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margin" w:tblpY="17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3814"/>
      </w:tblGrid>
      <w:tr w:rsidR="004B06E9" w:rsidRPr="00862959" w14:paraId="7D1D9927" w14:textId="77777777" w:rsidTr="00890E45">
        <w:tc>
          <w:tcPr>
            <w:tcW w:w="972" w:type="dxa"/>
          </w:tcPr>
          <w:p w14:paraId="0DFE77F6" w14:textId="77777777" w:rsidR="004B06E9" w:rsidRPr="007C73E5" w:rsidRDefault="004B06E9" w:rsidP="00B31478">
            <w:pPr>
              <w:rPr>
                <w:rFonts w:cs="Arial"/>
                <w:sz w:val="16"/>
                <w:szCs w:val="16"/>
              </w:rPr>
            </w:pPr>
            <w:bookmarkStart w:id="0" w:name="_GoBack"/>
            <w:bookmarkEnd w:id="0"/>
            <w:r w:rsidRPr="00667B44">
              <w:rPr>
                <w:rFonts w:ascii="Chaloult_Cond" w:hAnsi="Chaloult_Cond"/>
                <w:sz w:val="16"/>
                <w:szCs w:val="16"/>
              </w:rPr>
              <w:t>Installation :</w:t>
            </w:r>
          </w:p>
        </w:tc>
        <w:tc>
          <w:tcPr>
            <w:tcW w:w="3814" w:type="dxa"/>
            <w:tcBorders>
              <w:bottom w:val="single" w:sz="4" w:space="0" w:color="auto"/>
            </w:tcBorders>
          </w:tcPr>
          <w:p w14:paraId="764CD894" w14:textId="77777777" w:rsidR="004B06E9" w:rsidRPr="007C73E5" w:rsidRDefault="004B06E9" w:rsidP="00B314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" w:name="Texte7"/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1"/>
          </w:p>
        </w:tc>
      </w:tr>
    </w:tbl>
    <w:tbl>
      <w:tblPr>
        <w:tblStyle w:val="Grilledutableau"/>
        <w:tblpPr w:leftFromText="141" w:rightFromText="141" w:vertAnchor="text" w:horzAnchor="margin" w:tblpXSpec="right" w:tblpY="-185"/>
        <w:tblW w:w="5103" w:type="dxa"/>
        <w:tblLayout w:type="fixed"/>
        <w:tblLook w:val="04A0" w:firstRow="1" w:lastRow="0" w:firstColumn="1" w:lastColumn="0" w:noHBand="0" w:noVBand="1"/>
      </w:tblPr>
      <w:tblGrid>
        <w:gridCol w:w="1843"/>
        <w:gridCol w:w="1526"/>
        <w:gridCol w:w="33"/>
        <w:gridCol w:w="567"/>
        <w:gridCol w:w="1134"/>
      </w:tblGrid>
      <w:tr w:rsidR="005478BC" w:rsidRPr="005478BC" w14:paraId="28DC86B8" w14:textId="77777777" w:rsidTr="00C530CD">
        <w:trPr>
          <w:gridAfter w:val="3"/>
          <w:wAfter w:w="1734" w:type="dxa"/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738962E1" w14:textId="77777777" w:rsidR="00BF3BD2" w:rsidRPr="005478B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Dossier 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78A3395C" w14:textId="77777777" w:rsidR="00BF3BD2" w:rsidRPr="005478BC" w:rsidRDefault="00082008" w:rsidP="009B28F0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bookmarkStart w:id="2" w:name="Texte1"/>
            <w:r w:rsidR="00C530CD"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2"/>
          </w:p>
        </w:tc>
      </w:tr>
      <w:tr w:rsidR="005478BC" w:rsidRPr="005478BC" w14:paraId="15C0F484" w14:textId="77777777" w:rsidTr="00BF3BD2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2F2903E8" w14:textId="77777777" w:rsidR="00BF3BD2" w:rsidRPr="005478B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Nom, Prénom :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5387A48F" w14:textId="77777777" w:rsidR="00BF3BD2" w:rsidRPr="005478BC" w:rsidRDefault="00082008" w:rsidP="009B28F0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3" w:name="Texte2"/>
            <w:r w:rsidR="00C530CD"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3"/>
          </w:p>
        </w:tc>
      </w:tr>
      <w:tr w:rsidR="005478BC" w:rsidRPr="005478BC" w14:paraId="54CBA461" w14:textId="77777777" w:rsidTr="00BF3BD2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26713B61" w14:textId="77777777" w:rsidR="00BF3BD2" w:rsidRPr="005478B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Date de naissance :</w:t>
            </w:r>
          </w:p>
        </w:tc>
        <w:tc>
          <w:tcPr>
            <w:tcW w:w="2126" w:type="dxa"/>
            <w:gridSpan w:val="3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60FFC064" w14:textId="77777777" w:rsidR="00BF3BD2" w:rsidRPr="005478BC" w:rsidRDefault="00082008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4" w:name="Texte3"/>
            <w:r w:rsidR="00C530CD"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4"/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4E84B975" w14:textId="77777777" w:rsidR="00BF3BD2" w:rsidRPr="005478BC" w:rsidRDefault="00082008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3BD2"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FORMCHECKBOX </w:instrText>
            </w:r>
            <w:r w:rsidR="00C537EF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="00C537EF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r w:rsidR="00BF3BD2"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 </w:t>
            </w:r>
            <w:r w:rsidR="00BF3BD2" w:rsidRPr="005478BC">
              <w:rPr>
                <w:rFonts w:cs="Arial"/>
                <w:color w:val="000000"/>
                <w:sz w:val="14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F     </w:t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3BD2"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FORMCHECKBOX </w:instrText>
            </w:r>
            <w:r w:rsidR="00C537EF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="00C537EF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r w:rsidR="00BF3BD2" w:rsidRPr="005478BC">
              <w:rPr>
                <w:rFonts w:cs="Arial"/>
                <w:color w:val="000000"/>
                <w:sz w:val="14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 M</w:t>
            </w:r>
          </w:p>
        </w:tc>
      </w:tr>
      <w:tr w:rsidR="005478BC" w:rsidRPr="005478BC" w14:paraId="1CC1A7C0" w14:textId="77777777" w:rsidTr="00BF3BD2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236E0624" w14:textId="77777777" w:rsidR="00BF3BD2" w:rsidRPr="005478B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</w:tcPr>
          <w:p w14:paraId="4EEE51F1" w14:textId="77777777" w:rsidR="00BF3BD2" w:rsidRPr="005478BC" w:rsidRDefault="00BF3BD2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AAAA-MM-JJ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CA739A" w14:textId="77777777" w:rsidR="00BF3BD2" w:rsidRPr="005478B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</w:tr>
      <w:tr w:rsidR="005478BC" w:rsidRPr="005478BC" w14:paraId="71907570" w14:textId="77777777" w:rsidTr="008E633F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4C4D2B32" w14:textId="77777777" w:rsidR="00BF3BD2" w:rsidRPr="005478B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NAM 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477EEAB7" w14:textId="77777777" w:rsidR="00BF3BD2" w:rsidRPr="005478BC" w:rsidRDefault="00082008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 w:rsidR="00C530CD"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5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F483E" w14:textId="77777777" w:rsidR="00BF3BD2" w:rsidRPr="005478BC" w:rsidRDefault="00BF3BD2" w:rsidP="008E633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Exp.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5E836397" w14:textId="77777777" w:rsidR="00BF3BD2" w:rsidRPr="005478BC" w:rsidRDefault="00082008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6" w:name="Texte5"/>
            <w:r w:rsidR="00C530CD"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6"/>
          </w:p>
        </w:tc>
      </w:tr>
      <w:tr w:rsidR="005478BC" w:rsidRPr="005478BC" w14:paraId="7FA9CF9D" w14:textId="77777777" w:rsidTr="00BF3BD2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4DF644DE" w14:textId="77777777" w:rsidR="00BF3BD2" w:rsidRPr="005478B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BCEA29" w14:textId="77777777" w:rsidR="00BF3BD2" w:rsidRPr="005478BC" w:rsidRDefault="00BF3BD2" w:rsidP="00BF3BD2">
            <w:pPr>
              <w:tabs>
                <w:tab w:val="left" w:pos="3828"/>
              </w:tabs>
              <w:jc w:val="right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702E38" w14:textId="77777777" w:rsidR="00BF3BD2" w:rsidRPr="005478BC" w:rsidRDefault="00BF3BD2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AAAA-MM</w:t>
            </w:r>
          </w:p>
        </w:tc>
      </w:tr>
      <w:tr w:rsidR="005478BC" w:rsidRPr="005478BC" w14:paraId="488D954F" w14:textId="77777777" w:rsidTr="00BF3BD2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308EBFDC" w14:textId="77777777" w:rsidR="00BF3BD2" w:rsidRPr="005478B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Nom de la mère :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6F631E48" w14:textId="77777777" w:rsidR="00BF3BD2" w:rsidRPr="005478BC" w:rsidRDefault="00082008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7" w:name="Texte6"/>
            <w:r w:rsidR="00C530CD"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5478B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5478B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7"/>
          </w:p>
        </w:tc>
      </w:tr>
      <w:tr w:rsidR="005478BC" w:rsidRPr="005478BC" w14:paraId="547D4821" w14:textId="77777777" w:rsidTr="00BF3BD2">
        <w:trPr>
          <w:trHeight w:val="113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AA5D9ED" w14:textId="77777777" w:rsidR="00BF3BD2" w:rsidRPr="005478B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D9D9D9" w:themeColor="background1" w:themeShade="D9"/>
              <w:left w:val="nil"/>
              <w:bottom w:val="single" w:sz="4" w:space="0" w:color="A6A6A6" w:themeColor="background1" w:themeShade="A6"/>
              <w:right w:val="nil"/>
            </w:tcBorders>
          </w:tcPr>
          <w:p w14:paraId="47A65E52" w14:textId="77777777" w:rsidR="00BF3BD2" w:rsidRPr="005478B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</w:tr>
    </w:tbl>
    <w:p w14:paraId="6544F9BF" w14:textId="77777777" w:rsidR="00BF3BD2" w:rsidRDefault="00101FCE" w:rsidP="00636A5D">
      <w:pPr>
        <w:rPr>
          <w:rFonts w:cs="Arial"/>
          <w:sz w:val="20"/>
        </w:rPr>
      </w:pPr>
      <w:r>
        <w:rPr>
          <w:rFonts w:cs="Arial"/>
          <w:noProof/>
          <w:sz w:val="14"/>
          <w:szCs w:val="14"/>
          <w:lang w:eastAsia="fr-C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D05FCFA" wp14:editId="49C6F29D">
                <wp:simplePos x="0" y="0"/>
                <wp:positionH relativeFrom="column">
                  <wp:posOffset>1798320</wp:posOffset>
                </wp:positionH>
                <wp:positionV relativeFrom="paragraph">
                  <wp:posOffset>-152400</wp:posOffset>
                </wp:positionV>
                <wp:extent cx="1202690" cy="431800"/>
                <wp:effectExtent l="0" t="0" r="16510" b="25400"/>
                <wp:wrapThrough wrapText="bothSides">
                  <wp:wrapPolygon edited="0">
                    <wp:start x="0" y="0"/>
                    <wp:lineTo x="0" y="21918"/>
                    <wp:lineTo x="21554" y="21918"/>
                    <wp:lineTo x="21554" y="0"/>
                    <wp:lineTo x="0" y="0"/>
                  </wp:wrapPolygon>
                </wp:wrapThrough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269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1D574" id="Rectangle 12" o:spid="_x0000_s1026" style="position:absolute;margin-left:141.6pt;margin-top:-12pt;width:94.7pt;height:3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" strokecolor="black [3213]">
                <w10:wrap type="through"/>
              </v:rect>
            </w:pict>
          </mc:Fallback>
        </mc:AlternateContent>
      </w:r>
      <w:r w:rsidR="00316672" w:rsidRPr="00340FC2">
        <w:rPr>
          <w:rFonts w:cs="Arial"/>
          <w:noProof/>
          <w:lang w:eastAsia="fr-CA"/>
        </w:rPr>
        <w:drawing>
          <wp:anchor distT="0" distB="0" distL="114300" distR="114300" simplePos="0" relativeHeight="251657216" behindDoc="0" locked="0" layoutInCell="1" allowOverlap="1" wp14:anchorId="70564B2C" wp14:editId="398EC488">
            <wp:simplePos x="0" y="0"/>
            <wp:positionH relativeFrom="column">
              <wp:posOffset>-10160</wp:posOffset>
            </wp:positionH>
            <wp:positionV relativeFrom="paragraph">
              <wp:posOffset>-192405</wp:posOffset>
            </wp:positionV>
            <wp:extent cx="1346200" cy="532130"/>
            <wp:effectExtent l="0" t="0" r="6350" b="127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2DF379" w14:textId="77777777" w:rsidR="00327701" w:rsidRDefault="00327701" w:rsidP="00327701">
      <w:pPr>
        <w:spacing w:after="0" w:line="240" w:lineRule="auto"/>
        <w:rPr>
          <w:rFonts w:cs="Arial"/>
          <w:sz w:val="20"/>
        </w:rPr>
      </w:pPr>
    </w:p>
    <w:p w14:paraId="57E22FB0" w14:textId="77777777" w:rsidR="00327701" w:rsidRPr="00327701" w:rsidRDefault="00327701" w:rsidP="00327701">
      <w:pPr>
        <w:spacing w:after="0" w:line="240" w:lineRule="auto"/>
        <w:rPr>
          <w:rFonts w:cs="Arial"/>
          <w:sz w:val="10"/>
          <w:szCs w:val="10"/>
        </w:rPr>
      </w:pPr>
    </w:p>
    <w:p w14:paraId="1B4C5EC3" w14:textId="77777777" w:rsidR="00327701" w:rsidRDefault="00327701" w:rsidP="00327701">
      <w:pPr>
        <w:spacing w:after="0" w:line="240" w:lineRule="auto"/>
        <w:rPr>
          <w:rFonts w:cs="Arial"/>
          <w:sz w:val="20"/>
        </w:rPr>
      </w:pPr>
    </w:p>
    <w:p w14:paraId="5BDC20ED" w14:textId="77777777" w:rsidR="00327701" w:rsidRDefault="00327701" w:rsidP="00327701">
      <w:pPr>
        <w:spacing w:after="0" w:line="240" w:lineRule="auto"/>
        <w:rPr>
          <w:rFonts w:cs="Arial"/>
          <w:sz w:val="20"/>
          <w:szCs w:val="10"/>
        </w:rPr>
      </w:pPr>
    </w:p>
    <w:p w14:paraId="61AFD13F" w14:textId="77777777" w:rsidR="00196630" w:rsidRPr="00196630" w:rsidRDefault="00196630" w:rsidP="00327701">
      <w:pPr>
        <w:spacing w:after="0" w:line="240" w:lineRule="auto"/>
        <w:rPr>
          <w:rFonts w:cs="Arial"/>
          <w:sz w:val="20"/>
          <w:szCs w:val="10"/>
        </w:rPr>
      </w:pPr>
    </w:p>
    <w:p w14:paraId="26E805E2" w14:textId="25D7AADD" w:rsidR="00BF3BD2" w:rsidRPr="00196630" w:rsidRDefault="00196630" w:rsidP="00327701">
      <w:pPr>
        <w:spacing w:after="0" w:line="240" w:lineRule="auto"/>
        <w:rPr>
          <w:rFonts w:cs="Arial"/>
          <w:b/>
          <w:sz w:val="24"/>
          <w:szCs w:val="24"/>
        </w:rPr>
      </w:pPr>
      <w:r w:rsidRPr="00196630">
        <w:rPr>
          <w:rFonts w:cs="Arial"/>
          <w:b/>
          <w:sz w:val="24"/>
          <w:szCs w:val="24"/>
        </w:rPr>
        <w:t>STRATÉGIES D’ACCOMPAGNEMENT</w:t>
      </w:r>
    </w:p>
    <w:p w14:paraId="2E366427" w14:textId="2367D700" w:rsidR="00E9421F" w:rsidRPr="00327701" w:rsidRDefault="00196630" w:rsidP="00196630">
      <w:pPr>
        <w:spacing w:after="0" w:line="240" w:lineRule="auto"/>
        <w:rPr>
          <w:rFonts w:cs="Arial"/>
          <w:b/>
          <w:sz w:val="24"/>
          <w:szCs w:val="24"/>
        </w:rPr>
      </w:pPr>
      <w:r w:rsidRPr="00196630">
        <w:rPr>
          <w:rFonts w:cs="Arial"/>
          <w:b/>
          <w:sz w:val="24"/>
          <w:szCs w:val="24"/>
        </w:rPr>
        <w:t>MOMENTS DE VIE DU QUOTIDIEN</w:t>
      </w:r>
    </w:p>
    <w:p w14:paraId="77ACF6B8" w14:textId="77777777" w:rsidR="00E9421F" w:rsidRDefault="00E9421F" w:rsidP="00A111F6">
      <w:pPr>
        <w:tabs>
          <w:tab w:val="left" w:pos="1701"/>
        </w:tabs>
        <w:spacing w:after="0" w:line="240" w:lineRule="auto"/>
        <w:rPr>
          <w:rFonts w:cs="Arial"/>
          <w:sz w:val="20"/>
        </w:rPr>
      </w:pPr>
    </w:p>
    <w:p w14:paraId="4181E6C8" w14:textId="77777777" w:rsidR="00052B29" w:rsidRDefault="00052B29" w:rsidP="00A111F6">
      <w:pPr>
        <w:tabs>
          <w:tab w:val="left" w:pos="1701"/>
        </w:tabs>
        <w:spacing w:after="0" w:line="240" w:lineRule="auto"/>
        <w:rPr>
          <w:rFonts w:cs="Arial"/>
          <w:sz w:val="20"/>
        </w:rPr>
        <w:sectPr w:rsidR="00052B29" w:rsidSect="00AB1A30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p w14:paraId="5F392695" w14:textId="77777777" w:rsidR="00196630" w:rsidRDefault="00196630" w:rsidP="001F1FC6">
      <w:pPr>
        <w:spacing w:after="0" w:line="240" w:lineRule="auto"/>
        <w:jc w:val="both"/>
        <w:rPr>
          <w:rFonts w:cs="Arial"/>
        </w:rPr>
      </w:pPr>
    </w:p>
    <w:p w14:paraId="441BC004" w14:textId="77777777" w:rsidR="0053433C" w:rsidRPr="00C14A15" w:rsidRDefault="00C14A15" w:rsidP="001F1FC6">
      <w:pPr>
        <w:spacing w:after="0" w:line="240" w:lineRule="auto"/>
        <w:jc w:val="both"/>
        <w:rPr>
          <w:rFonts w:cs="Arial"/>
        </w:rPr>
      </w:pPr>
      <w:r w:rsidRPr="00C14A15">
        <w:rPr>
          <w:rFonts w:cs="Arial"/>
        </w:rPr>
        <w:t>Ce document permet de circonscrire dans un seul document l’ensemble des stratégies d’accompagnement que doit actualiser l’intervenant afin d’offrir un soutien efficace à l’usager au travers les moments de vie du quotidien</w:t>
      </w:r>
      <w:r w:rsidR="001B6433">
        <w:rPr>
          <w:rFonts w:cs="Arial"/>
        </w:rPr>
        <w:t xml:space="preserve"> en résidence</w:t>
      </w:r>
      <w:r w:rsidRPr="00C14A15">
        <w:rPr>
          <w:rFonts w:cs="Arial"/>
        </w:rPr>
        <w:t xml:space="preserve">. Ce document ne sert pas à identifier les stratégies d’enseignement </w:t>
      </w:r>
      <w:r w:rsidR="00154A14">
        <w:rPr>
          <w:rFonts w:cs="Arial"/>
        </w:rPr>
        <w:t>visant l’atteinte d’un</w:t>
      </w:r>
      <w:r w:rsidR="00521AC1">
        <w:rPr>
          <w:rFonts w:cs="Arial"/>
        </w:rPr>
        <w:t xml:space="preserve"> objectif (pour l’enseignement d’une nouvelle habileté ou comportement, en lien avec un objectif, se référer au formulaire Plan d’action pour l’enseignement d’une nouvelle habileté ou comportement)</w:t>
      </w:r>
      <w:r w:rsidR="002F2A98">
        <w:rPr>
          <w:rFonts w:cs="Arial"/>
        </w:rPr>
        <w:t>.</w:t>
      </w:r>
    </w:p>
    <w:p w14:paraId="205CCDAC" w14:textId="77777777" w:rsidR="00C14A15" w:rsidRDefault="00C14A15" w:rsidP="00196630">
      <w:pPr>
        <w:spacing w:before="360" w:after="240"/>
        <w:jc w:val="center"/>
        <w:rPr>
          <w:rFonts w:cs="Arial"/>
          <w:b/>
          <w:caps/>
          <w:spacing w:val="30"/>
          <w:sz w:val="24"/>
        </w:rPr>
      </w:pPr>
      <w:r w:rsidRPr="00ED46EA">
        <w:rPr>
          <w:rFonts w:cs="Arial"/>
          <w:b/>
          <w:caps/>
          <w:spacing w:val="30"/>
          <w:sz w:val="24"/>
        </w:rPr>
        <w:t>Milieu de vie</w:t>
      </w:r>
    </w:p>
    <w:tbl>
      <w:tblPr>
        <w:tblStyle w:val="Grilledutableau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63"/>
      </w:tblGrid>
      <w:tr w:rsidR="001D7837" w:rsidRPr="00C042C3" w14:paraId="11B9DC85" w14:textId="77777777" w:rsidTr="00375F68">
        <w:trPr>
          <w:trHeight w:val="454"/>
        </w:trPr>
        <w:tc>
          <w:tcPr>
            <w:tcW w:w="3510" w:type="dxa"/>
            <w:vAlign w:val="bottom"/>
          </w:tcPr>
          <w:p w14:paraId="234B0312" w14:textId="77777777" w:rsidR="001D7837" w:rsidRPr="001C3B74" w:rsidRDefault="001D7837" w:rsidP="005F36F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Identification du milieu de vie :</w:t>
            </w:r>
          </w:p>
        </w:tc>
        <w:tc>
          <w:tcPr>
            <w:tcW w:w="6663" w:type="dxa"/>
            <w:tcBorders>
              <w:bottom w:val="single" w:sz="6" w:space="0" w:color="auto"/>
            </w:tcBorders>
            <w:vAlign w:val="bottom"/>
          </w:tcPr>
          <w:p w14:paraId="0FC19D3D" w14:textId="30735F7D" w:rsidR="001D7837" w:rsidRPr="001C3B74" w:rsidRDefault="00196630" w:rsidP="005F36F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8" w:name="Texte58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8"/>
          </w:p>
        </w:tc>
      </w:tr>
      <w:tr w:rsidR="00375F68" w:rsidRPr="00C042C3" w14:paraId="7B41BBA1" w14:textId="77777777" w:rsidTr="00375F68">
        <w:trPr>
          <w:trHeight w:val="567"/>
        </w:trPr>
        <w:tc>
          <w:tcPr>
            <w:tcW w:w="3510" w:type="dxa"/>
            <w:vAlign w:val="bottom"/>
          </w:tcPr>
          <w:p w14:paraId="224D8600" w14:textId="77777777" w:rsidR="00375F68" w:rsidRPr="001C3B74" w:rsidRDefault="00375F68" w:rsidP="001B6433">
            <w:pPr>
              <w:rPr>
                <w:rFonts w:cs="Arial"/>
                <w:szCs w:val="20"/>
              </w:rPr>
            </w:pPr>
            <w:r w:rsidRPr="001C3B74">
              <w:rPr>
                <w:rFonts w:cs="Arial"/>
                <w:szCs w:val="20"/>
              </w:rPr>
              <w:t>Éduc</w:t>
            </w:r>
            <w:r>
              <w:rPr>
                <w:rFonts w:cs="Arial"/>
                <w:szCs w:val="20"/>
              </w:rPr>
              <w:t>ateur</w:t>
            </w:r>
            <w:r w:rsidRPr="001C3B74">
              <w:rPr>
                <w:rFonts w:cs="Arial"/>
                <w:szCs w:val="20"/>
              </w:rPr>
              <w:t xml:space="preserve"> référence :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vAlign w:val="bottom"/>
          </w:tcPr>
          <w:p w14:paraId="131A83DF" w14:textId="4798A61A" w:rsidR="00375F68" w:rsidRPr="00196630" w:rsidRDefault="00196630" w:rsidP="005F36F4">
            <w:pPr>
              <w:rPr>
                <w:rFonts w:cs="Arial"/>
                <w:szCs w:val="20"/>
              </w:rPr>
            </w:pPr>
            <w:r w:rsidRPr="00196630">
              <w:rPr>
                <w:rFonts w:cs="Arial"/>
                <w:szCs w:val="20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9" w:name="Texte59"/>
            <w:r w:rsidRPr="00196630">
              <w:rPr>
                <w:rFonts w:cs="Arial"/>
                <w:szCs w:val="20"/>
              </w:rPr>
              <w:instrText xml:space="preserve"> FORMTEXT </w:instrText>
            </w:r>
            <w:r w:rsidRPr="00196630">
              <w:rPr>
                <w:rFonts w:cs="Arial"/>
                <w:szCs w:val="20"/>
              </w:rPr>
            </w:r>
            <w:r w:rsidRPr="00196630">
              <w:rPr>
                <w:rFonts w:cs="Arial"/>
                <w:szCs w:val="20"/>
              </w:rPr>
              <w:fldChar w:fldCharType="separate"/>
            </w:r>
            <w:r w:rsidRPr="00196630">
              <w:rPr>
                <w:rFonts w:cs="Arial"/>
                <w:noProof/>
                <w:szCs w:val="20"/>
              </w:rPr>
              <w:t> </w:t>
            </w:r>
            <w:r w:rsidRPr="00196630">
              <w:rPr>
                <w:rFonts w:cs="Arial"/>
                <w:noProof/>
                <w:szCs w:val="20"/>
              </w:rPr>
              <w:t> </w:t>
            </w:r>
            <w:r w:rsidRPr="00196630">
              <w:rPr>
                <w:rFonts w:cs="Arial"/>
                <w:noProof/>
                <w:szCs w:val="20"/>
              </w:rPr>
              <w:t> </w:t>
            </w:r>
            <w:r w:rsidRPr="00196630">
              <w:rPr>
                <w:rFonts w:cs="Arial"/>
                <w:noProof/>
                <w:szCs w:val="20"/>
              </w:rPr>
              <w:t> </w:t>
            </w:r>
            <w:r w:rsidRPr="00196630">
              <w:rPr>
                <w:rFonts w:cs="Arial"/>
                <w:noProof/>
                <w:szCs w:val="20"/>
              </w:rPr>
              <w:t> </w:t>
            </w:r>
            <w:r w:rsidRPr="00196630">
              <w:rPr>
                <w:rFonts w:cs="Arial"/>
                <w:szCs w:val="20"/>
              </w:rPr>
              <w:fldChar w:fldCharType="end"/>
            </w:r>
            <w:bookmarkEnd w:id="9"/>
          </w:p>
        </w:tc>
      </w:tr>
      <w:tr w:rsidR="00375F68" w:rsidRPr="00C042C3" w14:paraId="14B81FAC" w14:textId="77777777" w:rsidTr="00375F68">
        <w:trPr>
          <w:trHeight w:val="567"/>
        </w:trPr>
        <w:tc>
          <w:tcPr>
            <w:tcW w:w="3510" w:type="dxa"/>
            <w:vAlign w:val="bottom"/>
          </w:tcPr>
          <w:p w14:paraId="23C8037B" w14:textId="77777777" w:rsidR="00375F68" w:rsidRPr="001C3B74" w:rsidRDefault="00375F68" w:rsidP="006D3840">
            <w:pPr>
              <w:rPr>
                <w:rFonts w:cs="Arial"/>
                <w:szCs w:val="20"/>
              </w:rPr>
            </w:pPr>
            <w:r w:rsidRPr="001C3B74">
              <w:rPr>
                <w:rFonts w:cs="Arial"/>
                <w:szCs w:val="20"/>
              </w:rPr>
              <w:t>Intervenant pivot :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vAlign w:val="bottom"/>
          </w:tcPr>
          <w:p w14:paraId="4B3A400D" w14:textId="5E1C2D8C" w:rsidR="00375F68" w:rsidRPr="00196630" w:rsidRDefault="00196630" w:rsidP="005F36F4">
            <w:pPr>
              <w:rPr>
                <w:rFonts w:cs="Arial"/>
                <w:szCs w:val="20"/>
              </w:rPr>
            </w:pPr>
            <w:r w:rsidRPr="00196630">
              <w:rPr>
                <w:rFonts w:cs="Arial"/>
                <w:szCs w:val="20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10" w:name="Texte60"/>
            <w:r w:rsidRPr="00196630">
              <w:rPr>
                <w:rFonts w:cs="Arial"/>
                <w:szCs w:val="20"/>
              </w:rPr>
              <w:instrText xml:space="preserve"> FORMTEXT </w:instrText>
            </w:r>
            <w:r w:rsidRPr="00196630">
              <w:rPr>
                <w:rFonts w:cs="Arial"/>
                <w:szCs w:val="20"/>
              </w:rPr>
            </w:r>
            <w:r w:rsidRPr="00196630">
              <w:rPr>
                <w:rFonts w:cs="Arial"/>
                <w:szCs w:val="20"/>
              </w:rPr>
              <w:fldChar w:fldCharType="separate"/>
            </w:r>
            <w:r w:rsidRPr="00196630">
              <w:rPr>
                <w:rFonts w:cs="Arial"/>
                <w:noProof/>
                <w:szCs w:val="20"/>
              </w:rPr>
              <w:t> </w:t>
            </w:r>
            <w:r w:rsidRPr="00196630">
              <w:rPr>
                <w:rFonts w:cs="Arial"/>
                <w:noProof/>
                <w:szCs w:val="20"/>
              </w:rPr>
              <w:t> </w:t>
            </w:r>
            <w:r w:rsidRPr="00196630">
              <w:rPr>
                <w:rFonts w:cs="Arial"/>
                <w:noProof/>
                <w:szCs w:val="20"/>
              </w:rPr>
              <w:t> </w:t>
            </w:r>
            <w:r w:rsidRPr="00196630">
              <w:rPr>
                <w:rFonts w:cs="Arial"/>
                <w:noProof/>
                <w:szCs w:val="20"/>
              </w:rPr>
              <w:t> </w:t>
            </w:r>
            <w:r w:rsidRPr="00196630">
              <w:rPr>
                <w:rFonts w:cs="Arial"/>
                <w:noProof/>
                <w:szCs w:val="20"/>
              </w:rPr>
              <w:t> </w:t>
            </w:r>
            <w:r w:rsidRPr="00196630">
              <w:rPr>
                <w:rFonts w:cs="Arial"/>
                <w:szCs w:val="20"/>
              </w:rPr>
              <w:fldChar w:fldCharType="end"/>
            </w:r>
            <w:bookmarkEnd w:id="10"/>
          </w:p>
        </w:tc>
      </w:tr>
    </w:tbl>
    <w:p w14:paraId="0330340F" w14:textId="77777777" w:rsidR="00C14A15" w:rsidRPr="00ED46EA" w:rsidRDefault="00C14A15" w:rsidP="00196630">
      <w:pPr>
        <w:spacing w:before="360" w:after="240"/>
        <w:jc w:val="center"/>
        <w:rPr>
          <w:rFonts w:cs="Arial"/>
          <w:b/>
          <w:caps/>
          <w:spacing w:val="30"/>
          <w:sz w:val="24"/>
        </w:rPr>
      </w:pPr>
      <w:r w:rsidRPr="00ED46EA">
        <w:rPr>
          <w:rFonts w:cs="Arial"/>
          <w:b/>
          <w:caps/>
          <w:spacing w:val="30"/>
          <w:sz w:val="24"/>
        </w:rPr>
        <w:t>MOMENT DE VIE</w:t>
      </w:r>
    </w:p>
    <w:p w14:paraId="6B49DE1E" w14:textId="77777777" w:rsidR="00C14A15" w:rsidRPr="001C3B74" w:rsidRDefault="00C14A15" w:rsidP="00196630">
      <w:pPr>
        <w:spacing w:after="120"/>
        <w:rPr>
          <w:rFonts w:cs="Arial"/>
        </w:rPr>
      </w:pPr>
      <w:r w:rsidRPr="001C3B74">
        <w:rPr>
          <w:rFonts w:cs="Arial"/>
          <w:b/>
        </w:rPr>
        <w:t>But visé :</w:t>
      </w:r>
    </w:p>
    <w:tbl>
      <w:tblPr>
        <w:tblStyle w:val="Grilledutableau"/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C14A15" w:rsidRPr="001C3B74" w14:paraId="1FF201DD" w14:textId="77777777" w:rsidTr="00196630">
        <w:trPr>
          <w:trHeight w:val="567"/>
        </w:trPr>
        <w:tc>
          <w:tcPr>
            <w:tcW w:w="1017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BDB075C" w14:textId="77777777" w:rsidR="00375F68" w:rsidRDefault="00C14A15" w:rsidP="00196630">
            <w:pPr>
              <w:rPr>
                <w:rFonts w:cs="Arial"/>
                <w:sz w:val="18"/>
                <w:szCs w:val="18"/>
              </w:rPr>
            </w:pPr>
            <w:r w:rsidRPr="001C3B74">
              <w:rPr>
                <w:rFonts w:cs="Arial"/>
              </w:rPr>
              <w:t>Inscrire / expliquer ce qui est visé </w:t>
            </w:r>
            <w:r w:rsidRPr="001C3B74">
              <w:rPr>
                <w:rFonts w:cs="Arial"/>
                <w:sz w:val="20"/>
              </w:rPr>
              <w:t>:</w:t>
            </w:r>
          </w:p>
          <w:p w14:paraId="6CB61289" w14:textId="55C686D3" w:rsidR="00C14A15" w:rsidRPr="001C3B74" w:rsidRDefault="00C14A15" w:rsidP="00196630">
            <w:pPr>
              <w:rPr>
                <w:rFonts w:cs="Arial"/>
              </w:rPr>
            </w:pPr>
            <w:r w:rsidRPr="00375F68">
              <w:rPr>
                <w:rFonts w:cs="Arial"/>
                <w:sz w:val="20"/>
                <w:szCs w:val="18"/>
              </w:rPr>
              <w:t>(</w:t>
            </w:r>
            <w:r w:rsidRPr="00375F68">
              <w:rPr>
                <w:rFonts w:cs="Arial"/>
                <w:i/>
                <w:sz w:val="20"/>
                <w:szCs w:val="18"/>
              </w:rPr>
              <w:t>Ex. : Augmenter la collaboration de l’usager lors de la période d’hygiène</w:t>
            </w:r>
            <w:r w:rsidRPr="00375F68">
              <w:rPr>
                <w:rFonts w:cs="Arial"/>
                <w:sz w:val="20"/>
                <w:szCs w:val="18"/>
              </w:rPr>
              <w:t>)</w:t>
            </w:r>
          </w:p>
        </w:tc>
      </w:tr>
      <w:tr w:rsidR="00C14A15" w:rsidRPr="00524A0B" w14:paraId="4ACD8FE3" w14:textId="77777777" w:rsidTr="00196630">
        <w:trPr>
          <w:trHeight w:val="4819"/>
        </w:trPr>
        <w:tc>
          <w:tcPr>
            <w:tcW w:w="10173" w:type="dxa"/>
            <w:tcBorders>
              <w:top w:val="single" w:sz="4" w:space="0" w:color="auto"/>
            </w:tcBorders>
          </w:tcPr>
          <w:p w14:paraId="223E4AF0" w14:textId="3037550C" w:rsidR="00C14A15" w:rsidRPr="00524A0B" w:rsidRDefault="00196630" w:rsidP="00196630">
            <w:pPr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11" w:name="Texte6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"/>
          </w:p>
        </w:tc>
      </w:tr>
    </w:tbl>
    <w:p w14:paraId="4B15C1DE" w14:textId="7F1E248E" w:rsidR="00196630" w:rsidRDefault="00196630" w:rsidP="001C3B74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1A74D4AC" w14:textId="7CBF4177" w:rsidR="00196630" w:rsidRPr="00196630" w:rsidRDefault="00196630" w:rsidP="00196630">
      <w:pPr>
        <w:spacing w:after="120"/>
        <w:rPr>
          <w:rFonts w:cs="Arial"/>
          <w:b/>
        </w:rPr>
      </w:pPr>
      <w:r w:rsidRPr="00196630">
        <w:rPr>
          <w:rFonts w:cs="Arial"/>
          <w:b/>
        </w:rPr>
        <w:lastRenderedPageBreak/>
        <w:t>Décrire les étapes et les stratégies d’accompagnement requises :</w:t>
      </w:r>
    </w:p>
    <w:tbl>
      <w:tblPr>
        <w:tblStyle w:val="Grilledutableau"/>
        <w:tblW w:w="10173" w:type="dxa"/>
        <w:tblInd w:w="-5" w:type="dxa"/>
        <w:tblLook w:val="04A0" w:firstRow="1" w:lastRow="0" w:firstColumn="1" w:lastColumn="0" w:noHBand="0" w:noVBand="1"/>
      </w:tblPr>
      <w:tblGrid>
        <w:gridCol w:w="3085"/>
        <w:gridCol w:w="7088"/>
      </w:tblGrid>
      <w:tr w:rsidR="00C14A15" w14:paraId="34FE2B7D" w14:textId="77777777" w:rsidTr="00196630">
        <w:trPr>
          <w:trHeight w:val="340"/>
        </w:trPr>
        <w:tc>
          <w:tcPr>
            <w:tcW w:w="3085" w:type="dxa"/>
            <w:vAlign w:val="center"/>
          </w:tcPr>
          <w:p w14:paraId="5D00B85A" w14:textId="77777777" w:rsidR="00C14A15" w:rsidRPr="001C3B74" w:rsidRDefault="00C14A15" w:rsidP="005F36F4">
            <w:pPr>
              <w:jc w:val="center"/>
              <w:rPr>
                <w:rFonts w:cs="Arial"/>
                <w:b/>
              </w:rPr>
            </w:pPr>
            <w:r w:rsidRPr="001C3B74">
              <w:rPr>
                <w:rFonts w:cs="Arial"/>
                <w:b/>
              </w:rPr>
              <w:t>Étapes</w:t>
            </w:r>
          </w:p>
        </w:tc>
        <w:tc>
          <w:tcPr>
            <w:tcW w:w="7088" w:type="dxa"/>
            <w:vAlign w:val="center"/>
          </w:tcPr>
          <w:p w14:paraId="7FAD435C" w14:textId="77777777" w:rsidR="00C14A15" w:rsidRPr="001C3B74" w:rsidRDefault="00C14A15" w:rsidP="005F36F4">
            <w:pPr>
              <w:jc w:val="center"/>
              <w:rPr>
                <w:rFonts w:cs="Arial"/>
                <w:b/>
              </w:rPr>
            </w:pPr>
            <w:r w:rsidRPr="001C3B74">
              <w:rPr>
                <w:rFonts w:cs="Arial"/>
                <w:b/>
              </w:rPr>
              <w:t>Stratégies d’accompagnement</w:t>
            </w:r>
          </w:p>
        </w:tc>
      </w:tr>
      <w:tr w:rsidR="00C14A15" w14:paraId="2ABA4C21" w14:textId="77777777" w:rsidTr="00196630">
        <w:trPr>
          <w:trHeight w:val="567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15D7390C" w14:textId="77777777" w:rsidR="00C14A15" w:rsidRPr="00523355" w:rsidRDefault="00C14A15" w:rsidP="001C3B74">
            <w:pPr>
              <w:jc w:val="center"/>
              <w:rPr>
                <w:rFonts w:cs="Arial"/>
                <w:i/>
                <w:sz w:val="20"/>
                <w:szCs w:val="16"/>
              </w:rPr>
            </w:pPr>
            <w:r w:rsidRPr="00523355">
              <w:rPr>
                <w:rFonts w:cs="Arial"/>
                <w:i/>
                <w:sz w:val="20"/>
                <w:szCs w:val="16"/>
              </w:rPr>
              <w:t>Ex. : 1. Informer Zachary que le bain est prévu dans 5 minutes.</w:t>
            </w:r>
          </w:p>
        </w:tc>
        <w:tc>
          <w:tcPr>
            <w:tcW w:w="7088" w:type="dxa"/>
            <w:shd w:val="clear" w:color="auto" w:fill="F2F2F2" w:themeFill="background1" w:themeFillShade="F2"/>
            <w:vAlign w:val="center"/>
          </w:tcPr>
          <w:p w14:paraId="7CB444A4" w14:textId="77777777" w:rsidR="00C14A15" w:rsidRPr="00523355" w:rsidRDefault="00C14A15" w:rsidP="001C3B74">
            <w:pPr>
              <w:jc w:val="center"/>
              <w:rPr>
                <w:rFonts w:cs="Arial"/>
                <w:i/>
                <w:sz w:val="20"/>
                <w:szCs w:val="16"/>
              </w:rPr>
            </w:pPr>
            <w:r w:rsidRPr="00523355">
              <w:rPr>
                <w:rFonts w:cs="Arial"/>
                <w:i/>
                <w:sz w:val="20"/>
                <w:szCs w:val="16"/>
              </w:rPr>
              <w:t>Attirer l’attention de Zachary et dire : « Le bain dans 5 Zachary » avec un ton de voix enjoué.</w:t>
            </w:r>
            <w:r w:rsidR="001C3B74" w:rsidRPr="00523355">
              <w:rPr>
                <w:rFonts w:cs="Arial"/>
                <w:i/>
                <w:sz w:val="20"/>
                <w:szCs w:val="16"/>
              </w:rPr>
              <w:t xml:space="preserve"> </w:t>
            </w:r>
            <w:r w:rsidRPr="00523355">
              <w:rPr>
                <w:rFonts w:cs="Arial"/>
                <w:i/>
                <w:sz w:val="20"/>
                <w:szCs w:val="16"/>
              </w:rPr>
              <w:t>Mettre time timer 5 minutes et le placer devant lui.</w:t>
            </w:r>
          </w:p>
        </w:tc>
      </w:tr>
    </w:tbl>
    <w:p w14:paraId="290F50AF" w14:textId="77777777" w:rsidR="00196630" w:rsidRPr="00196630" w:rsidRDefault="00196630" w:rsidP="00196630">
      <w:pPr>
        <w:spacing w:after="0" w:line="240" w:lineRule="auto"/>
        <w:rPr>
          <w:sz w:val="2"/>
        </w:rPr>
        <w:sectPr w:rsidR="00196630" w:rsidRPr="00196630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tbl>
      <w:tblPr>
        <w:tblStyle w:val="Grilledutableau"/>
        <w:tblW w:w="10173" w:type="dxa"/>
        <w:tblInd w:w="-5" w:type="dxa"/>
        <w:tblLook w:val="04A0" w:firstRow="1" w:lastRow="0" w:firstColumn="1" w:lastColumn="0" w:noHBand="0" w:noVBand="1"/>
      </w:tblPr>
      <w:tblGrid>
        <w:gridCol w:w="3085"/>
        <w:gridCol w:w="7088"/>
      </w:tblGrid>
      <w:tr w:rsidR="00C14A15" w14:paraId="6B4D7828" w14:textId="77777777" w:rsidTr="00365088">
        <w:trPr>
          <w:trHeight w:val="397"/>
        </w:trPr>
        <w:tc>
          <w:tcPr>
            <w:tcW w:w="3085" w:type="dxa"/>
            <w:vAlign w:val="center"/>
          </w:tcPr>
          <w:p w14:paraId="48074DE7" w14:textId="77777777" w:rsidR="00C14A15" w:rsidRPr="001C3B74" w:rsidRDefault="00C14A15" w:rsidP="005F36F4">
            <w:pPr>
              <w:rPr>
                <w:rFonts w:cs="Arial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5B446E6F" w14:textId="77777777" w:rsidR="00C14A15" w:rsidRPr="001C3B74" w:rsidRDefault="00C14A15" w:rsidP="005F36F4">
            <w:pPr>
              <w:rPr>
                <w:rFonts w:cs="Arial"/>
                <w:szCs w:val="24"/>
              </w:rPr>
            </w:pPr>
          </w:p>
        </w:tc>
      </w:tr>
      <w:tr w:rsidR="00C14A15" w14:paraId="085E1663" w14:textId="77777777" w:rsidTr="00365088">
        <w:trPr>
          <w:trHeight w:val="397"/>
        </w:trPr>
        <w:tc>
          <w:tcPr>
            <w:tcW w:w="3085" w:type="dxa"/>
            <w:vAlign w:val="center"/>
          </w:tcPr>
          <w:p w14:paraId="16077C96" w14:textId="77777777" w:rsidR="00C14A15" w:rsidRPr="001C3B74" w:rsidRDefault="00C14A15" w:rsidP="005F36F4">
            <w:pPr>
              <w:rPr>
                <w:rFonts w:cs="Arial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38434941" w14:textId="77777777" w:rsidR="00C14A15" w:rsidRPr="001C3B74" w:rsidRDefault="00C14A15" w:rsidP="005F36F4">
            <w:pPr>
              <w:rPr>
                <w:rFonts w:cs="Arial"/>
                <w:szCs w:val="24"/>
              </w:rPr>
            </w:pPr>
          </w:p>
        </w:tc>
      </w:tr>
      <w:tr w:rsidR="00C14A15" w14:paraId="5EB50971" w14:textId="77777777" w:rsidTr="00365088">
        <w:trPr>
          <w:trHeight w:val="397"/>
        </w:trPr>
        <w:tc>
          <w:tcPr>
            <w:tcW w:w="3085" w:type="dxa"/>
            <w:vAlign w:val="center"/>
          </w:tcPr>
          <w:p w14:paraId="1C8D8A4A" w14:textId="77777777" w:rsidR="00C14A15" w:rsidRPr="001C3B74" w:rsidRDefault="00C14A15" w:rsidP="005F36F4">
            <w:pPr>
              <w:rPr>
                <w:rFonts w:cs="Arial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7CFF06CE" w14:textId="77777777" w:rsidR="00C14A15" w:rsidRPr="001C3B74" w:rsidRDefault="00C14A15" w:rsidP="005F36F4">
            <w:pPr>
              <w:rPr>
                <w:rFonts w:cs="Arial"/>
                <w:szCs w:val="24"/>
              </w:rPr>
            </w:pPr>
          </w:p>
        </w:tc>
      </w:tr>
      <w:tr w:rsidR="00C14A15" w14:paraId="291BACF4" w14:textId="77777777" w:rsidTr="00365088">
        <w:trPr>
          <w:trHeight w:val="397"/>
        </w:trPr>
        <w:tc>
          <w:tcPr>
            <w:tcW w:w="3085" w:type="dxa"/>
            <w:vAlign w:val="center"/>
          </w:tcPr>
          <w:p w14:paraId="62381096" w14:textId="77777777" w:rsidR="00C14A15" w:rsidRPr="001C3B74" w:rsidRDefault="00C14A15" w:rsidP="005F36F4">
            <w:pPr>
              <w:rPr>
                <w:rFonts w:cs="Arial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1BE130D9" w14:textId="77777777" w:rsidR="00C14A15" w:rsidRPr="001C3B74" w:rsidRDefault="00C14A15" w:rsidP="005F36F4">
            <w:pPr>
              <w:rPr>
                <w:rFonts w:cs="Arial"/>
                <w:szCs w:val="24"/>
              </w:rPr>
            </w:pPr>
          </w:p>
        </w:tc>
      </w:tr>
      <w:tr w:rsidR="00C14A15" w14:paraId="78CDA9B6" w14:textId="77777777" w:rsidTr="00365088">
        <w:trPr>
          <w:trHeight w:val="397"/>
        </w:trPr>
        <w:tc>
          <w:tcPr>
            <w:tcW w:w="3085" w:type="dxa"/>
            <w:vAlign w:val="center"/>
          </w:tcPr>
          <w:p w14:paraId="25C6E85B" w14:textId="77777777" w:rsidR="00C14A15" w:rsidRPr="001C3B74" w:rsidRDefault="00C14A15" w:rsidP="005F36F4">
            <w:pPr>
              <w:rPr>
                <w:rFonts w:cs="Arial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5ACCAB1F" w14:textId="77777777" w:rsidR="00C14A15" w:rsidRPr="001C3B74" w:rsidRDefault="00C14A15" w:rsidP="005F36F4">
            <w:pPr>
              <w:rPr>
                <w:rFonts w:cs="Arial"/>
                <w:szCs w:val="24"/>
              </w:rPr>
            </w:pPr>
          </w:p>
        </w:tc>
      </w:tr>
      <w:tr w:rsidR="00C14A15" w14:paraId="5C5B1168" w14:textId="77777777" w:rsidTr="00365088">
        <w:trPr>
          <w:trHeight w:val="397"/>
        </w:trPr>
        <w:tc>
          <w:tcPr>
            <w:tcW w:w="3085" w:type="dxa"/>
            <w:vAlign w:val="center"/>
          </w:tcPr>
          <w:p w14:paraId="04F4A913" w14:textId="77777777" w:rsidR="00C14A15" w:rsidRPr="001C3B74" w:rsidRDefault="00C14A15" w:rsidP="005F36F4">
            <w:pPr>
              <w:rPr>
                <w:rFonts w:cs="Arial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3906FE6B" w14:textId="77777777" w:rsidR="00C14A15" w:rsidRPr="001C3B74" w:rsidRDefault="00C14A15" w:rsidP="005F36F4">
            <w:pPr>
              <w:rPr>
                <w:rFonts w:cs="Arial"/>
                <w:szCs w:val="24"/>
              </w:rPr>
            </w:pPr>
          </w:p>
        </w:tc>
      </w:tr>
      <w:tr w:rsidR="001C3B74" w14:paraId="700FC818" w14:textId="77777777" w:rsidTr="00365088">
        <w:trPr>
          <w:trHeight w:val="397"/>
        </w:trPr>
        <w:tc>
          <w:tcPr>
            <w:tcW w:w="3085" w:type="dxa"/>
            <w:vAlign w:val="center"/>
          </w:tcPr>
          <w:p w14:paraId="2CB7A803" w14:textId="77777777" w:rsidR="001C3B74" w:rsidRPr="001C3B74" w:rsidRDefault="001C3B74" w:rsidP="005F36F4">
            <w:pPr>
              <w:rPr>
                <w:rFonts w:cs="Arial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1CB53DC7" w14:textId="77777777" w:rsidR="001C3B74" w:rsidRPr="001C3B74" w:rsidRDefault="001C3B74" w:rsidP="005F36F4">
            <w:pPr>
              <w:rPr>
                <w:rFonts w:cs="Arial"/>
                <w:szCs w:val="24"/>
              </w:rPr>
            </w:pPr>
          </w:p>
        </w:tc>
      </w:tr>
      <w:tr w:rsidR="00ED46EA" w14:paraId="6A2671FB" w14:textId="77777777" w:rsidTr="00365088">
        <w:trPr>
          <w:trHeight w:val="397"/>
        </w:trPr>
        <w:tc>
          <w:tcPr>
            <w:tcW w:w="3085" w:type="dxa"/>
            <w:vAlign w:val="center"/>
          </w:tcPr>
          <w:p w14:paraId="287C2187" w14:textId="77777777" w:rsidR="00ED46EA" w:rsidRPr="001C3B74" w:rsidRDefault="00ED46EA" w:rsidP="005F36F4">
            <w:pPr>
              <w:rPr>
                <w:rFonts w:cs="Arial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3D1F0598" w14:textId="77777777" w:rsidR="00ED46EA" w:rsidRPr="001C3B74" w:rsidRDefault="00ED46EA" w:rsidP="005F36F4">
            <w:pPr>
              <w:rPr>
                <w:rFonts w:cs="Arial"/>
                <w:szCs w:val="24"/>
              </w:rPr>
            </w:pPr>
          </w:p>
        </w:tc>
      </w:tr>
    </w:tbl>
    <w:p w14:paraId="7FCC0FF6" w14:textId="77777777" w:rsidR="00196630" w:rsidRDefault="00196630" w:rsidP="00A111F6">
      <w:pPr>
        <w:spacing w:after="0" w:line="240" w:lineRule="auto"/>
        <w:rPr>
          <w:rFonts w:cs="Arial"/>
          <w:sz w:val="20"/>
        </w:rPr>
        <w:sectPr w:rsidR="00196630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14:paraId="1F9BE414" w14:textId="77777777" w:rsidR="00F85B8D" w:rsidRDefault="00F85B8D" w:rsidP="00F85B8D">
      <w:pPr>
        <w:spacing w:after="720" w:line="240" w:lineRule="auto"/>
        <w:jc w:val="center"/>
        <w:rPr>
          <w:rFonts w:cs="Arial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77"/>
      </w:tblGrid>
      <w:tr w:rsidR="00F85B8D" w14:paraId="48E919DC" w14:textId="77777777" w:rsidTr="006E49F8">
        <w:trPr>
          <w:trHeight w:val="277"/>
        </w:trPr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898611" w14:textId="77777777" w:rsidR="00F85B8D" w:rsidRDefault="00F85B8D" w:rsidP="00B66070">
            <w:pPr>
              <w:tabs>
                <w:tab w:val="left" w:pos="4253"/>
                <w:tab w:val="left" w:pos="793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12" w:name="Texte62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</w:tbl>
    <w:p w14:paraId="3191E50A" w14:textId="4A76293B" w:rsidR="00F85B8D" w:rsidRPr="006E49F8" w:rsidRDefault="00F85B8D" w:rsidP="00F85B8D">
      <w:pPr>
        <w:tabs>
          <w:tab w:val="left" w:pos="4253"/>
          <w:tab w:val="left" w:pos="7938"/>
          <w:tab w:val="left" w:pos="10490"/>
        </w:tabs>
        <w:spacing w:after="720" w:line="240" w:lineRule="auto"/>
        <w:rPr>
          <w:rFonts w:cs="Arial"/>
          <w:b/>
          <w:sz w:val="16"/>
        </w:rPr>
      </w:pPr>
      <w:r w:rsidRPr="006E49F8">
        <w:rPr>
          <w:rFonts w:cs="Arial"/>
          <w:b/>
          <w:sz w:val="16"/>
        </w:rPr>
        <w:t>Nom de l’</w:t>
      </w:r>
      <w:r w:rsidR="006E49F8">
        <w:rPr>
          <w:rFonts w:cs="Arial"/>
          <w:b/>
          <w:sz w:val="16"/>
        </w:rPr>
        <w:t xml:space="preserve">intervenant </w:t>
      </w:r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964"/>
        <w:gridCol w:w="3290"/>
      </w:tblGrid>
      <w:tr w:rsidR="00F85B8D" w14:paraId="35B6CF69" w14:textId="77777777" w:rsidTr="00365088">
        <w:trPr>
          <w:trHeight w:val="340"/>
        </w:trPr>
        <w:tc>
          <w:tcPr>
            <w:tcW w:w="5669" w:type="dxa"/>
            <w:vAlign w:val="center"/>
          </w:tcPr>
          <w:p w14:paraId="450C7B7C" w14:textId="77777777" w:rsidR="00F85B8D" w:rsidRPr="00365088" w:rsidRDefault="00F85B8D" w:rsidP="00B66070">
            <w:pPr>
              <w:tabs>
                <w:tab w:val="left" w:pos="4253"/>
                <w:tab w:val="left" w:pos="7938"/>
                <w:tab w:val="left" w:pos="10490"/>
              </w:tabs>
              <w:rPr>
                <w:rFonts w:cs="Arial"/>
              </w:rPr>
            </w:pPr>
            <w:r w:rsidRPr="00365088">
              <w:rPr>
                <w:rFonts w:cs="Arial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13" w:name="Texte63"/>
            <w:r w:rsidRPr="00365088">
              <w:rPr>
                <w:rFonts w:cs="Arial"/>
              </w:rPr>
              <w:instrText xml:space="preserve"> FORMTEXT </w:instrText>
            </w:r>
            <w:r w:rsidRPr="00365088">
              <w:rPr>
                <w:rFonts w:cs="Arial"/>
              </w:rPr>
            </w:r>
            <w:r w:rsidRPr="00365088">
              <w:rPr>
                <w:rFonts w:cs="Arial"/>
              </w:rPr>
              <w:fldChar w:fldCharType="separate"/>
            </w:r>
            <w:r w:rsidRPr="00365088">
              <w:rPr>
                <w:rFonts w:cs="Arial"/>
              </w:rPr>
              <w:t> </w:t>
            </w:r>
            <w:r w:rsidRPr="00365088">
              <w:rPr>
                <w:rFonts w:cs="Arial"/>
              </w:rPr>
              <w:t> </w:t>
            </w:r>
            <w:r w:rsidRPr="00365088">
              <w:rPr>
                <w:rFonts w:cs="Arial"/>
              </w:rPr>
              <w:t> </w:t>
            </w:r>
            <w:r w:rsidRPr="00365088">
              <w:rPr>
                <w:rFonts w:cs="Arial"/>
              </w:rPr>
              <w:t> </w:t>
            </w:r>
            <w:r w:rsidRPr="00365088">
              <w:rPr>
                <w:rFonts w:cs="Arial"/>
              </w:rPr>
              <w:t> </w:t>
            </w:r>
            <w:r w:rsidRPr="00365088">
              <w:rPr>
                <w:rFonts w:cs="Arial"/>
              </w:rPr>
              <w:fldChar w:fldCharType="end"/>
            </w:r>
            <w:bookmarkEnd w:id="13"/>
          </w:p>
        </w:tc>
        <w:tc>
          <w:tcPr>
            <w:tcW w:w="964" w:type="dxa"/>
            <w:tcBorders>
              <w:bottom w:val="nil"/>
            </w:tcBorders>
          </w:tcPr>
          <w:p w14:paraId="0AEA2F7F" w14:textId="77777777" w:rsidR="00F85B8D" w:rsidRDefault="00F85B8D" w:rsidP="00B66070">
            <w:pPr>
              <w:tabs>
                <w:tab w:val="left" w:pos="4253"/>
                <w:tab w:val="left" w:pos="7938"/>
                <w:tab w:val="left" w:pos="10490"/>
              </w:tabs>
              <w:rPr>
                <w:rFonts w:cs="Arial"/>
                <w:b/>
              </w:rPr>
            </w:pPr>
          </w:p>
        </w:tc>
        <w:tc>
          <w:tcPr>
            <w:tcW w:w="3290" w:type="dxa"/>
            <w:vAlign w:val="center"/>
          </w:tcPr>
          <w:p w14:paraId="552CE0BE" w14:textId="77777777" w:rsidR="00F85B8D" w:rsidRPr="00365088" w:rsidRDefault="00F85B8D" w:rsidP="00365088">
            <w:pPr>
              <w:tabs>
                <w:tab w:val="left" w:pos="7938"/>
                <w:tab w:val="left" w:pos="10490"/>
              </w:tabs>
              <w:rPr>
                <w:rFonts w:cs="Arial"/>
              </w:rPr>
            </w:pPr>
            <w:r w:rsidRPr="00365088">
              <w:rPr>
                <w:rFonts w:cs="Arial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14" w:name="Texte64"/>
            <w:r w:rsidRPr="00365088">
              <w:rPr>
                <w:rFonts w:cs="Arial"/>
              </w:rPr>
              <w:instrText xml:space="preserve"> FORMTEXT </w:instrText>
            </w:r>
            <w:r w:rsidRPr="00365088">
              <w:rPr>
                <w:rFonts w:cs="Arial"/>
              </w:rPr>
            </w:r>
            <w:r w:rsidRPr="00365088">
              <w:rPr>
                <w:rFonts w:cs="Arial"/>
              </w:rPr>
              <w:fldChar w:fldCharType="separate"/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</w:rPr>
              <w:fldChar w:fldCharType="end"/>
            </w:r>
            <w:bookmarkEnd w:id="14"/>
          </w:p>
        </w:tc>
      </w:tr>
    </w:tbl>
    <w:p w14:paraId="413FC8AF" w14:textId="77777777" w:rsidR="00F85B8D" w:rsidRDefault="00F85B8D" w:rsidP="00F85B8D">
      <w:pPr>
        <w:tabs>
          <w:tab w:val="left" w:pos="6677"/>
        </w:tabs>
        <w:spacing w:after="720" w:line="240" w:lineRule="auto"/>
        <w:rPr>
          <w:rFonts w:cs="Arial"/>
          <w:b/>
        </w:rPr>
      </w:pPr>
      <w:r w:rsidRPr="006E49F8">
        <w:rPr>
          <w:rFonts w:cs="Arial"/>
          <w:b/>
          <w:sz w:val="16"/>
        </w:rPr>
        <w:t>Profession</w:t>
      </w:r>
      <w:r>
        <w:rPr>
          <w:rFonts w:cs="Arial"/>
          <w:b/>
        </w:rPr>
        <w:tab/>
      </w:r>
      <w:r w:rsidRPr="006E49F8">
        <w:rPr>
          <w:rFonts w:cs="Arial"/>
          <w:b/>
          <w:sz w:val="16"/>
        </w:rPr>
        <w:t>No de permis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856"/>
        <w:gridCol w:w="850"/>
        <w:gridCol w:w="2591"/>
      </w:tblGrid>
      <w:tr w:rsidR="00F85B8D" w14:paraId="12B10AAE" w14:textId="77777777" w:rsidTr="00B66070">
        <w:trPr>
          <w:trHeight w:val="337"/>
        </w:trPr>
        <w:tc>
          <w:tcPr>
            <w:tcW w:w="5665" w:type="dxa"/>
            <w:vAlign w:val="center"/>
          </w:tcPr>
          <w:p w14:paraId="4702BDBC" w14:textId="77777777" w:rsidR="00F85B8D" w:rsidRPr="00365088" w:rsidRDefault="00F85B8D" w:rsidP="00B66070">
            <w:pPr>
              <w:tabs>
                <w:tab w:val="left" w:pos="6677"/>
              </w:tabs>
              <w:rPr>
                <w:rFonts w:cs="Arial"/>
              </w:rPr>
            </w:pPr>
            <w:r w:rsidRPr="00365088">
              <w:rPr>
                <w:rFonts w:cs="Arial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15" w:name="Texte65"/>
            <w:r w:rsidRPr="00365088">
              <w:rPr>
                <w:rFonts w:cs="Arial"/>
              </w:rPr>
              <w:instrText xml:space="preserve"> FORMTEXT </w:instrText>
            </w:r>
            <w:r w:rsidRPr="00365088">
              <w:rPr>
                <w:rFonts w:cs="Arial"/>
              </w:rPr>
            </w:r>
            <w:r w:rsidRPr="00365088">
              <w:rPr>
                <w:rFonts w:cs="Arial"/>
              </w:rPr>
              <w:fldChar w:fldCharType="separate"/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</w:rPr>
              <w:fldChar w:fldCharType="end"/>
            </w:r>
            <w:bookmarkEnd w:id="15"/>
          </w:p>
        </w:tc>
        <w:tc>
          <w:tcPr>
            <w:tcW w:w="856" w:type="dxa"/>
            <w:tcBorders>
              <w:bottom w:val="nil"/>
            </w:tcBorders>
          </w:tcPr>
          <w:p w14:paraId="4F35BF2C" w14:textId="77777777" w:rsidR="00F85B8D" w:rsidRDefault="00F85B8D" w:rsidP="00B66070">
            <w:pPr>
              <w:tabs>
                <w:tab w:val="left" w:pos="6677"/>
              </w:tabs>
              <w:rPr>
                <w:rFonts w:cs="Arial"/>
                <w:b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6FBB62E1" w14:textId="77777777" w:rsidR="006E49F8" w:rsidRDefault="006E49F8" w:rsidP="00B66070">
            <w:pPr>
              <w:tabs>
                <w:tab w:val="left" w:pos="6677"/>
              </w:tabs>
              <w:rPr>
                <w:rFonts w:cs="Arial"/>
                <w:b/>
                <w:sz w:val="16"/>
              </w:rPr>
            </w:pPr>
          </w:p>
          <w:p w14:paraId="5BF3C7B6" w14:textId="7497699B" w:rsidR="006E49F8" w:rsidRPr="006E49F8" w:rsidRDefault="00F85B8D" w:rsidP="00B66070">
            <w:pPr>
              <w:tabs>
                <w:tab w:val="left" w:pos="6677"/>
              </w:tabs>
              <w:rPr>
                <w:rFonts w:cs="Arial"/>
                <w:b/>
                <w:sz w:val="16"/>
              </w:rPr>
            </w:pPr>
            <w:r w:rsidRPr="006E49F8">
              <w:rPr>
                <w:rFonts w:cs="Arial"/>
                <w:b/>
                <w:sz w:val="16"/>
              </w:rPr>
              <w:t>Date</w:t>
            </w:r>
          </w:p>
        </w:tc>
        <w:tc>
          <w:tcPr>
            <w:tcW w:w="2591" w:type="dxa"/>
            <w:vAlign w:val="center"/>
          </w:tcPr>
          <w:p w14:paraId="32416AF5" w14:textId="77777777" w:rsidR="00F85B8D" w:rsidRPr="00365088" w:rsidRDefault="00F85B8D" w:rsidP="00B66070">
            <w:pPr>
              <w:tabs>
                <w:tab w:val="left" w:pos="6677"/>
              </w:tabs>
              <w:jc w:val="center"/>
              <w:rPr>
                <w:rFonts w:cs="Arial"/>
              </w:rPr>
            </w:pPr>
            <w:r w:rsidRPr="00365088">
              <w:rPr>
                <w:rFonts w:cs="Arial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16" w:name="Texte66"/>
            <w:r w:rsidRPr="00365088">
              <w:rPr>
                <w:rFonts w:cs="Arial"/>
              </w:rPr>
              <w:instrText xml:space="preserve"> FORMTEXT </w:instrText>
            </w:r>
            <w:r w:rsidRPr="00365088">
              <w:rPr>
                <w:rFonts w:cs="Arial"/>
              </w:rPr>
            </w:r>
            <w:r w:rsidRPr="00365088">
              <w:rPr>
                <w:rFonts w:cs="Arial"/>
              </w:rPr>
              <w:fldChar w:fldCharType="separate"/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  <w:noProof/>
              </w:rPr>
              <w:t> </w:t>
            </w:r>
            <w:r w:rsidRPr="00365088">
              <w:rPr>
                <w:rFonts w:cs="Arial"/>
              </w:rPr>
              <w:fldChar w:fldCharType="end"/>
            </w:r>
            <w:bookmarkEnd w:id="16"/>
          </w:p>
        </w:tc>
      </w:tr>
    </w:tbl>
    <w:p w14:paraId="2CF3683D" w14:textId="77777777" w:rsidR="00F85B8D" w:rsidRPr="00736900" w:rsidRDefault="00F85B8D" w:rsidP="00F85B8D">
      <w:pPr>
        <w:tabs>
          <w:tab w:val="left" w:pos="6677"/>
          <w:tab w:val="center" w:pos="8665"/>
        </w:tabs>
        <w:spacing w:after="0" w:line="240" w:lineRule="auto"/>
        <w:rPr>
          <w:rFonts w:cs="Arial"/>
          <w:b/>
        </w:rPr>
      </w:pPr>
      <w:r w:rsidRPr="006E49F8">
        <w:rPr>
          <w:rFonts w:cs="Arial"/>
          <w:b/>
          <w:sz w:val="16"/>
        </w:rPr>
        <w:t>Signature de l’intervenant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736900">
        <w:rPr>
          <w:rFonts w:cs="Arial"/>
          <w:color w:val="A6A6A6" w:themeColor="background1" w:themeShade="A6"/>
          <w:sz w:val="16"/>
          <w:szCs w:val="16"/>
        </w:rPr>
        <w:t>AAA-MM-JJ</w:t>
      </w:r>
    </w:p>
    <w:p w14:paraId="29632EC5" w14:textId="77777777" w:rsidR="004E1657" w:rsidRPr="001C3B74" w:rsidRDefault="004E1657" w:rsidP="001C3B74">
      <w:pPr>
        <w:tabs>
          <w:tab w:val="left" w:pos="8505"/>
        </w:tabs>
        <w:spacing w:after="0" w:line="240" w:lineRule="auto"/>
        <w:rPr>
          <w:rFonts w:cs="Arial"/>
          <w:sz w:val="2"/>
          <w:szCs w:val="20"/>
        </w:rPr>
      </w:pPr>
    </w:p>
    <w:sectPr w:rsidR="004E1657" w:rsidRPr="001C3B74" w:rsidSect="00AB1A30">
      <w:type w:val="continuous"/>
      <w:pgSz w:w="12240" w:h="15840" w:code="1"/>
      <w:pgMar w:top="907" w:right="1134" w:bottom="567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87EA2" w14:textId="77777777" w:rsidR="002607E2" w:rsidRDefault="002607E2" w:rsidP="004E1657">
      <w:pPr>
        <w:spacing w:after="0" w:line="240" w:lineRule="auto"/>
      </w:pPr>
      <w:r>
        <w:separator/>
      </w:r>
    </w:p>
  </w:endnote>
  <w:endnote w:type="continuationSeparator" w:id="0">
    <w:p w14:paraId="0FB4A5A9" w14:textId="77777777" w:rsidR="002607E2" w:rsidRDefault="002607E2" w:rsidP="004E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4975"/>
    </w:tblGrid>
    <w:tr w:rsidR="00A111F6" w14:paraId="341AB9F1" w14:textId="77777777" w:rsidTr="006D45D3">
      <w:tc>
        <w:tcPr>
          <w:tcW w:w="10031" w:type="dxa"/>
          <w:gridSpan w:val="2"/>
        </w:tcPr>
        <w:p w14:paraId="2F498FB4" w14:textId="77777777" w:rsidR="00A111F6" w:rsidRDefault="00A111F6" w:rsidP="006D45D3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NOM DU FORMULAIRE (1</w:t>
          </w:r>
          <w:r w:rsidRPr="00F2567D">
            <w:rPr>
              <w:rFonts w:cs="Arial"/>
              <w:sz w:val="14"/>
              <w:szCs w:val="14"/>
              <w:vertAlign w:val="superscript"/>
            </w:rPr>
            <w:t>ère</w:t>
          </w:r>
          <w:r>
            <w:rPr>
              <w:rFonts w:cs="Arial"/>
              <w:sz w:val="14"/>
              <w:szCs w:val="14"/>
            </w:rPr>
            <w:t xml:space="preserve"> LIGNE SEULEMENT)</w:t>
          </w:r>
        </w:p>
      </w:tc>
    </w:tr>
    <w:tr w:rsidR="00A111F6" w14:paraId="4F4ED180" w14:textId="77777777" w:rsidTr="006D45D3">
      <w:tc>
        <w:tcPr>
          <w:tcW w:w="5056" w:type="dxa"/>
        </w:tcPr>
        <w:p w14:paraId="005C2C52" w14:textId="77777777" w:rsidR="00A111F6" w:rsidRDefault="00A111F6" w:rsidP="006D45D3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No formulaire (AAAA-MM)</w:t>
          </w:r>
        </w:p>
      </w:tc>
      <w:tc>
        <w:tcPr>
          <w:tcW w:w="4975" w:type="dxa"/>
        </w:tcPr>
        <w:p w14:paraId="6B1CEA21" w14:textId="77777777" w:rsidR="00A111F6" w:rsidRDefault="00A111F6" w:rsidP="006D45D3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 w:rsidR="00082008"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 w:rsidR="00082008">
            <w:rPr>
              <w:rFonts w:cs="Arial"/>
              <w:sz w:val="14"/>
              <w:szCs w:val="14"/>
            </w:rPr>
            <w:fldChar w:fldCharType="separate"/>
          </w:r>
          <w:r w:rsidR="009B28F0">
            <w:rPr>
              <w:rFonts w:cs="Arial"/>
              <w:noProof/>
              <w:sz w:val="14"/>
              <w:szCs w:val="14"/>
            </w:rPr>
            <w:t>4</w:t>
          </w:r>
          <w:r w:rsidR="00082008"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fldSimple w:instr=" NUMPAGES   \* MERGEFORMAT ">
            <w:r w:rsidR="00196630" w:rsidRPr="00196630">
              <w:rPr>
                <w:rFonts w:cs="Arial"/>
                <w:noProof/>
                <w:sz w:val="14"/>
                <w:szCs w:val="14"/>
              </w:rPr>
              <w:t>2</w:t>
            </w:r>
          </w:fldSimple>
        </w:p>
      </w:tc>
    </w:tr>
    <w:tr w:rsidR="00A111F6" w14:paraId="5FABA5AF" w14:textId="77777777" w:rsidTr="006D45D3">
      <w:tc>
        <w:tcPr>
          <w:tcW w:w="5056" w:type="dxa"/>
        </w:tcPr>
        <w:p w14:paraId="1DC7F7BD" w14:textId="77777777" w:rsidR="00A111F6" w:rsidRDefault="00A111F6" w:rsidP="006D45D3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</w:p>
      </w:tc>
      <w:tc>
        <w:tcPr>
          <w:tcW w:w="4975" w:type="dxa"/>
        </w:tcPr>
        <w:p w14:paraId="1B77D824" w14:textId="77777777" w:rsidR="00A111F6" w:rsidRDefault="00A111F6" w:rsidP="006D45D3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14:paraId="570004C9" w14:textId="77777777" w:rsidR="00A111F6" w:rsidRDefault="00A111F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4975"/>
    </w:tblGrid>
    <w:tr w:rsidR="00327701" w14:paraId="387BB2AF" w14:textId="77777777" w:rsidTr="00B12990">
      <w:tc>
        <w:tcPr>
          <w:tcW w:w="10031" w:type="dxa"/>
          <w:gridSpan w:val="2"/>
        </w:tcPr>
        <w:p w14:paraId="2C90578E" w14:textId="77777777" w:rsidR="00327701" w:rsidRDefault="00521AC1" w:rsidP="00476665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 xml:space="preserve">STRATÉGIES D’ACCOMPAGNEMENT </w:t>
          </w:r>
        </w:p>
      </w:tc>
    </w:tr>
    <w:tr w:rsidR="00327701" w14:paraId="58E35771" w14:textId="77777777" w:rsidTr="00B12990">
      <w:tc>
        <w:tcPr>
          <w:tcW w:w="5056" w:type="dxa"/>
        </w:tcPr>
        <w:p w14:paraId="7C82C414" w14:textId="77777777" w:rsidR="00327701" w:rsidRDefault="00476665" w:rsidP="00B12990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CLI-60146 (2018-04</w:t>
          </w:r>
          <w:r w:rsidR="00327701">
            <w:rPr>
              <w:rFonts w:cs="Arial"/>
              <w:sz w:val="14"/>
              <w:szCs w:val="14"/>
            </w:rPr>
            <w:t>)</w:t>
          </w:r>
        </w:p>
      </w:tc>
      <w:tc>
        <w:tcPr>
          <w:tcW w:w="4975" w:type="dxa"/>
        </w:tcPr>
        <w:p w14:paraId="3FA931AC" w14:textId="77777777" w:rsidR="00327701" w:rsidRDefault="00327701" w:rsidP="00B12990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 w:rsidR="00082008"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 w:rsidR="00082008">
            <w:rPr>
              <w:rFonts w:cs="Arial"/>
              <w:sz w:val="14"/>
              <w:szCs w:val="14"/>
            </w:rPr>
            <w:fldChar w:fldCharType="separate"/>
          </w:r>
          <w:r w:rsidR="00C537EF">
            <w:rPr>
              <w:rFonts w:cs="Arial"/>
              <w:noProof/>
              <w:sz w:val="14"/>
              <w:szCs w:val="14"/>
            </w:rPr>
            <w:t>2</w:t>
          </w:r>
          <w:r w:rsidR="00082008"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fldSimple w:instr=" NUMPAGES   \* MERGEFORMAT ">
            <w:r w:rsidR="00C537EF" w:rsidRPr="00C537EF">
              <w:rPr>
                <w:rFonts w:cs="Arial"/>
                <w:noProof/>
                <w:sz w:val="14"/>
                <w:szCs w:val="14"/>
              </w:rPr>
              <w:t>2</w:t>
            </w:r>
          </w:fldSimple>
        </w:p>
      </w:tc>
    </w:tr>
    <w:tr w:rsidR="00327701" w14:paraId="7C64BB03" w14:textId="77777777" w:rsidTr="00B12990">
      <w:tc>
        <w:tcPr>
          <w:tcW w:w="5056" w:type="dxa"/>
        </w:tcPr>
        <w:p w14:paraId="249E8097" w14:textId="77777777" w:rsidR="00327701" w:rsidRDefault="00327701" w:rsidP="00B12990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</w:p>
      </w:tc>
      <w:tc>
        <w:tcPr>
          <w:tcW w:w="4975" w:type="dxa"/>
        </w:tcPr>
        <w:p w14:paraId="6FB7E1F7" w14:textId="77777777" w:rsidR="00327701" w:rsidRDefault="00327701" w:rsidP="00B12990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14:paraId="3F674CB7" w14:textId="77777777" w:rsidR="004E1657" w:rsidRPr="00327701" w:rsidRDefault="004E1657" w:rsidP="00A111F6">
    <w:pPr>
      <w:pStyle w:val="Pieddepage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1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5117"/>
    </w:tblGrid>
    <w:tr w:rsidR="00F2567D" w14:paraId="1839EEB6" w14:textId="77777777" w:rsidTr="004B06E9">
      <w:tc>
        <w:tcPr>
          <w:tcW w:w="10173" w:type="dxa"/>
          <w:gridSpan w:val="2"/>
        </w:tcPr>
        <w:p w14:paraId="2F52D81F" w14:textId="77777777" w:rsidR="00F2567D" w:rsidRDefault="00521AC1" w:rsidP="00476665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 xml:space="preserve">STRATÉGIES D’ACCOMPAGNEMENT </w:t>
          </w:r>
        </w:p>
      </w:tc>
    </w:tr>
    <w:tr w:rsidR="00F2567D" w14:paraId="09664867" w14:textId="77777777" w:rsidTr="004B06E9">
      <w:tc>
        <w:tcPr>
          <w:tcW w:w="5056" w:type="dxa"/>
        </w:tcPr>
        <w:p w14:paraId="0187809B" w14:textId="77777777" w:rsidR="00F2567D" w:rsidRDefault="00476665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CLI-60146 (2018-04</w:t>
          </w:r>
          <w:r w:rsidR="00F2567D">
            <w:rPr>
              <w:rFonts w:cs="Arial"/>
              <w:sz w:val="14"/>
              <w:szCs w:val="14"/>
            </w:rPr>
            <w:t>)</w:t>
          </w:r>
        </w:p>
      </w:tc>
      <w:tc>
        <w:tcPr>
          <w:tcW w:w="5117" w:type="dxa"/>
        </w:tcPr>
        <w:p w14:paraId="465D6E89" w14:textId="77777777" w:rsidR="00F2567D" w:rsidRDefault="00F2567D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 w:rsidR="00082008"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 w:rsidR="00082008">
            <w:rPr>
              <w:rFonts w:cs="Arial"/>
              <w:sz w:val="14"/>
              <w:szCs w:val="14"/>
            </w:rPr>
            <w:fldChar w:fldCharType="separate"/>
          </w:r>
          <w:r w:rsidR="00C537EF">
            <w:rPr>
              <w:rFonts w:cs="Arial"/>
              <w:noProof/>
              <w:sz w:val="14"/>
              <w:szCs w:val="14"/>
            </w:rPr>
            <w:t>1</w:t>
          </w:r>
          <w:r w:rsidR="00082008"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fldSimple w:instr=" NUMPAGES   \* MERGEFORMAT ">
            <w:r w:rsidR="00C537EF" w:rsidRPr="00C537EF">
              <w:rPr>
                <w:rFonts w:cs="Arial"/>
                <w:noProof/>
                <w:sz w:val="14"/>
                <w:szCs w:val="14"/>
              </w:rPr>
              <w:t>2</w:t>
            </w:r>
          </w:fldSimple>
        </w:p>
      </w:tc>
    </w:tr>
    <w:tr w:rsidR="0053433C" w14:paraId="49C481C2" w14:textId="77777777" w:rsidTr="004B06E9">
      <w:tc>
        <w:tcPr>
          <w:tcW w:w="5056" w:type="dxa"/>
        </w:tcPr>
        <w:p w14:paraId="33F45310" w14:textId="77777777" w:rsidR="0053433C" w:rsidRDefault="0053433C" w:rsidP="00476665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</w:p>
      </w:tc>
      <w:tc>
        <w:tcPr>
          <w:tcW w:w="5117" w:type="dxa"/>
        </w:tcPr>
        <w:p w14:paraId="3F2356C4" w14:textId="77777777" w:rsidR="0053433C" w:rsidRDefault="0053433C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14:paraId="12B2C02D" w14:textId="77777777" w:rsidR="00154C45" w:rsidRPr="00154C45" w:rsidRDefault="00154C45" w:rsidP="00154C45">
    <w:pPr>
      <w:pStyle w:val="Pieddepage"/>
      <w:tabs>
        <w:tab w:val="clear" w:pos="4320"/>
        <w:tab w:val="clear" w:pos="8640"/>
        <w:tab w:val="center" w:pos="5245"/>
        <w:tab w:val="right" w:pos="10482"/>
      </w:tabs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A2676" w14:textId="77777777" w:rsidR="002607E2" w:rsidRDefault="002607E2" w:rsidP="004E1657">
      <w:pPr>
        <w:spacing w:after="0" w:line="240" w:lineRule="auto"/>
      </w:pPr>
      <w:r>
        <w:separator/>
      </w:r>
    </w:p>
  </w:footnote>
  <w:footnote w:type="continuationSeparator" w:id="0">
    <w:p w14:paraId="742C7F42" w14:textId="77777777" w:rsidR="002607E2" w:rsidRDefault="002607E2" w:rsidP="004E1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Ind w:w="5958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8"/>
      <w:gridCol w:w="2835"/>
    </w:tblGrid>
    <w:tr w:rsidR="00F2567D" w:rsidRPr="00802F67" w14:paraId="5B0DCB11" w14:textId="77777777" w:rsidTr="00340FC2">
      <w:tc>
        <w:tcPr>
          <w:tcW w:w="1238" w:type="dxa"/>
          <w:tcBorders>
            <w:bottom w:val="nil"/>
          </w:tcBorders>
        </w:tcPr>
        <w:p w14:paraId="6C4F233F" w14:textId="77777777" w:rsidR="00F2567D" w:rsidRPr="00802F67" w:rsidRDefault="00F2567D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r w:rsidRPr="00802F67">
            <w:rPr>
              <w:rFonts w:ascii="Chaloult_Cond" w:hAnsi="Chaloult_Cond"/>
              <w:sz w:val="16"/>
              <w:szCs w:val="16"/>
            </w:rPr>
            <w:t>Nom</w:t>
          </w:r>
          <w:r w:rsidR="00340FC2">
            <w:rPr>
              <w:rFonts w:ascii="Chaloult_Cond" w:hAnsi="Chaloult_Cond"/>
              <w:sz w:val="16"/>
              <w:szCs w:val="16"/>
            </w:rPr>
            <w:t>, prénom</w:t>
          </w:r>
          <w:r w:rsidRPr="00802F67">
            <w:rPr>
              <w:rFonts w:ascii="Chaloult_Cond" w:hAnsi="Chaloult_Cond"/>
              <w:sz w:val="16"/>
              <w:szCs w:val="16"/>
            </w:rPr>
            <w:t> :</w:t>
          </w:r>
        </w:p>
      </w:tc>
      <w:tc>
        <w:tcPr>
          <w:tcW w:w="2835" w:type="dxa"/>
          <w:tcBorders>
            <w:bottom w:val="single" w:sz="4" w:space="0" w:color="A6A6A6" w:themeColor="background1" w:themeShade="A6"/>
          </w:tcBorders>
        </w:tcPr>
        <w:p w14:paraId="330828B1" w14:textId="77777777" w:rsidR="00F2567D" w:rsidRPr="00802F67" w:rsidRDefault="00F2567D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</w:p>
      </w:tc>
    </w:tr>
    <w:tr w:rsidR="00F2567D" w:rsidRPr="00802F67" w14:paraId="00D155A2" w14:textId="77777777" w:rsidTr="00340FC2">
      <w:tc>
        <w:tcPr>
          <w:tcW w:w="1238" w:type="dxa"/>
          <w:tcBorders>
            <w:bottom w:val="nil"/>
          </w:tcBorders>
        </w:tcPr>
        <w:p w14:paraId="3B3430EE" w14:textId="77777777" w:rsidR="00F2567D" w:rsidRPr="00802F67" w:rsidRDefault="00F2567D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r w:rsidRPr="00802F67">
            <w:rPr>
              <w:rFonts w:ascii="Chaloult_Cond" w:hAnsi="Chaloult_Cond"/>
              <w:sz w:val="16"/>
              <w:szCs w:val="16"/>
            </w:rPr>
            <w:t>Dossier :</w:t>
          </w:r>
        </w:p>
      </w:tc>
      <w:tc>
        <w:tcPr>
          <w:tcW w:w="2835" w:type="dxa"/>
          <w:tcBorders>
            <w:top w:val="single" w:sz="4" w:space="0" w:color="A6A6A6" w:themeColor="background1" w:themeShade="A6"/>
          </w:tcBorders>
        </w:tcPr>
        <w:p w14:paraId="5C45E790" w14:textId="77777777" w:rsidR="00F2567D" w:rsidRPr="00802F67" w:rsidRDefault="00F2567D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</w:p>
      </w:tc>
    </w:tr>
  </w:tbl>
  <w:p w14:paraId="79CEE4EA" w14:textId="77777777" w:rsidR="00F2567D" w:rsidRDefault="00F2567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7003" w:type="dxa"/>
      <w:tblInd w:w="322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7"/>
      <w:gridCol w:w="3402"/>
      <w:gridCol w:w="993"/>
      <w:gridCol w:w="1191"/>
    </w:tblGrid>
    <w:tr w:rsidR="00C00A55" w:rsidRPr="00802F67" w14:paraId="0D00560C" w14:textId="77777777" w:rsidTr="004B06E9">
      <w:tc>
        <w:tcPr>
          <w:tcW w:w="1417" w:type="dxa"/>
          <w:tcBorders>
            <w:bottom w:val="nil"/>
          </w:tcBorders>
        </w:tcPr>
        <w:p w14:paraId="1C0CC360" w14:textId="77777777" w:rsidR="00C00A55" w:rsidRPr="00340FC2" w:rsidRDefault="00C00A55" w:rsidP="006F7025">
          <w:pPr>
            <w:pStyle w:val="En-tte"/>
            <w:spacing w:before="40" w:after="40"/>
            <w:jc w:val="right"/>
            <w:rPr>
              <w:rFonts w:cs="Arial"/>
              <w:sz w:val="16"/>
              <w:szCs w:val="16"/>
            </w:rPr>
          </w:pPr>
          <w:r w:rsidRPr="00340FC2">
            <w:rPr>
              <w:rFonts w:cs="Arial"/>
              <w:sz w:val="16"/>
              <w:szCs w:val="16"/>
            </w:rPr>
            <w:t>Nom, prénom :</w:t>
          </w:r>
        </w:p>
      </w:tc>
      <w:tc>
        <w:tcPr>
          <w:tcW w:w="3402" w:type="dxa"/>
          <w:tcBorders>
            <w:bottom w:val="single" w:sz="4" w:space="0" w:color="auto"/>
          </w:tcBorders>
        </w:tcPr>
        <w:p w14:paraId="30AFEA48" w14:textId="77777777" w:rsidR="00C00A55" w:rsidRDefault="005B7D03" w:rsidP="003D210A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fldSimple w:instr=" REF  Texte2  \* MERGEFORMAT ">
            <w:r w:rsidR="00196630" w:rsidRPr="00196630">
              <w:rPr>
                <w:rFonts w:cs="Arial"/>
                <w:color w:val="000000"/>
                <w:sz w:val="16"/>
                <w:szCs w:val="16"/>
              </w:rPr>
              <w:t xml:space="preserve">     </w:t>
            </w:r>
          </w:fldSimple>
        </w:p>
      </w:tc>
      <w:tc>
        <w:tcPr>
          <w:tcW w:w="993" w:type="dxa"/>
          <w:tcBorders>
            <w:bottom w:val="nil"/>
          </w:tcBorders>
        </w:tcPr>
        <w:p w14:paraId="67BB8CAB" w14:textId="77777777" w:rsidR="00C00A55" w:rsidRPr="00340FC2" w:rsidRDefault="00C00A55" w:rsidP="006F7025">
          <w:pPr>
            <w:pStyle w:val="En-tte"/>
            <w:spacing w:before="40" w:after="40"/>
            <w:jc w:val="right"/>
            <w:rPr>
              <w:rFonts w:cs="Arial"/>
              <w:sz w:val="16"/>
              <w:szCs w:val="16"/>
            </w:rPr>
          </w:pPr>
          <w:r w:rsidRPr="00340FC2">
            <w:rPr>
              <w:rFonts w:cs="Arial"/>
              <w:sz w:val="16"/>
              <w:szCs w:val="16"/>
            </w:rPr>
            <w:t>Dossier :</w:t>
          </w:r>
        </w:p>
      </w:tc>
      <w:tc>
        <w:tcPr>
          <w:tcW w:w="1191" w:type="dxa"/>
          <w:tcBorders>
            <w:bottom w:val="single" w:sz="4" w:space="0" w:color="auto"/>
          </w:tcBorders>
        </w:tcPr>
        <w:p w14:paraId="21106506" w14:textId="77777777" w:rsidR="00C00A55" w:rsidRPr="009B28F0" w:rsidRDefault="005B7D03" w:rsidP="005B6DC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fldSimple w:instr=" REF  Texte1  \* MERGEFORMAT ">
            <w:r w:rsidR="00196630" w:rsidRPr="00196630">
              <w:rPr>
                <w:rFonts w:cs="Arial"/>
                <w:noProof/>
                <w:color w:val="000000"/>
                <w:sz w:val="16"/>
                <w:szCs w:val="16"/>
              </w:rPr>
              <w:t xml:space="preserve">     </w:t>
            </w:r>
          </w:fldSimple>
        </w:p>
      </w:tc>
    </w:tr>
  </w:tbl>
  <w:p w14:paraId="60F1CD0B" w14:textId="77777777" w:rsidR="0053433C" w:rsidRDefault="0053433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GKe5moI/2+08kkoDPwLz1rI3rSqQlTGXWR8SgNYQy06ynE6q49a4hOHoEM9PLxLHW4cCUHPv7ETUlL94GdLvvQ==" w:salt="45IkF1YOOtUlOFnIwNwUuw=="/>
  <w:defaultTabStop w:val="709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59"/>
    <w:rsid w:val="00000E47"/>
    <w:rsid w:val="00052B29"/>
    <w:rsid w:val="00082008"/>
    <w:rsid w:val="000D0ADF"/>
    <w:rsid w:val="000E09DE"/>
    <w:rsid w:val="000F4BC7"/>
    <w:rsid w:val="00101FCE"/>
    <w:rsid w:val="00145BAC"/>
    <w:rsid w:val="00154A14"/>
    <w:rsid w:val="00154C45"/>
    <w:rsid w:val="001637B0"/>
    <w:rsid w:val="001762AA"/>
    <w:rsid w:val="001770EB"/>
    <w:rsid w:val="001941A9"/>
    <w:rsid w:val="00196630"/>
    <w:rsid w:val="001B6433"/>
    <w:rsid w:val="001C394E"/>
    <w:rsid w:val="001C3B74"/>
    <w:rsid w:val="001D7837"/>
    <w:rsid w:val="001F1FC6"/>
    <w:rsid w:val="00203449"/>
    <w:rsid w:val="0023225B"/>
    <w:rsid w:val="00233DF8"/>
    <w:rsid w:val="0025677C"/>
    <w:rsid w:val="002607E2"/>
    <w:rsid w:val="002A0B0A"/>
    <w:rsid w:val="002A6F9D"/>
    <w:rsid w:val="002C1F44"/>
    <w:rsid w:val="002F2A98"/>
    <w:rsid w:val="00303705"/>
    <w:rsid w:val="00316672"/>
    <w:rsid w:val="00327701"/>
    <w:rsid w:val="00340FC2"/>
    <w:rsid w:val="00354AF2"/>
    <w:rsid w:val="00365088"/>
    <w:rsid w:val="00367DA5"/>
    <w:rsid w:val="00375F68"/>
    <w:rsid w:val="00377107"/>
    <w:rsid w:val="003A17AD"/>
    <w:rsid w:val="003B3D95"/>
    <w:rsid w:val="003D133D"/>
    <w:rsid w:val="003D1D7D"/>
    <w:rsid w:val="00411987"/>
    <w:rsid w:val="00466484"/>
    <w:rsid w:val="004755B2"/>
    <w:rsid w:val="00476665"/>
    <w:rsid w:val="004B06E9"/>
    <w:rsid w:val="004B7A64"/>
    <w:rsid w:val="004D55F1"/>
    <w:rsid w:val="004E1657"/>
    <w:rsid w:val="004F171C"/>
    <w:rsid w:val="00521AC1"/>
    <w:rsid w:val="00523355"/>
    <w:rsid w:val="0053433C"/>
    <w:rsid w:val="00546B7C"/>
    <w:rsid w:val="005478BC"/>
    <w:rsid w:val="005631E6"/>
    <w:rsid w:val="00576DBA"/>
    <w:rsid w:val="00595150"/>
    <w:rsid w:val="00597A0A"/>
    <w:rsid w:val="005A4F0E"/>
    <w:rsid w:val="005B7D03"/>
    <w:rsid w:val="005D5EC8"/>
    <w:rsid w:val="005E72AF"/>
    <w:rsid w:val="005F21C0"/>
    <w:rsid w:val="00606EB4"/>
    <w:rsid w:val="00636A5D"/>
    <w:rsid w:val="00640B66"/>
    <w:rsid w:val="00660227"/>
    <w:rsid w:val="00667B44"/>
    <w:rsid w:val="006A47C7"/>
    <w:rsid w:val="006E49F8"/>
    <w:rsid w:val="006F7025"/>
    <w:rsid w:val="007008E5"/>
    <w:rsid w:val="00713E89"/>
    <w:rsid w:val="00747939"/>
    <w:rsid w:val="00761665"/>
    <w:rsid w:val="007617C7"/>
    <w:rsid w:val="00777DC9"/>
    <w:rsid w:val="00797BE2"/>
    <w:rsid w:val="007A59C7"/>
    <w:rsid w:val="007C73E5"/>
    <w:rsid w:val="007D3CEF"/>
    <w:rsid w:val="00802F67"/>
    <w:rsid w:val="0080650D"/>
    <w:rsid w:val="00835FE2"/>
    <w:rsid w:val="00837E3E"/>
    <w:rsid w:val="00842725"/>
    <w:rsid w:val="008541EB"/>
    <w:rsid w:val="00855DF1"/>
    <w:rsid w:val="008607BA"/>
    <w:rsid w:val="00861D88"/>
    <w:rsid w:val="00862959"/>
    <w:rsid w:val="00864A90"/>
    <w:rsid w:val="00874E51"/>
    <w:rsid w:val="00890E45"/>
    <w:rsid w:val="00893087"/>
    <w:rsid w:val="008C02C3"/>
    <w:rsid w:val="008E633F"/>
    <w:rsid w:val="00900E61"/>
    <w:rsid w:val="009221CD"/>
    <w:rsid w:val="00945B53"/>
    <w:rsid w:val="0096745A"/>
    <w:rsid w:val="009B28F0"/>
    <w:rsid w:val="009C50AB"/>
    <w:rsid w:val="00A111F6"/>
    <w:rsid w:val="00A123F4"/>
    <w:rsid w:val="00A20AD9"/>
    <w:rsid w:val="00A4007D"/>
    <w:rsid w:val="00A5287B"/>
    <w:rsid w:val="00A8311A"/>
    <w:rsid w:val="00AB021B"/>
    <w:rsid w:val="00AB1A30"/>
    <w:rsid w:val="00AC3CB6"/>
    <w:rsid w:val="00AF7865"/>
    <w:rsid w:val="00B31478"/>
    <w:rsid w:val="00B45F8B"/>
    <w:rsid w:val="00BC5A55"/>
    <w:rsid w:val="00BF3BD2"/>
    <w:rsid w:val="00C00A55"/>
    <w:rsid w:val="00C14A15"/>
    <w:rsid w:val="00C530CD"/>
    <w:rsid w:val="00C537EF"/>
    <w:rsid w:val="00C75FE3"/>
    <w:rsid w:val="00CA6854"/>
    <w:rsid w:val="00CB4FEC"/>
    <w:rsid w:val="00CD3B3D"/>
    <w:rsid w:val="00CE33A3"/>
    <w:rsid w:val="00D17E1E"/>
    <w:rsid w:val="00D33E6D"/>
    <w:rsid w:val="00D640F8"/>
    <w:rsid w:val="00D94DCC"/>
    <w:rsid w:val="00DA055E"/>
    <w:rsid w:val="00DA46CB"/>
    <w:rsid w:val="00DB676D"/>
    <w:rsid w:val="00E5427E"/>
    <w:rsid w:val="00E67D82"/>
    <w:rsid w:val="00E81ADD"/>
    <w:rsid w:val="00E9421F"/>
    <w:rsid w:val="00E96CFC"/>
    <w:rsid w:val="00EB7300"/>
    <w:rsid w:val="00EB7616"/>
    <w:rsid w:val="00ED46EA"/>
    <w:rsid w:val="00F2567D"/>
    <w:rsid w:val="00F85B8D"/>
    <w:rsid w:val="00F9613F"/>
    <w:rsid w:val="00FA02BC"/>
    <w:rsid w:val="00FA7066"/>
    <w:rsid w:val="00FC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02A177F1"/>
  <w15:docId w15:val="{BE64FBA1-5A25-47E1-9E71-6F628BC4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1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5FE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75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E16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657"/>
  </w:style>
  <w:style w:type="paragraph" w:styleId="Pieddepage">
    <w:name w:val="footer"/>
    <w:basedOn w:val="Normal"/>
    <w:link w:val="PieddepageCar"/>
    <w:unhideWhenUsed/>
    <w:rsid w:val="004E16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E1657"/>
  </w:style>
  <w:style w:type="paragraph" w:styleId="Paragraphedeliste">
    <w:name w:val="List Paragraph"/>
    <w:basedOn w:val="Normal"/>
    <w:uiPriority w:val="34"/>
    <w:qFormat/>
    <w:rsid w:val="00A123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1C39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C394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C394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39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39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arcas\AppData\Local\Temp\notesE4A6F7\Gabarit%20-%20Formulaire%20clinique%20CISSS%20MO%20v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645E9-021B-4876-8182-C4E9530A5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Gabarit - Formulaire clinique CISSS MO v4</Template>
  <TotalTime>0</TotalTime>
  <Pages>2</Pages>
  <Words>269</Words>
  <Characters>1484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CMR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cmarcas</dc:creator>
  <cp:lastModifiedBy>Henrik Maeng</cp:lastModifiedBy>
  <cp:revision>2</cp:revision>
  <cp:lastPrinted>2018-04-20T19:13:00Z</cp:lastPrinted>
  <dcterms:created xsi:type="dcterms:W3CDTF">2018-06-11T16:53:00Z</dcterms:created>
  <dcterms:modified xsi:type="dcterms:W3CDTF">2018-06-11T16:53:00Z</dcterms:modified>
</cp:coreProperties>
</file>