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7383C" w14:textId="4DB59364" w:rsidR="00FF4922" w:rsidRDefault="004B1D39"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6B3CAA" wp14:editId="655B94DE">
                <wp:simplePos x="0" y="0"/>
                <wp:positionH relativeFrom="column">
                  <wp:posOffset>1474470</wp:posOffset>
                </wp:positionH>
                <wp:positionV relativeFrom="paragraph">
                  <wp:posOffset>43180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7676B3" w14:textId="47DE6DF2" w:rsidR="004B1D39" w:rsidRPr="004B1D39" w:rsidRDefault="004B1D39" w:rsidP="004B1D39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</w:t>
                            </w: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</w:t>
                            </w:r>
                            <w:r w:rsidRPr="004B1D39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3FB488EB" w14:textId="4BC8EBD5" w:rsidR="004B1D39" w:rsidRPr="004B1D39" w:rsidRDefault="004B1D39" w:rsidP="004B1D39">
                            <w:pP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MOCLI60308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B3CAA" id="Rectangle 8" o:spid="_x0000_s1026" style="position:absolute;margin-left:116.1pt;margin-top:3.4pt;width:168pt;height:4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" filled="f" stroked="f" strokeweight=".25pt">
                <v:textbox>
                  <w:txbxContent>
                    <w:p w14:paraId="347676B3" w14:textId="47DE6DF2" w:rsidR="004B1D39" w:rsidRPr="004B1D39" w:rsidRDefault="004B1D39" w:rsidP="004B1D39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</w:t>
                      </w: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</w:t>
                      </w:r>
                      <w:r w:rsidRPr="004B1D39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3FB488EB" w14:textId="4BC8EBD5" w:rsidR="004B1D39" w:rsidRPr="004B1D39" w:rsidRDefault="004B1D39" w:rsidP="004B1D39">
                      <w:pPr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</w:rPr>
                        <w:t>MOCLI60308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33F8C6C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6AD53195" w14:textId="5681F7C0" w:rsidR="004246FA" w:rsidRDefault="004246FA" w:rsidP="0014043F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6A2C8399" wp14:editId="48C17AAB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4246FA" w:rsidRPr="007E7941" w14:paraId="36A7A70E" w14:textId="77777777" w:rsidTr="0014043F">
              <w:tc>
                <w:tcPr>
                  <w:tcW w:w="1134" w:type="dxa"/>
                  <w:vAlign w:val="bottom"/>
                </w:tcPr>
                <w:p w14:paraId="0FDC0E87" w14:textId="77777777" w:rsidR="004246FA" w:rsidRPr="007E7941" w:rsidRDefault="004246FA" w:rsidP="0014043F">
                  <w:pPr>
                    <w:spacing w:before="120"/>
                    <w:ind w:left="38"/>
                    <w:jc w:val="righ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E7941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08260C04" w14:textId="77777777" w:rsidR="004246FA" w:rsidRPr="007E7941" w:rsidRDefault="003B414D" w:rsidP="00AE5772">
                  <w:pPr>
                    <w:spacing w:before="120"/>
                    <w:ind w:left="-103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bookmarkStart w:id="0" w:name="Texte2"/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FORMTEXT </w:instrText>
                  </w:r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bookmarkStart w:id="1" w:name="_GoBack"/>
                  <w:r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bookmarkEnd w:id="1"/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58C0A75D" w14:textId="53611027" w:rsidR="004246FA" w:rsidRDefault="004246FA" w:rsidP="0014043F"/>
          <w:p w14:paraId="71E18E79" w14:textId="77777777" w:rsidR="004246FA" w:rsidRDefault="004246FA" w:rsidP="0014043F"/>
          <w:p w14:paraId="7523A32D" w14:textId="77777777" w:rsidR="004246FA" w:rsidRDefault="004246FA" w:rsidP="0014043F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259"/>
              <w:gridCol w:w="208"/>
              <w:gridCol w:w="75"/>
              <w:gridCol w:w="271"/>
              <w:gridCol w:w="296"/>
              <w:gridCol w:w="373"/>
            </w:tblGrid>
            <w:tr w:rsidR="004246FA" w:rsidRPr="00472AC0" w14:paraId="44E031D1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37F2DA" w14:textId="77777777" w:rsidR="004246FA" w:rsidRPr="00B04317" w:rsidRDefault="004246FA" w:rsidP="0014043F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46C78A0" w14:textId="77777777" w:rsidR="004246FA" w:rsidRPr="00B04317" w:rsidRDefault="003B414D" w:rsidP="00B04317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</w:p>
              </w:tc>
              <w:tc>
                <w:tcPr>
                  <w:tcW w:w="180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05C6D77" w14:textId="77777777" w:rsidR="004246FA" w:rsidRPr="00B04317" w:rsidRDefault="004246FA" w:rsidP="00B04317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4246FA" w:rsidRPr="00472AC0" w14:paraId="5229A7BB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7E3F29E" w14:textId="77777777" w:rsidR="004246FA" w:rsidRPr="00B04317" w:rsidRDefault="004246FA" w:rsidP="0014043F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tc>
                <w:tcPr>
                  <w:tcW w:w="3499" w:type="dxa"/>
                  <w:gridSpan w:val="9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2EDF937B" w14:textId="77777777" w:rsidR="004246FA" w:rsidRPr="00B04317" w:rsidRDefault="007C64ED" w:rsidP="00B04317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3"/>
                        <w:enabled/>
                        <w:calcOnExit w:val="0"/>
                        <w:textInput/>
                      </w:ffData>
                    </w:fldChar>
                  </w:r>
                  <w:bookmarkStart w:id="2" w:name="Texte3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2"/>
                </w:p>
              </w:tc>
            </w:tr>
            <w:tr w:rsidR="005B357C" w:rsidRPr="00472AC0" w14:paraId="2F27AD79" w14:textId="77777777" w:rsidTr="00861A99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1486CE" w14:textId="77777777" w:rsidR="005B357C" w:rsidRPr="00B04317" w:rsidRDefault="005B357C" w:rsidP="005B357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276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65844674" w14:textId="77777777" w:rsidR="005B357C" w:rsidRPr="00B04317" w:rsidRDefault="005B357C" w:rsidP="005B357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6"/>
                        <w:enabled/>
                        <w:calcOnExit w:val="0"/>
                        <w:textInput/>
                      </w:ffData>
                    </w:fldChar>
                  </w:r>
                  <w:bookmarkStart w:id="3" w:name="Texte6"/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3"/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E8FC422" w14:textId="77777777" w:rsidR="005B357C" w:rsidRPr="005B357C" w:rsidRDefault="005B357C" w:rsidP="005B357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5B357C">
                    <w:rPr>
                      <w:rFonts w:ascii="Arial" w:eastAsia="MS Gothic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begin">
                      <w:ffData>
                        <w:name w:val="CaseACocher1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instrText xml:space="preserve"> FORMCHECKBOX </w:instrText>
                  </w:r>
                  <w:r w:rsidR="00AF0EDA">
                    <w:rPr>
                      <w:rFonts w:asciiTheme="minorHAnsi" w:hAnsiTheme="minorHAnsi" w:cstheme="minorHAnsi"/>
                      <w:sz w:val="12"/>
                      <w:szCs w:val="12"/>
                    </w:rPr>
                  </w:r>
                  <w:r w:rsidR="00AF0EDA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separate"/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end"/>
                  </w:r>
                  <w:r w:rsidRPr="005B357C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</w:t>
                  </w: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6406B9" w14:textId="77777777" w:rsidR="005B357C" w:rsidRPr="00B04317" w:rsidRDefault="005B357C" w:rsidP="005B357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F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462ADC9" w14:textId="77777777" w:rsidR="005B357C" w:rsidRPr="005B357C" w:rsidRDefault="005B357C" w:rsidP="005B357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5B357C">
                    <w:rPr>
                      <w:rFonts w:ascii="Arial" w:eastAsia="MS Gothic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begin">
                      <w:ffData>
                        <w:name w:val="CaseACocher1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instrText xml:space="preserve"> FORMCHECKBOX </w:instrText>
                  </w:r>
                  <w:r w:rsidR="00AF0EDA">
                    <w:rPr>
                      <w:rFonts w:asciiTheme="minorHAnsi" w:hAnsiTheme="minorHAnsi" w:cstheme="minorHAnsi"/>
                      <w:sz w:val="12"/>
                      <w:szCs w:val="12"/>
                    </w:rPr>
                  </w:r>
                  <w:r w:rsidR="00AF0EDA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separate"/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end"/>
                  </w:r>
                  <w:r w:rsidRPr="005B357C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</w:t>
                  </w:r>
                </w:p>
              </w:tc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8B1FC46" w14:textId="77777777" w:rsidR="005B357C" w:rsidRPr="00B04317" w:rsidRDefault="005B357C" w:rsidP="005B357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4246FA" w:rsidRPr="00472AC0" w14:paraId="6EEDF18D" w14:textId="77777777" w:rsidTr="0014043F">
              <w:trPr>
                <w:trHeight w:val="227"/>
              </w:trPr>
              <w:tc>
                <w:tcPr>
                  <w:tcW w:w="5051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36BC99" w14:textId="77777777" w:rsidR="004246FA" w:rsidRPr="00E16883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Pr="00E16883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4246FA" w:rsidRPr="00472AC0" w14:paraId="3779BEAF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958A25D" w14:textId="77777777" w:rsidR="004246FA" w:rsidRPr="00B04317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tc>
                <w:tcPr>
                  <w:tcW w:w="2017" w:type="dxa"/>
                  <w:gridSpan w:val="3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1859923E" w14:textId="77777777" w:rsidR="004246FA" w:rsidRPr="00B04317" w:rsidRDefault="0092520D" w:rsidP="0014311E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5"/>
                        <w:enabled/>
                        <w:calcOnExit w:val="0"/>
                        <w:textInput/>
                      </w:ffData>
                    </w:fldChar>
                  </w:r>
                  <w:bookmarkStart w:id="4" w:name="Texte5"/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4"/>
                </w:p>
              </w:tc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F4C20CD" w14:textId="77777777" w:rsidR="004246FA" w:rsidRPr="00B04317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tc>
                <w:tcPr>
                  <w:tcW w:w="1015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66932EDD" w14:textId="77777777" w:rsidR="004246FA" w:rsidRPr="00B04317" w:rsidRDefault="0092520D" w:rsidP="00A33CE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4"/>
                        <w:enabled/>
                        <w:calcOnExit w:val="0"/>
                        <w:textInput/>
                      </w:ffData>
                    </w:fldChar>
                  </w:r>
                  <w:bookmarkStart w:id="5" w:name="Texte4"/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5"/>
                </w:p>
              </w:tc>
            </w:tr>
            <w:tr w:rsidR="004246FA" w:rsidRPr="00472AC0" w14:paraId="0EEC4AD4" w14:textId="77777777" w:rsidTr="0092520D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49516B7" w14:textId="77777777" w:rsidR="004246FA" w:rsidRPr="00472AC0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76954DD5" w14:textId="77777777" w:rsidR="004246FA" w:rsidRPr="00472AC0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4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8D7DF09" w14:textId="77777777" w:rsidR="004246FA" w:rsidRPr="00472AC0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223" w:type="dxa"/>
                  <w:gridSpan w:val="5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6C944372" w14:textId="77777777" w:rsidR="004246FA" w:rsidRPr="00E16883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E16883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4246FA" w:rsidRPr="00472AC0" w14:paraId="746F7F3C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FF5566" w14:textId="77777777" w:rsidR="004246FA" w:rsidRPr="00B04317" w:rsidRDefault="004246FA" w:rsidP="0014043F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8827C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, prénom </w:t>
                  </w:r>
                  <w:r w:rsidR="008827C8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de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la mère :</w:t>
                  </w:r>
                </w:p>
              </w:tc>
              <w:tc>
                <w:tcPr>
                  <w:tcW w:w="3499" w:type="dxa"/>
                  <w:gridSpan w:val="9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737BEE3D" w14:textId="77777777" w:rsidR="004246FA" w:rsidRPr="00B04317" w:rsidRDefault="0092520D" w:rsidP="0092520D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7"/>
                        <w:enabled/>
                        <w:calcOnExit w:val="0"/>
                        <w:textInput/>
                      </w:ffData>
                    </w:fldChar>
                  </w:r>
                  <w:bookmarkStart w:id="6" w:name="Texte7"/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6"/>
                </w:p>
              </w:tc>
            </w:tr>
          </w:tbl>
          <w:p w14:paraId="74712258" w14:textId="77777777" w:rsidR="004246FA" w:rsidRPr="00472AC0" w:rsidRDefault="004246FA" w:rsidP="0014043F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246FA" w14:paraId="3DD91E6F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27FAC7DA" w14:textId="77777777" w:rsidR="004246FA" w:rsidRPr="00DC0284" w:rsidRDefault="00611DE6" w:rsidP="0014043F">
            <w:pPr>
              <w:jc w:val="center"/>
              <w:rPr>
                <w:rFonts w:asciiTheme="minorHAnsi" w:hAnsiTheme="minorHAnsi" w:cs="Arial"/>
                <w:b/>
              </w:rPr>
            </w:pPr>
            <w:r w:rsidRPr="00DC0284">
              <w:rPr>
                <w:rFonts w:asciiTheme="minorHAnsi" w:hAnsiTheme="minorHAnsi" w:cs="Arial"/>
                <w:b/>
                <w:szCs w:val="20"/>
              </w:rPr>
              <w:t>SOMMAIRE DES RENSEIGNEMENTS DE L’USAGER HÉBERGÉ EN RI-RTF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5AD1CE03" w14:textId="77777777" w:rsidR="004246FA" w:rsidRDefault="004246FA" w:rsidP="0014043F"/>
        </w:tc>
      </w:tr>
    </w:tbl>
    <w:p w14:paraId="4D715DE4" w14:textId="77777777" w:rsidR="004246FA" w:rsidRDefault="004246FA"/>
    <w:p w14:paraId="112BDE4E" w14:textId="77777777" w:rsidR="00611DE6" w:rsidRPr="004B13EC" w:rsidRDefault="00611DE6" w:rsidP="00611DE6">
      <w:pPr>
        <w:jc w:val="both"/>
        <w:rPr>
          <w:rFonts w:asciiTheme="minorHAnsi" w:hAnsiTheme="minorHAnsi" w:cs="Arial"/>
          <w:sz w:val="20"/>
          <w:szCs w:val="20"/>
        </w:rPr>
      </w:pPr>
      <w:r w:rsidRPr="004B13EC">
        <w:rPr>
          <w:rFonts w:asciiTheme="minorHAnsi" w:hAnsiTheme="minorHAnsi" w:cs="Arial"/>
          <w:sz w:val="20"/>
          <w:szCs w:val="20"/>
        </w:rPr>
        <w:t>Tou</w:t>
      </w:r>
      <w:r>
        <w:rPr>
          <w:rFonts w:asciiTheme="minorHAnsi" w:hAnsiTheme="minorHAnsi" w:cs="Arial"/>
          <w:sz w:val="20"/>
          <w:szCs w:val="20"/>
        </w:rPr>
        <w:t>te</w:t>
      </w:r>
      <w:r w:rsidRPr="004B13EC">
        <w:rPr>
          <w:rFonts w:asciiTheme="minorHAnsi" w:hAnsiTheme="minorHAnsi" w:cs="Arial"/>
          <w:sz w:val="20"/>
          <w:szCs w:val="20"/>
        </w:rPr>
        <w:t>s les sections doivent être complétées. Si l’information n’est pas connue ou si certaines questions ne s’appliquent pas à l’usager, on doit le noter vis-à-vis la question.</w:t>
      </w:r>
    </w:p>
    <w:p w14:paraId="5AFC0E15" w14:textId="77777777" w:rsidR="00611DE6" w:rsidRPr="004B13EC" w:rsidRDefault="00611DE6" w:rsidP="00611DE6">
      <w:pPr>
        <w:jc w:val="both"/>
        <w:rPr>
          <w:rFonts w:asciiTheme="minorHAnsi" w:hAnsiTheme="minorHAnsi" w:cs="Arial"/>
          <w:sz w:val="20"/>
          <w:szCs w:val="20"/>
        </w:rPr>
      </w:pPr>
    </w:p>
    <w:p w14:paraId="12B51ADE" w14:textId="77777777" w:rsidR="00611DE6" w:rsidRPr="00783CDC" w:rsidRDefault="00611DE6" w:rsidP="00611DE6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783CDC">
        <w:rPr>
          <w:rFonts w:asciiTheme="minorHAnsi" w:hAnsiTheme="minorHAnsi" w:cs="Arial"/>
          <w:sz w:val="20"/>
          <w:szCs w:val="20"/>
        </w:rPr>
        <w:t>Pour une information qui n’est pas connue, veuillez inscri</w:t>
      </w:r>
      <w:r w:rsidR="001564DA">
        <w:rPr>
          <w:rFonts w:asciiTheme="minorHAnsi" w:hAnsiTheme="minorHAnsi" w:cs="Arial"/>
          <w:sz w:val="20"/>
          <w:szCs w:val="20"/>
        </w:rPr>
        <w:t>re : information non disponible;</w:t>
      </w:r>
    </w:p>
    <w:p w14:paraId="48D464F4" w14:textId="77777777" w:rsidR="00611DE6" w:rsidRPr="00783CDC" w:rsidRDefault="00611DE6" w:rsidP="00611DE6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783CDC">
        <w:rPr>
          <w:rFonts w:asciiTheme="minorHAnsi" w:hAnsiTheme="minorHAnsi" w:cs="Arial"/>
          <w:sz w:val="20"/>
          <w:szCs w:val="20"/>
        </w:rPr>
        <w:t>Pour une information qui ne s’appli</w:t>
      </w:r>
      <w:r w:rsidR="001564DA">
        <w:rPr>
          <w:rFonts w:asciiTheme="minorHAnsi" w:hAnsiTheme="minorHAnsi" w:cs="Arial"/>
          <w:sz w:val="20"/>
          <w:szCs w:val="20"/>
        </w:rPr>
        <w:t>que pas, veuillez inscrire: sans objet (S.O.);</w:t>
      </w:r>
    </w:p>
    <w:p w14:paraId="1731C839" w14:textId="77777777" w:rsidR="00611DE6" w:rsidRPr="00783CDC" w:rsidRDefault="00611DE6" w:rsidP="00611DE6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783CDC">
        <w:rPr>
          <w:rFonts w:asciiTheme="minorHAnsi" w:hAnsiTheme="minorHAnsi" w:cs="Arial"/>
          <w:sz w:val="20"/>
          <w:szCs w:val="20"/>
        </w:rPr>
        <w:t xml:space="preserve">Pour une information tirée d’une évaluation dont l’acte est réservé à un professionnel habileté, veuillez inscrire </w:t>
      </w:r>
      <w:r w:rsidR="001564DA">
        <w:rPr>
          <w:rFonts w:asciiTheme="minorHAnsi" w:hAnsiTheme="minorHAnsi" w:cs="Arial"/>
          <w:sz w:val="20"/>
          <w:szCs w:val="20"/>
        </w:rPr>
        <w:t>la source et la date du rapport;</w:t>
      </w:r>
    </w:p>
    <w:p w14:paraId="6BDAF58A" w14:textId="77777777" w:rsidR="00611DE6" w:rsidRPr="00783CDC" w:rsidRDefault="00611DE6" w:rsidP="00611DE6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783CDC">
        <w:rPr>
          <w:rFonts w:asciiTheme="minorHAnsi" w:hAnsiTheme="minorHAnsi" w:cs="Arial"/>
          <w:sz w:val="20"/>
          <w:szCs w:val="20"/>
        </w:rPr>
        <w:t>Pour toute autre information, il faut préciser les sources des renseignements (ex. : dossier d</w:t>
      </w:r>
      <w:r w:rsidR="001564DA">
        <w:rPr>
          <w:rFonts w:asciiTheme="minorHAnsi" w:hAnsiTheme="minorHAnsi" w:cs="Arial"/>
          <w:sz w:val="20"/>
          <w:szCs w:val="20"/>
        </w:rPr>
        <w:t>e l’usager, référents, etc.);</w:t>
      </w:r>
    </w:p>
    <w:p w14:paraId="4A0AB03C" w14:textId="77777777" w:rsidR="00611DE6" w:rsidRPr="00783CDC" w:rsidRDefault="00611DE6" w:rsidP="00611DE6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783CDC">
        <w:rPr>
          <w:rFonts w:asciiTheme="minorHAnsi" w:hAnsiTheme="minorHAnsi" w:cs="Arial"/>
          <w:sz w:val="20"/>
          <w:szCs w:val="20"/>
        </w:rPr>
        <w:t>À titre de responsable de ressource intermédiaire (RI) ou de ressource de type familial (RTF), vous êtes tenu au respect de la vie privée de l’usager et à la confidentialité des renseignements qui le concernent (MSSS, Cadre de réfé</w:t>
      </w:r>
      <w:r w:rsidR="00FD7C24">
        <w:rPr>
          <w:rFonts w:asciiTheme="minorHAnsi" w:hAnsiTheme="minorHAnsi" w:cs="Arial"/>
          <w:sz w:val="20"/>
          <w:szCs w:val="20"/>
        </w:rPr>
        <w:t>rence RI-RTF, 2016);</w:t>
      </w:r>
    </w:p>
    <w:p w14:paraId="1717C671" w14:textId="77777777" w:rsidR="00611DE6" w:rsidRPr="006231E2" w:rsidRDefault="00611DE6" w:rsidP="00611DE6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783CDC">
        <w:rPr>
          <w:rFonts w:asciiTheme="minorHAnsi" w:hAnsiTheme="minorHAnsi" w:cs="Arial"/>
          <w:sz w:val="20"/>
          <w:szCs w:val="20"/>
        </w:rPr>
        <w:t>Merci de conserver tous les renseignements concernant l’usager dans un endroit préservant sa confidentialité.</w:t>
      </w:r>
    </w:p>
    <w:p w14:paraId="06248BF6" w14:textId="77777777" w:rsidR="00B700E0" w:rsidRPr="00472AC0" w:rsidRDefault="00B700E0" w:rsidP="00A94F33">
      <w:pPr>
        <w:tabs>
          <w:tab w:val="left" w:pos="284"/>
          <w:tab w:val="left" w:pos="4536"/>
          <w:tab w:val="left" w:pos="5954"/>
          <w:tab w:val="center" w:pos="7655"/>
          <w:tab w:val="left" w:pos="8789"/>
        </w:tabs>
        <w:spacing w:before="120"/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1276"/>
        <w:gridCol w:w="3544"/>
      </w:tblGrid>
      <w:tr w:rsidR="00611DE6" w:rsidRPr="00472AC0" w14:paraId="29BCF4B2" w14:textId="77777777" w:rsidTr="00C202F1">
        <w:tc>
          <w:tcPr>
            <w:tcW w:w="1843" w:type="dxa"/>
            <w:vAlign w:val="bottom"/>
          </w:tcPr>
          <w:p w14:paraId="431A049B" w14:textId="77777777" w:rsidR="00611DE6" w:rsidRPr="00472AC0" w:rsidRDefault="00611DE6" w:rsidP="00611DE6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État civil</w:t>
            </w:r>
            <w:r w:rsidRPr="00472AC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582F768A" w14:textId="52F5FCDC" w:rsidR="00611DE6" w:rsidRPr="00472AC0" w:rsidRDefault="00611DE6" w:rsidP="00E90ACC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7" w:name="Texte10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E90A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E90A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E90A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E90A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E90A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76" w:type="dxa"/>
            <w:vAlign w:val="bottom"/>
          </w:tcPr>
          <w:p w14:paraId="2FE369DF" w14:textId="77777777" w:rsidR="00611DE6" w:rsidRPr="00472AC0" w:rsidRDefault="00611DE6" w:rsidP="00611DE6">
            <w:pPr>
              <w:spacing w:before="120"/>
              <w:ind w:right="-3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</w:t>
            </w:r>
            <w:r w:rsidRPr="00472AC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14:paraId="42614C67" w14:textId="77777777" w:rsidR="00611DE6" w:rsidRPr="00472AC0" w:rsidRDefault="00611DE6" w:rsidP="00611DE6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11DE6" w:rsidRPr="00472AC0" w14:paraId="10BE81E9" w14:textId="77777777" w:rsidTr="00C202F1">
        <w:tc>
          <w:tcPr>
            <w:tcW w:w="1843" w:type="dxa"/>
            <w:vAlign w:val="bottom"/>
          </w:tcPr>
          <w:p w14:paraId="51040C02" w14:textId="77777777" w:rsidR="00611DE6" w:rsidRPr="00472AC0" w:rsidRDefault="00611DE6" w:rsidP="00611DE6">
            <w:pPr>
              <w:spacing w:before="120"/>
              <w:ind w:left="-52" w:right="-10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Langue(s) parlée(s) 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4D7D2C" w14:textId="77777777" w:rsidR="00611DE6" w:rsidRDefault="00611DE6" w:rsidP="00611DE6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6EC7CFA8" w14:textId="77777777" w:rsidR="00611DE6" w:rsidRPr="00472AC0" w:rsidRDefault="00611DE6" w:rsidP="00611DE6">
            <w:pPr>
              <w:spacing w:before="120"/>
              <w:ind w:right="-3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Nationalité</w:t>
            </w:r>
            <w:r w:rsidRPr="00472AC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765599" w14:textId="77777777" w:rsidR="00611DE6" w:rsidRPr="00472AC0" w:rsidRDefault="00611DE6" w:rsidP="00611DE6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778A8B61" w14:textId="77777777" w:rsidR="00B700E0" w:rsidRDefault="00B700E0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1323"/>
        <w:gridCol w:w="2788"/>
      </w:tblGrid>
      <w:tr w:rsidR="00611DE6" w:rsidRPr="00472AC0" w14:paraId="62B855EF" w14:textId="77777777" w:rsidTr="007701ED">
        <w:trPr>
          <w:tblHeader/>
        </w:trPr>
        <w:tc>
          <w:tcPr>
            <w:tcW w:w="10627" w:type="dxa"/>
            <w:gridSpan w:val="4"/>
            <w:shd w:val="clear" w:color="auto" w:fill="BFBFBF" w:themeFill="background1" w:themeFillShade="BF"/>
            <w:vAlign w:val="center"/>
          </w:tcPr>
          <w:p w14:paraId="191200E0" w14:textId="77777777" w:rsidR="00611DE6" w:rsidRPr="00472AC0" w:rsidRDefault="00611DE6" w:rsidP="007701ED">
            <w:pPr>
              <w:tabs>
                <w:tab w:val="right" w:pos="584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RESSOURCE / INTERVENANT</w:t>
            </w:r>
          </w:p>
        </w:tc>
      </w:tr>
      <w:tr w:rsidR="00611DE6" w:rsidRPr="00472AC0" w14:paraId="21365217" w14:textId="77777777" w:rsidTr="00611DE6">
        <w:trPr>
          <w:trHeight w:val="284"/>
        </w:trPr>
        <w:tc>
          <w:tcPr>
            <w:tcW w:w="2263" w:type="dxa"/>
          </w:tcPr>
          <w:p w14:paraId="54C59361" w14:textId="77777777" w:rsidR="00611DE6" w:rsidRPr="00472AC0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 de la RI ou RTF :</w:t>
            </w:r>
          </w:p>
        </w:tc>
        <w:tc>
          <w:tcPr>
            <w:tcW w:w="8364" w:type="dxa"/>
            <w:gridSpan w:val="3"/>
          </w:tcPr>
          <w:p w14:paraId="3AB3DD1C" w14:textId="77777777" w:rsidR="00611DE6" w:rsidRPr="00472AC0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11DE6" w:rsidRPr="00472AC0" w14:paraId="238004C1" w14:textId="77777777" w:rsidTr="00611DE6">
        <w:trPr>
          <w:trHeight w:val="284"/>
        </w:trPr>
        <w:tc>
          <w:tcPr>
            <w:tcW w:w="2263" w:type="dxa"/>
          </w:tcPr>
          <w:p w14:paraId="3BF80ACE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Adresse :</w:t>
            </w:r>
          </w:p>
        </w:tc>
        <w:tc>
          <w:tcPr>
            <w:tcW w:w="8364" w:type="dxa"/>
            <w:gridSpan w:val="3"/>
          </w:tcPr>
          <w:p w14:paraId="35C3617F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11DE6" w:rsidRPr="00472AC0" w14:paraId="5F8DCF60" w14:textId="77777777" w:rsidTr="00611DE6">
        <w:trPr>
          <w:trHeight w:val="284"/>
        </w:trPr>
        <w:tc>
          <w:tcPr>
            <w:tcW w:w="2263" w:type="dxa"/>
          </w:tcPr>
          <w:p w14:paraId="01431BC3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Téléphone :</w:t>
            </w:r>
          </w:p>
        </w:tc>
        <w:tc>
          <w:tcPr>
            <w:tcW w:w="4253" w:type="dxa"/>
          </w:tcPr>
          <w:p w14:paraId="068CAB6F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23" w:type="dxa"/>
          </w:tcPr>
          <w:p w14:paraId="5D997F84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Télécopieur :</w:t>
            </w:r>
          </w:p>
        </w:tc>
        <w:tc>
          <w:tcPr>
            <w:tcW w:w="2788" w:type="dxa"/>
          </w:tcPr>
          <w:p w14:paraId="64BDC725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11DE6" w:rsidRPr="00472AC0" w14:paraId="57B37DD5" w14:textId="77777777" w:rsidTr="00611DE6">
        <w:trPr>
          <w:trHeight w:val="284"/>
        </w:trPr>
        <w:tc>
          <w:tcPr>
            <w:tcW w:w="2263" w:type="dxa"/>
          </w:tcPr>
          <w:p w14:paraId="5E597628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d’intégration</w:t>
            </w:r>
          </w:p>
        </w:tc>
        <w:tc>
          <w:tcPr>
            <w:tcW w:w="4253" w:type="dxa"/>
          </w:tcPr>
          <w:p w14:paraId="2916C608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23" w:type="dxa"/>
          </w:tcPr>
          <w:p w14:paraId="69B7F127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611DE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chambre :</w:t>
            </w:r>
          </w:p>
        </w:tc>
        <w:tc>
          <w:tcPr>
            <w:tcW w:w="2788" w:type="dxa"/>
          </w:tcPr>
          <w:p w14:paraId="50AB539D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11DE6" w:rsidRPr="00472AC0" w14:paraId="1283E7CF" w14:textId="77777777" w:rsidTr="00611DE6">
        <w:trPr>
          <w:trHeight w:val="284"/>
        </w:trPr>
        <w:tc>
          <w:tcPr>
            <w:tcW w:w="2263" w:type="dxa"/>
          </w:tcPr>
          <w:p w14:paraId="1BEF3F61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Intervenant de l’usager :</w:t>
            </w:r>
          </w:p>
        </w:tc>
        <w:tc>
          <w:tcPr>
            <w:tcW w:w="8364" w:type="dxa"/>
            <w:gridSpan w:val="3"/>
          </w:tcPr>
          <w:p w14:paraId="445F2E66" w14:textId="77777777" w:rsidR="00611DE6" w:rsidRDefault="00611DE6" w:rsidP="00611D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6960A120" w14:textId="77777777" w:rsidR="00611DE6" w:rsidRDefault="00611DE6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3118"/>
        <w:gridCol w:w="2567"/>
      </w:tblGrid>
      <w:tr w:rsidR="0093550B" w:rsidRPr="00472AC0" w14:paraId="4544B86C" w14:textId="77777777" w:rsidTr="007701ED">
        <w:trPr>
          <w:tblHeader/>
        </w:trPr>
        <w:tc>
          <w:tcPr>
            <w:tcW w:w="10642" w:type="dxa"/>
            <w:gridSpan w:val="3"/>
            <w:shd w:val="clear" w:color="auto" w:fill="BFBFBF" w:themeFill="background1" w:themeFillShade="BF"/>
            <w:vAlign w:val="center"/>
          </w:tcPr>
          <w:p w14:paraId="3B1239EB" w14:textId="77777777" w:rsidR="0093550B" w:rsidRPr="00472AC0" w:rsidRDefault="0093550B" w:rsidP="007701ED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IDENTIFICATION DU RÉGIME LÉGAL (SI REQUIS)</w:t>
            </w:r>
          </w:p>
        </w:tc>
      </w:tr>
      <w:tr w:rsidR="0093550B" w:rsidRPr="00472AC0" w14:paraId="0761EEC3" w14:textId="77777777" w:rsidTr="0093550B">
        <w:trPr>
          <w:tblHeader/>
        </w:trPr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7863EF15" w14:textId="77777777" w:rsidR="00A073D7" w:rsidRPr="00472AC0" w:rsidRDefault="0093550B" w:rsidP="0093550B">
            <w:pPr>
              <w:tabs>
                <w:tab w:val="right" w:pos="584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Mesure légale (spécifiez) </w:t>
            </w:r>
            <w:r w:rsidR="007824F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CD7EF64" w14:textId="77777777" w:rsidR="00A073D7" w:rsidRPr="00472AC0" w:rsidRDefault="0093550B" w:rsidP="0014043F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Nom du représentant</w:t>
            </w:r>
          </w:p>
        </w:tc>
        <w:tc>
          <w:tcPr>
            <w:tcW w:w="2567" w:type="dxa"/>
            <w:shd w:val="clear" w:color="auto" w:fill="D9D9D9" w:themeFill="background1" w:themeFillShade="D9"/>
            <w:vAlign w:val="center"/>
          </w:tcPr>
          <w:p w14:paraId="7307A56B" w14:textId="77777777" w:rsidR="00A073D7" w:rsidRPr="00472AC0" w:rsidRDefault="0093550B" w:rsidP="0014043F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Coordonnées</w:t>
            </w:r>
          </w:p>
        </w:tc>
      </w:tr>
      <w:tr w:rsidR="00B345C6" w:rsidRPr="00472AC0" w14:paraId="3DF0147E" w14:textId="77777777" w:rsidTr="0093550B">
        <w:tc>
          <w:tcPr>
            <w:tcW w:w="4957" w:type="dxa"/>
          </w:tcPr>
          <w:p w14:paraId="5311701A" w14:textId="77777777" w:rsidR="00B345C6" w:rsidRPr="00472AC0" w:rsidRDefault="00B345C6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8" w:name="Texte11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118" w:type="dxa"/>
          </w:tcPr>
          <w:p w14:paraId="5F06774D" w14:textId="77777777" w:rsidR="00B345C6" w:rsidRPr="00472AC0" w:rsidRDefault="00B345C6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9" w:name="Texte15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567" w:type="dxa"/>
          </w:tcPr>
          <w:p w14:paraId="161BA75B" w14:textId="77777777" w:rsidR="00B345C6" w:rsidRPr="00472AC0" w:rsidRDefault="00B345C6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0" w:name="Texte19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0"/>
          </w:p>
        </w:tc>
      </w:tr>
      <w:tr w:rsidR="00B345C6" w:rsidRPr="00472AC0" w14:paraId="1C7886FB" w14:textId="77777777" w:rsidTr="0093550B">
        <w:tc>
          <w:tcPr>
            <w:tcW w:w="4957" w:type="dxa"/>
          </w:tcPr>
          <w:p w14:paraId="3E4EF5B9" w14:textId="77777777" w:rsidR="00B345C6" w:rsidRPr="00472AC0" w:rsidRDefault="00B345C6" w:rsidP="00F72C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1" w:name="Texte12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118" w:type="dxa"/>
          </w:tcPr>
          <w:p w14:paraId="76358CC6" w14:textId="77777777" w:rsidR="00B345C6" w:rsidRPr="00472AC0" w:rsidRDefault="00B345C6" w:rsidP="00F72C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567" w:type="dxa"/>
          </w:tcPr>
          <w:p w14:paraId="7F668E93" w14:textId="77777777" w:rsidR="00B345C6" w:rsidRPr="00472AC0" w:rsidRDefault="00B345C6" w:rsidP="00F72C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3" w:name="Texte20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3"/>
          </w:p>
        </w:tc>
      </w:tr>
      <w:tr w:rsidR="00946943" w:rsidRPr="00472AC0" w14:paraId="20A49602" w14:textId="77777777" w:rsidTr="0093550B">
        <w:tc>
          <w:tcPr>
            <w:tcW w:w="4957" w:type="dxa"/>
          </w:tcPr>
          <w:p w14:paraId="56DEFC1C" w14:textId="38FE0B33" w:rsidR="00946943" w:rsidRDefault="00AF0EDA" w:rsidP="00F72C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</w:tcPr>
          <w:p w14:paraId="437AAF77" w14:textId="72A2BBAF" w:rsidR="00946943" w:rsidRDefault="00AF0EDA" w:rsidP="00F72C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54AA3448" w14:textId="17D556AF" w:rsidR="00946943" w:rsidRDefault="00AF0EDA" w:rsidP="00F72C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tbl>
      <w:tblPr>
        <w:tblStyle w:val="TableGrid"/>
        <w:tblW w:w="10639" w:type="dxa"/>
        <w:tblInd w:w="8" w:type="dxa"/>
        <w:tblCellMar>
          <w:top w:w="4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4955"/>
        <w:gridCol w:w="3118"/>
        <w:gridCol w:w="2566"/>
      </w:tblGrid>
      <w:tr w:rsidR="00B75C71" w:rsidRPr="00FB426D" w14:paraId="6F1AF0A4" w14:textId="77777777" w:rsidTr="00B9696E">
        <w:trPr>
          <w:trHeight w:val="254"/>
        </w:trPr>
        <w:tc>
          <w:tcPr>
            <w:tcW w:w="10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14:paraId="651B9B1F" w14:textId="77777777" w:rsidR="00B75C71" w:rsidRPr="006E2585" w:rsidRDefault="00B75C71" w:rsidP="00674F82">
            <w:pPr>
              <w:spacing w:line="259" w:lineRule="auto"/>
              <w:ind w:left="2"/>
              <w:rPr>
                <w:rFonts w:asciiTheme="minorHAnsi" w:hAnsi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/>
                <w:b/>
                <w:sz w:val="20"/>
                <w:szCs w:val="20"/>
              </w:rPr>
              <w:t>MANDAT EN CAS D’INAPTITUDE (SI REQUIS)</w:t>
            </w:r>
          </w:p>
        </w:tc>
      </w:tr>
      <w:tr w:rsidR="00B75C71" w:rsidRPr="00FB426D" w14:paraId="3C5026CB" w14:textId="77777777" w:rsidTr="00B9696E">
        <w:trPr>
          <w:trHeight w:val="254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78EB17F" w14:textId="77777777" w:rsidR="00B75C71" w:rsidRPr="006E2585" w:rsidRDefault="00B75C71" w:rsidP="00674F82">
            <w:pPr>
              <w:spacing w:line="259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/>
                <w:b/>
                <w:sz w:val="20"/>
                <w:szCs w:val="20"/>
              </w:rPr>
              <w:t>Mandat d’inaptitude (spécifiez)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83C40F6" w14:textId="77777777" w:rsidR="00B75C71" w:rsidRPr="006E2585" w:rsidRDefault="00B75C71" w:rsidP="00674F82">
            <w:pPr>
              <w:spacing w:line="259" w:lineRule="auto"/>
              <w:ind w:left="2"/>
              <w:rPr>
                <w:rFonts w:asciiTheme="minorHAnsi" w:hAnsi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/>
                <w:b/>
                <w:sz w:val="20"/>
                <w:szCs w:val="20"/>
              </w:rPr>
              <w:t>Nom, prénom du mandataire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A94DF87" w14:textId="77777777" w:rsidR="00B75C71" w:rsidRPr="006E2585" w:rsidRDefault="00B75C71" w:rsidP="00674F82">
            <w:pPr>
              <w:spacing w:line="259" w:lineRule="auto"/>
              <w:ind w:left="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/>
                <w:b/>
                <w:sz w:val="20"/>
                <w:szCs w:val="20"/>
              </w:rPr>
              <w:t>Coordonnées</w:t>
            </w:r>
          </w:p>
        </w:tc>
      </w:tr>
      <w:tr w:rsidR="00B75C71" w:rsidRPr="00FB426D" w14:paraId="6233C70A" w14:textId="77777777" w:rsidTr="00B75C71">
        <w:trPr>
          <w:trHeight w:val="254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D112F" w14:textId="7A201C10" w:rsidR="00B75C71" w:rsidRPr="00B75C71" w:rsidRDefault="00AF0EDA" w:rsidP="00674F82">
            <w:pPr>
              <w:spacing w:line="259" w:lineRule="auto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9374D" w14:textId="383C0B4A" w:rsidR="00B75C71" w:rsidRPr="00B75C71" w:rsidRDefault="00AF0EDA" w:rsidP="00674F82">
            <w:pPr>
              <w:spacing w:line="259" w:lineRule="auto"/>
              <w:ind w:left="2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6F25" w14:textId="011CC8F3" w:rsidR="00B75C71" w:rsidRPr="00B75C71" w:rsidRDefault="00AF0EDA" w:rsidP="00AF0EDA">
            <w:pPr>
              <w:spacing w:line="259" w:lineRule="auto"/>
              <w:ind w:left="2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75C71" w:rsidRPr="00FB426D" w14:paraId="227E34EA" w14:textId="77777777" w:rsidTr="00B75C71">
        <w:trPr>
          <w:trHeight w:val="254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BA59" w14:textId="03FC56F8" w:rsidR="00B75C71" w:rsidRPr="00B75C71" w:rsidRDefault="00AF0EDA" w:rsidP="00674F82">
            <w:pPr>
              <w:spacing w:line="259" w:lineRule="auto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4E1DD" w14:textId="23B28183" w:rsidR="00B75C71" w:rsidRPr="00B75C71" w:rsidRDefault="00AF0EDA" w:rsidP="00674F82">
            <w:pPr>
              <w:spacing w:line="259" w:lineRule="auto"/>
              <w:ind w:left="2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9CD19" w14:textId="755F21D7" w:rsidR="00B75C71" w:rsidRPr="00B75C71" w:rsidRDefault="00AF0EDA" w:rsidP="00AF0EDA">
            <w:pPr>
              <w:spacing w:line="259" w:lineRule="auto"/>
              <w:ind w:left="2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75C71" w:rsidRPr="00FB426D" w14:paraId="2398C5DB" w14:textId="77777777" w:rsidTr="00B9696E">
        <w:trPr>
          <w:trHeight w:val="254"/>
        </w:trPr>
        <w:tc>
          <w:tcPr>
            <w:tcW w:w="10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14:paraId="5EC0C029" w14:textId="77777777" w:rsidR="00B75C71" w:rsidRPr="006E2585" w:rsidRDefault="00B75C71" w:rsidP="00674F82">
            <w:pPr>
              <w:spacing w:line="259" w:lineRule="auto"/>
              <w:ind w:left="2"/>
              <w:rPr>
                <w:rFonts w:asciiTheme="minorHAnsi" w:hAnsi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/>
                <w:b/>
                <w:sz w:val="20"/>
                <w:szCs w:val="20"/>
              </w:rPr>
              <w:t>ORDONNANCE (SI REQUIS)</w:t>
            </w:r>
          </w:p>
        </w:tc>
      </w:tr>
      <w:tr w:rsidR="00B75C71" w:rsidRPr="00FB426D" w14:paraId="6FF5964F" w14:textId="77777777" w:rsidTr="00B9696E">
        <w:trPr>
          <w:trHeight w:val="254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6EB17AF" w14:textId="77777777" w:rsidR="00B75C71" w:rsidRPr="006E2585" w:rsidRDefault="00B75C71" w:rsidP="00674F82">
            <w:pPr>
              <w:spacing w:line="259" w:lineRule="auto"/>
              <w:rPr>
                <w:rFonts w:ascii="Calibri" w:hAnsi="Calibri"/>
                <w:b/>
                <w:sz w:val="20"/>
                <w:szCs w:val="20"/>
              </w:rPr>
            </w:pPr>
            <w:r w:rsidRPr="006E2585">
              <w:rPr>
                <w:rFonts w:ascii="Calibri" w:hAnsi="Calibri"/>
                <w:b/>
                <w:sz w:val="20"/>
                <w:szCs w:val="20"/>
              </w:rPr>
              <w:t>Type d’ordonnance (spécifiez, exemples : hébergement, traitement, etc)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3F86618" w14:textId="77777777" w:rsidR="00B75C71" w:rsidRPr="006E2585" w:rsidRDefault="00B75C71" w:rsidP="00674F82">
            <w:pPr>
              <w:spacing w:line="259" w:lineRule="auto"/>
              <w:ind w:left="2"/>
              <w:rPr>
                <w:rFonts w:ascii="Calibri" w:hAnsi="Calibri"/>
                <w:b/>
                <w:sz w:val="20"/>
                <w:szCs w:val="20"/>
              </w:rPr>
            </w:pPr>
            <w:r w:rsidRPr="006E2585">
              <w:rPr>
                <w:rFonts w:ascii="Calibri" w:hAnsi="Calibri"/>
                <w:b/>
                <w:sz w:val="20"/>
                <w:szCs w:val="20"/>
              </w:rPr>
              <w:t>Conditions de l’ordonnance (spécifiez)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B71988A" w14:textId="77777777" w:rsidR="00B75C71" w:rsidRPr="006E2585" w:rsidRDefault="00B75C71" w:rsidP="00674F82">
            <w:pPr>
              <w:spacing w:line="259" w:lineRule="auto"/>
              <w:ind w:left="2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E2585">
              <w:rPr>
                <w:rFonts w:ascii="Calibri" w:hAnsi="Calibri"/>
                <w:b/>
                <w:sz w:val="20"/>
                <w:szCs w:val="20"/>
              </w:rPr>
              <w:t>Date de fin de l’ordonnance</w:t>
            </w:r>
          </w:p>
        </w:tc>
      </w:tr>
      <w:tr w:rsidR="00B75C71" w:rsidRPr="00FB426D" w14:paraId="330C4A9B" w14:textId="77777777" w:rsidTr="00B75C71">
        <w:trPr>
          <w:trHeight w:val="254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44D09" w14:textId="4A9C443D" w:rsidR="00B75C71" w:rsidRPr="00FB426D" w:rsidRDefault="00AF0EDA" w:rsidP="00674F82">
            <w:pPr>
              <w:spacing w:line="259" w:lineRule="auto"/>
              <w:rPr>
                <w:b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C2152" w14:textId="65118493" w:rsidR="00B75C71" w:rsidRPr="00FB426D" w:rsidRDefault="00AF0EDA" w:rsidP="00674F82">
            <w:pPr>
              <w:spacing w:line="259" w:lineRule="auto"/>
              <w:ind w:left="2"/>
              <w:rPr>
                <w:b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71278" w14:textId="24B2A45F" w:rsidR="00B75C71" w:rsidRPr="00FB426D" w:rsidRDefault="00AF0EDA" w:rsidP="00AF0EDA">
            <w:pPr>
              <w:spacing w:line="259" w:lineRule="auto"/>
              <w:ind w:left="2"/>
              <w:rPr>
                <w:b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75C71" w:rsidRPr="00FB426D" w14:paraId="228CE09C" w14:textId="77777777" w:rsidTr="00B75C71">
        <w:trPr>
          <w:trHeight w:val="254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6DAF2" w14:textId="6FCC72C2" w:rsidR="00B75C71" w:rsidRPr="00FB426D" w:rsidRDefault="00AF0EDA" w:rsidP="00674F82">
            <w:pPr>
              <w:spacing w:line="259" w:lineRule="auto"/>
              <w:rPr>
                <w:b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A706C" w14:textId="5D6D22F9" w:rsidR="00B75C71" w:rsidRPr="00FB426D" w:rsidRDefault="00AF0EDA" w:rsidP="00674F82">
            <w:pPr>
              <w:spacing w:line="259" w:lineRule="auto"/>
              <w:ind w:left="2"/>
              <w:rPr>
                <w:b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7B879" w14:textId="12B875D7" w:rsidR="00B75C71" w:rsidRPr="00FB426D" w:rsidRDefault="00AF0EDA" w:rsidP="00AF0EDA">
            <w:pPr>
              <w:spacing w:line="259" w:lineRule="auto"/>
              <w:ind w:left="2"/>
              <w:rPr>
                <w:b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19194AB" w14:textId="77777777" w:rsidR="00B75C71" w:rsidRDefault="00B75C71" w:rsidP="00B700E0">
      <w:pPr>
        <w:rPr>
          <w:rFonts w:asciiTheme="minorHAnsi" w:hAnsiTheme="minorHAnsi" w:cstheme="minorHAnsi"/>
          <w:sz w:val="20"/>
          <w:szCs w:val="20"/>
        </w:rPr>
      </w:pPr>
    </w:p>
    <w:p w14:paraId="19012F5A" w14:textId="77777777" w:rsidR="00B75C71" w:rsidRDefault="00B75C71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  <w:gridCol w:w="4678"/>
        <w:gridCol w:w="15"/>
      </w:tblGrid>
      <w:tr w:rsidR="00C202F1" w:rsidRPr="00472AC0" w14:paraId="6B742857" w14:textId="77777777" w:rsidTr="007701ED">
        <w:trPr>
          <w:tblHeader/>
        </w:trPr>
        <w:tc>
          <w:tcPr>
            <w:tcW w:w="10642" w:type="dxa"/>
            <w:gridSpan w:val="3"/>
            <w:shd w:val="clear" w:color="auto" w:fill="BFBFBF" w:themeFill="background1" w:themeFillShade="BF"/>
            <w:vAlign w:val="center"/>
          </w:tcPr>
          <w:p w14:paraId="5D825142" w14:textId="77777777" w:rsidR="00C202F1" w:rsidRPr="00472AC0" w:rsidRDefault="00C202F1" w:rsidP="007701ED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IDENTIFICATION DE LA PERSONNE POUVANT CONSENTIR AUX SOINS (SI REQUIS)</w:t>
            </w:r>
          </w:p>
        </w:tc>
      </w:tr>
      <w:tr w:rsidR="00C202F1" w:rsidRPr="00472AC0" w14:paraId="5A54E2DC" w14:textId="77777777" w:rsidTr="00C202F1">
        <w:trPr>
          <w:gridAfter w:val="1"/>
          <w:wAfter w:w="15" w:type="dxa"/>
          <w:tblHeader/>
        </w:trPr>
        <w:tc>
          <w:tcPr>
            <w:tcW w:w="5949" w:type="dxa"/>
            <w:shd w:val="clear" w:color="auto" w:fill="D9D9D9" w:themeFill="background1" w:themeFillShade="D9"/>
            <w:vAlign w:val="center"/>
          </w:tcPr>
          <w:p w14:paraId="623C89DD" w14:textId="77777777" w:rsidR="00C202F1" w:rsidRPr="00472AC0" w:rsidRDefault="00C202F1" w:rsidP="00CA3688">
            <w:pPr>
              <w:tabs>
                <w:tab w:val="right" w:pos="584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Nom / Prénom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4781D1A8" w14:textId="77777777" w:rsidR="00C202F1" w:rsidRPr="00472AC0" w:rsidRDefault="00C202F1" w:rsidP="00CA3688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Coordonnées</w:t>
            </w:r>
          </w:p>
        </w:tc>
      </w:tr>
      <w:tr w:rsidR="00C202F1" w:rsidRPr="00472AC0" w14:paraId="007E18EF" w14:textId="77777777" w:rsidTr="00C202F1">
        <w:trPr>
          <w:gridAfter w:val="1"/>
          <w:wAfter w:w="15" w:type="dxa"/>
        </w:trPr>
        <w:tc>
          <w:tcPr>
            <w:tcW w:w="5949" w:type="dxa"/>
          </w:tcPr>
          <w:p w14:paraId="0590010B" w14:textId="77777777" w:rsidR="00C202F1" w:rsidRPr="00472AC0" w:rsidRDefault="00C202F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78" w:type="dxa"/>
          </w:tcPr>
          <w:p w14:paraId="0084C4CA" w14:textId="77777777" w:rsidR="00C202F1" w:rsidRPr="00472AC0" w:rsidRDefault="00C202F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08F2800" w14:textId="77777777" w:rsidR="00BA488F" w:rsidRDefault="00BA488F" w:rsidP="00B700E0">
      <w:pPr>
        <w:rPr>
          <w:rFonts w:asciiTheme="minorHAnsi" w:hAnsiTheme="minorHAnsi" w:cstheme="minorHAnsi"/>
          <w:sz w:val="20"/>
          <w:szCs w:val="20"/>
        </w:rPr>
      </w:pPr>
    </w:p>
    <w:p w14:paraId="0EFE3632" w14:textId="77777777" w:rsidR="00BA488F" w:rsidRDefault="00BA488F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2410"/>
        <w:gridCol w:w="3417"/>
      </w:tblGrid>
      <w:tr w:rsidR="00042E34" w:rsidRPr="00472AC0" w14:paraId="2D8A0091" w14:textId="77777777" w:rsidTr="007701ED">
        <w:trPr>
          <w:tblHeader/>
        </w:trPr>
        <w:tc>
          <w:tcPr>
            <w:tcW w:w="10642" w:type="dxa"/>
            <w:gridSpan w:val="3"/>
            <w:shd w:val="clear" w:color="auto" w:fill="BFBFBF" w:themeFill="background1" w:themeFillShade="BF"/>
            <w:vAlign w:val="center"/>
          </w:tcPr>
          <w:p w14:paraId="4971CB1D" w14:textId="77777777" w:rsidR="00042E34" w:rsidRPr="006E2585" w:rsidRDefault="00042E34" w:rsidP="007701ED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PERSONNE</w:t>
            </w:r>
            <w:r w:rsidR="007701ED"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REJOINDRE EN CAS D’URGENCE</w:t>
            </w:r>
          </w:p>
        </w:tc>
      </w:tr>
      <w:tr w:rsidR="00042E34" w:rsidRPr="00472AC0" w14:paraId="4AC5A430" w14:textId="77777777" w:rsidTr="007701ED">
        <w:trPr>
          <w:tblHeader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22448F59" w14:textId="77777777" w:rsidR="00042E34" w:rsidRPr="006E2585" w:rsidRDefault="00042E34" w:rsidP="00CA3688">
            <w:pPr>
              <w:tabs>
                <w:tab w:val="right" w:pos="584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 / Prénom </w:t>
            </w: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B3C068D" w14:textId="77777777" w:rsidR="00042E34" w:rsidRPr="006E2585" w:rsidRDefault="00042E34" w:rsidP="00CA3688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Lien avec l’usager</w:t>
            </w:r>
          </w:p>
        </w:tc>
        <w:tc>
          <w:tcPr>
            <w:tcW w:w="3417" w:type="dxa"/>
            <w:shd w:val="clear" w:color="auto" w:fill="D9D9D9" w:themeFill="background1" w:themeFillShade="D9"/>
            <w:vAlign w:val="center"/>
          </w:tcPr>
          <w:p w14:paraId="08D41210" w14:textId="77777777" w:rsidR="00042E34" w:rsidRPr="006E2585" w:rsidRDefault="00042E34" w:rsidP="00CA3688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Coordonnées</w:t>
            </w:r>
          </w:p>
        </w:tc>
      </w:tr>
      <w:tr w:rsidR="00042E34" w:rsidRPr="00472AC0" w14:paraId="7E2B7C89" w14:textId="77777777" w:rsidTr="007701ED">
        <w:tc>
          <w:tcPr>
            <w:tcW w:w="4815" w:type="dxa"/>
          </w:tcPr>
          <w:p w14:paraId="1B389E01" w14:textId="77777777" w:rsidR="00042E34" w:rsidRPr="006E2585" w:rsidRDefault="00042E34" w:rsidP="001541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541F7"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1541F7"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1541F7"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1541F7"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1541F7"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66125AA9" w14:textId="77777777" w:rsidR="00042E34" w:rsidRPr="006E2585" w:rsidRDefault="00042E34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17" w:type="dxa"/>
          </w:tcPr>
          <w:p w14:paraId="692CFE7A" w14:textId="77777777" w:rsidR="00042E34" w:rsidRPr="006E2585" w:rsidRDefault="00042E34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42E34" w:rsidRPr="00472AC0" w14:paraId="71BE7F51" w14:textId="77777777" w:rsidTr="007701ED">
        <w:tc>
          <w:tcPr>
            <w:tcW w:w="4815" w:type="dxa"/>
          </w:tcPr>
          <w:p w14:paraId="65559B63" w14:textId="77777777" w:rsidR="00042E34" w:rsidRPr="006E2585" w:rsidRDefault="00042E34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371C7A" w14:textId="77777777" w:rsidR="00042E34" w:rsidRPr="006E2585" w:rsidRDefault="00042E34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17" w:type="dxa"/>
          </w:tcPr>
          <w:p w14:paraId="7D4C434B" w14:textId="77777777" w:rsidR="00042E34" w:rsidRPr="006E2585" w:rsidRDefault="00042E34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75C71" w:rsidRPr="00472AC0" w14:paraId="5EEB419F" w14:textId="77777777" w:rsidTr="006E2585">
        <w:tc>
          <w:tcPr>
            <w:tcW w:w="4815" w:type="dxa"/>
            <w:shd w:val="clear" w:color="auto" w:fill="auto"/>
          </w:tcPr>
          <w:p w14:paraId="342735FF" w14:textId="77777777" w:rsidR="00B75C71" w:rsidRPr="006E2585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14:paraId="5F4F3CF2" w14:textId="77777777" w:rsidR="00B75C71" w:rsidRPr="006E2585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17" w:type="dxa"/>
            <w:shd w:val="clear" w:color="auto" w:fill="auto"/>
          </w:tcPr>
          <w:p w14:paraId="7DE1EA6D" w14:textId="77777777" w:rsidR="00B75C71" w:rsidRPr="006E2585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E258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FE2BD27" w14:textId="77777777" w:rsidR="00BA488F" w:rsidRDefault="00BA488F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2410"/>
        <w:gridCol w:w="3417"/>
      </w:tblGrid>
      <w:tr w:rsidR="007701ED" w:rsidRPr="00472AC0" w14:paraId="244FA164" w14:textId="77777777" w:rsidTr="007701ED">
        <w:trPr>
          <w:tblHeader/>
        </w:trPr>
        <w:tc>
          <w:tcPr>
            <w:tcW w:w="10642" w:type="dxa"/>
            <w:gridSpan w:val="3"/>
            <w:shd w:val="clear" w:color="auto" w:fill="BFBFBF" w:themeFill="background1" w:themeFillShade="BF"/>
            <w:vAlign w:val="center"/>
          </w:tcPr>
          <w:p w14:paraId="587F3CE2" w14:textId="77777777" w:rsidR="007701ED" w:rsidRPr="00472AC0" w:rsidRDefault="007701ED" w:rsidP="007701ED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696E">
              <w:rPr>
                <w:rFonts w:asciiTheme="minorHAnsi" w:hAnsiTheme="minorHAnsi" w:cstheme="minorHAnsi"/>
                <w:b/>
                <w:sz w:val="20"/>
                <w:szCs w:val="20"/>
              </w:rPr>
              <w:t>PERSONNES SIGNIFICATIVES</w:t>
            </w:r>
          </w:p>
        </w:tc>
      </w:tr>
      <w:tr w:rsidR="007701ED" w:rsidRPr="00472AC0" w14:paraId="7EDF9D8A" w14:textId="77777777" w:rsidTr="00CA3688">
        <w:trPr>
          <w:tblHeader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1DEF3366" w14:textId="77777777" w:rsidR="007701ED" w:rsidRPr="00472AC0" w:rsidRDefault="007701ED" w:rsidP="00CA3688">
            <w:pPr>
              <w:tabs>
                <w:tab w:val="right" w:pos="584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 / Prénom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C93A120" w14:textId="77777777" w:rsidR="007701ED" w:rsidRPr="00472AC0" w:rsidRDefault="007701ED" w:rsidP="00CA3688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Lien avec l’usager</w:t>
            </w:r>
          </w:p>
        </w:tc>
        <w:tc>
          <w:tcPr>
            <w:tcW w:w="3417" w:type="dxa"/>
            <w:shd w:val="clear" w:color="auto" w:fill="D9D9D9" w:themeFill="background1" w:themeFillShade="D9"/>
            <w:vAlign w:val="center"/>
          </w:tcPr>
          <w:p w14:paraId="469936FF" w14:textId="77777777" w:rsidR="007701ED" w:rsidRPr="00472AC0" w:rsidRDefault="007701ED" w:rsidP="00CA3688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Coordonnées</w:t>
            </w:r>
          </w:p>
        </w:tc>
      </w:tr>
      <w:tr w:rsidR="007701ED" w:rsidRPr="00472AC0" w14:paraId="5666B4E8" w14:textId="77777777" w:rsidTr="00CA3688">
        <w:tc>
          <w:tcPr>
            <w:tcW w:w="4815" w:type="dxa"/>
          </w:tcPr>
          <w:p w14:paraId="63ABAD38" w14:textId="77777777" w:rsidR="007701ED" w:rsidRPr="00472AC0" w:rsidRDefault="007701ED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4C21215F" w14:textId="77777777" w:rsidR="007701ED" w:rsidRPr="00472AC0" w:rsidRDefault="007701ED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17" w:type="dxa"/>
          </w:tcPr>
          <w:p w14:paraId="2E0A2629" w14:textId="77777777" w:rsidR="007701ED" w:rsidRPr="00472AC0" w:rsidRDefault="007701ED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701ED" w:rsidRPr="00472AC0" w14:paraId="605590D8" w14:textId="77777777" w:rsidTr="00CA3688">
        <w:tc>
          <w:tcPr>
            <w:tcW w:w="4815" w:type="dxa"/>
          </w:tcPr>
          <w:p w14:paraId="3D370318" w14:textId="77777777" w:rsidR="007701ED" w:rsidRPr="00472AC0" w:rsidRDefault="007701ED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027E8F42" w14:textId="77777777" w:rsidR="007701ED" w:rsidRPr="00472AC0" w:rsidRDefault="007701ED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17" w:type="dxa"/>
          </w:tcPr>
          <w:p w14:paraId="4C4A7ACB" w14:textId="77777777" w:rsidR="007701ED" w:rsidRPr="00472AC0" w:rsidRDefault="007701ED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75C71" w:rsidRPr="00472AC0" w14:paraId="23EAE147" w14:textId="77777777" w:rsidTr="006E2585">
        <w:tc>
          <w:tcPr>
            <w:tcW w:w="4815" w:type="dxa"/>
            <w:shd w:val="clear" w:color="auto" w:fill="auto"/>
          </w:tcPr>
          <w:p w14:paraId="4DA289CE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14:paraId="6F8D8DC8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17" w:type="dxa"/>
            <w:shd w:val="clear" w:color="auto" w:fill="auto"/>
          </w:tcPr>
          <w:p w14:paraId="24852BB7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39A1DC0B" w14:textId="77777777" w:rsidR="007701ED" w:rsidRDefault="007701ED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984"/>
        <w:gridCol w:w="2552"/>
        <w:gridCol w:w="3402"/>
      </w:tblGrid>
      <w:tr w:rsidR="00B75C71" w:rsidRPr="00472AC0" w14:paraId="3D6451D5" w14:textId="77777777" w:rsidTr="00B75C71">
        <w:trPr>
          <w:tblHeader/>
        </w:trPr>
        <w:tc>
          <w:tcPr>
            <w:tcW w:w="7225" w:type="dxa"/>
            <w:gridSpan w:val="3"/>
            <w:shd w:val="clear" w:color="auto" w:fill="BFBFBF" w:themeFill="background1" w:themeFillShade="BF"/>
            <w:vAlign w:val="center"/>
          </w:tcPr>
          <w:p w14:paraId="11836924" w14:textId="77777777" w:rsidR="00B75C71" w:rsidRPr="006E2585" w:rsidRDefault="00B75C71" w:rsidP="00CA3688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PROFESSIONNELS ET SPÉCIALISTES IMPLIQUÉS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9654711" w14:textId="77777777" w:rsidR="00B75C71" w:rsidRPr="006E2585" w:rsidRDefault="00B75C71" w:rsidP="00CA3688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75C71" w:rsidRPr="00472AC0" w14:paraId="016B9640" w14:textId="77777777" w:rsidTr="00B75C71">
        <w:trPr>
          <w:tblHeader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4CA43F8E" w14:textId="77777777" w:rsidR="00B75C71" w:rsidRPr="006E2585" w:rsidRDefault="00B75C71" w:rsidP="00CA3688">
            <w:pPr>
              <w:tabs>
                <w:tab w:val="right" w:pos="584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Professionnel / Spécialiste </w:t>
            </w: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42708FF" w14:textId="77777777" w:rsidR="00B75C71" w:rsidRPr="006E2585" w:rsidRDefault="00B75C71" w:rsidP="00CA3688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Nom / Prénom, # de téléphone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890F361" w14:textId="77777777" w:rsidR="00B75C71" w:rsidRPr="006E2585" w:rsidRDefault="00B75C71" w:rsidP="00B75C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Date dernier rendez-vous (réel ou approximatif)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BD5BAC9" w14:textId="77777777" w:rsidR="00B75C71" w:rsidRPr="006E2585" w:rsidRDefault="00B75C71" w:rsidP="00B75C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Démarches subséquentes attendues suite au dernier rendez-vous</w:t>
            </w:r>
          </w:p>
        </w:tc>
      </w:tr>
      <w:tr w:rsidR="00B75C71" w:rsidRPr="00472AC0" w14:paraId="07FF91FB" w14:textId="77777777" w:rsidTr="00B75C71">
        <w:tc>
          <w:tcPr>
            <w:tcW w:w="2689" w:type="dxa"/>
          </w:tcPr>
          <w:p w14:paraId="176FD804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38BEBEDD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08ACE61D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6C049CC8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75C71" w:rsidRPr="00472AC0" w14:paraId="0A24F368" w14:textId="77777777" w:rsidTr="00B75C71">
        <w:tc>
          <w:tcPr>
            <w:tcW w:w="2689" w:type="dxa"/>
          </w:tcPr>
          <w:p w14:paraId="728FFE42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191A0D09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1772CAD8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29DC7944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75C71" w:rsidRPr="00472AC0" w14:paraId="180A45EC" w14:textId="77777777" w:rsidTr="00B75C71">
        <w:tc>
          <w:tcPr>
            <w:tcW w:w="2689" w:type="dxa"/>
          </w:tcPr>
          <w:p w14:paraId="469A9E1E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34B0CDB9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7DD11077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58719266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75C71" w:rsidRPr="00472AC0" w14:paraId="276F16C1" w14:textId="77777777" w:rsidTr="00B75C71">
        <w:tc>
          <w:tcPr>
            <w:tcW w:w="7225" w:type="dxa"/>
            <w:gridSpan w:val="3"/>
            <w:shd w:val="clear" w:color="auto" w:fill="BFBFBF" w:themeFill="background1" w:themeFillShade="BF"/>
            <w:vAlign w:val="center"/>
          </w:tcPr>
          <w:p w14:paraId="59F1DF7A" w14:textId="77777777" w:rsidR="00B75C71" w:rsidRPr="00472AC0" w:rsidRDefault="00B75C71" w:rsidP="007701ED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AUTRES (spécifiez)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172EE7" w14:textId="77777777" w:rsidR="00B75C71" w:rsidRDefault="00B75C71" w:rsidP="007701ED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75C71" w:rsidRPr="00472AC0" w14:paraId="6AAA611C" w14:textId="77777777" w:rsidTr="00B75C71">
        <w:tc>
          <w:tcPr>
            <w:tcW w:w="2689" w:type="dxa"/>
          </w:tcPr>
          <w:p w14:paraId="6BC8C4D9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1034B7C4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517A824A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63E5318A" w14:textId="7BF69480" w:rsidR="00B75C71" w:rsidRDefault="006E2585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75C71" w:rsidRPr="00472AC0" w14:paraId="7E67D25D" w14:textId="77777777" w:rsidTr="00B75C71">
        <w:tc>
          <w:tcPr>
            <w:tcW w:w="2689" w:type="dxa"/>
          </w:tcPr>
          <w:p w14:paraId="255C512E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61A31BAA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49692D50" w14:textId="77777777" w:rsidR="00B75C71" w:rsidRPr="00472AC0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62FC26C2" w14:textId="187537CC" w:rsidR="00B75C71" w:rsidRDefault="006E2585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75C71" w:rsidRPr="00472AC0" w14:paraId="7E118D0D" w14:textId="77777777" w:rsidTr="00B75C71">
        <w:tc>
          <w:tcPr>
            <w:tcW w:w="2689" w:type="dxa"/>
          </w:tcPr>
          <w:p w14:paraId="6FFE3D95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078D6A74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57399837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57915909" w14:textId="77777777" w:rsidR="00B75C71" w:rsidRDefault="00B75C71" w:rsidP="00CA3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25D2350" w14:textId="77777777" w:rsidR="00042E34" w:rsidRDefault="00042E34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Borders>
          <w:left w:val="none" w:sz="0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53"/>
        <w:gridCol w:w="1060"/>
        <w:gridCol w:w="494"/>
        <w:gridCol w:w="1559"/>
        <w:gridCol w:w="3261"/>
      </w:tblGrid>
      <w:tr w:rsidR="00174D38" w:rsidRPr="00472AC0" w14:paraId="579B7188" w14:textId="77777777" w:rsidTr="00CC2DC9">
        <w:trPr>
          <w:cantSplit/>
          <w:tblHeader/>
        </w:trPr>
        <w:tc>
          <w:tcPr>
            <w:tcW w:w="10627" w:type="dxa"/>
            <w:gridSpan w:val="5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2063A4" w14:textId="77777777" w:rsidR="00174D38" w:rsidRPr="00472AC0" w:rsidRDefault="009B3767" w:rsidP="00CC2DC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ÉT</w:t>
            </w:r>
            <w:r w:rsidR="00174D38">
              <w:rPr>
                <w:rFonts w:asciiTheme="minorHAnsi" w:hAnsiTheme="minorHAnsi" w:cstheme="minorHAnsi"/>
                <w:b/>
                <w:sz w:val="20"/>
                <w:szCs w:val="20"/>
              </w:rPr>
              <w:t>AT DE SANTÉ</w:t>
            </w:r>
          </w:p>
        </w:tc>
      </w:tr>
      <w:tr w:rsidR="00B90138" w:rsidRPr="00472AC0" w14:paraId="40633F0D" w14:textId="77777777" w:rsidTr="00CC2DC9">
        <w:trPr>
          <w:cantSplit/>
          <w:trHeight w:val="20"/>
          <w:tblHeader/>
        </w:trPr>
        <w:tc>
          <w:tcPr>
            <w:tcW w:w="10627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5F4EEB" w14:textId="77777777" w:rsidR="00B90138" w:rsidRPr="00CA3688" w:rsidRDefault="00174D38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Contexte de l’hébergement et mesures spécifiques ayant un impact sur l’usager</w:t>
            </w:r>
          </w:p>
        </w:tc>
      </w:tr>
      <w:tr w:rsidR="00C30EDB" w:rsidRPr="00472AC0" w14:paraId="74324F2F" w14:textId="77777777" w:rsidTr="00CC2DC9">
        <w:trPr>
          <w:cantSplit/>
          <w:trHeight w:val="283"/>
        </w:trPr>
        <w:tc>
          <w:tcPr>
            <w:tcW w:w="4253" w:type="dxa"/>
            <w:tcBorders>
              <w:left w:val="single" w:sz="4" w:space="0" w:color="auto"/>
            </w:tcBorders>
          </w:tcPr>
          <w:p w14:paraId="3A76999C" w14:textId="77777777" w:rsidR="00C30EDB" w:rsidRDefault="00C30EDB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Motif d’hébergement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bookmarkStart w:id="14" w:name="Texte25"/>
          </w:p>
        </w:tc>
        <w:bookmarkEnd w:id="14"/>
        <w:tc>
          <w:tcPr>
            <w:tcW w:w="6374" w:type="dxa"/>
            <w:gridSpan w:val="4"/>
          </w:tcPr>
          <w:p w14:paraId="72EFCA57" w14:textId="77777777" w:rsidR="00C30EDB" w:rsidRDefault="00C30EDB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30EDB" w:rsidRPr="00472AC0" w14:paraId="1169AAF3" w14:textId="77777777" w:rsidTr="00CC2DC9">
        <w:trPr>
          <w:cantSplit/>
          <w:trHeight w:val="283"/>
        </w:trPr>
        <w:tc>
          <w:tcPr>
            <w:tcW w:w="4253" w:type="dxa"/>
            <w:tcBorders>
              <w:left w:val="single" w:sz="4" w:space="0" w:color="auto"/>
            </w:tcBorders>
          </w:tcPr>
          <w:p w14:paraId="4914A759" w14:textId="77777777" w:rsidR="00C30EDB" w:rsidRDefault="00C30EDB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Hébergement antérieur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6374" w:type="dxa"/>
            <w:gridSpan w:val="4"/>
          </w:tcPr>
          <w:p w14:paraId="3864E31D" w14:textId="77777777" w:rsidR="00C30EDB" w:rsidRDefault="00C30EDB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30EDB" w:rsidRPr="00472AC0" w14:paraId="18F31EBC" w14:textId="77777777" w:rsidTr="00CC2DC9">
        <w:trPr>
          <w:cantSplit/>
          <w:trHeight w:val="283"/>
        </w:trPr>
        <w:tc>
          <w:tcPr>
            <w:tcW w:w="4253" w:type="dxa"/>
            <w:tcBorders>
              <w:left w:val="single" w:sz="4" w:space="0" w:color="auto"/>
            </w:tcBorders>
          </w:tcPr>
          <w:p w14:paraId="1DCFF6D5" w14:textId="77777777" w:rsidR="00C30EDB" w:rsidRDefault="00C30EDB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Interdit de contact ou autre mesure pertinente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6374" w:type="dxa"/>
            <w:gridSpan w:val="4"/>
          </w:tcPr>
          <w:p w14:paraId="4E3D18F4" w14:textId="77777777" w:rsidR="00C30EDB" w:rsidRDefault="00C30EDB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30EDB" w:rsidRPr="00472AC0" w14:paraId="505655DD" w14:textId="77777777" w:rsidTr="00CC2DC9">
        <w:trPr>
          <w:cantSplit/>
          <w:trHeight w:val="283"/>
        </w:trPr>
        <w:tc>
          <w:tcPr>
            <w:tcW w:w="4253" w:type="dxa"/>
            <w:tcBorders>
              <w:left w:val="single" w:sz="4" w:space="0" w:color="auto"/>
            </w:tcBorders>
          </w:tcPr>
          <w:p w14:paraId="41EEE0D2" w14:textId="77777777" w:rsidR="00C30EDB" w:rsidRDefault="00C30EDB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Caractéristiques de l’hébergement recherché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6374" w:type="dxa"/>
            <w:gridSpan w:val="4"/>
          </w:tcPr>
          <w:p w14:paraId="0433BFEB" w14:textId="77777777" w:rsidR="00C30EDB" w:rsidRDefault="00C30EDB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74D38" w:rsidRPr="00472AC0" w14:paraId="0B6ECE8A" w14:textId="77777777" w:rsidTr="00CC2DC9">
        <w:trPr>
          <w:cantSplit/>
          <w:trHeight w:val="567"/>
        </w:trPr>
        <w:tc>
          <w:tcPr>
            <w:tcW w:w="10627" w:type="dxa"/>
            <w:gridSpan w:val="5"/>
            <w:tcBorders>
              <w:left w:val="single" w:sz="4" w:space="0" w:color="auto"/>
            </w:tcBorders>
          </w:tcPr>
          <w:p w14:paraId="1B28E1AB" w14:textId="77777777" w:rsidR="00C30EDB" w:rsidRDefault="00174D38" w:rsidP="00CC2DC9">
            <w:pPr>
              <w:keepNext/>
              <w:tabs>
                <w:tab w:val="left" w:pos="2302"/>
                <w:tab w:val="left" w:pos="4570"/>
                <w:tab w:val="left" w:pos="6696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Services de l’usager :    </w:t>
            </w:r>
            <w:r w:rsidR="00C30EDB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Câblodistribution  </w:t>
            </w:r>
            <w:r w:rsidR="00C30EDB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Téléphone   </w:t>
            </w:r>
            <w:r w:rsidR="00C30EDB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Internet dans sa chambre   </w:t>
            </w:r>
          </w:p>
          <w:p w14:paraId="0A66238F" w14:textId="77777777" w:rsidR="00174D38" w:rsidRPr="00C30EDB" w:rsidRDefault="00174D38" w:rsidP="00CC2DC9">
            <w:pPr>
              <w:keepNext/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Autre</w:t>
            </w:r>
            <w:r w:rsidR="00C30E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30EDB" w:rsidRPr="00C30EDB">
              <w:rPr>
                <w:rFonts w:asciiTheme="minorHAnsi" w:hAnsiTheme="minorHAnsi" w:cstheme="minorHAnsi"/>
                <w:sz w:val="20"/>
                <w:szCs w:val="20"/>
              </w:rPr>
              <w:t>(précisez)</w:t>
            </w:r>
            <w:r w:rsidRPr="00C30ED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31382" w:rsidRPr="00472AC0" w14:paraId="72EA42F6" w14:textId="77777777" w:rsidTr="00CC2DC9">
        <w:trPr>
          <w:cantSplit/>
          <w:trHeight w:val="567"/>
        </w:trPr>
        <w:tc>
          <w:tcPr>
            <w:tcW w:w="4253" w:type="dxa"/>
            <w:tcBorders>
              <w:left w:val="single" w:sz="4" w:space="0" w:color="auto"/>
            </w:tcBorders>
          </w:tcPr>
          <w:p w14:paraId="34F63057" w14:textId="77777777" w:rsidR="00E31382" w:rsidRDefault="00E31382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Diagnostic médicaux et problèmes de santé inscrits au dossier de l’usager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6374" w:type="dxa"/>
            <w:gridSpan w:val="4"/>
          </w:tcPr>
          <w:p w14:paraId="63A959E3" w14:textId="77777777" w:rsidR="00E31382" w:rsidRDefault="00E31382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05521" w:rsidRPr="00472AC0" w14:paraId="4C45DE57" w14:textId="77777777" w:rsidTr="00CC2DC9">
        <w:trPr>
          <w:cantSplit/>
          <w:trHeight w:val="283"/>
        </w:trPr>
        <w:tc>
          <w:tcPr>
            <w:tcW w:w="10627" w:type="dxa"/>
            <w:gridSpan w:val="5"/>
            <w:tcBorders>
              <w:left w:val="single" w:sz="4" w:space="0" w:color="auto"/>
            </w:tcBorders>
          </w:tcPr>
          <w:p w14:paraId="2017CDFB" w14:textId="77777777" w:rsidR="00A05521" w:rsidRDefault="00A05521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Médication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(ordonnance requise pour toute médication administrée)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CC2DC9">
              <w:rPr>
                <w:rFonts w:asciiTheme="minorHAnsi" w:hAnsiTheme="minorHAnsi" w:cstheme="minorHAnsi"/>
                <w:sz w:val="18"/>
                <w:szCs w:val="18"/>
              </w:rPr>
              <w:t xml:space="preserve">Si oui,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jo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indre le profil des médicaments)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E31382" w:rsidRPr="00472AC0" w14:paraId="09A7ABDE" w14:textId="77777777" w:rsidTr="00CC2DC9">
        <w:trPr>
          <w:cantSplit/>
          <w:trHeight w:val="283"/>
        </w:trPr>
        <w:tc>
          <w:tcPr>
            <w:tcW w:w="4253" w:type="dxa"/>
            <w:tcBorders>
              <w:left w:val="single" w:sz="4" w:space="0" w:color="auto"/>
            </w:tcBorders>
          </w:tcPr>
          <w:p w14:paraId="2F6F8660" w14:textId="77777777" w:rsidR="00E31382" w:rsidRDefault="00E31382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Services requis par la ressource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6374" w:type="dxa"/>
            <w:gridSpan w:val="4"/>
          </w:tcPr>
          <w:p w14:paraId="6482D163" w14:textId="77777777" w:rsidR="00E31382" w:rsidRDefault="00E31382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31382" w:rsidRPr="00472AC0" w14:paraId="75A93461" w14:textId="77777777" w:rsidTr="00CC2DC9">
        <w:trPr>
          <w:cantSplit/>
          <w:trHeight w:val="283"/>
        </w:trPr>
        <w:tc>
          <w:tcPr>
            <w:tcW w:w="4253" w:type="dxa"/>
            <w:tcBorders>
              <w:left w:val="single" w:sz="4" w:space="0" w:color="auto"/>
            </w:tcBorders>
          </w:tcPr>
          <w:p w14:paraId="00792284" w14:textId="77777777" w:rsidR="00E31382" w:rsidRDefault="00E31382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Particularités médicales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BC60F0">
              <w:rPr>
                <w:rFonts w:asciiTheme="minorHAnsi" w:hAnsiTheme="minorHAnsi" w:cstheme="minorHAnsi"/>
                <w:sz w:val="20"/>
                <w:szCs w:val="20"/>
              </w:rPr>
              <w:t>(ex. : plaies, essoufflements, etc.)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6374" w:type="dxa"/>
            <w:gridSpan w:val="4"/>
          </w:tcPr>
          <w:p w14:paraId="422DE4A4" w14:textId="77777777" w:rsidR="00E31382" w:rsidRDefault="00E31382" w:rsidP="00CC2DC9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2DC9" w:rsidRPr="00472AC0" w14:paraId="19479AA3" w14:textId="77777777" w:rsidTr="00CC2DC9">
        <w:trPr>
          <w:cantSplit/>
          <w:trHeight w:val="567"/>
        </w:trPr>
        <w:tc>
          <w:tcPr>
            <w:tcW w:w="5313" w:type="dxa"/>
            <w:gridSpan w:val="2"/>
            <w:tcBorders>
              <w:left w:val="single" w:sz="4" w:space="0" w:color="auto"/>
            </w:tcBorders>
          </w:tcPr>
          <w:p w14:paraId="774B5982" w14:textId="77777777" w:rsidR="00CC2DC9" w:rsidRDefault="00CC2DC9" w:rsidP="00CC2DC9">
            <w:pPr>
              <w:keepNext/>
              <w:tabs>
                <w:tab w:val="left" w:pos="3011"/>
              </w:tabs>
              <w:spacing w:before="20" w:after="20"/>
              <w:ind w:left="5008" w:hanging="50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Évaluation en dysphagie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</w:p>
          <w:p w14:paraId="20B5BC33" w14:textId="77777777" w:rsidR="00CC2DC9" w:rsidRDefault="00CC2DC9" w:rsidP="00CC2DC9">
            <w:pPr>
              <w:keepNext/>
              <w:tabs>
                <w:tab w:val="left" w:pos="3286"/>
              </w:tabs>
              <w:spacing w:before="20" w:after="20"/>
              <w:ind w:left="5008" w:hanging="50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2DC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Si </w:t>
            </w:r>
            <w:r w:rsidRPr="00CC2DC9">
              <w:rPr>
                <w:rFonts w:asciiTheme="minorHAnsi" w:hAnsiTheme="minorHAnsi" w:cstheme="minorHAnsi"/>
                <w:b/>
                <w:sz w:val="18"/>
                <w:szCs w:val="18"/>
              </w:rPr>
              <w:t>OUI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précisez la date d’évaluation et la source d’information)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314" w:type="dxa"/>
            <w:gridSpan w:val="3"/>
          </w:tcPr>
          <w:p w14:paraId="7701C09F" w14:textId="77777777" w:rsidR="00CC2DC9" w:rsidRDefault="00CC2DC9" w:rsidP="00CC2DC9">
            <w:pPr>
              <w:keepNext/>
              <w:tabs>
                <w:tab w:val="left" w:pos="3286"/>
              </w:tabs>
              <w:spacing w:before="20" w:after="20"/>
              <w:ind w:left="5008" w:hanging="50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2DC9" w:rsidRPr="00472AC0" w14:paraId="6E48F99E" w14:textId="77777777" w:rsidTr="00CC2DC9">
        <w:trPr>
          <w:cantSplit/>
          <w:trHeight w:val="567"/>
        </w:trPr>
        <w:tc>
          <w:tcPr>
            <w:tcW w:w="5313" w:type="dxa"/>
            <w:gridSpan w:val="2"/>
            <w:tcBorders>
              <w:left w:val="single" w:sz="4" w:space="0" w:color="auto"/>
            </w:tcBorders>
          </w:tcPr>
          <w:p w14:paraId="6B0410E4" w14:textId="77777777" w:rsidR="00CC2DC9" w:rsidRDefault="00CC2DC9" w:rsidP="00CC2DC9">
            <w:pPr>
              <w:keepNext/>
              <w:tabs>
                <w:tab w:val="left" w:pos="3286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Usager autonome pour l’alimentation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Si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précisez les services attendus ex. : stimuler, surveiller, couper, faire manger, etc.)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14" w:type="dxa"/>
            <w:gridSpan w:val="3"/>
          </w:tcPr>
          <w:p w14:paraId="1608E514" w14:textId="77777777" w:rsidR="00CC2DC9" w:rsidRDefault="00CC2DC9" w:rsidP="00CC2DC9">
            <w:pPr>
              <w:keepNext/>
              <w:tabs>
                <w:tab w:val="left" w:pos="3286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D07FF" w:rsidRPr="00472AC0" w14:paraId="50315943" w14:textId="77777777" w:rsidTr="00CC2DC9">
        <w:trPr>
          <w:cantSplit/>
          <w:trHeight w:val="283"/>
        </w:trPr>
        <w:tc>
          <w:tcPr>
            <w:tcW w:w="5807" w:type="dxa"/>
            <w:gridSpan w:val="3"/>
            <w:tcBorders>
              <w:left w:val="single" w:sz="4" w:space="0" w:color="auto"/>
              <w:right w:val="nil"/>
            </w:tcBorders>
          </w:tcPr>
          <w:p w14:paraId="009D1BF0" w14:textId="77777777" w:rsidR="005D07FF" w:rsidRDefault="005D07FF" w:rsidP="00CC2DC9">
            <w:pPr>
              <w:keepNext/>
              <w:tabs>
                <w:tab w:val="left" w:pos="3003"/>
              </w:tabs>
              <w:spacing w:before="20" w:after="20"/>
              <w:ind w:left="5833" w:hanging="583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Allergies inscrites au dossier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left w:val="nil"/>
            </w:tcBorders>
          </w:tcPr>
          <w:p w14:paraId="26456B47" w14:textId="77777777" w:rsidR="005D07FF" w:rsidRDefault="00B75C71" w:rsidP="00B75C71">
            <w:pPr>
              <w:keepNext/>
              <w:tabs>
                <w:tab w:val="left" w:pos="3286"/>
              </w:tabs>
              <w:spacing w:before="20" w:after="20"/>
              <w:ind w:left="5833" w:hanging="583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D07FF" w:rsidRPr="00472AC0" w14:paraId="73D86FCA" w14:textId="77777777" w:rsidTr="00CC2DC9">
        <w:trPr>
          <w:cantSplit/>
          <w:trHeight w:val="283"/>
        </w:trPr>
        <w:tc>
          <w:tcPr>
            <w:tcW w:w="5807" w:type="dxa"/>
            <w:gridSpan w:val="3"/>
            <w:tcBorders>
              <w:left w:val="single" w:sz="4" w:space="0" w:color="auto"/>
              <w:right w:val="nil"/>
            </w:tcBorders>
          </w:tcPr>
          <w:p w14:paraId="103A35D9" w14:textId="77777777" w:rsidR="005D07FF" w:rsidRDefault="005D07FF" w:rsidP="00CC2DC9">
            <w:pPr>
              <w:keepNext/>
              <w:tabs>
                <w:tab w:val="left" w:pos="3003"/>
              </w:tabs>
              <w:spacing w:before="20" w:after="20"/>
              <w:ind w:left="5847" w:hanging="584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Intolérances inscrites au dossier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left w:val="nil"/>
            </w:tcBorders>
          </w:tcPr>
          <w:p w14:paraId="2430812D" w14:textId="77777777" w:rsidR="005D07FF" w:rsidRDefault="005D07FF" w:rsidP="00CC2DC9">
            <w:pPr>
              <w:keepNext/>
              <w:tabs>
                <w:tab w:val="left" w:pos="3286"/>
              </w:tabs>
              <w:spacing w:before="20" w:after="20"/>
              <w:ind w:left="5847" w:hanging="584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D07FF" w:rsidRPr="00472AC0" w14:paraId="1E1436AF" w14:textId="77777777" w:rsidTr="00CC2DC9">
        <w:trPr>
          <w:cantSplit/>
          <w:trHeight w:val="283"/>
        </w:trPr>
        <w:tc>
          <w:tcPr>
            <w:tcW w:w="5807" w:type="dxa"/>
            <w:gridSpan w:val="3"/>
            <w:tcBorders>
              <w:left w:val="single" w:sz="4" w:space="0" w:color="auto"/>
              <w:right w:val="nil"/>
            </w:tcBorders>
          </w:tcPr>
          <w:p w14:paraId="51458D6C" w14:textId="77777777" w:rsidR="005D07FF" w:rsidRDefault="005D07FF" w:rsidP="00CC2DC9">
            <w:pPr>
              <w:keepNext/>
              <w:tabs>
                <w:tab w:val="left" w:pos="3003"/>
              </w:tabs>
              <w:spacing w:before="20" w:after="20"/>
              <w:ind w:left="5847" w:hanging="584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Dents naturelles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left w:val="nil"/>
            </w:tcBorders>
          </w:tcPr>
          <w:p w14:paraId="744F3795" w14:textId="77777777" w:rsidR="005D07FF" w:rsidRDefault="005D07FF" w:rsidP="00CC2DC9">
            <w:pPr>
              <w:keepNext/>
              <w:tabs>
                <w:tab w:val="left" w:pos="3286"/>
              </w:tabs>
              <w:spacing w:before="20" w:after="20"/>
              <w:ind w:left="5847" w:hanging="584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D07FF" w:rsidRPr="00472AC0" w14:paraId="4915F155" w14:textId="77777777" w:rsidTr="00CC2DC9">
        <w:trPr>
          <w:cantSplit/>
          <w:trHeight w:val="283"/>
        </w:trPr>
        <w:tc>
          <w:tcPr>
            <w:tcW w:w="5807" w:type="dxa"/>
            <w:gridSpan w:val="3"/>
            <w:tcBorders>
              <w:left w:val="single" w:sz="4" w:space="0" w:color="auto"/>
              <w:right w:val="nil"/>
            </w:tcBorders>
          </w:tcPr>
          <w:p w14:paraId="08828C41" w14:textId="77777777" w:rsidR="005D07FF" w:rsidRDefault="005D07FF" w:rsidP="00CC2DC9">
            <w:pPr>
              <w:keepNext/>
              <w:tabs>
                <w:tab w:val="left" w:pos="3003"/>
              </w:tabs>
              <w:spacing w:before="20" w:after="20"/>
              <w:ind w:left="5847" w:hanging="584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Prothèse haut/bas</w:t>
            </w:r>
            <w:r w:rsidRPr="00F521B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left w:val="nil"/>
            </w:tcBorders>
          </w:tcPr>
          <w:p w14:paraId="134B4154" w14:textId="77777777" w:rsidR="005D07FF" w:rsidRDefault="005D07FF" w:rsidP="00CC2DC9">
            <w:pPr>
              <w:keepNext/>
              <w:tabs>
                <w:tab w:val="left" w:pos="3286"/>
              </w:tabs>
              <w:spacing w:before="20" w:after="20"/>
              <w:ind w:left="5847" w:hanging="584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D07FF" w:rsidRPr="00472AC0" w14:paraId="728E6A8A" w14:textId="77777777" w:rsidTr="00CC2DC9">
        <w:trPr>
          <w:cantSplit/>
          <w:trHeight w:val="283"/>
        </w:trPr>
        <w:tc>
          <w:tcPr>
            <w:tcW w:w="5807" w:type="dxa"/>
            <w:gridSpan w:val="3"/>
            <w:tcBorders>
              <w:left w:val="single" w:sz="4" w:space="0" w:color="auto"/>
              <w:right w:val="nil"/>
            </w:tcBorders>
          </w:tcPr>
          <w:p w14:paraId="69D81E19" w14:textId="77777777" w:rsidR="005D07FF" w:rsidRDefault="005D07FF" w:rsidP="00CC2DC9">
            <w:pPr>
              <w:keepNext/>
              <w:tabs>
                <w:tab w:val="left" w:pos="3003"/>
              </w:tabs>
              <w:spacing w:before="20" w:after="20"/>
              <w:ind w:left="5847" w:hanging="584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Servir plat par plat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left w:val="nil"/>
            </w:tcBorders>
          </w:tcPr>
          <w:p w14:paraId="23078538" w14:textId="77777777" w:rsidR="005D07FF" w:rsidRDefault="005D07FF" w:rsidP="00CC2DC9">
            <w:pPr>
              <w:keepNext/>
              <w:tabs>
                <w:tab w:val="left" w:pos="3286"/>
              </w:tabs>
              <w:spacing w:before="20" w:after="20"/>
              <w:ind w:left="5847" w:hanging="584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D07FF" w:rsidRPr="00472AC0" w14:paraId="5DCD6C3C" w14:textId="77777777" w:rsidTr="00CC2DC9">
        <w:trPr>
          <w:cantSplit/>
          <w:trHeight w:val="283"/>
        </w:trPr>
        <w:tc>
          <w:tcPr>
            <w:tcW w:w="5807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C9A2EFC" w14:textId="77777777" w:rsidR="005D07FF" w:rsidRDefault="005D07FF" w:rsidP="00CC2DC9">
            <w:pPr>
              <w:keepNext/>
              <w:tabs>
                <w:tab w:val="left" w:pos="3003"/>
              </w:tabs>
              <w:spacing w:before="20" w:after="20"/>
              <w:ind w:left="5847" w:hanging="584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Diète ou aversions alimentaires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left w:val="nil"/>
              <w:bottom w:val="single" w:sz="4" w:space="0" w:color="auto"/>
            </w:tcBorders>
          </w:tcPr>
          <w:p w14:paraId="22096752" w14:textId="77777777" w:rsidR="005D07FF" w:rsidRDefault="005D07FF" w:rsidP="00CC2DC9">
            <w:pPr>
              <w:keepNext/>
              <w:tabs>
                <w:tab w:val="left" w:pos="3286"/>
              </w:tabs>
              <w:spacing w:before="20" w:after="20"/>
              <w:ind w:left="5847" w:hanging="584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D07FF" w:rsidRPr="00472AC0" w14:paraId="737DFFAC" w14:textId="77777777" w:rsidTr="00CC2DC9">
        <w:trPr>
          <w:cantSplit/>
          <w:trHeight w:val="283"/>
        </w:trPr>
        <w:tc>
          <w:tcPr>
            <w:tcW w:w="5807" w:type="dxa"/>
            <w:gridSpan w:val="3"/>
            <w:tcBorders>
              <w:left w:val="single" w:sz="4" w:space="0" w:color="auto"/>
              <w:right w:val="nil"/>
            </w:tcBorders>
          </w:tcPr>
          <w:p w14:paraId="2CBE2386" w14:textId="77777777" w:rsidR="005D07FF" w:rsidRDefault="005D07FF" w:rsidP="00CC2DC9">
            <w:pPr>
              <w:keepNext/>
              <w:tabs>
                <w:tab w:val="left" w:pos="300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Texture recommandée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left w:val="nil"/>
            </w:tcBorders>
          </w:tcPr>
          <w:p w14:paraId="15658A79" w14:textId="77777777" w:rsidR="005D07FF" w:rsidRDefault="005D07FF" w:rsidP="00CC2DC9">
            <w:pPr>
              <w:keepNext/>
              <w:tabs>
                <w:tab w:val="left" w:pos="3286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D07FF" w:rsidRPr="00472AC0" w14:paraId="10393F13" w14:textId="77777777" w:rsidTr="00CC2DC9">
        <w:trPr>
          <w:cantSplit/>
          <w:trHeight w:val="283"/>
        </w:trPr>
        <w:tc>
          <w:tcPr>
            <w:tcW w:w="7366" w:type="dxa"/>
            <w:gridSpan w:val="4"/>
            <w:tcBorders>
              <w:left w:val="single" w:sz="4" w:space="0" w:color="auto"/>
              <w:right w:val="nil"/>
            </w:tcBorders>
          </w:tcPr>
          <w:p w14:paraId="43C660C5" w14:textId="77777777" w:rsidR="005D07FF" w:rsidRDefault="005D07FF" w:rsidP="00CC2DC9">
            <w:pPr>
              <w:keepNext/>
              <w:tabs>
                <w:tab w:val="left" w:pos="300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Particularité alimentaires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 les services attendus)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3261" w:type="dxa"/>
            <w:tcBorders>
              <w:left w:val="nil"/>
            </w:tcBorders>
          </w:tcPr>
          <w:p w14:paraId="2C7B4600" w14:textId="77777777" w:rsidR="005D07FF" w:rsidRDefault="005D07FF" w:rsidP="00CC2DC9">
            <w:pPr>
              <w:keepNext/>
              <w:tabs>
                <w:tab w:val="left" w:pos="3286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D07FF" w:rsidRPr="00472AC0" w14:paraId="2FBFF314" w14:textId="77777777" w:rsidTr="00CC2DC9">
        <w:trPr>
          <w:cantSplit/>
          <w:trHeight w:val="283"/>
        </w:trPr>
        <w:tc>
          <w:tcPr>
            <w:tcW w:w="5807" w:type="dxa"/>
            <w:gridSpan w:val="3"/>
            <w:tcBorders>
              <w:left w:val="single" w:sz="4" w:space="0" w:color="auto"/>
              <w:right w:val="nil"/>
            </w:tcBorders>
          </w:tcPr>
          <w:p w14:paraId="7F3583E8" w14:textId="77777777" w:rsidR="005D07FF" w:rsidRDefault="005D07FF" w:rsidP="00CC2DC9">
            <w:pPr>
              <w:keepNext/>
              <w:tabs>
                <w:tab w:val="left" w:pos="300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Risque d’étouffement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left w:val="nil"/>
              <w:bottom w:val="single" w:sz="4" w:space="0" w:color="auto"/>
            </w:tcBorders>
          </w:tcPr>
          <w:p w14:paraId="43124A7A" w14:textId="77777777" w:rsidR="005D07FF" w:rsidRDefault="005D07FF" w:rsidP="00CC2DC9">
            <w:pPr>
              <w:keepNext/>
              <w:tabs>
                <w:tab w:val="left" w:pos="300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2DC9" w:rsidRPr="00472AC0" w14:paraId="3200EA3F" w14:textId="77777777" w:rsidTr="00CC2DC9">
        <w:trPr>
          <w:cantSplit/>
          <w:trHeight w:val="283"/>
        </w:trPr>
        <w:tc>
          <w:tcPr>
            <w:tcW w:w="5807" w:type="dxa"/>
            <w:gridSpan w:val="3"/>
            <w:tcBorders>
              <w:left w:val="single" w:sz="4" w:space="0" w:color="auto"/>
              <w:right w:val="nil"/>
            </w:tcBorders>
          </w:tcPr>
          <w:p w14:paraId="71DD080D" w14:textId="77777777" w:rsidR="00CC2DC9" w:rsidRDefault="00CC2DC9" w:rsidP="00CC2DC9">
            <w:pPr>
              <w:keepNext/>
              <w:tabs>
                <w:tab w:val="left" w:pos="342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Inscrire la date d’évaluation et la source de renseignements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left w:val="nil"/>
            </w:tcBorders>
          </w:tcPr>
          <w:p w14:paraId="478AC6FE" w14:textId="77777777" w:rsidR="00CC2DC9" w:rsidRDefault="00CC2DC9" w:rsidP="00CC2DC9">
            <w:pPr>
              <w:keepNext/>
              <w:tabs>
                <w:tab w:val="left" w:pos="342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682742E8" w14:textId="77777777" w:rsidR="00454637" w:rsidRDefault="00454637" w:rsidP="0013480E"/>
    <w:tbl>
      <w:tblPr>
        <w:tblStyle w:val="Grilledutableau"/>
        <w:tblpPr w:leftFromText="141" w:rightFromText="141" w:vertAnchor="text" w:tblpY="1"/>
        <w:tblOverlap w:val="never"/>
        <w:tblW w:w="0" w:type="auto"/>
        <w:tblLayout w:type="fixed"/>
        <w:tblLook w:val="0620" w:firstRow="1" w:lastRow="0" w:firstColumn="0" w:lastColumn="0" w:noHBand="1" w:noVBand="1"/>
      </w:tblPr>
      <w:tblGrid>
        <w:gridCol w:w="5313"/>
        <w:gridCol w:w="1345"/>
        <w:gridCol w:w="3969"/>
      </w:tblGrid>
      <w:tr w:rsidR="0047677B" w:rsidRPr="00472AC0" w14:paraId="1312ED3D" w14:textId="77777777" w:rsidTr="00892839">
        <w:trPr>
          <w:tblHeader/>
        </w:trPr>
        <w:tc>
          <w:tcPr>
            <w:tcW w:w="10627" w:type="dxa"/>
            <w:gridSpan w:val="3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53EBE2F" w14:textId="77777777" w:rsidR="0047677B" w:rsidRPr="00472AC0" w:rsidRDefault="0047677B" w:rsidP="0089283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HABITUDES DE VIE</w:t>
            </w:r>
          </w:p>
        </w:tc>
      </w:tr>
      <w:tr w:rsidR="00892839" w:rsidRPr="00472AC0" w14:paraId="7A2E5874" w14:textId="77777777" w:rsidTr="00AF026F">
        <w:trPr>
          <w:trHeight w:val="283"/>
        </w:trPr>
        <w:tc>
          <w:tcPr>
            <w:tcW w:w="6658" w:type="dxa"/>
            <w:gridSpan w:val="2"/>
            <w:tcBorders>
              <w:right w:val="nil"/>
            </w:tcBorders>
          </w:tcPr>
          <w:p w14:paraId="582400AB" w14:textId="77777777" w:rsidR="00892839" w:rsidRDefault="00892839" w:rsidP="00892839">
            <w:pPr>
              <w:keepNext/>
              <w:tabs>
                <w:tab w:val="left" w:pos="25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Désordre du sommeil 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 la problématique) :</w:t>
            </w:r>
          </w:p>
        </w:tc>
        <w:tc>
          <w:tcPr>
            <w:tcW w:w="3969" w:type="dxa"/>
            <w:tcBorders>
              <w:left w:val="nil"/>
            </w:tcBorders>
          </w:tcPr>
          <w:p w14:paraId="783A9335" w14:textId="77777777" w:rsidR="00892839" w:rsidRDefault="00892839" w:rsidP="00892839">
            <w:pPr>
              <w:keepNext/>
              <w:tabs>
                <w:tab w:val="left" w:pos="25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7677B" w:rsidRPr="00472AC0" w14:paraId="43D441AF" w14:textId="77777777" w:rsidTr="00892839">
        <w:trPr>
          <w:trHeight w:val="283"/>
        </w:trPr>
        <w:tc>
          <w:tcPr>
            <w:tcW w:w="10627" w:type="dxa"/>
            <w:gridSpan w:val="3"/>
          </w:tcPr>
          <w:p w14:paraId="5F045240" w14:textId="77777777" w:rsidR="0047677B" w:rsidRDefault="00F521B4" w:rsidP="00892839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Heure du lever</w:t>
            </w:r>
            <w:r w:rsidR="0047677B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 w:rsidR="0047677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="0047677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47677B">
              <w:rPr>
                <w:rFonts w:asciiTheme="minorHAnsi" w:hAnsiTheme="minorHAnsi" w:cstheme="minorHAnsi"/>
                <w:sz w:val="20"/>
                <w:szCs w:val="20"/>
              </w:rPr>
            </w:r>
            <w:r w:rsidR="0047677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7677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7677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7677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7677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7677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7677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Heure du coucher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Sieste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AM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PM</w:t>
            </w:r>
          </w:p>
        </w:tc>
      </w:tr>
      <w:tr w:rsidR="00892839" w:rsidRPr="00472AC0" w14:paraId="61ACECE4" w14:textId="77777777" w:rsidTr="00AF026F">
        <w:trPr>
          <w:trHeight w:val="283"/>
        </w:trPr>
        <w:tc>
          <w:tcPr>
            <w:tcW w:w="5313" w:type="dxa"/>
            <w:tcBorders>
              <w:right w:val="nil"/>
            </w:tcBorders>
          </w:tcPr>
          <w:p w14:paraId="40E8A7A6" w14:textId="77777777" w:rsidR="00892839" w:rsidRDefault="00892839" w:rsidP="00892839">
            <w:pPr>
              <w:keepNext/>
              <w:tabs>
                <w:tab w:val="left" w:pos="25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Fumeur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484E7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E7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84E7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484E7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NON      </w:t>
            </w:r>
            <w:r w:rsidRPr="00484E7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E7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84E7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484E7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OUI </w:t>
            </w:r>
            <w:r w:rsidRPr="00484E73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Pr="00484E73">
              <w:rPr>
                <w:rFonts w:asciiTheme="minorHAnsi" w:hAnsiTheme="minorHAnsi" w:cstheme="minorHAnsi"/>
                <w:sz w:val="18"/>
                <w:szCs w:val="18"/>
              </w:rPr>
              <w:t>précisez) :</w:t>
            </w:r>
            <w:r w:rsidRPr="00484E7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14" w:type="dxa"/>
            <w:gridSpan w:val="2"/>
            <w:tcBorders>
              <w:left w:val="nil"/>
            </w:tcBorders>
          </w:tcPr>
          <w:p w14:paraId="38745350" w14:textId="77777777" w:rsidR="00892839" w:rsidRDefault="00892839" w:rsidP="00892839">
            <w:pPr>
              <w:keepNext/>
              <w:tabs>
                <w:tab w:val="left" w:pos="25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92839" w:rsidRPr="00472AC0" w14:paraId="11A48B16" w14:textId="77777777" w:rsidTr="00AF026F">
        <w:trPr>
          <w:trHeight w:val="283"/>
        </w:trPr>
        <w:tc>
          <w:tcPr>
            <w:tcW w:w="5313" w:type="dxa"/>
            <w:tcBorders>
              <w:right w:val="nil"/>
            </w:tcBorders>
          </w:tcPr>
          <w:p w14:paraId="4208D5F2" w14:textId="77777777" w:rsidR="00892839" w:rsidRDefault="00892839" w:rsidP="00892839">
            <w:pPr>
              <w:keepNext/>
              <w:tabs>
                <w:tab w:val="left" w:pos="25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Alcool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14" w:type="dxa"/>
            <w:gridSpan w:val="2"/>
            <w:tcBorders>
              <w:left w:val="nil"/>
            </w:tcBorders>
          </w:tcPr>
          <w:p w14:paraId="68048D10" w14:textId="77777777" w:rsidR="00892839" w:rsidRDefault="00892839" w:rsidP="00892839">
            <w:pPr>
              <w:keepNext/>
              <w:tabs>
                <w:tab w:val="left" w:pos="25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92839" w:rsidRPr="00472AC0" w14:paraId="1DA020D2" w14:textId="77777777" w:rsidTr="00AF026F">
        <w:trPr>
          <w:trHeight w:val="283"/>
        </w:trPr>
        <w:tc>
          <w:tcPr>
            <w:tcW w:w="5313" w:type="dxa"/>
            <w:tcBorders>
              <w:right w:val="nil"/>
            </w:tcBorders>
          </w:tcPr>
          <w:p w14:paraId="70789086" w14:textId="77777777" w:rsidR="00892839" w:rsidRDefault="00892839" w:rsidP="00892839">
            <w:pPr>
              <w:keepNext/>
              <w:tabs>
                <w:tab w:val="left" w:pos="25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Drogues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14" w:type="dxa"/>
            <w:gridSpan w:val="2"/>
            <w:tcBorders>
              <w:left w:val="nil"/>
            </w:tcBorders>
          </w:tcPr>
          <w:p w14:paraId="5C4D5419" w14:textId="77777777" w:rsidR="00892839" w:rsidRDefault="00892839" w:rsidP="00892839">
            <w:pPr>
              <w:keepNext/>
              <w:tabs>
                <w:tab w:val="left" w:pos="25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92839" w:rsidRPr="00472AC0" w14:paraId="12EA76C2" w14:textId="77777777" w:rsidTr="00CC2DC9">
        <w:trPr>
          <w:trHeight w:val="283"/>
        </w:trPr>
        <w:tc>
          <w:tcPr>
            <w:tcW w:w="5313" w:type="dxa"/>
            <w:tcBorders>
              <w:right w:val="nil"/>
            </w:tcBorders>
          </w:tcPr>
          <w:p w14:paraId="2317D4AF" w14:textId="77777777" w:rsidR="00892839" w:rsidRDefault="00892839" w:rsidP="00892839">
            <w:pPr>
              <w:keepNext/>
              <w:tabs>
                <w:tab w:val="left" w:pos="25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Activités extérieurs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précisez)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14" w:type="dxa"/>
            <w:gridSpan w:val="2"/>
            <w:tcBorders>
              <w:left w:val="nil"/>
              <w:bottom w:val="single" w:sz="4" w:space="0" w:color="auto"/>
            </w:tcBorders>
          </w:tcPr>
          <w:p w14:paraId="6447007C" w14:textId="77777777" w:rsidR="00892839" w:rsidRDefault="00892839" w:rsidP="00892839">
            <w:pPr>
              <w:keepNext/>
              <w:tabs>
                <w:tab w:val="left" w:pos="25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2DC9" w:rsidRPr="00472AC0" w14:paraId="3EC8A353" w14:textId="77777777" w:rsidTr="00CC2DC9">
        <w:trPr>
          <w:trHeight w:val="283"/>
        </w:trPr>
        <w:tc>
          <w:tcPr>
            <w:tcW w:w="5313" w:type="dxa"/>
            <w:tcBorders>
              <w:right w:val="nil"/>
            </w:tcBorders>
          </w:tcPr>
          <w:p w14:paraId="47DA9E8F" w14:textId="77777777" w:rsidR="00CC2DC9" w:rsidRDefault="00CC2DC9" w:rsidP="00CC2DC9">
            <w:pPr>
              <w:keepNext/>
              <w:tabs>
                <w:tab w:val="left" w:pos="342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Inscrire la source de renseignements de cette section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14" w:type="dxa"/>
            <w:gridSpan w:val="2"/>
            <w:tcBorders>
              <w:left w:val="nil"/>
            </w:tcBorders>
          </w:tcPr>
          <w:p w14:paraId="2901A2A0" w14:textId="77777777" w:rsidR="00CC2DC9" w:rsidRDefault="00CC2DC9" w:rsidP="00892839">
            <w:pPr>
              <w:keepNext/>
              <w:tabs>
                <w:tab w:val="left" w:pos="342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322E80C5" w14:textId="77777777" w:rsidR="0047677B" w:rsidRDefault="0047677B" w:rsidP="0013480E"/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3114"/>
        <w:gridCol w:w="1134"/>
        <w:gridCol w:w="567"/>
        <w:gridCol w:w="567"/>
        <w:gridCol w:w="1134"/>
        <w:gridCol w:w="4111"/>
      </w:tblGrid>
      <w:tr w:rsidR="0094198E" w:rsidRPr="00472AC0" w14:paraId="7A421CA1" w14:textId="77777777" w:rsidTr="00CC4509">
        <w:trPr>
          <w:tblHeader/>
        </w:trPr>
        <w:tc>
          <w:tcPr>
            <w:tcW w:w="10627" w:type="dxa"/>
            <w:gridSpan w:val="6"/>
            <w:shd w:val="clear" w:color="auto" w:fill="BFBFBF" w:themeFill="background1" w:themeFillShade="BF"/>
            <w:vAlign w:val="center"/>
          </w:tcPr>
          <w:p w14:paraId="3D0EC255" w14:textId="77777777" w:rsidR="0094198E" w:rsidRPr="00472AC0" w:rsidRDefault="0094198E" w:rsidP="00CC450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ENTRETENIR SA PERSONNE / HYGIÈNE</w:t>
            </w:r>
          </w:p>
        </w:tc>
      </w:tr>
      <w:tr w:rsidR="0094198E" w:rsidRPr="00472AC0" w14:paraId="7FA6FE2D" w14:textId="77777777" w:rsidTr="00CC4509">
        <w:trPr>
          <w:tblHeader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55513FF4" w14:textId="77777777" w:rsidR="0094198E" w:rsidRPr="00472AC0" w:rsidRDefault="0094198E" w:rsidP="00CC4509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Aspect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90F4A09" w14:textId="77777777" w:rsidR="0094198E" w:rsidRPr="00472AC0" w:rsidRDefault="0094198E" w:rsidP="00CC450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 PARTIELLE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4A97FF4E" w14:textId="77777777" w:rsidR="0094198E" w:rsidRPr="00472AC0" w:rsidRDefault="0094198E" w:rsidP="00CC450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 TOTALE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42A2A7A" w14:textId="77777777" w:rsidR="0094198E" w:rsidRDefault="0094198E" w:rsidP="00CC450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SANS</w:t>
            </w:r>
          </w:p>
          <w:p w14:paraId="20AC6DAD" w14:textId="77777777" w:rsidR="0094198E" w:rsidRPr="00472AC0" w:rsidRDefault="0094198E" w:rsidP="00CC450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1F85A25" w14:textId="77777777" w:rsidR="0094198E" w:rsidRPr="00472AC0" w:rsidRDefault="0094198E" w:rsidP="00CC450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Fréquence / commentaires </w:t>
            </w:r>
          </w:p>
        </w:tc>
      </w:tr>
      <w:tr w:rsidR="0094198E" w:rsidRPr="00472AC0" w14:paraId="54F031E7" w14:textId="77777777" w:rsidTr="00CC4509">
        <w:trPr>
          <w:trHeight w:val="283"/>
        </w:trPr>
        <w:tc>
          <w:tcPr>
            <w:tcW w:w="3114" w:type="dxa"/>
            <w:vAlign w:val="center"/>
          </w:tcPr>
          <w:p w14:paraId="44720227" w14:textId="77777777" w:rsidR="0094198E" w:rsidRPr="00634444" w:rsidRDefault="00897B6C" w:rsidP="00CC45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S’habiller, se vêtir, se dévêtir</w:t>
            </w:r>
          </w:p>
        </w:tc>
        <w:tc>
          <w:tcPr>
            <w:tcW w:w="1134" w:type="dxa"/>
            <w:vAlign w:val="center"/>
          </w:tcPr>
          <w:p w14:paraId="64C96B1B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1E1EDBF4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0E8DDC2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0902535" w14:textId="77777777" w:rsidR="0094198E" w:rsidRPr="00472AC0" w:rsidRDefault="0094198E" w:rsidP="00CC45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4198E" w:rsidRPr="00472AC0" w14:paraId="1D8E5196" w14:textId="77777777" w:rsidTr="00CC4509">
        <w:trPr>
          <w:trHeight w:val="283"/>
        </w:trPr>
        <w:tc>
          <w:tcPr>
            <w:tcW w:w="3114" w:type="dxa"/>
            <w:vAlign w:val="center"/>
          </w:tcPr>
          <w:p w14:paraId="1DB747FB" w14:textId="77777777" w:rsidR="0094198E" w:rsidRPr="00634444" w:rsidRDefault="00897B6C" w:rsidP="00CC45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Se raser</w:t>
            </w:r>
          </w:p>
        </w:tc>
        <w:tc>
          <w:tcPr>
            <w:tcW w:w="1134" w:type="dxa"/>
            <w:vAlign w:val="center"/>
          </w:tcPr>
          <w:p w14:paraId="1B513297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150E8C7F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A309C1B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65E1ABF2" w14:textId="77777777" w:rsidR="0094198E" w:rsidRPr="00472AC0" w:rsidRDefault="0094198E" w:rsidP="00CC45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4198E" w:rsidRPr="00472AC0" w14:paraId="7E81583A" w14:textId="77777777" w:rsidTr="00CC4509">
        <w:trPr>
          <w:trHeight w:val="283"/>
        </w:trPr>
        <w:tc>
          <w:tcPr>
            <w:tcW w:w="3114" w:type="dxa"/>
            <w:vAlign w:val="center"/>
          </w:tcPr>
          <w:p w14:paraId="77DCA5D4" w14:textId="77777777" w:rsidR="00CC4509" w:rsidRDefault="00897B6C" w:rsidP="00CC45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 brosser les dents ou </w:t>
            </w:r>
          </w:p>
          <w:p w14:paraId="66D2BB03" w14:textId="77777777" w:rsidR="0094198E" w:rsidRPr="00634444" w:rsidRDefault="00897B6C" w:rsidP="00CC45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nettoyer son dentier</w:t>
            </w:r>
          </w:p>
        </w:tc>
        <w:tc>
          <w:tcPr>
            <w:tcW w:w="1134" w:type="dxa"/>
            <w:vAlign w:val="center"/>
          </w:tcPr>
          <w:p w14:paraId="3D5D4BD0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3F324FB7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8290191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82DC23D" w14:textId="77777777" w:rsidR="0094198E" w:rsidRPr="00472AC0" w:rsidRDefault="0094198E" w:rsidP="00CC45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4198E" w:rsidRPr="00472AC0" w14:paraId="42DB2D7E" w14:textId="77777777" w:rsidTr="00CC4509">
        <w:trPr>
          <w:trHeight w:val="283"/>
        </w:trPr>
        <w:tc>
          <w:tcPr>
            <w:tcW w:w="3114" w:type="dxa"/>
            <w:vAlign w:val="center"/>
          </w:tcPr>
          <w:p w14:paraId="4322A082" w14:textId="77777777" w:rsidR="0094198E" w:rsidRPr="00634444" w:rsidRDefault="00897B6C" w:rsidP="00CC45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Se peigner</w:t>
            </w:r>
          </w:p>
        </w:tc>
        <w:tc>
          <w:tcPr>
            <w:tcW w:w="1134" w:type="dxa"/>
            <w:vAlign w:val="center"/>
          </w:tcPr>
          <w:p w14:paraId="22746362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66157D5E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1776606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3C91DD14" w14:textId="77777777" w:rsidR="0094198E" w:rsidRPr="00472AC0" w:rsidRDefault="0094198E" w:rsidP="00CC45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4198E" w:rsidRPr="00472AC0" w14:paraId="1294B491" w14:textId="77777777" w:rsidTr="00CC4509">
        <w:trPr>
          <w:trHeight w:val="283"/>
        </w:trPr>
        <w:tc>
          <w:tcPr>
            <w:tcW w:w="3114" w:type="dxa"/>
            <w:vAlign w:val="center"/>
          </w:tcPr>
          <w:p w14:paraId="6D6D23D2" w14:textId="77777777" w:rsidR="0094198E" w:rsidRPr="00634444" w:rsidRDefault="00897B6C" w:rsidP="00CC45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Toilette partielle</w:t>
            </w:r>
          </w:p>
        </w:tc>
        <w:tc>
          <w:tcPr>
            <w:tcW w:w="1134" w:type="dxa"/>
            <w:vAlign w:val="center"/>
          </w:tcPr>
          <w:p w14:paraId="0F042275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2CAA9D06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856C3B3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39E7FAC" w14:textId="77777777" w:rsidR="0094198E" w:rsidRPr="00472AC0" w:rsidRDefault="0094198E" w:rsidP="00CC45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4198E" w:rsidRPr="00472AC0" w14:paraId="4234ACEC" w14:textId="77777777" w:rsidTr="00CC4509">
        <w:trPr>
          <w:trHeight w:val="283"/>
        </w:trPr>
        <w:tc>
          <w:tcPr>
            <w:tcW w:w="3114" w:type="dxa"/>
            <w:vAlign w:val="center"/>
          </w:tcPr>
          <w:p w14:paraId="6DDFD24D" w14:textId="77777777" w:rsidR="0094198E" w:rsidRPr="00634444" w:rsidRDefault="00897B6C" w:rsidP="00CC45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Hygiène complète </w:t>
            </w: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 xml:space="preserve">(incluant se laver les cheveux </w:t>
            </w:r>
          </w:p>
        </w:tc>
        <w:tc>
          <w:tcPr>
            <w:tcW w:w="1134" w:type="dxa"/>
            <w:vAlign w:val="center"/>
          </w:tcPr>
          <w:p w14:paraId="3E93B395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35D2C47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8786EC4" w14:textId="77777777" w:rsidR="0094198E" w:rsidRPr="00472AC0" w:rsidRDefault="0094198E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6F3E4046" w14:textId="77777777" w:rsidR="0094198E" w:rsidRPr="00472AC0" w:rsidRDefault="00897B6C" w:rsidP="00CC45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Douche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Bain </w:t>
            </w:r>
            <w:r w:rsidR="00DC2E29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19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="0094198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94198E">
              <w:rPr>
                <w:rFonts w:asciiTheme="minorHAnsi" w:hAnsiTheme="minorHAnsi" w:cstheme="minorHAnsi"/>
                <w:sz w:val="20"/>
                <w:szCs w:val="20"/>
              </w:rPr>
            </w:r>
            <w:r w:rsidR="009419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94198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4198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4198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4198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4198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419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425EC" w:rsidRPr="00472AC0" w14:paraId="69BC6B06" w14:textId="77777777" w:rsidTr="00CC4509">
        <w:trPr>
          <w:trHeight w:val="283"/>
        </w:trPr>
        <w:tc>
          <w:tcPr>
            <w:tcW w:w="3114" w:type="dxa"/>
            <w:vAlign w:val="center"/>
          </w:tcPr>
          <w:p w14:paraId="79DABE5C" w14:textId="77777777" w:rsidR="000425EC" w:rsidRPr="00634444" w:rsidRDefault="000425EC" w:rsidP="00CC45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Soins des pieds</w:t>
            </w:r>
          </w:p>
        </w:tc>
        <w:tc>
          <w:tcPr>
            <w:tcW w:w="1134" w:type="dxa"/>
            <w:vAlign w:val="center"/>
          </w:tcPr>
          <w:p w14:paraId="57C5CD73" w14:textId="77777777" w:rsidR="000425EC" w:rsidRPr="00472AC0" w:rsidRDefault="000425EC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A67A2B2" w14:textId="77777777" w:rsidR="000425EC" w:rsidRPr="00472AC0" w:rsidRDefault="000425EC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4D97269" w14:textId="77777777" w:rsidR="000425EC" w:rsidRPr="00472AC0" w:rsidRDefault="000425EC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350707A1" w14:textId="77777777" w:rsidR="000425EC" w:rsidRPr="00472AC0" w:rsidRDefault="000425EC" w:rsidP="00CC45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425EC" w:rsidRPr="00472AC0" w14:paraId="13A2C17B" w14:textId="77777777" w:rsidTr="00CC4509">
        <w:trPr>
          <w:trHeight w:val="283"/>
        </w:trPr>
        <w:tc>
          <w:tcPr>
            <w:tcW w:w="3114" w:type="dxa"/>
            <w:vAlign w:val="center"/>
          </w:tcPr>
          <w:p w14:paraId="7C62C694" w14:textId="77777777" w:rsidR="000425EC" w:rsidRPr="00634444" w:rsidRDefault="000425EC" w:rsidP="00CC45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Soins des ongles de doigts</w:t>
            </w:r>
          </w:p>
        </w:tc>
        <w:tc>
          <w:tcPr>
            <w:tcW w:w="1134" w:type="dxa"/>
            <w:vAlign w:val="center"/>
          </w:tcPr>
          <w:p w14:paraId="74691034" w14:textId="77777777" w:rsidR="000425EC" w:rsidRPr="00472AC0" w:rsidRDefault="000425EC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7D9F7F37" w14:textId="77777777" w:rsidR="000425EC" w:rsidRPr="00472AC0" w:rsidRDefault="000425EC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AE06993" w14:textId="77777777" w:rsidR="000425EC" w:rsidRPr="00472AC0" w:rsidRDefault="000425EC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3E3F0B56" w14:textId="77777777" w:rsidR="000425EC" w:rsidRPr="00472AC0" w:rsidRDefault="000425EC" w:rsidP="00CC45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425EC" w:rsidRPr="00472AC0" w14:paraId="6047816A" w14:textId="77777777" w:rsidTr="00CC4509">
        <w:trPr>
          <w:trHeight w:val="283"/>
        </w:trPr>
        <w:tc>
          <w:tcPr>
            <w:tcW w:w="3114" w:type="dxa"/>
            <w:vAlign w:val="center"/>
          </w:tcPr>
          <w:p w14:paraId="65E539FD" w14:textId="77777777" w:rsidR="000425EC" w:rsidRPr="00634444" w:rsidRDefault="000425EC" w:rsidP="00CC45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Hygiène menstruelle</w:t>
            </w:r>
          </w:p>
        </w:tc>
        <w:tc>
          <w:tcPr>
            <w:tcW w:w="1134" w:type="dxa"/>
            <w:vAlign w:val="center"/>
          </w:tcPr>
          <w:p w14:paraId="25EE827E" w14:textId="77777777" w:rsidR="000425EC" w:rsidRPr="00472AC0" w:rsidRDefault="000425EC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A10DE9C" w14:textId="77777777" w:rsidR="000425EC" w:rsidRPr="00472AC0" w:rsidRDefault="000425EC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438E16A" w14:textId="77777777" w:rsidR="000425EC" w:rsidRPr="00472AC0" w:rsidRDefault="000425EC" w:rsidP="00CC4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152C51B6" w14:textId="77777777" w:rsidR="000425EC" w:rsidRPr="00472AC0" w:rsidRDefault="00DC2E29" w:rsidP="00CC45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S.O.    </w:t>
            </w:r>
            <w:r w:rsidR="000425E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="000425E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0425EC">
              <w:rPr>
                <w:rFonts w:asciiTheme="minorHAnsi" w:hAnsiTheme="minorHAnsi" w:cstheme="minorHAnsi"/>
                <w:sz w:val="20"/>
                <w:szCs w:val="20"/>
              </w:rPr>
            </w:r>
            <w:r w:rsidR="000425E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0425E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0425E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0425E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0425E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0425E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0425E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2DC9" w:rsidRPr="00472AC0" w14:paraId="4BB92529" w14:textId="77777777" w:rsidTr="00CC2DC9">
        <w:trPr>
          <w:trHeight w:val="283"/>
        </w:trPr>
        <w:tc>
          <w:tcPr>
            <w:tcW w:w="4815" w:type="dxa"/>
            <w:gridSpan w:val="3"/>
            <w:tcBorders>
              <w:right w:val="nil"/>
            </w:tcBorders>
          </w:tcPr>
          <w:p w14:paraId="323CB898" w14:textId="77777777" w:rsidR="00CC2DC9" w:rsidRPr="00044260" w:rsidRDefault="00CC2DC9" w:rsidP="00CC2DC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Inscrire la source de renseignements de cette section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gridSpan w:val="3"/>
            <w:tcBorders>
              <w:left w:val="nil"/>
            </w:tcBorders>
          </w:tcPr>
          <w:p w14:paraId="5E826713" w14:textId="77777777" w:rsidR="00CC2DC9" w:rsidRPr="00044260" w:rsidRDefault="00CC2DC9" w:rsidP="00CC45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8D366E5" w14:textId="77777777" w:rsidR="00F10D81" w:rsidRDefault="00F10D81" w:rsidP="0013480E"/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1555"/>
        <w:gridCol w:w="624"/>
        <w:gridCol w:w="624"/>
        <w:gridCol w:w="624"/>
        <w:gridCol w:w="624"/>
        <w:gridCol w:w="480"/>
        <w:gridCol w:w="284"/>
        <w:gridCol w:w="1417"/>
        <w:gridCol w:w="1418"/>
        <w:gridCol w:w="2977"/>
      </w:tblGrid>
      <w:tr w:rsidR="00CD7678" w:rsidRPr="00472AC0" w14:paraId="22244463" w14:textId="77777777" w:rsidTr="00B52EB6">
        <w:trPr>
          <w:tblHeader/>
        </w:trPr>
        <w:tc>
          <w:tcPr>
            <w:tcW w:w="10627" w:type="dxa"/>
            <w:gridSpan w:val="10"/>
            <w:shd w:val="clear" w:color="auto" w:fill="BFBFBF" w:themeFill="background1" w:themeFillShade="BF"/>
            <w:vAlign w:val="center"/>
          </w:tcPr>
          <w:p w14:paraId="011F203C" w14:textId="77777777" w:rsidR="00CD7678" w:rsidRPr="00472AC0" w:rsidRDefault="00CD7678" w:rsidP="00B52EB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ÉLIMINATION</w:t>
            </w:r>
          </w:p>
        </w:tc>
      </w:tr>
      <w:tr w:rsidR="00CD7678" w:rsidRPr="00472AC0" w14:paraId="5CD6F554" w14:textId="77777777" w:rsidTr="00B52EB6">
        <w:trPr>
          <w:trHeight w:val="403"/>
          <w:tblHeader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4605258" w14:textId="77777777" w:rsidR="00CD7678" w:rsidRPr="00472AC0" w:rsidRDefault="00CD7678" w:rsidP="00B52EB6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Incontinence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E43F124" w14:textId="77777777" w:rsidR="00CD7678" w:rsidRPr="00472AC0" w:rsidRDefault="00CD7678" w:rsidP="00B52EB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Jour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F86DB46" w14:textId="77777777" w:rsidR="00CD7678" w:rsidRPr="00472AC0" w:rsidRDefault="00CD7678" w:rsidP="00B52EB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Soir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3970D88" w14:textId="77777777" w:rsidR="00CD7678" w:rsidRPr="00472AC0" w:rsidRDefault="00CD7678" w:rsidP="00B52EB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Nuit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4EEF30B" w14:textId="77777777" w:rsidR="00CD7678" w:rsidRPr="00472AC0" w:rsidRDefault="00CD7678" w:rsidP="00B52EB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 O.</w:t>
            </w:r>
          </w:p>
        </w:tc>
        <w:tc>
          <w:tcPr>
            <w:tcW w:w="2181" w:type="dxa"/>
            <w:gridSpan w:val="3"/>
            <w:shd w:val="clear" w:color="auto" w:fill="D9D9D9" w:themeFill="background1" w:themeFillShade="D9"/>
            <w:vAlign w:val="center"/>
          </w:tcPr>
          <w:p w14:paraId="0DEEE8A2" w14:textId="77777777" w:rsidR="00CD7678" w:rsidRPr="00472AC0" w:rsidRDefault="00CD7678" w:rsidP="00B52EB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Capacité à s’essuyer</w:t>
            </w:r>
          </w:p>
        </w:tc>
        <w:tc>
          <w:tcPr>
            <w:tcW w:w="4395" w:type="dxa"/>
            <w:gridSpan w:val="2"/>
            <w:shd w:val="clear" w:color="auto" w:fill="D9D9D9" w:themeFill="background1" w:themeFillShade="D9"/>
            <w:vAlign w:val="center"/>
          </w:tcPr>
          <w:p w14:paraId="215F373D" w14:textId="77777777" w:rsidR="00CD7678" w:rsidRPr="00472AC0" w:rsidRDefault="00CD7678" w:rsidP="00B52EB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Commentaires</w:t>
            </w:r>
          </w:p>
        </w:tc>
      </w:tr>
      <w:tr w:rsidR="00CD7678" w:rsidRPr="00472AC0" w14:paraId="1A8D6155" w14:textId="77777777" w:rsidTr="00B52EB6">
        <w:trPr>
          <w:trHeight w:val="340"/>
        </w:trPr>
        <w:tc>
          <w:tcPr>
            <w:tcW w:w="1555" w:type="dxa"/>
            <w:vAlign w:val="center"/>
          </w:tcPr>
          <w:p w14:paraId="3D8E6D02" w14:textId="77777777" w:rsidR="00CD7678" w:rsidRPr="00634444" w:rsidRDefault="00CD7678" w:rsidP="00B52E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Urinaire</w:t>
            </w:r>
          </w:p>
        </w:tc>
        <w:tc>
          <w:tcPr>
            <w:tcW w:w="624" w:type="dxa"/>
            <w:vAlign w:val="center"/>
          </w:tcPr>
          <w:p w14:paraId="1BF8C93C" w14:textId="77777777" w:rsidR="00CD7678" w:rsidRPr="00472AC0" w:rsidRDefault="00CD7678" w:rsidP="00B52EB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324CBEAA" w14:textId="77777777" w:rsidR="00CD7678" w:rsidRPr="00472AC0" w:rsidRDefault="00CD7678" w:rsidP="00B52EB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453B5E9E" w14:textId="77777777" w:rsidR="00CD7678" w:rsidRPr="00472AC0" w:rsidRDefault="00CD7678" w:rsidP="00B52EB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11A9AB98" w14:textId="77777777" w:rsidR="00CD7678" w:rsidRPr="00472AC0" w:rsidRDefault="00CD7678" w:rsidP="00B52EB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81" w:type="dxa"/>
            <w:gridSpan w:val="3"/>
            <w:vAlign w:val="center"/>
          </w:tcPr>
          <w:p w14:paraId="352891AE" w14:textId="77777777" w:rsidR="00CD7678" w:rsidRPr="00472AC0" w:rsidRDefault="00CD7678" w:rsidP="00B52E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</w:t>
            </w:r>
          </w:p>
        </w:tc>
        <w:tc>
          <w:tcPr>
            <w:tcW w:w="4395" w:type="dxa"/>
            <w:gridSpan w:val="2"/>
            <w:vAlign w:val="center"/>
          </w:tcPr>
          <w:p w14:paraId="7069812C" w14:textId="77777777" w:rsidR="00CD7678" w:rsidRPr="00472AC0" w:rsidRDefault="00CD7678" w:rsidP="00B52E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D7678" w:rsidRPr="00472AC0" w14:paraId="6787711B" w14:textId="77777777" w:rsidTr="00B52EB6">
        <w:trPr>
          <w:trHeight w:val="340"/>
        </w:trPr>
        <w:tc>
          <w:tcPr>
            <w:tcW w:w="1555" w:type="dxa"/>
            <w:vAlign w:val="center"/>
          </w:tcPr>
          <w:p w14:paraId="3CDBC688" w14:textId="77777777" w:rsidR="00CD7678" w:rsidRPr="00634444" w:rsidRDefault="00CD7678" w:rsidP="00B52E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Fécale</w:t>
            </w:r>
          </w:p>
        </w:tc>
        <w:tc>
          <w:tcPr>
            <w:tcW w:w="624" w:type="dxa"/>
            <w:vAlign w:val="center"/>
          </w:tcPr>
          <w:p w14:paraId="565C2247" w14:textId="77777777" w:rsidR="00CD7678" w:rsidRPr="00472AC0" w:rsidRDefault="00CD7678" w:rsidP="00B52EB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279BD396" w14:textId="77777777" w:rsidR="00CD7678" w:rsidRPr="00472AC0" w:rsidRDefault="00CD7678" w:rsidP="00B52EB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2010FA82" w14:textId="77777777" w:rsidR="00CD7678" w:rsidRPr="00472AC0" w:rsidRDefault="00CD7678" w:rsidP="00B52EB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46671EF9" w14:textId="77777777" w:rsidR="00CD7678" w:rsidRPr="00472AC0" w:rsidRDefault="00CD7678" w:rsidP="00B52EB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81" w:type="dxa"/>
            <w:gridSpan w:val="3"/>
            <w:vAlign w:val="center"/>
          </w:tcPr>
          <w:p w14:paraId="7D1C16D0" w14:textId="77777777" w:rsidR="00CD7678" w:rsidRPr="00472AC0" w:rsidRDefault="00C61393" w:rsidP="00B52E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CD7678"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678"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CD7678"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D7678"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D76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     </w:t>
            </w:r>
            <w:r w:rsidR="00CD7678"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678"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CD7678"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D7678"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D76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</w:t>
            </w:r>
          </w:p>
        </w:tc>
        <w:tc>
          <w:tcPr>
            <w:tcW w:w="4395" w:type="dxa"/>
            <w:gridSpan w:val="2"/>
            <w:vAlign w:val="center"/>
          </w:tcPr>
          <w:p w14:paraId="39A41A08" w14:textId="77777777" w:rsidR="00CD7678" w:rsidRPr="00472AC0" w:rsidRDefault="00CD7678" w:rsidP="00B52E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10D81" w:rsidRPr="00472AC0" w14:paraId="0D3BCBBE" w14:textId="77777777" w:rsidTr="00B52EB6">
        <w:trPr>
          <w:trHeight w:val="422"/>
          <w:tblHeader/>
        </w:trPr>
        <w:tc>
          <w:tcPr>
            <w:tcW w:w="10627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B0E98" w14:textId="77777777" w:rsidR="00F10D81" w:rsidRPr="00472AC0" w:rsidRDefault="00F10D81" w:rsidP="00B52EB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É</w:t>
            </w:r>
            <w:r w:rsidR="00416DBE">
              <w:rPr>
                <w:rFonts w:asciiTheme="minorHAnsi" w:hAnsiTheme="minorHAnsi" w:cstheme="minorHAnsi"/>
                <w:b/>
                <w:sz w:val="20"/>
                <w:szCs w:val="20"/>
              </w:rPr>
              <w:t>quipements</w:t>
            </w:r>
          </w:p>
        </w:tc>
      </w:tr>
      <w:tr w:rsidR="00871EF8" w:rsidRPr="00472AC0" w14:paraId="12F8847A" w14:textId="77777777" w:rsidTr="00B52EB6">
        <w:trPr>
          <w:trHeight w:val="41"/>
        </w:trPr>
        <w:tc>
          <w:tcPr>
            <w:tcW w:w="10627" w:type="dxa"/>
            <w:gridSpan w:val="10"/>
            <w:tcBorders>
              <w:bottom w:val="single" w:sz="4" w:space="0" w:color="auto"/>
            </w:tcBorders>
            <w:vAlign w:val="center"/>
          </w:tcPr>
          <w:p w14:paraId="4A03E86D" w14:textId="77777777" w:rsidR="00871EF8" w:rsidRPr="00472AC0" w:rsidRDefault="00871EF8" w:rsidP="00B52EB6">
            <w:pPr>
              <w:tabs>
                <w:tab w:val="left" w:pos="2578"/>
                <w:tab w:val="left" w:pos="4420"/>
                <w:tab w:val="left" w:pos="6688"/>
                <w:tab w:val="left" w:pos="8815"/>
              </w:tabs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871EF8">
              <w:rPr>
                <w:rFonts w:asciiTheme="minorHAnsi" w:hAnsiTheme="minorHAnsi" w:cstheme="minorHAnsi"/>
                <w:sz w:val="20"/>
                <w:szCs w:val="20"/>
              </w:rPr>
              <w:t>Urinal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71EF8">
              <w:rPr>
                <w:rFonts w:asciiTheme="minorHAnsi" w:hAnsiTheme="minorHAnsi" w:cstheme="minorHAnsi"/>
                <w:sz w:val="20"/>
                <w:szCs w:val="20"/>
              </w:rPr>
              <w:t>Bassine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Chaise d’aisance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Sonde urinaire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Stomie   </w:t>
            </w:r>
          </w:p>
        </w:tc>
      </w:tr>
      <w:tr w:rsidR="004570BE" w:rsidRPr="00472AC0" w14:paraId="41859412" w14:textId="77777777" w:rsidTr="00B52EB6">
        <w:trPr>
          <w:trHeight w:val="71"/>
        </w:trPr>
        <w:tc>
          <w:tcPr>
            <w:tcW w:w="4531" w:type="dxa"/>
            <w:gridSpan w:val="6"/>
            <w:tcBorders>
              <w:top w:val="single" w:sz="4" w:space="0" w:color="auto"/>
              <w:right w:val="nil"/>
            </w:tcBorders>
            <w:vAlign w:val="center"/>
          </w:tcPr>
          <w:p w14:paraId="62FEFEDB" w14:textId="77777777" w:rsidR="004570BE" w:rsidRPr="00044260" w:rsidRDefault="004570BE" w:rsidP="00B52EB6">
            <w:pPr>
              <w:tabs>
                <w:tab w:val="left" w:pos="2578"/>
                <w:tab w:val="left" w:pos="4420"/>
                <w:tab w:val="left" w:pos="6688"/>
                <w:tab w:val="left" w:pos="8815"/>
              </w:tabs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Toilette dans la chambre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Autre (précisez) :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6B83FCC9" w14:textId="77777777" w:rsidR="004570BE" w:rsidRPr="00044260" w:rsidRDefault="004570BE" w:rsidP="00B52EB6">
            <w:pPr>
              <w:tabs>
                <w:tab w:val="left" w:pos="2578"/>
                <w:tab w:val="left" w:pos="4420"/>
                <w:tab w:val="left" w:pos="6688"/>
                <w:tab w:val="left" w:pos="8815"/>
              </w:tabs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81501" w:rsidRPr="00472AC0" w14:paraId="38F920D7" w14:textId="77777777" w:rsidTr="00B52EB6">
        <w:trPr>
          <w:trHeight w:val="283"/>
        </w:trPr>
        <w:tc>
          <w:tcPr>
            <w:tcW w:w="7650" w:type="dxa"/>
            <w:gridSpan w:val="9"/>
          </w:tcPr>
          <w:p w14:paraId="3C8E437E" w14:textId="77777777" w:rsidR="00F81501" w:rsidRPr="00044260" w:rsidRDefault="00F81501" w:rsidP="00B52E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1393">
              <w:rPr>
                <w:rFonts w:asciiTheme="minorHAnsi" w:hAnsiTheme="minorHAnsi" w:cstheme="minorHAnsi"/>
                <w:b/>
                <w:sz w:val="20"/>
                <w:szCs w:val="20"/>
              </w:rPr>
              <w:t>Capacité à utiliser l’équipement seul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</w:t>
            </w:r>
            <w:r w:rsidRPr="00F81501">
              <w:rPr>
                <w:rFonts w:asciiTheme="minorHAnsi" w:hAnsiTheme="minorHAnsi" w:cstheme="minorHAnsi"/>
                <w:sz w:val="18"/>
                <w:szCs w:val="18"/>
              </w:rPr>
              <w:t>(Précisez les services attendus)</w:t>
            </w:r>
            <w:r w:rsidRPr="00F81501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2977" w:type="dxa"/>
          </w:tcPr>
          <w:p w14:paraId="38C00128" w14:textId="77777777" w:rsidR="00F81501" w:rsidRPr="00044260" w:rsidRDefault="00F81501" w:rsidP="00B52E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6220E" w:rsidRPr="00472AC0" w14:paraId="336A416C" w14:textId="77777777" w:rsidTr="00B52EB6">
        <w:trPr>
          <w:trHeight w:val="410"/>
          <w:tblHeader/>
        </w:trPr>
        <w:tc>
          <w:tcPr>
            <w:tcW w:w="10627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DB29E" w14:textId="77777777" w:rsidR="00C6220E" w:rsidRPr="00472AC0" w:rsidRDefault="00C6220E" w:rsidP="00B52EB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416DBE">
              <w:rPr>
                <w:rFonts w:asciiTheme="minorHAnsi" w:hAnsiTheme="minorHAnsi" w:cstheme="minorHAnsi"/>
                <w:b/>
                <w:sz w:val="20"/>
                <w:szCs w:val="20"/>
              </w:rPr>
              <w:t>roduits 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’</w:t>
            </w:r>
            <w:r w:rsidR="00416DBE">
              <w:rPr>
                <w:rFonts w:asciiTheme="minorHAnsi" w:hAnsiTheme="minorHAnsi" w:cstheme="minorHAnsi"/>
                <w:b/>
                <w:sz w:val="20"/>
                <w:szCs w:val="20"/>
              </w:rPr>
              <w:t>incontinence</w:t>
            </w:r>
          </w:p>
        </w:tc>
      </w:tr>
      <w:tr w:rsidR="00C6220E" w:rsidRPr="00472AC0" w14:paraId="137B9728" w14:textId="77777777" w:rsidTr="00B52EB6">
        <w:trPr>
          <w:trHeight w:val="283"/>
        </w:trPr>
        <w:tc>
          <w:tcPr>
            <w:tcW w:w="10627" w:type="dxa"/>
            <w:gridSpan w:val="10"/>
            <w:tcBorders>
              <w:bottom w:val="single" w:sz="4" w:space="0" w:color="auto"/>
            </w:tcBorders>
            <w:vAlign w:val="center"/>
          </w:tcPr>
          <w:p w14:paraId="0E5CA6E7" w14:textId="77777777" w:rsidR="00C6220E" w:rsidRPr="00472AC0" w:rsidRDefault="00C6220E" w:rsidP="00B52EB6">
            <w:pPr>
              <w:tabs>
                <w:tab w:val="left" w:pos="2578"/>
                <w:tab w:val="left" w:pos="4420"/>
                <w:tab w:val="left" w:pos="6688"/>
                <w:tab w:val="left" w:pos="7822"/>
              </w:tabs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Culotte d’incontinence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Couche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Prot</w:t>
            </w:r>
            <w:r w:rsidR="00022A23">
              <w:rPr>
                <w:rFonts w:asciiTheme="minorHAnsi" w:hAnsiTheme="minorHAnsi" w:cstheme="minorHAnsi"/>
                <w:sz w:val="20"/>
                <w:szCs w:val="20"/>
              </w:rPr>
              <w:t>ège-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dessous pour fuite urinaire </w:t>
            </w:r>
            <w:r w:rsidR="00022A2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Prot</w:t>
            </w:r>
            <w:r w:rsidR="00022A23">
              <w:rPr>
                <w:rFonts w:asciiTheme="minorHAnsi" w:hAnsiTheme="minorHAnsi" w:cstheme="minorHAnsi"/>
                <w:sz w:val="20"/>
                <w:szCs w:val="20"/>
              </w:rPr>
              <w:t>ège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-dessous standard  </w:t>
            </w:r>
          </w:p>
        </w:tc>
      </w:tr>
      <w:tr w:rsidR="00B3189F" w:rsidRPr="00472AC0" w14:paraId="7D92CA44" w14:textId="77777777" w:rsidTr="00B52EB6">
        <w:trPr>
          <w:trHeight w:val="283"/>
        </w:trPr>
        <w:tc>
          <w:tcPr>
            <w:tcW w:w="4531" w:type="dxa"/>
            <w:gridSpan w:val="6"/>
            <w:tcBorders>
              <w:top w:val="single" w:sz="4" w:space="0" w:color="auto"/>
              <w:right w:val="nil"/>
            </w:tcBorders>
            <w:vAlign w:val="center"/>
          </w:tcPr>
          <w:p w14:paraId="07628598" w14:textId="77777777" w:rsidR="00B3189F" w:rsidRPr="00044260" w:rsidRDefault="00B3189F" w:rsidP="00B52EB6">
            <w:pPr>
              <w:tabs>
                <w:tab w:val="left" w:pos="2578"/>
                <w:tab w:val="left" w:pos="4420"/>
                <w:tab w:val="left" w:pos="6688"/>
                <w:tab w:val="left" w:pos="7822"/>
              </w:tabs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Piqué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Autre (précisez) : 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69ABC433" w14:textId="77777777" w:rsidR="00B3189F" w:rsidRPr="00044260" w:rsidRDefault="00B3189F" w:rsidP="00B52EB6">
            <w:pPr>
              <w:tabs>
                <w:tab w:val="left" w:pos="2578"/>
                <w:tab w:val="left" w:pos="4420"/>
                <w:tab w:val="left" w:pos="6688"/>
                <w:tab w:val="left" w:pos="7822"/>
              </w:tabs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6220E" w:rsidRPr="00044260" w14:paraId="0F91F1E1" w14:textId="77777777" w:rsidTr="00B52EB6">
        <w:trPr>
          <w:trHeight w:val="283"/>
        </w:trPr>
        <w:tc>
          <w:tcPr>
            <w:tcW w:w="10627" w:type="dxa"/>
            <w:gridSpan w:val="10"/>
          </w:tcPr>
          <w:p w14:paraId="03668892" w14:textId="77777777" w:rsidR="00C6220E" w:rsidRPr="00044260" w:rsidRDefault="00C6220E" w:rsidP="00B52E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13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Capacité à </w:t>
            </w:r>
            <w:r w:rsidR="00416DBE">
              <w:rPr>
                <w:rFonts w:asciiTheme="minorHAnsi" w:hAnsiTheme="minorHAnsi" w:cstheme="minorHAnsi"/>
                <w:b/>
                <w:sz w:val="20"/>
                <w:szCs w:val="20"/>
              </w:rPr>
              <w:t>mettre / enlever produit d’incontinence</w:t>
            </w:r>
            <w:r w:rsidRPr="00C613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seul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</w:t>
            </w:r>
          </w:p>
        </w:tc>
      </w:tr>
      <w:tr w:rsidR="00CC2DC9" w:rsidRPr="00044260" w14:paraId="2DC5CD76" w14:textId="77777777" w:rsidTr="00B52EB6">
        <w:trPr>
          <w:trHeight w:val="283"/>
        </w:trPr>
        <w:tc>
          <w:tcPr>
            <w:tcW w:w="4815" w:type="dxa"/>
            <w:gridSpan w:val="7"/>
            <w:tcBorders>
              <w:right w:val="nil"/>
            </w:tcBorders>
          </w:tcPr>
          <w:p w14:paraId="6CF8F7FD" w14:textId="77777777" w:rsidR="00CC2DC9" w:rsidRPr="00044260" w:rsidRDefault="00CC2DC9" w:rsidP="00B52E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Inscrire la source de renseignements de cette section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gridSpan w:val="3"/>
            <w:tcBorders>
              <w:left w:val="nil"/>
            </w:tcBorders>
          </w:tcPr>
          <w:p w14:paraId="264E880B" w14:textId="77777777" w:rsidR="00CC2DC9" w:rsidRPr="00044260" w:rsidRDefault="00CC2DC9" w:rsidP="00B52E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867FBF1" w14:textId="77777777" w:rsidR="00F10D81" w:rsidRDefault="00F10D81" w:rsidP="0013480E"/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3256"/>
        <w:gridCol w:w="1134"/>
        <w:gridCol w:w="567"/>
        <w:gridCol w:w="141"/>
        <w:gridCol w:w="426"/>
        <w:gridCol w:w="141"/>
        <w:gridCol w:w="851"/>
        <w:gridCol w:w="850"/>
        <w:gridCol w:w="3261"/>
      </w:tblGrid>
      <w:tr w:rsidR="000D2ECC" w:rsidRPr="00472AC0" w14:paraId="6C9DAB67" w14:textId="77777777" w:rsidTr="00AD2826">
        <w:trPr>
          <w:tblHeader/>
        </w:trPr>
        <w:tc>
          <w:tcPr>
            <w:tcW w:w="10627" w:type="dxa"/>
            <w:gridSpan w:val="9"/>
            <w:shd w:val="clear" w:color="auto" w:fill="BFBFBF" w:themeFill="background1" w:themeFillShade="BF"/>
            <w:vAlign w:val="center"/>
          </w:tcPr>
          <w:p w14:paraId="6838F862" w14:textId="77777777" w:rsidR="000D2ECC" w:rsidRPr="00472AC0" w:rsidRDefault="000D2ECC" w:rsidP="00AD282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MOBILISATION</w:t>
            </w:r>
          </w:p>
        </w:tc>
      </w:tr>
      <w:tr w:rsidR="000D2ECC" w:rsidRPr="00472AC0" w14:paraId="7F0CE207" w14:textId="77777777" w:rsidTr="00AD2826">
        <w:trPr>
          <w:tblHeader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7C58C85" w14:textId="77777777" w:rsidR="000D2ECC" w:rsidRPr="00472AC0" w:rsidRDefault="000D2ECC" w:rsidP="00AD2826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Aspect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0ACBF21" w14:textId="77777777" w:rsidR="000D2ECC" w:rsidRPr="00472AC0" w:rsidRDefault="000D2ECC" w:rsidP="00AD282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 PARTIELLE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  <w:vAlign w:val="center"/>
          </w:tcPr>
          <w:p w14:paraId="2E2D35B9" w14:textId="77777777" w:rsidR="000D2ECC" w:rsidRPr="00472AC0" w:rsidRDefault="000D2ECC" w:rsidP="00AD282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 TOTALE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  <w:vAlign w:val="center"/>
          </w:tcPr>
          <w:p w14:paraId="1772C0DE" w14:textId="77777777" w:rsidR="000D2ECC" w:rsidRDefault="000D2ECC" w:rsidP="00AD282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SANS</w:t>
            </w:r>
          </w:p>
          <w:p w14:paraId="285DC324" w14:textId="77777777" w:rsidR="000D2ECC" w:rsidRPr="00472AC0" w:rsidRDefault="000D2ECC" w:rsidP="00AD282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014024A" w14:textId="77777777" w:rsidR="000D2ECC" w:rsidRPr="00472AC0" w:rsidRDefault="000D2ECC" w:rsidP="00AD282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S. O. 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AA88BEE" w14:textId="77777777" w:rsidR="000D2ECC" w:rsidRPr="00472AC0" w:rsidRDefault="000D2ECC" w:rsidP="00AD282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Commentaires </w:t>
            </w:r>
          </w:p>
        </w:tc>
      </w:tr>
      <w:tr w:rsidR="000D2ECC" w:rsidRPr="00472AC0" w14:paraId="2722D1AE" w14:textId="77777777" w:rsidTr="00AD2826">
        <w:trPr>
          <w:trHeight w:val="340"/>
        </w:trPr>
        <w:tc>
          <w:tcPr>
            <w:tcW w:w="3256" w:type="dxa"/>
            <w:vAlign w:val="center"/>
          </w:tcPr>
          <w:p w14:paraId="2C482C11" w14:textId="77777777" w:rsidR="000D2ECC" w:rsidRPr="00634444" w:rsidRDefault="000D2ECC" w:rsidP="00AD28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Se coucher</w:t>
            </w:r>
          </w:p>
        </w:tc>
        <w:tc>
          <w:tcPr>
            <w:tcW w:w="1134" w:type="dxa"/>
            <w:vAlign w:val="center"/>
          </w:tcPr>
          <w:p w14:paraId="67CF5606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3"/>
            <w:vAlign w:val="center"/>
          </w:tcPr>
          <w:p w14:paraId="182419D2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3BFF4782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B67253C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vAlign w:val="center"/>
          </w:tcPr>
          <w:p w14:paraId="4F0C54EC" w14:textId="77777777" w:rsidR="000D2ECC" w:rsidRPr="00472AC0" w:rsidRDefault="000D2ECC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D2ECC" w:rsidRPr="00472AC0" w14:paraId="1B3C31C8" w14:textId="77777777" w:rsidTr="00AD2826">
        <w:trPr>
          <w:trHeight w:val="340"/>
        </w:trPr>
        <w:tc>
          <w:tcPr>
            <w:tcW w:w="3256" w:type="dxa"/>
            <w:vAlign w:val="center"/>
          </w:tcPr>
          <w:p w14:paraId="7DD2C1EB" w14:textId="77777777" w:rsidR="000D2ECC" w:rsidRPr="00634444" w:rsidRDefault="000D2ECC" w:rsidP="00AD28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Déplacements intérieur et extérieurs</w:t>
            </w:r>
          </w:p>
        </w:tc>
        <w:tc>
          <w:tcPr>
            <w:tcW w:w="1134" w:type="dxa"/>
            <w:vAlign w:val="center"/>
          </w:tcPr>
          <w:p w14:paraId="1966600A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3"/>
            <w:vAlign w:val="center"/>
          </w:tcPr>
          <w:p w14:paraId="077F294B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345FC490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904A97E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vAlign w:val="center"/>
          </w:tcPr>
          <w:p w14:paraId="22E7372B" w14:textId="77777777" w:rsidR="000D2ECC" w:rsidRPr="00472AC0" w:rsidRDefault="000D2ECC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D2ECC" w:rsidRPr="00472AC0" w14:paraId="6DCD3FF9" w14:textId="77777777" w:rsidTr="00AD2826">
        <w:trPr>
          <w:trHeight w:val="340"/>
        </w:trPr>
        <w:tc>
          <w:tcPr>
            <w:tcW w:w="3256" w:type="dxa"/>
            <w:vAlign w:val="center"/>
          </w:tcPr>
          <w:p w14:paraId="6F4E923B" w14:textId="77777777" w:rsidR="000D2ECC" w:rsidRPr="00634444" w:rsidRDefault="000D2ECC" w:rsidP="00AD28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S’asseoir</w:t>
            </w:r>
          </w:p>
        </w:tc>
        <w:tc>
          <w:tcPr>
            <w:tcW w:w="1134" w:type="dxa"/>
            <w:vAlign w:val="center"/>
          </w:tcPr>
          <w:p w14:paraId="344CD3B3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3"/>
            <w:vAlign w:val="center"/>
          </w:tcPr>
          <w:p w14:paraId="02625405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113DFD11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2221FF7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vAlign w:val="center"/>
          </w:tcPr>
          <w:p w14:paraId="42310658" w14:textId="77777777" w:rsidR="000D2ECC" w:rsidRPr="00472AC0" w:rsidRDefault="000D2ECC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D2ECC" w:rsidRPr="00472AC0" w14:paraId="03325D49" w14:textId="77777777" w:rsidTr="00AD2826">
        <w:trPr>
          <w:trHeight w:val="340"/>
        </w:trPr>
        <w:tc>
          <w:tcPr>
            <w:tcW w:w="3256" w:type="dxa"/>
            <w:vAlign w:val="center"/>
          </w:tcPr>
          <w:p w14:paraId="761C23C6" w14:textId="77777777" w:rsidR="000D2ECC" w:rsidRPr="00634444" w:rsidRDefault="000D2ECC" w:rsidP="00AD28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Se lever</w:t>
            </w:r>
          </w:p>
        </w:tc>
        <w:tc>
          <w:tcPr>
            <w:tcW w:w="1134" w:type="dxa"/>
            <w:vAlign w:val="center"/>
          </w:tcPr>
          <w:p w14:paraId="3095478F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3"/>
            <w:vAlign w:val="center"/>
          </w:tcPr>
          <w:p w14:paraId="69E710B0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607824AD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C23DA89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vAlign w:val="center"/>
          </w:tcPr>
          <w:p w14:paraId="0683A3DF" w14:textId="77777777" w:rsidR="000D2ECC" w:rsidRPr="00472AC0" w:rsidRDefault="000D2ECC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D2ECC" w:rsidRPr="00472AC0" w14:paraId="5A3349F1" w14:textId="77777777" w:rsidTr="00AD2826">
        <w:trPr>
          <w:trHeight w:val="340"/>
        </w:trPr>
        <w:tc>
          <w:tcPr>
            <w:tcW w:w="3256" w:type="dxa"/>
            <w:vAlign w:val="center"/>
          </w:tcPr>
          <w:p w14:paraId="3E3160A2" w14:textId="77777777" w:rsidR="000D2ECC" w:rsidRPr="00634444" w:rsidRDefault="000D2ECC" w:rsidP="00AD28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Utiliser les escaliers</w:t>
            </w:r>
          </w:p>
        </w:tc>
        <w:tc>
          <w:tcPr>
            <w:tcW w:w="1134" w:type="dxa"/>
            <w:vAlign w:val="center"/>
          </w:tcPr>
          <w:p w14:paraId="0754F9A7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3"/>
            <w:vAlign w:val="center"/>
          </w:tcPr>
          <w:p w14:paraId="61FA3B21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57BB5B6C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9AF106E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vAlign w:val="center"/>
          </w:tcPr>
          <w:p w14:paraId="5C162FC4" w14:textId="77777777" w:rsidR="000D2ECC" w:rsidRPr="00472AC0" w:rsidRDefault="000D2ECC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D2ECC" w:rsidRPr="00472AC0" w14:paraId="2FBE890B" w14:textId="77777777" w:rsidTr="00AD2826">
        <w:trPr>
          <w:trHeight w:val="340"/>
        </w:trPr>
        <w:tc>
          <w:tcPr>
            <w:tcW w:w="3256" w:type="dxa"/>
            <w:vAlign w:val="center"/>
          </w:tcPr>
          <w:p w14:paraId="7CA89749" w14:textId="77777777" w:rsidR="000D2ECC" w:rsidRPr="00634444" w:rsidRDefault="000D2ECC" w:rsidP="00AD28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Transfert au bain / Douche</w:t>
            </w:r>
            <w:r w:rsidR="001940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6AC0CB92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3"/>
            <w:vAlign w:val="center"/>
          </w:tcPr>
          <w:p w14:paraId="014E8A37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3D192238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84287B4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vAlign w:val="center"/>
          </w:tcPr>
          <w:p w14:paraId="7B5CBCA9" w14:textId="77777777" w:rsidR="000D2ECC" w:rsidRPr="00472AC0" w:rsidRDefault="000D2ECC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D2ECC" w:rsidRPr="00472AC0" w14:paraId="1D5AFA9E" w14:textId="77777777" w:rsidTr="00AD2826">
        <w:trPr>
          <w:trHeight w:val="340"/>
        </w:trPr>
        <w:tc>
          <w:tcPr>
            <w:tcW w:w="3256" w:type="dxa"/>
            <w:vAlign w:val="center"/>
          </w:tcPr>
          <w:p w14:paraId="3B9C4955" w14:textId="77777777" w:rsidR="000D2ECC" w:rsidRPr="00634444" w:rsidRDefault="000D2ECC" w:rsidP="00AD28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Transfert au véhicule</w:t>
            </w:r>
          </w:p>
        </w:tc>
        <w:tc>
          <w:tcPr>
            <w:tcW w:w="1134" w:type="dxa"/>
            <w:vAlign w:val="center"/>
          </w:tcPr>
          <w:p w14:paraId="75B60FA7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3"/>
            <w:vAlign w:val="center"/>
          </w:tcPr>
          <w:p w14:paraId="64836856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20469006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E0FF56B" w14:textId="77777777" w:rsidR="000D2ECC" w:rsidRPr="00472AC0" w:rsidRDefault="000D2ECC" w:rsidP="00AD28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vAlign w:val="center"/>
          </w:tcPr>
          <w:p w14:paraId="5546EF66" w14:textId="77777777" w:rsidR="000D2ECC" w:rsidRPr="00472AC0" w:rsidRDefault="000D2ECC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C088E" w:rsidRPr="00472AC0" w14:paraId="1BF8BDCA" w14:textId="77777777" w:rsidTr="00AD2826">
        <w:trPr>
          <w:trHeight w:val="283"/>
        </w:trPr>
        <w:tc>
          <w:tcPr>
            <w:tcW w:w="10627" w:type="dxa"/>
            <w:gridSpan w:val="9"/>
          </w:tcPr>
          <w:p w14:paraId="464D3BB7" w14:textId="77777777" w:rsidR="001C088E" w:rsidRPr="001C088E" w:rsidRDefault="001C088E" w:rsidP="00AD2826">
            <w:pPr>
              <w:tabs>
                <w:tab w:val="left" w:pos="4137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444">
              <w:rPr>
                <w:rFonts w:asciiTheme="minorHAnsi" w:hAnsiTheme="minorHAnsi" w:cstheme="minorHAnsi"/>
                <w:b/>
                <w:sz w:val="20"/>
                <w:szCs w:val="20"/>
              </w:rPr>
              <w:t>Aide technique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 : 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Barre plafond-sol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Canne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Chaise roulante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0C9A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archette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</w:tc>
      </w:tr>
      <w:tr w:rsidR="00CC2DC9" w:rsidRPr="00472AC0" w14:paraId="6EF63D1D" w14:textId="77777777" w:rsidTr="00AD2826">
        <w:trPr>
          <w:trHeight w:val="283"/>
        </w:trPr>
        <w:tc>
          <w:tcPr>
            <w:tcW w:w="5665" w:type="dxa"/>
            <w:gridSpan w:val="6"/>
          </w:tcPr>
          <w:p w14:paraId="3095ADD9" w14:textId="77777777" w:rsidR="00CC2DC9" w:rsidRPr="00634444" w:rsidRDefault="00CC2DC9" w:rsidP="00AD2826">
            <w:pPr>
              <w:tabs>
                <w:tab w:val="left" w:pos="4137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poignée de transfert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quadriporteur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C088E">
              <w:rPr>
                <w:rFonts w:asciiTheme="minorHAnsi" w:hAnsiTheme="minorHAnsi" w:cstheme="minorHAnsi"/>
                <w:sz w:val="20"/>
                <w:szCs w:val="20"/>
              </w:rPr>
              <w:t>Autres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CC2DC9">
              <w:rPr>
                <w:rFonts w:asciiTheme="minorHAnsi" w:hAnsiTheme="minorHAnsi" w:cstheme="minorHAnsi"/>
                <w:sz w:val="20"/>
                <w:szCs w:val="20"/>
              </w:rPr>
              <w:t>précisez</w:t>
            </w:r>
            <w:r w:rsidRPr="001C088E">
              <w:rPr>
                <w:rFonts w:asciiTheme="minorHAnsi" w:hAnsiTheme="minorHAnsi" w:cstheme="minorHAnsi"/>
                <w:sz w:val="20"/>
                <w:szCs w:val="20"/>
              </w:rPr>
              <w:t xml:space="preserve">) :   </w:t>
            </w:r>
          </w:p>
        </w:tc>
        <w:tc>
          <w:tcPr>
            <w:tcW w:w="4962" w:type="dxa"/>
            <w:gridSpan w:val="3"/>
          </w:tcPr>
          <w:p w14:paraId="793B31E6" w14:textId="77777777" w:rsidR="00CC2DC9" w:rsidRPr="00634444" w:rsidRDefault="00CC2DC9" w:rsidP="00AD2826">
            <w:pPr>
              <w:tabs>
                <w:tab w:val="left" w:pos="4137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08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1C088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1C088E">
              <w:rPr>
                <w:rFonts w:asciiTheme="minorHAnsi" w:hAnsiTheme="minorHAnsi" w:cstheme="minorHAnsi"/>
                <w:sz w:val="20"/>
                <w:szCs w:val="20"/>
              </w:rPr>
            </w:r>
            <w:r w:rsidRPr="001C08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1C088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1C088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1C088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1C088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1C088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1C08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2DC9" w:rsidRPr="00472AC0" w14:paraId="43CC497B" w14:textId="77777777" w:rsidTr="00AD2826">
        <w:trPr>
          <w:trHeight w:val="567"/>
        </w:trPr>
        <w:tc>
          <w:tcPr>
            <w:tcW w:w="5098" w:type="dxa"/>
            <w:gridSpan w:val="4"/>
          </w:tcPr>
          <w:p w14:paraId="77936569" w14:textId="77777777" w:rsidR="00CC2DC9" w:rsidRDefault="00CC2DC9" w:rsidP="00AD28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Risque de chute ? (voir dépistage) :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</w:p>
          <w:p w14:paraId="6CA6724A" w14:textId="77777777" w:rsidR="00CC2DC9" w:rsidRDefault="00CC2DC9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Si OUI, existe-t-il des mesures préventives et lesquelles)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9" w:type="dxa"/>
            <w:gridSpan w:val="5"/>
          </w:tcPr>
          <w:p w14:paraId="487B788B" w14:textId="77777777" w:rsidR="00CC2DC9" w:rsidRPr="00CE5E3B" w:rsidRDefault="00CC2DC9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20E5A" w:rsidRPr="00472AC0" w14:paraId="4B84F3CC" w14:textId="77777777" w:rsidTr="00AD2826">
        <w:trPr>
          <w:trHeight w:val="283"/>
        </w:trPr>
        <w:tc>
          <w:tcPr>
            <w:tcW w:w="5665" w:type="dxa"/>
            <w:gridSpan w:val="6"/>
          </w:tcPr>
          <w:p w14:paraId="0F2BDD7C" w14:textId="77777777" w:rsidR="00E20E5A" w:rsidRDefault="00E20E5A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Antécédents de chutes ?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veuillez expliquer)</w:t>
            </w:r>
            <w:r w:rsidRPr="00A055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gridSpan w:val="3"/>
          </w:tcPr>
          <w:p w14:paraId="20DCA3CF" w14:textId="77777777" w:rsidR="00E20E5A" w:rsidRDefault="00E20E5A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3383D" w:rsidRPr="00472AC0" w14:paraId="08014D23" w14:textId="77777777" w:rsidTr="00AD2826">
        <w:trPr>
          <w:trHeight w:val="567"/>
        </w:trPr>
        <w:tc>
          <w:tcPr>
            <w:tcW w:w="10627" w:type="dxa"/>
            <w:gridSpan w:val="9"/>
          </w:tcPr>
          <w:p w14:paraId="4689AA68" w14:textId="77777777" w:rsidR="00233D48" w:rsidRDefault="0033383D" w:rsidP="00AD28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L’usager a-t-il été évalué par un professionnel ?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</w:p>
          <w:p w14:paraId="2A5B34B2" w14:textId="77777777" w:rsidR="0033383D" w:rsidRDefault="00233D48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 de la dernière évaluation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3383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="0033383D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33383D">
              <w:rPr>
                <w:rFonts w:asciiTheme="minorHAnsi" w:hAnsiTheme="minorHAnsi" w:cstheme="minorHAnsi"/>
                <w:sz w:val="20"/>
                <w:szCs w:val="20"/>
              </w:rPr>
            </w:r>
            <w:r w:rsidR="0033383D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3383D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3383D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3383D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3383D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3383D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3383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2DC9" w:rsidRPr="00472AC0" w14:paraId="60E148A2" w14:textId="77777777" w:rsidTr="00AD2826">
        <w:trPr>
          <w:trHeight w:val="283"/>
        </w:trPr>
        <w:tc>
          <w:tcPr>
            <w:tcW w:w="4957" w:type="dxa"/>
            <w:gridSpan w:val="3"/>
            <w:tcBorders>
              <w:right w:val="nil"/>
            </w:tcBorders>
          </w:tcPr>
          <w:p w14:paraId="34F8DB3B" w14:textId="77777777" w:rsidR="00CC2DC9" w:rsidRPr="00044260" w:rsidRDefault="00CC2DC9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Inscrire la source de renseignements de cette section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gridSpan w:val="6"/>
            <w:tcBorders>
              <w:left w:val="nil"/>
            </w:tcBorders>
          </w:tcPr>
          <w:p w14:paraId="49FF4405" w14:textId="77777777" w:rsidR="00CC2DC9" w:rsidRPr="00044260" w:rsidRDefault="00CC2DC9" w:rsidP="00AD28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3DAC605E" w14:textId="77777777" w:rsidR="003A7C1A" w:rsidRDefault="003A7C1A" w:rsidP="0013480E"/>
    <w:tbl>
      <w:tblPr>
        <w:tblStyle w:val="Grilledutableau"/>
        <w:tblpPr w:leftFromText="141" w:rightFromText="141" w:vertAnchor="text" w:tblpY="1"/>
        <w:tblOverlap w:val="never"/>
        <w:tblW w:w="0" w:type="auto"/>
        <w:tblLayout w:type="fixed"/>
        <w:tblLook w:val="0620" w:firstRow="1" w:lastRow="0" w:firstColumn="0" w:lastColumn="0" w:noHBand="1" w:noVBand="1"/>
      </w:tblPr>
      <w:tblGrid>
        <w:gridCol w:w="2122"/>
        <w:gridCol w:w="1275"/>
        <w:gridCol w:w="709"/>
        <w:gridCol w:w="2268"/>
        <w:gridCol w:w="4259"/>
      </w:tblGrid>
      <w:tr w:rsidR="0041196A" w:rsidRPr="00472AC0" w14:paraId="43BE024C" w14:textId="77777777" w:rsidTr="00F47F71">
        <w:trPr>
          <w:tblHeader/>
        </w:trPr>
        <w:tc>
          <w:tcPr>
            <w:tcW w:w="10633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F9D71C" w14:textId="77777777" w:rsidR="0041196A" w:rsidRPr="00472AC0" w:rsidRDefault="0041196A" w:rsidP="00F47F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COMPORTEMENT</w:t>
            </w:r>
          </w:p>
        </w:tc>
      </w:tr>
      <w:tr w:rsidR="00CC2DC9" w:rsidRPr="00472AC0" w14:paraId="0064B6CF" w14:textId="77777777" w:rsidTr="00F47F71">
        <w:trPr>
          <w:trHeight w:val="283"/>
        </w:trPr>
        <w:tc>
          <w:tcPr>
            <w:tcW w:w="10633" w:type="dxa"/>
            <w:gridSpan w:val="5"/>
            <w:tcBorders>
              <w:bottom w:val="single" w:sz="4" w:space="0" w:color="auto"/>
            </w:tcBorders>
          </w:tcPr>
          <w:p w14:paraId="6B6AEF21" w14:textId="77777777" w:rsidR="00CC2DC9" w:rsidRDefault="00CC2DC9" w:rsidP="00F47F71">
            <w:pPr>
              <w:keepNext/>
              <w:tabs>
                <w:tab w:val="left" w:pos="3286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Est-ce que l’usager a été évalué par un professionnel concernant son comportement ?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 </w:t>
            </w:r>
          </w:p>
        </w:tc>
      </w:tr>
      <w:tr w:rsidR="00CC2DC9" w:rsidRPr="00472AC0" w14:paraId="14830F32" w14:textId="77777777" w:rsidTr="00F47F71">
        <w:trPr>
          <w:trHeight w:val="283"/>
        </w:trPr>
        <w:tc>
          <w:tcPr>
            <w:tcW w:w="2122" w:type="dxa"/>
            <w:tcBorders>
              <w:bottom w:val="single" w:sz="4" w:space="0" w:color="auto"/>
              <w:right w:val="nil"/>
            </w:tcBorders>
          </w:tcPr>
          <w:p w14:paraId="32C5D361" w14:textId="77777777" w:rsidR="00CC2DC9" w:rsidRDefault="00CC2DC9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 de l’évaluation : </w:t>
            </w: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</w:tcBorders>
          </w:tcPr>
          <w:p w14:paraId="6A4B0236" w14:textId="77777777" w:rsidR="00CC2DC9" w:rsidRDefault="00CC2DC9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5AA0AEE7" w14:textId="77777777" w:rsidR="00CC2DC9" w:rsidRDefault="00CC2DC9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Source de l’évaluation :</w:t>
            </w:r>
          </w:p>
        </w:tc>
        <w:tc>
          <w:tcPr>
            <w:tcW w:w="4259" w:type="dxa"/>
            <w:tcBorders>
              <w:left w:val="nil"/>
              <w:bottom w:val="single" w:sz="4" w:space="0" w:color="auto"/>
            </w:tcBorders>
          </w:tcPr>
          <w:p w14:paraId="6162B33A" w14:textId="77777777" w:rsidR="00CC2DC9" w:rsidRDefault="00CC2DC9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228293B6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696637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696E" w:rsidRPr="00472AC0" w14:paraId="52586B78" w14:textId="77777777" w:rsidTr="006A7EA0">
        <w:trPr>
          <w:trHeight w:val="283"/>
        </w:trPr>
        <w:tc>
          <w:tcPr>
            <w:tcW w:w="6374" w:type="dxa"/>
            <w:gridSpan w:val="4"/>
            <w:tcBorders>
              <w:bottom w:val="single" w:sz="4" w:space="0" w:color="auto"/>
              <w:right w:val="nil"/>
            </w:tcBorders>
          </w:tcPr>
          <w:p w14:paraId="02EAA205" w14:textId="77777777" w:rsidR="00B9696E" w:rsidRPr="006E2585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FORCES ET QUALITÉS DE L’USAGER</w:t>
            </w:r>
          </w:p>
        </w:tc>
        <w:tc>
          <w:tcPr>
            <w:tcW w:w="4259" w:type="dxa"/>
            <w:tcBorders>
              <w:left w:val="nil"/>
              <w:bottom w:val="single" w:sz="4" w:space="0" w:color="auto"/>
            </w:tcBorders>
          </w:tcPr>
          <w:p w14:paraId="7E565DC6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696E" w:rsidRPr="00472AC0" w14:paraId="5E7D9BC9" w14:textId="77777777" w:rsidTr="006A7EA0">
        <w:trPr>
          <w:trHeight w:val="283"/>
        </w:trPr>
        <w:tc>
          <w:tcPr>
            <w:tcW w:w="6374" w:type="dxa"/>
            <w:gridSpan w:val="4"/>
            <w:tcBorders>
              <w:bottom w:val="single" w:sz="4" w:space="0" w:color="auto"/>
              <w:right w:val="nil"/>
            </w:tcBorders>
          </w:tcPr>
          <w:p w14:paraId="251FB2C9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4C1A9AD7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33B3116F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77B0954E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4C5CC433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1DDFC3E7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2C6B338F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27A5C918" w14:textId="77777777" w:rsidR="00B9696E" w:rsidRP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259" w:type="dxa"/>
            <w:tcBorders>
              <w:left w:val="nil"/>
              <w:bottom w:val="single" w:sz="4" w:space="0" w:color="auto"/>
            </w:tcBorders>
          </w:tcPr>
          <w:p w14:paraId="1E2076E3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696E" w:rsidRPr="00472AC0" w14:paraId="2EA8E120" w14:textId="77777777" w:rsidTr="006A7EA0">
        <w:trPr>
          <w:trHeight w:val="283"/>
        </w:trPr>
        <w:tc>
          <w:tcPr>
            <w:tcW w:w="6374" w:type="dxa"/>
            <w:gridSpan w:val="4"/>
            <w:tcBorders>
              <w:bottom w:val="single" w:sz="4" w:space="0" w:color="auto"/>
              <w:right w:val="nil"/>
            </w:tcBorders>
          </w:tcPr>
          <w:p w14:paraId="13CE4623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PROJET DE VIE DE L’USAGER</w:t>
            </w:r>
          </w:p>
        </w:tc>
        <w:tc>
          <w:tcPr>
            <w:tcW w:w="4259" w:type="dxa"/>
            <w:tcBorders>
              <w:left w:val="nil"/>
              <w:bottom w:val="single" w:sz="4" w:space="0" w:color="auto"/>
            </w:tcBorders>
          </w:tcPr>
          <w:p w14:paraId="6B657791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696E" w:rsidRPr="00472AC0" w14:paraId="3EEF6751" w14:textId="77777777" w:rsidTr="006A7EA0">
        <w:trPr>
          <w:trHeight w:val="283"/>
        </w:trPr>
        <w:tc>
          <w:tcPr>
            <w:tcW w:w="6374" w:type="dxa"/>
            <w:gridSpan w:val="4"/>
            <w:tcBorders>
              <w:bottom w:val="single" w:sz="4" w:space="0" w:color="auto"/>
              <w:right w:val="nil"/>
            </w:tcBorders>
          </w:tcPr>
          <w:p w14:paraId="1FD14E63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3BB8E390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3EFEDC9C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52622995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1AE21BF6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6F57763E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09602C7A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259" w:type="dxa"/>
            <w:tcBorders>
              <w:left w:val="nil"/>
              <w:bottom w:val="single" w:sz="4" w:space="0" w:color="auto"/>
            </w:tcBorders>
          </w:tcPr>
          <w:p w14:paraId="4996F2DA" w14:textId="77777777" w:rsidR="00B9696E" w:rsidRDefault="00B9696E" w:rsidP="00F47F71">
            <w:pPr>
              <w:keepNext/>
              <w:tabs>
                <w:tab w:val="left" w:pos="3995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427" w:rsidRPr="00472AC0" w14:paraId="3C5029E5" w14:textId="77777777" w:rsidTr="00F47F71">
        <w:trPr>
          <w:trHeight w:val="454"/>
        </w:trPr>
        <w:tc>
          <w:tcPr>
            <w:tcW w:w="10633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5B6B44" w14:textId="77777777" w:rsidR="00886427" w:rsidRDefault="00886427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Impulsions</w:t>
            </w:r>
            <w:r w:rsidR="00AE47B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B2EC534" w14:textId="77777777" w:rsidR="00AE47B3" w:rsidRPr="00AE47B3" w:rsidRDefault="00AE47B3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E47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agressivité verbale / physique, hyperactivité, compulsion, crise de colère, errance, intrusive, etc. </w:t>
            </w:r>
          </w:p>
        </w:tc>
      </w:tr>
      <w:tr w:rsidR="0089795D" w:rsidRPr="00472AC0" w14:paraId="50F6EE7F" w14:textId="77777777" w:rsidTr="00F47F71">
        <w:trPr>
          <w:trHeight w:val="283"/>
        </w:trPr>
        <w:tc>
          <w:tcPr>
            <w:tcW w:w="3397" w:type="dxa"/>
            <w:gridSpan w:val="2"/>
            <w:tcBorders>
              <w:bottom w:val="single" w:sz="4" w:space="0" w:color="auto"/>
              <w:right w:val="nil"/>
            </w:tcBorders>
          </w:tcPr>
          <w:p w14:paraId="6A63F88A" w14:textId="77777777" w:rsidR="0089795D" w:rsidRPr="00044260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Problématique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236" w:type="dxa"/>
            <w:gridSpan w:val="3"/>
            <w:tcBorders>
              <w:left w:val="nil"/>
              <w:bottom w:val="single" w:sz="4" w:space="0" w:color="auto"/>
            </w:tcBorders>
          </w:tcPr>
          <w:p w14:paraId="1842AD16" w14:textId="77777777" w:rsidR="0089795D" w:rsidRPr="00044260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9795D" w:rsidRPr="00472AC0" w14:paraId="18A9518F" w14:textId="77777777" w:rsidTr="00F47F71">
        <w:trPr>
          <w:trHeight w:val="315"/>
        </w:trPr>
        <w:tc>
          <w:tcPr>
            <w:tcW w:w="3397" w:type="dxa"/>
            <w:gridSpan w:val="2"/>
            <w:tcBorders>
              <w:bottom w:val="single" w:sz="4" w:space="0" w:color="auto"/>
              <w:right w:val="nil"/>
            </w:tcBorders>
          </w:tcPr>
          <w:p w14:paraId="2C285F3F" w14:textId="77777777" w:rsidR="0089795D" w:rsidRPr="00886427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Service attendu par la ressource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6" w:type="dxa"/>
            <w:gridSpan w:val="3"/>
            <w:tcBorders>
              <w:left w:val="nil"/>
              <w:bottom w:val="single" w:sz="4" w:space="0" w:color="auto"/>
            </w:tcBorders>
          </w:tcPr>
          <w:p w14:paraId="23DAB6F3" w14:textId="77777777" w:rsidR="0089795D" w:rsidRPr="00886427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9795D" w:rsidRPr="00472AC0" w14:paraId="13FC5961" w14:textId="77777777" w:rsidTr="00F47F71">
        <w:trPr>
          <w:trHeight w:val="283"/>
        </w:trPr>
        <w:tc>
          <w:tcPr>
            <w:tcW w:w="3397" w:type="dxa"/>
            <w:gridSpan w:val="2"/>
            <w:tcBorders>
              <w:bottom w:val="single" w:sz="4" w:space="0" w:color="auto"/>
              <w:right w:val="nil"/>
            </w:tcBorders>
          </w:tcPr>
          <w:p w14:paraId="32AAA727" w14:textId="77777777" w:rsidR="0089795D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Source de l’information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6" w:type="dxa"/>
            <w:gridSpan w:val="3"/>
            <w:tcBorders>
              <w:left w:val="nil"/>
              <w:bottom w:val="single" w:sz="4" w:space="0" w:color="auto"/>
            </w:tcBorders>
          </w:tcPr>
          <w:p w14:paraId="57DB5297" w14:textId="77777777" w:rsidR="0089795D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F6D54" w:rsidRPr="00472AC0" w14:paraId="54C21B0A" w14:textId="77777777" w:rsidTr="00F47F71">
        <w:trPr>
          <w:trHeight w:val="397"/>
        </w:trPr>
        <w:tc>
          <w:tcPr>
            <w:tcW w:w="10633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D8EA4" w14:textId="77777777" w:rsidR="00AE47B3" w:rsidRDefault="00C30E15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74B7A">
              <w:rPr>
                <w:rFonts w:asciiTheme="minorHAnsi" w:hAnsiTheme="minorHAnsi" w:cstheme="minorHAnsi"/>
                <w:b/>
                <w:sz w:val="20"/>
                <w:szCs w:val="20"/>
              </w:rPr>
              <w:t>Émotions</w:t>
            </w:r>
            <w:r w:rsidR="00AE47B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4561074" w14:textId="77777777" w:rsidR="00EF6D54" w:rsidRPr="00AE47B3" w:rsidRDefault="00C30E15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E47B3">
              <w:rPr>
                <w:rFonts w:asciiTheme="minorHAnsi" w:hAnsiTheme="minorHAnsi" w:cstheme="minorHAnsi"/>
                <w:i/>
                <w:sz w:val="18"/>
                <w:szCs w:val="18"/>
              </w:rPr>
              <w:t>anxiété, anticipations m</w:t>
            </w:r>
            <w:r w:rsidR="00874B7A" w:rsidRPr="00AE47B3">
              <w:rPr>
                <w:rFonts w:asciiTheme="minorHAnsi" w:hAnsiTheme="minorHAnsi" w:cstheme="minorHAnsi"/>
                <w:i/>
                <w:sz w:val="18"/>
                <w:szCs w:val="18"/>
              </w:rPr>
              <w:t>enaçantes, tristesse excessive, hypersensibilité, labilité émotionnelle, manque d’intérêt, obsession</w:t>
            </w:r>
            <w:r w:rsidR="00EF6D54" w:rsidRPr="00AE47B3">
              <w:rPr>
                <w:rFonts w:asciiTheme="minorHAnsi" w:hAnsiTheme="minorHAnsi" w:cstheme="minorHAnsi"/>
                <w:i/>
                <w:sz w:val="18"/>
                <w:szCs w:val="18"/>
              </w:rPr>
              <w:t>, etc.</w:t>
            </w:r>
          </w:p>
        </w:tc>
      </w:tr>
      <w:tr w:rsidR="0089795D" w:rsidRPr="00472AC0" w14:paraId="521F8842" w14:textId="77777777" w:rsidTr="00F47F71">
        <w:trPr>
          <w:trHeight w:val="283"/>
        </w:trPr>
        <w:tc>
          <w:tcPr>
            <w:tcW w:w="3397" w:type="dxa"/>
            <w:gridSpan w:val="2"/>
            <w:tcBorders>
              <w:bottom w:val="single" w:sz="4" w:space="0" w:color="auto"/>
              <w:right w:val="nil"/>
            </w:tcBorders>
          </w:tcPr>
          <w:p w14:paraId="359433DD" w14:textId="77777777" w:rsidR="0089795D" w:rsidRPr="00044260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Problématique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236" w:type="dxa"/>
            <w:gridSpan w:val="3"/>
            <w:tcBorders>
              <w:left w:val="nil"/>
              <w:bottom w:val="single" w:sz="4" w:space="0" w:color="auto"/>
            </w:tcBorders>
          </w:tcPr>
          <w:p w14:paraId="119667F9" w14:textId="77777777" w:rsidR="0089795D" w:rsidRPr="00044260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9795D" w:rsidRPr="00472AC0" w14:paraId="7D3402CD" w14:textId="77777777" w:rsidTr="00F47F71">
        <w:trPr>
          <w:trHeight w:val="283"/>
        </w:trPr>
        <w:tc>
          <w:tcPr>
            <w:tcW w:w="3397" w:type="dxa"/>
            <w:gridSpan w:val="2"/>
            <w:tcBorders>
              <w:right w:val="nil"/>
            </w:tcBorders>
          </w:tcPr>
          <w:p w14:paraId="1EBB2CC9" w14:textId="77777777" w:rsidR="0089795D" w:rsidRPr="00886427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Service attendu par la ressource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6" w:type="dxa"/>
            <w:gridSpan w:val="3"/>
            <w:tcBorders>
              <w:left w:val="nil"/>
              <w:bottom w:val="single" w:sz="4" w:space="0" w:color="auto"/>
            </w:tcBorders>
          </w:tcPr>
          <w:p w14:paraId="0DB1E893" w14:textId="77777777" w:rsidR="0089795D" w:rsidRPr="00886427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9795D" w:rsidRPr="00472AC0" w14:paraId="529AA1A9" w14:textId="77777777" w:rsidTr="00F47F71">
        <w:trPr>
          <w:trHeight w:val="283"/>
        </w:trPr>
        <w:tc>
          <w:tcPr>
            <w:tcW w:w="3397" w:type="dxa"/>
            <w:gridSpan w:val="2"/>
            <w:tcBorders>
              <w:bottom w:val="single" w:sz="4" w:space="0" w:color="auto"/>
              <w:right w:val="nil"/>
            </w:tcBorders>
          </w:tcPr>
          <w:p w14:paraId="4F5C638A" w14:textId="77777777" w:rsidR="0089795D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Source de l’information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6" w:type="dxa"/>
            <w:gridSpan w:val="3"/>
            <w:tcBorders>
              <w:left w:val="nil"/>
              <w:bottom w:val="single" w:sz="4" w:space="0" w:color="auto"/>
            </w:tcBorders>
          </w:tcPr>
          <w:p w14:paraId="266382B8" w14:textId="77777777" w:rsidR="0089795D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E47B3" w:rsidRPr="00472AC0" w14:paraId="7EAF376E" w14:textId="77777777" w:rsidTr="00F47F71">
        <w:trPr>
          <w:trHeight w:val="283"/>
        </w:trPr>
        <w:tc>
          <w:tcPr>
            <w:tcW w:w="10633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38C1EA" w14:textId="77777777" w:rsidR="00AE47B3" w:rsidRDefault="00AE47B3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Capacité relationnelle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973E89A" w14:textId="77777777" w:rsidR="00AE47B3" w:rsidRPr="00AE47B3" w:rsidRDefault="00AE47B3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E47B3">
              <w:rPr>
                <w:rFonts w:asciiTheme="minorHAnsi" w:hAnsiTheme="minorHAnsi" w:cstheme="minorHAnsi"/>
                <w:i/>
                <w:sz w:val="18"/>
                <w:szCs w:val="18"/>
              </w:rPr>
              <w:t>absence de frontière, asocial, entêtement, envahissement, provocation, isolement, mauvaises fréquentations, vulnérabilité, etc.</w:t>
            </w:r>
          </w:p>
        </w:tc>
      </w:tr>
      <w:tr w:rsidR="0089795D" w:rsidRPr="00472AC0" w14:paraId="3AD834FD" w14:textId="77777777" w:rsidTr="00F47F71">
        <w:trPr>
          <w:trHeight w:val="283"/>
        </w:trPr>
        <w:tc>
          <w:tcPr>
            <w:tcW w:w="3397" w:type="dxa"/>
            <w:gridSpan w:val="2"/>
            <w:tcBorders>
              <w:right w:val="nil"/>
            </w:tcBorders>
          </w:tcPr>
          <w:p w14:paraId="22EE6ED9" w14:textId="77777777" w:rsidR="0089795D" w:rsidRPr="00044260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Problématique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236" w:type="dxa"/>
            <w:gridSpan w:val="3"/>
            <w:tcBorders>
              <w:left w:val="nil"/>
              <w:bottom w:val="single" w:sz="4" w:space="0" w:color="auto"/>
            </w:tcBorders>
          </w:tcPr>
          <w:p w14:paraId="301F4649" w14:textId="77777777" w:rsidR="0089795D" w:rsidRPr="00044260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9795D" w:rsidRPr="00472AC0" w14:paraId="17D81C46" w14:textId="77777777" w:rsidTr="00F47F71">
        <w:trPr>
          <w:trHeight w:val="283"/>
        </w:trPr>
        <w:tc>
          <w:tcPr>
            <w:tcW w:w="3397" w:type="dxa"/>
            <w:gridSpan w:val="2"/>
            <w:tcBorders>
              <w:bottom w:val="single" w:sz="4" w:space="0" w:color="auto"/>
              <w:right w:val="nil"/>
            </w:tcBorders>
          </w:tcPr>
          <w:p w14:paraId="137598EB" w14:textId="77777777" w:rsidR="0089795D" w:rsidRPr="00886427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Service attendu par la ressource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6" w:type="dxa"/>
            <w:gridSpan w:val="3"/>
            <w:tcBorders>
              <w:left w:val="nil"/>
              <w:bottom w:val="single" w:sz="4" w:space="0" w:color="auto"/>
            </w:tcBorders>
          </w:tcPr>
          <w:p w14:paraId="21781C08" w14:textId="77777777" w:rsidR="0089795D" w:rsidRPr="00886427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9795D" w:rsidRPr="00472AC0" w14:paraId="0DE18248" w14:textId="77777777" w:rsidTr="00F47F71">
        <w:trPr>
          <w:trHeight w:val="283"/>
        </w:trPr>
        <w:tc>
          <w:tcPr>
            <w:tcW w:w="3397" w:type="dxa"/>
            <w:gridSpan w:val="2"/>
            <w:tcBorders>
              <w:bottom w:val="single" w:sz="4" w:space="0" w:color="auto"/>
              <w:right w:val="nil"/>
            </w:tcBorders>
          </w:tcPr>
          <w:p w14:paraId="58C17A34" w14:textId="77777777" w:rsidR="0089795D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Source de l’information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6" w:type="dxa"/>
            <w:gridSpan w:val="3"/>
            <w:tcBorders>
              <w:left w:val="nil"/>
              <w:bottom w:val="single" w:sz="4" w:space="0" w:color="auto"/>
            </w:tcBorders>
          </w:tcPr>
          <w:p w14:paraId="1179EF64" w14:textId="77777777" w:rsidR="0089795D" w:rsidRDefault="0089795D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F4FCB6A" w14:textId="77777777" w:rsidR="003A7C1A" w:rsidRDefault="003A7C1A" w:rsidP="0013480E"/>
    <w:tbl>
      <w:tblPr>
        <w:tblStyle w:val="Grilledutableau"/>
        <w:tblpPr w:leftFromText="141" w:rightFromText="141" w:vertAnchor="text" w:tblpY="1"/>
        <w:tblOverlap w:val="never"/>
        <w:tblW w:w="0" w:type="auto"/>
        <w:tblLayout w:type="fixed"/>
        <w:tblLook w:val="0620" w:firstRow="1" w:lastRow="0" w:firstColumn="0" w:lastColumn="0" w:noHBand="1" w:noVBand="1"/>
      </w:tblPr>
      <w:tblGrid>
        <w:gridCol w:w="4106"/>
        <w:gridCol w:w="2552"/>
        <w:gridCol w:w="3969"/>
      </w:tblGrid>
      <w:tr w:rsidR="00A031DB" w:rsidRPr="00781E60" w14:paraId="2A798835" w14:textId="77777777" w:rsidTr="0089795D">
        <w:trPr>
          <w:trHeight w:val="283"/>
        </w:trPr>
        <w:tc>
          <w:tcPr>
            <w:tcW w:w="10627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B7161" w14:textId="77777777" w:rsidR="00A031DB" w:rsidRPr="00781E60" w:rsidRDefault="00A031DB" w:rsidP="0089795D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Sortie dans la communauté</w:t>
            </w:r>
          </w:p>
        </w:tc>
      </w:tr>
      <w:tr w:rsidR="00CC2DC9" w:rsidRPr="00044260" w14:paraId="0094ED49" w14:textId="77777777" w:rsidTr="00CC2DC9">
        <w:trPr>
          <w:trHeight w:val="283"/>
        </w:trPr>
        <w:tc>
          <w:tcPr>
            <w:tcW w:w="6658" w:type="dxa"/>
            <w:gridSpan w:val="2"/>
            <w:tcBorders>
              <w:right w:val="nil"/>
            </w:tcBorders>
          </w:tcPr>
          <w:p w14:paraId="136B174C" w14:textId="77777777" w:rsidR="00CC2DC9" w:rsidRPr="00044260" w:rsidRDefault="00CC2DC9" w:rsidP="00CC2DC9">
            <w:pPr>
              <w:keepNext/>
              <w:tabs>
                <w:tab w:val="left" w:pos="1444"/>
                <w:tab w:val="left" w:pos="3286"/>
                <w:tab w:val="left" w:pos="4562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Planifiée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planifiée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41CF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ugue      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Autre (précisez) 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969" w:type="dxa"/>
            <w:tcBorders>
              <w:left w:val="nil"/>
            </w:tcBorders>
          </w:tcPr>
          <w:p w14:paraId="0E698160" w14:textId="77777777" w:rsidR="00CC2DC9" w:rsidRPr="00044260" w:rsidRDefault="00CC2DC9" w:rsidP="0089795D">
            <w:pPr>
              <w:keepNext/>
              <w:tabs>
                <w:tab w:val="left" w:pos="1444"/>
                <w:tab w:val="left" w:pos="3286"/>
                <w:tab w:val="left" w:pos="4562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9795D" w:rsidRPr="00886427" w14:paraId="773CF778" w14:textId="77777777" w:rsidTr="0089795D">
        <w:trPr>
          <w:trHeight w:val="283"/>
        </w:trPr>
        <w:tc>
          <w:tcPr>
            <w:tcW w:w="4106" w:type="dxa"/>
          </w:tcPr>
          <w:p w14:paraId="6C5FBFD7" w14:textId="77777777" w:rsidR="0089795D" w:rsidRPr="0089795D" w:rsidRDefault="0089795D" w:rsidP="0089795D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79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Mesure pour prévenir la sortie non planifiée : </w:t>
            </w:r>
          </w:p>
        </w:tc>
        <w:tc>
          <w:tcPr>
            <w:tcW w:w="6521" w:type="dxa"/>
            <w:gridSpan w:val="2"/>
          </w:tcPr>
          <w:p w14:paraId="304F8F66" w14:textId="77777777" w:rsidR="0089795D" w:rsidRPr="00886427" w:rsidRDefault="0089795D" w:rsidP="0089795D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9795D" w14:paraId="70315ED2" w14:textId="77777777" w:rsidTr="0089795D">
        <w:trPr>
          <w:trHeight w:val="283"/>
        </w:trPr>
        <w:tc>
          <w:tcPr>
            <w:tcW w:w="4106" w:type="dxa"/>
          </w:tcPr>
          <w:p w14:paraId="78EEB85E" w14:textId="77777777" w:rsidR="0089795D" w:rsidRPr="0089795D" w:rsidRDefault="0089795D" w:rsidP="0089795D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79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Mesure en cas de sortie non planifiée : </w:t>
            </w:r>
          </w:p>
        </w:tc>
        <w:tc>
          <w:tcPr>
            <w:tcW w:w="6521" w:type="dxa"/>
            <w:gridSpan w:val="2"/>
          </w:tcPr>
          <w:p w14:paraId="7923DF10" w14:textId="77777777" w:rsidR="0089795D" w:rsidRDefault="0089795D" w:rsidP="0089795D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310FA1CA" w14:textId="77777777" w:rsidR="002D78A9" w:rsidRDefault="002D78A9" w:rsidP="0013480E"/>
    <w:tbl>
      <w:tblPr>
        <w:tblStyle w:val="Grilledutableau"/>
        <w:tblpPr w:leftFromText="141" w:rightFromText="141" w:vertAnchor="text" w:tblpY="1"/>
        <w:tblOverlap w:val="never"/>
        <w:tblW w:w="0" w:type="auto"/>
        <w:tblLayout w:type="fixed"/>
        <w:tblLook w:val="0620" w:firstRow="1" w:lastRow="0" w:firstColumn="0" w:lastColumn="0" w:noHBand="1" w:noVBand="1"/>
      </w:tblPr>
      <w:tblGrid>
        <w:gridCol w:w="3397"/>
        <w:gridCol w:w="7230"/>
      </w:tblGrid>
      <w:tr w:rsidR="00E50AF5" w:rsidRPr="00472AC0" w14:paraId="0D3A16DE" w14:textId="77777777" w:rsidTr="00F47F71">
        <w:trPr>
          <w:tblHeader/>
        </w:trPr>
        <w:tc>
          <w:tcPr>
            <w:tcW w:w="1062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BE93D5" w14:textId="77777777" w:rsidR="00E50AF5" w:rsidRPr="00472AC0" w:rsidRDefault="00E50AF5" w:rsidP="00F47F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COMPORTEMENT</w:t>
            </w:r>
            <w:r w:rsidR="00D4368D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AUTODESTRUCTEUR</w:t>
            </w:r>
            <w:r w:rsidR="00D4368D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</w:tr>
      <w:tr w:rsidR="00E50AF5" w:rsidRPr="00472AC0" w14:paraId="7C8ABA00" w14:textId="77777777" w:rsidTr="00F47F71">
        <w:trPr>
          <w:trHeight w:val="122"/>
        </w:trPr>
        <w:tc>
          <w:tcPr>
            <w:tcW w:w="106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BF6E1" w14:textId="77777777" w:rsidR="00E50AF5" w:rsidRPr="00D4368D" w:rsidRDefault="00E50AF5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4368D"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Idées et gestes suicidaire</w:t>
            </w:r>
          </w:p>
        </w:tc>
      </w:tr>
      <w:tr w:rsidR="00F47F71" w:rsidRPr="00472AC0" w14:paraId="00EA6876" w14:textId="77777777" w:rsidTr="00F47F71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</w:tcPr>
          <w:p w14:paraId="710E8EE7" w14:textId="77777777" w:rsidR="00F47F71" w:rsidRPr="00044260" w:rsidRDefault="00F47F71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 Problématique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568D2C54" w14:textId="77777777" w:rsidR="00F47F71" w:rsidRPr="00044260" w:rsidRDefault="00F47F71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47F71" w:rsidRPr="00472AC0" w14:paraId="66E9324C" w14:textId="77777777" w:rsidTr="00F47F71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</w:tcPr>
          <w:p w14:paraId="3BB63775" w14:textId="77777777" w:rsidR="00F47F71" w:rsidRDefault="00F47F71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Fréquence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587A4D02" w14:textId="77777777" w:rsidR="00F47F71" w:rsidRDefault="00F47F71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47F71" w:rsidRPr="00472AC0" w14:paraId="026D7421" w14:textId="77777777" w:rsidTr="00F47F71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</w:tcPr>
          <w:p w14:paraId="1B3B6F05" w14:textId="77777777" w:rsidR="00F47F71" w:rsidRPr="00886427" w:rsidRDefault="00F47F71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Service attendu par la ressource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521ECB63" w14:textId="77777777" w:rsidR="00F47F71" w:rsidRPr="00886427" w:rsidRDefault="00F47F71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47F71" w:rsidRPr="00472AC0" w14:paraId="46D5AB06" w14:textId="77777777" w:rsidTr="00F47F71">
        <w:trPr>
          <w:trHeight w:val="283"/>
        </w:trPr>
        <w:tc>
          <w:tcPr>
            <w:tcW w:w="3397" w:type="dxa"/>
          </w:tcPr>
          <w:p w14:paraId="3C0CBD54" w14:textId="77777777" w:rsidR="00F47F71" w:rsidRDefault="00F47F71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Source de l’information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0" w:type="dxa"/>
          </w:tcPr>
          <w:p w14:paraId="4FC800DB" w14:textId="77777777" w:rsidR="00F47F71" w:rsidRDefault="00F47F71" w:rsidP="00F47F7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4368D" w:rsidRPr="00472AC0" w14:paraId="6ADC5C81" w14:textId="77777777" w:rsidTr="00F47F71">
        <w:trPr>
          <w:trHeight w:val="283"/>
        </w:trPr>
        <w:tc>
          <w:tcPr>
            <w:tcW w:w="10627" w:type="dxa"/>
            <w:gridSpan w:val="2"/>
            <w:shd w:val="clear" w:color="auto" w:fill="D9D9D9" w:themeFill="background1" w:themeFillShade="D9"/>
            <w:vAlign w:val="center"/>
          </w:tcPr>
          <w:p w14:paraId="0E0EDA60" w14:textId="77777777" w:rsidR="00D4368D" w:rsidRPr="00D4368D" w:rsidRDefault="00D4368D" w:rsidP="0052542F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2542F">
              <w:rPr>
                <w:rFonts w:asciiTheme="minorHAnsi" w:hAnsiTheme="minorHAnsi" w:cstheme="minorHAnsi"/>
                <w:b/>
                <w:sz w:val="20"/>
                <w:szCs w:val="20"/>
              </w:rPr>
              <w:t>Automutilation</w:t>
            </w:r>
          </w:p>
        </w:tc>
      </w:tr>
      <w:tr w:rsidR="0052542F" w:rsidRPr="00044260" w14:paraId="56621BC6" w14:textId="77777777" w:rsidTr="00946943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</w:tcPr>
          <w:p w14:paraId="22D5B395" w14:textId="77777777" w:rsidR="0052542F" w:rsidRPr="00044260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 Problématique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7B571233" w14:textId="77777777" w:rsidR="0052542F" w:rsidRPr="00044260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2542F" w14:paraId="1CDCCDBD" w14:textId="77777777" w:rsidTr="00946943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</w:tcPr>
          <w:p w14:paraId="0CD04E7A" w14:textId="77777777" w:rsidR="0052542F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Fréquence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2E5F661A" w14:textId="77777777" w:rsidR="0052542F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2542F" w:rsidRPr="00886427" w14:paraId="19D3273F" w14:textId="77777777" w:rsidTr="00946943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</w:tcPr>
          <w:p w14:paraId="5DCD7A6A" w14:textId="77777777" w:rsidR="0052542F" w:rsidRPr="00886427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Service attendu par la ressource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2EDE1B89" w14:textId="77777777" w:rsidR="0052542F" w:rsidRPr="00886427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2542F" w14:paraId="1997E54E" w14:textId="77777777" w:rsidTr="00946943">
        <w:trPr>
          <w:trHeight w:val="283"/>
        </w:trPr>
        <w:tc>
          <w:tcPr>
            <w:tcW w:w="3397" w:type="dxa"/>
          </w:tcPr>
          <w:p w14:paraId="54955282" w14:textId="77777777" w:rsidR="0052542F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Source de l’information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0" w:type="dxa"/>
          </w:tcPr>
          <w:p w14:paraId="7F8B2F06" w14:textId="77777777" w:rsidR="0052542F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2542F" w:rsidRPr="00D4368D" w14:paraId="29AEB9FE" w14:textId="77777777" w:rsidTr="00946943">
        <w:trPr>
          <w:trHeight w:val="283"/>
        </w:trPr>
        <w:tc>
          <w:tcPr>
            <w:tcW w:w="10627" w:type="dxa"/>
            <w:gridSpan w:val="2"/>
            <w:shd w:val="clear" w:color="auto" w:fill="D9D9D9" w:themeFill="background1" w:themeFillShade="D9"/>
            <w:vAlign w:val="center"/>
          </w:tcPr>
          <w:p w14:paraId="73449901" w14:textId="77777777" w:rsidR="0052542F" w:rsidRPr="00D4368D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Trouble de l’alimentation</w:t>
            </w:r>
          </w:p>
        </w:tc>
      </w:tr>
      <w:tr w:rsidR="0052542F" w:rsidRPr="00044260" w14:paraId="24ED6CF5" w14:textId="77777777" w:rsidTr="00946943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</w:tcPr>
          <w:p w14:paraId="2F221E37" w14:textId="77777777" w:rsidR="0052542F" w:rsidRPr="00044260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 Problématique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4AEDEEC2" w14:textId="77777777" w:rsidR="0052542F" w:rsidRPr="00044260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2542F" w14:paraId="2CB6EBFA" w14:textId="77777777" w:rsidTr="00946943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</w:tcPr>
          <w:p w14:paraId="4379BCBC" w14:textId="77777777" w:rsidR="0052542F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Fréquence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304A47F2" w14:textId="77777777" w:rsidR="0052542F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2542F" w:rsidRPr="00886427" w14:paraId="0C7B0818" w14:textId="77777777" w:rsidTr="00946943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</w:tcPr>
          <w:p w14:paraId="0087A03A" w14:textId="77777777" w:rsidR="0052542F" w:rsidRPr="00886427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Service attendu par la ressource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6E1A92B4" w14:textId="77777777" w:rsidR="0052542F" w:rsidRPr="00886427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2542F" w14:paraId="502FF6C9" w14:textId="77777777" w:rsidTr="00946943">
        <w:trPr>
          <w:trHeight w:val="283"/>
        </w:trPr>
        <w:tc>
          <w:tcPr>
            <w:tcW w:w="3397" w:type="dxa"/>
          </w:tcPr>
          <w:p w14:paraId="66F233BE" w14:textId="77777777" w:rsidR="0052542F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Source de l’information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0" w:type="dxa"/>
          </w:tcPr>
          <w:p w14:paraId="74B7F49C" w14:textId="77777777" w:rsidR="0052542F" w:rsidRDefault="0052542F" w:rsidP="00946943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5B1B6F6F" w14:textId="77777777" w:rsidR="0052542F" w:rsidRDefault="0052542F" w:rsidP="0013480E"/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134"/>
        <w:gridCol w:w="851"/>
        <w:gridCol w:w="1276"/>
        <w:gridCol w:w="1984"/>
        <w:gridCol w:w="2552"/>
      </w:tblGrid>
      <w:tr w:rsidR="00A13066" w:rsidRPr="00472AC0" w14:paraId="71C7D7BE" w14:textId="77777777" w:rsidTr="00A739A3">
        <w:trPr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14:paraId="468EDD2D" w14:textId="77777777" w:rsidR="00A13066" w:rsidRDefault="00A13066" w:rsidP="009C3B7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ACTIVITÉS DE LA VIE DOMESTIQUE ET QUOTIDIENNE</w:t>
            </w:r>
          </w:p>
        </w:tc>
      </w:tr>
      <w:tr w:rsidR="00A13066" w:rsidRPr="00472AC0" w14:paraId="0F3A4CC9" w14:textId="77777777" w:rsidTr="0052542F">
        <w:trPr>
          <w:trHeight w:val="397"/>
          <w:tblHeader/>
        </w:trPr>
        <w:tc>
          <w:tcPr>
            <w:tcW w:w="2830" w:type="dxa"/>
            <w:gridSpan w:val="2"/>
            <w:shd w:val="clear" w:color="auto" w:fill="D9D9D9" w:themeFill="background1" w:themeFillShade="D9"/>
            <w:vAlign w:val="center"/>
          </w:tcPr>
          <w:p w14:paraId="1AAC9068" w14:textId="77777777" w:rsidR="00A13066" w:rsidRPr="00472AC0" w:rsidRDefault="00A13066" w:rsidP="009C3B7A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Activité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92CAD56" w14:textId="77777777" w:rsidR="00A13066" w:rsidRPr="00472AC0" w:rsidRDefault="00A13066" w:rsidP="009C3B7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Usager autonome</w:t>
            </w:r>
          </w:p>
        </w:tc>
        <w:tc>
          <w:tcPr>
            <w:tcW w:w="2127" w:type="dxa"/>
            <w:gridSpan w:val="2"/>
            <w:shd w:val="clear" w:color="auto" w:fill="D9D9D9" w:themeFill="background1" w:themeFillShade="D9"/>
            <w:vAlign w:val="center"/>
          </w:tcPr>
          <w:p w14:paraId="7202A7FD" w14:textId="77777777" w:rsidR="00A13066" w:rsidRDefault="00A13066" w:rsidP="009C3B7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 de la ressource</w:t>
            </w:r>
          </w:p>
          <w:p w14:paraId="6AF37664" w14:textId="77777777" w:rsidR="00A13066" w:rsidRPr="009C3B7A" w:rsidRDefault="00A13066" w:rsidP="009C3B7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C3B7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Précisez le service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911C04F" w14:textId="77777777" w:rsidR="00A13066" w:rsidRDefault="00A13066" w:rsidP="009C3B7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 par la famille</w:t>
            </w:r>
          </w:p>
          <w:p w14:paraId="590B526A" w14:textId="77777777" w:rsidR="00A13066" w:rsidRPr="009C3B7A" w:rsidRDefault="00A13066" w:rsidP="009C3B7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C3B7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Précisez le service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265A3CC" w14:textId="77777777" w:rsidR="00A13066" w:rsidRDefault="00A13066" w:rsidP="009C3B7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 du représentant légal</w:t>
            </w:r>
          </w:p>
          <w:p w14:paraId="3049832E" w14:textId="77777777" w:rsidR="00A13066" w:rsidRPr="009C3B7A" w:rsidRDefault="00A13066" w:rsidP="009C3B7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C3B7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Précisez le service</w:t>
            </w:r>
          </w:p>
        </w:tc>
      </w:tr>
      <w:tr w:rsidR="00A13066" w:rsidRPr="00472AC0" w14:paraId="1BCD20F2" w14:textId="77777777" w:rsidTr="0052542F">
        <w:trPr>
          <w:trHeight w:val="20"/>
        </w:trPr>
        <w:tc>
          <w:tcPr>
            <w:tcW w:w="2830" w:type="dxa"/>
            <w:gridSpan w:val="2"/>
          </w:tcPr>
          <w:p w14:paraId="4AA08306" w14:textId="77777777" w:rsidR="00A13066" w:rsidRPr="00634444" w:rsidRDefault="00A13066" w:rsidP="00A46D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Gestion de l’allocation des dépenses personnelles</w:t>
            </w:r>
          </w:p>
        </w:tc>
        <w:tc>
          <w:tcPr>
            <w:tcW w:w="1134" w:type="dxa"/>
          </w:tcPr>
          <w:p w14:paraId="0ACF6C60" w14:textId="77777777" w:rsidR="00A13066" w:rsidRPr="00472AC0" w:rsidRDefault="00A13066" w:rsidP="0052542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</w:tcPr>
          <w:p w14:paraId="527D67A1" w14:textId="77777777" w:rsidR="00A13066" w:rsidRPr="00472AC0" w:rsidRDefault="00A13066" w:rsidP="00A46D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2FFD73A4" w14:textId="77777777" w:rsidR="00A13066" w:rsidRPr="00472AC0" w:rsidRDefault="00A13066" w:rsidP="00A46D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294A207D" w14:textId="77777777" w:rsidR="00A13066" w:rsidRPr="00472AC0" w:rsidRDefault="00A13066" w:rsidP="00A46D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739A3" w:rsidRPr="00472AC0" w14:paraId="7D69D1A2" w14:textId="77777777" w:rsidTr="0052542F">
        <w:trPr>
          <w:trHeight w:val="20"/>
        </w:trPr>
        <w:tc>
          <w:tcPr>
            <w:tcW w:w="2830" w:type="dxa"/>
            <w:gridSpan w:val="2"/>
          </w:tcPr>
          <w:p w14:paraId="2775ACF9" w14:textId="77777777" w:rsidR="00A739A3" w:rsidRDefault="00A46D86" w:rsidP="00A46D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Rendez-vous </w:t>
            </w:r>
            <w:r w:rsidRPr="00A46D86">
              <w:rPr>
                <w:rFonts w:asciiTheme="minorHAnsi" w:hAnsiTheme="minorHAnsi" w:cstheme="minorHAnsi"/>
                <w:i/>
                <w:sz w:val="18"/>
                <w:szCs w:val="18"/>
              </w:rPr>
              <w:t>(prise de rendez-vous, transport, accompagnement)</w:t>
            </w:r>
          </w:p>
        </w:tc>
        <w:tc>
          <w:tcPr>
            <w:tcW w:w="1134" w:type="dxa"/>
          </w:tcPr>
          <w:p w14:paraId="687983C1" w14:textId="77777777" w:rsidR="00A739A3" w:rsidRPr="00472AC0" w:rsidRDefault="00A739A3" w:rsidP="0052542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</w:tcPr>
          <w:p w14:paraId="18C05EE7" w14:textId="77777777" w:rsidR="00A739A3" w:rsidRPr="00472AC0" w:rsidRDefault="00A739A3" w:rsidP="00A46D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27058AF4" w14:textId="77777777" w:rsidR="00A739A3" w:rsidRPr="00472AC0" w:rsidRDefault="00A739A3" w:rsidP="00A46D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1AB06D9D" w14:textId="77777777" w:rsidR="00A739A3" w:rsidRPr="00472AC0" w:rsidRDefault="00A739A3" w:rsidP="00A46D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739A3" w:rsidRPr="00472AC0" w14:paraId="2FAC338C" w14:textId="77777777" w:rsidTr="0052542F">
        <w:trPr>
          <w:trHeight w:val="20"/>
        </w:trPr>
        <w:tc>
          <w:tcPr>
            <w:tcW w:w="2830" w:type="dxa"/>
            <w:gridSpan w:val="2"/>
          </w:tcPr>
          <w:p w14:paraId="5F9C3D7E" w14:textId="77777777" w:rsidR="00A739A3" w:rsidRDefault="00A46D86" w:rsidP="00A46D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Transport </w:t>
            </w:r>
            <w:r w:rsidRPr="00A46D86">
              <w:rPr>
                <w:rFonts w:asciiTheme="minorHAnsi" w:hAnsiTheme="minorHAnsi" w:cstheme="minorHAnsi"/>
                <w:i/>
                <w:sz w:val="18"/>
                <w:szCs w:val="18"/>
              </w:rPr>
              <w:t>(appeler son transport, type de transport utilisé, etc.)</w:t>
            </w:r>
          </w:p>
        </w:tc>
        <w:tc>
          <w:tcPr>
            <w:tcW w:w="1134" w:type="dxa"/>
          </w:tcPr>
          <w:p w14:paraId="07EFFE8B" w14:textId="77777777" w:rsidR="00A739A3" w:rsidRPr="00472AC0" w:rsidRDefault="00A739A3" w:rsidP="0052542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</w:tcPr>
          <w:p w14:paraId="1D04BFF6" w14:textId="77777777" w:rsidR="00A739A3" w:rsidRPr="00472AC0" w:rsidRDefault="00A739A3" w:rsidP="00A46D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5A451350" w14:textId="77777777" w:rsidR="00A739A3" w:rsidRPr="00472AC0" w:rsidRDefault="00A739A3" w:rsidP="00A46D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2702C0D3" w14:textId="77777777" w:rsidR="00A739A3" w:rsidRPr="00472AC0" w:rsidRDefault="00A739A3" w:rsidP="00A46D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46D86" w:rsidRPr="009C3B7A" w14:paraId="4AF9724D" w14:textId="77777777" w:rsidTr="0052542F">
        <w:trPr>
          <w:trHeight w:val="397"/>
          <w:tblHeader/>
        </w:trPr>
        <w:tc>
          <w:tcPr>
            <w:tcW w:w="2830" w:type="dxa"/>
            <w:gridSpan w:val="2"/>
            <w:shd w:val="clear" w:color="auto" w:fill="D9D9D9" w:themeFill="background1" w:themeFillShade="D9"/>
            <w:vAlign w:val="center"/>
          </w:tcPr>
          <w:p w14:paraId="7C4253FA" w14:textId="77777777" w:rsidR="00A46D86" w:rsidRPr="00472AC0" w:rsidRDefault="00A46D86" w:rsidP="001564DA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Activité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79CA106" w14:textId="77777777" w:rsidR="00A46D86" w:rsidRPr="00472AC0" w:rsidRDefault="00A46D86" w:rsidP="001564D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Usager autonome</w:t>
            </w:r>
          </w:p>
        </w:tc>
        <w:tc>
          <w:tcPr>
            <w:tcW w:w="2127" w:type="dxa"/>
            <w:gridSpan w:val="2"/>
            <w:shd w:val="clear" w:color="auto" w:fill="D9D9D9" w:themeFill="background1" w:themeFillShade="D9"/>
            <w:vAlign w:val="center"/>
          </w:tcPr>
          <w:p w14:paraId="6EDA18C0" w14:textId="77777777" w:rsidR="00A46D86" w:rsidRPr="00A46D86" w:rsidRDefault="00A46D86" w:rsidP="00A46D8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 de la ressource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FF47915" w14:textId="77777777" w:rsidR="00A46D86" w:rsidRPr="00A46D86" w:rsidRDefault="00A46D86" w:rsidP="00A46D8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 par la famille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0D5F3DF" w14:textId="77777777" w:rsidR="00A46D86" w:rsidRPr="00A46D86" w:rsidRDefault="00A46D86" w:rsidP="00A46D8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 du représentant légal</w:t>
            </w:r>
          </w:p>
        </w:tc>
      </w:tr>
      <w:tr w:rsidR="00A46D86" w:rsidRPr="00472AC0" w14:paraId="2D70DBDE" w14:textId="77777777" w:rsidTr="0052542F">
        <w:trPr>
          <w:trHeight w:val="20"/>
        </w:trPr>
        <w:tc>
          <w:tcPr>
            <w:tcW w:w="2830" w:type="dxa"/>
            <w:gridSpan w:val="2"/>
            <w:vAlign w:val="center"/>
          </w:tcPr>
          <w:p w14:paraId="5EA2C7F7" w14:textId="77777777" w:rsidR="00A46D86" w:rsidRPr="00634444" w:rsidRDefault="007514FA" w:rsidP="007514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Faire des achats</w:t>
            </w:r>
          </w:p>
        </w:tc>
        <w:tc>
          <w:tcPr>
            <w:tcW w:w="1134" w:type="dxa"/>
            <w:vAlign w:val="center"/>
          </w:tcPr>
          <w:p w14:paraId="25DE4053" w14:textId="77777777" w:rsidR="00A46D86" w:rsidRPr="00472AC0" w:rsidRDefault="00A46D86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14:paraId="5A5671B7" w14:textId="77777777" w:rsidR="00A46D86" w:rsidRPr="00472AC0" w:rsidRDefault="00A46D86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15550D9" w14:textId="77777777" w:rsidR="00A46D86" w:rsidRPr="00472AC0" w:rsidRDefault="00A46D86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10B66BC" w14:textId="77777777" w:rsidR="00A46D86" w:rsidRPr="00472AC0" w:rsidRDefault="00A46D86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514FA" w:rsidRPr="00472AC0" w14:paraId="7C54B6B4" w14:textId="77777777" w:rsidTr="0052542F">
        <w:trPr>
          <w:trHeight w:val="20"/>
        </w:trPr>
        <w:tc>
          <w:tcPr>
            <w:tcW w:w="2830" w:type="dxa"/>
            <w:gridSpan w:val="2"/>
            <w:vAlign w:val="center"/>
          </w:tcPr>
          <w:p w14:paraId="5DAF9583" w14:textId="77777777" w:rsidR="007514FA" w:rsidRDefault="007514FA" w:rsidP="007514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Ménage de chambre</w:t>
            </w:r>
          </w:p>
        </w:tc>
        <w:tc>
          <w:tcPr>
            <w:tcW w:w="1134" w:type="dxa"/>
            <w:vAlign w:val="center"/>
          </w:tcPr>
          <w:p w14:paraId="34079AF8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14:paraId="22D0EC1F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3FF1470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2BBFE8DA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514FA" w:rsidRPr="00472AC0" w14:paraId="2237B019" w14:textId="77777777" w:rsidTr="0052542F">
        <w:trPr>
          <w:trHeight w:val="20"/>
        </w:trPr>
        <w:tc>
          <w:tcPr>
            <w:tcW w:w="2830" w:type="dxa"/>
            <w:gridSpan w:val="2"/>
            <w:vAlign w:val="center"/>
          </w:tcPr>
          <w:p w14:paraId="58F20A7B" w14:textId="77777777" w:rsidR="007514FA" w:rsidRDefault="007514FA" w:rsidP="007514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Faire la lessive</w:t>
            </w:r>
          </w:p>
        </w:tc>
        <w:tc>
          <w:tcPr>
            <w:tcW w:w="1134" w:type="dxa"/>
            <w:vAlign w:val="center"/>
          </w:tcPr>
          <w:p w14:paraId="5888EA85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14:paraId="1799E85B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6739E17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1C848038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514FA" w:rsidRPr="00472AC0" w14:paraId="2CF8ADCD" w14:textId="77777777" w:rsidTr="0052542F">
        <w:trPr>
          <w:trHeight w:val="20"/>
        </w:trPr>
        <w:tc>
          <w:tcPr>
            <w:tcW w:w="2830" w:type="dxa"/>
            <w:gridSpan w:val="2"/>
            <w:vAlign w:val="center"/>
          </w:tcPr>
          <w:p w14:paraId="4D6B7B0F" w14:textId="77777777" w:rsidR="007514FA" w:rsidRDefault="007514FA" w:rsidP="007514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Aider aux repas</w:t>
            </w:r>
          </w:p>
        </w:tc>
        <w:tc>
          <w:tcPr>
            <w:tcW w:w="1134" w:type="dxa"/>
            <w:vAlign w:val="center"/>
          </w:tcPr>
          <w:p w14:paraId="2F5CCF55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14:paraId="168AC467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49D52B2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27A681C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514FA" w:rsidRPr="00472AC0" w14:paraId="057CA40D" w14:textId="77777777" w:rsidTr="0052542F">
        <w:trPr>
          <w:trHeight w:val="20"/>
        </w:trPr>
        <w:tc>
          <w:tcPr>
            <w:tcW w:w="2830" w:type="dxa"/>
            <w:gridSpan w:val="2"/>
            <w:vAlign w:val="center"/>
          </w:tcPr>
          <w:p w14:paraId="5B304AB8" w14:textId="77777777" w:rsidR="007514FA" w:rsidRDefault="007514FA" w:rsidP="007514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Utiliser le téléphone</w:t>
            </w:r>
          </w:p>
        </w:tc>
        <w:tc>
          <w:tcPr>
            <w:tcW w:w="1134" w:type="dxa"/>
            <w:vAlign w:val="center"/>
          </w:tcPr>
          <w:p w14:paraId="66AF5CFE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14:paraId="708F688B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8AA8865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513F53BF" w14:textId="77777777" w:rsidR="007514FA" w:rsidRPr="00472AC0" w:rsidRDefault="007514FA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2542F" w:rsidRPr="00472AC0" w14:paraId="1DBAAB3F" w14:textId="77777777" w:rsidTr="0052542F">
        <w:trPr>
          <w:trHeight w:val="20"/>
        </w:trPr>
        <w:tc>
          <w:tcPr>
            <w:tcW w:w="704" w:type="dxa"/>
            <w:vAlign w:val="center"/>
          </w:tcPr>
          <w:p w14:paraId="19AE3C26" w14:textId="77777777" w:rsidR="0052542F" w:rsidRDefault="0052542F" w:rsidP="0052542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Autre </w:t>
            </w:r>
          </w:p>
        </w:tc>
        <w:tc>
          <w:tcPr>
            <w:tcW w:w="2126" w:type="dxa"/>
            <w:vAlign w:val="center"/>
          </w:tcPr>
          <w:p w14:paraId="4C4644D6" w14:textId="77777777" w:rsidR="0052542F" w:rsidRDefault="0052542F" w:rsidP="007514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ECBA713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14:paraId="25D55BDF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53236EF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727215C9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2542F" w:rsidRPr="00472AC0" w14:paraId="0E4F770C" w14:textId="77777777" w:rsidTr="0052542F">
        <w:trPr>
          <w:trHeight w:val="20"/>
        </w:trPr>
        <w:tc>
          <w:tcPr>
            <w:tcW w:w="704" w:type="dxa"/>
            <w:vAlign w:val="center"/>
          </w:tcPr>
          <w:p w14:paraId="1D4840AB" w14:textId="77777777" w:rsidR="0052542F" w:rsidRDefault="0052542F" w:rsidP="0052542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Autre </w:t>
            </w:r>
          </w:p>
        </w:tc>
        <w:tc>
          <w:tcPr>
            <w:tcW w:w="2126" w:type="dxa"/>
            <w:vAlign w:val="center"/>
          </w:tcPr>
          <w:p w14:paraId="77E59D1C" w14:textId="77777777" w:rsidR="0052542F" w:rsidRDefault="0052542F" w:rsidP="007514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EC935D4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14:paraId="4822ED31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EF24F35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30D59F5D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2542F" w:rsidRPr="00472AC0" w14:paraId="7F7FF690" w14:textId="77777777" w:rsidTr="0052542F">
        <w:trPr>
          <w:trHeight w:val="20"/>
        </w:trPr>
        <w:tc>
          <w:tcPr>
            <w:tcW w:w="704" w:type="dxa"/>
            <w:vAlign w:val="center"/>
          </w:tcPr>
          <w:p w14:paraId="1996CD0C" w14:textId="77777777" w:rsidR="0052542F" w:rsidRDefault="0052542F" w:rsidP="0052542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Autre </w:t>
            </w:r>
          </w:p>
        </w:tc>
        <w:tc>
          <w:tcPr>
            <w:tcW w:w="2126" w:type="dxa"/>
            <w:vAlign w:val="center"/>
          </w:tcPr>
          <w:p w14:paraId="4944F5FD" w14:textId="77777777" w:rsidR="0052542F" w:rsidRDefault="0052542F" w:rsidP="007514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59DC053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14:paraId="3FE8330D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9FB6026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4BA47742" w14:textId="77777777" w:rsidR="0052542F" w:rsidRPr="00472AC0" w:rsidRDefault="0052542F" w:rsidP="007514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2542F" w:rsidRPr="00044260" w14:paraId="4B61F9AC" w14:textId="77777777" w:rsidTr="0052542F">
        <w:trPr>
          <w:trHeight w:val="283"/>
        </w:trPr>
        <w:tc>
          <w:tcPr>
            <w:tcW w:w="4815" w:type="dxa"/>
            <w:gridSpan w:val="4"/>
            <w:tcBorders>
              <w:right w:val="nil"/>
            </w:tcBorders>
          </w:tcPr>
          <w:p w14:paraId="6B22FF7A" w14:textId="77777777" w:rsidR="0052542F" w:rsidRPr="00044260" w:rsidRDefault="0052542F" w:rsidP="00525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Inscrire la source de renseignements de cette section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gridSpan w:val="3"/>
            <w:tcBorders>
              <w:left w:val="nil"/>
            </w:tcBorders>
          </w:tcPr>
          <w:p w14:paraId="38AFCD41" w14:textId="77777777" w:rsidR="0052542F" w:rsidRPr="00044260" w:rsidRDefault="0052542F" w:rsidP="001564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8B42B22" w14:textId="77777777" w:rsidR="00A031DB" w:rsidRDefault="00A031DB" w:rsidP="0013480E"/>
    <w:tbl>
      <w:tblPr>
        <w:tblStyle w:val="Grilledutableau"/>
        <w:tblpPr w:leftFromText="141" w:rightFromText="141" w:vertAnchor="text" w:tblpY="1"/>
        <w:tblOverlap w:val="never"/>
        <w:tblW w:w="0" w:type="auto"/>
        <w:tblLayout w:type="fixed"/>
        <w:tblLook w:val="0620" w:firstRow="1" w:lastRow="0" w:firstColumn="0" w:lastColumn="0" w:noHBand="1" w:noVBand="1"/>
      </w:tblPr>
      <w:tblGrid>
        <w:gridCol w:w="2405"/>
        <w:gridCol w:w="1134"/>
        <w:gridCol w:w="7088"/>
      </w:tblGrid>
      <w:tr w:rsidR="002549E1" w:rsidRPr="00472AC0" w14:paraId="00EEF03B" w14:textId="77777777" w:rsidTr="002549E1">
        <w:trPr>
          <w:tblHeader/>
        </w:trPr>
        <w:tc>
          <w:tcPr>
            <w:tcW w:w="1062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E75D32" w14:textId="77777777" w:rsidR="002549E1" w:rsidRPr="00472AC0" w:rsidRDefault="002549E1" w:rsidP="002549E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COMMUNICATION</w:t>
            </w:r>
          </w:p>
        </w:tc>
      </w:tr>
      <w:tr w:rsidR="002549E1" w:rsidRPr="00D4368D" w14:paraId="54A303D5" w14:textId="77777777" w:rsidTr="002549E1">
        <w:trPr>
          <w:trHeight w:val="122"/>
        </w:trPr>
        <w:tc>
          <w:tcPr>
            <w:tcW w:w="10627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2A93A" w14:textId="77777777" w:rsidR="002549E1" w:rsidRPr="00D4368D" w:rsidRDefault="002549E1" w:rsidP="002549E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Ouïe</w:t>
            </w:r>
          </w:p>
        </w:tc>
      </w:tr>
      <w:tr w:rsidR="002549E1" w:rsidRPr="00044260" w14:paraId="2D4639ED" w14:textId="77777777" w:rsidTr="002549E1">
        <w:trPr>
          <w:trHeight w:val="283"/>
        </w:trPr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0CD6F373" w14:textId="77777777" w:rsidR="002549E1" w:rsidRPr="00044260" w:rsidRDefault="002549E1" w:rsidP="002549E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Problématique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         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Appareil à gauche       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Appareil à droite </w:t>
            </w:r>
          </w:p>
        </w:tc>
      </w:tr>
      <w:tr w:rsidR="002549E1" w14:paraId="12FC678E" w14:textId="77777777" w:rsidTr="002549E1">
        <w:trPr>
          <w:trHeight w:val="283"/>
        </w:trPr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7A2906F2" w14:textId="77777777" w:rsidR="002549E1" w:rsidRDefault="002549E1" w:rsidP="002549E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L’usager a-t-il été vu par un professionnel ?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      Date de l’évaluation :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3560" w:rsidRPr="00886427" w14:paraId="70818D86" w14:textId="77777777" w:rsidTr="00F53560">
        <w:trPr>
          <w:trHeight w:val="283"/>
        </w:trPr>
        <w:tc>
          <w:tcPr>
            <w:tcW w:w="2405" w:type="dxa"/>
            <w:tcBorders>
              <w:bottom w:val="single" w:sz="4" w:space="0" w:color="auto"/>
            </w:tcBorders>
          </w:tcPr>
          <w:p w14:paraId="781D6CF4" w14:textId="77777777" w:rsidR="00F53560" w:rsidRDefault="00F53560" w:rsidP="00F53560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Source de l’information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</w:tcPr>
          <w:p w14:paraId="1BE9B997" w14:textId="77777777" w:rsidR="00F53560" w:rsidRDefault="00F53560" w:rsidP="002549E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3560" w14:paraId="21C59D5C" w14:textId="77777777" w:rsidTr="00F53560">
        <w:trPr>
          <w:trHeight w:val="283"/>
        </w:trPr>
        <w:tc>
          <w:tcPr>
            <w:tcW w:w="2405" w:type="dxa"/>
          </w:tcPr>
          <w:p w14:paraId="351F4C4F" w14:textId="77777777" w:rsidR="00F53560" w:rsidRDefault="00F53560" w:rsidP="00F53560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8222" w:type="dxa"/>
            <w:gridSpan w:val="2"/>
          </w:tcPr>
          <w:p w14:paraId="0CBF4BA4" w14:textId="77777777" w:rsidR="00F53560" w:rsidRDefault="00F53560" w:rsidP="002549E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2549E1" w:rsidRPr="00D4368D" w14:paraId="6FDFC7DC" w14:textId="77777777" w:rsidTr="001564DA">
        <w:trPr>
          <w:trHeight w:val="122"/>
        </w:trPr>
        <w:tc>
          <w:tcPr>
            <w:tcW w:w="10627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2908A" w14:textId="77777777" w:rsidR="002549E1" w:rsidRPr="00D4368D" w:rsidRDefault="002549E1" w:rsidP="001564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Vision</w:t>
            </w:r>
          </w:p>
        </w:tc>
      </w:tr>
      <w:tr w:rsidR="002549E1" w:rsidRPr="00044260" w14:paraId="51AC05F6" w14:textId="77777777" w:rsidTr="001564DA">
        <w:trPr>
          <w:trHeight w:val="283"/>
        </w:trPr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770338EE" w14:textId="77777777" w:rsidR="002549E1" w:rsidRPr="00044260" w:rsidRDefault="002549E1" w:rsidP="001564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Problématique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         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Œil gauche       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Œil droit      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Lunettes / verres </w:t>
            </w:r>
          </w:p>
        </w:tc>
      </w:tr>
      <w:tr w:rsidR="002549E1" w14:paraId="36CD3969" w14:textId="77777777" w:rsidTr="001564DA">
        <w:trPr>
          <w:trHeight w:val="283"/>
        </w:trPr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4F6D7FD0" w14:textId="77777777" w:rsidR="002549E1" w:rsidRDefault="002549E1" w:rsidP="001564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L’usager a-t-il été vu par un professionnel ?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      Date de l’évaluation :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3560" w14:paraId="3D4F9BA4" w14:textId="77777777" w:rsidTr="00F53560">
        <w:trPr>
          <w:trHeight w:val="283"/>
        </w:trPr>
        <w:tc>
          <w:tcPr>
            <w:tcW w:w="2405" w:type="dxa"/>
            <w:tcBorders>
              <w:bottom w:val="single" w:sz="4" w:space="0" w:color="auto"/>
            </w:tcBorders>
          </w:tcPr>
          <w:p w14:paraId="7A204BBB" w14:textId="77777777" w:rsidR="00F53560" w:rsidRDefault="00F53560" w:rsidP="00F53560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Source de l’information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</w:tcPr>
          <w:p w14:paraId="440635ED" w14:textId="77777777" w:rsidR="00F53560" w:rsidRDefault="00F53560" w:rsidP="001564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3560" w14:paraId="6B990D5D" w14:textId="77777777" w:rsidTr="00F53560">
        <w:trPr>
          <w:trHeight w:val="283"/>
        </w:trPr>
        <w:tc>
          <w:tcPr>
            <w:tcW w:w="2405" w:type="dxa"/>
          </w:tcPr>
          <w:p w14:paraId="3212B48D" w14:textId="77777777" w:rsidR="00F53560" w:rsidRDefault="00F53560" w:rsidP="00F53560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8222" w:type="dxa"/>
            <w:gridSpan w:val="2"/>
          </w:tcPr>
          <w:p w14:paraId="12A55420" w14:textId="77777777" w:rsidR="00F53560" w:rsidRDefault="00F53560" w:rsidP="001564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2549E1" w:rsidRPr="00D4368D" w14:paraId="1E56D963" w14:textId="77777777" w:rsidTr="001564DA">
        <w:trPr>
          <w:trHeight w:val="122"/>
        </w:trPr>
        <w:tc>
          <w:tcPr>
            <w:tcW w:w="10627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A29C66" w14:textId="77777777" w:rsidR="002549E1" w:rsidRPr="00D4368D" w:rsidRDefault="002549E1" w:rsidP="001564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Langage</w:t>
            </w:r>
          </w:p>
        </w:tc>
      </w:tr>
      <w:tr w:rsidR="00F53560" w:rsidRPr="00044260" w14:paraId="4FFD0A76" w14:textId="77777777" w:rsidTr="00F53560">
        <w:trPr>
          <w:trHeight w:val="283"/>
        </w:trPr>
        <w:tc>
          <w:tcPr>
            <w:tcW w:w="3539" w:type="dxa"/>
            <w:gridSpan w:val="2"/>
            <w:tcBorders>
              <w:bottom w:val="single" w:sz="4" w:space="0" w:color="auto"/>
              <w:right w:val="nil"/>
            </w:tcBorders>
          </w:tcPr>
          <w:p w14:paraId="04DE66C3" w14:textId="77777777" w:rsidR="00F53560" w:rsidRPr="002549E1" w:rsidRDefault="00F53560" w:rsidP="00F53560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Adéquat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Difficile (Précisez)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088" w:type="dxa"/>
            <w:tcBorders>
              <w:left w:val="nil"/>
              <w:bottom w:val="single" w:sz="4" w:space="0" w:color="auto"/>
            </w:tcBorders>
          </w:tcPr>
          <w:p w14:paraId="6318F85E" w14:textId="77777777" w:rsidR="00F53560" w:rsidRPr="002549E1" w:rsidRDefault="00F53560" w:rsidP="002549E1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2549E1" w14:paraId="103C41EA" w14:textId="77777777" w:rsidTr="001564DA">
        <w:trPr>
          <w:trHeight w:val="283"/>
        </w:trPr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39872251" w14:textId="77777777" w:rsidR="002549E1" w:rsidRDefault="002549E1" w:rsidP="001564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L’usager a-t-il été vu par un professionnel ?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      Date de l’évaluation :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3560" w14:paraId="3C9EC624" w14:textId="77777777" w:rsidTr="00F53560">
        <w:trPr>
          <w:trHeight w:val="283"/>
        </w:trPr>
        <w:tc>
          <w:tcPr>
            <w:tcW w:w="2405" w:type="dxa"/>
            <w:tcBorders>
              <w:bottom w:val="single" w:sz="4" w:space="0" w:color="auto"/>
            </w:tcBorders>
          </w:tcPr>
          <w:p w14:paraId="72B9623B" w14:textId="77777777" w:rsidR="00F53560" w:rsidRDefault="00F53560" w:rsidP="00F53560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Source de l’information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</w:tcPr>
          <w:p w14:paraId="4CFA626D" w14:textId="77777777" w:rsidR="00F53560" w:rsidRDefault="00F53560" w:rsidP="001564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3560" w14:paraId="48D8E1DE" w14:textId="77777777" w:rsidTr="00F53560">
        <w:trPr>
          <w:trHeight w:val="283"/>
        </w:trPr>
        <w:tc>
          <w:tcPr>
            <w:tcW w:w="2405" w:type="dxa"/>
          </w:tcPr>
          <w:p w14:paraId="3224250D" w14:textId="77777777" w:rsidR="00F53560" w:rsidRDefault="00F53560" w:rsidP="00F53560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8222" w:type="dxa"/>
            <w:gridSpan w:val="2"/>
          </w:tcPr>
          <w:p w14:paraId="2FAE32A0" w14:textId="77777777" w:rsidR="00F53560" w:rsidRDefault="00F53560" w:rsidP="001564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435DCEE6" w14:textId="77777777" w:rsidR="00A031DB" w:rsidRDefault="00A031DB" w:rsidP="0013480E"/>
    <w:tbl>
      <w:tblPr>
        <w:tblStyle w:val="Grilledutableau"/>
        <w:tblpPr w:leftFromText="141" w:rightFromText="141" w:vertAnchor="text" w:tblpY="1"/>
        <w:tblOverlap w:val="never"/>
        <w:tblW w:w="0" w:type="auto"/>
        <w:tblLayout w:type="fixed"/>
        <w:tblLook w:val="0620" w:firstRow="1" w:lastRow="0" w:firstColumn="0" w:lastColumn="0" w:noHBand="1" w:noVBand="1"/>
      </w:tblPr>
      <w:tblGrid>
        <w:gridCol w:w="2405"/>
        <w:gridCol w:w="8222"/>
      </w:tblGrid>
      <w:tr w:rsidR="0007497C" w:rsidRPr="00D4368D" w14:paraId="5A9EAD63" w14:textId="77777777" w:rsidTr="001564DA">
        <w:trPr>
          <w:trHeight w:val="122"/>
        </w:trPr>
        <w:tc>
          <w:tcPr>
            <w:tcW w:w="106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731D0" w14:textId="77777777" w:rsidR="0007497C" w:rsidRPr="00D4368D" w:rsidRDefault="00A34D52" w:rsidP="00A34D52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FONCTIONS MENTALES</w:t>
            </w:r>
          </w:p>
        </w:tc>
      </w:tr>
      <w:tr w:rsidR="0007497C" w14:paraId="6FD68038" w14:textId="77777777" w:rsidTr="001564DA">
        <w:trPr>
          <w:trHeight w:val="283"/>
        </w:trPr>
        <w:tc>
          <w:tcPr>
            <w:tcW w:w="10627" w:type="dxa"/>
            <w:gridSpan w:val="2"/>
            <w:tcBorders>
              <w:bottom w:val="single" w:sz="4" w:space="0" w:color="auto"/>
            </w:tcBorders>
          </w:tcPr>
          <w:p w14:paraId="146E8AFB" w14:textId="77777777" w:rsidR="0007497C" w:rsidRDefault="0007497C" w:rsidP="001564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L’usager a-t-il été vu par un professionnel ?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    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OUI         Date de l’évaluation :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3560" w14:paraId="51341579" w14:textId="77777777" w:rsidTr="00F53560">
        <w:trPr>
          <w:trHeight w:val="283"/>
        </w:trPr>
        <w:tc>
          <w:tcPr>
            <w:tcW w:w="2405" w:type="dxa"/>
            <w:tcBorders>
              <w:bottom w:val="single" w:sz="4" w:space="0" w:color="auto"/>
            </w:tcBorders>
          </w:tcPr>
          <w:p w14:paraId="1301D7A9" w14:textId="77777777" w:rsidR="00F53560" w:rsidRDefault="00F53560" w:rsidP="00F53560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68D">
              <w:rPr>
                <w:rFonts w:asciiTheme="minorHAnsi" w:hAnsiTheme="minorHAnsi" w:cstheme="minorHAnsi"/>
                <w:b/>
                <w:sz w:val="20"/>
                <w:szCs w:val="20"/>
              </w:rPr>
              <w:t>Source de l’information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48BB36DA" w14:textId="437B74EB" w:rsidR="00F53560" w:rsidRDefault="00F53560" w:rsidP="00AF0E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53560" w14:paraId="1F073E14" w14:textId="77777777" w:rsidTr="00F53560">
        <w:trPr>
          <w:trHeight w:val="283"/>
        </w:trPr>
        <w:tc>
          <w:tcPr>
            <w:tcW w:w="2405" w:type="dxa"/>
          </w:tcPr>
          <w:p w14:paraId="56289959" w14:textId="77777777" w:rsidR="00F53560" w:rsidRDefault="00F53560" w:rsidP="00F53560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8222" w:type="dxa"/>
          </w:tcPr>
          <w:p w14:paraId="6E8FD5BA" w14:textId="77777777" w:rsidR="00F53560" w:rsidRDefault="00F53560" w:rsidP="001564DA">
            <w:pPr>
              <w:keepNext/>
              <w:tabs>
                <w:tab w:val="left" w:pos="2861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73E54254" w14:textId="77777777" w:rsidR="0007497C" w:rsidRDefault="0007497C" w:rsidP="0013480E"/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1838"/>
        <w:gridCol w:w="1464"/>
        <w:gridCol w:w="1465"/>
        <w:gridCol w:w="1465"/>
        <w:gridCol w:w="1465"/>
        <w:gridCol w:w="1465"/>
        <w:gridCol w:w="1465"/>
      </w:tblGrid>
      <w:tr w:rsidR="00A31E9B" w:rsidRPr="00A46D86" w14:paraId="7019DD82" w14:textId="77777777" w:rsidTr="00305584">
        <w:trPr>
          <w:trHeight w:val="397"/>
          <w:tblHeader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D2E9224" w14:textId="77777777" w:rsidR="00A31E9B" w:rsidRPr="00472AC0" w:rsidRDefault="00A31E9B" w:rsidP="001564DA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Fonction</w:t>
            </w:r>
          </w:p>
        </w:tc>
        <w:tc>
          <w:tcPr>
            <w:tcW w:w="1464" w:type="dxa"/>
            <w:shd w:val="clear" w:color="auto" w:fill="D9D9D9" w:themeFill="background1" w:themeFillShade="D9"/>
            <w:vAlign w:val="center"/>
          </w:tcPr>
          <w:p w14:paraId="3EA95235" w14:textId="77777777" w:rsidR="00A31E9B" w:rsidRPr="00472AC0" w:rsidRDefault="00A31E9B" w:rsidP="001564D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Adéquat</w:t>
            </w: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14:paraId="00C3A103" w14:textId="77777777" w:rsidR="00A31E9B" w:rsidRPr="00A46D86" w:rsidRDefault="00A31E9B" w:rsidP="001564D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Altéré</w:t>
            </w: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14:paraId="6C0496D3" w14:textId="77777777" w:rsidR="00A31E9B" w:rsidRPr="00A46D86" w:rsidRDefault="00A31E9B" w:rsidP="001564D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Temps</w:t>
            </w: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14:paraId="071B1957" w14:textId="77777777" w:rsidR="00A31E9B" w:rsidRPr="00A46D86" w:rsidRDefault="00A31E9B" w:rsidP="001564D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Espace</w:t>
            </w: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14:paraId="35A7C0D9" w14:textId="77777777" w:rsidR="00A31E9B" w:rsidRPr="00A46D86" w:rsidRDefault="00305584" w:rsidP="001564D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Personne</w:t>
            </w: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14:paraId="7F9E1F0B" w14:textId="77777777" w:rsidR="00A31E9B" w:rsidRPr="00A46D86" w:rsidRDefault="00305584" w:rsidP="001564D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 O.</w:t>
            </w:r>
          </w:p>
        </w:tc>
      </w:tr>
      <w:tr w:rsidR="00305584" w:rsidRPr="00472AC0" w14:paraId="7BCEF666" w14:textId="77777777" w:rsidTr="00305584">
        <w:trPr>
          <w:trHeight w:val="20"/>
        </w:trPr>
        <w:tc>
          <w:tcPr>
            <w:tcW w:w="1838" w:type="dxa"/>
            <w:vAlign w:val="center"/>
          </w:tcPr>
          <w:p w14:paraId="2B53AF73" w14:textId="77777777" w:rsidR="00305584" w:rsidRPr="00634444" w:rsidRDefault="00305584" w:rsidP="001564D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Mémoire</w:t>
            </w:r>
          </w:p>
        </w:tc>
        <w:tc>
          <w:tcPr>
            <w:tcW w:w="1464" w:type="dxa"/>
            <w:vAlign w:val="center"/>
          </w:tcPr>
          <w:p w14:paraId="447EA5EB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49B00BBA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01BEB2DE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0BE0AF64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45B54069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5574C5A4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9696E" w:rsidRPr="00472AC0" w14:paraId="4D4A25DD" w14:textId="77777777" w:rsidTr="00ED6D7C">
        <w:trPr>
          <w:trHeight w:val="20"/>
        </w:trPr>
        <w:tc>
          <w:tcPr>
            <w:tcW w:w="10627" w:type="dxa"/>
            <w:gridSpan w:val="7"/>
            <w:vAlign w:val="center"/>
          </w:tcPr>
          <w:p w14:paraId="4DCF8E61" w14:textId="77777777" w:rsidR="00B9696E" w:rsidRDefault="00B9696E" w:rsidP="00B9696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Précisez si la fonction est altérée 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</w:p>
          <w:p w14:paraId="2E960BA9" w14:textId="04854886" w:rsidR="00B9696E" w:rsidRPr="00044260" w:rsidRDefault="00AF0EDA" w:rsidP="00B9696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05584" w:rsidRPr="00472AC0" w14:paraId="339F89C0" w14:textId="77777777" w:rsidTr="00305584">
        <w:trPr>
          <w:trHeight w:val="20"/>
        </w:trPr>
        <w:tc>
          <w:tcPr>
            <w:tcW w:w="1838" w:type="dxa"/>
            <w:vAlign w:val="center"/>
          </w:tcPr>
          <w:p w14:paraId="309B7676" w14:textId="77777777" w:rsidR="00305584" w:rsidRDefault="00305584" w:rsidP="0030558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Compréhension</w:t>
            </w:r>
          </w:p>
        </w:tc>
        <w:tc>
          <w:tcPr>
            <w:tcW w:w="1464" w:type="dxa"/>
            <w:vAlign w:val="center"/>
          </w:tcPr>
          <w:p w14:paraId="571C6B47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784C5789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23C70D52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2656C1A8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69500CB7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3F04BBA5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9696E" w:rsidRPr="00472AC0" w14:paraId="54082C5D" w14:textId="77777777" w:rsidTr="00E15518">
        <w:trPr>
          <w:trHeight w:val="20"/>
        </w:trPr>
        <w:tc>
          <w:tcPr>
            <w:tcW w:w="10627" w:type="dxa"/>
            <w:gridSpan w:val="7"/>
            <w:vAlign w:val="center"/>
          </w:tcPr>
          <w:p w14:paraId="0A74584E" w14:textId="77777777" w:rsidR="00B9696E" w:rsidRDefault="00B9696E" w:rsidP="00B9696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Précisez si la fonction est altérée 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2C6C5BBD" w14:textId="33BCACD3" w:rsidR="00B9696E" w:rsidRPr="00044260" w:rsidRDefault="00AF0EDA" w:rsidP="00AF0E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05584" w:rsidRPr="00472AC0" w14:paraId="31AABD2D" w14:textId="77777777" w:rsidTr="00305584">
        <w:trPr>
          <w:trHeight w:val="20"/>
        </w:trPr>
        <w:tc>
          <w:tcPr>
            <w:tcW w:w="1838" w:type="dxa"/>
            <w:vAlign w:val="center"/>
          </w:tcPr>
          <w:p w14:paraId="589AC94B" w14:textId="77777777" w:rsidR="00305584" w:rsidRDefault="00305584" w:rsidP="0030558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Jugement</w:t>
            </w:r>
          </w:p>
        </w:tc>
        <w:tc>
          <w:tcPr>
            <w:tcW w:w="1464" w:type="dxa"/>
            <w:vAlign w:val="center"/>
          </w:tcPr>
          <w:p w14:paraId="45293676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591B1C24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001371AA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04FC3F68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5C19388C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4E9B2A18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9696E" w:rsidRPr="00472AC0" w14:paraId="2CB781B6" w14:textId="77777777" w:rsidTr="004470F5">
        <w:trPr>
          <w:trHeight w:val="20"/>
        </w:trPr>
        <w:tc>
          <w:tcPr>
            <w:tcW w:w="10627" w:type="dxa"/>
            <w:gridSpan w:val="7"/>
            <w:vAlign w:val="center"/>
          </w:tcPr>
          <w:p w14:paraId="7E2834BF" w14:textId="77777777" w:rsidR="00B9696E" w:rsidRDefault="00B9696E" w:rsidP="00B9696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Précisez si la fonction est altérée 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677C7593" w14:textId="77FB6D87" w:rsidR="00B9696E" w:rsidRPr="00044260" w:rsidRDefault="00AF0EDA" w:rsidP="00B9696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05584" w:rsidRPr="00472AC0" w14:paraId="6BF2ACB7" w14:textId="77777777" w:rsidTr="00305584">
        <w:trPr>
          <w:trHeight w:val="20"/>
        </w:trPr>
        <w:tc>
          <w:tcPr>
            <w:tcW w:w="1838" w:type="dxa"/>
            <w:vAlign w:val="center"/>
          </w:tcPr>
          <w:p w14:paraId="16F7FFE2" w14:textId="77777777" w:rsidR="00305584" w:rsidRDefault="00305584" w:rsidP="0030558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Orientation</w:t>
            </w:r>
          </w:p>
        </w:tc>
        <w:tc>
          <w:tcPr>
            <w:tcW w:w="1464" w:type="dxa"/>
            <w:vAlign w:val="center"/>
          </w:tcPr>
          <w:p w14:paraId="43202FA2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44D02BF9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0133CC4C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3B31351C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69CF412C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4F041DA9" w14:textId="77777777" w:rsidR="00305584" w:rsidRPr="00472AC0" w:rsidRDefault="00305584" w:rsidP="003055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</w:r>
            <w:r w:rsidR="00AF0ED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9696E" w:rsidRPr="00472AC0" w14:paraId="70E4C0E4" w14:textId="77777777" w:rsidTr="00FC0F9D">
        <w:trPr>
          <w:trHeight w:val="20"/>
        </w:trPr>
        <w:tc>
          <w:tcPr>
            <w:tcW w:w="10627" w:type="dxa"/>
            <w:gridSpan w:val="7"/>
            <w:vAlign w:val="center"/>
          </w:tcPr>
          <w:p w14:paraId="57D8DDE4" w14:textId="77777777" w:rsidR="00B9696E" w:rsidRDefault="00B9696E" w:rsidP="00B9696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2585">
              <w:rPr>
                <w:rFonts w:asciiTheme="minorHAnsi" w:hAnsiTheme="minorHAnsi" w:cstheme="minorHAnsi"/>
                <w:b/>
                <w:sz w:val="20"/>
                <w:szCs w:val="20"/>
              </w:rPr>
              <w:t>Précisez si la fonction est altérée 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35C565F2" w14:textId="61D69238" w:rsidR="00B9696E" w:rsidRPr="00044260" w:rsidRDefault="00AF0EDA" w:rsidP="00B9696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2C8CBB7" w14:textId="77777777" w:rsidR="00DD133D" w:rsidRDefault="00DD133D" w:rsidP="006B00A8">
      <w:pPr>
        <w:keepNext/>
        <w:tabs>
          <w:tab w:val="left" w:pos="770"/>
        </w:tabs>
        <w:spacing w:line="276" w:lineRule="auto"/>
        <w:ind w:left="426" w:hanging="1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670"/>
        <w:gridCol w:w="1134"/>
        <w:gridCol w:w="2127"/>
      </w:tblGrid>
      <w:tr w:rsidR="00CD7540" w14:paraId="0C14FE60" w14:textId="77777777" w:rsidTr="00811719">
        <w:trPr>
          <w:trHeight w:val="811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3C3BD9B6" w14:textId="77777777" w:rsidR="00CD7540" w:rsidRPr="00644EF4" w:rsidRDefault="00811719" w:rsidP="00811719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Complété par :</w:t>
            </w:r>
          </w:p>
        </w:tc>
        <w:tc>
          <w:tcPr>
            <w:tcW w:w="5670" w:type="dxa"/>
            <w:tcBorders>
              <w:top w:val="nil"/>
              <w:bottom w:val="single" w:sz="4" w:space="0" w:color="auto"/>
            </w:tcBorders>
            <w:vAlign w:val="bottom"/>
          </w:tcPr>
          <w:p w14:paraId="5F1BF7BA" w14:textId="77777777" w:rsidR="00CD7540" w:rsidRDefault="00CD7540" w:rsidP="006B00A8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FB87E4" w14:textId="77777777" w:rsidR="00F72CF4" w:rsidRDefault="00811719" w:rsidP="006B00A8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2991032" w14:textId="77777777" w:rsidR="00CD7540" w:rsidRPr="00644EF4" w:rsidRDefault="00CD7540" w:rsidP="00811719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  <w:r w:rsidR="00811719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14:paraId="650F03E3" w14:textId="77777777" w:rsidR="00CD7540" w:rsidRDefault="00044260" w:rsidP="006B00A8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15" w:name="Texte41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5"/>
          </w:p>
        </w:tc>
      </w:tr>
      <w:tr w:rsidR="00811719" w14:paraId="3244D5C4" w14:textId="77777777" w:rsidTr="00811719">
        <w:trPr>
          <w:trHeight w:val="182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1C6F535D" w14:textId="77777777" w:rsidR="00811719" w:rsidRDefault="00811719" w:rsidP="00811719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  <w:vAlign w:val="bottom"/>
          </w:tcPr>
          <w:p w14:paraId="75DDC9E2" w14:textId="77777777" w:rsidR="00811719" w:rsidRPr="00811719" w:rsidRDefault="00811719" w:rsidP="00811719">
            <w:pPr>
              <w:keepNext/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811719">
              <w:rPr>
                <w:rFonts w:asciiTheme="minorHAnsi" w:hAnsiTheme="minorHAnsi" w:cstheme="minorHAnsi"/>
                <w:i/>
                <w:sz w:val="18"/>
                <w:szCs w:val="18"/>
              </w:rPr>
              <w:t>Signature et titre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896DEA8" w14:textId="77777777" w:rsidR="00811719" w:rsidRDefault="00811719" w:rsidP="00811719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bottom"/>
          </w:tcPr>
          <w:p w14:paraId="2EE8C11A" w14:textId="77777777" w:rsidR="00811719" w:rsidRDefault="00811719" w:rsidP="006B00A8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719" w14:paraId="20C1A3AD" w14:textId="77777777" w:rsidTr="00811719">
        <w:trPr>
          <w:trHeight w:val="737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15C99972" w14:textId="77777777" w:rsidR="00811719" w:rsidRDefault="00811719" w:rsidP="00811719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Complété Par : </w:t>
            </w:r>
          </w:p>
        </w:tc>
        <w:tc>
          <w:tcPr>
            <w:tcW w:w="5670" w:type="dxa"/>
            <w:tcBorders>
              <w:top w:val="nil"/>
              <w:bottom w:val="single" w:sz="4" w:space="0" w:color="auto"/>
            </w:tcBorders>
            <w:vAlign w:val="bottom"/>
          </w:tcPr>
          <w:p w14:paraId="72106AB3" w14:textId="77777777" w:rsidR="00811719" w:rsidRDefault="00811719" w:rsidP="006B00A8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ADA4F62" w14:textId="77777777" w:rsidR="00811719" w:rsidRDefault="00811719" w:rsidP="009E58DF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14:paraId="24245445" w14:textId="77777777" w:rsidR="00811719" w:rsidRDefault="00811719" w:rsidP="006B00A8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11719" w14:paraId="4360730C" w14:textId="77777777" w:rsidTr="00811719">
        <w:trPr>
          <w:trHeight w:val="53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3FB0D7B3" w14:textId="77777777" w:rsidR="00811719" w:rsidRDefault="00811719" w:rsidP="00811719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  <w:vAlign w:val="bottom"/>
          </w:tcPr>
          <w:p w14:paraId="7E4FBC2D" w14:textId="77777777" w:rsidR="00811719" w:rsidRDefault="00811719" w:rsidP="00811719">
            <w:pPr>
              <w:keepNext/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1719">
              <w:rPr>
                <w:rFonts w:asciiTheme="minorHAnsi" w:hAnsiTheme="minorHAnsi" w:cstheme="minorHAnsi"/>
                <w:i/>
                <w:sz w:val="18"/>
                <w:szCs w:val="18"/>
              </w:rPr>
              <w:t>Signature et titre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3F2F57F" w14:textId="77777777" w:rsidR="00811719" w:rsidRDefault="00811719" w:rsidP="009E58DF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bottom"/>
          </w:tcPr>
          <w:p w14:paraId="2AC0D963" w14:textId="77777777" w:rsidR="00811719" w:rsidRDefault="00811719" w:rsidP="006B00A8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719" w14:paraId="2A9655E5" w14:textId="77777777" w:rsidTr="00811719">
        <w:trPr>
          <w:trHeight w:val="737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662A6328" w14:textId="77777777" w:rsidR="00811719" w:rsidRDefault="00811719" w:rsidP="00811719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Mise à jour par : </w:t>
            </w:r>
          </w:p>
        </w:tc>
        <w:tc>
          <w:tcPr>
            <w:tcW w:w="5670" w:type="dxa"/>
            <w:tcBorders>
              <w:top w:val="nil"/>
              <w:bottom w:val="single" w:sz="4" w:space="0" w:color="auto"/>
            </w:tcBorders>
            <w:vAlign w:val="bottom"/>
          </w:tcPr>
          <w:p w14:paraId="032AE088" w14:textId="77777777" w:rsidR="00811719" w:rsidRDefault="00811719" w:rsidP="006B00A8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EF48392" w14:textId="77777777" w:rsidR="00811719" w:rsidRDefault="00811719" w:rsidP="009E58DF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14:paraId="25683A6E" w14:textId="77777777" w:rsidR="00811719" w:rsidRDefault="00811719" w:rsidP="006B00A8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11719" w14:paraId="41B22327" w14:textId="77777777" w:rsidTr="00811719">
        <w:trPr>
          <w:trHeight w:val="43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6469F40D" w14:textId="77777777" w:rsidR="00811719" w:rsidRDefault="00811719" w:rsidP="00811719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  <w:vAlign w:val="bottom"/>
          </w:tcPr>
          <w:p w14:paraId="4FC489F6" w14:textId="77777777" w:rsidR="00811719" w:rsidRDefault="00811719" w:rsidP="00811719">
            <w:pPr>
              <w:keepNext/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1719">
              <w:rPr>
                <w:rFonts w:asciiTheme="minorHAnsi" w:hAnsiTheme="minorHAnsi" w:cstheme="minorHAnsi"/>
                <w:i/>
                <w:sz w:val="18"/>
                <w:szCs w:val="18"/>
              </w:rPr>
              <w:t>Signature et titre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1ED8A25" w14:textId="77777777" w:rsidR="00811719" w:rsidRDefault="00811719" w:rsidP="009E58DF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bottom"/>
          </w:tcPr>
          <w:p w14:paraId="50D976DF" w14:textId="77777777" w:rsidR="00811719" w:rsidRDefault="00811719" w:rsidP="006B00A8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9FB5659" w14:textId="77777777" w:rsidR="00A36142" w:rsidRPr="009241CF" w:rsidRDefault="00A36142" w:rsidP="00811719">
      <w:pPr>
        <w:tabs>
          <w:tab w:val="left" w:pos="5245"/>
        </w:tabs>
      </w:pPr>
    </w:p>
    <w:sectPr w:rsidR="00A36142" w:rsidRPr="009241CF" w:rsidSect="00C202F1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1276" w:right="567" w:bottom="1276" w:left="1021" w:header="709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97A0" w14:textId="77777777" w:rsidR="005A651F" w:rsidRDefault="005A651F" w:rsidP="0081257E">
      <w:r>
        <w:separator/>
      </w:r>
    </w:p>
  </w:endnote>
  <w:endnote w:type="continuationSeparator" w:id="0">
    <w:p w14:paraId="6D97BFD1" w14:textId="77777777" w:rsidR="005A651F" w:rsidRDefault="005A651F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382BA" w14:textId="77777777" w:rsidR="00946943" w:rsidRDefault="0094694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C5B0638" w14:textId="77777777" w:rsidR="00946943" w:rsidRDefault="0094694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3B0A545B" w14:textId="77777777" w:rsidR="00946943" w:rsidRPr="009241CF" w:rsidRDefault="0094694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0B3412">
      <w:rPr>
        <w:b/>
        <w:bCs/>
        <w:noProof/>
        <w:sz w:val="15"/>
        <w:szCs w:val="15"/>
        <w:lang w:val="fr-FR"/>
      </w:rPr>
      <w:t>6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BA78D" w14:textId="429D44E8" w:rsidR="00946943" w:rsidRPr="002C0510" w:rsidRDefault="0094694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 xml:space="preserve">CLI-60308 </w:t>
    </w:r>
    <w:r w:rsidR="00B9696E" w:rsidRPr="0015553B">
      <w:rPr>
        <w:rFonts w:asciiTheme="minorHAnsi" w:hAnsiTheme="minorHAnsi" w:cstheme="minorHAnsi"/>
        <w:sz w:val="15"/>
        <w:szCs w:val="15"/>
      </w:rPr>
      <w:t>(Rév.2024-0</w:t>
    </w:r>
    <w:r w:rsidR="0015553B" w:rsidRPr="0015553B">
      <w:rPr>
        <w:rFonts w:asciiTheme="minorHAnsi" w:hAnsiTheme="minorHAnsi" w:cstheme="minorHAnsi"/>
        <w:sz w:val="15"/>
        <w:szCs w:val="15"/>
      </w:rPr>
      <w:t>8</w:t>
    </w:r>
    <w:r w:rsidRPr="0015553B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SOMMAIRE DES RENSEIGNEMENTS DE L’USAGER</w:t>
    </w:r>
    <w:r w:rsidRPr="002C0510">
      <w:rPr>
        <w:rFonts w:asciiTheme="minorHAnsi" w:hAnsiTheme="minorHAnsi" w:cstheme="minorHAnsi"/>
        <w:sz w:val="20"/>
        <w:szCs w:val="20"/>
      </w:rPr>
      <w:tab/>
    </w:r>
  </w:p>
  <w:p w14:paraId="67D77009" w14:textId="77777777" w:rsidR="00946943" w:rsidRPr="002C0510" w:rsidRDefault="0094694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HÉBERGÉ EN RI-RTF</w:t>
    </w:r>
    <w:r w:rsidRPr="002C0510">
      <w:rPr>
        <w:rFonts w:asciiTheme="minorHAnsi" w:hAnsiTheme="minorHAnsi" w:cstheme="minorHAnsi"/>
        <w:sz w:val="15"/>
        <w:szCs w:val="15"/>
      </w:rPr>
      <w:tab/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4EF202BA" w14:textId="4880F0A1" w:rsidR="00946943" w:rsidRPr="00DC0284" w:rsidRDefault="0094694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rFonts w:asciiTheme="minorHAnsi" w:hAnsiTheme="minorHAnsi"/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DC0284">
      <w:rPr>
        <w:rFonts w:asciiTheme="minorHAnsi" w:hAnsiTheme="minorHAnsi"/>
        <w:sz w:val="15"/>
        <w:szCs w:val="15"/>
        <w:lang w:val="fr-FR"/>
      </w:rPr>
      <w:t xml:space="preserve">Page </w:t>
    </w:r>
    <w:r w:rsidRPr="00DC0284">
      <w:rPr>
        <w:rFonts w:asciiTheme="minorHAnsi" w:hAnsiTheme="minorHAnsi"/>
        <w:bCs/>
        <w:sz w:val="15"/>
        <w:szCs w:val="15"/>
      </w:rPr>
      <w:fldChar w:fldCharType="begin"/>
    </w:r>
    <w:r w:rsidRPr="00DC0284">
      <w:rPr>
        <w:rFonts w:asciiTheme="minorHAnsi" w:hAnsiTheme="minorHAnsi"/>
        <w:bCs/>
        <w:sz w:val="15"/>
        <w:szCs w:val="15"/>
      </w:rPr>
      <w:instrText>PAGE  \* Arabic  \* MERGEFORMAT</w:instrText>
    </w:r>
    <w:r w:rsidRPr="00DC0284">
      <w:rPr>
        <w:rFonts w:asciiTheme="minorHAnsi" w:hAnsiTheme="minorHAnsi"/>
        <w:bCs/>
        <w:sz w:val="15"/>
        <w:szCs w:val="15"/>
      </w:rPr>
      <w:fldChar w:fldCharType="separate"/>
    </w:r>
    <w:r w:rsidR="00AF0EDA" w:rsidRPr="00AF0EDA">
      <w:rPr>
        <w:rFonts w:asciiTheme="minorHAnsi" w:hAnsiTheme="minorHAnsi"/>
        <w:bCs/>
        <w:noProof/>
        <w:sz w:val="15"/>
        <w:szCs w:val="15"/>
        <w:lang w:val="fr-FR"/>
      </w:rPr>
      <w:t>7</w:t>
    </w:r>
    <w:r w:rsidRPr="00DC0284">
      <w:rPr>
        <w:rFonts w:asciiTheme="minorHAnsi" w:hAnsiTheme="minorHAnsi"/>
        <w:bCs/>
        <w:sz w:val="15"/>
        <w:szCs w:val="15"/>
      </w:rPr>
      <w:fldChar w:fldCharType="end"/>
    </w:r>
    <w:r>
      <w:rPr>
        <w:rFonts w:asciiTheme="minorHAnsi" w:hAnsiTheme="minorHAnsi"/>
        <w:sz w:val="15"/>
        <w:szCs w:val="15"/>
        <w:lang w:val="fr-FR"/>
      </w:rPr>
      <w:t xml:space="preserve"> de</w:t>
    </w:r>
    <w:r w:rsidRPr="00DC0284">
      <w:rPr>
        <w:rFonts w:asciiTheme="minorHAnsi" w:hAnsiTheme="minorHAnsi"/>
        <w:sz w:val="15"/>
        <w:szCs w:val="15"/>
        <w:lang w:val="fr-FR"/>
      </w:rPr>
      <w:t xml:space="preserve"> </w:t>
    </w:r>
    <w:r w:rsidRPr="00DC0284">
      <w:rPr>
        <w:rFonts w:asciiTheme="minorHAnsi" w:hAnsiTheme="minorHAnsi"/>
        <w:bCs/>
        <w:sz w:val="15"/>
        <w:szCs w:val="15"/>
      </w:rPr>
      <w:fldChar w:fldCharType="begin"/>
    </w:r>
    <w:r w:rsidRPr="00DC0284">
      <w:rPr>
        <w:rFonts w:asciiTheme="minorHAnsi" w:hAnsiTheme="minorHAnsi"/>
        <w:bCs/>
        <w:sz w:val="15"/>
        <w:szCs w:val="15"/>
      </w:rPr>
      <w:instrText>NUMPAGES  \* Arabic  \* MERGEFORMAT</w:instrText>
    </w:r>
    <w:r w:rsidRPr="00DC0284">
      <w:rPr>
        <w:rFonts w:asciiTheme="minorHAnsi" w:hAnsiTheme="minorHAnsi"/>
        <w:bCs/>
        <w:sz w:val="15"/>
        <w:szCs w:val="15"/>
      </w:rPr>
      <w:fldChar w:fldCharType="separate"/>
    </w:r>
    <w:r w:rsidR="00AF0EDA" w:rsidRPr="00AF0EDA">
      <w:rPr>
        <w:rFonts w:asciiTheme="minorHAnsi" w:hAnsiTheme="minorHAnsi"/>
        <w:bCs/>
        <w:noProof/>
        <w:sz w:val="15"/>
        <w:szCs w:val="15"/>
        <w:lang w:val="fr-FR"/>
      </w:rPr>
      <w:t>7</w:t>
    </w:r>
    <w:r w:rsidRPr="00DC0284">
      <w:rPr>
        <w:rFonts w:asciiTheme="minorHAnsi" w:hAnsi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217B8" w14:textId="35A85966" w:rsidR="00946943" w:rsidRPr="002C0510" w:rsidRDefault="0094694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 xml:space="preserve">CLI-60308 </w:t>
    </w:r>
    <w:r w:rsidRPr="0015553B">
      <w:rPr>
        <w:rFonts w:asciiTheme="minorHAnsi" w:hAnsiTheme="minorHAnsi" w:cstheme="minorHAnsi"/>
        <w:sz w:val="15"/>
        <w:szCs w:val="15"/>
      </w:rPr>
      <w:t>(</w:t>
    </w:r>
    <w:r w:rsidR="0015553B" w:rsidRPr="0015553B">
      <w:rPr>
        <w:rFonts w:asciiTheme="minorHAnsi" w:hAnsiTheme="minorHAnsi" w:cstheme="minorHAnsi"/>
        <w:sz w:val="15"/>
        <w:szCs w:val="15"/>
      </w:rPr>
      <w:t>Rév. 2024-08</w:t>
    </w:r>
    <w:r w:rsidRPr="0015553B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SOMMAIRE DES RENSEIGNEMENTS DE L’USAGER</w:t>
    </w:r>
    <w:r w:rsidRPr="002C0510">
      <w:rPr>
        <w:rFonts w:asciiTheme="minorHAnsi" w:hAnsiTheme="minorHAnsi" w:cstheme="minorHAnsi"/>
        <w:sz w:val="20"/>
        <w:szCs w:val="20"/>
      </w:rPr>
      <w:tab/>
    </w:r>
  </w:p>
  <w:p w14:paraId="4A34C0B7" w14:textId="77777777" w:rsidR="00946943" w:rsidRPr="002C0510" w:rsidRDefault="0094694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HÉBERGÉ EN RI-RTF</w:t>
    </w:r>
    <w:r w:rsidRPr="002C0510">
      <w:rPr>
        <w:rFonts w:asciiTheme="minorHAnsi" w:hAnsiTheme="minorHAnsi" w:cstheme="minorHAnsi"/>
        <w:sz w:val="15"/>
        <w:szCs w:val="15"/>
      </w:rPr>
      <w:tab/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64D20245" w14:textId="7213124A" w:rsidR="00946943" w:rsidRPr="002C0510" w:rsidRDefault="0094694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AF0EDA" w:rsidRPr="00AF0EDA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>
      <w:rPr>
        <w:rFonts w:asciiTheme="minorHAnsi" w:hAnsiTheme="minorHAnsi" w:cstheme="minorHAnsi"/>
        <w:sz w:val="15"/>
        <w:szCs w:val="15"/>
        <w:lang w:val="fr-FR"/>
      </w:rPr>
      <w:t xml:space="preserve"> de </w:t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AF0EDA" w:rsidRPr="00AF0EDA">
      <w:rPr>
        <w:rFonts w:asciiTheme="minorHAnsi" w:hAnsiTheme="minorHAnsi" w:cstheme="minorHAnsi"/>
        <w:b/>
        <w:bCs/>
        <w:noProof/>
        <w:sz w:val="15"/>
        <w:szCs w:val="15"/>
        <w:lang w:val="fr-FR"/>
      </w:rPr>
      <w:t>7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D5424" w14:textId="77777777" w:rsidR="005A651F" w:rsidRDefault="005A651F" w:rsidP="0081257E">
      <w:r>
        <w:separator/>
      </w:r>
    </w:p>
  </w:footnote>
  <w:footnote w:type="continuationSeparator" w:id="0">
    <w:p w14:paraId="4936F3FC" w14:textId="77777777" w:rsidR="005A651F" w:rsidRDefault="005A651F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0FF7B" w14:textId="77777777" w:rsidR="00946943" w:rsidRPr="00F130E4" w:rsidRDefault="00946943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r>
      <w:rPr>
        <w:rFonts w:asciiTheme="minorHAnsi" w:hAnsiTheme="minorHAnsi" w:cstheme="minorHAnsi"/>
        <w:b/>
        <w:bCs/>
        <w:color w:val="808080"/>
        <w:sz w:val="20"/>
        <w:szCs w:val="20"/>
        <w:lang w:val="fr-FR"/>
      </w:rPr>
      <w:t>Erreur ! Source du renvoi introuvable.</w:t>
    </w:r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r>
      <w:rPr>
        <w:rFonts w:asciiTheme="minorHAnsi" w:hAnsiTheme="minorHAnsi" w:cstheme="minorHAnsi"/>
        <w:b/>
        <w:bCs/>
        <w:color w:val="808080"/>
        <w:sz w:val="20"/>
        <w:szCs w:val="20"/>
        <w:lang w:val="fr-FR"/>
      </w:rPr>
      <w:t>Erreur ! Source du renvoi introuvable.</w:t>
    </w:r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D858D" w14:textId="77777777" w:rsidR="00946943" w:rsidRDefault="00946943" w:rsidP="000B3412">
    <w:pPr>
      <w:pStyle w:val="En-tte"/>
      <w:tabs>
        <w:tab w:val="clear" w:pos="4320"/>
        <w:tab w:val="clear" w:pos="8640"/>
        <w:tab w:val="left" w:pos="7513"/>
      </w:tabs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</w:t>
    </w:r>
    <w:r>
      <w:rPr>
        <w:rFonts w:asciiTheme="minorHAnsi" w:hAnsiTheme="minorHAnsi" w:cstheme="minorHAnsi"/>
        <w:color w:val="808080"/>
        <w:sz w:val="20"/>
        <w:szCs w:val="20"/>
      </w:rPr>
      <w:t xml:space="preserve"> : </w:t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  <w:t xml:space="preserve">     Dossier 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92D"/>
    <w:multiLevelType w:val="hybridMultilevel"/>
    <w:tmpl w:val="EA3450BE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forms" w:enforcement="1" w:cryptProviderType="rsaAES" w:cryptAlgorithmClass="hash" w:cryptAlgorithmType="typeAny" w:cryptAlgorithmSid="14" w:cryptSpinCount="100000" w:hash="iM+t4X6HJXZpgQr/1FKgpIwRSLX9XQj+1lMFuQJLX1Hxp+M7p6z1Ehg+hbYDKKnfM56n8SiZYWMZzgnnG3KAQw==" w:salt="H/+gtPY0S3NkeQxfdNI1dw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1BCF"/>
    <w:rsid w:val="00022A23"/>
    <w:rsid w:val="000235F9"/>
    <w:rsid w:val="000249B8"/>
    <w:rsid w:val="0003089E"/>
    <w:rsid w:val="000425EC"/>
    <w:rsid w:val="00042E34"/>
    <w:rsid w:val="00043BD7"/>
    <w:rsid w:val="00044217"/>
    <w:rsid w:val="00044260"/>
    <w:rsid w:val="00056477"/>
    <w:rsid w:val="00061115"/>
    <w:rsid w:val="000653C6"/>
    <w:rsid w:val="0007497C"/>
    <w:rsid w:val="00081719"/>
    <w:rsid w:val="00081E4F"/>
    <w:rsid w:val="00094D01"/>
    <w:rsid w:val="000A1BAF"/>
    <w:rsid w:val="000A266A"/>
    <w:rsid w:val="000A5A8D"/>
    <w:rsid w:val="000A5E86"/>
    <w:rsid w:val="000B3412"/>
    <w:rsid w:val="000B34AA"/>
    <w:rsid w:val="000B7F78"/>
    <w:rsid w:val="000C35A2"/>
    <w:rsid w:val="000C575E"/>
    <w:rsid w:val="000C6211"/>
    <w:rsid w:val="000D2ECC"/>
    <w:rsid w:val="000D2F7B"/>
    <w:rsid w:val="000E1BDD"/>
    <w:rsid w:val="000E53E1"/>
    <w:rsid w:val="000F0ECA"/>
    <w:rsid w:val="000F1FB9"/>
    <w:rsid w:val="000F26B2"/>
    <w:rsid w:val="00106182"/>
    <w:rsid w:val="00121C81"/>
    <w:rsid w:val="0013480E"/>
    <w:rsid w:val="00134CC1"/>
    <w:rsid w:val="0014043F"/>
    <w:rsid w:val="00141CF3"/>
    <w:rsid w:val="0014311E"/>
    <w:rsid w:val="00153E63"/>
    <w:rsid w:val="001541F7"/>
    <w:rsid w:val="0015553B"/>
    <w:rsid w:val="001564DA"/>
    <w:rsid w:val="00162FFB"/>
    <w:rsid w:val="00163926"/>
    <w:rsid w:val="00174D38"/>
    <w:rsid w:val="001866CD"/>
    <w:rsid w:val="00193617"/>
    <w:rsid w:val="001940B8"/>
    <w:rsid w:val="001B374C"/>
    <w:rsid w:val="001B6ADB"/>
    <w:rsid w:val="001C088E"/>
    <w:rsid w:val="001D3FB3"/>
    <w:rsid w:val="001E4106"/>
    <w:rsid w:val="001E567C"/>
    <w:rsid w:val="001F086F"/>
    <w:rsid w:val="00202E44"/>
    <w:rsid w:val="00230283"/>
    <w:rsid w:val="00233C49"/>
    <w:rsid w:val="00233D48"/>
    <w:rsid w:val="00240B84"/>
    <w:rsid w:val="00244230"/>
    <w:rsid w:val="002448F4"/>
    <w:rsid w:val="002454D8"/>
    <w:rsid w:val="002549E1"/>
    <w:rsid w:val="00263F52"/>
    <w:rsid w:val="00291C58"/>
    <w:rsid w:val="00291F88"/>
    <w:rsid w:val="00293EC9"/>
    <w:rsid w:val="00295818"/>
    <w:rsid w:val="00295F2F"/>
    <w:rsid w:val="002A2427"/>
    <w:rsid w:val="002C0510"/>
    <w:rsid w:val="002C5CEB"/>
    <w:rsid w:val="002D207C"/>
    <w:rsid w:val="002D4BDA"/>
    <w:rsid w:val="002D78A9"/>
    <w:rsid w:val="002E3D54"/>
    <w:rsid w:val="00301BAB"/>
    <w:rsid w:val="00305584"/>
    <w:rsid w:val="00327C36"/>
    <w:rsid w:val="0033383D"/>
    <w:rsid w:val="00336BCB"/>
    <w:rsid w:val="00341197"/>
    <w:rsid w:val="0035045E"/>
    <w:rsid w:val="00367527"/>
    <w:rsid w:val="00367C4C"/>
    <w:rsid w:val="003724A3"/>
    <w:rsid w:val="003A3F6A"/>
    <w:rsid w:val="003A550E"/>
    <w:rsid w:val="003A6F43"/>
    <w:rsid w:val="003A7C1A"/>
    <w:rsid w:val="003B414D"/>
    <w:rsid w:val="003F3BBB"/>
    <w:rsid w:val="004040D1"/>
    <w:rsid w:val="0041196A"/>
    <w:rsid w:val="00416DBE"/>
    <w:rsid w:val="004246FA"/>
    <w:rsid w:val="0042741A"/>
    <w:rsid w:val="0045258B"/>
    <w:rsid w:val="00454637"/>
    <w:rsid w:val="004570BE"/>
    <w:rsid w:val="00460096"/>
    <w:rsid w:val="00465EBD"/>
    <w:rsid w:val="00466CA4"/>
    <w:rsid w:val="00475947"/>
    <w:rsid w:val="0047677B"/>
    <w:rsid w:val="00484E73"/>
    <w:rsid w:val="00486DB0"/>
    <w:rsid w:val="00487374"/>
    <w:rsid w:val="004A634E"/>
    <w:rsid w:val="004A7727"/>
    <w:rsid w:val="004B1D39"/>
    <w:rsid w:val="004B2D7F"/>
    <w:rsid w:val="004B6249"/>
    <w:rsid w:val="004D5723"/>
    <w:rsid w:val="00516F7E"/>
    <w:rsid w:val="005222EB"/>
    <w:rsid w:val="0052542F"/>
    <w:rsid w:val="005365BA"/>
    <w:rsid w:val="00562D85"/>
    <w:rsid w:val="005846D0"/>
    <w:rsid w:val="00590C9A"/>
    <w:rsid w:val="005A0C13"/>
    <w:rsid w:val="005A651F"/>
    <w:rsid w:val="005B357C"/>
    <w:rsid w:val="005C7A68"/>
    <w:rsid w:val="005D07FF"/>
    <w:rsid w:val="005D6700"/>
    <w:rsid w:val="005F12DA"/>
    <w:rsid w:val="005F5E7B"/>
    <w:rsid w:val="00603C4D"/>
    <w:rsid w:val="00605F48"/>
    <w:rsid w:val="00611DE6"/>
    <w:rsid w:val="006151AC"/>
    <w:rsid w:val="006203E9"/>
    <w:rsid w:val="00633EF6"/>
    <w:rsid w:val="00634444"/>
    <w:rsid w:val="00644EF4"/>
    <w:rsid w:val="006474AC"/>
    <w:rsid w:val="006505B5"/>
    <w:rsid w:val="0065269E"/>
    <w:rsid w:val="00652BD9"/>
    <w:rsid w:val="00652EA1"/>
    <w:rsid w:val="00670347"/>
    <w:rsid w:val="00672AD8"/>
    <w:rsid w:val="00673383"/>
    <w:rsid w:val="00684914"/>
    <w:rsid w:val="006859C3"/>
    <w:rsid w:val="006A1B03"/>
    <w:rsid w:val="006A1ECB"/>
    <w:rsid w:val="006A4CD9"/>
    <w:rsid w:val="006B00A8"/>
    <w:rsid w:val="006B68DF"/>
    <w:rsid w:val="006C1432"/>
    <w:rsid w:val="006C1EF6"/>
    <w:rsid w:val="006C3A24"/>
    <w:rsid w:val="006C647A"/>
    <w:rsid w:val="006D4D5E"/>
    <w:rsid w:val="006E2585"/>
    <w:rsid w:val="0070389C"/>
    <w:rsid w:val="0070575F"/>
    <w:rsid w:val="00711015"/>
    <w:rsid w:val="00742039"/>
    <w:rsid w:val="007514FA"/>
    <w:rsid w:val="007701ED"/>
    <w:rsid w:val="00775EF5"/>
    <w:rsid w:val="00781E60"/>
    <w:rsid w:val="007824FE"/>
    <w:rsid w:val="00794AA7"/>
    <w:rsid w:val="00794F54"/>
    <w:rsid w:val="00796F7D"/>
    <w:rsid w:val="007A0E3F"/>
    <w:rsid w:val="007A28E1"/>
    <w:rsid w:val="007C0A74"/>
    <w:rsid w:val="007C4940"/>
    <w:rsid w:val="007C64ED"/>
    <w:rsid w:val="007E17DE"/>
    <w:rsid w:val="007E7941"/>
    <w:rsid w:val="00811719"/>
    <w:rsid w:val="0081257E"/>
    <w:rsid w:val="00815A91"/>
    <w:rsid w:val="008273AD"/>
    <w:rsid w:val="00835D55"/>
    <w:rsid w:val="00840968"/>
    <w:rsid w:val="00854761"/>
    <w:rsid w:val="00854C5B"/>
    <w:rsid w:val="00861A99"/>
    <w:rsid w:val="00871EF8"/>
    <w:rsid w:val="00874B7A"/>
    <w:rsid w:val="0088001D"/>
    <w:rsid w:val="008827C8"/>
    <w:rsid w:val="0088545A"/>
    <w:rsid w:val="00886427"/>
    <w:rsid w:val="00892839"/>
    <w:rsid w:val="0089795D"/>
    <w:rsid w:val="00897B6C"/>
    <w:rsid w:val="008A49E0"/>
    <w:rsid w:val="008F7964"/>
    <w:rsid w:val="00901E58"/>
    <w:rsid w:val="00903096"/>
    <w:rsid w:val="00912469"/>
    <w:rsid w:val="009210E9"/>
    <w:rsid w:val="009241CF"/>
    <w:rsid w:val="0092520D"/>
    <w:rsid w:val="0092674B"/>
    <w:rsid w:val="0093368C"/>
    <w:rsid w:val="00933CF8"/>
    <w:rsid w:val="0093550B"/>
    <w:rsid w:val="0094198E"/>
    <w:rsid w:val="00942D0E"/>
    <w:rsid w:val="0094395B"/>
    <w:rsid w:val="00946943"/>
    <w:rsid w:val="00957446"/>
    <w:rsid w:val="0097380A"/>
    <w:rsid w:val="009868CC"/>
    <w:rsid w:val="009917D6"/>
    <w:rsid w:val="009A2DB7"/>
    <w:rsid w:val="009B3767"/>
    <w:rsid w:val="009B7034"/>
    <w:rsid w:val="009C3B7A"/>
    <w:rsid w:val="009E58DF"/>
    <w:rsid w:val="009F1CB4"/>
    <w:rsid w:val="00A031DB"/>
    <w:rsid w:val="00A05521"/>
    <w:rsid w:val="00A073D7"/>
    <w:rsid w:val="00A13066"/>
    <w:rsid w:val="00A314B0"/>
    <w:rsid w:val="00A31E9B"/>
    <w:rsid w:val="00A33CEF"/>
    <w:rsid w:val="00A34D52"/>
    <w:rsid w:val="00A36142"/>
    <w:rsid w:val="00A46D86"/>
    <w:rsid w:val="00A530F1"/>
    <w:rsid w:val="00A729F1"/>
    <w:rsid w:val="00A739A3"/>
    <w:rsid w:val="00A77D58"/>
    <w:rsid w:val="00A77FD9"/>
    <w:rsid w:val="00A90CAF"/>
    <w:rsid w:val="00A94F33"/>
    <w:rsid w:val="00A96E54"/>
    <w:rsid w:val="00AA09CD"/>
    <w:rsid w:val="00AB1AE0"/>
    <w:rsid w:val="00AC1E58"/>
    <w:rsid w:val="00AC7CEE"/>
    <w:rsid w:val="00AD2826"/>
    <w:rsid w:val="00AD43E6"/>
    <w:rsid w:val="00AD5DB0"/>
    <w:rsid w:val="00AD7EA0"/>
    <w:rsid w:val="00AE47B3"/>
    <w:rsid w:val="00AE5772"/>
    <w:rsid w:val="00AF026F"/>
    <w:rsid w:val="00AF0EDA"/>
    <w:rsid w:val="00B04317"/>
    <w:rsid w:val="00B06CF8"/>
    <w:rsid w:val="00B21AF3"/>
    <w:rsid w:val="00B3189F"/>
    <w:rsid w:val="00B345C6"/>
    <w:rsid w:val="00B44F24"/>
    <w:rsid w:val="00B50E5C"/>
    <w:rsid w:val="00B52EB6"/>
    <w:rsid w:val="00B62CF0"/>
    <w:rsid w:val="00B700E0"/>
    <w:rsid w:val="00B728A7"/>
    <w:rsid w:val="00B75C71"/>
    <w:rsid w:val="00B90138"/>
    <w:rsid w:val="00B9696E"/>
    <w:rsid w:val="00BA488F"/>
    <w:rsid w:val="00BA5ED2"/>
    <w:rsid w:val="00BC60F0"/>
    <w:rsid w:val="00BD08CA"/>
    <w:rsid w:val="00BD5E67"/>
    <w:rsid w:val="00BF6BB8"/>
    <w:rsid w:val="00C00059"/>
    <w:rsid w:val="00C202F1"/>
    <w:rsid w:val="00C3082F"/>
    <w:rsid w:val="00C30E15"/>
    <w:rsid w:val="00C30EDB"/>
    <w:rsid w:val="00C33713"/>
    <w:rsid w:val="00C34636"/>
    <w:rsid w:val="00C409F5"/>
    <w:rsid w:val="00C4574E"/>
    <w:rsid w:val="00C509E3"/>
    <w:rsid w:val="00C61393"/>
    <w:rsid w:val="00C6220E"/>
    <w:rsid w:val="00C83E84"/>
    <w:rsid w:val="00C977FD"/>
    <w:rsid w:val="00CA35C1"/>
    <w:rsid w:val="00CA3688"/>
    <w:rsid w:val="00CA5268"/>
    <w:rsid w:val="00CA6890"/>
    <w:rsid w:val="00CB76D6"/>
    <w:rsid w:val="00CC0874"/>
    <w:rsid w:val="00CC2533"/>
    <w:rsid w:val="00CC2DC9"/>
    <w:rsid w:val="00CC4509"/>
    <w:rsid w:val="00CC7EFA"/>
    <w:rsid w:val="00CD302F"/>
    <w:rsid w:val="00CD7540"/>
    <w:rsid w:val="00CD7678"/>
    <w:rsid w:val="00CE02A6"/>
    <w:rsid w:val="00CE5E3B"/>
    <w:rsid w:val="00D16A65"/>
    <w:rsid w:val="00D2238D"/>
    <w:rsid w:val="00D270EE"/>
    <w:rsid w:val="00D34B06"/>
    <w:rsid w:val="00D4368D"/>
    <w:rsid w:val="00D45066"/>
    <w:rsid w:val="00D62FA3"/>
    <w:rsid w:val="00D631BA"/>
    <w:rsid w:val="00D6524F"/>
    <w:rsid w:val="00D65817"/>
    <w:rsid w:val="00D658C1"/>
    <w:rsid w:val="00D94066"/>
    <w:rsid w:val="00DB5E8C"/>
    <w:rsid w:val="00DB7F7B"/>
    <w:rsid w:val="00DC0284"/>
    <w:rsid w:val="00DC2E29"/>
    <w:rsid w:val="00DD133D"/>
    <w:rsid w:val="00DE0EC9"/>
    <w:rsid w:val="00E10066"/>
    <w:rsid w:val="00E16883"/>
    <w:rsid w:val="00E20E5A"/>
    <w:rsid w:val="00E31171"/>
    <w:rsid w:val="00E31382"/>
    <w:rsid w:val="00E3667F"/>
    <w:rsid w:val="00E37A0D"/>
    <w:rsid w:val="00E50AF5"/>
    <w:rsid w:val="00E53834"/>
    <w:rsid w:val="00E65CAB"/>
    <w:rsid w:val="00E72122"/>
    <w:rsid w:val="00E75571"/>
    <w:rsid w:val="00E77021"/>
    <w:rsid w:val="00E84264"/>
    <w:rsid w:val="00E84E35"/>
    <w:rsid w:val="00E90ACC"/>
    <w:rsid w:val="00EA2FBB"/>
    <w:rsid w:val="00EA5845"/>
    <w:rsid w:val="00EA7032"/>
    <w:rsid w:val="00EB2271"/>
    <w:rsid w:val="00EB67A8"/>
    <w:rsid w:val="00EC1D23"/>
    <w:rsid w:val="00EC6BE2"/>
    <w:rsid w:val="00EC79FE"/>
    <w:rsid w:val="00EC7BF2"/>
    <w:rsid w:val="00ED1325"/>
    <w:rsid w:val="00EE71AF"/>
    <w:rsid w:val="00EF62FA"/>
    <w:rsid w:val="00EF6D54"/>
    <w:rsid w:val="00F038C6"/>
    <w:rsid w:val="00F060B7"/>
    <w:rsid w:val="00F10D81"/>
    <w:rsid w:val="00F12E4A"/>
    <w:rsid w:val="00F130E4"/>
    <w:rsid w:val="00F1774D"/>
    <w:rsid w:val="00F20FF1"/>
    <w:rsid w:val="00F3099B"/>
    <w:rsid w:val="00F33764"/>
    <w:rsid w:val="00F41733"/>
    <w:rsid w:val="00F47B4E"/>
    <w:rsid w:val="00F47F71"/>
    <w:rsid w:val="00F512DC"/>
    <w:rsid w:val="00F521B4"/>
    <w:rsid w:val="00F52944"/>
    <w:rsid w:val="00F53560"/>
    <w:rsid w:val="00F6240C"/>
    <w:rsid w:val="00F6577B"/>
    <w:rsid w:val="00F72CF4"/>
    <w:rsid w:val="00F7382F"/>
    <w:rsid w:val="00F81501"/>
    <w:rsid w:val="00FA1BA3"/>
    <w:rsid w:val="00FB05AD"/>
    <w:rsid w:val="00FD4BA8"/>
    <w:rsid w:val="00FD7C24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CF8648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0B341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3412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TableGrid">
    <w:name w:val="TableGrid"/>
    <w:rsid w:val="00B75C71"/>
    <w:pPr>
      <w:spacing w:after="0" w:line="240" w:lineRule="auto"/>
    </w:pPr>
    <w:rPr>
      <w:rFonts w:eastAsiaTheme="minorEastAsia"/>
      <w:lang w:eastAsia="fr-C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locked/>
    <w:rsid w:val="00B75C7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B75C7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75C71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B75C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75C71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 xsi:nil="true"/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 xsi:nil="true"/>
    <Datedapprobation xmlns="821ca118-854d-4774-85de-cb461bc3e543" xsi:nil="true"/>
    <Vers_x00e9_DM_x00c9_ xmlns="821ca118-854d-4774-85de-cb461bc3e543">false</Vers_x00e9_DM_x00c9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3" ma:contentTypeDescription="Crée un document." ma:contentTypeScope="" ma:versionID="0919f454ab69db56ce54cbe3cdfa74e0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8829bc38b248a750110a547bcb1e3a49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C00CE-6056-4559-9475-5E435BDCA27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21ca118-854d-4774-85de-cb461bc3e543"/>
    <ds:schemaRef ds:uri="http://purl.org/dc/dcmitype/"/>
    <ds:schemaRef ds:uri="http://purl.org/dc/terms/"/>
    <ds:schemaRef ds:uri="http://schemas.openxmlformats.org/package/2006/metadata/core-properties"/>
    <ds:schemaRef ds:uri="013660ce-6d07-47ad-b726-5178166c5d3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4374BD4-C745-4C72-9A42-778967EB4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F533D-A869-4BA5-B2D2-32AC21ACF6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E5BE01-5359-4C78-9D05-EFEBEFF26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7</Pages>
  <Words>2840</Words>
  <Characters>15625</Characters>
  <Application>Microsoft Office Word</Application>
  <DocSecurity>4</DocSecurity>
  <Lines>130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CLI-60308</vt:lpstr>
    </vt:vector>
  </TitlesOfParts>
  <Company>CISSS de la Montérégie</Company>
  <LinksUpToDate>false</LinksUpToDate>
  <CharactersWithSpaces>18429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CLI-60308</dc:title>
  <dc:subject/>
  <dc:creator>Dos Santos , Murielle</dc:creator>
  <cp:keywords/>
  <dc:description/>
  <cp:lastModifiedBy>Evelyne Patenaude (CISSSMO16)</cp:lastModifiedBy>
  <cp:revision>2</cp:revision>
  <cp:lastPrinted>2020-07-24T20:14:00Z</cp:lastPrinted>
  <dcterms:created xsi:type="dcterms:W3CDTF">2024-09-25T18:04:00Z</dcterms:created>
  <dcterms:modified xsi:type="dcterms:W3CDTF">2024-09-25T18:04:00Z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0x010100F2139A35488C164FB60D3FF5EA47D9D3</vt:lpwstr>
  </property>
</Properties>
</file>