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137"/>
        <w:gridCol w:w="5108"/>
        <w:gridCol w:w="10"/>
      </w:tblGrid>
      <w:tr w:rsidR="004246FA" w14:paraId="383F23A3" w14:textId="77777777" w:rsidTr="002A669F">
        <w:trPr>
          <w:trHeight w:val="2267"/>
        </w:trPr>
        <w:tc>
          <w:tcPr>
            <w:tcW w:w="5524" w:type="dxa"/>
            <w:gridSpan w:val="3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656407C9" w:rsidR="004246FA" w:rsidRPr="00B34C6D" w:rsidRDefault="004D6ACD" w:rsidP="007E09E8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588EDF73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-259715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46FA"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4D6AC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43B3061C" w:rsidR="004246FA" w:rsidRPr="004D6ACD" w:rsidRDefault="004D6ACD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2094671293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Installation: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4D6AC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permEnd w:id="2094671293"/>
          </w:tbl>
          <w:p w14:paraId="0A37501D" w14:textId="77777777" w:rsidR="004246FA" w:rsidRPr="004D6ACD" w:rsidRDefault="004246FA" w:rsidP="007E09E8">
            <w:pPr>
              <w:rPr>
                <w:color w:val="000000" w:themeColor="text1"/>
                <w:sz w:val="18"/>
                <w:szCs w:val="18"/>
              </w:rPr>
            </w:pPr>
          </w:p>
          <w:p w14:paraId="5DAB6C7B" w14:textId="77777777" w:rsidR="004246FA" w:rsidRPr="004D6ACD" w:rsidRDefault="004246FA" w:rsidP="007E09E8">
            <w:pPr>
              <w:rPr>
                <w:color w:val="000000" w:themeColor="text1"/>
                <w:sz w:val="18"/>
                <w:szCs w:val="18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gridSpan w:val="2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4D6AC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D6AC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4D6AC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4D6AC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4D6AC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4D6AC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4D6AC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D6AC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4D6AC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4D6AC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4D6AC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D6AC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4D6AC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D6AC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4D6AC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4D6AC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9361A0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4D6AC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D6AC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4D6AC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D6AC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4D6AC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4D6AC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Exp</w:t>
                  </w:r>
                  <w:proofErr w:type="spellEnd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4D6AC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D6AC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4D6AC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4D6AC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4D6AC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4D6AC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4D6AC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4D6AC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5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2A669F">
        <w:trPr>
          <w:trHeight w:val="818"/>
        </w:trPr>
        <w:tc>
          <w:tcPr>
            <w:tcW w:w="5524" w:type="dxa"/>
            <w:gridSpan w:val="3"/>
            <w:shd w:val="clear" w:color="auto" w:fill="FFFFFF" w:themeFill="background1"/>
            <w:vAlign w:val="center"/>
          </w:tcPr>
          <w:p w14:paraId="2CC78C74" w14:textId="77777777" w:rsidR="004246FA" w:rsidRPr="004D6ACD" w:rsidRDefault="00BC4E8B" w:rsidP="6851B4F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ACD">
              <w:rPr>
                <w:rFonts w:asciiTheme="minorHAnsi" w:hAnsiTheme="minorHAnsi" w:cstheme="minorHAnsi"/>
                <w:b/>
                <w:bCs/>
              </w:rPr>
              <w:t>DEMANDE DE SERVICE</w:t>
            </w:r>
          </w:p>
          <w:p w14:paraId="65758440" w14:textId="0DC336CF" w:rsidR="00BC4E8B" w:rsidRPr="00770980" w:rsidRDefault="00BC4E8B" w:rsidP="007E09E8">
            <w:pPr>
              <w:jc w:val="center"/>
              <w:rPr>
                <w:rFonts w:ascii="Arial" w:hAnsi="Arial" w:cs="Arial"/>
                <w:b/>
              </w:rPr>
            </w:pPr>
            <w:r w:rsidRPr="004D6ACD">
              <w:rPr>
                <w:rFonts w:asciiTheme="minorHAnsi" w:hAnsiTheme="minorHAnsi" w:cstheme="minorHAnsi"/>
                <w:b/>
              </w:rPr>
              <w:t>PHYSIOTHÉRAPIE</w:t>
            </w:r>
          </w:p>
        </w:tc>
        <w:tc>
          <w:tcPr>
            <w:tcW w:w="5118" w:type="dxa"/>
            <w:gridSpan w:val="2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  <w:tr w:rsidR="002A669F" w14:paraId="23D6A52B" w14:textId="77777777" w:rsidTr="002A66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A6357EB" w14:textId="4A2CF545" w:rsidR="002A669F" w:rsidRDefault="002A669F" w:rsidP="005153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Pour une demande à un(e) 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84E0716" w14:textId="49883B9A" w:rsidR="002A669F" w:rsidRDefault="002A669F" w:rsidP="005153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Physiothérapeute</w:t>
            </w:r>
            <w:r>
              <w:rPr>
                <w:rStyle w:val="Appelnotedebasdep"/>
                <w:rFonts w:asciiTheme="minorHAnsi" w:hAnsiTheme="minorHAnsi" w:cstheme="minorHAnsi"/>
                <w:sz w:val="20"/>
                <w:szCs w:val="20"/>
              </w:rPr>
              <w:footnoteReference w:id="1"/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2A059" w14:textId="56BE09AE" w:rsidR="002A669F" w:rsidRDefault="002A669F" w:rsidP="005153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→ Remplir </w:t>
            </w:r>
            <w:r w:rsidR="00FE05AD">
              <w:rPr>
                <w:rFonts w:asciiTheme="minorHAnsi" w:hAnsiTheme="minorHAnsi" w:cstheme="minorHAnsi"/>
                <w:sz w:val="20"/>
                <w:szCs w:val="20"/>
              </w:rPr>
              <w:t xml:space="preserve">les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BC4E8B">
              <w:rPr>
                <w:rFonts w:asciiTheme="minorHAnsi" w:hAnsiTheme="minorHAnsi" w:cstheme="minorHAnsi"/>
                <w:sz w:val="20"/>
                <w:szCs w:val="20"/>
              </w:rPr>
              <w:t>ection</w:t>
            </w:r>
            <w:r w:rsidR="00D344CF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BC4E8B">
              <w:rPr>
                <w:rFonts w:asciiTheme="minorHAnsi" w:hAnsiTheme="minorHAnsi" w:cstheme="minorHAnsi"/>
                <w:sz w:val="20"/>
                <w:szCs w:val="20"/>
              </w:rPr>
              <w:t xml:space="preserve"> A</w:t>
            </w:r>
            <w:r w:rsidR="00D344CF">
              <w:rPr>
                <w:rFonts w:asciiTheme="minorHAnsi" w:hAnsiTheme="minorHAnsi" w:cstheme="minorHAnsi"/>
                <w:sz w:val="20"/>
                <w:szCs w:val="20"/>
              </w:rPr>
              <w:t>, B, C</w:t>
            </w:r>
          </w:p>
        </w:tc>
      </w:tr>
      <w:tr w:rsidR="002A669F" w14:paraId="5DC67BC1" w14:textId="77777777" w:rsidTr="002A66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6EE8CD" w14:textId="77777777" w:rsidR="002A669F" w:rsidRPr="00BC4E8B" w:rsidRDefault="002A669F" w:rsidP="003B42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A48DE5A" w14:textId="2030851A" w:rsidR="002A669F" w:rsidRDefault="002A669F" w:rsidP="003B42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C4E8B">
              <w:rPr>
                <w:rFonts w:asciiTheme="minorHAnsi" w:hAnsiTheme="minorHAnsi" w:cstheme="minorHAnsi"/>
                <w:sz w:val="20"/>
                <w:szCs w:val="20"/>
              </w:rPr>
              <w:t xml:space="preserve">Technologue en physiothérapie 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87006E" w14:textId="04514897" w:rsidR="002A669F" w:rsidRDefault="002A669F" w:rsidP="0051533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→ Remplir </w:t>
            </w:r>
            <w:r w:rsidR="00FE05AD">
              <w:rPr>
                <w:rFonts w:asciiTheme="minorHAnsi" w:hAnsiTheme="minorHAnsi" w:cstheme="minorHAnsi"/>
                <w:sz w:val="20"/>
                <w:szCs w:val="20"/>
              </w:rPr>
              <w:t xml:space="preserve">les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sections A, B, C, D</w:t>
            </w:r>
          </w:p>
        </w:tc>
      </w:tr>
    </w:tbl>
    <w:p w14:paraId="091F6AF6" w14:textId="37341DB2" w:rsidR="00BC4E8B" w:rsidRPr="00515334" w:rsidRDefault="00BC4E8B" w:rsidP="007E09E8">
      <w:pPr>
        <w:rPr>
          <w:rFonts w:asciiTheme="minorHAnsi" w:hAnsiTheme="minorHAnsi" w:cstheme="minorHAnsi"/>
          <w:sz w:val="12"/>
          <w:szCs w:val="20"/>
        </w:rPr>
      </w:pPr>
    </w:p>
    <w:tbl>
      <w:tblPr>
        <w:tblStyle w:val="Grilledutableau"/>
        <w:tblW w:w="10622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0622"/>
      </w:tblGrid>
      <w:tr w:rsidR="00D66ED1" w:rsidRPr="00D66ED1" w14:paraId="1D11D6F8" w14:textId="77777777" w:rsidTr="00E15587">
        <w:trPr>
          <w:tblHeader/>
        </w:trPr>
        <w:tc>
          <w:tcPr>
            <w:tcW w:w="1061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6A812B1" w14:textId="6523E300" w:rsidR="00D66ED1" w:rsidRPr="00D66ED1" w:rsidRDefault="00BC4E8B" w:rsidP="004B266A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SECTION A : </w:t>
            </w:r>
            <w:r w:rsidR="003A60A6">
              <w:rPr>
                <w:rFonts w:asciiTheme="minorHAnsi" w:hAnsiTheme="minorHAnsi" w:cstheme="minorHAnsi"/>
                <w:b/>
                <w:sz w:val="20"/>
                <w:szCs w:val="20"/>
              </w:rPr>
              <w:t>MOTIF DE CONSULTATION</w:t>
            </w:r>
          </w:p>
        </w:tc>
      </w:tr>
      <w:tr w:rsidR="003A60A6" w:rsidRPr="00D66ED1" w14:paraId="31B2C1C4" w14:textId="77777777" w:rsidTr="00E15587">
        <w:trPr>
          <w:trHeight w:val="483"/>
        </w:trPr>
        <w:tc>
          <w:tcPr>
            <w:tcW w:w="10615" w:type="dxa"/>
          </w:tcPr>
          <w:p w14:paraId="4101652C" w14:textId="77777777" w:rsidR="003A60A6" w:rsidRPr="00D66ED1" w:rsidRDefault="003A60A6" w:rsidP="0096513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637109006" w:edGrp="everyone" w:colFirst="0" w:colLast="0"/>
          </w:p>
        </w:tc>
      </w:tr>
      <w:permEnd w:id="1637109006"/>
    </w:tbl>
    <w:p w14:paraId="34CE0A41" w14:textId="77777777" w:rsidR="00B700E0" w:rsidRPr="00515334" w:rsidRDefault="00B700E0" w:rsidP="007E09E8">
      <w:pPr>
        <w:rPr>
          <w:rFonts w:asciiTheme="minorHAnsi" w:hAnsiTheme="minorHAnsi" w:cstheme="minorHAnsi"/>
          <w:sz w:val="16"/>
          <w:szCs w:val="10"/>
        </w:rPr>
      </w:pPr>
    </w:p>
    <w:tbl>
      <w:tblPr>
        <w:tblStyle w:val="Grilledutableau"/>
        <w:tblW w:w="10622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0622"/>
      </w:tblGrid>
      <w:tr w:rsidR="003A60A6" w:rsidRPr="00D66ED1" w14:paraId="7C086E9A" w14:textId="77777777" w:rsidTr="00E15587">
        <w:trPr>
          <w:tblHeader/>
        </w:trPr>
        <w:tc>
          <w:tcPr>
            <w:tcW w:w="106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E5C021" w14:textId="0FD62A6A" w:rsidR="003A60A6" w:rsidRPr="00D66ED1" w:rsidRDefault="003A60A6" w:rsidP="006217D6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SECTION B : </w:t>
            </w:r>
            <w:r w:rsidR="006217D6">
              <w:rPr>
                <w:rFonts w:asciiTheme="minorHAnsi" w:hAnsiTheme="minorHAnsi" w:cstheme="minorHAnsi"/>
                <w:b/>
                <w:sz w:val="20"/>
                <w:szCs w:val="20"/>
              </w:rPr>
              <w:t>MÉDICAL</w:t>
            </w:r>
          </w:p>
        </w:tc>
      </w:tr>
      <w:tr w:rsidR="003A60A6" w:rsidRPr="00D66ED1" w14:paraId="7FAC88F7" w14:textId="77777777" w:rsidTr="00E15587">
        <w:trPr>
          <w:trHeight w:val="427"/>
        </w:trPr>
        <w:tc>
          <w:tcPr>
            <w:tcW w:w="10615" w:type="dxa"/>
            <w:tcBorders>
              <w:bottom w:val="single" w:sz="4" w:space="0" w:color="auto"/>
            </w:tcBorders>
          </w:tcPr>
          <w:p w14:paraId="6A88081F" w14:textId="22979131" w:rsidR="003A60A6" w:rsidRPr="00D66ED1" w:rsidRDefault="003A60A6" w:rsidP="00A9309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Diagnostic médical </w:t>
            </w:r>
            <w:r w:rsidR="004B266A">
              <w:rPr>
                <w:rFonts w:asciiTheme="minorHAnsi" w:hAnsiTheme="minorHAnsi" w:cstheme="minorHAnsi"/>
                <w:sz w:val="20"/>
                <w:szCs w:val="20"/>
              </w:rPr>
              <w:t xml:space="preserve">(non limité aux symptômes)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2439B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950822622" w:edGrp="everyone"/>
            <w:r w:rsidR="002439B7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50822622"/>
          </w:p>
        </w:tc>
      </w:tr>
      <w:tr w:rsidR="003A60A6" w:rsidRPr="00D66ED1" w14:paraId="548A37E1" w14:textId="77777777" w:rsidTr="00E15587">
        <w:trPr>
          <w:trHeight w:val="419"/>
        </w:trPr>
        <w:tc>
          <w:tcPr>
            <w:tcW w:w="10615" w:type="dxa"/>
            <w:tcBorders>
              <w:bottom w:val="single" w:sz="4" w:space="0" w:color="auto"/>
            </w:tcBorders>
          </w:tcPr>
          <w:p w14:paraId="6A302862" w14:textId="09CAFA55" w:rsidR="003A60A6" w:rsidRPr="00D66ED1" w:rsidRDefault="003A60A6" w:rsidP="00A9309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Antécédents et conditions associées</w:t>
            </w:r>
            <w:r w:rsidR="002439B7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permStart w:id="1953245933" w:edGrp="everyone"/>
            <w:r w:rsidR="002439B7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53245933"/>
          </w:p>
        </w:tc>
      </w:tr>
    </w:tbl>
    <w:p w14:paraId="6BB9E253" w14:textId="1EAEFF3E" w:rsidR="00187FCF" w:rsidRDefault="00187FCF" w:rsidP="007E09E8">
      <w:pPr>
        <w:rPr>
          <w:rFonts w:asciiTheme="minorHAnsi" w:hAnsiTheme="minorHAnsi" w:cstheme="minorHAnsi"/>
          <w:sz w:val="16"/>
          <w:szCs w:val="1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2830"/>
        <w:gridCol w:w="4962"/>
        <w:gridCol w:w="2835"/>
      </w:tblGrid>
      <w:tr w:rsidR="00560F65" w14:paraId="5B9D8404" w14:textId="77777777" w:rsidTr="004B266A">
        <w:tc>
          <w:tcPr>
            <w:tcW w:w="2830" w:type="dxa"/>
            <w:tcBorders>
              <w:right w:val="nil"/>
            </w:tcBorders>
            <w:shd w:val="clear" w:color="auto" w:fill="D9D9D9" w:themeFill="background1" w:themeFillShade="D9"/>
          </w:tcPr>
          <w:p w14:paraId="35D87C46" w14:textId="77777777" w:rsidR="00560F65" w:rsidRDefault="00560F65" w:rsidP="00411378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D245D20" w14:textId="42C787E3" w:rsidR="00560F65" w:rsidRDefault="00560F65" w:rsidP="00D344CF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SECTION </w:t>
            </w:r>
            <w:r w:rsidR="00D344CF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: CONTRE-INDICATIONS/PRÉCAUTIONS</w:t>
            </w:r>
          </w:p>
        </w:tc>
        <w:permStart w:id="1992367041" w:edGrp="everyone"/>
        <w:tc>
          <w:tcPr>
            <w:tcW w:w="2835" w:type="dxa"/>
            <w:tcBorders>
              <w:left w:val="nil"/>
            </w:tcBorders>
            <w:shd w:val="clear" w:color="auto" w:fill="D9D9D9" w:themeFill="background1" w:themeFillShade="D9"/>
          </w:tcPr>
          <w:p w14:paraId="07156A59" w14:textId="36F9B317" w:rsidR="00560F65" w:rsidRDefault="009361A0" w:rsidP="004B266A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8049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66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60F6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92367041"/>
            <w:r w:rsidR="00560F65">
              <w:rPr>
                <w:rFonts w:asciiTheme="minorHAnsi" w:hAnsiTheme="minorHAnsi" w:cstheme="minorHAnsi"/>
                <w:sz w:val="20"/>
                <w:szCs w:val="20"/>
              </w:rPr>
              <w:t xml:space="preserve"> Aucune</w:t>
            </w:r>
          </w:p>
        </w:tc>
      </w:tr>
      <w:tr w:rsidR="00560F65" w14:paraId="229520C6" w14:textId="77777777" w:rsidTr="00411378">
        <w:trPr>
          <w:trHeight w:val="179"/>
        </w:trPr>
        <w:tc>
          <w:tcPr>
            <w:tcW w:w="10627" w:type="dxa"/>
            <w:gridSpan w:val="3"/>
            <w:tcBorders>
              <w:bottom w:val="nil"/>
            </w:tcBorders>
          </w:tcPr>
          <w:p w14:paraId="44DE6352" w14:textId="77777777" w:rsidR="00560F65" w:rsidRPr="00143C7A" w:rsidRDefault="00560F65" w:rsidP="0041137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43C7A">
              <w:rPr>
                <w:rFonts w:asciiTheme="minorHAnsi" w:hAnsiTheme="minorHAnsi" w:cstheme="minorHAnsi"/>
                <w:i/>
                <w:sz w:val="20"/>
                <w:szCs w:val="20"/>
              </w:rPr>
              <w:t>Ex : fréquence cardiaque, saturation, mise en charge, etc.</w:t>
            </w:r>
          </w:p>
        </w:tc>
      </w:tr>
      <w:tr w:rsidR="00560F65" w14:paraId="673C3D51" w14:textId="77777777" w:rsidTr="00411378">
        <w:trPr>
          <w:trHeight w:val="411"/>
        </w:trPr>
        <w:tc>
          <w:tcPr>
            <w:tcW w:w="10627" w:type="dxa"/>
            <w:gridSpan w:val="3"/>
            <w:tcBorders>
              <w:top w:val="nil"/>
            </w:tcBorders>
          </w:tcPr>
          <w:p w14:paraId="4E17198E" w14:textId="77777777" w:rsidR="00560F65" w:rsidRPr="00143C7A" w:rsidRDefault="00560F65" w:rsidP="0041137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permStart w:id="1712722253" w:edGrp="everyone" w:colFirst="0" w:colLast="0"/>
          </w:p>
        </w:tc>
      </w:tr>
      <w:permEnd w:id="1712722253"/>
    </w:tbl>
    <w:p w14:paraId="482CC309" w14:textId="77777777" w:rsidR="00560F65" w:rsidRPr="00515334" w:rsidRDefault="00560F65" w:rsidP="007E09E8">
      <w:pPr>
        <w:rPr>
          <w:rFonts w:asciiTheme="minorHAnsi" w:hAnsiTheme="minorHAnsi" w:cstheme="minorHAnsi"/>
          <w:sz w:val="16"/>
          <w:szCs w:val="10"/>
        </w:rPr>
      </w:pPr>
    </w:p>
    <w:tbl>
      <w:tblPr>
        <w:tblStyle w:val="Grilledutableau"/>
        <w:tblW w:w="10622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944"/>
        <w:gridCol w:w="4678"/>
      </w:tblGrid>
      <w:tr w:rsidR="003A60A6" w:rsidRPr="00D66ED1" w14:paraId="46133B5D" w14:textId="77777777" w:rsidTr="00560F65">
        <w:trPr>
          <w:tblHeader/>
        </w:trPr>
        <w:tc>
          <w:tcPr>
            <w:tcW w:w="10622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CAE4ED5" w14:textId="7F178D1C" w:rsidR="003A60A6" w:rsidRPr="00D66ED1" w:rsidRDefault="003A60A6" w:rsidP="00D344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SECTION </w:t>
            </w:r>
            <w:r w:rsidR="00D344CF">
              <w:rPr>
                <w:rFonts w:asciiTheme="minorHAnsi" w:hAnsiTheme="minorHAnsi" w:cstheme="minorHAnsi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 : PROBLÈMES ET OBJECTIFS</w:t>
            </w:r>
          </w:p>
        </w:tc>
      </w:tr>
      <w:tr w:rsidR="003A60A6" w:rsidRPr="00D66ED1" w14:paraId="28B4B6F0" w14:textId="77777777" w:rsidTr="00560F65">
        <w:trPr>
          <w:trHeight w:val="283"/>
        </w:trPr>
        <w:tc>
          <w:tcPr>
            <w:tcW w:w="5944" w:type="dxa"/>
            <w:shd w:val="clear" w:color="auto" w:fill="F2F2F2" w:themeFill="background1" w:themeFillShade="F2"/>
          </w:tcPr>
          <w:p w14:paraId="307157F2" w14:textId="3275B72E" w:rsidR="003A60A6" w:rsidRPr="006217D6" w:rsidRDefault="003A60A6" w:rsidP="003A60A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17D6">
              <w:rPr>
                <w:rFonts w:asciiTheme="minorHAnsi" w:hAnsiTheme="minorHAnsi" w:cstheme="minorHAnsi"/>
                <w:b/>
                <w:sz w:val="20"/>
                <w:szCs w:val="20"/>
              </w:rPr>
              <w:t>Problèmes en lien avec le diagnostic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6AD92D88" w14:textId="067248A6" w:rsidR="003A60A6" w:rsidRPr="006217D6" w:rsidRDefault="003A60A6" w:rsidP="003A60A6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217D6">
              <w:rPr>
                <w:rFonts w:asciiTheme="minorHAnsi" w:hAnsiTheme="minorHAnsi" w:cstheme="minorHAnsi"/>
                <w:b/>
                <w:sz w:val="20"/>
                <w:szCs w:val="20"/>
              </w:rPr>
              <w:t>Objectifs de traitement en lien avec le diagnostic</w:t>
            </w:r>
          </w:p>
        </w:tc>
      </w:tr>
      <w:permStart w:id="1356336523" w:edGrp="everyone"/>
      <w:tr w:rsidR="002439B7" w:rsidRPr="00D66ED1" w14:paraId="29A56E2D" w14:textId="2C2F48EA" w:rsidTr="00560F65">
        <w:trPr>
          <w:trHeight w:val="283"/>
        </w:trPr>
        <w:tc>
          <w:tcPr>
            <w:tcW w:w="5944" w:type="dxa"/>
          </w:tcPr>
          <w:p w14:paraId="76189F55" w14:textId="537636EF" w:rsidR="002439B7" w:rsidRPr="00D66ED1" w:rsidRDefault="009361A0" w:rsidP="002439B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21526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9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356336523"/>
            <w:r w:rsidR="002439B7">
              <w:rPr>
                <w:rFonts w:asciiTheme="minorHAnsi" w:hAnsiTheme="minorHAnsi" w:cstheme="minorHAnsi"/>
                <w:sz w:val="20"/>
                <w:szCs w:val="20"/>
              </w:rPr>
              <w:t xml:space="preserve">Douleur au niveau : </w:t>
            </w:r>
            <w:permStart w:id="2016832882" w:edGrp="everyone"/>
            <w:r w:rsidR="002439B7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016832882"/>
          </w:p>
        </w:tc>
        <w:permStart w:id="1091388792" w:edGrp="everyone"/>
        <w:tc>
          <w:tcPr>
            <w:tcW w:w="4678" w:type="dxa"/>
          </w:tcPr>
          <w:p w14:paraId="2D0CFB05" w14:textId="4715BE73" w:rsidR="002439B7" w:rsidRPr="00D66ED1" w:rsidRDefault="009361A0" w:rsidP="0051533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9494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9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091388792"/>
            <w:r w:rsidR="00515334">
              <w:rPr>
                <w:rFonts w:asciiTheme="minorHAnsi" w:hAnsiTheme="minorHAnsi" w:cstheme="minorHAnsi"/>
                <w:sz w:val="20"/>
                <w:szCs w:val="20"/>
              </w:rPr>
              <w:t>↓Douleur</w:t>
            </w:r>
          </w:p>
        </w:tc>
      </w:tr>
      <w:permStart w:id="1594911930" w:edGrp="everyone"/>
      <w:tr w:rsidR="002439B7" w:rsidRPr="00D66ED1" w14:paraId="46E83DF2" w14:textId="5C37B284" w:rsidTr="00560F65">
        <w:trPr>
          <w:trHeight w:val="283"/>
        </w:trPr>
        <w:tc>
          <w:tcPr>
            <w:tcW w:w="5944" w:type="dxa"/>
          </w:tcPr>
          <w:p w14:paraId="18386786" w14:textId="68CF92EE" w:rsidR="002439B7" w:rsidRPr="00D66ED1" w:rsidRDefault="009361A0" w:rsidP="002439B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5179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D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594911930"/>
            <w:r w:rsidR="002439B7">
              <w:rPr>
                <w:rFonts w:asciiTheme="minorHAnsi" w:hAnsiTheme="minorHAnsi" w:cstheme="minorHAnsi"/>
                <w:sz w:val="20"/>
                <w:szCs w:val="20"/>
              </w:rPr>
              <w:t xml:space="preserve">Œdème au niveau : </w:t>
            </w:r>
            <w:permStart w:id="366419573" w:edGrp="everyone"/>
            <w:r w:rsidR="002439B7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366419573"/>
          </w:p>
        </w:tc>
        <w:permStart w:id="1483304298" w:edGrp="everyone"/>
        <w:tc>
          <w:tcPr>
            <w:tcW w:w="4678" w:type="dxa"/>
          </w:tcPr>
          <w:p w14:paraId="5FC85E26" w14:textId="22D03AC5" w:rsidR="002439B7" w:rsidRPr="00D66ED1" w:rsidRDefault="009361A0" w:rsidP="0051533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3320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F6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483304298"/>
            <w:r w:rsidR="00515334">
              <w:rPr>
                <w:rFonts w:asciiTheme="minorHAnsi" w:hAnsiTheme="minorHAnsi" w:cstheme="minorHAnsi"/>
                <w:sz w:val="20"/>
                <w:szCs w:val="20"/>
              </w:rPr>
              <w:t>↓Œdème</w:t>
            </w:r>
          </w:p>
        </w:tc>
      </w:tr>
      <w:permStart w:id="1881766956" w:edGrp="everyone"/>
      <w:tr w:rsidR="002439B7" w:rsidRPr="00D66ED1" w14:paraId="444A50EB" w14:textId="7E16E499" w:rsidTr="00560F65">
        <w:trPr>
          <w:trHeight w:val="283"/>
        </w:trPr>
        <w:tc>
          <w:tcPr>
            <w:tcW w:w="5944" w:type="dxa"/>
          </w:tcPr>
          <w:p w14:paraId="3E2FA143" w14:textId="52095817" w:rsidR="002439B7" w:rsidRPr="00D66ED1" w:rsidRDefault="009361A0" w:rsidP="002439B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9055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9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881766956"/>
            <w:r w:rsidR="002439B7">
              <w:rPr>
                <w:rFonts w:asciiTheme="minorHAnsi" w:hAnsiTheme="minorHAnsi" w:cstheme="minorHAnsi"/>
                <w:sz w:val="20"/>
                <w:szCs w:val="20"/>
              </w:rPr>
              <w:t xml:space="preserve">↓ Amplitude articulaire au niveau : </w:t>
            </w:r>
            <w:permStart w:id="835342075" w:edGrp="everyone"/>
            <w:r w:rsidR="002439B7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835342075"/>
          </w:p>
        </w:tc>
        <w:permStart w:id="1053240857" w:edGrp="everyone"/>
        <w:tc>
          <w:tcPr>
            <w:tcW w:w="4678" w:type="dxa"/>
          </w:tcPr>
          <w:p w14:paraId="4F4CC66E" w14:textId="1FC29466" w:rsidR="002439B7" w:rsidRPr="00D66ED1" w:rsidRDefault="009361A0" w:rsidP="0051533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465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9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053240857"/>
            <w:r w:rsidR="00515334">
              <w:rPr>
                <w:rFonts w:asciiTheme="minorHAnsi" w:hAnsiTheme="minorHAnsi" w:cstheme="minorHAnsi"/>
                <w:sz w:val="20"/>
                <w:szCs w:val="20"/>
              </w:rPr>
              <w:t>↑ Amplitude articulaire</w:t>
            </w:r>
          </w:p>
        </w:tc>
      </w:tr>
      <w:permStart w:id="224488278" w:edGrp="everyone"/>
      <w:tr w:rsidR="002439B7" w:rsidRPr="00D66ED1" w14:paraId="311F7AC5" w14:textId="77777777" w:rsidTr="00560F65">
        <w:trPr>
          <w:trHeight w:val="283"/>
        </w:trPr>
        <w:tc>
          <w:tcPr>
            <w:tcW w:w="5944" w:type="dxa"/>
          </w:tcPr>
          <w:p w14:paraId="58B4D8F6" w14:textId="6B15EDE8" w:rsidR="002439B7" w:rsidRDefault="009361A0" w:rsidP="002439B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3026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9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24488278"/>
            <w:r w:rsidR="004E6CC5">
              <w:rPr>
                <w:rFonts w:asciiTheme="minorHAnsi" w:hAnsiTheme="minorHAnsi" w:cstheme="minorHAnsi"/>
                <w:sz w:val="20"/>
                <w:szCs w:val="20"/>
              </w:rPr>
              <w:t>↓</w:t>
            </w:r>
            <w:r w:rsidR="002439B7">
              <w:rPr>
                <w:rFonts w:asciiTheme="minorHAnsi" w:hAnsiTheme="minorHAnsi" w:cstheme="minorHAnsi"/>
                <w:sz w:val="20"/>
                <w:szCs w:val="20"/>
              </w:rPr>
              <w:t xml:space="preserve"> Force musculaire au niveau : </w:t>
            </w:r>
            <w:permStart w:id="1314930653" w:edGrp="everyone"/>
            <w:r w:rsidR="002439B7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14930653"/>
          </w:p>
        </w:tc>
        <w:permStart w:id="1253536076" w:edGrp="everyone"/>
        <w:tc>
          <w:tcPr>
            <w:tcW w:w="4678" w:type="dxa"/>
          </w:tcPr>
          <w:p w14:paraId="2CF43EF1" w14:textId="6EDB57A9" w:rsidR="002439B7" w:rsidRPr="00D66ED1" w:rsidRDefault="009361A0" w:rsidP="0051533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4622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39B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253536076"/>
            <w:r w:rsidR="00515334">
              <w:rPr>
                <w:rFonts w:asciiTheme="minorHAnsi" w:hAnsiTheme="minorHAnsi" w:cstheme="minorHAnsi"/>
                <w:sz w:val="20"/>
                <w:szCs w:val="20"/>
              </w:rPr>
              <w:t>↑ Force musculaire</w:t>
            </w:r>
          </w:p>
        </w:tc>
      </w:tr>
      <w:permStart w:id="635725995" w:edGrp="everyone"/>
      <w:tr w:rsidR="00515334" w:rsidRPr="00D66ED1" w14:paraId="1B284C5E" w14:textId="77777777" w:rsidTr="00560F65">
        <w:trPr>
          <w:trHeight w:val="283"/>
        </w:trPr>
        <w:tc>
          <w:tcPr>
            <w:tcW w:w="5944" w:type="dxa"/>
          </w:tcPr>
          <w:p w14:paraId="563162DF" w14:textId="7DEEE536" w:rsidR="00515334" w:rsidRDefault="009361A0" w:rsidP="0051533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8695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33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635725995"/>
            <w:r w:rsidR="00515334">
              <w:rPr>
                <w:rFonts w:asciiTheme="minorHAnsi" w:hAnsiTheme="minorHAnsi" w:cstheme="minorHAnsi"/>
                <w:sz w:val="20"/>
                <w:szCs w:val="20"/>
              </w:rPr>
              <w:t xml:space="preserve">Difficulté aux transferts  </w:t>
            </w:r>
            <w:permStart w:id="1536453774" w:edGrp="everyone"/>
            <w:r w:rsidR="0051533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36453774"/>
          </w:p>
        </w:tc>
        <w:permStart w:id="1446867630" w:edGrp="everyone"/>
        <w:tc>
          <w:tcPr>
            <w:tcW w:w="4678" w:type="dxa"/>
          </w:tcPr>
          <w:p w14:paraId="3FAAEBE3" w14:textId="60F4B772" w:rsidR="00515334" w:rsidRDefault="009361A0" w:rsidP="0086790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1182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33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446867630"/>
            <w:r w:rsidR="00515334">
              <w:rPr>
                <w:rFonts w:asciiTheme="minorHAnsi" w:hAnsiTheme="minorHAnsi" w:cstheme="minorHAnsi"/>
                <w:sz w:val="20"/>
                <w:szCs w:val="20"/>
              </w:rPr>
              <w:t xml:space="preserve">Améliorer / </w:t>
            </w:r>
            <w:r w:rsidR="0086790F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515334">
              <w:rPr>
                <w:rFonts w:asciiTheme="minorHAnsi" w:hAnsiTheme="minorHAnsi" w:cstheme="minorHAnsi"/>
                <w:sz w:val="20"/>
                <w:szCs w:val="20"/>
              </w:rPr>
              <w:t>écuriser les transferts</w:t>
            </w:r>
          </w:p>
        </w:tc>
      </w:tr>
      <w:permStart w:id="380052115" w:edGrp="everyone"/>
      <w:tr w:rsidR="00515334" w:rsidRPr="00D66ED1" w14:paraId="65F1F604" w14:textId="77777777" w:rsidTr="00560F65">
        <w:trPr>
          <w:trHeight w:val="283"/>
        </w:trPr>
        <w:tc>
          <w:tcPr>
            <w:tcW w:w="5944" w:type="dxa"/>
          </w:tcPr>
          <w:p w14:paraId="76C1F793" w14:textId="42F65989" w:rsidR="00515334" w:rsidRDefault="009361A0" w:rsidP="0051533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4112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33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380052115"/>
            <w:r w:rsidR="00515334">
              <w:rPr>
                <w:rFonts w:asciiTheme="minorHAnsi" w:hAnsiTheme="minorHAnsi" w:cstheme="minorHAnsi"/>
                <w:sz w:val="20"/>
                <w:szCs w:val="20"/>
              </w:rPr>
              <w:t xml:space="preserve">Difficulté à la marche  </w:t>
            </w:r>
            <w:permStart w:id="268051911" w:edGrp="everyone"/>
            <w:r w:rsidR="0051533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68051911"/>
          </w:p>
        </w:tc>
        <w:permStart w:id="982139312" w:edGrp="everyone"/>
        <w:tc>
          <w:tcPr>
            <w:tcW w:w="4678" w:type="dxa"/>
          </w:tcPr>
          <w:p w14:paraId="0A43CBE6" w14:textId="7604BCD5" w:rsidR="00515334" w:rsidRPr="00D66ED1" w:rsidRDefault="009361A0" w:rsidP="0051533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4878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33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982139312"/>
            <w:r w:rsidR="00515334">
              <w:rPr>
                <w:rFonts w:asciiTheme="minorHAnsi" w:hAnsiTheme="minorHAnsi" w:cstheme="minorHAnsi"/>
                <w:sz w:val="20"/>
                <w:szCs w:val="20"/>
              </w:rPr>
              <w:t>Améliorer / Sécuriser la marche</w:t>
            </w:r>
          </w:p>
        </w:tc>
      </w:tr>
      <w:permStart w:id="654508259" w:edGrp="everyone"/>
      <w:tr w:rsidR="00515334" w:rsidRPr="00D66ED1" w14:paraId="223CE0C0" w14:textId="77777777" w:rsidTr="00560F65">
        <w:trPr>
          <w:trHeight w:val="283"/>
        </w:trPr>
        <w:tc>
          <w:tcPr>
            <w:tcW w:w="5944" w:type="dxa"/>
          </w:tcPr>
          <w:p w14:paraId="2FFF8016" w14:textId="59C6275D" w:rsidR="00515334" w:rsidRDefault="009361A0" w:rsidP="0051533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25796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33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654508259"/>
            <w:r w:rsidR="00515334">
              <w:rPr>
                <w:rFonts w:asciiTheme="minorHAnsi" w:hAnsiTheme="minorHAnsi" w:cstheme="minorHAnsi"/>
                <w:sz w:val="20"/>
                <w:szCs w:val="20"/>
              </w:rPr>
              <w:t xml:space="preserve">Difficulté aux escaliers  </w:t>
            </w:r>
            <w:permStart w:id="333130744" w:edGrp="everyone"/>
            <w:r w:rsidR="0051533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bookmarkStart w:id="6" w:name="_GoBack"/>
            <w:bookmarkEnd w:id="6"/>
            <w:permEnd w:id="333130744"/>
          </w:p>
        </w:tc>
        <w:permStart w:id="1785149706" w:edGrp="everyone"/>
        <w:tc>
          <w:tcPr>
            <w:tcW w:w="4678" w:type="dxa"/>
          </w:tcPr>
          <w:p w14:paraId="77E18875" w14:textId="21E0FA19" w:rsidR="00515334" w:rsidRDefault="009361A0" w:rsidP="0051533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589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33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785149706"/>
            <w:r w:rsidR="00515334">
              <w:rPr>
                <w:rFonts w:asciiTheme="minorHAnsi" w:hAnsiTheme="minorHAnsi" w:cstheme="minorHAnsi"/>
                <w:sz w:val="20"/>
                <w:szCs w:val="20"/>
              </w:rPr>
              <w:t>Améliorer / Sécuriser les escaliers</w:t>
            </w:r>
          </w:p>
        </w:tc>
      </w:tr>
      <w:permStart w:id="1114974191" w:edGrp="everyone"/>
      <w:tr w:rsidR="00515334" w:rsidRPr="00D66ED1" w14:paraId="2545F5E3" w14:textId="77777777" w:rsidTr="00560F65">
        <w:trPr>
          <w:trHeight w:val="283"/>
        </w:trPr>
        <w:tc>
          <w:tcPr>
            <w:tcW w:w="5944" w:type="dxa"/>
          </w:tcPr>
          <w:p w14:paraId="48FEB13E" w14:textId="3B60D030" w:rsidR="00515334" w:rsidRDefault="009361A0" w:rsidP="00560F6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6410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33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114974191"/>
            <w:r w:rsidR="00515334">
              <w:rPr>
                <w:rFonts w:asciiTheme="minorHAnsi" w:hAnsiTheme="minorHAnsi" w:cstheme="minorHAnsi"/>
                <w:sz w:val="20"/>
                <w:szCs w:val="20"/>
              </w:rPr>
              <w:t>Déconditionnement</w:t>
            </w:r>
            <w:r w:rsidR="00560F65">
              <w:rPr>
                <w:rFonts w:asciiTheme="minorHAnsi" w:hAnsiTheme="minorHAnsi" w:cstheme="minorHAnsi"/>
                <w:sz w:val="20"/>
                <w:szCs w:val="20"/>
              </w:rPr>
              <w:t xml:space="preserve"> physique </w:t>
            </w:r>
            <w:r w:rsidR="0051533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592197735" w:edGrp="everyone"/>
            <w:r w:rsidR="0051533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592197735"/>
          </w:p>
        </w:tc>
        <w:permStart w:id="555380760" w:edGrp="everyone"/>
        <w:tc>
          <w:tcPr>
            <w:tcW w:w="4678" w:type="dxa"/>
          </w:tcPr>
          <w:p w14:paraId="6DE27F99" w14:textId="2BB2F3B8" w:rsidR="00515334" w:rsidRDefault="009361A0" w:rsidP="00560F6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3295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33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555380760"/>
            <w:r w:rsidR="00560F65">
              <w:rPr>
                <w:rFonts w:asciiTheme="minorHAnsi" w:hAnsiTheme="minorHAnsi" w:cstheme="minorHAnsi"/>
                <w:sz w:val="20"/>
                <w:szCs w:val="20"/>
              </w:rPr>
              <w:t xml:space="preserve">Améliorer la </w:t>
            </w:r>
            <w:r w:rsidR="00515334">
              <w:rPr>
                <w:rFonts w:asciiTheme="minorHAnsi" w:hAnsiTheme="minorHAnsi" w:cstheme="minorHAnsi"/>
                <w:sz w:val="20"/>
                <w:szCs w:val="20"/>
              </w:rPr>
              <w:t>tolérance à l’effort</w:t>
            </w:r>
          </w:p>
        </w:tc>
      </w:tr>
      <w:permStart w:id="243878219" w:edGrp="everyone"/>
      <w:tr w:rsidR="00515334" w:rsidRPr="00D66ED1" w14:paraId="4B3DE291" w14:textId="77777777" w:rsidTr="00560F65">
        <w:trPr>
          <w:trHeight w:val="283"/>
        </w:trPr>
        <w:tc>
          <w:tcPr>
            <w:tcW w:w="5944" w:type="dxa"/>
          </w:tcPr>
          <w:p w14:paraId="22D07BDC" w14:textId="54B5CE33" w:rsidR="00515334" w:rsidRDefault="009361A0" w:rsidP="0051533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0506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33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43878219"/>
            <w:r w:rsidR="00515334">
              <w:rPr>
                <w:rFonts w:asciiTheme="minorHAnsi" w:hAnsiTheme="minorHAnsi" w:cstheme="minorHAnsi"/>
                <w:sz w:val="20"/>
                <w:szCs w:val="20"/>
              </w:rPr>
              <w:t>Trouble d’équilibre</w:t>
            </w:r>
            <w:r w:rsidR="003B42F7">
              <w:rPr>
                <w:rFonts w:asciiTheme="minorHAnsi" w:hAnsiTheme="minorHAnsi" w:cstheme="minorHAnsi"/>
                <w:sz w:val="20"/>
                <w:szCs w:val="20"/>
              </w:rPr>
              <w:t xml:space="preserve"> / chutes</w:t>
            </w:r>
            <w:r w:rsidR="0051533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Start w:id="500762481" w:edGrp="everyone"/>
            <w:r w:rsidR="0051533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500762481"/>
          </w:p>
        </w:tc>
        <w:permStart w:id="2021090193" w:edGrp="everyone"/>
        <w:tc>
          <w:tcPr>
            <w:tcW w:w="4678" w:type="dxa"/>
          </w:tcPr>
          <w:p w14:paraId="332C72D3" w14:textId="04AF7667" w:rsidR="00515334" w:rsidRPr="00D66ED1" w:rsidRDefault="009361A0" w:rsidP="0051533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5624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33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021090193"/>
            <w:r w:rsidR="00515334">
              <w:rPr>
                <w:rFonts w:asciiTheme="minorHAnsi" w:hAnsiTheme="minorHAnsi" w:cstheme="minorHAnsi"/>
                <w:sz w:val="20"/>
                <w:szCs w:val="20"/>
              </w:rPr>
              <w:t>↑ Équilibre</w:t>
            </w:r>
            <w:r w:rsidR="00560F65">
              <w:rPr>
                <w:rFonts w:asciiTheme="minorHAnsi" w:hAnsiTheme="minorHAnsi" w:cstheme="minorHAnsi"/>
                <w:sz w:val="20"/>
                <w:szCs w:val="20"/>
              </w:rPr>
              <w:t xml:space="preserve"> / prévention des chutes</w:t>
            </w:r>
          </w:p>
        </w:tc>
      </w:tr>
      <w:permStart w:id="580679021" w:edGrp="everyone"/>
      <w:tr w:rsidR="00515334" w:rsidRPr="00D66ED1" w14:paraId="58076832" w14:textId="77777777" w:rsidTr="00560F65">
        <w:trPr>
          <w:trHeight w:val="441"/>
        </w:trPr>
        <w:tc>
          <w:tcPr>
            <w:tcW w:w="5944" w:type="dxa"/>
          </w:tcPr>
          <w:p w14:paraId="6D7F25F7" w14:textId="0D82A99B" w:rsidR="00515334" w:rsidRDefault="009361A0" w:rsidP="0051533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403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33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580679021"/>
            <w:r w:rsidR="00515334">
              <w:rPr>
                <w:rFonts w:asciiTheme="minorHAnsi" w:hAnsiTheme="minorHAnsi" w:cstheme="minorHAnsi"/>
                <w:sz w:val="20"/>
                <w:szCs w:val="20"/>
              </w:rPr>
              <w:t xml:space="preserve">Autre(s) : </w:t>
            </w:r>
            <w:permStart w:id="1942239078" w:edGrp="everyone"/>
            <w:r w:rsidR="0051533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942239078"/>
          </w:p>
        </w:tc>
        <w:permStart w:id="1606367958" w:edGrp="everyone"/>
        <w:tc>
          <w:tcPr>
            <w:tcW w:w="4678" w:type="dxa"/>
          </w:tcPr>
          <w:p w14:paraId="41E06174" w14:textId="4E9E110D" w:rsidR="00515334" w:rsidRPr="00D66ED1" w:rsidRDefault="009361A0" w:rsidP="0051533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20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7D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606367958"/>
            <w:r w:rsidR="00515334">
              <w:rPr>
                <w:rFonts w:asciiTheme="minorHAnsi" w:hAnsiTheme="minorHAnsi" w:cstheme="minorHAnsi"/>
                <w:sz w:val="20"/>
                <w:szCs w:val="20"/>
              </w:rPr>
              <w:t xml:space="preserve">Autre(s) : </w:t>
            </w:r>
            <w:permStart w:id="426584643" w:edGrp="everyone"/>
            <w:r w:rsidR="0051533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426584643"/>
          </w:p>
        </w:tc>
      </w:tr>
    </w:tbl>
    <w:p w14:paraId="680A4E5D" w14:textId="7ECE86FF" w:rsidR="00EC202C" w:rsidRPr="002A669F" w:rsidRDefault="00EC202C" w:rsidP="007E09E8">
      <w:pPr>
        <w:keepNext/>
        <w:tabs>
          <w:tab w:val="left" w:pos="770"/>
        </w:tabs>
        <w:rPr>
          <w:rFonts w:asciiTheme="minorHAnsi" w:hAnsiTheme="minorHAnsi" w:cstheme="minorHAnsi"/>
          <w:sz w:val="8"/>
          <w:szCs w:val="10"/>
        </w:rPr>
      </w:pPr>
    </w:p>
    <w:p w14:paraId="541DD1BB" w14:textId="77777777" w:rsidR="006217D6" w:rsidRPr="00515334" w:rsidRDefault="006217D6" w:rsidP="007E09E8">
      <w:pPr>
        <w:keepNext/>
        <w:tabs>
          <w:tab w:val="left" w:pos="770"/>
        </w:tabs>
        <w:rPr>
          <w:rFonts w:asciiTheme="minorHAnsi" w:hAnsiTheme="minorHAnsi" w:cstheme="minorHAnsi"/>
          <w:sz w:val="16"/>
          <w:szCs w:val="10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083"/>
        <w:gridCol w:w="1935"/>
        <w:gridCol w:w="794"/>
        <w:gridCol w:w="2268"/>
      </w:tblGrid>
      <w:tr w:rsidR="006217D6" w:rsidRPr="001625A7" w14:paraId="78B72F42" w14:textId="77777777" w:rsidTr="006217D6">
        <w:trPr>
          <w:trHeight w:val="582"/>
        </w:trPr>
        <w:tc>
          <w:tcPr>
            <w:tcW w:w="2552" w:type="dxa"/>
            <w:vAlign w:val="bottom"/>
          </w:tcPr>
          <w:p w14:paraId="1FEA8CE6" w14:textId="58F8DCBE" w:rsidR="006217D6" w:rsidRPr="004D6ACD" w:rsidRDefault="006217D6" w:rsidP="006217D6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208908996" w:edGrp="everyone" w:colFirst="1" w:colLast="1"/>
            <w:permStart w:id="834895407" w:edGrp="everyone" w:colFirst="4" w:colLast="4"/>
            <w:permStart w:id="1132027104" w:edGrp="everyone" w:colFirst="2" w:colLast="2"/>
            <w:r w:rsidRPr="004D6AC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Signature </w:t>
            </w:r>
            <w:r w:rsidRPr="004D6ACD">
              <w:rPr>
                <w:rFonts w:asciiTheme="minorHAnsi" w:hAnsiTheme="minorHAnsi" w:cstheme="minorHAnsi"/>
                <w:sz w:val="16"/>
                <w:szCs w:val="16"/>
              </w:rPr>
              <w:t>(médecin ou IPS) </w:t>
            </w:r>
            <w:r w:rsidRPr="004D6ACD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</w:tc>
        <w:tc>
          <w:tcPr>
            <w:tcW w:w="3083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26821240"/>
              <w:showingPlcHdr/>
              <w:picture/>
            </w:sdtPr>
            <w:sdtEndPr/>
            <w:sdtContent>
              <w:p w14:paraId="296FEF7D" w14:textId="77777777" w:rsidR="006217D6" w:rsidRPr="004D6ACD" w:rsidRDefault="006217D6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D6ACD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3F0D4D9B" wp14:editId="4369E1E2">
                      <wp:extent cx="207818" cy="207818"/>
                      <wp:effectExtent l="0" t="0" r="1905" b="1905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1408" cy="2214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194DBDC" w14:textId="77777777" w:rsidR="006217D6" w:rsidRPr="004D6ACD" w:rsidRDefault="006217D6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14:paraId="1E632723" w14:textId="77777777" w:rsidR="006217D6" w:rsidRPr="004D6ACD" w:rsidRDefault="006217D6" w:rsidP="006217D6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4" w:type="dxa"/>
            <w:vAlign w:val="bottom"/>
          </w:tcPr>
          <w:p w14:paraId="745EA83F" w14:textId="43AEA7AB" w:rsidR="006217D6" w:rsidRPr="004D6ACD" w:rsidRDefault="006217D6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D6AC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856617414"/>
            <w:placeholder>
              <w:docPart w:val="066838A4412E4A3FB8E900BF9A4FB68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bottom w:val="single" w:sz="4" w:space="0" w:color="auto"/>
                </w:tcBorders>
                <w:vAlign w:val="bottom"/>
              </w:tcPr>
              <w:p w14:paraId="75F80603" w14:textId="77777777" w:rsidR="006217D6" w:rsidRPr="004D6ACD" w:rsidRDefault="006217D6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D6ACD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1208908996"/>
      <w:permEnd w:id="834895407"/>
      <w:permEnd w:id="1132027104"/>
      <w:tr w:rsidR="006217D6" w:rsidRPr="001625A7" w14:paraId="20D62BCA" w14:textId="77777777" w:rsidTr="006217D6">
        <w:trPr>
          <w:trHeight w:val="166"/>
        </w:trPr>
        <w:tc>
          <w:tcPr>
            <w:tcW w:w="2552" w:type="dxa"/>
            <w:vAlign w:val="bottom"/>
          </w:tcPr>
          <w:p w14:paraId="535B9BF7" w14:textId="77777777" w:rsidR="006217D6" w:rsidRPr="004D6ACD" w:rsidRDefault="006217D6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  <w:vAlign w:val="bottom"/>
          </w:tcPr>
          <w:p w14:paraId="7C7B3A94" w14:textId="77777777" w:rsidR="006217D6" w:rsidRPr="004D6ACD" w:rsidRDefault="006217D6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</w:tcBorders>
            <w:vAlign w:val="bottom"/>
          </w:tcPr>
          <w:p w14:paraId="1E833688" w14:textId="20253E77" w:rsidR="006217D6" w:rsidRPr="004D6ACD" w:rsidRDefault="006217D6" w:rsidP="006217D6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D6ACD"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Pr="004D6ACD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o</w:t>
            </w:r>
            <w:r w:rsidRPr="004D6ACD">
              <w:rPr>
                <w:rFonts w:asciiTheme="minorHAnsi" w:hAnsiTheme="minorHAnsi" w:cstheme="minorHAnsi"/>
                <w:sz w:val="16"/>
                <w:szCs w:val="16"/>
              </w:rPr>
              <w:t xml:space="preserve"> de permis</w:t>
            </w:r>
          </w:p>
        </w:tc>
        <w:tc>
          <w:tcPr>
            <w:tcW w:w="794" w:type="dxa"/>
            <w:vAlign w:val="bottom"/>
          </w:tcPr>
          <w:p w14:paraId="2ACFAF23" w14:textId="77777777" w:rsidR="006217D6" w:rsidRPr="004D6ACD" w:rsidRDefault="006217D6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7C7EA03D" w14:textId="77777777" w:rsidR="006217D6" w:rsidRPr="004D6ACD" w:rsidRDefault="006217D6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8CD56EF" w14:textId="6A134226" w:rsidR="0039226F" w:rsidRPr="00515334" w:rsidRDefault="0039226F" w:rsidP="007E09E8">
      <w:pPr>
        <w:keepNext/>
        <w:tabs>
          <w:tab w:val="left" w:pos="770"/>
        </w:tabs>
        <w:rPr>
          <w:rFonts w:asciiTheme="minorHAnsi" w:hAnsiTheme="minorHAnsi" w:cstheme="minorHAnsi"/>
          <w:sz w:val="2"/>
          <w:szCs w:val="2"/>
        </w:rPr>
      </w:pPr>
    </w:p>
    <w:sectPr w:rsidR="0039226F" w:rsidRPr="00515334" w:rsidSect="003A48F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25D9D29" w16cex:dateUtc="2022-09-22T18:04:27.01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099C5A5" w16cid:durableId="69AFFFA7"/>
  <w16cid:commentId w16cid:paraId="4C7A4E76" w16cid:durableId="3AC17DCF"/>
  <w16cid:commentId w16cid:paraId="5A51F628" w16cid:durableId="19E23C8B"/>
  <w16cid:commentId w16cid:paraId="23AF54B9" w16cid:durableId="312C9736"/>
  <w16cid:commentId w16cid:paraId="5B0B7196" w16cid:durableId="1A913C90"/>
  <w16cid:commentId w16cid:paraId="400835F6" w16cid:durableId="625D9D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D2AA7" w14:textId="77777777" w:rsidR="009361A0" w:rsidRDefault="009361A0" w:rsidP="0081257E">
      <w:r>
        <w:separator/>
      </w:r>
    </w:p>
  </w:endnote>
  <w:endnote w:type="continuationSeparator" w:id="0">
    <w:p w14:paraId="4CB0CC50" w14:textId="77777777" w:rsidR="009361A0" w:rsidRDefault="009361A0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A05CB" w:rsidRPr="00DA05CB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77777777" w:rsidR="00EE71AF" w:rsidRPr="002C0510" w:rsidRDefault="00B9416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9B3DF2" w:rsidRPr="002C0510">
      <w:rPr>
        <w:rFonts w:asciiTheme="minorHAnsi" w:hAnsiTheme="minorHAnsi" w:cstheme="minorHAnsi"/>
        <w:sz w:val="20"/>
        <w:szCs w:val="20"/>
      </w:rPr>
      <w:t>-</w:t>
    </w:r>
    <w:r w:rsidR="009B3DF2">
      <w:rPr>
        <w:rFonts w:asciiTheme="minorHAnsi" w:hAnsiTheme="minorHAnsi" w:cstheme="minorHAnsi"/>
        <w:sz w:val="20"/>
        <w:szCs w:val="20"/>
      </w:rPr>
      <w:t>XXXX</w:t>
    </w:r>
    <w:r w:rsidR="009B3DF2" w:rsidRPr="002C0510">
      <w:rPr>
        <w:rFonts w:asciiTheme="minorHAnsi" w:hAnsiTheme="minorHAnsi" w:cstheme="minorHAnsi"/>
        <w:sz w:val="20"/>
        <w:szCs w:val="20"/>
      </w:rPr>
      <w:t xml:space="preserve"> </w:t>
    </w:r>
    <w:r w:rsidR="009B3DF2">
      <w:rPr>
        <w:rFonts w:asciiTheme="minorHAnsi" w:hAnsiTheme="minorHAnsi" w:cstheme="minorHAnsi"/>
        <w:sz w:val="18"/>
        <w:szCs w:val="18"/>
      </w:rPr>
      <w:t>(202X-XX</w:t>
    </w:r>
    <w:r w:rsidR="009B3DF2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9B3DF2">
      <w:rPr>
        <w:rFonts w:asciiTheme="minorHAnsi" w:hAnsiTheme="minorHAnsi" w:cstheme="minorHAnsi"/>
        <w:b/>
        <w:sz w:val="20"/>
        <w:szCs w:val="20"/>
      </w:rPr>
      <w:t>TITRE DU DOCUMENT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4541DA58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9B3DF2">
      <w:rPr>
        <w:rFonts w:asciiTheme="minorHAnsi" w:hAnsiTheme="minorHAnsi" w:cstheme="minorHAnsi"/>
        <w:b/>
        <w:sz w:val="20"/>
        <w:szCs w:val="20"/>
      </w:rPr>
      <w:t>EN MAJUSCULE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2A669F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2A669F" w:rsidRPr="002A669F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14419F2B" w:rsidR="00EE71AF" w:rsidRPr="002C0510" w:rsidRDefault="004B266A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EE71AF"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 xml:space="preserve">60224 </w:t>
    </w:r>
    <w:r w:rsidR="007A7BE7">
      <w:rPr>
        <w:rFonts w:asciiTheme="minorHAnsi" w:hAnsiTheme="minorHAnsi" w:cstheme="minorHAnsi"/>
        <w:sz w:val="18"/>
        <w:szCs w:val="18"/>
      </w:rPr>
      <w:t>(</w:t>
    </w:r>
    <w:proofErr w:type="spellStart"/>
    <w:r w:rsidR="004D6ACD">
      <w:rPr>
        <w:rFonts w:asciiTheme="minorHAnsi" w:hAnsiTheme="minorHAnsi" w:cstheme="minorHAnsi"/>
        <w:sz w:val="18"/>
        <w:szCs w:val="18"/>
      </w:rPr>
      <w:t>R</w:t>
    </w:r>
    <w:r>
      <w:rPr>
        <w:rFonts w:asciiTheme="minorHAnsi" w:hAnsiTheme="minorHAnsi" w:cstheme="minorHAnsi"/>
        <w:sz w:val="18"/>
        <w:szCs w:val="18"/>
      </w:rPr>
      <w:t>év</w:t>
    </w:r>
    <w:proofErr w:type="spellEnd"/>
    <w:r>
      <w:rPr>
        <w:rFonts w:asciiTheme="minorHAnsi" w:hAnsiTheme="minorHAnsi" w:cstheme="minorHAnsi"/>
        <w:sz w:val="18"/>
        <w:szCs w:val="18"/>
      </w:rPr>
      <w:t>. 2022-09</w:t>
    </w:r>
    <w:r w:rsidR="00EE71AF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15587">
      <w:rPr>
        <w:rFonts w:asciiTheme="minorHAnsi" w:hAnsiTheme="minorHAnsi" w:cstheme="minorHAnsi"/>
        <w:b/>
        <w:sz w:val="20"/>
        <w:szCs w:val="20"/>
      </w:rPr>
      <w:t>DEMANDE DE SERVICE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13BB8580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E15587">
      <w:rPr>
        <w:rFonts w:asciiTheme="minorHAnsi" w:hAnsiTheme="minorHAnsi" w:cstheme="minorHAnsi"/>
        <w:b/>
        <w:sz w:val="20"/>
        <w:szCs w:val="20"/>
      </w:rPr>
      <w:t>PHYSIOTHÉRAPIE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4D6ACD" w:rsidRPr="004D6ACD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4D6ACD" w:rsidRPr="004D6ACD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F7EF0" w14:textId="77777777" w:rsidR="009361A0" w:rsidRDefault="009361A0" w:rsidP="0081257E">
      <w:r>
        <w:separator/>
      </w:r>
    </w:p>
  </w:footnote>
  <w:footnote w:type="continuationSeparator" w:id="0">
    <w:p w14:paraId="07FBFFDF" w14:textId="77777777" w:rsidR="009361A0" w:rsidRDefault="009361A0" w:rsidP="0081257E">
      <w:r>
        <w:continuationSeparator/>
      </w:r>
    </w:p>
  </w:footnote>
  <w:footnote w:id="1">
    <w:p w14:paraId="27270A44" w14:textId="77777777" w:rsidR="002A669F" w:rsidRPr="004D6ACD" w:rsidRDefault="002A669F" w:rsidP="002A669F">
      <w:pPr>
        <w:pStyle w:val="Notedebasdepage"/>
        <w:rPr>
          <w:rFonts w:asciiTheme="minorHAnsi" w:hAnsiTheme="minorHAnsi" w:cstheme="minorHAnsi"/>
          <w:sz w:val="16"/>
          <w:szCs w:val="16"/>
        </w:rPr>
      </w:pPr>
      <w:r w:rsidRPr="004D6ACD">
        <w:rPr>
          <w:rStyle w:val="Appelnotedebasdep"/>
          <w:rFonts w:asciiTheme="minorHAnsi" w:hAnsiTheme="minorHAnsi" w:cstheme="minorHAnsi"/>
          <w:sz w:val="16"/>
          <w:szCs w:val="16"/>
        </w:rPr>
        <w:footnoteRef/>
      </w:r>
      <w:r w:rsidRPr="004D6ACD">
        <w:rPr>
          <w:rFonts w:asciiTheme="minorHAnsi" w:hAnsiTheme="minorHAnsi" w:cstheme="minorHAnsi"/>
          <w:sz w:val="16"/>
          <w:szCs w:val="16"/>
        </w:rPr>
        <w:t xml:space="preserve"> </w:t>
      </w:r>
      <w:r w:rsidRPr="004D6ACD">
        <w:rPr>
          <w:rFonts w:asciiTheme="minorHAnsi" w:hAnsiTheme="minorHAnsi" w:cstheme="minorHAnsi"/>
          <w:b/>
          <w:sz w:val="16"/>
          <w:szCs w:val="16"/>
        </w:rPr>
        <w:t>Exemples nécessitant une évaluation par un(e) physiothérapeute:</w:t>
      </w:r>
      <w:r w:rsidRPr="004D6ACD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1FC18847" w14:textId="77777777" w:rsidR="002A669F" w:rsidRPr="004D6ACD" w:rsidRDefault="002A669F" w:rsidP="002A669F">
      <w:pPr>
        <w:pStyle w:val="Notedebasdepage"/>
        <w:rPr>
          <w:rFonts w:asciiTheme="minorHAnsi" w:hAnsiTheme="minorHAnsi" w:cstheme="minorHAnsi"/>
          <w:sz w:val="16"/>
          <w:szCs w:val="16"/>
        </w:rPr>
      </w:pPr>
      <w:r w:rsidRPr="004D6ACD">
        <w:rPr>
          <w:rFonts w:asciiTheme="minorHAnsi" w:hAnsiTheme="minorHAnsi" w:cstheme="minorHAnsi"/>
          <w:sz w:val="16"/>
          <w:szCs w:val="16"/>
        </w:rPr>
        <w:t xml:space="preserve">Atteintes : AVC aigu, atteinte cardio-respiratoire aiguë, brûlure grave, atteinte orthopédique/rhumatologique/neurologique chez l'enfant. </w:t>
      </w:r>
    </w:p>
    <w:p w14:paraId="5E95E0C3" w14:textId="77777777" w:rsidR="002A669F" w:rsidRPr="004D6ACD" w:rsidRDefault="002A669F" w:rsidP="002A669F">
      <w:pPr>
        <w:pStyle w:val="Notedebasdepage"/>
        <w:rPr>
          <w:rFonts w:asciiTheme="minorHAnsi" w:hAnsiTheme="minorHAnsi" w:cstheme="minorHAnsi"/>
          <w:sz w:val="16"/>
          <w:szCs w:val="16"/>
        </w:rPr>
      </w:pPr>
      <w:r w:rsidRPr="004D6ACD">
        <w:rPr>
          <w:rFonts w:asciiTheme="minorHAnsi" w:hAnsiTheme="minorHAnsi" w:cstheme="minorHAnsi"/>
          <w:sz w:val="16"/>
          <w:szCs w:val="16"/>
        </w:rPr>
        <w:t>Besoins : réadaptation fonctionnelle intensive, appareillage prothétique chez une personne amputée (liste non exhaustive).</w:t>
      </w:r>
    </w:p>
    <w:p w14:paraId="36DC71EE" w14:textId="77777777" w:rsidR="002A669F" w:rsidRDefault="002A669F" w:rsidP="002A669F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5784A4D2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5059709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510919086"/>
        <w:lock w:val="sdtLocked"/>
        <w:placeholder>
          <w:docPart w:val="2E3322BEA23B4BB586307765B08FAB03"/>
        </w:placeholder>
        <w:showingPlcHdr/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50597099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207482535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10271402"/>
        <w:lock w:val="sdtLocked"/>
        <w:placeholder>
          <w:docPart w:val="6841809E16834CE1B698AB04D928885D"/>
        </w:placeholder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2074825352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16B3FF62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465776406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477072817"/>
        <w:lock w:val="sdtLocked"/>
        <w:placeholder>
          <w:docPart w:val="4D9D11F57DDA45F0A728043CAB1F5C8A"/>
        </w:placeholder>
        <w:showingPlcHdr/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465776406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33472577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26388948"/>
        <w:lock w:val="sdtLocked"/>
        <w:placeholder>
          <w:docPart w:val="5517E7626CB644028CABCA6CB986160E"/>
        </w:placeholder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33472577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C580A"/>
    <w:multiLevelType w:val="hybridMultilevel"/>
    <w:tmpl w:val="CE44AF92"/>
    <w:lvl w:ilvl="0" w:tplc="3DECDC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5SYgFM/XNIjUvFy6p4MbmQm9AOM2QT//nJHTySpzkzVDYMUWkJawuxy2EWuJzcwhVB3VsJ1HPHaMLdQvZ9WK0g==" w:salt="UgIgVyWgfErsh3Kz8IiJZ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303C6"/>
    <w:rsid w:val="0004612D"/>
    <w:rsid w:val="00056477"/>
    <w:rsid w:val="00061115"/>
    <w:rsid w:val="000653C6"/>
    <w:rsid w:val="00070BD8"/>
    <w:rsid w:val="00072BDD"/>
    <w:rsid w:val="00081719"/>
    <w:rsid w:val="00081E4F"/>
    <w:rsid w:val="00094D01"/>
    <w:rsid w:val="000A1BAF"/>
    <w:rsid w:val="000A48D0"/>
    <w:rsid w:val="000A5A8D"/>
    <w:rsid w:val="000A5E6D"/>
    <w:rsid w:val="000A5E86"/>
    <w:rsid w:val="000B236B"/>
    <w:rsid w:val="000B34AA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3C7A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969D1"/>
    <w:rsid w:val="001A2DBA"/>
    <w:rsid w:val="001B6ADB"/>
    <w:rsid w:val="001C3C30"/>
    <w:rsid w:val="001F086F"/>
    <w:rsid w:val="00205E89"/>
    <w:rsid w:val="0021081C"/>
    <w:rsid w:val="002159EB"/>
    <w:rsid w:val="00224B70"/>
    <w:rsid w:val="00227DD7"/>
    <w:rsid w:val="00230283"/>
    <w:rsid w:val="00230A4A"/>
    <w:rsid w:val="00233C49"/>
    <w:rsid w:val="00237BBA"/>
    <w:rsid w:val="002408C6"/>
    <w:rsid w:val="00240B84"/>
    <w:rsid w:val="002439B7"/>
    <w:rsid w:val="002454D8"/>
    <w:rsid w:val="00263F52"/>
    <w:rsid w:val="00285AAB"/>
    <w:rsid w:val="00295818"/>
    <w:rsid w:val="00295F2F"/>
    <w:rsid w:val="002A451A"/>
    <w:rsid w:val="002A669F"/>
    <w:rsid w:val="002C0510"/>
    <w:rsid w:val="002C10F4"/>
    <w:rsid w:val="002C5CEB"/>
    <w:rsid w:val="002D207C"/>
    <w:rsid w:val="002D4BDA"/>
    <w:rsid w:val="002E3D54"/>
    <w:rsid w:val="00300573"/>
    <w:rsid w:val="00301BAB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60A6"/>
    <w:rsid w:val="003A6F43"/>
    <w:rsid w:val="003B42F7"/>
    <w:rsid w:val="003E3AE5"/>
    <w:rsid w:val="003F27A5"/>
    <w:rsid w:val="003F3BBB"/>
    <w:rsid w:val="003F5BFB"/>
    <w:rsid w:val="00413A5E"/>
    <w:rsid w:val="004246FA"/>
    <w:rsid w:val="004331D4"/>
    <w:rsid w:val="0045258B"/>
    <w:rsid w:val="00460096"/>
    <w:rsid w:val="00465EBD"/>
    <w:rsid w:val="00466CA4"/>
    <w:rsid w:val="00475947"/>
    <w:rsid w:val="00486DB0"/>
    <w:rsid w:val="00487374"/>
    <w:rsid w:val="004A634E"/>
    <w:rsid w:val="004A7727"/>
    <w:rsid w:val="004B266A"/>
    <w:rsid w:val="004B2D7F"/>
    <w:rsid w:val="004B315B"/>
    <w:rsid w:val="004D5723"/>
    <w:rsid w:val="004D6ACD"/>
    <w:rsid w:val="004E6CC5"/>
    <w:rsid w:val="004F3CE1"/>
    <w:rsid w:val="004F7BC1"/>
    <w:rsid w:val="00515334"/>
    <w:rsid w:val="005222EB"/>
    <w:rsid w:val="00527734"/>
    <w:rsid w:val="005450BB"/>
    <w:rsid w:val="00560F65"/>
    <w:rsid w:val="00562D85"/>
    <w:rsid w:val="00572797"/>
    <w:rsid w:val="005846D0"/>
    <w:rsid w:val="00586763"/>
    <w:rsid w:val="005A0C13"/>
    <w:rsid w:val="005B0165"/>
    <w:rsid w:val="005C1EC4"/>
    <w:rsid w:val="005F5E7B"/>
    <w:rsid w:val="00605F48"/>
    <w:rsid w:val="006203E9"/>
    <w:rsid w:val="006217D6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54761"/>
    <w:rsid w:val="00854C5B"/>
    <w:rsid w:val="00865782"/>
    <w:rsid w:val="0086790F"/>
    <w:rsid w:val="0088545A"/>
    <w:rsid w:val="008A5FC9"/>
    <w:rsid w:val="008C1B87"/>
    <w:rsid w:val="008F61BF"/>
    <w:rsid w:val="00912469"/>
    <w:rsid w:val="00914CBF"/>
    <w:rsid w:val="009210E9"/>
    <w:rsid w:val="009241CF"/>
    <w:rsid w:val="00932CCC"/>
    <w:rsid w:val="0093368C"/>
    <w:rsid w:val="00933CF8"/>
    <w:rsid w:val="009361A0"/>
    <w:rsid w:val="00942D0E"/>
    <w:rsid w:val="00954EBA"/>
    <w:rsid w:val="009558B8"/>
    <w:rsid w:val="00957446"/>
    <w:rsid w:val="009917D6"/>
    <w:rsid w:val="009B3DF2"/>
    <w:rsid w:val="009B7034"/>
    <w:rsid w:val="009C708F"/>
    <w:rsid w:val="009E7A98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471F"/>
    <w:rsid w:val="00A96E54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AF37D5"/>
    <w:rsid w:val="00B06CF8"/>
    <w:rsid w:val="00B11A7E"/>
    <w:rsid w:val="00B21AF3"/>
    <w:rsid w:val="00B24B58"/>
    <w:rsid w:val="00B31BE9"/>
    <w:rsid w:val="00B34C6D"/>
    <w:rsid w:val="00B44F24"/>
    <w:rsid w:val="00B46D29"/>
    <w:rsid w:val="00B700E0"/>
    <w:rsid w:val="00B728A7"/>
    <w:rsid w:val="00B90138"/>
    <w:rsid w:val="00B94163"/>
    <w:rsid w:val="00BA5ED2"/>
    <w:rsid w:val="00BB3AB8"/>
    <w:rsid w:val="00BC0CA8"/>
    <w:rsid w:val="00BC4E8B"/>
    <w:rsid w:val="00BD08CA"/>
    <w:rsid w:val="00BD5DFA"/>
    <w:rsid w:val="00BD5E67"/>
    <w:rsid w:val="00BF5356"/>
    <w:rsid w:val="00BF6BB8"/>
    <w:rsid w:val="00C00059"/>
    <w:rsid w:val="00C02195"/>
    <w:rsid w:val="00C34636"/>
    <w:rsid w:val="00C409F5"/>
    <w:rsid w:val="00C41836"/>
    <w:rsid w:val="00C56334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CF40C8"/>
    <w:rsid w:val="00D05770"/>
    <w:rsid w:val="00D05D0F"/>
    <w:rsid w:val="00D16A65"/>
    <w:rsid w:val="00D20198"/>
    <w:rsid w:val="00D25D2A"/>
    <w:rsid w:val="00D303B8"/>
    <w:rsid w:val="00D344CF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94066"/>
    <w:rsid w:val="00D97471"/>
    <w:rsid w:val="00DA05CB"/>
    <w:rsid w:val="00DA3089"/>
    <w:rsid w:val="00DA41EC"/>
    <w:rsid w:val="00DB5E8C"/>
    <w:rsid w:val="00DD133D"/>
    <w:rsid w:val="00DD6AC7"/>
    <w:rsid w:val="00DE0EC9"/>
    <w:rsid w:val="00DF248B"/>
    <w:rsid w:val="00DF487E"/>
    <w:rsid w:val="00E10066"/>
    <w:rsid w:val="00E15587"/>
    <w:rsid w:val="00E16883"/>
    <w:rsid w:val="00E24ABE"/>
    <w:rsid w:val="00E30FAC"/>
    <w:rsid w:val="00E3667F"/>
    <w:rsid w:val="00E37A0D"/>
    <w:rsid w:val="00E55FF4"/>
    <w:rsid w:val="00E84264"/>
    <w:rsid w:val="00EA2FBB"/>
    <w:rsid w:val="00EA3D5C"/>
    <w:rsid w:val="00EA7032"/>
    <w:rsid w:val="00EB67A8"/>
    <w:rsid w:val="00EC1D23"/>
    <w:rsid w:val="00EC202C"/>
    <w:rsid w:val="00ED174A"/>
    <w:rsid w:val="00EE00A3"/>
    <w:rsid w:val="00EE71AF"/>
    <w:rsid w:val="00EF62FA"/>
    <w:rsid w:val="00F038C6"/>
    <w:rsid w:val="00F130E4"/>
    <w:rsid w:val="00F15FDF"/>
    <w:rsid w:val="00F1774D"/>
    <w:rsid w:val="00F20FF1"/>
    <w:rsid w:val="00F33764"/>
    <w:rsid w:val="00F41733"/>
    <w:rsid w:val="00F47B4E"/>
    <w:rsid w:val="00F52944"/>
    <w:rsid w:val="00F72CF4"/>
    <w:rsid w:val="00F7382F"/>
    <w:rsid w:val="00F95C14"/>
    <w:rsid w:val="00F95ECE"/>
    <w:rsid w:val="00FA1BA3"/>
    <w:rsid w:val="00FA3A2B"/>
    <w:rsid w:val="00FA5B4D"/>
    <w:rsid w:val="00FC6B41"/>
    <w:rsid w:val="00FD14A6"/>
    <w:rsid w:val="00FE05AD"/>
    <w:rsid w:val="00FE5D19"/>
    <w:rsid w:val="00FE7523"/>
    <w:rsid w:val="00FF1654"/>
    <w:rsid w:val="00FF28FF"/>
    <w:rsid w:val="00FF4922"/>
    <w:rsid w:val="6851B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BC4E8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C4E8B"/>
    <w:rPr>
      <w:rFonts w:ascii="Arial Narrow" w:eastAsia="Times New Roman" w:hAnsi="Arial Narrow" w:cs="Times New Roman"/>
      <w:sz w:val="20"/>
      <w:szCs w:val="20"/>
      <w:lang w:eastAsia="fr-CA"/>
    </w:rPr>
  </w:style>
  <w:style w:type="character" w:styleId="Appelnotedebasdep">
    <w:name w:val="footnote reference"/>
    <w:basedOn w:val="Policepardfaut"/>
    <w:uiPriority w:val="99"/>
    <w:semiHidden/>
    <w:unhideWhenUsed/>
    <w:locked/>
    <w:rsid w:val="00BC4E8B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FA5B4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FA5B4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A5B4D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FA5B4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5B4D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FA5B4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5B4D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9bfe06a8a9304e6b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7173672cb6ac4dfc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2E3322BEA23B4BB586307765B08FAB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0FFD16-5877-4685-9DE3-756E16847715}"/>
      </w:docPartPr>
      <w:docPartBody>
        <w:p w:rsidR="00112490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841809E16834CE1B698AB04D9288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41A8C-08DA-4E58-A42A-3892F7595C80}"/>
      </w:docPartPr>
      <w:docPartBody>
        <w:p w:rsidR="00112490" w:rsidRDefault="00DF487E" w:rsidP="00DF487E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9D11F57DDA45F0A728043CAB1F5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E6C57-B0C0-490E-ADF9-432D0CC5E1FF}"/>
      </w:docPartPr>
      <w:docPartBody>
        <w:p w:rsidR="00112490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5517E7626CB644028CABCA6CB98616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99492-9290-43EA-BDFD-0F33C4B98791}"/>
      </w:docPartPr>
      <w:docPartBody>
        <w:p w:rsidR="00112490" w:rsidRDefault="00DF487E" w:rsidP="00DF487E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66838A4412E4A3FB8E900BF9A4FB6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56FB3E-60A8-4E55-9FE5-92FC41E138C3}"/>
      </w:docPartPr>
      <w:docPartBody>
        <w:p w:rsidR="006F670B" w:rsidRDefault="00A9471F" w:rsidP="00A9471F">
          <w:pPr>
            <w:pStyle w:val="066838A4412E4A3FB8E900BF9A4FB68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57F18"/>
    <w:rsid w:val="004627D0"/>
    <w:rsid w:val="00484F98"/>
    <w:rsid w:val="00577109"/>
    <w:rsid w:val="00586DD0"/>
    <w:rsid w:val="005B140A"/>
    <w:rsid w:val="006C149F"/>
    <w:rsid w:val="006C4A9D"/>
    <w:rsid w:val="006F670B"/>
    <w:rsid w:val="00726C6F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9471F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D467F0"/>
    <w:rsid w:val="00DF487E"/>
    <w:rsid w:val="00E11B02"/>
    <w:rsid w:val="00E35253"/>
    <w:rsid w:val="00E64ABA"/>
    <w:rsid w:val="00EC5E50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9471F"/>
    <w:rPr>
      <w:color w:val="808080"/>
    </w:rPr>
  </w:style>
  <w:style w:type="paragraph" w:customStyle="1" w:styleId="066838A4412E4A3FB8E900BF9A4FB681">
    <w:name w:val="066838A4412E4A3FB8E900BF9A4FB681"/>
    <w:rsid w:val="00A947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6C5FCA998C0479E2EDC67EC4DEACA" ma:contentTypeVersion="4" ma:contentTypeDescription="Create a new document." ma:contentTypeScope="" ma:versionID="c9b21ac6ada357143bd5da736e8c1488">
  <xsd:schema xmlns:xsd="http://www.w3.org/2001/XMLSchema" xmlns:xs="http://www.w3.org/2001/XMLSchema" xmlns:p="http://schemas.microsoft.com/office/2006/metadata/properties" xmlns:ns2="8c503a28-0f5b-47ec-8b3f-49d80cee443b" xmlns:ns3="24d33c10-03e0-43ef-8406-669e2917797d" targetNamespace="http://schemas.microsoft.com/office/2006/metadata/properties" ma:root="true" ma:fieldsID="5200f9d0a2329b5841f49e13228c4bf4" ns2:_="" ns3:_="">
    <xsd:import namespace="8c503a28-0f5b-47ec-8b3f-49d80cee443b"/>
    <xsd:import namespace="24d33c10-03e0-43ef-8406-669e29177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03a28-0f5b-47ec-8b3f-49d80cee4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33c10-03e0-43ef-8406-669e29177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4d33c10-03e0-43ef-8406-669e2917797d">
      <UserInfo>
        <DisplayName>Manon Rousse  (CISSSMO16)</DisplayName>
        <AccountId>57</AccountId>
        <AccountType/>
      </UserInfo>
      <UserInfo>
        <DisplayName>Nathalie Arcand  (CISSSMO16)</DisplayName>
        <AccountId>58</AccountId>
        <AccountType/>
      </UserInfo>
      <UserInfo>
        <DisplayName>Valérie Blanchard  (CISSSMO16)</DisplayName>
        <AccountId>59</AccountId>
        <AccountType/>
      </UserInfo>
      <UserInfo>
        <DisplayName>Émilie Bouchard  (CISSSMO16)</DisplayName>
        <AccountId>31</AccountId>
        <AccountType/>
      </UserInfo>
      <UserInfo>
        <DisplayName>Manon Martin  (CISSSMO16)</DisplayName>
        <AccountId>60</AccountId>
        <AccountType/>
      </UserInfo>
      <UserInfo>
        <DisplayName>Manon Léger  (CISSSMO16)</DisplayName>
        <AccountId>61</AccountId>
        <AccountType/>
      </UserInfo>
      <UserInfo>
        <DisplayName>Andréanne Blanchette (CISSSMO16)</DisplayName>
        <AccountId>62</AccountId>
        <AccountType/>
      </UserInfo>
      <UserInfo>
        <DisplayName>Mélanie Boudreault  (CISSSMO16)</DisplayName>
        <AccountId>63</AccountId>
        <AccountType/>
      </UserInfo>
      <UserInfo>
        <DisplayName>Valérie Emond  (CISSSMO16 APPR)</DisplayName>
        <AccountId>13</AccountId>
        <AccountType/>
      </UserInfo>
      <UserInfo>
        <DisplayName>Christine Mills  (CISSSMO16)</DisplayName>
        <AccountId>64</AccountId>
        <AccountType/>
      </UserInfo>
      <UserInfo>
        <DisplayName>Caroline Blais (CISSSMO16)</DisplayName>
        <AccountId>65</AccountId>
        <AccountType/>
      </UserInfo>
      <UserInfo>
        <DisplayName>Nathalie Deveault  (CISSSMO16)</DisplayName>
        <AccountId>66</AccountId>
        <AccountType/>
      </UserInfo>
      <UserInfo>
        <DisplayName>Hafida Ouhmane (CISSSMO16)</DisplayName>
        <AccountId>67</AccountId>
        <AccountType/>
      </UserInfo>
      <UserInfo>
        <DisplayName>Marie-Eve Roy  (CISSSMO16)</DisplayName>
        <AccountId>68</AccountId>
        <AccountType/>
      </UserInfo>
      <UserInfo>
        <DisplayName>Maude Bergeron-Landry (CISSSMO16)</DisplayName>
        <AccountId>69</AccountId>
        <AccountType/>
      </UserInfo>
      <UserInfo>
        <DisplayName>Nadine Morin  (CISSSMO16)</DisplayName>
        <AccountId>70</AccountId>
        <AccountType/>
      </UserInfo>
      <UserInfo>
        <DisplayName>Noémie Joseph-Blais  (CISSSMO16)</DisplayName>
        <AccountId>71</AccountId>
        <AccountType/>
      </UserInfo>
      <UserInfo>
        <DisplayName>Marianne Perras (CISSSMO16)</DisplayName>
        <AccountId>72</AccountId>
        <AccountType/>
      </UserInfo>
      <UserInfo>
        <DisplayName>Daniel PHYSIO Gingras (CISSSMO16)</DisplayName>
        <AccountId>46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95FC522-08F9-46BA-90E6-08B426AD06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41C3DE-D029-4B46-9600-4BA69CB9E2E2}"/>
</file>

<file path=customXml/itemProps3.xml><?xml version="1.0" encoding="utf-8"?>
<ds:datastoreItem xmlns:ds="http://schemas.openxmlformats.org/officeDocument/2006/customXml" ds:itemID="{2D99C01A-24BC-4FA8-8C38-CA68FD0E5603}"/>
</file>

<file path=customXml/itemProps4.xml><?xml version="1.0" encoding="utf-8"?>
<ds:datastoreItem xmlns:ds="http://schemas.openxmlformats.org/officeDocument/2006/customXml" ds:itemID="{43F10B8B-BDD2-43AE-A780-D80F35FCBA7F}"/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1</Pages>
  <Words>223</Words>
  <Characters>1232</Characters>
  <Application>Microsoft Office Word</Application>
  <DocSecurity>8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Maude Lefebvre</cp:lastModifiedBy>
  <cp:revision>3</cp:revision>
  <cp:lastPrinted>2020-03-02T14:51:00Z</cp:lastPrinted>
  <dcterms:created xsi:type="dcterms:W3CDTF">2022-09-28T20:16:00Z</dcterms:created>
  <dcterms:modified xsi:type="dcterms:W3CDTF">2022-09-28T20:16:00Z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0x0101007FA6C5FCA998C0479E2EDC67EC4DEACA</vt:lpwstr>
  </property>
  <property fmtid="{D5CDD505-2E9C-101B-9397-08002B2CF9AE}" pid="10" name="Order">
    <vt:r8>28000</vt:r8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</Properties>
</file>