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RPr="00221E70" w14:paraId="52E448E4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0D43389B" w14:textId="1B2CE263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269345FA" w14:textId="77777777" w:rsidTr="00221E70">
              <w:tc>
                <w:tcPr>
                  <w:tcW w:w="1134" w:type="dxa"/>
                  <w:vAlign w:val="bottom"/>
                </w:tcPr>
                <w:p w14:paraId="66DF4D20" w14:textId="77777777" w:rsidR="004246FA" w:rsidRPr="00221E70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241330459" w:edGrp="everyone" w:colFirst="1" w:colLast="1"/>
                  <w:r w:rsidRPr="00221E70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1F9EB505" w14:textId="17C4629E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1241330459"/>
          </w:tbl>
          <w:p w14:paraId="7AF05465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70E298F4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4012C8FE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221E70" w14:paraId="56072E0E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BB597F5" w14:textId="77777777" w:rsidR="004246FA" w:rsidRPr="00221E70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1904480906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0936A1E" w14:textId="7E8ADCF5" w:rsidR="004246FA" w:rsidRPr="00221E70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21E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904480906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25AF21D" w14:textId="77777777" w:rsidR="004246FA" w:rsidRPr="00221E70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221E70" w14:paraId="7FF5B966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C7EC206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305036733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5E65272" w14:textId="77777777" w:rsidR="004246FA" w:rsidRPr="00221E70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21E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305036733" w:displacedByCustomXml="prev"/>
              <w:bookmarkEnd w:id="1" w:displacedByCustomXml="prev"/>
            </w:tr>
            <w:tr w:rsidR="00B34C6D" w:rsidRPr="00221E70" w14:paraId="635B6280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0D68408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1093D1B2" w14:textId="77777777" w:rsidR="004246FA" w:rsidRPr="00221E70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41197334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221E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411973342"/>
                </w:p>
              </w:tc>
              <w:permStart w:id="227426434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1E04247" w14:textId="337075BC" w:rsidR="004246FA" w:rsidRPr="00221E70" w:rsidRDefault="00CE1597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221E70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227426434"/>
                  <w:r w:rsidR="00527734" w:rsidRPr="00221E70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2130460949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705F3" w:rsidRPr="00221E70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2130460949"/>
                  <w:r w:rsidR="0014311E"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221E70" w14:paraId="52456FE7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3DEB7FE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221E70" w14:paraId="4E177F61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E2C895" w14:textId="77777777" w:rsidR="004246FA" w:rsidRPr="00221E70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739004352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335E9E6" w14:textId="77777777" w:rsidR="004246FA" w:rsidRPr="00221E70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21E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9004352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65AFA5E" w14:textId="77777777" w:rsidR="004246FA" w:rsidRPr="00221E70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864181198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B43AB82" w14:textId="77777777" w:rsidR="004246FA" w:rsidRPr="00221E70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21E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864181198" w:displacedByCustomXml="prev"/>
              <w:bookmarkEnd w:id="4" w:displacedByCustomXml="prev"/>
            </w:tr>
            <w:tr w:rsidR="00B34C6D" w:rsidRPr="00221E70" w14:paraId="4B313B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67E8E51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7026B0B6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756168D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CABF05E" w14:textId="77777777" w:rsidR="004246FA" w:rsidRPr="00221E70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221E70" w14:paraId="230E7DF5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C3EF1F" w14:textId="77777777" w:rsidR="004246FA" w:rsidRPr="00221E70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21E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665026202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9B94165" w14:textId="77777777" w:rsidR="004246FA" w:rsidRPr="00221E70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21E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665026202" w:displacedByCustomXml="prev"/>
              <w:bookmarkEnd w:id="5" w:displacedByCustomXml="prev"/>
            </w:tr>
          </w:tbl>
          <w:p w14:paraId="7E02F7AB" w14:textId="77777777" w:rsidR="004246FA" w:rsidRPr="00221E70" w:rsidRDefault="004246FA" w:rsidP="007E09E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4246FA" w14:paraId="2E1E9DE4" w14:textId="77777777" w:rsidTr="00914E31">
        <w:trPr>
          <w:trHeight w:val="833"/>
        </w:trPr>
        <w:tc>
          <w:tcPr>
            <w:tcW w:w="5524" w:type="dxa"/>
            <w:shd w:val="clear" w:color="auto" w:fill="FFFFFF" w:themeFill="background1"/>
            <w:vAlign w:val="center"/>
          </w:tcPr>
          <w:p w14:paraId="1ACD30B7" w14:textId="63A678B1" w:rsidR="009562B0" w:rsidRPr="00221E70" w:rsidRDefault="0049711A" w:rsidP="009562B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21E70">
              <w:rPr>
                <w:rFonts w:asciiTheme="minorHAnsi" w:hAnsiTheme="minorHAnsi" w:cstheme="minorHAnsi"/>
                <w:b/>
              </w:rPr>
              <w:t xml:space="preserve">RAPPORT </w:t>
            </w:r>
            <w:r w:rsidR="00A31DAF" w:rsidRPr="00221E70">
              <w:rPr>
                <w:rFonts w:asciiTheme="minorHAnsi" w:hAnsiTheme="minorHAnsi" w:cstheme="minorHAnsi"/>
                <w:b/>
              </w:rPr>
              <w:t>DES CAPACITÉS DE L’USAGER À RESTER SEUL DANS SA RESSOURCE</w:t>
            </w:r>
            <w:r w:rsidRPr="00221E70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CD2A6CF" w14:textId="7B1111AE" w:rsidR="004246FA" w:rsidRPr="00221E70" w:rsidRDefault="004246FA" w:rsidP="00EF5D2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4856343B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7DDCFE7D" w14:textId="296E217E" w:rsidR="00221E70" w:rsidRDefault="00221E70" w:rsidP="00221E70">
      <w:pPr>
        <w:widowControl w:val="0"/>
        <w:ind w:left="567" w:right="28" w:hanging="425"/>
        <w:jc w:val="both"/>
        <w:rPr>
          <w:rFonts w:asciiTheme="minorHAnsi" w:eastAsia="Calibri" w:hAnsiTheme="minorHAnsi" w:cstheme="minorHAnsi"/>
          <w:b/>
          <w:sz w:val="20"/>
          <w:szCs w:val="20"/>
          <w:lang w:val="fr-FR" w:eastAsia="en-US"/>
        </w:rPr>
      </w:pP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66A9FCD7" wp14:editId="2003D7EF">
            <wp:simplePos x="0" y="0"/>
            <wp:positionH relativeFrom="column">
              <wp:posOffset>93980</wp:posOffset>
            </wp:positionH>
            <wp:positionV relativeFrom="paragraph">
              <wp:posOffset>-2307590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E31" w:rsidRPr="00914E31">
        <w:rPr>
          <w:rFonts w:asciiTheme="minorHAnsi" w:eastAsia="Calibri" w:hAnsiTheme="minorHAnsi" w:cstheme="minorHAnsi"/>
          <w:b/>
          <w:sz w:val="20"/>
          <w:szCs w:val="20"/>
          <w:lang w:val="fr-FR" w:eastAsia="en-US"/>
        </w:rPr>
        <w:t>***</w:t>
      </w:r>
      <w:r w:rsidR="00914E31" w:rsidRPr="00914E31">
        <w:rPr>
          <w:rFonts w:asciiTheme="minorHAnsi" w:eastAsia="Calibri" w:hAnsiTheme="minorHAnsi" w:cstheme="minorHAnsi"/>
          <w:b/>
          <w:sz w:val="20"/>
          <w:szCs w:val="20"/>
          <w:lang w:val="fr-FR" w:eastAsia="en-US"/>
        </w:rPr>
        <w:tab/>
        <w:t>Avant la pas</w:t>
      </w:r>
      <w:r w:rsidR="00C25154">
        <w:rPr>
          <w:rFonts w:asciiTheme="minorHAnsi" w:eastAsia="Calibri" w:hAnsiTheme="minorHAnsi" w:cstheme="minorHAnsi"/>
          <w:b/>
          <w:sz w:val="20"/>
          <w:szCs w:val="20"/>
          <w:lang w:val="fr-FR" w:eastAsia="en-US"/>
        </w:rPr>
        <w:t>sation de l’outil, se</w:t>
      </w:r>
      <w:r w:rsidR="00896642">
        <w:rPr>
          <w:rFonts w:asciiTheme="minorHAnsi" w:eastAsia="Calibri" w:hAnsiTheme="minorHAnsi" w:cstheme="minorHAnsi"/>
          <w:b/>
          <w:sz w:val="20"/>
          <w:szCs w:val="20"/>
          <w:lang w:val="fr-FR" w:eastAsia="en-US"/>
        </w:rPr>
        <w:t xml:space="preserve"> référer au </w:t>
      </w:r>
      <w:r w:rsidR="00896642" w:rsidRPr="00896642">
        <w:rPr>
          <w:rFonts w:asciiTheme="minorHAnsi" w:eastAsia="Calibri" w:hAnsiTheme="minorHAnsi" w:cstheme="minorHAnsi"/>
          <w:b/>
          <w:i/>
          <w:sz w:val="20"/>
          <w:szCs w:val="20"/>
          <w:lang w:val="fr-FR" w:eastAsia="en-US"/>
        </w:rPr>
        <w:t xml:space="preserve">Processus </w:t>
      </w:r>
      <w:r w:rsidR="00910535">
        <w:rPr>
          <w:rFonts w:asciiTheme="minorHAnsi" w:eastAsia="Calibri" w:hAnsiTheme="minorHAnsi" w:cstheme="minorHAnsi"/>
          <w:b/>
          <w:i/>
          <w:sz w:val="20"/>
          <w:szCs w:val="20"/>
          <w:lang w:val="fr-FR" w:eastAsia="en-US"/>
        </w:rPr>
        <w:t>pour l’é</w:t>
      </w:r>
      <w:r w:rsidR="00910535" w:rsidRPr="00910535">
        <w:rPr>
          <w:rFonts w:asciiTheme="minorHAnsi" w:eastAsia="Calibri" w:hAnsiTheme="minorHAnsi" w:cstheme="minorHAnsi"/>
          <w:b/>
          <w:i/>
          <w:sz w:val="20"/>
          <w:szCs w:val="20"/>
          <w:lang w:val="fr-FR" w:eastAsia="en-US"/>
        </w:rPr>
        <w:t>valuation de la capacité d’un usager DI-T</w:t>
      </w:r>
      <w:r w:rsidR="00965E3D">
        <w:rPr>
          <w:rFonts w:asciiTheme="minorHAnsi" w:eastAsia="Calibri" w:hAnsiTheme="minorHAnsi" w:cstheme="minorHAnsi"/>
          <w:b/>
          <w:i/>
          <w:sz w:val="20"/>
          <w:szCs w:val="20"/>
          <w:lang w:val="fr-FR" w:eastAsia="en-US"/>
        </w:rPr>
        <w:t xml:space="preserve">SA-DP hébergé à la DPD à rester </w:t>
      </w:r>
      <w:r w:rsidR="00910535" w:rsidRPr="00910535">
        <w:rPr>
          <w:rFonts w:asciiTheme="minorHAnsi" w:eastAsia="Calibri" w:hAnsiTheme="minorHAnsi" w:cstheme="minorHAnsi"/>
          <w:b/>
          <w:i/>
          <w:sz w:val="20"/>
          <w:szCs w:val="20"/>
          <w:lang w:val="fr-FR" w:eastAsia="en-US"/>
        </w:rPr>
        <w:t>seul dans sa ressourc</w:t>
      </w:r>
      <w:r w:rsidR="00DD7B6B">
        <w:rPr>
          <w:rFonts w:asciiTheme="minorHAnsi" w:eastAsia="Calibri" w:hAnsiTheme="minorHAnsi" w:cstheme="minorHAnsi"/>
          <w:b/>
          <w:i/>
          <w:sz w:val="20"/>
          <w:szCs w:val="20"/>
          <w:lang w:val="fr-FR" w:eastAsia="en-US"/>
        </w:rPr>
        <w:t>e (PRC-DPD-10303)</w:t>
      </w:r>
      <w:r w:rsidR="00965E3D">
        <w:rPr>
          <w:rFonts w:asciiTheme="minorHAnsi" w:eastAsia="Calibri" w:hAnsiTheme="minorHAnsi" w:cstheme="minorHAnsi"/>
          <w:b/>
          <w:sz w:val="20"/>
          <w:szCs w:val="20"/>
          <w:lang w:val="fr-FR" w:eastAsia="en-US"/>
        </w:rPr>
        <w:t>. ***</w:t>
      </w:r>
    </w:p>
    <w:p w14:paraId="48E4E76C" w14:textId="77777777" w:rsidR="00221E70" w:rsidRPr="00221E70" w:rsidRDefault="00221E70" w:rsidP="00221E70">
      <w:pPr>
        <w:widowControl w:val="0"/>
        <w:ind w:left="567" w:right="28" w:hanging="425"/>
        <w:jc w:val="both"/>
        <w:rPr>
          <w:rFonts w:asciiTheme="minorHAnsi" w:eastAsia="Calibri" w:hAnsiTheme="minorHAnsi" w:cstheme="minorHAnsi"/>
          <w:b/>
          <w:sz w:val="10"/>
          <w:szCs w:val="10"/>
          <w:lang w:val="fr-FR" w:eastAsia="en-US"/>
        </w:rPr>
      </w:pPr>
    </w:p>
    <w:p w14:paraId="6D387EA9" w14:textId="3159956D" w:rsidR="00914E31" w:rsidRPr="008F37AA" w:rsidRDefault="00065B18" w:rsidP="00221E70">
      <w:pPr>
        <w:widowControl w:val="0"/>
        <w:ind w:right="28"/>
        <w:jc w:val="both"/>
        <w:rPr>
          <w:rFonts w:asciiTheme="minorHAnsi" w:hAnsiTheme="minorHAnsi" w:cstheme="minorHAnsi"/>
          <w:sz w:val="20"/>
          <w:szCs w:val="20"/>
        </w:rPr>
      </w:pPr>
      <w:r w:rsidRPr="008F37AA">
        <w:rPr>
          <w:rFonts w:asciiTheme="minorHAnsi" w:hAnsiTheme="minorHAnsi" w:cstheme="minorHAnsi"/>
          <w:sz w:val="20"/>
          <w:szCs w:val="20"/>
          <w:lang w:val="fr-FR"/>
        </w:rPr>
        <w:t xml:space="preserve">Le présent rapport synthèse a pour but de communiquer les données recueillies à l’aide de </w:t>
      </w:r>
      <w:r w:rsidRPr="00736369">
        <w:rPr>
          <w:rFonts w:asciiTheme="minorHAnsi" w:hAnsiTheme="minorHAnsi" w:cstheme="minorHAnsi"/>
          <w:b/>
          <w:sz w:val="20"/>
          <w:szCs w:val="20"/>
          <w:lang w:val="fr-FR"/>
        </w:rPr>
        <w:t>l’Inventaire des habiletés pour rester temporairement seul chez soi</w:t>
      </w:r>
      <w:r w:rsidR="00736369">
        <w:rPr>
          <w:rFonts w:asciiTheme="minorHAnsi" w:hAnsiTheme="minorHAnsi" w:cstheme="minorHAnsi"/>
          <w:b/>
          <w:sz w:val="20"/>
          <w:szCs w:val="20"/>
          <w:lang w:val="fr-FR"/>
        </w:rPr>
        <w:t xml:space="preserve"> </w:t>
      </w:r>
      <w:r w:rsidR="00736369" w:rsidRPr="00736369">
        <w:rPr>
          <w:rFonts w:asciiTheme="minorHAnsi" w:hAnsiTheme="minorHAnsi" w:cstheme="minorHAnsi"/>
          <w:sz w:val="20"/>
          <w:szCs w:val="20"/>
          <w:lang w:val="fr-FR"/>
        </w:rPr>
        <w:t>(</w:t>
      </w:r>
      <w:r w:rsidR="00736369" w:rsidRPr="00EB30AD">
        <w:rPr>
          <w:rFonts w:asciiTheme="minorHAnsi" w:hAnsiTheme="minorHAnsi" w:cstheme="minorHAnsi"/>
          <w:sz w:val="20"/>
          <w:szCs w:val="20"/>
          <w:lang w:val="fr-FR"/>
        </w:rPr>
        <w:t>voir</w:t>
      </w:r>
      <w:r w:rsidR="00EB30AD" w:rsidRPr="00EB30AD">
        <w:rPr>
          <w:rFonts w:asciiTheme="minorHAnsi" w:hAnsiTheme="minorHAnsi" w:cstheme="minorHAnsi"/>
          <w:sz w:val="20"/>
          <w:szCs w:val="20"/>
        </w:rPr>
        <w:t xml:space="preserve"> la </w:t>
      </w:r>
      <w:r w:rsidR="00CD3A91">
        <w:rPr>
          <w:rFonts w:asciiTheme="minorHAnsi" w:hAnsiTheme="minorHAnsi" w:cstheme="minorHAnsi"/>
          <w:sz w:val="20"/>
          <w:szCs w:val="20"/>
          <w:u w:val="single"/>
        </w:rPr>
        <w:t>F</w:t>
      </w:r>
      <w:proofErr w:type="spellStart"/>
      <w:r w:rsidR="00CD3A91">
        <w:rPr>
          <w:rFonts w:asciiTheme="minorHAnsi" w:hAnsiTheme="minorHAnsi" w:cstheme="minorHAnsi"/>
          <w:sz w:val="20"/>
          <w:szCs w:val="20"/>
          <w:u w:val="single"/>
          <w:lang w:val="fr-FR"/>
        </w:rPr>
        <w:t>iche</w:t>
      </w:r>
      <w:proofErr w:type="spellEnd"/>
      <w:r w:rsidR="00CD3A91">
        <w:rPr>
          <w:rFonts w:asciiTheme="minorHAnsi" w:hAnsiTheme="minorHAnsi" w:cstheme="minorHAnsi"/>
          <w:sz w:val="20"/>
          <w:szCs w:val="20"/>
          <w:u w:val="single"/>
          <w:lang w:val="fr-FR"/>
        </w:rPr>
        <w:t xml:space="preserve"> descriptive de l’</w:t>
      </w:r>
      <w:r w:rsidR="00736369" w:rsidRPr="00EB30AD">
        <w:rPr>
          <w:rFonts w:asciiTheme="minorHAnsi" w:hAnsiTheme="minorHAnsi" w:cstheme="minorHAnsi"/>
          <w:sz w:val="20"/>
          <w:szCs w:val="20"/>
          <w:u w:val="single"/>
          <w:lang w:val="fr-FR"/>
        </w:rPr>
        <w:t xml:space="preserve">Inventaire habiletés rester temporairement soi </w:t>
      </w:r>
      <w:r w:rsidR="00EB30AD" w:rsidRPr="00EB30AD">
        <w:rPr>
          <w:rFonts w:asciiTheme="minorHAnsi" w:hAnsiTheme="minorHAnsi" w:cstheme="minorHAnsi"/>
          <w:sz w:val="20"/>
          <w:szCs w:val="20"/>
          <w:u w:val="single"/>
          <w:lang w:val="fr-FR"/>
        </w:rPr>
        <w:t xml:space="preserve">(FDOP-10308) </w:t>
      </w:r>
      <w:r w:rsidR="00736369" w:rsidRPr="00EB30AD">
        <w:rPr>
          <w:rFonts w:asciiTheme="minorHAnsi" w:hAnsiTheme="minorHAnsi" w:cstheme="minorHAnsi"/>
          <w:sz w:val="20"/>
          <w:szCs w:val="20"/>
          <w:lang w:val="fr-FR"/>
        </w:rPr>
        <w:t>pour plus de détails sur cet outil publié et son utilisation au CISSSMO)</w:t>
      </w:r>
      <w:r w:rsidR="00580337" w:rsidRPr="00EB30AD">
        <w:rPr>
          <w:rFonts w:asciiTheme="minorHAnsi" w:hAnsiTheme="minorHAnsi" w:cstheme="minorHAnsi"/>
          <w:sz w:val="20"/>
          <w:szCs w:val="20"/>
          <w:lang w:val="fr-FR"/>
        </w:rPr>
        <w:t>,</w:t>
      </w:r>
      <w:r w:rsidR="007834CA" w:rsidRPr="00EB30AD">
        <w:rPr>
          <w:rFonts w:asciiTheme="minorHAnsi" w:hAnsiTheme="minorHAnsi" w:cstheme="minorHAnsi"/>
          <w:sz w:val="20"/>
          <w:szCs w:val="20"/>
          <w:lang w:val="fr-FR"/>
        </w:rPr>
        <w:t xml:space="preserve"> faire un lien avec l’instrument de classification et</w:t>
      </w:r>
      <w:r w:rsidRPr="00EB30AD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r w:rsidRPr="00EB30AD">
        <w:rPr>
          <w:rFonts w:asciiTheme="minorHAnsi" w:hAnsiTheme="minorHAnsi" w:cstheme="minorHAnsi"/>
          <w:sz w:val="20"/>
          <w:szCs w:val="20"/>
        </w:rPr>
        <w:t>ainsi que déterminer les orientations cliniques prioritaires.</w:t>
      </w:r>
      <w:bookmarkStart w:id="6" w:name="_GoBack"/>
      <w:bookmarkEnd w:id="6"/>
    </w:p>
    <w:p w14:paraId="1AB34935" w14:textId="77777777" w:rsidR="00221E70" w:rsidRDefault="00221E70" w:rsidP="007E09E8">
      <w:pPr>
        <w:rPr>
          <w:rFonts w:asciiTheme="minorHAnsi" w:hAnsiTheme="minorHAnsi" w:cstheme="minorHAnsi"/>
          <w:sz w:val="20"/>
          <w:szCs w:val="20"/>
        </w:rPr>
      </w:pPr>
    </w:p>
    <w:p w14:paraId="698AB2BE" w14:textId="6A9DE897" w:rsidR="00914E31" w:rsidRPr="008F37AA" w:rsidRDefault="005E5087" w:rsidP="008F37AA">
      <w:pPr>
        <w:widowControl w:val="0"/>
        <w:ind w:right="113"/>
        <w:jc w:val="both"/>
        <w:rPr>
          <w:rFonts w:asciiTheme="minorHAnsi" w:hAnsiTheme="minorHAnsi" w:cstheme="minorHAnsi"/>
          <w:b/>
          <w:caps/>
          <w:sz w:val="20"/>
          <w:szCs w:val="20"/>
        </w:rPr>
      </w:pPr>
      <w:r>
        <w:rPr>
          <w:rFonts w:asciiTheme="minorHAnsi" w:hAnsiTheme="minorHAnsi" w:cstheme="minorHAnsi"/>
          <w:b/>
          <w:caps/>
          <w:sz w:val="20"/>
          <w:szCs w:val="20"/>
        </w:rPr>
        <w:t xml:space="preserve">Section a) </w:t>
      </w:r>
      <w:r w:rsidR="00914E31" w:rsidRPr="008F37AA">
        <w:rPr>
          <w:rFonts w:asciiTheme="minorHAnsi" w:hAnsiTheme="minorHAnsi" w:cstheme="minorHAnsi"/>
          <w:b/>
          <w:caps/>
          <w:sz w:val="20"/>
          <w:szCs w:val="20"/>
        </w:rPr>
        <w:t>RÉSULTATS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186"/>
      </w:tblGrid>
      <w:tr w:rsidR="00331819" w:rsidRPr="00914E31" w14:paraId="4FD5B0B5" w14:textId="77777777" w:rsidTr="008F37AA"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2BDD4E" w14:textId="66E8330D" w:rsidR="00331819" w:rsidRPr="009562B0" w:rsidRDefault="00331819" w:rsidP="008F37AA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290"/>
              </w:tabs>
              <w:ind w:right="2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914E31">
              <w:rPr>
                <w:rFonts w:asciiTheme="minorHAnsi" w:hAnsiTheme="minorHAnsi" w:cstheme="minorHAnsi"/>
                <w:b/>
                <w:sz w:val="20"/>
                <w:szCs w:val="20"/>
              </w:rPr>
              <w:t>PARTIE 1</w:t>
            </w:r>
            <w:r w:rsidR="00374114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914E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 w:rsidRPr="00914E31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RELEV</w:t>
            </w:r>
            <w:r w:rsidR="0037411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É</w:t>
            </w:r>
            <w:r w:rsidRPr="00914E31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 DES ASPECTS M</w:t>
            </w:r>
            <w:r w:rsidR="0037411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É</w:t>
            </w:r>
            <w:r w:rsidRPr="00914E31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DICAUX ET PSYCHOSOCIAUX</w:t>
            </w:r>
          </w:p>
        </w:tc>
      </w:tr>
      <w:tr w:rsidR="00754DB7" w:rsidRPr="00914E31" w14:paraId="3646A4B9" w14:textId="77777777" w:rsidTr="008F37AA">
        <w:trPr>
          <w:trHeight w:val="290"/>
        </w:trPr>
        <w:tc>
          <w:tcPr>
            <w:tcW w:w="5000" w:type="pct"/>
            <w:tcBorders>
              <w:bottom w:val="nil"/>
            </w:tcBorders>
          </w:tcPr>
          <w:p w14:paraId="0EF709FB" w14:textId="334B8145" w:rsidR="00754DB7" w:rsidRPr="00754DB7" w:rsidRDefault="00686B9E" w:rsidP="008F37AA">
            <w:pPr>
              <w:widowControl w:val="0"/>
              <w:spacing w:line="276" w:lineRule="auto"/>
              <w:ind w:right="26"/>
              <w:jc w:val="both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9562B0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Indiquer le projet personnel de réadaptation de l’usager</w:t>
            </w:r>
            <w:r w:rsidR="00754DB7" w:rsidRPr="009562B0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 </w:t>
            </w:r>
            <w:r w:rsidR="00754DB7" w:rsidRPr="00754DB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CE40FA" w:rsidRPr="00914E31" w14:paraId="329B6952" w14:textId="77777777" w:rsidTr="008F37AA">
        <w:trPr>
          <w:trHeight w:val="673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2D04F799" w14:textId="77777777" w:rsidR="00CE40FA" w:rsidRPr="008F37AA" w:rsidRDefault="00CE40FA" w:rsidP="008F37AA">
            <w:pPr>
              <w:widowControl w:val="0"/>
              <w:spacing w:line="276" w:lineRule="auto"/>
              <w:ind w:right="26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permStart w:id="1075315045" w:edGrp="everyone" w:colFirst="0" w:colLast="0"/>
          </w:p>
        </w:tc>
      </w:tr>
      <w:permEnd w:id="1075315045"/>
      <w:tr w:rsidR="00754DB7" w:rsidRPr="00914E31" w14:paraId="16C8A8F6" w14:textId="77777777" w:rsidTr="008F37AA">
        <w:trPr>
          <w:trHeight w:val="262"/>
        </w:trPr>
        <w:tc>
          <w:tcPr>
            <w:tcW w:w="5000" w:type="pct"/>
            <w:tcBorders>
              <w:bottom w:val="nil"/>
            </w:tcBorders>
          </w:tcPr>
          <w:p w14:paraId="636E3A8A" w14:textId="49934FDC" w:rsidR="00754DB7" w:rsidRPr="00914E31" w:rsidRDefault="00686B9E" w:rsidP="008F37AA">
            <w:pPr>
              <w:widowControl w:val="0"/>
              <w:spacing w:line="276" w:lineRule="auto"/>
              <w:ind w:right="26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4DB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Besoin de l’usager</w:t>
            </w:r>
            <w:r w:rsidR="00D774E6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 xml:space="preserve"> </w:t>
            </w:r>
            <w:r w:rsidRPr="00754DB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en lien avec la demande de rester seul</w:t>
            </w:r>
            <w:r w:rsidR="00754DB7" w:rsidRPr="00754DB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CE40FA" w:rsidRPr="00914E31" w14:paraId="3C8A0442" w14:textId="77777777" w:rsidTr="008F37AA">
        <w:trPr>
          <w:trHeight w:val="505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06852285" w14:textId="77777777" w:rsidR="00CE40FA" w:rsidRPr="008F37AA" w:rsidRDefault="00CE40FA" w:rsidP="008F37AA">
            <w:pPr>
              <w:widowControl w:val="0"/>
              <w:ind w:right="26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permStart w:id="32206131" w:edGrp="everyone" w:colFirst="0" w:colLast="0"/>
          </w:p>
        </w:tc>
      </w:tr>
      <w:permEnd w:id="32206131"/>
      <w:tr w:rsidR="00914E31" w:rsidRPr="00914E31" w14:paraId="29340C98" w14:textId="77777777" w:rsidTr="008F37AA">
        <w:trPr>
          <w:trHeight w:val="244"/>
        </w:trPr>
        <w:tc>
          <w:tcPr>
            <w:tcW w:w="5000" w:type="pct"/>
            <w:tcBorders>
              <w:bottom w:val="nil"/>
            </w:tcBorders>
          </w:tcPr>
          <w:p w14:paraId="3CE49BA6" w14:textId="7D1EC111" w:rsidR="00914E31" w:rsidRPr="00914E31" w:rsidRDefault="00914E31" w:rsidP="008F37AA">
            <w:pPr>
              <w:widowControl w:val="0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4E31">
              <w:rPr>
                <w:rFonts w:asciiTheme="minorHAnsi" w:hAnsiTheme="minorHAnsi" w:cstheme="minorHAnsi"/>
                <w:b/>
                <w:sz w:val="20"/>
                <w:szCs w:val="20"/>
              </w:rPr>
              <w:t>Éléments facilitateurs en termes de facteurs personnels et environnementaux</w:t>
            </w:r>
            <w:r w:rsidRPr="00914E3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</w:tr>
      <w:tr w:rsidR="00CE40FA" w:rsidRPr="00914E31" w14:paraId="6E980158" w14:textId="77777777" w:rsidTr="008F37AA">
        <w:trPr>
          <w:trHeight w:val="533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48C95393" w14:textId="77777777" w:rsidR="00CE40FA" w:rsidRPr="008F37AA" w:rsidRDefault="00CE40FA" w:rsidP="008F37AA">
            <w:pPr>
              <w:widowControl w:val="0"/>
              <w:spacing w:line="360" w:lineRule="auto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361737090" w:edGrp="everyone" w:colFirst="0" w:colLast="0"/>
          </w:p>
        </w:tc>
      </w:tr>
      <w:permEnd w:id="1361737090"/>
      <w:tr w:rsidR="00914E31" w:rsidRPr="00914E31" w14:paraId="288BBAA7" w14:textId="77777777" w:rsidTr="008F37AA">
        <w:trPr>
          <w:trHeight w:val="190"/>
        </w:trPr>
        <w:tc>
          <w:tcPr>
            <w:tcW w:w="5000" w:type="pct"/>
            <w:tcBorders>
              <w:bottom w:val="nil"/>
            </w:tcBorders>
          </w:tcPr>
          <w:p w14:paraId="76B212E4" w14:textId="7EA14494" w:rsidR="00914E31" w:rsidRPr="00914E31" w:rsidRDefault="00914E31" w:rsidP="008F37AA">
            <w:pPr>
              <w:widowControl w:val="0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4E31">
              <w:rPr>
                <w:rFonts w:asciiTheme="minorHAnsi" w:hAnsiTheme="minorHAnsi" w:cstheme="minorHAnsi"/>
                <w:b/>
                <w:sz w:val="20"/>
                <w:szCs w:val="20"/>
              </w:rPr>
              <w:t>Éléments pouvant être des obstacles en termes de facteurs personnels et environnementaux</w:t>
            </w:r>
            <w:r w:rsidRPr="00914E31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CE40FA" w:rsidRPr="00914E31" w14:paraId="22821CC3" w14:textId="77777777" w:rsidTr="008F37AA">
        <w:trPr>
          <w:trHeight w:val="430"/>
        </w:trPr>
        <w:tc>
          <w:tcPr>
            <w:tcW w:w="5000" w:type="pct"/>
            <w:tcBorders>
              <w:top w:val="nil"/>
            </w:tcBorders>
          </w:tcPr>
          <w:p w14:paraId="7F88145C" w14:textId="77777777" w:rsidR="00CE40FA" w:rsidRPr="008F37AA" w:rsidRDefault="00CE40FA" w:rsidP="008F37AA">
            <w:pPr>
              <w:widowControl w:val="0"/>
              <w:ind w:right="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582244971" w:edGrp="everyone" w:colFirst="0" w:colLast="0"/>
          </w:p>
        </w:tc>
      </w:tr>
      <w:permEnd w:id="1582244971"/>
    </w:tbl>
    <w:p w14:paraId="72EE9077" w14:textId="77777777" w:rsidR="00221E70" w:rsidRPr="00914E31" w:rsidRDefault="00221E70" w:rsidP="00914E31">
      <w:pPr>
        <w:widowControl w:val="0"/>
        <w:spacing w:before="120"/>
        <w:ind w:right="26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965"/>
        <w:gridCol w:w="554"/>
        <w:gridCol w:w="12"/>
        <w:gridCol w:w="542"/>
        <w:gridCol w:w="554"/>
        <w:gridCol w:w="181"/>
        <w:gridCol w:w="373"/>
        <w:gridCol w:w="554"/>
        <w:gridCol w:w="167"/>
        <w:gridCol w:w="181"/>
        <w:gridCol w:w="206"/>
        <w:gridCol w:w="554"/>
        <w:gridCol w:w="153"/>
        <w:gridCol w:w="401"/>
        <w:gridCol w:w="554"/>
        <w:gridCol w:w="139"/>
        <w:gridCol w:w="416"/>
        <w:gridCol w:w="554"/>
        <w:gridCol w:w="126"/>
      </w:tblGrid>
      <w:tr w:rsidR="00686524" w:rsidRPr="008815CA" w14:paraId="7E8157D1" w14:textId="77777777" w:rsidTr="00221E70">
        <w:trPr>
          <w:trHeight w:val="284"/>
        </w:trPr>
        <w:tc>
          <w:tcPr>
            <w:tcW w:w="5000" w:type="pct"/>
            <w:gridSpan w:val="19"/>
            <w:shd w:val="clear" w:color="auto" w:fill="D9D9D9" w:themeFill="background1" w:themeFillShade="D9"/>
            <w:vAlign w:val="center"/>
          </w:tcPr>
          <w:p w14:paraId="58382F74" w14:textId="683945CF" w:rsidR="00686524" w:rsidRPr="00504757" w:rsidRDefault="00686524" w:rsidP="008F37AA">
            <w:pPr>
              <w:widowControl w:val="0"/>
              <w:ind w:left="1134" w:right="26" w:hanging="1134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14E31">
              <w:rPr>
                <w:rFonts w:asciiTheme="minorHAnsi" w:hAnsiTheme="minorHAnsi" w:cstheme="minorHAnsi"/>
                <w:b/>
                <w:sz w:val="20"/>
                <w:szCs w:val="20"/>
              </w:rPr>
              <w:t>PARTIE 2</w:t>
            </w:r>
            <w:r w:rsidR="00161D49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914E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DONNÉES INTERPRÉTÉES DE L’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I</w:t>
            </w:r>
            <w:r w:rsidRPr="00914E31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NVENTAIRE DE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S HABILET</w:t>
            </w:r>
            <w:r w:rsidR="00161D49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S </w:t>
            </w:r>
            <w:r w:rsidR="00161D49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À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 RESTER TEMPORAIREMENT SEUL CHEZ SOI</w:t>
            </w:r>
          </w:p>
        </w:tc>
      </w:tr>
      <w:tr w:rsidR="00686524" w:rsidRPr="008815CA" w14:paraId="0A4FA964" w14:textId="77777777" w:rsidTr="00221E70">
        <w:trPr>
          <w:trHeight w:val="132"/>
        </w:trPr>
        <w:tc>
          <w:tcPr>
            <w:tcW w:w="5000" w:type="pct"/>
            <w:gridSpan w:val="19"/>
            <w:shd w:val="clear" w:color="auto" w:fill="F2F2F2" w:themeFill="background1" w:themeFillShade="F2"/>
            <w:vAlign w:val="center"/>
          </w:tcPr>
          <w:p w14:paraId="259CC574" w14:textId="7FDBE350" w:rsidR="00686524" w:rsidRPr="008F37AA" w:rsidRDefault="00686524" w:rsidP="008F37AA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4E3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Inscrire le pourcentage de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réussite obtenu dans l’IHRTS </w:t>
            </w:r>
            <w:r w:rsidRPr="00914E31">
              <w:rPr>
                <w:rFonts w:asciiTheme="minorHAnsi" w:hAnsiTheme="minorHAnsi" w:cstheme="minorHAnsi"/>
                <w:i/>
                <w:sz w:val="20"/>
                <w:szCs w:val="20"/>
              </w:rPr>
              <w:t>en fonction de chaque habileté par période de temps</w:t>
            </w:r>
          </w:p>
        </w:tc>
      </w:tr>
      <w:tr w:rsidR="00914E31" w:rsidRPr="008815CA" w14:paraId="63FDE4B8" w14:textId="77777777" w:rsidTr="00221E70">
        <w:trPr>
          <w:trHeight w:val="447"/>
        </w:trPr>
        <w:tc>
          <w:tcPr>
            <w:tcW w:w="2851" w:type="pct"/>
            <w:gridSpan w:val="6"/>
            <w:vAlign w:val="center"/>
          </w:tcPr>
          <w:p w14:paraId="0A04A89B" w14:textId="77777777" w:rsidR="00914E31" w:rsidRPr="008F37AA" w:rsidRDefault="00914E31" w:rsidP="008F37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37AA">
              <w:rPr>
                <w:rFonts w:asciiTheme="minorHAnsi" w:hAnsiTheme="minorHAnsi" w:cstheme="minorHAnsi"/>
                <w:b/>
                <w:sz w:val="20"/>
                <w:szCs w:val="20"/>
              </w:rPr>
              <w:t>Habileté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  <w:vAlign w:val="center"/>
          </w:tcPr>
          <w:p w14:paraId="6FC50B23" w14:textId="77777777" w:rsidR="00914E31" w:rsidRPr="008F37AA" w:rsidRDefault="00914E31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37AA">
              <w:rPr>
                <w:rFonts w:asciiTheme="minorHAnsi" w:hAnsiTheme="minorHAnsi" w:cstheme="minorHAnsi"/>
                <w:b/>
                <w:sz w:val="20"/>
                <w:szCs w:val="20"/>
              </w:rPr>
              <w:t>1h</w:t>
            </w:r>
          </w:p>
        </w:tc>
        <w:tc>
          <w:tcPr>
            <w:tcW w:w="537" w:type="pct"/>
            <w:gridSpan w:val="4"/>
            <w:shd w:val="clear" w:color="auto" w:fill="D5DCE4" w:themeFill="text2" w:themeFillTint="33"/>
            <w:vAlign w:val="center"/>
          </w:tcPr>
          <w:p w14:paraId="75492CD5" w14:textId="77777777" w:rsidR="00914E31" w:rsidRPr="008F37AA" w:rsidRDefault="00914E31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37AA">
              <w:rPr>
                <w:rFonts w:asciiTheme="minorHAnsi" w:hAnsiTheme="minorHAnsi" w:cstheme="minorHAnsi"/>
                <w:b/>
                <w:sz w:val="20"/>
                <w:szCs w:val="20"/>
              </w:rPr>
              <w:t>3h</w:t>
            </w:r>
          </w:p>
        </w:tc>
        <w:tc>
          <w:tcPr>
            <w:tcW w:w="537" w:type="pct"/>
            <w:gridSpan w:val="3"/>
            <w:shd w:val="clear" w:color="auto" w:fill="FFFFCC"/>
            <w:vAlign w:val="center"/>
          </w:tcPr>
          <w:p w14:paraId="1349CF9B" w14:textId="77777777" w:rsidR="00914E31" w:rsidRPr="008F37AA" w:rsidRDefault="00914E31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37AA">
              <w:rPr>
                <w:rFonts w:asciiTheme="minorHAnsi" w:hAnsiTheme="minorHAnsi" w:cstheme="minorHAnsi"/>
                <w:b/>
                <w:sz w:val="20"/>
                <w:szCs w:val="20"/>
              </w:rPr>
              <w:t>6h</w:t>
            </w:r>
          </w:p>
        </w:tc>
        <w:tc>
          <w:tcPr>
            <w:tcW w:w="538" w:type="pct"/>
            <w:gridSpan w:val="3"/>
            <w:shd w:val="clear" w:color="auto" w:fill="FFE599" w:themeFill="accent4" w:themeFillTint="66"/>
            <w:vAlign w:val="center"/>
          </w:tcPr>
          <w:p w14:paraId="11AE3A43" w14:textId="77777777" w:rsidR="00914E31" w:rsidRPr="008F37AA" w:rsidRDefault="00914E31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37AA">
              <w:rPr>
                <w:rFonts w:asciiTheme="minorHAnsi" w:hAnsiTheme="minorHAnsi" w:cstheme="minorHAnsi"/>
                <w:b/>
                <w:sz w:val="20"/>
                <w:szCs w:val="20"/>
              </w:rPr>
              <w:t>24h</w:t>
            </w:r>
          </w:p>
        </w:tc>
      </w:tr>
      <w:tr w:rsidR="00914E31" w:rsidRPr="008815CA" w14:paraId="4FA88EC0" w14:textId="77777777" w:rsidTr="00221E70">
        <w:tc>
          <w:tcPr>
            <w:tcW w:w="2851" w:type="pct"/>
            <w:gridSpan w:val="6"/>
          </w:tcPr>
          <w:p w14:paraId="1E3C5285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115564589" w:edGrp="everyone" w:colFirst="1" w:colLast="1"/>
            <w:permStart w:id="2146636960" w:edGrp="everyone" w:colFirst="2" w:colLast="2"/>
            <w:permStart w:id="1190092050" w:edGrp="everyone" w:colFirst="3" w:colLast="3"/>
            <w:permStart w:id="1370324305" w:edGrp="everyone" w:colFirst="4" w:colLast="4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Maîtrise de soi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0B366C78" w14:textId="4A3B942B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41EBFB41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1512C748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0C73C065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1C9D5328" w14:textId="77777777" w:rsidTr="00221E70">
        <w:tc>
          <w:tcPr>
            <w:tcW w:w="2851" w:type="pct"/>
            <w:gridSpan w:val="6"/>
          </w:tcPr>
          <w:p w14:paraId="10792E19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25007609" w:edGrp="everyone" w:colFirst="1" w:colLast="1"/>
            <w:permStart w:id="1917266625" w:edGrp="everyone" w:colFirst="2" w:colLast="2"/>
            <w:permStart w:id="1866227273" w:edGrp="everyone" w:colFirst="3" w:colLast="3"/>
            <w:permStart w:id="423307793" w:edGrp="everyone" w:colFirst="4" w:colLast="4"/>
            <w:permEnd w:id="1115564589"/>
            <w:permEnd w:id="2146636960"/>
            <w:permEnd w:id="1190092050"/>
            <w:permEnd w:id="1370324305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Communication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13EA4077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1CB7BE5E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500EEB46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6764AF13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73175330" w14:textId="77777777" w:rsidTr="00221E70">
        <w:tc>
          <w:tcPr>
            <w:tcW w:w="2851" w:type="pct"/>
            <w:gridSpan w:val="6"/>
          </w:tcPr>
          <w:p w14:paraId="5A8BE48B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37466828" w:edGrp="everyone" w:colFirst="1" w:colLast="1"/>
            <w:permStart w:id="1003960094" w:edGrp="everyone" w:colFirst="2" w:colLast="2"/>
            <w:permStart w:id="487544854" w:edGrp="everyone" w:colFirst="3" w:colLast="3"/>
            <w:permStart w:id="375750331" w:edGrp="everyone" w:colFirst="4" w:colLast="4"/>
            <w:permEnd w:id="2025007609"/>
            <w:permEnd w:id="1917266625"/>
            <w:permEnd w:id="1866227273"/>
            <w:permEnd w:id="423307793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Occupation autonome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43CB9F7B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75B21C9A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4D0047DD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1ED1D64F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62A9D2B6" w14:textId="77777777" w:rsidTr="00221E70">
        <w:tc>
          <w:tcPr>
            <w:tcW w:w="2851" w:type="pct"/>
            <w:gridSpan w:val="6"/>
          </w:tcPr>
          <w:p w14:paraId="60DF4502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15974201" w:edGrp="everyone" w:colFirst="2" w:colLast="2"/>
            <w:permStart w:id="2109236056" w:edGrp="everyone" w:colFirst="3" w:colLast="3"/>
            <w:permStart w:id="2132433175" w:edGrp="everyone" w:colFirst="4" w:colLast="4"/>
            <w:permEnd w:id="537466828"/>
            <w:permEnd w:id="1003960094"/>
            <w:permEnd w:id="487544854"/>
            <w:permEnd w:id="375750331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Alimentation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70673F35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43F0BA28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05226B93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14858E1E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10D202B8" w14:textId="77777777" w:rsidTr="00221E70">
        <w:tc>
          <w:tcPr>
            <w:tcW w:w="2851" w:type="pct"/>
            <w:gridSpan w:val="6"/>
          </w:tcPr>
          <w:p w14:paraId="28058AB4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36822260" w:edGrp="everyone" w:colFirst="1" w:colLast="1"/>
            <w:permStart w:id="1274694982" w:edGrp="everyone" w:colFirst="2" w:colLast="2"/>
            <w:permStart w:id="514531373" w:edGrp="everyone" w:colFirst="4" w:colLast="4"/>
            <w:permEnd w:id="1315974201"/>
            <w:permEnd w:id="2109236056"/>
            <w:permEnd w:id="2132433175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Soins hygiéniques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77A6D528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564C6175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4B439E25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7C16C6B5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223420E9" w14:textId="77777777" w:rsidTr="00221E70">
        <w:tc>
          <w:tcPr>
            <w:tcW w:w="2851" w:type="pct"/>
            <w:gridSpan w:val="6"/>
          </w:tcPr>
          <w:p w14:paraId="63BF1526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20538" w:edGrp="everyone" w:colFirst="4" w:colLast="4"/>
            <w:permStart w:id="1025788200" w:edGrp="everyone" w:colFirst="1" w:colLast="1"/>
            <w:permStart w:id="545473377" w:edGrp="everyone" w:colFirst="2" w:colLast="2"/>
            <w:permStart w:id="853442095" w:edGrp="everyone" w:colFirst="3" w:colLast="3"/>
            <w:permEnd w:id="336822260"/>
            <w:permEnd w:id="1274694982"/>
            <w:permEnd w:id="514531373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Prévention des dangers chez soi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349B3782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41AD54DC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319D6592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7E4E7038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64B6A367" w14:textId="77777777" w:rsidTr="00221E70">
        <w:tc>
          <w:tcPr>
            <w:tcW w:w="2851" w:type="pct"/>
            <w:gridSpan w:val="6"/>
          </w:tcPr>
          <w:p w14:paraId="44DF5B31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8652655" w:edGrp="everyone" w:colFirst="4" w:colLast="4"/>
            <w:permStart w:id="1120412648" w:edGrp="everyone" w:colFirst="1" w:colLast="1"/>
            <w:permStart w:id="1094660257" w:edGrp="everyone" w:colFirst="2" w:colLast="2"/>
            <w:permStart w:id="643256022" w:edGrp="everyone" w:colFirst="3" w:colLast="3"/>
            <w:permEnd w:id="1920538"/>
            <w:permEnd w:id="1025788200"/>
            <w:permEnd w:id="545473377"/>
            <w:permEnd w:id="853442095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Gestion des problèmes et des urgences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47BA4AC1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50D2B3CA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3E4838E1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73BAEA2D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6DA3EFBE" w14:textId="77777777" w:rsidTr="00221E70">
        <w:tc>
          <w:tcPr>
            <w:tcW w:w="2851" w:type="pct"/>
            <w:gridSpan w:val="6"/>
          </w:tcPr>
          <w:p w14:paraId="4DA7855A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670845343" w:edGrp="everyone" w:colFirst="4" w:colLast="4"/>
            <w:permStart w:id="1762661746" w:edGrp="everyone" w:colFirst="1" w:colLast="1"/>
            <w:permStart w:id="282218381" w:edGrp="everyone" w:colFirst="2" w:colLast="2"/>
            <w:permStart w:id="1920167459" w:edGrp="everyone" w:colFirst="3" w:colLast="3"/>
            <w:permEnd w:id="218652655"/>
            <w:permEnd w:id="1120412648"/>
            <w:permEnd w:id="1094660257"/>
            <w:permEnd w:id="643256022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Habitudes sécuritaires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2EB3ACDB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3DFB1B42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65519AAD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06A7C7AD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4E31" w:rsidRPr="008815CA" w14:paraId="5A9093D5" w14:textId="77777777" w:rsidTr="00221E70">
        <w:tc>
          <w:tcPr>
            <w:tcW w:w="2851" w:type="pct"/>
            <w:gridSpan w:val="6"/>
          </w:tcPr>
          <w:p w14:paraId="45313932" w14:textId="77777777" w:rsidR="00914E31" w:rsidRPr="00CE40FA" w:rsidRDefault="00914E31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5184513" w:edGrp="everyone" w:colFirst="4" w:colLast="4"/>
            <w:permStart w:id="1661693181" w:edGrp="everyone" w:colFirst="1" w:colLast="1"/>
            <w:permStart w:id="377906733" w:edGrp="everyone" w:colFirst="2" w:colLast="2"/>
            <w:permStart w:id="582437149" w:edGrp="everyone" w:colFirst="3" w:colLast="3"/>
            <w:permEnd w:id="1670845343"/>
            <w:permEnd w:id="1762661746"/>
            <w:permEnd w:id="282218381"/>
            <w:permEnd w:id="1920167459"/>
            <w:r w:rsidRPr="00CE40FA">
              <w:rPr>
                <w:rFonts w:asciiTheme="minorHAnsi" w:hAnsiTheme="minorHAnsi" w:cstheme="minorHAnsi"/>
                <w:sz w:val="20"/>
                <w:szCs w:val="20"/>
              </w:rPr>
              <w:t>Déplacements dans la communauté</w:t>
            </w:r>
          </w:p>
        </w:tc>
        <w:tc>
          <w:tcPr>
            <w:tcW w:w="537" w:type="pct"/>
            <w:gridSpan w:val="3"/>
            <w:shd w:val="clear" w:color="auto" w:fill="DBDBDB" w:themeFill="accent3" w:themeFillTint="66"/>
          </w:tcPr>
          <w:p w14:paraId="0C6BFFAB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4"/>
            <w:shd w:val="clear" w:color="auto" w:fill="D5DCE4" w:themeFill="text2" w:themeFillTint="33"/>
          </w:tcPr>
          <w:p w14:paraId="263C080F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shd w:val="clear" w:color="auto" w:fill="FFFFCC"/>
          </w:tcPr>
          <w:p w14:paraId="680DDF1E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" w:type="pct"/>
            <w:gridSpan w:val="3"/>
            <w:shd w:val="clear" w:color="auto" w:fill="FFE599" w:themeFill="accent4" w:themeFillTint="66"/>
          </w:tcPr>
          <w:p w14:paraId="77358086" w14:textId="77777777" w:rsidR="00914E31" w:rsidRPr="00CE40FA" w:rsidRDefault="00914E31" w:rsidP="006865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45184513"/>
      <w:permEnd w:id="1661693181"/>
      <w:permEnd w:id="377906733"/>
      <w:permEnd w:id="582437149"/>
      <w:tr w:rsidR="00914E31" w:rsidRPr="008815CA" w14:paraId="0730F0EA" w14:textId="77777777" w:rsidTr="00221E70">
        <w:trPr>
          <w:trHeight w:val="365"/>
        </w:trPr>
        <w:tc>
          <w:tcPr>
            <w:tcW w:w="5000" w:type="pct"/>
            <w:gridSpan w:val="19"/>
            <w:tcBorders>
              <w:bottom w:val="nil"/>
            </w:tcBorders>
          </w:tcPr>
          <w:p w14:paraId="2005523F" w14:textId="65F98EB4" w:rsidR="00914E31" w:rsidRPr="008815CA" w:rsidRDefault="00914E31" w:rsidP="008F37A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Description des résultats :</w:t>
            </w:r>
          </w:p>
        </w:tc>
      </w:tr>
      <w:tr w:rsidR="00686524" w:rsidRPr="008815CA" w14:paraId="365AA004" w14:textId="77777777" w:rsidTr="00221E70">
        <w:trPr>
          <w:trHeight w:val="909"/>
        </w:trPr>
        <w:tc>
          <w:tcPr>
            <w:tcW w:w="5000" w:type="pct"/>
            <w:gridSpan w:val="19"/>
            <w:tcBorders>
              <w:top w:val="nil"/>
            </w:tcBorders>
          </w:tcPr>
          <w:p w14:paraId="20AA0A52" w14:textId="77777777" w:rsidR="00686524" w:rsidRPr="00504757" w:rsidRDefault="00686524" w:rsidP="00686524">
            <w:pPr>
              <w:spacing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762751064" w:edGrp="everyone" w:colFirst="0" w:colLast="0"/>
          </w:p>
        </w:tc>
      </w:tr>
      <w:permEnd w:id="1762751064"/>
      <w:tr w:rsidR="00686524" w:rsidRPr="0067249A" w14:paraId="35217519" w14:textId="77777777" w:rsidTr="00221E70">
        <w:trPr>
          <w:gridAfter w:val="1"/>
          <w:wAfter w:w="62" w:type="pct"/>
          <w:trHeight w:val="399"/>
        </w:trPr>
        <w:tc>
          <w:tcPr>
            <w:tcW w:w="4938" w:type="pct"/>
            <w:gridSpan w:val="18"/>
            <w:shd w:val="clear" w:color="auto" w:fill="D9D9D9" w:themeFill="background1" w:themeFillShade="D9"/>
            <w:vAlign w:val="center"/>
          </w:tcPr>
          <w:p w14:paraId="1E7A596B" w14:textId="77777777" w:rsidR="00F548F0" w:rsidRDefault="00686524" w:rsidP="008F37AA">
            <w:pPr>
              <w:ind w:left="992" w:hanging="99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7249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PARTIE 3 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DONNÉES DE L’I</w:t>
            </w:r>
            <w:r w:rsidRPr="006724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NSTRUMENT DE CLASSIFICATION </w:t>
            </w:r>
          </w:p>
          <w:p w14:paraId="00180917" w14:textId="4DB4E7F3" w:rsidR="00686524" w:rsidRPr="00F548F0" w:rsidRDefault="00F548F0" w:rsidP="008F37AA">
            <w:pPr>
              <w:ind w:left="992" w:hanging="992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548F0">
              <w:rPr>
                <w:rFonts w:asciiTheme="minorHAnsi" w:hAnsiTheme="minorHAnsi" w:cstheme="minorHAnsi"/>
                <w:i/>
                <w:sz w:val="20"/>
                <w:szCs w:val="20"/>
              </w:rPr>
              <w:t>Cocher le niveau de soutien demandé dans l’instrument</w:t>
            </w:r>
          </w:p>
        </w:tc>
      </w:tr>
      <w:tr w:rsidR="0067249A" w:rsidRPr="0067249A" w14:paraId="79451091" w14:textId="77777777" w:rsidTr="00221E70">
        <w:trPr>
          <w:gridAfter w:val="1"/>
          <w:wAfter w:w="62" w:type="pct"/>
          <w:trHeight w:val="399"/>
        </w:trPr>
        <w:tc>
          <w:tcPr>
            <w:tcW w:w="1946" w:type="pct"/>
            <w:vMerge w:val="restart"/>
            <w:vAlign w:val="center"/>
          </w:tcPr>
          <w:p w14:paraId="20C639F7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Descripteurs</w:t>
            </w:r>
          </w:p>
        </w:tc>
        <w:tc>
          <w:tcPr>
            <w:tcW w:w="2992" w:type="pct"/>
            <w:gridSpan w:val="17"/>
            <w:vAlign w:val="center"/>
          </w:tcPr>
          <w:p w14:paraId="6FAA7485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Niveau de soutien</w:t>
            </w:r>
          </w:p>
        </w:tc>
      </w:tr>
      <w:tr w:rsidR="0067249A" w:rsidRPr="0067249A" w14:paraId="46D74D97" w14:textId="77777777" w:rsidTr="00221E70">
        <w:trPr>
          <w:gridAfter w:val="1"/>
          <w:wAfter w:w="62" w:type="pct"/>
        </w:trPr>
        <w:tc>
          <w:tcPr>
            <w:tcW w:w="1946" w:type="pct"/>
            <w:vMerge/>
          </w:tcPr>
          <w:p w14:paraId="69998D6C" w14:textId="77777777" w:rsidR="0067249A" w:rsidRPr="0067249A" w:rsidRDefault="0067249A" w:rsidP="0068652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2" w:type="pct"/>
            <w:vAlign w:val="center"/>
          </w:tcPr>
          <w:p w14:paraId="42D36717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72" w:type="pct"/>
            <w:gridSpan w:val="2"/>
            <w:vAlign w:val="center"/>
          </w:tcPr>
          <w:p w14:paraId="4326A4B0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72" w:type="pct"/>
            <w:vAlign w:val="center"/>
          </w:tcPr>
          <w:p w14:paraId="3C88CAC8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72" w:type="pct"/>
            <w:gridSpan w:val="2"/>
            <w:vAlign w:val="center"/>
          </w:tcPr>
          <w:p w14:paraId="66D82223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72" w:type="pct"/>
            <w:vAlign w:val="center"/>
          </w:tcPr>
          <w:p w14:paraId="0CA27D7F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72" w:type="pct"/>
            <w:gridSpan w:val="3"/>
            <w:vAlign w:val="center"/>
          </w:tcPr>
          <w:p w14:paraId="50B53060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72" w:type="pct"/>
            <w:vAlign w:val="center"/>
          </w:tcPr>
          <w:p w14:paraId="520DB867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72" w:type="pct"/>
            <w:gridSpan w:val="2"/>
            <w:vAlign w:val="center"/>
          </w:tcPr>
          <w:p w14:paraId="736825FA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72" w:type="pct"/>
            <w:vAlign w:val="center"/>
          </w:tcPr>
          <w:p w14:paraId="7D85CA7F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272" w:type="pct"/>
            <w:gridSpan w:val="2"/>
            <w:vAlign w:val="center"/>
          </w:tcPr>
          <w:p w14:paraId="10B672E2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72" w:type="pct"/>
            <w:vAlign w:val="center"/>
          </w:tcPr>
          <w:p w14:paraId="42620E9C" w14:textId="77777777" w:rsidR="0067249A" w:rsidRPr="00504757" w:rsidRDefault="0067249A" w:rsidP="0068652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4757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</w:tr>
      <w:tr w:rsidR="00686524" w:rsidRPr="0067249A" w14:paraId="36996993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4CC8684E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062613947" w:edGrp="everyone" w:colFirst="1" w:colLast="1"/>
            <w:permStart w:id="1860124668" w:edGrp="everyone" w:colFirst="2" w:colLast="2"/>
            <w:permStart w:id="1161961201" w:edGrp="everyone" w:colFirst="3" w:colLast="3"/>
            <w:permStart w:id="701317962" w:edGrp="everyone" w:colFirst="4" w:colLast="4"/>
            <w:permStart w:id="363220113" w:edGrp="everyone" w:colFirst="5" w:colLast="5"/>
            <w:permStart w:id="1332946808" w:edGrp="everyone" w:colFirst="6" w:colLast="6"/>
            <w:permStart w:id="100868901" w:edGrp="everyone" w:colFirst="7" w:colLast="7"/>
            <w:permStart w:id="907103975" w:edGrp="everyone" w:colFirst="8" w:colLast="8"/>
            <w:permStart w:id="2029541708" w:edGrp="everyone" w:colFirst="9" w:colLast="9"/>
            <w:permStart w:id="1698826516" w:edGrp="everyone" w:colFirst="10" w:colLast="10"/>
            <w:permStart w:id="405757471" w:edGrp="everyone" w:colFirst="11" w:colLast="11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Alimentation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568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F5658FE" w14:textId="7D09284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1479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EA0EE40" w14:textId="311AAA2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62257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EE0EF42" w14:textId="274EAEA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55665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064780EF" w14:textId="6D1856D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9018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02A0F05" w14:textId="0D2D409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42038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688EDD26" w14:textId="5EAE547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62021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BC6ECB2" w14:textId="7AC3B0B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35081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973547D" w14:textId="022D7C9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54796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87D017F" w14:textId="31BFF49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79340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EAF46EA" w14:textId="38D89CB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19067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54080C9" w14:textId="0E7FCB6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2B448E39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3673FBFA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303916976" w:edGrp="everyone" w:colFirst="1" w:colLast="1"/>
            <w:permStart w:id="1535056632" w:edGrp="everyone" w:colFirst="2" w:colLast="2"/>
            <w:permStart w:id="781606628" w:edGrp="everyone" w:colFirst="3" w:colLast="3"/>
            <w:permStart w:id="25459052" w:edGrp="everyone" w:colFirst="4" w:colLast="4"/>
            <w:permStart w:id="358961407" w:edGrp="everyone" w:colFirst="5" w:colLast="5"/>
            <w:permStart w:id="407728195" w:edGrp="everyone" w:colFirst="6" w:colLast="6"/>
            <w:permStart w:id="206334956" w:edGrp="everyone" w:colFirst="7" w:colLast="7"/>
            <w:permStart w:id="57637248" w:edGrp="everyone" w:colFirst="8" w:colLast="8"/>
            <w:permStart w:id="1766552145" w:edGrp="everyone" w:colFirst="9" w:colLast="9"/>
            <w:permStart w:id="1049572513" w:edGrp="everyone" w:colFirst="10" w:colLast="10"/>
            <w:permStart w:id="1924997614" w:edGrp="everyone" w:colFirst="11" w:colLast="11"/>
            <w:permEnd w:id="1062613947"/>
            <w:permEnd w:id="1860124668"/>
            <w:permEnd w:id="1161961201"/>
            <w:permEnd w:id="701317962"/>
            <w:permEnd w:id="363220113"/>
            <w:permEnd w:id="1332946808"/>
            <w:permEnd w:id="100868901"/>
            <w:permEnd w:id="907103975"/>
            <w:permEnd w:id="2029541708"/>
            <w:permEnd w:id="1698826516"/>
            <w:permEnd w:id="405757471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Habillement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58504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A967BEA" w14:textId="577F081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49184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1A1C8E89" w14:textId="3F66EA1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83548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494DF08" w14:textId="6A3079D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67717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E3D17C3" w14:textId="60BEC0A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71457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8C57639" w14:textId="10F1FCE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6057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0A552F38" w14:textId="2E7FAD7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33139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10127E7" w14:textId="732D902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04919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4647102" w14:textId="35FF382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41804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C501406" w14:textId="1B19F4E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64480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71CF54B" w14:textId="4DD424D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9980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CFB2EF0" w14:textId="5E973D4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3772E914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0010DCCE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696418003" w:edGrp="everyone" w:colFirst="1" w:colLast="1"/>
            <w:permStart w:id="1409424267" w:edGrp="everyone" w:colFirst="2" w:colLast="2"/>
            <w:permStart w:id="809902713" w:edGrp="everyone" w:colFirst="3" w:colLast="3"/>
            <w:permStart w:id="1602304989" w:edGrp="everyone" w:colFirst="4" w:colLast="4"/>
            <w:permStart w:id="739387435" w:edGrp="everyone" w:colFirst="5" w:colLast="5"/>
            <w:permStart w:id="147679459" w:edGrp="everyone" w:colFirst="6" w:colLast="6"/>
            <w:permStart w:id="563044252" w:edGrp="everyone" w:colFirst="7" w:colLast="7"/>
            <w:permStart w:id="1615534880" w:edGrp="everyone" w:colFirst="8" w:colLast="8"/>
            <w:permStart w:id="1978036818" w:edGrp="everyone" w:colFirst="9" w:colLast="9"/>
            <w:permStart w:id="1561547700" w:edGrp="everyone" w:colFirst="10" w:colLast="10"/>
            <w:permStart w:id="420698481" w:edGrp="everyone" w:colFirst="11" w:colLast="11"/>
            <w:permEnd w:id="303916976"/>
            <w:permEnd w:id="1535056632"/>
            <w:permEnd w:id="781606628"/>
            <w:permEnd w:id="25459052"/>
            <w:permEnd w:id="358961407"/>
            <w:permEnd w:id="407728195"/>
            <w:permEnd w:id="206334956"/>
            <w:permEnd w:id="57637248"/>
            <w:permEnd w:id="1766552145"/>
            <w:permEnd w:id="1049572513"/>
            <w:permEnd w:id="1924997614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Hygiène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50311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1F371E0" w14:textId="4F7FCE1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7674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13646A35" w14:textId="7511E22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0997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E4B2D7A" w14:textId="4A1CF86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34571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51C59F7" w14:textId="5472A7B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46338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BB43EDB" w14:textId="4D97F91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98013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2CDC4794" w14:textId="5A3B74E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2047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9B2C173" w14:textId="3601307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75435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9B41398" w14:textId="66AE126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31852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C609E9D" w14:textId="3F06232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78277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1B1B231" w14:textId="697FB8E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9657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90DF4BE" w14:textId="63E4798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17C01ACC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4E6465C1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417096506" w:edGrp="everyone" w:colFirst="1" w:colLast="1"/>
            <w:permStart w:id="2077566160" w:edGrp="everyone" w:colFirst="2" w:colLast="2"/>
            <w:permStart w:id="129461785" w:edGrp="everyone" w:colFirst="3" w:colLast="3"/>
            <w:permStart w:id="71186395" w:edGrp="everyone" w:colFirst="4" w:colLast="4"/>
            <w:permStart w:id="1413709210" w:edGrp="everyone" w:colFirst="5" w:colLast="5"/>
            <w:permStart w:id="209410847" w:edGrp="everyone" w:colFirst="6" w:colLast="6"/>
            <w:permStart w:id="618556917" w:edGrp="everyone" w:colFirst="7" w:colLast="7"/>
            <w:permStart w:id="1471940730" w:edGrp="everyone" w:colFirst="8" w:colLast="8"/>
            <w:permStart w:id="1040713786" w:edGrp="everyone" w:colFirst="9" w:colLast="9"/>
            <w:permStart w:id="287443765" w:edGrp="everyone" w:colFirst="10" w:colLast="10"/>
            <w:permStart w:id="1797063138" w:edGrp="everyone" w:colFirst="11" w:colLast="11"/>
            <w:permEnd w:id="696418003"/>
            <w:permEnd w:id="1409424267"/>
            <w:permEnd w:id="809902713"/>
            <w:permEnd w:id="1602304989"/>
            <w:permEnd w:id="739387435"/>
            <w:permEnd w:id="147679459"/>
            <w:permEnd w:id="563044252"/>
            <w:permEnd w:id="1615534880"/>
            <w:permEnd w:id="1978036818"/>
            <w:permEnd w:id="1561547700"/>
            <w:permEnd w:id="420698481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Hygiène (suite)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6695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CA06D82" w14:textId="2974AC8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9178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196109C" w14:textId="7C0B4F2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73415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507F83A" w14:textId="58E9113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3886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DCAB4D0" w14:textId="0045664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35187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4879768" w14:textId="0171BE1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90533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40C856C2" w14:textId="0395207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96980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0B5327B" w14:textId="0B0C37D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32073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25E8901" w14:textId="6EC7C6E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05160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FBAA98E" w14:textId="0126F09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66290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57077D48" w14:textId="4DE9058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366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55E250C" w14:textId="7F85239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1F01F1CF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3FD0CAFE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262319011" w:edGrp="everyone" w:colFirst="1" w:colLast="1"/>
            <w:permStart w:id="1549148137" w:edGrp="everyone" w:colFirst="2" w:colLast="2"/>
            <w:permStart w:id="72944039" w:edGrp="everyone" w:colFirst="3" w:colLast="3"/>
            <w:permStart w:id="2009205589" w:edGrp="everyone" w:colFirst="4" w:colLast="4"/>
            <w:permStart w:id="1098985256" w:edGrp="everyone" w:colFirst="5" w:colLast="5"/>
            <w:permStart w:id="172967053" w:edGrp="everyone" w:colFirst="6" w:colLast="6"/>
            <w:permStart w:id="1196371759" w:edGrp="everyone" w:colFirst="7" w:colLast="7"/>
            <w:permStart w:id="588732162" w:edGrp="everyone" w:colFirst="8" w:colLast="8"/>
            <w:permStart w:id="865955908" w:edGrp="everyone" w:colFirst="9" w:colLast="9"/>
            <w:permStart w:id="199965756" w:edGrp="everyone" w:colFirst="10" w:colLast="10"/>
            <w:permStart w:id="1240360344" w:edGrp="everyone" w:colFirst="11" w:colLast="11"/>
            <w:permEnd w:id="1417096506"/>
            <w:permEnd w:id="2077566160"/>
            <w:permEnd w:id="129461785"/>
            <w:permEnd w:id="71186395"/>
            <w:permEnd w:id="1413709210"/>
            <w:permEnd w:id="209410847"/>
            <w:permEnd w:id="618556917"/>
            <w:permEnd w:id="1471940730"/>
            <w:permEnd w:id="1040713786"/>
            <w:permEnd w:id="287443765"/>
            <w:permEnd w:id="1797063138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Élimination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36078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80845AB" w14:textId="2AA6064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28491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00659155" w14:textId="3E4BAFC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57001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385260C" w14:textId="78A2506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82467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6116EBB" w14:textId="05F3A90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4373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5D1D206" w14:textId="6FA960E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3913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6D732511" w14:textId="4FF7E14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2766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561E4CC" w14:textId="738931F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781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7936E67" w14:textId="714F734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19633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DFF4ED7" w14:textId="10073A6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58914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6807DC0" w14:textId="0058246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71862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A64FB1A" w14:textId="5079A35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39C7D464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28A6521D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76389842" w:edGrp="everyone" w:colFirst="1" w:colLast="1"/>
            <w:permStart w:id="1271625100" w:edGrp="everyone" w:colFirst="2" w:colLast="2"/>
            <w:permStart w:id="982679351" w:edGrp="everyone" w:colFirst="3" w:colLast="3"/>
            <w:permStart w:id="2027438991" w:edGrp="everyone" w:colFirst="4" w:colLast="4"/>
            <w:permStart w:id="1304841673" w:edGrp="everyone" w:colFirst="5" w:colLast="5"/>
            <w:permStart w:id="2138269328" w:edGrp="everyone" w:colFirst="6" w:colLast="6"/>
            <w:permStart w:id="1826500083" w:edGrp="everyone" w:colFirst="7" w:colLast="7"/>
            <w:permStart w:id="1396852478" w:edGrp="everyone" w:colFirst="8" w:colLast="8"/>
            <w:permStart w:id="701979831" w:edGrp="everyone" w:colFirst="9" w:colLast="9"/>
            <w:permStart w:id="1270564343" w:edGrp="everyone" w:colFirst="10" w:colLast="10"/>
            <w:permStart w:id="13762582" w:edGrp="everyone" w:colFirst="11" w:colLast="11"/>
            <w:permEnd w:id="1262319011"/>
            <w:permEnd w:id="1549148137"/>
            <w:permEnd w:id="72944039"/>
            <w:permEnd w:id="2009205589"/>
            <w:permEnd w:id="1098985256"/>
            <w:permEnd w:id="172967053"/>
            <w:permEnd w:id="1196371759"/>
            <w:permEnd w:id="588732162"/>
            <w:permEnd w:id="865955908"/>
            <w:permEnd w:id="199965756"/>
            <w:permEnd w:id="1240360344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Mobilité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(transfert)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4082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FA8FA0E" w14:textId="1A27474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0858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08DA48E" w14:textId="6FE72EE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72696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4EEC1A4" w14:textId="12FE931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8588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6877330" w14:textId="4B5E482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15646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55AE4A2" w14:textId="7B02D5B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09785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1B01FFC8" w14:textId="36CE77C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60306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6BE68D5" w14:textId="29D59EC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0121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1C890AA" w14:textId="033811F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02715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662A911" w14:textId="19158E3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06258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51FCCCD0" w14:textId="6AFCAB6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98080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A4A2705" w14:textId="7A48180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1C00D095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422BD78B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325347811" w:edGrp="everyone" w:colFirst="1" w:colLast="1"/>
            <w:permStart w:id="807818943" w:edGrp="everyone" w:colFirst="2" w:colLast="2"/>
            <w:permStart w:id="1036604416" w:edGrp="everyone" w:colFirst="3" w:colLast="3"/>
            <w:permStart w:id="623120742" w:edGrp="everyone" w:colFirst="4" w:colLast="4"/>
            <w:permStart w:id="1867975252" w:edGrp="everyone" w:colFirst="5" w:colLast="5"/>
            <w:permStart w:id="1118969028" w:edGrp="everyone" w:colFirst="6" w:colLast="6"/>
            <w:permStart w:id="410348795" w:edGrp="everyone" w:colFirst="7" w:colLast="7"/>
            <w:permStart w:id="596015029" w:edGrp="everyone" w:colFirst="8" w:colLast="8"/>
            <w:permStart w:id="1031734710" w:edGrp="everyone" w:colFirst="9" w:colLast="9"/>
            <w:permStart w:id="1193311111" w:edGrp="everyone" w:colFirst="10" w:colLast="10"/>
            <w:permStart w:id="160520738" w:edGrp="everyone" w:colFirst="11" w:colLast="11"/>
            <w:permEnd w:id="176389842"/>
            <w:permEnd w:id="1271625100"/>
            <w:permEnd w:id="982679351"/>
            <w:permEnd w:id="2027438991"/>
            <w:permEnd w:id="1304841673"/>
            <w:permEnd w:id="2138269328"/>
            <w:permEnd w:id="1826500083"/>
            <w:permEnd w:id="1396852478"/>
            <w:permEnd w:id="701979831"/>
            <w:permEnd w:id="1270564343"/>
            <w:permEnd w:id="13762582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Mobilité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(déplacement)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37723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6F8D9D2" w14:textId="36D885B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74634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3C91D77" w14:textId="2B8E74C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92489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57C1F58" w14:textId="1322D21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47866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5CB46E3" w14:textId="39E236A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48617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26B5D17" w14:textId="3657D2B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5097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0BDF010B" w14:textId="623C018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2671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537B3A1" w14:textId="3313C80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77720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4F2D68B" w14:textId="18EE680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14092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31D6F09" w14:textId="0D1A7F9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07645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0B396C43" w14:textId="4C9D4E3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60851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4FAFE76" w14:textId="49CDB08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148418B5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664EA431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751525437" w:edGrp="everyone" w:colFirst="1" w:colLast="1"/>
            <w:permStart w:id="989091913" w:edGrp="everyone" w:colFirst="2" w:colLast="2"/>
            <w:permStart w:id="1049258092" w:edGrp="everyone" w:colFirst="3" w:colLast="3"/>
            <w:permStart w:id="1262316129" w:edGrp="everyone" w:colFirst="4" w:colLast="4"/>
            <w:permStart w:id="505685835" w:edGrp="everyone" w:colFirst="5" w:colLast="5"/>
            <w:permStart w:id="1797682182" w:edGrp="everyone" w:colFirst="6" w:colLast="6"/>
            <w:permStart w:id="1956140574" w:edGrp="everyone" w:colFirst="7" w:colLast="7"/>
            <w:permStart w:id="1171994472" w:edGrp="everyone" w:colFirst="8" w:colLast="8"/>
            <w:permStart w:id="1009982269" w:edGrp="everyone" w:colFirst="9" w:colLast="9"/>
            <w:permStart w:id="2064331191" w:edGrp="everyone" w:colFirst="10" w:colLast="10"/>
            <w:permStart w:id="1671509888" w:edGrp="everyone" w:colFirst="11" w:colLast="11"/>
            <w:permEnd w:id="1325347811"/>
            <w:permEnd w:id="807818943"/>
            <w:permEnd w:id="1036604416"/>
            <w:permEnd w:id="623120742"/>
            <w:permEnd w:id="1867975252"/>
            <w:permEnd w:id="1118969028"/>
            <w:permEnd w:id="410348795"/>
            <w:permEnd w:id="596015029"/>
            <w:permEnd w:id="1031734710"/>
            <w:permEnd w:id="1193311111"/>
            <w:permEnd w:id="160520738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Mobilité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(escaliers)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54113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1FDD140" w14:textId="4340587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5200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1518235" w14:textId="168F643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8067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EFCEBC5" w14:textId="160368C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1620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7EDA71A" w14:textId="1BD8080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13845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33075AD" w14:textId="49B94EB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59800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151F3089" w14:textId="650E59B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95339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895C492" w14:textId="7295808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79237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54A2F5D8" w14:textId="6C707ED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28925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ABE5363" w14:textId="32BF59D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43988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291B05E" w14:textId="71E7906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03964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A27D0DA" w14:textId="5B9BE22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7E9A3078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2AB4A59B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888886875" w:edGrp="everyone" w:colFirst="1" w:colLast="1"/>
            <w:permStart w:id="1945186429" w:edGrp="everyone" w:colFirst="2" w:colLast="2"/>
            <w:permStart w:id="1376070640" w:edGrp="everyone" w:colFirst="3" w:colLast="3"/>
            <w:permStart w:id="819937371" w:edGrp="everyone" w:colFirst="4" w:colLast="4"/>
            <w:permStart w:id="478940681" w:edGrp="everyone" w:colFirst="5" w:colLast="5"/>
            <w:permStart w:id="1555516136" w:edGrp="everyone" w:colFirst="6" w:colLast="6"/>
            <w:permStart w:id="867834719" w:edGrp="everyone" w:colFirst="7" w:colLast="7"/>
            <w:permStart w:id="1100293837" w:edGrp="everyone" w:colFirst="8" w:colLast="8"/>
            <w:permStart w:id="1204108536" w:edGrp="everyone" w:colFirst="9" w:colLast="9"/>
            <w:permStart w:id="1501044569" w:edGrp="everyone" w:colFirst="10" w:colLast="10"/>
            <w:permStart w:id="835525167" w:edGrp="everyone" w:colFirst="11" w:colLast="11"/>
            <w:permEnd w:id="1751525437"/>
            <w:permEnd w:id="989091913"/>
            <w:permEnd w:id="1049258092"/>
            <w:permEnd w:id="1262316129"/>
            <w:permEnd w:id="505685835"/>
            <w:permEnd w:id="1797682182"/>
            <w:permEnd w:id="1956140574"/>
            <w:permEnd w:id="1171994472"/>
            <w:permEnd w:id="1009982269"/>
            <w:permEnd w:id="2064331191"/>
            <w:permEnd w:id="1671509888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Conduite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(impulsions)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06194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F41FA95" w14:textId="3362EDF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79446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513706B6" w14:textId="7550808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92566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7095333" w14:textId="2C5F02A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7143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BC9B89F" w14:textId="53F4704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15859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4BC9796" w14:textId="6384C19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79060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22101795" w14:textId="7704921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59063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E656A8C" w14:textId="0565E92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3517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3B55845" w14:textId="31AD703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24495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F083FFD" w14:textId="65B747B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8763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A8B7632" w14:textId="4347583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2339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3423939" w14:textId="230F8E1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7F251922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7C4279F4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395741523" w:edGrp="everyone" w:colFirst="1" w:colLast="1"/>
            <w:permStart w:id="1244738588" w:edGrp="everyone" w:colFirst="2" w:colLast="2"/>
            <w:permStart w:id="1747518412" w:edGrp="everyone" w:colFirst="3" w:colLast="3"/>
            <w:permStart w:id="1606043024" w:edGrp="everyone" w:colFirst="4" w:colLast="4"/>
            <w:permStart w:id="767049689" w:edGrp="everyone" w:colFirst="5" w:colLast="5"/>
            <w:permStart w:id="206190648" w:edGrp="everyone" w:colFirst="6" w:colLast="6"/>
            <w:permStart w:id="91173620" w:edGrp="everyone" w:colFirst="7" w:colLast="7"/>
            <w:permStart w:id="1405955660" w:edGrp="everyone" w:colFirst="8" w:colLast="8"/>
            <w:permStart w:id="957028200" w:edGrp="everyone" w:colFirst="9" w:colLast="9"/>
            <w:permStart w:id="610996398" w:edGrp="everyone" w:colFirst="10" w:colLast="10"/>
            <w:permStart w:id="28990409" w:edGrp="everyone" w:colFirst="11" w:colLast="11"/>
            <w:permEnd w:id="888886875"/>
            <w:permEnd w:id="1945186429"/>
            <w:permEnd w:id="1376070640"/>
            <w:permEnd w:id="819937371"/>
            <w:permEnd w:id="478940681"/>
            <w:permEnd w:id="1555516136"/>
            <w:permEnd w:id="867834719"/>
            <w:permEnd w:id="1100293837"/>
            <w:permEnd w:id="1204108536"/>
            <w:permEnd w:id="1501044569"/>
            <w:permEnd w:id="835525167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Conduite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(émotions)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50890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D4D8A57" w14:textId="678E092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5488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2C0F975" w14:textId="4F012DC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62156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02ECCC8" w14:textId="7B44F4C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2629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1E72CEE1" w14:textId="1F6EF12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06926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5774663" w14:textId="7E251E1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3553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3BD4121E" w14:textId="70FFF41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12866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51C7CDAF" w14:textId="26438533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54917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92A82AB" w14:textId="0759B89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36665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EE3E0FD" w14:textId="180B4223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33523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73B4851" w14:textId="02F504E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9223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8520F62" w14:textId="0CCA7AC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6CF967E5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4D423B57" w14:textId="77777777" w:rsidR="00686524" w:rsidRPr="0067249A" w:rsidRDefault="00686524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17875230" w:edGrp="everyone" w:colFirst="1" w:colLast="1"/>
            <w:permStart w:id="1526663710" w:edGrp="everyone" w:colFirst="2" w:colLast="2"/>
            <w:permStart w:id="556612368" w:edGrp="everyone" w:colFirst="3" w:colLast="3"/>
            <w:permStart w:id="1606288342" w:edGrp="everyone" w:colFirst="4" w:colLast="4"/>
            <w:permStart w:id="329660116" w:edGrp="everyone" w:colFirst="5" w:colLast="5"/>
            <w:permStart w:id="217582005" w:edGrp="everyone" w:colFirst="6" w:colLast="6"/>
            <w:permStart w:id="740903704" w:edGrp="everyone" w:colFirst="7" w:colLast="7"/>
            <w:permStart w:id="376005855" w:edGrp="everyone" w:colFirst="8" w:colLast="8"/>
            <w:permStart w:id="1173976964" w:edGrp="everyone" w:colFirst="9" w:colLast="9"/>
            <w:permStart w:id="336276299" w:edGrp="everyone" w:colFirst="10" w:colLast="10"/>
            <w:permStart w:id="1651907340" w:edGrp="everyone" w:colFirst="11" w:colLast="11"/>
            <w:permEnd w:id="1395741523"/>
            <w:permEnd w:id="1244738588"/>
            <w:permEnd w:id="1747518412"/>
            <w:permEnd w:id="1606043024"/>
            <w:permEnd w:id="767049689"/>
            <w:permEnd w:id="206190648"/>
            <w:permEnd w:id="91173620"/>
            <w:permEnd w:id="1405955660"/>
            <w:permEnd w:id="957028200"/>
            <w:permEnd w:id="610996398"/>
            <w:permEnd w:id="28990409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Conduite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(capacité relationnelle)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86529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0EB5A8A" w14:textId="0B000C6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12897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5FFD231E" w14:textId="1BE9092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1952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D391E94" w14:textId="56105A4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96583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356C930" w14:textId="4C6367F3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64480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37123D6" w14:textId="1C97A42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74434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767883B5" w14:textId="0082367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20673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861B516" w14:textId="1E6FCD6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0077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76CCA10" w14:textId="4227599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3994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3907CB7" w14:textId="7AA48FD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46675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90D3519" w14:textId="162E2FA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33758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ABAD7E5" w14:textId="04E5D9C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18CEE67F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3713B833" w14:textId="77777777" w:rsidR="00686524" w:rsidRPr="0067249A" w:rsidRDefault="00686524" w:rsidP="006865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00402474" w:edGrp="everyone" w:colFirst="1" w:colLast="1"/>
            <w:permStart w:id="1594235831" w:edGrp="everyone" w:colFirst="2" w:colLast="2"/>
            <w:permStart w:id="584532069" w:edGrp="everyone" w:colFirst="3" w:colLast="3"/>
            <w:permStart w:id="2081310367" w:edGrp="everyone" w:colFirst="4" w:colLast="4"/>
            <w:permStart w:id="99680539" w:edGrp="everyone" w:colFirst="5" w:colLast="5"/>
            <w:permStart w:id="1076111093" w:edGrp="everyone" w:colFirst="6" w:colLast="6"/>
            <w:permStart w:id="543324432" w:edGrp="everyone" w:colFirst="7" w:colLast="7"/>
            <w:permStart w:id="1095045432" w:edGrp="everyone" w:colFirst="8" w:colLast="8"/>
            <w:permStart w:id="821506682" w:edGrp="everyone" w:colFirst="9" w:colLast="9"/>
            <w:permStart w:id="72628000" w:edGrp="everyone" w:colFirst="10" w:colLast="10"/>
            <w:permStart w:id="432158657" w:edGrp="everyone" w:colFirst="11" w:colLast="11"/>
            <w:permEnd w:id="317875230"/>
            <w:permEnd w:id="1526663710"/>
            <w:permEnd w:id="556612368"/>
            <w:permEnd w:id="1606288342"/>
            <w:permEnd w:id="329660116"/>
            <w:permEnd w:id="217582005"/>
            <w:permEnd w:id="740903704"/>
            <w:permEnd w:id="376005855"/>
            <w:permEnd w:id="1173976964"/>
            <w:permEnd w:id="336276299"/>
            <w:permEnd w:id="1651907340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Conduite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(comportements autodestructeurs)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59195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A8E47AF" w14:textId="0741482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9390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0F60BF2C" w14:textId="6E7AB95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45061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D92B01D" w14:textId="75262EE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1850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F7AF3B1" w14:textId="54E13E9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71484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AE3BF1E" w14:textId="602ADA0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70251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4E27B85D" w14:textId="66FB411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00582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4D8B926" w14:textId="4FFC130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141832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943E030" w14:textId="1473A67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4024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BFC752A" w14:textId="33C5639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74635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F27C365" w14:textId="368B761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745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37FCC56" w14:textId="1F3D69E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537BE70B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546D5527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883789383" w:edGrp="everyone" w:colFirst="1" w:colLast="1"/>
            <w:permStart w:id="1267095015" w:edGrp="everyone" w:colFirst="2" w:colLast="2"/>
            <w:permStart w:id="1173560506" w:edGrp="everyone" w:colFirst="3" w:colLast="3"/>
            <w:permStart w:id="995905338" w:edGrp="everyone" w:colFirst="4" w:colLast="4"/>
            <w:permStart w:id="1826909580" w:edGrp="everyone" w:colFirst="5" w:colLast="5"/>
            <w:permStart w:id="1847275305" w:edGrp="everyone" w:colFirst="6" w:colLast="6"/>
            <w:permStart w:id="1628855367" w:edGrp="everyone" w:colFirst="7" w:colLast="7"/>
            <w:permStart w:id="964247897" w:edGrp="everyone" w:colFirst="8" w:colLast="8"/>
            <w:permStart w:id="1007358938" w:edGrp="everyone" w:colFirst="9" w:colLast="9"/>
            <w:permStart w:id="934756060" w:edGrp="everyone" w:colFirst="10" w:colLast="10"/>
            <w:permStart w:id="1217860677" w:edGrp="everyone" w:colFirst="11" w:colLast="11"/>
            <w:permEnd w:id="900402474"/>
            <w:permEnd w:id="1594235831"/>
            <w:permEnd w:id="584532069"/>
            <w:permEnd w:id="2081310367"/>
            <w:permEnd w:id="99680539"/>
            <w:permEnd w:id="1076111093"/>
            <w:permEnd w:id="543324432"/>
            <w:permEnd w:id="1095045432"/>
            <w:permEnd w:id="821506682"/>
            <w:permEnd w:id="72628000"/>
            <w:permEnd w:id="432158657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Intégration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041479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16889CC" w14:textId="4C27462B" w:rsidR="00686524" w:rsidRPr="00504757" w:rsidRDefault="00221E70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118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27AF54F" w14:textId="16CC513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09208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22192E4" w14:textId="3754799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760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D0D2D33" w14:textId="3EC9115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81913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D8BE321" w14:textId="42ABD42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3275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3A954E84" w14:textId="54F6E54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26569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CF1FC84" w14:textId="1EC70AC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5117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A711045" w14:textId="54F5EF7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68843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E8A0960" w14:textId="79F0099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50452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0966757" w14:textId="08AC8E2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10113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50748AE" w14:textId="5ED6D6F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55BCB6C7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535B74CD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819870947" w:edGrp="everyone" w:colFirst="1" w:colLast="1"/>
            <w:permStart w:id="188495034" w:edGrp="everyone" w:colFirst="2" w:colLast="2"/>
            <w:permStart w:id="1933982933" w:edGrp="everyone" w:colFirst="3" w:colLast="3"/>
            <w:permStart w:id="395188842" w:edGrp="everyone" w:colFirst="4" w:colLast="4"/>
            <w:permStart w:id="1369789577" w:edGrp="everyone" w:colFirst="5" w:colLast="5"/>
            <w:permStart w:id="981892235" w:edGrp="everyone" w:colFirst="6" w:colLast="6"/>
            <w:permStart w:id="1357279274" w:edGrp="everyone" w:colFirst="7" w:colLast="7"/>
            <w:permStart w:id="22760362" w:edGrp="everyone" w:colFirst="8" w:colLast="8"/>
            <w:permStart w:id="1689919482" w:edGrp="everyone" w:colFirst="9" w:colLast="9"/>
            <w:permStart w:id="1617300078" w:edGrp="everyone" w:colFirst="10" w:colLast="10"/>
            <w:permStart w:id="577403726" w:edGrp="everyone" w:colFirst="11" w:colLast="11"/>
            <w:permEnd w:id="1883789383"/>
            <w:permEnd w:id="1267095015"/>
            <w:permEnd w:id="1173560506"/>
            <w:permEnd w:id="995905338"/>
            <w:permEnd w:id="1826909580"/>
            <w:permEnd w:id="1847275305"/>
            <w:permEnd w:id="1628855367"/>
            <w:permEnd w:id="964247897"/>
            <w:permEnd w:id="1007358938"/>
            <w:permEnd w:id="934756060"/>
            <w:permEnd w:id="1217860677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Vie autonome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663240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69CB436" w14:textId="359FAA8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5962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74BA705A" w14:textId="495D175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410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F752CE6" w14:textId="1356385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60862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D48454D" w14:textId="6DBBDDC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6741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8977B55" w14:textId="5B3837B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120563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066335FD" w14:textId="16BF580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93985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71AD0AD" w14:textId="45A1D75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416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4AC4454E" w14:textId="6CD0198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73247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6A38D9C" w14:textId="0670047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96463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B7C966E" w14:textId="1269354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52879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65A3BDFE" w14:textId="692EE1E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30C9A511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43BCD3A6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367506627" w:edGrp="everyone" w:colFirst="1" w:colLast="1"/>
            <w:permStart w:id="685320822" w:edGrp="everyone" w:colFirst="2" w:colLast="2"/>
            <w:permStart w:id="241841508" w:edGrp="everyone" w:colFirst="3" w:colLast="3"/>
            <w:permStart w:id="599013276" w:edGrp="everyone" w:colFirst="4" w:colLast="4"/>
            <w:permStart w:id="493509108" w:edGrp="everyone" w:colFirst="5" w:colLast="5"/>
            <w:permStart w:id="1342123222" w:edGrp="everyone" w:colFirst="6" w:colLast="6"/>
            <w:permStart w:id="1195718490" w:edGrp="everyone" w:colFirst="7" w:colLast="7"/>
            <w:permStart w:id="1673556104" w:edGrp="everyone" w:colFirst="8" w:colLast="8"/>
            <w:permStart w:id="1383928884" w:edGrp="everyone" w:colFirst="9" w:colLast="9"/>
            <w:permStart w:id="689393503" w:edGrp="everyone" w:colFirst="10" w:colLast="10"/>
            <w:permStart w:id="1259346229" w:edGrp="everyone" w:colFirst="11" w:colLast="11"/>
            <w:permEnd w:id="1819870947"/>
            <w:permEnd w:id="188495034"/>
            <w:permEnd w:id="1933982933"/>
            <w:permEnd w:id="395188842"/>
            <w:permEnd w:id="1369789577"/>
            <w:permEnd w:id="981892235"/>
            <w:permEnd w:id="1357279274"/>
            <w:permEnd w:id="22760362"/>
            <w:permEnd w:id="1689919482"/>
            <w:permEnd w:id="1617300078"/>
            <w:permEnd w:id="577403726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Physique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(médicaments)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54088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E105B99" w14:textId="3F91B12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55013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1496E3B0" w14:textId="5345A23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14779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7BA98803" w14:textId="316E218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30779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31D3DA52" w14:textId="69082ACD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01796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76B3FC0" w14:textId="795EEB9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66722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587978EC" w14:textId="4981CA8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1299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4720DD36" w14:textId="1342F3C3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27622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52D33489" w14:textId="0A8E3019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48494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B935665" w14:textId="0BD7E1AA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60826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E662660" w14:textId="73F8DB2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5157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FDB07DE" w14:textId="2CFD0B77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10BAD9F5" w14:textId="77777777" w:rsidTr="00221E70">
        <w:trPr>
          <w:gridAfter w:val="1"/>
          <w:wAfter w:w="62" w:type="pct"/>
        </w:trPr>
        <w:tc>
          <w:tcPr>
            <w:tcW w:w="1946" w:type="pct"/>
          </w:tcPr>
          <w:p w14:paraId="42CE59B6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390297197" w:edGrp="everyone" w:colFirst="1" w:colLast="1"/>
            <w:permStart w:id="1952386938" w:edGrp="everyone" w:colFirst="2" w:colLast="2"/>
            <w:permStart w:id="501096637" w:edGrp="everyone" w:colFirst="3" w:colLast="3"/>
            <w:permStart w:id="470485216" w:edGrp="everyone" w:colFirst="4" w:colLast="4"/>
            <w:permStart w:id="1839269093" w:edGrp="everyone" w:colFirst="5" w:colLast="5"/>
            <w:permStart w:id="2042067038" w:edGrp="everyone" w:colFirst="6" w:colLast="6"/>
            <w:permStart w:id="363803941" w:edGrp="everyone" w:colFirst="7" w:colLast="7"/>
            <w:permStart w:id="584613046" w:edGrp="everyone" w:colFirst="8" w:colLast="8"/>
            <w:permStart w:id="695170250" w:edGrp="everyone" w:colFirst="9" w:colLast="9"/>
            <w:permStart w:id="2054767806" w:edGrp="everyone" w:colFirst="10" w:colLast="10"/>
            <w:permStart w:id="815478488" w:edGrp="everyone" w:colFirst="11" w:colLast="11"/>
            <w:permEnd w:id="1367506627"/>
            <w:permEnd w:id="685320822"/>
            <w:permEnd w:id="241841508"/>
            <w:permEnd w:id="599013276"/>
            <w:permEnd w:id="493509108"/>
            <w:permEnd w:id="1342123222"/>
            <w:permEnd w:id="1195718490"/>
            <w:permEnd w:id="1673556104"/>
            <w:permEnd w:id="1383928884"/>
            <w:permEnd w:id="689393503"/>
            <w:permEnd w:id="1259346229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 xml:space="preserve">Physique </w:t>
            </w:r>
            <w:r w:rsidRPr="0067249A">
              <w:rPr>
                <w:rFonts w:asciiTheme="minorHAnsi" w:hAnsiTheme="minorHAnsi" w:cstheme="minorHAnsi"/>
                <w:sz w:val="18"/>
                <w:szCs w:val="18"/>
              </w:rPr>
              <w:t>(soins)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3356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01548179" w14:textId="6C9F859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65424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21F7B715" w14:textId="3ED3D7F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3244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73755FB" w14:textId="6010822E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3371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0EA49BF" w14:textId="745F170B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614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171C1887" w14:textId="7F03F64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2539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vAlign w:val="center"/>
              </w:tcPr>
              <w:p w14:paraId="2BE5BB5A" w14:textId="560B2628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63528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7512A0A" w14:textId="04C3A0D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06541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6FC679E7" w14:textId="5FFDA5C1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8561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2C3F7C92" w14:textId="20CCB48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82218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vAlign w:val="center"/>
              </w:tcPr>
              <w:p w14:paraId="1A9AA503" w14:textId="68378473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19853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vAlign w:val="center"/>
              </w:tcPr>
              <w:p w14:paraId="39B931DE" w14:textId="34E119F4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86524" w:rsidRPr="0067249A" w14:paraId="509E0294" w14:textId="77777777" w:rsidTr="00221E70">
        <w:trPr>
          <w:gridAfter w:val="1"/>
          <w:wAfter w:w="62" w:type="pct"/>
        </w:trPr>
        <w:tc>
          <w:tcPr>
            <w:tcW w:w="1946" w:type="pct"/>
            <w:tcBorders>
              <w:bottom w:val="single" w:sz="4" w:space="0" w:color="auto"/>
            </w:tcBorders>
          </w:tcPr>
          <w:p w14:paraId="6B484A58" w14:textId="77777777" w:rsidR="00686524" w:rsidRPr="0067249A" w:rsidRDefault="00686524" w:rsidP="0068652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842553817" w:edGrp="everyone" w:colFirst="1" w:colLast="1"/>
            <w:permStart w:id="1369393985" w:edGrp="everyone" w:colFirst="2" w:colLast="2"/>
            <w:permStart w:id="979072709" w:edGrp="everyone" w:colFirst="3" w:colLast="3"/>
            <w:permStart w:id="1170570850" w:edGrp="everyone" w:colFirst="4" w:colLast="4"/>
            <w:permStart w:id="437869347" w:edGrp="everyone" w:colFirst="5" w:colLast="5"/>
            <w:permStart w:id="1500862264" w:edGrp="everyone" w:colFirst="6" w:colLast="6"/>
            <w:permStart w:id="1414739936" w:edGrp="everyone" w:colFirst="7" w:colLast="7"/>
            <w:permStart w:id="340147601" w:edGrp="everyone" w:colFirst="8" w:colLast="8"/>
            <w:permStart w:id="1048408516" w:edGrp="everyone" w:colFirst="9" w:colLast="9"/>
            <w:permStart w:id="1729197700" w:edGrp="everyone" w:colFirst="10" w:colLast="10"/>
            <w:permStart w:id="1018186804" w:edGrp="everyone" w:colFirst="11" w:colLast="11"/>
            <w:permEnd w:id="390297197"/>
            <w:permEnd w:id="1952386938"/>
            <w:permEnd w:id="501096637"/>
            <w:permEnd w:id="470485216"/>
            <w:permEnd w:id="1839269093"/>
            <w:permEnd w:id="2042067038"/>
            <w:permEnd w:id="363803941"/>
            <w:permEnd w:id="584613046"/>
            <w:permEnd w:id="695170250"/>
            <w:permEnd w:id="2054767806"/>
            <w:permEnd w:id="815478488"/>
            <w:r w:rsidRPr="0067249A">
              <w:rPr>
                <w:rFonts w:asciiTheme="minorHAnsi" w:hAnsiTheme="minorHAnsi" w:cstheme="minorHAnsi"/>
                <w:sz w:val="20"/>
                <w:szCs w:val="20"/>
              </w:rPr>
              <w:t>Rendez-vous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0944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tcBorders>
                  <w:bottom w:val="single" w:sz="4" w:space="0" w:color="auto"/>
                </w:tcBorders>
                <w:vAlign w:val="center"/>
              </w:tcPr>
              <w:p w14:paraId="4F58F09A" w14:textId="7ACCE26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37759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2132DAC" w14:textId="2117B35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30884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tcBorders>
                  <w:bottom w:val="single" w:sz="4" w:space="0" w:color="auto"/>
                </w:tcBorders>
                <w:vAlign w:val="center"/>
              </w:tcPr>
              <w:p w14:paraId="54CBDE46" w14:textId="2546C8A0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5249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C1B0583" w14:textId="278B5D5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77658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tcBorders>
                  <w:bottom w:val="single" w:sz="4" w:space="0" w:color="auto"/>
                </w:tcBorders>
                <w:vAlign w:val="center"/>
              </w:tcPr>
              <w:p w14:paraId="23AF4384" w14:textId="2887D94C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4469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15BDD907" w14:textId="7EA80F86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6417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tcBorders>
                  <w:bottom w:val="single" w:sz="4" w:space="0" w:color="auto"/>
                </w:tcBorders>
                <w:vAlign w:val="center"/>
              </w:tcPr>
              <w:p w14:paraId="2F3B8C41" w14:textId="10687C7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80818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1A80619F" w14:textId="137CCE8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36282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tcBorders>
                  <w:bottom w:val="single" w:sz="4" w:space="0" w:color="auto"/>
                </w:tcBorders>
                <w:vAlign w:val="center"/>
              </w:tcPr>
              <w:p w14:paraId="4A2DD997" w14:textId="360B17CF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68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5C0164F9" w14:textId="629D3E15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69745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pct"/>
                <w:tcBorders>
                  <w:bottom w:val="single" w:sz="4" w:space="0" w:color="auto"/>
                </w:tcBorders>
                <w:vAlign w:val="center"/>
              </w:tcPr>
              <w:p w14:paraId="3C8B8C9C" w14:textId="45639C52" w:rsidR="00686524" w:rsidRPr="00504757" w:rsidRDefault="00686524" w:rsidP="0068652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31819" w:rsidRPr="0067249A" w14:paraId="38525095" w14:textId="77777777" w:rsidTr="00221E70">
        <w:trPr>
          <w:gridAfter w:val="9"/>
          <w:wAfter w:w="1523" w:type="pct"/>
          <w:trHeight w:val="528"/>
        </w:trPr>
        <w:tc>
          <w:tcPr>
            <w:tcW w:w="2224" w:type="pct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092A8C1A" w14:textId="2E4C772F" w:rsidR="00331819" w:rsidRPr="008F37AA" w:rsidRDefault="00331819" w:rsidP="008F37AA">
            <w:pPr>
              <w:rPr>
                <w:rFonts w:ascii="Arial" w:hAnsi="Arial" w:cs="Arial"/>
                <w:b/>
              </w:rPr>
            </w:pPr>
            <w:permStart w:id="876297604" w:edGrp="everyone" w:colFirst="1" w:colLast="1"/>
            <w:permEnd w:id="842553817"/>
            <w:permEnd w:id="1369393985"/>
            <w:permEnd w:id="979072709"/>
            <w:permEnd w:id="1170570850"/>
            <w:permEnd w:id="437869347"/>
            <w:permEnd w:id="1500862264"/>
            <w:permEnd w:id="1414739936"/>
            <w:permEnd w:id="340147601"/>
            <w:permEnd w:id="1048408516"/>
            <w:permEnd w:id="1729197700"/>
            <w:permEnd w:id="1018186804"/>
            <w:r w:rsidRPr="000A4AAC">
              <w:rPr>
                <w:rFonts w:asciiTheme="minorHAnsi" w:hAnsiTheme="minorHAnsi" w:cstheme="minorHAnsi"/>
                <w:sz w:val="20"/>
                <w:szCs w:val="20"/>
              </w:rPr>
              <w:t>Date de passation de l’instrument de classification </w:t>
            </w:r>
            <w:r w:rsidRPr="00E31061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63872910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53" w:type="pct"/>
                <w:gridSpan w:val="7"/>
                <w:tcBorders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6683F55" w14:textId="64454AB0" w:rsidR="00331819" w:rsidRDefault="00331819" w:rsidP="008F37AA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ermEnd w:id="876297604"/>
    <w:p w14:paraId="77C48347" w14:textId="0CC4B0FE" w:rsidR="00BD7239" w:rsidRPr="00221E70" w:rsidRDefault="00221E70" w:rsidP="0067249A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</w:t>
      </w:r>
      <w:r w:rsidRPr="00221E70">
        <w:rPr>
          <w:rFonts w:asciiTheme="minorHAnsi" w:hAnsiTheme="minorHAnsi" w:cstheme="minorHAnsi"/>
          <w:sz w:val="16"/>
          <w:szCs w:val="16"/>
        </w:rPr>
        <w:t>aaaa-mm-jj</w:t>
      </w:r>
    </w:p>
    <w:p w14:paraId="65301122" w14:textId="77777777" w:rsidR="00BD7239" w:rsidRDefault="00BD7239" w:rsidP="0067249A">
      <w:pPr>
        <w:tabs>
          <w:tab w:val="left" w:pos="567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F87AE39" w14:textId="55E03B32" w:rsidR="0067249A" w:rsidRPr="0067249A" w:rsidRDefault="005E5087" w:rsidP="0067249A">
      <w:pPr>
        <w:tabs>
          <w:tab w:val="left" w:pos="567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SECTION </w:t>
      </w:r>
      <w:r w:rsidR="007834CA">
        <w:rPr>
          <w:rFonts w:asciiTheme="minorHAnsi" w:hAnsiTheme="minorHAnsi" w:cstheme="minorHAnsi"/>
          <w:b/>
          <w:sz w:val="20"/>
          <w:szCs w:val="20"/>
        </w:rPr>
        <w:t>B)</w:t>
      </w:r>
      <w:r w:rsidR="0067249A" w:rsidRPr="0067249A">
        <w:rPr>
          <w:rFonts w:asciiTheme="minorHAnsi" w:hAnsiTheme="minorHAnsi" w:cstheme="minorHAnsi"/>
          <w:b/>
          <w:sz w:val="20"/>
          <w:szCs w:val="20"/>
        </w:rPr>
        <w:t xml:space="preserve"> ANALYSE CLINIQUE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CE40FA" w14:paraId="5CCC6B01" w14:textId="77777777" w:rsidTr="008F37AA">
        <w:trPr>
          <w:trHeight w:val="615"/>
        </w:trPr>
        <w:tc>
          <w:tcPr>
            <w:tcW w:w="10186" w:type="dxa"/>
          </w:tcPr>
          <w:p w14:paraId="01EC2ECF" w14:textId="77777777" w:rsidR="00CE40FA" w:rsidRPr="008F37AA" w:rsidRDefault="00CE40FA" w:rsidP="0067249A">
            <w:pPr>
              <w:jc w:val="both"/>
              <w:rPr>
                <w:rFonts w:asciiTheme="minorHAnsi" w:hAnsiTheme="minorHAnsi" w:cstheme="minorHAnsi"/>
                <w:sz w:val="20"/>
              </w:rPr>
            </w:pPr>
            <w:permStart w:id="1901538195" w:edGrp="everyone" w:colFirst="0" w:colLast="0"/>
          </w:p>
        </w:tc>
      </w:tr>
      <w:permEnd w:id="1901538195"/>
    </w:tbl>
    <w:p w14:paraId="6E077B2B" w14:textId="77777777" w:rsidR="0067249A" w:rsidRPr="0067249A" w:rsidRDefault="0067249A" w:rsidP="0067249A">
      <w:pPr>
        <w:jc w:val="both"/>
        <w:rPr>
          <w:rFonts w:asciiTheme="minorHAnsi" w:hAnsiTheme="minorHAnsi" w:cstheme="minorHAnsi"/>
          <w:b/>
        </w:rPr>
      </w:pPr>
    </w:p>
    <w:p w14:paraId="300D01F5" w14:textId="77777777" w:rsidR="0067249A" w:rsidRPr="0067249A" w:rsidRDefault="0067249A" w:rsidP="0067249A">
      <w:pPr>
        <w:jc w:val="both"/>
        <w:rPr>
          <w:rFonts w:asciiTheme="minorHAnsi" w:hAnsiTheme="minorHAnsi" w:cstheme="minorHAnsi"/>
          <w:b/>
        </w:rPr>
      </w:pPr>
    </w:p>
    <w:p w14:paraId="7E10DC9B" w14:textId="273DB643" w:rsidR="0067249A" w:rsidRPr="00504757" w:rsidRDefault="00871558" w:rsidP="0067249A">
      <w:pPr>
        <w:pStyle w:val="Titre1"/>
        <w:tabs>
          <w:tab w:val="left" w:pos="567"/>
        </w:tabs>
        <w:ind w:right="115"/>
        <w:jc w:val="both"/>
        <w:rPr>
          <w:rFonts w:asciiTheme="minorHAnsi" w:hAnsiTheme="minorHAnsi" w:cstheme="minorHAnsi"/>
          <w:b w:val="0"/>
          <w:bCs w:val="0"/>
          <w:lang w:val="fr-CA"/>
        </w:rPr>
      </w:pPr>
      <w:r>
        <w:rPr>
          <w:rFonts w:asciiTheme="minorHAnsi" w:hAnsiTheme="minorHAnsi" w:cstheme="minorHAnsi"/>
          <w:bCs w:val="0"/>
          <w:szCs w:val="22"/>
          <w:lang w:val="fr-CA"/>
        </w:rPr>
        <w:t xml:space="preserve">SECTION </w:t>
      </w:r>
      <w:r w:rsidR="007834CA" w:rsidRPr="008F37AA">
        <w:rPr>
          <w:rFonts w:asciiTheme="minorHAnsi" w:hAnsiTheme="minorHAnsi" w:cstheme="minorHAnsi"/>
          <w:bCs w:val="0"/>
          <w:szCs w:val="22"/>
          <w:lang w:val="fr-CA"/>
        </w:rPr>
        <w:t>C)</w:t>
      </w:r>
      <w:r>
        <w:rPr>
          <w:rFonts w:asciiTheme="minorHAnsi" w:hAnsiTheme="minorHAnsi" w:cstheme="minorHAnsi"/>
          <w:bCs w:val="0"/>
          <w:sz w:val="22"/>
          <w:szCs w:val="22"/>
          <w:lang w:val="fr-CA"/>
        </w:rPr>
        <w:t xml:space="preserve"> </w:t>
      </w:r>
      <w:r w:rsidR="0067249A" w:rsidRPr="00504757">
        <w:rPr>
          <w:rFonts w:asciiTheme="minorHAnsi" w:hAnsiTheme="minorHAnsi" w:cstheme="minorHAnsi"/>
          <w:bCs w:val="0"/>
          <w:lang w:val="fr-CA"/>
        </w:rPr>
        <w:t>CONCLUSION ET ORIENTATIONS CLINIQUES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CE40FA" w14:paraId="41A9E5E6" w14:textId="77777777" w:rsidTr="008F37AA">
        <w:trPr>
          <w:trHeight w:val="569"/>
        </w:trPr>
        <w:tc>
          <w:tcPr>
            <w:tcW w:w="10186" w:type="dxa"/>
          </w:tcPr>
          <w:p w14:paraId="320D4201" w14:textId="77777777" w:rsidR="00CE40FA" w:rsidRDefault="00CE40FA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1928992441" w:edGrp="everyone" w:colFirst="0" w:colLast="0"/>
          </w:p>
        </w:tc>
      </w:tr>
      <w:permEnd w:id="1928992441"/>
    </w:tbl>
    <w:p w14:paraId="38CA922F" w14:textId="36BD6622" w:rsidR="00F15FDF" w:rsidRPr="001625A7" w:rsidRDefault="00F15FDF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p w14:paraId="4E56E52C" w14:textId="141BFDA6" w:rsidR="00EC202C" w:rsidRPr="001625A7" w:rsidRDefault="00EC202C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4320"/>
        <w:gridCol w:w="720"/>
        <w:gridCol w:w="1996"/>
      </w:tblGrid>
      <w:tr w:rsidR="00EC202C" w:rsidRPr="00221E70" w14:paraId="32AF6BD8" w14:textId="77777777" w:rsidTr="00221E70">
        <w:trPr>
          <w:trHeight w:val="864"/>
        </w:trPr>
        <w:tc>
          <w:tcPr>
            <w:tcW w:w="3150" w:type="dxa"/>
            <w:vAlign w:val="bottom"/>
          </w:tcPr>
          <w:p w14:paraId="76A2A97D" w14:textId="1151ED10" w:rsidR="00EC202C" w:rsidRPr="00221E70" w:rsidRDefault="000C6DC5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2079222653" w:edGrp="everyone" w:colFirst="1" w:colLast="1"/>
            <w:permStart w:id="1363951481" w:edGrp="everyone" w:colFirst="3" w:colLast="3"/>
            <w:r w:rsidRPr="00221E7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Nom et </w:t>
            </w:r>
            <w:r w:rsidR="00DA05CB" w:rsidRPr="00221E70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l’usager :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737853DC" w14:textId="77777777" w:rsidR="00EC202C" w:rsidRPr="00221E70" w:rsidRDefault="007705F3" w:rsidP="007705F3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21E70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5CCECAC9" wp14:editId="67561ACF">
                      <wp:extent cx="182980" cy="182980"/>
                      <wp:effectExtent l="0" t="0" r="7620" b="7620"/>
                      <wp:docPr id="8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>
                                <a:off x="0" y="0"/>
                                <a:ext cx="191352" cy="1913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94D1ED0" w14:textId="41D65F96" w:rsidR="00CE40FA" w:rsidRPr="00221E70" w:rsidRDefault="00221E70" w:rsidP="007705F3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vAlign w:val="bottom"/>
          </w:tcPr>
          <w:p w14:paraId="7EA3FBE2" w14:textId="77777777" w:rsidR="00EC202C" w:rsidRPr="00221E70" w:rsidRDefault="00DA05CB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E70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-647515551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740303A3" w14:textId="77777777" w:rsidR="00EC202C" w:rsidRPr="00221E70" w:rsidRDefault="007E09E8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21E70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  <w:permEnd w:id="2079222653"/>
      <w:permEnd w:id="1363951481"/>
      <w:tr w:rsidR="00221E70" w:rsidRPr="00221E70" w14:paraId="73C21F89" w14:textId="77777777" w:rsidTr="00221E70">
        <w:trPr>
          <w:trHeight w:val="864"/>
        </w:trPr>
        <w:tc>
          <w:tcPr>
            <w:tcW w:w="3150" w:type="dxa"/>
            <w:vAlign w:val="bottom"/>
          </w:tcPr>
          <w:p w14:paraId="6806ED22" w14:textId="77777777" w:rsidR="00221E70" w:rsidRDefault="00221E70" w:rsidP="00CE40F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6CC41E72" w14:textId="77777777" w:rsidR="00221E70" w:rsidRPr="00221E70" w:rsidRDefault="00221E70" w:rsidP="00221E70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3AD0E73D" w14:textId="77777777" w:rsidR="00221E70" w:rsidRPr="00221E70" w:rsidRDefault="00221E70" w:rsidP="00CE40FA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7B43D152" w14:textId="282FD99D" w:rsidR="00221E70" w:rsidRPr="00221E70" w:rsidRDefault="00221E70" w:rsidP="00221E70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aaaa-mm-jj</w:t>
            </w:r>
          </w:p>
        </w:tc>
      </w:tr>
      <w:tr w:rsidR="00CE40FA" w:rsidRPr="00221E70" w14:paraId="5FF4F703" w14:textId="77777777" w:rsidTr="00221E70">
        <w:trPr>
          <w:trHeight w:val="864"/>
        </w:trPr>
        <w:tc>
          <w:tcPr>
            <w:tcW w:w="3150" w:type="dxa"/>
            <w:vAlign w:val="bottom"/>
          </w:tcPr>
          <w:p w14:paraId="3AADD41D" w14:textId="77777777" w:rsidR="00221E70" w:rsidRDefault="00221E70" w:rsidP="00CE40F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116541891" w:edGrp="everyone" w:colFirst="1" w:colLast="1"/>
            <w:permStart w:id="814568941" w:edGrp="everyone" w:colFirst="3" w:colLast="3"/>
          </w:p>
          <w:p w14:paraId="64BFCF25" w14:textId="77777777" w:rsidR="00221E70" w:rsidRDefault="00221E70" w:rsidP="00221E7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F326698" w14:textId="77777777" w:rsidR="00221E70" w:rsidRDefault="00221E70" w:rsidP="00CE40F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6368313" w14:textId="77777777" w:rsidR="00221E70" w:rsidRDefault="00221E70" w:rsidP="00CE40F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EC8F90A" w14:textId="56B5C43F" w:rsidR="00CE40FA" w:rsidRPr="00221E70" w:rsidRDefault="000C6DC5" w:rsidP="00CE40F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E7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Nom et </w:t>
            </w:r>
            <w:r w:rsidR="00CE40FA" w:rsidRPr="00221E70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 :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797297794"/>
              <w:showingPlcHdr/>
              <w:picture/>
            </w:sdtPr>
            <w:sdtEndPr/>
            <w:sdtContent>
              <w:p w14:paraId="507D4FD9" w14:textId="77777777" w:rsidR="00CE40FA" w:rsidRPr="00221E70" w:rsidRDefault="00CE40FA" w:rsidP="00CE40FA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21E70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726D0FDF" wp14:editId="5D06C842">
                      <wp:extent cx="182980" cy="182980"/>
                      <wp:effectExtent l="0" t="0" r="7620" b="7620"/>
                      <wp:docPr id="1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>
                                <a:off x="0" y="0"/>
                                <a:ext cx="191352" cy="1913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FBF1113" w14:textId="201993B1" w:rsidR="00CE40FA" w:rsidRPr="00221E70" w:rsidRDefault="00CE40FA" w:rsidP="00CE40F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6FFED639" w14:textId="77777777" w:rsidR="00CE40FA" w:rsidRPr="00221E70" w:rsidRDefault="00CE40FA" w:rsidP="00CE40FA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1E7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B2D9A12624784697839DFB8D8CE36FF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1E6D3E1F" w14:textId="77777777" w:rsidR="00CE40FA" w:rsidRPr="00221E70" w:rsidRDefault="00CE40FA" w:rsidP="00CE40FA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21E70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</w:tbl>
    <w:permEnd w:id="1116541891"/>
    <w:permEnd w:id="814568941"/>
    <w:p w14:paraId="53B5206E" w14:textId="54296EA5" w:rsidR="0039226F" w:rsidRPr="00221E70" w:rsidRDefault="00221E70" w:rsidP="00221E70">
      <w:pPr>
        <w:keepNext/>
        <w:tabs>
          <w:tab w:val="left" w:pos="770"/>
        </w:tabs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</w:t>
      </w:r>
      <w:r w:rsidRPr="00221E70">
        <w:rPr>
          <w:rFonts w:asciiTheme="minorHAnsi" w:hAnsiTheme="minorHAnsi" w:cstheme="minorHAnsi"/>
          <w:sz w:val="16"/>
          <w:szCs w:val="16"/>
        </w:rPr>
        <w:t>aaaa-mm-jj</w:t>
      </w:r>
    </w:p>
    <w:sectPr w:rsidR="0039226F" w:rsidRPr="00221E70" w:rsidSect="003A48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80485" w14:textId="77777777" w:rsidR="00686524" w:rsidRDefault="00686524" w:rsidP="0081257E">
      <w:r>
        <w:separator/>
      </w:r>
    </w:p>
  </w:endnote>
  <w:endnote w:type="continuationSeparator" w:id="0">
    <w:p w14:paraId="64F1E815" w14:textId="77777777" w:rsidR="00686524" w:rsidRDefault="00686524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DEB97" w14:textId="77777777" w:rsidR="00686524" w:rsidRDefault="00686524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5313B906" w14:textId="77777777" w:rsidR="00686524" w:rsidRDefault="00686524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36AE0BB9" w14:textId="77777777" w:rsidR="00686524" w:rsidRPr="009241CF" w:rsidRDefault="00686524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0B65F2">
      <w:rPr>
        <w:b/>
        <w:bCs/>
        <w:noProof/>
        <w:sz w:val="15"/>
        <w:szCs w:val="15"/>
        <w:lang w:val="fr-FR"/>
      </w:rPr>
      <w:t>4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B0079" w14:textId="1C4C1005" w:rsidR="00F548F0" w:rsidRPr="002C0510" w:rsidRDefault="00686524" w:rsidP="00F548F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Pr="002C0510">
      <w:rPr>
        <w:rFonts w:asciiTheme="minorHAnsi" w:hAnsiTheme="minorHAnsi" w:cstheme="minorHAnsi"/>
        <w:sz w:val="20"/>
        <w:szCs w:val="20"/>
      </w:rPr>
      <w:t>-</w:t>
    </w:r>
    <w:r w:rsidR="00221E70">
      <w:rPr>
        <w:rFonts w:asciiTheme="minorHAnsi" w:hAnsiTheme="minorHAnsi" w:cstheme="minorHAnsi"/>
        <w:sz w:val="20"/>
        <w:szCs w:val="20"/>
      </w:rPr>
      <w:t>60599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221E70" w:rsidRPr="00221E70">
      <w:rPr>
        <w:rFonts w:asciiTheme="minorHAnsi" w:hAnsiTheme="minorHAnsi" w:cstheme="minorHAnsi"/>
        <w:sz w:val="15"/>
        <w:szCs w:val="15"/>
      </w:rPr>
      <w:t>(2023-01</w:t>
    </w:r>
    <w:r w:rsidRPr="00221E70">
      <w:rPr>
        <w:rFonts w:asciiTheme="minorHAnsi" w:hAnsiTheme="minorHAnsi" w:cstheme="minorHAnsi"/>
        <w:sz w:val="15"/>
        <w:szCs w:val="15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 w:rsidR="00F548F0" w:rsidRPr="00F548F0">
      <w:rPr>
        <w:rFonts w:asciiTheme="minorHAnsi" w:hAnsiTheme="minorHAnsi" w:cstheme="minorHAnsi"/>
        <w:b/>
        <w:sz w:val="20"/>
        <w:szCs w:val="20"/>
      </w:rPr>
      <w:t>RAPPORT DES CAPACITÉS DE L’USAGER</w:t>
    </w:r>
    <w:r w:rsidR="00F548F0" w:rsidRPr="002C0510">
      <w:rPr>
        <w:rFonts w:asciiTheme="minorHAnsi" w:hAnsiTheme="minorHAnsi" w:cstheme="minorHAnsi"/>
        <w:sz w:val="20"/>
        <w:szCs w:val="20"/>
      </w:rPr>
      <w:tab/>
    </w:r>
    <w:r w:rsidR="00F548F0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F548F0">
      <w:rPr>
        <w:rFonts w:asciiTheme="minorHAnsi" w:hAnsiTheme="minorHAnsi" w:cstheme="minorHAnsi"/>
        <w:sz w:val="15"/>
        <w:szCs w:val="15"/>
      </w:rPr>
      <w:t>de l’usager</w:t>
    </w:r>
  </w:p>
  <w:p w14:paraId="6570DA22" w14:textId="295539A9" w:rsidR="00686524" w:rsidRPr="009241CF" w:rsidRDefault="00F548F0" w:rsidP="00F548F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F548F0">
      <w:rPr>
        <w:rFonts w:asciiTheme="minorHAnsi" w:hAnsiTheme="minorHAnsi" w:cstheme="minorHAnsi"/>
        <w:b/>
        <w:sz w:val="20"/>
        <w:szCs w:val="20"/>
      </w:rPr>
      <w:t>À RESTER SEUL DANS SA RESSOURCE</w:t>
    </w:r>
    <w:r w:rsidR="00686524" w:rsidRPr="002C0510">
      <w:rPr>
        <w:rFonts w:asciiTheme="minorHAnsi" w:hAnsiTheme="minorHAnsi" w:cstheme="minorHAnsi"/>
        <w:sz w:val="15"/>
        <w:szCs w:val="15"/>
      </w:rPr>
      <w:tab/>
    </w:r>
    <w:r w:rsidR="00686524" w:rsidRPr="00C4393C">
      <w:rPr>
        <w:sz w:val="15"/>
        <w:szCs w:val="15"/>
        <w:lang w:val="fr-FR"/>
      </w:rPr>
      <w:t xml:space="preserve">Page </w:t>
    </w:r>
    <w:r w:rsidR="00686524" w:rsidRPr="00C4393C">
      <w:rPr>
        <w:b/>
        <w:bCs/>
        <w:sz w:val="15"/>
        <w:szCs w:val="15"/>
      </w:rPr>
      <w:fldChar w:fldCharType="begin"/>
    </w:r>
    <w:r w:rsidR="00686524" w:rsidRPr="00C4393C">
      <w:rPr>
        <w:b/>
        <w:bCs/>
        <w:sz w:val="15"/>
        <w:szCs w:val="15"/>
      </w:rPr>
      <w:instrText>PAGE  \* Arabic  \* MERGEFORMAT</w:instrText>
    </w:r>
    <w:r w:rsidR="00686524" w:rsidRPr="00C4393C">
      <w:rPr>
        <w:b/>
        <w:bCs/>
        <w:sz w:val="15"/>
        <w:szCs w:val="15"/>
      </w:rPr>
      <w:fldChar w:fldCharType="separate"/>
    </w:r>
    <w:r w:rsidR="00CE1597">
      <w:rPr>
        <w:b/>
        <w:bCs/>
        <w:noProof/>
        <w:sz w:val="15"/>
        <w:szCs w:val="15"/>
      </w:rPr>
      <w:t>2</w:t>
    </w:r>
    <w:r w:rsidR="00686524" w:rsidRPr="00C4393C">
      <w:rPr>
        <w:b/>
        <w:bCs/>
        <w:sz w:val="15"/>
        <w:szCs w:val="15"/>
      </w:rPr>
      <w:fldChar w:fldCharType="end"/>
    </w:r>
    <w:r w:rsidR="00686524" w:rsidRPr="00C4393C">
      <w:rPr>
        <w:sz w:val="15"/>
        <w:szCs w:val="15"/>
        <w:lang w:val="fr-FR"/>
      </w:rPr>
      <w:t xml:space="preserve"> sur </w:t>
    </w:r>
    <w:r w:rsidR="00686524" w:rsidRPr="00C4393C">
      <w:rPr>
        <w:b/>
        <w:bCs/>
        <w:sz w:val="15"/>
        <w:szCs w:val="15"/>
      </w:rPr>
      <w:fldChar w:fldCharType="begin"/>
    </w:r>
    <w:r w:rsidR="00686524" w:rsidRPr="00C4393C">
      <w:rPr>
        <w:b/>
        <w:bCs/>
        <w:sz w:val="15"/>
        <w:szCs w:val="15"/>
      </w:rPr>
      <w:instrText>NUMPAGES  \* Arabic  \* MERGEFORMAT</w:instrText>
    </w:r>
    <w:r w:rsidR="00686524" w:rsidRPr="00C4393C">
      <w:rPr>
        <w:b/>
        <w:bCs/>
        <w:sz w:val="15"/>
        <w:szCs w:val="15"/>
      </w:rPr>
      <w:fldChar w:fldCharType="separate"/>
    </w:r>
    <w:r w:rsidR="00CE1597" w:rsidRPr="00CE1597">
      <w:rPr>
        <w:b/>
        <w:bCs/>
        <w:noProof/>
        <w:sz w:val="15"/>
        <w:szCs w:val="15"/>
        <w:lang w:val="fr-FR"/>
      </w:rPr>
      <w:t>2</w:t>
    </w:r>
    <w:r w:rsidR="00686524"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6A749" w14:textId="6FB0AC6C" w:rsidR="00686524" w:rsidRPr="002C0510" w:rsidRDefault="00221E70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Pr="002C0510">
      <w:rPr>
        <w:rFonts w:asciiTheme="minorHAnsi" w:hAnsiTheme="minorHAnsi" w:cstheme="minorHAnsi"/>
        <w:sz w:val="20"/>
        <w:szCs w:val="20"/>
      </w:rPr>
      <w:t>-</w:t>
    </w:r>
    <w:r>
      <w:rPr>
        <w:rFonts w:asciiTheme="minorHAnsi" w:hAnsiTheme="minorHAnsi" w:cstheme="minorHAnsi"/>
        <w:sz w:val="20"/>
        <w:szCs w:val="20"/>
      </w:rPr>
      <w:t>60599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221E70">
      <w:rPr>
        <w:rFonts w:asciiTheme="minorHAnsi" w:hAnsiTheme="minorHAnsi" w:cstheme="minorHAnsi"/>
        <w:sz w:val="15"/>
        <w:szCs w:val="15"/>
      </w:rPr>
      <w:t>(2023-01)</w:t>
    </w:r>
    <w:r w:rsidR="00686524" w:rsidRPr="002C0510">
      <w:rPr>
        <w:rFonts w:asciiTheme="minorHAnsi" w:hAnsiTheme="minorHAnsi" w:cstheme="minorHAnsi"/>
        <w:sz w:val="20"/>
        <w:szCs w:val="20"/>
      </w:rPr>
      <w:tab/>
    </w:r>
    <w:r w:rsidR="00F548F0" w:rsidRPr="00F548F0">
      <w:rPr>
        <w:rFonts w:asciiTheme="minorHAnsi" w:hAnsiTheme="minorHAnsi" w:cstheme="minorHAnsi"/>
        <w:b/>
        <w:sz w:val="20"/>
        <w:szCs w:val="20"/>
      </w:rPr>
      <w:t>RAPPORT DES CAPACITÉS DE L’USAGER</w:t>
    </w:r>
    <w:r w:rsidR="00686524" w:rsidRPr="002C0510">
      <w:rPr>
        <w:rFonts w:asciiTheme="minorHAnsi" w:hAnsiTheme="minorHAnsi" w:cstheme="minorHAnsi"/>
        <w:sz w:val="20"/>
        <w:szCs w:val="20"/>
      </w:rPr>
      <w:tab/>
    </w:r>
    <w:r w:rsidR="00686524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686524">
      <w:rPr>
        <w:rFonts w:asciiTheme="minorHAnsi" w:hAnsiTheme="minorHAnsi" w:cstheme="minorHAnsi"/>
        <w:sz w:val="15"/>
        <w:szCs w:val="15"/>
      </w:rPr>
      <w:t>de l’usager</w:t>
    </w:r>
  </w:p>
  <w:p w14:paraId="4F0C7489" w14:textId="58A0A0E5" w:rsidR="00686524" w:rsidRPr="002C0510" w:rsidRDefault="0068652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F548F0" w:rsidRPr="00F548F0">
      <w:rPr>
        <w:rFonts w:asciiTheme="minorHAnsi" w:hAnsiTheme="minorHAnsi" w:cstheme="minorHAnsi"/>
        <w:b/>
        <w:sz w:val="20"/>
        <w:szCs w:val="20"/>
      </w:rPr>
      <w:t>À RESTER SEUL DANS SA RESSOURCE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CD3A91" w:rsidRPr="00CD3A91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CD3A91" w:rsidRPr="00CD3A91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C80AB" w14:textId="77777777" w:rsidR="00686524" w:rsidRDefault="00686524" w:rsidP="0081257E">
      <w:r>
        <w:separator/>
      </w:r>
    </w:p>
  </w:footnote>
  <w:footnote w:type="continuationSeparator" w:id="0">
    <w:p w14:paraId="0A29D54D" w14:textId="77777777" w:rsidR="00686524" w:rsidRDefault="00686524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39641" w14:textId="77777777" w:rsidR="00686524" w:rsidRPr="00F130E4" w:rsidRDefault="00686524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6652091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550827962"/>
        <w:lock w:val="sdtLocked"/>
        <w:placeholder>
          <w:docPart w:val="F6E87CA7DC34481BBC77A459DBCE94B3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466520913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7797684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623293756"/>
        <w:lock w:val="sdtLocked"/>
        <w:placeholder>
          <w:docPart w:val="167347DF3CA94B83A111284D38ED2805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77976842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7C646" w14:textId="77777777" w:rsidR="00686524" w:rsidRPr="00F130E4" w:rsidRDefault="00686524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6511123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318965974"/>
        <w:lock w:val="sdtLocked"/>
        <w:placeholder>
          <w:docPart w:val="90FBA4669C294ACE890396D98744D67A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6511123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22913689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562564879"/>
        <w:lock w:val="sdtLocked"/>
        <w:placeholder>
          <w:docPart w:val="30016DFB67DC4AC18153B638A80F60CA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22913689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2CBE31B7" w14:textId="77777777" w:rsidR="00686524" w:rsidRDefault="0068652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9C15C" w14:textId="77777777" w:rsidR="00221E70" w:rsidRDefault="00221E7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A4B52"/>
    <w:multiLevelType w:val="hybridMultilevel"/>
    <w:tmpl w:val="0672AEA0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26169"/>
    <w:multiLevelType w:val="hybridMultilevel"/>
    <w:tmpl w:val="78468E96"/>
    <w:lvl w:ilvl="0" w:tplc="F7E25A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RTGnNeg4s3Qor7nfdFnEEE5IPEy5Pgkje9oUkScHqyAxUkrbfl8RD9nktT+i8hXk32oskM2+vUJGoZc6+s09sQ==" w:salt="6Mdgv1+x8pv0u+EIqoT4og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65B18"/>
    <w:rsid w:val="00067D60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65F2"/>
    <w:rsid w:val="000B7F78"/>
    <w:rsid w:val="000C6DC5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57938"/>
    <w:rsid w:val="00161D49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E59A5"/>
    <w:rsid w:val="001F086F"/>
    <w:rsid w:val="00205E89"/>
    <w:rsid w:val="0021081C"/>
    <w:rsid w:val="00221E70"/>
    <w:rsid w:val="00224B70"/>
    <w:rsid w:val="00226A9C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D5324"/>
    <w:rsid w:val="002E3D54"/>
    <w:rsid w:val="00300573"/>
    <w:rsid w:val="00301BAB"/>
    <w:rsid w:val="00331819"/>
    <w:rsid w:val="00336BCB"/>
    <w:rsid w:val="00341B62"/>
    <w:rsid w:val="0035045E"/>
    <w:rsid w:val="0035589A"/>
    <w:rsid w:val="00366A13"/>
    <w:rsid w:val="00367527"/>
    <w:rsid w:val="00367C4C"/>
    <w:rsid w:val="00371FBF"/>
    <w:rsid w:val="00372287"/>
    <w:rsid w:val="003724A3"/>
    <w:rsid w:val="0037404E"/>
    <w:rsid w:val="00374114"/>
    <w:rsid w:val="003751A8"/>
    <w:rsid w:val="00380AEA"/>
    <w:rsid w:val="0039226F"/>
    <w:rsid w:val="003A48FF"/>
    <w:rsid w:val="003A6F43"/>
    <w:rsid w:val="003A7640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6DB0"/>
    <w:rsid w:val="00487374"/>
    <w:rsid w:val="0049711A"/>
    <w:rsid w:val="004A634E"/>
    <w:rsid w:val="004A7727"/>
    <w:rsid w:val="004B2D7F"/>
    <w:rsid w:val="004B315B"/>
    <w:rsid w:val="004D5723"/>
    <w:rsid w:val="004F3CE1"/>
    <w:rsid w:val="004F476A"/>
    <w:rsid w:val="004F7BC1"/>
    <w:rsid w:val="005015BC"/>
    <w:rsid w:val="00504757"/>
    <w:rsid w:val="005222EB"/>
    <w:rsid w:val="00527734"/>
    <w:rsid w:val="005450BB"/>
    <w:rsid w:val="00562D85"/>
    <w:rsid w:val="00572797"/>
    <w:rsid w:val="00580337"/>
    <w:rsid w:val="005846D0"/>
    <w:rsid w:val="00586763"/>
    <w:rsid w:val="00592CC2"/>
    <w:rsid w:val="005A0C13"/>
    <w:rsid w:val="005B0165"/>
    <w:rsid w:val="005C1EC4"/>
    <w:rsid w:val="005E5087"/>
    <w:rsid w:val="005F5E7B"/>
    <w:rsid w:val="005F7714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654AF"/>
    <w:rsid w:val="00670347"/>
    <w:rsid w:val="0067249A"/>
    <w:rsid w:val="0067793A"/>
    <w:rsid w:val="00685443"/>
    <w:rsid w:val="006859C3"/>
    <w:rsid w:val="00686524"/>
    <w:rsid w:val="00686B9E"/>
    <w:rsid w:val="006874B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36369"/>
    <w:rsid w:val="007372B2"/>
    <w:rsid w:val="00742CE5"/>
    <w:rsid w:val="00743434"/>
    <w:rsid w:val="00754DB7"/>
    <w:rsid w:val="0076108A"/>
    <w:rsid w:val="007705F3"/>
    <w:rsid w:val="00770980"/>
    <w:rsid w:val="00774F41"/>
    <w:rsid w:val="00775336"/>
    <w:rsid w:val="00775EF5"/>
    <w:rsid w:val="007824FE"/>
    <w:rsid w:val="007834CA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7F7F20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644B3"/>
    <w:rsid w:val="00871558"/>
    <w:rsid w:val="0088545A"/>
    <w:rsid w:val="00896642"/>
    <w:rsid w:val="008A230A"/>
    <w:rsid w:val="008C1B87"/>
    <w:rsid w:val="008F37AA"/>
    <w:rsid w:val="008F61BF"/>
    <w:rsid w:val="00910535"/>
    <w:rsid w:val="00912469"/>
    <w:rsid w:val="00914CBF"/>
    <w:rsid w:val="00914E31"/>
    <w:rsid w:val="009210E9"/>
    <w:rsid w:val="009241CF"/>
    <w:rsid w:val="00932CCC"/>
    <w:rsid w:val="0093368C"/>
    <w:rsid w:val="00933CF8"/>
    <w:rsid w:val="00942D0E"/>
    <w:rsid w:val="00950FF2"/>
    <w:rsid w:val="00954EBA"/>
    <w:rsid w:val="009562B0"/>
    <w:rsid w:val="00957446"/>
    <w:rsid w:val="00965E3D"/>
    <w:rsid w:val="00985415"/>
    <w:rsid w:val="009917D6"/>
    <w:rsid w:val="009B3DF2"/>
    <w:rsid w:val="009B7034"/>
    <w:rsid w:val="009C708F"/>
    <w:rsid w:val="009E7A98"/>
    <w:rsid w:val="00A0249F"/>
    <w:rsid w:val="00A073D7"/>
    <w:rsid w:val="00A31DAF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B6C5B"/>
    <w:rsid w:val="00AC1E58"/>
    <w:rsid w:val="00AC7CEE"/>
    <w:rsid w:val="00AD4395"/>
    <w:rsid w:val="00AD5DB0"/>
    <w:rsid w:val="00AD7EA0"/>
    <w:rsid w:val="00AE48B2"/>
    <w:rsid w:val="00AE5772"/>
    <w:rsid w:val="00AE7B95"/>
    <w:rsid w:val="00AF052E"/>
    <w:rsid w:val="00B06CF8"/>
    <w:rsid w:val="00B11A7E"/>
    <w:rsid w:val="00B21AF3"/>
    <w:rsid w:val="00B24B58"/>
    <w:rsid w:val="00B31BE9"/>
    <w:rsid w:val="00B34C6D"/>
    <w:rsid w:val="00B44F24"/>
    <w:rsid w:val="00B61C2A"/>
    <w:rsid w:val="00B65B2E"/>
    <w:rsid w:val="00B700E0"/>
    <w:rsid w:val="00B728A7"/>
    <w:rsid w:val="00B90138"/>
    <w:rsid w:val="00B94163"/>
    <w:rsid w:val="00BA2FAB"/>
    <w:rsid w:val="00BA5ED2"/>
    <w:rsid w:val="00BB3AB8"/>
    <w:rsid w:val="00BC0CA8"/>
    <w:rsid w:val="00BD08CA"/>
    <w:rsid w:val="00BD5DFA"/>
    <w:rsid w:val="00BD5E67"/>
    <w:rsid w:val="00BD7239"/>
    <w:rsid w:val="00BF5356"/>
    <w:rsid w:val="00BF6BB8"/>
    <w:rsid w:val="00C00059"/>
    <w:rsid w:val="00C02195"/>
    <w:rsid w:val="00C25154"/>
    <w:rsid w:val="00C34636"/>
    <w:rsid w:val="00C409F5"/>
    <w:rsid w:val="00C41836"/>
    <w:rsid w:val="00C56334"/>
    <w:rsid w:val="00C819E7"/>
    <w:rsid w:val="00C83E84"/>
    <w:rsid w:val="00C977FD"/>
    <w:rsid w:val="00CA2785"/>
    <w:rsid w:val="00CA35C1"/>
    <w:rsid w:val="00CA5268"/>
    <w:rsid w:val="00CB76D6"/>
    <w:rsid w:val="00CC0874"/>
    <w:rsid w:val="00CC2533"/>
    <w:rsid w:val="00CC7EFA"/>
    <w:rsid w:val="00CD3A91"/>
    <w:rsid w:val="00CD6AD7"/>
    <w:rsid w:val="00CD7540"/>
    <w:rsid w:val="00CE02A6"/>
    <w:rsid w:val="00CE1597"/>
    <w:rsid w:val="00CE1F62"/>
    <w:rsid w:val="00CE2B01"/>
    <w:rsid w:val="00CE40FA"/>
    <w:rsid w:val="00CE5C80"/>
    <w:rsid w:val="00CE784E"/>
    <w:rsid w:val="00CF3DA6"/>
    <w:rsid w:val="00D05770"/>
    <w:rsid w:val="00D05D0F"/>
    <w:rsid w:val="00D16A65"/>
    <w:rsid w:val="00D20198"/>
    <w:rsid w:val="00D21BAF"/>
    <w:rsid w:val="00D25D2A"/>
    <w:rsid w:val="00D27C01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774E6"/>
    <w:rsid w:val="00D94066"/>
    <w:rsid w:val="00D97471"/>
    <w:rsid w:val="00DA05CB"/>
    <w:rsid w:val="00DA3089"/>
    <w:rsid w:val="00DA41EC"/>
    <w:rsid w:val="00DB5E8C"/>
    <w:rsid w:val="00DD133D"/>
    <w:rsid w:val="00DD6AC7"/>
    <w:rsid w:val="00DD7B6B"/>
    <w:rsid w:val="00DE0EC9"/>
    <w:rsid w:val="00DF248B"/>
    <w:rsid w:val="00E10066"/>
    <w:rsid w:val="00E16883"/>
    <w:rsid w:val="00E24ABE"/>
    <w:rsid w:val="00E30FAC"/>
    <w:rsid w:val="00E31061"/>
    <w:rsid w:val="00E3667F"/>
    <w:rsid w:val="00E37A0D"/>
    <w:rsid w:val="00E55FF4"/>
    <w:rsid w:val="00E81453"/>
    <w:rsid w:val="00E84264"/>
    <w:rsid w:val="00EA2FBB"/>
    <w:rsid w:val="00EA3D5C"/>
    <w:rsid w:val="00EA7032"/>
    <w:rsid w:val="00EB0B73"/>
    <w:rsid w:val="00EB30AD"/>
    <w:rsid w:val="00EB67A8"/>
    <w:rsid w:val="00EC1D23"/>
    <w:rsid w:val="00EC202C"/>
    <w:rsid w:val="00ED174A"/>
    <w:rsid w:val="00EE00A3"/>
    <w:rsid w:val="00EE71AF"/>
    <w:rsid w:val="00EF5D24"/>
    <w:rsid w:val="00EF62FA"/>
    <w:rsid w:val="00EF6B88"/>
    <w:rsid w:val="00F038C6"/>
    <w:rsid w:val="00F130E4"/>
    <w:rsid w:val="00F15FDF"/>
    <w:rsid w:val="00F1774D"/>
    <w:rsid w:val="00F20FF1"/>
    <w:rsid w:val="00F25F51"/>
    <w:rsid w:val="00F33764"/>
    <w:rsid w:val="00F41733"/>
    <w:rsid w:val="00F47B4E"/>
    <w:rsid w:val="00F52944"/>
    <w:rsid w:val="00F548F0"/>
    <w:rsid w:val="00F72CF4"/>
    <w:rsid w:val="00F7382F"/>
    <w:rsid w:val="00F95C14"/>
    <w:rsid w:val="00F95ECE"/>
    <w:rsid w:val="00FA1BA3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9D8F7EA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Titre1">
    <w:name w:val="heading 1"/>
    <w:basedOn w:val="Normal"/>
    <w:next w:val="Normal"/>
    <w:link w:val="Titre1Car"/>
    <w:qFormat/>
    <w:locked/>
    <w:rsid w:val="0067249A"/>
    <w:pPr>
      <w:keepNext/>
      <w:widowControl w:val="0"/>
      <w:ind w:right="1023"/>
      <w:outlineLvl w:val="0"/>
    </w:pPr>
    <w:rPr>
      <w:rFonts w:ascii="Univers" w:hAnsi="Univers"/>
      <w:b/>
      <w:bCs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ppelnotedebasdep">
    <w:name w:val="footnote reference"/>
    <w:basedOn w:val="Policepardfaut"/>
    <w:semiHidden/>
    <w:unhideWhenUsed/>
    <w:locked/>
    <w:rsid w:val="00914E31"/>
    <w:rPr>
      <w:vertAlign w:val="superscript"/>
    </w:rPr>
  </w:style>
  <w:style w:type="character" w:customStyle="1" w:styleId="Titre1Car">
    <w:name w:val="Titre 1 Car"/>
    <w:basedOn w:val="Policepardfaut"/>
    <w:link w:val="Titre1"/>
    <w:rsid w:val="0067249A"/>
    <w:rPr>
      <w:rFonts w:ascii="Univers" w:eastAsia="Times New Roman" w:hAnsi="Univers" w:cs="Times New Roman"/>
      <w:b/>
      <w:bCs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EF5D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EF5D2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5D24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EF5D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5D24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EF5D2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5D24"/>
    <w:rPr>
      <w:rFonts w:ascii="Segoe UI" w:eastAsia="Times New Roman" w:hAnsi="Segoe UI" w:cs="Segoe UI"/>
      <w:sz w:val="18"/>
      <w:szCs w:val="18"/>
      <w:lang w:eastAsia="fr-CA"/>
    </w:rPr>
  </w:style>
  <w:style w:type="paragraph" w:styleId="Rvision">
    <w:name w:val="Revision"/>
    <w:hidden/>
    <w:uiPriority w:val="99"/>
    <w:semiHidden/>
    <w:rsid w:val="00D21BAF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pPr>
            <w:pStyle w:val="A53CF9E5941B4A139B707AC095ACE2AB55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6E87CA7DC34481BBC77A459DBCE94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899EC6-53AF-4660-B169-6CE761025C1C}"/>
      </w:docPartPr>
      <w:docPartBody>
        <w:p w:rsidR="001D1298" w:rsidRDefault="00A66CFA" w:rsidP="00A66CFA">
          <w:pPr>
            <w:pStyle w:val="F6E87CA7DC34481BBC77A459DBCE94B3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167347DF3CA94B83A111284D38ED28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B0C846-5CDB-496E-845B-70FB7584F0E5}"/>
      </w:docPartPr>
      <w:docPartBody>
        <w:p w:rsidR="001D1298" w:rsidRDefault="00A66CFA" w:rsidP="00A66CFA">
          <w:pPr>
            <w:pStyle w:val="167347DF3CA94B83A111284D38ED2805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FBA4669C294ACE890396D98744D6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15C8BE-B639-4B7B-802A-2AB8759A44E9}"/>
      </w:docPartPr>
      <w:docPartBody>
        <w:p w:rsidR="001D1298" w:rsidRDefault="00A66CFA" w:rsidP="00A66CFA">
          <w:pPr>
            <w:pStyle w:val="90FBA4669C294ACE890396D98744D67A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30016DFB67DC4AC18153B638A80F60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B2EC3D-96CB-4DC9-8123-C363E1A27CA0}"/>
      </w:docPartPr>
      <w:docPartBody>
        <w:p w:rsidR="001D1298" w:rsidRDefault="00A66CFA" w:rsidP="00A66CFA">
          <w:pPr>
            <w:pStyle w:val="30016DFB67DC4AC18153B638A80F60C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D9A12624784697839DFB8D8CE36F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0EFEB4-2C82-4766-891F-6AC81843CDD2}"/>
      </w:docPartPr>
      <w:docPartBody>
        <w:p w:rsidR="00350FB2" w:rsidRDefault="0019488D" w:rsidP="0019488D">
          <w:pPr>
            <w:pStyle w:val="B2D9A12624784697839DFB8D8CE36FF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19488D"/>
    <w:rsid w:val="001D1298"/>
    <w:rsid w:val="001F6F9A"/>
    <w:rsid w:val="00210DB3"/>
    <w:rsid w:val="002162C5"/>
    <w:rsid w:val="00237D03"/>
    <w:rsid w:val="002B2C3E"/>
    <w:rsid w:val="0034005E"/>
    <w:rsid w:val="003421FF"/>
    <w:rsid w:val="00350FB2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66CFA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467F0"/>
    <w:rsid w:val="00DF487E"/>
    <w:rsid w:val="00E11B02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237D03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5">
    <w:name w:val="A53CF9E5941B4A139B707AC095ACE2AB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1">
    <w:name w:val="439D17FA77CE42129D2C1205BCFF22D3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1">
    <w:name w:val="4FF4FCAB5AF749599E99154252FBCEBC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E6779FFE3941EFBC6BAEC063B2F260">
    <w:name w:val="58E6779FFE3941EFBC6BAEC063B2F260"/>
    <w:rsid w:val="00992FC7"/>
  </w:style>
  <w:style w:type="paragraph" w:customStyle="1" w:styleId="A53CF9E5941B4A139B707AC095ACE2AB46">
    <w:name w:val="A53CF9E5941B4A139B707AC095ACE2AB46"/>
    <w:rsid w:val="00AB2A4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2">
    <w:name w:val="439D17FA77CE42129D2C1205BCFF22D3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2">
    <w:name w:val="4FF4FCAB5AF749599E99154252FBCEBC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">
    <w:name w:val="FD6ECFC879E84BC080A5AB00CB8890F1"/>
    <w:rsid w:val="00AB2A4A"/>
  </w:style>
  <w:style w:type="paragraph" w:customStyle="1" w:styleId="0758D5CEE820469E9DCE22D26D408B81">
    <w:name w:val="0758D5CEE820469E9DCE22D26D408B81"/>
    <w:rsid w:val="00AB2A4A"/>
  </w:style>
  <w:style w:type="paragraph" w:customStyle="1" w:styleId="8092CE935B7048C78FDFED8FC5EBA0DA">
    <w:name w:val="8092CE935B7048C78FDFED8FC5EBA0DA"/>
    <w:rsid w:val="00AB2A4A"/>
  </w:style>
  <w:style w:type="paragraph" w:customStyle="1" w:styleId="889B1AC4CCD940EFA29CD47F42E1F02D">
    <w:name w:val="889B1AC4CCD940EFA29CD47F42E1F02D"/>
    <w:rsid w:val="00AB2A4A"/>
  </w:style>
  <w:style w:type="paragraph" w:customStyle="1" w:styleId="7A0B49951C634E0DB144E00E118B7D85">
    <w:name w:val="7A0B49951C634E0DB144E00E118B7D85"/>
    <w:rsid w:val="00AB2A4A"/>
  </w:style>
  <w:style w:type="paragraph" w:customStyle="1" w:styleId="A53CF9E5941B4A139B707AC095ACE2AB47">
    <w:name w:val="A53CF9E5941B4A139B707AC095ACE2AB47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1">
    <w:name w:val="FD6ECFC879E84BC080A5AB00CB8890F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58D5CEE820469E9DCE22D26D408B811">
    <w:name w:val="0758D5CEE820469E9DCE22D26D408B8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92CE935B7048C78FDFED8FC5EBA0DA1">
    <w:name w:val="8092CE935B7048C78FDFED8FC5EBA0DA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3">
    <w:name w:val="439D17FA77CE42129D2C1205BCFF22D3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3">
    <w:name w:val="4FF4FCAB5AF749599E99154252FBCEBC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8">
    <w:name w:val="A53CF9E5941B4A139B707AC095ACE2AB48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4">
    <w:name w:val="439D17FA77CE42129D2C1205BCFF22D3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4">
    <w:name w:val="4FF4FCAB5AF749599E99154252FBCEBC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3EEAAD708049229B85AAE77EC54E3E">
    <w:name w:val="4F3EEAAD708049229B85AAE77EC54E3E"/>
    <w:rsid w:val="00DF487E"/>
  </w:style>
  <w:style w:type="paragraph" w:customStyle="1" w:styleId="002C2CE9FF2343628C353D9955D3DB73">
    <w:name w:val="002C2CE9FF2343628C353D9955D3DB73"/>
    <w:rsid w:val="00DF487E"/>
  </w:style>
  <w:style w:type="paragraph" w:customStyle="1" w:styleId="C256EC4860674A9F9186ABC214EC2F8E">
    <w:name w:val="C256EC4860674A9F9186ABC214EC2F8E"/>
    <w:rsid w:val="00DF487E"/>
  </w:style>
  <w:style w:type="paragraph" w:customStyle="1" w:styleId="384E9F1FBC7747E6907B1FE52840C45E">
    <w:name w:val="384E9F1FBC7747E6907B1FE52840C45E"/>
    <w:rsid w:val="00DF487E"/>
  </w:style>
  <w:style w:type="paragraph" w:customStyle="1" w:styleId="F8B5B53D08B0419DAADE1D69F578B37B">
    <w:name w:val="F8B5B53D08B0419DAADE1D69F578B37B"/>
    <w:rsid w:val="00DF487E"/>
  </w:style>
  <w:style w:type="paragraph" w:customStyle="1" w:styleId="A53CF9E5941B4A139B707AC095ACE2AB49">
    <w:name w:val="A53CF9E5941B4A139B707AC095ACE2AB49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5">
    <w:name w:val="439D17FA77CE42129D2C1205BCFF22D3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5">
    <w:name w:val="4FF4FCAB5AF749599E99154252FBCEBC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">
    <w:name w:val="0E7984516C214695A9DADB04CCCD19F4"/>
    <w:rsid w:val="00DF487E"/>
  </w:style>
  <w:style w:type="paragraph" w:customStyle="1" w:styleId="2DB0C8F1B7504C50A9D95BAAB900C2C5">
    <w:name w:val="2DB0C8F1B7504C50A9D95BAAB900C2C5"/>
    <w:rsid w:val="00DF487E"/>
  </w:style>
  <w:style w:type="paragraph" w:customStyle="1" w:styleId="A973356E517742A98968432FDAFF4C02">
    <w:name w:val="A973356E517742A98968432FDAFF4C02"/>
    <w:rsid w:val="00DF487E"/>
  </w:style>
  <w:style w:type="paragraph" w:customStyle="1" w:styleId="E3AFD903DFCF41D2923D45BFA073D003">
    <w:name w:val="E3AFD903DFCF41D2923D45BFA073D003"/>
    <w:rsid w:val="00DF487E"/>
  </w:style>
  <w:style w:type="paragraph" w:customStyle="1" w:styleId="A53CF9E5941B4A139B707AC095ACE2AB50">
    <w:name w:val="A53CF9E5941B4A139B707AC095ACE2AB50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1">
    <w:name w:val="0E7984516C214695A9DADB04CCCD19F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1">
    <w:name w:val="2DB0C8F1B7504C50A9D95BAAB900C2C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1">
    <w:name w:val="A973356E517742A98968432FDAFF4C02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6">
    <w:name w:val="439D17FA77CE42129D2C1205BCFF22D3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6">
    <w:name w:val="4FF4FCAB5AF749599E99154252FBCEBC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1">
    <w:name w:val="A53CF9E5941B4A139B707AC095ACE2AB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2">
    <w:name w:val="0E7984516C214695A9DADB04CCCD19F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2">
    <w:name w:val="2DB0C8F1B7504C50A9D95BAAB900C2C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2">
    <w:name w:val="A973356E517742A98968432FDAFF4C02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7">
    <w:name w:val="439D17FA77CE42129D2C1205BCFF22D3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7">
    <w:name w:val="4FF4FCAB5AF749599E99154252FBCEBC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2">
    <w:name w:val="A53CF9E5941B4A139B707AC095ACE2AB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3">
    <w:name w:val="0E7984516C214695A9DADB04CCCD19F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3">
    <w:name w:val="2DB0C8F1B7504C50A9D95BAAB900C2C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3">
    <w:name w:val="A973356E517742A98968432FDAFF4C02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">
    <w:name w:val="FD40E62B9494433783D11BC2D7BA769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8">
    <w:name w:val="439D17FA77CE42129D2C1205BCFF22D3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8">
    <w:name w:val="4FF4FCAB5AF749599E99154252FBCEBC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3">
    <w:name w:val="A53CF9E5941B4A139B707AC095ACE2AB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4">
    <w:name w:val="0E7984516C214695A9DADB04CCCD19F4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4">
    <w:name w:val="2DB0C8F1B7504C50A9D95BAAB900C2C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4">
    <w:name w:val="A973356E517742A98968432FDAFF4C02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1">
    <w:name w:val="FD40E62B9494433783D11BC2D7BA769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9">
    <w:name w:val="439D17FA77CE42129D2C1205BCFF22D3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9">
    <w:name w:val="4FF4FCAB5AF749599E99154252FBCEBC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">
    <w:name w:val="2E3322BEA23B4BB586307765B08FAB03"/>
    <w:rsid w:val="00DF487E"/>
  </w:style>
  <w:style w:type="paragraph" w:customStyle="1" w:styleId="6841809E16834CE1B698AB04D928885D">
    <w:name w:val="6841809E16834CE1B698AB04D928885D"/>
    <w:rsid w:val="00DF487E"/>
  </w:style>
  <w:style w:type="paragraph" w:customStyle="1" w:styleId="4D9D11F57DDA45F0A728043CAB1F5C8A">
    <w:name w:val="4D9D11F57DDA45F0A728043CAB1F5C8A"/>
    <w:rsid w:val="00DF487E"/>
  </w:style>
  <w:style w:type="paragraph" w:customStyle="1" w:styleId="5517E7626CB644028CABCA6CB986160E">
    <w:name w:val="5517E7626CB644028CABCA6CB986160E"/>
    <w:rsid w:val="00DF487E"/>
  </w:style>
  <w:style w:type="paragraph" w:customStyle="1" w:styleId="A53CF9E5941B4A139B707AC095ACE2AB54">
    <w:name w:val="A53CF9E5941B4A139B707AC095ACE2AB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5">
    <w:name w:val="0E7984516C214695A9DADB04CCCD19F4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5">
    <w:name w:val="2DB0C8F1B7504C50A9D95BAAB900C2C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5">
    <w:name w:val="A973356E517742A98968432FDAFF4C02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2">
    <w:name w:val="FD40E62B9494433783D11BC2D7BA769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1">
    <w:name w:val="2E3322BEA23B4BB586307765B08FAB03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1">
    <w:name w:val="4D9D11F57DDA45F0A728043CAB1F5C8A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5">
    <w:name w:val="A53CF9E5941B4A139B707AC095ACE2AB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3">
    <w:name w:val="FD40E62B9494433783D11BC2D7BA769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2">
    <w:name w:val="2E3322BEA23B4BB586307765B08FAB03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2">
    <w:name w:val="4D9D11F57DDA45F0A728043CAB1F5C8A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C33C6DF0B2E4FE08673A14D38A4F83D">
    <w:name w:val="9C33C6DF0B2E4FE08673A14D38A4F83D"/>
    <w:rsid w:val="00DF487E"/>
  </w:style>
  <w:style w:type="paragraph" w:customStyle="1" w:styleId="F6E87CA7DC34481BBC77A459DBCE94B3">
    <w:name w:val="F6E87CA7DC34481BBC77A459DBCE94B3"/>
    <w:rsid w:val="00A66CFA"/>
  </w:style>
  <w:style w:type="paragraph" w:customStyle="1" w:styleId="167347DF3CA94B83A111284D38ED2805">
    <w:name w:val="167347DF3CA94B83A111284D38ED2805"/>
    <w:rsid w:val="00A66CFA"/>
  </w:style>
  <w:style w:type="paragraph" w:customStyle="1" w:styleId="90FBA4669C294ACE890396D98744D67A">
    <w:name w:val="90FBA4669C294ACE890396D98744D67A"/>
    <w:rsid w:val="00A66CFA"/>
  </w:style>
  <w:style w:type="paragraph" w:customStyle="1" w:styleId="30016DFB67DC4AC18153B638A80F60CA">
    <w:name w:val="30016DFB67DC4AC18153B638A80F60CA"/>
    <w:rsid w:val="00A66CFA"/>
  </w:style>
  <w:style w:type="paragraph" w:customStyle="1" w:styleId="B2D9A12624784697839DFB8D8CE36FFD">
    <w:name w:val="B2D9A12624784697839DFB8D8CE36FFD"/>
    <w:rsid w:val="0019488D"/>
  </w:style>
  <w:style w:type="paragraph" w:customStyle="1" w:styleId="BE3AFC81F132463ABDF51937059DFEC6">
    <w:name w:val="BE3AFC81F132463ABDF51937059DFEC6"/>
    <w:rsid w:val="00237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EC891-935E-4B4F-A4DD-8B4C5AAF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15</TotalTime>
  <Pages>2</Pages>
  <Words>519</Words>
  <Characters>2856</Characters>
  <Application>Microsoft Office Word</Application>
  <DocSecurity>8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Karine Parenteau</cp:lastModifiedBy>
  <cp:revision>10</cp:revision>
  <cp:lastPrinted>2022-05-20T14:54:00Z</cp:lastPrinted>
  <dcterms:created xsi:type="dcterms:W3CDTF">2023-01-20T16:20:00Z</dcterms:created>
  <dcterms:modified xsi:type="dcterms:W3CDTF">2023-08-11T17:20:00Z</dcterms:modified>
</cp:coreProperties>
</file>