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2BA357ED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827"/>
            </w:tblGrid>
            <w:tr w:rsidR="00B34C6D" w:rsidRPr="00B34C6D" w14:paraId="7F223F5C" w14:textId="77777777" w:rsidTr="0060458A">
              <w:tc>
                <w:tcPr>
                  <w:tcW w:w="993" w:type="dxa"/>
                  <w:vAlign w:val="bottom"/>
                </w:tcPr>
                <w:p w14:paraId="0D44F494" w14:textId="595A5108" w:rsidR="004246FA" w:rsidRPr="0060458A" w:rsidRDefault="0060458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</w:t>
                  </w:r>
                  <w:r w:rsidR="004246FA" w:rsidRPr="0060458A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: 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2680775F" w:rsidR="00F0784B" w:rsidRPr="00B34C6D" w:rsidRDefault="00F0784B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60458A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516E1669" w:rsidR="004246FA" w:rsidRPr="0060458A" w:rsidRDefault="00FD14A6" w:rsidP="00DF5A7C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60458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60458A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60458A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5594B9AF" w:rsidR="004246FA" w:rsidRPr="0060458A" w:rsidRDefault="00DF5A7C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60458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60458A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60458A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60458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3C37FD5" w:rsidR="004246FA" w:rsidRPr="00B34C6D" w:rsidRDefault="0061077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784B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60458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60458A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60458A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60458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60458A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60458A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60458A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60458A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60458A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60458A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60458A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60458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D34198" w:rsidRPr="00D34198" w14:paraId="4E3E1C9A" w14:textId="77777777" w:rsidTr="00610778">
        <w:trPr>
          <w:trHeight w:val="687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661F5705" w:rsidR="00EE2542" w:rsidRPr="00D34198" w:rsidRDefault="0003659D" w:rsidP="00BD44E0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D34198">
              <w:rPr>
                <w:rFonts w:asciiTheme="minorHAnsi" w:hAnsiTheme="minorHAnsi" w:cstheme="minorHAnsi"/>
                <w:b/>
                <w:szCs w:val="20"/>
              </w:rPr>
              <w:t>PARTAGE DES RÔLES ET</w:t>
            </w:r>
            <w:r w:rsidR="005A1E82" w:rsidRPr="00D34198">
              <w:rPr>
                <w:rFonts w:asciiTheme="minorHAnsi" w:hAnsiTheme="minorHAnsi" w:cstheme="minorHAnsi"/>
                <w:b/>
                <w:szCs w:val="20"/>
              </w:rPr>
              <w:t xml:space="preserve"> RESPONSABILITÉS</w:t>
            </w:r>
            <w:r w:rsidR="001C36B1" w:rsidRPr="00D34198">
              <w:rPr>
                <w:rFonts w:asciiTheme="minorHAnsi" w:hAnsiTheme="minorHAnsi" w:cstheme="minorHAnsi"/>
                <w:b/>
                <w:szCs w:val="20"/>
              </w:rPr>
              <w:t xml:space="preserve"> HÉBERGEMENT</w:t>
            </w:r>
            <w:r w:rsidR="009146DA" w:rsidRPr="00D34198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1357C2" w:rsidRPr="00D34198">
              <w:rPr>
                <w:rFonts w:asciiTheme="minorHAnsi" w:hAnsiTheme="minorHAnsi" w:cstheme="minorHAnsi"/>
                <w:b/>
                <w:szCs w:val="20"/>
              </w:rPr>
              <w:t xml:space="preserve">(DPD) </w:t>
            </w:r>
            <w:r w:rsidR="009146DA" w:rsidRPr="00D34198">
              <w:rPr>
                <w:rFonts w:asciiTheme="minorHAnsi" w:hAnsiTheme="minorHAnsi" w:cstheme="minorHAnsi"/>
                <w:b/>
                <w:szCs w:val="20"/>
              </w:rPr>
              <w:t>- ENFANT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D34198" w:rsidRDefault="004246FA" w:rsidP="007E09E8">
            <w:pPr>
              <w:rPr>
                <w:rFonts w:asciiTheme="minorHAnsi" w:hAnsiTheme="minorHAnsi" w:cstheme="minorHAnsi"/>
              </w:rPr>
            </w:pPr>
          </w:p>
        </w:tc>
      </w:tr>
    </w:tbl>
    <w:p w14:paraId="31C620C8" w14:textId="3470DD10" w:rsidR="003B7B31" w:rsidRPr="00D34198" w:rsidRDefault="0060458A" w:rsidP="00EE2542">
      <w:pPr>
        <w:tabs>
          <w:tab w:val="left" w:pos="3060"/>
        </w:tabs>
        <w:ind w:left="810"/>
        <w:rPr>
          <w:rFonts w:asciiTheme="minorHAnsi" w:hAnsiTheme="minorHAnsi" w:cstheme="minorHAnsi"/>
          <w:sz w:val="20"/>
          <w:szCs w:val="20"/>
        </w:rPr>
      </w:pPr>
      <w:r w:rsidRPr="00D34198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1B436F91">
            <wp:simplePos x="0" y="0"/>
            <wp:positionH relativeFrom="column">
              <wp:posOffset>36830</wp:posOffset>
            </wp:positionH>
            <wp:positionV relativeFrom="paragraph">
              <wp:posOffset>-2250440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542" w:rsidRPr="00D34198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810"/>
        <w:gridCol w:w="3780"/>
      </w:tblGrid>
      <w:tr w:rsidR="00D34198" w:rsidRPr="00D34198" w14:paraId="5B6A478D" w14:textId="77777777" w:rsidTr="001D152E">
        <w:tc>
          <w:tcPr>
            <w:tcW w:w="2430" w:type="dxa"/>
          </w:tcPr>
          <w:permStart w:id="395527589" w:edGrp="everyone"/>
          <w:permStart w:id="1354891672" w:edGrp="everyone" w:colFirst="2" w:colLast="2"/>
          <w:p w14:paraId="763CAF8A" w14:textId="62A4B295" w:rsidR="00B03D02" w:rsidRPr="00D34198" w:rsidRDefault="00610778" w:rsidP="00CC2976">
            <w:pPr>
              <w:tabs>
                <w:tab w:val="left" w:pos="1600"/>
              </w:tabs>
              <w:rPr>
                <w:rFonts w:asciiTheme="minorHAnsi" w:hAnsiTheme="minorHAnsi" w:cstheme="minorHAnsi"/>
                <w:sz w:val="16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2955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976" w:rsidRPr="00D3419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95527589"/>
            <w:r w:rsidR="00CC2976" w:rsidRPr="00D341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D31AD" w:rsidRPr="00D341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3D02" w:rsidRPr="00D34198">
              <w:rPr>
                <w:rFonts w:asciiTheme="minorHAnsi" w:hAnsiTheme="minorHAnsi" w:cstheme="minorHAnsi"/>
                <w:b/>
                <w:sz w:val="20"/>
                <w:szCs w:val="20"/>
              </w:rPr>
              <w:t>Nouvelle entente</w:t>
            </w:r>
            <w:r w:rsidR="00B03D02" w:rsidRPr="00D34198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810" w:type="dxa"/>
          </w:tcPr>
          <w:p w14:paraId="112743E3" w14:textId="44CC5AB7" w:rsidR="00B03D02" w:rsidRPr="00D34198" w:rsidRDefault="00B03D02" w:rsidP="007E09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34198"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20"/>
            </w:rPr>
            <w:id w:val="5605319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dxa"/>
                <w:tcBorders>
                  <w:bottom w:val="single" w:sz="4" w:space="0" w:color="auto"/>
                </w:tcBorders>
              </w:tcPr>
              <w:p w14:paraId="2A640D98" w14:textId="140EBB23" w:rsidR="00B03D02" w:rsidRPr="00D34198" w:rsidRDefault="007855C4" w:rsidP="007855C4">
                <w:pPr>
                  <w:rPr>
                    <w:rFonts w:asciiTheme="minorHAnsi" w:hAnsiTheme="minorHAnsi" w:cstheme="minorHAnsi"/>
                    <w:sz w:val="16"/>
                    <w:szCs w:val="20"/>
                  </w:rPr>
                </w:pPr>
                <w:r w:rsidRPr="00D34198">
                  <w:rPr>
                    <w:rFonts w:asciiTheme="minorHAnsi" w:hAnsiTheme="minorHAnsi" w:cstheme="minorHAnsi"/>
                    <w:sz w:val="16"/>
                    <w:szCs w:val="20"/>
                  </w:rPr>
                  <w:t xml:space="preserve">  </w:t>
                </w:r>
              </w:p>
            </w:tc>
          </w:sdtContent>
        </w:sdt>
      </w:tr>
      <w:permEnd w:id="1354891672"/>
      <w:tr w:rsidR="00D34198" w:rsidRPr="00D34198" w14:paraId="589411CD" w14:textId="77777777" w:rsidTr="001D152E">
        <w:tc>
          <w:tcPr>
            <w:tcW w:w="2430" w:type="dxa"/>
          </w:tcPr>
          <w:p w14:paraId="1747C311" w14:textId="77777777" w:rsidR="00B03D02" w:rsidRPr="00D34198" w:rsidRDefault="00B03D02" w:rsidP="007E09E8">
            <w:pPr>
              <w:rPr>
                <w:rFonts w:asciiTheme="minorHAnsi" w:hAnsiTheme="minorHAnsi" w:cstheme="minorHAnsi"/>
                <w:sz w:val="8"/>
                <w:szCs w:val="20"/>
              </w:rPr>
            </w:pPr>
          </w:p>
        </w:tc>
        <w:tc>
          <w:tcPr>
            <w:tcW w:w="810" w:type="dxa"/>
          </w:tcPr>
          <w:p w14:paraId="37132AA9" w14:textId="77777777" w:rsidR="00B03D02" w:rsidRPr="00D34198" w:rsidRDefault="00B03D02" w:rsidP="007E09E8">
            <w:pPr>
              <w:rPr>
                <w:rFonts w:asciiTheme="minorHAnsi" w:hAnsiTheme="minorHAnsi" w:cstheme="minorHAnsi"/>
                <w:sz w:val="8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</w:tcBorders>
          </w:tcPr>
          <w:p w14:paraId="755853CF" w14:textId="77777777" w:rsidR="00B03D02" w:rsidRPr="00D34198" w:rsidRDefault="00B03D02" w:rsidP="007E09E8">
            <w:pPr>
              <w:rPr>
                <w:rFonts w:asciiTheme="minorHAnsi" w:hAnsiTheme="minorHAnsi" w:cstheme="minorHAnsi"/>
                <w:sz w:val="8"/>
                <w:szCs w:val="20"/>
              </w:rPr>
            </w:pPr>
          </w:p>
        </w:tc>
      </w:tr>
      <w:permStart w:id="433349322" w:edGrp="everyone"/>
      <w:permStart w:id="1085295882" w:edGrp="everyone" w:colFirst="2" w:colLast="2"/>
      <w:tr w:rsidR="00B03D02" w:rsidRPr="00D34198" w14:paraId="467F57DE" w14:textId="77777777" w:rsidTr="001D152E">
        <w:tc>
          <w:tcPr>
            <w:tcW w:w="2430" w:type="dxa"/>
          </w:tcPr>
          <w:p w14:paraId="437BCB00" w14:textId="72D2E593" w:rsidR="00B03D02" w:rsidRPr="00D34198" w:rsidRDefault="00610778" w:rsidP="00CC2976">
            <w:pPr>
              <w:tabs>
                <w:tab w:val="left" w:pos="1600"/>
              </w:tabs>
              <w:rPr>
                <w:rFonts w:asciiTheme="minorHAnsi" w:hAnsiTheme="minorHAnsi" w:cstheme="minorHAnsi"/>
                <w:sz w:val="16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2678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2976" w:rsidRPr="00D3419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33349322"/>
            <w:r w:rsidR="00CC2976" w:rsidRPr="00D341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D31AD" w:rsidRPr="00D341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03D02" w:rsidRPr="00D34198">
              <w:rPr>
                <w:rFonts w:asciiTheme="minorHAnsi" w:hAnsiTheme="minorHAnsi" w:cstheme="minorHAnsi"/>
                <w:b/>
                <w:sz w:val="20"/>
                <w:szCs w:val="20"/>
              </w:rPr>
              <w:t>Révision</w:t>
            </w:r>
            <w:r w:rsidR="00B03D02" w:rsidRPr="00D34198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810" w:type="dxa"/>
          </w:tcPr>
          <w:p w14:paraId="7F279D8E" w14:textId="28A6AF23" w:rsidR="00B03D02" w:rsidRPr="00D34198" w:rsidRDefault="00B03D02" w:rsidP="007E09E8">
            <w:pPr>
              <w:rPr>
                <w:rFonts w:asciiTheme="minorHAnsi" w:hAnsiTheme="minorHAnsi" w:cstheme="minorHAnsi"/>
                <w:b/>
                <w:sz w:val="16"/>
                <w:szCs w:val="20"/>
              </w:rPr>
            </w:pPr>
            <w:r w:rsidRPr="00D34198"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20"/>
            </w:rPr>
            <w:id w:val="1248458581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780" w:type="dxa"/>
                <w:tcBorders>
                  <w:bottom w:val="single" w:sz="4" w:space="0" w:color="auto"/>
                </w:tcBorders>
              </w:tcPr>
              <w:p w14:paraId="2DD459A2" w14:textId="2D644962" w:rsidR="00B03D02" w:rsidRPr="00D34198" w:rsidRDefault="007855C4" w:rsidP="007855C4">
                <w:pPr>
                  <w:rPr>
                    <w:rFonts w:asciiTheme="minorHAnsi" w:hAnsiTheme="minorHAnsi" w:cstheme="minorHAnsi"/>
                    <w:sz w:val="16"/>
                    <w:szCs w:val="20"/>
                  </w:rPr>
                </w:pPr>
                <w:r w:rsidRPr="00D34198">
                  <w:rPr>
                    <w:rFonts w:asciiTheme="minorHAnsi" w:hAnsiTheme="minorHAnsi" w:cstheme="minorHAnsi"/>
                    <w:sz w:val="16"/>
                    <w:szCs w:val="20"/>
                  </w:rPr>
                  <w:t xml:space="preserve">  </w:t>
                </w:r>
              </w:p>
            </w:tc>
          </w:sdtContent>
        </w:sdt>
      </w:tr>
      <w:permEnd w:id="1085295882"/>
    </w:tbl>
    <w:p w14:paraId="35926F23" w14:textId="3AEFD484" w:rsidR="00EE2542" w:rsidRPr="00D34198" w:rsidRDefault="00EE2542" w:rsidP="007E09E8">
      <w:pPr>
        <w:rPr>
          <w:rFonts w:asciiTheme="minorHAnsi" w:hAnsiTheme="minorHAnsi" w:cstheme="minorHAnsi"/>
          <w:sz w:val="16"/>
          <w:szCs w:val="20"/>
        </w:rPr>
      </w:pPr>
    </w:p>
    <w:p w14:paraId="0FD629A7" w14:textId="77777777" w:rsidR="00EE2542" w:rsidRPr="00133BF9" w:rsidRDefault="00EE2542" w:rsidP="007E09E8">
      <w:pPr>
        <w:rPr>
          <w:rFonts w:asciiTheme="minorHAnsi" w:hAnsiTheme="minorHAnsi" w:cstheme="minorHAnsi"/>
          <w:sz w:val="16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055"/>
        <w:gridCol w:w="720"/>
        <w:gridCol w:w="4246"/>
      </w:tblGrid>
      <w:tr w:rsidR="00DF2771" w:rsidRPr="0045134F" w14:paraId="3EAE1A7A" w14:textId="77777777" w:rsidTr="005C531F">
        <w:tc>
          <w:tcPr>
            <w:tcW w:w="1165" w:type="dxa"/>
          </w:tcPr>
          <w:p w14:paraId="1B375542" w14:textId="12D7D797" w:rsidR="00DF2771" w:rsidRPr="0045134F" w:rsidRDefault="00DF2771" w:rsidP="00B65FF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16953646" w:edGrp="everyone" w:colFirst="1" w:colLast="1"/>
            <w:permStart w:id="1808026140" w:edGrp="everyone" w:colFirst="3" w:colLast="3"/>
            <w:r w:rsidRPr="0045134F">
              <w:rPr>
                <w:rFonts w:asciiTheme="minorHAnsi" w:hAnsiTheme="minorHAnsi" w:cstheme="minorHAnsi"/>
                <w:b/>
                <w:szCs w:val="20"/>
              </w:rPr>
              <w:t>ENTRE :</w:t>
            </w:r>
          </w:p>
        </w:tc>
        <w:tc>
          <w:tcPr>
            <w:tcW w:w="4055" w:type="dxa"/>
            <w:tcBorders>
              <w:bottom w:val="single" w:sz="4" w:space="0" w:color="auto"/>
            </w:tcBorders>
          </w:tcPr>
          <w:p w14:paraId="34CE91C7" w14:textId="77BC9F79" w:rsidR="00DF2771" w:rsidRPr="0045134F" w:rsidRDefault="00DF2771" w:rsidP="00DF5A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73BB6019" w14:textId="475FF6DC" w:rsidR="00DF2771" w:rsidRPr="0045134F" w:rsidRDefault="00DF2771" w:rsidP="003B7B3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134F">
              <w:rPr>
                <w:rFonts w:asciiTheme="minorHAnsi" w:hAnsiTheme="minorHAnsi" w:cstheme="minorHAnsi"/>
                <w:b/>
                <w:szCs w:val="20"/>
              </w:rPr>
              <w:t>ET</w:t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14:paraId="766292FE" w14:textId="5DEA7820" w:rsidR="00DF2771" w:rsidRPr="0045134F" w:rsidRDefault="00DF2771" w:rsidP="007855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516953646"/>
      <w:permEnd w:id="1808026140"/>
      <w:tr w:rsidR="009B538B" w:rsidRPr="009B538B" w14:paraId="38D035C2" w14:textId="77777777" w:rsidTr="005C531F">
        <w:trPr>
          <w:trHeight w:val="20"/>
        </w:trPr>
        <w:tc>
          <w:tcPr>
            <w:tcW w:w="1165" w:type="dxa"/>
          </w:tcPr>
          <w:p w14:paraId="621768C8" w14:textId="77777777" w:rsidR="009B538B" w:rsidRPr="009B538B" w:rsidRDefault="009B538B" w:rsidP="007E09E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4055" w:type="dxa"/>
            <w:tcBorders>
              <w:top w:val="single" w:sz="4" w:space="0" w:color="auto"/>
            </w:tcBorders>
          </w:tcPr>
          <w:p w14:paraId="371BBD1D" w14:textId="77777777" w:rsidR="009B538B" w:rsidRPr="009B538B" w:rsidRDefault="009B538B" w:rsidP="00DF5A7C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720" w:type="dxa"/>
          </w:tcPr>
          <w:p w14:paraId="3E32D00F" w14:textId="77777777" w:rsidR="009B538B" w:rsidRPr="009B538B" w:rsidRDefault="009B538B" w:rsidP="003B7B31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auto"/>
            </w:tcBorders>
          </w:tcPr>
          <w:p w14:paraId="3E64B713" w14:textId="77777777" w:rsidR="009B538B" w:rsidRPr="009B538B" w:rsidRDefault="009B538B" w:rsidP="007E09E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9B538B" w:rsidRPr="0045134F" w14:paraId="046DFE0F" w14:textId="77777777" w:rsidTr="005C531F">
        <w:tc>
          <w:tcPr>
            <w:tcW w:w="1165" w:type="dxa"/>
          </w:tcPr>
          <w:p w14:paraId="08BE439F" w14:textId="534A9FA1" w:rsidR="009B538B" w:rsidRPr="0045134F" w:rsidRDefault="00B65FFF" w:rsidP="00B65FFF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ermStart w:id="2068473281" w:edGrp="everyone" w:colFirst="1" w:colLast="1"/>
            <w:r>
              <w:rPr>
                <w:rFonts w:asciiTheme="minorHAnsi" w:hAnsiTheme="minorHAnsi" w:cstheme="minorHAnsi"/>
                <w:b/>
                <w:szCs w:val="20"/>
              </w:rPr>
              <w:t>ET</w:t>
            </w:r>
          </w:p>
        </w:tc>
        <w:tc>
          <w:tcPr>
            <w:tcW w:w="4055" w:type="dxa"/>
            <w:tcBorders>
              <w:bottom w:val="single" w:sz="4" w:space="0" w:color="auto"/>
            </w:tcBorders>
          </w:tcPr>
          <w:p w14:paraId="0634E55C" w14:textId="04E155C7" w:rsidR="009B538B" w:rsidRPr="0045134F" w:rsidRDefault="009B538B" w:rsidP="009B53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14:paraId="364FAF8C" w14:textId="5AA0D055" w:rsidR="009B538B" w:rsidRPr="0045134F" w:rsidRDefault="009B538B" w:rsidP="003B7B31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4246" w:type="dxa"/>
          </w:tcPr>
          <w:p w14:paraId="2A0E5F62" w14:textId="77777777" w:rsidR="009B538B" w:rsidRPr="0045134F" w:rsidRDefault="009B538B" w:rsidP="007E09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68473281"/>
    </w:tbl>
    <w:p w14:paraId="66BD36D5" w14:textId="2172475D" w:rsidR="0003659D" w:rsidRPr="001D152E" w:rsidRDefault="0003659D" w:rsidP="007E09E8">
      <w:pPr>
        <w:rPr>
          <w:rFonts w:asciiTheme="minorHAnsi" w:hAnsiTheme="minorHAnsi" w:cstheme="minorHAnsi"/>
          <w:sz w:val="14"/>
          <w:szCs w:val="20"/>
        </w:rPr>
      </w:pPr>
    </w:p>
    <w:p w14:paraId="72E944F7" w14:textId="181BBFC4" w:rsidR="003B7B31" w:rsidRPr="001D152E" w:rsidRDefault="003B7B31" w:rsidP="007E09E8">
      <w:pPr>
        <w:rPr>
          <w:rFonts w:asciiTheme="minorHAnsi" w:hAnsiTheme="minorHAnsi" w:cstheme="minorHAnsi"/>
          <w:sz w:val="14"/>
          <w:szCs w:val="20"/>
        </w:rPr>
      </w:pPr>
    </w:p>
    <w:p w14:paraId="2AED02B3" w14:textId="4B989B8E" w:rsidR="0045134F" w:rsidRPr="0060458A" w:rsidRDefault="0060458A" w:rsidP="0045134F">
      <w:pPr>
        <w:pStyle w:val="Sansinterligne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LES SIGNATAIRE DE LA PRÉSENTE ENTENTE </w:t>
      </w:r>
      <w:r w:rsidR="0045134F" w:rsidRPr="0060458A">
        <w:rPr>
          <w:rFonts w:asciiTheme="minorHAnsi" w:hAnsiTheme="minorHAnsi" w:cstheme="minorHAnsi"/>
        </w:rPr>
        <w:t>CONVIENNENT </w:t>
      </w:r>
      <w:r>
        <w:rPr>
          <w:rFonts w:asciiTheme="minorHAnsi" w:hAnsiTheme="minorHAnsi" w:cstheme="minorHAnsi"/>
        </w:rPr>
        <w:t>QUE</w:t>
      </w:r>
      <w:r w:rsidR="0045134F" w:rsidRPr="0060458A">
        <w:rPr>
          <w:rFonts w:asciiTheme="minorHAnsi" w:hAnsiTheme="minorHAnsi" w:cstheme="minorHAnsi"/>
        </w:rPr>
        <w:t>:</w:t>
      </w:r>
    </w:p>
    <w:p w14:paraId="58B40576" w14:textId="77777777" w:rsidR="00750B12" w:rsidRPr="00133BF9" w:rsidRDefault="00750B12" w:rsidP="00750B12">
      <w:pPr>
        <w:pStyle w:val="Sansinterligne"/>
        <w:ind w:left="360"/>
        <w:jc w:val="both"/>
        <w:rPr>
          <w:rFonts w:asciiTheme="minorHAnsi" w:hAnsiTheme="minorHAnsi" w:cstheme="minorHAnsi"/>
          <w:b w:val="0"/>
          <w:sz w:val="16"/>
        </w:rPr>
      </w:pPr>
    </w:p>
    <w:p w14:paraId="02A44F4C" w14:textId="51740618" w:rsidR="000F0F83" w:rsidRPr="000F0F83" w:rsidRDefault="000F0F83" w:rsidP="000F0F83">
      <w:pPr>
        <w:numPr>
          <w:ilvl w:val="0"/>
          <w:numId w:val="11"/>
        </w:numPr>
        <w:tabs>
          <w:tab w:val="clear" w:pos="1800"/>
          <w:tab w:val="left" w:pos="900"/>
        </w:tabs>
        <w:spacing w:after="120"/>
        <w:ind w:left="720"/>
        <w:jc w:val="both"/>
        <w:rPr>
          <w:rFonts w:ascii="Calibri" w:hAnsi="Calibri" w:cs="Calibri"/>
          <w:sz w:val="20"/>
          <w:szCs w:val="22"/>
        </w:rPr>
      </w:pPr>
      <w:r w:rsidRPr="000F0F83">
        <w:rPr>
          <w:rFonts w:ascii="Calibri" w:hAnsi="Calibri" w:cs="Calibri"/>
          <w:sz w:val="20"/>
          <w:szCs w:val="22"/>
        </w:rPr>
        <w:t xml:space="preserve">Les parents sont les premiers responsables de leur enfant et sont dans l'obligation de lui fournir soins, entretien, surveillance, éducation, sécurité affective, et ce, </w:t>
      </w:r>
      <w:r>
        <w:rPr>
          <w:rFonts w:ascii="Calibri" w:hAnsi="Calibri" w:cs="Calibri"/>
          <w:sz w:val="20"/>
          <w:szCs w:val="22"/>
        </w:rPr>
        <w:t>jusqu'à sa majorité</w:t>
      </w:r>
      <w:r w:rsidRPr="000F0F83">
        <w:rPr>
          <w:rFonts w:ascii="Calibri" w:hAnsi="Calibri" w:cs="Calibri"/>
          <w:sz w:val="20"/>
          <w:szCs w:val="22"/>
        </w:rPr>
        <w:t>;</w:t>
      </w:r>
    </w:p>
    <w:p w14:paraId="7482C344" w14:textId="2BDC1B93" w:rsidR="000F0F83" w:rsidRPr="000F0F83" w:rsidRDefault="000F0F83" w:rsidP="000F0F83">
      <w:pPr>
        <w:numPr>
          <w:ilvl w:val="0"/>
          <w:numId w:val="11"/>
        </w:numPr>
        <w:tabs>
          <w:tab w:val="clear" w:pos="1800"/>
          <w:tab w:val="left" w:pos="900"/>
        </w:tabs>
        <w:spacing w:after="120"/>
        <w:ind w:left="720"/>
        <w:jc w:val="both"/>
        <w:rPr>
          <w:rFonts w:ascii="Calibri" w:hAnsi="Calibri" w:cs="Calibri"/>
          <w:sz w:val="20"/>
          <w:szCs w:val="22"/>
        </w:rPr>
      </w:pPr>
      <w:r w:rsidRPr="000F0F83">
        <w:rPr>
          <w:rFonts w:ascii="Calibri" w:hAnsi="Calibri" w:cs="Calibri"/>
          <w:sz w:val="20"/>
          <w:szCs w:val="22"/>
        </w:rPr>
        <w:t xml:space="preserve">Le placement en </w:t>
      </w:r>
      <w:r w:rsidR="00BD44E0">
        <w:rPr>
          <w:rFonts w:ascii="Calibri" w:hAnsi="Calibri" w:cs="Calibri"/>
          <w:sz w:val="20"/>
          <w:szCs w:val="22"/>
        </w:rPr>
        <w:t>hébergement</w:t>
      </w:r>
      <w:r w:rsidRPr="000F0F83">
        <w:rPr>
          <w:rFonts w:ascii="Calibri" w:hAnsi="Calibri" w:cs="Calibri"/>
          <w:sz w:val="20"/>
          <w:szCs w:val="22"/>
        </w:rPr>
        <w:t xml:space="preserve"> de l'enfant mineur se fait en vertu de la loi sur les Services d</w:t>
      </w:r>
      <w:r>
        <w:rPr>
          <w:rFonts w:ascii="Calibri" w:hAnsi="Calibri" w:cs="Calibri"/>
          <w:sz w:val="20"/>
          <w:szCs w:val="22"/>
        </w:rPr>
        <w:t>e santé et des Services sociaux</w:t>
      </w:r>
      <w:r w:rsidRPr="000F0F83">
        <w:rPr>
          <w:rFonts w:ascii="Calibri" w:hAnsi="Calibri" w:cs="Calibri"/>
          <w:sz w:val="20"/>
          <w:szCs w:val="22"/>
        </w:rPr>
        <w:t>;</w:t>
      </w:r>
    </w:p>
    <w:p w14:paraId="5789EB6F" w14:textId="4488E1B1" w:rsidR="000F0F83" w:rsidRPr="000F0F83" w:rsidRDefault="000F0F83" w:rsidP="000F0F83">
      <w:pPr>
        <w:numPr>
          <w:ilvl w:val="0"/>
          <w:numId w:val="11"/>
        </w:numPr>
        <w:tabs>
          <w:tab w:val="clear" w:pos="1800"/>
          <w:tab w:val="left" w:pos="900"/>
        </w:tabs>
        <w:spacing w:after="120"/>
        <w:ind w:left="720"/>
        <w:jc w:val="both"/>
        <w:rPr>
          <w:rFonts w:ascii="Calibri" w:hAnsi="Calibri" w:cs="Calibri"/>
          <w:sz w:val="20"/>
          <w:szCs w:val="22"/>
        </w:rPr>
      </w:pPr>
      <w:r w:rsidRPr="000F0F83">
        <w:rPr>
          <w:rFonts w:ascii="Calibri" w:hAnsi="Calibri" w:cs="Calibri"/>
          <w:sz w:val="20"/>
          <w:szCs w:val="22"/>
        </w:rPr>
        <w:t xml:space="preserve">Une révision de la présente entente sera effectuée après douze (12) mois </w:t>
      </w:r>
      <w:r>
        <w:rPr>
          <w:rFonts w:ascii="Calibri" w:hAnsi="Calibri" w:cs="Calibri"/>
          <w:sz w:val="20"/>
          <w:szCs w:val="22"/>
        </w:rPr>
        <w:t>de placement</w:t>
      </w:r>
      <w:r w:rsidRPr="000F0F83">
        <w:rPr>
          <w:rFonts w:ascii="Calibri" w:hAnsi="Calibri" w:cs="Calibri"/>
          <w:sz w:val="20"/>
          <w:szCs w:val="22"/>
        </w:rPr>
        <w:t>;</w:t>
      </w:r>
    </w:p>
    <w:p w14:paraId="6119E919" w14:textId="4506532E" w:rsidR="000F0F83" w:rsidRDefault="000F0F83" w:rsidP="000F0F83">
      <w:pPr>
        <w:numPr>
          <w:ilvl w:val="0"/>
          <w:numId w:val="11"/>
        </w:numPr>
        <w:tabs>
          <w:tab w:val="clear" w:pos="1800"/>
          <w:tab w:val="left" w:pos="900"/>
        </w:tabs>
        <w:spacing w:after="120"/>
        <w:ind w:left="720"/>
        <w:jc w:val="both"/>
        <w:rPr>
          <w:rFonts w:ascii="Calibri" w:hAnsi="Calibri" w:cs="Calibri"/>
          <w:sz w:val="20"/>
          <w:szCs w:val="22"/>
        </w:rPr>
      </w:pPr>
      <w:r w:rsidRPr="000F0F83">
        <w:rPr>
          <w:rFonts w:ascii="Calibri" w:hAnsi="Calibri" w:cs="Calibri"/>
          <w:sz w:val="20"/>
          <w:szCs w:val="22"/>
        </w:rPr>
        <w:t>La durée de l’ent</w:t>
      </w:r>
      <w:r>
        <w:rPr>
          <w:rFonts w:ascii="Calibri" w:hAnsi="Calibri" w:cs="Calibri"/>
          <w:sz w:val="20"/>
          <w:szCs w:val="22"/>
        </w:rPr>
        <w:t>ente ne peut excéder douze mois</w:t>
      </w:r>
      <w:r w:rsidR="00A53771">
        <w:rPr>
          <w:rFonts w:ascii="Calibri" w:hAnsi="Calibri" w:cs="Calibri"/>
          <w:sz w:val="20"/>
          <w:szCs w:val="22"/>
        </w:rPr>
        <w:t xml:space="preserve"> </w:t>
      </w:r>
      <w:r w:rsidRPr="000F0F83">
        <w:rPr>
          <w:rFonts w:ascii="Calibri" w:hAnsi="Calibri" w:cs="Calibri"/>
          <w:sz w:val="20"/>
          <w:szCs w:val="22"/>
        </w:rPr>
        <w:t>;</w:t>
      </w:r>
    </w:p>
    <w:p w14:paraId="1EB1F6F0" w14:textId="7FFC6A71" w:rsidR="00A53771" w:rsidRPr="000F0F83" w:rsidRDefault="00A53771" w:rsidP="000F0F83">
      <w:pPr>
        <w:numPr>
          <w:ilvl w:val="0"/>
          <w:numId w:val="11"/>
        </w:numPr>
        <w:tabs>
          <w:tab w:val="clear" w:pos="1800"/>
          <w:tab w:val="left" w:pos="900"/>
        </w:tabs>
        <w:spacing w:after="120"/>
        <w:ind w:left="720"/>
        <w:jc w:val="both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L’entente doit être revu dès qu’il y a changement ou évolution dans le partage des rôles et responsabilités, et ce même si en dedans du 12 mois prévu ;</w:t>
      </w:r>
    </w:p>
    <w:p w14:paraId="3A1053E0" w14:textId="43EC2781" w:rsidR="000F0F83" w:rsidRPr="000F0F83" w:rsidRDefault="000F0F83" w:rsidP="000F0F83">
      <w:pPr>
        <w:numPr>
          <w:ilvl w:val="0"/>
          <w:numId w:val="11"/>
        </w:numPr>
        <w:tabs>
          <w:tab w:val="clear" w:pos="1800"/>
          <w:tab w:val="left" w:pos="900"/>
        </w:tabs>
        <w:spacing w:after="120"/>
        <w:ind w:left="720"/>
        <w:jc w:val="both"/>
        <w:rPr>
          <w:rFonts w:ascii="Calibri" w:hAnsi="Calibri" w:cs="Calibri"/>
          <w:b/>
          <w:sz w:val="20"/>
          <w:szCs w:val="22"/>
        </w:rPr>
      </w:pPr>
      <w:r w:rsidRPr="000F0F83">
        <w:rPr>
          <w:rFonts w:ascii="Calibri" w:hAnsi="Calibri" w:cs="Calibri"/>
          <w:sz w:val="20"/>
          <w:szCs w:val="22"/>
        </w:rPr>
        <w:t>Au terme de l’entente, les parties conviennent de procéder à la</w:t>
      </w:r>
      <w:r>
        <w:rPr>
          <w:rFonts w:ascii="Calibri" w:hAnsi="Calibri" w:cs="Calibri"/>
          <w:sz w:val="20"/>
          <w:szCs w:val="22"/>
        </w:rPr>
        <w:t xml:space="preserve"> réévaluation de la situation. </w:t>
      </w:r>
      <w:r w:rsidRPr="000F0F83">
        <w:rPr>
          <w:rFonts w:ascii="Calibri" w:hAnsi="Calibri" w:cs="Calibri"/>
          <w:sz w:val="20"/>
          <w:szCs w:val="22"/>
        </w:rPr>
        <w:t>Cependant, les deux parties peuvent réévaluer la situation avant la fin de la présente entente.</w:t>
      </w:r>
    </w:p>
    <w:p w14:paraId="3BF63A7E" w14:textId="77777777" w:rsidR="00750B12" w:rsidRPr="00133BF9" w:rsidRDefault="00750B12" w:rsidP="00750B12">
      <w:pPr>
        <w:pStyle w:val="Sansinterligne"/>
        <w:ind w:left="730"/>
        <w:jc w:val="both"/>
        <w:rPr>
          <w:rFonts w:asciiTheme="minorHAnsi" w:hAnsiTheme="minorHAnsi" w:cstheme="minorHAnsi"/>
          <w:sz w:val="16"/>
        </w:rPr>
      </w:pPr>
    </w:p>
    <w:p w14:paraId="67527AE5" w14:textId="71E8032B" w:rsidR="000F0F83" w:rsidRPr="000F0F83" w:rsidRDefault="000F0F83" w:rsidP="00DF2A59">
      <w:pPr>
        <w:pStyle w:val="Sansinterligne"/>
        <w:tabs>
          <w:tab w:val="left" w:pos="360"/>
        </w:tabs>
        <w:ind w:left="360"/>
        <w:jc w:val="both"/>
        <w:rPr>
          <w:rFonts w:asciiTheme="minorHAnsi" w:hAnsiTheme="minorHAnsi" w:cstheme="minorHAnsi"/>
          <w:sz w:val="22"/>
        </w:rPr>
      </w:pPr>
      <w:r w:rsidRPr="000F0F83">
        <w:rPr>
          <w:rFonts w:asciiTheme="minorHAnsi" w:hAnsiTheme="minorHAnsi" w:cstheme="minorHAnsi"/>
        </w:rPr>
        <w:t>LES SIGNATAIRES DE LA PRÉSENTE ENTENTE CONVIENNENT DES OBLIGATIONS QUI SUIVENT POUR CHACUNE DES PARTIES :</w:t>
      </w:r>
    </w:p>
    <w:p w14:paraId="6CCE7D05" w14:textId="6DE5AE65" w:rsidR="000F0F83" w:rsidRPr="000F0F83" w:rsidRDefault="000F0F83" w:rsidP="000F0F83">
      <w:pPr>
        <w:pStyle w:val="Sansinterligne"/>
        <w:tabs>
          <w:tab w:val="left" w:pos="360"/>
        </w:tabs>
        <w:ind w:left="360"/>
        <w:jc w:val="both"/>
        <w:rPr>
          <w:rFonts w:asciiTheme="minorHAnsi" w:hAnsiTheme="minorHAnsi" w:cstheme="minorHAnsi"/>
          <w:sz w:val="16"/>
        </w:rPr>
      </w:pPr>
    </w:p>
    <w:p w14:paraId="48985EE2" w14:textId="1DAB0A16" w:rsidR="000F0F83" w:rsidRPr="000F0F83" w:rsidRDefault="000F0F83" w:rsidP="000F0F83">
      <w:pPr>
        <w:tabs>
          <w:tab w:val="left" w:pos="540"/>
        </w:tabs>
        <w:spacing w:after="120"/>
        <w:ind w:left="360"/>
        <w:jc w:val="both"/>
        <w:rPr>
          <w:rFonts w:ascii="Calibri" w:hAnsi="Calibri" w:cs="Calibri"/>
          <w:sz w:val="20"/>
          <w:szCs w:val="20"/>
          <w:u w:val="single"/>
        </w:rPr>
      </w:pPr>
      <w:r w:rsidRPr="000F0F83">
        <w:rPr>
          <w:rFonts w:ascii="Calibri" w:hAnsi="Calibri" w:cs="Calibri"/>
          <w:sz w:val="20"/>
          <w:szCs w:val="20"/>
          <w:u w:val="single"/>
        </w:rPr>
        <w:t xml:space="preserve">Le CISSS </w:t>
      </w:r>
      <w:r>
        <w:rPr>
          <w:rFonts w:ascii="Calibri" w:hAnsi="Calibri" w:cs="Calibri"/>
          <w:sz w:val="20"/>
          <w:szCs w:val="20"/>
          <w:u w:val="single"/>
        </w:rPr>
        <w:t>de la Montérégie-</w:t>
      </w:r>
      <w:r w:rsidRPr="000F0F83">
        <w:rPr>
          <w:rFonts w:ascii="Calibri" w:hAnsi="Calibri" w:cs="Calibri"/>
          <w:sz w:val="20"/>
          <w:szCs w:val="20"/>
          <w:u w:val="single"/>
        </w:rPr>
        <w:t>Ouest s'engage à</w:t>
      </w:r>
      <w:r w:rsidRPr="000F0F83">
        <w:rPr>
          <w:rFonts w:ascii="Calibri" w:hAnsi="Calibri" w:cs="Calibri"/>
          <w:sz w:val="20"/>
          <w:szCs w:val="20"/>
        </w:rPr>
        <w:t> :</w:t>
      </w:r>
    </w:p>
    <w:p w14:paraId="187CE62F" w14:textId="206AB771" w:rsidR="000F0F83" w:rsidRPr="000F0F83" w:rsidRDefault="000F0F83" w:rsidP="000F0F83">
      <w:pPr>
        <w:spacing w:after="120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0F0F83">
        <w:rPr>
          <w:rFonts w:ascii="Calibri" w:hAnsi="Calibri" w:cs="Calibri"/>
          <w:sz w:val="20"/>
          <w:szCs w:val="20"/>
        </w:rPr>
        <w:t>a)</w:t>
      </w:r>
      <w:r w:rsidRPr="000F0F83">
        <w:rPr>
          <w:rFonts w:ascii="Calibri" w:hAnsi="Calibri" w:cs="Calibri"/>
          <w:sz w:val="20"/>
          <w:szCs w:val="20"/>
        </w:rPr>
        <w:tab/>
        <w:t xml:space="preserve">Fournir à l'enfant un </w:t>
      </w:r>
      <w:r w:rsidR="00BD44E0">
        <w:rPr>
          <w:rFonts w:ascii="Calibri" w:hAnsi="Calibri" w:cs="Calibri"/>
          <w:sz w:val="20"/>
          <w:szCs w:val="20"/>
        </w:rPr>
        <w:t>hébergement</w:t>
      </w:r>
      <w:r w:rsidRPr="000F0F83">
        <w:rPr>
          <w:rFonts w:ascii="Calibri" w:hAnsi="Calibri" w:cs="Calibri"/>
          <w:sz w:val="20"/>
          <w:szCs w:val="20"/>
        </w:rPr>
        <w:t xml:space="preserve"> adéquat et conforme aux normes déterminées par le ministère de la Santé et des Services sociaux;</w:t>
      </w:r>
    </w:p>
    <w:p w14:paraId="0A976A00" w14:textId="2406760A" w:rsidR="000F0F83" w:rsidRDefault="000F0F83" w:rsidP="0005356F">
      <w:pPr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0F0F83">
        <w:rPr>
          <w:rFonts w:ascii="Calibri" w:hAnsi="Calibri" w:cs="Calibri"/>
          <w:sz w:val="20"/>
          <w:szCs w:val="20"/>
        </w:rPr>
        <w:t>b)</w:t>
      </w:r>
      <w:r w:rsidRPr="000F0F83">
        <w:rPr>
          <w:rFonts w:ascii="Calibri" w:hAnsi="Calibri" w:cs="Calibri"/>
          <w:sz w:val="20"/>
          <w:szCs w:val="20"/>
        </w:rPr>
        <w:tab/>
        <w:t>Fournir à l'enfant et aux parents les services de soutien appropriés à ses besoins, lesquels seront déterminés par le plan d’intervention ou par le plan de service individualisé (PI/PSI).</w:t>
      </w:r>
    </w:p>
    <w:p w14:paraId="26EB31C7" w14:textId="77777777" w:rsidR="0005356F" w:rsidRPr="0005356F" w:rsidRDefault="0005356F" w:rsidP="0005356F">
      <w:pPr>
        <w:jc w:val="both"/>
        <w:rPr>
          <w:rFonts w:ascii="Calibri" w:hAnsi="Calibri" w:cs="Calibri"/>
          <w:sz w:val="16"/>
          <w:szCs w:val="20"/>
        </w:rPr>
      </w:pPr>
    </w:p>
    <w:p w14:paraId="076EF880" w14:textId="7FB377D1" w:rsidR="000F0F83" w:rsidRPr="0005356F" w:rsidRDefault="0005356F" w:rsidP="0005356F">
      <w:pPr>
        <w:spacing w:after="120"/>
        <w:ind w:left="547" w:right="-360" w:hanging="187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t xml:space="preserve">Les parents </w:t>
      </w:r>
      <w:r w:rsidR="000F0F83" w:rsidRPr="0005356F">
        <w:rPr>
          <w:rFonts w:asciiTheme="minorHAnsi" w:hAnsiTheme="minorHAnsi" w:cstheme="minorHAnsi"/>
          <w:sz w:val="20"/>
          <w:szCs w:val="20"/>
          <w:u w:val="single"/>
        </w:rPr>
        <w:t>s'engagent à</w:t>
      </w:r>
      <w:r w:rsidR="000F0F83" w:rsidRPr="0005356F">
        <w:rPr>
          <w:rFonts w:asciiTheme="minorHAnsi" w:hAnsiTheme="minorHAnsi" w:cstheme="minorHAnsi"/>
          <w:sz w:val="20"/>
          <w:szCs w:val="20"/>
        </w:rPr>
        <w:t> :</w:t>
      </w:r>
    </w:p>
    <w:p w14:paraId="473FFD92" w14:textId="7BDBA181" w:rsidR="000F0F83" w:rsidRPr="000F0F83" w:rsidRDefault="000F0F83" w:rsidP="0005356F">
      <w:pPr>
        <w:spacing w:after="120"/>
        <w:ind w:left="720" w:hanging="360"/>
        <w:jc w:val="both"/>
        <w:rPr>
          <w:rFonts w:asciiTheme="minorHAnsi" w:hAnsiTheme="minorHAnsi" w:cstheme="minorHAnsi"/>
          <w:sz w:val="20"/>
          <w:szCs w:val="20"/>
        </w:rPr>
      </w:pPr>
      <w:r w:rsidRPr="000F0F83">
        <w:rPr>
          <w:rFonts w:asciiTheme="minorHAnsi" w:hAnsiTheme="minorHAnsi" w:cstheme="minorHAnsi"/>
          <w:sz w:val="20"/>
          <w:szCs w:val="20"/>
        </w:rPr>
        <w:t>a)</w:t>
      </w:r>
      <w:r w:rsidRPr="000F0F83">
        <w:rPr>
          <w:rFonts w:asciiTheme="minorHAnsi" w:hAnsiTheme="minorHAnsi" w:cstheme="minorHAnsi"/>
          <w:sz w:val="20"/>
          <w:szCs w:val="20"/>
        </w:rPr>
        <w:tab/>
        <w:t xml:space="preserve">Collaborer à </w:t>
      </w:r>
      <w:r w:rsidR="0005356F">
        <w:rPr>
          <w:rFonts w:asciiTheme="minorHAnsi" w:hAnsiTheme="minorHAnsi" w:cstheme="minorHAnsi"/>
          <w:sz w:val="20"/>
          <w:szCs w:val="20"/>
        </w:rPr>
        <w:t>l’actualisation du PI/PSI</w:t>
      </w:r>
      <w:r w:rsidRPr="000F0F83">
        <w:rPr>
          <w:rFonts w:asciiTheme="minorHAnsi" w:hAnsiTheme="minorHAnsi" w:cstheme="minorHAnsi"/>
          <w:sz w:val="20"/>
          <w:szCs w:val="20"/>
        </w:rPr>
        <w:t>;</w:t>
      </w:r>
    </w:p>
    <w:p w14:paraId="7CEFB748" w14:textId="18D14A9C" w:rsidR="000F0F83" w:rsidRPr="000F0F83" w:rsidRDefault="000F0F83" w:rsidP="0005356F">
      <w:pPr>
        <w:spacing w:after="120"/>
        <w:ind w:left="720" w:hanging="360"/>
        <w:jc w:val="both"/>
        <w:rPr>
          <w:rFonts w:asciiTheme="minorHAnsi" w:hAnsiTheme="minorHAnsi" w:cstheme="minorHAnsi"/>
          <w:sz w:val="20"/>
          <w:szCs w:val="20"/>
        </w:rPr>
      </w:pPr>
      <w:r w:rsidRPr="000F0F83">
        <w:rPr>
          <w:rFonts w:asciiTheme="minorHAnsi" w:hAnsiTheme="minorHAnsi" w:cstheme="minorHAnsi"/>
          <w:sz w:val="20"/>
          <w:szCs w:val="20"/>
        </w:rPr>
        <w:t>b)</w:t>
      </w:r>
      <w:r w:rsidRPr="000F0F83">
        <w:rPr>
          <w:rFonts w:asciiTheme="minorHAnsi" w:hAnsiTheme="minorHAnsi" w:cstheme="minorHAnsi"/>
          <w:sz w:val="20"/>
          <w:szCs w:val="20"/>
        </w:rPr>
        <w:tab/>
        <w:t xml:space="preserve">Respecter les différentes ententes prises avec </w:t>
      </w:r>
      <w:r w:rsidR="00EB5260">
        <w:rPr>
          <w:rFonts w:asciiTheme="minorHAnsi" w:hAnsiTheme="minorHAnsi" w:cstheme="minorHAnsi"/>
          <w:sz w:val="20"/>
          <w:szCs w:val="20"/>
        </w:rPr>
        <w:t>l’hébergement</w:t>
      </w:r>
      <w:r w:rsidRPr="000F0F83">
        <w:rPr>
          <w:rFonts w:asciiTheme="minorHAnsi" w:hAnsiTheme="minorHAnsi" w:cstheme="minorHAnsi"/>
          <w:sz w:val="20"/>
          <w:szCs w:val="20"/>
        </w:rPr>
        <w:t xml:space="preserve"> et le CISSS </w:t>
      </w:r>
      <w:r w:rsidR="0005356F">
        <w:rPr>
          <w:rFonts w:asciiTheme="minorHAnsi" w:hAnsiTheme="minorHAnsi" w:cstheme="minorHAnsi"/>
          <w:sz w:val="20"/>
          <w:szCs w:val="20"/>
        </w:rPr>
        <w:t>de la Montérégie-</w:t>
      </w:r>
      <w:r w:rsidRPr="000F0F83">
        <w:rPr>
          <w:rFonts w:asciiTheme="minorHAnsi" w:hAnsiTheme="minorHAnsi" w:cstheme="minorHAnsi"/>
          <w:sz w:val="20"/>
          <w:szCs w:val="20"/>
        </w:rPr>
        <w:t>Ouest concernant les différentes modalités de placement de leur enfant telles que définies à l’annexe I;</w:t>
      </w:r>
    </w:p>
    <w:p w14:paraId="13573EEB" w14:textId="70755B64" w:rsidR="000F0F83" w:rsidRPr="000F0F83" w:rsidRDefault="000F0F83" w:rsidP="0005356F">
      <w:pPr>
        <w:spacing w:after="120"/>
        <w:ind w:left="720" w:hanging="360"/>
        <w:jc w:val="both"/>
        <w:rPr>
          <w:rFonts w:asciiTheme="minorHAnsi" w:hAnsiTheme="minorHAnsi" w:cstheme="minorHAnsi"/>
          <w:sz w:val="20"/>
          <w:szCs w:val="20"/>
        </w:rPr>
      </w:pPr>
      <w:r w:rsidRPr="000F0F83">
        <w:rPr>
          <w:rFonts w:asciiTheme="minorHAnsi" w:hAnsiTheme="minorHAnsi" w:cstheme="minorHAnsi"/>
          <w:sz w:val="20"/>
          <w:szCs w:val="20"/>
        </w:rPr>
        <w:t>c)</w:t>
      </w:r>
      <w:r w:rsidRPr="000F0F83">
        <w:rPr>
          <w:rFonts w:asciiTheme="minorHAnsi" w:hAnsiTheme="minorHAnsi" w:cstheme="minorHAnsi"/>
          <w:sz w:val="20"/>
          <w:szCs w:val="20"/>
        </w:rPr>
        <w:tab/>
        <w:t xml:space="preserve">Reconnaître l’intervenant responsable du suivi du dossier </w:t>
      </w:r>
      <w:r w:rsidR="00595483">
        <w:rPr>
          <w:rFonts w:asciiTheme="minorHAnsi" w:hAnsiTheme="minorHAnsi" w:cstheme="minorHAnsi"/>
          <w:sz w:val="20"/>
          <w:szCs w:val="20"/>
        </w:rPr>
        <w:t xml:space="preserve">de l’usager </w:t>
      </w:r>
      <w:r w:rsidR="003357A8">
        <w:rPr>
          <w:rFonts w:asciiTheme="minorHAnsi" w:hAnsiTheme="minorHAnsi" w:cstheme="minorHAnsi"/>
          <w:sz w:val="20"/>
          <w:szCs w:val="20"/>
        </w:rPr>
        <w:t xml:space="preserve">au sein du CISSMO </w:t>
      </w:r>
      <w:r w:rsidRPr="000F0F83">
        <w:rPr>
          <w:rFonts w:asciiTheme="minorHAnsi" w:hAnsiTheme="minorHAnsi" w:cstheme="minorHAnsi"/>
          <w:sz w:val="20"/>
          <w:szCs w:val="20"/>
        </w:rPr>
        <w:t>comme l’intermédiaire nécessaire pour toute entente entre la famille naturelle et le CISSS</w:t>
      </w:r>
      <w:r w:rsidR="0005356F">
        <w:rPr>
          <w:rFonts w:asciiTheme="minorHAnsi" w:hAnsiTheme="minorHAnsi" w:cstheme="minorHAnsi"/>
          <w:sz w:val="20"/>
          <w:szCs w:val="20"/>
        </w:rPr>
        <w:t xml:space="preserve"> de la Montérégie-</w:t>
      </w:r>
      <w:r w:rsidRPr="000F0F83">
        <w:rPr>
          <w:rFonts w:asciiTheme="minorHAnsi" w:hAnsiTheme="minorHAnsi" w:cstheme="minorHAnsi"/>
          <w:sz w:val="20"/>
          <w:szCs w:val="20"/>
        </w:rPr>
        <w:t>Ouest;</w:t>
      </w:r>
    </w:p>
    <w:p w14:paraId="1515774B" w14:textId="662E9C1F" w:rsidR="000F0F83" w:rsidRDefault="000F0F83" w:rsidP="0005356F">
      <w:pPr>
        <w:spacing w:after="120"/>
        <w:ind w:left="720" w:hanging="360"/>
        <w:jc w:val="both"/>
        <w:rPr>
          <w:rFonts w:asciiTheme="minorHAnsi" w:hAnsiTheme="minorHAnsi" w:cstheme="minorHAnsi"/>
          <w:i/>
          <w:color w:val="FF0000"/>
          <w:sz w:val="20"/>
          <w:szCs w:val="20"/>
        </w:rPr>
      </w:pPr>
      <w:r w:rsidRPr="000F0F83">
        <w:rPr>
          <w:rFonts w:asciiTheme="minorHAnsi" w:hAnsiTheme="minorHAnsi" w:cstheme="minorHAnsi"/>
          <w:sz w:val="20"/>
          <w:szCs w:val="20"/>
        </w:rPr>
        <w:lastRenderedPageBreak/>
        <w:t>d)</w:t>
      </w:r>
      <w:r w:rsidRPr="000F0F83">
        <w:rPr>
          <w:rFonts w:asciiTheme="minorHAnsi" w:hAnsiTheme="minorHAnsi" w:cstheme="minorHAnsi"/>
          <w:sz w:val="20"/>
          <w:szCs w:val="20"/>
        </w:rPr>
        <w:tab/>
        <w:t>Prévenir l’intervenant responsable du suivi du dossier lors d’une absence prolongée ou d’un changement d’adresse de manière à être rejoint le plus rapidem</w:t>
      </w:r>
      <w:r w:rsidR="00610778">
        <w:rPr>
          <w:rFonts w:asciiTheme="minorHAnsi" w:hAnsiTheme="minorHAnsi" w:cstheme="minorHAnsi"/>
          <w:sz w:val="20"/>
          <w:szCs w:val="20"/>
        </w:rPr>
        <w:t xml:space="preserve">ent possible (urgence médicale). </w:t>
      </w:r>
      <w:r w:rsidR="00610778" w:rsidRPr="00610778">
        <w:rPr>
          <w:rFonts w:asciiTheme="minorHAnsi" w:hAnsiTheme="minorHAnsi" w:cstheme="minorHAnsi"/>
          <w:i/>
          <w:color w:val="FF0000"/>
          <w:sz w:val="20"/>
          <w:szCs w:val="20"/>
        </w:rPr>
        <w:t>Lors de divulgation, même d'urgence, toujours s'assurer du consentement de l'usager de plus de 14 ans.</w:t>
      </w:r>
      <w:bookmarkStart w:id="6" w:name="_GoBack"/>
      <w:bookmarkEnd w:id="6"/>
    </w:p>
    <w:p w14:paraId="25282FF9" w14:textId="77777777" w:rsidR="00610778" w:rsidRPr="000F0F83" w:rsidRDefault="00610778" w:rsidP="0005356F">
      <w:pPr>
        <w:spacing w:after="120"/>
        <w:ind w:left="720" w:hanging="360"/>
        <w:jc w:val="both"/>
        <w:rPr>
          <w:rFonts w:asciiTheme="minorHAnsi" w:hAnsiTheme="minorHAnsi" w:cstheme="minorHAnsi"/>
          <w:sz w:val="20"/>
          <w:szCs w:val="20"/>
        </w:rPr>
      </w:pPr>
    </w:p>
    <w:p w14:paraId="72984705" w14:textId="423E33B5" w:rsidR="0045134F" w:rsidRPr="00750B12" w:rsidRDefault="0045134F" w:rsidP="0045134F">
      <w:pPr>
        <w:pStyle w:val="Sansinterligne"/>
        <w:numPr>
          <w:ilvl w:val="0"/>
          <w:numId w:val="8"/>
        </w:numPr>
        <w:tabs>
          <w:tab w:val="left" w:pos="360"/>
        </w:tabs>
        <w:ind w:left="360"/>
        <w:jc w:val="both"/>
        <w:rPr>
          <w:rFonts w:asciiTheme="minorHAnsi" w:hAnsiTheme="minorHAnsi" w:cstheme="minorHAnsi"/>
          <w:sz w:val="22"/>
        </w:rPr>
      </w:pPr>
      <w:r w:rsidRPr="00750B12">
        <w:rPr>
          <w:rFonts w:asciiTheme="minorHAnsi" w:hAnsiTheme="minorHAnsi" w:cstheme="minorHAnsi"/>
          <w:sz w:val="22"/>
        </w:rPr>
        <w:t>DURÉE DE L’ENTENTE :</w:t>
      </w:r>
    </w:p>
    <w:p w14:paraId="4C83C40F" w14:textId="77777777" w:rsidR="00750B12" w:rsidRPr="00133BF9" w:rsidRDefault="00750B12" w:rsidP="00750B12">
      <w:pPr>
        <w:pStyle w:val="Sansinterligne"/>
        <w:tabs>
          <w:tab w:val="left" w:pos="360"/>
        </w:tabs>
        <w:ind w:left="360"/>
        <w:jc w:val="both"/>
        <w:rPr>
          <w:rFonts w:asciiTheme="minorHAnsi" w:hAnsiTheme="minorHAnsi" w:cstheme="minorHAnsi"/>
          <w:b w:val="0"/>
          <w:sz w:val="16"/>
        </w:rPr>
      </w:pPr>
    </w:p>
    <w:p w14:paraId="56E98B3E" w14:textId="607A1BA7" w:rsidR="0045134F" w:rsidRPr="000373A3" w:rsidRDefault="0045134F" w:rsidP="0045134F">
      <w:pPr>
        <w:pStyle w:val="Sansinterligne"/>
        <w:ind w:left="360"/>
        <w:jc w:val="both"/>
        <w:rPr>
          <w:rFonts w:asciiTheme="minorHAnsi" w:hAnsiTheme="minorHAnsi" w:cstheme="minorHAnsi"/>
          <w:b w:val="0"/>
        </w:rPr>
      </w:pPr>
      <w:r w:rsidRPr="000373A3">
        <w:rPr>
          <w:rFonts w:asciiTheme="minorHAnsi" w:hAnsiTheme="minorHAnsi" w:cstheme="minorHAnsi"/>
          <w:b w:val="0"/>
        </w:rPr>
        <w:t>Les parties conviennent de réviser cette entente annuellement ou à tout autre moment</w:t>
      </w:r>
      <w:r w:rsidR="001F73CE">
        <w:rPr>
          <w:rFonts w:asciiTheme="minorHAnsi" w:hAnsiTheme="minorHAnsi" w:cstheme="minorHAnsi"/>
          <w:b w:val="0"/>
        </w:rPr>
        <w:t xml:space="preserve"> à la demande d’un des partis et conviennent de procéder au placement de l’usager(è</w:t>
      </w:r>
      <w:r w:rsidR="006D3FE5">
        <w:rPr>
          <w:rFonts w:asciiTheme="minorHAnsi" w:hAnsiTheme="minorHAnsi" w:cstheme="minorHAnsi"/>
          <w:b w:val="0"/>
        </w:rPr>
        <w:t xml:space="preserve">re), pour une période de </w:t>
      </w:r>
      <w:permStart w:id="1640262939" w:edGrp="everyone"/>
      <w:sdt>
        <w:sdtPr>
          <w:rPr>
            <w:rFonts w:asciiTheme="minorHAnsi" w:hAnsiTheme="minorHAnsi" w:cstheme="minorHAnsi"/>
            <w:b w:val="0"/>
          </w:rPr>
          <w:id w:val="-1334295373"/>
          <w:placeholder>
            <w:docPart w:val="DefaultPlaceholder_-1854013440"/>
          </w:placeholder>
          <w:showingPlcHdr/>
        </w:sdtPr>
        <w:sdtEndPr/>
        <w:sdtContent>
          <w:r w:rsidR="006D3FE5" w:rsidRPr="002437E9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permEnd w:id="1640262939"/>
      <w:r w:rsidR="001F73CE">
        <w:rPr>
          <w:rFonts w:asciiTheme="minorHAnsi" w:hAnsiTheme="minorHAnsi" w:cstheme="minorHAnsi"/>
          <w:b w:val="0"/>
        </w:rPr>
        <w:t>, de façon continue pour les raisons suivantes :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6"/>
      </w:tblGrid>
      <w:tr w:rsidR="001F73CE" w14:paraId="1A3C1073" w14:textId="77777777" w:rsidTr="001F73CE">
        <w:trPr>
          <w:trHeight w:val="288"/>
        </w:trPr>
        <w:tc>
          <w:tcPr>
            <w:tcW w:w="9826" w:type="dxa"/>
            <w:tcBorders>
              <w:bottom w:val="single" w:sz="4" w:space="0" w:color="auto"/>
            </w:tcBorders>
            <w:vAlign w:val="center"/>
          </w:tcPr>
          <w:p w14:paraId="6A45FE5C" w14:textId="77777777" w:rsidR="001F73CE" w:rsidRDefault="001F73CE" w:rsidP="001F73CE">
            <w:pPr>
              <w:rPr>
                <w:rFonts w:asciiTheme="minorHAnsi" w:hAnsiTheme="minorHAnsi" w:cstheme="minorHAnsi"/>
                <w:sz w:val="16"/>
                <w:szCs w:val="20"/>
              </w:rPr>
            </w:pPr>
            <w:permStart w:id="1305881270" w:edGrp="everyone" w:colFirst="0" w:colLast="0"/>
          </w:p>
        </w:tc>
      </w:tr>
      <w:tr w:rsidR="001F73CE" w14:paraId="4BEC7E4C" w14:textId="77777777" w:rsidTr="001F73CE">
        <w:trPr>
          <w:trHeight w:val="288"/>
        </w:trPr>
        <w:tc>
          <w:tcPr>
            <w:tcW w:w="9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FDD61" w14:textId="77777777" w:rsidR="001F73CE" w:rsidRDefault="001F73CE" w:rsidP="001F73CE">
            <w:pPr>
              <w:rPr>
                <w:rFonts w:asciiTheme="minorHAnsi" w:hAnsiTheme="minorHAnsi" w:cstheme="minorHAnsi"/>
                <w:sz w:val="16"/>
                <w:szCs w:val="20"/>
              </w:rPr>
            </w:pPr>
            <w:permStart w:id="555438602" w:edGrp="everyone" w:colFirst="0" w:colLast="0"/>
            <w:permEnd w:id="1305881270"/>
          </w:p>
        </w:tc>
      </w:tr>
      <w:tr w:rsidR="001F73CE" w14:paraId="428FB162" w14:textId="77777777" w:rsidTr="001F73CE">
        <w:trPr>
          <w:trHeight w:val="288"/>
        </w:trPr>
        <w:tc>
          <w:tcPr>
            <w:tcW w:w="9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5FBF5" w14:textId="77777777" w:rsidR="001F73CE" w:rsidRDefault="001F73CE" w:rsidP="001F73CE">
            <w:pPr>
              <w:rPr>
                <w:rFonts w:asciiTheme="minorHAnsi" w:hAnsiTheme="minorHAnsi" w:cstheme="minorHAnsi"/>
                <w:sz w:val="16"/>
                <w:szCs w:val="20"/>
              </w:rPr>
            </w:pPr>
            <w:permStart w:id="805261505" w:edGrp="everyone" w:colFirst="0" w:colLast="0"/>
            <w:permEnd w:id="555438602"/>
          </w:p>
        </w:tc>
      </w:tr>
      <w:tr w:rsidR="001F73CE" w14:paraId="7066D091" w14:textId="77777777" w:rsidTr="001F73CE">
        <w:trPr>
          <w:trHeight w:val="288"/>
        </w:trPr>
        <w:tc>
          <w:tcPr>
            <w:tcW w:w="9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4CC1A" w14:textId="77777777" w:rsidR="001F73CE" w:rsidRDefault="001F73CE" w:rsidP="001F73CE">
            <w:pPr>
              <w:rPr>
                <w:rFonts w:asciiTheme="minorHAnsi" w:hAnsiTheme="minorHAnsi" w:cstheme="minorHAnsi"/>
                <w:sz w:val="16"/>
                <w:szCs w:val="20"/>
              </w:rPr>
            </w:pPr>
            <w:permStart w:id="1608518475" w:edGrp="everyone" w:colFirst="0" w:colLast="0"/>
            <w:permEnd w:id="805261505"/>
          </w:p>
        </w:tc>
      </w:tr>
      <w:permEnd w:id="1608518475"/>
    </w:tbl>
    <w:p w14:paraId="78EB33FE" w14:textId="1C921875" w:rsidR="001F73CE" w:rsidRDefault="001F73CE" w:rsidP="0045134F">
      <w:pPr>
        <w:jc w:val="both"/>
        <w:rPr>
          <w:rFonts w:asciiTheme="minorHAnsi" w:hAnsiTheme="minorHAnsi" w:cstheme="minorHAnsi"/>
          <w:sz w:val="16"/>
          <w:szCs w:val="20"/>
        </w:rPr>
      </w:pPr>
    </w:p>
    <w:p w14:paraId="2BC1067D" w14:textId="77777777" w:rsidR="00CD6BC2" w:rsidRPr="001F73CE" w:rsidRDefault="00CD6BC2" w:rsidP="0045134F">
      <w:pPr>
        <w:jc w:val="both"/>
        <w:rPr>
          <w:rFonts w:asciiTheme="minorHAnsi" w:hAnsiTheme="minorHAnsi" w:cstheme="minorHAnsi"/>
          <w:sz w:val="16"/>
          <w:szCs w:val="20"/>
        </w:rPr>
      </w:pPr>
    </w:p>
    <w:p w14:paraId="29C44F48" w14:textId="27AAA1AE" w:rsidR="003B7B31" w:rsidRPr="001F73CE" w:rsidRDefault="003B7B31" w:rsidP="007E09E8">
      <w:pPr>
        <w:rPr>
          <w:rFonts w:asciiTheme="minorHAnsi" w:hAnsiTheme="minorHAnsi" w:cstheme="minorHAnsi"/>
          <w:sz w:val="16"/>
          <w:szCs w:val="20"/>
        </w:rPr>
      </w:pPr>
    </w:p>
    <w:p w14:paraId="3DDF6AB0" w14:textId="654D95AC" w:rsidR="00750B12" w:rsidRPr="00AC47A1" w:rsidRDefault="00750B12" w:rsidP="000D3487">
      <w:pPr>
        <w:ind w:right="26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AC47A1">
        <w:rPr>
          <w:rFonts w:asciiTheme="minorHAnsi" w:hAnsiTheme="minorHAnsi" w:cstheme="minorHAnsi"/>
          <w:b/>
          <w:i/>
          <w:sz w:val="20"/>
          <w:szCs w:val="20"/>
        </w:rPr>
        <w:t>* Ce document n’a pas de portée légale</w:t>
      </w:r>
      <w:r w:rsidR="000D3487">
        <w:rPr>
          <w:rFonts w:asciiTheme="minorHAnsi" w:hAnsiTheme="minorHAnsi" w:cstheme="minorHAnsi"/>
          <w:b/>
          <w:i/>
          <w:sz w:val="20"/>
          <w:szCs w:val="20"/>
        </w:rPr>
        <w:t>. *</w:t>
      </w:r>
    </w:p>
    <w:p w14:paraId="1711268A" w14:textId="77CB502A" w:rsidR="00C66E5A" w:rsidRDefault="00C66E5A" w:rsidP="007E09E8">
      <w:pPr>
        <w:rPr>
          <w:rFonts w:asciiTheme="minorHAnsi" w:hAnsiTheme="minorHAnsi" w:cstheme="minorHAnsi"/>
          <w:sz w:val="14"/>
          <w:szCs w:val="20"/>
        </w:rPr>
      </w:pPr>
    </w:p>
    <w:p w14:paraId="4C13DB98" w14:textId="3336C895" w:rsidR="00CD6BC2" w:rsidRPr="001D152E" w:rsidRDefault="00CD6BC2" w:rsidP="007E09E8">
      <w:pPr>
        <w:rPr>
          <w:rFonts w:asciiTheme="minorHAnsi" w:hAnsiTheme="minorHAnsi" w:cstheme="minorHAnsi"/>
          <w:sz w:val="14"/>
          <w:szCs w:val="20"/>
        </w:rPr>
      </w:pPr>
    </w:p>
    <w:p w14:paraId="50C2038E" w14:textId="4E80378A" w:rsidR="00C66E5A" w:rsidRPr="001D152E" w:rsidRDefault="00C66E5A" w:rsidP="007E09E8">
      <w:pPr>
        <w:rPr>
          <w:rFonts w:asciiTheme="minorHAnsi" w:hAnsiTheme="minorHAnsi" w:cstheme="minorHAnsi"/>
          <w:sz w:val="14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970"/>
        <w:gridCol w:w="1350"/>
        <w:gridCol w:w="3446"/>
      </w:tblGrid>
      <w:tr w:rsidR="00A74466" w:rsidRPr="0060458A" w14:paraId="6AA9CF86" w14:textId="3AC0203F" w:rsidTr="001D152E">
        <w:tc>
          <w:tcPr>
            <w:tcW w:w="2430" w:type="dxa"/>
          </w:tcPr>
          <w:p w14:paraId="61355D9A" w14:textId="2E57AE71" w:rsidR="00A74466" w:rsidRPr="0060458A" w:rsidRDefault="00A74466" w:rsidP="00AC47A1">
            <w:pPr>
              <w:ind w:left="-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25590679" w:edGrp="everyone" w:colFirst="1" w:colLast="1"/>
            <w:permStart w:id="232273886" w:edGrp="everyone" w:colFirst="3" w:colLast="3"/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l’usager</w:t>
            </w:r>
            <w:r w:rsidR="003900F3"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(ère)</w:t>
            </w: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754C8D7" w14:textId="0414649C" w:rsidR="00A74466" w:rsidRPr="0060458A" w:rsidRDefault="00A74466" w:rsidP="009636E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50" w:type="dxa"/>
          </w:tcPr>
          <w:p w14:paraId="6F9AE242" w14:textId="55B85E5D" w:rsidR="001D152E" w:rsidRPr="0060458A" w:rsidRDefault="00A74466" w:rsidP="001D152E">
            <w:pPr>
              <w:ind w:right="-20"/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74154430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</w:tcPr>
              <w:p w14:paraId="77A1F404" w14:textId="629176BB" w:rsidR="00A74466" w:rsidRPr="0060458A" w:rsidRDefault="007855C4" w:rsidP="007855C4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0458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</w:tbl>
    <w:permEnd w:id="225590679"/>
    <w:permEnd w:id="232273886"/>
    <w:p w14:paraId="27DF8C6B" w14:textId="65B340FE" w:rsidR="00C66E5A" w:rsidRPr="0060458A" w:rsidRDefault="00BA3D37" w:rsidP="00BA3D37">
      <w:pPr>
        <w:ind w:left="450"/>
        <w:rPr>
          <w:rFonts w:asciiTheme="minorHAnsi" w:hAnsiTheme="minorHAnsi" w:cstheme="minorHAnsi"/>
          <w:sz w:val="16"/>
          <w:szCs w:val="16"/>
        </w:rPr>
      </w:pPr>
      <w:r w:rsidRPr="0060458A">
        <w:rPr>
          <w:rFonts w:asciiTheme="minorHAnsi" w:hAnsiTheme="minorHAnsi" w:cstheme="minorHAnsi"/>
          <w:sz w:val="16"/>
          <w:szCs w:val="16"/>
        </w:rPr>
        <w:t>Si plus de 14 ans</w:t>
      </w:r>
    </w:p>
    <w:p w14:paraId="21C14F98" w14:textId="7ED570C3" w:rsidR="00BA3D37" w:rsidRPr="0060458A" w:rsidRDefault="00BA3D37" w:rsidP="007E09E8">
      <w:pPr>
        <w:rPr>
          <w:rFonts w:asciiTheme="minorHAnsi" w:hAnsiTheme="minorHAnsi" w:cstheme="minorHAnsi"/>
          <w:sz w:val="16"/>
          <w:szCs w:val="16"/>
        </w:rPr>
      </w:pPr>
    </w:p>
    <w:p w14:paraId="5D53E12C" w14:textId="77777777" w:rsidR="005661F4" w:rsidRPr="0060458A" w:rsidRDefault="005661F4" w:rsidP="007E09E8">
      <w:pPr>
        <w:rPr>
          <w:rFonts w:asciiTheme="minorHAnsi" w:hAnsiTheme="minorHAnsi" w:cstheme="minorHAnsi"/>
          <w:sz w:val="16"/>
          <w:szCs w:val="16"/>
        </w:rPr>
      </w:pPr>
    </w:p>
    <w:p w14:paraId="500EB345" w14:textId="041389BA" w:rsidR="00C66E5A" w:rsidRPr="0060458A" w:rsidRDefault="00C66E5A" w:rsidP="007E09E8">
      <w:pPr>
        <w:rPr>
          <w:rFonts w:asciiTheme="minorHAnsi" w:hAnsiTheme="minorHAnsi" w:cstheme="minorHAnsi"/>
          <w:b/>
          <w:sz w:val="20"/>
          <w:szCs w:val="20"/>
        </w:rPr>
      </w:pPr>
      <w:r w:rsidRPr="0060458A">
        <w:rPr>
          <w:rFonts w:asciiTheme="minorHAnsi" w:hAnsiTheme="minorHAnsi" w:cstheme="minorHAnsi"/>
          <w:b/>
          <w:sz w:val="20"/>
          <w:szCs w:val="20"/>
        </w:rPr>
        <w:t>Signatures des personnes impliquées :</w:t>
      </w:r>
    </w:p>
    <w:p w14:paraId="7C976262" w14:textId="77777777" w:rsidR="0015064A" w:rsidRPr="0060458A" w:rsidRDefault="0015064A" w:rsidP="007E09E8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630"/>
        <w:gridCol w:w="2880"/>
        <w:gridCol w:w="630"/>
        <w:gridCol w:w="3446"/>
      </w:tblGrid>
      <w:tr w:rsidR="00A74466" w:rsidRPr="0060458A" w14:paraId="3A72A80A" w14:textId="45791660" w:rsidTr="00F17D1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3A5E04A3" w14:textId="2B66E13C" w:rsidR="00A74466" w:rsidRPr="0060458A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ermStart w:id="1637907646" w:edGrp="everyone" w:colFirst="2" w:colLast="2"/>
            <w:permStart w:id="840310606" w:edGrp="everyone" w:colFirst="0" w:colLast="0"/>
            <w:permStart w:id="1343827916" w:edGrp="everyone" w:colFirst="4" w:colLast="4"/>
          </w:p>
        </w:tc>
        <w:tc>
          <w:tcPr>
            <w:tcW w:w="630" w:type="dxa"/>
            <w:vAlign w:val="center"/>
          </w:tcPr>
          <w:p w14:paraId="2C275F46" w14:textId="77777777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43E4C552" w14:textId="1F252A99" w:rsidR="00A74466" w:rsidRPr="0060458A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6CBE2E95" w14:textId="77777777" w:rsidR="00A74466" w:rsidRPr="0060458A" w:rsidRDefault="00A74466" w:rsidP="002E56F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200774145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515C42E1" w14:textId="1736169E" w:rsidR="00A74466" w:rsidRPr="0060458A" w:rsidRDefault="007855C4" w:rsidP="007855C4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0458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637907646"/>
      <w:permEnd w:id="840310606"/>
      <w:permEnd w:id="1343827916"/>
      <w:tr w:rsidR="00A74466" w:rsidRPr="0060458A" w14:paraId="5A26E8AE" w14:textId="5B7EA20E" w:rsidTr="00F17D1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5BA56BE3" w14:textId="4C55FA3C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54B69"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03831D88" w14:textId="77777777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7428BEA6" w14:textId="7D7EC61C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4E2E2D64" w14:textId="77777777" w:rsidR="00A74466" w:rsidRPr="0060458A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241BD7A4" w14:textId="39A8D3FE" w:rsidR="00A74466" w:rsidRPr="0060458A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  <w:tr w:rsidR="00A74466" w:rsidRPr="0060458A" w14:paraId="71D06204" w14:textId="5B2C7F46" w:rsidTr="00F17D1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21B93726" w14:textId="16CA9A39" w:rsidR="00A74466" w:rsidRPr="0060458A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ermStart w:id="400062522" w:edGrp="everyone" w:colFirst="2" w:colLast="2"/>
            <w:permStart w:id="205356967" w:edGrp="everyone" w:colFirst="0" w:colLast="0"/>
            <w:permStart w:id="426184311" w:edGrp="everyone" w:colFirst="4" w:colLast="4"/>
          </w:p>
        </w:tc>
        <w:tc>
          <w:tcPr>
            <w:tcW w:w="630" w:type="dxa"/>
            <w:vAlign w:val="center"/>
          </w:tcPr>
          <w:p w14:paraId="0FDF0047" w14:textId="77777777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598581C6" w14:textId="7AF95B08" w:rsidR="00A74466" w:rsidRPr="0060458A" w:rsidRDefault="00A74466" w:rsidP="009636E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221AFA0C" w14:textId="77777777" w:rsidR="00A74466" w:rsidRPr="0060458A" w:rsidRDefault="00A74466" w:rsidP="002E56F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272398510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551B9252" w14:textId="729626F7" w:rsidR="00A74466" w:rsidRPr="0060458A" w:rsidRDefault="007855C4" w:rsidP="007855C4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0458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400062522"/>
      <w:permEnd w:id="205356967"/>
      <w:permEnd w:id="426184311"/>
      <w:tr w:rsidR="00A74466" w:rsidRPr="0060458A" w14:paraId="5FCCEF6B" w14:textId="1DC9313A" w:rsidTr="00F17D1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624D3288" w14:textId="6360605D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54B69"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03D4B542" w14:textId="77777777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469867A5" w14:textId="791A5FA8" w:rsidR="00A74466" w:rsidRPr="0060458A" w:rsidRDefault="00A74466" w:rsidP="00C66E5A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4EA3A98F" w14:textId="77777777" w:rsidR="00A74466" w:rsidRPr="0060458A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4A7244F4" w14:textId="0BBEC2E9" w:rsidR="00A74466" w:rsidRPr="0060458A" w:rsidRDefault="00A74466" w:rsidP="002E56F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  <w:tr w:rsidR="00BA3D37" w:rsidRPr="0060458A" w14:paraId="4AE5302E" w14:textId="77777777" w:rsidTr="00F17D1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1688B74" w14:textId="77777777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873373250" w:edGrp="everyone" w:colFirst="0" w:colLast="0"/>
            <w:permStart w:id="736693195" w:edGrp="everyone" w:colFirst="2" w:colLast="2"/>
            <w:permStart w:id="124518603" w:edGrp="everyone" w:colFirst="4" w:colLast="4"/>
          </w:p>
        </w:tc>
        <w:tc>
          <w:tcPr>
            <w:tcW w:w="630" w:type="dxa"/>
            <w:vAlign w:val="center"/>
          </w:tcPr>
          <w:p w14:paraId="62BAC6AB" w14:textId="77777777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32646CAF" w14:textId="77777777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1AA31E4" w14:textId="77777777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1599578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0948DA23" w14:textId="0497576E" w:rsidR="00BA3D37" w:rsidRPr="0060458A" w:rsidRDefault="007855C4" w:rsidP="007855C4">
                <w:pPr>
                  <w:jc w:val="center"/>
                  <w:rPr>
                    <w:rFonts w:asciiTheme="minorHAnsi" w:hAnsiTheme="minorHAnsi" w:cstheme="minorHAnsi"/>
                    <w:b/>
                    <w:sz w:val="16"/>
                    <w:szCs w:val="16"/>
                  </w:rPr>
                </w:pPr>
                <w:r w:rsidRPr="0060458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873373250"/>
      <w:permEnd w:id="736693195"/>
      <w:permEnd w:id="124518603"/>
      <w:tr w:rsidR="00BA3D37" w:rsidRPr="0060458A" w14:paraId="52D4136F" w14:textId="77777777" w:rsidTr="00F17D1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17DC925A" w14:textId="6F3E1A19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54B69"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03E7444A" w14:textId="77777777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5A338A32" w14:textId="37CC8D2C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06498CAA" w14:textId="77777777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4EA609D5" w14:textId="3D50A14F" w:rsidR="00BA3D37" w:rsidRPr="0060458A" w:rsidRDefault="00BA3D37" w:rsidP="00BA3D3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  <w:tr w:rsidR="005661F4" w:rsidRPr="0060458A" w14:paraId="6E0D2E62" w14:textId="77777777" w:rsidTr="00F17D1C">
        <w:trPr>
          <w:trHeight w:val="288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4D1DE303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767006413" w:edGrp="everyone" w:colFirst="0" w:colLast="0"/>
            <w:permStart w:id="1039418286" w:edGrp="everyone" w:colFirst="2" w:colLast="2"/>
            <w:permStart w:id="675096312" w:edGrp="everyone" w:colFirst="4" w:colLast="4"/>
          </w:p>
        </w:tc>
        <w:tc>
          <w:tcPr>
            <w:tcW w:w="630" w:type="dxa"/>
            <w:vAlign w:val="center"/>
          </w:tcPr>
          <w:p w14:paraId="0E9ABF23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1A35B68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52F69FBD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664756291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446" w:type="dxa"/>
                <w:tcBorders>
                  <w:bottom w:val="single" w:sz="4" w:space="0" w:color="auto"/>
                </w:tcBorders>
                <w:vAlign w:val="center"/>
              </w:tcPr>
              <w:p w14:paraId="5A5AF245" w14:textId="2E87DF47" w:rsidR="005661F4" w:rsidRPr="0060458A" w:rsidRDefault="007855C4" w:rsidP="007855C4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60458A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767006413"/>
      <w:permEnd w:id="1039418286"/>
      <w:permEnd w:id="675096312"/>
      <w:tr w:rsidR="005661F4" w:rsidRPr="0060458A" w14:paraId="79D3FFCC" w14:textId="77777777" w:rsidTr="00F17D1C">
        <w:trPr>
          <w:trHeight w:val="288"/>
        </w:trPr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0AB96655" w14:textId="7200097D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Signature</w:t>
            </w:r>
            <w:r w:rsidR="00754B69"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en lettre moulée</w:t>
            </w:r>
          </w:p>
        </w:tc>
        <w:tc>
          <w:tcPr>
            <w:tcW w:w="630" w:type="dxa"/>
            <w:vAlign w:val="center"/>
          </w:tcPr>
          <w:p w14:paraId="059780C2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14:paraId="20333698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Rôle</w:t>
            </w:r>
          </w:p>
        </w:tc>
        <w:tc>
          <w:tcPr>
            <w:tcW w:w="630" w:type="dxa"/>
            <w:vAlign w:val="center"/>
          </w:tcPr>
          <w:p w14:paraId="67C22DD2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446" w:type="dxa"/>
            <w:tcBorders>
              <w:top w:val="single" w:sz="4" w:space="0" w:color="auto"/>
            </w:tcBorders>
            <w:vAlign w:val="center"/>
          </w:tcPr>
          <w:p w14:paraId="1F64D1DE" w14:textId="77777777" w:rsidR="005661F4" w:rsidRPr="0060458A" w:rsidRDefault="005661F4" w:rsidP="00B02031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60458A">
              <w:rPr>
                <w:rFonts w:asciiTheme="minorHAnsi" w:hAnsiTheme="minorHAnsi" w:cstheme="minorHAnsi"/>
                <w:b/>
                <w:sz w:val="16"/>
                <w:szCs w:val="16"/>
              </w:rPr>
              <w:t>Date</w:t>
            </w:r>
          </w:p>
        </w:tc>
      </w:tr>
    </w:tbl>
    <w:p w14:paraId="3FDF83FF" w14:textId="77777777" w:rsidR="000D501D" w:rsidRDefault="000D501D">
      <w:pPr>
        <w:rPr>
          <w:rFonts w:asciiTheme="minorHAnsi" w:hAnsiTheme="minorHAnsi" w:cstheme="minorHAnsi"/>
          <w:sz w:val="18"/>
        </w:rPr>
      </w:pPr>
    </w:p>
    <w:permStart w:id="378615771" w:edGrp="everyone"/>
    <w:p w14:paraId="1731DDD2" w14:textId="58AFEC8E" w:rsidR="000D501D" w:rsidRDefault="00610778" w:rsidP="000D501D">
      <w:pPr>
        <w:tabs>
          <w:tab w:val="left" w:pos="360"/>
        </w:tabs>
        <w:ind w:left="360" w:hanging="360"/>
        <w:jc w:val="both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4123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501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permEnd w:id="378615771"/>
      <w:r w:rsidR="000D501D">
        <w:rPr>
          <w:rFonts w:asciiTheme="minorHAnsi" w:hAnsiTheme="minorHAnsi" w:cstheme="minorHAnsi"/>
          <w:sz w:val="20"/>
          <w:szCs w:val="20"/>
        </w:rPr>
        <w:tab/>
      </w:r>
      <w:r w:rsidR="000D501D" w:rsidRPr="006859C3">
        <w:rPr>
          <w:rFonts w:asciiTheme="minorHAnsi" w:hAnsiTheme="minorHAnsi" w:cstheme="minorHAnsi"/>
          <w:i/>
          <w:sz w:val="20"/>
          <w:szCs w:val="20"/>
        </w:rPr>
        <w:t xml:space="preserve">En cas d’impossibilité à signer le document, l’usager ou son représentant légal a donné son autorisation verbale </w:t>
      </w:r>
      <w:r w:rsidR="000D501D">
        <w:rPr>
          <w:rFonts w:asciiTheme="minorHAnsi" w:hAnsiTheme="minorHAnsi" w:cstheme="minorHAnsi"/>
          <w:i/>
          <w:sz w:val="20"/>
          <w:szCs w:val="20"/>
        </w:rPr>
        <w:t>au partage des rôles et responsabilités hébergement</w:t>
      </w:r>
      <w:r w:rsidR="000D501D" w:rsidRPr="006859C3">
        <w:rPr>
          <w:rFonts w:asciiTheme="minorHAnsi" w:hAnsiTheme="minorHAnsi" w:cstheme="minorHAnsi"/>
          <w:i/>
          <w:sz w:val="20"/>
          <w:szCs w:val="20"/>
        </w:rPr>
        <w:t xml:space="preserve"> et l’information a été notée au dossier.</w:t>
      </w:r>
    </w:p>
    <w:p w14:paraId="1A6B1338" w14:textId="77777777" w:rsidR="000D501D" w:rsidRDefault="000D501D">
      <w:pPr>
        <w:rPr>
          <w:rFonts w:asciiTheme="minorHAnsi" w:hAnsiTheme="minorHAnsi" w:cstheme="minorHAnsi"/>
          <w:sz w:val="18"/>
        </w:rPr>
      </w:pPr>
    </w:p>
    <w:p w14:paraId="1C771F0C" w14:textId="77777777" w:rsidR="00F17D1C" w:rsidRDefault="00F17D1C" w:rsidP="005661F4">
      <w:pPr>
        <w:jc w:val="both"/>
        <w:rPr>
          <w:rFonts w:asciiTheme="minorHAnsi" w:hAnsiTheme="minorHAnsi" w:cstheme="minorHAnsi"/>
          <w:b/>
          <w:sz w:val="20"/>
          <w:szCs w:val="22"/>
        </w:rPr>
      </w:pPr>
    </w:p>
    <w:p w14:paraId="5D3B81C5" w14:textId="77777777" w:rsidR="00F17D1C" w:rsidRDefault="00F17D1C">
      <w:pPr>
        <w:spacing w:after="160" w:line="259" w:lineRule="auto"/>
        <w:rPr>
          <w:rFonts w:asciiTheme="minorHAnsi" w:hAnsiTheme="minorHAnsi" w:cstheme="minorHAnsi"/>
          <w:b/>
          <w:sz w:val="20"/>
          <w:szCs w:val="22"/>
        </w:rPr>
      </w:pPr>
      <w:r>
        <w:rPr>
          <w:rFonts w:asciiTheme="minorHAnsi" w:hAnsiTheme="minorHAnsi" w:cstheme="minorHAnsi"/>
          <w:b/>
          <w:sz w:val="20"/>
          <w:szCs w:val="22"/>
        </w:rPr>
        <w:br w:type="page"/>
      </w:r>
    </w:p>
    <w:p w14:paraId="10DDE53D" w14:textId="1665DF7D" w:rsidR="005661F4" w:rsidRPr="005661F4" w:rsidRDefault="005661F4" w:rsidP="005661F4">
      <w:pPr>
        <w:jc w:val="both"/>
        <w:rPr>
          <w:rFonts w:asciiTheme="minorHAnsi" w:hAnsiTheme="minorHAnsi" w:cstheme="minorHAnsi"/>
          <w:b/>
          <w:sz w:val="20"/>
          <w:szCs w:val="22"/>
        </w:rPr>
      </w:pPr>
      <w:r w:rsidRPr="005661F4">
        <w:rPr>
          <w:rFonts w:asciiTheme="minorHAnsi" w:hAnsiTheme="minorHAnsi" w:cstheme="minorHAnsi"/>
          <w:b/>
          <w:sz w:val="20"/>
          <w:szCs w:val="22"/>
        </w:rPr>
        <w:lastRenderedPageBreak/>
        <w:t>CONFORMÉMENT À L'ENTENTE SIGNÉE EN PAGE PRÉCÉDENTE, JE CONVIENS (PÈRE, MÈRE, TUTEUR, ENFANT) :</w:t>
      </w:r>
    </w:p>
    <w:p w14:paraId="56AE25F2" w14:textId="69F094F8" w:rsidR="005661F4" w:rsidRDefault="005661F4">
      <w:pPr>
        <w:rPr>
          <w:rFonts w:asciiTheme="minorHAnsi" w:hAnsiTheme="minorHAnsi" w:cstheme="minorHAnsi"/>
          <w:sz w:val="18"/>
        </w:rPr>
      </w:pPr>
    </w:p>
    <w:p w14:paraId="28624F81" w14:textId="1D081E79" w:rsidR="005661F4" w:rsidRDefault="005661F4" w:rsidP="005661F4">
      <w:pPr>
        <w:spacing w:after="60"/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De</w:t>
      </w:r>
      <w:r w:rsidRPr="005661F4">
        <w:rPr>
          <w:rFonts w:asciiTheme="minorHAnsi" w:hAnsiTheme="minorHAnsi" w:cstheme="minorHAnsi"/>
          <w:sz w:val="20"/>
          <w:szCs w:val="22"/>
        </w:rPr>
        <w:t xml:space="preserve"> rencontrer l’intervenant du CISSS </w:t>
      </w:r>
      <w:r>
        <w:rPr>
          <w:rFonts w:asciiTheme="minorHAnsi" w:hAnsiTheme="minorHAnsi" w:cstheme="minorHAnsi"/>
          <w:sz w:val="20"/>
          <w:szCs w:val="22"/>
        </w:rPr>
        <w:t xml:space="preserve">de la </w:t>
      </w:r>
      <w:r w:rsidRPr="005661F4">
        <w:rPr>
          <w:rFonts w:asciiTheme="minorHAnsi" w:hAnsiTheme="minorHAnsi" w:cstheme="minorHAnsi"/>
          <w:sz w:val="20"/>
          <w:szCs w:val="22"/>
        </w:rPr>
        <w:t>Montérégie</w:t>
      </w:r>
      <w:r>
        <w:rPr>
          <w:rFonts w:asciiTheme="minorHAnsi" w:hAnsiTheme="minorHAnsi" w:cstheme="minorHAnsi"/>
          <w:sz w:val="20"/>
          <w:szCs w:val="22"/>
        </w:rPr>
        <w:t>-</w:t>
      </w:r>
      <w:r w:rsidR="00692FED">
        <w:rPr>
          <w:rFonts w:asciiTheme="minorHAnsi" w:hAnsiTheme="minorHAnsi" w:cstheme="minorHAnsi"/>
          <w:sz w:val="20"/>
          <w:szCs w:val="22"/>
        </w:rPr>
        <w:t xml:space="preserve">Ouest selon les besoins ou la fréquence stipulée en prémisse du document, </w:t>
      </w:r>
      <w:r w:rsidRPr="005661F4">
        <w:rPr>
          <w:rFonts w:asciiTheme="minorHAnsi" w:hAnsiTheme="minorHAnsi" w:cstheme="minorHAnsi"/>
          <w:sz w:val="20"/>
          <w:szCs w:val="22"/>
        </w:rPr>
        <w:t>soi</w:t>
      </w:r>
      <w:r>
        <w:rPr>
          <w:rFonts w:asciiTheme="minorHAnsi" w:hAnsiTheme="minorHAnsi" w:cstheme="minorHAnsi"/>
          <w:sz w:val="20"/>
          <w:szCs w:val="22"/>
        </w:rPr>
        <w:t>en</w:t>
      </w:r>
      <w:r w:rsidR="00EB5260">
        <w:rPr>
          <w:rFonts w:asciiTheme="minorHAnsi" w:hAnsiTheme="minorHAnsi" w:cstheme="minorHAnsi"/>
          <w:sz w:val="20"/>
          <w:szCs w:val="22"/>
        </w:rPr>
        <w:t>t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5661F4" w14:paraId="05BA98BC" w14:textId="77777777" w:rsidTr="005661F4">
        <w:trPr>
          <w:trHeight w:val="288"/>
        </w:trPr>
        <w:tc>
          <w:tcPr>
            <w:tcW w:w="10186" w:type="dxa"/>
            <w:tcBorders>
              <w:bottom w:val="single" w:sz="4" w:space="0" w:color="auto"/>
            </w:tcBorders>
            <w:vAlign w:val="center"/>
          </w:tcPr>
          <w:p w14:paraId="18A4CF8A" w14:textId="77777777" w:rsidR="005661F4" w:rsidRDefault="005661F4" w:rsidP="005661F4">
            <w:pPr>
              <w:rPr>
                <w:rFonts w:asciiTheme="minorHAnsi" w:hAnsiTheme="minorHAnsi" w:cstheme="minorHAnsi"/>
                <w:sz w:val="18"/>
                <w:szCs w:val="22"/>
              </w:rPr>
            </w:pPr>
            <w:permStart w:id="1079973773" w:edGrp="everyone" w:colFirst="0" w:colLast="0"/>
          </w:p>
        </w:tc>
      </w:tr>
      <w:tr w:rsidR="005661F4" w14:paraId="328F2759" w14:textId="77777777" w:rsidTr="005661F4">
        <w:trPr>
          <w:trHeight w:val="288"/>
        </w:trPr>
        <w:tc>
          <w:tcPr>
            <w:tcW w:w="10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20F3B" w14:textId="77777777" w:rsidR="005661F4" w:rsidRDefault="005661F4" w:rsidP="005661F4">
            <w:pPr>
              <w:rPr>
                <w:rFonts w:asciiTheme="minorHAnsi" w:hAnsiTheme="minorHAnsi" w:cstheme="minorHAnsi"/>
                <w:sz w:val="18"/>
                <w:szCs w:val="22"/>
              </w:rPr>
            </w:pPr>
            <w:permStart w:id="1779583023" w:edGrp="everyone" w:colFirst="0" w:colLast="0"/>
            <w:permEnd w:id="1079973773"/>
          </w:p>
        </w:tc>
      </w:tr>
      <w:tr w:rsidR="005661F4" w14:paraId="4D80AB5A" w14:textId="77777777" w:rsidTr="005661F4">
        <w:trPr>
          <w:trHeight w:val="288"/>
        </w:trPr>
        <w:tc>
          <w:tcPr>
            <w:tcW w:w="10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53DCD" w14:textId="77777777" w:rsidR="005661F4" w:rsidRDefault="005661F4" w:rsidP="005661F4">
            <w:pPr>
              <w:rPr>
                <w:rFonts w:asciiTheme="minorHAnsi" w:hAnsiTheme="minorHAnsi" w:cstheme="minorHAnsi"/>
                <w:sz w:val="18"/>
                <w:szCs w:val="22"/>
              </w:rPr>
            </w:pPr>
            <w:permStart w:id="1295480471" w:edGrp="everyone" w:colFirst="0" w:colLast="0"/>
            <w:permEnd w:id="1779583023"/>
          </w:p>
        </w:tc>
      </w:tr>
      <w:permEnd w:id="1295480471"/>
    </w:tbl>
    <w:p w14:paraId="082408AD" w14:textId="05E06F93" w:rsidR="005661F4" w:rsidRDefault="005661F4" w:rsidP="005661F4">
      <w:pPr>
        <w:jc w:val="both"/>
        <w:rPr>
          <w:rFonts w:asciiTheme="minorHAnsi" w:hAnsiTheme="minorHAnsi" w:cstheme="minorHAnsi"/>
          <w:sz w:val="18"/>
          <w:szCs w:val="22"/>
        </w:rPr>
      </w:pPr>
    </w:p>
    <w:p w14:paraId="0E25100E" w14:textId="77777777" w:rsidR="00E823EF" w:rsidRPr="005661F4" w:rsidRDefault="00E823EF" w:rsidP="005661F4">
      <w:pPr>
        <w:jc w:val="both"/>
        <w:rPr>
          <w:rFonts w:asciiTheme="minorHAnsi" w:hAnsiTheme="minorHAnsi" w:cstheme="minorHAnsi"/>
          <w:sz w:val="18"/>
          <w:szCs w:val="22"/>
        </w:rPr>
      </w:pPr>
    </w:p>
    <w:p w14:paraId="196EA029" w14:textId="3E13B6C7" w:rsidR="00DF2A59" w:rsidRPr="00D34198" w:rsidRDefault="00E823EF" w:rsidP="00E823EF">
      <w:pPr>
        <w:pStyle w:val="Paragraphedeliste"/>
        <w:numPr>
          <w:ilvl w:val="0"/>
          <w:numId w:val="8"/>
        </w:num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34198">
        <w:rPr>
          <w:rFonts w:asciiTheme="minorHAnsi" w:hAnsiTheme="minorHAnsi" w:cstheme="minorHAnsi"/>
          <w:b/>
          <w:sz w:val="22"/>
          <w:szCs w:val="20"/>
        </w:rPr>
        <w:t>PARTAGE DES RÔLES ET RESPONSABILITÉS</w:t>
      </w:r>
    </w:p>
    <w:p w14:paraId="53C62272" w14:textId="6126748B" w:rsidR="005661F4" w:rsidRPr="00DF2A59" w:rsidRDefault="00E823EF" w:rsidP="00E823EF">
      <w:pPr>
        <w:pStyle w:val="Paragraphedeliste"/>
        <w:ind w:left="360"/>
        <w:jc w:val="both"/>
        <w:rPr>
          <w:rFonts w:asciiTheme="minorHAnsi" w:hAnsiTheme="minorHAnsi" w:cstheme="minorHAnsi"/>
          <w:sz w:val="20"/>
          <w:szCs w:val="22"/>
        </w:rPr>
      </w:pPr>
      <w:r w:rsidRPr="00D34198">
        <w:rPr>
          <w:rFonts w:asciiTheme="minorHAnsi" w:hAnsiTheme="minorHAnsi" w:cstheme="minorHAnsi"/>
          <w:sz w:val="20"/>
          <w:szCs w:val="20"/>
        </w:rPr>
        <w:t>Je conviens aussi d</w:t>
      </w:r>
      <w:r w:rsidR="00A11BB4" w:rsidRPr="00D34198">
        <w:rPr>
          <w:rFonts w:asciiTheme="minorHAnsi" w:hAnsiTheme="minorHAnsi" w:cstheme="minorHAnsi"/>
          <w:sz w:val="20"/>
          <w:szCs w:val="20"/>
        </w:rPr>
        <w:t xml:space="preserve">e respecter les </w:t>
      </w:r>
      <w:r w:rsidR="00A11BB4" w:rsidRPr="00DF2A59">
        <w:rPr>
          <w:rFonts w:asciiTheme="minorHAnsi" w:hAnsiTheme="minorHAnsi" w:cstheme="minorHAnsi"/>
          <w:sz w:val="20"/>
          <w:szCs w:val="20"/>
        </w:rPr>
        <w:t>modalités suivantes</w:t>
      </w:r>
      <w:r w:rsidR="007855C4" w:rsidRPr="00DF2A59">
        <w:rPr>
          <w:rFonts w:asciiTheme="minorHAnsi" w:hAnsiTheme="minorHAnsi" w:cstheme="minorHAnsi"/>
          <w:sz w:val="20"/>
          <w:szCs w:val="20"/>
        </w:rPr>
        <w:t xml:space="preserve"> (l</w:t>
      </w:r>
      <w:r w:rsidR="007855C4" w:rsidRPr="00DF2A59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es sujets suivants sont à titre indicatif et peuvent être modifiés ou retirés en fonction des besoins de l'entente entre les parties)</w:t>
      </w:r>
      <w:r w:rsidR="00A11BB4" w:rsidRPr="00DF2A59">
        <w:rPr>
          <w:rFonts w:asciiTheme="minorHAnsi" w:hAnsiTheme="minorHAnsi" w:cstheme="minorHAnsi"/>
          <w:sz w:val="20"/>
          <w:szCs w:val="22"/>
        </w:rPr>
        <w:t> :</w:t>
      </w:r>
    </w:p>
    <w:p w14:paraId="1C84586F" w14:textId="77777777" w:rsidR="005661F4" w:rsidRPr="0053571B" w:rsidRDefault="005661F4">
      <w:pPr>
        <w:rPr>
          <w:rFonts w:asciiTheme="minorHAnsi" w:hAnsiTheme="minorHAnsi" w:cstheme="minorHAnsi"/>
          <w:sz w:val="18"/>
        </w:rPr>
      </w:pPr>
    </w:p>
    <w:tbl>
      <w:tblPr>
        <w:tblStyle w:val="Grilledutableau"/>
        <w:tblW w:w="10196" w:type="dxa"/>
        <w:tblInd w:w="-5" w:type="dxa"/>
        <w:tblLook w:val="04A0" w:firstRow="1" w:lastRow="0" w:firstColumn="1" w:lastColumn="0" w:noHBand="0" w:noVBand="1"/>
      </w:tblPr>
      <w:tblGrid>
        <w:gridCol w:w="2454"/>
        <w:gridCol w:w="2814"/>
        <w:gridCol w:w="2473"/>
        <w:gridCol w:w="2455"/>
      </w:tblGrid>
      <w:tr w:rsidR="00ED6F81" w:rsidRPr="00E15FDA" w14:paraId="54DE3708" w14:textId="77777777" w:rsidTr="00CF0281">
        <w:tc>
          <w:tcPr>
            <w:tcW w:w="2454" w:type="dxa"/>
            <w:shd w:val="clear" w:color="auto" w:fill="D9D9D9" w:themeFill="background1" w:themeFillShade="D9"/>
            <w:vAlign w:val="center"/>
          </w:tcPr>
          <w:p w14:paraId="4241D36E" w14:textId="3AB75D49" w:rsidR="00ED6F81" w:rsidRPr="00E15FDA" w:rsidRDefault="00ED6F81" w:rsidP="00ED6F8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Domaine</w:t>
            </w:r>
          </w:p>
        </w:tc>
        <w:tc>
          <w:tcPr>
            <w:tcW w:w="2814" w:type="dxa"/>
            <w:shd w:val="clear" w:color="auto" w:fill="D9D9D9" w:themeFill="background1" w:themeFillShade="D9"/>
            <w:vAlign w:val="center"/>
          </w:tcPr>
          <w:p w14:paraId="725909FC" w14:textId="17CF1314" w:rsidR="00ED6F81" w:rsidRPr="00E15FDA" w:rsidRDefault="00ED6F81" w:rsidP="00ED6F8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Usager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(ère)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/Représentant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(e)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/ Personnes significatives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5CE0FF62" w14:textId="6191418A" w:rsidR="00ED6F81" w:rsidRPr="00E15FDA" w:rsidRDefault="00ED6F81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Responsable hébergement</w:t>
            </w:r>
          </w:p>
        </w:tc>
        <w:tc>
          <w:tcPr>
            <w:tcW w:w="2455" w:type="dxa"/>
            <w:shd w:val="clear" w:color="auto" w:fill="D9D9D9" w:themeFill="background1" w:themeFillShade="D9"/>
            <w:vAlign w:val="center"/>
          </w:tcPr>
          <w:p w14:paraId="3EB22FBD" w14:textId="4DFF6235" w:rsidR="00ED6F81" w:rsidRPr="00E15FDA" w:rsidRDefault="00ED6F81" w:rsidP="00ED6F8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Équipe clinique</w:t>
            </w:r>
          </w:p>
        </w:tc>
      </w:tr>
      <w:tr w:rsidR="000A2576" w:rsidRPr="00E15FDA" w14:paraId="599B3614" w14:textId="77777777" w:rsidTr="00CF0281">
        <w:tc>
          <w:tcPr>
            <w:tcW w:w="10196" w:type="dxa"/>
            <w:gridSpan w:val="4"/>
            <w:shd w:val="clear" w:color="auto" w:fill="D9D9D9" w:themeFill="background1" w:themeFillShade="D9"/>
          </w:tcPr>
          <w:p w14:paraId="18539581" w14:textId="1D23E380" w:rsidR="000A2576" w:rsidRPr="00E15FDA" w:rsidRDefault="000A2576" w:rsidP="007E09E8">
            <w:pPr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18"/>
              </w:rPr>
              <w:t>Sorties</w:t>
            </w:r>
          </w:p>
        </w:tc>
      </w:tr>
      <w:tr w:rsidR="00ED6F81" w:rsidRPr="00E15FDA" w14:paraId="7B49D2EC" w14:textId="77777777" w:rsidTr="00CF0281">
        <w:tc>
          <w:tcPr>
            <w:tcW w:w="2454" w:type="dxa"/>
          </w:tcPr>
          <w:p w14:paraId="3276814C" w14:textId="2A334E9D" w:rsidR="00ED6F81" w:rsidRPr="00E15FDA" w:rsidRDefault="000A2576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ermStart w:id="1758546447" w:edGrp="everyone"/>
            <w:r w:rsidRPr="00E15FDA">
              <w:rPr>
                <w:rFonts w:asciiTheme="minorHAnsi" w:hAnsiTheme="minorHAnsi" w:cstheme="minorHAnsi"/>
                <w:sz w:val="18"/>
                <w:szCs w:val="18"/>
              </w:rPr>
              <w:t>Fréquences des sorties :</w:t>
            </w:r>
          </w:p>
        </w:tc>
        <w:tc>
          <w:tcPr>
            <w:tcW w:w="2814" w:type="dxa"/>
          </w:tcPr>
          <w:p w14:paraId="074B06E5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3" w:type="dxa"/>
          </w:tcPr>
          <w:p w14:paraId="64544134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5" w:type="dxa"/>
          </w:tcPr>
          <w:p w14:paraId="0F5642B5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6F81" w:rsidRPr="00E15FDA" w14:paraId="3174C5EC" w14:textId="77777777" w:rsidTr="00CF0281">
        <w:tc>
          <w:tcPr>
            <w:tcW w:w="2454" w:type="dxa"/>
          </w:tcPr>
          <w:p w14:paraId="5A2D9847" w14:textId="4B7B0051" w:rsidR="00ED6F81" w:rsidRPr="00E15FDA" w:rsidRDefault="00DF2771" w:rsidP="003850D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Modalités de</w:t>
            </w:r>
            <w:r w:rsidR="003850DA" w:rsidRPr="00E15FDA">
              <w:rPr>
                <w:rFonts w:asciiTheme="minorHAnsi" w:hAnsiTheme="minorHAnsi" w:cstheme="minorHAnsi"/>
                <w:sz w:val="18"/>
                <w:szCs w:val="18"/>
              </w:rPr>
              <w:t xml:space="preserve"> sortie :</w:t>
            </w:r>
          </w:p>
        </w:tc>
        <w:tc>
          <w:tcPr>
            <w:tcW w:w="2814" w:type="dxa"/>
          </w:tcPr>
          <w:p w14:paraId="2237AF0A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3" w:type="dxa"/>
          </w:tcPr>
          <w:p w14:paraId="4D42E4E7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5" w:type="dxa"/>
          </w:tcPr>
          <w:p w14:paraId="1A545CB2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6F81" w:rsidRPr="00E15FDA" w14:paraId="57B7B119" w14:textId="77777777" w:rsidTr="00CF0281">
        <w:tc>
          <w:tcPr>
            <w:tcW w:w="2454" w:type="dxa"/>
          </w:tcPr>
          <w:p w14:paraId="67D9BD7B" w14:textId="3A42679B" w:rsidR="00ED6F81" w:rsidRPr="00E15FDA" w:rsidRDefault="00ED6F81" w:rsidP="00DC2C1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14" w:type="dxa"/>
          </w:tcPr>
          <w:p w14:paraId="27471437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3" w:type="dxa"/>
          </w:tcPr>
          <w:p w14:paraId="6CDF5779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5" w:type="dxa"/>
          </w:tcPr>
          <w:p w14:paraId="4F2BA076" w14:textId="77777777" w:rsidR="00ED6F81" w:rsidRPr="00E15FDA" w:rsidRDefault="00ED6F81" w:rsidP="007E09E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permEnd w:id="1758546447"/>
    </w:tbl>
    <w:p w14:paraId="25D9F3F1" w14:textId="5F037BF1" w:rsidR="00ED6F81" w:rsidRPr="00E15FDA" w:rsidRDefault="00ED6F81" w:rsidP="007E09E8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7"/>
        <w:gridCol w:w="2747"/>
        <w:gridCol w:w="2491"/>
        <w:gridCol w:w="2471"/>
      </w:tblGrid>
      <w:tr w:rsidR="000A2576" w:rsidRPr="00E15FDA" w14:paraId="3E54E651" w14:textId="77777777" w:rsidTr="0053571B">
        <w:tc>
          <w:tcPr>
            <w:tcW w:w="2477" w:type="dxa"/>
            <w:shd w:val="clear" w:color="auto" w:fill="D9D9D9" w:themeFill="background1" w:themeFillShade="D9"/>
            <w:vAlign w:val="center"/>
          </w:tcPr>
          <w:p w14:paraId="436176C3" w14:textId="77777777" w:rsidR="000A2576" w:rsidRPr="00E15FDA" w:rsidRDefault="000A2576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0D15F94D" w14:textId="4D0D6883" w:rsidR="000A2576" w:rsidRPr="00E15FDA" w:rsidRDefault="000A2576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(ère)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/Représentant</w:t>
            </w:r>
            <w:r w:rsidR="00A11DF7"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(e)</w:t>
            </w: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1F09A603" w14:textId="2F86A8FE" w:rsidR="000A2576" w:rsidRPr="00E15FDA" w:rsidRDefault="000A2576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1" w:type="dxa"/>
            <w:shd w:val="clear" w:color="auto" w:fill="D9D9D9" w:themeFill="background1" w:themeFillShade="D9"/>
            <w:vAlign w:val="center"/>
          </w:tcPr>
          <w:p w14:paraId="50328CEB" w14:textId="77777777" w:rsidR="000A2576" w:rsidRPr="00E15FDA" w:rsidRDefault="000A2576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0A2576" w:rsidRPr="00E15FDA" w14:paraId="619F9C54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5A148E30" w14:textId="1967D27C" w:rsidR="000A2576" w:rsidRPr="00E15FDA" w:rsidRDefault="00E404F5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VISITES</w:t>
            </w:r>
          </w:p>
        </w:tc>
      </w:tr>
      <w:tr w:rsidR="000A2576" w:rsidRPr="00E15FDA" w14:paraId="737927E8" w14:textId="77777777" w:rsidTr="0053571B">
        <w:tc>
          <w:tcPr>
            <w:tcW w:w="2477" w:type="dxa"/>
          </w:tcPr>
          <w:p w14:paraId="433D3B00" w14:textId="3E672CF0" w:rsidR="000A2576" w:rsidRPr="00E15FDA" w:rsidRDefault="000A2576" w:rsidP="00E404F5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185236728" w:edGrp="everyone"/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F</w:t>
            </w:r>
            <w:r w:rsidR="00E404F5" w:rsidRPr="00E15FDA">
              <w:rPr>
                <w:rFonts w:asciiTheme="minorHAnsi" w:hAnsiTheme="minorHAnsi" w:cstheme="minorHAnsi"/>
                <w:sz w:val="18"/>
                <w:szCs w:val="20"/>
              </w:rPr>
              <w:t>réquences des visites</w:t>
            </w:r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 :</w:t>
            </w:r>
          </w:p>
        </w:tc>
        <w:tc>
          <w:tcPr>
            <w:tcW w:w="2747" w:type="dxa"/>
          </w:tcPr>
          <w:p w14:paraId="1F0D4BD7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5C232C9A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1" w:type="dxa"/>
          </w:tcPr>
          <w:p w14:paraId="4C73044F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A2576" w:rsidRPr="00E15FDA" w14:paraId="586A33C1" w14:textId="77777777" w:rsidTr="0053571B">
        <w:tc>
          <w:tcPr>
            <w:tcW w:w="2477" w:type="dxa"/>
          </w:tcPr>
          <w:p w14:paraId="09FCEDFD" w14:textId="24C4DD57" w:rsidR="000A2576" w:rsidRPr="00E15FDA" w:rsidRDefault="007E0CF8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Modalités de</w:t>
            </w:r>
            <w:r w:rsidR="003850DA" w:rsidRPr="00E15FDA">
              <w:rPr>
                <w:rFonts w:asciiTheme="minorHAnsi" w:hAnsiTheme="minorHAnsi" w:cstheme="minorHAnsi"/>
                <w:sz w:val="18"/>
                <w:szCs w:val="20"/>
              </w:rPr>
              <w:t xml:space="preserve"> visite :</w:t>
            </w:r>
          </w:p>
        </w:tc>
        <w:tc>
          <w:tcPr>
            <w:tcW w:w="2747" w:type="dxa"/>
          </w:tcPr>
          <w:p w14:paraId="4742BC61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6641BB4A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1" w:type="dxa"/>
          </w:tcPr>
          <w:p w14:paraId="02BAEEDD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A2576" w:rsidRPr="00E15FDA" w14:paraId="6E2068A6" w14:textId="77777777" w:rsidTr="0053571B">
        <w:tc>
          <w:tcPr>
            <w:tcW w:w="2477" w:type="dxa"/>
          </w:tcPr>
          <w:p w14:paraId="7D50580A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0E4E822E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74E4CCA4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1" w:type="dxa"/>
          </w:tcPr>
          <w:p w14:paraId="088B96AF" w14:textId="77777777" w:rsidR="000A2576" w:rsidRPr="00E15FDA" w:rsidRDefault="000A257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185236728"/>
    </w:tbl>
    <w:p w14:paraId="23B6A63E" w14:textId="1FADE05E" w:rsidR="000A2576" w:rsidRDefault="000A2576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2747"/>
        <w:gridCol w:w="2491"/>
        <w:gridCol w:w="2470"/>
      </w:tblGrid>
      <w:tr w:rsidR="00E404F5" w:rsidRPr="00E15FDA" w14:paraId="3CBA4406" w14:textId="77777777" w:rsidTr="0053571B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7C3379A" w14:textId="77777777" w:rsidR="00E404F5" w:rsidRPr="00E15FDA" w:rsidRDefault="00E404F5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6738B53B" w14:textId="4400105E" w:rsidR="00E404F5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058D91AC" w14:textId="355367CA" w:rsidR="00E404F5" w:rsidRPr="00E15FDA" w:rsidRDefault="00E404F5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231A22EB" w14:textId="77777777" w:rsidR="00E404F5" w:rsidRPr="00E15FDA" w:rsidRDefault="00E404F5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404F5" w:rsidRPr="00E15FDA" w14:paraId="66C94374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50D06BED" w14:textId="43BD1D29" w:rsidR="00E404F5" w:rsidRPr="00E15FDA" w:rsidRDefault="00E404F5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MÉDICAL</w:t>
            </w:r>
          </w:p>
        </w:tc>
      </w:tr>
      <w:tr w:rsidR="00E404F5" w:rsidRPr="00E15FDA" w14:paraId="444A5C0D" w14:textId="77777777" w:rsidTr="0053571B">
        <w:tc>
          <w:tcPr>
            <w:tcW w:w="2478" w:type="dxa"/>
          </w:tcPr>
          <w:p w14:paraId="522DA99B" w14:textId="0D200EA2" w:rsidR="00E404F5" w:rsidRPr="00E15FDA" w:rsidRDefault="007E0CF8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1325016741" w:edGrp="everyone"/>
            <w:r>
              <w:rPr>
                <w:rFonts w:asciiTheme="minorHAnsi" w:hAnsiTheme="minorHAnsi" w:cstheme="minorHAnsi"/>
                <w:sz w:val="18"/>
                <w:szCs w:val="20"/>
              </w:rPr>
              <w:t>Soins personnels :</w:t>
            </w:r>
          </w:p>
        </w:tc>
        <w:tc>
          <w:tcPr>
            <w:tcW w:w="2747" w:type="dxa"/>
          </w:tcPr>
          <w:p w14:paraId="3CD091CD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28762DEE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58CCCFBD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404F5" w:rsidRPr="00E15FDA" w14:paraId="093EC2B4" w14:textId="77777777" w:rsidTr="0053571B">
        <w:tc>
          <w:tcPr>
            <w:tcW w:w="2478" w:type="dxa"/>
          </w:tcPr>
          <w:p w14:paraId="73BA491E" w14:textId="7CACBD3D" w:rsidR="00E404F5" w:rsidRPr="00E15FDA" w:rsidRDefault="00541103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Rendez-vous médicaux :</w:t>
            </w:r>
          </w:p>
        </w:tc>
        <w:tc>
          <w:tcPr>
            <w:tcW w:w="2747" w:type="dxa"/>
          </w:tcPr>
          <w:p w14:paraId="4C940167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6506AFD9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4C94F318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404F5" w:rsidRPr="00E15FDA" w14:paraId="6BA0A4FA" w14:textId="77777777" w:rsidTr="0053571B">
        <w:tc>
          <w:tcPr>
            <w:tcW w:w="2478" w:type="dxa"/>
          </w:tcPr>
          <w:p w14:paraId="47C024D8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315247D0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3C99CC22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7338F875" w14:textId="77777777" w:rsidR="00E404F5" w:rsidRPr="00E15FDA" w:rsidRDefault="00E404F5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1325016741"/>
    </w:tbl>
    <w:p w14:paraId="6C8541F9" w14:textId="198F380E" w:rsidR="000A2576" w:rsidRDefault="000A2576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3"/>
        <w:gridCol w:w="2747"/>
        <w:gridCol w:w="2493"/>
        <w:gridCol w:w="2473"/>
      </w:tblGrid>
      <w:tr w:rsidR="00EB2B62" w:rsidRPr="00E15FDA" w14:paraId="046E5353" w14:textId="77777777" w:rsidTr="0053571B"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6048686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16A97F60" w14:textId="16D5E375" w:rsidR="00EB2B62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3" w:type="dxa"/>
            <w:shd w:val="clear" w:color="auto" w:fill="D9D9D9" w:themeFill="background1" w:themeFillShade="D9"/>
            <w:vAlign w:val="center"/>
          </w:tcPr>
          <w:p w14:paraId="7F883E4B" w14:textId="64AFAEEF" w:rsidR="00EB2B62" w:rsidRPr="00E15FDA" w:rsidRDefault="00EB2B62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8CABAD5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B2B62" w:rsidRPr="00E15FDA" w14:paraId="0B55DD88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177F57BE" w14:textId="7921AD8F" w:rsidR="00EB2B62" w:rsidRPr="00E15FDA" w:rsidRDefault="00EB2B62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communautaire</w:t>
            </w:r>
          </w:p>
        </w:tc>
      </w:tr>
      <w:tr w:rsidR="00EB2B62" w:rsidRPr="00E15FDA" w14:paraId="06FEE6E5" w14:textId="77777777" w:rsidTr="0053571B">
        <w:tc>
          <w:tcPr>
            <w:tcW w:w="2473" w:type="dxa"/>
          </w:tcPr>
          <w:p w14:paraId="78206526" w14:textId="26674F70" w:rsidR="00EB2B62" w:rsidRPr="00E15FDA" w:rsidRDefault="00EE3378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1668488896" w:edGrp="everyone"/>
            <w:r>
              <w:rPr>
                <w:rFonts w:asciiTheme="minorHAnsi" w:hAnsiTheme="minorHAnsi" w:cstheme="minorHAnsi"/>
                <w:sz w:val="18"/>
                <w:szCs w:val="20"/>
              </w:rPr>
              <w:t>Activités de jour :</w:t>
            </w:r>
          </w:p>
        </w:tc>
        <w:tc>
          <w:tcPr>
            <w:tcW w:w="2747" w:type="dxa"/>
          </w:tcPr>
          <w:p w14:paraId="0DD54C3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3" w:type="dxa"/>
          </w:tcPr>
          <w:p w14:paraId="4ADA3CCA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3" w:type="dxa"/>
          </w:tcPr>
          <w:p w14:paraId="315AE48E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217EECF5" w14:textId="77777777" w:rsidTr="0053571B">
        <w:tc>
          <w:tcPr>
            <w:tcW w:w="2473" w:type="dxa"/>
          </w:tcPr>
          <w:p w14:paraId="7BEC815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3B2B79A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3" w:type="dxa"/>
          </w:tcPr>
          <w:p w14:paraId="0DE76778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3" w:type="dxa"/>
          </w:tcPr>
          <w:p w14:paraId="017931FA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324E2C56" w14:textId="77777777" w:rsidTr="0053571B">
        <w:tc>
          <w:tcPr>
            <w:tcW w:w="2473" w:type="dxa"/>
          </w:tcPr>
          <w:p w14:paraId="1D55422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6AD6CA2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3" w:type="dxa"/>
          </w:tcPr>
          <w:p w14:paraId="4D15704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3" w:type="dxa"/>
          </w:tcPr>
          <w:p w14:paraId="4A802D14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1668488896"/>
    </w:tbl>
    <w:p w14:paraId="26663832" w14:textId="01A41A8A" w:rsidR="00EB2B62" w:rsidRDefault="00EB2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2747"/>
        <w:gridCol w:w="2491"/>
        <w:gridCol w:w="2470"/>
      </w:tblGrid>
      <w:tr w:rsidR="00EB2B62" w:rsidRPr="00E15FDA" w14:paraId="24059FCC" w14:textId="77777777" w:rsidTr="0053571B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19B1704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65CEEFDC" w14:textId="732F7A47" w:rsidR="00EB2B62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4ED4AB0E" w14:textId="1424CDA6" w:rsidR="00EB2B62" w:rsidRPr="00E15FDA" w:rsidRDefault="00EB2B62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4FB313A6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B2B62" w:rsidRPr="00E15FDA" w14:paraId="78DFF1E4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06D01C72" w14:textId="1DEF6C2F" w:rsidR="00EB2B62" w:rsidRPr="00E15FDA" w:rsidRDefault="00EB2B62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finance</w:t>
            </w:r>
          </w:p>
        </w:tc>
      </w:tr>
      <w:tr w:rsidR="00EB2B62" w:rsidRPr="00E15FDA" w14:paraId="4A1F483B" w14:textId="77777777" w:rsidTr="0053571B">
        <w:tc>
          <w:tcPr>
            <w:tcW w:w="2478" w:type="dxa"/>
          </w:tcPr>
          <w:p w14:paraId="424FA5AC" w14:textId="556EEB28" w:rsidR="00EB2B62" w:rsidRPr="00E15FDA" w:rsidRDefault="00DA0E91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920855952" w:edGrp="everyone"/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Achats de vêtements :</w:t>
            </w:r>
          </w:p>
        </w:tc>
        <w:tc>
          <w:tcPr>
            <w:tcW w:w="2747" w:type="dxa"/>
          </w:tcPr>
          <w:p w14:paraId="04939C6B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2DE45BAF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2C9E25DD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7A070BB3" w14:textId="77777777" w:rsidTr="0053571B">
        <w:tc>
          <w:tcPr>
            <w:tcW w:w="2478" w:type="dxa"/>
          </w:tcPr>
          <w:p w14:paraId="2D22DB13" w14:textId="7F4FF8C8" w:rsidR="00EB2B62" w:rsidRPr="00E15FDA" w:rsidRDefault="00DA0E91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sz w:val="18"/>
                <w:szCs w:val="20"/>
              </w:rPr>
              <w:t>Achats d’items personnels :</w:t>
            </w:r>
          </w:p>
        </w:tc>
        <w:tc>
          <w:tcPr>
            <w:tcW w:w="2747" w:type="dxa"/>
          </w:tcPr>
          <w:p w14:paraId="2D3B210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506DC036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1D73AED6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1B203190" w14:textId="77777777" w:rsidTr="0053571B">
        <w:tc>
          <w:tcPr>
            <w:tcW w:w="2478" w:type="dxa"/>
          </w:tcPr>
          <w:p w14:paraId="7B58C890" w14:textId="1A7B54A5" w:rsidR="00EB2B62" w:rsidRPr="00E15FDA" w:rsidRDefault="00566296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Argent de p</w:t>
            </w:r>
            <w:r w:rsidR="00DC2C1A" w:rsidRPr="00E15FDA">
              <w:rPr>
                <w:rFonts w:asciiTheme="minorHAnsi" w:hAnsiTheme="minorHAnsi" w:cstheme="minorHAnsi"/>
                <w:sz w:val="18"/>
                <w:szCs w:val="20"/>
              </w:rPr>
              <w:t>oche :</w:t>
            </w:r>
          </w:p>
        </w:tc>
        <w:tc>
          <w:tcPr>
            <w:tcW w:w="2747" w:type="dxa"/>
          </w:tcPr>
          <w:p w14:paraId="181323F1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3156901F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60E3B83F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920855952"/>
    </w:tbl>
    <w:p w14:paraId="747B8456" w14:textId="77777777" w:rsidR="00EB2B62" w:rsidRDefault="00EB2B62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2747"/>
        <w:gridCol w:w="2491"/>
        <w:gridCol w:w="2470"/>
      </w:tblGrid>
      <w:tr w:rsidR="00EB2B62" w:rsidRPr="00E15FDA" w14:paraId="5A6703C1" w14:textId="77777777" w:rsidTr="0053571B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6FEC0009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4BCA53DA" w14:textId="1C0FE6ED" w:rsidR="00EB2B62" w:rsidRPr="00E15FDA" w:rsidRDefault="00A11DF7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2BFFB254" w14:textId="29062ADD" w:rsidR="00EB2B62" w:rsidRPr="00E15FDA" w:rsidRDefault="00EB2B62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0" w:type="dxa"/>
            <w:shd w:val="clear" w:color="auto" w:fill="D9D9D9" w:themeFill="background1" w:themeFillShade="D9"/>
            <w:vAlign w:val="center"/>
          </w:tcPr>
          <w:p w14:paraId="0B691C15" w14:textId="77777777" w:rsidR="00EB2B62" w:rsidRPr="00E15FDA" w:rsidRDefault="00EB2B62" w:rsidP="00796923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EB2B62" w:rsidRPr="00E15FDA" w14:paraId="74AE0C0A" w14:textId="77777777" w:rsidTr="00796923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3D07F0CF" w14:textId="7958D26D" w:rsidR="00EB2B62" w:rsidRPr="00E15FDA" w:rsidRDefault="00EB2B62" w:rsidP="00796923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COMMUNICATION</w:t>
            </w:r>
          </w:p>
        </w:tc>
      </w:tr>
      <w:tr w:rsidR="00EB2B62" w:rsidRPr="00E15FDA" w14:paraId="2EF5657D" w14:textId="77777777" w:rsidTr="0053571B">
        <w:tc>
          <w:tcPr>
            <w:tcW w:w="2478" w:type="dxa"/>
          </w:tcPr>
          <w:p w14:paraId="5410C97A" w14:textId="2D580B53" w:rsidR="00EB2B62" w:rsidRPr="00E15FDA" w:rsidRDefault="009B538B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934486325" w:edGrp="everyone"/>
            <w:r>
              <w:rPr>
                <w:rFonts w:asciiTheme="minorHAnsi" w:hAnsiTheme="minorHAnsi" w:cstheme="minorHAnsi"/>
                <w:sz w:val="18"/>
                <w:szCs w:val="20"/>
              </w:rPr>
              <w:t>Modalités de visites :</w:t>
            </w:r>
          </w:p>
        </w:tc>
        <w:tc>
          <w:tcPr>
            <w:tcW w:w="2747" w:type="dxa"/>
          </w:tcPr>
          <w:p w14:paraId="230E324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72AA8E6C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1426C8E3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5D581A31" w14:textId="77777777" w:rsidTr="0053571B">
        <w:tc>
          <w:tcPr>
            <w:tcW w:w="2478" w:type="dxa"/>
          </w:tcPr>
          <w:p w14:paraId="174328A8" w14:textId="69C2EB26" w:rsidR="00EB2B62" w:rsidRPr="00E15FDA" w:rsidRDefault="009B538B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Modalités de communication :</w:t>
            </w:r>
          </w:p>
        </w:tc>
        <w:tc>
          <w:tcPr>
            <w:tcW w:w="2747" w:type="dxa"/>
          </w:tcPr>
          <w:p w14:paraId="067B6A0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479E9250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295FDAC2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B2B62" w:rsidRPr="00E15FDA" w14:paraId="1C492224" w14:textId="77777777" w:rsidTr="0053571B">
        <w:tc>
          <w:tcPr>
            <w:tcW w:w="2478" w:type="dxa"/>
          </w:tcPr>
          <w:p w14:paraId="17F1C237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30B4677C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1" w:type="dxa"/>
          </w:tcPr>
          <w:p w14:paraId="13F2E008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0" w:type="dxa"/>
          </w:tcPr>
          <w:p w14:paraId="67896088" w14:textId="77777777" w:rsidR="00EB2B62" w:rsidRPr="00E15FDA" w:rsidRDefault="00EB2B62" w:rsidP="00796923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934486325"/>
    </w:tbl>
    <w:p w14:paraId="66204FF1" w14:textId="314725F6" w:rsidR="00A11BB4" w:rsidRDefault="00A11BB4" w:rsidP="007E09E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11880F09" w14:textId="77777777" w:rsidR="007A7BE7" w:rsidRDefault="007A7BE7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5"/>
        <w:gridCol w:w="2747"/>
        <w:gridCol w:w="2492"/>
        <w:gridCol w:w="2472"/>
      </w:tblGrid>
      <w:tr w:rsidR="0053571B" w:rsidRPr="00E15FDA" w14:paraId="79A93EE4" w14:textId="77777777" w:rsidTr="0053571B">
        <w:tc>
          <w:tcPr>
            <w:tcW w:w="2475" w:type="dxa"/>
            <w:shd w:val="clear" w:color="auto" w:fill="D9D9D9" w:themeFill="background1" w:themeFillShade="D9"/>
            <w:vAlign w:val="center"/>
          </w:tcPr>
          <w:p w14:paraId="61D65C40" w14:textId="77777777" w:rsidR="0053571B" w:rsidRPr="00E15FDA" w:rsidRDefault="0053571B" w:rsidP="00F82BBA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779DEC99" w14:textId="77777777" w:rsidR="0053571B" w:rsidRPr="00E15FDA" w:rsidRDefault="0053571B" w:rsidP="00F82BBA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008A9243" w14:textId="6E34D851" w:rsidR="0053571B" w:rsidRPr="00E15FDA" w:rsidRDefault="0053571B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2" w:type="dxa"/>
            <w:shd w:val="clear" w:color="auto" w:fill="D9D9D9" w:themeFill="background1" w:themeFillShade="D9"/>
            <w:vAlign w:val="center"/>
          </w:tcPr>
          <w:p w14:paraId="5F19BE60" w14:textId="6275ADBC" w:rsidR="0053571B" w:rsidRPr="00E15FDA" w:rsidRDefault="0053571B" w:rsidP="00F82BBA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53571B" w:rsidRPr="00E15FDA" w14:paraId="3534BD59" w14:textId="77777777" w:rsidTr="00F82BBA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6CDEAA36" w14:textId="24817C70" w:rsidR="0053571B" w:rsidRPr="00E15FDA" w:rsidRDefault="0053571B" w:rsidP="00F82BBA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BUDGET STATUÉ ET SUIVIS</w:t>
            </w:r>
          </w:p>
        </w:tc>
      </w:tr>
      <w:tr w:rsidR="0053571B" w:rsidRPr="00E15FDA" w14:paraId="5CD15B57" w14:textId="77777777" w:rsidTr="0053571B">
        <w:tc>
          <w:tcPr>
            <w:tcW w:w="2475" w:type="dxa"/>
          </w:tcPr>
          <w:p w14:paraId="4350D02E" w14:textId="4797DF52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925118845" w:edGrp="everyone"/>
          </w:p>
        </w:tc>
        <w:tc>
          <w:tcPr>
            <w:tcW w:w="2747" w:type="dxa"/>
          </w:tcPr>
          <w:p w14:paraId="0E4F4E2E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</w:tcPr>
          <w:p w14:paraId="1376E98B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</w:tcPr>
          <w:p w14:paraId="53EA4120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571B" w:rsidRPr="00E15FDA" w14:paraId="4066A61C" w14:textId="77777777" w:rsidTr="005661F4">
        <w:tc>
          <w:tcPr>
            <w:tcW w:w="2475" w:type="dxa"/>
            <w:tcBorders>
              <w:bottom w:val="single" w:sz="4" w:space="0" w:color="auto"/>
            </w:tcBorders>
          </w:tcPr>
          <w:p w14:paraId="66A9F5F7" w14:textId="285F21C2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214DEB03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14:paraId="453D833E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14:paraId="63E0C15B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53571B" w:rsidRPr="00E15FDA" w14:paraId="6ECDF0D5" w14:textId="77777777" w:rsidTr="0053571B">
        <w:tc>
          <w:tcPr>
            <w:tcW w:w="2475" w:type="dxa"/>
          </w:tcPr>
          <w:p w14:paraId="3CFF6926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2D719CA4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</w:tcPr>
          <w:p w14:paraId="7A92FE24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</w:tcPr>
          <w:p w14:paraId="742C9E9D" w14:textId="77777777" w:rsidR="0053571B" w:rsidRPr="00E15FDA" w:rsidRDefault="0053571B" w:rsidP="00F82B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925118845"/>
    </w:tbl>
    <w:p w14:paraId="2AD1D520" w14:textId="049EF4C7" w:rsidR="002C0594" w:rsidRDefault="002C0594" w:rsidP="007E09E8">
      <w:pPr>
        <w:rPr>
          <w:rFonts w:asciiTheme="minorHAnsi" w:hAnsiTheme="minorHAnsi" w:cstheme="minorHAnsi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5"/>
        <w:gridCol w:w="2747"/>
        <w:gridCol w:w="2492"/>
        <w:gridCol w:w="2472"/>
      </w:tblGrid>
      <w:tr w:rsidR="00A11BB4" w:rsidRPr="00E15FDA" w14:paraId="7F8CC634" w14:textId="77777777" w:rsidTr="00B02031">
        <w:tc>
          <w:tcPr>
            <w:tcW w:w="2475" w:type="dxa"/>
            <w:shd w:val="clear" w:color="auto" w:fill="D9D9D9" w:themeFill="background1" w:themeFillShade="D9"/>
            <w:vAlign w:val="center"/>
          </w:tcPr>
          <w:p w14:paraId="389E8FF1" w14:textId="77777777" w:rsidR="00A11BB4" w:rsidRPr="00E15FDA" w:rsidRDefault="00A11BB4" w:rsidP="00B0203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Domaine</w:t>
            </w:r>
          </w:p>
        </w:tc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3604E106" w14:textId="77777777" w:rsidR="00A11BB4" w:rsidRPr="00E15FDA" w:rsidRDefault="00A11BB4" w:rsidP="00B0203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Usager(ère)/Représentant(e)/ Personnes significatives</w:t>
            </w: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14:paraId="7439802A" w14:textId="05255366" w:rsidR="00A11BB4" w:rsidRPr="00E15FDA" w:rsidRDefault="00A11BB4" w:rsidP="00EB5260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Responsable hébergement</w:t>
            </w:r>
          </w:p>
        </w:tc>
        <w:tc>
          <w:tcPr>
            <w:tcW w:w="2472" w:type="dxa"/>
            <w:shd w:val="clear" w:color="auto" w:fill="D9D9D9" w:themeFill="background1" w:themeFillShade="D9"/>
            <w:vAlign w:val="center"/>
          </w:tcPr>
          <w:p w14:paraId="5CF6B50E" w14:textId="77777777" w:rsidR="00A11BB4" w:rsidRPr="00E15FDA" w:rsidRDefault="00A11BB4" w:rsidP="00B02031">
            <w:pPr>
              <w:jc w:val="center"/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 w:rsidRPr="00E15FDA"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Équipe clinique</w:t>
            </w:r>
          </w:p>
        </w:tc>
      </w:tr>
      <w:tr w:rsidR="00A11BB4" w:rsidRPr="00E15FDA" w14:paraId="5613B86D" w14:textId="77777777" w:rsidTr="00B02031">
        <w:tc>
          <w:tcPr>
            <w:tcW w:w="10186" w:type="dxa"/>
            <w:gridSpan w:val="4"/>
            <w:shd w:val="clear" w:color="auto" w:fill="D9D9D9" w:themeFill="background1" w:themeFillShade="D9"/>
          </w:tcPr>
          <w:p w14:paraId="569CBD37" w14:textId="43B3CF20" w:rsidR="00A11BB4" w:rsidRPr="00E15FDA" w:rsidRDefault="00A11BB4" w:rsidP="00B02031">
            <w:pP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sz w:val="18"/>
                <w:szCs w:val="20"/>
              </w:rPr>
              <w:t>RENDEZ-VOUS SCOLAIRE</w:t>
            </w:r>
          </w:p>
        </w:tc>
      </w:tr>
      <w:tr w:rsidR="00A11BB4" w:rsidRPr="00E15FDA" w14:paraId="433E69E6" w14:textId="77777777" w:rsidTr="00B02031">
        <w:tc>
          <w:tcPr>
            <w:tcW w:w="2475" w:type="dxa"/>
          </w:tcPr>
          <w:p w14:paraId="4D971872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  <w:permStart w:id="1591824051" w:edGrp="everyone"/>
          </w:p>
        </w:tc>
        <w:tc>
          <w:tcPr>
            <w:tcW w:w="2747" w:type="dxa"/>
          </w:tcPr>
          <w:p w14:paraId="3891A801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</w:tcPr>
          <w:p w14:paraId="46E6F8FE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</w:tcPr>
          <w:p w14:paraId="25EAFED1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A11BB4" w:rsidRPr="00E15FDA" w14:paraId="5EFDC648" w14:textId="77777777" w:rsidTr="00B02031">
        <w:tc>
          <w:tcPr>
            <w:tcW w:w="2475" w:type="dxa"/>
            <w:tcBorders>
              <w:bottom w:val="single" w:sz="4" w:space="0" w:color="auto"/>
            </w:tcBorders>
          </w:tcPr>
          <w:p w14:paraId="4C716B74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3634253F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14:paraId="0985AF24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14:paraId="689CB5F7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A11BB4" w:rsidRPr="00E15FDA" w14:paraId="4B8D7E95" w14:textId="77777777" w:rsidTr="00B02031">
        <w:tc>
          <w:tcPr>
            <w:tcW w:w="2475" w:type="dxa"/>
          </w:tcPr>
          <w:p w14:paraId="48AC942B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747" w:type="dxa"/>
          </w:tcPr>
          <w:p w14:paraId="1FBD118F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92" w:type="dxa"/>
          </w:tcPr>
          <w:p w14:paraId="33576FEB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72" w:type="dxa"/>
          </w:tcPr>
          <w:p w14:paraId="3C6D6376" w14:textId="77777777" w:rsidR="00A11BB4" w:rsidRPr="00E15FDA" w:rsidRDefault="00A11BB4" w:rsidP="00B02031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permEnd w:id="1591824051"/>
    </w:tbl>
    <w:p w14:paraId="61211610" w14:textId="77777777" w:rsidR="00A11BB4" w:rsidRDefault="00A11BB4" w:rsidP="007E09E8">
      <w:pPr>
        <w:rPr>
          <w:rFonts w:asciiTheme="minorHAnsi" w:hAnsiTheme="minorHAnsi" w:cstheme="minorHAnsi"/>
          <w:sz w:val="18"/>
          <w:szCs w:val="20"/>
        </w:rPr>
      </w:pPr>
    </w:p>
    <w:p w14:paraId="33B65600" w14:textId="77777777" w:rsidR="0053571B" w:rsidRPr="0053571B" w:rsidRDefault="0053571B" w:rsidP="007E09E8">
      <w:pPr>
        <w:rPr>
          <w:rFonts w:asciiTheme="minorHAnsi" w:hAnsiTheme="minorHAnsi" w:cstheme="minorHAnsi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6"/>
      </w:tblGrid>
      <w:tr w:rsidR="002C0594" w:rsidRPr="002C0594" w14:paraId="5D94B467" w14:textId="77777777" w:rsidTr="002C0594">
        <w:trPr>
          <w:trHeight w:val="864"/>
        </w:trPr>
        <w:tc>
          <w:tcPr>
            <w:tcW w:w="10186" w:type="dxa"/>
            <w:vAlign w:val="center"/>
          </w:tcPr>
          <w:p w14:paraId="19FEC33D" w14:textId="431D9C73" w:rsidR="002C0594" w:rsidRPr="002C0594" w:rsidRDefault="002C0594" w:rsidP="002C0594">
            <w:pPr>
              <w:pStyle w:val="commentcontentpara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2C0594">
              <w:rPr>
                <w:rFonts w:asciiTheme="minorHAnsi" w:hAnsiTheme="minorHAnsi" w:cstheme="minorHAnsi"/>
                <w:b/>
                <w:sz w:val="22"/>
              </w:rPr>
              <w:t>Il peut y avoir des ajustements temporaires aux ententes prises en fonction de recommandation</w:t>
            </w:r>
            <w:r>
              <w:rPr>
                <w:rFonts w:asciiTheme="minorHAnsi" w:hAnsiTheme="minorHAnsi" w:cstheme="minorHAnsi"/>
                <w:b/>
                <w:sz w:val="22"/>
              </w:rPr>
              <w:t>s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de santé publi</w:t>
            </w:r>
            <w:r>
              <w:rPr>
                <w:rFonts w:asciiTheme="minorHAnsi" w:hAnsiTheme="minorHAnsi" w:cstheme="minorHAnsi"/>
                <w:b/>
                <w:sz w:val="22"/>
              </w:rPr>
              <w:t>que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ou de mesures sanitaires convenu</w:t>
            </w:r>
            <w:r>
              <w:rPr>
                <w:rFonts w:asciiTheme="minorHAnsi" w:hAnsiTheme="minorHAnsi" w:cstheme="minorHAnsi"/>
                <w:b/>
                <w:sz w:val="22"/>
              </w:rPr>
              <w:t>es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par le CISSSMO</w:t>
            </w:r>
            <w:r>
              <w:rPr>
                <w:rFonts w:asciiTheme="minorHAnsi" w:hAnsiTheme="minorHAnsi" w:cstheme="minorHAnsi"/>
                <w:b/>
                <w:sz w:val="22"/>
              </w:rPr>
              <w:t>,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 xml:space="preserve"> ex</w:t>
            </w:r>
            <w:r>
              <w:rPr>
                <w:rFonts w:asciiTheme="minorHAnsi" w:hAnsiTheme="minorHAnsi" w:cstheme="minorHAnsi"/>
                <w:b/>
                <w:sz w:val="22"/>
              </w:rPr>
              <w:t>. : C</w:t>
            </w:r>
            <w:r w:rsidRPr="002C0594">
              <w:rPr>
                <w:rFonts w:asciiTheme="minorHAnsi" w:hAnsiTheme="minorHAnsi" w:cstheme="minorHAnsi"/>
                <w:b/>
                <w:sz w:val="22"/>
              </w:rPr>
              <w:t>ovid-19</w:t>
            </w:r>
            <w:r>
              <w:rPr>
                <w:rFonts w:asciiTheme="minorHAnsi" w:hAnsiTheme="minorHAnsi" w:cstheme="minorHAnsi"/>
                <w:b/>
                <w:sz w:val="22"/>
              </w:rPr>
              <w:t>.</w:t>
            </w:r>
          </w:p>
        </w:tc>
      </w:tr>
    </w:tbl>
    <w:p w14:paraId="5FAA33D9" w14:textId="51226C40" w:rsidR="002C0594" w:rsidRDefault="002C0594" w:rsidP="007E09E8">
      <w:pPr>
        <w:rPr>
          <w:rFonts w:asciiTheme="minorHAnsi" w:hAnsiTheme="minorHAnsi" w:cstheme="minorHAnsi"/>
          <w:sz w:val="20"/>
          <w:szCs w:val="20"/>
        </w:rPr>
      </w:pPr>
    </w:p>
    <w:p w14:paraId="309FB93B" w14:textId="66B235A4" w:rsidR="00E755EE" w:rsidRDefault="00E755EE" w:rsidP="007E09E8">
      <w:pPr>
        <w:rPr>
          <w:rFonts w:asciiTheme="minorHAnsi" w:hAnsiTheme="minorHAnsi" w:cstheme="minorHAnsi"/>
          <w:sz w:val="20"/>
          <w:szCs w:val="20"/>
        </w:rPr>
      </w:pPr>
    </w:p>
    <w:p w14:paraId="5DC0BC5A" w14:textId="6701B61A" w:rsidR="00E755EE" w:rsidRDefault="00E755EE" w:rsidP="007E09E8">
      <w:pPr>
        <w:rPr>
          <w:rFonts w:asciiTheme="minorHAnsi" w:hAnsiTheme="minorHAnsi" w:cstheme="minorHAnsi"/>
          <w:sz w:val="20"/>
          <w:szCs w:val="20"/>
        </w:rPr>
      </w:pPr>
    </w:p>
    <w:p w14:paraId="47B3FDF4" w14:textId="77777777" w:rsidR="00E755EE" w:rsidRDefault="00E755EE" w:rsidP="007E09E8">
      <w:pPr>
        <w:rPr>
          <w:rFonts w:asciiTheme="minorHAnsi" w:hAnsiTheme="minorHAnsi" w:cstheme="minorHAnsi"/>
          <w:sz w:val="20"/>
          <w:szCs w:val="20"/>
        </w:rPr>
      </w:pPr>
    </w:p>
    <w:sectPr w:rsidR="00E755EE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4F403" w14:textId="77777777" w:rsidR="00412B90" w:rsidRDefault="00412B90" w:rsidP="0081257E">
      <w:r>
        <w:separator/>
      </w:r>
    </w:p>
  </w:endnote>
  <w:endnote w:type="continuationSeparator" w:id="0">
    <w:p w14:paraId="73200481" w14:textId="77777777" w:rsidR="00412B90" w:rsidRDefault="00412B9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3047CC8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383E3D" w:rsidRPr="00383E3D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5AB26D5B" w:rsidR="00EE71AF" w:rsidRPr="002C0510" w:rsidRDefault="00E64501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CLI-60539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</w:t>
    </w:r>
    <w:r w:rsidR="00F17D1C">
      <w:rPr>
        <w:rFonts w:asciiTheme="minorHAnsi" w:hAnsiTheme="minorHAnsi" w:cstheme="minorHAnsi"/>
        <w:sz w:val="18"/>
        <w:szCs w:val="18"/>
      </w:rPr>
      <w:t>R</w:t>
    </w:r>
    <w:r w:rsidR="00CD2856">
      <w:rPr>
        <w:rFonts w:asciiTheme="minorHAnsi" w:hAnsiTheme="minorHAnsi" w:cstheme="minorHAnsi"/>
        <w:sz w:val="18"/>
        <w:szCs w:val="18"/>
      </w:rPr>
      <w:t xml:space="preserve">év. </w:t>
    </w:r>
    <w:r>
      <w:rPr>
        <w:rFonts w:asciiTheme="minorHAnsi" w:hAnsiTheme="minorHAnsi" w:cstheme="minorHAnsi"/>
        <w:sz w:val="18"/>
        <w:szCs w:val="18"/>
      </w:rPr>
      <w:t>202</w:t>
    </w:r>
    <w:r w:rsidR="00F17D1C">
      <w:rPr>
        <w:rFonts w:asciiTheme="minorHAnsi" w:hAnsiTheme="minorHAnsi" w:cstheme="minorHAnsi"/>
        <w:sz w:val="18"/>
        <w:szCs w:val="18"/>
      </w:rPr>
      <w:t>3-03</w:t>
    </w:r>
    <w:r w:rsidR="001357C2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8759BE">
      <w:rPr>
        <w:rFonts w:asciiTheme="minorHAnsi" w:hAnsiTheme="minorHAnsi" w:cstheme="minorHAnsi"/>
        <w:b/>
        <w:sz w:val="20"/>
        <w:szCs w:val="20"/>
      </w:rPr>
      <w:t>PARTAGE DES RÔLES ET RESPONSABILITÉS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0A80552A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60458A">
      <w:rPr>
        <w:rFonts w:asciiTheme="minorHAnsi" w:hAnsiTheme="minorHAnsi" w:cstheme="minorHAnsi"/>
        <w:b/>
        <w:sz w:val="20"/>
        <w:szCs w:val="20"/>
      </w:rPr>
      <w:t>HÉBERGEMENT</w:t>
    </w:r>
    <w:r w:rsidR="001357C2">
      <w:rPr>
        <w:rFonts w:asciiTheme="minorHAnsi" w:hAnsiTheme="minorHAnsi" w:cstheme="minorHAnsi"/>
        <w:b/>
        <w:sz w:val="20"/>
        <w:szCs w:val="20"/>
      </w:rPr>
      <w:t xml:space="preserve"> (DPD)</w:t>
    </w:r>
    <w:r w:rsidR="0060458A">
      <w:rPr>
        <w:rFonts w:asciiTheme="minorHAnsi" w:hAnsiTheme="minorHAnsi" w:cstheme="minorHAnsi"/>
        <w:b/>
        <w:sz w:val="20"/>
        <w:szCs w:val="20"/>
      </w:rPr>
      <w:t xml:space="preserve"> - ENFANT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610778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610778" w:rsidRPr="00610778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697AB445" w:rsidR="00EE71AF" w:rsidRPr="0060458A" w:rsidRDefault="00E64501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CLI-60539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 w:rsidR="00F17D1C">
      <w:rPr>
        <w:rFonts w:asciiTheme="minorHAnsi" w:hAnsiTheme="minorHAnsi" w:cstheme="minorHAnsi"/>
        <w:sz w:val="18"/>
        <w:szCs w:val="18"/>
      </w:rPr>
      <w:t>R</w:t>
    </w:r>
    <w:r w:rsidR="00CD2856">
      <w:rPr>
        <w:rFonts w:asciiTheme="minorHAnsi" w:hAnsiTheme="minorHAnsi" w:cstheme="minorHAnsi"/>
        <w:sz w:val="18"/>
        <w:szCs w:val="18"/>
      </w:rPr>
      <w:t xml:space="preserve">év. </w:t>
    </w:r>
    <w:r w:rsidR="009B3DF2">
      <w:rPr>
        <w:rFonts w:asciiTheme="minorHAnsi" w:hAnsiTheme="minorHAnsi" w:cstheme="minorHAnsi"/>
        <w:sz w:val="18"/>
        <w:szCs w:val="18"/>
      </w:rPr>
      <w:t>202</w:t>
    </w:r>
    <w:r w:rsidR="00F17D1C">
      <w:rPr>
        <w:rFonts w:asciiTheme="minorHAnsi" w:hAnsiTheme="minorHAnsi" w:cstheme="minorHAnsi"/>
        <w:sz w:val="18"/>
        <w:szCs w:val="18"/>
      </w:rPr>
      <w:t>3-03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7C0311">
      <w:rPr>
        <w:rFonts w:asciiTheme="minorHAnsi" w:hAnsiTheme="minorHAnsi" w:cstheme="minorHAnsi"/>
        <w:b/>
        <w:sz w:val="20"/>
        <w:szCs w:val="20"/>
      </w:rPr>
      <w:t xml:space="preserve">PARTAGE DES RÔLES ET </w:t>
    </w:r>
    <w:r w:rsidR="008759BE">
      <w:rPr>
        <w:rFonts w:asciiTheme="minorHAnsi" w:hAnsiTheme="minorHAnsi" w:cstheme="minorHAnsi"/>
        <w:b/>
        <w:sz w:val="20"/>
        <w:szCs w:val="20"/>
      </w:rPr>
      <w:t>R</w:t>
    </w:r>
    <w:r w:rsidR="007C0311">
      <w:rPr>
        <w:rFonts w:asciiTheme="minorHAnsi" w:hAnsiTheme="minorHAnsi" w:cstheme="minorHAnsi"/>
        <w:b/>
        <w:sz w:val="20"/>
        <w:szCs w:val="20"/>
      </w:rPr>
      <w:t>ESPONSABILITÉS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7A0DBFCD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60458A">
      <w:rPr>
        <w:rFonts w:asciiTheme="minorHAnsi" w:hAnsiTheme="minorHAnsi" w:cstheme="minorHAnsi"/>
        <w:b/>
        <w:sz w:val="20"/>
        <w:szCs w:val="20"/>
      </w:rPr>
      <w:t xml:space="preserve">HÉBERGEMENT </w:t>
    </w:r>
    <w:r w:rsidR="001357C2">
      <w:rPr>
        <w:rFonts w:asciiTheme="minorHAnsi" w:hAnsiTheme="minorHAnsi" w:cstheme="minorHAnsi"/>
        <w:b/>
        <w:sz w:val="20"/>
        <w:szCs w:val="20"/>
      </w:rPr>
      <w:t xml:space="preserve">(DPD) </w:t>
    </w:r>
    <w:r w:rsidR="0060458A">
      <w:rPr>
        <w:rFonts w:asciiTheme="minorHAnsi" w:hAnsiTheme="minorHAnsi" w:cstheme="minorHAnsi"/>
        <w:b/>
        <w:sz w:val="20"/>
        <w:szCs w:val="20"/>
      </w:rPr>
      <w:t>- ENFANT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610778" w:rsidRPr="0061077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610778" w:rsidRPr="0061077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4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6ACEB9" w14:textId="77777777" w:rsidR="00412B90" w:rsidRDefault="00412B90" w:rsidP="0081257E">
      <w:r>
        <w:separator/>
      </w:r>
    </w:p>
  </w:footnote>
  <w:footnote w:type="continuationSeparator" w:id="0">
    <w:p w14:paraId="1A2D5977" w14:textId="77777777" w:rsidR="00412B90" w:rsidRDefault="00412B9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43A5AB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56716911" w:edGrp="everyone"/>
    <w:permStart w:id="845681268" w:edGrp="everyone"/>
    <w:permStart w:id="377108270" w:edGrp="everyone"/>
    <w:permStart w:id="1987855610" w:edGrp="everyone"/>
    <w:permStart w:id="1032872444" w:edGrp="everyone"/>
    <w:permStart w:id="1181106642" w:edGrp="everyone"/>
    <w:permStart w:id="168899917" w:edGrp="everyone"/>
    <w:permStart w:id="1530287798" w:edGrp="everyone"/>
    <w:permStart w:id="1010377878" w:edGrp="everyone"/>
    <w:permStart w:id="194346335" w:edGrp="everyone"/>
    <w:permStart w:id="648219679" w:edGrp="everyone"/>
    <w:permStart w:id="867376814" w:edGrp="everyone"/>
    <w:permStart w:id="531967085" w:edGrp="everyone"/>
    <w:permStart w:id="1047164106" w:edGrp="everyone"/>
    <w:permStart w:id="1721771803" w:edGrp="everyone"/>
    <w:permStart w:id="1185023124" w:edGrp="everyone"/>
    <w:permStart w:id="1530468969" w:edGrp="everyone"/>
    <w:permStart w:id="1237929093" w:edGrp="everyone"/>
    <w:permStart w:id="1925198333" w:edGrp="everyone"/>
    <w:permStart w:id="1779910236" w:edGrp="everyone"/>
    <w:permStart w:id="58034768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306362800"/>
        <w:lock w:val="sdtLocked"/>
        <w:placeholder>
          <w:docPart w:val="49111CAE00A64D3C85197829475F7A41"/>
        </w:placeholder>
        <w:showingPlcHdr/>
      </w:sdtPr>
      <w:sdtEndPr/>
      <w:sdtContent>
        <w:r w:rsidR="00383E3D" w:rsidRPr="0060458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56716911"/>
    <w:permEnd w:id="845681268"/>
    <w:permEnd w:id="377108270"/>
    <w:permEnd w:id="1987855610"/>
    <w:permEnd w:id="1032872444"/>
    <w:permEnd w:id="1181106642"/>
    <w:permEnd w:id="168899917"/>
    <w:permEnd w:id="1530287798"/>
    <w:permEnd w:id="1010377878"/>
    <w:permEnd w:id="194346335"/>
    <w:permEnd w:id="648219679"/>
    <w:permEnd w:id="867376814"/>
    <w:permEnd w:id="531967085"/>
    <w:permEnd w:id="1047164106"/>
    <w:permEnd w:id="1721771803"/>
    <w:permEnd w:id="1185023124"/>
    <w:permEnd w:id="1530468969"/>
    <w:permEnd w:id="1237929093"/>
    <w:permEnd w:id="1925198333"/>
    <w:permEnd w:id="1779910236"/>
    <w:permEnd w:id="580347684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538072346" w:edGrp="everyone"/>
    <w:permStart w:id="617232778" w:edGrp="everyone"/>
    <w:permStart w:id="1212875580" w:edGrp="everyone"/>
    <w:permStart w:id="2052152809" w:edGrp="everyone"/>
    <w:permStart w:id="42734652" w:edGrp="everyone"/>
    <w:permStart w:id="1182620632" w:edGrp="everyone"/>
    <w:permStart w:id="1412919842" w:edGrp="everyone"/>
    <w:permStart w:id="158619700" w:edGrp="everyone"/>
    <w:permStart w:id="1846614807" w:edGrp="everyone"/>
    <w:permStart w:id="1707228439" w:edGrp="everyone"/>
    <w:permStart w:id="452729891" w:edGrp="everyone"/>
    <w:permStart w:id="1938255651" w:edGrp="everyone"/>
    <w:permStart w:id="1972961565" w:edGrp="everyone"/>
    <w:permStart w:id="563954232" w:edGrp="everyone"/>
    <w:permStart w:id="2088523414" w:edGrp="everyone"/>
    <w:permStart w:id="1816885018" w:edGrp="everyone"/>
    <w:permStart w:id="1362454289" w:edGrp="everyone"/>
    <w:permStart w:id="2090888692" w:edGrp="everyone"/>
    <w:permStart w:id="753554181" w:edGrp="everyone"/>
    <w:permStart w:id="234057418" w:edGrp="everyone"/>
    <w:permStart w:id="12494377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777071819"/>
        <w:lock w:val="sdtLocked"/>
        <w:placeholder>
          <w:docPart w:val="F3203449E04C4A87B0682A4D0B43D34D"/>
        </w:placeholder>
      </w:sdtPr>
      <w:sdtEndPr/>
      <w:sdtContent>
        <w:r w:rsidR="00383E3D" w:rsidRPr="0060458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538072346"/>
    <w:permEnd w:id="617232778"/>
    <w:permEnd w:id="1212875580"/>
    <w:permEnd w:id="2052152809"/>
    <w:permEnd w:id="42734652"/>
    <w:permEnd w:id="1182620632"/>
    <w:permEnd w:id="1412919842"/>
    <w:permEnd w:id="158619700"/>
    <w:permEnd w:id="1846614807"/>
    <w:permEnd w:id="1707228439"/>
    <w:permEnd w:id="452729891"/>
    <w:permEnd w:id="1938255651"/>
    <w:permEnd w:id="1972961565"/>
    <w:permEnd w:id="563954232"/>
    <w:permEnd w:id="2088523414"/>
    <w:permEnd w:id="1816885018"/>
    <w:permEnd w:id="1362454289"/>
    <w:permEnd w:id="2090888692"/>
    <w:permEnd w:id="753554181"/>
    <w:permEnd w:id="234057418"/>
    <w:permEnd w:id="124943775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45AFD1BE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111601865" w:edGrp="everyone"/>
    <w:permStart w:id="475138025" w:edGrp="everyone"/>
    <w:permStart w:id="1422138117" w:edGrp="everyone"/>
    <w:permStart w:id="692664881" w:edGrp="everyone"/>
    <w:permStart w:id="1249208772" w:edGrp="everyone"/>
    <w:permStart w:id="1233024873" w:edGrp="everyone"/>
    <w:permStart w:id="440364446" w:edGrp="everyone"/>
    <w:permStart w:id="993950225" w:edGrp="everyone"/>
    <w:permStart w:id="150146608" w:edGrp="everyone"/>
    <w:permStart w:id="352732638" w:edGrp="everyone"/>
    <w:permStart w:id="1329687110" w:edGrp="everyone"/>
    <w:permStart w:id="1234375992" w:edGrp="everyone"/>
    <w:permStart w:id="646735576" w:edGrp="everyone"/>
    <w:permStart w:id="706570527" w:edGrp="everyone"/>
    <w:permStart w:id="689904061" w:edGrp="everyone"/>
    <w:permStart w:id="247953739" w:edGrp="everyone"/>
    <w:permStart w:id="1825199368" w:edGrp="everyone"/>
    <w:permStart w:id="262419085" w:edGrp="everyone"/>
    <w:permStart w:id="1945971497" w:edGrp="everyone"/>
    <w:permStart w:id="153756593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441496177"/>
        <w:lock w:val="sdtLocked"/>
        <w:placeholder>
          <w:docPart w:val="DF65A030627B4509A43736C10BF1C6A6"/>
        </w:placeholder>
        <w:showingPlcHdr/>
      </w:sdtPr>
      <w:sdtEndPr/>
      <w:sdtContent>
        <w:r w:rsidR="00383E3D" w:rsidRPr="0060458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111601865"/>
    <w:permEnd w:id="475138025"/>
    <w:permEnd w:id="1422138117"/>
    <w:permEnd w:id="692664881"/>
    <w:permEnd w:id="1249208772"/>
    <w:permEnd w:id="1233024873"/>
    <w:permEnd w:id="440364446"/>
    <w:permEnd w:id="993950225"/>
    <w:permEnd w:id="150146608"/>
    <w:permEnd w:id="352732638"/>
    <w:permEnd w:id="1329687110"/>
    <w:permEnd w:id="1234375992"/>
    <w:permEnd w:id="646735576"/>
    <w:permEnd w:id="706570527"/>
    <w:permEnd w:id="689904061"/>
    <w:permEnd w:id="247953739"/>
    <w:permEnd w:id="1825199368"/>
    <w:permEnd w:id="262419085"/>
    <w:permEnd w:id="1945971497"/>
    <w:permEnd w:id="1537565931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6810139" w:edGrp="everyone"/>
    <w:permStart w:id="1400716420" w:edGrp="everyone"/>
    <w:permStart w:id="1574504113" w:edGrp="everyone"/>
    <w:permStart w:id="1001858154" w:edGrp="everyone"/>
    <w:permStart w:id="2009550892" w:edGrp="everyone"/>
    <w:permStart w:id="2141143237" w:edGrp="everyone"/>
    <w:permStart w:id="1012007933" w:edGrp="everyone"/>
    <w:permStart w:id="1882663053" w:edGrp="everyone"/>
    <w:permStart w:id="900428812" w:edGrp="everyone"/>
    <w:permStart w:id="1619537965" w:edGrp="everyone"/>
    <w:permStart w:id="379656030" w:edGrp="everyone"/>
    <w:permStart w:id="1418332118" w:edGrp="everyone"/>
    <w:permStart w:id="1445149645" w:edGrp="everyone"/>
    <w:permStart w:id="2003074529" w:edGrp="everyone"/>
    <w:permStart w:id="179389631" w:edGrp="everyone"/>
    <w:permStart w:id="1552429735" w:edGrp="everyone"/>
    <w:permStart w:id="1850758946" w:edGrp="everyone"/>
    <w:permStart w:id="1651126233" w:edGrp="everyone"/>
    <w:permStart w:id="1713901617" w:edGrp="everyone"/>
    <w:permStart w:id="880225340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399895733"/>
        <w:lock w:val="sdtLocked"/>
        <w:placeholder>
          <w:docPart w:val="3B8EE7D7356B4771800F528A61C4C6BB"/>
        </w:placeholder>
      </w:sdtPr>
      <w:sdtEndPr/>
      <w:sdtContent>
        <w:r w:rsidR="00383E3D" w:rsidRPr="0060458A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6810139"/>
    <w:permEnd w:id="1400716420"/>
    <w:permEnd w:id="1574504113"/>
    <w:permEnd w:id="1001858154"/>
    <w:permEnd w:id="2009550892"/>
    <w:permEnd w:id="2141143237"/>
    <w:permEnd w:id="1012007933"/>
    <w:permEnd w:id="1882663053"/>
    <w:permEnd w:id="900428812"/>
    <w:permEnd w:id="1619537965"/>
    <w:permEnd w:id="379656030"/>
    <w:permEnd w:id="1418332118"/>
    <w:permEnd w:id="1445149645"/>
    <w:permEnd w:id="2003074529"/>
    <w:permEnd w:id="179389631"/>
    <w:permEnd w:id="1552429735"/>
    <w:permEnd w:id="1850758946"/>
    <w:permEnd w:id="1651126233"/>
    <w:permEnd w:id="1713901617"/>
    <w:permEnd w:id="880225340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51ED"/>
    <w:multiLevelType w:val="hybridMultilevel"/>
    <w:tmpl w:val="30E0508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13CFC"/>
    <w:multiLevelType w:val="hybridMultilevel"/>
    <w:tmpl w:val="A26C7DD4"/>
    <w:lvl w:ilvl="0" w:tplc="0C0C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3102C"/>
    <w:multiLevelType w:val="hybridMultilevel"/>
    <w:tmpl w:val="02E6A262"/>
    <w:lvl w:ilvl="0" w:tplc="6A8288F2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A3A564E"/>
    <w:multiLevelType w:val="hybridMultilevel"/>
    <w:tmpl w:val="46C8D0A4"/>
    <w:lvl w:ilvl="0" w:tplc="6F6C099E">
      <w:start w:val="14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45436"/>
    <w:multiLevelType w:val="hybridMultilevel"/>
    <w:tmpl w:val="2F1CB586"/>
    <w:lvl w:ilvl="0" w:tplc="8FA05A28">
      <w:start w:val="1"/>
      <w:numFmt w:val="upp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2148" w:hanging="360"/>
      </w:pPr>
    </w:lvl>
    <w:lvl w:ilvl="2" w:tplc="0C0C001B" w:tentative="1">
      <w:start w:val="1"/>
      <w:numFmt w:val="lowerRoman"/>
      <w:lvlText w:val="%3."/>
      <w:lvlJc w:val="right"/>
      <w:pPr>
        <w:ind w:left="2868" w:hanging="180"/>
      </w:pPr>
    </w:lvl>
    <w:lvl w:ilvl="3" w:tplc="0C0C000F" w:tentative="1">
      <w:start w:val="1"/>
      <w:numFmt w:val="decimal"/>
      <w:lvlText w:val="%4."/>
      <w:lvlJc w:val="left"/>
      <w:pPr>
        <w:ind w:left="3588" w:hanging="360"/>
      </w:pPr>
    </w:lvl>
    <w:lvl w:ilvl="4" w:tplc="0C0C0019" w:tentative="1">
      <w:start w:val="1"/>
      <w:numFmt w:val="lowerLetter"/>
      <w:lvlText w:val="%5."/>
      <w:lvlJc w:val="left"/>
      <w:pPr>
        <w:ind w:left="4308" w:hanging="360"/>
      </w:pPr>
    </w:lvl>
    <w:lvl w:ilvl="5" w:tplc="0C0C001B" w:tentative="1">
      <w:start w:val="1"/>
      <w:numFmt w:val="lowerRoman"/>
      <w:lvlText w:val="%6."/>
      <w:lvlJc w:val="right"/>
      <w:pPr>
        <w:ind w:left="5028" w:hanging="180"/>
      </w:pPr>
    </w:lvl>
    <w:lvl w:ilvl="6" w:tplc="0C0C000F" w:tentative="1">
      <w:start w:val="1"/>
      <w:numFmt w:val="decimal"/>
      <w:lvlText w:val="%7."/>
      <w:lvlJc w:val="left"/>
      <w:pPr>
        <w:ind w:left="5748" w:hanging="360"/>
      </w:pPr>
    </w:lvl>
    <w:lvl w:ilvl="7" w:tplc="0C0C0019" w:tentative="1">
      <w:start w:val="1"/>
      <w:numFmt w:val="lowerLetter"/>
      <w:lvlText w:val="%8."/>
      <w:lvlJc w:val="left"/>
      <w:pPr>
        <w:ind w:left="6468" w:hanging="360"/>
      </w:pPr>
    </w:lvl>
    <w:lvl w:ilvl="8" w:tplc="0C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55CB6"/>
    <w:multiLevelType w:val="hybridMultilevel"/>
    <w:tmpl w:val="D7E057F8"/>
    <w:lvl w:ilvl="0" w:tplc="9E5A502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js1fDDHFNTrhS1FrlDXESrVVWNy+cyh3iB1+F/Pmw08MuFMLIMwHzaABJ1MaGsKywIPoFF8pWTo4YF1FjmchWw==" w:salt="Hycu9S+b7+QntKSYoqT6y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7B04"/>
    <w:rsid w:val="000303C6"/>
    <w:rsid w:val="0003659D"/>
    <w:rsid w:val="000373A3"/>
    <w:rsid w:val="0004612D"/>
    <w:rsid w:val="0005356F"/>
    <w:rsid w:val="00056477"/>
    <w:rsid w:val="00061115"/>
    <w:rsid w:val="000653C6"/>
    <w:rsid w:val="00070BD8"/>
    <w:rsid w:val="00072BDD"/>
    <w:rsid w:val="0007779F"/>
    <w:rsid w:val="00081719"/>
    <w:rsid w:val="00081E4F"/>
    <w:rsid w:val="00094D01"/>
    <w:rsid w:val="000A1BAF"/>
    <w:rsid w:val="000A2576"/>
    <w:rsid w:val="000A48D0"/>
    <w:rsid w:val="000A5A8D"/>
    <w:rsid w:val="000A5E6D"/>
    <w:rsid w:val="000A5E86"/>
    <w:rsid w:val="000B236B"/>
    <w:rsid w:val="000B34AA"/>
    <w:rsid w:val="000B7F78"/>
    <w:rsid w:val="000C21BE"/>
    <w:rsid w:val="000D045C"/>
    <w:rsid w:val="000D3487"/>
    <w:rsid w:val="000D38A2"/>
    <w:rsid w:val="000D501D"/>
    <w:rsid w:val="000E0A54"/>
    <w:rsid w:val="000E53E1"/>
    <w:rsid w:val="000F0434"/>
    <w:rsid w:val="000F0ECA"/>
    <w:rsid w:val="000F0F83"/>
    <w:rsid w:val="000F1FB9"/>
    <w:rsid w:val="000F5F7A"/>
    <w:rsid w:val="000F7530"/>
    <w:rsid w:val="00105175"/>
    <w:rsid w:val="00105334"/>
    <w:rsid w:val="00106182"/>
    <w:rsid w:val="00106F97"/>
    <w:rsid w:val="0010712C"/>
    <w:rsid w:val="001200AF"/>
    <w:rsid w:val="00121C81"/>
    <w:rsid w:val="00133BF9"/>
    <w:rsid w:val="0013480E"/>
    <w:rsid w:val="00134CC1"/>
    <w:rsid w:val="001357C2"/>
    <w:rsid w:val="0014043F"/>
    <w:rsid w:val="0014311E"/>
    <w:rsid w:val="00144BC2"/>
    <w:rsid w:val="0015064A"/>
    <w:rsid w:val="00150DD7"/>
    <w:rsid w:val="00153E63"/>
    <w:rsid w:val="001549C3"/>
    <w:rsid w:val="00157EF7"/>
    <w:rsid w:val="001625A7"/>
    <w:rsid w:val="00162FFB"/>
    <w:rsid w:val="00163910"/>
    <w:rsid w:val="00163926"/>
    <w:rsid w:val="00170CBA"/>
    <w:rsid w:val="00173F3A"/>
    <w:rsid w:val="00175A24"/>
    <w:rsid w:val="00184D0C"/>
    <w:rsid w:val="00187FCF"/>
    <w:rsid w:val="00193617"/>
    <w:rsid w:val="001A2DBA"/>
    <w:rsid w:val="001B6ADB"/>
    <w:rsid w:val="001C36B1"/>
    <w:rsid w:val="001C3C30"/>
    <w:rsid w:val="001C64A3"/>
    <w:rsid w:val="001D152E"/>
    <w:rsid w:val="001F086F"/>
    <w:rsid w:val="001F6B5F"/>
    <w:rsid w:val="001F73CE"/>
    <w:rsid w:val="00205E89"/>
    <w:rsid w:val="002107EE"/>
    <w:rsid w:val="0021081C"/>
    <w:rsid w:val="002127DD"/>
    <w:rsid w:val="00222A40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0594"/>
    <w:rsid w:val="002C10F4"/>
    <w:rsid w:val="002C5CEB"/>
    <w:rsid w:val="002D207C"/>
    <w:rsid w:val="002D4BDA"/>
    <w:rsid w:val="002E3D54"/>
    <w:rsid w:val="002E56F9"/>
    <w:rsid w:val="00300573"/>
    <w:rsid w:val="00301BAB"/>
    <w:rsid w:val="00306F31"/>
    <w:rsid w:val="003357A8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83E3D"/>
    <w:rsid w:val="003850DA"/>
    <w:rsid w:val="003900F3"/>
    <w:rsid w:val="0039226F"/>
    <w:rsid w:val="003A48FF"/>
    <w:rsid w:val="003A6F43"/>
    <w:rsid w:val="003B7B31"/>
    <w:rsid w:val="003D31AD"/>
    <w:rsid w:val="003E3AE5"/>
    <w:rsid w:val="003F27A5"/>
    <w:rsid w:val="003F3BBB"/>
    <w:rsid w:val="003F5BFB"/>
    <w:rsid w:val="00412B90"/>
    <w:rsid w:val="00413A5E"/>
    <w:rsid w:val="004246FA"/>
    <w:rsid w:val="004331D4"/>
    <w:rsid w:val="0045134F"/>
    <w:rsid w:val="0045258B"/>
    <w:rsid w:val="00460096"/>
    <w:rsid w:val="00465EBD"/>
    <w:rsid w:val="00466CA4"/>
    <w:rsid w:val="00475947"/>
    <w:rsid w:val="00486DB0"/>
    <w:rsid w:val="00487374"/>
    <w:rsid w:val="004A1C40"/>
    <w:rsid w:val="004A634E"/>
    <w:rsid w:val="004A7727"/>
    <w:rsid w:val="004B2D7F"/>
    <w:rsid w:val="004B315B"/>
    <w:rsid w:val="004D5723"/>
    <w:rsid w:val="004F3CE1"/>
    <w:rsid w:val="004F7BC1"/>
    <w:rsid w:val="005070B4"/>
    <w:rsid w:val="005222EB"/>
    <w:rsid w:val="00527734"/>
    <w:rsid w:val="0053571B"/>
    <w:rsid w:val="00541103"/>
    <w:rsid w:val="00543C4E"/>
    <w:rsid w:val="005450BB"/>
    <w:rsid w:val="00562D85"/>
    <w:rsid w:val="005661F4"/>
    <w:rsid w:val="00566296"/>
    <w:rsid w:val="0057212C"/>
    <w:rsid w:val="00572797"/>
    <w:rsid w:val="005846D0"/>
    <w:rsid w:val="00586763"/>
    <w:rsid w:val="00595483"/>
    <w:rsid w:val="00595A7C"/>
    <w:rsid w:val="005A0C13"/>
    <w:rsid w:val="005A1E82"/>
    <w:rsid w:val="005B0165"/>
    <w:rsid w:val="005C1EC4"/>
    <w:rsid w:val="005C531F"/>
    <w:rsid w:val="005E7F4F"/>
    <w:rsid w:val="005F5E7B"/>
    <w:rsid w:val="0060458A"/>
    <w:rsid w:val="00605F48"/>
    <w:rsid w:val="0061077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4241"/>
    <w:rsid w:val="00655239"/>
    <w:rsid w:val="00670347"/>
    <w:rsid w:val="0067793A"/>
    <w:rsid w:val="006859C3"/>
    <w:rsid w:val="006874BF"/>
    <w:rsid w:val="00692FED"/>
    <w:rsid w:val="006B68DF"/>
    <w:rsid w:val="006C0367"/>
    <w:rsid w:val="006C1EF6"/>
    <w:rsid w:val="006C3A24"/>
    <w:rsid w:val="006C5575"/>
    <w:rsid w:val="006C647A"/>
    <w:rsid w:val="006D3FE5"/>
    <w:rsid w:val="006F6955"/>
    <w:rsid w:val="00702750"/>
    <w:rsid w:val="0070575F"/>
    <w:rsid w:val="0070733E"/>
    <w:rsid w:val="00711015"/>
    <w:rsid w:val="00711069"/>
    <w:rsid w:val="00723F47"/>
    <w:rsid w:val="007372B2"/>
    <w:rsid w:val="00742CE5"/>
    <w:rsid w:val="00743434"/>
    <w:rsid w:val="00750B12"/>
    <w:rsid w:val="00754B69"/>
    <w:rsid w:val="00770980"/>
    <w:rsid w:val="00774F41"/>
    <w:rsid w:val="00775336"/>
    <w:rsid w:val="00775EF5"/>
    <w:rsid w:val="007824FE"/>
    <w:rsid w:val="007855C4"/>
    <w:rsid w:val="00794F54"/>
    <w:rsid w:val="00796F7D"/>
    <w:rsid w:val="007A7BE7"/>
    <w:rsid w:val="007B10A9"/>
    <w:rsid w:val="007B10B7"/>
    <w:rsid w:val="007C0311"/>
    <w:rsid w:val="007C0A74"/>
    <w:rsid w:val="007C4940"/>
    <w:rsid w:val="007C4953"/>
    <w:rsid w:val="007E09E8"/>
    <w:rsid w:val="007E0CF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60282"/>
    <w:rsid w:val="008759BE"/>
    <w:rsid w:val="0088545A"/>
    <w:rsid w:val="008C1B87"/>
    <w:rsid w:val="008D12BB"/>
    <w:rsid w:val="008F61BF"/>
    <w:rsid w:val="00910535"/>
    <w:rsid w:val="00912469"/>
    <w:rsid w:val="009146DA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36E3"/>
    <w:rsid w:val="009860CE"/>
    <w:rsid w:val="009917D6"/>
    <w:rsid w:val="009B3DF2"/>
    <w:rsid w:val="009B538B"/>
    <w:rsid w:val="009B7034"/>
    <w:rsid w:val="009C708F"/>
    <w:rsid w:val="009E7A98"/>
    <w:rsid w:val="009F4120"/>
    <w:rsid w:val="00A0249F"/>
    <w:rsid w:val="00A073D7"/>
    <w:rsid w:val="00A11BB4"/>
    <w:rsid w:val="00A11DF7"/>
    <w:rsid w:val="00A3325A"/>
    <w:rsid w:val="00A33CEF"/>
    <w:rsid w:val="00A3424F"/>
    <w:rsid w:val="00A36142"/>
    <w:rsid w:val="00A513DB"/>
    <w:rsid w:val="00A530F1"/>
    <w:rsid w:val="00A53771"/>
    <w:rsid w:val="00A5593D"/>
    <w:rsid w:val="00A729F1"/>
    <w:rsid w:val="00A74466"/>
    <w:rsid w:val="00A77D58"/>
    <w:rsid w:val="00A77FD9"/>
    <w:rsid w:val="00A84AD2"/>
    <w:rsid w:val="00A85D6B"/>
    <w:rsid w:val="00A90CAF"/>
    <w:rsid w:val="00A96E54"/>
    <w:rsid w:val="00AA269C"/>
    <w:rsid w:val="00AB1AE0"/>
    <w:rsid w:val="00AB6C5B"/>
    <w:rsid w:val="00AC1E58"/>
    <w:rsid w:val="00AC47A1"/>
    <w:rsid w:val="00AC7CEE"/>
    <w:rsid w:val="00AD2511"/>
    <w:rsid w:val="00AD5DB0"/>
    <w:rsid w:val="00AD7EA0"/>
    <w:rsid w:val="00AE06D2"/>
    <w:rsid w:val="00AE1AE3"/>
    <w:rsid w:val="00AE5772"/>
    <w:rsid w:val="00AE7B95"/>
    <w:rsid w:val="00AF052E"/>
    <w:rsid w:val="00AF3875"/>
    <w:rsid w:val="00B03D02"/>
    <w:rsid w:val="00B06CF8"/>
    <w:rsid w:val="00B10B4A"/>
    <w:rsid w:val="00B11A7E"/>
    <w:rsid w:val="00B1295D"/>
    <w:rsid w:val="00B21AF3"/>
    <w:rsid w:val="00B24B58"/>
    <w:rsid w:val="00B31BE9"/>
    <w:rsid w:val="00B330A0"/>
    <w:rsid w:val="00B34C6D"/>
    <w:rsid w:val="00B44F24"/>
    <w:rsid w:val="00B46D29"/>
    <w:rsid w:val="00B52AD0"/>
    <w:rsid w:val="00B65FFF"/>
    <w:rsid w:val="00B66629"/>
    <w:rsid w:val="00B700E0"/>
    <w:rsid w:val="00B728A7"/>
    <w:rsid w:val="00B90138"/>
    <w:rsid w:val="00B94163"/>
    <w:rsid w:val="00BA3D37"/>
    <w:rsid w:val="00BA5DD5"/>
    <w:rsid w:val="00BA5ED2"/>
    <w:rsid w:val="00BB3AB8"/>
    <w:rsid w:val="00BC0CA8"/>
    <w:rsid w:val="00BD08CA"/>
    <w:rsid w:val="00BD26C1"/>
    <w:rsid w:val="00BD44E0"/>
    <w:rsid w:val="00BD5DFA"/>
    <w:rsid w:val="00BD5E67"/>
    <w:rsid w:val="00BE5E18"/>
    <w:rsid w:val="00BF5356"/>
    <w:rsid w:val="00BF6BB8"/>
    <w:rsid w:val="00C00059"/>
    <w:rsid w:val="00C02195"/>
    <w:rsid w:val="00C34636"/>
    <w:rsid w:val="00C409F5"/>
    <w:rsid w:val="00C41836"/>
    <w:rsid w:val="00C531CA"/>
    <w:rsid w:val="00C56334"/>
    <w:rsid w:val="00C66E5A"/>
    <w:rsid w:val="00C819E7"/>
    <w:rsid w:val="00C83E84"/>
    <w:rsid w:val="00C977FD"/>
    <w:rsid w:val="00CA35C1"/>
    <w:rsid w:val="00CA5268"/>
    <w:rsid w:val="00CB76D6"/>
    <w:rsid w:val="00CC0874"/>
    <w:rsid w:val="00CC2533"/>
    <w:rsid w:val="00CC2976"/>
    <w:rsid w:val="00CC7EFA"/>
    <w:rsid w:val="00CD2856"/>
    <w:rsid w:val="00CD6AD7"/>
    <w:rsid w:val="00CD6BC2"/>
    <w:rsid w:val="00CD7540"/>
    <w:rsid w:val="00CE02A6"/>
    <w:rsid w:val="00CE1F62"/>
    <w:rsid w:val="00CE5C80"/>
    <w:rsid w:val="00CF0281"/>
    <w:rsid w:val="00CF3DA6"/>
    <w:rsid w:val="00D05770"/>
    <w:rsid w:val="00D05D0F"/>
    <w:rsid w:val="00D16A65"/>
    <w:rsid w:val="00D20198"/>
    <w:rsid w:val="00D25D2A"/>
    <w:rsid w:val="00D26B5E"/>
    <w:rsid w:val="00D303B8"/>
    <w:rsid w:val="00D34198"/>
    <w:rsid w:val="00D3516B"/>
    <w:rsid w:val="00D36424"/>
    <w:rsid w:val="00D37C8D"/>
    <w:rsid w:val="00D4156D"/>
    <w:rsid w:val="00D45066"/>
    <w:rsid w:val="00D5022C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0E91"/>
    <w:rsid w:val="00DA3089"/>
    <w:rsid w:val="00DA41EC"/>
    <w:rsid w:val="00DB5E8C"/>
    <w:rsid w:val="00DC2C1A"/>
    <w:rsid w:val="00DD133D"/>
    <w:rsid w:val="00DD6AC7"/>
    <w:rsid w:val="00DE0EC9"/>
    <w:rsid w:val="00DF248B"/>
    <w:rsid w:val="00DF2771"/>
    <w:rsid w:val="00DF2A59"/>
    <w:rsid w:val="00DF487E"/>
    <w:rsid w:val="00DF5A7C"/>
    <w:rsid w:val="00E10066"/>
    <w:rsid w:val="00E15FDA"/>
    <w:rsid w:val="00E16883"/>
    <w:rsid w:val="00E24ABE"/>
    <w:rsid w:val="00E30FAC"/>
    <w:rsid w:val="00E3667F"/>
    <w:rsid w:val="00E37A0D"/>
    <w:rsid w:val="00E404F5"/>
    <w:rsid w:val="00E55FF4"/>
    <w:rsid w:val="00E64501"/>
    <w:rsid w:val="00E755EE"/>
    <w:rsid w:val="00E823EF"/>
    <w:rsid w:val="00E84264"/>
    <w:rsid w:val="00EA2FBB"/>
    <w:rsid w:val="00EA3D5C"/>
    <w:rsid w:val="00EA4471"/>
    <w:rsid w:val="00EA7032"/>
    <w:rsid w:val="00EB2B62"/>
    <w:rsid w:val="00EB5260"/>
    <w:rsid w:val="00EB67A8"/>
    <w:rsid w:val="00EC1D23"/>
    <w:rsid w:val="00EC202C"/>
    <w:rsid w:val="00ED174A"/>
    <w:rsid w:val="00ED6F81"/>
    <w:rsid w:val="00EE00A3"/>
    <w:rsid w:val="00EE2542"/>
    <w:rsid w:val="00EE3378"/>
    <w:rsid w:val="00EE71AF"/>
    <w:rsid w:val="00EF2483"/>
    <w:rsid w:val="00EF62FA"/>
    <w:rsid w:val="00EF7A2A"/>
    <w:rsid w:val="00F038C6"/>
    <w:rsid w:val="00F0784B"/>
    <w:rsid w:val="00F10C8E"/>
    <w:rsid w:val="00F130E4"/>
    <w:rsid w:val="00F15FDF"/>
    <w:rsid w:val="00F1774D"/>
    <w:rsid w:val="00F17D1C"/>
    <w:rsid w:val="00F20FF1"/>
    <w:rsid w:val="00F33764"/>
    <w:rsid w:val="00F41733"/>
    <w:rsid w:val="00F47B4E"/>
    <w:rsid w:val="00F52944"/>
    <w:rsid w:val="00F72CF4"/>
    <w:rsid w:val="00F7382F"/>
    <w:rsid w:val="00F83816"/>
    <w:rsid w:val="00F95C14"/>
    <w:rsid w:val="00F95ECE"/>
    <w:rsid w:val="00FA1BA3"/>
    <w:rsid w:val="00FA3A2B"/>
    <w:rsid w:val="00FC4FF7"/>
    <w:rsid w:val="00FC6B41"/>
    <w:rsid w:val="00FD14A6"/>
    <w:rsid w:val="00FE5D19"/>
    <w:rsid w:val="00FE7523"/>
    <w:rsid w:val="00FF1654"/>
    <w:rsid w:val="00FF2046"/>
    <w:rsid w:val="00FF28FF"/>
    <w:rsid w:val="00FF39DD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ansinterligne">
    <w:name w:val="No Spacing"/>
    <w:uiPriority w:val="1"/>
    <w:qFormat/>
    <w:locked/>
    <w:rsid w:val="0045134F"/>
    <w:pPr>
      <w:spacing w:after="0" w:line="240" w:lineRule="auto"/>
    </w:pPr>
    <w:rPr>
      <w:rFonts w:ascii="Franklin Gothic Book" w:eastAsia="Times New Roman" w:hAnsi="Franklin Gothic Book" w:cs="Times New Roman"/>
      <w:b/>
      <w:snapToGrid w:val="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4513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45134F"/>
    <w:pPr>
      <w:spacing w:after="200"/>
    </w:pPr>
    <w:rPr>
      <w:rFonts w:ascii="Franklin Gothic Book" w:hAnsi="Franklin Gothic Book"/>
      <w:b/>
      <w:snapToGrid w:val="0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45134F"/>
    <w:rPr>
      <w:rFonts w:ascii="Franklin Gothic Book" w:eastAsia="Times New Roman" w:hAnsi="Franklin Gothic Book" w:cs="Times New Roman"/>
      <w:b/>
      <w:snapToGrid w:val="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45134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4F"/>
    <w:rPr>
      <w:rFonts w:ascii="Segoe UI" w:eastAsia="Times New Roman" w:hAnsi="Segoe UI" w:cs="Segoe UI"/>
      <w:sz w:val="18"/>
      <w:szCs w:val="18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5134F"/>
    <w:pPr>
      <w:spacing w:after="0"/>
    </w:pPr>
    <w:rPr>
      <w:rFonts w:ascii="Arial Narrow" w:hAnsi="Arial Narrow"/>
      <w:bCs/>
      <w:snapToGrid/>
      <w:lang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134F"/>
    <w:rPr>
      <w:rFonts w:ascii="Arial Narrow" w:eastAsia="Times New Roman" w:hAnsi="Arial Narrow" w:cs="Times New Roman"/>
      <w:b/>
      <w:bCs/>
      <w:snapToGrid/>
      <w:sz w:val="20"/>
      <w:szCs w:val="20"/>
      <w:lang w:eastAsia="fr-CA"/>
    </w:rPr>
  </w:style>
  <w:style w:type="paragraph" w:customStyle="1" w:styleId="commentcontentpara">
    <w:name w:val="commentcontentpara"/>
    <w:basedOn w:val="Normal"/>
    <w:rsid w:val="002C0594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4A6606-E3CB-4470-B438-1AA0F6166F5C}"/>
      </w:docPartPr>
      <w:docPartBody>
        <w:p w:rsidR="002C1265" w:rsidRDefault="00C26F49">
          <w:r w:rsidRPr="0072168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A810D8-5BC0-40F6-A932-A0687EEC2C3E}"/>
      </w:docPartPr>
      <w:docPartBody>
        <w:p w:rsidR="00825E65" w:rsidRDefault="006B0926">
          <w:r w:rsidRPr="002437E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111CAE00A64D3C85197829475F7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19D2BF-5951-4822-80D6-3B6BCA8838CA}"/>
      </w:docPartPr>
      <w:docPartBody>
        <w:p w:rsidR="00065ED8" w:rsidRDefault="00406D74" w:rsidP="00406D74">
          <w:pPr>
            <w:pStyle w:val="49111CAE00A64D3C85197829475F7A4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F3203449E04C4A87B0682A4D0B43D3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E2AE17-0610-4286-AD37-1170F75BA594}"/>
      </w:docPartPr>
      <w:docPartBody>
        <w:p w:rsidR="00065ED8" w:rsidRDefault="00406D74" w:rsidP="00406D74">
          <w:pPr>
            <w:pStyle w:val="F3203449E04C4A87B0682A4D0B43D34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65A030627B4509A43736C10BF1C6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5A7C38-0607-466E-AE8B-B40A98959AEE}"/>
      </w:docPartPr>
      <w:docPartBody>
        <w:p w:rsidR="00065ED8" w:rsidRDefault="00406D74" w:rsidP="00406D74">
          <w:pPr>
            <w:pStyle w:val="DF65A030627B4509A43736C10BF1C6A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B8EE7D7356B4771800F528A61C4C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E6F301-7CD9-48EE-BDA8-334A16AFC16C}"/>
      </w:docPartPr>
      <w:docPartBody>
        <w:p w:rsidR="00065ED8" w:rsidRDefault="00406D74" w:rsidP="00406D74">
          <w:pPr>
            <w:pStyle w:val="3B8EE7D7356B4771800F528A61C4C6B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13998"/>
    <w:rsid w:val="0004144B"/>
    <w:rsid w:val="00065ED8"/>
    <w:rsid w:val="000668F0"/>
    <w:rsid w:val="00112490"/>
    <w:rsid w:val="00155FE5"/>
    <w:rsid w:val="00191452"/>
    <w:rsid w:val="00210DB3"/>
    <w:rsid w:val="002162C5"/>
    <w:rsid w:val="002B1D4A"/>
    <w:rsid w:val="002B2C3E"/>
    <w:rsid w:val="002C1265"/>
    <w:rsid w:val="002E5107"/>
    <w:rsid w:val="0034005E"/>
    <w:rsid w:val="003421FF"/>
    <w:rsid w:val="00362A21"/>
    <w:rsid w:val="00384737"/>
    <w:rsid w:val="003B161F"/>
    <w:rsid w:val="003C4590"/>
    <w:rsid w:val="00406D74"/>
    <w:rsid w:val="00434EC1"/>
    <w:rsid w:val="004514F6"/>
    <w:rsid w:val="004627D0"/>
    <w:rsid w:val="00484F98"/>
    <w:rsid w:val="00577109"/>
    <w:rsid w:val="00586DD0"/>
    <w:rsid w:val="005943FB"/>
    <w:rsid w:val="005B140A"/>
    <w:rsid w:val="00697740"/>
    <w:rsid w:val="006B0926"/>
    <w:rsid w:val="006C149F"/>
    <w:rsid w:val="006C4A9D"/>
    <w:rsid w:val="00726C6F"/>
    <w:rsid w:val="00735960"/>
    <w:rsid w:val="00825E65"/>
    <w:rsid w:val="008B5F2F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26F49"/>
    <w:rsid w:val="00C7075C"/>
    <w:rsid w:val="00C72970"/>
    <w:rsid w:val="00C74B42"/>
    <w:rsid w:val="00D467F0"/>
    <w:rsid w:val="00DF487E"/>
    <w:rsid w:val="00E07C04"/>
    <w:rsid w:val="00E11B02"/>
    <w:rsid w:val="00E35253"/>
    <w:rsid w:val="00E64ABA"/>
    <w:rsid w:val="00EC5E50"/>
    <w:rsid w:val="00FA04D7"/>
    <w:rsid w:val="00FC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06D74"/>
    <w:rPr>
      <w:color w:val="808080"/>
    </w:rPr>
  </w:style>
  <w:style w:type="paragraph" w:customStyle="1" w:styleId="31082B364D3E40678823AB23A3C9B97F">
    <w:name w:val="31082B364D3E40678823AB23A3C9B97F"/>
    <w:rsid w:val="00013998"/>
  </w:style>
  <w:style w:type="paragraph" w:customStyle="1" w:styleId="09B0D321EB944E1BBF8D46A74461E490">
    <w:name w:val="09B0D321EB944E1BBF8D46A74461E490"/>
    <w:rsid w:val="00013998"/>
  </w:style>
  <w:style w:type="paragraph" w:customStyle="1" w:styleId="962417414C0140018919C796DB31B347">
    <w:name w:val="962417414C0140018919C796DB31B347"/>
    <w:rsid w:val="00013998"/>
  </w:style>
  <w:style w:type="paragraph" w:customStyle="1" w:styleId="E18D6D9A415F4713AED74D719E551A8F">
    <w:name w:val="E18D6D9A415F4713AED74D719E551A8F"/>
    <w:rsid w:val="00013998"/>
  </w:style>
  <w:style w:type="paragraph" w:customStyle="1" w:styleId="82ADC953B9A848CABDFEBED832715502">
    <w:name w:val="82ADC953B9A848CABDFEBED832715502"/>
    <w:rsid w:val="00013998"/>
  </w:style>
  <w:style w:type="paragraph" w:customStyle="1" w:styleId="BFA659F3F8614EF6A5AD60843B71D902">
    <w:name w:val="BFA659F3F8614EF6A5AD60843B71D902"/>
    <w:rsid w:val="00013998"/>
  </w:style>
  <w:style w:type="paragraph" w:customStyle="1" w:styleId="13ADD4C4D612416EBE3B37020CC34A3D">
    <w:name w:val="13ADD4C4D612416EBE3B37020CC34A3D"/>
    <w:rsid w:val="00013998"/>
  </w:style>
  <w:style w:type="paragraph" w:customStyle="1" w:styleId="3A9121686CF64075B35E500BC4CD0BAB">
    <w:name w:val="3A9121686CF64075B35E500BC4CD0BAB"/>
    <w:rsid w:val="00013998"/>
  </w:style>
  <w:style w:type="paragraph" w:customStyle="1" w:styleId="20D8853F075444C4958D3FCBD62AD6A5">
    <w:name w:val="20D8853F075444C4958D3FCBD62AD6A5"/>
    <w:rsid w:val="00013998"/>
  </w:style>
  <w:style w:type="paragraph" w:customStyle="1" w:styleId="A30AF1022EEC4BB9808BA2EA48F144A0">
    <w:name w:val="A30AF1022EEC4BB9808BA2EA48F144A0"/>
    <w:rsid w:val="00013998"/>
  </w:style>
  <w:style w:type="paragraph" w:customStyle="1" w:styleId="88224F58B5A94F6B99A8D7110A375237">
    <w:name w:val="88224F58B5A94F6B99A8D7110A375237"/>
    <w:rsid w:val="00013998"/>
  </w:style>
  <w:style w:type="paragraph" w:customStyle="1" w:styleId="07CD3A885A324432A8E16D7CCD1E4D37">
    <w:name w:val="07CD3A885A324432A8E16D7CCD1E4D37"/>
    <w:rsid w:val="00013998"/>
  </w:style>
  <w:style w:type="paragraph" w:customStyle="1" w:styleId="8DB7E4D96FCC49FD8FDF9BA5A550B33F">
    <w:name w:val="8DB7E4D96FCC49FD8FDF9BA5A550B33F"/>
    <w:rsid w:val="00013998"/>
  </w:style>
  <w:style w:type="paragraph" w:customStyle="1" w:styleId="9D57153F34A642138B21A2CE3C10CF43">
    <w:name w:val="9D57153F34A642138B21A2CE3C10CF43"/>
    <w:rsid w:val="00013998"/>
  </w:style>
  <w:style w:type="paragraph" w:customStyle="1" w:styleId="0343C9EA5AFB4D22969A629B13D32CD2">
    <w:name w:val="0343C9EA5AFB4D22969A629B13D32CD2"/>
    <w:rsid w:val="00013998"/>
  </w:style>
  <w:style w:type="paragraph" w:customStyle="1" w:styleId="B3A66F00943D4BA2AC5A55D18F8CA79E">
    <w:name w:val="B3A66F00943D4BA2AC5A55D18F8CA79E"/>
    <w:rsid w:val="00013998"/>
  </w:style>
  <w:style w:type="paragraph" w:customStyle="1" w:styleId="ACD2D016617947AAA7E37C5C20A37B75">
    <w:name w:val="ACD2D016617947AAA7E37C5C20A37B75"/>
    <w:rsid w:val="00013998"/>
  </w:style>
  <w:style w:type="paragraph" w:customStyle="1" w:styleId="7921FE59A68B4387A7580D6338725EDC">
    <w:name w:val="7921FE59A68B4387A7580D6338725EDC"/>
    <w:rsid w:val="00013998"/>
  </w:style>
  <w:style w:type="paragraph" w:customStyle="1" w:styleId="7AE58A12F38B41869BB4EC96067D5287">
    <w:name w:val="7AE58A12F38B41869BB4EC96067D5287"/>
    <w:rsid w:val="00013998"/>
  </w:style>
  <w:style w:type="paragraph" w:customStyle="1" w:styleId="0255E2167ED44B69AC7149E537B81026">
    <w:name w:val="0255E2167ED44B69AC7149E537B81026"/>
    <w:rsid w:val="00013998"/>
  </w:style>
  <w:style w:type="paragraph" w:customStyle="1" w:styleId="6CC164CE24B3499D9B7CA20B7E553E6C">
    <w:name w:val="6CC164CE24B3499D9B7CA20B7E553E6C"/>
    <w:rsid w:val="00013998"/>
  </w:style>
  <w:style w:type="paragraph" w:customStyle="1" w:styleId="C562D620C41E4A57AE75486323AEA362">
    <w:name w:val="C562D620C41E4A57AE75486323AEA362"/>
    <w:rsid w:val="00013998"/>
  </w:style>
  <w:style w:type="paragraph" w:customStyle="1" w:styleId="412EBB13D8E14C61B5A68CA47F777130">
    <w:name w:val="412EBB13D8E14C61B5A68CA47F777130"/>
    <w:rsid w:val="00013998"/>
  </w:style>
  <w:style w:type="paragraph" w:customStyle="1" w:styleId="AE73439B8B044A4788463C9E60901EF0">
    <w:name w:val="AE73439B8B044A4788463C9E60901EF0"/>
    <w:rsid w:val="00013998"/>
  </w:style>
  <w:style w:type="paragraph" w:customStyle="1" w:styleId="617B850C5F1E4CBEBF0E8218885D38EF">
    <w:name w:val="617B850C5F1E4CBEBF0E8218885D38EF"/>
    <w:rsid w:val="00013998"/>
  </w:style>
  <w:style w:type="paragraph" w:customStyle="1" w:styleId="E746952D4D434F7A8DEF8C341A501C80">
    <w:name w:val="E746952D4D434F7A8DEF8C341A501C80"/>
    <w:rsid w:val="00013998"/>
  </w:style>
  <w:style w:type="paragraph" w:customStyle="1" w:styleId="133A274A72F54F578E751539A1154A32">
    <w:name w:val="133A274A72F54F578E751539A1154A32"/>
    <w:rsid w:val="00013998"/>
  </w:style>
  <w:style w:type="paragraph" w:customStyle="1" w:styleId="6B7EFF7FA6824D1082288B896AD51220">
    <w:name w:val="6B7EFF7FA6824D1082288B896AD51220"/>
    <w:rsid w:val="00013998"/>
  </w:style>
  <w:style w:type="paragraph" w:customStyle="1" w:styleId="387C02C916A747D39BC11A21A6628837">
    <w:name w:val="387C02C916A747D39BC11A21A6628837"/>
    <w:rsid w:val="00013998"/>
  </w:style>
  <w:style w:type="paragraph" w:customStyle="1" w:styleId="248B95B4CC2E4BD39D0128BE4ADB26D9">
    <w:name w:val="248B95B4CC2E4BD39D0128BE4ADB26D9"/>
    <w:rsid w:val="00013998"/>
  </w:style>
  <w:style w:type="paragraph" w:customStyle="1" w:styleId="801B1B4B93204F69ADA4F0D02CEDD87E">
    <w:name w:val="801B1B4B93204F69ADA4F0D02CEDD87E"/>
    <w:rsid w:val="00013998"/>
  </w:style>
  <w:style w:type="paragraph" w:customStyle="1" w:styleId="C5359BCD56434D7AB12E200CEBCEC589">
    <w:name w:val="C5359BCD56434D7AB12E200CEBCEC589"/>
    <w:rsid w:val="00013998"/>
  </w:style>
  <w:style w:type="paragraph" w:customStyle="1" w:styleId="AA889C453E36431BB3B7770F4709D7EF">
    <w:name w:val="AA889C453E36431BB3B7770F4709D7EF"/>
    <w:rsid w:val="00013998"/>
  </w:style>
  <w:style w:type="paragraph" w:customStyle="1" w:styleId="9821B4BA8ADA4BE780E0B7329F467546">
    <w:name w:val="9821B4BA8ADA4BE780E0B7329F467546"/>
    <w:rsid w:val="00013998"/>
  </w:style>
  <w:style w:type="paragraph" w:customStyle="1" w:styleId="B88997E96EAA4EEEB43A035117037694">
    <w:name w:val="B88997E96EAA4EEEB43A035117037694"/>
    <w:rsid w:val="00013998"/>
  </w:style>
  <w:style w:type="paragraph" w:customStyle="1" w:styleId="22378CBD91D743FB9D373C895BB64137">
    <w:name w:val="22378CBD91D743FB9D373C895BB64137"/>
    <w:rsid w:val="00013998"/>
  </w:style>
  <w:style w:type="paragraph" w:customStyle="1" w:styleId="975B29AFD6EF4D35BEBA151B35BD0472">
    <w:name w:val="975B29AFD6EF4D35BEBA151B35BD0472"/>
    <w:rsid w:val="00013998"/>
  </w:style>
  <w:style w:type="paragraph" w:customStyle="1" w:styleId="6D79D4124BF44A508D3E127B7F5A80A0">
    <w:name w:val="6D79D4124BF44A508D3E127B7F5A80A0"/>
    <w:rsid w:val="00013998"/>
  </w:style>
  <w:style w:type="paragraph" w:customStyle="1" w:styleId="F1D1964E0A9D4FE3A59102187E9B2933">
    <w:name w:val="F1D1964E0A9D4FE3A59102187E9B2933"/>
    <w:rsid w:val="00013998"/>
  </w:style>
  <w:style w:type="paragraph" w:customStyle="1" w:styleId="7A901D19DEB642E1ACA3980106562D26">
    <w:name w:val="7A901D19DEB642E1ACA3980106562D26"/>
    <w:rsid w:val="00013998"/>
  </w:style>
  <w:style w:type="paragraph" w:customStyle="1" w:styleId="36F249FD66AD4F3586FF460F740029FC">
    <w:name w:val="36F249FD66AD4F3586FF460F740029FC"/>
    <w:rsid w:val="00E07C04"/>
  </w:style>
  <w:style w:type="paragraph" w:customStyle="1" w:styleId="0079A2622BD6423A930546A06B0199EB">
    <w:name w:val="0079A2622BD6423A930546A06B0199EB"/>
    <w:rsid w:val="00E07C04"/>
  </w:style>
  <w:style w:type="paragraph" w:customStyle="1" w:styleId="BC17A7FCED0F4415AC5B98A445F72996">
    <w:name w:val="BC17A7FCED0F4415AC5B98A445F72996"/>
    <w:rsid w:val="00E07C04"/>
  </w:style>
  <w:style w:type="paragraph" w:customStyle="1" w:styleId="C4CD833174CB4085BDF4D95BF66357AD">
    <w:name w:val="C4CD833174CB4085BDF4D95BF66357AD"/>
    <w:rsid w:val="00E07C04"/>
  </w:style>
  <w:style w:type="paragraph" w:customStyle="1" w:styleId="73769F9E43254986904455AA120989C1">
    <w:name w:val="73769F9E43254986904455AA120989C1"/>
    <w:rsid w:val="00E07C04"/>
  </w:style>
  <w:style w:type="paragraph" w:customStyle="1" w:styleId="381648F91EF04CBCB15714E1C8C734D9">
    <w:name w:val="381648F91EF04CBCB15714E1C8C734D9"/>
    <w:rsid w:val="00E07C04"/>
  </w:style>
  <w:style w:type="paragraph" w:customStyle="1" w:styleId="774B570CA2BC498AA0B5F9C470D59A80">
    <w:name w:val="774B570CA2BC498AA0B5F9C470D59A80"/>
    <w:rsid w:val="00E07C04"/>
  </w:style>
  <w:style w:type="paragraph" w:customStyle="1" w:styleId="1FB03023AFA942828A930442465F5E5F">
    <w:name w:val="1FB03023AFA942828A930442465F5E5F"/>
    <w:rsid w:val="00E07C04"/>
  </w:style>
  <w:style w:type="paragraph" w:customStyle="1" w:styleId="F82B84D1C4434762B9B3CC8D332032CF">
    <w:name w:val="F82B84D1C4434762B9B3CC8D332032CF"/>
    <w:rsid w:val="00C26F49"/>
  </w:style>
  <w:style w:type="paragraph" w:customStyle="1" w:styleId="30D3D1ADA3F34FD6B835B1BBCB57458F">
    <w:name w:val="30D3D1ADA3F34FD6B835B1BBCB57458F"/>
    <w:rsid w:val="00C26F49"/>
  </w:style>
  <w:style w:type="paragraph" w:customStyle="1" w:styleId="34DED2465992401688026F25F3568B6E">
    <w:name w:val="34DED2465992401688026F25F3568B6E"/>
    <w:rsid w:val="00C26F49"/>
  </w:style>
  <w:style w:type="paragraph" w:customStyle="1" w:styleId="29D088A32EA947958CC5892677A617D9">
    <w:name w:val="29D088A32EA947958CC5892677A617D9"/>
    <w:rsid w:val="00C26F49"/>
  </w:style>
  <w:style w:type="paragraph" w:customStyle="1" w:styleId="DACD7F6A52874D98988975FEBC9B5BD6">
    <w:name w:val="DACD7F6A52874D98988975FEBC9B5BD6"/>
    <w:rsid w:val="00C26F49"/>
  </w:style>
  <w:style w:type="paragraph" w:customStyle="1" w:styleId="8EA61ABE369647E7B17CE7DB6736AE9B">
    <w:name w:val="8EA61ABE369647E7B17CE7DB6736AE9B"/>
    <w:rsid w:val="00C26F49"/>
  </w:style>
  <w:style w:type="paragraph" w:customStyle="1" w:styleId="B268FFC4C6E2433CA618AD2712C5F64F">
    <w:name w:val="B268FFC4C6E2433CA618AD2712C5F64F"/>
    <w:rsid w:val="00C26F49"/>
  </w:style>
  <w:style w:type="paragraph" w:customStyle="1" w:styleId="CCC695EE637D4555970DF997F1637081">
    <w:name w:val="CCC695EE637D4555970DF997F1637081"/>
    <w:rsid w:val="00C26F49"/>
  </w:style>
  <w:style w:type="paragraph" w:customStyle="1" w:styleId="C21C2DEC8FBE45E4AFD4D2B275175536">
    <w:name w:val="C21C2DEC8FBE45E4AFD4D2B275175536"/>
    <w:rsid w:val="00C26F49"/>
  </w:style>
  <w:style w:type="paragraph" w:customStyle="1" w:styleId="0C491F2748FF4E28B88E6F5DE20EA4D6">
    <w:name w:val="0C491F2748FF4E28B88E6F5DE20EA4D6"/>
    <w:rsid w:val="00C26F49"/>
  </w:style>
  <w:style w:type="paragraph" w:customStyle="1" w:styleId="8C47782BCE4C481A9A8EE3DA979FB2DB">
    <w:name w:val="8C47782BCE4C481A9A8EE3DA979FB2DB"/>
    <w:rsid w:val="00C26F49"/>
  </w:style>
  <w:style w:type="paragraph" w:customStyle="1" w:styleId="4423D306BD884B1C88F9C10471463C0D">
    <w:name w:val="4423D306BD884B1C88F9C10471463C0D"/>
    <w:rsid w:val="00C26F49"/>
  </w:style>
  <w:style w:type="paragraph" w:customStyle="1" w:styleId="8111E80ED78D4F6BBF844451C6A82F83">
    <w:name w:val="8111E80ED78D4F6BBF844451C6A82F83"/>
    <w:rsid w:val="00C26F49"/>
  </w:style>
  <w:style w:type="paragraph" w:customStyle="1" w:styleId="15F2FE7217AF48228B958212CAC14EAB">
    <w:name w:val="15F2FE7217AF48228B958212CAC14EAB"/>
    <w:rsid w:val="00C26F49"/>
  </w:style>
  <w:style w:type="paragraph" w:customStyle="1" w:styleId="95BFC52893F640F6B7E807A43B4FBD54">
    <w:name w:val="95BFC52893F640F6B7E807A43B4FBD54"/>
    <w:rsid w:val="00C26F49"/>
  </w:style>
  <w:style w:type="paragraph" w:customStyle="1" w:styleId="01C3708CB45144A9BDD7562A6303BFEF">
    <w:name w:val="01C3708CB45144A9BDD7562A6303BFEF"/>
    <w:rsid w:val="00C26F49"/>
  </w:style>
  <w:style w:type="paragraph" w:customStyle="1" w:styleId="6F7BCE4904D14DE5A2FDA4EFF0077B69">
    <w:name w:val="6F7BCE4904D14DE5A2FDA4EFF0077B69"/>
    <w:rsid w:val="00C26F49"/>
  </w:style>
  <w:style w:type="paragraph" w:customStyle="1" w:styleId="30BA54A6E0AC4CD8927F9EFE53CF6352">
    <w:name w:val="30BA54A6E0AC4CD8927F9EFE53CF6352"/>
    <w:rsid w:val="00C26F49"/>
  </w:style>
  <w:style w:type="paragraph" w:customStyle="1" w:styleId="3631EC7A84CB482D8B3525B334C43EA4">
    <w:name w:val="3631EC7A84CB482D8B3525B334C43EA4"/>
    <w:rsid w:val="00C26F49"/>
  </w:style>
  <w:style w:type="paragraph" w:customStyle="1" w:styleId="5ECE23324E7B4A818E768431677467DE">
    <w:name w:val="5ECE23324E7B4A818E768431677467DE"/>
    <w:rsid w:val="00C26F49"/>
  </w:style>
  <w:style w:type="paragraph" w:customStyle="1" w:styleId="5B22A382D9FB4C14826DD1F9C36B0C85">
    <w:name w:val="5B22A382D9FB4C14826DD1F9C36B0C85"/>
    <w:rsid w:val="00C26F49"/>
  </w:style>
  <w:style w:type="paragraph" w:customStyle="1" w:styleId="3FC2EC1D52DC4FBEB2409B84DD4763F7">
    <w:name w:val="3FC2EC1D52DC4FBEB2409B84DD4763F7"/>
    <w:rsid w:val="00C26F49"/>
  </w:style>
  <w:style w:type="paragraph" w:customStyle="1" w:styleId="E82B0EA1D89E479F9101AC1F26694941">
    <w:name w:val="E82B0EA1D89E479F9101AC1F26694941"/>
    <w:rsid w:val="00C26F49"/>
  </w:style>
  <w:style w:type="paragraph" w:customStyle="1" w:styleId="E40D1677DB434D8181E742BC388F5455">
    <w:name w:val="E40D1677DB434D8181E742BC388F5455"/>
    <w:rsid w:val="00C26F49"/>
  </w:style>
  <w:style w:type="paragraph" w:customStyle="1" w:styleId="34E396343E784E55B712A286D3233FF9">
    <w:name w:val="34E396343E784E55B712A286D3233FF9"/>
    <w:rsid w:val="00C26F49"/>
  </w:style>
  <w:style w:type="paragraph" w:customStyle="1" w:styleId="A6B3EAB0E6B54185A319875F027B2CEC">
    <w:name w:val="A6B3EAB0E6B54185A319875F027B2CEC"/>
    <w:rsid w:val="00C26F49"/>
  </w:style>
  <w:style w:type="paragraph" w:customStyle="1" w:styleId="9D2F201710184E359D85E461B11B5309">
    <w:name w:val="9D2F201710184E359D85E461B11B5309"/>
    <w:rsid w:val="00C26F49"/>
  </w:style>
  <w:style w:type="paragraph" w:customStyle="1" w:styleId="830801EDDEED4958B3351BB92ABE719C">
    <w:name w:val="830801EDDEED4958B3351BB92ABE719C"/>
    <w:rsid w:val="00C26F49"/>
  </w:style>
  <w:style w:type="paragraph" w:customStyle="1" w:styleId="C8AE92DF851D45FD9FA9C26E7E1BEDC1">
    <w:name w:val="C8AE92DF851D45FD9FA9C26E7E1BEDC1"/>
    <w:rsid w:val="00C26F49"/>
  </w:style>
  <w:style w:type="paragraph" w:customStyle="1" w:styleId="03967D5D73C240C0BF5D8C02D00359B5">
    <w:name w:val="03967D5D73C240C0BF5D8C02D00359B5"/>
    <w:rsid w:val="00C26F49"/>
  </w:style>
  <w:style w:type="paragraph" w:customStyle="1" w:styleId="CDFAE633CD5F45AB8966F8715D97DDAA">
    <w:name w:val="CDFAE633CD5F45AB8966F8715D97DDAA"/>
    <w:rsid w:val="00C26F49"/>
  </w:style>
  <w:style w:type="paragraph" w:customStyle="1" w:styleId="D63AE7321735423AA041670E4CF903D3">
    <w:name w:val="D63AE7321735423AA041670E4CF903D3"/>
    <w:rsid w:val="00C26F49"/>
  </w:style>
  <w:style w:type="paragraph" w:customStyle="1" w:styleId="4E311EF9AD4242ACAD34F8A4464633D8">
    <w:name w:val="4E311EF9AD4242ACAD34F8A4464633D8"/>
    <w:rsid w:val="00C26F49"/>
  </w:style>
  <w:style w:type="paragraph" w:customStyle="1" w:styleId="6362D1AD2CA44156B6A7914B55356C97">
    <w:name w:val="6362D1AD2CA44156B6A7914B55356C97"/>
    <w:rsid w:val="00C26F49"/>
  </w:style>
  <w:style w:type="paragraph" w:customStyle="1" w:styleId="D4200FC502374C5EBD1601FA3860EA32">
    <w:name w:val="D4200FC502374C5EBD1601FA3860EA32"/>
    <w:rsid w:val="00C26F49"/>
  </w:style>
  <w:style w:type="paragraph" w:customStyle="1" w:styleId="C1A658ADF5AD466D9875446F08EAD97A">
    <w:name w:val="C1A658ADF5AD466D9875446F08EAD97A"/>
    <w:rsid w:val="00C26F49"/>
  </w:style>
  <w:style w:type="paragraph" w:customStyle="1" w:styleId="F8853E81308A4041891C3F58C0383501">
    <w:name w:val="F8853E81308A4041891C3F58C0383501"/>
    <w:rsid w:val="00C26F49"/>
  </w:style>
  <w:style w:type="paragraph" w:customStyle="1" w:styleId="F239349A3E5A42D4B9D35C6B07C1CD29">
    <w:name w:val="F239349A3E5A42D4B9D35C6B07C1CD29"/>
    <w:rsid w:val="00C26F49"/>
  </w:style>
  <w:style w:type="paragraph" w:customStyle="1" w:styleId="BA257CB59A6A4878A4274BCA61828640">
    <w:name w:val="BA257CB59A6A4878A4274BCA61828640"/>
    <w:rsid w:val="00C26F49"/>
  </w:style>
  <w:style w:type="paragraph" w:customStyle="1" w:styleId="87B556EC2DC04F23802322682751D5B8">
    <w:name w:val="87B556EC2DC04F23802322682751D5B8"/>
    <w:rsid w:val="00C26F49"/>
  </w:style>
  <w:style w:type="paragraph" w:customStyle="1" w:styleId="9CA2236D82B2403D9CAB28BCDEFB4AA6">
    <w:name w:val="9CA2236D82B2403D9CAB28BCDEFB4AA6"/>
    <w:rsid w:val="00C26F49"/>
  </w:style>
  <w:style w:type="paragraph" w:customStyle="1" w:styleId="982FE2BACA6D47BD9ABB1BCCED3973D8">
    <w:name w:val="982FE2BACA6D47BD9ABB1BCCED3973D8"/>
    <w:rsid w:val="00C26F49"/>
  </w:style>
  <w:style w:type="paragraph" w:customStyle="1" w:styleId="B6E69084812C437E820D0A4BEE83BF5B">
    <w:name w:val="B6E69084812C437E820D0A4BEE83BF5B"/>
    <w:rsid w:val="00C26F49"/>
  </w:style>
  <w:style w:type="paragraph" w:customStyle="1" w:styleId="49ACBCEB861E4CF79D71A05749B9681A">
    <w:name w:val="49ACBCEB861E4CF79D71A05749B9681A"/>
    <w:rsid w:val="00C26F49"/>
  </w:style>
  <w:style w:type="paragraph" w:customStyle="1" w:styleId="1153054A47C04B1B9E6D0CC815E6D1A9">
    <w:name w:val="1153054A47C04B1B9E6D0CC815E6D1A9"/>
    <w:rsid w:val="00C26F49"/>
  </w:style>
  <w:style w:type="paragraph" w:customStyle="1" w:styleId="8C7D202F904B4F33AD5B3A50BF371BCC">
    <w:name w:val="8C7D202F904B4F33AD5B3A50BF371BCC"/>
    <w:rsid w:val="00C26F49"/>
  </w:style>
  <w:style w:type="paragraph" w:customStyle="1" w:styleId="98E4F3882634405F927E4FB596EEC2A5">
    <w:name w:val="98E4F3882634405F927E4FB596EEC2A5"/>
    <w:rsid w:val="00C26F49"/>
  </w:style>
  <w:style w:type="paragraph" w:customStyle="1" w:styleId="F433EC94D91A42D68C7D8F657C71E98C">
    <w:name w:val="F433EC94D91A42D68C7D8F657C71E98C"/>
    <w:rsid w:val="00C26F49"/>
  </w:style>
  <w:style w:type="paragraph" w:customStyle="1" w:styleId="690B230F5DA24C26A58F8D7E08656D5A">
    <w:name w:val="690B230F5DA24C26A58F8D7E08656D5A"/>
    <w:rsid w:val="00C26F49"/>
  </w:style>
  <w:style w:type="paragraph" w:customStyle="1" w:styleId="9DB02273B5D348D18D141C35471DB193">
    <w:name w:val="9DB02273B5D348D18D141C35471DB193"/>
    <w:rsid w:val="00C26F49"/>
  </w:style>
  <w:style w:type="paragraph" w:customStyle="1" w:styleId="E4988AE8AEB944C0A0C0313838B26F82">
    <w:name w:val="E4988AE8AEB944C0A0C0313838B26F82"/>
    <w:rsid w:val="00C26F49"/>
  </w:style>
  <w:style w:type="paragraph" w:customStyle="1" w:styleId="2CFBC506CE934A31BEF936585C105889">
    <w:name w:val="2CFBC506CE934A31BEF936585C105889"/>
    <w:rsid w:val="00C26F49"/>
  </w:style>
  <w:style w:type="paragraph" w:customStyle="1" w:styleId="30FFEDD07BA04B4D9A22CA7A9A0ECAF5">
    <w:name w:val="30FFEDD07BA04B4D9A22CA7A9A0ECAF5"/>
    <w:rsid w:val="00C26F49"/>
  </w:style>
  <w:style w:type="paragraph" w:customStyle="1" w:styleId="BDC5270CB4924F1C8656A9617F01F069">
    <w:name w:val="BDC5270CB4924F1C8656A9617F01F069"/>
    <w:rsid w:val="00C26F49"/>
  </w:style>
  <w:style w:type="paragraph" w:customStyle="1" w:styleId="68A6618089854A9D95AAABA11F88DCC6">
    <w:name w:val="68A6618089854A9D95AAABA11F88DCC6"/>
    <w:rsid w:val="00C26F49"/>
  </w:style>
  <w:style w:type="paragraph" w:customStyle="1" w:styleId="A24C2E54D2DA42E1AD3E8E668D165776">
    <w:name w:val="A24C2E54D2DA42E1AD3E8E668D165776"/>
    <w:rsid w:val="00C26F49"/>
  </w:style>
  <w:style w:type="paragraph" w:customStyle="1" w:styleId="674427A356F6498ABE25C6CE16E6A9A1">
    <w:name w:val="674427A356F6498ABE25C6CE16E6A9A1"/>
    <w:rsid w:val="00C26F49"/>
  </w:style>
  <w:style w:type="paragraph" w:customStyle="1" w:styleId="22A5DB10E9514D84A8DE3B5D76D04587">
    <w:name w:val="22A5DB10E9514D84A8DE3B5D76D04587"/>
    <w:rsid w:val="00C26F49"/>
  </w:style>
  <w:style w:type="paragraph" w:customStyle="1" w:styleId="6C25FA8E5E7C4366AB3BDC0B9BAF38C1">
    <w:name w:val="6C25FA8E5E7C4366AB3BDC0B9BAF38C1"/>
    <w:rsid w:val="00C26F49"/>
  </w:style>
  <w:style w:type="paragraph" w:customStyle="1" w:styleId="2CEF3F645E5B4C6B8363343DE1F3F2D1">
    <w:name w:val="2CEF3F645E5B4C6B8363343DE1F3F2D1"/>
    <w:rsid w:val="00C26F49"/>
  </w:style>
  <w:style w:type="paragraph" w:customStyle="1" w:styleId="A92406472DED48BAB8845DE570F3E2C4">
    <w:name w:val="A92406472DED48BAB8845DE570F3E2C4"/>
    <w:rsid w:val="00C26F49"/>
  </w:style>
  <w:style w:type="paragraph" w:customStyle="1" w:styleId="1AF1C6DF1408431CB8668442B43B22B0">
    <w:name w:val="1AF1C6DF1408431CB8668442B43B22B0"/>
    <w:rsid w:val="00C26F49"/>
  </w:style>
  <w:style w:type="paragraph" w:customStyle="1" w:styleId="940429EB013848B19FDC37958092A6C3">
    <w:name w:val="940429EB013848B19FDC37958092A6C3"/>
    <w:rsid w:val="00C26F49"/>
  </w:style>
  <w:style w:type="paragraph" w:customStyle="1" w:styleId="3973E899C4574097965ED82093655E62">
    <w:name w:val="3973E899C4574097965ED82093655E62"/>
    <w:rsid w:val="00C26F49"/>
  </w:style>
  <w:style w:type="paragraph" w:customStyle="1" w:styleId="73CDAB6494D94B9B9AD5F20C798E5D46">
    <w:name w:val="73CDAB6494D94B9B9AD5F20C798E5D46"/>
    <w:rsid w:val="00C26F49"/>
  </w:style>
  <w:style w:type="paragraph" w:customStyle="1" w:styleId="57D7D32BF9A54F7D8D6DDE6A22323A00">
    <w:name w:val="57D7D32BF9A54F7D8D6DDE6A22323A00"/>
    <w:rsid w:val="00C26F49"/>
  </w:style>
  <w:style w:type="paragraph" w:customStyle="1" w:styleId="1C34D4618B03414F95CC08828176DD9C">
    <w:name w:val="1C34D4618B03414F95CC08828176DD9C"/>
    <w:rsid w:val="00C26F49"/>
  </w:style>
  <w:style w:type="paragraph" w:customStyle="1" w:styleId="25F54BADCBA3420C9A966269A0DCFE1D">
    <w:name w:val="25F54BADCBA3420C9A966269A0DCFE1D"/>
    <w:rsid w:val="00C26F49"/>
  </w:style>
  <w:style w:type="paragraph" w:customStyle="1" w:styleId="CE8A6C0668D648E89DCD3785CBD23B74">
    <w:name w:val="CE8A6C0668D648E89DCD3785CBD23B74"/>
    <w:rsid w:val="00C26F49"/>
  </w:style>
  <w:style w:type="paragraph" w:customStyle="1" w:styleId="AA94C9351EC243119581D9619B18C935">
    <w:name w:val="AA94C9351EC243119581D9619B18C935"/>
    <w:rsid w:val="00C26F49"/>
  </w:style>
  <w:style w:type="paragraph" w:customStyle="1" w:styleId="9775FFC04C1E4C9EA36F2A567C72D734">
    <w:name w:val="9775FFC04C1E4C9EA36F2A567C72D734"/>
    <w:rsid w:val="00C26F49"/>
  </w:style>
  <w:style w:type="paragraph" w:customStyle="1" w:styleId="72C8D4B3E1CA4140881E619D935F49E0">
    <w:name w:val="72C8D4B3E1CA4140881E619D935F49E0"/>
    <w:rsid w:val="00C26F49"/>
  </w:style>
  <w:style w:type="paragraph" w:customStyle="1" w:styleId="58EC82BB26274FE48C9259A89206B2F7">
    <w:name w:val="58EC82BB26274FE48C9259A89206B2F7"/>
    <w:rsid w:val="00C26F49"/>
  </w:style>
  <w:style w:type="paragraph" w:customStyle="1" w:styleId="32F102A281F5498CA0B25C8488E79894">
    <w:name w:val="32F102A281F5498CA0B25C8488E79894"/>
    <w:rsid w:val="00C26F49"/>
  </w:style>
  <w:style w:type="paragraph" w:customStyle="1" w:styleId="52F36727E9644ED0B65B96A865328892">
    <w:name w:val="52F36727E9644ED0B65B96A865328892"/>
    <w:rsid w:val="00C26F49"/>
  </w:style>
  <w:style w:type="paragraph" w:customStyle="1" w:styleId="220B26DE7A5A4217ABE1F960719C8CBD">
    <w:name w:val="220B26DE7A5A4217ABE1F960719C8CBD"/>
    <w:rsid w:val="00C26F49"/>
  </w:style>
  <w:style w:type="paragraph" w:customStyle="1" w:styleId="B72D712DAD7C4B4D8344F79B1EF32623">
    <w:name w:val="B72D712DAD7C4B4D8344F79B1EF32623"/>
    <w:rsid w:val="00C26F49"/>
  </w:style>
  <w:style w:type="paragraph" w:customStyle="1" w:styleId="7225210740DE40568AA803B5AE257218">
    <w:name w:val="7225210740DE40568AA803B5AE257218"/>
    <w:rsid w:val="00C26F49"/>
  </w:style>
  <w:style w:type="paragraph" w:customStyle="1" w:styleId="0A324E8E8ECC42479B567181AFD9CDC5">
    <w:name w:val="0A324E8E8ECC42479B567181AFD9CDC5"/>
    <w:rsid w:val="00C26F49"/>
  </w:style>
  <w:style w:type="paragraph" w:customStyle="1" w:styleId="3FCEFE49AC924C28805940E6BA4103E1">
    <w:name w:val="3FCEFE49AC924C28805940E6BA4103E1"/>
    <w:rsid w:val="00C26F49"/>
  </w:style>
  <w:style w:type="paragraph" w:customStyle="1" w:styleId="AF6ABDBE60DF4AC2AA577D9D8046921D">
    <w:name w:val="AF6ABDBE60DF4AC2AA577D9D8046921D"/>
    <w:rsid w:val="00C26F49"/>
  </w:style>
  <w:style w:type="paragraph" w:customStyle="1" w:styleId="5196A8D43DBB44299EE52145E13B590F">
    <w:name w:val="5196A8D43DBB44299EE52145E13B590F"/>
    <w:rsid w:val="00C26F49"/>
  </w:style>
  <w:style w:type="paragraph" w:customStyle="1" w:styleId="29E7E199D004439695E5AFF6E45542D7">
    <w:name w:val="29E7E199D004439695E5AFF6E45542D7"/>
    <w:rsid w:val="00C26F49"/>
  </w:style>
  <w:style w:type="paragraph" w:customStyle="1" w:styleId="4D14D90783A547AB9FEAB89D5EB4D9E9">
    <w:name w:val="4D14D90783A547AB9FEAB89D5EB4D9E9"/>
    <w:rsid w:val="00C26F49"/>
  </w:style>
  <w:style w:type="paragraph" w:customStyle="1" w:styleId="A7FD6C9823414E7D862DA2AD19E688AA">
    <w:name w:val="A7FD6C9823414E7D862DA2AD19E688AA"/>
    <w:rsid w:val="00C26F49"/>
  </w:style>
  <w:style w:type="paragraph" w:customStyle="1" w:styleId="9F361CA08A184C539BACE373A93292AB">
    <w:name w:val="9F361CA08A184C539BACE373A93292AB"/>
    <w:rsid w:val="00C26F49"/>
  </w:style>
  <w:style w:type="paragraph" w:customStyle="1" w:styleId="02514B07F4FC4F29BE77762FA8D88558">
    <w:name w:val="02514B07F4FC4F29BE77762FA8D88558"/>
    <w:rsid w:val="00C26F49"/>
  </w:style>
  <w:style w:type="paragraph" w:customStyle="1" w:styleId="6D67FE6AEBAC4BD98E93122E29EEE7EE">
    <w:name w:val="6D67FE6AEBAC4BD98E93122E29EEE7EE"/>
    <w:rsid w:val="00C26F49"/>
  </w:style>
  <w:style w:type="paragraph" w:customStyle="1" w:styleId="A26B670440A54C9C88712BDF57492643">
    <w:name w:val="A26B670440A54C9C88712BDF57492643"/>
    <w:rsid w:val="00C26F49"/>
  </w:style>
  <w:style w:type="paragraph" w:customStyle="1" w:styleId="AE8ECF3323B74CC2A21C7342F4EC30C3">
    <w:name w:val="AE8ECF3323B74CC2A21C7342F4EC30C3"/>
    <w:rsid w:val="00C26F49"/>
  </w:style>
  <w:style w:type="paragraph" w:customStyle="1" w:styleId="71151DDE111743388AC36164A7FC6A2E">
    <w:name w:val="71151DDE111743388AC36164A7FC6A2E"/>
    <w:rsid w:val="00C26F49"/>
  </w:style>
  <w:style w:type="paragraph" w:customStyle="1" w:styleId="296497F11C0841C784399EA87DA3A007">
    <w:name w:val="296497F11C0841C784399EA87DA3A007"/>
    <w:rsid w:val="00C26F49"/>
  </w:style>
  <w:style w:type="paragraph" w:customStyle="1" w:styleId="CBAE3901FCE841B69F82064152BCB2A6">
    <w:name w:val="CBAE3901FCE841B69F82064152BCB2A6"/>
    <w:rsid w:val="00C26F49"/>
  </w:style>
  <w:style w:type="paragraph" w:customStyle="1" w:styleId="1AD06C898E8443FC95930821136069A9">
    <w:name w:val="1AD06C898E8443FC95930821136069A9"/>
    <w:rsid w:val="00C26F49"/>
  </w:style>
  <w:style w:type="paragraph" w:customStyle="1" w:styleId="CDFCA1CC925049BCBDEC2FA20548D9D1">
    <w:name w:val="CDFCA1CC925049BCBDEC2FA20548D9D1"/>
    <w:rsid w:val="00C26F49"/>
  </w:style>
  <w:style w:type="paragraph" w:customStyle="1" w:styleId="214D16F2B3594CA792F7972DEA8D9B04">
    <w:name w:val="214D16F2B3594CA792F7972DEA8D9B04"/>
    <w:rsid w:val="00C26F49"/>
  </w:style>
  <w:style w:type="paragraph" w:customStyle="1" w:styleId="742685B64B32495188AE95B10A27FFA9">
    <w:name w:val="742685B64B32495188AE95B10A27FFA9"/>
    <w:rsid w:val="00C26F49"/>
  </w:style>
  <w:style w:type="paragraph" w:customStyle="1" w:styleId="D5547032D5984B4888C8CF836D6470E0">
    <w:name w:val="D5547032D5984B4888C8CF836D6470E0"/>
    <w:rsid w:val="00C26F49"/>
  </w:style>
  <w:style w:type="paragraph" w:customStyle="1" w:styleId="DE743C8B127548268FC800D480D0F94A">
    <w:name w:val="DE743C8B127548268FC800D480D0F94A"/>
    <w:rsid w:val="00C26F49"/>
  </w:style>
  <w:style w:type="paragraph" w:customStyle="1" w:styleId="729117D3390040EFBAA67F01BC16279F">
    <w:name w:val="729117D3390040EFBAA67F01BC16279F"/>
    <w:rsid w:val="00C26F49"/>
  </w:style>
  <w:style w:type="paragraph" w:customStyle="1" w:styleId="51957DC5A79F4BBF81A29378E1A5C8CB">
    <w:name w:val="51957DC5A79F4BBF81A29378E1A5C8CB"/>
    <w:rsid w:val="00C26F49"/>
  </w:style>
  <w:style w:type="paragraph" w:customStyle="1" w:styleId="7305B7237A7E4BD38BC19203A54AEF17">
    <w:name w:val="7305B7237A7E4BD38BC19203A54AEF17"/>
    <w:rsid w:val="00C26F49"/>
  </w:style>
  <w:style w:type="paragraph" w:customStyle="1" w:styleId="EB0C4E131381427BAFDFE61B6D17B3F9">
    <w:name w:val="EB0C4E131381427BAFDFE61B6D17B3F9"/>
    <w:rsid w:val="00C26F49"/>
  </w:style>
  <w:style w:type="paragraph" w:customStyle="1" w:styleId="B473EBCA7FD446299F51638E23CE2328">
    <w:name w:val="B473EBCA7FD446299F51638E23CE2328"/>
    <w:rsid w:val="00C26F49"/>
  </w:style>
  <w:style w:type="paragraph" w:customStyle="1" w:styleId="A8065E0D55CA4EB4BB9008144D93642D">
    <w:name w:val="A8065E0D55CA4EB4BB9008144D93642D"/>
    <w:rsid w:val="00C26F49"/>
  </w:style>
  <w:style w:type="paragraph" w:customStyle="1" w:styleId="E4ECEBC44F054B92B07C714F21355499">
    <w:name w:val="E4ECEBC44F054B92B07C714F21355499"/>
    <w:rsid w:val="00C26F49"/>
  </w:style>
  <w:style w:type="paragraph" w:customStyle="1" w:styleId="95BBBED9D74F4FC5961B63E20CE88F43">
    <w:name w:val="95BBBED9D74F4FC5961B63E20CE88F43"/>
    <w:rsid w:val="002C1265"/>
  </w:style>
  <w:style w:type="paragraph" w:customStyle="1" w:styleId="213D663FB1C34F7684E80A97F09805AC">
    <w:name w:val="213D663FB1C34F7684E80A97F09805AC"/>
    <w:rsid w:val="002C1265"/>
  </w:style>
  <w:style w:type="paragraph" w:customStyle="1" w:styleId="7150CD11AB4D4E8B8938D8FAFC16DA5B">
    <w:name w:val="7150CD11AB4D4E8B8938D8FAFC16DA5B"/>
    <w:rsid w:val="002C1265"/>
  </w:style>
  <w:style w:type="paragraph" w:customStyle="1" w:styleId="5FEA6B2D422849A28AE2AC56C81EE195">
    <w:name w:val="5FEA6B2D422849A28AE2AC56C81EE195"/>
    <w:rsid w:val="002C1265"/>
  </w:style>
  <w:style w:type="paragraph" w:customStyle="1" w:styleId="C92B30E1758F42438AABFC24CECB5C15">
    <w:name w:val="C92B30E1758F42438AABFC24CECB5C15"/>
    <w:rsid w:val="002C1265"/>
  </w:style>
  <w:style w:type="paragraph" w:customStyle="1" w:styleId="39F660D6A22145D19D815099563D2933">
    <w:name w:val="39F660D6A22145D19D815099563D2933"/>
    <w:rsid w:val="002C1265"/>
  </w:style>
  <w:style w:type="paragraph" w:customStyle="1" w:styleId="464A33CBE8ED44AFBF1E0D8135D6766C">
    <w:name w:val="464A33CBE8ED44AFBF1E0D8135D6766C"/>
    <w:rsid w:val="002C1265"/>
  </w:style>
  <w:style w:type="paragraph" w:customStyle="1" w:styleId="AF8F752B0B63440D9E7D8BD51B12C99A">
    <w:name w:val="AF8F752B0B63440D9E7D8BD51B12C99A"/>
    <w:rsid w:val="002C1265"/>
  </w:style>
  <w:style w:type="paragraph" w:customStyle="1" w:styleId="0CA14FE9D48549E4ACBF6638E6CADF67">
    <w:name w:val="0CA14FE9D48549E4ACBF6638E6CADF67"/>
    <w:rsid w:val="002C1265"/>
  </w:style>
  <w:style w:type="paragraph" w:customStyle="1" w:styleId="3CB7FC0C51664669B8E378A60AD81EE6">
    <w:name w:val="3CB7FC0C51664669B8E378A60AD81EE6"/>
    <w:rsid w:val="002C1265"/>
  </w:style>
  <w:style w:type="paragraph" w:customStyle="1" w:styleId="04E2F315C0D345FA8229EE171FD9BD12">
    <w:name w:val="04E2F315C0D345FA8229EE171FD9BD12"/>
    <w:rsid w:val="002C1265"/>
  </w:style>
  <w:style w:type="paragraph" w:customStyle="1" w:styleId="718CC73BC43B4254BE9A661B4934C10E">
    <w:name w:val="718CC73BC43B4254BE9A661B4934C10E"/>
    <w:rsid w:val="002C1265"/>
  </w:style>
  <w:style w:type="paragraph" w:customStyle="1" w:styleId="5CD5382492FF46A4B1011CCD8E67932D">
    <w:name w:val="5CD5382492FF46A4B1011CCD8E67932D"/>
    <w:rsid w:val="00735960"/>
  </w:style>
  <w:style w:type="paragraph" w:customStyle="1" w:styleId="C3639968CAC149DEB96923982675F551">
    <w:name w:val="C3639968CAC149DEB96923982675F551"/>
    <w:rsid w:val="00735960"/>
  </w:style>
  <w:style w:type="paragraph" w:customStyle="1" w:styleId="E4AAA08CB4CA457998806F61C124D778">
    <w:name w:val="E4AAA08CB4CA457998806F61C124D778"/>
    <w:rsid w:val="00735960"/>
  </w:style>
  <w:style w:type="paragraph" w:customStyle="1" w:styleId="BD635F7EE82A4CAB8DBA1664A6DCEE5B">
    <w:name w:val="BD635F7EE82A4CAB8DBA1664A6DCEE5B"/>
    <w:rsid w:val="00735960"/>
  </w:style>
  <w:style w:type="paragraph" w:customStyle="1" w:styleId="96DDF953370E4058ACD63A4AE62261A8">
    <w:name w:val="96DDF953370E4058ACD63A4AE62261A8"/>
    <w:rsid w:val="00735960"/>
  </w:style>
  <w:style w:type="paragraph" w:customStyle="1" w:styleId="B1AB80F5A5D44E1588C317E570BED9FB">
    <w:name w:val="B1AB80F5A5D44E1588C317E570BED9FB"/>
    <w:rsid w:val="00735960"/>
  </w:style>
  <w:style w:type="paragraph" w:customStyle="1" w:styleId="C6044DA8B97E44A1BFBA862EBB023C84">
    <w:name w:val="C6044DA8B97E44A1BFBA862EBB023C84"/>
    <w:rsid w:val="00735960"/>
  </w:style>
  <w:style w:type="paragraph" w:customStyle="1" w:styleId="4571EF4B562A47D1A59AB85A7D9B22A7">
    <w:name w:val="4571EF4B562A47D1A59AB85A7D9B22A7"/>
    <w:rsid w:val="00735960"/>
  </w:style>
  <w:style w:type="paragraph" w:customStyle="1" w:styleId="675BDCF3E93548F98B18AD2E8D47794C">
    <w:name w:val="675BDCF3E93548F98B18AD2E8D47794C"/>
    <w:rsid w:val="00735960"/>
  </w:style>
  <w:style w:type="paragraph" w:customStyle="1" w:styleId="BAC8024B5A8740DA859B5C69F9D29735">
    <w:name w:val="BAC8024B5A8740DA859B5C69F9D29735"/>
    <w:rsid w:val="0004144B"/>
  </w:style>
  <w:style w:type="paragraph" w:customStyle="1" w:styleId="0D9FF07CACE146C39E12645CC74423A4">
    <w:name w:val="0D9FF07CACE146C39E12645CC74423A4"/>
    <w:rsid w:val="0004144B"/>
  </w:style>
  <w:style w:type="paragraph" w:customStyle="1" w:styleId="B97ACEA85FAC4A529DBDED444B9CFEAE">
    <w:name w:val="B97ACEA85FAC4A529DBDED444B9CFEAE"/>
    <w:rsid w:val="0004144B"/>
  </w:style>
  <w:style w:type="paragraph" w:customStyle="1" w:styleId="D48AC2FAE5B64125A24C08981A665B04">
    <w:name w:val="D48AC2FAE5B64125A24C08981A665B04"/>
    <w:rsid w:val="0004144B"/>
  </w:style>
  <w:style w:type="paragraph" w:customStyle="1" w:styleId="CA4100CCB09F40E68999909113F1235B">
    <w:name w:val="CA4100CCB09F40E68999909113F1235B"/>
    <w:rsid w:val="0004144B"/>
  </w:style>
  <w:style w:type="paragraph" w:customStyle="1" w:styleId="E05E348E18444BD3921296B7B8342566">
    <w:name w:val="E05E348E18444BD3921296B7B8342566"/>
    <w:rsid w:val="0004144B"/>
  </w:style>
  <w:style w:type="paragraph" w:customStyle="1" w:styleId="A2014CBFB37D46BEB2FFEB65729D6793">
    <w:name w:val="A2014CBFB37D46BEB2FFEB65729D6793"/>
    <w:rsid w:val="0004144B"/>
  </w:style>
  <w:style w:type="paragraph" w:customStyle="1" w:styleId="7EAB2666F21E49FABB14B6C193740666">
    <w:name w:val="7EAB2666F21E49FABB14B6C193740666"/>
    <w:rsid w:val="0004144B"/>
  </w:style>
  <w:style w:type="paragraph" w:customStyle="1" w:styleId="9335CBA2BFF34AF0AF8DEE942F8D2A62">
    <w:name w:val="9335CBA2BFF34AF0AF8DEE942F8D2A62"/>
    <w:rsid w:val="0004144B"/>
  </w:style>
  <w:style w:type="paragraph" w:customStyle="1" w:styleId="B3581615EA8E4DABA3E94C63DE320761">
    <w:name w:val="B3581615EA8E4DABA3E94C63DE320761"/>
    <w:rsid w:val="002B1D4A"/>
  </w:style>
  <w:style w:type="paragraph" w:customStyle="1" w:styleId="871BBDD984FA464DBD32CD371A851A69">
    <w:name w:val="871BBDD984FA464DBD32CD371A851A69"/>
    <w:rsid w:val="002B1D4A"/>
  </w:style>
  <w:style w:type="paragraph" w:customStyle="1" w:styleId="082CE2171FCC4A0CA7CBDD08751CE58F">
    <w:name w:val="082CE2171FCC4A0CA7CBDD08751CE58F"/>
    <w:rsid w:val="002B1D4A"/>
  </w:style>
  <w:style w:type="paragraph" w:customStyle="1" w:styleId="3F184B298AF14EEE9C2B8A4AEAC6F692">
    <w:name w:val="3F184B298AF14EEE9C2B8A4AEAC6F692"/>
    <w:rsid w:val="002B1D4A"/>
  </w:style>
  <w:style w:type="paragraph" w:customStyle="1" w:styleId="2936D9EE91264B0AAF771011C96541E4">
    <w:name w:val="2936D9EE91264B0AAF771011C96541E4"/>
    <w:rsid w:val="00406D74"/>
  </w:style>
  <w:style w:type="paragraph" w:customStyle="1" w:styleId="6AB8C45D220C43DE9401806BE40106D1">
    <w:name w:val="6AB8C45D220C43DE9401806BE40106D1"/>
    <w:rsid w:val="00406D74"/>
  </w:style>
  <w:style w:type="paragraph" w:customStyle="1" w:styleId="F20494D6B4814BCC96E251C286FF9728">
    <w:name w:val="F20494D6B4814BCC96E251C286FF9728"/>
    <w:rsid w:val="00406D74"/>
  </w:style>
  <w:style w:type="paragraph" w:customStyle="1" w:styleId="88FA670CBE634A0CB446751E64EBB1E5">
    <w:name w:val="88FA670CBE634A0CB446751E64EBB1E5"/>
    <w:rsid w:val="00406D74"/>
  </w:style>
  <w:style w:type="paragraph" w:customStyle="1" w:styleId="49111CAE00A64D3C85197829475F7A41">
    <w:name w:val="49111CAE00A64D3C85197829475F7A41"/>
    <w:rsid w:val="00406D74"/>
  </w:style>
  <w:style w:type="paragraph" w:customStyle="1" w:styleId="F3203449E04C4A87B0682A4D0B43D34D">
    <w:name w:val="F3203449E04C4A87B0682A4D0B43D34D"/>
    <w:rsid w:val="00406D74"/>
  </w:style>
  <w:style w:type="paragraph" w:customStyle="1" w:styleId="DF65A030627B4509A43736C10BF1C6A6">
    <w:name w:val="DF65A030627B4509A43736C10BF1C6A6"/>
    <w:rsid w:val="00406D74"/>
  </w:style>
  <w:style w:type="paragraph" w:customStyle="1" w:styleId="3B8EE7D7356B4771800F528A61C4C6BB">
    <w:name w:val="3B8EE7D7356B4771800F528A61C4C6BB"/>
    <w:rsid w:val="00406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A29EA-FEF5-4A02-B038-DB49B46A3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VF4_form.dotx</Template>
  <TotalTime>14</TotalTime>
  <Pages>4</Pages>
  <Words>819</Words>
  <Characters>4509</Characters>
  <Application>Microsoft Office Word</Application>
  <DocSecurity>8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Dos Santos , Murielle</cp:lastModifiedBy>
  <cp:revision>7</cp:revision>
  <cp:lastPrinted>2020-03-02T14:51:00Z</cp:lastPrinted>
  <dcterms:created xsi:type="dcterms:W3CDTF">2023-03-21T21:23:00Z</dcterms:created>
  <dcterms:modified xsi:type="dcterms:W3CDTF">2023-03-30T18:51:00Z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