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:rsidRPr="008D7479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77777777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4D61CA0E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-269240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8D7479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45E19AE8" w:rsidR="004246FA" w:rsidRPr="008D7479" w:rsidRDefault="008D7479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2094671293" w:edGrp="everyone" w:colFirst="1" w:colLast="1"/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Installation: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77777777" w:rsidR="004246FA" w:rsidRPr="008D7479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  <w:bookmarkStart w:id="0" w:name="_GoBack"/>
            <w:bookmarkEnd w:id="0"/>
            <w:permEnd w:id="2094671293"/>
          </w:p>
          <w:p w14:paraId="02EB378F" w14:textId="2680775F" w:rsidR="00F0784B" w:rsidRPr="00B34C6D" w:rsidRDefault="00F0784B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8D7479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8D7479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D74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8D74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516E1669" w:rsidR="004246FA" w:rsidRPr="008D7479" w:rsidRDefault="00FD14A6" w:rsidP="00DF5A7C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8D747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8D7479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8D7479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8D7479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D74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5594B9AF" w:rsidR="004246FA" w:rsidRPr="008D7479" w:rsidRDefault="00DF5A7C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8D747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2" w:displacedByCustomXml="prev"/>
            </w:tr>
            <w:tr w:rsidR="00B34C6D" w:rsidRPr="008D7479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8D7479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D74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8D7479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D74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8D74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3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8D747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3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3C37FD5" w:rsidR="004246FA" w:rsidRPr="008D7479" w:rsidRDefault="00593A88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784B" w:rsidRPr="008D7479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 w:rsidRPr="008D7479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8D74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8D7479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8D74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8D74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8D7479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8D7479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D74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8D7479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8D7479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D74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8D7479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8D747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8D7479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D74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8D7479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8D747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5" w:displacedByCustomXml="prev"/>
            </w:tr>
            <w:tr w:rsidR="00B34C6D" w:rsidRPr="008D7479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8D7479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D74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8D7479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8D7479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8D7479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D74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8D7479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8D7479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D74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8D7479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8D747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6" w:displacedByCustomXml="prev"/>
            </w:tr>
          </w:tbl>
          <w:p w14:paraId="72A3D3EC" w14:textId="77777777" w:rsidR="004246FA" w:rsidRPr="008D7479" w:rsidRDefault="004246FA" w:rsidP="007E09E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246FA" w:rsidRPr="0045134F" w14:paraId="4E3E1C9A" w14:textId="77777777" w:rsidTr="00192D9C">
        <w:trPr>
          <w:trHeight w:val="597"/>
        </w:trPr>
        <w:tc>
          <w:tcPr>
            <w:tcW w:w="5524" w:type="dxa"/>
            <w:shd w:val="clear" w:color="auto" w:fill="FFFFFF" w:themeFill="background1"/>
            <w:vAlign w:val="center"/>
          </w:tcPr>
          <w:p w14:paraId="65758440" w14:textId="6AA6752D" w:rsidR="00EE2542" w:rsidRPr="00EE2542" w:rsidRDefault="0003659D" w:rsidP="00227377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45134F">
              <w:rPr>
                <w:rFonts w:asciiTheme="minorHAnsi" w:hAnsiTheme="minorHAnsi" w:cstheme="minorHAnsi"/>
                <w:b/>
                <w:szCs w:val="20"/>
              </w:rPr>
              <w:t>PARTAGE DES RÔLES ET</w:t>
            </w:r>
            <w:r w:rsidR="005A1E82" w:rsidRPr="0045134F">
              <w:rPr>
                <w:rFonts w:asciiTheme="minorHAnsi" w:hAnsiTheme="minorHAnsi" w:cstheme="minorHAnsi"/>
                <w:b/>
                <w:szCs w:val="20"/>
              </w:rPr>
              <w:t xml:space="preserve"> RESPONSABILITÉS</w:t>
            </w:r>
            <w:r w:rsidR="001C36B1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227377">
              <w:rPr>
                <w:rFonts w:asciiTheme="minorHAnsi" w:hAnsiTheme="minorHAnsi" w:cstheme="minorHAnsi"/>
                <w:b/>
                <w:szCs w:val="20"/>
              </w:rPr>
              <w:t>H</w:t>
            </w:r>
            <w:r w:rsidR="001C36B1">
              <w:rPr>
                <w:rFonts w:asciiTheme="minorHAnsi" w:hAnsiTheme="minorHAnsi" w:cstheme="minorHAnsi"/>
                <w:b/>
                <w:szCs w:val="20"/>
              </w:rPr>
              <w:t>ÉBERGEMENT</w:t>
            </w:r>
            <w:r w:rsidR="00227377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B340C3">
              <w:rPr>
                <w:rFonts w:asciiTheme="minorHAnsi" w:hAnsiTheme="minorHAnsi" w:cstheme="minorHAnsi"/>
                <w:b/>
                <w:szCs w:val="20"/>
              </w:rPr>
              <w:t xml:space="preserve">(DPD) </w:t>
            </w:r>
            <w:r w:rsidR="00227377">
              <w:rPr>
                <w:rFonts w:asciiTheme="minorHAnsi" w:hAnsiTheme="minorHAnsi" w:cstheme="minorHAnsi"/>
                <w:b/>
                <w:szCs w:val="20"/>
              </w:rPr>
              <w:t>- ADULTE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45134F" w:rsidRDefault="004246FA" w:rsidP="007E09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1C620C8" w14:textId="5ACC641E" w:rsidR="003B7B31" w:rsidRPr="00EE2542" w:rsidRDefault="00EE2542" w:rsidP="00EE2542">
      <w:pPr>
        <w:tabs>
          <w:tab w:val="left" w:pos="3060"/>
        </w:tabs>
        <w:ind w:left="810"/>
        <w:rPr>
          <w:rFonts w:asciiTheme="minorHAnsi" w:hAnsiTheme="minorHAnsi" w:cstheme="minorHAnsi"/>
          <w:sz w:val="20"/>
          <w:szCs w:val="20"/>
        </w:rPr>
      </w:pPr>
      <w:r w:rsidRPr="00EE2542">
        <w:rPr>
          <w:rFonts w:asciiTheme="minorHAnsi" w:hAnsiTheme="minorHAnsi" w:cstheme="minorHAnsi"/>
          <w:sz w:val="20"/>
          <w:szCs w:val="20"/>
        </w:rPr>
        <w:tab/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810"/>
        <w:gridCol w:w="3780"/>
      </w:tblGrid>
      <w:tr w:rsidR="00B03D02" w14:paraId="5B6A478D" w14:textId="77777777" w:rsidTr="00192D9C">
        <w:tc>
          <w:tcPr>
            <w:tcW w:w="2430" w:type="dxa"/>
          </w:tcPr>
          <w:permStart w:id="444084964" w:edGrp="everyone"/>
          <w:permStart w:id="1789423245" w:edGrp="everyone" w:colFirst="2" w:colLast="2"/>
          <w:p w14:paraId="763CAF8A" w14:textId="6C284C09" w:rsidR="00B03D02" w:rsidRDefault="00593A88" w:rsidP="00192D9C">
            <w:pPr>
              <w:tabs>
                <w:tab w:val="left" w:pos="1600"/>
              </w:tabs>
              <w:rPr>
                <w:rFonts w:asciiTheme="minorHAnsi" w:hAnsiTheme="minorHAnsi" w:cstheme="minorHAnsi"/>
                <w:sz w:val="16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 w:themeColor="text1"/>
                  <w:sz w:val="20"/>
                  <w:szCs w:val="20"/>
                </w:rPr>
                <w:id w:val="64894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9C">
                  <w:rPr>
                    <w:rFonts w:ascii="MS Gothic" w:eastAsia="MS Gothic" w:hAnsi="MS Gothic" w:cstheme="minorHAnsi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444084964"/>
            <w:r w:rsidR="003173BD" w:rsidRPr="005A13F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B03D02" w:rsidRPr="00EE2542">
              <w:rPr>
                <w:rFonts w:asciiTheme="minorHAnsi" w:hAnsiTheme="minorHAnsi" w:cstheme="minorHAnsi"/>
                <w:b/>
                <w:sz w:val="20"/>
                <w:szCs w:val="20"/>
              </w:rPr>
              <w:t>Nouvelle entente</w:t>
            </w:r>
          </w:p>
        </w:tc>
        <w:tc>
          <w:tcPr>
            <w:tcW w:w="810" w:type="dxa"/>
          </w:tcPr>
          <w:p w14:paraId="112743E3" w14:textId="44CC5AB7" w:rsidR="00B03D02" w:rsidRPr="00B03D02" w:rsidRDefault="00B03D02" w:rsidP="00192D9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3D02"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20"/>
            </w:rPr>
            <w:id w:val="-1883240570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780" w:type="dxa"/>
                <w:tcBorders>
                  <w:bottom w:val="single" w:sz="4" w:space="0" w:color="auto"/>
                </w:tcBorders>
              </w:tcPr>
              <w:p w14:paraId="2A640D98" w14:textId="598FCD15" w:rsidR="00B03D02" w:rsidRDefault="0005504C" w:rsidP="00192D9C">
                <w:pPr>
                  <w:rPr>
                    <w:rFonts w:asciiTheme="minorHAnsi" w:hAnsiTheme="minorHAnsi" w:cstheme="minorHAnsi"/>
                    <w:sz w:val="16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20"/>
                  </w:rPr>
                  <w:t xml:space="preserve">  </w:t>
                </w:r>
              </w:p>
            </w:tc>
          </w:sdtContent>
        </w:sdt>
      </w:tr>
      <w:permEnd w:id="1789423245"/>
      <w:tr w:rsidR="00B03D02" w:rsidRPr="00B03D02" w14:paraId="589411CD" w14:textId="77777777" w:rsidTr="00192D9C">
        <w:tc>
          <w:tcPr>
            <w:tcW w:w="2430" w:type="dxa"/>
          </w:tcPr>
          <w:p w14:paraId="1747C311" w14:textId="77777777" w:rsidR="00B03D02" w:rsidRPr="00B03D02" w:rsidRDefault="00B03D02" w:rsidP="00192D9C">
            <w:pPr>
              <w:rPr>
                <w:rFonts w:asciiTheme="minorHAnsi" w:hAnsiTheme="minorHAnsi" w:cstheme="minorHAnsi"/>
                <w:sz w:val="8"/>
                <w:szCs w:val="20"/>
              </w:rPr>
            </w:pPr>
          </w:p>
        </w:tc>
        <w:tc>
          <w:tcPr>
            <w:tcW w:w="810" w:type="dxa"/>
          </w:tcPr>
          <w:p w14:paraId="37132AA9" w14:textId="77777777" w:rsidR="00B03D02" w:rsidRPr="00B03D02" w:rsidRDefault="00B03D02" w:rsidP="00192D9C">
            <w:pPr>
              <w:rPr>
                <w:rFonts w:asciiTheme="minorHAnsi" w:hAnsiTheme="minorHAnsi" w:cstheme="minorHAnsi"/>
                <w:sz w:val="8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</w:tcPr>
          <w:p w14:paraId="755853CF" w14:textId="77777777" w:rsidR="00B03D02" w:rsidRPr="00B03D02" w:rsidRDefault="00B03D02" w:rsidP="00192D9C">
            <w:pPr>
              <w:rPr>
                <w:rFonts w:asciiTheme="minorHAnsi" w:hAnsiTheme="minorHAnsi" w:cstheme="minorHAnsi"/>
                <w:sz w:val="8"/>
                <w:szCs w:val="20"/>
              </w:rPr>
            </w:pPr>
          </w:p>
        </w:tc>
      </w:tr>
      <w:permStart w:id="1377655178" w:edGrp="everyone"/>
      <w:permStart w:id="9663578" w:edGrp="everyone" w:colFirst="2" w:colLast="2"/>
      <w:tr w:rsidR="00B03D02" w14:paraId="467F57DE" w14:textId="77777777" w:rsidTr="00192D9C">
        <w:tc>
          <w:tcPr>
            <w:tcW w:w="2430" w:type="dxa"/>
          </w:tcPr>
          <w:p w14:paraId="437BCB00" w14:textId="397A97E3" w:rsidR="00B03D02" w:rsidRDefault="00593A88" w:rsidP="00192D9C">
            <w:pPr>
              <w:tabs>
                <w:tab w:val="left" w:pos="1600"/>
              </w:tabs>
              <w:rPr>
                <w:rFonts w:asciiTheme="minorHAnsi" w:hAnsiTheme="minorHAnsi" w:cstheme="minorHAnsi"/>
                <w:sz w:val="16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 w:themeColor="text1"/>
                  <w:sz w:val="20"/>
                  <w:szCs w:val="20"/>
                </w:rPr>
                <w:id w:val="-29999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9C">
                  <w:rPr>
                    <w:rFonts w:ascii="MS Gothic" w:eastAsia="MS Gothic" w:hAnsi="MS Gothic" w:cstheme="minorHAnsi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1377655178"/>
            <w:r w:rsidR="003173BD" w:rsidRPr="00BD4702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 </w:t>
            </w:r>
            <w:r w:rsidR="00B03D02" w:rsidRPr="00EE2542">
              <w:rPr>
                <w:rFonts w:asciiTheme="minorHAnsi" w:hAnsiTheme="minorHAnsi" w:cstheme="minorHAnsi"/>
                <w:b/>
                <w:sz w:val="20"/>
                <w:szCs w:val="20"/>
              </w:rPr>
              <w:t>Révision</w:t>
            </w:r>
          </w:p>
        </w:tc>
        <w:tc>
          <w:tcPr>
            <w:tcW w:w="810" w:type="dxa"/>
          </w:tcPr>
          <w:p w14:paraId="7F279D8E" w14:textId="28A6AF23" w:rsidR="00B03D02" w:rsidRPr="00B03D02" w:rsidRDefault="00B03D02" w:rsidP="00192D9C">
            <w:pPr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B03D02"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20"/>
            </w:rPr>
            <w:id w:val="157973042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780" w:type="dxa"/>
                <w:tcBorders>
                  <w:bottom w:val="single" w:sz="4" w:space="0" w:color="auto"/>
                </w:tcBorders>
              </w:tcPr>
              <w:p w14:paraId="2DD459A2" w14:textId="4B526E71" w:rsidR="00B03D02" w:rsidRDefault="0005504C" w:rsidP="00192D9C">
                <w:pPr>
                  <w:rPr>
                    <w:rFonts w:asciiTheme="minorHAnsi" w:hAnsiTheme="minorHAnsi" w:cstheme="minorHAnsi"/>
                    <w:sz w:val="16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20"/>
                  </w:rPr>
                  <w:t xml:space="preserve">  </w:t>
                </w:r>
              </w:p>
            </w:tc>
          </w:sdtContent>
        </w:sdt>
      </w:tr>
    </w:tbl>
    <w:permEnd w:id="9663578"/>
    <w:p w14:paraId="0FD629A7" w14:textId="27327E12" w:rsidR="00EE2542" w:rsidRDefault="00192D9C" w:rsidP="007E09E8">
      <w:pPr>
        <w:rPr>
          <w:rFonts w:asciiTheme="minorHAnsi" w:hAnsiTheme="minorHAnsi" w:cstheme="minorHAnsi"/>
          <w:sz w:val="16"/>
          <w:szCs w:val="20"/>
        </w:rPr>
      </w:pPr>
      <w:r>
        <w:rPr>
          <w:rFonts w:asciiTheme="minorHAnsi" w:hAnsiTheme="minorHAnsi" w:cstheme="minorHAnsi"/>
          <w:sz w:val="16"/>
          <w:szCs w:val="20"/>
        </w:rPr>
        <w:br w:type="textWrapping" w:clear="all"/>
      </w:r>
    </w:p>
    <w:p w14:paraId="571B3B39" w14:textId="77777777" w:rsidR="00192D9C" w:rsidRPr="00133BF9" w:rsidRDefault="00192D9C" w:rsidP="007E09E8">
      <w:pPr>
        <w:rPr>
          <w:rFonts w:asciiTheme="minorHAnsi" w:hAnsiTheme="minorHAnsi" w:cstheme="minorHAnsi"/>
          <w:sz w:val="16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4055"/>
        <w:gridCol w:w="720"/>
        <w:gridCol w:w="4246"/>
      </w:tblGrid>
      <w:tr w:rsidR="00DF2771" w:rsidRPr="0045134F" w14:paraId="3EAE1A7A" w14:textId="77777777" w:rsidTr="005C531F">
        <w:tc>
          <w:tcPr>
            <w:tcW w:w="1165" w:type="dxa"/>
          </w:tcPr>
          <w:p w14:paraId="1B375542" w14:textId="12D7D797" w:rsidR="00DF2771" w:rsidRPr="0045134F" w:rsidRDefault="00DF2771" w:rsidP="00B65FF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516953646" w:edGrp="everyone" w:colFirst="1" w:colLast="1"/>
            <w:permStart w:id="1680606270" w:edGrp="everyone" w:colFirst="3" w:colLast="3"/>
            <w:r w:rsidRPr="0045134F">
              <w:rPr>
                <w:rFonts w:asciiTheme="minorHAnsi" w:hAnsiTheme="minorHAnsi" w:cstheme="minorHAnsi"/>
                <w:b/>
                <w:szCs w:val="20"/>
              </w:rPr>
              <w:t>ENTRE :</w:t>
            </w:r>
          </w:p>
        </w:tc>
        <w:tc>
          <w:tcPr>
            <w:tcW w:w="4055" w:type="dxa"/>
            <w:tcBorders>
              <w:bottom w:val="single" w:sz="4" w:space="0" w:color="auto"/>
            </w:tcBorders>
          </w:tcPr>
          <w:p w14:paraId="34CE91C7" w14:textId="77BC9F79" w:rsidR="00DF2771" w:rsidRPr="0045134F" w:rsidRDefault="00DF2771" w:rsidP="00DF5A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73BB6019" w14:textId="475FF6DC" w:rsidR="00DF2771" w:rsidRPr="0045134F" w:rsidRDefault="00DF2771" w:rsidP="003B7B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5134F">
              <w:rPr>
                <w:rFonts w:asciiTheme="minorHAnsi" w:hAnsiTheme="minorHAnsi" w:cstheme="minorHAnsi"/>
                <w:b/>
                <w:szCs w:val="20"/>
              </w:rPr>
              <w:t>ET</w:t>
            </w: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14:paraId="766292FE" w14:textId="4BDA466E" w:rsidR="00DF2771" w:rsidRPr="0045134F" w:rsidRDefault="00DF2771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516953646"/>
      <w:permEnd w:id="1680606270"/>
      <w:tr w:rsidR="009B538B" w:rsidRPr="009B538B" w14:paraId="38D035C2" w14:textId="77777777" w:rsidTr="005C531F">
        <w:trPr>
          <w:trHeight w:val="20"/>
        </w:trPr>
        <w:tc>
          <w:tcPr>
            <w:tcW w:w="1165" w:type="dxa"/>
          </w:tcPr>
          <w:p w14:paraId="621768C8" w14:textId="77777777" w:rsidR="009B538B" w:rsidRPr="009B538B" w:rsidRDefault="009B538B" w:rsidP="007E09E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auto"/>
            </w:tcBorders>
          </w:tcPr>
          <w:p w14:paraId="371BBD1D" w14:textId="77777777" w:rsidR="009B538B" w:rsidRPr="009B538B" w:rsidRDefault="009B538B" w:rsidP="00DF5A7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0" w:type="dxa"/>
          </w:tcPr>
          <w:p w14:paraId="3E32D00F" w14:textId="77777777" w:rsidR="009B538B" w:rsidRPr="009B538B" w:rsidRDefault="009B538B" w:rsidP="003B7B31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3E64B713" w14:textId="77777777" w:rsidR="009B538B" w:rsidRPr="009B538B" w:rsidRDefault="009B538B" w:rsidP="007E09E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9B538B" w:rsidRPr="0045134F" w14:paraId="046DFE0F" w14:textId="77777777" w:rsidTr="005C531F">
        <w:tc>
          <w:tcPr>
            <w:tcW w:w="1165" w:type="dxa"/>
          </w:tcPr>
          <w:p w14:paraId="08BE439F" w14:textId="534A9FA1" w:rsidR="009B538B" w:rsidRPr="0045134F" w:rsidRDefault="00B65FFF" w:rsidP="00B65FFF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permStart w:id="2068473281" w:edGrp="everyone" w:colFirst="1" w:colLast="1"/>
            <w:r>
              <w:rPr>
                <w:rFonts w:asciiTheme="minorHAnsi" w:hAnsiTheme="minorHAnsi" w:cstheme="minorHAnsi"/>
                <w:b/>
                <w:szCs w:val="20"/>
              </w:rPr>
              <w:t>ET</w:t>
            </w:r>
          </w:p>
        </w:tc>
        <w:tc>
          <w:tcPr>
            <w:tcW w:w="4055" w:type="dxa"/>
            <w:tcBorders>
              <w:bottom w:val="single" w:sz="4" w:space="0" w:color="auto"/>
            </w:tcBorders>
          </w:tcPr>
          <w:p w14:paraId="0634E55C" w14:textId="04E155C7" w:rsidR="009B538B" w:rsidRPr="0045134F" w:rsidRDefault="009B538B" w:rsidP="009B53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364FAF8C" w14:textId="5AA0D055" w:rsidR="009B538B" w:rsidRPr="0045134F" w:rsidRDefault="009B538B" w:rsidP="003B7B31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4246" w:type="dxa"/>
          </w:tcPr>
          <w:p w14:paraId="2A0E5F62" w14:textId="77777777" w:rsidR="009B538B" w:rsidRPr="0045134F" w:rsidRDefault="009B538B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2068473281"/>
    </w:tbl>
    <w:p w14:paraId="66BD36D5" w14:textId="2172475D" w:rsidR="0003659D" w:rsidRPr="001D152E" w:rsidRDefault="0003659D" w:rsidP="007E09E8">
      <w:pPr>
        <w:rPr>
          <w:rFonts w:asciiTheme="minorHAnsi" w:hAnsiTheme="minorHAnsi" w:cstheme="minorHAnsi"/>
          <w:sz w:val="14"/>
          <w:szCs w:val="20"/>
        </w:rPr>
      </w:pPr>
    </w:p>
    <w:p w14:paraId="72E944F7" w14:textId="181BBFC4" w:rsidR="003B7B31" w:rsidRPr="001D152E" w:rsidRDefault="003B7B31" w:rsidP="007E09E8">
      <w:pPr>
        <w:rPr>
          <w:rFonts w:asciiTheme="minorHAnsi" w:hAnsiTheme="minorHAnsi" w:cstheme="minorHAnsi"/>
          <w:sz w:val="14"/>
          <w:szCs w:val="20"/>
        </w:rPr>
      </w:pPr>
    </w:p>
    <w:p w14:paraId="2AED02B3" w14:textId="3C861CC2" w:rsidR="0045134F" w:rsidRPr="00750B12" w:rsidRDefault="008D7479" w:rsidP="0045134F">
      <w:pPr>
        <w:pStyle w:val="Sansinterligne"/>
        <w:numPr>
          <w:ilvl w:val="0"/>
          <w:numId w:val="8"/>
        </w:numPr>
        <w:ind w:left="36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LES SIGNATAIRES DE LA PRÉSENTE ENTENTE </w:t>
      </w:r>
      <w:r w:rsidR="0045134F" w:rsidRPr="00750B12">
        <w:rPr>
          <w:rFonts w:asciiTheme="minorHAnsi" w:hAnsiTheme="minorHAnsi" w:cstheme="minorHAnsi"/>
          <w:sz w:val="22"/>
        </w:rPr>
        <w:t>CONVIENNENT :</w:t>
      </w:r>
    </w:p>
    <w:p w14:paraId="58B40576" w14:textId="77777777" w:rsidR="00750B12" w:rsidRPr="008E425D" w:rsidRDefault="00750B12" w:rsidP="00750B12">
      <w:pPr>
        <w:pStyle w:val="Sansinterligne"/>
        <w:ind w:left="360"/>
        <w:jc w:val="both"/>
        <w:rPr>
          <w:rFonts w:asciiTheme="minorHAnsi" w:hAnsiTheme="minorHAnsi" w:cstheme="minorHAnsi"/>
          <w:b w:val="0"/>
          <w:sz w:val="14"/>
        </w:rPr>
      </w:pPr>
    </w:p>
    <w:p w14:paraId="618D5E66" w14:textId="487CFC08" w:rsidR="0045134F" w:rsidRPr="000373A3" w:rsidRDefault="0045134F" w:rsidP="00192D9C">
      <w:pPr>
        <w:pStyle w:val="Sansinterligne"/>
        <w:numPr>
          <w:ilvl w:val="0"/>
          <w:numId w:val="7"/>
        </w:numPr>
        <w:spacing w:after="60"/>
        <w:ind w:leftChars="137" w:left="629" w:hangingChars="150" w:hanging="300"/>
        <w:jc w:val="both"/>
        <w:rPr>
          <w:rFonts w:asciiTheme="minorHAnsi" w:hAnsiTheme="minorHAnsi" w:cstheme="minorHAnsi"/>
        </w:rPr>
      </w:pPr>
      <w:r w:rsidRPr="000373A3">
        <w:rPr>
          <w:rFonts w:asciiTheme="minorHAnsi" w:hAnsiTheme="minorHAnsi" w:cstheme="minorHAnsi"/>
          <w:b w:val="0"/>
        </w:rPr>
        <w:t>De participer et de collaborer à l’éla</w:t>
      </w:r>
      <w:r w:rsidR="00150DD7" w:rsidRPr="000373A3">
        <w:rPr>
          <w:rFonts w:asciiTheme="minorHAnsi" w:hAnsiTheme="minorHAnsi" w:cstheme="minorHAnsi"/>
          <w:b w:val="0"/>
        </w:rPr>
        <w:t xml:space="preserve">boration et l’actualisation du </w:t>
      </w:r>
      <w:r w:rsidRPr="000373A3">
        <w:rPr>
          <w:rFonts w:asciiTheme="minorHAnsi" w:hAnsiTheme="minorHAnsi" w:cstheme="minorHAnsi"/>
          <w:b w:val="0"/>
        </w:rPr>
        <w:t>PI/PSI</w:t>
      </w:r>
      <w:r w:rsidR="0007779F">
        <w:rPr>
          <w:rFonts w:asciiTheme="minorHAnsi" w:hAnsiTheme="minorHAnsi" w:cstheme="minorHAnsi"/>
          <w:b w:val="0"/>
        </w:rPr>
        <w:t>/PID</w:t>
      </w:r>
      <w:r w:rsidR="00DC2C1A">
        <w:rPr>
          <w:rFonts w:asciiTheme="minorHAnsi" w:hAnsiTheme="minorHAnsi" w:cstheme="minorHAnsi"/>
          <w:b w:val="0"/>
        </w:rPr>
        <w:t xml:space="preserve"> (plan d’intervention/</w:t>
      </w:r>
      <w:r w:rsidR="005E7F4F">
        <w:rPr>
          <w:rFonts w:asciiTheme="minorHAnsi" w:hAnsiTheme="minorHAnsi" w:cstheme="minorHAnsi"/>
          <w:b w:val="0"/>
        </w:rPr>
        <w:t>plan de service individualisé</w:t>
      </w:r>
      <w:r w:rsidR="0007779F">
        <w:rPr>
          <w:rFonts w:asciiTheme="minorHAnsi" w:hAnsiTheme="minorHAnsi" w:cstheme="minorHAnsi"/>
          <w:b w:val="0"/>
        </w:rPr>
        <w:t>/plan d’intervention disciplinaire</w:t>
      </w:r>
      <w:r w:rsidR="005E7F4F">
        <w:rPr>
          <w:rFonts w:asciiTheme="minorHAnsi" w:hAnsiTheme="minorHAnsi" w:cstheme="minorHAnsi"/>
          <w:b w:val="0"/>
        </w:rPr>
        <w:t>)</w:t>
      </w:r>
      <w:r w:rsidRPr="000373A3">
        <w:rPr>
          <w:rFonts w:asciiTheme="minorHAnsi" w:hAnsiTheme="minorHAnsi" w:cstheme="minorHAnsi"/>
          <w:b w:val="0"/>
        </w:rPr>
        <w:t>;</w:t>
      </w:r>
    </w:p>
    <w:p w14:paraId="076B52F0" w14:textId="59431BF4" w:rsidR="0045134F" w:rsidRPr="000373A3" w:rsidRDefault="0045134F" w:rsidP="00192D9C">
      <w:pPr>
        <w:pStyle w:val="Sansinterligne"/>
        <w:numPr>
          <w:ilvl w:val="0"/>
          <w:numId w:val="7"/>
        </w:numPr>
        <w:spacing w:after="60"/>
        <w:ind w:leftChars="137" w:left="629" w:hangingChars="150" w:hanging="300"/>
        <w:jc w:val="both"/>
        <w:rPr>
          <w:rFonts w:asciiTheme="minorHAnsi" w:hAnsiTheme="minorHAnsi" w:cstheme="minorHAnsi"/>
        </w:rPr>
      </w:pPr>
      <w:r w:rsidRPr="000373A3">
        <w:rPr>
          <w:rFonts w:asciiTheme="minorHAnsi" w:hAnsiTheme="minorHAnsi" w:cstheme="minorHAnsi"/>
          <w:b w:val="0"/>
        </w:rPr>
        <w:t>De respecter les ententes concernant les rôles et responsabilités définies</w:t>
      </w:r>
      <w:r w:rsidR="00150DD7" w:rsidRPr="000373A3">
        <w:rPr>
          <w:rFonts w:asciiTheme="minorHAnsi" w:hAnsiTheme="minorHAnsi" w:cstheme="minorHAnsi"/>
          <w:b w:val="0"/>
        </w:rPr>
        <w:t xml:space="preserve"> ci-dessous</w:t>
      </w:r>
      <w:r w:rsidRPr="000373A3">
        <w:rPr>
          <w:rFonts w:asciiTheme="minorHAnsi" w:hAnsiTheme="minorHAnsi" w:cstheme="minorHAnsi"/>
          <w:b w:val="0"/>
        </w:rPr>
        <w:t>;</w:t>
      </w:r>
    </w:p>
    <w:p w14:paraId="2C9B7027" w14:textId="1CA8E1A0" w:rsidR="00133BF9" w:rsidRDefault="0045134F" w:rsidP="00192D9C">
      <w:pPr>
        <w:pStyle w:val="Sansinterligne"/>
        <w:numPr>
          <w:ilvl w:val="0"/>
          <w:numId w:val="7"/>
        </w:numPr>
        <w:ind w:leftChars="137" w:left="629" w:hangingChars="150" w:hanging="300"/>
        <w:jc w:val="both"/>
        <w:rPr>
          <w:rFonts w:asciiTheme="minorHAnsi" w:hAnsiTheme="minorHAnsi" w:cstheme="minorHAnsi"/>
        </w:rPr>
      </w:pPr>
      <w:r w:rsidRPr="000373A3">
        <w:rPr>
          <w:rFonts w:asciiTheme="minorHAnsi" w:hAnsiTheme="minorHAnsi" w:cstheme="minorHAnsi"/>
          <w:b w:val="0"/>
        </w:rPr>
        <w:t>De prévenir l’intervenant</w:t>
      </w:r>
      <w:r w:rsidR="003900F3">
        <w:rPr>
          <w:rFonts w:asciiTheme="minorHAnsi" w:hAnsiTheme="minorHAnsi" w:cstheme="minorHAnsi"/>
          <w:b w:val="0"/>
        </w:rPr>
        <w:t>(e)</w:t>
      </w:r>
      <w:r w:rsidRPr="000373A3">
        <w:rPr>
          <w:rFonts w:asciiTheme="minorHAnsi" w:hAnsiTheme="minorHAnsi" w:cstheme="minorHAnsi"/>
          <w:b w:val="0"/>
        </w:rPr>
        <w:t xml:space="preserve"> responsable du suivi de l’usager</w:t>
      </w:r>
      <w:r w:rsidR="003900F3">
        <w:rPr>
          <w:rFonts w:asciiTheme="minorHAnsi" w:hAnsiTheme="minorHAnsi" w:cstheme="minorHAnsi"/>
          <w:b w:val="0"/>
        </w:rPr>
        <w:t>(ère)</w:t>
      </w:r>
      <w:r w:rsidRPr="000373A3">
        <w:rPr>
          <w:rFonts w:asciiTheme="minorHAnsi" w:hAnsiTheme="minorHAnsi" w:cstheme="minorHAnsi"/>
          <w:b w:val="0"/>
        </w:rPr>
        <w:t xml:space="preserve"> </w:t>
      </w:r>
      <w:r w:rsidR="006F6955">
        <w:rPr>
          <w:rFonts w:asciiTheme="minorHAnsi" w:hAnsiTheme="minorHAnsi" w:cstheme="minorHAnsi"/>
          <w:b w:val="0"/>
        </w:rPr>
        <w:t>si des difficultés surviennent dans le respect de l’entente.</w:t>
      </w:r>
    </w:p>
    <w:p w14:paraId="3BF63A7E" w14:textId="77777777" w:rsidR="00750B12" w:rsidRPr="008E425D" w:rsidRDefault="00750B12" w:rsidP="00750B12">
      <w:pPr>
        <w:pStyle w:val="Sansinterligne"/>
        <w:ind w:left="730"/>
        <w:jc w:val="both"/>
        <w:rPr>
          <w:rFonts w:asciiTheme="minorHAnsi" w:hAnsiTheme="minorHAnsi" w:cstheme="minorHAnsi"/>
          <w:sz w:val="14"/>
        </w:rPr>
      </w:pPr>
    </w:p>
    <w:p w14:paraId="72984705" w14:textId="7C9DCB0E" w:rsidR="0045134F" w:rsidRPr="00750B12" w:rsidRDefault="0045134F" w:rsidP="0045134F">
      <w:pPr>
        <w:pStyle w:val="Sansinterligne"/>
        <w:numPr>
          <w:ilvl w:val="0"/>
          <w:numId w:val="8"/>
        </w:numPr>
        <w:tabs>
          <w:tab w:val="left" w:pos="360"/>
        </w:tabs>
        <w:ind w:left="360"/>
        <w:jc w:val="both"/>
        <w:rPr>
          <w:rFonts w:asciiTheme="minorHAnsi" w:hAnsiTheme="minorHAnsi" w:cstheme="minorHAnsi"/>
          <w:sz w:val="22"/>
        </w:rPr>
      </w:pPr>
      <w:r w:rsidRPr="00750B12">
        <w:rPr>
          <w:rFonts w:asciiTheme="minorHAnsi" w:hAnsiTheme="minorHAnsi" w:cstheme="minorHAnsi"/>
          <w:sz w:val="22"/>
        </w:rPr>
        <w:t>DURÉE DE L’ENTENTE :</w:t>
      </w:r>
    </w:p>
    <w:p w14:paraId="4C83C40F" w14:textId="77777777" w:rsidR="00750B12" w:rsidRPr="008E425D" w:rsidRDefault="00750B12" w:rsidP="00750B12">
      <w:pPr>
        <w:pStyle w:val="Sansinterligne"/>
        <w:tabs>
          <w:tab w:val="left" w:pos="360"/>
        </w:tabs>
        <w:ind w:left="360"/>
        <w:jc w:val="both"/>
        <w:rPr>
          <w:rFonts w:asciiTheme="minorHAnsi" w:hAnsiTheme="minorHAnsi" w:cstheme="minorHAnsi"/>
          <w:b w:val="0"/>
          <w:sz w:val="14"/>
        </w:rPr>
      </w:pPr>
    </w:p>
    <w:p w14:paraId="56E98B3E" w14:textId="109D9E4E" w:rsidR="0045134F" w:rsidRPr="000373A3" w:rsidRDefault="0045134F" w:rsidP="0045134F">
      <w:pPr>
        <w:pStyle w:val="Sansinterligne"/>
        <w:ind w:left="360"/>
        <w:jc w:val="both"/>
        <w:rPr>
          <w:rFonts w:asciiTheme="minorHAnsi" w:hAnsiTheme="minorHAnsi" w:cstheme="minorHAnsi"/>
          <w:b w:val="0"/>
        </w:rPr>
      </w:pPr>
      <w:r w:rsidRPr="000373A3">
        <w:rPr>
          <w:rFonts w:asciiTheme="minorHAnsi" w:hAnsiTheme="minorHAnsi" w:cstheme="minorHAnsi"/>
          <w:b w:val="0"/>
        </w:rPr>
        <w:t>Les parties conviennent de réviser cette entente annuellement ou à tout autre moment</w:t>
      </w:r>
      <w:r w:rsidR="00150DD7" w:rsidRPr="000373A3">
        <w:rPr>
          <w:rFonts w:asciiTheme="minorHAnsi" w:hAnsiTheme="minorHAnsi" w:cstheme="minorHAnsi"/>
          <w:b w:val="0"/>
        </w:rPr>
        <w:t xml:space="preserve"> à la demande d’un des partis.</w:t>
      </w:r>
    </w:p>
    <w:p w14:paraId="29C44F48" w14:textId="0B8E0EF0" w:rsidR="003B7B31" w:rsidRDefault="003B7B31" w:rsidP="007E09E8">
      <w:pPr>
        <w:rPr>
          <w:rFonts w:asciiTheme="minorHAnsi" w:hAnsiTheme="minorHAnsi" w:cstheme="minorHAnsi"/>
          <w:sz w:val="14"/>
          <w:szCs w:val="20"/>
        </w:rPr>
      </w:pPr>
    </w:p>
    <w:p w14:paraId="63DFD724" w14:textId="77777777" w:rsidR="008D7479" w:rsidRPr="001D152E" w:rsidRDefault="008D7479" w:rsidP="007E09E8">
      <w:pPr>
        <w:rPr>
          <w:rFonts w:asciiTheme="minorHAnsi" w:hAnsiTheme="minorHAnsi" w:cstheme="minorHAnsi"/>
          <w:sz w:val="14"/>
          <w:szCs w:val="20"/>
        </w:rPr>
      </w:pPr>
    </w:p>
    <w:p w14:paraId="67884C5B" w14:textId="711E5160" w:rsidR="008D7479" w:rsidRPr="00AC47A1" w:rsidRDefault="00750B12" w:rsidP="008D7479">
      <w:pPr>
        <w:ind w:right="26"/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AC47A1">
        <w:rPr>
          <w:rFonts w:asciiTheme="minorHAnsi" w:hAnsiTheme="minorHAnsi" w:cstheme="minorHAnsi"/>
          <w:b/>
          <w:i/>
          <w:sz w:val="20"/>
          <w:szCs w:val="20"/>
        </w:rPr>
        <w:t>* Ce document n’a pas de portée légale</w:t>
      </w:r>
      <w:r w:rsidR="000D3487">
        <w:rPr>
          <w:rFonts w:asciiTheme="minorHAnsi" w:hAnsiTheme="minorHAnsi" w:cstheme="minorHAnsi"/>
          <w:b/>
          <w:i/>
          <w:sz w:val="20"/>
          <w:szCs w:val="20"/>
        </w:rPr>
        <w:t>. *</w:t>
      </w:r>
    </w:p>
    <w:p w14:paraId="1711268A" w14:textId="74147B10" w:rsidR="00C66E5A" w:rsidRPr="001D152E" w:rsidRDefault="00C66E5A" w:rsidP="007E09E8">
      <w:pPr>
        <w:rPr>
          <w:rFonts w:asciiTheme="minorHAnsi" w:hAnsiTheme="minorHAnsi" w:cstheme="minorHAnsi"/>
          <w:sz w:val="14"/>
          <w:szCs w:val="20"/>
        </w:rPr>
      </w:pPr>
    </w:p>
    <w:p w14:paraId="50C2038E" w14:textId="4E80378A" w:rsidR="00C66E5A" w:rsidRPr="001D152E" w:rsidRDefault="00C66E5A" w:rsidP="007E09E8">
      <w:pPr>
        <w:rPr>
          <w:rFonts w:asciiTheme="minorHAnsi" w:hAnsiTheme="minorHAnsi" w:cstheme="minorHAnsi"/>
          <w:sz w:val="14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2970"/>
        <w:gridCol w:w="1350"/>
        <w:gridCol w:w="3446"/>
      </w:tblGrid>
      <w:tr w:rsidR="00A74466" w:rsidRPr="008D7479" w14:paraId="6AA9CF86" w14:textId="3AC0203F" w:rsidTr="001D152E">
        <w:tc>
          <w:tcPr>
            <w:tcW w:w="2430" w:type="dxa"/>
          </w:tcPr>
          <w:p w14:paraId="61355D9A" w14:textId="2E57AE71" w:rsidR="00A74466" w:rsidRPr="008D7479" w:rsidRDefault="00A74466" w:rsidP="00AC47A1">
            <w:pPr>
              <w:ind w:left="-1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225590679" w:edGrp="everyone" w:colFirst="1" w:colLast="1"/>
            <w:r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l’usager</w:t>
            </w:r>
            <w:r w:rsidR="003900F3"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>(ère)</w:t>
            </w:r>
            <w:r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> :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754C8D7" w14:textId="0414649C" w:rsidR="00A74466" w:rsidRPr="008D7479" w:rsidRDefault="00A74466" w:rsidP="009636E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50" w:type="dxa"/>
          </w:tcPr>
          <w:p w14:paraId="6F9AE242" w14:textId="55B85E5D" w:rsidR="001D152E" w:rsidRPr="008D7479" w:rsidRDefault="00A74466" w:rsidP="001D152E">
            <w:pPr>
              <w:ind w:right="-20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permStart w:id="848756966" w:edGrp="everyone" w:displacedByCustomXml="next"/>
        <w:sdt>
          <w:sdtPr>
            <w:rPr>
              <w:rFonts w:asciiTheme="minorHAnsi" w:hAnsiTheme="minorHAnsi" w:cstheme="minorHAnsi"/>
              <w:sz w:val="16"/>
              <w:szCs w:val="16"/>
            </w:rPr>
            <w:id w:val="1196419030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446" w:type="dxa"/>
                <w:tcBorders>
                  <w:bottom w:val="single" w:sz="4" w:space="0" w:color="auto"/>
                </w:tcBorders>
              </w:tcPr>
              <w:p w14:paraId="77A1F404" w14:textId="4D81FA63" w:rsidR="00A74466" w:rsidRPr="008D7479" w:rsidRDefault="00D32694" w:rsidP="00D32694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D7479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  <w:permEnd w:id="848756966" w:displacedByCustomXml="prev"/>
      </w:tr>
      <w:permEnd w:id="225590679"/>
    </w:tbl>
    <w:p w14:paraId="27DF8C6B" w14:textId="6EB8C92E" w:rsidR="00C66E5A" w:rsidRPr="00133BF9" w:rsidRDefault="00C66E5A" w:rsidP="007E09E8">
      <w:pPr>
        <w:rPr>
          <w:rFonts w:asciiTheme="minorHAnsi" w:hAnsiTheme="minorHAnsi" w:cstheme="minorHAnsi"/>
          <w:sz w:val="18"/>
          <w:szCs w:val="20"/>
        </w:rPr>
      </w:pPr>
    </w:p>
    <w:p w14:paraId="500EB345" w14:textId="041389BA" w:rsidR="00C66E5A" w:rsidRDefault="00C66E5A" w:rsidP="007E09E8">
      <w:pPr>
        <w:rPr>
          <w:rFonts w:asciiTheme="minorHAnsi" w:hAnsiTheme="minorHAnsi" w:cstheme="minorHAnsi"/>
          <w:b/>
          <w:sz w:val="20"/>
          <w:szCs w:val="20"/>
        </w:rPr>
      </w:pPr>
      <w:r w:rsidRPr="00AC47A1">
        <w:rPr>
          <w:rFonts w:asciiTheme="minorHAnsi" w:hAnsiTheme="minorHAnsi" w:cstheme="minorHAnsi"/>
          <w:b/>
          <w:sz w:val="20"/>
          <w:szCs w:val="20"/>
        </w:rPr>
        <w:t>Signatures des personnes impliquées :</w:t>
      </w:r>
    </w:p>
    <w:p w14:paraId="7C976262" w14:textId="77777777" w:rsidR="0015064A" w:rsidRPr="0015064A" w:rsidRDefault="0015064A" w:rsidP="007E09E8">
      <w:pPr>
        <w:rPr>
          <w:rFonts w:asciiTheme="minorHAnsi" w:hAnsiTheme="minorHAnsi" w:cstheme="minorHAnsi"/>
          <w:sz w:val="1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630"/>
        <w:gridCol w:w="2880"/>
        <w:gridCol w:w="630"/>
        <w:gridCol w:w="3446"/>
      </w:tblGrid>
      <w:tr w:rsidR="00A74466" w14:paraId="3A72A80A" w14:textId="45791660" w:rsidTr="00192D9C">
        <w:trPr>
          <w:trHeight w:val="288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3A5E04A3" w14:textId="2B66E13C" w:rsidR="00A74466" w:rsidRPr="008D7479" w:rsidRDefault="00A74466" w:rsidP="009636E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ermStart w:id="1637907646" w:edGrp="everyone" w:colFirst="2" w:colLast="2"/>
            <w:permStart w:id="840310606" w:edGrp="everyone" w:colFirst="0" w:colLast="0"/>
          </w:p>
        </w:tc>
        <w:tc>
          <w:tcPr>
            <w:tcW w:w="630" w:type="dxa"/>
            <w:vAlign w:val="center"/>
          </w:tcPr>
          <w:p w14:paraId="2C275F46" w14:textId="77777777" w:rsidR="00A74466" w:rsidRPr="008D7479" w:rsidRDefault="00A74466" w:rsidP="00C66E5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43E4C552" w14:textId="1F252A99" w:rsidR="00A74466" w:rsidRPr="008D7479" w:rsidRDefault="00A74466" w:rsidP="009636E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CBE2E95" w14:textId="77777777" w:rsidR="00A74466" w:rsidRPr="008D7479" w:rsidRDefault="00A74466" w:rsidP="002E56F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permStart w:id="252251903" w:edGrp="everyone" w:displacedByCustomXml="next"/>
        <w:sdt>
          <w:sdtPr>
            <w:rPr>
              <w:rFonts w:asciiTheme="minorHAnsi" w:hAnsiTheme="minorHAnsi" w:cstheme="minorHAnsi"/>
              <w:sz w:val="16"/>
              <w:szCs w:val="16"/>
            </w:rPr>
            <w:id w:val="818537353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446" w:type="dxa"/>
                <w:tcBorders>
                  <w:bottom w:val="single" w:sz="4" w:space="0" w:color="auto"/>
                </w:tcBorders>
                <w:vAlign w:val="center"/>
              </w:tcPr>
              <w:p w14:paraId="515C42E1" w14:textId="39C1FB5C" w:rsidR="00A74466" w:rsidRPr="008D7479" w:rsidRDefault="00D32694" w:rsidP="00D32694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D7479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  <w:permEnd w:id="252251903" w:displacedByCustomXml="prev"/>
      </w:tr>
      <w:permEnd w:id="1637907646"/>
      <w:permEnd w:id="840310606"/>
      <w:tr w:rsidR="00A74466" w14:paraId="5A26E8AE" w14:textId="5B7EA20E" w:rsidTr="00192D9C">
        <w:trPr>
          <w:trHeight w:val="288"/>
        </w:trPr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5BA56BE3" w14:textId="0852F41F" w:rsidR="00A74466" w:rsidRPr="008D7479" w:rsidRDefault="00A74466" w:rsidP="00C66E5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>Signature</w:t>
            </w:r>
            <w:r w:rsidR="00722928"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en lettre moulée</w:t>
            </w:r>
          </w:p>
        </w:tc>
        <w:tc>
          <w:tcPr>
            <w:tcW w:w="630" w:type="dxa"/>
            <w:vAlign w:val="center"/>
          </w:tcPr>
          <w:p w14:paraId="03831D88" w14:textId="77777777" w:rsidR="00A74466" w:rsidRPr="008D7479" w:rsidRDefault="00A74466" w:rsidP="00C66E5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14:paraId="7428BEA6" w14:textId="7D7EC61C" w:rsidR="00A74466" w:rsidRPr="008D7479" w:rsidRDefault="00A74466" w:rsidP="00C66E5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>Rôle</w:t>
            </w:r>
          </w:p>
        </w:tc>
        <w:tc>
          <w:tcPr>
            <w:tcW w:w="630" w:type="dxa"/>
            <w:vAlign w:val="center"/>
          </w:tcPr>
          <w:p w14:paraId="4E2E2D64" w14:textId="77777777" w:rsidR="00A74466" w:rsidRPr="008D7479" w:rsidRDefault="00A74466" w:rsidP="002E56F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446" w:type="dxa"/>
            <w:tcBorders>
              <w:top w:val="single" w:sz="4" w:space="0" w:color="auto"/>
            </w:tcBorders>
            <w:vAlign w:val="center"/>
          </w:tcPr>
          <w:p w14:paraId="241BD7A4" w14:textId="39A8D3FE" w:rsidR="00A74466" w:rsidRPr="008D7479" w:rsidRDefault="00A74466" w:rsidP="002E56F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>Date</w:t>
            </w:r>
          </w:p>
        </w:tc>
      </w:tr>
      <w:tr w:rsidR="00A74466" w14:paraId="71D06204" w14:textId="5B2C7F46" w:rsidTr="00192D9C">
        <w:trPr>
          <w:trHeight w:val="288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21B93726" w14:textId="16CA9A39" w:rsidR="00A74466" w:rsidRPr="008D7479" w:rsidRDefault="00A74466" w:rsidP="009636E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ermStart w:id="400062522" w:edGrp="everyone" w:colFirst="2" w:colLast="2"/>
            <w:permStart w:id="205356967" w:edGrp="everyone" w:colFirst="0" w:colLast="0"/>
          </w:p>
        </w:tc>
        <w:tc>
          <w:tcPr>
            <w:tcW w:w="630" w:type="dxa"/>
            <w:vAlign w:val="center"/>
          </w:tcPr>
          <w:p w14:paraId="0FDF0047" w14:textId="77777777" w:rsidR="00A74466" w:rsidRPr="008D7479" w:rsidRDefault="00A74466" w:rsidP="00C66E5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598581C6" w14:textId="7AF95B08" w:rsidR="00A74466" w:rsidRPr="008D7479" w:rsidRDefault="00A74466" w:rsidP="009636E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221AFA0C" w14:textId="77777777" w:rsidR="00A74466" w:rsidRPr="008D7479" w:rsidRDefault="00A74466" w:rsidP="002E56F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permStart w:id="1596606937" w:edGrp="everyone" w:displacedByCustomXml="next"/>
        <w:sdt>
          <w:sdtPr>
            <w:rPr>
              <w:rFonts w:asciiTheme="minorHAnsi" w:hAnsiTheme="minorHAnsi" w:cstheme="minorHAnsi"/>
              <w:sz w:val="16"/>
              <w:szCs w:val="16"/>
            </w:rPr>
            <w:id w:val="-1637718209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446" w:type="dxa"/>
                <w:tcBorders>
                  <w:bottom w:val="single" w:sz="4" w:space="0" w:color="auto"/>
                </w:tcBorders>
                <w:vAlign w:val="center"/>
              </w:tcPr>
              <w:p w14:paraId="551B9252" w14:textId="650CF403" w:rsidR="00A74466" w:rsidRPr="008D7479" w:rsidRDefault="00D32694" w:rsidP="00D32694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D7479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  <w:permEnd w:id="1596606937" w:displacedByCustomXml="prev"/>
      </w:tr>
      <w:permEnd w:id="400062522"/>
      <w:permEnd w:id="205356967"/>
      <w:tr w:rsidR="00A74466" w14:paraId="5FCCEF6B" w14:textId="1DC9313A" w:rsidTr="00192D9C">
        <w:trPr>
          <w:trHeight w:val="288"/>
        </w:trPr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624D3288" w14:textId="4D291021" w:rsidR="00A74466" w:rsidRPr="008D7479" w:rsidRDefault="00A74466" w:rsidP="00C66E5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>Signature</w:t>
            </w:r>
            <w:r w:rsidR="00722928"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en lettre moulée</w:t>
            </w:r>
          </w:p>
        </w:tc>
        <w:tc>
          <w:tcPr>
            <w:tcW w:w="630" w:type="dxa"/>
            <w:vAlign w:val="center"/>
          </w:tcPr>
          <w:p w14:paraId="03D4B542" w14:textId="77777777" w:rsidR="00A74466" w:rsidRPr="008D7479" w:rsidRDefault="00A74466" w:rsidP="00C66E5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14:paraId="469867A5" w14:textId="791A5FA8" w:rsidR="00A74466" w:rsidRPr="008D7479" w:rsidRDefault="00A74466" w:rsidP="00C66E5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>Rôle</w:t>
            </w:r>
          </w:p>
        </w:tc>
        <w:tc>
          <w:tcPr>
            <w:tcW w:w="630" w:type="dxa"/>
            <w:vAlign w:val="center"/>
          </w:tcPr>
          <w:p w14:paraId="4EA3A98F" w14:textId="77777777" w:rsidR="00A74466" w:rsidRPr="008D7479" w:rsidRDefault="00A74466" w:rsidP="002E56F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446" w:type="dxa"/>
            <w:tcBorders>
              <w:top w:val="single" w:sz="4" w:space="0" w:color="auto"/>
            </w:tcBorders>
            <w:vAlign w:val="center"/>
          </w:tcPr>
          <w:p w14:paraId="4A7244F4" w14:textId="0BBEC2E9" w:rsidR="00A74466" w:rsidRPr="008D7479" w:rsidRDefault="00A74466" w:rsidP="002E56F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>Date</w:t>
            </w:r>
          </w:p>
        </w:tc>
      </w:tr>
      <w:tr w:rsidR="00A74466" w14:paraId="16F63BF1" w14:textId="1CCC180A" w:rsidTr="00192D9C">
        <w:trPr>
          <w:trHeight w:val="288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5409CAD7" w14:textId="29522608" w:rsidR="00A74466" w:rsidRPr="008D7479" w:rsidRDefault="00A74466" w:rsidP="009636E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ermStart w:id="362575286" w:edGrp="everyone" w:colFirst="2" w:colLast="2"/>
            <w:permStart w:id="1175205435" w:edGrp="everyone" w:colFirst="0" w:colLast="0"/>
          </w:p>
        </w:tc>
        <w:tc>
          <w:tcPr>
            <w:tcW w:w="630" w:type="dxa"/>
            <w:vAlign w:val="center"/>
          </w:tcPr>
          <w:p w14:paraId="6326AE66" w14:textId="77777777" w:rsidR="00A74466" w:rsidRPr="008D7479" w:rsidRDefault="00A74466" w:rsidP="00C66E5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16B77452" w14:textId="0D4B5D56" w:rsidR="00A74466" w:rsidRPr="008D7479" w:rsidRDefault="00A74466" w:rsidP="009636E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8227F66" w14:textId="77777777" w:rsidR="00A74466" w:rsidRPr="008D7479" w:rsidRDefault="00A74466" w:rsidP="002E56F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permStart w:id="2105111939" w:edGrp="everyone" w:displacedByCustomXml="next"/>
        <w:sdt>
          <w:sdtPr>
            <w:rPr>
              <w:rFonts w:asciiTheme="minorHAnsi" w:hAnsiTheme="minorHAnsi" w:cstheme="minorHAnsi"/>
              <w:sz w:val="16"/>
              <w:szCs w:val="16"/>
            </w:rPr>
            <w:id w:val="568933346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446" w:type="dxa"/>
                <w:tcBorders>
                  <w:bottom w:val="single" w:sz="4" w:space="0" w:color="auto"/>
                </w:tcBorders>
                <w:vAlign w:val="center"/>
              </w:tcPr>
              <w:p w14:paraId="5CC2F17A" w14:textId="13A3E307" w:rsidR="00A74466" w:rsidRPr="008D7479" w:rsidRDefault="00D32694" w:rsidP="00D32694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D7479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  <w:permEnd w:id="2105111939" w:displacedByCustomXml="prev"/>
      </w:tr>
      <w:permEnd w:id="362575286"/>
      <w:permEnd w:id="1175205435"/>
      <w:tr w:rsidR="00A74466" w14:paraId="44248A30" w14:textId="3DB6B7DA" w:rsidTr="00192D9C">
        <w:trPr>
          <w:trHeight w:val="288"/>
        </w:trPr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7F665155" w14:textId="32456FBC" w:rsidR="00A74466" w:rsidRPr="008D7479" w:rsidRDefault="00A74466" w:rsidP="00C66E5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>Signature</w:t>
            </w:r>
            <w:r w:rsidR="00722928"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en lettre moulée</w:t>
            </w:r>
          </w:p>
        </w:tc>
        <w:tc>
          <w:tcPr>
            <w:tcW w:w="630" w:type="dxa"/>
            <w:vAlign w:val="center"/>
          </w:tcPr>
          <w:p w14:paraId="5C1151CF" w14:textId="77777777" w:rsidR="00A74466" w:rsidRPr="008D7479" w:rsidRDefault="00A74466" w:rsidP="00C66E5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14:paraId="134B2058" w14:textId="5DFD5E23" w:rsidR="00A74466" w:rsidRPr="008D7479" w:rsidRDefault="00A74466" w:rsidP="00C66E5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>Rôle</w:t>
            </w:r>
          </w:p>
        </w:tc>
        <w:tc>
          <w:tcPr>
            <w:tcW w:w="630" w:type="dxa"/>
            <w:vAlign w:val="center"/>
          </w:tcPr>
          <w:p w14:paraId="6B5DCA1B" w14:textId="77777777" w:rsidR="00A74466" w:rsidRPr="008D7479" w:rsidRDefault="00A74466" w:rsidP="002E56F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446" w:type="dxa"/>
            <w:tcBorders>
              <w:top w:val="single" w:sz="4" w:space="0" w:color="auto"/>
            </w:tcBorders>
            <w:vAlign w:val="center"/>
          </w:tcPr>
          <w:p w14:paraId="25B7FA91" w14:textId="6CA98A85" w:rsidR="00A74466" w:rsidRPr="008D7479" w:rsidRDefault="00A74466" w:rsidP="002E56F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>Date</w:t>
            </w:r>
          </w:p>
        </w:tc>
      </w:tr>
      <w:tr w:rsidR="00A74466" w14:paraId="07CDE3C9" w14:textId="1E145462" w:rsidTr="00192D9C">
        <w:trPr>
          <w:trHeight w:val="288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541517C6" w14:textId="1ED4CB52" w:rsidR="00A74466" w:rsidRPr="008D7479" w:rsidRDefault="00A74466" w:rsidP="009636E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ermStart w:id="992620678" w:edGrp="everyone" w:colFirst="2" w:colLast="2"/>
            <w:permStart w:id="254559583" w:edGrp="everyone" w:colFirst="0" w:colLast="0"/>
          </w:p>
        </w:tc>
        <w:tc>
          <w:tcPr>
            <w:tcW w:w="630" w:type="dxa"/>
            <w:vAlign w:val="center"/>
          </w:tcPr>
          <w:p w14:paraId="012FCE45" w14:textId="77777777" w:rsidR="00A74466" w:rsidRPr="008D7479" w:rsidRDefault="00A74466" w:rsidP="00C66E5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483DD980" w14:textId="6047A189" w:rsidR="00A74466" w:rsidRPr="008D7479" w:rsidRDefault="00A74466" w:rsidP="009636E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5B89E46" w14:textId="77777777" w:rsidR="00A74466" w:rsidRPr="008D7479" w:rsidRDefault="00A74466" w:rsidP="002E56F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permStart w:id="1097212961" w:edGrp="everyone" w:displacedByCustomXml="next"/>
        <w:sdt>
          <w:sdtPr>
            <w:rPr>
              <w:rFonts w:asciiTheme="minorHAnsi" w:hAnsiTheme="minorHAnsi" w:cstheme="minorHAnsi"/>
              <w:sz w:val="16"/>
              <w:szCs w:val="16"/>
            </w:rPr>
            <w:id w:val="1444336638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446" w:type="dxa"/>
                <w:tcBorders>
                  <w:bottom w:val="single" w:sz="4" w:space="0" w:color="auto"/>
                </w:tcBorders>
                <w:vAlign w:val="center"/>
              </w:tcPr>
              <w:p w14:paraId="0CF606ED" w14:textId="5AFE56CC" w:rsidR="00D32694" w:rsidRPr="008D7479" w:rsidRDefault="00D32694" w:rsidP="00D32694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D7479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  <w:permEnd w:id="1097212961" w:displacedByCustomXml="prev"/>
      </w:tr>
      <w:permEnd w:id="992620678"/>
      <w:permEnd w:id="254559583"/>
      <w:tr w:rsidR="00A74466" w14:paraId="6391CC4B" w14:textId="557464F9" w:rsidTr="00192D9C">
        <w:trPr>
          <w:trHeight w:val="288"/>
        </w:trPr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399C1A34" w14:textId="67D4F72B" w:rsidR="00A74466" w:rsidRPr="008D7479" w:rsidRDefault="00A74466" w:rsidP="00C66E5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>Signature</w:t>
            </w:r>
            <w:r w:rsidR="00722928"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en lettre moulée</w:t>
            </w:r>
          </w:p>
        </w:tc>
        <w:tc>
          <w:tcPr>
            <w:tcW w:w="630" w:type="dxa"/>
            <w:vAlign w:val="center"/>
          </w:tcPr>
          <w:p w14:paraId="4ACBB876" w14:textId="77777777" w:rsidR="00A74466" w:rsidRPr="008D7479" w:rsidRDefault="00A74466" w:rsidP="00C66E5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14:paraId="34A61C20" w14:textId="2208E87D" w:rsidR="00A74466" w:rsidRPr="008D7479" w:rsidRDefault="00A74466" w:rsidP="00C66E5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>Rôle</w:t>
            </w:r>
          </w:p>
        </w:tc>
        <w:tc>
          <w:tcPr>
            <w:tcW w:w="630" w:type="dxa"/>
            <w:vAlign w:val="center"/>
          </w:tcPr>
          <w:p w14:paraId="43CE4BFE" w14:textId="77777777" w:rsidR="00A74466" w:rsidRPr="008D7479" w:rsidRDefault="00A74466" w:rsidP="002E56F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446" w:type="dxa"/>
            <w:tcBorders>
              <w:top w:val="single" w:sz="4" w:space="0" w:color="auto"/>
            </w:tcBorders>
            <w:vAlign w:val="center"/>
          </w:tcPr>
          <w:p w14:paraId="6D528B1B" w14:textId="604167F9" w:rsidR="00A74466" w:rsidRPr="008D7479" w:rsidRDefault="00A74466" w:rsidP="002E56F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D7479">
              <w:rPr>
                <w:rFonts w:asciiTheme="minorHAnsi" w:hAnsiTheme="minorHAnsi" w:cstheme="minorHAnsi"/>
                <w:b/>
                <w:sz w:val="16"/>
                <w:szCs w:val="16"/>
              </w:rPr>
              <w:t>Date</w:t>
            </w:r>
          </w:p>
        </w:tc>
      </w:tr>
    </w:tbl>
    <w:p w14:paraId="2CD3FA52" w14:textId="77777777" w:rsidR="008E425D" w:rsidRPr="008E425D" w:rsidRDefault="008E425D">
      <w:pPr>
        <w:rPr>
          <w:sz w:val="18"/>
        </w:rPr>
      </w:pPr>
    </w:p>
    <w:permStart w:id="1832287036" w:edGrp="everyone"/>
    <w:p w14:paraId="35F36447" w14:textId="6E351AE0" w:rsidR="008E425D" w:rsidRDefault="00593A88" w:rsidP="008E425D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i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242036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25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permEnd w:id="1832287036"/>
      <w:r w:rsidR="008E425D">
        <w:rPr>
          <w:rFonts w:asciiTheme="minorHAnsi" w:hAnsiTheme="minorHAnsi" w:cstheme="minorHAnsi"/>
          <w:sz w:val="20"/>
          <w:szCs w:val="20"/>
        </w:rPr>
        <w:tab/>
      </w:r>
      <w:r w:rsidR="008E425D" w:rsidRPr="006859C3">
        <w:rPr>
          <w:rFonts w:asciiTheme="minorHAnsi" w:hAnsiTheme="minorHAnsi" w:cstheme="minorHAnsi"/>
          <w:i/>
          <w:sz w:val="20"/>
          <w:szCs w:val="20"/>
        </w:rPr>
        <w:t xml:space="preserve">En cas d’impossibilité à signer le document, l’usager ou son représentant légal a donné son autorisation verbale </w:t>
      </w:r>
      <w:r w:rsidR="008E425D">
        <w:rPr>
          <w:rFonts w:asciiTheme="minorHAnsi" w:hAnsiTheme="minorHAnsi" w:cstheme="minorHAnsi"/>
          <w:i/>
          <w:sz w:val="20"/>
          <w:szCs w:val="20"/>
        </w:rPr>
        <w:t>au partage des rôles et responsabilités hébergement</w:t>
      </w:r>
      <w:r w:rsidR="008E425D" w:rsidRPr="006859C3">
        <w:rPr>
          <w:rFonts w:asciiTheme="minorHAnsi" w:hAnsiTheme="minorHAnsi" w:cstheme="minorHAnsi"/>
          <w:i/>
          <w:sz w:val="20"/>
          <w:szCs w:val="20"/>
        </w:rPr>
        <w:t xml:space="preserve"> et l’information a été notée au dossier.</w:t>
      </w:r>
    </w:p>
    <w:p w14:paraId="0654ED7A" w14:textId="77777777" w:rsidR="00192D9C" w:rsidRPr="00192D9C" w:rsidRDefault="00192D9C" w:rsidP="008E425D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i/>
          <w:sz w:val="18"/>
          <w:szCs w:val="1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2127"/>
        <w:gridCol w:w="2547"/>
        <w:gridCol w:w="2547"/>
      </w:tblGrid>
      <w:tr w:rsidR="00CF0281" w:rsidRPr="00E816F2" w14:paraId="07E8D953" w14:textId="77777777" w:rsidTr="008D7479">
        <w:tc>
          <w:tcPr>
            <w:tcW w:w="2965" w:type="dxa"/>
          </w:tcPr>
          <w:p w14:paraId="68A24530" w14:textId="6711AA2D" w:rsidR="00CF0281" w:rsidRPr="00E816F2" w:rsidRDefault="00CF0281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816F2">
              <w:rPr>
                <w:rFonts w:asciiTheme="minorHAnsi" w:hAnsiTheme="minorHAnsi" w:cstheme="minorHAnsi"/>
                <w:b/>
                <w:sz w:val="22"/>
              </w:rPr>
              <w:t xml:space="preserve">Responsable des finances : </w:t>
            </w:r>
          </w:p>
        </w:tc>
        <w:permStart w:id="436553285" w:edGrp="everyone"/>
        <w:tc>
          <w:tcPr>
            <w:tcW w:w="2127" w:type="dxa"/>
            <w:vAlign w:val="bottom"/>
          </w:tcPr>
          <w:p w14:paraId="34452545" w14:textId="1D7FB0FC" w:rsidR="00CF0281" w:rsidRPr="00E816F2" w:rsidRDefault="00593A88" w:rsidP="003173BD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191897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562" w:rsidRPr="00E816F2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3173BD" w:rsidRPr="00E816F2">
              <w:rPr>
                <w:rFonts w:asciiTheme="minorHAnsi" w:hAnsiTheme="minorHAnsi" w:cstheme="minorHAnsi"/>
                <w:sz w:val="22"/>
              </w:rPr>
              <w:t xml:space="preserve">  </w:t>
            </w:r>
            <w:permEnd w:id="436553285"/>
            <w:r w:rsidR="006F54C5" w:rsidRPr="00E816F2">
              <w:rPr>
                <w:rFonts w:asciiTheme="minorHAnsi" w:hAnsiTheme="minorHAnsi" w:cstheme="minorHAnsi"/>
                <w:sz w:val="22"/>
              </w:rPr>
              <w:t>Tu</w:t>
            </w:r>
            <w:r w:rsidR="00CF0281" w:rsidRPr="00E816F2">
              <w:rPr>
                <w:rFonts w:asciiTheme="minorHAnsi" w:hAnsiTheme="minorHAnsi" w:cstheme="minorHAnsi"/>
                <w:sz w:val="22"/>
              </w:rPr>
              <w:t>teur</w:t>
            </w:r>
            <w:r w:rsidR="0053571B" w:rsidRPr="00E816F2">
              <w:rPr>
                <w:rFonts w:asciiTheme="minorHAnsi" w:hAnsiTheme="minorHAnsi" w:cstheme="minorHAnsi"/>
                <w:sz w:val="22"/>
              </w:rPr>
              <w:t>(</w:t>
            </w:r>
            <w:proofErr w:type="spellStart"/>
            <w:r w:rsidR="0053571B" w:rsidRPr="00E816F2">
              <w:rPr>
                <w:rFonts w:asciiTheme="minorHAnsi" w:hAnsiTheme="minorHAnsi" w:cstheme="minorHAnsi"/>
                <w:sz w:val="22"/>
              </w:rPr>
              <w:t>trice</w:t>
            </w:r>
            <w:proofErr w:type="spellEnd"/>
            <w:r w:rsidR="0053571B" w:rsidRPr="00E816F2">
              <w:rPr>
                <w:rFonts w:asciiTheme="minorHAnsi" w:hAnsiTheme="minorHAnsi" w:cstheme="minorHAnsi"/>
                <w:sz w:val="22"/>
              </w:rPr>
              <w:t>)</w:t>
            </w:r>
          </w:p>
        </w:tc>
        <w:permStart w:id="1047139020" w:edGrp="everyone"/>
        <w:tc>
          <w:tcPr>
            <w:tcW w:w="2547" w:type="dxa"/>
            <w:vAlign w:val="bottom"/>
          </w:tcPr>
          <w:p w14:paraId="5BB391F2" w14:textId="1BDF360C" w:rsidR="00CF0281" w:rsidRPr="00E816F2" w:rsidRDefault="00593A88" w:rsidP="003173BD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-169622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3BD" w:rsidRPr="00E816F2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3173BD" w:rsidRPr="00E816F2">
              <w:rPr>
                <w:rFonts w:asciiTheme="minorHAnsi" w:hAnsiTheme="minorHAnsi" w:cstheme="minorHAnsi"/>
                <w:sz w:val="22"/>
              </w:rPr>
              <w:t xml:space="preserve">  </w:t>
            </w:r>
            <w:permEnd w:id="1047139020"/>
            <w:r w:rsidR="00CF0281" w:rsidRPr="00E816F2">
              <w:rPr>
                <w:rFonts w:asciiTheme="minorHAnsi" w:hAnsiTheme="minorHAnsi" w:cstheme="minorHAnsi"/>
                <w:sz w:val="22"/>
              </w:rPr>
              <w:t>Représentant</w:t>
            </w:r>
            <w:r w:rsidR="0053571B" w:rsidRPr="00E816F2">
              <w:rPr>
                <w:rFonts w:asciiTheme="minorHAnsi" w:hAnsiTheme="minorHAnsi" w:cstheme="minorHAnsi"/>
                <w:sz w:val="22"/>
              </w:rPr>
              <w:t>(e)</w:t>
            </w:r>
          </w:p>
        </w:tc>
        <w:permStart w:id="979253669" w:edGrp="everyone"/>
        <w:tc>
          <w:tcPr>
            <w:tcW w:w="2547" w:type="dxa"/>
            <w:vAlign w:val="bottom"/>
          </w:tcPr>
          <w:p w14:paraId="12F2CE81" w14:textId="485D5E8C" w:rsidR="00CF0281" w:rsidRPr="00E816F2" w:rsidRDefault="00593A88" w:rsidP="003173BD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-155314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3BD" w:rsidRPr="00E816F2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3173BD" w:rsidRPr="00E816F2">
              <w:rPr>
                <w:rFonts w:asciiTheme="minorHAnsi" w:hAnsiTheme="minorHAnsi" w:cstheme="minorHAnsi"/>
                <w:sz w:val="22"/>
              </w:rPr>
              <w:t xml:space="preserve">  </w:t>
            </w:r>
            <w:permEnd w:id="979253669"/>
            <w:r w:rsidR="00CF0281" w:rsidRPr="00E816F2">
              <w:rPr>
                <w:rFonts w:asciiTheme="minorHAnsi" w:hAnsiTheme="minorHAnsi" w:cstheme="minorHAnsi"/>
                <w:sz w:val="22"/>
              </w:rPr>
              <w:t>Usager</w:t>
            </w:r>
            <w:r w:rsidR="0053571B" w:rsidRPr="00E816F2">
              <w:rPr>
                <w:rFonts w:asciiTheme="minorHAnsi" w:hAnsiTheme="minorHAnsi" w:cstheme="minorHAnsi"/>
                <w:sz w:val="22"/>
              </w:rPr>
              <w:t>(ère)</w:t>
            </w:r>
          </w:p>
        </w:tc>
      </w:tr>
    </w:tbl>
    <w:p w14:paraId="5095F80D" w14:textId="6C5C6C4D" w:rsidR="00CF0281" w:rsidRDefault="00CF0281">
      <w:pPr>
        <w:rPr>
          <w:rFonts w:asciiTheme="minorHAnsi" w:hAnsiTheme="minorHAnsi" w:cstheme="minorHAnsi"/>
          <w:sz w:val="18"/>
        </w:rPr>
      </w:pPr>
    </w:p>
    <w:p w14:paraId="30B3B64B" w14:textId="77777777" w:rsidR="00192D9C" w:rsidRPr="00E816F2" w:rsidRDefault="00192D9C">
      <w:pPr>
        <w:rPr>
          <w:rFonts w:asciiTheme="minorHAnsi" w:hAnsiTheme="minorHAnsi" w:cstheme="minorHAnsi"/>
          <w:sz w:val="18"/>
        </w:rPr>
      </w:pPr>
    </w:p>
    <w:p w14:paraId="26A6A72C" w14:textId="1790F5D1" w:rsidR="00BD4702" w:rsidRPr="00E816F2" w:rsidRDefault="00BD4702" w:rsidP="00BD4702">
      <w:pPr>
        <w:pStyle w:val="Paragraphedeliste"/>
        <w:numPr>
          <w:ilvl w:val="0"/>
          <w:numId w:val="8"/>
        </w:num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816F2">
        <w:rPr>
          <w:rFonts w:asciiTheme="minorHAnsi" w:hAnsiTheme="minorHAnsi" w:cstheme="minorHAnsi"/>
          <w:b/>
          <w:sz w:val="22"/>
          <w:szCs w:val="20"/>
        </w:rPr>
        <w:lastRenderedPageBreak/>
        <w:t>PARTAGE DES RÔLES ET RESPONSABILITÉS</w:t>
      </w:r>
    </w:p>
    <w:p w14:paraId="44842DFE" w14:textId="72EEF200" w:rsidR="00D32694" w:rsidRDefault="00BD4702" w:rsidP="00BD4702">
      <w:pPr>
        <w:pStyle w:val="Paragraphedeliste"/>
        <w:ind w:left="360"/>
        <w:jc w:val="both"/>
        <w:rPr>
          <w:rFonts w:ascii="Calibri" w:hAnsi="Calibri" w:cs="Calibri"/>
          <w:color w:val="000000"/>
          <w:sz w:val="22"/>
          <w:szCs w:val="20"/>
          <w:shd w:val="clear" w:color="auto" w:fill="FFFFFF"/>
        </w:rPr>
      </w:pPr>
      <w:r w:rsidRPr="00BD4702">
        <w:rPr>
          <w:rFonts w:ascii="Calibri" w:hAnsi="Calibri" w:cs="Calibri"/>
          <w:color w:val="000000"/>
          <w:sz w:val="22"/>
          <w:szCs w:val="20"/>
          <w:shd w:val="clear" w:color="auto" w:fill="FFFFFF"/>
        </w:rPr>
        <w:t>Les sujets suivants sont à titre indicatif et peuvent être modifiés ou retirés en fonction des besoins de l'entente entre les parties</w:t>
      </w:r>
      <w:r>
        <w:rPr>
          <w:rFonts w:ascii="Calibri" w:hAnsi="Calibri" w:cs="Calibri"/>
          <w:color w:val="000000"/>
          <w:sz w:val="22"/>
          <w:szCs w:val="20"/>
          <w:shd w:val="clear" w:color="auto" w:fill="FFFFFF"/>
        </w:rPr>
        <w:t>.</w:t>
      </w:r>
    </w:p>
    <w:p w14:paraId="53C6EF99" w14:textId="77777777" w:rsidR="00BD4702" w:rsidRPr="00BD4702" w:rsidRDefault="00BD4702" w:rsidP="00BD4702">
      <w:pPr>
        <w:pStyle w:val="Paragraphedeliste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lledutableau"/>
        <w:tblW w:w="10196" w:type="dxa"/>
        <w:tblInd w:w="-5" w:type="dxa"/>
        <w:tblLook w:val="04A0" w:firstRow="1" w:lastRow="0" w:firstColumn="1" w:lastColumn="0" w:noHBand="0" w:noVBand="1"/>
      </w:tblPr>
      <w:tblGrid>
        <w:gridCol w:w="2454"/>
        <w:gridCol w:w="2814"/>
        <w:gridCol w:w="2473"/>
        <w:gridCol w:w="2455"/>
      </w:tblGrid>
      <w:tr w:rsidR="00ED6F81" w:rsidRPr="00E15FDA" w14:paraId="54DE3708" w14:textId="77777777" w:rsidTr="00CF0281">
        <w:tc>
          <w:tcPr>
            <w:tcW w:w="2454" w:type="dxa"/>
            <w:shd w:val="clear" w:color="auto" w:fill="D9D9D9" w:themeFill="background1" w:themeFillShade="D9"/>
            <w:vAlign w:val="center"/>
          </w:tcPr>
          <w:p w14:paraId="4241D36E" w14:textId="3AB75D49" w:rsidR="00ED6F81" w:rsidRPr="00E15FDA" w:rsidRDefault="00ED6F81" w:rsidP="00ED6F81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Domaine</w:t>
            </w:r>
          </w:p>
        </w:tc>
        <w:tc>
          <w:tcPr>
            <w:tcW w:w="2814" w:type="dxa"/>
            <w:shd w:val="clear" w:color="auto" w:fill="D9D9D9" w:themeFill="background1" w:themeFillShade="D9"/>
            <w:vAlign w:val="center"/>
          </w:tcPr>
          <w:p w14:paraId="725909FC" w14:textId="17CF1314" w:rsidR="00ED6F81" w:rsidRPr="00E15FDA" w:rsidRDefault="00ED6F81" w:rsidP="00ED6F81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Usager</w:t>
            </w:r>
            <w:r w:rsidR="00A11DF7" w:rsidRPr="00E15FDA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(ère)</w:t>
            </w: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/Représentant</w:t>
            </w:r>
            <w:r w:rsidR="00A11DF7" w:rsidRPr="00E15FDA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(e)</w:t>
            </w: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/ Personnes significatives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5CE0FF62" w14:textId="66E2F638" w:rsidR="00ED6F81" w:rsidRPr="00E15FDA" w:rsidRDefault="00ED6F81" w:rsidP="001310A0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Responsable hébergement</w:t>
            </w:r>
          </w:p>
        </w:tc>
        <w:tc>
          <w:tcPr>
            <w:tcW w:w="2455" w:type="dxa"/>
            <w:shd w:val="clear" w:color="auto" w:fill="D9D9D9" w:themeFill="background1" w:themeFillShade="D9"/>
            <w:vAlign w:val="center"/>
          </w:tcPr>
          <w:p w14:paraId="3EB22FBD" w14:textId="4DFF6235" w:rsidR="00ED6F81" w:rsidRPr="00E15FDA" w:rsidRDefault="00ED6F81" w:rsidP="00ED6F81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Équipe clinique</w:t>
            </w:r>
          </w:p>
        </w:tc>
      </w:tr>
      <w:tr w:rsidR="000A2576" w:rsidRPr="00E15FDA" w14:paraId="599B3614" w14:textId="77777777" w:rsidTr="00CF0281">
        <w:tc>
          <w:tcPr>
            <w:tcW w:w="10196" w:type="dxa"/>
            <w:gridSpan w:val="4"/>
            <w:shd w:val="clear" w:color="auto" w:fill="D9D9D9" w:themeFill="background1" w:themeFillShade="D9"/>
          </w:tcPr>
          <w:p w14:paraId="18539581" w14:textId="1D23E380" w:rsidR="000A2576" w:rsidRPr="00E15FDA" w:rsidRDefault="000A2576" w:rsidP="007E09E8">
            <w:pPr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Sorties</w:t>
            </w:r>
          </w:p>
        </w:tc>
      </w:tr>
      <w:tr w:rsidR="00ED6F81" w:rsidRPr="00E15FDA" w14:paraId="7B49D2EC" w14:textId="77777777" w:rsidTr="00CF0281">
        <w:tc>
          <w:tcPr>
            <w:tcW w:w="2454" w:type="dxa"/>
          </w:tcPr>
          <w:p w14:paraId="3276814C" w14:textId="2A334E9D" w:rsidR="00ED6F81" w:rsidRPr="00E15FDA" w:rsidRDefault="000A2576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ermStart w:id="1758546447" w:edGrp="everyone"/>
            <w:r w:rsidRPr="00E15FDA">
              <w:rPr>
                <w:rFonts w:asciiTheme="minorHAnsi" w:hAnsiTheme="minorHAnsi" w:cstheme="minorHAnsi"/>
                <w:sz w:val="18"/>
                <w:szCs w:val="18"/>
              </w:rPr>
              <w:t>Fréquences des sorties :</w:t>
            </w:r>
          </w:p>
        </w:tc>
        <w:tc>
          <w:tcPr>
            <w:tcW w:w="2814" w:type="dxa"/>
          </w:tcPr>
          <w:p w14:paraId="074B06E5" w14:textId="77777777" w:rsidR="00ED6F81" w:rsidRPr="00E15FDA" w:rsidRDefault="00ED6F81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73" w:type="dxa"/>
          </w:tcPr>
          <w:p w14:paraId="64544134" w14:textId="77777777" w:rsidR="00ED6F81" w:rsidRPr="00E15FDA" w:rsidRDefault="00ED6F81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55" w:type="dxa"/>
          </w:tcPr>
          <w:p w14:paraId="0F5642B5" w14:textId="77777777" w:rsidR="00ED6F81" w:rsidRPr="00E15FDA" w:rsidRDefault="00ED6F81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D6F81" w:rsidRPr="00E15FDA" w14:paraId="3174C5EC" w14:textId="77777777" w:rsidTr="00CF0281">
        <w:tc>
          <w:tcPr>
            <w:tcW w:w="2454" w:type="dxa"/>
          </w:tcPr>
          <w:p w14:paraId="5A2D9847" w14:textId="4B7B0051" w:rsidR="00ED6F81" w:rsidRPr="00E15FDA" w:rsidRDefault="00DF2771" w:rsidP="003850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Modalités de</w:t>
            </w:r>
            <w:r w:rsidR="003850DA" w:rsidRPr="00E15FDA">
              <w:rPr>
                <w:rFonts w:asciiTheme="minorHAnsi" w:hAnsiTheme="minorHAnsi" w:cstheme="minorHAnsi"/>
                <w:sz w:val="18"/>
                <w:szCs w:val="18"/>
              </w:rPr>
              <w:t xml:space="preserve"> sortie :</w:t>
            </w:r>
          </w:p>
        </w:tc>
        <w:tc>
          <w:tcPr>
            <w:tcW w:w="2814" w:type="dxa"/>
          </w:tcPr>
          <w:p w14:paraId="2237AF0A" w14:textId="77777777" w:rsidR="00ED6F81" w:rsidRPr="00E15FDA" w:rsidRDefault="00ED6F81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73" w:type="dxa"/>
          </w:tcPr>
          <w:p w14:paraId="4D42E4E7" w14:textId="77777777" w:rsidR="00ED6F81" w:rsidRPr="00E15FDA" w:rsidRDefault="00ED6F81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55" w:type="dxa"/>
          </w:tcPr>
          <w:p w14:paraId="1A545CB2" w14:textId="77777777" w:rsidR="00ED6F81" w:rsidRPr="00E15FDA" w:rsidRDefault="00ED6F81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D6F81" w:rsidRPr="00E15FDA" w14:paraId="57B7B119" w14:textId="77777777" w:rsidTr="00CF0281">
        <w:tc>
          <w:tcPr>
            <w:tcW w:w="2454" w:type="dxa"/>
          </w:tcPr>
          <w:p w14:paraId="67D9BD7B" w14:textId="3A42679B" w:rsidR="00ED6F81" w:rsidRPr="00E15FDA" w:rsidRDefault="00ED6F81" w:rsidP="00DC2C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14" w:type="dxa"/>
          </w:tcPr>
          <w:p w14:paraId="27471437" w14:textId="77777777" w:rsidR="00ED6F81" w:rsidRPr="00E15FDA" w:rsidRDefault="00ED6F81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73" w:type="dxa"/>
          </w:tcPr>
          <w:p w14:paraId="6CDF5779" w14:textId="77777777" w:rsidR="00ED6F81" w:rsidRPr="00E15FDA" w:rsidRDefault="00ED6F81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55" w:type="dxa"/>
          </w:tcPr>
          <w:p w14:paraId="4F2BA076" w14:textId="77777777" w:rsidR="00ED6F81" w:rsidRPr="00E15FDA" w:rsidRDefault="00ED6F81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permEnd w:id="1758546447"/>
    </w:tbl>
    <w:p w14:paraId="25D9F3F1" w14:textId="5F037BF1" w:rsidR="00ED6F81" w:rsidRPr="00E15FDA" w:rsidRDefault="00ED6F81" w:rsidP="007E09E8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7"/>
        <w:gridCol w:w="2747"/>
        <w:gridCol w:w="2491"/>
        <w:gridCol w:w="2471"/>
      </w:tblGrid>
      <w:tr w:rsidR="000A2576" w:rsidRPr="00E15FDA" w14:paraId="3E54E651" w14:textId="77777777" w:rsidTr="0053571B">
        <w:tc>
          <w:tcPr>
            <w:tcW w:w="2477" w:type="dxa"/>
            <w:shd w:val="clear" w:color="auto" w:fill="D9D9D9" w:themeFill="background1" w:themeFillShade="D9"/>
            <w:vAlign w:val="center"/>
          </w:tcPr>
          <w:p w14:paraId="436176C3" w14:textId="77777777" w:rsidR="000A2576" w:rsidRPr="00E15FDA" w:rsidRDefault="000A2576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Domaine</w:t>
            </w:r>
          </w:p>
        </w:tc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0D15F94D" w14:textId="4D0D6883" w:rsidR="000A2576" w:rsidRPr="00E15FDA" w:rsidRDefault="000A2576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Usager</w:t>
            </w:r>
            <w:r w:rsidR="00A11DF7"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(ère)</w:t>
            </w: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/Représentant</w:t>
            </w:r>
            <w:r w:rsidR="00A11DF7"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(e)</w:t>
            </w: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/ Personnes significatives</w:t>
            </w:r>
          </w:p>
        </w:tc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1F09A603" w14:textId="71607C5B" w:rsidR="000A2576" w:rsidRPr="00E15FDA" w:rsidRDefault="000A2576" w:rsidP="001310A0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Responsable hébergement</w:t>
            </w:r>
          </w:p>
        </w:tc>
        <w:tc>
          <w:tcPr>
            <w:tcW w:w="2471" w:type="dxa"/>
            <w:shd w:val="clear" w:color="auto" w:fill="D9D9D9" w:themeFill="background1" w:themeFillShade="D9"/>
            <w:vAlign w:val="center"/>
          </w:tcPr>
          <w:p w14:paraId="50328CEB" w14:textId="77777777" w:rsidR="000A2576" w:rsidRPr="00E15FDA" w:rsidRDefault="000A2576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Équipe clinique</w:t>
            </w:r>
          </w:p>
        </w:tc>
      </w:tr>
      <w:tr w:rsidR="000A2576" w:rsidRPr="00E15FDA" w14:paraId="619F9C54" w14:textId="77777777" w:rsidTr="00796923">
        <w:tc>
          <w:tcPr>
            <w:tcW w:w="10186" w:type="dxa"/>
            <w:gridSpan w:val="4"/>
            <w:shd w:val="clear" w:color="auto" w:fill="D9D9D9" w:themeFill="background1" w:themeFillShade="D9"/>
          </w:tcPr>
          <w:p w14:paraId="5A148E30" w14:textId="1967D27C" w:rsidR="000A2576" w:rsidRPr="00E15FDA" w:rsidRDefault="00E404F5" w:rsidP="00796923">
            <w:pPr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VISITES</w:t>
            </w:r>
          </w:p>
        </w:tc>
      </w:tr>
      <w:tr w:rsidR="000A2576" w:rsidRPr="00E15FDA" w14:paraId="737927E8" w14:textId="77777777" w:rsidTr="0053571B">
        <w:tc>
          <w:tcPr>
            <w:tcW w:w="2477" w:type="dxa"/>
          </w:tcPr>
          <w:p w14:paraId="433D3B00" w14:textId="3E672CF0" w:rsidR="000A2576" w:rsidRPr="00E15FDA" w:rsidRDefault="000A2576" w:rsidP="00E404F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ermStart w:id="185236728" w:edGrp="everyone"/>
            <w:r w:rsidRPr="00E15FDA">
              <w:rPr>
                <w:rFonts w:asciiTheme="minorHAnsi" w:hAnsiTheme="minorHAnsi" w:cstheme="minorHAnsi"/>
                <w:sz w:val="18"/>
                <w:szCs w:val="20"/>
              </w:rPr>
              <w:t>F</w:t>
            </w:r>
            <w:r w:rsidR="00E404F5" w:rsidRPr="00E15FDA">
              <w:rPr>
                <w:rFonts w:asciiTheme="minorHAnsi" w:hAnsiTheme="minorHAnsi" w:cstheme="minorHAnsi"/>
                <w:sz w:val="18"/>
                <w:szCs w:val="20"/>
              </w:rPr>
              <w:t>réquences des visites</w:t>
            </w:r>
            <w:r w:rsidRPr="00E15FDA">
              <w:rPr>
                <w:rFonts w:asciiTheme="minorHAnsi" w:hAnsiTheme="minorHAnsi" w:cstheme="minorHAnsi"/>
                <w:sz w:val="18"/>
                <w:szCs w:val="20"/>
              </w:rPr>
              <w:t> :</w:t>
            </w:r>
          </w:p>
        </w:tc>
        <w:tc>
          <w:tcPr>
            <w:tcW w:w="2747" w:type="dxa"/>
          </w:tcPr>
          <w:p w14:paraId="1F0D4BD7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5C232C9A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1" w:type="dxa"/>
          </w:tcPr>
          <w:p w14:paraId="4C73044F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A2576" w:rsidRPr="00E15FDA" w14:paraId="586A33C1" w14:textId="77777777" w:rsidTr="0053571B">
        <w:tc>
          <w:tcPr>
            <w:tcW w:w="2477" w:type="dxa"/>
          </w:tcPr>
          <w:p w14:paraId="09FCEDFD" w14:textId="24C4DD57" w:rsidR="000A2576" w:rsidRPr="00E15FDA" w:rsidRDefault="007E0CF8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Modalités de</w:t>
            </w:r>
            <w:r w:rsidR="003850DA" w:rsidRPr="00E15FDA">
              <w:rPr>
                <w:rFonts w:asciiTheme="minorHAnsi" w:hAnsiTheme="minorHAnsi" w:cstheme="minorHAnsi"/>
                <w:sz w:val="18"/>
                <w:szCs w:val="20"/>
              </w:rPr>
              <w:t xml:space="preserve"> visite :</w:t>
            </w:r>
          </w:p>
        </w:tc>
        <w:tc>
          <w:tcPr>
            <w:tcW w:w="2747" w:type="dxa"/>
          </w:tcPr>
          <w:p w14:paraId="4742BC61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6641BB4A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1" w:type="dxa"/>
          </w:tcPr>
          <w:p w14:paraId="02BAEEDD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A2576" w:rsidRPr="00E15FDA" w14:paraId="6E2068A6" w14:textId="77777777" w:rsidTr="0053571B">
        <w:tc>
          <w:tcPr>
            <w:tcW w:w="2477" w:type="dxa"/>
          </w:tcPr>
          <w:p w14:paraId="7D50580A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747" w:type="dxa"/>
          </w:tcPr>
          <w:p w14:paraId="0E4E822E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74E4CCA4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1" w:type="dxa"/>
          </w:tcPr>
          <w:p w14:paraId="088B96AF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permEnd w:id="185236728"/>
    </w:tbl>
    <w:p w14:paraId="23B6A63E" w14:textId="1FADE05E" w:rsidR="000A2576" w:rsidRDefault="000A2576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8"/>
        <w:gridCol w:w="2747"/>
        <w:gridCol w:w="2491"/>
        <w:gridCol w:w="2470"/>
      </w:tblGrid>
      <w:tr w:rsidR="00E404F5" w:rsidRPr="00E15FDA" w14:paraId="3CBA4406" w14:textId="77777777" w:rsidTr="0053571B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07C3379A" w14:textId="77777777" w:rsidR="00E404F5" w:rsidRPr="00E15FDA" w:rsidRDefault="00E404F5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Domaine</w:t>
            </w:r>
          </w:p>
        </w:tc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6738B53B" w14:textId="4400105E" w:rsidR="00E404F5" w:rsidRPr="00E15FDA" w:rsidRDefault="00A11DF7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Usager(ère)/Représentant(e)/ Personnes significatives</w:t>
            </w:r>
          </w:p>
        </w:tc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058D91AC" w14:textId="2ED795C3" w:rsidR="00E404F5" w:rsidRPr="00E15FDA" w:rsidRDefault="00E404F5" w:rsidP="001310A0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Responsable hébergement</w:t>
            </w:r>
          </w:p>
        </w:tc>
        <w:tc>
          <w:tcPr>
            <w:tcW w:w="2470" w:type="dxa"/>
            <w:shd w:val="clear" w:color="auto" w:fill="D9D9D9" w:themeFill="background1" w:themeFillShade="D9"/>
            <w:vAlign w:val="center"/>
          </w:tcPr>
          <w:p w14:paraId="231A22EB" w14:textId="77777777" w:rsidR="00E404F5" w:rsidRPr="00E15FDA" w:rsidRDefault="00E404F5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Équipe clinique</w:t>
            </w:r>
          </w:p>
        </w:tc>
      </w:tr>
      <w:tr w:rsidR="00E404F5" w:rsidRPr="00E15FDA" w14:paraId="66C94374" w14:textId="77777777" w:rsidTr="00796923">
        <w:tc>
          <w:tcPr>
            <w:tcW w:w="10186" w:type="dxa"/>
            <w:gridSpan w:val="4"/>
            <w:shd w:val="clear" w:color="auto" w:fill="D9D9D9" w:themeFill="background1" w:themeFillShade="D9"/>
          </w:tcPr>
          <w:p w14:paraId="50D06BED" w14:textId="43BD1D29" w:rsidR="00E404F5" w:rsidRPr="00E15FDA" w:rsidRDefault="00E404F5" w:rsidP="00796923">
            <w:pPr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MÉDICAL</w:t>
            </w:r>
          </w:p>
        </w:tc>
      </w:tr>
      <w:tr w:rsidR="00E404F5" w:rsidRPr="00E15FDA" w14:paraId="444A5C0D" w14:textId="77777777" w:rsidTr="0053571B">
        <w:tc>
          <w:tcPr>
            <w:tcW w:w="2478" w:type="dxa"/>
          </w:tcPr>
          <w:p w14:paraId="522DA99B" w14:textId="0D200EA2" w:rsidR="00E404F5" w:rsidRPr="00E15FDA" w:rsidRDefault="007E0CF8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ermStart w:id="1325016741" w:edGrp="everyone"/>
            <w:r>
              <w:rPr>
                <w:rFonts w:asciiTheme="minorHAnsi" w:hAnsiTheme="minorHAnsi" w:cstheme="minorHAnsi"/>
                <w:sz w:val="18"/>
                <w:szCs w:val="20"/>
              </w:rPr>
              <w:t>Soins personnels :</w:t>
            </w:r>
          </w:p>
        </w:tc>
        <w:tc>
          <w:tcPr>
            <w:tcW w:w="2747" w:type="dxa"/>
          </w:tcPr>
          <w:p w14:paraId="3CD091CD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28762DEE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0" w:type="dxa"/>
          </w:tcPr>
          <w:p w14:paraId="58CCCFBD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404F5" w:rsidRPr="00E15FDA" w14:paraId="093EC2B4" w14:textId="77777777" w:rsidTr="0053571B">
        <w:tc>
          <w:tcPr>
            <w:tcW w:w="2478" w:type="dxa"/>
          </w:tcPr>
          <w:p w14:paraId="73BA491E" w14:textId="7CACBD3D" w:rsidR="00E404F5" w:rsidRPr="00E15FDA" w:rsidRDefault="00541103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sz w:val="18"/>
                <w:szCs w:val="20"/>
              </w:rPr>
              <w:t>Rendez-vous médicaux :</w:t>
            </w:r>
          </w:p>
        </w:tc>
        <w:tc>
          <w:tcPr>
            <w:tcW w:w="2747" w:type="dxa"/>
          </w:tcPr>
          <w:p w14:paraId="4C940167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6506AFD9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0" w:type="dxa"/>
          </w:tcPr>
          <w:p w14:paraId="4C94F318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404F5" w:rsidRPr="00E15FDA" w14:paraId="6BA0A4FA" w14:textId="77777777" w:rsidTr="0053571B">
        <w:tc>
          <w:tcPr>
            <w:tcW w:w="2478" w:type="dxa"/>
          </w:tcPr>
          <w:p w14:paraId="47C024D8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747" w:type="dxa"/>
          </w:tcPr>
          <w:p w14:paraId="315247D0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3C99CC22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0" w:type="dxa"/>
          </w:tcPr>
          <w:p w14:paraId="7338F875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permEnd w:id="1325016741"/>
    </w:tbl>
    <w:p w14:paraId="6C8541F9" w14:textId="198F380E" w:rsidR="000A2576" w:rsidRDefault="000A2576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3"/>
        <w:gridCol w:w="2747"/>
        <w:gridCol w:w="2493"/>
        <w:gridCol w:w="2473"/>
      </w:tblGrid>
      <w:tr w:rsidR="00EB2B62" w:rsidRPr="00E15FDA" w14:paraId="046E5353" w14:textId="77777777" w:rsidTr="0053571B"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26048686" w14:textId="77777777" w:rsidR="00EB2B62" w:rsidRPr="00E15FDA" w:rsidRDefault="00EB2B62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Domaine</w:t>
            </w:r>
          </w:p>
        </w:tc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16A97F60" w14:textId="16D5E375" w:rsidR="00EB2B62" w:rsidRPr="00E15FDA" w:rsidRDefault="00A11DF7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Usager(ère)/Représentant(e)/ Personnes significatives</w:t>
            </w:r>
          </w:p>
        </w:tc>
        <w:tc>
          <w:tcPr>
            <w:tcW w:w="2493" w:type="dxa"/>
            <w:shd w:val="clear" w:color="auto" w:fill="D9D9D9" w:themeFill="background1" w:themeFillShade="D9"/>
            <w:vAlign w:val="center"/>
          </w:tcPr>
          <w:p w14:paraId="7F883E4B" w14:textId="3DF055CF" w:rsidR="00EB2B62" w:rsidRPr="00E15FDA" w:rsidRDefault="00EB2B62" w:rsidP="001310A0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Responsable hébergement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28CABAD5" w14:textId="77777777" w:rsidR="00EB2B62" w:rsidRPr="00E15FDA" w:rsidRDefault="00EB2B62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Équipe clinique</w:t>
            </w:r>
          </w:p>
        </w:tc>
      </w:tr>
      <w:tr w:rsidR="00EB2B62" w:rsidRPr="00E15FDA" w14:paraId="0B55DD88" w14:textId="77777777" w:rsidTr="00796923">
        <w:tc>
          <w:tcPr>
            <w:tcW w:w="10186" w:type="dxa"/>
            <w:gridSpan w:val="4"/>
            <w:shd w:val="clear" w:color="auto" w:fill="D9D9D9" w:themeFill="background1" w:themeFillShade="D9"/>
          </w:tcPr>
          <w:p w14:paraId="177F57BE" w14:textId="7921AD8F" w:rsidR="00EB2B62" w:rsidRPr="00E15FDA" w:rsidRDefault="00EB2B62" w:rsidP="00796923">
            <w:pPr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communautaire</w:t>
            </w:r>
          </w:p>
        </w:tc>
      </w:tr>
      <w:tr w:rsidR="00EB2B62" w:rsidRPr="00E15FDA" w14:paraId="06FEE6E5" w14:textId="77777777" w:rsidTr="0053571B">
        <w:tc>
          <w:tcPr>
            <w:tcW w:w="2473" w:type="dxa"/>
          </w:tcPr>
          <w:p w14:paraId="78206526" w14:textId="26674F70" w:rsidR="00EB2B62" w:rsidRPr="00E15FDA" w:rsidRDefault="00EE3378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ermStart w:id="1668488896" w:edGrp="everyone"/>
            <w:r>
              <w:rPr>
                <w:rFonts w:asciiTheme="minorHAnsi" w:hAnsiTheme="minorHAnsi" w:cstheme="minorHAnsi"/>
                <w:sz w:val="18"/>
                <w:szCs w:val="20"/>
              </w:rPr>
              <w:t>Activités de jour :</w:t>
            </w:r>
          </w:p>
        </w:tc>
        <w:tc>
          <w:tcPr>
            <w:tcW w:w="2747" w:type="dxa"/>
          </w:tcPr>
          <w:p w14:paraId="0DD54C3B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3" w:type="dxa"/>
          </w:tcPr>
          <w:p w14:paraId="4ADA3CCA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3" w:type="dxa"/>
          </w:tcPr>
          <w:p w14:paraId="315AE48E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B2B62" w:rsidRPr="00E15FDA" w14:paraId="217EECF5" w14:textId="77777777" w:rsidTr="0053571B">
        <w:tc>
          <w:tcPr>
            <w:tcW w:w="2473" w:type="dxa"/>
          </w:tcPr>
          <w:p w14:paraId="7BEC815B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747" w:type="dxa"/>
          </w:tcPr>
          <w:p w14:paraId="3B2B79AB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3" w:type="dxa"/>
          </w:tcPr>
          <w:p w14:paraId="0DE76778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3" w:type="dxa"/>
          </w:tcPr>
          <w:p w14:paraId="017931FA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B2B62" w:rsidRPr="00E15FDA" w14:paraId="324E2C56" w14:textId="77777777" w:rsidTr="0053571B">
        <w:tc>
          <w:tcPr>
            <w:tcW w:w="2473" w:type="dxa"/>
          </w:tcPr>
          <w:p w14:paraId="1D554222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747" w:type="dxa"/>
          </w:tcPr>
          <w:p w14:paraId="6AD6CA22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3" w:type="dxa"/>
          </w:tcPr>
          <w:p w14:paraId="4D157040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3" w:type="dxa"/>
          </w:tcPr>
          <w:p w14:paraId="4A802D14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permEnd w:id="1668488896"/>
    </w:tbl>
    <w:p w14:paraId="26663832" w14:textId="01A41A8A" w:rsidR="00EB2B62" w:rsidRDefault="00EB2B62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8"/>
        <w:gridCol w:w="2747"/>
        <w:gridCol w:w="2491"/>
        <w:gridCol w:w="2470"/>
      </w:tblGrid>
      <w:tr w:rsidR="00EB2B62" w:rsidRPr="00E15FDA" w14:paraId="24059FCC" w14:textId="77777777" w:rsidTr="0053571B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719B1704" w14:textId="77777777" w:rsidR="00EB2B62" w:rsidRPr="00E15FDA" w:rsidRDefault="00EB2B62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Domaine</w:t>
            </w:r>
          </w:p>
        </w:tc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65CEEFDC" w14:textId="732F7A47" w:rsidR="00EB2B62" w:rsidRPr="00E15FDA" w:rsidRDefault="00A11DF7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Usager(ère)/Représentant(e)/ Personnes significatives</w:t>
            </w:r>
          </w:p>
        </w:tc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4ED4AB0E" w14:textId="6D88D170" w:rsidR="00EB2B62" w:rsidRPr="00E15FDA" w:rsidRDefault="00EB2B62" w:rsidP="001310A0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Responsable hébergement</w:t>
            </w:r>
          </w:p>
        </w:tc>
        <w:tc>
          <w:tcPr>
            <w:tcW w:w="2470" w:type="dxa"/>
            <w:shd w:val="clear" w:color="auto" w:fill="D9D9D9" w:themeFill="background1" w:themeFillShade="D9"/>
            <w:vAlign w:val="center"/>
          </w:tcPr>
          <w:p w14:paraId="4FB313A6" w14:textId="77777777" w:rsidR="00EB2B62" w:rsidRPr="00E15FDA" w:rsidRDefault="00EB2B62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Équipe clinique</w:t>
            </w:r>
          </w:p>
        </w:tc>
      </w:tr>
      <w:tr w:rsidR="00EB2B62" w:rsidRPr="00E15FDA" w14:paraId="78DFF1E4" w14:textId="77777777" w:rsidTr="00796923">
        <w:tc>
          <w:tcPr>
            <w:tcW w:w="10186" w:type="dxa"/>
            <w:gridSpan w:val="4"/>
            <w:shd w:val="clear" w:color="auto" w:fill="D9D9D9" w:themeFill="background1" w:themeFillShade="D9"/>
          </w:tcPr>
          <w:p w14:paraId="06D01C72" w14:textId="1DEF6C2F" w:rsidR="00EB2B62" w:rsidRPr="00E15FDA" w:rsidRDefault="00EB2B62" w:rsidP="00796923">
            <w:pPr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finance</w:t>
            </w:r>
          </w:p>
        </w:tc>
      </w:tr>
      <w:tr w:rsidR="00EB2B62" w:rsidRPr="00E15FDA" w14:paraId="4A1F483B" w14:textId="77777777" w:rsidTr="0053571B">
        <w:tc>
          <w:tcPr>
            <w:tcW w:w="2478" w:type="dxa"/>
          </w:tcPr>
          <w:p w14:paraId="424FA5AC" w14:textId="556EEB28" w:rsidR="00EB2B62" w:rsidRPr="00E15FDA" w:rsidRDefault="00DA0E91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ermStart w:id="920855952" w:edGrp="everyone"/>
            <w:r w:rsidRPr="00E15FDA">
              <w:rPr>
                <w:rFonts w:asciiTheme="minorHAnsi" w:hAnsiTheme="minorHAnsi" w:cstheme="minorHAnsi"/>
                <w:sz w:val="18"/>
                <w:szCs w:val="20"/>
              </w:rPr>
              <w:t>Achats de vêtements :</w:t>
            </w:r>
          </w:p>
        </w:tc>
        <w:tc>
          <w:tcPr>
            <w:tcW w:w="2747" w:type="dxa"/>
          </w:tcPr>
          <w:p w14:paraId="04939C6B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2DE45BAF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0" w:type="dxa"/>
          </w:tcPr>
          <w:p w14:paraId="2C9E25DD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B2B62" w:rsidRPr="00E15FDA" w14:paraId="7A070BB3" w14:textId="77777777" w:rsidTr="0053571B">
        <w:tc>
          <w:tcPr>
            <w:tcW w:w="2478" w:type="dxa"/>
          </w:tcPr>
          <w:p w14:paraId="2D22DB13" w14:textId="7F4FF8C8" w:rsidR="00EB2B62" w:rsidRPr="00E15FDA" w:rsidRDefault="00DA0E91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sz w:val="18"/>
                <w:szCs w:val="20"/>
              </w:rPr>
              <w:t>Achats d’items personnels :</w:t>
            </w:r>
          </w:p>
        </w:tc>
        <w:tc>
          <w:tcPr>
            <w:tcW w:w="2747" w:type="dxa"/>
          </w:tcPr>
          <w:p w14:paraId="2D3B2100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506DC036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0" w:type="dxa"/>
          </w:tcPr>
          <w:p w14:paraId="1D73AED6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B2B62" w:rsidRPr="00E15FDA" w14:paraId="1B203190" w14:textId="77777777" w:rsidTr="0053571B">
        <w:tc>
          <w:tcPr>
            <w:tcW w:w="2478" w:type="dxa"/>
          </w:tcPr>
          <w:p w14:paraId="7B58C890" w14:textId="1A7B54A5" w:rsidR="00EB2B62" w:rsidRPr="00E15FDA" w:rsidRDefault="0056629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Argent de p</w:t>
            </w:r>
            <w:r w:rsidR="00DC2C1A" w:rsidRPr="00E15FDA">
              <w:rPr>
                <w:rFonts w:asciiTheme="minorHAnsi" w:hAnsiTheme="minorHAnsi" w:cstheme="minorHAnsi"/>
                <w:sz w:val="18"/>
                <w:szCs w:val="20"/>
              </w:rPr>
              <w:t>oche :</w:t>
            </w:r>
          </w:p>
        </w:tc>
        <w:tc>
          <w:tcPr>
            <w:tcW w:w="2747" w:type="dxa"/>
          </w:tcPr>
          <w:p w14:paraId="181323F1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3156901F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0" w:type="dxa"/>
          </w:tcPr>
          <w:p w14:paraId="60E3B83F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permEnd w:id="920855952"/>
    </w:tbl>
    <w:p w14:paraId="747B8456" w14:textId="77777777" w:rsidR="00EB2B62" w:rsidRDefault="00EB2B62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8"/>
        <w:gridCol w:w="2747"/>
        <w:gridCol w:w="2491"/>
        <w:gridCol w:w="2470"/>
      </w:tblGrid>
      <w:tr w:rsidR="00EB2B62" w:rsidRPr="00E15FDA" w14:paraId="5A6703C1" w14:textId="77777777" w:rsidTr="0053571B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6FEC0009" w14:textId="77777777" w:rsidR="00EB2B62" w:rsidRPr="00E15FDA" w:rsidRDefault="00EB2B62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Domaine</w:t>
            </w:r>
          </w:p>
        </w:tc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4BCA53DA" w14:textId="1C0FE6ED" w:rsidR="00EB2B62" w:rsidRPr="00E15FDA" w:rsidRDefault="00A11DF7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Usager(ère)/Représentant(e)/ Personnes significatives</w:t>
            </w:r>
          </w:p>
        </w:tc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2BFFB254" w14:textId="7DD0A1A4" w:rsidR="00EB2B62" w:rsidRPr="00E15FDA" w:rsidRDefault="00EB2B62" w:rsidP="001310A0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Responsable hébergement</w:t>
            </w:r>
          </w:p>
        </w:tc>
        <w:tc>
          <w:tcPr>
            <w:tcW w:w="2470" w:type="dxa"/>
            <w:shd w:val="clear" w:color="auto" w:fill="D9D9D9" w:themeFill="background1" w:themeFillShade="D9"/>
            <w:vAlign w:val="center"/>
          </w:tcPr>
          <w:p w14:paraId="0B691C15" w14:textId="77777777" w:rsidR="00EB2B62" w:rsidRPr="00E15FDA" w:rsidRDefault="00EB2B62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Équipe clinique</w:t>
            </w:r>
          </w:p>
        </w:tc>
      </w:tr>
      <w:tr w:rsidR="00EB2B62" w:rsidRPr="00E15FDA" w14:paraId="74AE0C0A" w14:textId="77777777" w:rsidTr="00796923">
        <w:tc>
          <w:tcPr>
            <w:tcW w:w="10186" w:type="dxa"/>
            <w:gridSpan w:val="4"/>
            <w:shd w:val="clear" w:color="auto" w:fill="D9D9D9" w:themeFill="background1" w:themeFillShade="D9"/>
          </w:tcPr>
          <w:p w14:paraId="3D07F0CF" w14:textId="7958D26D" w:rsidR="00EB2B62" w:rsidRPr="00E15FDA" w:rsidRDefault="00EB2B62" w:rsidP="00796923">
            <w:pPr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COMMUNICATION</w:t>
            </w:r>
          </w:p>
        </w:tc>
      </w:tr>
      <w:tr w:rsidR="00EB2B62" w:rsidRPr="00E15FDA" w14:paraId="2EF5657D" w14:textId="77777777" w:rsidTr="0053571B">
        <w:tc>
          <w:tcPr>
            <w:tcW w:w="2478" w:type="dxa"/>
          </w:tcPr>
          <w:p w14:paraId="5410C97A" w14:textId="2D580B53" w:rsidR="00EB2B62" w:rsidRPr="00E15FDA" w:rsidRDefault="009B538B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ermStart w:id="934486325" w:edGrp="everyone"/>
            <w:r>
              <w:rPr>
                <w:rFonts w:asciiTheme="minorHAnsi" w:hAnsiTheme="minorHAnsi" w:cstheme="minorHAnsi"/>
                <w:sz w:val="18"/>
                <w:szCs w:val="20"/>
              </w:rPr>
              <w:t>Modalités de visites :</w:t>
            </w:r>
          </w:p>
        </w:tc>
        <w:tc>
          <w:tcPr>
            <w:tcW w:w="2747" w:type="dxa"/>
          </w:tcPr>
          <w:p w14:paraId="230E3240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72AA8E6C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0" w:type="dxa"/>
          </w:tcPr>
          <w:p w14:paraId="1426C8E3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B2B62" w:rsidRPr="00E15FDA" w14:paraId="5D581A31" w14:textId="77777777" w:rsidTr="0053571B">
        <w:tc>
          <w:tcPr>
            <w:tcW w:w="2478" w:type="dxa"/>
          </w:tcPr>
          <w:p w14:paraId="174328A8" w14:textId="69C2EB26" w:rsidR="00EB2B62" w:rsidRPr="00E15FDA" w:rsidRDefault="009B538B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Modalités de communication :</w:t>
            </w:r>
          </w:p>
        </w:tc>
        <w:tc>
          <w:tcPr>
            <w:tcW w:w="2747" w:type="dxa"/>
          </w:tcPr>
          <w:p w14:paraId="067B6A02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479E9250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0" w:type="dxa"/>
          </w:tcPr>
          <w:p w14:paraId="295FDAC2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B2B62" w:rsidRPr="00E15FDA" w14:paraId="1C492224" w14:textId="77777777" w:rsidTr="0053571B">
        <w:tc>
          <w:tcPr>
            <w:tcW w:w="2478" w:type="dxa"/>
          </w:tcPr>
          <w:p w14:paraId="17F1C237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747" w:type="dxa"/>
          </w:tcPr>
          <w:p w14:paraId="30B4677C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13F2E008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0" w:type="dxa"/>
          </w:tcPr>
          <w:p w14:paraId="67896088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permEnd w:id="934486325"/>
    </w:tbl>
    <w:p w14:paraId="66204FF1" w14:textId="36C0EDEA" w:rsidR="007A7BE7" w:rsidRDefault="007A7BE7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5"/>
        <w:gridCol w:w="2747"/>
        <w:gridCol w:w="2492"/>
        <w:gridCol w:w="2472"/>
      </w:tblGrid>
      <w:tr w:rsidR="0053571B" w:rsidRPr="00E15FDA" w14:paraId="79A93EE4" w14:textId="77777777" w:rsidTr="0053571B">
        <w:tc>
          <w:tcPr>
            <w:tcW w:w="2475" w:type="dxa"/>
            <w:shd w:val="clear" w:color="auto" w:fill="D9D9D9" w:themeFill="background1" w:themeFillShade="D9"/>
            <w:vAlign w:val="center"/>
          </w:tcPr>
          <w:p w14:paraId="61D65C40" w14:textId="77777777" w:rsidR="0053571B" w:rsidRPr="00E15FDA" w:rsidRDefault="0053571B" w:rsidP="00F82BBA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Domaine</w:t>
            </w:r>
          </w:p>
        </w:tc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779DEC99" w14:textId="77777777" w:rsidR="0053571B" w:rsidRPr="00E15FDA" w:rsidRDefault="0053571B" w:rsidP="00F82BBA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Usager(ère)/Représentant(e)/ Personnes significatives</w:t>
            </w:r>
          </w:p>
        </w:tc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008A9243" w14:textId="634981D2" w:rsidR="0053571B" w:rsidRPr="00E15FDA" w:rsidRDefault="0053571B" w:rsidP="001310A0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Responsable hébergement</w:t>
            </w:r>
          </w:p>
        </w:tc>
        <w:tc>
          <w:tcPr>
            <w:tcW w:w="2472" w:type="dxa"/>
            <w:shd w:val="clear" w:color="auto" w:fill="D9D9D9" w:themeFill="background1" w:themeFillShade="D9"/>
            <w:vAlign w:val="center"/>
          </w:tcPr>
          <w:p w14:paraId="5F19BE60" w14:textId="6275ADBC" w:rsidR="0053571B" w:rsidRPr="00E15FDA" w:rsidRDefault="0053571B" w:rsidP="00F82BBA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Équipe clinique</w:t>
            </w:r>
          </w:p>
        </w:tc>
      </w:tr>
      <w:tr w:rsidR="0053571B" w:rsidRPr="00E15FDA" w14:paraId="3534BD59" w14:textId="77777777" w:rsidTr="00F82BBA">
        <w:tc>
          <w:tcPr>
            <w:tcW w:w="10186" w:type="dxa"/>
            <w:gridSpan w:val="4"/>
            <w:shd w:val="clear" w:color="auto" w:fill="D9D9D9" w:themeFill="background1" w:themeFillShade="D9"/>
          </w:tcPr>
          <w:p w14:paraId="6CDEAA36" w14:textId="24817C70" w:rsidR="0053571B" w:rsidRPr="00E15FDA" w:rsidRDefault="0053571B" w:rsidP="00F82BBA">
            <w:pPr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BUDGET STATUÉ ET SUIVIS</w:t>
            </w:r>
          </w:p>
        </w:tc>
      </w:tr>
      <w:tr w:rsidR="0053571B" w:rsidRPr="00E15FDA" w14:paraId="5CD15B57" w14:textId="77777777" w:rsidTr="0053571B">
        <w:tc>
          <w:tcPr>
            <w:tcW w:w="2475" w:type="dxa"/>
          </w:tcPr>
          <w:p w14:paraId="4350D02E" w14:textId="4797DF52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ermStart w:id="925118845" w:edGrp="everyone"/>
          </w:p>
        </w:tc>
        <w:tc>
          <w:tcPr>
            <w:tcW w:w="2747" w:type="dxa"/>
          </w:tcPr>
          <w:p w14:paraId="0E4F4E2E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2" w:type="dxa"/>
          </w:tcPr>
          <w:p w14:paraId="1376E98B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2" w:type="dxa"/>
          </w:tcPr>
          <w:p w14:paraId="53EA4120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571B" w:rsidRPr="00E15FDA" w14:paraId="4066A61C" w14:textId="77777777" w:rsidTr="0053571B">
        <w:tc>
          <w:tcPr>
            <w:tcW w:w="2475" w:type="dxa"/>
          </w:tcPr>
          <w:p w14:paraId="66A9F5F7" w14:textId="285F21C2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747" w:type="dxa"/>
          </w:tcPr>
          <w:p w14:paraId="214DEB03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2" w:type="dxa"/>
          </w:tcPr>
          <w:p w14:paraId="453D833E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2" w:type="dxa"/>
          </w:tcPr>
          <w:p w14:paraId="63E0C15B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571B" w:rsidRPr="00E15FDA" w14:paraId="6ECDF0D5" w14:textId="77777777" w:rsidTr="0053571B">
        <w:tc>
          <w:tcPr>
            <w:tcW w:w="2475" w:type="dxa"/>
          </w:tcPr>
          <w:p w14:paraId="3CFF6926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747" w:type="dxa"/>
          </w:tcPr>
          <w:p w14:paraId="2D719CA4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2" w:type="dxa"/>
          </w:tcPr>
          <w:p w14:paraId="7A92FE24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2" w:type="dxa"/>
          </w:tcPr>
          <w:p w14:paraId="742C9E9D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47027B6E" w14:textId="77777777" w:rsidR="004D3DEE" w:rsidRPr="004D3DEE" w:rsidRDefault="004D3DEE">
      <w:pPr>
        <w:rPr>
          <w:sz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6"/>
      </w:tblGrid>
      <w:tr w:rsidR="002C0594" w:rsidRPr="002C0594" w14:paraId="5D94B467" w14:textId="77777777" w:rsidTr="00731DC6">
        <w:trPr>
          <w:trHeight w:val="639"/>
        </w:trPr>
        <w:tc>
          <w:tcPr>
            <w:tcW w:w="10186" w:type="dxa"/>
            <w:vAlign w:val="center"/>
          </w:tcPr>
          <w:permEnd w:id="925118845"/>
          <w:p w14:paraId="19FEC33D" w14:textId="431D9C73" w:rsidR="002C0594" w:rsidRPr="002C0594" w:rsidRDefault="002C0594" w:rsidP="002C0594">
            <w:pPr>
              <w:pStyle w:val="commentcontentpar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2C0594">
              <w:rPr>
                <w:rFonts w:asciiTheme="minorHAnsi" w:hAnsiTheme="minorHAnsi" w:cstheme="minorHAnsi"/>
                <w:b/>
                <w:sz w:val="22"/>
              </w:rPr>
              <w:t>Il peut y avoir des ajustements temporaires aux ententes prises en fonction de recommandation</w:t>
            </w:r>
            <w:r>
              <w:rPr>
                <w:rFonts w:asciiTheme="minorHAnsi" w:hAnsiTheme="minorHAnsi" w:cstheme="minorHAnsi"/>
                <w:b/>
                <w:sz w:val="22"/>
              </w:rPr>
              <w:t>s</w:t>
            </w:r>
            <w:r w:rsidRPr="002C0594">
              <w:rPr>
                <w:rFonts w:asciiTheme="minorHAnsi" w:hAnsiTheme="minorHAnsi" w:cstheme="minorHAnsi"/>
                <w:b/>
                <w:sz w:val="22"/>
              </w:rPr>
              <w:t xml:space="preserve"> de santé publi</w:t>
            </w:r>
            <w:r>
              <w:rPr>
                <w:rFonts w:asciiTheme="minorHAnsi" w:hAnsiTheme="minorHAnsi" w:cstheme="minorHAnsi"/>
                <w:b/>
                <w:sz w:val="22"/>
              </w:rPr>
              <w:t>que</w:t>
            </w:r>
            <w:r w:rsidRPr="002C0594">
              <w:rPr>
                <w:rFonts w:asciiTheme="minorHAnsi" w:hAnsiTheme="minorHAnsi" w:cstheme="minorHAnsi"/>
                <w:b/>
                <w:sz w:val="22"/>
              </w:rPr>
              <w:t xml:space="preserve"> ou de mesures sanitaires convenu</w:t>
            </w:r>
            <w:r>
              <w:rPr>
                <w:rFonts w:asciiTheme="minorHAnsi" w:hAnsiTheme="minorHAnsi" w:cstheme="minorHAnsi"/>
                <w:b/>
                <w:sz w:val="22"/>
              </w:rPr>
              <w:t>es</w:t>
            </w:r>
            <w:r w:rsidRPr="002C0594">
              <w:rPr>
                <w:rFonts w:asciiTheme="minorHAnsi" w:hAnsiTheme="minorHAnsi" w:cstheme="minorHAnsi"/>
                <w:b/>
                <w:sz w:val="22"/>
              </w:rPr>
              <w:t xml:space="preserve"> par le CISSSMO</w:t>
            </w:r>
            <w:r>
              <w:rPr>
                <w:rFonts w:asciiTheme="minorHAnsi" w:hAnsiTheme="minorHAnsi" w:cstheme="minorHAnsi"/>
                <w:b/>
                <w:sz w:val="22"/>
              </w:rPr>
              <w:t>,</w:t>
            </w:r>
            <w:r w:rsidRPr="002C0594">
              <w:rPr>
                <w:rFonts w:asciiTheme="minorHAnsi" w:hAnsiTheme="minorHAnsi" w:cstheme="minorHAnsi"/>
                <w:b/>
                <w:sz w:val="22"/>
              </w:rPr>
              <w:t xml:space="preserve"> ex</w:t>
            </w:r>
            <w:r>
              <w:rPr>
                <w:rFonts w:asciiTheme="minorHAnsi" w:hAnsiTheme="minorHAnsi" w:cstheme="minorHAnsi"/>
                <w:b/>
                <w:sz w:val="22"/>
              </w:rPr>
              <w:t>. : C</w:t>
            </w:r>
            <w:r w:rsidRPr="002C0594">
              <w:rPr>
                <w:rFonts w:asciiTheme="minorHAnsi" w:hAnsiTheme="minorHAnsi" w:cstheme="minorHAnsi"/>
                <w:b/>
                <w:sz w:val="22"/>
              </w:rPr>
              <w:t>ovid-19</w:t>
            </w:r>
            <w:r>
              <w:rPr>
                <w:rFonts w:asciiTheme="minorHAnsi" w:hAnsiTheme="minorHAnsi" w:cstheme="minorHAnsi"/>
                <w:b/>
                <w:sz w:val="22"/>
              </w:rPr>
              <w:t>.</w:t>
            </w:r>
          </w:p>
        </w:tc>
      </w:tr>
    </w:tbl>
    <w:p w14:paraId="0873FAD4" w14:textId="157E9AF5" w:rsidR="007007EA" w:rsidRPr="007007EA" w:rsidRDefault="007007EA" w:rsidP="00E70097">
      <w:pPr>
        <w:rPr>
          <w:rFonts w:asciiTheme="minorHAnsi" w:hAnsiTheme="minorHAnsi" w:cstheme="minorHAnsi"/>
          <w:sz w:val="20"/>
          <w:szCs w:val="20"/>
        </w:rPr>
      </w:pPr>
    </w:p>
    <w:sectPr w:rsidR="007007EA" w:rsidRPr="007007EA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617BB" w14:textId="77777777" w:rsidR="00F47B31" w:rsidRDefault="00F47B31" w:rsidP="0081257E">
      <w:r>
        <w:separator/>
      </w:r>
    </w:p>
  </w:endnote>
  <w:endnote w:type="continuationSeparator" w:id="0">
    <w:p w14:paraId="585B05D9" w14:textId="77777777" w:rsidR="00F47B31" w:rsidRDefault="00F47B31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1786FE0A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D01692" w:rsidRPr="00D01692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7BC1A5A5" w:rsidR="00EE71AF" w:rsidRPr="002C0510" w:rsidRDefault="008D7479" w:rsidP="00731DC6">
    <w:pPr>
      <w:pStyle w:val="Pieddepage"/>
      <w:tabs>
        <w:tab w:val="clear" w:pos="4320"/>
        <w:tab w:val="clear" w:pos="8640"/>
        <w:tab w:val="left" w:pos="1845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CLI-60536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="00BB3389" w:rsidRPr="008D7479">
      <w:rPr>
        <w:rFonts w:asciiTheme="minorHAnsi" w:hAnsiTheme="minorHAnsi" w:cstheme="minorHAnsi"/>
        <w:sz w:val="15"/>
        <w:szCs w:val="15"/>
      </w:rPr>
      <w:t>(</w:t>
    </w:r>
    <w:proofErr w:type="spellStart"/>
    <w:r w:rsidR="00BB3389">
      <w:rPr>
        <w:rFonts w:asciiTheme="minorHAnsi" w:hAnsiTheme="minorHAnsi" w:cstheme="minorHAnsi"/>
        <w:sz w:val="15"/>
        <w:szCs w:val="15"/>
      </w:rPr>
      <w:t>rév</w:t>
    </w:r>
    <w:proofErr w:type="spellEnd"/>
    <w:r w:rsidR="00BB3389">
      <w:rPr>
        <w:rFonts w:asciiTheme="minorHAnsi" w:hAnsiTheme="minorHAnsi" w:cstheme="minorHAnsi"/>
        <w:sz w:val="15"/>
        <w:szCs w:val="15"/>
      </w:rPr>
      <w:t xml:space="preserve">. </w:t>
    </w:r>
    <w:r w:rsidR="00593A88">
      <w:rPr>
        <w:rFonts w:asciiTheme="minorHAnsi" w:hAnsiTheme="minorHAnsi" w:cstheme="minorHAnsi"/>
        <w:sz w:val="15"/>
        <w:szCs w:val="15"/>
      </w:rPr>
      <w:t>2023-03</w:t>
    </w:r>
    <w:r w:rsidR="00BB3389" w:rsidRPr="008D7479">
      <w:rPr>
        <w:rFonts w:asciiTheme="minorHAnsi" w:hAnsiTheme="minorHAnsi" w:cstheme="minorHAnsi"/>
        <w:sz w:val="15"/>
        <w:szCs w:val="15"/>
      </w:rPr>
      <w:t xml:space="preserve">) </w:t>
    </w:r>
    <w:r w:rsidR="00BB3389">
      <w:rPr>
        <w:rFonts w:asciiTheme="minorHAnsi" w:hAnsiTheme="minorHAnsi" w:cstheme="minorHAnsi"/>
        <w:sz w:val="15"/>
        <w:szCs w:val="15"/>
      </w:rPr>
      <w:tab/>
    </w:r>
    <w:r w:rsidR="00731DC6">
      <w:rPr>
        <w:rFonts w:asciiTheme="minorHAnsi" w:hAnsiTheme="minorHAnsi" w:cstheme="minorHAnsi"/>
        <w:sz w:val="20"/>
        <w:szCs w:val="20"/>
      </w:rPr>
      <w:tab/>
    </w:r>
    <w:r w:rsidR="002401AC">
      <w:rPr>
        <w:rFonts w:asciiTheme="minorHAnsi" w:hAnsiTheme="minorHAnsi" w:cstheme="minorHAnsi"/>
        <w:b/>
        <w:sz w:val="20"/>
        <w:szCs w:val="20"/>
      </w:rPr>
      <w:t>PARTAGE DES RÔLES ET RESPONSABILITÉS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18578C84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8D7479">
      <w:rPr>
        <w:rFonts w:asciiTheme="minorHAnsi" w:hAnsiTheme="minorHAnsi" w:cstheme="minorHAnsi"/>
        <w:b/>
        <w:sz w:val="20"/>
        <w:szCs w:val="20"/>
      </w:rPr>
      <w:t xml:space="preserve">HÉBERGEMENT </w:t>
    </w:r>
    <w:r w:rsidR="00B340C3">
      <w:rPr>
        <w:rFonts w:asciiTheme="minorHAnsi" w:hAnsiTheme="minorHAnsi" w:cstheme="minorHAnsi"/>
        <w:b/>
        <w:sz w:val="20"/>
        <w:szCs w:val="20"/>
      </w:rPr>
      <w:t xml:space="preserve">(DPD) </w:t>
    </w:r>
    <w:r w:rsidR="008D7479">
      <w:rPr>
        <w:rFonts w:asciiTheme="minorHAnsi" w:hAnsiTheme="minorHAnsi" w:cstheme="minorHAnsi"/>
        <w:b/>
        <w:sz w:val="20"/>
        <w:szCs w:val="20"/>
      </w:rPr>
      <w:t>- ADULTE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593A88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593A88" w:rsidRPr="00593A88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3B7852CE" w:rsidR="00EE71AF" w:rsidRPr="002C0510" w:rsidRDefault="008D747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CLI-60536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 w:rsidRPr="008D7479">
      <w:rPr>
        <w:rFonts w:asciiTheme="minorHAnsi" w:hAnsiTheme="minorHAnsi" w:cstheme="minorHAnsi"/>
        <w:sz w:val="15"/>
        <w:szCs w:val="15"/>
      </w:rPr>
      <w:t>(</w:t>
    </w:r>
    <w:proofErr w:type="spellStart"/>
    <w:r w:rsidR="00BB3389">
      <w:rPr>
        <w:rFonts w:asciiTheme="minorHAnsi" w:hAnsiTheme="minorHAnsi" w:cstheme="minorHAnsi"/>
        <w:sz w:val="15"/>
        <w:szCs w:val="15"/>
      </w:rPr>
      <w:t>rév</w:t>
    </w:r>
    <w:proofErr w:type="spellEnd"/>
    <w:r w:rsidR="00BB3389">
      <w:rPr>
        <w:rFonts w:asciiTheme="minorHAnsi" w:hAnsiTheme="minorHAnsi" w:cstheme="minorHAnsi"/>
        <w:sz w:val="15"/>
        <w:szCs w:val="15"/>
      </w:rPr>
      <w:t xml:space="preserve">. </w:t>
    </w:r>
    <w:r w:rsidR="00593A88">
      <w:rPr>
        <w:rFonts w:asciiTheme="minorHAnsi" w:hAnsiTheme="minorHAnsi" w:cstheme="minorHAnsi"/>
        <w:sz w:val="15"/>
        <w:szCs w:val="15"/>
      </w:rPr>
      <w:t>2023-03</w:t>
    </w:r>
    <w:r w:rsidR="00EE71AF" w:rsidRPr="008D7479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2401AC">
      <w:rPr>
        <w:rFonts w:asciiTheme="minorHAnsi" w:hAnsiTheme="minorHAnsi" w:cstheme="minorHAnsi"/>
        <w:b/>
        <w:sz w:val="20"/>
        <w:szCs w:val="20"/>
      </w:rPr>
      <w:t>PARTAGE DES RÔLES ET</w:t>
    </w:r>
    <w:r w:rsidR="007C0311">
      <w:rPr>
        <w:rFonts w:asciiTheme="minorHAnsi" w:hAnsiTheme="minorHAnsi" w:cstheme="minorHAnsi"/>
        <w:b/>
        <w:sz w:val="20"/>
        <w:szCs w:val="20"/>
      </w:rPr>
      <w:t xml:space="preserve"> RESPONSABILITÉS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3AD7F17C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8D7479">
      <w:rPr>
        <w:rFonts w:asciiTheme="minorHAnsi" w:hAnsiTheme="minorHAnsi" w:cstheme="minorHAnsi"/>
        <w:b/>
        <w:sz w:val="20"/>
        <w:szCs w:val="20"/>
      </w:rPr>
      <w:t xml:space="preserve">HÉBERGEMENT </w:t>
    </w:r>
    <w:r w:rsidR="00B340C3">
      <w:rPr>
        <w:rFonts w:asciiTheme="minorHAnsi" w:hAnsiTheme="minorHAnsi" w:cstheme="minorHAnsi"/>
        <w:b/>
        <w:sz w:val="20"/>
        <w:szCs w:val="20"/>
      </w:rPr>
      <w:t xml:space="preserve">(DPD) </w:t>
    </w:r>
    <w:r w:rsidR="008D7479">
      <w:rPr>
        <w:rFonts w:asciiTheme="minorHAnsi" w:hAnsiTheme="minorHAnsi" w:cstheme="minorHAnsi"/>
        <w:b/>
        <w:sz w:val="20"/>
        <w:szCs w:val="20"/>
      </w:rPr>
      <w:t>- ADULTE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593A88" w:rsidRPr="00593A88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593A88" w:rsidRPr="00593A88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F336B" w14:textId="77777777" w:rsidR="00F47B31" w:rsidRDefault="00F47B31" w:rsidP="0081257E">
      <w:r>
        <w:separator/>
      </w:r>
    </w:p>
  </w:footnote>
  <w:footnote w:type="continuationSeparator" w:id="0">
    <w:p w14:paraId="551F2B33" w14:textId="77777777" w:rsidR="00F47B31" w:rsidRDefault="00F47B31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0410FCE3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993789072" w:edGrp="everyone"/>
    <w:permStart w:id="1166544431" w:edGrp="everyone"/>
    <w:permStart w:id="1237929093" w:edGrp="everyone"/>
    <w:permStart w:id="1530468969" w:edGrp="everyone"/>
    <w:permStart w:id="1185023124" w:edGrp="everyone"/>
    <w:permStart w:id="1721771803" w:edGrp="everyone"/>
    <w:permStart w:id="1047164106" w:edGrp="everyone"/>
    <w:permStart w:id="531967085" w:edGrp="everyone"/>
    <w:permStart w:id="867376814" w:edGrp="everyone"/>
    <w:permStart w:id="648219679" w:edGrp="everyone"/>
    <w:permStart w:id="194346335" w:edGrp="everyone"/>
    <w:permStart w:id="1010377878" w:edGrp="everyone"/>
    <w:permStart w:id="1530287798" w:edGrp="everyone"/>
    <w:permStart w:id="168899917" w:edGrp="everyone"/>
    <w:permStart w:id="1181106642" w:edGrp="everyone"/>
    <w:permStart w:id="1032872444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489686225"/>
        <w:lock w:val="sdtLocked"/>
        <w:placeholder>
          <w:docPart w:val="5468F4F8B0724C7A898D865ABF568600"/>
        </w:placeholder>
        <w:showingPlcHdr/>
      </w:sdtPr>
      <w:sdtEndPr/>
      <w:sdtContent>
        <w:r w:rsidR="00D01692" w:rsidRPr="008D7479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993789072"/>
    <w:permEnd w:id="1166544431"/>
    <w:permEnd w:id="1237929093"/>
    <w:permEnd w:id="1530468969"/>
    <w:permEnd w:id="1185023124"/>
    <w:permEnd w:id="1721771803"/>
    <w:permEnd w:id="1047164106"/>
    <w:permEnd w:id="531967085"/>
    <w:permEnd w:id="867376814"/>
    <w:permEnd w:id="648219679"/>
    <w:permEnd w:id="194346335"/>
    <w:permEnd w:id="1010377878"/>
    <w:permEnd w:id="1530287798"/>
    <w:permEnd w:id="168899917"/>
    <w:permEnd w:id="1181106642"/>
    <w:permEnd w:id="1032872444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207400337" w:edGrp="everyone"/>
    <w:permStart w:id="1758750599" w:edGrp="everyone"/>
    <w:permStart w:id="2090888692" w:edGrp="everyone"/>
    <w:permStart w:id="1362454289" w:edGrp="everyone"/>
    <w:permStart w:id="1816885018" w:edGrp="everyone"/>
    <w:permStart w:id="2088523414" w:edGrp="everyone"/>
    <w:permStart w:id="563954232" w:edGrp="everyone"/>
    <w:permStart w:id="1972961565" w:edGrp="everyone"/>
    <w:permStart w:id="1938255651" w:edGrp="everyone"/>
    <w:permStart w:id="452729891" w:edGrp="everyone"/>
    <w:permStart w:id="1707228439" w:edGrp="everyone"/>
    <w:permStart w:id="1846614807" w:edGrp="everyone"/>
    <w:permStart w:id="158619700" w:edGrp="everyone"/>
    <w:permStart w:id="1412919842" w:edGrp="everyone"/>
    <w:permStart w:id="1182620632" w:edGrp="everyone"/>
    <w:permStart w:id="4273465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619607502"/>
        <w:lock w:val="sdtLocked"/>
        <w:placeholder>
          <w:docPart w:val="52555EDB40FD4FD7AB1A6D826A4D2D78"/>
        </w:placeholder>
      </w:sdtPr>
      <w:sdtEndPr/>
      <w:sdtContent>
        <w:r w:rsidR="00D01692" w:rsidRPr="008D7479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207400337"/>
    <w:permEnd w:id="1758750599"/>
    <w:permEnd w:id="2090888692"/>
    <w:permEnd w:id="1362454289"/>
    <w:permEnd w:id="1816885018"/>
    <w:permEnd w:id="2088523414"/>
    <w:permEnd w:id="563954232"/>
    <w:permEnd w:id="1972961565"/>
    <w:permEnd w:id="1938255651"/>
    <w:permEnd w:id="452729891"/>
    <w:permEnd w:id="1707228439"/>
    <w:permEnd w:id="1846614807"/>
    <w:permEnd w:id="158619700"/>
    <w:permEnd w:id="1412919842"/>
    <w:permEnd w:id="1182620632"/>
    <w:permEnd w:id="42734652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1AC23183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760766123" w:edGrp="everyone"/>
    <w:permStart w:id="1320029973" w:edGrp="everyone"/>
    <w:permStart w:id="1825199368" w:edGrp="everyone"/>
    <w:permStart w:id="247953739" w:edGrp="everyone"/>
    <w:permStart w:id="689904061" w:edGrp="everyone"/>
    <w:permStart w:id="706570527" w:edGrp="everyone"/>
    <w:permStart w:id="646735576" w:edGrp="everyone"/>
    <w:permStart w:id="1234375992" w:edGrp="everyone"/>
    <w:permStart w:id="1329687110" w:edGrp="everyone"/>
    <w:permStart w:id="352732638" w:edGrp="everyone"/>
    <w:permStart w:id="150146608" w:edGrp="everyone"/>
    <w:permStart w:id="993950225" w:edGrp="everyone"/>
    <w:permStart w:id="440364446" w:edGrp="everyone"/>
    <w:permStart w:id="1233024873" w:edGrp="everyone"/>
    <w:permStart w:id="124920877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2002953773"/>
        <w:lock w:val="sdtLocked"/>
        <w:placeholder>
          <w:docPart w:val="FDAFD02C00B44262B6EA567F12FB49FD"/>
        </w:placeholder>
        <w:showingPlcHdr/>
      </w:sdtPr>
      <w:sdtEndPr/>
      <w:sdtContent>
        <w:r w:rsidR="00D01692" w:rsidRPr="008D7479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760766123"/>
    <w:permEnd w:id="1320029973"/>
    <w:permEnd w:id="1825199368"/>
    <w:permEnd w:id="247953739"/>
    <w:permEnd w:id="689904061"/>
    <w:permEnd w:id="706570527"/>
    <w:permEnd w:id="646735576"/>
    <w:permEnd w:id="1234375992"/>
    <w:permEnd w:id="1329687110"/>
    <w:permEnd w:id="352732638"/>
    <w:permEnd w:id="150146608"/>
    <w:permEnd w:id="993950225"/>
    <w:permEnd w:id="440364446"/>
    <w:permEnd w:id="1233024873"/>
    <w:permEnd w:id="1249208772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775959926" w:edGrp="everyone"/>
    <w:permStart w:id="404906030" w:edGrp="everyone"/>
    <w:permStart w:id="1850758946" w:edGrp="everyone"/>
    <w:permStart w:id="1552429735" w:edGrp="everyone"/>
    <w:permStart w:id="179389631" w:edGrp="everyone"/>
    <w:permStart w:id="2003074529" w:edGrp="everyone"/>
    <w:permStart w:id="1445149645" w:edGrp="everyone"/>
    <w:permStart w:id="1418332118" w:edGrp="everyone"/>
    <w:permStart w:id="379656030" w:edGrp="everyone"/>
    <w:permStart w:id="1619537965" w:edGrp="everyone"/>
    <w:permStart w:id="900428812" w:edGrp="everyone"/>
    <w:permStart w:id="1882663053" w:edGrp="everyone"/>
    <w:permStart w:id="1012007933" w:edGrp="everyone"/>
    <w:permStart w:id="2141143237" w:edGrp="everyone"/>
    <w:permStart w:id="200955089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371836167"/>
        <w:lock w:val="sdtLocked"/>
        <w:placeholder>
          <w:docPart w:val="AC931008F5704EE382CD7611107794E7"/>
        </w:placeholder>
      </w:sdtPr>
      <w:sdtEndPr/>
      <w:sdtContent>
        <w:r w:rsidR="00D01692" w:rsidRPr="008D7479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775959926"/>
    <w:permEnd w:id="404906030"/>
    <w:permEnd w:id="1850758946"/>
    <w:permEnd w:id="1552429735"/>
    <w:permEnd w:id="179389631"/>
    <w:permEnd w:id="2003074529"/>
    <w:permEnd w:id="1445149645"/>
    <w:permEnd w:id="1418332118"/>
    <w:permEnd w:id="379656030"/>
    <w:permEnd w:id="1619537965"/>
    <w:permEnd w:id="900428812"/>
    <w:permEnd w:id="1882663053"/>
    <w:permEnd w:id="1012007933"/>
    <w:permEnd w:id="2141143237"/>
    <w:permEnd w:id="2009550892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51ED"/>
    <w:multiLevelType w:val="hybridMultilevel"/>
    <w:tmpl w:val="E5D4BB9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07D43"/>
    <w:multiLevelType w:val="hybridMultilevel"/>
    <w:tmpl w:val="30E0508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A564E"/>
    <w:multiLevelType w:val="hybridMultilevel"/>
    <w:tmpl w:val="46C8D0A4"/>
    <w:lvl w:ilvl="0" w:tplc="6F6C099E">
      <w:start w:val="14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145436"/>
    <w:multiLevelType w:val="hybridMultilevel"/>
    <w:tmpl w:val="2F1CB586"/>
    <w:lvl w:ilvl="0" w:tplc="8FA05A28">
      <w:start w:val="1"/>
      <w:numFmt w:val="upp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2148" w:hanging="360"/>
      </w:pPr>
    </w:lvl>
    <w:lvl w:ilvl="2" w:tplc="0C0C001B" w:tentative="1">
      <w:start w:val="1"/>
      <w:numFmt w:val="lowerRoman"/>
      <w:lvlText w:val="%3."/>
      <w:lvlJc w:val="right"/>
      <w:pPr>
        <w:ind w:left="2868" w:hanging="180"/>
      </w:pPr>
    </w:lvl>
    <w:lvl w:ilvl="3" w:tplc="0C0C000F" w:tentative="1">
      <w:start w:val="1"/>
      <w:numFmt w:val="decimal"/>
      <w:lvlText w:val="%4."/>
      <w:lvlJc w:val="left"/>
      <w:pPr>
        <w:ind w:left="3588" w:hanging="360"/>
      </w:pPr>
    </w:lvl>
    <w:lvl w:ilvl="4" w:tplc="0C0C0019" w:tentative="1">
      <w:start w:val="1"/>
      <w:numFmt w:val="lowerLetter"/>
      <w:lvlText w:val="%5."/>
      <w:lvlJc w:val="left"/>
      <w:pPr>
        <w:ind w:left="4308" w:hanging="360"/>
      </w:pPr>
    </w:lvl>
    <w:lvl w:ilvl="5" w:tplc="0C0C001B" w:tentative="1">
      <w:start w:val="1"/>
      <w:numFmt w:val="lowerRoman"/>
      <w:lvlText w:val="%6."/>
      <w:lvlJc w:val="right"/>
      <w:pPr>
        <w:ind w:left="5028" w:hanging="180"/>
      </w:pPr>
    </w:lvl>
    <w:lvl w:ilvl="6" w:tplc="0C0C000F" w:tentative="1">
      <w:start w:val="1"/>
      <w:numFmt w:val="decimal"/>
      <w:lvlText w:val="%7."/>
      <w:lvlJc w:val="left"/>
      <w:pPr>
        <w:ind w:left="5748" w:hanging="360"/>
      </w:pPr>
    </w:lvl>
    <w:lvl w:ilvl="7" w:tplc="0C0C0019" w:tentative="1">
      <w:start w:val="1"/>
      <w:numFmt w:val="lowerLetter"/>
      <w:lvlText w:val="%8."/>
      <w:lvlJc w:val="left"/>
      <w:pPr>
        <w:ind w:left="6468" w:hanging="360"/>
      </w:pPr>
    </w:lvl>
    <w:lvl w:ilvl="8" w:tplc="0C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055CB6"/>
    <w:multiLevelType w:val="hybridMultilevel"/>
    <w:tmpl w:val="D7E057F8"/>
    <w:lvl w:ilvl="0" w:tplc="9E5A502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9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GOJv0B491wPJ/ZPSRxxGjy43pEP1g8a/ltypeRAKHnLrSFXEMI1UqGF2RxTBcU1dK5pS+ibwdKcKz296Rd5WcA==" w:salt="mwG5/wfoZvpmJou8439Gpg==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27B04"/>
    <w:rsid w:val="000303C6"/>
    <w:rsid w:val="0003659D"/>
    <w:rsid w:val="000373A3"/>
    <w:rsid w:val="0004612D"/>
    <w:rsid w:val="0005504C"/>
    <w:rsid w:val="00056477"/>
    <w:rsid w:val="00060D7C"/>
    <w:rsid w:val="00061115"/>
    <w:rsid w:val="000653C6"/>
    <w:rsid w:val="00070BD8"/>
    <w:rsid w:val="00072BDD"/>
    <w:rsid w:val="0007779F"/>
    <w:rsid w:val="00081719"/>
    <w:rsid w:val="00081E4F"/>
    <w:rsid w:val="00094D01"/>
    <w:rsid w:val="000A1BAF"/>
    <w:rsid w:val="000A2576"/>
    <w:rsid w:val="000A48D0"/>
    <w:rsid w:val="000A5A8D"/>
    <w:rsid w:val="000A5E6D"/>
    <w:rsid w:val="000A5E86"/>
    <w:rsid w:val="000B236B"/>
    <w:rsid w:val="000B34AA"/>
    <w:rsid w:val="000B7F78"/>
    <w:rsid w:val="000D045C"/>
    <w:rsid w:val="000D3487"/>
    <w:rsid w:val="000E53E1"/>
    <w:rsid w:val="000F0434"/>
    <w:rsid w:val="000F0ECA"/>
    <w:rsid w:val="000F1FB9"/>
    <w:rsid w:val="000F5F7A"/>
    <w:rsid w:val="000F7530"/>
    <w:rsid w:val="00104279"/>
    <w:rsid w:val="00105175"/>
    <w:rsid w:val="00105334"/>
    <w:rsid w:val="00106182"/>
    <w:rsid w:val="00106F97"/>
    <w:rsid w:val="0010712C"/>
    <w:rsid w:val="001200AF"/>
    <w:rsid w:val="00121C81"/>
    <w:rsid w:val="001310A0"/>
    <w:rsid w:val="00133BF9"/>
    <w:rsid w:val="0013480E"/>
    <w:rsid w:val="00134CC1"/>
    <w:rsid w:val="0014043F"/>
    <w:rsid w:val="0014311E"/>
    <w:rsid w:val="00144BC2"/>
    <w:rsid w:val="0015064A"/>
    <w:rsid w:val="00150DD7"/>
    <w:rsid w:val="00153E63"/>
    <w:rsid w:val="001549C3"/>
    <w:rsid w:val="001625A7"/>
    <w:rsid w:val="00162FFB"/>
    <w:rsid w:val="00163910"/>
    <w:rsid w:val="00163926"/>
    <w:rsid w:val="00170CBA"/>
    <w:rsid w:val="00173F3A"/>
    <w:rsid w:val="00175A24"/>
    <w:rsid w:val="00184D0C"/>
    <w:rsid w:val="00187FCF"/>
    <w:rsid w:val="001919FB"/>
    <w:rsid w:val="00192D9C"/>
    <w:rsid w:val="00193617"/>
    <w:rsid w:val="001A2DBA"/>
    <w:rsid w:val="001B6ADB"/>
    <w:rsid w:val="001C36B1"/>
    <w:rsid w:val="001C3C30"/>
    <w:rsid w:val="001C64A3"/>
    <w:rsid w:val="001D152E"/>
    <w:rsid w:val="001F086F"/>
    <w:rsid w:val="001F6B5F"/>
    <w:rsid w:val="00205E89"/>
    <w:rsid w:val="0021081C"/>
    <w:rsid w:val="00222A40"/>
    <w:rsid w:val="00224B70"/>
    <w:rsid w:val="00227377"/>
    <w:rsid w:val="00227DD7"/>
    <w:rsid w:val="00230283"/>
    <w:rsid w:val="00230A4A"/>
    <w:rsid w:val="00233C49"/>
    <w:rsid w:val="00237BBA"/>
    <w:rsid w:val="002401AC"/>
    <w:rsid w:val="002408C6"/>
    <w:rsid w:val="00240B84"/>
    <w:rsid w:val="002454D8"/>
    <w:rsid w:val="00263F52"/>
    <w:rsid w:val="00285AAB"/>
    <w:rsid w:val="00295818"/>
    <w:rsid w:val="00295F2F"/>
    <w:rsid w:val="002A451A"/>
    <w:rsid w:val="002C0510"/>
    <w:rsid w:val="002C0594"/>
    <w:rsid w:val="002C10F4"/>
    <w:rsid w:val="002C5CEB"/>
    <w:rsid w:val="002D207C"/>
    <w:rsid w:val="002D4BDA"/>
    <w:rsid w:val="002E3D54"/>
    <w:rsid w:val="002E56F9"/>
    <w:rsid w:val="00300573"/>
    <w:rsid w:val="00301BAB"/>
    <w:rsid w:val="00306F31"/>
    <w:rsid w:val="003173BD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850DA"/>
    <w:rsid w:val="003900F3"/>
    <w:rsid w:val="0039226F"/>
    <w:rsid w:val="003A48FF"/>
    <w:rsid w:val="003A6F43"/>
    <w:rsid w:val="003B7B31"/>
    <w:rsid w:val="003E3AE5"/>
    <w:rsid w:val="003F27A5"/>
    <w:rsid w:val="003F3BBB"/>
    <w:rsid w:val="003F5BFB"/>
    <w:rsid w:val="00413A5E"/>
    <w:rsid w:val="004246FA"/>
    <w:rsid w:val="004331D4"/>
    <w:rsid w:val="0045134F"/>
    <w:rsid w:val="0045258B"/>
    <w:rsid w:val="00460096"/>
    <w:rsid w:val="00465EBD"/>
    <w:rsid w:val="00466CA4"/>
    <w:rsid w:val="00475947"/>
    <w:rsid w:val="00486DB0"/>
    <w:rsid w:val="00487374"/>
    <w:rsid w:val="004A1C40"/>
    <w:rsid w:val="004A634E"/>
    <w:rsid w:val="004A7727"/>
    <w:rsid w:val="004B2D7F"/>
    <w:rsid w:val="004B315B"/>
    <w:rsid w:val="004B422F"/>
    <w:rsid w:val="004D3DEE"/>
    <w:rsid w:val="004D5723"/>
    <w:rsid w:val="004F3CE1"/>
    <w:rsid w:val="004F7BC1"/>
    <w:rsid w:val="005222EB"/>
    <w:rsid w:val="00527734"/>
    <w:rsid w:val="0053571B"/>
    <w:rsid w:val="00541103"/>
    <w:rsid w:val="005450BB"/>
    <w:rsid w:val="00562D85"/>
    <w:rsid w:val="00566296"/>
    <w:rsid w:val="00572797"/>
    <w:rsid w:val="005846D0"/>
    <w:rsid w:val="00586763"/>
    <w:rsid w:val="00593A88"/>
    <w:rsid w:val="00595A7C"/>
    <w:rsid w:val="005A0C13"/>
    <w:rsid w:val="005A13F2"/>
    <w:rsid w:val="005A1E82"/>
    <w:rsid w:val="005B0165"/>
    <w:rsid w:val="005C1EC4"/>
    <w:rsid w:val="005C531F"/>
    <w:rsid w:val="005E7F4F"/>
    <w:rsid w:val="005F5E7B"/>
    <w:rsid w:val="00605F48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4241"/>
    <w:rsid w:val="00655239"/>
    <w:rsid w:val="00670347"/>
    <w:rsid w:val="0067793A"/>
    <w:rsid w:val="006859C3"/>
    <w:rsid w:val="006874BF"/>
    <w:rsid w:val="006B68DF"/>
    <w:rsid w:val="006C0367"/>
    <w:rsid w:val="006C1EF6"/>
    <w:rsid w:val="006C3A24"/>
    <w:rsid w:val="006C5575"/>
    <w:rsid w:val="006C647A"/>
    <w:rsid w:val="006F54C5"/>
    <w:rsid w:val="006F6955"/>
    <w:rsid w:val="007007EA"/>
    <w:rsid w:val="00702750"/>
    <w:rsid w:val="0070575F"/>
    <w:rsid w:val="0070733E"/>
    <w:rsid w:val="00711015"/>
    <w:rsid w:val="00711069"/>
    <w:rsid w:val="00722928"/>
    <w:rsid w:val="00731DC6"/>
    <w:rsid w:val="007372B2"/>
    <w:rsid w:val="00742CE5"/>
    <w:rsid w:val="00743434"/>
    <w:rsid w:val="00750B12"/>
    <w:rsid w:val="00770980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C0311"/>
    <w:rsid w:val="007C0A74"/>
    <w:rsid w:val="007C4940"/>
    <w:rsid w:val="007C4953"/>
    <w:rsid w:val="007E09E8"/>
    <w:rsid w:val="007E0CF8"/>
    <w:rsid w:val="007E5A80"/>
    <w:rsid w:val="007F3548"/>
    <w:rsid w:val="0080585F"/>
    <w:rsid w:val="0081257E"/>
    <w:rsid w:val="00813571"/>
    <w:rsid w:val="00815A91"/>
    <w:rsid w:val="008273AD"/>
    <w:rsid w:val="00835D55"/>
    <w:rsid w:val="00840968"/>
    <w:rsid w:val="00854761"/>
    <w:rsid w:val="00854C5B"/>
    <w:rsid w:val="00860282"/>
    <w:rsid w:val="0088545A"/>
    <w:rsid w:val="008C1B87"/>
    <w:rsid w:val="008D7479"/>
    <w:rsid w:val="008E2584"/>
    <w:rsid w:val="008E425D"/>
    <w:rsid w:val="008F61BF"/>
    <w:rsid w:val="00904562"/>
    <w:rsid w:val="00912469"/>
    <w:rsid w:val="00914CBF"/>
    <w:rsid w:val="009210E9"/>
    <w:rsid w:val="009241CF"/>
    <w:rsid w:val="00932CCC"/>
    <w:rsid w:val="0093310E"/>
    <w:rsid w:val="0093368C"/>
    <w:rsid w:val="00933CF8"/>
    <w:rsid w:val="00942D0E"/>
    <w:rsid w:val="00943BC1"/>
    <w:rsid w:val="00954EBA"/>
    <w:rsid w:val="009558B8"/>
    <w:rsid w:val="00957446"/>
    <w:rsid w:val="009636E3"/>
    <w:rsid w:val="009860CE"/>
    <w:rsid w:val="009917D6"/>
    <w:rsid w:val="009B3DF2"/>
    <w:rsid w:val="009B538B"/>
    <w:rsid w:val="009B7034"/>
    <w:rsid w:val="009C708F"/>
    <w:rsid w:val="009E7A98"/>
    <w:rsid w:val="00A0249F"/>
    <w:rsid w:val="00A073D7"/>
    <w:rsid w:val="00A11DF7"/>
    <w:rsid w:val="00A3325A"/>
    <w:rsid w:val="00A33CEF"/>
    <w:rsid w:val="00A3424F"/>
    <w:rsid w:val="00A36142"/>
    <w:rsid w:val="00A513DB"/>
    <w:rsid w:val="00A530F1"/>
    <w:rsid w:val="00A5593D"/>
    <w:rsid w:val="00A729F1"/>
    <w:rsid w:val="00A74466"/>
    <w:rsid w:val="00A77D58"/>
    <w:rsid w:val="00A77FD9"/>
    <w:rsid w:val="00A84AD2"/>
    <w:rsid w:val="00A85D6B"/>
    <w:rsid w:val="00A90CAF"/>
    <w:rsid w:val="00A96E54"/>
    <w:rsid w:val="00AB1AE0"/>
    <w:rsid w:val="00AB6C5B"/>
    <w:rsid w:val="00AC1E58"/>
    <w:rsid w:val="00AC47A1"/>
    <w:rsid w:val="00AC7CEE"/>
    <w:rsid w:val="00AD2511"/>
    <w:rsid w:val="00AD5DB0"/>
    <w:rsid w:val="00AD7EA0"/>
    <w:rsid w:val="00AE06D2"/>
    <w:rsid w:val="00AE1AE3"/>
    <w:rsid w:val="00AE5772"/>
    <w:rsid w:val="00AE7B95"/>
    <w:rsid w:val="00AF052E"/>
    <w:rsid w:val="00AF3875"/>
    <w:rsid w:val="00B03D02"/>
    <w:rsid w:val="00B06CF8"/>
    <w:rsid w:val="00B10B4A"/>
    <w:rsid w:val="00B11A7E"/>
    <w:rsid w:val="00B21AF3"/>
    <w:rsid w:val="00B24B58"/>
    <w:rsid w:val="00B31BE9"/>
    <w:rsid w:val="00B330A0"/>
    <w:rsid w:val="00B340C3"/>
    <w:rsid w:val="00B34C6D"/>
    <w:rsid w:val="00B44F24"/>
    <w:rsid w:val="00B46D29"/>
    <w:rsid w:val="00B52AD0"/>
    <w:rsid w:val="00B65FFF"/>
    <w:rsid w:val="00B700E0"/>
    <w:rsid w:val="00B728A7"/>
    <w:rsid w:val="00B90138"/>
    <w:rsid w:val="00B94163"/>
    <w:rsid w:val="00BA5DD5"/>
    <w:rsid w:val="00BA5ED2"/>
    <w:rsid w:val="00BB3389"/>
    <w:rsid w:val="00BB3AB8"/>
    <w:rsid w:val="00BC0CA8"/>
    <w:rsid w:val="00BC4701"/>
    <w:rsid w:val="00BD08CA"/>
    <w:rsid w:val="00BD4702"/>
    <w:rsid w:val="00BD5DFA"/>
    <w:rsid w:val="00BD5E67"/>
    <w:rsid w:val="00BF5356"/>
    <w:rsid w:val="00BF6BB8"/>
    <w:rsid w:val="00C00059"/>
    <w:rsid w:val="00C02195"/>
    <w:rsid w:val="00C34636"/>
    <w:rsid w:val="00C3736A"/>
    <w:rsid w:val="00C409F5"/>
    <w:rsid w:val="00C41836"/>
    <w:rsid w:val="00C531CA"/>
    <w:rsid w:val="00C56334"/>
    <w:rsid w:val="00C66E5A"/>
    <w:rsid w:val="00C819E7"/>
    <w:rsid w:val="00C83E84"/>
    <w:rsid w:val="00C977FD"/>
    <w:rsid w:val="00CA35C1"/>
    <w:rsid w:val="00CA5268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0281"/>
    <w:rsid w:val="00CF3DA6"/>
    <w:rsid w:val="00D01692"/>
    <w:rsid w:val="00D05770"/>
    <w:rsid w:val="00D05D0F"/>
    <w:rsid w:val="00D16A65"/>
    <w:rsid w:val="00D20198"/>
    <w:rsid w:val="00D25D2A"/>
    <w:rsid w:val="00D303B8"/>
    <w:rsid w:val="00D32694"/>
    <w:rsid w:val="00D3516B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ED1"/>
    <w:rsid w:val="00D75DB5"/>
    <w:rsid w:val="00D94066"/>
    <w:rsid w:val="00D97471"/>
    <w:rsid w:val="00DA05CB"/>
    <w:rsid w:val="00DA0E91"/>
    <w:rsid w:val="00DA3089"/>
    <w:rsid w:val="00DA41EC"/>
    <w:rsid w:val="00DB5E8C"/>
    <w:rsid w:val="00DC2C1A"/>
    <w:rsid w:val="00DD133D"/>
    <w:rsid w:val="00DD6AC7"/>
    <w:rsid w:val="00DE0EC9"/>
    <w:rsid w:val="00DF248B"/>
    <w:rsid w:val="00DF2771"/>
    <w:rsid w:val="00DF487E"/>
    <w:rsid w:val="00DF5A7C"/>
    <w:rsid w:val="00E10066"/>
    <w:rsid w:val="00E15FDA"/>
    <w:rsid w:val="00E16883"/>
    <w:rsid w:val="00E24ABE"/>
    <w:rsid w:val="00E30FAC"/>
    <w:rsid w:val="00E3667F"/>
    <w:rsid w:val="00E37A0D"/>
    <w:rsid w:val="00E404F5"/>
    <w:rsid w:val="00E55FF4"/>
    <w:rsid w:val="00E70097"/>
    <w:rsid w:val="00E816F2"/>
    <w:rsid w:val="00E84264"/>
    <w:rsid w:val="00E92A6B"/>
    <w:rsid w:val="00EA2FBB"/>
    <w:rsid w:val="00EA3D5C"/>
    <w:rsid w:val="00EA4471"/>
    <w:rsid w:val="00EA7032"/>
    <w:rsid w:val="00EB2B62"/>
    <w:rsid w:val="00EB67A8"/>
    <w:rsid w:val="00EC1D23"/>
    <w:rsid w:val="00EC202C"/>
    <w:rsid w:val="00ED174A"/>
    <w:rsid w:val="00ED6F81"/>
    <w:rsid w:val="00EE00A3"/>
    <w:rsid w:val="00EE2542"/>
    <w:rsid w:val="00EE3378"/>
    <w:rsid w:val="00EE71AF"/>
    <w:rsid w:val="00EF2483"/>
    <w:rsid w:val="00EF62FA"/>
    <w:rsid w:val="00EF7A2A"/>
    <w:rsid w:val="00F038C6"/>
    <w:rsid w:val="00F0784B"/>
    <w:rsid w:val="00F10C8E"/>
    <w:rsid w:val="00F130E4"/>
    <w:rsid w:val="00F15FDF"/>
    <w:rsid w:val="00F1774D"/>
    <w:rsid w:val="00F20FF1"/>
    <w:rsid w:val="00F33764"/>
    <w:rsid w:val="00F408BD"/>
    <w:rsid w:val="00F41733"/>
    <w:rsid w:val="00F47B31"/>
    <w:rsid w:val="00F47B4E"/>
    <w:rsid w:val="00F52944"/>
    <w:rsid w:val="00F72CF4"/>
    <w:rsid w:val="00F7382F"/>
    <w:rsid w:val="00F95C14"/>
    <w:rsid w:val="00F95ECE"/>
    <w:rsid w:val="00FA1BA3"/>
    <w:rsid w:val="00FA3A2B"/>
    <w:rsid w:val="00FC4FF7"/>
    <w:rsid w:val="00FC6B41"/>
    <w:rsid w:val="00FD14A6"/>
    <w:rsid w:val="00FE5D19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ansinterligne">
    <w:name w:val="No Spacing"/>
    <w:uiPriority w:val="1"/>
    <w:qFormat/>
    <w:locked/>
    <w:rsid w:val="0045134F"/>
    <w:pPr>
      <w:spacing w:after="0" w:line="240" w:lineRule="auto"/>
    </w:pPr>
    <w:rPr>
      <w:rFonts w:ascii="Franklin Gothic Book" w:eastAsia="Times New Roman" w:hAnsi="Franklin Gothic Book" w:cs="Times New Roman"/>
      <w:b/>
      <w:snapToGrid w:val="0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4513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locked/>
    <w:rsid w:val="0045134F"/>
    <w:pPr>
      <w:spacing w:after="200"/>
    </w:pPr>
    <w:rPr>
      <w:rFonts w:ascii="Franklin Gothic Book" w:hAnsi="Franklin Gothic Book"/>
      <w:b/>
      <w:snapToGrid w:val="0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45134F"/>
    <w:rPr>
      <w:rFonts w:ascii="Franklin Gothic Book" w:eastAsia="Times New Roman" w:hAnsi="Franklin Gothic Book" w:cs="Times New Roman"/>
      <w:b/>
      <w:snapToGrid w:val="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45134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4F"/>
    <w:rPr>
      <w:rFonts w:ascii="Segoe UI" w:eastAsia="Times New Roman" w:hAnsi="Segoe UI" w:cs="Segoe UI"/>
      <w:sz w:val="18"/>
      <w:szCs w:val="18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45134F"/>
    <w:pPr>
      <w:spacing w:after="0"/>
    </w:pPr>
    <w:rPr>
      <w:rFonts w:ascii="Arial Narrow" w:hAnsi="Arial Narrow"/>
      <w:bCs/>
      <w:snapToGrid/>
      <w:lang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134F"/>
    <w:rPr>
      <w:rFonts w:ascii="Arial Narrow" w:eastAsia="Times New Roman" w:hAnsi="Arial Narrow" w:cs="Times New Roman"/>
      <w:b/>
      <w:bCs/>
      <w:snapToGrid/>
      <w:sz w:val="20"/>
      <w:szCs w:val="20"/>
      <w:lang w:eastAsia="fr-CA"/>
    </w:rPr>
  </w:style>
  <w:style w:type="paragraph" w:customStyle="1" w:styleId="commentcontentpara">
    <w:name w:val="commentcontentpara"/>
    <w:basedOn w:val="Normal"/>
    <w:rsid w:val="002C0594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4A6606-E3CB-4470-B438-1AA0F6166F5C}"/>
      </w:docPartPr>
      <w:docPartBody>
        <w:p w:rsidR="002C1265" w:rsidRDefault="00C26F49">
          <w:r w:rsidRPr="0072168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468F4F8B0724C7A898D865ABF5686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38C89C-C807-4011-8B06-42C8A98B8B26}"/>
      </w:docPartPr>
      <w:docPartBody>
        <w:p w:rsidR="00F54137" w:rsidRDefault="0011459C" w:rsidP="0011459C">
          <w:pPr>
            <w:pStyle w:val="5468F4F8B0724C7A898D865ABF568600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52555EDB40FD4FD7AB1A6D826A4D2D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554064-4A70-48F4-BE9C-0BED1D21A159}"/>
      </w:docPartPr>
      <w:docPartBody>
        <w:p w:rsidR="00F54137" w:rsidRDefault="0011459C" w:rsidP="0011459C">
          <w:pPr>
            <w:pStyle w:val="52555EDB40FD4FD7AB1A6D826A4D2D78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DAFD02C00B44262B6EA567F12FB49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A85764-ADD7-465E-9786-550DAFFFE645}"/>
      </w:docPartPr>
      <w:docPartBody>
        <w:p w:rsidR="00F54137" w:rsidRDefault="0011459C" w:rsidP="0011459C">
          <w:pPr>
            <w:pStyle w:val="FDAFD02C00B44262B6EA567F12FB49FD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AC931008F5704EE382CD7611107794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04E9DD-26F5-4C16-8B31-D5ADD5F45F06}"/>
      </w:docPartPr>
      <w:docPartBody>
        <w:p w:rsidR="00F54137" w:rsidRDefault="0011459C" w:rsidP="0011459C">
          <w:pPr>
            <w:pStyle w:val="AC931008F5704EE382CD7611107794E7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13998"/>
    <w:rsid w:val="00112490"/>
    <w:rsid w:val="0011459C"/>
    <w:rsid w:val="00155FE5"/>
    <w:rsid w:val="00191452"/>
    <w:rsid w:val="00205AF7"/>
    <w:rsid w:val="00210DB3"/>
    <w:rsid w:val="002162C5"/>
    <w:rsid w:val="002B2C3E"/>
    <w:rsid w:val="002C1265"/>
    <w:rsid w:val="0034005E"/>
    <w:rsid w:val="003421FF"/>
    <w:rsid w:val="00362A21"/>
    <w:rsid w:val="00384737"/>
    <w:rsid w:val="003B161F"/>
    <w:rsid w:val="003C1120"/>
    <w:rsid w:val="003C4590"/>
    <w:rsid w:val="00434EC1"/>
    <w:rsid w:val="004514F6"/>
    <w:rsid w:val="004627D0"/>
    <w:rsid w:val="00484F98"/>
    <w:rsid w:val="00577109"/>
    <w:rsid w:val="00586DD0"/>
    <w:rsid w:val="005B140A"/>
    <w:rsid w:val="006C149F"/>
    <w:rsid w:val="006C4A9D"/>
    <w:rsid w:val="00726C6F"/>
    <w:rsid w:val="008D0BEC"/>
    <w:rsid w:val="008E280D"/>
    <w:rsid w:val="00900FCC"/>
    <w:rsid w:val="009468F7"/>
    <w:rsid w:val="009558B8"/>
    <w:rsid w:val="00992FC7"/>
    <w:rsid w:val="009C00EC"/>
    <w:rsid w:val="00A1476C"/>
    <w:rsid w:val="00A46FD2"/>
    <w:rsid w:val="00A60DE9"/>
    <w:rsid w:val="00A949A4"/>
    <w:rsid w:val="00A969B4"/>
    <w:rsid w:val="00AA373E"/>
    <w:rsid w:val="00AB2A4A"/>
    <w:rsid w:val="00B1116B"/>
    <w:rsid w:val="00B46D29"/>
    <w:rsid w:val="00B72A90"/>
    <w:rsid w:val="00BA28E3"/>
    <w:rsid w:val="00C26F49"/>
    <w:rsid w:val="00C7075C"/>
    <w:rsid w:val="00C72970"/>
    <w:rsid w:val="00C74B42"/>
    <w:rsid w:val="00D248B1"/>
    <w:rsid w:val="00D467F0"/>
    <w:rsid w:val="00DF487E"/>
    <w:rsid w:val="00E07C04"/>
    <w:rsid w:val="00E11B02"/>
    <w:rsid w:val="00E35253"/>
    <w:rsid w:val="00E434E6"/>
    <w:rsid w:val="00E64ABA"/>
    <w:rsid w:val="00EC5E50"/>
    <w:rsid w:val="00F54137"/>
    <w:rsid w:val="00FA04D7"/>
    <w:rsid w:val="00FB03C6"/>
    <w:rsid w:val="00FD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1459C"/>
    <w:rPr>
      <w:color w:val="808080"/>
    </w:rPr>
  </w:style>
  <w:style w:type="paragraph" w:customStyle="1" w:styleId="31082B364D3E40678823AB23A3C9B97F">
    <w:name w:val="31082B364D3E40678823AB23A3C9B97F"/>
    <w:rsid w:val="00013998"/>
  </w:style>
  <w:style w:type="paragraph" w:customStyle="1" w:styleId="09B0D321EB944E1BBF8D46A74461E490">
    <w:name w:val="09B0D321EB944E1BBF8D46A74461E490"/>
    <w:rsid w:val="00013998"/>
  </w:style>
  <w:style w:type="paragraph" w:customStyle="1" w:styleId="962417414C0140018919C796DB31B347">
    <w:name w:val="962417414C0140018919C796DB31B347"/>
    <w:rsid w:val="00013998"/>
  </w:style>
  <w:style w:type="paragraph" w:customStyle="1" w:styleId="E18D6D9A415F4713AED74D719E551A8F">
    <w:name w:val="E18D6D9A415F4713AED74D719E551A8F"/>
    <w:rsid w:val="00013998"/>
  </w:style>
  <w:style w:type="paragraph" w:customStyle="1" w:styleId="82ADC953B9A848CABDFEBED832715502">
    <w:name w:val="82ADC953B9A848CABDFEBED832715502"/>
    <w:rsid w:val="00013998"/>
  </w:style>
  <w:style w:type="paragraph" w:customStyle="1" w:styleId="BFA659F3F8614EF6A5AD60843B71D902">
    <w:name w:val="BFA659F3F8614EF6A5AD60843B71D902"/>
    <w:rsid w:val="00013998"/>
  </w:style>
  <w:style w:type="paragraph" w:customStyle="1" w:styleId="13ADD4C4D612416EBE3B37020CC34A3D">
    <w:name w:val="13ADD4C4D612416EBE3B37020CC34A3D"/>
    <w:rsid w:val="00013998"/>
  </w:style>
  <w:style w:type="paragraph" w:customStyle="1" w:styleId="3A9121686CF64075B35E500BC4CD0BAB">
    <w:name w:val="3A9121686CF64075B35E500BC4CD0BAB"/>
    <w:rsid w:val="00013998"/>
  </w:style>
  <w:style w:type="paragraph" w:customStyle="1" w:styleId="20D8853F075444C4958D3FCBD62AD6A5">
    <w:name w:val="20D8853F075444C4958D3FCBD62AD6A5"/>
    <w:rsid w:val="00013998"/>
  </w:style>
  <w:style w:type="paragraph" w:customStyle="1" w:styleId="A30AF1022EEC4BB9808BA2EA48F144A0">
    <w:name w:val="A30AF1022EEC4BB9808BA2EA48F144A0"/>
    <w:rsid w:val="00013998"/>
  </w:style>
  <w:style w:type="paragraph" w:customStyle="1" w:styleId="88224F58B5A94F6B99A8D7110A375237">
    <w:name w:val="88224F58B5A94F6B99A8D7110A375237"/>
    <w:rsid w:val="00013998"/>
  </w:style>
  <w:style w:type="paragraph" w:customStyle="1" w:styleId="07CD3A885A324432A8E16D7CCD1E4D37">
    <w:name w:val="07CD3A885A324432A8E16D7CCD1E4D37"/>
    <w:rsid w:val="00013998"/>
  </w:style>
  <w:style w:type="paragraph" w:customStyle="1" w:styleId="8DB7E4D96FCC49FD8FDF9BA5A550B33F">
    <w:name w:val="8DB7E4D96FCC49FD8FDF9BA5A550B33F"/>
    <w:rsid w:val="00013998"/>
  </w:style>
  <w:style w:type="paragraph" w:customStyle="1" w:styleId="9D57153F34A642138B21A2CE3C10CF43">
    <w:name w:val="9D57153F34A642138B21A2CE3C10CF43"/>
    <w:rsid w:val="00013998"/>
  </w:style>
  <w:style w:type="paragraph" w:customStyle="1" w:styleId="0343C9EA5AFB4D22969A629B13D32CD2">
    <w:name w:val="0343C9EA5AFB4D22969A629B13D32CD2"/>
    <w:rsid w:val="00013998"/>
  </w:style>
  <w:style w:type="paragraph" w:customStyle="1" w:styleId="B3A66F00943D4BA2AC5A55D18F8CA79E">
    <w:name w:val="B3A66F00943D4BA2AC5A55D18F8CA79E"/>
    <w:rsid w:val="00013998"/>
  </w:style>
  <w:style w:type="paragraph" w:customStyle="1" w:styleId="ACD2D016617947AAA7E37C5C20A37B75">
    <w:name w:val="ACD2D016617947AAA7E37C5C20A37B75"/>
    <w:rsid w:val="00013998"/>
  </w:style>
  <w:style w:type="paragraph" w:customStyle="1" w:styleId="7921FE59A68B4387A7580D6338725EDC">
    <w:name w:val="7921FE59A68B4387A7580D6338725EDC"/>
    <w:rsid w:val="00013998"/>
  </w:style>
  <w:style w:type="paragraph" w:customStyle="1" w:styleId="7AE58A12F38B41869BB4EC96067D5287">
    <w:name w:val="7AE58A12F38B41869BB4EC96067D5287"/>
    <w:rsid w:val="00013998"/>
  </w:style>
  <w:style w:type="paragraph" w:customStyle="1" w:styleId="0255E2167ED44B69AC7149E537B81026">
    <w:name w:val="0255E2167ED44B69AC7149E537B81026"/>
    <w:rsid w:val="00013998"/>
  </w:style>
  <w:style w:type="paragraph" w:customStyle="1" w:styleId="6CC164CE24B3499D9B7CA20B7E553E6C">
    <w:name w:val="6CC164CE24B3499D9B7CA20B7E553E6C"/>
    <w:rsid w:val="00013998"/>
  </w:style>
  <w:style w:type="paragraph" w:customStyle="1" w:styleId="C562D620C41E4A57AE75486323AEA362">
    <w:name w:val="C562D620C41E4A57AE75486323AEA362"/>
    <w:rsid w:val="00013998"/>
  </w:style>
  <w:style w:type="paragraph" w:customStyle="1" w:styleId="412EBB13D8E14C61B5A68CA47F777130">
    <w:name w:val="412EBB13D8E14C61B5A68CA47F777130"/>
    <w:rsid w:val="00013998"/>
  </w:style>
  <w:style w:type="paragraph" w:customStyle="1" w:styleId="AE73439B8B044A4788463C9E60901EF0">
    <w:name w:val="AE73439B8B044A4788463C9E60901EF0"/>
    <w:rsid w:val="00013998"/>
  </w:style>
  <w:style w:type="paragraph" w:customStyle="1" w:styleId="617B850C5F1E4CBEBF0E8218885D38EF">
    <w:name w:val="617B850C5F1E4CBEBF0E8218885D38EF"/>
    <w:rsid w:val="00013998"/>
  </w:style>
  <w:style w:type="paragraph" w:customStyle="1" w:styleId="E746952D4D434F7A8DEF8C341A501C80">
    <w:name w:val="E746952D4D434F7A8DEF8C341A501C80"/>
    <w:rsid w:val="00013998"/>
  </w:style>
  <w:style w:type="paragraph" w:customStyle="1" w:styleId="133A274A72F54F578E751539A1154A32">
    <w:name w:val="133A274A72F54F578E751539A1154A32"/>
    <w:rsid w:val="00013998"/>
  </w:style>
  <w:style w:type="paragraph" w:customStyle="1" w:styleId="6B7EFF7FA6824D1082288B896AD51220">
    <w:name w:val="6B7EFF7FA6824D1082288B896AD51220"/>
    <w:rsid w:val="00013998"/>
  </w:style>
  <w:style w:type="paragraph" w:customStyle="1" w:styleId="387C02C916A747D39BC11A21A6628837">
    <w:name w:val="387C02C916A747D39BC11A21A6628837"/>
    <w:rsid w:val="00013998"/>
  </w:style>
  <w:style w:type="paragraph" w:customStyle="1" w:styleId="248B95B4CC2E4BD39D0128BE4ADB26D9">
    <w:name w:val="248B95B4CC2E4BD39D0128BE4ADB26D9"/>
    <w:rsid w:val="00013998"/>
  </w:style>
  <w:style w:type="paragraph" w:customStyle="1" w:styleId="801B1B4B93204F69ADA4F0D02CEDD87E">
    <w:name w:val="801B1B4B93204F69ADA4F0D02CEDD87E"/>
    <w:rsid w:val="00013998"/>
  </w:style>
  <w:style w:type="paragraph" w:customStyle="1" w:styleId="C5359BCD56434D7AB12E200CEBCEC589">
    <w:name w:val="C5359BCD56434D7AB12E200CEBCEC589"/>
    <w:rsid w:val="00013998"/>
  </w:style>
  <w:style w:type="paragraph" w:customStyle="1" w:styleId="AA889C453E36431BB3B7770F4709D7EF">
    <w:name w:val="AA889C453E36431BB3B7770F4709D7EF"/>
    <w:rsid w:val="00013998"/>
  </w:style>
  <w:style w:type="paragraph" w:customStyle="1" w:styleId="9821B4BA8ADA4BE780E0B7329F467546">
    <w:name w:val="9821B4BA8ADA4BE780E0B7329F467546"/>
    <w:rsid w:val="00013998"/>
  </w:style>
  <w:style w:type="paragraph" w:customStyle="1" w:styleId="B88997E96EAA4EEEB43A035117037694">
    <w:name w:val="B88997E96EAA4EEEB43A035117037694"/>
    <w:rsid w:val="00013998"/>
  </w:style>
  <w:style w:type="paragraph" w:customStyle="1" w:styleId="22378CBD91D743FB9D373C895BB64137">
    <w:name w:val="22378CBD91D743FB9D373C895BB64137"/>
    <w:rsid w:val="00013998"/>
  </w:style>
  <w:style w:type="paragraph" w:customStyle="1" w:styleId="975B29AFD6EF4D35BEBA151B35BD0472">
    <w:name w:val="975B29AFD6EF4D35BEBA151B35BD0472"/>
    <w:rsid w:val="00013998"/>
  </w:style>
  <w:style w:type="paragraph" w:customStyle="1" w:styleId="6D79D4124BF44A508D3E127B7F5A80A0">
    <w:name w:val="6D79D4124BF44A508D3E127B7F5A80A0"/>
    <w:rsid w:val="00013998"/>
  </w:style>
  <w:style w:type="paragraph" w:customStyle="1" w:styleId="F1D1964E0A9D4FE3A59102187E9B2933">
    <w:name w:val="F1D1964E0A9D4FE3A59102187E9B2933"/>
    <w:rsid w:val="00013998"/>
  </w:style>
  <w:style w:type="paragraph" w:customStyle="1" w:styleId="7A901D19DEB642E1ACA3980106562D26">
    <w:name w:val="7A901D19DEB642E1ACA3980106562D26"/>
    <w:rsid w:val="00013998"/>
  </w:style>
  <w:style w:type="paragraph" w:customStyle="1" w:styleId="36F249FD66AD4F3586FF460F740029FC">
    <w:name w:val="36F249FD66AD4F3586FF460F740029FC"/>
    <w:rsid w:val="00E07C04"/>
  </w:style>
  <w:style w:type="paragraph" w:customStyle="1" w:styleId="0079A2622BD6423A930546A06B0199EB">
    <w:name w:val="0079A2622BD6423A930546A06B0199EB"/>
    <w:rsid w:val="00E07C04"/>
  </w:style>
  <w:style w:type="paragraph" w:customStyle="1" w:styleId="BC17A7FCED0F4415AC5B98A445F72996">
    <w:name w:val="BC17A7FCED0F4415AC5B98A445F72996"/>
    <w:rsid w:val="00E07C04"/>
  </w:style>
  <w:style w:type="paragraph" w:customStyle="1" w:styleId="C4CD833174CB4085BDF4D95BF66357AD">
    <w:name w:val="C4CD833174CB4085BDF4D95BF66357AD"/>
    <w:rsid w:val="00E07C04"/>
  </w:style>
  <w:style w:type="paragraph" w:customStyle="1" w:styleId="73769F9E43254986904455AA120989C1">
    <w:name w:val="73769F9E43254986904455AA120989C1"/>
    <w:rsid w:val="00E07C04"/>
  </w:style>
  <w:style w:type="paragraph" w:customStyle="1" w:styleId="381648F91EF04CBCB15714E1C8C734D9">
    <w:name w:val="381648F91EF04CBCB15714E1C8C734D9"/>
    <w:rsid w:val="00E07C04"/>
  </w:style>
  <w:style w:type="paragraph" w:customStyle="1" w:styleId="774B570CA2BC498AA0B5F9C470D59A80">
    <w:name w:val="774B570CA2BC498AA0B5F9C470D59A80"/>
    <w:rsid w:val="00E07C04"/>
  </w:style>
  <w:style w:type="paragraph" w:customStyle="1" w:styleId="1FB03023AFA942828A930442465F5E5F">
    <w:name w:val="1FB03023AFA942828A930442465F5E5F"/>
    <w:rsid w:val="00E07C04"/>
  </w:style>
  <w:style w:type="paragraph" w:customStyle="1" w:styleId="F82B84D1C4434762B9B3CC8D332032CF">
    <w:name w:val="F82B84D1C4434762B9B3CC8D332032CF"/>
    <w:rsid w:val="00C26F49"/>
  </w:style>
  <w:style w:type="paragraph" w:customStyle="1" w:styleId="30D3D1ADA3F34FD6B835B1BBCB57458F">
    <w:name w:val="30D3D1ADA3F34FD6B835B1BBCB57458F"/>
    <w:rsid w:val="00C26F49"/>
  </w:style>
  <w:style w:type="paragraph" w:customStyle="1" w:styleId="34DED2465992401688026F25F3568B6E">
    <w:name w:val="34DED2465992401688026F25F3568B6E"/>
    <w:rsid w:val="00C26F49"/>
  </w:style>
  <w:style w:type="paragraph" w:customStyle="1" w:styleId="29D088A32EA947958CC5892677A617D9">
    <w:name w:val="29D088A32EA947958CC5892677A617D9"/>
    <w:rsid w:val="00C26F49"/>
  </w:style>
  <w:style w:type="paragraph" w:customStyle="1" w:styleId="DACD7F6A52874D98988975FEBC9B5BD6">
    <w:name w:val="DACD7F6A52874D98988975FEBC9B5BD6"/>
    <w:rsid w:val="00C26F49"/>
  </w:style>
  <w:style w:type="paragraph" w:customStyle="1" w:styleId="8EA61ABE369647E7B17CE7DB6736AE9B">
    <w:name w:val="8EA61ABE369647E7B17CE7DB6736AE9B"/>
    <w:rsid w:val="00C26F49"/>
  </w:style>
  <w:style w:type="paragraph" w:customStyle="1" w:styleId="B268FFC4C6E2433CA618AD2712C5F64F">
    <w:name w:val="B268FFC4C6E2433CA618AD2712C5F64F"/>
    <w:rsid w:val="00C26F49"/>
  </w:style>
  <w:style w:type="paragraph" w:customStyle="1" w:styleId="CCC695EE637D4555970DF997F1637081">
    <w:name w:val="CCC695EE637D4555970DF997F1637081"/>
    <w:rsid w:val="00C26F49"/>
  </w:style>
  <w:style w:type="paragraph" w:customStyle="1" w:styleId="C21C2DEC8FBE45E4AFD4D2B275175536">
    <w:name w:val="C21C2DEC8FBE45E4AFD4D2B275175536"/>
    <w:rsid w:val="00C26F49"/>
  </w:style>
  <w:style w:type="paragraph" w:customStyle="1" w:styleId="0C491F2748FF4E28B88E6F5DE20EA4D6">
    <w:name w:val="0C491F2748FF4E28B88E6F5DE20EA4D6"/>
    <w:rsid w:val="00C26F49"/>
  </w:style>
  <w:style w:type="paragraph" w:customStyle="1" w:styleId="8C47782BCE4C481A9A8EE3DA979FB2DB">
    <w:name w:val="8C47782BCE4C481A9A8EE3DA979FB2DB"/>
    <w:rsid w:val="00C26F49"/>
  </w:style>
  <w:style w:type="paragraph" w:customStyle="1" w:styleId="4423D306BD884B1C88F9C10471463C0D">
    <w:name w:val="4423D306BD884B1C88F9C10471463C0D"/>
    <w:rsid w:val="00C26F49"/>
  </w:style>
  <w:style w:type="paragraph" w:customStyle="1" w:styleId="8111E80ED78D4F6BBF844451C6A82F83">
    <w:name w:val="8111E80ED78D4F6BBF844451C6A82F83"/>
    <w:rsid w:val="00C26F49"/>
  </w:style>
  <w:style w:type="paragraph" w:customStyle="1" w:styleId="15F2FE7217AF48228B958212CAC14EAB">
    <w:name w:val="15F2FE7217AF48228B958212CAC14EAB"/>
    <w:rsid w:val="00C26F49"/>
  </w:style>
  <w:style w:type="paragraph" w:customStyle="1" w:styleId="95BFC52893F640F6B7E807A43B4FBD54">
    <w:name w:val="95BFC52893F640F6B7E807A43B4FBD54"/>
    <w:rsid w:val="00C26F49"/>
  </w:style>
  <w:style w:type="paragraph" w:customStyle="1" w:styleId="01C3708CB45144A9BDD7562A6303BFEF">
    <w:name w:val="01C3708CB45144A9BDD7562A6303BFEF"/>
    <w:rsid w:val="00C26F49"/>
  </w:style>
  <w:style w:type="paragraph" w:customStyle="1" w:styleId="6F7BCE4904D14DE5A2FDA4EFF0077B69">
    <w:name w:val="6F7BCE4904D14DE5A2FDA4EFF0077B69"/>
    <w:rsid w:val="00C26F49"/>
  </w:style>
  <w:style w:type="paragraph" w:customStyle="1" w:styleId="30BA54A6E0AC4CD8927F9EFE53CF6352">
    <w:name w:val="30BA54A6E0AC4CD8927F9EFE53CF6352"/>
    <w:rsid w:val="00C26F49"/>
  </w:style>
  <w:style w:type="paragraph" w:customStyle="1" w:styleId="3631EC7A84CB482D8B3525B334C43EA4">
    <w:name w:val="3631EC7A84CB482D8B3525B334C43EA4"/>
    <w:rsid w:val="00C26F49"/>
  </w:style>
  <w:style w:type="paragraph" w:customStyle="1" w:styleId="5ECE23324E7B4A818E768431677467DE">
    <w:name w:val="5ECE23324E7B4A818E768431677467DE"/>
    <w:rsid w:val="00C26F49"/>
  </w:style>
  <w:style w:type="paragraph" w:customStyle="1" w:styleId="5B22A382D9FB4C14826DD1F9C36B0C85">
    <w:name w:val="5B22A382D9FB4C14826DD1F9C36B0C85"/>
    <w:rsid w:val="00C26F49"/>
  </w:style>
  <w:style w:type="paragraph" w:customStyle="1" w:styleId="3FC2EC1D52DC4FBEB2409B84DD4763F7">
    <w:name w:val="3FC2EC1D52DC4FBEB2409B84DD4763F7"/>
    <w:rsid w:val="00C26F49"/>
  </w:style>
  <w:style w:type="paragraph" w:customStyle="1" w:styleId="E82B0EA1D89E479F9101AC1F26694941">
    <w:name w:val="E82B0EA1D89E479F9101AC1F26694941"/>
    <w:rsid w:val="00C26F49"/>
  </w:style>
  <w:style w:type="paragraph" w:customStyle="1" w:styleId="E40D1677DB434D8181E742BC388F5455">
    <w:name w:val="E40D1677DB434D8181E742BC388F5455"/>
    <w:rsid w:val="00C26F49"/>
  </w:style>
  <w:style w:type="paragraph" w:customStyle="1" w:styleId="34E396343E784E55B712A286D3233FF9">
    <w:name w:val="34E396343E784E55B712A286D3233FF9"/>
    <w:rsid w:val="00C26F49"/>
  </w:style>
  <w:style w:type="paragraph" w:customStyle="1" w:styleId="A6B3EAB0E6B54185A319875F027B2CEC">
    <w:name w:val="A6B3EAB0E6B54185A319875F027B2CEC"/>
    <w:rsid w:val="00C26F49"/>
  </w:style>
  <w:style w:type="paragraph" w:customStyle="1" w:styleId="9D2F201710184E359D85E461B11B5309">
    <w:name w:val="9D2F201710184E359D85E461B11B5309"/>
    <w:rsid w:val="00C26F49"/>
  </w:style>
  <w:style w:type="paragraph" w:customStyle="1" w:styleId="830801EDDEED4958B3351BB92ABE719C">
    <w:name w:val="830801EDDEED4958B3351BB92ABE719C"/>
    <w:rsid w:val="00C26F49"/>
  </w:style>
  <w:style w:type="paragraph" w:customStyle="1" w:styleId="C8AE92DF851D45FD9FA9C26E7E1BEDC1">
    <w:name w:val="C8AE92DF851D45FD9FA9C26E7E1BEDC1"/>
    <w:rsid w:val="00C26F49"/>
  </w:style>
  <w:style w:type="paragraph" w:customStyle="1" w:styleId="03967D5D73C240C0BF5D8C02D00359B5">
    <w:name w:val="03967D5D73C240C0BF5D8C02D00359B5"/>
    <w:rsid w:val="00C26F49"/>
  </w:style>
  <w:style w:type="paragraph" w:customStyle="1" w:styleId="CDFAE633CD5F45AB8966F8715D97DDAA">
    <w:name w:val="CDFAE633CD5F45AB8966F8715D97DDAA"/>
    <w:rsid w:val="00C26F49"/>
  </w:style>
  <w:style w:type="paragraph" w:customStyle="1" w:styleId="D63AE7321735423AA041670E4CF903D3">
    <w:name w:val="D63AE7321735423AA041670E4CF903D3"/>
    <w:rsid w:val="00C26F49"/>
  </w:style>
  <w:style w:type="paragraph" w:customStyle="1" w:styleId="4E311EF9AD4242ACAD34F8A4464633D8">
    <w:name w:val="4E311EF9AD4242ACAD34F8A4464633D8"/>
    <w:rsid w:val="00C26F49"/>
  </w:style>
  <w:style w:type="paragraph" w:customStyle="1" w:styleId="6362D1AD2CA44156B6A7914B55356C97">
    <w:name w:val="6362D1AD2CA44156B6A7914B55356C97"/>
    <w:rsid w:val="00C26F49"/>
  </w:style>
  <w:style w:type="paragraph" w:customStyle="1" w:styleId="D4200FC502374C5EBD1601FA3860EA32">
    <w:name w:val="D4200FC502374C5EBD1601FA3860EA32"/>
    <w:rsid w:val="00C26F49"/>
  </w:style>
  <w:style w:type="paragraph" w:customStyle="1" w:styleId="C1A658ADF5AD466D9875446F08EAD97A">
    <w:name w:val="C1A658ADF5AD466D9875446F08EAD97A"/>
    <w:rsid w:val="00C26F49"/>
  </w:style>
  <w:style w:type="paragraph" w:customStyle="1" w:styleId="F8853E81308A4041891C3F58C0383501">
    <w:name w:val="F8853E81308A4041891C3F58C0383501"/>
    <w:rsid w:val="00C26F49"/>
  </w:style>
  <w:style w:type="paragraph" w:customStyle="1" w:styleId="F239349A3E5A42D4B9D35C6B07C1CD29">
    <w:name w:val="F239349A3E5A42D4B9D35C6B07C1CD29"/>
    <w:rsid w:val="00C26F49"/>
  </w:style>
  <w:style w:type="paragraph" w:customStyle="1" w:styleId="BA257CB59A6A4878A4274BCA61828640">
    <w:name w:val="BA257CB59A6A4878A4274BCA61828640"/>
    <w:rsid w:val="00C26F49"/>
  </w:style>
  <w:style w:type="paragraph" w:customStyle="1" w:styleId="87B556EC2DC04F23802322682751D5B8">
    <w:name w:val="87B556EC2DC04F23802322682751D5B8"/>
    <w:rsid w:val="00C26F49"/>
  </w:style>
  <w:style w:type="paragraph" w:customStyle="1" w:styleId="9CA2236D82B2403D9CAB28BCDEFB4AA6">
    <w:name w:val="9CA2236D82B2403D9CAB28BCDEFB4AA6"/>
    <w:rsid w:val="00C26F49"/>
  </w:style>
  <w:style w:type="paragraph" w:customStyle="1" w:styleId="982FE2BACA6D47BD9ABB1BCCED3973D8">
    <w:name w:val="982FE2BACA6D47BD9ABB1BCCED3973D8"/>
    <w:rsid w:val="00C26F49"/>
  </w:style>
  <w:style w:type="paragraph" w:customStyle="1" w:styleId="B6E69084812C437E820D0A4BEE83BF5B">
    <w:name w:val="B6E69084812C437E820D0A4BEE83BF5B"/>
    <w:rsid w:val="00C26F49"/>
  </w:style>
  <w:style w:type="paragraph" w:customStyle="1" w:styleId="49ACBCEB861E4CF79D71A05749B9681A">
    <w:name w:val="49ACBCEB861E4CF79D71A05749B9681A"/>
    <w:rsid w:val="00C26F49"/>
  </w:style>
  <w:style w:type="paragraph" w:customStyle="1" w:styleId="1153054A47C04B1B9E6D0CC815E6D1A9">
    <w:name w:val="1153054A47C04B1B9E6D0CC815E6D1A9"/>
    <w:rsid w:val="00C26F49"/>
  </w:style>
  <w:style w:type="paragraph" w:customStyle="1" w:styleId="8C7D202F904B4F33AD5B3A50BF371BCC">
    <w:name w:val="8C7D202F904B4F33AD5B3A50BF371BCC"/>
    <w:rsid w:val="00C26F49"/>
  </w:style>
  <w:style w:type="paragraph" w:customStyle="1" w:styleId="98E4F3882634405F927E4FB596EEC2A5">
    <w:name w:val="98E4F3882634405F927E4FB596EEC2A5"/>
    <w:rsid w:val="00C26F49"/>
  </w:style>
  <w:style w:type="paragraph" w:customStyle="1" w:styleId="F433EC94D91A42D68C7D8F657C71E98C">
    <w:name w:val="F433EC94D91A42D68C7D8F657C71E98C"/>
    <w:rsid w:val="00C26F49"/>
  </w:style>
  <w:style w:type="paragraph" w:customStyle="1" w:styleId="690B230F5DA24C26A58F8D7E08656D5A">
    <w:name w:val="690B230F5DA24C26A58F8D7E08656D5A"/>
    <w:rsid w:val="00C26F49"/>
  </w:style>
  <w:style w:type="paragraph" w:customStyle="1" w:styleId="9DB02273B5D348D18D141C35471DB193">
    <w:name w:val="9DB02273B5D348D18D141C35471DB193"/>
    <w:rsid w:val="00C26F49"/>
  </w:style>
  <w:style w:type="paragraph" w:customStyle="1" w:styleId="E4988AE8AEB944C0A0C0313838B26F82">
    <w:name w:val="E4988AE8AEB944C0A0C0313838B26F82"/>
    <w:rsid w:val="00C26F49"/>
  </w:style>
  <w:style w:type="paragraph" w:customStyle="1" w:styleId="2CFBC506CE934A31BEF936585C105889">
    <w:name w:val="2CFBC506CE934A31BEF936585C105889"/>
    <w:rsid w:val="00C26F49"/>
  </w:style>
  <w:style w:type="paragraph" w:customStyle="1" w:styleId="30FFEDD07BA04B4D9A22CA7A9A0ECAF5">
    <w:name w:val="30FFEDD07BA04B4D9A22CA7A9A0ECAF5"/>
    <w:rsid w:val="00C26F49"/>
  </w:style>
  <w:style w:type="paragraph" w:customStyle="1" w:styleId="BDC5270CB4924F1C8656A9617F01F069">
    <w:name w:val="BDC5270CB4924F1C8656A9617F01F069"/>
    <w:rsid w:val="00C26F49"/>
  </w:style>
  <w:style w:type="paragraph" w:customStyle="1" w:styleId="68A6618089854A9D95AAABA11F88DCC6">
    <w:name w:val="68A6618089854A9D95AAABA11F88DCC6"/>
    <w:rsid w:val="00C26F49"/>
  </w:style>
  <w:style w:type="paragraph" w:customStyle="1" w:styleId="A24C2E54D2DA42E1AD3E8E668D165776">
    <w:name w:val="A24C2E54D2DA42E1AD3E8E668D165776"/>
    <w:rsid w:val="00C26F49"/>
  </w:style>
  <w:style w:type="paragraph" w:customStyle="1" w:styleId="674427A356F6498ABE25C6CE16E6A9A1">
    <w:name w:val="674427A356F6498ABE25C6CE16E6A9A1"/>
    <w:rsid w:val="00C26F49"/>
  </w:style>
  <w:style w:type="paragraph" w:customStyle="1" w:styleId="22A5DB10E9514D84A8DE3B5D76D04587">
    <w:name w:val="22A5DB10E9514D84A8DE3B5D76D04587"/>
    <w:rsid w:val="00C26F49"/>
  </w:style>
  <w:style w:type="paragraph" w:customStyle="1" w:styleId="6C25FA8E5E7C4366AB3BDC0B9BAF38C1">
    <w:name w:val="6C25FA8E5E7C4366AB3BDC0B9BAF38C1"/>
    <w:rsid w:val="00C26F49"/>
  </w:style>
  <w:style w:type="paragraph" w:customStyle="1" w:styleId="2CEF3F645E5B4C6B8363343DE1F3F2D1">
    <w:name w:val="2CEF3F645E5B4C6B8363343DE1F3F2D1"/>
    <w:rsid w:val="00C26F49"/>
  </w:style>
  <w:style w:type="paragraph" w:customStyle="1" w:styleId="A92406472DED48BAB8845DE570F3E2C4">
    <w:name w:val="A92406472DED48BAB8845DE570F3E2C4"/>
    <w:rsid w:val="00C26F49"/>
  </w:style>
  <w:style w:type="paragraph" w:customStyle="1" w:styleId="1AF1C6DF1408431CB8668442B43B22B0">
    <w:name w:val="1AF1C6DF1408431CB8668442B43B22B0"/>
    <w:rsid w:val="00C26F49"/>
  </w:style>
  <w:style w:type="paragraph" w:customStyle="1" w:styleId="940429EB013848B19FDC37958092A6C3">
    <w:name w:val="940429EB013848B19FDC37958092A6C3"/>
    <w:rsid w:val="00C26F49"/>
  </w:style>
  <w:style w:type="paragraph" w:customStyle="1" w:styleId="3973E899C4574097965ED82093655E62">
    <w:name w:val="3973E899C4574097965ED82093655E62"/>
    <w:rsid w:val="00C26F49"/>
  </w:style>
  <w:style w:type="paragraph" w:customStyle="1" w:styleId="73CDAB6494D94B9B9AD5F20C798E5D46">
    <w:name w:val="73CDAB6494D94B9B9AD5F20C798E5D46"/>
    <w:rsid w:val="00C26F49"/>
  </w:style>
  <w:style w:type="paragraph" w:customStyle="1" w:styleId="57D7D32BF9A54F7D8D6DDE6A22323A00">
    <w:name w:val="57D7D32BF9A54F7D8D6DDE6A22323A00"/>
    <w:rsid w:val="00C26F49"/>
  </w:style>
  <w:style w:type="paragraph" w:customStyle="1" w:styleId="1C34D4618B03414F95CC08828176DD9C">
    <w:name w:val="1C34D4618B03414F95CC08828176DD9C"/>
    <w:rsid w:val="00C26F49"/>
  </w:style>
  <w:style w:type="paragraph" w:customStyle="1" w:styleId="25F54BADCBA3420C9A966269A0DCFE1D">
    <w:name w:val="25F54BADCBA3420C9A966269A0DCFE1D"/>
    <w:rsid w:val="00C26F49"/>
  </w:style>
  <w:style w:type="paragraph" w:customStyle="1" w:styleId="CE8A6C0668D648E89DCD3785CBD23B74">
    <w:name w:val="CE8A6C0668D648E89DCD3785CBD23B74"/>
    <w:rsid w:val="00C26F49"/>
  </w:style>
  <w:style w:type="paragraph" w:customStyle="1" w:styleId="AA94C9351EC243119581D9619B18C935">
    <w:name w:val="AA94C9351EC243119581D9619B18C935"/>
    <w:rsid w:val="00C26F49"/>
  </w:style>
  <w:style w:type="paragraph" w:customStyle="1" w:styleId="9775FFC04C1E4C9EA36F2A567C72D734">
    <w:name w:val="9775FFC04C1E4C9EA36F2A567C72D734"/>
    <w:rsid w:val="00C26F49"/>
  </w:style>
  <w:style w:type="paragraph" w:customStyle="1" w:styleId="72C8D4B3E1CA4140881E619D935F49E0">
    <w:name w:val="72C8D4B3E1CA4140881E619D935F49E0"/>
    <w:rsid w:val="00C26F49"/>
  </w:style>
  <w:style w:type="paragraph" w:customStyle="1" w:styleId="58EC82BB26274FE48C9259A89206B2F7">
    <w:name w:val="58EC82BB26274FE48C9259A89206B2F7"/>
    <w:rsid w:val="00C26F49"/>
  </w:style>
  <w:style w:type="paragraph" w:customStyle="1" w:styleId="32F102A281F5498CA0B25C8488E79894">
    <w:name w:val="32F102A281F5498CA0B25C8488E79894"/>
    <w:rsid w:val="00C26F49"/>
  </w:style>
  <w:style w:type="paragraph" w:customStyle="1" w:styleId="52F36727E9644ED0B65B96A865328892">
    <w:name w:val="52F36727E9644ED0B65B96A865328892"/>
    <w:rsid w:val="00C26F49"/>
  </w:style>
  <w:style w:type="paragraph" w:customStyle="1" w:styleId="220B26DE7A5A4217ABE1F960719C8CBD">
    <w:name w:val="220B26DE7A5A4217ABE1F960719C8CBD"/>
    <w:rsid w:val="00C26F49"/>
  </w:style>
  <w:style w:type="paragraph" w:customStyle="1" w:styleId="B72D712DAD7C4B4D8344F79B1EF32623">
    <w:name w:val="B72D712DAD7C4B4D8344F79B1EF32623"/>
    <w:rsid w:val="00C26F49"/>
  </w:style>
  <w:style w:type="paragraph" w:customStyle="1" w:styleId="7225210740DE40568AA803B5AE257218">
    <w:name w:val="7225210740DE40568AA803B5AE257218"/>
    <w:rsid w:val="00C26F49"/>
  </w:style>
  <w:style w:type="paragraph" w:customStyle="1" w:styleId="0A324E8E8ECC42479B567181AFD9CDC5">
    <w:name w:val="0A324E8E8ECC42479B567181AFD9CDC5"/>
    <w:rsid w:val="00C26F49"/>
  </w:style>
  <w:style w:type="paragraph" w:customStyle="1" w:styleId="3FCEFE49AC924C28805940E6BA4103E1">
    <w:name w:val="3FCEFE49AC924C28805940E6BA4103E1"/>
    <w:rsid w:val="00C26F49"/>
  </w:style>
  <w:style w:type="paragraph" w:customStyle="1" w:styleId="AF6ABDBE60DF4AC2AA577D9D8046921D">
    <w:name w:val="AF6ABDBE60DF4AC2AA577D9D8046921D"/>
    <w:rsid w:val="00C26F49"/>
  </w:style>
  <w:style w:type="paragraph" w:customStyle="1" w:styleId="5196A8D43DBB44299EE52145E13B590F">
    <w:name w:val="5196A8D43DBB44299EE52145E13B590F"/>
    <w:rsid w:val="00C26F49"/>
  </w:style>
  <w:style w:type="paragraph" w:customStyle="1" w:styleId="29E7E199D004439695E5AFF6E45542D7">
    <w:name w:val="29E7E199D004439695E5AFF6E45542D7"/>
    <w:rsid w:val="00C26F49"/>
  </w:style>
  <w:style w:type="paragraph" w:customStyle="1" w:styleId="4D14D90783A547AB9FEAB89D5EB4D9E9">
    <w:name w:val="4D14D90783A547AB9FEAB89D5EB4D9E9"/>
    <w:rsid w:val="00C26F49"/>
  </w:style>
  <w:style w:type="paragraph" w:customStyle="1" w:styleId="A7FD6C9823414E7D862DA2AD19E688AA">
    <w:name w:val="A7FD6C9823414E7D862DA2AD19E688AA"/>
    <w:rsid w:val="00C26F49"/>
  </w:style>
  <w:style w:type="paragraph" w:customStyle="1" w:styleId="9F361CA08A184C539BACE373A93292AB">
    <w:name w:val="9F361CA08A184C539BACE373A93292AB"/>
    <w:rsid w:val="00C26F49"/>
  </w:style>
  <w:style w:type="paragraph" w:customStyle="1" w:styleId="02514B07F4FC4F29BE77762FA8D88558">
    <w:name w:val="02514B07F4FC4F29BE77762FA8D88558"/>
    <w:rsid w:val="00C26F49"/>
  </w:style>
  <w:style w:type="paragraph" w:customStyle="1" w:styleId="6D67FE6AEBAC4BD98E93122E29EEE7EE">
    <w:name w:val="6D67FE6AEBAC4BD98E93122E29EEE7EE"/>
    <w:rsid w:val="00C26F49"/>
  </w:style>
  <w:style w:type="paragraph" w:customStyle="1" w:styleId="A26B670440A54C9C88712BDF57492643">
    <w:name w:val="A26B670440A54C9C88712BDF57492643"/>
    <w:rsid w:val="00C26F49"/>
  </w:style>
  <w:style w:type="paragraph" w:customStyle="1" w:styleId="AE8ECF3323B74CC2A21C7342F4EC30C3">
    <w:name w:val="AE8ECF3323B74CC2A21C7342F4EC30C3"/>
    <w:rsid w:val="00C26F49"/>
  </w:style>
  <w:style w:type="paragraph" w:customStyle="1" w:styleId="71151DDE111743388AC36164A7FC6A2E">
    <w:name w:val="71151DDE111743388AC36164A7FC6A2E"/>
    <w:rsid w:val="00C26F49"/>
  </w:style>
  <w:style w:type="paragraph" w:customStyle="1" w:styleId="296497F11C0841C784399EA87DA3A007">
    <w:name w:val="296497F11C0841C784399EA87DA3A007"/>
    <w:rsid w:val="00C26F49"/>
  </w:style>
  <w:style w:type="paragraph" w:customStyle="1" w:styleId="CBAE3901FCE841B69F82064152BCB2A6">
    <w:name w:val="CBAE3901FCE841B69F82064152BCB2A6"/>
    <w:rsid w:val="00C26F49"/>
  </w:style>
  <w:style w:type="paragraph" w:customStyle="1" w:styleId="1AD06C898E8443FC95930821136069A9">
    <w:name w:val="1AD06C898E8443FC95930821136069A9"/>
    <w:rsid w:val="00C26F49"/>
  </w:style>
  <w:style w:type="paragraph" w:customStyle="1" w:styleId="CDFCA1CC925049BCBDEC2FA20548D9D1">
    <w:name w:val="CDFCA1CC925049BCBDEC2FA20548D9D1"/>
    <w:rsid w:val="00C26F49"/>
  </w:style>
  <w:style w:type="paragraph" w:customStyle="1" w:styleId="214D16F2B3594CA792F7972DEA8D9B04">
    <w:name w:val="214D16F2B3594CA792F7972DEA8D9B04"/>
    <w:rsid w:val="00C26F49"/>
  </w:style>
  <w:style w:type="paragraph" w:customStyle="1" w:styleId="742685B64B32495188AE95B10A27FFA9">
    <w:name w:val="742685B64B32495188AE95B10A27FFA9"/>
    <w:rsid w:val="00C26F49"/>
  </w:style>
  <w:style w:type="paragraph" w:customStyle="1" w:styleId="D5547032D5984B4888C8CF836D6470E0">
    <w:name w:val="D5547032D5984B4888C8CF836D6470E0"/>
    <w:rsid w:val="00C26F49"/>
  </w:style>
  <w:style w:type="paragraph" w:customStyle="1" w:styleId="DE743C8B127548268FC800D480D0F94A">
    <w:name w:val="DE743C8B127548268FC800D480D0F94A"/>
    <w:rsid w:val="00C26F49"/>
  </w:style>
  <w:style w:type="paragraph" w:customStyle="1" w:styleId="729117D3390040EFBAA67F01BC16279F">
    <w:name w:val="729117D3390040EFBAA67F01BC16279F"/>
    <w:rsid w:val="00C26F49"/>
  </w:style>
  <w:style w:type="paragraph" w:customStyle="1" w:styleId="51957DC5A79F4BBF81A29378E1A5C8CB">
    <w:name w:val="51957DC5A79F4BBF81A29378E1A5C8CB"/>
    <w:rsid w:val="00C26F49"/>
  </w:style>
  <w:style w:type="paragraph" w:customStyle="1" w:styleId="7305B7237A7E4BD38BC19203A54AEF17">
    <w:name w:val="7305B7237A7E4BD38BC19203A54AEF17"/>
    <w:rsid w:val="00C26F49"/>
  </w:style>
  <w:style w:type="paragraph" w:customStyle="1" w:styleId="EB0C4E131381427BAFDFE61B6D17B3F9">
    <w:name w:val="EB0C4E131381427BAFDFE61B6D17B3F9"/>
    <w:rsid w:val="00C26F49"/>
  </w:style>
  <w:style w:type="paragraph" w:customStyle="1" w:styleId="B473EBCA7FD446299F51638E23CE2328">
    <w:name w:val="B473EBCA7FD446299F51638E23CE2328"/>
    <w:rsid w:val="00C26F49"/>
  </w:style>
  <w:style w:type="paragraph" w:customStyle="1" w:styleId="A8065E0D55CA4EB4BB9008144D93642D">
    <w:name w:val="A8065E0D55CA4EB4BB9008144D93642D"/>
    <w:rsid w:val="00C26F49"/>
  </w:style>
  <w:style w:type="paragraph" w:customStyle="1" w:styleId="E4ECEBC44F054B92B07C714F21355499">
    <w:name w:val="E4ECEBC44F054B92B07C714F21355499"/>
    <w:rsid w:val="00C26F49"/>
  </w:style>
  <w:style w:type="paragraph" w:customStyle="1" w:styleId="95BBBED9D74F4FC5961B63E20CE88F43">
    <w:name w:val="95BBBED9D74F4FC5961B63E20CE88F43"/>
    <w:rsid w:val="002C1265"/>
  </w:style>
  <w:style w:type="paragraph" w:customStyle="1" w:styleId="213D663FB1C34F7684E80A97F09805AC">
    <w:name w:val="213D663FB1C34F7684E80A97F09805AC"/>
    <w:rsid w:val="002C1265"/>
  </w:style>
  <w:style w:type="paragraph" w:customStyle="1" w:styleId="7150CD11AB4D4E8B8938D8FAFC16DA5B">
    <w:name w:val="7150CD11AB4D4E8B8938D8FAFC16DA5B"/>
    <w:rsid w:val="002C1265"/>
  </w:style>
  <w:style w:type="paragraph" w:customStyle="1" w:styleId="5FEA6B2D422849A28AE2AC56C81EE195">
    <w:name w:val="5FEA6B2D422849A28AE2AC56C81EE195"/>
    <w:rsid w:val="002C1265"/>
  </w:style>
  <w:style w:type="paragraph" w:customStyle="1" w:styleId="C92B30E1758F42438AABFC24CECB5C15">
    <w:name w:val="C92B30E1758F42438AABFC24CECB5C15"/>
    <w:rsid w:val="002C1265"/>
  </w:style>
  <w:style w:type="paragraph" w:customStyle="1" w:styleId="39F660D6A22145D19D815099563D2933">
    <w:name w:val="39F660D6A22145D19D815099563D2933"/>
    <w:rsid w:val="002C1265"/>
  </w:style>
  <w:style w:type="paragraph" w:customStyle="1" w:styleId="464A33CBE8ED44AFBF1E0D8135D6766C">
    <w:name w:val="464A33CBE8ED44AFBF1E0D8135D6766C"/>
    <w:rsid w:val="002C1265"/>
  </w:style>
  <w:style w:type="paragraph" w:customStyle="1" w:styleId="AF8F752B0B63440D9E7D8BD51B12C99A">
    <w:name w:val="AF8F752B0B63440D9E7D8BD51B12C99A"/>
    <w:rsid w:val="002C1265"/>
  </w:style>
  <w:style w:type="paragraph" w:customStyle="1" w:styleId="0CA14FE9D48549E4ACBF6638E6CADF67">
    <w:name w:val="0CA14FE9D48549E4ACBF6638E6CADF67"/>
    <w:rsid w:val="002C1265"/>
  </w:style>
  <w:style w:type="paragraph" w:customStyle="1" w:styleId="3CB7FC0C51664669B8E378A60AD81EE6">
    <w:name w:val="3CB7FC0C51664669B8E378A60AD81EE6"/>
    <w:rsid w:val="002C1265"/>
  </w:style>
  <w:style w:type="paragraph" w:customStyle="1" w:styleId="04E2F315C0D345FA8229EE171FD9BD12">
    <w:name w:val="04E2F315C0D345FA8229EE171FD9BD12"/>
    <w:rsid w:val="002C1265"/>
  </w:style>
  <w:style w:type="paragraph" w:customStyle="1" w:styleId="718CC73BC43B4254BE9A661B4934C10E">
    <w:name w:val="718CC73BC43B4254BE9A661B4934C10E"/>
    <w:rsid w:val="002C1265"/>
  </w:style>
  <w:style w:type="paragraph" w:customStyle="1" w:styleId="A1BAF8CF057443378A56716F8A5B5934">
    <w:name w:val="A1BAF8CF057443378A56716F8A5B5934"/>
    <w:rsid w:val="00E434E6"/>
  </w:style>
  <w:style w:type="paragraph" w:customStyle="1" w:styleId="B151D14CFADD493E9197BE8663D59946">
    <w:name w:val="B151D14CFADD493E9197BE8663D59946"/>
    <w:rsid w:val="00E434E6"/>
  </w:style>
  <w:style w:type="paragraph" w:customStyle="1" w:styleId="FAC78239C8264C709E673F71ED0A1346">
    <w:name w:val="FAC78239C8264C709E673F71ED0A1346"/>
    <w:rsid w:val="00E434E6"/>
  </w:style>
  <w:style w:type="paragraph" w:customStyle="1" w:styleId="D79634CF1E7B48BC91E815C4B433CFD0">
    <w:name w:val="D79634CF1E7B48BC91E815C4B433CFD0"/>
    <w:rsid w:val="00E434E6"/>
  </w:style>
  <w:style w:type="paragraph" w:customStyle="1" w:styleId="5468F4F8B0724C7A898D865ABF568600">
    <w:name w:val="5468F4F8B0724C7A898D865ABF568600"/>
    <w:rsid w:val="0011459C"/>
  </w:style>
  <w:style w:type="paragraph" w:customStyle="1" w:styleId="52555EDB40FD4FD7AB1A6D826A4D2D78">
    <w:name w:val="52555EDB40FD4FD7AB1A6D826A4D2D78"/>
    <w:rsid w:val="0011459C"/>
  </w:style>
  <w:style w:type="paragraph" w:customStyle="1" w:styleId="FDAFD02C00B44262B6EA567F12FB49FD">
    <w:name w:val="FDAFD02C00B44262B6EA567F12FB49FD"/>
    <w:rsid w:val="0011459C"/>
  </w:style>
  <w:style w:type="paragraph" w:customStyle="1" w:styleId="AC931008F5704EE382CD7611107794E7">
    <w:name w:val="AC931008F5704EE382CD7611107794E7"/>
    <w:rsid w:val="001145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5971C-592F-4CC1-9B8C-347047FD0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VF4_form.dotx</Template>
  <TotalTime>16</TotalTime>
  <Pages>2</Pages>
  <Words>477</Words>
  <Characters>2626</Characters>
  <Application>Microsoft Office Word</Application>
  <DocSecurity>8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CLI-60536</vt:lpstr>
    </vt:vector>
  </TitlesOfParts>
  <Company>CISSS de la Montérégie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CLI-60536</dc:title>
  <dc:subject/>
  <dc:creator>Dos Santos , Murielle</dc:creator>
  <cp:keywords/>
  <dc:description/>
  <cp:lastModifiedBy>Dos Santos , Murielle</cp:lastModifiedBy>
  <cp:revision>4</cp:revision>
  <cp:lastPrinted>2020-03-02T14:51:00Z</cp:lastPrinted>
  <dcterms:created xsi:type="dcterms:W3CDTF">2023-03-21T21:34:00Z</dcterms:created>
  <dcterms:modified xsi:type="dcterms:W3CDTF">2023-03-30T18:31:00Z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