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613F" w:rsidRDefault="00BC56AC" w:rsidP="00E76158">
      <w:pPr>
        <w:pStyle w:val="Corpsdetexte"/>
        <w:tabs>
          <w:tab w:val="left" w:pos="5448"/>
        </w:tabs>
        <w:spacing w:before="120"/>
        <w:rPr>
          <w:b/>
          <w:bCs/>
          <w:u w:val="none" w:color="170971"/>
        </w:rPr>
      </w:pPr>
      <w:sdt>
        <w:sdtPr>
          <w:rPr>
            <w:b/>
            <w:bCs/>
            <w:u w:val="none" w:color="170971"/>
          </w:rPr>
          <w:id w:val="-1671250728"/>
          <w:placeholder>
            <w:docPart w:val="C1B24961794A4C2F96AD1DC414B94A87"/>
          </w:placeholder>
        </w:sdtPr>
        <w:sdtEndPr/>
        <w:sdtContent>
          <w:r w:rsidR="00D0613F" w:rsidRPr="00095B6B">
            <w:rPr>
              <w:b/>
              <w:bCs/>
              <w:u w:val="none" w:color="170971"/>
            </w:rPr>
            <w:t>Inscrire le titre de la</w:t>
          </w:r>
          <w:r w:rsidR="00D0613F" w:rsidRPr="00095B6B">
            <w:rPr>
              <w:b/>
              <w:bCs/>
              <w:spacing w:val="-19"/>
              <w:u w:val="none" w:color="170971"/>
            </w:rPr>
            <w:t xml:space="preserve"> </w:t>
          </w:r>
          <w:r w:rsidR="00D0613F" w:rsidRPr="00095B6B">
            <w:rPr>
              <w:b/>
              <w:bCs/>
              <w:u w:val="none" w:color="170971"/>
            </w:rPr>
            <w:t>rencontre</w:t>
          </w:r>
        </w:sdtContent>
      </w:sdt>
    </w:p>
    <w:p w:rsidR="00E76158" w:rsidRPr="00E76158" w:rsidRDefault="00E76158" w:rsidP="00E76158">
      <w:pPr>
        <w:pStyle w:val="Corpsdetexte"/>
        <w:tabs>
          <w:tab w:val="left" w:pos="5448"/>
        </w:tabs>
        <w:spacing w:before="120"/>
        <w:rPr>
          <w:sz w:val="18"/>
          <w:szCs w:val="18"/>
          <w:u w:val="none" w:color="170971"/>
        </w:rPr>
      </w:pP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4111"/>
      </w:tblGrid>
      <w:tr w:rsidR="00095B6B" w:rsidTr="00E76158">
        <w:trPr>
          <w:trHeight w:val="566"/>
        </w:trPr>
        <w:tc>
          <w:tcPr>
            <w:tcW w:w="1838" w:type="dxa"/>
            <w:shd w:val="clear" w:color="auto" w:fill="F5F5F5"/>
            <w:vAlign w:val="center"/>
          </w:tcPr>
          <w:p w:rsidR="00095B6B" w:rsidRPr="00095B6B" w:rsidRDefault="00095B6B" w:rsidP="00E76158">
            <w:pPr>
              <w:pStyle w:val="TableParagraph"/>
              <w:spacing w:before="48"/>
              <w:ind w:left="110"/>
              <w:rPr>
                <w:b/>
                <w:bCs/>
                <w:sz w:val="20"/>
              </w:rPr>
            </w:pPr>
            <w:r w:rsidRPr="00095B6B">
              <w:rPr>
                <w:b/>
                <w:bCs/>
                <w:sz w:val="20"/>
              </w:rPr>
              <w:t>DIRECTION :</w:t>
            </w:r>
          </w:p>
        </w:tc>
        <w:sdt>
          <w:sdtPr>
            <w:rPr>
              <w:sz w:val="20"/>
            </w:rPr>
            <w:id w:val="300200304"/>
            <w:placeholder>
              <w:docPart w:val="C1B24961794A4C2F96AD1DC414B94A87"/>
            </w:placeholder>
          </w:sdtPr>
          <w:sdtEndPr/>
          <w:sdtContent>
            <w:tc>
              <w:tcPr>
                <w:tcW w:w="4111" w:type="dxa"/>
                <w:vAlign w:val="center"/>
              </w:tcPr>
              <w:p w:rsidR="00095B6B" w:rsidRDefault="00095B6B" w:rsidP="00E76158">
                <w:pPr>
                  <w:pStyle w:val="TableParagraph"/>
                  <w:spacing w:before="48"/>
                  <w:ind w:left="108"/>
                  <w:rPr>
                    <w:sz w:val="20"/>
                  </w:rPr>
                </w:pPr>
                <w:r>
                  <w:rPr>
                    <w:sz w:val="20"/>
                  </w:rPr>
                  <w:t>Inscrire le nom de la direction</w:t>
                </w:r>
              </w:p>
            </w:tc>
          </w:sdtContent>
        </w:sdt>
      </w:tr>
      <w:tr w:rsidR="00095B6B" w:rsidTr="00E76158">
        <w:trPr>
          <w:trHeight w:val="566"/>
        </w:trPr>
        <w:tc>
          <w:tcPr>
            <w:tcW w:w="1838" w:type="dxa"/>
            <w:shd w:val="clear" w:color="auto" w:fill="F5F5F5"/>
            <w:vAlign w:val="center"/>
          </w:tcPr>
          <w:p w:rsidR="00095B6B" w:rsidRPr="00095B6B" w:rsidRDefault="00095B6B" w:rsidP="00E76158">
            <w:pPr>
              <w:pStyle w:val="TableParagraph"/>
              <w:spacing w:before="50"/>
              <w:ind w:left="110"/>
              <w:rPr>
                <w:b/>
                <w:bCs/>
                <w:sz w:val="20"/>
              </w:rPr>
            </w:pPr>
            <w:r w:rsidRPr="00095B6B">
              <w:rPr>
                <w:b/>
                <w:bCs/>
                <w:sz w:val="20"/>
              </w:rPr>
              <w:t>DATE ET HEURE :</w:t>
            </w:r>
          </w:p>
        </w:tc>
        <w:tc>
          <w:tcPr>
            <w:tcW w:w="4111" w:type="dxa"/>
            <w:vAlign w:val="center"/>
          </w:tcPr>
          <w:sdt>
            <w:sdtPr>
              <w:rPr>
                <w:sz w:val="20"/>
              </w:rPr>
              <w:id w:val="1013491883"/>
              <w:placeholder>
                <w:docPart w:val="C1B24961794A4C2F96AD1DC414B94A87"/>
              </w:placeholder>
            </w:sdtPr>
            <w:sdtEndPr/>
            <w:sdtContent>
              <w:p w:rsidR="00095B6B" w:rsidRDefault="00095B6B" w:rsidP="00E76158">
                <w:pPr>
                  <w:pStyle w:val="TableParagraph"/>
                  <w:spacing w:before="48"/>
                  <w:ind w:left="108"/>
                  <w:rPr>
                    <w:sz w:val="20"/>
                  </w:rPr>
                </w:pPr>
                <w:r>
                  <w:rPr>
                    <w:sz w:val="20"/>
                  </w:rPr>
                  <w:t>Inscrire la date et l’heure</w:t>
                </w:r>
              </w:p>
            </w:sdtContent>
          </w:sdt>
        </w:tc>
      </w:tr>
      <w:tr w:rsidR="00095B6B" w:rsidTr="00E76158">
        <w:trPr>
          <w:trHeight w:val="568"/>
        </w:trPr>
        <w:tc>
          <w:tcPr>
            <w:tcW w:w="1838" w:type="dxa"/>
            <w:shd w:val="clear" w:color="auto" w:fill="F5F5F5"/>
            <w:vAlign w:val="center"/>
          </w:tcPr>
          <w:p w:rsidR="00095B6B" w:rsidRPr="00095B6B" w:rsidRDefault="00095B6B" w:rsidP="00E76158">
            <w:pPr>
              <w:pStyle w:val="TableParagraph"/>
              <w:spacing w:before="50"/>
              <w:ind w:left="110"/>
              <w:rPr>
                <w:b/>
                <w:bCs/>
                <w:sz w:val="20"/>
              </w:rPr>
            </w:pPr>
            <w:r w:rsidRPr="00095B6B">
              <w:rPr>
                <w:b/>
                <w:bCs/>
                <w:sz w:val="20"/>
              </w:rPr>
              <w:t>LIEU :</w:t>
            </w:r>
          </w:p>
        </w:tc>
        <w:tc>
          <w:tcPr>
            <w:tcW w:w="4111" w:type="dxa"/>
            <w:vAlign w:val="center"/>
          </w:tcPr>
          <w:sdt>
            <w:sdtPr>
              <w:rPr>
                <w:sz w:val="20"/>
              </w:rPr>
              <w:id w:val="183171737"/>
              <w:placeholder>
                <w:docPart w:val="C1B24961794A4C2F96AD1DC414B94A87"/>
              </w:placeholder>
            </w:sdtPr>
            <w:sdtEndPr/>
            <w:sdtContent>
              <w:p w:rsidR="00095B6B" w:rsidRDefault="00095B6B" w:rsidP="00E76158">
                <w:pPr>
                  <w:pStyle w:val="TableParagraph"/>
                  <w:spacing w:before="50"/>
                  <w:ind w:left="108"/>
                  <w:rPr>
                    <w:sz w:val="20"/>
                  </w:rPr>
                </w:pPr>
                <w:r>
                  <w:rPr>
                    <w:sz w:val="20"/>
                  </w:rPr>
                  <w:t>Inscrire l’installation et l’adresse</w:t>
                </w:r>
              </w:p>
            </w:sdtContent>
          </w:sdt>
        </w:tc>
      </w:tr>
      <w:tr w:rsidR="00095B6B" w:rsidTr="00E76158">
        <w:trPr>
          <w:trHeight w:val="566"/>
        </w:trPr>
        <w:tc>
          <w:tcPr>
            <w:tcW w:w="1838" w:type="dxa"/>
            <w:shd w:val="clear" w:color="auto" w:fill="F5F5F5"/>
            <w:vAlign w:val="center"/>
          </w:tcPr>
          <w:p w:rsidR="00095B6B" w:rsidRPr="00095B6B" w:rsidRDefault="00095B6B" w:rsidP="00E76158">
            <w:pPr>
              <w:pStyle w:val="TableParagraph"/>
              <w:spacing w:before="50"/>
              <w:ind w:left="110"/>
              <w:rPr>
                <w:b/>
                <w:bCs/>
                <w:sz w:val="20"/>
              </w:rPr>
            </w:pPr>
            <w:r w:rsidRPr="00095B6B">
              <w:rPr>
                <w:b/>
                <w:bCs/>
                <w:sz w:val="20"/>
              </w:rPr>
              <w:t>SALLE :</w:t>
            </w:r>
          </w:p>
        </w:tc>
        <w:tc>
          <w:tcPr>
            <w:tcW w:w="4111" w:type="dxa"/>
            <w:vAlign w:val="center"/>
          </w:tcPr>
          <w:sdt>
            <w:sdtPr>
              <w:rPr>
                <w:sz w:val="20"/>
              </w:rPr>
              <w:id w:val="-1885467130"/>
              <w:placeholder>
                <w:docPart w:val="C1B24961794A4C2F96AD1DC414B94A87"/>
              </w:placeholder>
            </w:sdtPr>
            <w:sdtEndPr/>
            <w:sdtContent>
              <w:p w:rsidR="00095B6B" w:rsidRDefault="00095B6B" w:rsidP="00E76158">
                <w:pPr>
                  <w:pStyle w:val="TableParagraph"/>
                  <w:spacing w:before="50"/>
                  <w:ind w:left="108"/>
                  <w:rPr>
                    <w:sz w:val="20"/>
                  </w:rPr>
                </w:pPr>
                <w:r>
                  <w:rPr>
                    <w:sz w:val="20"/>
                  </w:rPr>
                  <w:t>Inscrire le nom de la salle</w:t>
                </w:r>
              </w:p>
            </w:sdtContent>
          </w:sdt>
        </w:tc>
      </w:tr>
    </w:tbl>
    <w:p w:rsidR="00B62FDC" w:rsidRPr="00FE25D2" w:rsidRDefault="00B62FDC" w:rsidP="00B62FDC">
      <w:pPr>
        <w:pStyle w:val="Corpsdetexte"/>
        <w:rPr>
          <w:sz w:val="18"/>
          <w:szCs w:val="18"/>
          <w:u w:val="none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9"/>
        <w:gridCol w:w="6056"/>
        <w:gridCol w:w="800"/>
        <w:gridCol w:w="2609"/>
      </w:tblGrid>
      <w:tr w:rsidR="00D0613F" w:rsidRPr="004E3D91" w:rsidTr="00F03DD9">
        <w:trPr>
          <w:trHeight w:val="425"/>
        </w:trPr>
        <w:tc>
          <w:tcPr>
            <w:tcW w:w="499" w:type="dxa"/>
            <w:shd w:val="clear" w:color="auto" w:fill="F5F5F5"/>
            <w:vAlign w:val="center"/>
          </w:tcPr>
          <w:p w:rsidR="00D0613F" w:rsidRPr="004E3D91" w:rsidRDefault="00D0613F" w:rsidP="00F03DD9">
            <w:pPr>
              <w:pStyle w:val="TableParagraph"/>
              <w:ind w:left="131"/>
              <w:rPr>
                <w:b/>
                <w:sz w:val="20"/>
                <w:szCs w:val="20"/>
              </w:rPr>
            </w:pPr>
            <w:r w:rsidRPr="004E3D91">
              <w:rPr>
                <w:b/>
                <w:position w:val="-6"/>
                <w:sz w:val="20"/>
                <w:szCs w:val="20"/>
              </w:rPr>
              <w:t>N</w:t>
            </w:r>
            <w:r w:rsidRPr="0092335D">
              <w:rPr>
                <w:b/>
                <w:sz w:val="20"/>
                <w:szCs w:val="20"/>
                <w:vertAlign w:val="superscript"/>
              </w:rPr>
              <w:t>o</w:t>
            </w:r>
          </w:p>
        </w:tc>
        <w:tc>
          <w:tcPr>
            <w:tcW w:w="6056" w:type="dxa"/>
            <w:shd w:val="clear" w:color="auto" w:fill="F5F5F5"/>
            <w:vAlign w:val="center"/>
          </w:tcPr>
          <w:p w:rsidR="00D0613F" w:rsidRPr="004E3D91" w:rsidRDefault="00D0613F" w:rsidP="00F03DD9">
            <w:pPr>
              <w:pStyle w:val="TableParagraph"/>
              <w:ind w:left="2725" w:right="2717"/>
              <w:rPr>
                <w:b/>
                <w:sz w:val="20"/>
                <w:szCs w:val="20"/>
              </w:rPr>
            </w:pPr>
            <w:r w:rsidRPr="004E3D91">
              <w:rPr>
                <w:b/>
                <w:sz w:val="20"/>
                <w:szCs w:val="20"/>
              </w:rPr>
              <w:t>Sujets</w:t>
            </w:r>
          </w:p>
        </w:tc>
        <w:tc>
          <w:tcPr>
            <w:tcW w:w="800" w:type="dxa"/>
            <w:shd w:val="clear" w:color="auto" w:fill="F5F5F5"/>
            <w:vAlign w:val="center"/>
          </w:tcPr>
          <w:p w:rsidR="00D0613F" w:rsidRPr="004E3D91" w:rsidRDefault="00D0613F" w:rsidP="00F03DD9">
            <w:pPr>
              <w:pStyle w:val="TableParagraph"/>
              <w:ind w:left="255"/>
              <w:rPr>
                <w:b/>
                <w:sz w:val="20"/>
                <w:szCs w:val="20"/>
              </w:rPr>
            </w:pPr>
            <w:r w:rsidRPr="004E3D91">
              <w:rPr>
                <w:b/>
                <w:sz w:val="20"/>
                <w:szCs w:val="20"/>
              </w:rPr>
              <w:t>p.j.</w:t>
            </w:r>
          </w:p>
        </w:tc>
        <w:tc>
          <w:tcPr>
            <w:tcW w:w="2609" w:type="dxa"/>
            <w:shd w:val="clear" w:color="auto" w:fill="F5F5F5"/>
            <w:vAlign w:val="center"/>
          </w:tcPr>
          <w:p w:rsidR="00D0613F" w:rsidRPr="004E3D91" w:rsidRDefault="00D0613F" w:rsidP="00F03DD9">
            <w:pPr>
              <w:pStyle w:val="TableParagraph"/>
              <w:ind w:left="715"/>
              <w:rPr>
                <w:b/>
                <w:sz w:val="20"/>
                <w:szCs w:val="20"/>
              </w:rPr>
            </w:pPr>
            <w:r w:rsidRPr="004E3D91">
              <w:rPr>
                <w:b/>
                <w:sz w:val="20"/>
                <w:szCs w:val="20"/>
              </w:rPr>
              <w:t>Responsable</w:t>
            </w:r>
          </w:p>
        </w:tc>
      </w:tr>
      <w:tr w:rsidR="00D0613F" w:rsidRPr="004E3D91" w:rsidTr="00BF36E8">
        <w:trPr>
          <w:trHeight w:val="425"/>
        </w:trPr>
        <w:tc>
          <w:tcPr>
            <w:tcW w:w="499" w:type="dxa"/>
            <w:vAlign w:val="center"/>
          </w:tcPr>
          <w:p w:rsidR="00D0613F" w:rsidRPr="00F03DD9" w:rsidRDefault="00D0613F" w:rsidP="00BF36E8">
            <w:pPr>
              <w:pStyle w:val="TableParagraph"/>
              <w:spacing w:before="38"/>
              <w:jc w:val="center"/>
              <w:rPr>
                <w:b/>
                <w:bCs/>
                <w:sz w:val="20"/>
                <w:szCs w:val="20"/>
              </w:rPr>
            </w:pPr>
            <w:r w:rsidRPr="00F03DD9"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6056" w:type="dxa"/>
            <w:vAlign w:val="center"/>
          </w:tcPr>
          <w:p w:rsidR="00D0613F" w:rsidRPr="00F03DD9" w:rsidRDefault="00D0613F" w:rsidP="00F03DD9">
            <w:pPr>
              <w:pStyle w:val="TableParagraph"/>
              <w:tabs>
                <w:tab w:val="left" w:pos="1992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00" w:type="dxa"/>
            <w:vAlign w:val="center"/>
          </w:tcPr>
          <w:p w:rsidR="00D0613F" w:rsidRPr="00F03DD9" w:rsidRDefault="00D0613F" w:rsidP="00F03DD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609" w:type="dxa"/>
            <w:vAlign w:val="center"/>
          </w:tcPr>
          <w:p w:rsidR="00D0613F" w:rsidRPr="00F03DD9" w:rsidRDefault="00D0613F" w:rsidP="00F03DD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D0613F" w:rsidRPr="004E3D91" w:rsidTr="00BF36E8">
        <w:trPr>
          <w:trHeight w:val="425"/>
        </w:trPr>
        <w:tc>
          <w:tcPr>
            <w:tcW w:w="499" w:type="dxa"/>
            <w:vAlign w:val="center"/>
          </w:tcPr>
          <w:p w:rsidR="00D0613F" w:rsidRPr="00F03DD9" w:rsidRDefault="00D0613F" w:rsidP="00BF36E8">
            <w:pPr>
              <w:pStyle w:val="TableParagraph"/>
              <w:spacing w:before="17" w:line="263" w:lineRule="exact"/>
              <w:jc w:val="center"/>
              <w:rPr>
                <w:b/>
                <w:bCs/>
                <w:sz w:val="20"/>
                <w:szCs w:val="20"/>
              </w:rPr>
            </w:pPr>
            <w:r w:rsidRPr="00F03DD9">
              <w:rPr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6056" w:type="dxa"/>
            <w:vAlign w:val="center"/>
          </w:tcPr>
          <w:p w:rsidR="00D0613F" w:rsidRPr="00F03DD9" w:rsidRDefault="00D0613F" w:rsidP="00F03DD9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00" w:type="dxa"/>
            <w:vAlign w:val="center"/>
          </w:tcPr>
          <w:p w:rsidR="00D0613F" w:rsidRPr="00F03DD9" w:rsidRDefault="00D0613F" w:rsidP="00F03DD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609" w:type="dxa"/>
            <w:vAlign w:val="center"/>
          </w:tcPr>
          <w:p w:rsidR="00D0613F" w:rsidRPr="00F03DD9" w:rsidRDefault="00D0613F" w:rsidP="00F03DD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D0613F" w:rsidRPr="004E3D91" w:rsidTr="00BF36E8">
        <w:trPr>
          <w:trHeight w:val="425"/>
        </w:trPr>
        <w:tc>
          <w:tcPr>
            <w:tcW w:w="499" w:type="dxa"/>
            <w:vAlign w:val="center"/>
          </w:tcPr>
          <w:p w:rsidR="00D0613F" w:rsidRPr="00F03DD9" w:rsidRDefault="00D0613F" w:rsidP="00BF36E8">
            <w:pPr>
              <w:pStyle w:val="TableParagraph"/>
              <w:spacing w:before="31"/>
              <w:jc w:val="center"/>
              <w:rPr>
                <w:b/>
                <w:bCs/>
                <w:sz w:val="20"/>
                <w:szCs w:val="20"/>
              </w:rPr>
            </w:pPr>
            <w:r w:rsidRPr="00F03DD9">
              <w:rPr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6056" w:type="dxa"/>
            <w:vAlign w:val="center"/>
          </w:tcPr>
          <w:p w:rsidR="00D0613F" w:rsidRPr="00F03DD9" w:rsidRDefault="00D0613F" w:rsidP="00F03DD9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00" w:type="dxa"/>
            <w:vAlign w:val="center"/>
          </w:tcPr>
          <w:p w:rsidR="00D0613F" w:rsidRPr="00F03DD9" w:rsidRDefault="00D0613F" w:rsidP="00F03DD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609" w:type="dxa"/>
            <w:vAlign w:val="center"/>
          </w:tcPr>
          <w:p w:rsidR="00D0613F" w:rsidRPr="00F03DD9" w:rsidRDefault="00D0613F" w:rsidP="00F03DD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D0613F" w:rsidRPr="004E3D91" w:rsidTr="00BF36E8">
        <w:trPr>
          <w:trHeight w:val="425"/>
        </w:trPr>
        <w:tc>
          <w:tcPr>
            <w:tcW w:w="499" w:type="dxa"/>
            <w:vAlign w:val="center"/>
          </w:tcPr>
          <w:p w:rsidR="00D0613F" w:rsidRPr="00F03DD9" w:rsidRDefault="00D0613F" w:rsidP="00BF36E8">
            <w:pPr>
              <w:pStyle w:val="TableParagraph"/>
              <w:spacing w:before="45"/>
              <w:jc w:val="center"/>
              <w:rPr>
                <w:b/>
                <w:bCs/>
                <w:sz w:val="20"/>
                <w:szCs w:val="20"/>
              </w:rPr>
            </w:pPr>
            <w:r w:rsidRPr="00F03DD9">
              <w:rPr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6056" w:type="dxa"/>
            <w:vAlign w:val="center"/>
          </w:tcPr>
          <w:p w:rsidR="00D0613F" w:rsidRPr="00F03DD9" w:rsidRDefault="00D0613F" w:rsidP="00F03DD9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00" w:type="dxa"/>
            <w:vAlign w:val="center"/>
          </w:tcPr>
          <w:p w:rsidR="00D0613F" w:rsidRPr="00F03DD9" w:rsidRDefault="00D0613F" w:rsidP="00F03DD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609" w:type="dxa"/>
            <w:vAlign w:val="center"/>
          </w:tcPr>
          <w:p w:rsidR="00D0613F" w:rsidRPr="00F03DD9" w:rsidRDefault="00D0613F" w:rsidP="00F03DD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D0613F" w:rsidRPr="004E3D91" w:rsidTr="00BF36E8">
        <w:trPr>
          <w:trHeight w:val="425"/>
        </w:trPr>
        <w:tc>
          <w:tcPr>
            <w:tcW w:w="499" w:type="dxa"/>
            <w:vAlign w:val="center"/>
          </w:tcPr>
          <w:p w:rsidR="00D0613F" w:rsidRPr="00F03DD9" w:rsidRDefault="00D0613F" w:rsidP="00BF36E8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56" w:type="dxa"/>
            <w:vAlign w:val="center"/>
          </w:tcPr>
          <w:p w:rsidR="00D0613F" w:rsidRPr="00F03DD9" w:rsidRDefault="00D0613F" w:rsidP="00F03DD9">
            <w:pPr>
              <w:pStyle w:val="TableParagraph"/>
              <w:spacing w:before="45"/>
              <w:ind w:left="110"/>
              <w:rPr>
                <w:sz w:val="20"/>
                <w:szCs w:val="20"/>
              </w:rPr>
            </w:pPr>
            <w:r w:rsidRPr="00F03DD9">
              <w:rPr>
                <w:b/>
                <w:bCs/>
                <w:sz w:val="20"/>
                <w:szCs w:val="20"/>
              </w:rPr>
              <w:t>4.1</w:t>
            </w:r>
            <w:r w:rsidR="00F03DD9" w:rsidRPr="00F03DD9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00" w:type="dxa"/>
            <w:vAlign w:val="center"/>
          </w:tcPr>
          <w:p w:rsidR="00D0613F" w:rsidRPr="00F03DD9" w:rsidRDefault="00D0613F" w:rsidP="00F03DD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609" w:type="dxa"/>
            <w:vAlign w:val="center"/>
          </w:tcPr>
          <w:p w:rsidR="00D0613F" w:rsidRPr="00F03DD9" w:rsidRDefault="00D0613F" w:rsidP="00F03DD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D0613F" w:rsidRPr="004E3D91" w:rsidTr="00BF36E8">
        <w:trPr>
          <w:trHeight w:val="425"/>
        </w:trPr>
        <w:tc>
          <w:tcPr>
            <w:tcW w:w="499" w:type="dxa"/>
            <w:vAlign w:val="center"/>
          </w:tcPr>
          <w:p w:rsidR="00D0613F" w:rsidRPr="00F03DD9" w:rsidRDefault="00D0613F" w:rsidP="00BF36E8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56" w:type="dxa"/>
            <w:vAlign w:val="center"/>
          </w:tcPr>
          <w:p w:rsidR="00D0613F" w:rsidRPr="00F03DD9" w:rsidRDefault="00D0613F" w:rsidP="00F03DD9">
            <w:pPr>
              <w:pStyle w:val="TableParagraph"/>
              <w:spacing w:before="45"/>
              <w:ind w:left="110"/>
              <w:rPr>
                <w:sz w:val="20"/>
                <w:szCs w:val="20"/>
              </w:rPr>
            </w:pPr>
            <w:r w:rsidRPr="00F03DD9">
              <w:rPr>
                <w:b/>
                <w:bCs/>
                <w:sz w:val="20"/>
                <w:szCs w:val="20"/>
              </w:rPr>
              <w:t>4.2</w:t>
            </w:r>
            <w:r w:rsidR="00F03DD9" w:rsidRPr="00F03DD9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00" w:type="dxa"/>
            <w:vAlign w:val="center"/>
          </w:tcPr>
          <w:p w:rsidR="00D0613F" w:rsidRPr="00F03DD9" w:rsidRDefault="00D0613F" w:rsidP="00F03DD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609" w:type="dxa"/>
            <w:vAlign w:val="center"/>
          </w:tcPr>
          <w:p w:rsidR="00D0613F" w:rsidRPr="00F03DD9" w:rsidRDefault="00D0613F" w:rsidP="00F03DD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D0613F" w:rsidRPr="004E3D91" w:rsidTr="00BF36E8">
        <w:trPr>
          <w:trHeight w:val="425"/>
        </w:trPr>
        <w:tc>
          <w:tcPr>
            <w:tcW w:w="499" w:type="dxa"/>
            <w:vAlign w:val="center"/>
          </w:tcPr>
          <w:p w:rsidR="00D0613F" w:rsidRPr="00F03DD9" w:rsidRDefault="00D0613F" w:rsidP="00BF36E8">
            <w:pPr>
              <w:pStyle w:val="TableParagraph"/>
              <w:spacing w:before="40"/>
              <w:jc w:val="center"/>
              <w:rPr>
                <w:b/>
                <w:bCs/>
                <w:sz w:val="20"/>
                <w:szCs w:val="20"/>
              </w:rPr>
            </w:pPr>
            <w:r w:rsidRPr="00F03DD9">
              <w:rPr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6056" w:type="dxa"/>
            <w:vAlign w:val="center"/>
          </w:tcPr>
          <w:p w:rsidR="00D0613F" w:rsidRPr="00F03DD9" w:rsidRDefault="00D0613F" w:rsidP="00F03DD9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00" w:type="dxa"/>
            <w:vAlign w:val="center"/>
          </w:tcPr>
          <w:p w:rsidR="00D0613F" w:rsidRPr="00F03DD9" w:rsidRDefault="00D0613F" w:rsidP="00F03DD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609" w:type="dxa"/>
            <w:vAlign w:val="center"/>
          </w:tcPr>
          <w:p w:rsidR="00D0613F" w:rsidRPr="00F03DD9" w:rsidRDefault="00D0613F" w:rsidP="00F03DD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D0613F" w:rsidRPr="004E3D91" w:rsidTr="00BF36E8">
        <w:trPr>
          <w:trHeight w:val="425"/>
        </w:trPr>
        <w:tc>
          <w:tcPr>
            <w:tcW w:w="499" w:type="dxa"/>
            <w:vAlign w:val="center"/>
          </w:tcPr>
          <w:p w:rsidR="00D0613F" w:rsidRPr="00F03DD9" w:rsidRDefault="00D0613F" w:rsidP="00BF36E8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56" w:type="dxa"/>
            <w:vAlign w:val="center"/>
          </w:tcPr>
          <w:p w:rsidR="00D0613F" w:rsidRPr="00F03DD9" w:rsidRDefault="00D0613F" w:rsidP="00F03DD9">
            <w:pPr>
              <w:pStyle w:val="TableParagraph"/>
              <w:spacing w:before="40"/>
              <w:ind w:left="110"/>
              <w:rPr>
                <w:sz w:val="20"/>
                <w:szCs w:val="20"/>
              </w:rPr>
            </w:pPr>
            <w:r w:rsidRPr="00F03DD9">
              <w:rPr>
                <w:b/>
                <w:bCs/>
                <w:sz w:val="20"/>
                <w:szCs w:val="20"/>
              </w:rPr>
              <w:t>5.1</w:t>
            </w:r>
            <w:r w:rsidR="00F03DD9" w:rsidRPr="00F03DD9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00" w:type="dxa"/>
            <w:vAlign w:val="center"/>
          </w:tcPr>
          <w:p w:rsidR="00D0613F" w:rsidRPr="00F03DD9" w:rsidRDefault="00D0613F" w:rsidP="00F03DD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609" w:type="dxa"/>
            <w:vAlign w:val="center"/>
          </w:tcPr>
          <w:p w:rsidR="00D0613F" w:rsidRPr="00F03DD9" w:rsidRDefault="00D0613F" w:rsidP="00F03DD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D0613F" w:rsidRPr="004E3D91" w:rsidTr="00BF36E8">
        <w:trPr>
          <w:trHeight w:val="425"/>
        </w:trPr>
        <w:tc>
          <w:tcPr>
            <w:tcW w:w="499" w:type="dxa"/>
            <w:vAlign w:val="center"/>
          </w:tcPr>
          <w:p w:rsidR="00D0613F" w:rsidRPr="00F03DD9" w:rsidRDefault="00D0613F" w:rsidP="00BF36E8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56" w:type="dxa"/>
            <w:vAlign w:val="center"/>
          </w:tcPr>
          <w:p w:rsidR="00D0613F" w:rsidRPr="00F03DD9" w:rsidRDefault="00D0613F" w:rsidP="00F03DD9">
            <w:pPr>
              <w:pStyle w:val="TableParagraph"/>
              <w:spacing w:before="40"/>
              <w:ind w:left="110"/>
              <w:rPr>
                <w:sz w:val="20"/>
                <w:szCs w:val="20"/>
              </w:rPr>
            </w:pPr>
            <w:r w:rsidRPr="00F03DD9">
              <w:rPr>
                <w:b/>
                <w:bCs/>
                <w:sz w:val="20"/>
                <w:szCs w:val="20"/>
              </w:rPr>
              <w:t>5.2</w:t>
            </w:r>
            <w:r w:rsidR="00F03DD9" w:rsidRPr="00F03DD9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00" w:type="dxa"/>
            <w:vAlign w:val="center"/>
          </w:tcPr>
          <w:p w:rsidR="00D0613F" w:rsidRPr="00F03DD9" w:rsidRDefault="00D0613F" w:rsidP="00F03DD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609" w:type="dxa"/>
            <w:vAlign w:val="center"/>
          </w:tcPr>
          <w:p w:rsidR="00D0613F" w:rsidRPr="00F03DD9" w:rsidRDefault="00D0613F" w:rsidP="00F03DD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D0613F" w:rsidRPr="004E3D91" w:rsidTr="00BF36E8">
        <w:trPr>
          <w:trHeight w:val="425"/>
        </w:trPr>
        <w:tc>
          <w:tcPr>
            <w:tcW w:w="499" w:type="dxa"/>
            <w:vAlign w:val="center"/>
          </w:tcPr>
          <w:p w:rsidR="00D0613F" w:rsidRPr="00F03DD9" w:rsidRDefault="00D0613F" w:rsidP="00BF36E8">
            <w:pPr>
              <w:pStyle w:val="TableParagraph"/>
              <w:spacing w:before="38"/>
              <w:jc w:val="center"/>
              <w:rPr>
                <w:b/>
                <w:bCs/>
                <w:sz w:val="20"/>
                <w:szCs w:val="20"/>
              </w:rPr>
            </w:pPr>
            <w:r w:rsidRPr="00F03DD9">
              <w:rPr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6056" w:type="dxa"/>
            <w:vAlign w:val="center"/>
          </w:tcPr>
          <w:p w:rsidR="00D0613F" w:rsidRPr="00F03DD9" w:rsidRDefault="00D0613F" w:rsidP="00F03DD9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00" w:type="dxa"/>
            <w:vAlign w:val="center"/>
          </w:tcPr>
          <w:p w:rsidR="00D0613F" w:rsidRPr="00F03DD9" w:rsidRDefault="00D0613F" w:rsidP="00F03DD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609" w:type="dxa"/>
            <w:vAlign w:val="center"/>
          </w:tcPr>
          <w:p w:rsidR="00D0613F" w:rsidRPr="00F03DD9" w:rsidRDefault="00D0613F" w:rsidP="00F03DD9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:rsidR="00830D01" w:rsidRPr="00182384" w:rsidRDefault="00830D01" w:rsidP="00182384">
      <w:bookmarkStart w:id="0" w:name="_GoBack"/>
      <w:bookmarkEnd w:id="0"/>
    </w:p>
    <w:sectPr w:rsidR="00830D01" w:rsidRPr="00182384" w:rsidSect="00307B8F">
      <w:headerReference w:type="default" r:id="rId11"/>
      <w:footerReference w:type="default" r:id="rId12"/>
      <w:headerReference w:type="first" r:id="rId13"/>
      <w:footerReference w:type="first" r:id="rId14"/>
      <w:pgSz w:w="12240" w:h="15840" w:code="1"/>
      <w:pgMar w:top="907" w:right="1134" w:bottom="340" w:left="1134" w:header="567" w:footer="6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56AC" w:rsidRDefault="00BC56AC" w:rsidP="00840D03">
      <w:r>
        <w:separator/>
      </w:r>
    </w:p>
  </w:endnote>
  <w:endnote w:type="continuationSeparator" w:id="0">
    <w:p w:rsidR="00BC56AC" w:rsidRDefault="00BC56AC" w:rsidP="00840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0D01" w:rsidRPr="003A1480" w:rsidRDefault="00830D01" w:rsidP="00830D01">
    <w:pPr>
      <w:pStyle w:val="Pieddepage"/>
      <w:tabs>
        <w:tab w:val="clear" w:pos="4320"/>
        <w:tab w:val="clear" w:pos="8640"/>
        <w:tab w:val="left" w:pos="0"/>
        <w:tab w:val="center" w:pos="5245"/>
        <w:tab w:val="right" w:pos="10490"/>
      </w:tabs>
      <w:jc w:val="center"/>
      <w:rPr>
        <w:sz w:val="18"/>
        <w:szCs w:val="18"/>
      </w:rPr>
    </w:pPr>
    <w:r w:rsidRPr="003A1480">
      <w:rPr>
        <w:noProof/>
        <w:color w:val="170A72" w:themeColor="text2"/>
        <w:sz w:val="36"/>
        <w:szCs w:val="36"/>
        <w:lang w:eastAsia="fr-CA" w:bidi="ar-SA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7516DA8" wp14:editId="49E88DAA">
              <wp:simplePos x="0" y="0"/>
              <wp:positionH relativeFrom="margin">
                <wp:posOffset>0</wp:posOffset>
              </wp:positionH>
              <wp:positionV relativeFrom="paragraph">
                <wp:posOffset>114935</wp:posOffset>
              </wp:positionV>
              <wp:extent cx="4010400" cy="360000"/>
              <wp:effectExtent l="0" t="0" r="0" b="2540"/>
              <wp:wrapNone/>
              <wp:docPr id="1" name="Zone de text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10400" cy="3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830D01" w:rsidRPr="003A1480" w:rsidRDefault="00830D01" w:rsidP="00830D01">
                          <w:pPr>
                            <w:ind w:left="-142"/>
                            <w:rPr>
                              <w:bCs/>
                              <w:sz w:val="18"/>
                              <w:szCs w:val="2"/>
                            </w:rPr>
                          </w:pPr>
                          <w:r w:rsidRPr="003A1480">
                            <w:rPr>
                              <w:bCs/>
                              <w:sz w:val="18"/>
                              <w:szCs w:val="2"/>
                            </w:rPr>
                            <w:t xml:space="preserve">Santé Québec </w:t>
                          </w:r>
                          <w:r w:rsidRPr="003A1480">
                            <w:rPr>
                              <w:bCs/>
                              <w:sz w:val="18"/>
                              <w:szCs w:val="2"/>
                              <w:highlight w:val="cyan"/>
                            </w:rPr>
                            <w:t>Votre territoire – Universitaire (si applicable)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516DA8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26" type="#_x0000_t202" style="position:absolute;left:0;text-align:left;margin-left:0;margin-top:9.05pt;width:315.8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" filled="f" stroked="f" strokeweight=".5pt">
              <v:textbox>
                <w:txbxContent>
                  <w:p w:rsidR="00830D01" w:rsidRPr="003A1480" w:rsidRDefault="00830D01" w:rsidP="00830D01">
                    <w:pPr>
                      <w:ind w:left="-142"/>
                      <w:rPr>
                        <w:bCs/>
                        <w:sz w:val="18"/>
                        <w:szCs w:val="2"/>
                      </w:rPr>
                    </w:pPr>
                    <w:r w:rsidRPr="003A1480">
                      <w:rPr>
                        <w:bCs/>
                        <w:sz w:val="18"/>
                        <w:szCs w:val="2"/>
                      </w:rPr>
                      <w:t xml:space="preserve">Santé Québec </w:t>
                    </w:r>
                    <w:r w:rsidRPr="003A1480">
                      <w:rPr>
                        <w:bCs/>
                        <w:sz w:val="18"/>
                        <w:szCs w:val="2"/>
                        <w:highlight w:val="cyan"/>
                      </w:rPr>
                      <w:t>Votre territoire – Universitaire (si applicable)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sz w:val="18"/>
        <w:szCs w:val="18"/>
      </w:rPr>
      <w:t>Ordre du jour</w:t>
    </w:r>
  </w:p>
  <w:p w:rsidR="00622514" w:rsidRPr="00830D01" w:rsidRDefault="00830D01" w:rsidP="00830D01">
    <w:pPr>
      <w:pStyle w:val="Pieddepage"/>
      <w:tabs>
        <w:tab w:val="clear" w:pos="8640"/>
        <w:tab w:val="right" w:pos="10065"/>
      </w:tabs>
      <w:rPr>
        <w:sz w:val="18"/>
        <w:szCs w:val="18"/>
      </w:rPr>
    </w:pPr>
    <w:r w:rsidRPr="003A1480">
      <w:rPr>
        <w:sz w:val="18"/>
        <w:szCs w:val="18"/>
      </w:rPr>
      <w:tab/>
    </w:r>
    <w:r w:rsidRPr="003A1480">
      <w:rPr>
        <w:sz w:val="18"/>
        <w:szCs w:val="18"/>
      </w:rPr>
      <w:tab/>
      <w:t xml:space="preserve">Page </w:t>
    </w:r>
    <w:r w:rsidRPr="003A1480">
      <w:rPr>
        <w:sz w:val="18"/>
        <w:szCs w:val="18"/>
      </w:rPr>
      <w:fldChar w:fldCharType="begin"/>
    </w:r>
    <w:r w:rsidRPr="003A1480">
      <w:rPr>
        <w:sz w:val="18"/>
        <w:szCs w:val="18"/>
      </w:rPr>
      <w:instrText xml:space="preserve"> PAGE   \* MERGEFORMAT </w:instrText>
    </w:r>
    <w:r w:rsidRPr="003A1480">
      <w:rPr>
        <w:sz w:val="18"/>
        <w:szCs w:val="18"/>
      </w:rPr>
      <w:fldChar w:fldCharType="separate"/>
    </w:r>
    <w:r w:rsidR="00BC56AC">
      <w:rPr>
        <w:noProof/>
        <w:sz w:val="18"/>
        <w:szCs w:val="18"/>
      </w:rPr>
      <w:t>2</w:t>
    </w:r>
    <w:r w:rsidRPr="003A1480">
      <w:rPr>
        <w:sz w:val="18"/>
        <w:szCs w:val="18"/>
      </w:rPr>
      <w:fldChar w:fldCharType="end"/>
    </w:r>
    <w:r w:rsidRPr="003A1480">
      <w:rPr>
        <w:sz w:val="18"/>
        <w:szCs w:val="18"/>
      </w:rPr>
      <w:t xml:space="preserve"> de </w:t>
    </w:r>
    <w:r w:rsidRPr="003A1480">
      <w:rPr>
        <w:sz w:val="18"/>
        <w:szCs w:val="18"/>
      </w:rPr>
      <w:fldChar w:fldCharType="begin"/>
    </w:r>
    <w:r w:rsidRPr="003A1480">
      <w:rPr>
        <w:sz w:val="18"/>
        <w:szCs w:val="18"/>
      </w:rPr>
      <w:instrText xml:space="preserve"> NUMPAGES   \* MERGEFORMAT </w:instrText>
    </w:r>
    <w:r w:rsidRPr="003A1480">
      <w:rPr>
        <w:sz w:val="18"/>
        <w:szCs w:val="18"/>
      </w:rPr>
      <w:fldChar w:fldCharType="separate"/>
    </w:r>
    <w:r w:rsidR="00BC56AC">
      <w:rPr>
        <w:noProof/>
        <w:sz w:val="18"/>
        <w:szCs w:val="18"/>
      </w:rPr>
      <w:t>2</w:t>
    </w:r>
    <w:r w:rsidRPr="003A1480">
      <w:rPr>
        <w:noProof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2FDC" w:rsidRPr="003A1480" w:rsidRDefault="00B62FDC" w:rsidP="00B62FDC">
    <w:pPr>
      <w:pStyle w:val="Pieddepage"/>
      <w:tabs>
        <w:tab w:val="clear" w:pos="4320"/>
        <w:tab w:val="clear" w:pos="8640"/>
        <w:tab w:val="left" w:pos="0"/>
        <w:tab w:val="center" w:pos="5245"/>
        <w:tab w:val="right" w:pos="10490"/>
      </w:tabs>
      <w:jc w:val="center"/>
      <w:rPr>
        <w:sz w:val="18"/>
        <w:szCs w:val="18"/>
      </w:rPr>
    </w:pPr>
    <w:r w:rsidRPr="003A1480">
      <w:rPr>
        <w:noProof/>
        <w:color w:val="170A72" w:themeColor="text2"/>
        <w:sz w:val="36"/>
        <w:szCs w:val="36"/>
        <w:lang w:eastAsia="fr-CA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B2D0BF9" wp14:editId="5A310FE5">
              <wp:simplePos x="0" y="0"/>
              <wp:positionH relativeFrom="margin">
                <wp:posOffset>0</wp:posOffset>
              </wp:positionH>
              <wp:positionV relativeFrom="paragraph">
                <wp:posOffset>114935</wp:posOffset>
              </wp:positionV>
              <wp:extent cx="4010400" cy="360000"/>
              <wp:effectExtent l="0" t="0" r="0" b="2540"/>
              <wp:wrapNone/>
              <wp:docPr id="2" name="Zone de text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10400" cy="3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B62FDC" w:rsidRPr="003A1480" w:rsidRDefault="00B62FDC" w:rsidP="00B62FDC">
                          <w:pPr>
                            <w:ind w:left="-142"/>
                            <w:rPr>
                              <w:bCs/>
                              <w:sz w:val="18"/>
                              <w:szCs w:val="2"/>
                            </w:rPr>
                          </w:pPr>
                          <w:r w:rsidRPr="003A1480">
                            <w:rPr>
                              <w:bCs/>
                              <w:sz w:val="18"/>
                              <w:szCs w:val="2"/>
                            </w:rPr>
                            <w:t xml:space="preserve">Santé Québec </w:t>
                          </w:r>
                          <w:r w:rsidR="00BC56AC">
                            <w:rPr>
                              <w:bCs/>
                              <w:sz w:val="18"/>
                              <w:szCs w:val="2"/>
                            </w:rPr>
                            <w:t>Montérégie-Ouest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2D0BF9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8" type="#_x0000_t202" style="position:absolute;left:0;text-align:left;margin-left:0;margin-top:9.05pt;width:315.8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" filled="f" stroked="f" strokeweight=".5pt">
              <v:textbox>
                <w:txbxContent>
                  <w:p w:rsidR="00B62FDC" w:rsidRPr="003A1480" w:rsidRDefault="00B62FDC" w:rsidP="00B62FDC">
                    <w:pPr>
                      <w:ind w:left="-142"/>
                      <w:rPr>
                        <w:bCs/>
                        <w:sz w:val="18"/>
                        <w:szCs w:val="2"/>
                      </w:rPr>
                    </w:pPr>
                    <w:r w:rsidRPr="003A1480">
                      <w:rPr>
                        <w:bCs/>
                        <w:sz w:val="18"/>
                        <w:szCs w:val="2"/>
                      </w:rPr>
                      <w:t xml:space="preserve">Santé Québec </w:t>
                    </w:r>
                    <w:r w:rsidR="00BC56AC">
                      <w:rPr>
                        <w:bCs/>
                        <w:sz w:val="18"/>
                        <w:szCs w:val="2"/>
                      </w:rPr>
                      <w:t>Montérégie-Ouest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sz w:val="18"/>
        <w:szCs w:val="18"/>
      </w:rPr>
      <w:t>Ordre du jour</w:t>
    </w:r>
  </w:p>
  <w:p w:rsidR="005B2490" w:rsidRPr="00B62FDC" w:rsidRDefault="00B62FDC" w:rsidP="00B62FDC">
    <w:pPr>
      <w:pStyle w:val="Pieddepage"/>
      <w:tabs>
        <w:tab w:val="clear" w:pos="8640"/>
        <w:tab w:val="right" w:pos="10065"/>
      </w:tabs>
      <w:rPr>
        <w:sz w:val="18"/>
        <w:szCs w:val="18"/>
      </w:rPr>
    </w:pPr>
    <w:r w:rsidRPr="003A1480">
      <w:rPr>
        <w:sz w:val="18"/>
        <w:szCs w:val="18"/>
      </w:rPr>
      <w:tab/>
    </w:r>
    <w:r w:rsidRPr="003A1480">
      <w:rPr>
        <w:sz w:val="18"/>
        <w:szCs w:val="18"/>
      </w:rPr>
      <w:tab/>
      <w:t xml:space="preserve">Page </w:t>
    </w:r>
    <w:r w:rsidRPr="003A1480">
      <w:rPr>
        <w:sz w:val="18"/>
        <w:szCs w:val="18"/>
      </w:rPr>
      <w:fldChar w:fldCharType="begin"/>
    </w:r>
    <w:r w:rsidRPr="003A1480">
      <w:rPr>
        <w:sz w:val="18"/>
        <w:szCs w:val="18"/>
      </w:rPr>
      <w:instrText xml:space="preserve"> PAGE   \* MERGEFORMAT </w:instrText>
    </w:r>
    <w:r w:rsidRPr="003A1480">
      <w:rPr>
        <w:sz w:val="18"/>
        <w:szCs w:val="18"/>
      </w:rPr>
      <w:fldChar w:fldCharType="separate"/>
    </w:r>
    <w:r w:rsidR="00BC56AC">
      <w:rPr>
        <w:noProof/>
        <w:sz w:val="18"/>
        <w:szCs w:val="18"/>
      </w:rPr>
      <w:t>1</w:t>
    </w:r>
    <w:r w:rsidRPr="003A1480">
      <w:rPr>
        <w:sz w:val="18"/>
        <w:szCs w:val="18"/>
      </w:rPr>
      <w:fldChar w:fldCharType="end"/>
    </w:r>
    <w:r w:rsidRPr="003A1480">
      <w:rPr>
        <w:sz w:val="18"/>
        <w:szCs w:val="18"/>
      </w:rPr>
      <w:t xml:space="preserve"> de </w:t>
    </w:r>
    <w:r w:rsidRPr="003A1480">
      <w:rPr>
        <w:sz w:val="18"/>
        <w:szCs w:val="18"/>
      </w:rPr>
      <w:fldChar w:fldCharType="begin"/>
    </w:r>
    <w:r w:rsidRPr="003A1480">
      <w:rPr>
        <w:sz w:val="18"/>
        <w:szCs w:val="18"/>
      </w:rPr>
      <w:instrText xml:space="preserve"> NUMPAGES   \* MERGEFORMAT </w:instrText>
    </w:r>
    <w:r w:rsidRPr="003A1480">
      <w:rPr>
        <w:sz w:val="18"/>
        <w:szCs w:val="18"/>
      </w:rPr>
      <w:fldChar w:fldCharType="separate"/>
    </w:r>
    <w:r w:rsidR="00BC56AC">
      <w:rPr>
        <w:noProof/>
        <w:sz w:val="18"/>
        <w:szCs w:val="18"/>
      </w:rPr>
      <w:t>1</w:t>
    </w:r>
    <w:r w:rsidRPr="003A1480">
      <w:rPr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56AC" w:rsidRDefault="00BC56AC" w:rsidP="00840D03">
      <w:r>
        <w:separator/>
      </w:r>
    </w:p>
  </w:footnote>
  <w:footnote w:type="continuationSeparator" w:id="0">
    <w:p w:rsidR="00BC56AC" w:rsidRDefault="00BC56AC" w:rsidP="00840D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2514" w:rsidRPr="00FF234E" w:rsidRDefault="00FF234E" w:rsidP="00FF234E">
    <w:pPr>
      <w:pStyle w:val="En-tte"/>
    </w:pPr>
    <w:bookmarkStart w:id="1" w:name="_Hlk234330481"/>
    <w:bookmarkStart w:id="2" w:name="_Hlk234330482"/>
    <w:bookmarkStart w:id="3" w:name="_Hlk234356934"/>
    <w:bookmarkStart w:id="4" w:name="_Hlk234356935"/>
    <w:r>
      <w:t>Ordre du jour</w:t>
    </w:r>
    <w:r w:rsidRPr="00663728">
      <w:t xml:space="preserve"> </w:t>
    </w:r>
    <w:r w:rsidRPr="003A1480">
      <w:rPr>
        <w:sz w:val="18"/>
        <w:szCs w:val="18"/>
      </w:rPr>
      <w:t xml:space="preserve">– </w:t>
    </w:r>
    <w:bookmarkEnd w:id="1"/>
    <w:bookmarkEnd w:id="2"/>
    <w:r>
      <w:rPr>
        <w:sz w:val="18"/>
        <w:szCs w:val="18"/>
      </w:rPr>
      <w:t>Titre de la rencontre</w:t>
    </w:r>
    <w:bookmarkEnd w:id="3"/>
    <w:bookmarkEnd w:id="4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10206" w:type="dxa"/>
      <w:tblInd w:w="-9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67"/>
      <w:gridCol w:w="7839"/>
    </w:tblGrid>
    <w:tr w:rsidR="00307B8F" w:rsidRPr="00D0613F" w:rsidTr="00A94C63">
      <w:trPr>
        <w:trHeight w:val="898"/>
      </w:trPr>
      <w:tc>
        <w:tcPr>
          <w:tcW w:w="2367" w:type="dxa"/>
          <w:vMerge w:val="restart"/>
        </w:tcPr>
        <w:p w:rsidR="00307B8F" w:rsidRDefault="00307B8F" w:rsidP="00A94C63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Chaloult_Cond" w:hAnsi="Chaloult_Cond" w:cs="Arial"/>
              <w:b/>
              <w:sz w:val="40"/>
              <w:szCs w:val="10"/>
            </w:rPr>
          </w:pPr>
        </w:p>
      </w:tc>
      <w:tc>
        <w:tcPr>
          <w:tcW w:w="7839" w:type="dxa"/>
          <w:vAlign w:val="bottom"/>
        </w:tcPr>
        <w:p w:rsidR="00307B8F" w:rsidRPr="00095B6B" w:rsidRDefault="00FF234E" w:rsidP="00C52DEF">
          <w:pPr>
            <w:pStyle w:val="En-tte"/>
            <w:tabs>
              <w:tab w:val="clear" w:pos="4320"/>
              <w:tab w:val="clear" w:pos="8640"/>
            </w:tabs>
            <w:spacing w:before="480" w:after="40" w:line="280" w:lineRule="exact"/>
            <w:ind w:left="144" w:right="-72"/>
            <w:jc w:val="right"/>
            <w:rPr>
              <w:b/>
              <w:sz w:val="52"/>
              <w:szCs w:val="52"/>
            </w:rPr>
          </w:pPr>
          <w:r w:rsidRPr="00B42510">
            <w:rPr>
              <w:noProof/>
              <w:color w:val="170A72" w:themeColor="text2"/>
              <w:sz w:val="40"/>
              <w:szCs w:val="40"/>
              <w:lang w:eastAsia="fr-CA" w:bidi="ar-SA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798F7F1B" wp14:editId="110C3289">
                    <wp:simplePos x="0" y="0"/>
                    <wp:positionH relativeFrom="margin">
                      <wp:posOffset>950595</wp:posOffset>
                    </wp:positionH>
                    <wp:positionV relativeFrom="paragraph">
                      <wp:posOffset>500380</wp:posOffset>
                    </wp:positionV>
                    <wp:extent cx="4010400" cy="360000"/>
                    <wp:effectExtent l="0" t="0" r="0" b="2540"/>
                    <wp:wrapNone/>
                    <wp:docPr id="4" name="Zone de texte 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010400" cy="3600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FF234E" w:rsidRPr="001D5550" w:rsidRDefault="00FF234E" w:rsidP="00FF234E">
                                <w:pPr>
                                  <w:ind w:left="-142"/>
                                  <w:jc w:val="right"/>
                                  <w:rPr>
                                    <w:b/>
                                    <w:sz w:val="18"/>
                                    <w:szCs w:val="2"/>
                                  </w:rPr>
                                </w:pPr>
                                <w:r w:rsidRPr="001D5550">
                                  <w:rPr>
                                    <w:b/>
                                    <w:sz w:val="18"/>
                                    <w:szCs w:val="2"/>
                                  </w:rPr>
                                  <w:t xml:space="preserve">Santé Québec </w:t>
                                </w:r>
                                <w:r w:rsidR="00BC56AC">
                                  <w:rPr>
                                    <w:b/>
                                    <w:sz w:val="18"/>
                                    <w:szCs w:val="2"/>
                                  </w:rPr>
                                  <w:t>Montérégie-Ouest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98F7F1B" id="_x0000_t202" coordsize="21600,21600" o:spt="202" path="m,l,21600r21600,l21600,xe">
                    <v:stroke joinstyle="miter"/>
                    <v:path gradientshapeok="t" o:connecttype="rect"/>
                  </v:shapetype>
                  <v:shape id="Zone de texte 4" o:spid="_x0000_s1027" type="#_x0000_t202" style="position:absolute;left:0;text-align:left;margin-left:74.85pt;margin-top:39.4pt;width:315.8pt;height:28.3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" filled="f" stroked="f" strokeweight=".5pt">
                    <v:textbox>
                      <w:txbxContent>
                        <w:p w:rsidR="00FF234E" w:rsidRPr="001D5550" w:rsidRDefault="00FF234E" w:rsidP="00FF234E">
                          <w:pPr>
                            <w:ind w:left="-142"/>
                            <w:jc w:val="right"/>
                            <w:rPr>
                              <w:b/>
                              <w:sz w:val="18"/>
                              <w:szCs w:val="2"/>
                            </w:rPr>
                          </w:pPr>
                          <w:r w:rsidRPr="001D5550">
                            <w:rPr>
                              <w:b/>
                              <w:sz w:val="18"/>
                              <w:szCs w:val="2"/>
                            </w:rPr>
                            <w:t xml:space="preserve">Santé Québec </w:t>
                          </w:r>
                          <w:r w:rsidR="00BC56AC">
                            <w:rPr>
                              <w:b/>
                              <w:sz w:val="18"/>
                              <w:szCs w:val="2"/>
                            </w:rPr>
                            <w:t>Montérégie-Ouest</w:t>
                          </w:r>
                        </w:p>
                      </w:txbxContent>
                    </v:textbox>
                    <w10:wrap anchorx="margin"/>
                  </v:shape>
                </w:pict>
              </mc:Fallback>
            </mc:AlternateContent>
          </w:r>
          <w:r w:rsidR="00C52DEF" w:rsidRPr="00095B6B">
            <w:rPr>
              <w:rFonts w:ascii="Chaloult_Cond" w:hAnsi="Chaloult_Cond" w:cs="Arial"/>
              <w:b/>
              <w:noProof/>
              <w:sz w:val="52"/>
              <w:szCs w:val="52"/>
              <w:lang w:eastAsia="fr-CA" w:bidi="ar-SA"/>
            </w:rPr>
            <w:drawing>
              <wp:anchor distT="0" distB="0" distL="114300" distR="114300" simplePos="0" relativeHeight="251658240" behindDoc="1" locked="0" layoutInCell="1" allowOverlap="1" wp14:anchorId="1BFB71D6" wp14:editId="184ADDD6">
                <wp:simplePos x="0" y="0"/>
                <wp:positionH relativeFrom="column">
                  <wp:posOffset>-1826895</wp:posOffset>
                </wp:positionH>
                <wp:positionV relativeFrom="paragraph">
                  <wp:posOffset>-250190</wp:posOffset>
                </wp:positionV>
                <wp:extent cx="2152650" cy="1000760"/>
                <wp:effectExtent l="0" t="0" r="0" b="0"/>
                <wp:wrapNone/>
                <wp:docPr id="3" name="Image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 28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52650" cy="1000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095B6B" w:rsidRPr="00095B6B">
            <w:rPr>
              <w:b/>
              <w:sz w:val="52"/>
              <w:szCs w:val="52"/>
            </w:rPr>
            <w:t>Ordre du jour</w:t>
          </w:r>
        </w:p>
      </w:tc>
    </w:tr>
    <w:tr w:rsidR="00307B8F" w:rsidTr="00A94C63">
      <w:trPr>
        <w:trHeight w:val="267"/>
      </w:trPr>
      <w:tc>
        <w:tcPr>
          <w:tcW w:w="2367" w:type="dxa"/>
          <w:vMerge/>
        </w:tcPr>
        <w:p w:rsidR="00307B8F" w:rsidRPr="000E4068" w:rsidRDefault="00307B8F" w:rsidP="00A94C63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Chaloult_Cond" w:hAnsi="Chaloult_Cond" w:cs="Arial"/>
              <w:b/>
              <w:sz w:val="40"/>
              <w:szCs w:val="10"/>
            </w:rPr>
          </w:pPr>
        </w:p>
      </w:tc>
      <w:tc>
        <w:tcPr>
          <w:tcW w:w="7839" w:type="dxa"/>
          <w:vAlign w:val="bottom"/>
        </w:tcPr>
        <w:p w:rsidR="00307B8F" w:rsidRPr="000E4068" w:rsidRDefault="00307B8F" w:rsidP="00A94C63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Arial" w:hAnsi="Arial" w:cs="Arial"/>
              <w:b/>
            </w:rPr>
          </w:pPr>
        </w:p>
      </w:tc>
    </w:tr>
  </w:tbl>
  <w:p w:rsidR="005B2490" w:rsidRDefault="005B2490" w:rsidP="003334E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34FDA"/>
    <w:multiLevelType w:val="hybridMultilevel"/>
    <w:tmpl w:val="311078DC"/>
    <w:lvl w:ilvl="0" w:tplc="0C0C0001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1" w15:restartNumberingAfterBreak="0">
    <w:nsid w:val="09621E9D"/>
    <w:multiLevelType w:val="hybridMultilevel"/>
    <w:tmpl w:val="5806700A"/>
    <w:lvl w:ilvl="0" w:tplc="2EE80252">
      <w:start w:val="10"/>
      <w:numFmt w:val="bullet"/>
      <w:lvlText w:val="-"/>
      <w:lvlJc w:val="left"/>
      <w:pPr>
        <w:ind w:left="1065" w:hanging="360"/>
      </w:pPr>
      <w:rPr>
        <w:rFonts w:ascii="Arial" w:eastAsiaTheme="minorHAnsi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0A81166B"/>
    <w:multiLevelType w:val="multilevel"/>
    <w:tmpl w:val="9B34A276"/>
    <w:lvl w:ilvl="0">
      <w:start w:val="1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13682028"/>
    <w:multiLevelType w:val="multilevel"/>
    <w:tmpl w:val="0C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20144B9"/>
    <w:multiLevelType w:val="hybridMultilevel"/>
    <w:tmpl w:val="A590F7C6"/>
    <w:lvl w:ilvl="0" w:tplc="A35CB3F0">
      <w:start w:val="15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2E42E9F"/>
    <w:multiLevelType w:val="multilevel"/>
    <w:tmpl w:val="A43AE7FA"/>
    <w:lvl w:ilvl="0">
      <w:start w:val="5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57" w:hanging="40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7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9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0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56" w:hanging="1440"/>
      </w:pPr>
      <w:rPr>
        <w:rFonts w:hint="default"/>
      </w:rPr>
    </w:lvl>
  </w:abstractNum>
  <w:abstractNum w:abstractNumId="6" w15:restartNumberingAfterBreak="0">
    <w:nsid w:val="30950126"/>
    <w:multiLevelType w:val="hybridMultilevel"/>
    <w:tmpl w:val="7E145D8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460CC2"/>
    <w:multiLevelType w:val="hybridMultilevel"/>
    <w:tmpl w:val="2A7AECC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C423CC"/>
    <w:multiLevelType w:val="hybridMultilevel"/>
    <w:tmpl w:val="9BBAC3B0"/>
    <w:lvl w:ilvl="0" w:tplc="C4AA2CD6">
      <w:start w:val="15"/>
      <w:numFmt w:val="bullet"/>
      <w:lvlText w:val="-"/>
      <w:lvlJc w:val="left"/>
      <w:pPr>
        <w:ind w:left="2490" w:hanging="360"/>
      </w:pPr>
      <w:rPr>
        <w:rFonts w:ascii="Arial" w:eastAsiaTheme="minorHAnsi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9" w15:restartNumberingAfterBreak="0">
    <w:nsid w:val="438D3530"/>
    <w:multiLevelType w:val="multilevel"/>
    <w:tmpl w:val="74345608"/>
    <w:lvl w:ilvl="0">
      <w:start w:val="5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4483272F"/>
    <w:multiLevelType w:val="hybridMultilevel"/>
    <w:tmpl w:val="F0662BB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EE5EB6"/>
    <w:multiLevelType w:val="hybridMultilevel"/>
    <w:tmpl w:val="2B98B8BA"/>
    <w:lvl w:ilvl="0" w:tplc="F6DA92EE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4D37B7"/>
    <w:multiLevelType w:val="hybridMultilevel"/>
    <w:tmpl w:val="C64849D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8C1DA9"/>
    <w:multiLevelType w:val="hybridMultilevel"/>
    <w:tmpl w:val="E716DD44"/>
    <w:lvl w:ilvl="0" w:tplc="597EB5B8">
      <w:start w:val="10"/>
      <w:numFmt w:val="bullet"/>
      <w:lvlText w:val="-"/>
      <w:lvlJc w:val="left"/>
      <w:pPr>
        <w:ind w:left="1065" w:hanging="360"/>
      </w:pPr>
      <w:rPr>
        <w:rFonts w:ascii="Arial" w:eastAsiaTheme="minorHAnsi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4" w15:restartNumberingAfterBreak="0">
    <w:nsid w:val="72CC4ACE"/>
    <w:multiLevelType w:val="multilevel"/>
    <w:tmpl w:val="0C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4233968"/>
    <w:multiLevelType w:val="multilevel"/>
    <w:tmpl w:val="0C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906298D"/>
    <w:multiLevelType w:val="hybridMultilevel"/>
    <w:tmpl w:val="65D4E14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D62FDD"/>
    <w:multiLevelType w:val="hybridMultilevel"/>
    <w:tmpl w:val="F9AE12E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310A8C"/>
    <w:multiLevelType w:val="hybridMultilevel"/>
    <w:tmpl w:val="1D1AEB76"/>
    <w:lvl w:ilvl="0" w:tplc="7C426410">
      <w:start w:val="10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222" w:hanging="360"/>
      </w:pPr>
    </w:lvl>
    <w:lvl w:ilvl="2" w:tplc="0C0C001B" w:tentative="1">
      <w:start w:val="1"/>
      <w:numFmt w:val="lowerRoman"/>
      <w:lvlText w:val="%3."/>
      <w:lvlJc w:val="right"/>
      <w:pPr>
        <w:ind w:left="1942" w:hanging="180"/>
      </w:pPr>
    </w:lvl>
    <w:lvl w:ilvl="3" w:tplc="0C0C000F" w:tentative="1">
      <w:start w:val="1"/>
      <w:numFmt w:val="decimal"/>
      <w:lvlText w:val="%4."/>
      <w:lvlJc w:val="left"/>
      <w:pPr>
        <w:ind w:left="2662" w:hanging="360"/>
      </w:pPr>
    </w:lvl>
    <w:lvl w:ilvl="4" w:tplc="0C0C0019" w:tentative="1">
      <w:start w:val="1"/>
      <w:numFmt w:val="lowerLetter"/>
      <w:lvlText w:val="%5."/>
      <w:lvlJc w:val="left"/>
      <w:pPr>
        <w:ind w:left="3382" w:hanging="360"/>
      </w:pPr>
    </w:lvl>
    <w:lvl w:ilvl="5" w:tplc="0C0C001B" w:tentative="1">
      <w:start w:val="1"/>
      <w:numFmt w:val="lowerRoman"/>
      <w:lvlText w:val="%6."/>
      <w:lvlJc w:val="right"/>
      <w:pPr>
        <w:ind w:left="4102" w:hanging="180"/>
      </w:pPr>
    </w:lvl>
    <w:lvl w:ilvl="6" w:tplc="0C0C000F" w:tentative="1">
      <w:start w:val="1"/>
      <w:numFmt w:val="decimal"/>
      <w:lvlText w:val="%7."/>
      <w:lvlJc w:val="left"/>
      <w:pPr>
        <w:ind w:left="4822" w:hanging="360"/>
      </w:pPr>
    </w:lvl>
    <w:lvl w:ilvl="7" w:tplc="0C0C0019" w:tentative="1">
      <w:start w:val="1"/>
      <w:numFmt w:val="lowerLetter"/>
      <w:lvlText w:val="%8."/>
      <w:lvlJc w:val="left"/>
      <w:pPr>
        <w:ind w:left="5542" w:hanging="360"/>
      </w:pPr>
    </w:lvl>
    <w:lvl w:ilvl="8" w:tplc="0C0C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0"/>
  </w:num>
  <w:num w:numId="2">
    <w:abstractNumId w:val="12"/>
  </w:num>
  <w:num w:numId="3">
    <w:abstractNumId w:val="0"/>
  </w:num>
  <w:num w:numId="4">
    <w:abstractNumId w:val="17"/>
  </w:num>
  <w:num w:numId="5">
    <w:abstractNumId w:val="6"/>
  </w:num>
  <w:num w:numId="6">
    <w:abstractNumId w:val="16"/>
  </w:num>
  <w:num w:numId="7">
    <w:abstractNumId w:val="2"/>
  </w:num>
  <w:num w:numId="8">
    <w:abstractNumId w:val="11"/>
  </w:num>
  <w:num w:numId="9">
    <w:abstractNumId w:val="4"/>
  </w:num>
  <w:num w:numId="10">
    <w:abstractNumId w:val="1"/>
  </w:num>
  <w:num w:numId="11">
    <w:abstractNumId w:val="7"/>
  </w:num>
  <w:num w:numId="12">
    <w:abstractNumId w:val="18"/>
  </w:num>
  <w:num w:numId="13">
    <w:abstractNumId w:val="13"/>
  </w:num>
  <w:num w:numId="14">
    <w:abstractNumId w:val="5"/>
  </w:num>
  <w:num w:numId="15">
    <w:abstractNumId w:val="9"/>
  </w:num>
  <w:num w:numId="16">
    <w:abstractNumId w:val="8"/>
  </w:num>
  <w:num w:numId="17">
    <w:abstractNumId w:val="14"/>
  </w:num>
  <w:num w:numId="18">
    <w:abstractNumId w:val="15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6AC"/>
    <w:rsid w:val="0001238A"/>
    <w:rsid w:val="000248A4"/>
    <w:rsid w:val="000259C7"/>
    <w:rsid w:val="000334C4"/>
    <w:rsid w:val="000414A7"/>
    <w:rsid w:val="0004772E"/>
    <w:rsid w:val="00050623"/>
    <w:rsid w:val="00051188"/>
    <w:rsid w:val="00053FBC"/>
    <w:rsid w:val="000614DA"/>
    <w:rsid w:val="000737FD"/>
    <w:rsid w:val="00083482"/>
    <w:rsid w:val="00084B27"/>
    <w:rsid w:val="00086C3C"/>
    <w:rsid w:val="00092FE6"/>
    <w:rsid w:val="00095B6B"/>
    <w:rsid w:val="000A0D75"/>
    <w:rsid w:val="000A3575"/>
    <w:rsid w:val="000A5555"/>
    <w:rsid w:val="000B7B3B"/>
    <w:rsid w:val="000C6069"/>
    <w:rsid w:val="000E4D98"/>
    <w:rsid w:val="0010561B"/>
    <w:rsid w:val="0010644D"/>
    <w:rsid w:val="001212EB"/>
    <w:rsid w:val="001252B9"/>
    <w:rsid w:val="0013571D"/>
    <w:rsid w:val="00150BEA"/>
    <w:rsid w:val="00152F18"/>
    <w:rsid w:val="001536B2"/>
    <w:rsid w:val="00155A84"/>
    <w:rsid w:val="00160C4F"/>
    <w:rsid w:val="00160EC7"/>
    <w:rsid w:val="0016636B"/>
    <w:rsid w:val="001676C2"/>
    <w:rsid w:val="001747D4"/>
    <w:rsid w:val="00176E88"/>
    <w:rsid w:val="00181C7F"/>
    <w:rsid w:val="00182384"/>
    <w:rsid w:val="0019173E"/>
    <w:rsid w:val="001B224B"/>
    <w:rsid w:val="001C767B"/>
    <w:rsid w:val="00206C51"/>
    <w:rsid w:val="00210F9A"/>
    <w:rsid w:val="0021250F"/>
    <w:rsid w:val="00212CDD"/>
    <w:rsid w:val="002136DF"/>
    <w:rsid w:val="0021445F"/>
    <w:rsid w:val="00215289"/>
    <w:rsid w:val="00227461"/>
    <w:rsid w:val="00230A06"/>
    <w:rsid w:val="00240E61"/>
    <w:rsid w:val="00241A3D"/>
    <w:rsid w:val="00244CF6"/>
    <w:rsid w:val="002541B3"/>
    <w:rsid w:val="002578A2"/>
    <w:rsid w:val="00265B96"/>
    <w:rsid w:val="0028480B"/>
    <w:rsid w:val="002911F3"/>
    <w:rsid w:val="00291B0F"/>
    <w:rsid w:val="002921A7"/>
    <w:rsid w:val="002A4DBA"/>
    <w:rsid w:val="002A6022"/>
    <w:rsid w:val="002A72ED"/>
    <w:rsid w:val="002B4301"/>
    <w:rsid w:val="002C125B"/>
    <w:rsid w:val="002C68C1"/>
    <w:rsid w:val="002D51D9"/>
    <w:rsid w:val="002D614D"/>
    <w:rsid w:val="002D7C58"/>
    <w:rsid w:val="002E7743"/>
    <w:rsid w:val="002E7DDA"/>
    <w:rsid w:val="002F679A"/>
    <w:rsid w:val="00307B8F"/>
    <w:rsid w:val="00316608"/>
    <w:rsid w:val="003334E8"/>
    <w:rsid w:val="0034197B"/>
    <w:rsid w:val="0034767E"/>
    <w:rsid w:val="00350CDA"/>
    <w:rsid w:val="00372471"/>
    <w:rsid w:val="0037567C"/>
    <w:rsid w:val="0037624E"/>
    <w:rsid w:val="0037747C"/>
    <w:rsid w:val="00380A87"/>
    <w:rsid w:val="003848DB"/>
    <w:rsid w:val="00385449"/>
    <w:rsid w:val="003A3DEC"/>
    <w:rsid w:val="003B7840"/>
    <w:rsid w:val="003D1B0F"/>
    <w:rsid w:val="003E4D28"/>
    <w:rsid w:val="003F5397"/>
    <w:rsid w:val="004022BD"/>
    <w:rsid w:val="00404818"/>
    <w:rsid w:val="00425F23"/>
    <w:rsid w:val="004328C6"/>
    <w:rsid w:val="00442DD8"/>
    <w:rsid w:val="0044553E"/>
    <w:rsid w:val="00447DAD"/>
    <w:rsid w:val="00461E46"/>
    <w:rsid w:val="0046584A"/>
    <w:rsid w:val="004662F3"/>
    <w:rsid w:val="004A4D22"/>
    <w:rsid w:val="004B3536"/>
    <w:rsid w:val="004C0277"/>
    <w:rsid w:val="004C3BF5"/>
    <w:rsid w:val="00506B0C"/>
    <w:rsid w:val="00516D5A"/>
    <w:rsid w:val="00517AED"/>
    <w:rsid w:val="005209D2"/>
    <w:rsid w:val="00530324"/>
    <w:rsid w:val="0053332E"/>
    <w:rsid w:val="005409BB"/>
    <w:rsid w:val="00543E52"/>
    <w:rsid w:val="005539CF"/>
    <w:rsid w:val="00584682"/>
    <w:rsid w:val="005A4C7D"/>
    <w:rsid w:val="005B2490"/>
    <w:rsid w:val="005B4BAD"/>
    <w:rsid w:val="005D1EF0"/>
    <w:rsid w:val="005D4C69"/>
    <w:rsid w:val="005F5BCC"/>
    <w:rsid w:val="005F62D5"/>
    <w:rsid w:val="00613DE8"/>
    <w:rsid w:val="00622514"/>
    <w:rsid w:val="006262E4"/>
    <w:rsid w:val="00626A55"/>
    <w:rsid w:val="0066084A"/>
    <w:rsid w:val="0066201D"/>
    <w:rsid w:val="00681196"/>
    <w:rsid w:val="00682212"/>
    <w:rsid w:val="00682557"/>
    <w:rsid w:val="00682BF2"/>
    <w:rsid w:val="00687D9C"/>
    <w:rsid w:val="006B6544"/>
    <w:rsid w:val="006C4599"/>
    <w:rsid w:val="006D333F"/>
    <w:rsid w:val="006D7AA9"/>
    <w:rsid w:val="006F3FBC"/>
    <w:rsid w:val="00705329"/>
    <w:rsid w:val="0070633B"/>
    <w:rsid w:val="00733A66"/>
    <w:rsid w:val="00737AC9"/>
    <w:rsid w:val="00744CFF"/>
    <w:rsid w:val="00760129"/>
    <w:rsid w:val="0077570E"/>
    <w:rsid w:val="00775FBD"/>
    <w:rsid w:val="00776E0B"/>
    <w:rsid w:val="007A15AE"/>
    <w:rsid w:val="007C1AEC"/>
    <w:rsid w:val="007E2F2D"/>
    <w:rsid w:val="00811D33"/>
    <w:rsid w:val="00815F56"/>
    <w:rsid w:val="00817F62"/>
    <w:rsid w:val="00830D01"/>
    <w:rsid w:val="00837C12"/>
    <w:rsid w:val="00840D03"/>
    <w:rsid w:val="00842464"/>
    <w:rsid w:val="00853919"/>
    <w:rsid w:val="0085782E"/>
    <w:rsid w:val="00862759"/>
    <w:rsid w:val="00866289"/>
    <w:rsid w:val="0088698C"/>
    <w:rsid w:val="008B598C"/>
    <w:rsid w:val="008C2002"/>
    <w:rsid w:val="008C7C7C"/>
    <w:rsid w:val="008F1263"/>
    <w:rsid w:val="008F4B61"/>
    <w:rsid w:val="00900D22"/>
    <w:rsid w:val="00904181"/>
    <w:rsid w:val="0091389A"/>
    <w:rsid w:val="00923D62"/>
    <w:rsid w:val="00942A87"/>
    <w:rsid w:val="00967474"/>
    <w:rsid w:val="00974021"/>
    <w:rsid w:val="009844A7"/>
    <w:rsid w:val="009860EC"/>
    <w:rsid w:val="009905AE"/>
    <w:rsid w:val="00997E34"/>
    <w:rsid w:val="009B468E"/>
    <w:rsid w:val="009C7379"/>
    <w:rsid w:val="009C7FBC"/>
    <w:rsid w:val="009E29FC"/>
    <w:rsid w:val="00A00242"/>
    <w:rsid w:val="00A358D2"/>
    <w:rsid w:val="00A44599"/>
    <w:rsid w:val="00A51DEF"/>
    <w:rsid w:val="00A52C99"/>
    <w:rsid w:val="00A604B1"/>
    <w:rsid w:val="00A66C4C"/>
    <w:rsid w:val="00A71FE5"/>
    <w:rsid w:val="00A85C2B"/>
    <w:rsid w:val="00A87600"/>
    <w:rsid w:val="00A952B1"/>
    <w:rsid w:val="00AB057E"/>
    <w:rsid w:val="00AB0F3E"/>
    <w:rsid w:val="00AC3ED4"/>
    <w:rsid w:val="00AC3FDA"/>
    <w:rsid w:val="00B33DF9"/>
    <w:rsid w:val="00B55695"/>
    <w:rsid w:val="00B62FDC"/>
    <w:rsid w:val="00B71F48"/>
    <w:rsid w:val="00B92407"/>
    <w:rsid w:val="00BB433F"/>
    <w:rsid w:val="00BB59DA"/>
    <w:rsid w:val="00BB732F"/>
    <w:rsid w:val="00BC56AC"/>
    <w:rsid w:val="00BD04A3"/>
    <w:rsid w:val="00BF36E8"/>
    <w:rsid w:val="00C36A22"/>
    <w:rsid w:val="00C4165F"/>
    <w:rsid w:val="00C511CB"/>
    <w:rsid w:val="00C52DEF"/>
    <w:rsid w:val="00C60046"/>
    <w:rsid w:val="00C71A62"/>
    <w:rsid w:val="00C7333F"/>
    <w:rsid w:val="00C90B97"/>
    <w:rsid w:val="00C96C6F"/>
    <w:rsid w:val="00CB072B"/>
    <w:rsid w:val="00CC1ADB"/>
    <w:rsid w:val="00CF5324"/>
    <w:rsid w:val="00D02401"/>
    <w:rsid w:val="00D0613F"/>
    <w:rsid w:val="00D16654"/>
    <w:rsid w:val="00D21444"/>
    <w:rsid w:val="00D24D29"/>
    <w:rsid w:val="00D54633"/>
    <w:rsid w:val="00D56F1D"/>
    <w:rsid w:val="00D70EFE"/>
    <w:rsid w:val="00DB0673"/>
    <w:rsid w:val="00DB0A31"/>
    <w:rsid w:val="00DB6BF9"/>
    <w:rsid w:val="00DD49BC"/>
    <w:rsid w:val="00DF12B4"/>
    <w:rsid w:val="00DF5293"/>
    <w:rsid w:val="00E15FCB"/>
    <w:rsid w:val="00E233DE"/>
    <w:rsid w:val="00E26F7E"/>
    <w:rsid w:val="00E46086"/>
    <w:rsid w:val="00E50240"/>
    <w:rsid w:val="00E538CF"/>
    <w:rsid w:val="00E54CBC"/>
    <w:rsid w:val="00E63710"/>
    <w:rsid w:val="00E76158"/>
    <w:rsid w:val="00E807EE"/>
    <w:rsid w:val="00E84C81"/>
    <w:rsid w:val="00E90371"/>
    <w:rsid w:val="00E9584D"/>
    <w:rsid w:val="00EA09BC"/>
    <w:rsid w:val="00EB7299"/>
    <w:rsid w:val="00EC3845"/>
    <w:rsid w:val="00ED0244"/>
    <w:rsid w:val="00ED3C43"/>
    <w:rsid w:val="00EE2ABF"/>
    <w:rsid w:val="00EE6452"/>
    <w:rsid w:val="00EE6548"/>
    <w:rsid w:val="00EE6B02"/>
    <w:rsid w:val="00EE7C16"/>
    <w:rsid w:val="00F00392"/>
    <w:rsid w:val="00F03DD9"/>
    <w:rsid w:val="00F12312"/>
    <w:rsid w:val="00F21242"/>
    <w:rsid w:val="00F23AB2"/>
    <w:rsid w:val="00F41020"/>
    <w:rsid w:val="00F41DD5"/>
    <w:rsid w:val="00F53B18"/>
    <w:rsid w:val="00F54646"/>
    <w:rsid w:val="00F6121A"/>
    <w:rsid w:val="00F713BC"/>
    <w:rsid w:val="00F74E69"/>
    <w:rsid w:val="00F876EB"/>
    <w:rsid w:val="00F96160"/>
    <w:rsid w:val="00F9773C"/>
    <w:rsid w:val="00FB0796"/>
    <w:rsid w:val="00FB6ECF"/>
    <w:rsid w:val="00FD0DE4"/>
    <w:rsid w:val="00FE25D2"/>
    <w:rsid w:val="00FF234E"/>
    <w:rsid w:val="00FF345C"/>
    <w:rsid w:val="00FF3C4D"/>
    <w:rsid w:val="00FF7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688D45"/>
  <w15:docId w15:val="{EE0B5620-007B-47BF-9B26-6D67CED93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613F"/>
    <w:pPr>
      <w:widowControl w:val="0"/>
      <w:autoSpaceDE w:val="0"/>
      <w:autoSpaceDN w:val="0"/>
      <w:spacing w:after="0" w:line="240" w:lineRule="auto"/>
    </w:pPr>
    <w:rPr>
      <w:rFonts w:ascii="Segoe UI" w:eastAsia="Segoe UI" w:hAnsi="Segoe UI" w:cs="Segoe UI"/>
      <w:lang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40D03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840D03"/>
  </w:style>
  <w:style w:type="paragraph" w:styleId="Pieddepage">
    <w:name w:val="footer"/>
    <w:basedOn w:val="Normal"/>
    <w:link w:val="PieddepageCar"/>
    <w:uiPriority w:val="99"/>
    <w:unhideWhenUsed/>
    <w:rsid w:val="00840D03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40D03"/>
  </w:style>
  <w:style w:type="paragraph" w:customStyle="1" w:styleId="Titre1CISSSMO">
    <w:name w:val="Titre 1 CISSSMO"/>
    <w:basedOn w:val="Normal"/>
    <w:link w:val="Titre1CISSSMOCar"/>
    <w:rsid w:val="00840D03"/>
    <w:rPr>
      <w:rFonts w:ascii="Arial" w:hAnsi="Arial"/>
      <w:b/>
      <w:color w:val="003399"/>
      <w:sz w:val="24"/>
    </w:rPr>
  </w:style>
  <w:style w:type="table" w:styleId="Grilledutableau">
    <w:name w:val="Table Grid"/>
    <w:basedOn w:val="TableauNormal"/>
    <w:uiPriority w:val="39"/>
    <w:rsid w:val="003756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ISSSMOCar">
    <w:name w:val="Titre 1 CISSSMO Car"/>
    <w:basedOn w:val="Policepardfaut"/>
    <w:link w:val="Titre1CISSSMO"/>
    <w:rsid w:val="00840D03"/>
    <w:rPr>
      <w:rFonts w:ascii="Arial" w:hAnsi="Arial"/>
      <w:b/>
      <w:color w:val="003399"/>
      <w:sz w:val="24"/>
    </w:rPr>
  </w:style>
  <w:style w:type="paragraph" w:styleId="Sansinterligne">
    <w:name w:val="No Spacing"/>
    <w:uiPriority w:val="1"/>
    <w:qFormat/>
    <w:rsid w:val="0037567C"/>
    <w:pPr>
      <w:spacing w:after="0" w:line="240" w:lineRule="auto"/>
    </w:pPr>
  </w:style>
  <w:style w:type="character" w:styleId="Textedelespacerserv">
    <w:name w:val="Placeholder Text"/>
    <w:basedOn w:val="Policepardfaut"/>
    <w:uiPriority w:val="99"/>
    <w:semiHidden/>
    <w:rsid w:val="0037567C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97E34"/>
    <w:rPr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97E34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8C2002"/>
    <w:pPr>
      <w:ind w:left="720"/>
      <w:contextualSpacing/>
    </w:pPr>
  </w:style>
  <w:style w:type="paragraph" w:customStyle="1" w:styleId="Titrebandeaunoir">
    <w:name w:val="Titre bandeau noir"/>
    <w:basedOn w:val="En-tte"/>
    <w:rsid w:val="0021445F"/>
    <w:pPr>
      <w:pBdr>
        <w:bottom w:val="single" w:sz="6" w:space="1" w:color="auto"/>
      </w:pBdr>
      <w:shd w:val="clear" w:color="auto" w:fill="04041A" w:themeFill="text1"/>
      <w:tabs>
        <w:tab w:val="clear" w:pos="4320"/>
        <w:tab w:val="clear" w:pos="8640"/>
        <w:tab w:val="left" w:pos="2552"/>
      </w:tabs>
    </w:pPr>
    <w:rPr>
      <w:rFonts w:ascii="Arial" w:hAnsi="Arial" w:cs="Arial"/>
      <w:b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D0613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rsid w:val="00D0613F"/>
    <w:rPr>
      <w:sz w:val="32"/>
      <w:szCs w:val="32"/>
      <w:u w:val="single" w:color="000000"/>
    </w:rPr>
  </w:style>
  <w:style w:type="character" w:customStyle="1" w:styleId="CorpsdetexteCar">
    <w:name w:val="Corps de texte Car"/>
    <w:basedOn w:val="Policepardfaut"/>
    <w:link w:val="Corpsdetexte"/>
    <w:uiPriority w:val="1"/>
    <w:rsid w:val="00D0613F"/>
    <w:rPr>
      <w:rFonts w:ascii="Segoe UI" w:eastAsia="Segoe UI" w:hAnsi="Segoe UI" w:cs="Segoe UI"/>
      <w:sz w:val="32"/>
      <w:szCs w:val="32"/>
      <w:u w:val="single" w:color="000000"/>
      <w:lang w:val="fr-FR" w:eastAsia="fr-FR" w:bidi="fr-FR"/>
    </w:rPr>
  </w:style>
  <w:style w:type="paragraph" w:customStyle="1" w:styleId="TableParagraph">
    <w:name w:val="Table Paragraph"/>
    <w:basedOn w:val="Normal"/>
    <w:uiPriority w:val="1"/>
    <w:qFormat/>
    <w:rsid w:val="00D061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DRH-C-RM-AJ\Commun_Communication\_T_Communication\T106_Gabarits\1-Sante%20Quebec\Gabarits%20administratifs\Word\Originaux\MAJ%2013%20juillet\Word_OrdreDuJour_Gabarit_Portrai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1B24961794A4C2F96AD1DC414B94A8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A0C08E8-8562-4A29-B6B3-21AB8E8F4EDA}"/>
      </w:docPartPr>
      <w:docPartBody>
        <w:p w:rsidR="00000000" w:rsidRDefault="005C548E">
          <w:pPr>
            <w:pStyle w:val="C1B24961794A4C2F96AD1DC414B94A87"/>
          </w:pPr>
          <w:r w:rsidRPr="005C0B4C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paragraph" w:customStyle="1" w:styleId="C1B24961794A4C2F96AD1DC414B94A87">
    <w:name w:val="C1B24961794A4C2F96AD1DC414B94A8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SQ">
      <a:dk1>
        <a:srgbClr val="04041A"/>
      </a:dk1>
      <a:lt1>
        <a:sysClr val="window" lastClr="FFFFFF"/>
      </a:lt1>
      <a:dk2>
        <a:srgbClr val="170A72"/>
      </a:dk2>
      <a:lt2>
        <a:srgbClr val="E8FCFA"/>
      </a:lt2>
      <a:accent1>
        <a:srgbClr val="0080D7"/>
      </a:accent1>
      <a:accent2>
        <a:srgbClr val="08A0A0"/>
      </a:accent2>
      <a:accent3>
        <a:srgbClr val="90F1E9"/>
      </a:accent3>
      <a:accent4>
        <a:srgbClr val="1C8540"/>
      </a:accent4>
      <a:accent5>
        <a:srgbClr val="FFCF00"/>
      </a:accent5>
      <a:accent6>
        <a:srgbClr val="FF4F30"/>
      </a:accent6>
      <a:hlink>
        <a:srgbClr val="7A7AEB"/>
      </a:hlink>
      <a:folHlink>
        <a:srgbClr val="0080D7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3F439D90BB934C96F8D3C96CC160B9" ma:contentTypeVersion="11" ma:contentTypeDescription="Create a new document." ma:contentTypeScope="" ma:versionID="b4c679492f1f2be7b88f751a55af581c">
  <xsd:schema xmlns:xsd="http://www.w3.org/2001/XMLSchema" xmlns:xs="http://www.w3.org/2001/XMLSchema" xmlns:p="http://schemas.microsoft.com/office/2006/metadata/properties" xmlns:ns2="a1fc2cda-9ae2-4b2f-a42c-3b044b7fbd37" xmlns:ns3="6024dc51-7318-477a-ae4f-9839df991160" targetNamespace="http://schemas.microsoft.com/office/2006/metadata/properties" ma:root="true" ma:fieldsID="e68ae5e68b1983eefa0474374a6a9472" ns2:_="" ns3:_="">
    <xsd:import namespace="a1fc2cda-9ae2-4b2f-a42c-3b044b7fbd37"/>
    <xsd:import namespace="6024dc51-7318-477a-ae4f-9839df9911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fc2cda-9ae2-4b2f-a42c-3b044b7fbd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0125e5a-fbbd-4a39-926c-a359310fd2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24dc51-7318-477a-ae4f-9839df99116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9a49a79-5dd1-425a-bdfa-51b683d41423}" ma:internalName="TaxCatchAll" ma:showField="CatchAllData" ma:web="6024dc51-7318-477a-ae4f-9839df9911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1fc2cda-9ae2-4b2f-a42c-3b044b7fbd37">
      <Terms xmlns="http://schemas.microsoft.com/office/infopath/2007/PartnerControls"/>
    </lcf76f155ced4ddcb4097134ff3c332f>
    <TaxCatchAll xmlns="6024dc51-7318-477a-ae4f-9839df99116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6512E0-83B3-4B6E-97EC-00C4F44294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fc2cda-9ae2-4b2f-a42c-3b044b7fbd37"/>
    <ds:schemaRef ds:uri="6024dc51-7318-477a-ae4f-9839df9911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20C0F60-7D61-44F8-8914-E5A9F45D5361}">
  <ds:schemaRefs>
    <ds:schemaRef ds:uri="http://purl.org/dc/elements/1.1/"/>
    <ds:schemaRef ds:uri="http://schemas.microsoft.com/office/2006/metadata/properties"/>
    <ds:schemaRef ds:uri="a1fc2cda-9ae2-4b2f-a42c-3b044b7fbd37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6024dc51-7318-477a-ae4f-9839df991160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83FB0EF-0803-4611-A290-4B3480AB54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EBDCB49-5800-48D9-8EE5-D2B78C7CC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Word_OrdreDuJour_Gabarit_Portrait.dotx</Template>
  <TotalTime>1</TotalTime>
  <Pages>1</Pages>
  <Words>50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CSSS Jardins Roussillon</Company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Morin Caroline</dc:creator>
  <cp:lastModifiedBy>Caroline Morin</cp:lastModifiedBy>
  <cp:revision>1</cp:revision>
  <cp:lastPrinted>2016-06-27T13:53:00Z</cp:lastPrinted>
  <dcterms:created xsi:type="dcterms:W3CDTF">2026-07-13T15:07:00Z</dcterms:created>
  <dcterms:modified xsi:type="dcterms:W3CDTF">2026-07-13T15:08:00Z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7d8d5d-78e2-4a62-9fcd-016eb5e4c57c_Enabled">
    <vt:lpwstr>true</vt:lpwstr>
  </property>
  <property fmtid="{D5CDD505-2E9C-101B-9397-08002B2CF9AE}" pid="3" name="MSIP_Label_6a7d8d5d-78e2-4a62-9fcd-016eb5e4c57c_SetDate">
    <vt:lpwstr>2026-06-19T18:19:12Z</vt:lpwstr>
  </property>
  <property fmtid="{D5CDD505-2E9C-101B-9397-08002B2CF9AE}" pid="4" name="MSIP_Label_6a7d8d5d-78e2-4a62-9fcd-016eb5e4c57c_Method">
    <vt:lpwstr>Standard</vt:lpwstr>
  </property>
  <property fmtid="{D5CDD505-2E9C-101B-9397-08002B2CF9AE}" pid="5" name="MSIP_Label_6a7d8d5d-78e2-4a62-9fcd-016eb5e4c57c_Name">
    <vt:lpwstr>Général</vt:lpwstr>
  </property>
  <property fmtid="{D5CDD505-2E9C-101B-9397-08002B2CF9AE}" pid="6" name="MSIP_Label_6a7d8d5d-78e2-4a62-9fcd-016eb5e4c57c_SiteId">
    <vt:lpwstr>06e1fe28-5f8b-4075-bf6c-ae24be1a7992</vt:lpwstr>
  </property>
  <property fmtid="{D5CDD505-2E9C-101B-9397-08002B2CF9AE}" pid="7" name="MSIP_Label_6a7d8d5d-78e2-4a62-9fcd-016eb5e4c57c_ActionId">
    <vt:lpwstr>6f1bfca9-c49b-49b5-ad36-b640d7283881</vt:lpwstr>
  </property>
  <property fmtid="{D5CDD505-2E9C-101B-9397-08002B2CF9AE}" pid="8" name="MSIP_Label_6a7d8d5d-78e2-4a62-9fcd-016eb5e4c57c_ContentBits">
    <vt:lpwstr>0</vt:lpwstr>
  </property>
  <property fmtid="{D5CDD505-2E9C-101B-9397-08002B2CF9AE}" pid="9" name="MSIP_Label_6a7d8d5d-78e2-4a62-9fcd-016eb5e4c57c_Tag">
    <vt:lpwstr>10, 3, 0, 1</vt:lpwstr>
  </property>
  <property fmtid="{D5CDD505-2E9C-101B-9397-08002B2CF9AE}" pid="10" name="ContentTypeId">
    <vt:lpwstr>0x010100CB3F439D90BB934C96F8D3C96CC160B9</vt:lpwstr>
  </property>
  <property fmtid="{D5CDD505-2E9C-101B-9397-08002B2CF9AE}" pid="11" name="MediaServiceImageTags">
    <vt:lpwstr/>
  </property>
  <property fmtid="{D5CDD505-2E9C-101B-9397-08002B2CF9AE}" pid="12" name="AVERTISSEMENT">
    <vt:lpwstr>Contenu proxy - ne pas diffuser</vt:lpwstr>
  </property>
  <property fmtid="{D5CDD505-2E9C-101B-9397-08002B2CF9AE}" pid="13" name="Order">
    <vt:r8>3730600</vt:r8>
  </property>
  <property fmtid="{D5CDD505-2E9C-101B-9397-08002B2CF9AE}" pid="14" name="xd_Signature">
    <vt:bool>false</vt:bool>
  </property>
  <property fmtid="{D5CDD505-2E9C-101B-9397-08002B2CF9AE}" pid="15" name="xd_ProgID">
    <vt:lpwstr/>
  </property>
  <property fmtid="{D5CDD505-2E9C-101B-9397-08002B2CF9AE}" pid="16" name="_SourceUrl">
    <vt:lpwstr/>
  </property>
  <property fmtid="{D5CDD505-2E9C-101B-9397-08002B2CF9AE}" pid="17" name="_SharedFileIndex">
    <vt:lpwstr/>
  </property>
  <property fmtid="{D5CDD505-2E9C-101B-9397-08002B2CF9AE}" pid="18" name="ComplianceAssetId">
    <vt:lpwstr/>
  </property>
  <property fmtid="{D5CDD505-2E9C-101B-9397-08002B2CF9AE}" pid="19" name="TemplateUrl">
    <vt:lpwstr/>
  </property>
  <property fmtid="{D5CDD505-2E9C-101B-9397-08002B2CF9AE}" pid="20" name="_ExtendedDescription">
    <vt:lpwstr/>
  </property>
  <property fmtid="{D5CDD505-2E9C-101B-9397-08002B2CF9AE}" pid="21" name="TriggerFlowInfo">
    <vt:lpwstr/>
  </property>
</Properties>
</file>