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72EC4" w14:textId="32606F2C" w:rsidR="00967D86" w:rsidRDefault="00967D86" w:rsidP="005C4BBF"/>
    <w:p w14:paraId="0A44CB32" w14:textId="77777777" w:rsidR="0056119B" w:rsidRDefault="0056119B" w:rsidP="005C4BBF"/>
    <w:p w14:paraId="3FC8F392" w14:textId="77777777" w:rsidR="0056119B" w:rsidRDefault="0056119B" w:rsidP="005C4BBF"/>
    <w:p w14:paraId="593D2170" w14:textId="77777777" w:rsidR="0056119B" w:rsidRDefault="0056119B" w:rsidP="005C4BBF"/>
    <w:p w14:paraId="2ED3929E" w14:textId="77777777" w:rsidR="0056119B" w:rsidRDefault="0056119B" w:rsidP="005C4BBF"/>
    <w:p w14:paraId="47414EDC" w14:textId="77777777" w:rsidR="0056119B" w:rsidRDefault="0056119B" w:rsidP="005C4BBF"/>
    <w:p w14:paraId="229196F0" w14:textId="77777777" w:rsidR="0056119B" w:rsidRDefault="0056119B" w:rsidP="005C4BBF"/>
    <w:p w14:paraId="4016E82E" w14:textId="77777777" w:rsidR="0056119B" w:rsidRDefault="0056119B" w:rsidP="005C4BBF"/>
    <w:p w14:paraId="30B81890" w14:textId="77777777" w:rsidR="0056119B" w:rsidRDefault="0056119B" w:rsidP="005C4BBF"/>
    <w:p w14:paraId="23232F40" w14:textId="77777777" w:rsidR="0056119B" w:rsidRDefault="0056119B" w:rsidP="005C4BBF"/>
    <w:p w14:paraId="650BBDA9" w14:textId="77777777" w:rsidR="0056119B" w:rsidRDefault="0056119B" w:rsidP="005C4BBF"/>
    <w:p w14:paraId="27CF9D0C" w14:textId="77777777" w:rsidR="0056119B" w:rsidRDefault="0056119B" w:rsidP="005C4BBF"/>
    <w:p w14:paraId="00C54B7C" w14:textId="77777777" w:rsidR="0056119B" w:rsidRDefault="0056119B" w:rsidP="005C4BBF"/>
    <w:p w14:paraId="0A534AEF" w14:textId="77777777" w:rsidR="00693267" w:rsidRPr="00693267" w:rsidRDefault="00693267" w:rsidP="00693267"/>
    <w:p w14:paraId="7D0CD883" w14:textId="77777777" w:rsidR="00693267" w:rsidRPr="00693267" w:rsidRDefault="00693267" w:rsidP="00693267"/>
    <w:p w14:paraId="22705BF0" w14:textId="77777777" w:rsidR="00693267" w:rsidRPr="00693267" w:rsidRDefault="00693267" w:rsidP="00693267"/>
    <w:sectPr w:rsidR="00693267" w:rsidRPr="00693267" w:rsidSect="00D44325">
      <w:headerReference w:type="first" r:id="rId11"/>
      <w:footerReference w:type="first" r:id="rId12"/>
      <w:pgSz w:w="20160" w:h="12240" w:orient="landscape" w:code="5"/>
      <w:pgMar w:top="907" w:right="1239" w:bottom="340" w:left="1134" w:header="567" w:footer="6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02372" w14:textId="77777777" w:rsidR="00CF517F" w:rsidRDefault="00CF517F" w:rsidP="00840D03">
      <w:r>
        <w:separator/>
      </w:r>
    </w:p>
  </w:endnote>
  <w:endnote w:type="continuationSeparator" w:id="0">
    <w:p w14:paraId="1BF73872" w14:textId="77777777" w:rsidR="00CF517F" w:rsidRDefault="00CF517F" w:rsidP="00840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4636A" w14:textId="2616D718" w:rsidR="005B2490" w:rsidRPr="00093EC2" w:rsidRDefault="00093EC2" w:rsidP="00010E4F">
    <w:pPr>
      <w:pStyle w:val="Pieddepage"/>
      <w:tabs>
        <w:tab w:val="clear" w:pos="8640"/>
        <w:tab w:val="right" w:pos="13467"/>
      </w:tabs>
      <w:jc w:val="right"/>
      <w:rPr>
        <w:sz w:val="18"/>
        <w:szCs w:val="18"/>
      </w:rPr>
    </w:pPr>
    <w:r w:rsidRPr="003A1480">
      <w:rPr>
        <w:sz w:val="18"/>
        <w:szCs w:val="18"/>
      </w:rPr>
      <w:tab/>
    </w:r>
    <w:r w:rsidRPr="003A1480">
      <w:rPr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547E18" w14:textId="77777777" w:rsidR="00CF517F" w:rsidRDefault="00CF517F" w:rsidP="00840D03">
      <w:r>
        <w:separator/>
      </w:r>
    </w:p>
  </w:footnote>
  <w:footnote w:type="continuationSeparator" w:id="0">
    <w:p w14:paraId="46C95E9B" w14:textId="77777777" w:rsidR="00CF517F" w:rsidRDefault="00CF517F" w:rsidP="00840D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17719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02"/>
      <w:gridCol w:w="14417"/>
    </w:tblGrid>
    <w:tr w:rsidR="00307B8F" w:rsidRPr="00D0613F" w14:paraId="7755761F" w14:textId="77777777" w:rsidTr="00D44325">
      <w:trPr>
        <w:trHeight w:val="1000"/>
      </w:trPr>
      <w:tc>
        <w:tcPr>
          <w:tcW w:w="3302" w:type="dxa"/>
          <w:vMerge w:val="restart"/>
        </w:tcPr>
        <w:p w14:paraId="0D746445" w14:textId="7C9CD85A" w:rsidR="00307B8F" w:rsidRDefault="00307B8F" w:rsidP="00A32BC8">
          <w:pPr>
            <w:pStyle w:val="En-tte"/>
            <w:tabs>
              <w:tab w:val="clear" w:pos="4320"/>
              <w:tab w:val="clear" w:pos="8640"/>
            </w:tabs>
            <w:ind w:left="-1098" w:right="-72"/>
            <w:rPr>
              <w:rFonts w:ascii="Chaloult_Cond" w:hAnsi="Chaloult_Cond" w:cs="Arial"/>
              <w:b/>
              <w:sz w:val="40"/>
              <w:szCs w:val="10"/>
            </w:rPr>
          </w:pPr>
        </w:p>
      </w:tc>
      <w:tc>
        <w:tcPr>
          <w:tcW w:w="14417" w:type="dxa"/>
          <w:vAlign w:val="bottom"/>
        </w:tcPr>
        <w:p w14:paraId="6CDD954A" w14:textId="4C8BAC59" w:rsidR="00307B8F" w:rsidRDefault="004E6CE1" w:rsidP="004E6CE1">
          <w:pPr>
            <w:pStyle w:val="En-tte"/>
            <w:tabs>
              <w:tab w:val="clear" w:pos="4320"/>
              <w:tab w:val="clear" w:pos="8640"/>
            </w:tabs>
            <w:spacing w:before="360" w:line="280" w:lineRule="exact"/>
            <w:ind w:left="144"/>
            <w:jc w:val="right"/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t>Inscrire votre titre ici</w:t>
          </w:r>
        </w:p>
        <w:p w14:paraId="453758C6" w14:textId="07910FCC" w:rsidR="004E6CE1" w:rsidRPr="005C4BBF" w:rsidRDefault="004E6CE1" w:rsidP="004E6CE1">
          <w:pPr>
            <w:pStyle w:val="En-tte"/>
            <w:tabs>
              <w:tab w:val="clear" w:pos="4320"/>
              <w:tab w:val="clear" w:pos="8640"/>
            </w:tabs>
            <w:spacing w:before="120" w:after="120" w:line="280" w:lineRule="exact"/>
            <w:ind w:left="144"/>
            <w:jc w:val="right"/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t>Celui-ci peut être sur deux ligne ou avoir un sous-titre</w:t>
          </w:r>
        </w:p>
      </w:tc>
    </w:tr>
    <w:tr w:rsidR="00307B8F" w14:paraId="0A11A3C5" w14:textId="77777777" w:rsidTr="00D44325">
      <w:trPr>
        <w:trHeight w:val="297"/>
      </w:trPr>
      <w:tc>
        <w:tcPr>
          <w:tcW w:w="3302" w:type="dxa"/>
          <w:vMerge/>
        </w:tcPr>
        <w:p w14:paraId="24A18D6E" w14:textId="77777777" w:rsidR="00307B8F" w:rsidRPr="000E4068" w:rsidRDefault="00307B8F" w:rsidP="00A94C63">
          <w:pPr>
            <w:pStyle w:val="En-tte"/>
            <w:tabs>
              <w:tab w:val="clear" w:pos="4320"/>
              <w:tab w:val="clear" w:pos="8640"/>
            </w:tabs>
            <w:ind w:right="-72"/>
            <w:rPr>
              <w:rFonts w:ascii="Chaloult_Cond" w:hAnsi="Chaloult_Cond" w:cs="Arial"/>
              <w:b/>
              <w:sz w:val="40"/>
              <w:szCs w:val="10"/>
            </w:rPr>
          </w:pPr>
        </w:p>
      </w:tc>
      <w:tc>
        <w:tcPr>
          <w:tcW w:w="14417" w:type="dxa"/>
          <w:vAlign w:val="bottom"/>
        </w:tcPr>
        <w:p w14:paraId="64BB8CB3" w14:textId="25BF9960" w:rsidR="00307B8F" w:rsidRPr="000E4068" w:rsidRDefault="00307B8F" w:rsidP="00A94C63">
          <w:pPr>
            <w:pStyle w:val="En-tte"/>
            <w:tabs>
              <w:tab w:val="clear" w:pos="4320"/>
              <w:tab w:val="clear" w:pos="8640"/>
            </w:tabs>
            <w:ind w:right="-72"/>
            <w:rPr>
              <w:rFonts w:ascii="Arial" w:hAnsi="Arial" w:cs="Arial"/>
              <w:b/>
            </w:rPr>
          </w:pPr>
        </w:p>
      </w:tc>
    </w:tr>
  </w:tbl>
  <w:p w14:paraId="61C46FE4" w14:textId="2824E29E" w:rsidR="005B2490" w:rsidRDefault="00010E4F">
    <w:pPr>
      <w:pStyle w:val="En-tte"/>
    </w:pPr>
    <w:r w:rsidRPr="000E4068">
      <w:rPr>
        <w:rFonts w:ascii="Chaloult_Cond" w:hAnsi="Chaloult_Cond" w:cs="Arial"/>
        <w:b/>
        <w:noProof/>
        <w:sz w:val="40"/>
        <w:szCs w:val="10"/>
        <w:lang w:eastAsia="fr-CA" w:bidi="ar-SA"/>
      </w:rPr>
      <w:drawing>
        <wp:anchor distT="0" distB="0" distL="114300" distR="114300" simplePos="0" relativeHeight="251658240" behindDoc="1" locked="0" layoutInCell="1" allowOverlap="1" wp14:anchorId="46E93846" wp14:editId="451B4DFE">
          <wp:simplePos x="0" y="0"/>
          <wp:positionH relativeFrom="column">
            <wp:posOffset>-294640</wp:posOffset>
          </wp:positionH>
          <wp:positionV relativeFrom="paragraph">
            <wp:posOffset>-981710</wp:posOffset>
          </wp:positionV>
          <wp:extent cx="2151380" cy="1000760"/>
          <wp:effectExtent l="0" t="0" r="0" b="0"/>
          <wp:wrapNone/>
          <wp:docPr id="60746745" name="Image 28" descr="Logo de Santé Québec, composé du nom « Santé Québec » et d’un symbole graphique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746745" name="Image 28" descr="Logo de Santé Québec, composé du nom « Santé Québec » et d’un symbole graphique. 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1380" cy="1000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44325" w:rsidRPr="005C4BBF">
      <w:rPr>
        <w:noProof/>
        <w:color w:val="170A72" w:themeColor="text2"/>
        <w:lang w:eastAsia="fr-CA" w:bidi="ar-S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A4A5A43" wp14:editId="30277DD8">
              <wp:simplePos x="0" y="0"/>
              <wp:positionH relativeFrom="margin">
                <wp:posOffset>7272670</wp:posOffset>
              </wp:positionH>
              <wp:positionV relativeFrom="paragraph">
                <wp:posOffset>-252730</wp:posOffset>
              </wp:positionV>
              <wp:extent cx="4010025" cy="359410"/>
              <wp:effectExtent l="0" t="0" r="0" b="2540"/>
              <wp:wrapNone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10025" cy="3594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137B7BF" w14:textId="77777777" w:rsidR="00D202FC" w:rsidRPr="001D5550" w:rsidRDefault="00D202FC" w:rsidP="00D202FC">
                          <w:pPr>
                            <w:ind w:left="-142"/>
                            <w:jc w:val="right"/>
                            <w:rPr>
                              <w:b/>
                              <w:sz w:val="18"/>
                              <w:szCs w:val="2"/>
                            </w:rPr>
                          </w:pPr>
                          <w:r w:rsidRPr="001D5550">
                            <w:rPr>
                              <w:b/>
                              <w:sz w:val="18"/>
                              <w:szCs w:val="2"/>
                            </w:rPr>
                            <w:t xml:space="preserve">Santé Québec </w:t>
                          </w:r>
                          <w:r w:rsidR="00DE57C6">
                            <w:rPr>
                              <w:b/>
                              <w:sz w:val="18"/>
                              <w:szCs w:val="2"/>
                            </w:rPr>
                            <w:t>Montérégie-Ouest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4A5A43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7" type="#_x0000_t202" style="position:absolute;margin-left:572.65pt;margin-top:-19.9pt;width:315.75pt;height:28.3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" filled="f" stroked="f" strokeweight=".5pt">
              <v:textbox>
                <w:txbxContent>
                  <w:p w14:paraId="4137B7BF" w14:textId="77777777" w:rsidR="00D202FC" w:rsidRPr="001D5550" w:rsidRDefault="00D202FC" w:rsidP="00D202FC">
                    <w:pPr>
                      <w:ind w:left="-142"/>
                      <w:jc w:val="right"/>
                      <w:rPr>
                        <w:b/>
                        <w:sz w:val="18"/>
                        <w:szCs w:val="2"/>
                      </w:rPr>
                    </w:pPr>
                    <w:r w:rsidRPr="001D5550">
                      <w:rPr>
                        <w:b/>
                        <w:sz w:val="18"/>
                        <w:szCs w:val="2"/>
                      </w:rPr>
                      <w:t xml:space="preserve">Santé Québec </w:t>
                    </w:r>
                    <w:r w:rsidR="00DE57C6">
                      <w:rPr>
                        <w:b/>
                        <w:sz w:val="18"/>
                        <w:szCs w:val="2"/>
                      </w:rPr>
                      <w:t>Montérégie-Ouest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34FDA"/>
    <w:multiLevelType w:val="hybridMultilevel"/>
    <w:tmpl w:val="311078DC"/>
    <w:lvl w:ilvl="0" w:tplc="0C0C0001">
      <w:start w:val="1"/>
      <w:numFmt w:val="bullet"/>
      <w:lvlText w:val=""/>
      <w:lvlJc w:val="left"/>
      <w:pPr>
        <w:ind w:left="743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1" w15:restartNumberingAfterBreak="0">
    <w:nsid w:val="09621E9D"/>
    <w:multiLevelType w:val="hybridMultilevel"/>
    <w:tmpl w:val="5806700A"/>
    <w:lvl w:ilvl="0" w:tplc="2EE80252">
      <w:start w:val="10"/>
      <w:numFmt w:val="bullet"/>
      <w:lvlText w:val="-"/>
      <w:lvlJc w:val="left"/>
      <w:pPr>
        <w:ind w:left="1065" w:hanging="360"/>
      </w:pPr>
      <w:rPr>
        <w:rFonts w:ascii="Arial" w:eastAsiaTheme="minorHAnsi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0A81166B"/>
    <w:multiLevelType w:val="multilevel"/>
    <w:tmpl w:val="9B34A276"/>
    <w:lvl w:ilvl="0">
      <w:start w:val="1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13682028"/>
    <w:multiLevelType w:val="multilevel"/>
    <w:tmpl w:val="0C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20144B9"/>
    <w:multiLevelType w:val="hybridMultilevel"/>
    <w:tmpl w:val="A590F7C6"/>
    <w:lvl w:ilvl="0" w:tplc="A35CB3F0">
      <w:start w:val="15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E42E9F"/>
    <w:multiLevelType w:val="multilevel"/>
    <w:tmpl w:val="A43AE7FA"/>
    <w:lvl w:ilvl="0">
      <w:start w:val="5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57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2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9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56" w:hanging="1440"/>
      </w:pPr>
      <w:rPr>
        <w:rFonts w:hint="default"/>
      </w:rPr>
    </w:lvl>
  </w:abstractNum>
  <w:abstractNum w:abstractNumId="6" w15:restartNumberingAfterBreak="0">
    <w:nsid w:val="30950126"/>
    <w:multiLevelType w:val="hybridMultilevel"/>
    <w:tmpl w:val="7E145D8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460CC2"/>
    <w:multiLevelType w:val="hybridMultilevel"/>
    <w:tmpl w:val="2A7AECC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C423CC"/>
    <w:multiLevelType w:val="hybridMultilevel"/>
    <w:tmpl w:val="9BBAC3B0"/>
    <w:lvl w:ilvl="0" w:tplc="C4AA2CD6">
      <w:start w:val="15"/>
      <w:numFmt w:val="bullet"/>
      <w:lvlText w:val="-"/>
      <w:lvlJc w:val="left"/>
      <w:pPr>
        <w:ind w:left="2490" w:hanging="360"/>
      </w:pPr>
      <w:rPr>
        <w:rFonts w:ascii="Arial" w:eastAsiaTheme="minorHAnsi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9" w15:restartNumberingAfterBreak="0">
    <w:nsid w:val="438D3530"/>
    <w:multiLevelType w:val="multilevel"/>
    <w:tmpl w:val="74345608"/>
    <w:lvl w:ilvl="0">
      <w:start w:val="5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4483272F"/>
    <w:multiLevelType w:val="hybridMultilevel"/>
    <w:tmpl w:val="F0662BB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EE5EB6"/>
    <w:multiLevelType w:val="hybridMultilevel"/>
    <w:tmpl w:val="2B98B8BA"/>
    <w:lvl w:ilvl="0" w:tplc="F6DA92EE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4D37B7"/>
    <w:multiLevelType w:val="hybridMultilevel"/>
    <w:tmpl w:val="C64849D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8C1DA9"/>
    <w:multiLevelType w:val="hybridMultilevel"/>
    <w:tmpl w:val="E716DD44"/>
    <w:lvl w:ilvl="0" w:tplc="597EB5B8">
      <w:start w:val="10"/>
      <w:numFmt w:val="bullet"/>
      <w:lvlText w:val="-"/>
      <w:lvlJc w:val="left"/>
      <w:pPr>
        <w:ind w:left="1065" w:hanging="360"/>
      </w:pPr>
      <w:rPr>
        <w:rFonts w:ascii="Arial" w:eastAsiaTheme="minorHAnsi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72CC4ACE"/>
    <w:multiLevelType w:val="multilevel"/>
    <w:tmpl w:val="0C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4233968"/>
    <w:multiLevelType w:val="multilevel"/>
    <w:tmpl w:val="0C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906298D"/>
    <w:multiLevelType w:val="hybridMultilevel"/>
    <w:tmpl w:val="65D4E14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D62FDD"/>
    <w:multiLevelType w:val="hybridMultilevel"/>
    <w:tmpl w:val="F9AE12E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310A8C"/>
    <w:multiLevelType w:val="hybridMultilevel"/>
    <w:tmpl w:val="1D1AEB76"/>
    <w:lvl w:ilvl="0" w:tplc="7C426410">
      <w:start w:val="10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222" w:hanging="360"/>
      </w:pPr>
    </w:lvl>
    <w:lvl w:ilvl="2" w:tplc="0C0C001B" w:tentative="1">
      <w:start w:val="1"/>
      <w:numFmt w:val="lowerRoman"/>
      <w:lvlText w:val="%3."/>
      <w:lvlJc w:val="right"/>
      <w:pPr>
        <w:ind w:left="1942" w:hanging="180"/>
      </w:pPr>
    </w:lvl>
    <w:lvl w:ilvl="3" w:tplc="0C0C000F" w:tentative="1">
      <w:start w:val="1"/>
      <w:numFmt w:val="decimal"/>
      <w:lvlText w:val="%4."/>
      <w:lvlJc w:val="left"/>
      <w:pPr>
        <w:ind w:left="2662" w:hanging="360"/>
      </w:pPr>
    </w:lvl>
    <w:lvl w:ilvl="4" w:tplc="0C0C0019" w:tentative="1">
      <w:start w:val="1"/>
      <w:numFmt w:val="lowerLetter"/>
      <w:lvlText w:val="%5."/>
      <w:lvlJc w:val="left"/>
      <w:pPr>
        <w:ind w:left="3382" w:hanging="360"/>
      </w:pPr>
    </w:lvl>
    <w:lvl w:ilvl="5" w:tplc="0C0C001B" w:tentative="1">
      <w:start w:val="1"/>
      <w:numFmt w:val="lowerRoman"/>
      <w:lvlText w:val="%6."/>
      <w:lvlJc w:val="right"/>
      <w:pPr>
        <w:ind w:left="4102" w:hanging="180"/>
      </w:pPr>
    </w:lvl>
    <w:lvl w:ilvl="6" w:tplc="0C0C000F" w:tentative="1">
      <w:start w:val="1"/>
      <w:numFmt w:val="decimal"/>
      <w:lvlText w:val="%7."/>
      <w:lvlJc w:val="left"/>
      <w:pPr>
        <w:ind w:left="4822" w:hanging="360"/>
      </w:pPr>
    </w:lvl>
    <w:lvl w:ilvl="7" w:tplc="0C0C0019" w:tentative="1">
      <w:start w:val="1"/>
      <w:numFmt w:val="lowerLetter"/>
      <w:lvlText w:val="%8."/>
      <w:lvlJc w:val="left"/>
      <w:pPr>
        <w:ind w:left="5542" w:hanging="360"/>
      </w:pPr>
    </w:lvl>
    <w:lvl w:ilvl="8" w:tplc="0C0C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362367220">
    <w:abstractNumId w:val="10"/>
  </w:num>
  <w:num w:numId="2" w16cid:durableId="186647009">
    <w:abstractNumId w:val="12"/>
  </w:num>
  <w:num w:numId="3" w16cid:durableId="194346207">
    <w:abstractNumId w:val="0"/>
  </w:num>
  <w:num w:numId="4" w16cid:durableId="1896088402">
    <w:abstractNumId w:val="17"/>
  </w:num>
  <w:num w:numId="5" w16cid:durableId="868489879">
    <w:abstractNumId w:val="6"/>
  </w:num>
  <w:num w:numId="6" w16cid:durableId="914628776">
    <w:abstractNumId w:val="16"/>
  </w:num>
  <w:num w:numId="7" w16cid:durableId="615255003">
    <w:abstractNumId w:val="2"/>
  </w:num>
  <w:num w:numId="8" w16cid:durableId="879394160">
    <w:abstractNumId w:val="11"/>
  </w:num>
  <w:num w:numId="9" w16cid:durableId="1269049298">
    <w:abstractNumId w:val="4"/>
  </w:num>
  <w:num w:numId="10" w16cid:durableId="1375273297">
    <w:abstractNumId w:val="1"/>
  </w:num>
  <w:num w:numId="11" w16cid:durableId="1133406385">
    <w:abstractNumId w:val="7"/>
  </w:num>
  <w:num w:numId="12" w16cid:durableId="280112744">
    <w:abstractNumId w:val="18"/>
  </w:num>
  <w:num w:numId="13" w16cid:durableId="656110091">
    <w:abstractNumId w:val="13"/>
  </w:num>
  <w:num w:numId="14" w16cid:durableId="1667905544">
    <w:abstractNumId w:val="5"/>
  </w:num>
  <w:num w:numId="15" w16cid:durableId="714548541">
    <w:abstractNumId w:val="9"/>
  </w:num>
  <w:num w:numId="16" w16cid:durableId="925387589">
    <w:abstractNumId w:val="8"/>
  </w:num>
  <w:num w:numId="17" w16cid:durableId="112133800">
    <w:abstractNumId w:val="14"/>
  </w:num>
  <w:num w:numId="18" w16cid:durableId="718676067">
    <w:abstractNumId w:val="15"/>
  </w:num>
  <w:num w:numId="19" w16cid:durableId="20715359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7C6"/>
    <w:rsid w:val="00010E4F"/>
    <w:rsid w:val="0001238A"/>
    <w:rsid w:val="00017239"/>
    <w:rsid w:val="000248A4"/>
    <w:rsid w:val="00024984"/>
    <w:rsid w:val="000259C7"/>
    <w:rsid w:val="000334C4"/>
    <w:rsid w:val="000414A7"/>
    <w:rsid w:val="00042ACB"/>
    <w:rsid w:val="0004772E"/>
    <w:rsid w:val="00050623"/>
    <w:rsid w:val="00051188"/>
    <w:rsid w:val="00053FBC"/>
    <w:rsid w:val="000614DA"/>
    <w:rsid w:val="000737FD"/>
    <w:rsid w:val="00083482"/>
    <w:rsid w:val="00084B27"/>
    <w:rsid w:val="00086C3C"/>
    <w:rsid w:val="00092FE6"/>
    <w:rsid w:val="00093EC2"/>
    <w:rsid w:val="000A0D75"/>
    <w:rsid w:val="000A3575"/>
    <w:rsid w:val="000A5555"/>
    <w:rsid w:val="000B7B3B"/>
    <w:rsid w:val="000C6069"/>
    <w:rsid w:val="000E4D98"/>
    <w:rsid w:val="00105588"/>
    <w:rsid w:val="0010561B"/>
    <w:rsid w:val="0010644D"/>
    <w:rsid w:val="001212EB"/>
    <w:rsid w:val="001252B9"/>
    <w:rsid w:val="0013571D"/>
    <w:rsid w:val="00150BEA"/>
    <w:rsid w:val="00152F18"/>
    <w:rsid w:val="001536B2"/>
    <w:rsid w:val="00155A84"/>
    <w:rsid w:val="00160C4F"/>
    <w:rsid w:val="00160EC7"/>
    <w:rsid w:val="001654A2"/>
    <w:rsid w:val="0016636B"/>
    <w:rsid w:val="001676C2"/>
    <w:rsid w:val="001747D4"/>
    <w:rsid w:val="00176E88"/>
    <w:rsid w:val="00181C7F"/>
    <w:rsid w:val="0019173E"/>
    <w:rsid w:val="00195490"/>
    <w:rsid w:val="001B224B"/>
    <w:rsid w:val="001C767B"/>
    <w:rsid w:val="00206C51"/>
    <w:rsid w:val="00210F9A"/>
    <w:rsid w:val="0021250F"/>
    <w:rsid w:val="00212CDD"/>
    <w:rsid w:val="0021445F"/>
    <w:rsid w:val="00215289"/>
    <w:rsid w:val="00227461"/>
    <w:rsid w:val="00230A06"/>
    <w:rsid w:val="0023194E"/>
    <w:rsid w:val="00240E61"/>
    <w:rsid w:val="00241A3D"/>
    <w:rsid w:val="00244CF6"/>
    <w:rsid w:val="002541B3"/>
    <w:rsid w:val="002578A2"/>
    <w:rsid w:val="00262A05"/>
    <w:rsid w:val="00265B96"/>
    <w:rsid w:val="0028480B"/>
    <w:rsid w:val="002911F3"/>
    <w:rsid w:val="00291B0F"/>
    <w:rsid w:val="002921A7"/>
    <w:rsid w:val="002A4DBA"/>
    <w:rsid w:val="002A6022"/>
    <w:rsid w:val="002A72ED"/>
    <w:rsid w:val="002B4301"/>
    <w:rsid w:val="002C125B"/>
    <w:rsid w:val="002C68C1"/>
    <w:rsid w:val="002D51D9"/>
    <w:rsid w:val="002D614D"/>
    <w:rsid w:val="002D7C58"/>
    <w:rsid w:val="002E7743"/>
    <w:rsid w:val="002E7DDA"/>
    <w:rsid w:val="002F679A"/>
    <w:rsid w:val="00307B8F"/>
    <w:rsid w:val="00316608"/>
    <w:rsid w:val="0034197B"/>
    <w:rsid w:val="00346ADD"/>
    <w:rsid w:val="0034767E"/>
    <w:rsid w:val="00350CDA"/>
    <w:rsid w:val="003555FD"/>
    <w:rsid w:val="00365757"/>
    <w:rsid w:val="00372471"/>
    <w:rsid w:val="0037567C"/>
    <w:rsid w:val="0037747C"/>
    <w:rsid w:val="00380A87"/>
    <w:rsid w:val="003848DB"/>
    <w:rsid w:val="00385449"/>
    <w:rsid w:val="00385F7A"/>
    <w:rsid w:val="00386659"/>
    <w:rsid w:val="00390961"/>
    <w:rsid w:val="003A3DEC"/>
    <w:rsid w:val="003B7840"/>
    <w:rsid w:val="003D1B0F"/>
    <w:rsid w:val="003D79A2"/>
    <w:rsid w:val="003E4D28"/>
    <w:rsid w:val="003E66E7"/>
    <w:rsid w:val="003F5397"/>
    <w:rsid w:val="004022BD"/>
    <w:rsid w:val="00404818"/>
    <w:rsid w:val="00425F23"/>
    <w:rsid w:val="00442DD8"/>
    <w:rsid w:val="0044553E"/>
    <w:rsid w:val="00447DAD"/>
    <w:rsid w:val="00461E46"/>
    <w:rsid w:val="0046584A"/>
    <w:rsid w:val="004662F3"/>
    <w:rsid w:val="004A4D22"/>
    <w:rsid w:val="004B3536"/>
    <w:rsid w:val="004C0277"/>
    <w:rsid w:val="004C3BF5"/>
    <w:rsid w:val="004E6CE1"/>
    <w:rsid w:val="00506B0C"/>
    <w:rsid w:val="00516D5A"/>
    <w:rsid w:val="00517AED"/>
    <w:rsid w:val="005209D2"/>
    <w:rsid w:val="005266F1"/>
    <w:rsid w:val="00530324"/>
    <w:rsid w:val="0053332E"/>
    <w:rsid w:val="005409BB"/>
    <w:rsid w:val="00543E52"/>
    <w:rsid w:val="005539CF"/>
    <w:rsid w:val="0056119B"/>
    <w:rsid w:val="005A4C7D"/>
    <w:rsid w:val="005B0DA6"/>
    <w:rsid w:val="005B2490"/>
    <w:rsid w:val="005B4BAD"/>
    <w:rsid w:val="005C4BBF"/>
    <w:rsid w:val="005D1EF0"/>
    <w:rsid w:val="005D4C69"/>
    <w:rsid w:val="005F5BCC"/>
    <w:rsid w:val="005F62D5"/>
    <w:rsid w:val="00613DE8"/>
    <w:rsid w:val="00622514"/>
    <w:rsid w:val="006262E4"/>
    <w:rsid w:val="00626A55"/>
    <w:rsid w:val="0066201D"/>
    <w:rsid w:val="00681196"/>
    <w:rsid w:val="00682557"/>
    <w:rsid w:val="00682BF2"/>
    <w:rsid w:val="00687D9C"/>
    <w:rsid w:val="00693267"/>
    <w:rsid w:val="006B6544"/>
    <w:rsid w:val="006C4599"/>
    <w:rsid w:val="006D333F"/>
    <w:rsid w:val="006D7AA9"/>
    <w:rsid w:val="006F3FBC"/>
    <w:rsid w:val="00705329"/>
    <w:rsid w:val="0070633B"/>
    <w:rsid w:val="00733A66"/>
    <w:rsid w:val="00737AC9"/>
    <w:rsid w:val="00744CFF"/>
    <w:rsid w:val="00760129"/>
    <w:rsid w:val="0077570E"/>
    <w:rsid w:val="00775FBD"/>
    <w:rsid w:val="00776E0B"/>
    <w:rsid w:val="00783111"/>
    <w:rsid w:val="007A15AE"/>
    <w:rsid w:val="007B718A"/>
    <w:rsid w:val="007C1AEC"/>
    <w:rsid w:val="007E2F2D"/>
    <w:rsid w:val="00800ED0"/>
    <w:rsid w:val="00811D33"/>
    <w:rsid w:val="00817F62"/>
    <w:rsid w:val="00821404"/>
    <w:rsid w:val="00840D03"/>
    <w:rsid w:val="00842464"/>
    <w:rsid w:val="00853919"/>
    <w:rsid w:val="0085782E"/>
    <w:rsid w:val="00862759"/>
    <w:rsid w:val="00866289"/>
    <w:rsid w:val="0087418D"/>
    <w:rsid w:val="008756EC"/>
    <w:rsid w:val="0088698C"/>
    <w:rsid w:val="008B598C"/>
    <w:rsid w:val="008C2002"/>
    <w:rsid w:val="008C7C7C"/>
    <w:rsid w:val="008F1263"/>
    <w:rsid w:val="008F4B61"/>
    <w:rsid w:val="00900D22"/>
    <w:rsid w:val="00904181"/>
    <w:rsid w:val="0091389A"/>
    <w:rsid w:val="00923D62"/>
    <w:rsid w:val="00942A87"/>
    <w:rsid w:val="00967474"/>
    <w:rsid w:val="00967D86"/>
    <w:rsid w:val="00974021"/>
    <w:rsid w:val="009844A7"/>
    <w:rsid w:val="009860EC"/>
    <w:rsid w:val="009905AE"/>
    <w:rsid w:val="00997E34"/>
    <w:rsid w:val="009B468E"/>
    <w:rsid w:val="009C7379"/>
    <w:rsid w:val="009C7FBC"/>
    <w:rsid w:val="009E0AD3"/>
    <w:rsid w:val="009E29FC"/>
    <w:rsid w:val="009F4B73"/>
    <w:rsid w:val="00A00242"/>
    <w:rsid w:val="00A16A8F"/>
    <w:rsid w:val="00A32BC8"/>
    <w:rsid w:val="00A358D2"/>
    <w:rsid w:val="00A44599"/>
    <w:rsid w:val="00A51DEF"/>
    <w:rsid w:val="00A52C99"/>
    <w:rsid w:val="00A604B1"/>
    <w:rsid w:val="00A66C4C"/>
    <w:rsid w:val="00A71FE5"/>
    <w:rsid w:val="00A84083"/>
    <w:rsid w:val="00A85C2B"/>
    <w:rsid w:val="00A87600"/>
    <w:rsid w:val="00A952B1"/>
    <w:rsid w:val="00AB057E"/>
    <w:rsid w:val="00AB0F3E"/>
    <w:rsid w:val="00AB7ADD"/>
    <w:rsid w:val="00AC3ED4"/>
    <w:rsid w:val="00AC3FDA"/>
    <w:rsid w:val="00AE1C2A"/>
    <w:rsid w:val="00B33DF9"/>
    <w:rsid w:val="00B55695"/>
    <w:rsid w:val="00B71F48"/>
    <w:rsid w:val="00B92407"/>
    <w:rsid w:val="00BB433F"/>
    <w:rsid w:val="00BB732F"/>
    <w:rsid w:val="00BB7A54"/>
    <w:rsid w:val="00BD04A3"/>
    <w:rsid w:val="00BD665E"/>
    <w:rsid w:val="00BE7A2B"/>
    <w:rsid w:val="00C36A22"/>
    <w:rsid w:val="00C4165F"/>
    <w:rsid w:val="00C52DEF"/>
    <w:rsid w:val="00C60046"/>
    <w:rsid w:val="00C71A62"/>
    <w:rsid w:val="00C7333F"/>
    <w:rsid w:val="00C90B97"/>
    <w:rsid w:val="00C96C6F"/>
    <w:rsid w:val="00CB072B"/>
    <w:rsid w:val="00CC1ADB"/>
    <w:rsid w:val="00CD6E8D"/>
    <w:rsid w:val="00CF517F"/>
    <w:rsid w:val="00CF5324"/>
    <w:rsid w:val="00D02401"/>
    <w:rsid w:val="00D0613F"/>
    <w:rsid w:val="00D16654"/>
    <w:rsid w:val="00D202FC"/>
    <w:rsid w:val="00D20770"/>
    <w:rsid w:val="00D21444"/>
    <w:rsid w:val="00D24D29"/>
    <w:rsid w:val="00D44325"/>
    <w:rsid w:val="00D538C8"/>
    <w:rsid w:val="00D54633"/>
    <w:rsid w:val="00D56A82"/>
    <w:rsid w:val="00D56F1D"/>
    <w:rsid w:val="00D6616D"/>
    <w:rsid w:val="00D70EFE"/>
    <w:rsid w:val="00D77B68"/>
    <w:rsid w:val="00D83BCA"/>
    <w:rsid w:val="00DB0A31"/>
    <w:rsid w:val="00DB6BF9"/>
    <w:rsid w:val="00DD1217"/>
    <w:rsid w:val="00DD49BC"/>
    <w:rsid w:val="00DE57C6"/>
    <w:rsid w:val="00DF12B4"/>
    <w:rsid w:val="00E15FCB"/>
    <w:rsid w:val="00E233DE"/>
    <w:rsid w:val="00E26F7E"/>
    <w:rsid w:val="00E46086"/>
    <w:rsid w:val="00E50240"/>
    <w:rsid w:val="00E538CF"/>
    <w:rsid w:val="00E54CBC"/>
    <w:rsid w:val="00E63710"/>
    <w:rsid w:val="00E807EE"/>
    <w:rsid w:val="00E84C81"/>
    <w:rsid w:val="00E85F1A"/>
    <w:rsid w:val="00E90371"/>
    <w:rsid w:val="00E9584D"/>
    <w:rsid w:val="00EA09BC"/>
    <w:rsid w:val="00EB7299"/>
    <w:rsid w:val="00EC3845"/>
    <w:rsid w:val="00ED0244"/>
    <w:rsid w:val="00ED3C43"/>
    <w:rsid w:val="00EE6452"/>
    <w:rsid w:val="00EE6548"/>
    <w:rsid w:val="00EE6B02"/>
    <w:rsid w:val="00EE7C16"/>
    <w:rsid w:val="00F00392"/>
    <w:rsid w:val="00F12312"/>
    <w:rsid w:val="00F23AB2"/>
    <w:rsid w:val="00F41020"/>
    <w:rsid w:val="00F41DD5"/>
    <w:rsid w:val="00F54646"/>
    <w:rsid w:val="00F550CA"/>
    <w:rsid w:val="00F55154"/>
    <w:rsid w:val="00F6121A"/>
    <w:rsid w:val="00F713BC"/>
    <w:rsid w:val="00F74E69"/>
    <w:rsid w:val="00F876EB"/>
    <w:rsid w:val="00F96160"/>
    <w:rsid w:val="00F9773C"/>
    <w:rsid w:val="00FA4243"/>
    <w:rsid w:val="00FB0796"/>
    <w:rsid w:val="00FB6ECF"/>
    <w:rsid w:val="00FD0DE4"/>
    <w:rsid w:val="00FF345C"/>
    <w:rsid w:val="00FF3C4D"/>
    <w:rsid w:val="00FF7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BE1BEB"/>
  <w15:docId w15:val="{16B0DBC8-728D-40C0-911A-0DF28FE80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613F"/>
    <w:pPr>
      <w:widowControl w:val="0"/>
      <w:autoSpaceDE w:val="0"/>
      <w:autoSpaceDN w:val="0"/>
      <w:spacing w:after="0" w:line="240" w:lineRule="auto"/>
    </w:pPr>
    <w:rPr>
      <w:rFonts w:ascii="Segoe UI" w:eastAsia="Segoe UI" w:hAnsi="Segoe UI" w:cs="Segoe UI"/>
      <w:lang w:eastAsia="fr-FR" w:bidi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40D03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840D03"/>
  </w:style>
  <w:style w:type="paragraph" w:styleId="Pieddepage">
    <w:name w:val="footer"/>
    <w:basedOn w:val="Normal"/>
    <w:link w:val="PieddepageCar"/>
    <w:uiPriority w:val="99"/>
    <w:unhideWhenUsed/>
    <w:rsid w:val="00840D03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40D03"/>
  </w:style>
  <w:style w:type="paragraph" w:customStyle="1" w:styleId="Titre1CISSSMO">
    <w:name w:val="Titre 1 CISSSMO"/>
    <w:basedOn w:val="Normal"/>
    <w:link w:val="Titre1CISSSMOCar"/>
    <w:rsid w:val="00840D03"/>
    <w:rPr>
      <w:rFonts w:ascii="Arial" w:hAnsi="Arial"/>
      <w:b/>
      <w:color w:val="003399"/>
      <w:sz w:val="24"/>
    </w:rPr>
  </w:style>
  <w:style w:type="table" w:styleId="Grilledutableau">
    <w:name w:val="Table Grid"/>
    <w:basedOn w:val="TableauNormal"/>
    <w:uiPriority w:val="39"/>
    <w:rsid w:val="003756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ISSSMOCar">
    <w:name w:val="Titre 1 CISSSMO Car"/>
    <w:basedOn w:val="Policepardfaut"/>
    <w:link w:val="Titre1CISSSMO"/>
    <w:rsid w:val="00840D03"/>
    <w:rPr>
      <w:rFonts w:ascii="Arial" w:hAnsi="Arial"/>
      <w:b/>
      <w:color w:val="003399"/>
      <w:sz w:val="24"/>
    </w:rPr>
  </w:style>
  <w:style w:type="paragraph" w:styleId="Sansinterligne">
    <w:name w:val="No Spacing"/>
    <w:uiPriority w:val="1"/>
    <w:qFormat/>
    <w:rsid w:val="0037567C"/>
    <w:pPr>
      <w:spacing w:after="0" w:line="240" w:lineRule="auto"/>
    </w:pPr>
  </w:style>
  <w:style w:type="character" w:styleId="Textedelespacerserv">
    <w:name w:val="Placeholder Text"/>
    <w:basedOn w:val="Policepardfaut"/>
    <w:uiPriority w:val="99"/>
    <w:semiHidden/>
    <w:rsid w:val="0037567C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7E34"/>
    <w:rPr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97E34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8C2002"/>
    <w:pPr>
      <w:ind w:left="720"/>
      <w:contextualSpacing/>
    </w:pPr>
  </w:style>
  <w:style w:type="paragraph" w:customStyle="1" w:styleId="Titrebandeaunoir">
    <w:name w:val="Titre bandeau noir"/>
    <w:basedOn w:val="En-tte"/>
    <w:rsid w:val="0021445F"/>
    <w:pPr>
      <w:pBdr>
        <w:bottom w:val="single" w:sz="6" w:space="1" w:color="auto"/>
      </w:pBdr>
      <w:shd w:val="clear" w:color="auto" w:fill="04041A" w:themeFill="text1"/>
      <w:tabs>
        <w:tab w:val="clear" w:pos="4320"/>
        <w:tab w:val="clear" w:pos="8640"/>
        <w:tab w:val="left" w:pos="2552"/>
      </w:tabs>
    </w:pPr>
    <w:rPr>
      <w:rFonts w:ascii="Arial" w:hAnsi="Arial" w:cs="Arial"/>
      <w:b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0613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rsid w:val="00D0613F"/>
    <w:rPr>
      <w:sz w:val="32"/>
      <w:szCs w:val="32"/>
      <w:u w:val="single" w:color="000000"/>
    </w:rPr>
  </w:style>
  <w:style w:type="character" w:customStyle="1" w:styleId="CorpsdetexteCar">
    <w:name w:val="Corps de texte Car"/>
    <w:basedOn w:val="Policepardfaut"/>
    <w:link w:val="Corpsdetexte"/>
    <w:uiPriority w:val="1"/>
    <w:rsid w:val="00D0613F"/>
    <w:rPr>
      <w:rFonts w:ascii="Segoe UI" w:eastAsia="Segoe UI" w:hAnsi="Segoe UI" w:cs="Segoe UI"/>
      <w:sz w:val="32"/>
      <w:szCs w:val="32"/>
      <w:u w:val="single" w:color="000000"/>
      <w:lang w:val="fr-FR" w:eastAsia="fr-FR" w:bidi="fr-FR"/>
    </w:rPr>
  </w:style>
  <w:style w:type="paragraph" w:customStyle="1" w:styleId="TableParagraph">
    <w:name w:val="Table Paragraph"/>
    <w:basedOn w:val="Normal"/>
    <w:uiPriority w:val="1"/>
    <w:qFormat/>
    <w:rsid w:val="00D061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DRH-C-RM-AJ\Commun_Communication\_T_Communication\T106_Gabarits\1-Sante%20Quebec\Gabarits%20administratifs\Word\Originaux\MAJ%2013%20juillet\Word_OrdreDuJour_Gabarit_Paysage.dotx" TargetMode="External"/></Relationships>
</file>

<file path=word/theme/theme1.xml><?xml version="1.0" encoding="utf-8"?>
<a:theme xmlns:a="http://schemas.openxmlformats.org/drawingml/2006/main" name="Thème Office">
  <a:themeElements>
    <a:clrScheme name="SQ">
      <a:dk1>
        <a:srgbClr val="04041A"/>
      </a:dk1>
      <a:lt1>
        <a:sysClr val="window" lastClr="FFFFFF"/>
      </a:lt1>
      <a:dk2>
        <a:srgbClr val="170A72"/>
      </a:dk2>
      <a:lt2>
        <a:srgbClr val="E8FCFA"/>
      </a:lt2>
      <a:accent1>
        <a:srgbClr val="0080D7"/>
      </a:accent1>
      <a:accent2>
        <a:srgbClr val="08A0A0"/>
      </a:accent2>
      <a:accent3>
        <a:srgbClr val="90F1E9"/>
      </a:accent3>
      <a:accent4>
        <a:srgbClr val="1C8540"/>
      </a:accent4>
      <a:accent5>
        <a:srgbClr val="FFCF00"/>
      </a:accent5>
      <a:accent6>
        <a:srgbClr val="FF4F30"/>
      </a:accent6>
      <a:hlink>
        <a:srgbClr val="7A7AEB"/>
      </a:hlink>
      <a:folHlink>
        <a:srgbClr val="0080D7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fc2cda-9ae2-4b2f-a42c-3b044b7fbd37">
      <Terms xmlns="http://schemas.microsoft.com/office/infopath/2007/PartnerControls"/>
    </lcf76f155ced4ddcb4097134ff3c332f>
    <TaxCatchAll xmlns="6024dc51-7318-477a-ae4f-9839df99116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3F439D90BB934C96F8D3C96CC160B9" ma:contentTypeVersion="11" ma:contentTypeDescription="Create a new document." ma:contentTypeScope="" ma:versionID="b4c679492f1f2be7b88f751a55af581c">
  <xsd:schema xmlns:xsd="http://www.w3.org/2001/XMLSchema" xmlns:xs="http://www.w3.org/2001/XMLSchema" xmlns:p="http://schemas.microsoft.com/office/2006/metadata/properties" xmlns:ns2="a1fc2cda-9ae2-4b2f-a42c-3b044b7fbd37" xmlns:ns3="6024dc51-7318-477a-ae4f-9839df991160" targetNamespace="http://schemas.microsoft.com/office/2006/metadata/properties" ma:root="true" ma:fieldsID="e68ae5e68b1983eefa0474374a6a9472" ns2:_="" ns3:_="">
    <xsd:import namespace="a1fc2cda-9ae2-4b2f-a42c-3b044b7fbd37"/>
    <xsd:import namespace="6024dc51-7318-477a-ae4f-9839df9911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fc2cda-9ae2-4b2f-a42c-3b044b7fbd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0125e5a-fbbd-4a39-926c-a359310fd2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24dc51-7318-477a-ae4f-9839df99116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9a49a79-5dd1-425a-bdfa-51b683d41423}" ma:internalName="TaxCatchAll" ma:showField="CatchAllData" ma:web="6024dc51-7318-477a-ae4f-9839df9911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D63F5F-5F18-4D84-9B09-C18D1374E05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EAE6098-9ED1-4023-B330-1DEA212758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D2B9E4-6414-40F5-AC5D-B9B1A4F3769B}">
  <ds:schemaRefs>
    <ds:schemaRef ds:uri="http://schemas.microsoft.com/office/2006/metadata/properties"/>
    <ds:schemaRef ds:uri="http://schemas.microsoft.com/office/infopath/2007/PartnerControls"/>
    <ds:schemaRef ds:uri="a1fc2cda-9ae2-4b2f-a42c-3b044b7fbd37"/>
    <ds:schemaRef ds:uri="6024dc51-7318-477a-ae4f-9839df991160"/>
  </ds:schemaRefs>
</ds:datastoreItem>
</file>

<file path=customXml/itemProps4.xml><?xml version="1.0" encoding="utf-8"?>
<ds:datastoreItem xmlns:ds="http://schemas.openxmlformats.org/officeDocument/2006/customXml" ds:itemID="{4AC663E1-A0A8-4886-9B52-A1E14E431B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fc2cda-9ae2-4b2f-a42c-3b044b7fbd37"/>
    <ds:schemaRef ds:uri="6024dc51-7318-477a-ae4f-9839df9911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Word_OrdreDuJour_Gabarit_Paysage</Template>
  <TotalTime>6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CSSS Jardins Roussillon</Company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Morin Caroline</dc:creator>
  <cp:lastModifiedBy>Julie Lefort  (CISSSMO16)</cp:lastModifiedBy>
  <cp:revision>7</cp:revision>
  <cp:lastPrinted>2016-06-27T13:53:00Z</cp:lastPrinted>
  <dcterms:created xsi:type="dcterms:W3CDTF">2026-08-20T13:32:00Z</dcterms:created>
  <dcterms:modified xsi:type="dcterms:W3CDTF">2026-08-27T18:52:00Z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2026-06-19T18:19:12Z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6f1bfca9-c49b-49b5-ad36-b640d7283881</vt:lpwstr>
  </property>
  <property fmtid="{D5CDD505-2E9C-101B-9397-08002B2CF9AE}" pid="8" name="MSIP_Label_6a7d8d5d-78e2-4a62-9fcd-016eb5e4c57c_ContentBits">
    <vt:lpwstr>0</vt:lpwstr>
  </property>
  <property fmtid="{D5CDD505-2E9C-101B-9397-08002B2CF9AE}" pid="9" name="MSIP_Label_6a7d8d5d-78e2-4a62-9fcd-016eb5e4c57c_Tag">
    <vt:lpwstr>10, 3, 0, 1</vt:lpwstr>
  </property>
  <property fmtid="{D5CDD505-2E9C-101B-9397-08002B2CF9AE}" pid="10" name="ContentTypeId">
    <vt:lpwstr>0x010100CB3F439D90BB934C96F8D3C96CC160B9</vt:lpwstr>
  </property>
  <property fmtid="{D5CDD505-2E9C-101B-9397-08002B2CF9AE}" pid="11" name="MediaServiceImageTags">
    <vt:lpwstr/>
  </property>
  <property fmtid="{D5CDD505-2E9C-101B-9397-08002B2CF9AE}" pid="12" name="AVERTISSEMENT">
    <vt:lpwstr>Contenu proxy - ne pas diffuser</vt:lpwstr>
  </property>
  <property fmtid="{D5CDD505-2E9C-101B-9397-08002B2CF9AE}" pid="13" name="Order">
    <vt:r8>3730700</vt:r8>
  </property>
  <property fmtid="{D5CDD505-2E9C-101B-9397-08002B2CF9AE}" pid="14" name="xd_Signature">
    <vt:bool>false</vt:bool>
  </property>
  <property fmtid="{D5CDD505-2E9C-101B-9397-08002B2CF9AE}" pid="15" name="xd_ProgID">
    <vt:lpwstr/>
  </property>
  <property fmtid="{D5CDD505-2E9C-101B-9397-08002B2CF9AE}" pid="16" name="_SourceUrl">
    <vt:lpwstr/>
  </property>
  <property fmtid="{D5CDD505-2E9C-101B-9397-08002B2CF9AE}" pid="17" name="_SharedFileIndex">
    <vt:lpwstr/>
  </property>
  <property fmtid="{D5CDD505-2E9C-101B-9397-08002B2CF9AE}" pid="18" name="ComplianceAssetId">
    <vt:lpwstr/>
  </property>
  <property fmtid="{D5CDD505-2E9C-101B-9397-08002B2CF9AE}" pid="19" name="TemplateUrl">
    <vt:lpwstr/>
  </property>
  <property fmtid="{D5CDD505-2E9C-101B-9397-08002B2CF9AE}" pid="20" name="_ExtendedDescription">
    <vt:lpwstr/>
  </property>
  <property fmtid="{D5CDD505-2E9C-101B-9397-08002B2CF9AE}" pid="21" name="TriggerFlowInfo">
    <vt:lpwstr/>
  </property>
</Properties>
</file>