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B34C6D" w:rsidRPr="00B34C6D" w:rsidTr="00F21617">
              <w:tc>
                <w:tcPr>
                  <w:tcW w:w="1134" w:type="dxa"/>
                  <w:vAlign w:val="bottom"/>
                </w:tcPr>
                <w:p w:rsidR="004246FA" w:rsidRPr="00F21617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605095236" w:edGrp="everyone" w:colFirst="1" w:colLast="1"/>
                  <w:r w:rsidRPr="00F21617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605095236"/>
          </w:tbl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F2161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381645004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F21617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21617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381645004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F2161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41212089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F21617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21617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12120899" w:displacedByCustomXml="prev"/>
              <w:bookmarkEnd w:id="1" w:displacedByCustomXml="prev"/>
            </w:tr>
            <w:tr w:rsidR="00B34C6D" w:rsidRPr="00F2161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1807635474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F21617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1807635474"/>
                </w:p>
              </w:tc>
              <w:permStart w:id="1527781556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DE4212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F21617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527781556"/>
                  <w:r w:rsidR="00527734" w:rsidRPr="00F21617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1716992209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F21617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716992209"/>
                  <w:r w:rsidR="0014311E"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F2161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F2161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594871349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F21617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21617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594871349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850086794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F21617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21617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850086794" w:displacedByCustomXml="prev"/>
              <w:bookmarkEnd w:id="4" w:displacedByCustomXml="prev"/>
            </w:tr>
            <w:tr w:rsidR="00B34C6D" w:rsidRPr="00F2161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F2161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F21617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21617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531832143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F21617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21617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531832143" w:displacedByCustomXml="prev"/>
              <w:bookmarkEnd w:id="5" w:displacedByCustomXml="prev"/>
            </w:tr>
          </w:tbl>
          <w:p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:rsidR="00F6058F" w:rsidRPr="00F21617" w:rsidRDefault="00F6058F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21617">
              <w:rPr>
                <w:rFonts w:asciiTheme="minorHAnsi" w:hAnsiTheme="minorHAnsi" w:cstheme="minorHAnsi"/>
                <w:b/>
              </w:rPr>
              <w:t>FICHE DE COMMUNICATION</w:t>
            </w:r>
          </w:p>
          <w:p w:rsidR="004246FA" w:rsidRPr="00770980" w:rsidRDefault="00F6058F" w:rsidP="007E09E8">
            <w:pPr>
              <w:jc w:val="center"/>
              <w:rPr>
                <w:rFonts w:ascii="Arial" w:hAnsi="Arial" w:cs="Arial"/>
                <w:b/>
              </w:rPr>
            </w:pPr>
            <w:r w:rsidRPr="00F21617">
              <w:rPr>
                <w:rFonts w:asciiTheme="minorHAnsi" w:hAnsiTheme="minorHAnsi" w:cstheme="minorHAnsi"/>
                <w:b/>
              </w:rPr>
              <w:t>RENDEZ-VOUS MÉDICAL – CLI</w:t>
            </w:r>
            <w:bookmarkStart w:id="6" w:name="_GoBack"/>
            <w:bookmarkEnd w:id="6"/>
            <w:r w:rsidRPr="00F21617">
              <w:rPr>
                <w:rFonts w:asciiTheme="minorHAnsi" w:hAnsiTheme="minorHAnsi" w:cstheme="minorHAnsi"/>
                <w:b/>
              </w:rPr>
              <w:t>ENTÈLE DI-TSA</w:t>
            </w:r>
            <w:r w:rsidR="00184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:rsidR="00341B62" w:rsidRPr="001625A7" w:rsidRDefault="00F21617" w:rsidP="007E09E8">
      <w:pPr>
        <w:rPr>
          <w:rFonts w:asciiTheme="minorHAnsi" w:hAnsiTheme="minorHAnsi" w:cstheme="minorHAnsi"/>
          <w:i/>
          <w:color w:val="FF0000"/>
          <w:sz w:val="20"/>
          <w:szCs w:val="2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26EEFA7A">
            <wp:simplePos x="0" y="0"/>
            <wp:positionH relativeFrom="margin">
              <wp:align>left</wp:align>
            </wp:positionH>
            <wp:positionV relativeFrom="paragraph">
              <wp:posOffset>-2221865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62"/>
        <w:gridCol w:w="363"/>
        <w:gridCol w:w="355"/>
        <w:gridCol w:w="270"/>
        <w:gridCol w:w="1528"/>
        <w:gridCol w:w="635"/>
        <w:gridCol w:w="535"/>
        <w:gridCol w:w="540"/>
        <w:gridCol w:w="462"/>
        <w:gridCol w:w="168"/>
        <w:gridCol w:w="450"/>
        <w:gridCol w:w="630"/>
        <w:gridCol w:w="90"/>
        <w:gridCol w:w="189"/>
        <w:gridCol w:w="993"/>
        <w:gridCol w:w="353"/>
        <w:gridCol w:w="85"/>
        <w:gridCol w:w="1812"/>
      </w:tblGrid>
      <w:tr w:rsidR="00D66ED1" w:rsidRPr="00D66ED1" w:rsidTr="00387586">
        <w:trPr>
          <w:trHeight w:val="508"/>
        </w:trPr>
        <w:tc>
          <w:tcPr>
            <w:tcW w:w="10620" w:type="dxa"/>
            <w:gridSpan w:val="18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:rsidR="00D66ED1" w:rsidRPr="00D66ED1" w:rsidRDefault="00F6058F" w:rsidP="00070BD8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SECTION A COMPLÉTER AVANT LE RENDEZ-VOUS</w:t>
            </w:r>
          </w:p>
        </w:tc>
      </w:tr>
      <w:tr w:rsidR="00F6058F" w:rsidRPr="00D66ED1" w:rsidTr="00387586">
        <w:tc>
          <w:tcPr>
            <w:tcW w:w="10620" w:type="dxa"/>
            <w:gridSpan w:val="1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F6058F" w:rsidRPr="00D66ED1" w:rsidRDefault="00F6058F" w:rsidP="00070BD8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INFORMATION</w:t>
            </w:r>
            <w:r w:rsidR="00246BB1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COMPLÉMENTAIRES SUR L’USAGER</w:t>
            </w:r>
          </w:p>
        </w:tc>
      </w:tr>
      <w:tr w:rsidR="00D66ED1" w:rsidRPr="00D66ED1" w:rsidTr="00387586">
        <w:trPr>
          <w:trHeight w:val="288"/>
        </w:trPr>
        <w:tc>
          <w:tcPr>
            <w:tcW w:w="1880" w:type="dxa"/>
            <w:gridSpan w:val="3"/>
          </w:tcPr>
          <w:p w:rsidR="00D66ED1" w:rsidRPr="00D66ED1" w:rsidRDefault="00F6058F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697324863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Allergie (s) :</w:t>
            </w:r>
          </w:p>
        </w:tc>
        <w:tc>
          <w:tcPr>
            <w:tcW w:w="8740" w:type="dxa"/>
            <w:gridSpan w:val="15"/>
          </w:tcPr>
          <w:p w:rsidR="00D66ED1" w:rsidRPr="00D66ED1" w:rsidRDefault="00D66ED1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ED1" w:rsidRPr="00D66ED1" w:rsidTr="00387586">
        <w:trPr>
          <w:trHeight w:val="288"/>
        </w:trPr>
        <w:tc>
          <w:tcPr>
            <w:tcW w:w="1880" w:type="dxa"/>
            <w:gridSpan w:val="3"/>
          </w:tcPr>
          <w:p w:rsidR="00D66ED1" w:rsidRPr="00D66ED1" w:rsidRDefault="00F6058F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14715512" w:edGrp="everyone" w:colFirst="1" w:colLast="1"/>
            <w:permEnd w:id="697324863"/>
            <w:r>
              <w:rPr>
                <w:rFonts w:asciiTheme="minorHAnsi" w:hAnsiTheme="minorHAnsi" w:cstheme="minorHAnsi"/>
                <w:sz w:val="20"/>
                <w:szCs w:val="20"/>
              </w:rPr>
              <w:t>Intolérance (s) :</w:t>
            </w:r>
          </w:p>
        </w:tc>
        <w:tc>
          <w:tcPr>
            <w:tcW w:w="8740" w:type="dxa"/>
            <w:gridSpan w:val="15"/>
          </w:tcPr>
          <w:p w:rsidR="00D66ED1" w:rsidRPr="00D66ED1" w:rsidRDefault="00D66ED1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6058F" w:rsidRPr="00D66ED1" w:rsidTr="00387586">
        <w:trPr>
          <w:trHeight w:val="288"/>
        </w:trPr>
        <w:tc>
          <w:tcPr>
            <w:tcW w:w="1162" w:type="dxa"/>
          </w:tcPr>
          <w:p w:rsidR="00F6058F" w:rsidRPr="00D66ED1" w:rsidRDefault="007F27A6" w:rsidP="00D66ED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1824699" w:edGrp="everyone" w:colFirst="1" w:colLast="1"/>
            <w:permStart w:id="141583710" w:edGrp="everyone" w:colFirst="3" w:colLast="3"/>
            <w:permStart w:id="1392402276" w:edGrp="everyone" w:colFirst="5" w:colLast="5"/>
            <w:permEnd w:id="1914715512"/>
            <w:r>
              <w:rPr>
                <w:rFonts w:asciiTheme="minorHAnsi" w:hAnsiTheme="minorHAnsi" w:cstheme="minorHAnsi"/>
                <w:sz w:val="20"/>
                <w:szCs w:val="20"/>
              </w:rPr>
              <w:t>Taille (cm)</w:t>
            </w:r>
            <w:r w:rsidR="00F6058F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516" w:type="dxa"/>
            <w:gridSpan w:val="4"/>
          </w:tcPr>
          <w:p w:rsidR="00F6058F" w:rsidRPr="00D66ED1" w:rsidRDefault="00F6058F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F6058F" w:rsidRPr="00D66ED1" w:rsidRDefault="007F27A6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Poids (kg) :</w:t>
            </w:r>
          </w:p>
        </w:tc>
        <w:tc>
          <w:tcPr>
            <w:tcW w:w="2250" w:type="dxa"/>
            <w:gridSpan w:val="5"/>
          </w:tcPr>
          <w:p w:rsidR="00F6058F" w:rsidRPr="00D66ED1" w:rsidRDefault="00F6058F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gridSpan w:val="5"/>
          </w:tcPr>
          <w:p w:rsidR="00F6058F" w:rsidRPr="00D66ED1" w:rsidRDefault="00F6058F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de la pesée :</w:t>
            </w:r>
          </w:p>
        </w:tc>
        <w:tc>
          <w:tcPr>
            <w:tcW w:w="1812" w:type="dxa"/>
          </w:tcPr>
          <w:p w:rsidR="00F6058F" w:rsidRPr="00D66ED1" w:rsidRDefault="00F6058F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1824699"/>
      <w:permEnd w:id="141583710"/>
      <w:permEnd w:id="1392402276"/>
      <w:tr w:rsidR="00F6058F" w:rsidRPr="00D66ED1" w:rsidTr="00387586">
        <w:tc>
          <w:tcPr>
            <w:tcW w:w="10620" w:type="dxa"/>
            <w:gridSpan w:val="1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F6058F" w:rsidRPr="00D66ED1" w:rsidRDefault="00F6058F" w:rsidP="005D63D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="00455DB1">
              <w:rPr>
                <w:rFonts w:asciiTheme="minorHAnsi" w:hAnsiTheme="minorHAnsi" w:cstheme="minorHAnsi"/>
                <w:b/>
                <w:sz w:val="20"/>
                <w:szCs w:val="20"/>
              </w:rPr>
              <w:t>É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GIME DE PROTECTION</w:t>
            </w:r>
          </w:p>
        </w:tc>
      </w:tr>
      <w:tr w:rsidR="00F6058F" w:rsidRPr="00D66ED1" w:rsidTr="00387586">
        <w:trPr>
          <w:trHeight w:val="283"/>
        </w:trPr>
        <w:tc>
          <w:tcPr>
            <w:tcW w:w="10620" w:type="dxa"/>
            <w:gridSpan w:val="18"/>
          </w:tcPr>
          <w:p w:rsidR="00F6058F" w:rsidRPr="00D66ED1" w:rsidRDefault="00F6058F" w:rsidP="00F6058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Régime de protection :  </w:t>
            </w:r>
            <w:r w:rsidR="007F27A6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Start w:id="96443568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900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6E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6443568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F27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NON    </w:t>
            </w:r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Start w:id="183156728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302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31567281"/>
            <w:r w:rsidR="007F27A6">
              <w:rPr>
                <w:rFonts w:asciiTheme="minorHAnsi" w:hAnsiTheme="minorHAnsi" w:cstheme="minorHAnsi"/>
                <w:sz w:val="20"/>
                <w:szCs w:val="20"/>
              </w:rPr>
              <w:t xml:space="preserve">  OUI, précisez    </w:t>
            </w:r>
            <w:r w:rsidR="007F27A6">
              <w:rPr>
                <w:rFonts w:asciiTheme="minorHAnsi" w:hAnsiTheme="minorHAnsi" w:cstheme="minorHAnsi"/>
                <w:sz w:val="20"/>
                <w:szCs w:val="20"/>
              </w:rPr>
              <w:sym w:font="Wingdings" w:char="F0E0"/>
            </w:r>
            <w:r w:rsidR="007F27A6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F27A6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93626872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1378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6E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36268726"/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Privé</w:t>
            </w:r>
            <w:r w:rsidR="007F27A6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77210423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5453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72104235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Public</w:t>
            </w:r>
          </w:p>
        </w:tc>
      </w:tr>
      <w:tr w:rsidR="00721C12" w:rsidRPr="00D66ED1" w:rsidTr="00387586">
        <w:trPr>
          <w:trHeight w:val="283"/>
        </w:trPr>
        <w:tc>
          <w:tcPr>
            <w:tcW w:w="2150" w:type="dxa"/>
            <w:gridSpan w:val="4"/>
          </w:tcPr>
          <w:p w:rsidR="00721C12" w:rsidRPr="00D66ED1" w:rsidRDefault="00721C12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300132289" w:edGrp="everyone" w:colFirst="1" w:colLast="1"/>
            <w:permStart w:id="690625064" w:edGrp="everyone" w:colFirst="3" w:colLast="3"/>
            <w:r>
              <w:rPr>
                <w:rFonts w:asciiTheme="minorHAnsi" w:hAnsiTheme="minorHAnsi" w:cstheme="minorHAnsi"/>
                <w:sz w:val="20"/>
                <w:szCs w:val="20"/>
              </w:rPr>
              <w:t>Nom du représentant :</w:t>
            </w:r>
          </w:p>
        </w:tc>
        <w:tc>
          <w:tcPr>
            <w:tcW w:w="3238" w:type="dxa"/>
            <w:gridSpan w:val="4"/>
          </w:tcPr>
          <w:p w:rsidR="00721C12" w:rsidRPr="00D66ED1" w:rsidRDefault="00721C12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7"/>
          </w:tcPr>
          <w:p w:rsidR="00721C12" w:rsidRPr="00D66ED1" w:rsidRDefault="00721C12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 téléphone du représentant :</w:t>
            </w:r>
          </w:p>
        </w:tc>
        <w:tc>
          <w:tcPr>
            <w:tcW w:w="2250" w:type="dxa"/>
            <w:gridSpan w:val="3"/>
          </w:tcPr>
          <w:p w:rsidR="00721C12" w:rsidRPr="00D66ED1" w:rsidRDefault="00721C12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300132289"/>
      <w:permEnd w:id="690625064"/>
      <w:tr w:rsidR="001C3AC1" w:rsidRPr="00D66ED1" w:rsidTr="00387586">
        <w:tc>
          <w:tcPr>
            <w:tcW w:w="10620" w:type="dxa"/>
            <w:gridSpan w:val="1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1C3AC1" w:rsidRPr="00D66ED1" w:rsidRDefault="00246BB1" w:rsidP="00246BB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INFORMATIONS SUR LE CONSULTANT</w:t>
            </w:r>
          </w:p>
        </w:tc>
      </w:tr>
      <w:tr w:rsidR="00246BB1" w:rsidRPr="00D66ED1" w:rsidTr="00387586">
        <w:trPr>
          <w:trHeight w:val="288"/>
        </w:trPr>
        <w:tc>
          <w:tcPr>
            <w:tcW w:w="2150" w:type="dxa"/>
            <w:gridSpan w:val="4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853371385" w:edGrp="everyone" w:colFirst="1" w:colLast="1"/>
            <w:permStart w:id="1846542401" w:edGrp="everyone" w:colFirst="3" w:colLast="3"/>
            <w:r>
              <w:rPr>
                <w:rFonts w:asciiTheme="minorHAnsi" w:hAnsiTheme="minorHAnsi" w:cstheme="minorHAnsi"/>
                <w:sz w:val="20"/>
                <w:szCs w:val="20"/>
              </w:rPr>
              <w:t>Nom du médecin :</w:t>
            </w:r>
          </w:p>
        </w:tc>
        <w:tc>
          <w:tcPr>
            <w:tcW w:w="3868" w:type="dxa"/>
            <w:gridSpan w:val="6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gridSpan w:val="3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Spécialité : </w:t>
            </w:r>
          </w:p>
        </w:tc>
        <w:tc>
          <w:tcPr>
            <w:tcW w:w="3432" w:type="dxa"/>
            <w:gridSpan w:val="5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3AC1" w:rsidRPr="00D66ED1" w:rsidTr="00387586">
        <w:trPr>
          <w:trHeight w:val="288"/>
        </w:trPr>
        <w:tc>
          <w:tcPr>
            <w:tcW w:w="2150" w:type="dxa"/>
            <w:gridSpan w:val="4"/>
          </w:tcPr>
          <w:p w:rsidR="001C3AC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96547966" w:edGrp="everyone" w:colFirst="1" w:colLast="1"/>
            <w:permEnd w:id="853371385"/>
            <w:permEnd w:id="1846542401"/>
            <w:r>
              <w:rPr>
                <w:rFonts w:asciiTheme="minorHAnsi" w:hAnsiTheme="minorHAnsi" w:cstheme="minorHAnsi"/>
                <w:sz w:val="20"/>
                <w:szCs w:val="20"/>
              </w:rPr>
              <w:t>Nom de la clinique :</w:t>
            </w:r>
          </w:p>
        </w:tc>
        <w:tc>
          <w:tcPr>
            <w:tcW w:w="8470" w:type="dxa"/>
            <w:gridSpan w:val="14"/>
          </w:tcPr>
          <w:p w:rsidR="001C3AC1" w:rsidRPr="00D66ED1" w:rsidRDefault="001C3AC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6BB1" w:rsidRPr="00D66ED1" w:rsidTr="00387586">
        <w:trPr>
          <w:trHeight w:val="288"/>
        </w:trPr>
        <w:tc>
          <w:tcPr>
            <w:tcW w:w="2150" w:type="dxa"/>
            <w:gridSpan w:val="4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4666361" w:edGrp="everyone" w:colFirst="3" w:colLast="3"/>
            <w:permStart w:id="457835660" w:edGrp="everyone" w:colFirst="1" w:colLast="1"/>
            <w:permEnd w:id="96547966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Adresse de la clinique : </w:t>
            </w:r>
          </w:p>
        </w:tc>
        <w:tc>
          <w:tcPr>
            <w:tcW w:w="4318" w:type="dxa"/>
            <w:gridSpan w:val="7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Ville : </w:t>
            </w:r>
          </w:p>
        </w:tc>
        <w:tc>
          <w:tcPr>
            <w:tcW w:w="3432" w:type="dxa"/>
            <w:gridSpan w:val="5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6BB1" w:rsidRPr="00D66ED1" w:rsidTr="007F27A6">
        <w:trPr>
          <w:trHeight w:val="288"/>
        </w:trPr>
        <w:tc>
          <w:tcPr>
            <w:tcW w:w="1525" w:type="dxa"/>
            <w:gridSpan w:val="2"/>
          </w:tcPr>
          <w:p w:rsidR="00246BB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63202293" w:edGrp="everyone" w:colFirst="3" w:colLast="3"/>
            <w:permStart w:id="880769637" w:edGrp="everyone" w:colFirst="1" w:colLast="1"/>
            <w:permEnd w:id="24666361"/>
            <w:permEnd w:id="45783566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Téléphone : </w:t>
            </w:r>
          </w:p>
        </w:tc>
        <w:tc>
          <w:tcPr>
            <w:tcW w:w="4325" w:type="dxa"/>
            <w:gridSpan w:val="7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73" w:type="dxa"/>
            <w:gridSpan w:val="7"/>
          </w:tcPr>
          <w:p w:rsidR="00246BB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prévu</w:t>
            </w:r>
            <w:r w:rsidR="00455DB1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 consultation : </w:t>
            </w:r>
          </w:p>
        </w:tc>
        <w:tc>
          <w:tcPr>
            <w:tcW w:w="1897" w:type="dxa"/>
            <w:gridSpan w:val="2"/>
          </w:tcPr>
          <w:p w:rsidR="00246BB1" w:rsidRPr="00D66ED1" w:rsidRDefault="00246BB1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63202293"/>
      <w:permEnd w:id="880769637"/>
      <w:tr w:rsidR="008F729F" w:rsidRPr="00D66ED1" w:rsidTr="00387586">
        <w:tc>
          <w:tcPr>
            <w:tcW w:w="10620" w:type="dxa"/>
            <w:gridSpan w:val="1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F729F" w:rsidRPr="00D66ED1" w:rsidRDefault="008F729F" w:rsidP="005D63D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MOTIFS DE CONSULTATION</w:t>
            </w:r>
          </w:p>
        </w:tc>
      </w:tr>
      <w:tr w:rsidR="008F729F" w:rsidRPr="00D66ED1" w:rsidTr="00387586">
        <w:trPr>
          <w:trHeight w:val="288"/>
        </w:trPr>
        <w:tc>
          <w:tcPr>
            <w:tcW w:w="10620" w:type="dxa"/>
            <w:gridSpan w:val="18"/>
            <w:shd w:val="clear" w:color="auto" w:fill="F2F2F2" w:themeFill="background1" w:themeFillShade="F2"/>
          </w:tcPr>
          <w:p w:rsidR="001940E8" w:rsidRDefault="005C4346" w:rsidP="001940E8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>Ex</w:t>
            </w:r>
            <w:r w:rsidR="001940E8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  <w:r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: Examen annuel, rougeur aux jambes depuis 2 jours, température à 39</w:t>
            </w:r>
            <w:r w:rsidRPr="001940E8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t>o</w:t>
            </w:r>
            <w:r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>C malgré prise de la médication, nombre des crises d’épilepsie augmenté depuis 2 semaines, nouveau compo</w:t>
            </w:r>
            <w:r w:rsidR="001B362C"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rtement d’automutilation, etc.). </w:t>
            </w:r>
          </w:p>
          <w:p w:rsidR="008F729F" w:rsidRPr="001940E8" w:rsidRDefault="005C4346" w:rsidP="001940E8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>Précise</w:t>
            </w:r>
            <w:r w:rsidR="001B362C"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>z</w:t>
            </w:r>
            <w:r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les symptômes (région du corps, ce qui a été essayé, etc.).  Idéalement ceux-ci doivent être </w:t>
            </w:r>
            <w:r w:rsidRPr="001940E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observables et mesurables</w:t>
            </w:r>
            <w:r w:rsidR="001B362C"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</w:tc>
      </w:tr>
      <w:tr w:rsidR="008F729F" w:rsidRPr="00D66ED1" w:rsidTr="007F27A6">
        <w:trPr>
          <w:trHeight w:val="1728"/>
        </w:trPr>
        <w:tc>
          <w:tcPr>
            <w:tcW w:w="10620" w:type="dxa"/>
            <w:gridSpan w:val="18"/>
          </w:tcPr>
          <w:p w:rsidR="008F729F" w:rsidRPr="00D66ED1" w:rsidRDefault="008F729F" w:rsidP="005D63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439556638" w:edGrp="everyone" w:colFirst="0" w:colLast="0"/>
          </w:p>
        </w:tc>
      </w:tr>
      <w:permEnd w:id="439556638"/>
      <w:tr w:rsidR="007D1379" w:rsidRPr="00D66ED1" w:rsidTr="00387586">
        <w:tc>
          <w:tcPr>
            <w:tcW w:w="10620" w:type="dxa"/>
            <w:gridSpan w:val="18"/>
            <w:shd w:val="clear" w:color="auto" w:fill="D9D9D9" w:themeFill="background1" w:themeFillShade="D9"/>
          </w:tcPr>
          <w:p w:rsidR="007D1379" w:rsidRPr="00D66ED1" w:rsidRDefault="00033538" w:rsidP="00F2513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DOCUMENTATION À FOURNIR AU CONSULTANT LORS DU RENDEZ-VOUS</w:t>
            </w:r>
          </w:p>
        </w:tc>
      </w:tr>
      <w:tr w:rsidR="007D1379" w:rsidRPr="00D66ED1" w:rsidTr="00387586">
        <w:trPr>
          <w:trHeight w:val="283"/>
        </w:trPr>
        <w:tc>
          <w:tcPr>
            <w:tcW w:w="10620" w:type="dxa"/>
            <w:gridSpan w:val="18"/>
          </w:tcPr>
          <w:p w:rsidR="007D1379" w:rsidRDefault="007D1379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0736849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3695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6E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7368499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Joindre la liste complète de tous les médicaments </w:t>
            </w:r>
            <w:r w:rsidRPr="007D1379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7D1379">
              <w:rPr>
                <w:rFonts w:asciiTheme="minorHAnsi" w:hAnsiTheme="minorHAnsi" w:cstheme="minorHAnsi"/>
                <w:i/>
                <w:sz w:val="20"/>
                <w:szCs w:val="20"/>
              </w:rPr>
              <w:t>a liste doit être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7D1379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obligatoirement</w:t>
            </w:r>
            <w:r w:rsidRPr="007D137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fournie par la pharmacie)</w:t>
            </w:r>
          </w:p>
          <w:p w:rsidR="007D1379" w:rsidRPr="00D66ED1" w:rsidRDefault="007D1379" w:rsidP="007D137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56041101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7100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6E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560411014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Joindre tout document jugé pertinent à la consultation </w:t>
            </w:r>
          </w:p>
        </w:tc>
      </w:tr>
      <w:tr w:rsidR="00033538" w:rsidRPr="00D66ED1" w:rsidTr="00387586">
        <w:tc>
          <w:tcPr>
            <w:tcW w:w="10620" w:type="dxa"/>
            <w:gridSpan w:val="1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033538" w:rsidRPr="00D66ED1" w:rsidRDefault="00033538" w:rsidP="00F2513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COMPLÉTÉ PAR</w:t>
            </w:r>
          </w:p>
        </w:tc>
      </w:tr>
      <w:tr w:rsidR="00033538" w:rsidRPr="00D66ED1" w:rsidTr="00387586">
        <w:trPr>
          <w:trHeight w:val="288"/>
        </w:trPr>
        <w:tc>
          <w:tcPr>
            <w:tcW w:w="1525" w:type="dxa"/>
            <w:gridSpan w:val="2"/>
          </w:tcPr>
          <w:p w:rsidR="00033538" w:rsidRPr="00D66ED1" w:rsidRDefault="00033538" w:rsidP="0003353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318771791" w:edGrp="everyone" w:colFirst="1" w:colLast="1"/>
            <w:permStart w:id="1868499186" w:edGrp="everyone" w:colFirst="3" w:colLast="3"/>
            <w:r>
              <w:rPr>
                <w:rFonts w:asciiTheme="minorHAnsi" w:hAnsiTheme="minorHAnsi" w:cstheme="minorHAnsi"/>
                <w:sz w:val="20"/>
                <w:szCs w:val="20"/>
              </w:rPr>
              <w:t>Nom, Prénom :</w:t>
            </w:r>
          </w:p>
        </w:tc>
        <w:tc>
          <w:tcPr>
            <w:tcW w:w="2788" w:type="dxa"/>
            <w:gridSpan w:val="4"/>
          </w:tcPr>
          <w:p w:rsidR="00033538" w:rsidRPr="00D66ED1" w:rsidRDefault="00033538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4" w:type="dxa"/>
            <w:gridSpan w:val="8"/>
          </w:tcPr>
          <w:p w:rsidR="00033538" w:rsidRPr="00D66ED1" w:rsidRDefault="00033538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Titre d’emploi / lien avec l’usager : </w:t>
            </w:r>
          </w:p>
        </w:tc>
        <w:tc>
          <w:tcPr>
            <w:tcW w:w="3243" w:type="dxa"/>
            <w:gridSpan w:val="4"/>
          </w:tcPr>
          <w:p w:rsidR="00033538" w:rsidRPr="00D66ED1" w:rsidRDefault="00033538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05CB" w:rsidRPr="001625A7" w:rsidTr="0038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525" w:type="dxa"/>
            <w:gridSpan w:val="2"/>
            <w:vAlign w:val="bottom"/>
          </w:tcPr>
          <w:p w:rsidR="00DA05CB" w:rsidRPr="00F21617" w:rsidRDefault="0048672A" w:rsidP="0048672A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76964036" w:edGrp="everyone" w:colFirst="1" w:colLast="1"/>
            <w:permStart w:id="128720524" w:edGrp="everyone" w:colFirst="3" w:colLast="3"/>
            <w:permEnd w:id="318771791"/>
            <w:permEnd w:id="1868499186"/>
            <w:r w:rsidRPr="00F2161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Signature </w:t>
            </w:r>
            <w:r w:rsidR="00DA05CB" w:rsidRPr="00F21617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</w:tc>
        <w:tc>
          <w:tcPr>
            <w:tcW w:w="585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26821240"/>
              <w:showingPlcHdr/>
              <w:picture/>
            </w:sdtPr>
            <w:sdtEndPr/>
            <w:sdtContent>
              <w:p w:rsidR="00DA05CB" w:rsidRPr="00F21617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F21617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>
                      <wp:extent cx="443986" cy="443986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9108" cy="4591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7E09E8" w:rsidRPr="00F21617" w:rsidRDefault="007E09E8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</w:tcPr>
          <w:p w:rsidR="00DA05CB" w:rsidRPr="00F21617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61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DA05CB" w:rsidRPr="00F21617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F21617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76964036"/>
      <w:permEnd w:id="128720524"/>
    </w:tbl>
    <w:p w:rsidR="00387586" w:rsidRDefault="00387586" w:rsidP="00387586">
      <w:pPr>
        <w:pStyle w:val="Sansinterligne"/>
        <w:rPr>
          <w:rFonts w:asciiTheme="minorHAnsi" w:hAnsiTheme="minorHAnsi" w:cstheme="minorHAnsi"/>
          <w:sz w:val="22"/>
          <w:szCs w:val="22"/>
        </w:rPr>
      </w:pPr>
    </w:p>
    <w:p w:rsidR="00F21617" w:rsidRPr="00387586" w:rsidRDefault="00F21617" w:rsidP="00387586">
      <w:pPr>
        <w:pStyle w:val="Sansinterligne"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80"/>
        <w:gridCol w:w="910"/>
        <w:gridCol w:w="180"/>
        <w:gridCol w:w="270"/>
        <w:gridCol w:w="1073"/>
        <w:gridCol w:w="3517"/>
        <w:gridCol w:w="90"/>
        <w:gridCol w:w="810"/>
        <w:gridCol w:w="1890"/>
      </w:tblGrid>
      <w:tr w:rsidR="00387586" w:rsidRPr="00D66ED1" w:rsidTr="007F27A6">
        <w:trPr>
          <w:trHeight w:val="508"/>
          <w:tblHeader/>
        </w:trPr>
        <w:tc>
          <w:tcPr>
            <w:tcW w:w="10620" w:type="dxa"/>
            <w:gridSpan w:val="9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:rsidR="00387586" w:rsidRPr="00D66ED1" w:rsidRDefault="000B5DB1" w:rsidP="00F2513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SECTION A COMPLÉTER PAR L’ACCOMPAGNATEUR SUITE AU RENDEZ-VOUS</w:t>
            </w:r>
          </w:p>
        </w:tc>
      </w:tr>
      <w:tr w:rsidR="00387586" w:rsidRPr="00D66ED1" w:rsidTr="007F27A6">
        <w:trPr>
          <w:trHeight w:val="288"/>
        </w:trPr>
        <w:tc>
          <w:tcPr>
            <w:tcW w:w="1880" w:type="dxa"/>
          </w:tcPr>
          <w:p w:rsidR="00387586" w:rsidRPr="00D66ED1" w:rsidRDefault="00387586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844068696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Allergie (s) :</w:t>
            </w:r>
          </w:p>
        </w:tc>
        <w:tc>
          <w:tcPr>
            <w:tcW w:w="8740" w:type="dxa"/>
            <w:gridSpan w:val="8"/>
          </w:tcPr>
          <w:p w:rsidR="00387586" w:rsidRPr="00D66ED1" w:rsidRDefault="00387586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DB1" w:rsidRPr="00D66ED1" w:rsidTr="007F27A6">
        <w:trPr>
          <w:trHeight w:val="288"/>
        </w:trPr>
        <w:tc>
          <w:tcPr>
            <w:tcW w:w="3240" w:type="dxa"/>
            <w:gridSpan w:val="4"/>
          </w:tcPr>
          <w:p w:rsidR="000B5DB1" w:rsidRPr="00D66ED1" w:rsidRDefault="000B5DB1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845884342" w:edGrp="everyone" w:colFirst="1" w:colLast="1"/>
            <w:permEnd w:id="844068696"/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Nom, Prénom de l’accompagnateur :</w:t>
            </w:r>
          </w:p>
        </w:tc>
        <w:tc>
          <w:tcPr>
            <w:tcW w:w="7380" w:type="dxa"/>
            <w:gridSpan w:val="5"/>
          </w:tcPr>
          <w:p w:rsidR="000B5DB1" w:rsidRPr="00D66ED1" w:rsidRDefault="000B5DB1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7586" w:rsidRPr="00D66ED1" w:rsidTr="007F27A6">
        <w:trPr>
          <w:trHeight w:val="288"/>
        </w:trPr>
        <w:tc>
          <w:tcPr>
            <w:tcW w:w="3240" w:type="dxa"/>
            <w:gridSpan w:val="4"/>
          </w:tcPr>
          <w:p w:rsidR="00387586" w:rsidRPr="00D66ED1" w:rsidRDefault="000B5DB1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47217505" w:edGrp="everyone" w:colFirst="1" w:colLast="1"/>
            <w:permEnd w:id="845884342"/>
            <w:r>
              <w:rPr>
                <w:rFonts w:asciiTheme="minorHAnsi" w:hAnsiTheme="minorHAnsi" w:cstheme="minorHAnsi"/>
                <w:sz w:val="20"/>
                <w:szCs w:val="20"/>
              </w:rPr>
              <w:t>Titre d’emploi / lien avec l’usager :</w:t>
            </w:r>
          </w:p>
        </w:tc>
        <w:tc>
          <w:tcPr>
            <w:tcW w:w="7380" w:type="dxa"/>
            <w:gridSpan w:val="5"/>
          </w:tcPr>
          <w:p w:rsidR="00387586" w:rsidRPr="00D66ED1" w:rsidRDefault="00387586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47217505"/>
      <w:tr w:rsidR="00387586" w:rsidRPr="00D66ED1" w:rsidTr="007F27A6">
        <w:trPr>
          <w:tblHeader/>
        </w:trPr>
        <w:tc>
          <w:tcPr>
            <w:tcW w:w="10620" w:type="dxa"/>
            <w:gridSpan w:val="9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87586" w:rsidRPr="00D66ED1" w:rsidRDefault="000B5DB1" w:rsidP="00F2513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INFORMATIONS TRANSMISES PAR LE MÉDECIN</w:t>
            </w:r>
          </w:p>
        </w:tc>
      </w:tr>
      <w:tr w:rsidR="00387586" w:rsidRPr="00D66ED1" w:rsidTr="007F27A6">
        <w:trPr>
          <w:trHeight w:val="288"/>
        </w:trPr>
        <w:tc>
          <w:tcPr>
            <w:tcW w:w="10620" w:type="dxa"/>
            <w:gridSpan w:val="9"/>
            <w:shd w:val="clear" w:color="auto" w:fill="F2F2F2" w:themeFill="background1" w:themeFillShade="F2"/>
          </w:tcPr>
          <w:p w:rsidR="00387586" w:rsidRPr="001940E8" w:rsidRDefault="00387586" w:rsidP="005E77D0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>Ex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  <w:r w:rsidRPr="001940E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: </w:t>
            </w:r>
            <w:r w:rsidR="005E77D0">
              <w:rPr>
                <w:rFonts w:asciiTheme="minorHAnsi" w:hAnsiTheme="minorHAnsi" w:cstheme="minorHAnsi"/>
                <w:i/>
                <w:sz w:val="18"/>
                <w:szCs w:val="18"/>
              </w:rPr>
              <w:t>E</w:t>
            </w:r>
            <w:r w:rsidR="005E77D0" w:rsidRPr="005E77D0">
              <w:rPr>
                <w:rFonts w:asciiTheme="minorHAnsi" w:hAnsiTheme="minorHAnsi" w:cstheme="minorHAnsi"/>
                <w:i/>
                <w:sz w:val="18"/>
                <w:szCs w:val="18"/>
              </w:rPr>
              <w:t>ffets attendus d’une médication, effets secondaires à surveiller, nouveau diagnostic, traitement, recommandations, etc</w:t>
            </w:r>
            <w:r w:rsidR="00455DB1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</w:tc>
      </w:tr>
      <w:tr w:rsidR="00387586" w:rsidRPr="00D66ED1" w:rsidTr="007F27A6">
        <w:trPr>
          <w:trHeight w:val="1296"/>
        </w:trPr>
        <w:tc>
          <w:tcPr>
            <w:tcW w:w="10620" w:type="dxa"/>
            <w:gridSpan w:val="9"/>
          </w:tcPr>
          <w:p w:rsidR="00387586" w:rsidRPr="00D66ED1" w:rsidRDefault="00387586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592184113" w:edGrp="everyone" w:colFirst="0" w:colLast="0"/>
          </w:p>
        </w:tc>
      </w:tr>
      <w:permEnd w:id="592184113"/>
      <w:tr w:rsidR="00387586" w:rsidRPr="00D66ED1" w:rsidTr="007F27A6">
        <w:tc>
          <w:tcPr>
            <w:tcW w:w="10620" w:type="dxa"/>
            <w:gridSpan w:val="9"/>
            <w:shd w:val="clear" w:color="auto" w:fill="D9D9D9" w:themeFill="background1" w:themeFillShade="D9"/>
          </w:tcPr>
          <w:p w:rsidR="00387586" w:rsidRPr="00D66ED1" w:rsidRDefault="00387586" w:rsidP="00F2513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DOCUMENTATION À FOURNIR AU CONSULTANT LORS DU RENDEZ-VOUS</w:t>
            </w:r>
          </w:p>
        </w:tc>
      </w:tr>
      <w:tr w:rsidR="00387586" w:rsidRPr="00D66ED1" w:rsidTr="007F27A6">
        <w:trPr>
          <w:trHeight w:val="283"/>
        </w:trPr>
        <w:tc>
          <w:tcPr>
            <w:tcW w:w="10620" w:type="dxa"/>
            <w:gridSpan w:val="9"/>
          </w:tcPr>
          <w:p w:rsidR="00387586" w:rsidRDefault="00387586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44738426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0762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6E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44738426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Joindre la liste complète de tous les médicaments </w:t>
            </w:r>
            <w:r w:rsidRPr="007D1379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7D1379">
              <w:rPr>
                <w:rFonts w:asciiTheme="minorHAnsi" w:hAnsiTheme="minorHAnsi" w:cstheme="minorHAnsi"/>
                <w:i/>
                <w:sz w:val="20"/>
                <w:szCs w:val="20"/>
              </w:rPr>
              <w:t>a liste doit être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7D1379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obligatoirement</w:t>
            </w:r>
            <w:r w:rsidRPr="007D137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fournie par la pharmacie)</w:t>
            </w:r>
          </w:p>
          <w:p w:rsidR="00387586" w:rsidRPr="00D66ED1" w:rsidRDefault="00387586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26408293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969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6E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264082935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Joindre tout document jugé pertinent à la consultation </w:t>
            </w:r>
          </w:p>
        </w:tc>
      </w:tr>
      <w:tr w:rsidR="00387586" w:rsidRPr="00D66ED1" w:rsidTr="007F27A6">
        <w:trPr>
          <w:tblHeader/>
        </w:trPr>
        <w:tc>
          <w:tcPr>
            <w:tcW w:w="10620" w:type="dxa"/>
            <w:gridSpan w:val="9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387586" w:rsidRPr="00D66ED1" w:rsidRDefault="00387586" w:rsidP="00F2513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E77D0" w:rsidRPr="00D66ED1" w:rsidTr="007F27A6">
        <w:trPr>
          <w:trHeight w:val="321"/>
        </w:trPr>
        <w:tc>
          <w:tcPr>
            <w:tcW w:w="2790" w:type="dxa"/>
            <w:gridSpan w:val="2"/>
            <w:vMerge w:val="restart"/>
          </w:tcPr>
          <w:p w:rsidR="005E77D0" w:rsidRPr="00D66ED1" w:rsidRDefault="005E77D0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535037195" w:edGrp="everyone" w:colFirst="3" w:colLast="3"/>
            <w:r>
              <w:rPr>
                <w:rFonts w:asciiTheme="minorHAnsi" w:hAnsiTheme="minorHAnsi" w:cstheme="minorHAnsi"/>
                <w:sz w:val="20"/>
                <w:szCs w:val="20"/>
              </w:rPr>
              <w:t>L’usager doit-il être revu par le médecin ?</w:t>
            </w:r>
          </w:p>
        </w:tc>
        <w:tc>
          <w:tcPr>
            <w:tcW w:w="1523" w:type="dxa"/>
            <w:gridSpan w:val="3"/>
            <w:vMerge w:val="restart"/>
          </w:tcPr>
          <w:p w:rsidR="005E77D0" w:rsidRDefault="005E77D0" w:rsidP="005E77D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2787706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738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27877060"/>
            <w:r w:rsidR="003F054B">
              <w:rPr>
                <w:rFonts w:asciiTheme="minorHAnsi" w:hAnsiTheme="minorHAnsi" w:cstheme="minorHAnsi"/>
                <w:sz w:val="20"/>
                <w:szCs w:val="20"/>
              </w:rPr>
              <w:t xml:space="preserve">  NON</w:t>
            </w:r>
          </w:p>
          <w:p w:rsidR="005E77D0" w:rsidRPr="00D66ED1" w:rsidRDefault="005E77D0" w:rsidP="003F054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94550857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9508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45508578"/>
            <w:r w:rsidR="003F054B">
              <w:rPr>
                <w:rFonts w:asciiTheme="minorHAnsi" w:hAnsiTheme="minorHAnsi" w:cstheme="minorHAnsi"/>
                <w:sz w:val="20"/>
                <w:szCs w:val="20"/>
              </w:rPr>
              <w:t xml:space="preserve">  OUI</w:t>
            </w:r>
          </w:p>
        </w:tc>
        <w:tc>
          <w:tcPr>
            <w:tcW w:w="3607" w:type="dxa"/>
            <w:gridSpan w:val="2"/>
            <w:vMerge w:val="restart"/>
          </w:tcPr>
          <w:p w:rsidR="005E77D0" w:rsidRDefault="005E77D0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Date de prochain rendez-vous :  </w:t>
            </w:r>
            <w:r w:rsidR="00BF7A2F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BF7A2F">
              <w:rPr>
                <w:rFonts w:asciiTheme="minorHAnsi" w:hAnsiTheme="minorHAnsi" w:cstheme="minorHAnsi"/>
                <w:b/>
                <w:sz w:val="20"/>
                <w:szCs w:val="20"/>
              </w:rPr>
              <w:t>OU</w:t>
            </w:r>
          </w:p>
          <w:p w:rsidR="005E77D0" w:rsidRPr="00D66ED1" w:rsidRDefault="005E77D0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Prochain rendez-vous à planifier dans : </w:t>
            </w:r>
          </w:p>
        </w:tc>
        <w:tc>
          <w:tcPr>
            <w:tcW w:w="2700" w:type="dxa"/>
            <w:gridSpan w:val="2"/>
          </w:tcPr>
          <w:p w:rsidR="003F054B" w:rsidRPr="00D66ED1" w:rsidRDefault="003F054B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77D0" w:rsidRPr="00D66ED1" w:rsidTr="007F27A6">
        <w:trPr>
          <w:trHeight w:val="320"/>
        </w:trPr>
        <w:tc>
          <w:tcPr>
            <w:tcW w:w="2790" w:type="dxa"/>
            <w:gridSpan w:val="2"/>
            <w:vMerge/>
          </w:tcPr>
          <w:p w:rsidR="005E77D0" w:rsidRDefault="005E77D0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68938778" w:edGrp="everyone" w:colFirst="3" w:colLast="3"/>
            <w:permEnd w:id="535037195"/>
          </w:p>
        </w:tc>
        <w:tc>
          <w:tcPr>
            <w:tcW w:w="1523" w:type="dxa"/>
            <w:gridSpan w:val="3"/>
            <w:vMerge/>
          </w:tcPr>
          <w:p w:rsidR="005E77D0" w:rsidRDefault="005E77D0" w:rsidP="005E77D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7" w:type="dxa"/>
            <w:gridSpan w:val="2"/>
            <w:vMerge/>
          </w:tcPr>
          <w:p w:rsidR="005E77D0" w:rsidRDefault="005E77D0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5E77D0" w:rsidRPr="00D66ED1" w:rsidRDefault="005E77D0" w:rsidP="00F251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568938778"/>
      <w:tr w:rsidR="003F054B" w:rsidRPr="00D66ED1" w:rsidTr="007F27A6">
        <w:trPr>
          <w:trHeight w:val="625"/>
        </w:trPr>
        <w:tc>
          <w:tcPr>
            <w:tcW w:w="2790" w:type="dxa"/>
            <w:gridSpan w:val="2"/>
            <w:vAlign w:val="center"/>
          </w:tcPr>
          <w:p w:rsidR="003F054B" w:rsidRDefault="003F054B" w:rsidP="00C5069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Prescription de médicaments ?</w:t>
            </w:r>
          </w:p>
        </w:tc>
        <w:tc>
          <w:tcPr>
            <w:tcW w:w="7830" w:type="dxa"/>
            <w:gridSpan w:val="7"/>
            <w:vAlign w:val="center"/>
          </w:tcPr>
          <w:p w:rsidR="003F054B" w:rsidRPr="00D66ED1" w:rsidRDefault="003F054B" w:rsidP="00C5069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20318601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4840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3186012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NON      </w:t>
            </w:r>
            <w:permStart w:id="72470939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000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24709399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OUI     </w:t>
            </w:r>
            <w:permStart w:id="92113149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916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21131492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Remise à l’accompagnateur     </w:t>
            </w:r>
            <w:permStart w:id="192973883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8134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2973883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Déjà envoyée à la pharmacie</w:t>
            </w:r>
          </w:p>
        </w:tc>
      </w:tr>
      <w:tr w:rsidR="00473104" w:rsidRPr="00D66ED1" w:rsidTr="007F27A6">
        <w:trPr>
          <w:trHeight w:val="720"/>
        </w:trPr>
        <w:tc>
          <w:tcPr>
            <w:tcW w:w="2790" w:type="dxa"/>
            <w:gridSpan w:val="2"/>
            <w:vAlign w:val="center"/>
          </w:tcPr>
          <w:p w:rsidR="00473104" w:rsidRDefault="00473104" w:rsidP="00C5069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Requête de prise de sang et/ou analyse de laboratoire ?</w:t>
            </w:r>
          </w:p>
        </w:tc>
        <w:tc>
          <w:tcPr>
            <w:tcW w:w="7830" w:type="dxa"/>
            <w:gridSpan w:val="7"/>
            <w:vAlign w:val="center"/>
          </w:tcPr>
          <w:p w:rsidR="00473104" w:rsidRDefault="00473104" w:rsidP="00C5069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20469263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9751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4692636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NON         </w:t>
            </w:r>
            <w:permStart w:id="12819748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757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28197483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OUI           </w:t>
            </w:r>
            <w:permStart w:id="206099484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2321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6099484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Remise à l’accompagnateur     </w:t>
            </w:r>
          </w:p>
          <w:p w:rsidR="00473104" w:rsidRPr="00D66ED1" w:rsidRDefault="00C50695" w:rsidP="00C50695">
            <w:pPr>
              <w:tabs>
                <w:tab w:val="left" w:pos="421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171450</wp:posOffset>
                      </wp:positionV>
                      <wp:extent cx="1215390" cy="0"/>
                      <wp:effectExtent l="0" t="0" r="22860" b="19050"/>
                      <wp:wrapThrough wrapText="bothSides">
                        <wp:wrapPolygon edited="0">
                          <wp:start x="0" y="-1"/>
                          <wp:lineTo x="0" y="-1"/>
                          <wp:lineTo x="21668" y="-1"/>
                          <wp:lineTo x="21668" y="-1"/>
                          <wp:lineTo x="0" y="-1"/>
                        </wp:wrapPolygon>
                      </wp:wrapThrough>
                      <wp:docPr id="3" name="Connecteur droi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53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803022" id="Connecteur droit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55pt,13.5pt" to="202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" strokecolor="black [3200]" strokeweight=".5pt">
                      <v:stroke joinstyle="miter"/>
                      <w10:wrap type="through"/>
                    </v:line>
                  </w:pict>
                </mc:Fallback>
              </mc:AlternateContent>
            </w:r>
            <w:r>
              <w:rPr>
                <w:rFonts w:ascii="MS Gothic" w:eastAsia="MS Gothic" w:hAnsi="MS Gothic" w:cstheme="minorHAns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97BECD" wp14:editId="4E7FC3FF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184785</wp:posOffset>
                      </wp:positionV>
                      <wp:extent cx="1077595" cy="5080"/>
                      <wp:effectExtent l="0" t="0" r="27305" b="33020"/>
                      <wp:wrapThrough wrapText="bothSides">
                        <wp:wrapPolygon edited="0">
                          <wp:start x="0" y="0"/>
                          <wp:lineTo x="0" y="81000"/>
                          <wp:lineTo x="21765" y="81000"/>
                          <wp:lineTo x="21765" y="0"/>
                          <wp:lineTo x="0" y="0"/>
                        </wp:wrapPolygon>
                      </wp:wrapThrough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7595" cy="50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628BEF" id="Connecteur droit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1pt,14.55pt" to="381.9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" strokecolor="black [3200]" strokeweight=".5pt">
                      <v:stroke joinstyle="miter"/>
                      <w10:wrap type="through"/>
                    </v:line>
                  </w:pict>
                </mc:Fallback>
              </mc:AlternateContent>
            </w:r>
            <w:r w:rsidR="00473104">
              <w:rPr>
                <w:rFonts w:ascii="MS Gothic" w:eastAsia="MS Gothic" w:hAnsi="MS Gothic" w:cstheme="minorHAnsi" w:hint="eastAsia"/>
                <w:sz w:val="20"/>
                <w:szCs w:val="20"/>
              </w:rPr>
              <w:t xml:space="preserve"> </w:t>
            </w:r>
            <w:permStart w:id="174099347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8413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10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73104"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40993479"/>
            <w:r w:rsidR="00473104">
              <w:rPr>
                <w:rFonts w:asciiTheme="minorHAnsi" w:hAnsiTheme="minorHAnsi" w:cstheme="minorHAnsi"/>
                <w:sz w:val="20"/>
                <w:szCs w:val="20"/>
              </w:rPr>
              <w:t xml:space="preserve">  Déjà envoyée (lieu) : </w:t>
            </w:r>
            <w:permStart w:id="1396262835" w:edGrp="everyone"/>
            <w:r w:rsidR="0047310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96262835"/>
            <w:r w:rsidR="00473104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permStart w:id="23582704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8541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10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73104"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35827040"/>
            <w:r w:rsidR="00473104">
              <w:rPr>
                <w:rFonts w:asciiTheme="minorHAnsi" w:hAnsiTheme="minorHAnsi" w:cstheme="minorHAnsi"/>
                <w:sz w:val="20"/>
                <w:szCs w:val="20"/>
              </w:rPr>
              <w:t xml:space="preserve">  À planifier dans : </w:t>
            </w:r>
            <w:permStart w:id="1986095727" w:edGrp="everyone"/>
            <w:r w:rsidR="0047310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86095727"/>
            <w:r w:rsidR="00473104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</w:tr>
      <w:tr w:rsidR="00C50695" w:rsidRPr="00D66ED1" w:rsidTr="007F27A6">
        <w:trPr>
          <w:trHeight w:val="720"/>
        </w:trPr>
        <w:tc>
          <w:tcPr>
            <w:tcW w:w="2790" w:type="dxa"/>
            <w:gridSpan w:val="2"/>
            <w:vAlign w:val="center"/>
          </w:tcPr>
          <w:p w:rsidR="00C50695" w:rsidRDefault="00C50695" w:rsidP="00C5069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Requête d’examen diagnostique (scan, écho, rayon X, etc. ) ?</w:t>
            </w:r>
          </w:p>
        </w:tc>
        <w:tc>
          <w:tcPr>
            <w:tcW w:w="7830" w:type="dxa"/>
            <w:gridSpan w:val="7"/>
            <w:vAlign w:val="center"/>
          </w:tcPr>
          <w:p w:rsidR="00C50695" w:rsidRDefault="00C50695" w:rsidP="00C5069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95506760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186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55067602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NON         </w:t>
            </w:r>
            <w:permStart w:id="78906448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721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8906448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OUI           </w:t>
            </w:r>
            <w:permStart w:id="52527324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0056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525273242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Remise à l’accompagnateur     </w:t>
            </w:r>
          </w:p>
          <w:p w:rsidR="00C50695" w:rsidRPr="00D66ED1" w:rsidRDefault="00C50695" w:rsidP="00C50695">
            <w:pPr>
              <w:tabs>
                <w:tab w:val="left" w:pos="421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7742882" wp14:editId="6E42FE7B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188595</wp:posOffset>
                      </wp:positionV>
                      <wp:extent cx="1077595" cy="5080"/>
                      <wp:effectExtent l="0" t="0" r="27305" b="33020"/>
                      <wp:wrapThrough wrapText="bothSides">
                        <wp:wrapPolygon edited="0">
                          <wp:start x="0" y="0"/>
                          <wp:lineTo x="0" y="81000"/>
                          <wp:lineTo x="21765" y="81000"/>
                          <wp:lineTo x="21765" y="0"/>
                          <wp:lineTo x="0" y="0"/>
                        </wp:wrapPolygon>
                      </wp:wrapThrough>
                      <wp:docPr id="8" name="Connecteur droi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7595" cy="50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F8E0AD" id="Connecteur droit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95pt,14.85pt" to="401.8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" strokecolor="black [3200]" strokeweight=".5pt">
                      <v:stroke joinstyle="miter"/>
                      <w10:wrap type="through"/>
                    </v:line>
                  </w:pict>
                </mc:Fallback>
              </mc:AlternateContent>
            </w:r>
            <w:r>
              <w:rPr>
                <w:rFonts w:ascii="MS Gothic" w:eastAsia="MS Gothic" w:hAnsi="MS Gothic" w:cstheme="minorHAns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8A56EB" wp14:editId="4E355594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178435</wp:posOffset>
                      </wp:positionV>
                      <wp:extent cx="1215390" cy="0"/>
                      <wp:effectExtent l="0" t="0" r="22860" b="19050"/>
                      <wp:wrapThrough wrapText="bothSides">
                        <wp:wrapPolygon edited="0">
                          <wp:start x="0" y="-1"/>
                          <wp:lineTo x="0" y="-1"/>
                          <wp:lineTo x="21668" y="-1"/>
                          <wp:lineTo x="21668" y="-1"/>
                          <wp:lineTo x="0" y="-1"/>
                        </wp:wrapPolygon>
                      </wp:wrapThrough>
                      <wp:docPr id="5" name="Connecteur droi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53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76C26" id="Connecteur droit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7pt,14.05pt" to="202.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" strokecolor="black [3200]" strokeweight=".5pt">
                      <v:stroke joinstyle="miter"/>
                      <w10:wrap type="through"/>
                    </v:line>
                  </w:pict>
                </mc:Fallback>
              </mc:AlternateContent>
            </w:r>
            <w:r>
              <w:rPr>
                <w:rFonts w:ascii="MS Gothic" w:eastAsia="MS Gothic" w:hAnsi="MS Gothic" w:cstheme="minorHAnsi" w:hint="eastAsia"/>
                <w:sz w:val="20"/>
                <w:szCs w:val="20"/>
              </w:rPr>
              <w:t xml:space="preserve"> </w:t>
            </w:r>
            <w:permStart w:id="63277573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3949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632775734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Déjà envoyée (lieu) : </w:t>
            </w:r>
            <w:permStart w:id="197356144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73561445"/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permStart w:id="36301081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6581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363010816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À planifier dans : </w:t>
            </w:r>
            <w:permStart w:id="97965259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7965259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</w:tr>
      <w:tr w:rsidR="003929CB" w:rsidRPr="00D66ED1" w:rsidTr="007F27A6">
        <w:trPr>
          <w:trHeight w:val="720"/>
        </w:trPr>
        <w:tc>
          <w:tcPr>
            <w:tcW w:w="2790" w:type="dxa"/>
            <w:gridSpan w:val="2"/>
            <w:vAlign w:val="center"/>
          </w:tcPr>
          <w:p w:rsidR="003929CB" w:rsidRDefault="003929CB" w:rsidP="003929C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Requête de consultation médicale ou professionnelle ?</w:t>
            </w:r>
          </w:p>
        </w:tc>
        <w:tc>
          <w:tcPr>
            <w:tcW w:w="7830" w:type="dxa"/>
            <w:gridSpan w:val="7"/>
            <w:vAlign w:val="center"/>
          </w:tcPr>
          <w:p w:rsidR="003929CB" w:rsidRDefault="003929CB" w:rsidP="003929C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53557934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5040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535579349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NON         </w:t>
            </w:r>
            <w:permStart w:id="14170970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0811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41709707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OUI           </w:t>
            </w:r>
            <w:permStart w:id="94313944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8821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43139443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Remise à l’accompagnateur     </w:t>
            </w:r>
          </w:p>
          <w:p w:rsidR="003929CB" w:rsidRPr="00D66ED1" w:rsidRDefault="003929CB" w:rsidP="003929CB">
            <w:pPr>
              <w:tabs>
                <w:tab w:val="left" w:pos="421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486BBF7" wp14:editId="3FE59400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188595</wp:posOffset>
                      </wp:positionV>
                      <wp:extent cx="1077595" cy="5080"/>
                      <wp:effectExtent l="0" t="0" r="27305" b="33020"/>
                      <wp:wrapThrough wrapText="bothSides">
                        <wp:wrapPolygon edited="0">
                          <wp:start x="0" y="0"/>
                          <wp:lineTo x="0" y="81000"/>
                          <wp:lineTo x="21765" y="81000"/>
                          <wp:lineTo x="21765" y="0"/>
                          <wp:lineTo x="0" y="0"/>
                        </wp:wrapPolygon>
                      </wp:wrapThrough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7595" cy="50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04EF09" id="Connecteur droit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95pt,14.85pt" to="401.8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" strokecolor="black [3200]" strokeweight=".5pt">
                      <v:stroke joinstyle="miter"/>
                      <w10:wrap type="through"/>
                    </v:line>
                  </w:pict>
                </mc:Fallback>
              </mc:AlternateContent>
            </w:r>
            <w:r>
              <w:rPr>
                <w:rFonts w:ascii="MS Gothic" w:eastAsia="MS Gothic" w:hAnsi="MS Gothic" w:cstheme="minorHAns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56B905A" wp14:editId="6A8DAA0E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178435</wp:posOffset>
                      </wp:positionV>
                      <wp:extent cx="1215390" cy="0"/>
                      <wp:effectExtent l="0" t="0" r="22860" b="19050"/>
                      <wp:wrapThrough wrapText="bothSides">
                        <wp:wrapPolygon edited="0">
                          <wp:start x="0" y="-1"/>
                          <wp:lineTo x="0" y="-1"/>
                          <wp:lineTo x="21668" y="-1"/>
                          <wp:lineTo x="21668" y="-1"/>
                          <wp:lineTo x="0" y="-1"/>
                        </wp:wrapPolygon>
                      </wp:wrapThrough>
                      <wp:docPr id="10" name="Connecteur droi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53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E7228B" id="Connecteur droit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7pt,14.05pt" to="202.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" strokecolor="black [3200]" strokeweight=".5pt">
                      <v:stroke joinstyle="miter"/>
                      <w10:wrap type="through"/>
                    </v:line>
                  </w:pict>
                </mc:Fallback>
              </mc:AlternateContent>
            </w:r>
            <w:r>
              <w:rPr>
                <w:rFonts w:ascii="MS Gothic" w:eastAsia="MS Gothic" w:hAnsi="MS Gothic" w:cstheme="minorHAnsi" w:hint="eastAsia"/>
                <w:sz w:val="20"/>
                <w:szCs w:val="20"/>
              </w:rPr>
              <w:t xml:space="preserve"> </w:t>
            </w:r>
            <w:permStart w:id="190469605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738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04696055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Déjà envoyée (lieu) : </w:t>
            </w:r>
            <w:permStart w:id="172295078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22950780"/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permStart w:id="12275548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6359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D66E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2275548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À planifier dans : </w:t>
            </w:r>
            <w:permStart w:id="155080596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50805968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</w:tr>
      <w:tr w:rsidR="00387586" w:rsidRPr="001625A7" w:rsidTr="007F27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2970" w:type="dxa"/>
            <w:gridSpan w:val="3"/>
            <w:vAlign w:val="bottom"/>
          </w:tcPr>
          <w:p w:rsidR="00387586" w:rsidRPr="00F21617" w:rsidRDefault="00387586" w:rsidP="00F25136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883183769" w:edGrp="everyone" w:colFirst="1" w:colLast="1"/>
            <w:permStart w:id="1900882672" w:edGrp="everyone" w:colFirst="3" w:colLast="3"/>
            <w:r w:rsidRPr="00F21617">
              <w:rPr>
                <w:rFonts w:asciiTheme="minorHAnsi" w:hAnsiTheme="minorHAnsi" w:cstheme="minorHAnsi"/>
                <w:b/>
                <w:sz w:val="16"/>
                <w:szCs w:val="16"/>
              </w:rPr>
              <w:t>Signature</w:t>
            </w:r>
            <w:r w:rsidR="00D0371F" w:rsidRPr="00F2161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de l’accompagnateur</w:t>
            </w:r>
            <w:r w:rsidRPr="00F2161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: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316025322"/>
              <w:showingPlcHdr/>
              <w:picture/>
            </w:sdtPr>
            <w:sdtEndPr/>
            <w:sdtContent>
              <w:p w:rsidR="00387586" w:rsidRPr="00F21617" w:rsidRDefault="00387586" w:rsidP="00F25136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F21617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1FDABA2B" wp14:editId="2524CB08">
                      <wp:extent cx="412273" cy="412273"/>
                      <wp:effectExtent l="0" t="0" r="6985" b="6985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136" cy="4281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387586" w:rsidRPr="00F21617" w:rsidRDefault="00387586" w:rsidP="00F25136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387586" w:rsidRPr="00F21617" w:rsidRDefault="00387586" w:rsidP="00F25136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61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358657831"/>
            <w:placeholder>
              <w:docPart w:val="2F662E77F01D4BEEBB01E6B0ACD5C80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9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387586" w:rsidRPr="00F21617" w:rsidRDefault="00387586" w:rsidP="00F25136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F21617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883183769"/>
      <w:permEnd w:id="1900882672"/>
    </w:tbl>
    <w:p w:rsidR="00387586" w:rsidRDefault="00387586" w:rsidP="0048672A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0"/>
        <w:gridCol w:w="8640"/>
      </w:tblGrid>
      <w:tr w:rsidR="00D0371F" w:rsidRPr="00D66ED1" w:rsidTr="00D0371F">
        <w:trPr>
          <w:trHeight w:val="432"/>
        </w:trPr>
        <w:tc>
          <w:tcPr>
            <w:tcW w:w="1980" w:type="dxa"/>
            <w:vAlign w:val="center"/>
          </w:tcPr>
          <w:p w:rsidR="00D0371F" w:rsidRPr="00824E59" w:rsidRDefault="00D0371F" w:rsidP="00D0371F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35372167" w:edGrp="everyone" w:colFirst="1" w:colLast="1"/>
            <w:r w:rsidRPr="00824E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Formulaire remis à : </w:t>
            </w:r>
          </w:p>
        </w:tc>
        <w:tc>
          <w:tcPr>
            <w:tcW w:w="8640" w:type="dxa"/>
            <w:vAlign w:val="center"/>
          </w:tcPr>
          <w:p w:rsidR="00D0371F" w:rsidRPr="00D66ED1" w:rsidRDefault="00D0371F" w:rsidP="00D0371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35372167"/>
    </w:tbl>
    <w:p w:rsidR="00387586" w:rsidRDefault="00387586" w:rsidP="0048672A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20"/>
      </w:tblGrid>
      <w:tr w:rsidR="00A765AB" w:rsidRPr="00D66ED1" w:rsidTr="001420A0">
        <w:tc>
          <w:tcPr>
            <w:tcW w:w="1062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A765AB" w:rsidRPr="00D66ED1" w:rsidRDefault="00A765AB" w:rsidP="001420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CONSIGNES</w:t>
            </w:r>
          </w:p>
        </w:tc>
      </w:tr>
      <w:tr w:rsidR="00A765AB" w:rsidRPr="001940E8" w:rsidTr="001420A0">
        <w:trPr>
          <w:trHeight w:val="288"/>
        </w:trPr>
        <w:tc>
          <w:tcPr>
            <w:tcW w:w="10620" w:type="dxa"/>
            <w:shd w:val="clear" w:color="auto" w:fill="F2F2F2" w:themeFill="background1" w:themeFillShade="F2"/>
          </w:tcPr>
          <w:p w:rsidR="00A765AB" w:rsidRPr="00A765AB" w:rsidRDefault="00A765AB" w:rsidP="00A765AB">
            <w:pPr>
              <w:pStyle w:val="Paragraphedeliste"/>
              <w:numPr>
                <w:ilvl w:val="0"/>
                <w:numId w:val="8"/>
              </w:numPr>
              <w:spacing w:before="40" w:after="40"/>
              <w:ind w:left="432"/>
              <w:contextualSpacing w:val="0"/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A765AB">
              <w:rPr>
                <w:rFonts w:asciiTheme="minorHAnsi" w:hAnsiTheme="minorHAnsi" w:cstheme="minorHAnsi"/>
                <w:i/>
                <w:sz w:val="19"/>
                <w:szCs w:val="19"/>
              </w:rPr>
              <w:t>La personne responsable de préparer le rendez-vous complète le recto de ce for</w:t>
            </w:r>
            <w:r w:rsidR="00824E59">
              <w:rPr>
                <w:rFonts w:asciiTheme="minorHAnsi" w:hAnsiTheme="minorHAnsi" w:cstheme="minorHAnsi"/>
                <w:i/>
                <w:sz w:val="19"/>
                <w:szCs w:val="19"/>
              </w:rPr>
              <w:t>mulaire (avant le rendez-vous).</w:t>
            </w:r>
          </w:p>
          <w:p w:rsidR="00A765AB" w:rsidRPr="00A765AB" w:rsidRDefault="00A765AB" w:rsidP="00A765AB">
            <w:pPr>
              <w:pStyle w:val="Paragraphedeliste"/>
              <w:numPr>
                <w:ilvl w:val="0"/>
                <w:numId w:val="8"/>
              </w:numPr>
              <w:spacing w:before="40" w:after="40"/>
              <w:ind w:left="432"/>
              <w:contextualSpacing w:val="0"/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A765AB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L’accompagnateur, avec l’aide de la secrétaire médicale, doit compléter le verso (après le rendez-vous) sur le même document. </w:t>
            </w:r>
            <w:r w:rsidRPr="00A765AB">
              <w:rPr>
                <w:rFonts w:asciiTheme="minorHAnsi" w:hAnsiTheme="minorHAnsi" w:cstheme="minorHAnsi"/>
                <w:i/>
                <w:sz w:val="19"/>
                <w:szCs w:val="19"/>
              </w:rPr>
              <w:br/>
              <w:t>Si disponible, joindre une photocopie de la prescription médicale et des requêtes demandées.</w:t>
            </w:r>
          </w:p>
          <w:p w:rsidR="00A765AB" w:rsidRPr="00A765AB" w:rsidRDefault="00A765AB" w:rsidP="00A765AB">
            <w:pPr>
              <w:pStyle w:val="Paragraphedeliste"/>
              <w:numPr>
                <w:ilvl w:val="0"/>
                <w:numId w:val="8"/>
              </w:numPr>
              <w:spacing w:before="40" w:after="40"/>
              <w:ind w:left="432"/>
              <w:contextualSpacing w:val="0"/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A765AB">
              <w:rPr>
                <w:rFonts w:asciiTheme="minorHAnsi" w:hAnsiTheme="minorHAnsi" w:cstheme="minorHAnsi"/>
                <w:i/>
                <w:sz w:val="19"/>
                <w:szCs w:val="19"/>
              </w:rPr>
              <w:t>L’accompagnateur remet l’original du formulaire ainsi que toutes les photocopies à l’intervenant responsable du suivi de l’usager.</w:t>
            </w:r>
          </w:p>
          <w:p w:rsidR="00A765AB" w:rsidRPr="00A765AB" w:rsidRDefault="00A765AB" w:rsidP="00A765AB">
            <w:pPr>
              <w:pStyle w:val="Paragraphedeliste"/>
              <w:numPr>
                <w:ilvl w:val="0"/>
                <w:numId w:val="8"/>
              </w:numPr>
              <w:spacing w:before="40" w:after="40"/>
              <w:ind w:left="432"/>
              <w:contextualSpacing w:val="0"/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A765AB">
              <w:rPr>
                <w:rFonts w:asciiTheme="minorHAnsi" w:hAnsiTheme="minorHAnsi" w:cstheme="minorHAnsi"/>
                <w:i/>
                <w:sz w:val="19"/>
                <w:szCs w:val="19"/>
              </w:rPr>
              <w:t>Pour les ressources du secteur RI-RTF, le responsable de la ressource doit faire le suivi dans les plus brefs délais (maximum 48</w:t>
            </w:r>
            <w:r>
              <w:rPr>
                <w:rFonts w:asciiTheme="minorHAnsi" w:hAnsiTheme="minorHAnsi" w:cstheme="minorHAnsi"/>
                <w:i/>
                <w:sz w:val="19"/>
                <w:szCs w:val="19"/>
              </w:rPr>
              <w:t> </w:t>
            </w:r>
            <w:r w:rsidRPr="00A765AB">
              <w:rPr>
                <w:rFonts w:asciiTheme="minorHAnsi" w:hAnsiTheme="minorHAnsi" w:cstheme="minorHAnsi"/>
                <w:i/>
                <w:sz w:val="19"/>
                <w:szCs w:val="19"/>
              </w:rPr>
              <w:t>heures) auprès de l’intervenant responsable du suivi de l’usager.</w:t>
            </w:r>
          </w:p>
          <w:p w:rsidR="00A765AB" w:rsidRPr="00A765AB" w:rsidRDefault="00A765AB" w:rsidP="00A765AB">
            <w:pPr>
              <w:pStyle w:val="Paragraphedeliste"/>
              <w:numPr>
                <w:ilvl w:val="0"/>
                <w:numId w:val="8"/>
              </w:numPr>
              <w:spacing w:before="40" w:after="40"/>
              <w:ind w:left="432"/>
              <w:contextualSpacing w:val="0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765AB">
              <w:rPr>
                <w:rFonts w:asciiTheme="minorHAnsi" w:hAnsiTheme="minorHAnsi" w:cstheme="minorHAnsi"/>
                <w:i/>
                <w:sz w:val="19"/>
                <w:szCs w:val="19"/>
              </w:rPr>
              <w:t>L’intervenant responsable du suivi de l’usager déposera le formulaire et les photocopies au dossier de l’usager selon les modalités établies. Il avisera également l’infirmière du programme TC-TGC si celle-ci est assignée au dossier de l’usager.</w:t>
            </w:r>
          </w:p>
        </w:tc>
      </w:tr>
    </w:tbl>
    <w:p w:rsidR="00387586" w:rsidRPr="0048672A" w:rsidRDefault="00387586" w:rsidP="00824E59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387586" w:rsidRPr="0048672A" w:rsidSect="003A48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BE9" w:rsidRDefault="00B31BE9" w:rsidP="0081257E">
      <w:r>
        <w:separator/>
      </w:r>
    </w:p>
  </w:endnote>
  <w:endnote w:type="continuationSeparator" w:id="0">
    <w:p w:rsidR="00B31BE9" w:rsidRDefault="00B31BE9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87F16" w:rsidRPr="00D87F16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A765AB">
      <w:rPr>
        <w:rFonts w:asciiTheme="minorHAnsi" w:hAnsiTheme="minorHAnsi" w:cstheme="minorHAnsi"/>
        <w:sz w:val="20"/>
        <w:szCs w:val="20"/>
      </w:rPr>
      <w:t>60428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9B3DF2" w:rsidRPr="00F21617">
      <w:rPr>
        <w:rFonts w:asciiTheme="minorHAnsi" w:hAnsiTheme="minorHAnsi" w:cstheme="minorHAnsi"/>
        <w:sz w:val="15"/>
        <w:szCs w:val="15"/>
      </w:rPr>
      <w:t>(</w:t>
    </w:r>
    <w:r w:rsidR="00F21617" w:rsidRPr="00F21617">
      <w:rPr>
        <w:rFonts w:asciiTheme="minorHAnsi" w:hAnsiTheme="minorHAnsi" w:cstheme="minorHAnsi"/>
        <w:sz w:val="15"/>
        <w:szCs w:val="15"/>
      </w:rPr>
      <w:t>Rév. 2023-01</w:t>
    </w:r>
    <w:r w:rsidR="009B3DF2" w:rsidRPr="00F21617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824E59">
      <w:rPr>
        <w:rFonts w:asciiTheme="minorHAnsi" w:hAnsiTheme="minorHAnsi" w:cstheme="minorHAnsi"/>
        <w:b/>
        <w:sz w:val="20"/>
        <w:szCs w:val="20"/>
      </w:rPr>
      <w:t>FICHE DE COMMUNICATION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824E59">
      <w:rPr>
        <w:rFonts w:asciiTheme="minorHAnsi" w:hAnsiTheme="minorHAnsi" w:cstheme="minorHAnsi"/>
        <w:b/>
        <w:sz w:val="20"/>
        <w:szCs w:val="20"/>
      </w:rPr>
      <w:t>RENDEZ-VOUS MÉDICAL – CLIENTÈLE DI-TSA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F21617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F21617" w:rsidRPr="00F2161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Pr="002C0510" w:rsidRDefault="00F21617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60428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F21617">
      <w:rPr>
        <w:rFonts w:asciiTheme="minorHAnsi" w:hAnsiTheme="minorHAnsi" w:cstheme="minorHAnsi"/>
        <w:sz w:val="15"/>
        <w:szCs w:val="15"/>
      </w:rPr>
      <w:t>(</w:t>
    </w:r>
    <w:proofErr w:type="spellStart"/>
    <w:r w:rsidRPr="00F21617">
      <w:rPr>
        <w:rFonts w:asciiTheme="minorHAnsi" w:hAnsiTheme="minorHAnsi" w:cstheme="minorHAnsi"/>
        <w:sz w:val="15"/>
        <w:szCs w:val="15"/>
      </w:rPr>
      <w:t>Rév</w:t>
    </w:r>
    <w:proofErr w:type="spellEnd"/>
    <w:r w:rsidRPr="00F21617">
      <w:rPr>
        <w:rFonts w:asciiTheme="minorHAnsi" w:hAnsiTheme="minorHAnsi" w:cstheme="minorHAnsi"/>
        <w:sz w:val="15"/>
        <w:szCs w:val="15"/>
      </w:rPr>
      <w:t>. 2023-01)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387586">
      <w:rPr>
        <w:rFonts w:asciiTheme="minorHAnsi" w:hAnsiTheme="minorHAnsi" w:cstheme="minorHAnsi"/>
        <w:b/>
        <w:sz w:val="20"/>
        <w:szCs w:val="20"/>
      </w:rPr>
      <w:t>FICHE DE COMMUNICATION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387586">
      <w:rPr>
        <w:rFonts w:asciiTheme="minorHAnsi" w:hAnsiTheme="minorHAnsi" w:cstheme="minorHAnsi"/>
        <w:b/>
        <w:sz w:val="20"/>
        <w:szCs w:val="20"/>
      </w:rPr>
      <w:t>RENDEZ-VOUS MÉDICAL – CLIENTÈLE DI-TSA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F21617" w:rsidRPr="00F21617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F21617" w:rsidRPr="00F21617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BE9" w:rsidRDefault="00B31BE9" w:rsidP="0081257E">
      <w:r>
        <w:separator/>
      </w:r>
    </w:p>
  </w:footnote>
  <w:footnote w:type="continuationSeparator" w:id="0">
    <w:p w:rsidR="00B31BE9" w:rsidRDefault="00B31BE9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365525287" w:edGrp="everyone"/>
    <w:permStart w:id="83652174" w:edGrp="everyone"/>
    <w:permStart w:id="1038842302" w:edGrp="everyone"/>
    <w:permStart w:id="189825924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113171033"/>
        <w:lock w:val="sdtLocked"/>
        <w:placeholder>
          <w:docPart w:val="943C0390BA174D25B0E0AC216BDD76A9"/>
        </w:placeholder>
        <w:showingPlcHdr/>
      </w:sdtPr>
      <w:sdtEndPr/>
      <w:sdtContent>
        <w:r w:rsidR="00D87F16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365525287"/>
    <w:permEnd w:id="83652174"/>
    <w:permEnd w:id="1038842302"/>
    <w:permEnd w:id="1898259243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875125843" w:edGrp="everyone"/>
    <w:permStart w:id="915625340" w:edGrp="everyone"/>
    <w:permStart w:id="2047438744" w:edGrp="everyone"/>
    <w:permStart w:id="93654052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223406375"/>
        <w:lock w:val="sdtLocked"/>
        <w:placeholder>
          <w:docPart w:val="3A31BDC7633E4115B8D566A5B328E3AF"/>
        </w:placeholder>
      </w:sdtPr>
      <w:sdtEndPr/>
      <w:sdtContent>
        <w:r w:rsidR="00D87F16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875125843"/>
    <w:permEnd w:id="915625340"/>
    <w:permEnd w:id="2047438744"/>
    <w:permEnd w:id="936540526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301604952" w:edGrp="everyone"/>
    <w:permStart w:id="54481398" w:edGrp="everyone"/>
    <w:permStart w:id="1681998551" w:edGrp="everyone"/>
    <w:permStart w:id="14167190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083441696"/>
        <w:lock w:val="sdtLocked"/>
        <w:placeholder>
          <w:docPart w:val="E7D445715E644C6DA9A35ED6BA86EC30"/>
        </w:placeholder>
        <w:showingPlcHdr/>
      </w:sdtPr>
      <w:sdtEndPr/>
      <w:sdtContent>
        <w:r w:rsidR="00D87F16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301604952"/>
    <w:permEnd w:id="54481398"/>
    <w:permEnd w:id="1681998551"/>
    <w:permEnd w:id="141671905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608972753" w:edGrp="everyone"/>
    <w:permStart w:id="681066310" w:edGrp="everyone"/>
    <w:permStart w:id="1114574916" w:edGrp="everyone"/>
    <w:permStart w:id="45307304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892220594"/>
        <w:lock w:val="sdtLocked"/>
        <w:placeholder>
          <w:docPart w:val="B46FB638D6914FDBAF56BB8F9DBBE159"/>
        </w:placeholder>
      </w:sdtPr>
      <w:sdtEndPr/>
      <w:sdtContent>
        <w:r w:rsidR="00D87F16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608972753"/>
    <w:permEnd w:id="681066310"/>
    <w:permEnd w:id="1114574916"/>
    <w:permEnd w:id="45307304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00BD8"/>
    <w:multiLevelType w:val="hybridMultilevel"/>
    <w:tmpl w:val="19AC2786"/>
    <w:lvl w:ilvl="0" w:tplc="530AFA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C59C3"/>
    <w:multiLevelType w:val="hybridMultilevel"/>
    <w:tmpl w:val="6FFEE64E"/>
    <w:lvl w:ilvl="0" w:tplc="E5D6E0E0">
      <w:numFmt w:val="bullet"/>
      <w:lvlText w:val=""/>
      <w:lvlJc w:val="left"/>
      <w:pPr>
        <w:ind w:left="1070" w:hanging="71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8474D"/>
    <w:multiLevelType w:val="hybridMultilevel"/>
    <w:tmpl w:val="34EC9DA8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Asp2icdIiWUoGj1uT1fUfMl66U8xVOOhBCVwUCq5zvu1siXEH5jwpRMiwHK2JsX2PKu0S5pveCWuRPHbWG9OkQ==" w:salt="EC7w1O900HXdvAy8PMF5X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33538"/>
    <w:rsid w:val="0004612D"/>
    <w:rsid w:val="00056477"/>
    <w:rsid w:val="00061115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5DB1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27837"/>
    <w:rsid w:val="0013480E"/>
    <w:rsid w:val="00134CC1"/>
    <w:rsid w:val="0014043F"/>
    <w:rsid w:val="0014311E"/>
    <w:rsid w:val="00144BC2"/>
    <w:rsid w:val="0014609D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940E8"/>
    <w:rsid w:val="001A2DBA"/>
    <w:rsid w:val="001A3EAB"/>
    <w:rsid w:val="001B362C"/>
    <w:rsid w:val="001B6ADB"/>
    <w:rsid w:val="001C3AC1"/>
    <w:rsid w:val="001C3C30"/>
    <w:rsid w:val="001F086F"/>
    <w:rsid w:val="00205E89"/>
    <w:rsid w:val="0021081C"/>
    <w:rsid w:val="002211ED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46BB1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87586"/>
    <w:rsid w:val="0039226F"/>
    <w:rsid w:val="003929CB"/>
    <w:rsid w:val="003A48FF"/>
    <w:rsid w:val="003A6F43"/>
    <w:rsid w:val="003E3AE5"/>
    <w:rsid w:val="003F054B"/>
    <w:rsid w:val="003F27A5"/>
    <w:rsid w:val="003F3BBB"/>
    <w:rsid w:val="003F5BFB"/>
    <w:rsid w:val="00413A5E"/>
    <w:rsid w:val="004246FA"/>
    <w:rsid w:val="004331D4"/>
    <w:rsid w:val="0045258B"/>
    <w:rsid w:val="00455DB1"/>
    <w:rsid w:val="00460096"/>
    <w:rsid w:val="00465EBD"/>
    <w:rsid w:val="00466CA4"/>
    <w:rsid w:val="00473104"/>
    <w:rsid w:val="00475947"/>
    <w:rsid w:val="0048672A"/>
    <w:rsid w:val="00486DB0"/>
    <w:rsid w:val="00487374"/>
    <w:rsid w:val="004A634E"/>
    <w:rsid w:val="004A7727"/>
    <w:rsid w:val="004B2D7F"/>
    <w:rsid w:val="004B315B"/>
    <w:rsid w:val="004D5723"/>
    <w:rsid w:val="004F3CE1"/>
    <w:rsid w:val="004F7BC1"/>
    <w:rsid w:val="005222EB"/>
    <w:rsid w:val="00527734"/>
    <w:rsid w:val="005450BB"/>
    <w:rsid w:val="00562D85"/>
    <w:rsid w:val="00572797"/>
    <w:rsid w:val="005846D0"/>
    <w:rsid w:val="00586763"/>
    <w:rsid w:val="005A0C13"/>
    <w:rsid w:val="005B0165"/>
    <w:rsid w:val="005C1EC4"/>
    <w:rsid w:val="005C4346"/>
    <w:rsid w:val="005E77D0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21C12"/>
    <w:rsid w:val="007372B2"/>
    <w:rsid w:val="00742CE5"/>
    <w:rsid w:val="00743434"/>
    <w:rsid w:val="00747B48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D1379"/>
    <w:rsid w:val="007E09E8"/>
    <w:rsid w:val="007E5A80"/>
    <w:rsid w:val="007F27A6"/>
    <w:rsid w:val="007F3548"/>
    <w:rsid w:val="0080585F"/>
    <w:rsid w:val="0081257E"/>
    <w:rsid w:val="00813571"/>
    <w:rsid w:val="00815A91"/>
    <w:rsid w:val="00824E59"/>
    <w:rsid w:val="008273AD"/>
    <w:rsid w:val="00835D55"/>
    <w:rsid w:val="00840968"/>
    <w:rsid w:val="00854761"/>
    <w:rsid w:val="00854C5B"/>
    <w:rsid w:val="0088545A"/>
    <w:rsid w:val="008C1B87"/>
    <w:rsid w:val="008F61BF"/>
    <w:rsid w:val="008F729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7446"/>
    <w:rsid w:val="009917D6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6142"/>
    <w:rsid w:val="00A36BA6"/>
    <w:rsid w:val="00A513DB"/>
    <w:rsid w:val="00A530F1"/>
    <w:rsid w:val="00A5593D"/>
    <w:rsid w:val="00A729F1"/>
    <w:rsid w:val="00A765AB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1BE9"/>
    <w:rsid w:val="00B34C6D"/>
    <w:rsid w:val="00B44F24"/>
    <w:rsid w:val="00B700E0"/>
    <w:rsid w:val="00B728A7"/>
    <w:rsid w:val="00B90138"/>
    <w:rsid w:val="00B94163"/>
    <w:rsid w:val="00BA5ED2"/>
    <w:rsid w:val="00BA6EDD"/>
    <w:rsid w:val="00BB3AB8"/>
    <w:rsid w:val="00BC0CA8"/>
    <w:rsid w:val="00BD08CA"/>
    <w:rsid w:val="00BD5DFA"/>
    <w:rsid w:val="00BD5E67"/>
    <w:rsid w:val="00BF5356"/>
    <w:rsid w:val="00BF6BB8"/>
    <w:rsid w:val="00BF7A2F"/>
    <w:rsid w:val="00C00059"/>
    <w:rsid w:val="00C02195"/>
    <w:rsid w:val="00C34636"/>
    <w:rsid w:val="00C409F5"/>
    <w:rsid w:val="00C41836"/>
    <w:rsid w:val="00C50695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371F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87F16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E4212"/>
    <w:rsid w:val="00DF248B"/>
    <w:rsid w:val="00E10066"/>
    <w:rsid w:val="00E16883"/>
    <w:rsid w:val="00E24ABE"/>
    <w:rsid w:val="00E30FAC"/>
    <w:rsid w:val="00E3667F"/>
    <w:rsid w:val="00E37A0D"/>
    <w:rsid w:val="00E55FF4"/>
    <w:rsid w:val="00E84264"/>
    <w:rsid w:val="00E875A5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21617"/>
    <w:rsid w:val="00F33764"/>
    <w:rsid w:val="00F41733"/>
    <w:rsid w:val="00F47B4E"/>
    <w:rsid w:val="00F52944"/>
    <w:rsid w:val="00F6058F"/>
    <w:rsid w:val="00F72CF4"/>
    <w:rsid w:val="00F7382F"/>
    <w:rsid w:val="00F95C14"/>
    <w:rsid w:val="00F95ECE"/>
    <w:rsid w:val="00FA1BA3"/>
    <w:rsid w:val="00FA3A2B"/>
    <w:rsid w:val="00FC6B41"/>
    <w:rsid w:val="00FD14A6"/>
    <w:rsid w:val="00FE5D19"/>
    <w:rsid w:val="00FE7523"/>
    <w:rsid w:val="00FF03F2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2F0123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ansinterligne">
    <w:name w:val="No Spacing"/>
    <w:uiPriority w:val="1"/>
    <w:qFormat/>
    <w:locked/>
    <w:rsid w:val="0038758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pPr>
            <w:pStyle w:val="A53CF9E5941B4A139B707AC095ACE2AB55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662E77F01D4BEEBB01E6B0ACD5C8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D571DD-770A-4C88-A9B0-4E2D21A23CCB}"/>
      </w:docPartPr>
      <w:docPartBody>
        <w:p w:rsidR="007B0D7A" w:rsidRDefault="00392AB9" w:rsidP="00392AB9">
          <w:pPr>
            <w:pStyle w:val="2F662E77F01D4BEEBB01E6B0ACD5C80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43C0390BA174D25B0E0AC216BDD76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D904C-E29A-4083-9824-DF66C4EC4EF0}"/>
      </w:docPartPr>
      <w:docPartBody>
        <w:p w:rsidR="008E0ACD" w:rsidRDefault="007B0D7A" w:rsidP="007B0D7A">
          <w:pPr>
            <w:pStyle w:val="943C0390BA174D25B0E0AC216BDD76A9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3A31BDC7633E4115B8D566A5B328E3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0018FB-8E91-4E59-9397-5C09738567CB}"/>
      </w:docPartPr>
      <w:docPartBody>
        <w:p w:rsidR="008E0ACD" w:rsidRDefault="007B0D7A" w:rsidP="007B0D7A">
          <w:pPr>
            <w:pStyle w:val="3A31BDC7633E4115B8D566A5B328E3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D445715E644C6DA9A35ED6BA86EC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70B014-B42A-4471-9290-8073FFCA4AEE}"/>
      </w:docPartPr>
      <w:docPartBody>
        <w:p w:rsidR="008E0ACD" w:rsidRDefault="007B0D7A" w:rsidP="007B0D7A">
          <w:pPr>
            <w:pStyle w:val="E7D445715E644C6DA9A35ED6BA86EC30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B46FB638D6914FDBAF56BB8F9DBBE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574941-7C69-441A-B4A8-ADB46635C499}"/>
      </w:docPartPr>
      <w:docPartBody>
        <w:p w:rsidR="008E0ACD" w:rsidRDefault="007B0D7A" w:rsidP="007B0D7A">
          <w:pPr>
            <w:pStyle w:val="B46FB638D6914FDBAF56BB8F9DBBE15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92AB9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7B0D7A"/>
    <w:rsid w:val="008D0BEC"/>
    <w:rsid w:val="008E0ACD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467F0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7B0D7A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992FC7"/>
  </w:style>
  <w:style w:type="paragraph" w:customStyle="1" w:styleId="A53CF9E5941B4A139B707AC095ACE2AB46">
    <w:name w:val="A53CF9E5941B4A139B707AC095ACE2AB46"/>
    <w:rsid w:val="00AB2A4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">
    <w:name w:val="FD6ECFC879E84BC080A5AB00CB8890F1"/>
    <w:rsid w:val="00AB2A4A"/>
  </w:style>
  <w:style w:type="paragraph" w:customStyle="1" w:styleId="0758D5CEE820469E9DCE22D26D408B81">
    <w:name w:val="0758D5CEE820469E9DCE22D26D408B81"/>
    <w:rsid w:val="00AB2A4A"/>
  </w:style>
  <w:style w:type="paragraph" w:customStyle="1" w:styleId="8092CE935B7048C78FDFED8FC5EBA0DA">
    <w:name w:val="8092CE935B7048C78FDFED8FC5EBA0DA"/>
    <w:rsid w:val="00AB2A4A"/>
  </w:style>
  <w:style w:type="paragraph" w:customStyle="1" w:styleId="889B1AC4CCD940EFA29CD47F42E1F02D">
    <w:name w:val="889B1AC4CCD940EFA29CD47F42E1F02D"/>
    <w:rsid w:val="00AB2A4A"/>
  </w:style>
  <w:style w:type="paragraph" w:customStyle="1" w:styleId="7A0B49951C634E0DB144E00E118B7D85">
    <w:name w:val="7A0B49951C634E0DB144E00E118B7D85"/>
    <w:rsid w:val="00AB2A4A"/>
  </w:style>
  <w:style w:type="paragraph" w:customStyle="1" w:styleId="A53CF9E5941B4A139B707AC095ACE2AB47">
    <w:name w:val="A53CF9E5941B4A139B707AC095ACE2AB47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1">
    <w:name w:val="FD6ECFC879E84BC080A5AB00CB8890F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58D5CEE820469E9DCE22D26D408B811">
    <w:name w:val="0758D5CEE820469E9DCE22D26D408B8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92CE935B7048C78FDFED8FC5EBA0DA1">
    <w:name w:val="8092CE935B7048C78FDFED8FC5EBA0DA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EEAAD708049229B85AAE77EC54E3E">
    <w:name w:val="4F3EEAAD708049229B85AAE77EC54E3E"/>
    <w:rsid w:val="00DF487E"/>
  </w:style>
  <w:style w:type="paragraph" w:customStyle="1" w:styleId="002C2CE9FF2343628C353D9955D3DB73">
    <w:name w:val="002C2CE9FF2343628C353D9955D3DB73"/>
    <w:rsid w:val="00DF487E"/>
  </w:style>
  <w:style w:type="paragraph" w:customStyle="1" w:styleId="C256EC4860674A9F9186ABC214EC2F8E">
    <w:name w:val="C256EC4860674A9F9186ABC214EC2F8E"/>
    <w:rsid w:val="00DF487E"/>
  </w:style>
  <w:style w:type="paragraph" w:customStyle="1" w:styleId="384E9F1FBC7747E6907B1FE52840C45E">
    <w:name w:val="384E9F1FBC7747E6907B1FE52840C45E"/>
    <w:rsid w:val="00DF487E"/>
  </w:style>
  <w:style w:type="paragraph" w:customStyle="1" w:styleId="F8B5B53D08B0419DAADE1D69F578B37B">
    <w:name w:val="F8B5B53D08B0419DAADE1D69F578B37B"/>
    <w:rsid w:val="00DF487E"/>
  </w:style>
  <w:style w:type="paragraph" w:customStyle="1" w:styleId="A53CF9E5941B4A139B707AC095ACE2AB49">
    <w:name w:val="A53CF9E5941B4A139B707AC095ACE2AB49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5">
    <w:name w:val="439D17FA77CE42129D2C1205BCFF22D3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5">
    <w:name w:val="4FF4FCAB5AF749599E99154252FBCEBC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">
    <w:name w:val="0E7984516C214695A9DADB04CCCD19F4"/>
    <w:rsid w:val="00DF487E"/>
  </w:style>
  <w:style w:type="paragraph" w:customStyle="1" w:styleId="2DB0C8F1B7504C50A9D95BAAB900C2C5">
    <w:name w:val="2DB0C8F1B7504C50A9D95BAAB900C2C5"/>
    <w:rsid w:val="00DF487E"/>
  </w:style>
  <w:style w:type="paragraph" w:customStyle="1" w:styleId="A973356E517742A98968432FDAFF4C02">
    <w:name w:val="A973356E517742A98968432FDAFF4C02"/>
    <w:rsid w:val="00DF487E"/>
  </w:style>
  <w:style w:type="paragraph" w:customStyle="1" w:styleId="E3AFD903DFCF41D2923D45BFA073D003">
    <w:name w:val="E3AFD903DFCF41D2923D45BFA073D003"/>
    <w:rsid w:val="00DF487E"/>
  </w:style>
  <w:style w:type="paragraph" w:customStyle="1" w:styleId="A53CF9E5941B4A139B707AC095ACE2AB50">
    <w:name w:val="A53CF9E5941B4A139B707AC095ACE2AB50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1">
    <w:name w:val="0E7984516C214695A9DADB04CCCD19F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1">
    <w:name w:val="2DB0C8F1B7504C50A9D95BAAB900C2C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1">
    <w:name w:val="A973356E517742A98968432FDAFF4C02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6">
    <w:name w:val="439D17FA77CE42129D2C1205BCFF22D3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6">
    <w:name w:val="4FF4FCAB5AF749599E99154252FBCEBC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1">
    <w:name w:val="A53CF9E5941B4A139B707AC095ACE2AB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2">
    <w:name w:val="0E7984516C214695A9DADB04CCCD19F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2">
    <w:name w:val="2DB0C8F1B7504C50A9D95BAAB900C2C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2">
    <w:name w:val="A973356E517742A98968432FDAFF4C02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7">
    <w:name w:val="439D17FA77CE42129D2C1205BCFF22D3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7">
    <w:name w:val="4FF4FCAB5AF749599E99154252FBCEBC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2">
    <w:name w:val="A53CF9E5941B4A139B707AC095ACE2AB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3">
    <w:name w:val="0E7984516C214695A9DADB04CCCD19F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3">
    <w:name w:val="2DB0C8F1B7504C50A9D95BAAB900C2C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3">
    <w:name w:val="A973356E517742A98968432FDAFF4C02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">
    <w:name w:val="FD40E62B9494433783D11BC2D7BA769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8">
    <w:name w:val="439D17FA77CE42129D2C1205BCFF22D3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8">
    <w:name w:val="4FF4FCAB5AF749599E99154252FBCEBC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4">
    <w:name w:val="0E7984516C214695A9DADB04CCCD19F4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4">
    <w:name w:val="2DB0C8F1B7504C50A9D95BAAB900C2C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4">
    <w:name w:val="A973356E517742A98968432FDAFF4C02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1">
    <w:name w:val="FD40E62B9494433783D11BC2D7BA769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9">
    <w:name w:val="439D17FA77CE42129D2C1205BCFF22D3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9">
    <w:name w:val="4FF4FCAB5AF749599E99154252FBCEBC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DF487E"/>
  </w:style>
  <w:style w:type="paragraph" w:customStyle="1" w:styleId="6841809E16834CE1B698AB04D928885D">
    <w:name w:val="6841809E16834CE1B698AB04D928885D"/>
    <w:rsid w:val="00DF487E"/>
  </w:style>
  <w:style w:type="paragraph" w:customStyle="1" w:styleId="4D9D11F57DDA45F0A728043CAB1F5C8A">
    <w:name w:val="4D9D11F57DDA45F0A728043CAB1F5C8A"/>
    <w:rsid w:val="00DF487E"/>
  </w:style>
  <w:style w:type="paragraph" w:customStyle="1" w:styleId="5517E7626CB644028CABCA6CB986160E">
    <w:name w:val="5517E7626CB644028CABCA6CB986160E"/>
    <w:rsid w:val="00DF487E"/>
  </w:style>
  <w:style w:type="paragraph" w:customStyle="1" w:styleId="A53CF9E5941B4A139B707AC095ACE2AB54">
    <w:name w:val="A53CF9E5941B4A139B707AC095ACE2AB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5">
    <w:name w:val="0E7984516C214695A9DADB04CCCD19F4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5">
    <w:name w:val="2DB0C8F1B7504C50A9D95BAAB900C2C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5">
    <w:name w:val="A973356E517742A98968432FDAFF4C02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2">
    <w:name w:val="FD40E62B9494433783D11BC2D7BA769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">
    <w:name w:val="2E3322BEA23B4BB586307765B08FAB03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">
    <w:name w:val="4D9D11F57DDA45F0A728043CAB1F5C8A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3">
    <w:name w:val="FD40E62B9494433783D11BC2D7BA769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2">
    <w:name w:val="2E3322BEA23B4BB586307765B08FAB03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2">
    <w:name w:val="4D9D11F57DDA45F0A728043CAB1F5C8A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33C6DF0B2E4FE08673A14D38A4F83D">
    <w:name w:val="9C33C6DF0B2E4FE08673A14D38A4F83D"/>
    <w:rsid w:val="00DF487E"/>
  </w:style>
  <w:style w:type="paragraph" w:customStyle="1" w:styleId="2F662E77F01D4BEEBB01E6B0ACD5C804">
    <w:name w:val="2F662E77F01D4BEEBB01E6B0ACD5C804"/>
    <w:rsid w:val="00392AB9"/>
  </w:style>
  <w:style w:type="paragraph" w:customStyle="1" w:styleId="DC94171F57CE4D609C67756FB690166D">
    <w:name w:val="DC94171F57CE4D609C67756FB690166D"/>
    <w:rsid w:val="007B0D7A"/>
  </w:style>
  <w:style w:type="paragraph" w:customStyle="1" w:styleId="0CF141BD60794556B49A9D1A410F2ED0">
    <w:name w:val="0CF141BD60794556B49A9D1A410F2ED0"/>
    <w:rsid w:val="007B0D7A"/>
  </w:style>
  <w:style w:type="paragraph" w:customStyle="1" w:styleId="70D4C1CFDEC1451BB5FB6DF06BA8A5BB">
    <w:name w:val="70D4C1CFDEC1451BB5FB6DF06BA8A5BB"/>
    <w:rsid w:val="007B0D7A"/>
  </w:style>
  <w:style w:type="paragraph" w:customStyle="1" w:styleId="80EBEA496E744875A44395B6F08876D2">
    <w:name w:val="80EBEA496E744875A44395B6F08876D2"/>
    <w:rsid w:val="007B0D7A"/>
  </w:style>
  <w:style w:type="paragraph" w:customStyle="1" w:styleId="ECF90362EBFD4A3B95BE08F7B0373C9A">
    <w:name w:val="ECF90362EBFD4A3B95BE08F7B0373C9A"/>
    <w:rsid w:val="007B0D7A"/>
  </w:style>
  <w:style w:type="paragraph" w:customStyle="1" w:styleId="10A762C64066406B90F8B2DC2D82BFB3">
    <w:name w:val="10A762C64066406B90F8B2DC2D82BFB3"/>
    <w:rsid w:val="007B0D7A"/>
  </w:style>
  <w:style w:type="paragraph" w:customStyle="1" w:styleId="3A0A5F37653F4CD08F415854C76E5F0D">
    <w:name w:val="3A0A5F37653F4CD08F415854C76E5F0D"/>
    <w:rsid w:val="007B0D7A"/>
  </w:style>
  <w:style w:type="paragraph" w:customStyle="1" w:styleId="519AC94EF19A457C8F5885557F8CD92D">
    <w:name w:val="519AC94EF19A457C8F5885557F8CD92D"/>
    <w:rsid w:val="007B0D7A"/>
  </w:style>
  <w:style w:type="paragraph" w:customStyle="1" w:styleId="943C0390BA174D25B0E0AC216BDD76A9">
    <w:name w:val="943C0390BA174D25B0E0AC216BDD76A9"/>
    <w:rsid w:val="007B0D7A"/>
  </w:style>
  <w:style w:type="paragraph" w:customStyle="1" w:styleId="3A31BDC7633E4115B8D566A5B328E3AF">
    <w:name w:val="3A31BDC7633E4115B8D566A5B328E3AF"/>
    <w:rsid w:val="007B0D7A"/>
  </w:style>
  <w:style w:type="paragraph" w:customStyle="1" w:styleId="E7D445715E644C6DA9A35ED6BA86EC30">
    <w:name w:val="E7D445715E644C6DA9A35ED6BA86EC30"/>
    <w:rsid w:val="007B0D7A"/>
  </w:style>
  <w:style w:type="paragraph" w:customStyle="1" w:styleId="B46FB638D6914FDBAF56BB8F9DBBE159">
    <w:name w:val="B46FB638D6914FDBAF56BB8F9DBBE159"/>
    <w:rsid w:val="007B0D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63A52-CFB6-456C-BCB1-00423700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614</Words>
  <Characters>3381</Characters>
  <Application>Microsoft Office Word</Application>
  <DocSecurity>8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</cp:lastModifiedBy>
  <cp:revision>3</cp:revision>
  <cp:lastPrinted>2020-03-02T14:51:00Z</cp:lastPrinted>
  <dcterms:created xsi:type="dcterms:W3CDTF">2023-01-20T16:52:00Z</dcterms:created>
  <dcterms:modified xsi:type="dcterms:W3CDTF">2023-01-20T16:52:00Z</dcterms:modified>
</cp:coreProperties>
</file>