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64CDFBF2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D63F4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5F52DA7A" w14:textId="77777777" w:rsidR="002D699A" w:rsidRPr="003C649A" w:rsidRDefault="002D699A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C649A">
              <w:rPr>
                <w:rFonts w:asciiTheme="minorHAnsi" w:hAnsiTheme="minorHAnsi" w:cstheme="minorHAnsi"/>
                <w:b/>
              </w:rPr>
              <w:t xml:space="preserve">DÉPISTAGE DU </w:t>
            </w:r>
          </w:p>
          <w:p w14:paraId="65758440" w14:textId="627EE2EA" w:rsidR="004246FA" w:rsidRPr="00770980" w:rsidRDefault="002D699A" w:rsidP="007E09E8">
            <w:pPr>
              <w:jc w:val="center"/>
              <w:rPr>
                <w:rFonts w:ascii="Arial" w:hAnsi="Arial" w:cs="Arial"/>
                <w:b/>
              </w:rPr>
            </w:pPr>
            <w:r w:rsidRPr="003C649A">
              <w:rPr>
                <w:rFonts w:asciiTheme="minorHAnsi" w:hAnsiTheme="minorHAnsi" w:cstheme="minorHAnsi"/>
                <w:b/>
              </w:rPr>
              <w:t>TROUBLE DE LA DÉGLUTITION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"/>
        <w:gridCol w:w="1274"/>
        <w:gridCol w:w="893"/>
        <w:gridCol w:w="35"/>
        <w:gridCol w:w="347"/>
        <w:gridCol w:w="638"/>
        <w:gridCol w:w="638"/>
        <w:gridCol w:w="857"/>
        <w:gridCol w:w="844"/>
        <w:gridCol w:w="569"/>
        <w:gridCol w:w="477"/>
        <w:gridCol w:w="372"/>
        <w:gridCol w:w="571"/>
        <w:gridCol w:w="947"/>
        <w:gridCol w:w="44"/>
        <w:gridCol w:w="430"/>
        <w:gridCol w:w="139"/>
        <w:gridCol w:w="641"/>
        <w:gridCol w:w="642"/>
      </w:tblGrid>
      <w:tr w:rsidR="002D699A" w:rsidRPr="00B85C6C" w14:paraId="3928A205" w14:textId="77777777" w:rsidTr="003E32E8">
        <w:trPr>
          <w:trHeight w:val="283"/>
        </w:trPr>
        <w:tc>
          <w:tcPr>
            <w:tcW w:w="106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AA5918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CONTEXTE</w:t>
            </w:r>
          </w:p>
        </w:tc>
      </w:tr>
      <w:permStart w:id="543056853" w:edGrp="everyone"/>
      <w:tr w:rsidR="002D699A" w:rsidRPr="00B85C6C" w14:paraId="68B042A9" w14:textId="77777777" w:rsidTr="00EC54A5">
        <w:tc>
          <w:tcPr>
            <w:tcW w:w="63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C6B69" w14:textId="67D804D2" w:rsidR="002D699A" w:rsidRPr="00B85C6C" w:rsidRDefault="00D63F48" w:rsidP="003E32E8">
            <w:pPr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85294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C5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54305685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Admission (si absence de plan de traitement en nutrition valide)  </w:t>
            </w:r>
            <w:permStart w:id="653752682" w:edGrp="everyone"/>
            <w:r w:rsidR="00EC54A5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653752682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</w:t>
            </w:r>
          </w:p>
          <w:permStart w:id="345396713" w:edGrp="everyone"/>
          <w:p w14:paraId="311193EE" w14:textId="07587AAC" w:rsidR="002D699A" w:rsidRPr="00B85C6C" w:rsidRDefault="00D63F48" w:rsidP="003E32E8">
            <w:pPr>
              <w:tabs>
                <w:tab w:val="left" w:pos="142"/>
              </w:tabs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49071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C5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34539671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Suite au constat d’un signe du trouble de la déglutition</w:t>
            </w:r>
            <w:r w:rsidR="002D699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433603448" w:edGrp="everyone"/>
            <w:r w:rsidR="002D699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3360344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</w:t>
            </w:r>
          </w:p>
          <w:permStart w:id="221334970" w:edGrp="everyone"/>
          <w:p w14:paraId="0A64E3D0" w14:textId="1A0C7347" w:rsidR="002D699A" w:rsidRPr="00B85C6C" w:rsidRDefault="00D63F48" w:rsidP="003E32E8">
            <w:pPr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7979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C5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21334970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Suite à l’obstruction des voies aériennes </w:t>
            </w:r>
            <w:r w:rsidR="002D699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942643177" w:edGrp="everyone"/>
            <w:r w:rsidR="002D699A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4264317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</w:t>
            </w:r>
          </w:p>
          <w:p w14:paraId="5B844793" w14:textId="27587700" w:rsidR="002D699A" w:rsidRPr="00B85C6C" w:rsidRDefault="002D699A" w:rsidP="00C919C8">
            <w:pPr>
              <w:tabs>
                <w:tab w:val="left" w:pos="4708"/>
              </w:tabs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u w:val="single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Aliment(s) en cause :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317418219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317418219"/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u w:val="single"/>
                <w:lang w:eastAsia="en-US"/>
              </w:rPr>
              <w:t xml:space="preserve">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7CBAC843" w14:textId="5BEAA493" w:rsidR="002D699A" w:rsidRPr="00B85C6C" w:rsidRDefault="002D699A" w:rsidP="003E32E8">
            <w:pPr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Particularités : </w:t>
            </w:r>
            <w:permStart w:id="1951023164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51023164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42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1A7D4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Texture du repas observé</w:t>
            </w:r>
          </w:p>
        </w:tc>
      </w:tr>
      <w:tr w:rsidR="002D699A" w:rsidRPr="00B85C6C" w14:paraId="50F7CEFF" w14:textId="77777777" w:rsidTr="00EC54A5">
        <w:trPr>
          <w:trHeight w:val="373"/>
        </w:trPr>
        <w:tc>
          <w:tcPr>
            <w:tcW w:w="637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FA34A5" w14:textId="77777777" w:rsidR="002D699A" w:rsidRPr="00B85C6C" w:rsidRDefault="002D699A" w:rsidP="003E32E8">
            <w:pPr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permStart w:id="1455648113" w:edGrp="everyone"/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C28352" w14:textId="78C4C464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5355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45564811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régulière</w:t>
            </w:r>
          </w:p>
          <w:permStart w:id="1724711751" w:edGrp="everyone"/>
          <w:p w14:paraId="0234B16A" w14:textId="0BC68B70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31029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724711751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tendre</w:t>
            </w:r>
          </w:p>
        </w:tc>
        <w:permStart w:id="1714167468" w:edGrp="everyone"/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6F411" w14:textId="6E44349B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87168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71416746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molle</w:t>
            </w:r>
          </w:p>
          <w:permStart w:id="1023213588" w:edGrp="everyone"/>
          <w:p w14:paraId="664E11BC" w14:textId="1AE97999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49602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02321358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hachée   </w:t>
            </w:r>
          </w:p>
        </w:tc>
        <w:permStart w:id="963603267" w:edGrp="everyone"/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36CE" w14:textId="53A06770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3245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96360326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purée</w:t>
            </w:r>
          </w:p>
          <w:p w14:paraId="3542710D" w14:textId="4322A16C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ermStart w:id="1957242534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57242534"/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</w:p>
        </w:tc>
      </w:tr>
      <w:tr w:rsidR="002D699A" w:rsidRPr="00B85C6C" w14:paraId="4DA4CED2" w14:textId="77777777" w:rsidTr="00EC54A5">
        <w:tc>
          <w:tcPr>
            <w:tcW w:w="637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CED38" w14:textId="77777777" w:rsidR="002D699A" w:rsidRPr="00B85C6C" w:rsidRDefault="002D699A" w:rsidP="003E32E8">
            <w:pPr>
              <w:ind w:right="-108"/>
              <w:rPr>
                <w:rFonts w:asciiTheme="minorHAnsi" w:eastAsiaTheme="minorHAnsi" w:hAnsiTheme="minorHAnsi" w:cstheme="minorHAnsi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42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B55C5A" w14:textId="77777777" w:rsidR="002D699A" w:rsidRPr="00B85C6C" w:rsidRDefault="002D699A" w:rsidP="003E32E8">
            <w:pPr>
              <w:ind w:left="33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Consistance des liquides  </w:t>
            </w:r>
          </w:p>
        </w:tc>
      </w:tr>
      <w:tr w:rsidR="002D699A" w:rsidRPr="00B85C6C" w14:paraId="4A507ACB" w14:textId="77777777" w:rsidTr="00EC54A5">
        <w:tc>
          <w:tcPr>
            <w:tcW w:w="637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3E3B" w14:textId="77777777" w:rsidR="002D699A" w:rsidRPr="00B85C6C" w:rsidRDefault="002D699A" w:rsidP="003E32E8">
            <w:pPr>
              <w:ind w:right="-10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permStart w:id="1990669364" w:edGrp="everyone"/>
        <w:tc>
          <w:tcPr>
            <w:tcW w:w="1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234582" w14:textId="3EFE2BA1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86575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990669364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claire</w:t>
            </w:r>
          </w:p>
          <w:permStart w:id="58263625" w:edGrp="everyone"/>
          <w:p w14:paraId="722E7187" w14:textId="7FADD05E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17742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5826362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B18</w:t>
            </w:r>
          </w:p>
        </w:tc>
        <w:permStart w:id="1048249728" w:edGrp="everyone"/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6380F" w14:textId="3FF63B25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10731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04824972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B10</w:t>
            </w:r>
          </w:p>
          <w:permStart w:id="86837408" w:edGrp="everyone"/>
          <w:p w14:paraId="21618692" w14:textId="611F4D53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11463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8683740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B4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50E7" w14:textId="33CBC697" w:rsidR="002D699A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permStart w:id="99829911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99829911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</w:p>
        </w:tc>
      </w:tr>
      <w:tr w:rsidR="002D699A" w:rsidRPr="00B85C6C" w14:paraId="3171CF1C" w14:textId="77777777" w:rsidTr="003E32E8">
        <w:trPr>
          <w:trHeight w:val="283"/>
        </w:trPr>
        <w:tc>
          <w:tcPr>
            <w:tcW w:w="1063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83A586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OBSERVATIONS GÉNÉRALES</w:t>
            </w:r>
          </w:p>
        </w:tc>
      </w:tr>
      <w:tr w:rsidR="002D699A" w:rsidRPr="00B85C6C" w14:paraId="729A4EE4" w14:textId="77777777" w:rsidTr="00EC54A5">
        <w:trPr>
          <w:trHeight w:val="283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33F4F" w14:textId="77777777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40A73F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oui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CE4F1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non</w:t>
            </w:r>
          </w:p>
        </w:tc>
        <w:tc>
          <w:tcPr>
            <w:tcW w:w="52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7CF36" w14:textId="77777777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52667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oui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F2AD0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non</w:t>
            </w:r>
          </w:p>
        </w:tc>
      </w:tr>
      <w:tr w:rsidR="003E32E8" w:rsidRPr="00B85C6C" w14:paraId="720CE3FA" w14:textId="77777777" w:rsidTr="00EC54A5">
        <w:trPr>
          <w:trHeight w:val="283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7F29" w14:textId="73BEE038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Alerte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77688820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76888209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       </w:t>
            </w:r>
          </w:p>
        </w:tc>
        <w:permStart w:id="1152668041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04F7" w14:textId="6087412F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1125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152668041"/>
          </w:p>
        </w:tc>
        <w:permStart w:id="1962896353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2CA2" w14:textId="1D0A37F6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57643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962896353"/>
          </w:p>
        </w:tc>
        <w:tc>
          <w:tcPr>
            <w:tcW w:w="52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FF77" w14:textId="2F8ECCD8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Résidus alimentaires : </w:t>
            </w:r>
            <w:permStart w:id="1723548795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723548795"/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</w:p>
        </w:tc>
        <w:permStart w:id="2020814139" w:edGrp="everyone"/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7669" w14:textId="237D8FBF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02964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020814139"/>
          </w:p>
        </w:tc>
        <w:permStart w:id="1457674291" w:edGrp="everyone"/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6F7E" w14:textId="61A852F8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5650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57674291"/>
          </w:p>
        </w:tc>
      </w:tr>
      <w:tr w:rsidR="003E32E8" w:rsidRPr="00B85C6C" w14:paraId="29349451" w14:textId="77777777" w:rsidTr="00EC54A5">
        <w:trPr>
          <w:trHeight w:val="283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D84A" w14:textId="0E00771C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Attentif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21419395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14193957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   </w:t>
            </w:r>
          </w:p>
        </w:tc>
        <w:permStart w:id="1635337649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0936E" w14:textId="2C74296D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38607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35337649"/>
          </w:p>
        </w:tc>
        <w:permStart w:id="1955552234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C93D" w14:textId="62B08BDB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90171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955552234"/>
          </w:p>
        </w:tc>
        <w:tc>
          <w:tcPr>
            <w:tcW w:w="525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00AE" w14:textId="0AB45B9F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Muqueuses internes altérées : (muguet, ulcère)  </w:t>
            </w:r>
            <w:permStart w:id="2087590242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2087590242"/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</w:p>
        </w:tc>
        <w:permStart w:id="1324365272" w:edGrp="everyone"/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CCAE" w14:textId="1DBCEDAC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05800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24365272"/>
          </w:p>
        </w:tc>
        <w:permStart w:id="779100409" w:edGrp="everyone"/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1544" w14:textId="4554CD30" w:rsidR="003E32E8" w:rsidRPr="00B85C6C" w:rsidRDefault="00D63F48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37412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79100409"/>
          </w:p>
        </w:tc>
      </w:tr>
      <w:tr w:rsidR="003E32E8" w:rsidRPr="00B85C6C" w14:paraId="40BCA984" w14:textId="77777777" w:rsidTr="00EC54A5">
        <w:trPr>
          <w:trHeight w:val="283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AD42" w14:textId="4FF52A9F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Comprend les consignes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8182168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1821683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permStart w:id="1933323893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A1E8" w14:textId="1FD3CA8D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806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933323893"/>
          </w:p>
        </w:tc>
        <w:permStart w:id="1374177887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0E75" w14:textId="65B91157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73653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74177887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747BCB" w14:textId="546E4C78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Salive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38288706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82887069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permStart w:id="605640720" w:edGrp="everyone"/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D3B0" w14:textId="4E0ACFA7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44389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605640720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adéquate </w:t>
            </w:r>
            <w:permStart w:id="1430333858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430333858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</w:p>
        </w:tc>
        <w:permStart w:id="1366719254" w:edGrp="everyone"/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F08F0" w14:textId="2A0EBAAC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42161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66719254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épaisse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90857997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0857997"/>
          </w:p>
        </w:tc>
        <w:permStart w:id="471938809" w:edGrp="everyone"/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6BEA6" w14:textId="5423A304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66862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End w:id="471938809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abondante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731270516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731270516"/>
          </w:p>
        </w:tc>
      </w:tr>
      <w:tr w:rsidR="003E32E8" w:rsidRPr="00B85C6C" w14:paraId="43CEA5EF" w14:textId="77777777" w:rsidTr="00EC54A5">
        <w:trPr>
          <w:trHeight w:val="368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042C" w14:textId="1B819352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Exécute les consignes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210443215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04432157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permStart w:id="2046064677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FF3" w14:textId="44FCF12A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45413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046064677"/>
          </w:p>
        </w:tc>
        <w:permStart w:id="419265898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4716" w14:textId="68A45806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04078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419265898"/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DFE79" w14:textId="77777777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permStart w:id="1243684363" w:edGrp="everyone"/>
        <w:tc>
          <w:tcPr>
            <w:tcW w:w="2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820F9" w14:textId="73FFAFC6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9837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End w:id="1243684363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écoulement salivaire </w:t>
            </w:r>
            <w:permStart w:id="790710017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790710017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</w:p>
        </w:tc>
        <w:permStart w:id="1087582969" w:edGrp="everyone"/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96C" w14:textId="7CD5C874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77845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ermEnd w:id="1087582969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xérostomie </w:t>
            </w:r>
            <w:permStart w:id="274880648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274880648"/>
          </w:p>
        </w:tc>
      </w:tr>
      <w:tr w:rsidR="003E32E8" w:rsidRPr="00B85C6C" w14:paraId="4946B9A2" w14:textId="77777777" w:rsidTr="00EC54A5">
        <w:trPr>
          <w:trHeight w:val="283"/>
        </w:trPr>
        <w:tc>
          <w:tcPr>
            <w:tcW w:w="28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ABD8" w14:textId="38320879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Dérhumage sur demande : </w:t>
            </w:r>
            <w:permStart w:id="115169078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15169078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889327023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7E7F" w14:textId="4AC11978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08144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89327023"/>
          </w:p>
        </w:tc>
        <w:permStart w:id="1591442138" w:edGrp="everyone"/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9FBD" w14:textId="3B2FD251" w:rsidR="003E32E8" w:rsidRPr="00B85C6C" w:rsidRDefault="00D63F48" w:rsidP="003E32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4091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591442138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EC1B7" w14:textId="64F55AC7" w:rsidR="003E32E8" w:rsidRPr="00B85C6C" w:rsidRDefault="003E32E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Dents naturelles : </w:t>
            </w:r>
            <w:permStart w:id="1989364446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</w:t>
            </w:r>
            <w:permEnd w:id="1989364446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770527805" w:edGrp="everyone"/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2A8231" w14:textId="3A263AF6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5534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70527805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haut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60058951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60058951"/>
          </w:p>
        </w:tc>
        <w:permStart w:id="1137380994" w:edGrp="everyone"/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15D41" w14:textId="4624BA4B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89095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137380994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bas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887468594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887468594"/>
          </w:p>
        </w:tc>
        <w:permStart w:id="1750805922" w:edGrp="everyone"/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5D15" w14:textId="00A3D4A5" w:rsidR="003E32E8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95378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50805922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sans dentition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538530471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538530471"/>
          </w:p>
        </w:tc>
      </w:tr>
      <w:tr w:rsidR="002D699A" w:rsidRPr="00B85C6C" w14:paraId="6AE97D61" w14:textId="77777777" w:rsidTr="00EC54A5">
        <w:trPr>
          <w:trHeight w:val="283"/>
        </w:trPr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C4EDF" w14:textId="65CD60A4" w:rsidR="002D699A" w:rsidRPr="00B85C6C" w:rsidRDefault="002D699A" w:rsidP="003E32E8">
            <w:pPr>
              <w:ind w:right="-249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Toux sur demande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934365973" w:edGrp="everyone"/>
            <w:r w:rsidR="003E32E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34365973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7AA4BE" w14:textId="15232D79" w:rsidR="002D699A" w:rsidRPr="00B85C6C" w:rsidRDefault="002D699A" w:rsidP="003E32E8">
            <w:pPr>
              <w:tabs>
                <w:tab w:val="left" w:pos="2753"/>
              </w:tabs>
              <w:ind w:left="33"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Prothèses dentaires 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510267039" w:edGrp="everyone"/>
            <w:r w:rsidR="003E32E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10267039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permStart w:id="2136160265" w:edGrp="everyone"/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DDCB" w14:textId="6F59C92C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7807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13616026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haut : </w:t>
            </w:r>
            <w:permStart w:id="1188114092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188114092"/>
            <w:r w:rsidR="002D699A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1606833983" w:edGrp="everyone"/>
        <w:tc>
          <w:tcPr>
            <w:tcW w:w="15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FAD9B" w14:textId="6EE071D3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84932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0683398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non ajustée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5560194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560194"/>
          </w:p>
        </w:tc>
        <w:permStart w:id="1462788931" w:edGrp="everyone"/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93EC9F" w14:textId="7E392FC9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36012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62788931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non portée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342106070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342106070"/>
          </w:p>
        </w:tc>
      </w:tr>
      <w:tr w:rsidR="002D699A" w:rsidRPr="00B85C6C" w14:paraId="1A9FB3CD" w14:textId="77777777" w:rsidTr="00EC54A5">
        <w:trPr>
          <w:trHeight w:val="28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7BE87A" w14:textId="77777777" w:rsidR="002D699A" w:rsidRPr="00B85C6C" w:rsidRDefault="002D699A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permStart w:id="1196887055" w:edGrp="everyone"/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925C13" w14:textId="7B0CDCE9" w:rsidR="002D699A" w:rsidRPr="00B85C6C" w:rsidRDefault="00D63F48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60541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19688705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présente</w:t>
            </w:r>
          </w:p>
        </w:tc>
        <w:permStart w:id="746218410" w:edGrp="everyone"/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310E1" w14:textId="7DACD1BD" w:rsidR="002D699A" w:rsidRPr="00B85C6C" w:rsidRDefault="00D63F48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38846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746218410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diminuée</w:t>
            </w:r>
          </w:p>
        </w:tc>
        <w:permStart w:id="2085770758" w:edGrp="everyone"/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689E" w14:textId="61E9BE46" w:rsidR="002D699A" w:rsidRPr="00B85C6C" w:rsidRDefault="00D63F48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8294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208577075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absente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9705B" w14:textId="77777777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permStart w:id="1575044306" w:edGrp="everyone"/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82FBE" w14:textId="16FA3713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94098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575044306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bas : </w:t>
            </w:r>
            <w:r w:rsidR="002D699A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799175798" w:edGrp="everyone"/>
            <w:r w:rsidR="003E32E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99175798"/>
            <w:r w:rsidR="002D699A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permStart w:id="75583062" w:edGrp="everyone"/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EC8051" w14:textId="418F808F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61867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5583062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non ajustée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291475205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291475205"/>
          </w:p>
        </w:tc>
        <w:permStart w:id="1460232897" w:edGrp="everyone"/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534F" w14:textId="03B94E02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1202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6023289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non portée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62160412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62160412"/>
          </w:p>
        </w:tc>
      </w:tr>
      <w:tr w:rsidR="002D699A" w:rsidRPr="00B85C6C" w14:paraId="72DE21FB" w14:textId="77777777" w:rsidTr="00EC54A5">
        <w:trPr>
          <w:trHeight w:val="283"/>
        </w:trPr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1787E" w14:textId="33F9D692" w:rsidR="002D699A" w:rsidRPr="00B85C6C" w:rsidRDefault="002D699A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Déglutition sur demande : </w:t>
            </w:r>
            <w:permStart w:id="1495476331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495476331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653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6A34" w14:textId="4FAF082C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Particularités : </w:t>
            </w:r>
            <w:permStart w:id="1946231692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46231692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  <w:p w14:paraId="374F28D4" w14:textId="77777777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D699A" w:rsidRPr="00B85C6C" w14:paraId="5D39D0F6" w14:textId="77777777" w:rsidTr="00EC54A5">
        <w:trPr>
          <w:trHeight w:val="28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A99A3" w14:textId="77777777" w:rsidR="002D699A" w:rsidRPr="00B85C6C" w:rsidRDefault="002D699A" w:rsidP="003E32E8">
            <w:pPr>
              <w:ind w:right="-249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permStart w:id="1746474387" w:edGrp="everyone"/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4DB01" w14:textId="31FDC5EA" w:rsidR="002D699A" w:rsidRPr="00B85C6C" w:rsidRDefault="00D63F48" w:rsidP="003E32E8">
            <w:pPr>
              <w:ind w:right="-249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0639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4647438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présente</w:t>
            </w:r>
          </w:p>
        </w:tc>
        <w:permStart w:id="444162888" w:edGrp="everyone"/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29892" w14:textId="4EF4FD22" w:rsidR="002D699A" w:rsidRPr="00B85C6C" w:rsidRDefault="00D63F48" w:rsidP="003E32E8">
            <w:pPr>
              <w:ind w:right="-249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47537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44416288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retardée</w:t>
            </w:r>
          </w:p>
        </w:tc>
        <w:permStart w:id="1119763851" w:edGrp="everyone"/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DF65" w14:textId="1560E545" w:rsidR="002D699A" w:rsidRPr="00B85C6C" w:rsidRDefault="00D63F48" w:rsidP="003E32E8">
            <w:pPr>
              <w:ind w:right="-249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47260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119763851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absente</w:t>
            </w:r>
          </w:p>
        </w:tc>
        <w:tc>
          <w:tcPr>
            <w:tcW w:w="6532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1508" w14:textId="77777777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</w:tr>
      <w:tr w:rsidR="002D699A" w:rsidRPr="00B85C6C" w14:paraId="6F2E4352" w14:textId="77777777" w:rsidTr="003E32E8">
        <w:trPr>
          <w:trHeight w:val="283"/>
        </w:trPr>
        <w:tc>
          <w:tcPr>
            <w:tcW w:w="106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124D5B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AUTONOMIE À L’ALIMENTATION</w:t>
            </w:r>
          </w:p>
        </w:tc>
      </w:tr>
      <w:tr w:rsidR="002D699A" w:rsidRPr="00B85C6C" w14:paraId="6B6B5204" w14:textId="77777777" w:rsidTr="00EC54A5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332315" w14:textId="77777777" w:rsidR="002D699A" w:rsidRPr="00B85C6C" w:rsidRDefault="002D699A" w:rsidP="003E32E8">
            <w:pPr>
              <w:ind w:left="142" w:hanging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D5D0B2" w14:textId="77777777" w:rsidR="002D699A" w:rsidRPr="00B85C6C" w:rsidRDefault="002D699A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B3FE13" w14:textId="77777777" w:rsidR="002D699A" w:rsidRPr="00B85C6C" w:rsidRDefault="002D699A" w:rsidP="003E32E8">
            <w:pPr>
              <w:ind w:left="14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B85C6C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oui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7270EB2" w14:textId="77777777" w:rsidR="002D699A" w:rsidRPr="00B85C6C" w:rsidRDefault="002D699A" w:rsidP="003E32E8">
            <w:pPr>
              <w:ind w:left="14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B85C6C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non</w:t>
            </w:r>
          </w:p>
        </w:tc>
        <w:tc>
          <w:tcPr>
            <w:tcW w:w="1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B9CCD" w14:textId="77777777" w:rsidR="002D699A" w:rsidRPr="00B85C6C" w:rsidRDefault="002D699A" w:rsidP="003E32E8">
            <w:pPr>
              <w:ind w:left="14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</w:pPr>
            <w:r w:rsidRPr="00B85C6C">
              <w:rPr>
                <w:rFonts w:asciiTheme="minorHAnsi" w:hAnsiTheme="minorHAnsi" w:cstheme="minorHAnsi"/>
                <w:b/>
                <w:sz w:val="20"/>
                <w:szCs w:val="20"/>
                <w:lang w:val="fr-FR"/>
              </w:rPr>
              <w:t>avec difficulté</w:t>
            </w:r>
          </w:p>
        </w:tc>
      </w:tr>
      <w:tr w:rsidR="003E32E8" w:rsidRPr="00B85C6C" w14:paraId="753BE3DC" w14:textId="77777777" w:rsidTr="00EC54A5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652E0" w14:textId="232A016B" w:rsidR="003E32E8" w:rsidRPr="00B85C6C" w:rsidRDefault="003E32E8" w:rsidP="003E32E8">
            <w:pPr>
              <w:ind w:left="142" w:hanging="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Tient ses ustensiles : </w:t>
            </w:r>
            <w:permStart w:id="1346464056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346464056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</w:t>
            </w:r>
          </w:p>
        </w:tc>
        <w:permStart w:id="1700476350" w:edGrp="everyone"/>
        <w:tc>
          <w:tcPr>
            <w:tcW w:w="2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612C0" w14:textId="5DDF0E8D" w:rsidR="003E32E8" w:rsidRPr="00B85C6C" w:rsidRDefault="00D63F48" w:rsidP="00953066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91651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00476350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ustensiles adaptés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597449920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97449920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137983394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0C25" w14:textId="26BD9479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61228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7983394"/>
          </w:p>
        </w:tc>
        <w:permStart w:id="827589829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0AA5B" w14:textId="2DBD0CCF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61733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27589829"/>
          </w:p>
        </w:tc>
        <w:permStart w:id="1581153954" w:edGrp="everyone"/>
        <w:tc>
          <w:tcPr>
            <w:tcW w:w="18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067" w14:textId="4733478F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17014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581153954"/>
          </w:p>
        </w:tc>
      </w:tr>
      <w:tr w:rsidR="003E32E8" w:rsidRPr="00B85C6C" w14:paraId="5F74E716" w14:textId="77777777" w:rsidTr="00EC54A5">
        <w:tc>
          <w:tcPr>
            <w:tcW w:w="2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163F6" w14:textId="3086FD28" w:rsidR="003E32E8" w:rsidRPr="00B85C6C" w:rsidRDefault="003E32E8" w:rsidP="003E32E8">
            <w:pPr>
              <w:ind w:left="142" w:hanging="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Tient son verre : </w:t>
            </w:r>
            <w:permStart w:id="1005411505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005411505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1631013221" w:edGrp="everyone"/>
        <w:tc>
          <w:tcPr>
            <w:tcW w:w="2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4A3B7" w14:textId="315A2C70" w:rsidR="003E32E8" w:rsidRPr="00B85C6C" w:rsidRDefault="00D63F48" w:rsidP="00953066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82510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31013221"/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verre adapté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600527116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600527116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642938952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8B08" w14:textId="599CA490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7870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642938952"/>
          </w:p>
        </w:tc>
        <w:permStart w:id="558046430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78CF1" w14:textId="30835BBF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75280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558046430"/>
          </w:p>
        </w:tc>
        <w:permStart w:id="319380679" w:edGrp="everyone"/>
        <w:tc>
          <w:tcPr>
            <w:tcW w:w="18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EDFD" w14:textId="06791256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89650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319380679"/>
          </w:p>
        </w:tc>
      </w:tr>
      <w:tr w:rsidR="003E32E8" w:rsidRPr="00B85C6C" w14:paraId="604F2395" w14:textId="77777777" w:rsidTr="00EC54A5">
        <w:tc>
          <w:tcPr>
            <w:tcW w:w="4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23194" w14:textId="3A47442D" w:rsidR="003E32E8" w:rsidRPr="00B85C6C" w:rsidRDefault="003E32E8" w:rsidP="003E32E8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Apporte la nourriture à sa bouche avec ses ustensiles :  </w:t>
            </w:r>
            <w:permStart w:id="531192638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531192638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permStart w:id="551291774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B488" w14:textId="5D0B0EFB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3969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551291774"/>
          </w:p>
        </w:tc>
        <w:permStart w:id="1482436933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C755" w14:textId="109902D4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54869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82436933"/>
          </w:p>
        </w:tc>
        <w:permStart w:id="1986347602" w:edGrp="everyone"/>
        <w:tc>
          <w:tcPr>
            <w:tcW w:w="18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E085" w14:textId="5E32DF08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77220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986347602"/>
          </w:p>
        </w:tc>
      </w:tr>
      <w:tr w:rsidR="003E32E8" w:rsidRPr="00B85C6C" w14:paraId="5AF390BE" w14:textId="77777777" w:rsidTr="00EC54A5">
        <w:tc>
          <w:tcPr>
            <w:tcW w:w="4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50017" w14:textId="346335FF" w:rsidR="003E32E8" w:rsidRPr="00B85C6C" w:rsidRDefault="003E32E8" w:rsidP="003E32E8">
            <w:pPr>
              <w:ind w:left="142" w:hanging="108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Apporte les liquides à sa bouche avec son verre : </w:t>
            </w:r>
            <w:permStart w:id="910314335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910314335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700282468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60F3" w14:textId="6D00F065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32655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00282468"/>
          </w:p>
        </w:tc>
        <w:permStart w:id="1429678151" w:edGrp="everyone"/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12803" w14:textId="64B021C9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51558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29678151"/>
          </w:p>
        </w:tc>
        <w:permStart w:id="2251217" w:edGrp="everyone"/>
        <w:tc>
          <w:tcPr>
            <w:tcW w:w="18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DDD8" w14:textId="4CE6CD9F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66455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251217"/>
          </w:p>
        </w:tc>
      </w:tr>
      <w:tr w:rsidR="002D699A" w:rsidRPr="00B85C6C" w14:paraId="136878C8" w14:textId="77777777" w:rsidTr="00EC54A5"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4AABB" w14:textId="79287A72" w:rsidR="002D699A" w:rsidRPr="00B85C6C" w:rsidRDefault="002D699A" w:rsidP="003E32E8">
            <w:pPr>
              <w:ind w:left="142" w:hanging="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Alimentation 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694961877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694961877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</w:t>
            </w:r>
          </w:p>
        </w:tc>
        <w:permStart w:id="886048916" w:edGrp="everyone"/>
        <w:tc>
          <w:tcPr>
            <w:tcW w:w="2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69C61" w14:textId="5D5AF9B7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93660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86048916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autonome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716396620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716396620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498629744" w:edGrp="everyone"/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A03EA" w14:textId="65D556B4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89889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99A" w:rsidRPr="00B85C6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498629744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stimulation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2138901480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2138901480"/>
          </w:p>
        </w:tc>
        <w:permStart w:id="1229063643" w:edGrp="everyone"/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4F734" w14:textId="6CD5B289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53211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22906364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aide partielle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509121248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09121248"/>
          </w:p>
        </w:tc>
        <w:permStart w:id="58031769" w:edGrp="everyone"/>
        <w:tc>
          <w:tcPr>
            <w:tcW w:w="1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85DF" w14:textId="721E04B6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03246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99A" w:rsidRPr="00B85C6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58031769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aide totale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739801012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739801012"/>
          </w:p>
        </w:tc>
      </w:tr>
      <w:tr w:rsidR="002D699A" w:rsidRPr="00B85C6C" w14:paraId="11998E9C" w14:textId="77777777" w:rsidTr="00EC54A5"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E500C" w14:textId="2573C4CB" w:rsidR="002D699A" w:rsidRPr="00B85C6C" w:rsidRDefault="002D699A" w:rsidP="003E32E8">
            <w:pPr>
              <w:ind w:left="142" w:hanging="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Hydratation 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61231329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61231329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         </w:t>
            </w:r>
          </w:p>
        </w:tc>
        <w:permStart w:id="920284458" w:edGrp="everyone"/>
        <w:tc>
          <w:tcPr>
            <w:tcW w:w="2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1A976" w14:textId="179B16A3" w:rsidR="002D699A" w:rsidRPr="00B85C6C" w:rsidRDefault="00D63F48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011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92028445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autonome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705502530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705502530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1711540847" w:edGrp="everyone"/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4EEA30" w14:textId="25354E11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14307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1154084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stimulation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274631578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274631578"/>
          </w:p>
        </w:tc>
        <w:permStart w:id="1627487479" w:edGrp="everyone"/>
        <w:tc>
          <w:tcPr>
            <w:tcW w:w="1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7AF082" w14:textId="7FD5A37F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31633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27487479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aide partielle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529298950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529298950"/>
          </w:p>
        </w:tc>
        <w:permStart w:id="1492811122" w:edGrp="everyone"/>
        <w:tc>
          <w:tcPr>
            <w:tcW w:w="18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6021" w14:textId="4A7F0F0E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96022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99A" w:rsidRPr="00B85C6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92811122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aide totale</w:t>
            </w:r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945098170" w:edGrp="everyone"/>
            <w:r w:rsidR="0095306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945098170"/>
          </w:p>
        </w:tc>
      </w:tr>
      <w:tr w:rsidR="002D699A" w:rsidRPr="00B85C6C" w14:paraId="733EA8F7" w14:textId="77777777" w:rsidTr="003E32E8">
        <w:tc>
          <w:tcPr>
            <w:tcW w:w="106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820" w14:textId="13108126" w:rsidR="002D699A" w:rsidRPr="00B85C6C" w:rsidRDefault="002D699A" w:rsidP="003E32E8">
            <w:pPr>
              <w:ind w:hanging="108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Particularités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703403954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703403954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2D699A" w:rsidRPr="00B85C6C" w14:paraId="7E63C904" w14:textId="77777777" w:rsidTr="003E32E8">
        <w:trPr>
          <w:trHeight w:val="283"/>
        </w:trPr>
        <w:tc>
          <w:tcPr>
            <w:tcW w:w="1063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E507A9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ENVIRONNEMENT</w:t>
            </w:r>
          </w:p>
        </w:tc>
      </w:tr>
      <w:tr w:rsidR="002D699A" w:rsidRPr="00B85C6C" w14:paraId="4F8527A4" w14:textId="77777777" w:rsidTr="003E32E8">
        <w:trPr>
          <w:trHeight w:val="340"/>
        </w:trPr>
        <w:tc>
          <w:tcPr>
            <w:tcW w:w="10632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38A80" w14:textId="6250CD7B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Lieu du repas 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468366668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468366668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2D699A" w:rsidRPr="00B85C6C" w14:paraId="5DA7221E" w14:textId="77777777" w:rsidTr="003E32E8">
        <w:tc>
          <w:tcPr>
            <w:tcW w:w="10632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24EA1EF" w14:textId="65EFE08D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Particularités 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630616051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630616051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44CED740" w14:textId="4D4757B1" w:rsidR="00953066" w:rsidRPr="00953066" w:rsidRDefault="003C649A">
      <w:pPr>
        <w:rPr>
          <w:sz w:val="2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F5B58B" wp14:editId="2D3C5DE1">
                <wp:simplePos x="0" y="0"/>
                <wp:positionH relativeFrom="column">
                  <wp:posOffset>1303020</wp:posOffset>
                </wp:positionH>
                <wp:positionV relativeFrom="paragraph">
                  <wp:posOffset>-7388860</wp:posOffset>
                </wp:positionV>
                <wp:extent cx="2133600" cy="5257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C4740" w14:textId="55B02195" w:rsidR="003C649A" w:rsidRPr="003C649A" w:rsidRDefault="003C649A" w:rsidP="003C649A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3C649A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6C8655C9" w14:textId="58D8A96A" w:rsidR="003C649A" w:rsidRPr="003E5929" w:rsidRDefault="003C649A" w:rsidP="003C649A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F5B58B" id="Rectangle 1" o:spid="_x0000_s1026" style="position:absolute;margin-left:102.6pt;margin-top:-581.8pt;width:168pt;height:41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u6jwIAAHA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" filled="f" stroked="f" strokeweight=".25pt">
                <v:textbox>
                  <w:txbxContent>
                    <w:p w14:paraId="5D3C4740" w14:textId="55B02195" w:rsidR="003C649A" w:rsidRPr="003C649A" w:rsidRDefault="003C649A" w:rsidP="003C649A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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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Pr="003C649A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6C8655C9" w14:textId="58D8A96A" w:rsidR="003C649A" w:rsidRPr="003E5929" w:rsidRDefault="003C649A" w:rsidP="003C649A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60115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727685D4">
            <wp:simplePos x="0" y="0"/>
            <wp:positionH relativeFrom="column">
              <wp:posOffset>-306070</wp:posOffset>
            </wp:positionH>
            <wp:positionV relativeFrom="paragraph">
              <wp:posOffset>-7741285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457"/>
        <w:gridCol w:w="2457"/>
        <w:gridCol w:w="2457"/>
      </w:tblGrid>
      <w:tr w:rsidR="002D699A" w:rsidRPr="00B85C6C" w14:paraId="4FD69771" w14:textId="77777777" w:rsidTr="00953066">
        <w:trPr>
          <w:tblHeader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D4BFFF" w14:textId="77777777" w:rsidR="002D699A" w:rsidRPr="00B85C6C" w:rsidRDefault="002D699A" w:rsidP="003E32E8">
            <w:pPr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OBSERVATIONS LORS DU REPAS</w:t>
            </w:r>
          </w:p>
        </w:tc>
      </w:tr>
      <w:tr w:rsidR="002D699A" w:rsidRPr="00B85C6C" w14:paraId="24048C5D" w14:textId="77777777" w:rsidTr="00953066">
        <w:trPr>
          <w:tblHeader/>
        </w:trPr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CA2FD" w14:textId="77777777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85B50E" w14:textId="77777777" w:rsidR="002D699A" w:rsidRPr="00B85C6C" w:rsidRDefault="002D699A" w:rsidP="003E32E8">
            <w:pPr>
              <w:ind w:left="142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oui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7F9859" w14:textId="77777777" w:rsidR="002D699A" w:rsidRPr="00B85C6C" w:rsidRDefault="002D699A" w:rsidP="003E32E8">
            <w:pPr>
              <w:ind w:left="142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non</w:t>
            </w:r>
          </w:p>
        </w:tc>
      </w:tr>
      <w:tr w:rsidR="003E32E8" w:rsidRPr="00B85C6C" w14:paraId="11660641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9357" w14:textId="47DB22B4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Peut ouvrir la bouche : </w:t>
            </w:r>
            <w:permStart w:id="1324888515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324888515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619218809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5C5B" w14:textId="3FCC17F2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53402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19218809"/>
          </w:p>
        </w:tc>
        <w:permStart w:id="1686776089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CA2C" w14:textId="4760955C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29109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686776089"/>
          </w:p>
        </w:tc>
      </w:tr>
      <w:tr w:rsidR="003E32E8" w:rsidRPr="00B85C6C" w14:paraId="5D36D0BF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B75E" w14:textId="4EE3CA0D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Aliments sortent de la bouche : </w:t>
            </w:r>
            <w:permStart w:id="2114914730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2114914730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257920943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5D20" w14:textId="0C7015AB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75739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257920943"/>
          </w:p>
        </w:tc>
        <w:permStart w:id="379332080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7583" w14:textId="090B567B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69229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379332080"/>
          </w:p>
        </w:tc>
      </w:tr>
      <w:tr w:rsidR="003E32E8" w:rsidRPr="00B85C6C" w14:paraId="563E2E74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0508" w14:textId="04B6775C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Sécrétions abondantes : </w:t>
            </w:r>
            <w:permStart w:id="450591499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50591499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533885886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CEFB" w14:textId="29AD1D0B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40930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533885886"/>
          </w:p>
        </w:tc>
        <w:permStart w:id="510996656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7389" w14:textId="2A394DC7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90471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510996656"/>
          </w:p>
        </w:tc>
      </w:tr>
      <w:tr w:rsidR="003E32E8" w:rsidRPr="00B85C6C" w14:paraId="11EBD8D8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F042" w14:textId="253B3326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Résidus post déglutition : </w:t>
            </w:r>
            <w:permStart w:id="477117801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77117801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852600800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DED4" w14:textId="051170AE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03839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852600800"/>
          </w:p>
        </w:tc>
        <w:permStart w:id="1238066160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5676" w14:textId="3A57B85E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77227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238066160"/>
          </w:p>
        </w:tc>
      </w:tr>
      <w:tr w:rsidR="003E32E8" w:rsidRPr="00B85C6C" w14:paraId="0BEFF2C5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8022" w14:textId="45F0C9E2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Changement de la voix : </w:t>
            </w:r>
            <w:permStart w:id="1867153055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867153055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285970027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4B88" w14:textId="2E820175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84928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285970027"/>
          </w:p>
        </w:tc>
        <w:permStart w:id="1767319750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5634" w14:textId="00163431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40922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767319750"/>
          </w:p>
        </w:tc>
      </w:tr>
      <w:tr w:rsidR="003E32E8" w:rsidRPr="00B85C6C" w14:paraId="1F3DDD95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2CF0" w14:textId="310D9273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Dérhumage : </w:t>
            </w:r>
            <w:permStart w:id="1964004583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964004583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2073851961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9D99" w14:textId="61D7393B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80334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073851961"/>
          </w:p>
        </w:tc>
        <w:permStart w:id="158544498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C915" w14:textId="3BD92690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41752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58544498"/>
          </w:p>
        </w:tc>
      </w:tr>
      <w:tr w:rsidR="003E32E8" w:rsidRPr="00B85C6C" w14:paraId="30AD9C29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A6463" w14:textId="245A09AE" w:rsidR="003E32E8" w:rsidRPr="00B85C6C" w:rsidRDefault="003E32E8" w:rsidP="008D5CD4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Bruits respiratoires anormaux : </w:t>
            </w:r>
            <w:permStart w:id="681383644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681383644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permStart w:id="874138626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F9D7" w14:textId="79DF5CF4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75127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74138626"/>
          </w:p>
        </w:tc>
        <w:permStart w:id="707544616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78B6" w14:textId="1C7FA61E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00716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07544616"/>
          </w:p>
        </w:tc>
        <w:bookmarkStart w:id="6" w:name="_GoBack"/>
        <w:bookmarkEnd w:id="6"/>
      </w:tr>
      <w:tr w:rsidR="003E32E8" w:rsidRPr="00B85C6C" w14:paraId="1932F2D3" w14:textId="77777777" w:rsidTr="003E32E8">
        <w:tc>
          <w:tcPr>
            <w:tcW w:w="5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C93A9" w14:textId="65ACB66E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Toux : </w:t>
            </w:r>
            <w:permStart w:id="1437090078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437090078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840538553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67CE" w14:textId="60761DA3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60308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840538553"/>
          </w:p>
        </w:tc>
        <w:permStart w:id="2025528798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0028" w14:textId="5EBB8E07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066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025528798"/>
          </w:p>
        </w:tc>
      </w:tr>
      <w:tr w:rsidR="003E32E8" w:rsidRPr="00B85C6C" w14:paraId="0CE85665" w14:textId="77777777" w:rsidTr="00EC54A5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9A3888" w14:textId="39185CD8" w:rsidR="003E32E8" w:rsidRPr="00B85C6C" w:rsidRDefault="003E32E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Étouffement : </w:t>
            </w:r>
            <w:permStart w:id="1589847598" w:edGrp="everyone"/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89847598"/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permStart w:id="1325558032" w:edGrp="everyone"/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95DF" w14:textId="10687B88" w:rsidR="003E32E8" w:rsidRPr="00B85C6C" w:rsidRDefault="00D63F48" w:rsidP="00EC54A5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80913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CD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325558032"/>
            <w:r w:rsidR="008D5CD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r w:rsidR="00EC54A5">
              <w:rPr>
                <w:rFonts w:asciiTheme="minorHAnsi" w:hAnsiTheme="minorHAnsi" w:cstheme="minorHAnsi"/>
                <w:sz w:val="20"/>
                <w:szCs w:val="20"/>
              </w:rPr>
              <w:t>préciser</w:t>
            </w:r>
            <w:r w:rsidR="008D5CD4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643500446" w:edGrp="everyone"/>
            <w:r w:rsidR="008D5CD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43500446"/>
          </w:p>
        </w:tc>
        <w:permStart w:id="741759189" w:edGrp="everyone"/>
        <w:tc>
          <w:tcPr>
            <w:tcW w:w="2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4508" w14:textId="3E149821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63531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741759189"/>
          </w:p>
        </w:tc>
        <w:permStart w:id="1248489744" w:edGrp="everyone"/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683" w14:textId="77777777" w:rsidR="003E32E8" w:rsidRPr="00B85C6C" w:rsidRDefault="00D63F48" w:rsidP="003E32E8">
            <w:pPr>
              <w:ind w:left="142"/>
              <w:jc w:val="center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4824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 w:rsidRPr="00B85C6C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End w:id="1248489744"/>
          </w:p>
        </w:tc>
      </w:tr>
      <w:tr w:rsidR="002D699A" w:rsidRPr="00B85C6C" w14:paraId="2A36CE9A" w14:textId="77777777" w:rsidTr="003E32E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471C42" w14:textId="1D8B3323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Positionnement du tronc :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525948022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25948022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89401906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13F953" w14:textId="0156B486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20432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89401906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droit</w:t>
            </w:r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315520311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50CDD3" w14:textId="793EE6CB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9275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315520311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glissé</w:t>
            </w:r>
          </w:p>
        </w:tc>
        <w:permStart w:id="2125080030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0E6A" w14:textId="407E7EC9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71711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125080030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affaissé (</w:t>
            </w:r>
            <w:permStart w:id="261243057" w:edGrp="everyone"/>
            <w:sdt>
              <w:sdtPr>
                <w:rPr>
                  <w:rFonts w:asciiTheme="minorHAnsi" w:eastAsiaTheme="minorHAnsi" w:hAnsiTheme="minorHAnsi" w:cstheme="minorHAnsi"/>
                  <w:sz w:val="20"/>
                  <w:szCs w:val="20"/>
                  <w:lang w:eastAsia="en-US"/>
                </w:rPr>
                <w:id w:val="-206355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261243057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D / </w:t>
            </w:r>
            <w:permStart w:id="879655928" w:edGrp="everyone"/>
            <w:sdt>
              <w:sdtPr>
                <w:rPr>
                  <w:rFonts w:asciiTheme="minorHAnsi" w:eastAsiaTheme="minorHAnsi" w:hAnsiTheme="minorHAnsi" w:cstheme="minorHAnsi"/>
                  <w:sz w:val="20"/>
                  <w:szCs w:val="20"/>
                  <w:lang w:eastAsia="en-US"/>
                </w:rPr>
                <w:id w:val="1773668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879655928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 )</w:t>
            </w:r>
          </w:p>
        </w:tc>
      </w:tr>
      <w:tr w:rsidR="002D699A" w:rsidRPr="00B85C6C" w14:paraId="221AFC14" w14:textId="77777777" w:rsidTr="003E32E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A0B879" w14:textId="28E53D49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Positionnement de la tête :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434056451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34056451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1263563495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D1BB39" w14:textId="3F01CEBD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20680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26356349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droite</w:t>
            </w:r>
          </w:p>
        </w:tc>
        <w:permStart w:id="1480806934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083533" w14:textId="1029183D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56631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480806934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hyperflexion</w:t>
            </w:r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283798925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C7E9" w14:textId="547E2DAB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87442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28379892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hyperextention</w:t>
            </w:r>
          </w:p>
        </w:tc>
      </w:tr>
      <w:tr w:rsidR="002D699A" w:rsidRPr="00B85C6C" w14:paraId="14C57114" w14:textId="77777777" w:rsidTr="003E32E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455B38" w14:textId="59163EA7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Mastication :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587622507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587622507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1263037755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C91F8C" w14:textId="6C3A5B3A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23138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val="fr-FR" w:eastAsia="en-US"/>
              </w:rPr>
              <w:t xml:space="preserve"> </w:t>
            </w:r>
            <w:permEnd w:id="1263037755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adéquate</w:t>
            </w:r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ab/>
            </w:r>
          </w:p>
        </w:tc>
        <w:permStart w:id="1015290929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CC4481" w14:textId="091A37FD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7955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015290929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lente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00D2" w14:textId="4F011547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2076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1113811" w:edGrp="everyone"/>
                <w:r w:rsidR="003A1C56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  <w:permEnd w:id="311113811"/>
              </w:sdtContent>
            </w:sdt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persistante</w:t>
            </w:r>
          </w:p>
        </w:tc>
      </w:tr>
      <w:tr w:rsidR="002D699A" w:rsidRPr="00B85C6C" w14:paraId="5D4DFDD8" w14:textId="77777777" w:rsidTr="003E32E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8FB83F" w14:textId="12B02BA9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Déglutition :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5753582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5753582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permStart w:id="606417603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C3AA1" w14:textId="28190B9C" w:rsidR="002D699A" w:rsidRPr="00B85C6C" w:rsidRDefault="00D63F48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9821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2E8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606417603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adéquate</w:t>
            </w:r>
          </w:p>
        </w:tc>
        <w:permStart w:id="1084626896" w:edGrp="everyone"/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20222" w14:textId="21D4D7F6" w:rsidR="002D699A" w:rsidRPr="00B85C6C" w:rsidRDefault="00D63F48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81753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4A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permEnd w:id="1084626896"/>
            <w:r w:rsidR="002D699A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initiation lente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D5C7" w14:textId="5538AACC" w:rsidR="002D699A" w:rsidRPr="00B85C6C" w:rsidRDefault="00953066" w:rsidP="003E32E8">
            <w:pPr>
              <w:ind w:left="142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permStart w:id="2072186850" w:edGrp="everyone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  </w:t>
            </w:r>
            <w:permEnd w:id="2072186850"/>
          </w:p>
        </w:tc>
      </w:tr>
      <w:tr w:rsidR="002D699A" w:rsidRPr="00B85C6C" w14:paraId="6D2C23E6" w14:textId="77777777" w:rsidTr="003E32E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3D69" w14:textId="01A52001" w:rsidR="002D699A" w:rsidRPr="00B85C6C" w:rsidRDefault="002D699A" w:rsidP="003E32E8">
            <w:pPr>
              <w:ind w:left="142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Durée du repas :</w:t>
            </w:r>
            <w:r w:rsidR="003E32E8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391915048" w:edGrp="everyone"/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391915048"/>
            <w:r w:rsidR="003E32E8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minutes</w:t>
            </w:r>
            <w:r w:rsidR="003E32E8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94E0" w14:textId="26EBC32A" w:rsidR="002D699A" w:rsidRPr="00B85C6C" w:rsidRDefault="002D699A" w:rsidP="003E32E8">
            <w:pP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Particularités :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1C56" w:rsidRPr="00B85C6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894450895" w:edGrp="everyone"/>
            <w:r w:rsidR="003A1C56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894450895"/>
            <w:r w:rsidR="003A1C56"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B85C6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</w:tbl>
    <w:p w14:paraId="08862AC5" w14:textId="15C20CF2" w:rsidR="002D699A" w:rsidRDefault="002D699A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2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2845"/>
        <w:gridCol w:w="2843"/>
        <w:gridCol w:w="897"/>
        <w:gridCol w:w="2429"/>
      </w:tblGrid>
      <w:tr w:rsidR="002D699A" w:rsidRPr="002D699A" w14:paraId="23252EC6" w14:textId="77777777" w:rsidTr="003E32E8">
        <w:trPr>
          <w:trHeight w:val="567"/>
        </w:trPr>
        <w:tc>
          <w:tcPr>
            <w:tcW w:w="1560" w:type="dxa"/>
            <w:vAlign w:val="bottom"/>
          </w:tcPr>
          <w:p w14:paraId="133ABD5C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permStart w:id="735460493" w:edGrp="everyone" w:colFirst="1" w:colLast="1"/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>Complété par</w:t>
            </w:r>
          </w:p>
          <w:p w14:paraId="4F7F3E40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sz w:val="16"/>
                <w:szCs w:val="16"/>
              </w:rPr>
              <w:t>(Infirmière/Infirmière auxiliaire) </w:t>
            </w:r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>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ermStart w:id="421748605" w:edGrp="everyone" w:displacedByCustomXml="next"/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117839344"/>
              <w:showingPlcHdr/>
              <w:picture/>
            </w:sdtPr>
            <w:sdtEndPr/>
            <w:sdtContent>
              <w:p w14:paraId="5F83FBB2" w14:textId="77777777" w:rsidR="002D699A" w:rsidRPr="003C649A" w:rsidRDefault="002D699A" w:rsidP="002D699A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3C649A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30BA4063" wp14:editId="5ABF9653">
                      <wp:extent cx="137976" cy="137976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976" cy="1379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421748605" w:displacedByCustomXml="prev"/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655BC71C" w14:textId="67745A9B" w:rsidR="002D699A" w:rsidRPr="003C649A" w:rsidRDefault="002D699A" w:rsidP="002D699A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sz w:val="16"/>
                <w:szCs w:val="16"/>
              </w:rPr>
              <w:t xml:space="preserve">   </w:t>
            </w:r>
            <w:r w:rsidR="003A1C56" w:rsidRPr="003C649A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</w:t>
            </w:r>
            <w:permStart w:id="1080245306" w:edGrp="everyone"/>
            <w:r w:rsidR="003A1C56" w:rsidRPr="003C649A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 xml:space="preserve">   </w:t>
            </w:r>
            <w:permEnd w:id="1080245306"/>
            <w:r w:rsidR="003A1C56" w:rsidRPr="003C649A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900" w:type="dxa"/>
            <w:vAlign w:val="bottom"/>
          </w:tcPr>
          <w:p w14:paraId="0CF26926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permStart w:id="493901746" w:edGrp="everyone"/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14:paraId="4AB88077" w14:textId="77777777" w:rsidR="002D699A" w:rsidRPr="003C649A" w:rsidRDefault="00D63F48" w:rsidP="002D699A">
            <w:pPr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1782837370"/>
                <w:placeholder>
                  <w:docPart w:val="9B7D2EEF6D1A488690F12125913EDDCF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2D699A" w:rsidRPr="003C649A">
                  <w:rPr>
                    <w:rFonts w:asciiTheme="minorHAnsi" w:hAnsiTheme="minorHAnsi" w:cs="Arial"/>
                    <w:sz w:val="16"/>
                    <w:szCs w:val="16"/>
                  </w:rPr>
                  <w:t xml:space="preserve">  </w:t>
                </w:r>
              </w:sdtContent>
            </w:sdt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-323902549"/>
                <w:placeholder>
                  <w:docPart w:val="C2469ADCFB864951850A93E0D4DC3F1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2D699A" w:rsidRPr="003C649A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permEnd w:id="493901746"/>
          </w:p>
        </w:tc>
      </w:tr>
      <w:permEnd w:id="735460493"/>
      <w:tr w:rsidR="002D699A" w:rsidRPr="002D699A" w14:paraId="23FCB50C" w14:textId="77777777" w:rsidTr="003E32E8">
        <w:trPr>
          <w:trHeight w:val="227"/>
        </w:trPr>
        <w:tc>
          <w:tcPr>
            <w:tcW w:w="1560" w:type="dxa"/>
            <w:vAlign w:val="center"/>
          </w:tcPr>
          <w:p w14:paraId="648017BA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</w:tcPr>
          <w:p w14:paraId="211B2472" w14:textId="77777777" w:rsidR="002D699A" w:rsidRPr="003C649A" w:rsidRDefault="002D699A" w:rsidP="002D699A">
            <w:pPr>
              <w:rPr>
                <w:rFonts w:asciiTheme="minorHAnsi" w:hAnsiTheme="minorHAnsi" w:cs="Arial"/>
                <w:i/>
                <w:sz w:val="16"/>
                <w:szCs w:val="16"/>
                <w:u w:val="single"/>
              </w:rPr>
            </w:pP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Nom, prénom et titre</w:t>
            </w:r>
          </w:p>
        </w:tc>
        <w:tc>
          <w:tcPr>
            <w:tcW w:w="900" w:type="dxa"/>
          </w:tcPr>
          <w:p w14:paraId="2951F624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485C9CEB" w14:textId="77777777" w:rsidR="002D699A" w:rsidRPr="003C649A" w:rsidRDefault="002D699A" w:rsidP="002D699A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50774C0C" w14:textId="0BB448EE" w:rsidR="002D699A" w:rsidRDefault="002D699A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883"/>
        <w:gridCol w:w="883"/>
        <w:gridCol w:w="1767"/>
        <w:gridCol w:w="1767"/>
        <w:gridCol w:w="883"/>
        <w:gridCol w:w="883"/>
        <w:gridCol w:w="1766"/>
      </w:tblGrid>
      <w:tr w:rsidR="002D699A" w:rsidRPr="00953066" w14:paraId="664A41AF" w14:textId="77777777" w:rsidTr="003E32E8"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8EF7AE4" w14:textId="77777777" w:rsidR="002D699A" w:rsidRPr="00953066" w:rsidRDefault="002D699A" w:rsidP="002D699A">
            <w:pPr>
              <w:spacing w:before="20" w:after="20" w:line="276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ÉVALUATION CLINIQUE / INTERVENTIONS</w:t>
            </w:r>
          </w:p>
        </w:tc>
      </w:tr>
      <w:tr w:rsidR="002D699A" w:rsidRPr="00953066" w14:paraId="6BC006BF" w14:textId="77777777" w:rsidTr="003E32E8"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C6D401" w14:textId="77777777" w:rsidR="002D699A" w:rsidRPr="00953066" w:rsidRDefault="002D699A" w:rsidP="002D699A">
            <w:pPr>
              <w:tabs>
                <w:tab w:val="left" w:pos="10380"/>
              </w:tabs>
              <w:spacing w:before="20" w:after="20" w:line="276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Identification / hypothèse de la (les) source(s) de difficulté(s)</w:t>
            </w:r>
          </w:p>
        </w:tc>
      </w:tr>
      <w:tr w:rsidR="002D699A" w:rsidRPr="00953066" w14:paraId="3E0FEE6E" w14:textId="77777777" w:rsidTr="003E32E8"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FCC2A" w14:textId="0CD5EC66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08648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634266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35634266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aucune</w:t>
            </w:r>
          </w:p>
          <w:p w14:paraId="7ED84DFB" w14:textId="2B856C99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7993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524103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94524103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déglutition</w:t>
            </w:r>
          </w:p>
          <w:p w14:paraId="4B349782" w14:textId="4A29A87F" w:rsidR="002D699A" w:rsidRPr="00953066" w:rsidRDefault="00953066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permStart w:id="224815871" w:edGrp="everyone"/>
            <w:r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  </w:t>
            </w:r>
            <w:permEnd w:id="224815871"/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543D9" w14:textId="018DF497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69793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690558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80690558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mastication</w:t>
            </w:r>
          </w:p>
          <w:p w14:paraId="4E28ABB4" w14:textId="387EE124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35639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58938649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758938649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douleur ou             </w:t>
            </w:r>
            <w:r w:rsid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 </w:t>
            </w:r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inconfort buccal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00A5C" w14:textId="49D08AB9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91515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7837355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767837355"/>
              </w:sdtContent>
            </w:sdt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état général /</w:t>
            </w:r>
          </w:p>
          <w:p w14:paraId="5EAA2976" w14:textId="77777777" w:rsidR="002D699A" w:rsidRPr="00953066" w:rsidRDefault="002D699A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cognitif</w:t>
            </w:r>
          </w:p>
          <w:p w14:paraId="41057CFE" w14:textId="20327B49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08136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4041020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964041020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environnement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8F00C" w14:textId="475D174D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8023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7886333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297886333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autonomie à l’alimentation</w:t>
            </w:r>
          </w:p>
          <w:p w14:paraId="283DB2AF" w14:textId="734CB06B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59157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6618650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216618650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positionnement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CB17F" w14:textId="0F8A5D8F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77382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881837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64881837"/>
              </w:sdtContent>
            </w:sdt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salive / muqueuses internes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251BE" w14:textId="53C468BF" w:rsidR="002D699A" w:rsidRPr="00953066" w:rsidRDefault="00D63F48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83036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5296152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945296152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prothèse(s) dentaire(s)</w:t>
            </w:r>
          </w:p>
          <w:p w14:paraId="4376C27C" w14:textId="7986963D" w:rsidR="002D699A" w:rsidRPr="00953066" w:rsidRDefault="002D699A" w:rsidP="002D699A">
            <w:pPr>
              <w:tabs>
                <w:tab w:val="left" w:pos="10380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452488192" w:edGrp="everyone"/>
            <w:r w:rsid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452488192"/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2D699A" w:rsidRPr="00953066" w14:paraId="5FF99A03" w14:textId="77777777" w:rsidTr="003E32E8">
        <w:trPr>
          <w:trHeight w:val="178"/>
        </w:trPr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3AD492" w14:textId="77777777" w:rsidR="002D699A" w:rsidRPr="00953066" w:rsidRDefault="002D699A" w:rsidP="002D699A">
            <w:pPr>
              <w:spacing w:before="20" w:after="20"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Interventions immédiates </w:t>
            </w:r>
          </w:p>
        </w:tc>
      </w:tr>
      <w:tr w:rsidR="002D699A" w:rsidRPr="00953066" w14:paraId="02B3EEB3" w14:textId="77777777" w:rsidTr="003E32E8">
        <w:trPr>
          <w:trHeight w:val="178"/>
        </w:trPr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64F0B" w14:textId="59E4A7B3" w:rsidR="002D699A" w:rsidRPr="00953066" w:rsidRDefault="002D699A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Texture recommandée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 :  </w:t>
            </w:r>
            <w:permStart w:id="1010003382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1010003382"/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30653" w14:textId="211EF399" w:rsidR="002D699A" w:rsidRPr="00953066" w:rsidRDefault="00D63F48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2947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363940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52363940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régulière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69A3B" w14:textId="10AE0587" w:rsidR="002D699A" w:rsidRPr="00953066" w:rsidRDefault="00D63F48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83943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3929637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893929637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tendre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7C1D9" w14:textId="4EB585A7" w:rsidR="002D699A" w:rsidRPr="00953066" w:rsidRDefault="00D63F48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01857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6067965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976067965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molle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45156" w14:textId="31C681FE" w:rsidR="002D699A" w:rsidRPr="00953066" w:rsidRDefault="00D63F48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7800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0448448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004484486"/>
              </w:sdtContent>
            </w:sdt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hachée 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13039" w14:textId="18D51F2C" w:rsidR="002D699A" w:rsidRPr="00953066" w:rsidRDefault="00D63F48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132247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27612180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827612180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purée   </w:t>
            </w:r>
          </w:p>
        </w:tc>
      </w:tr>
      <w:tr w:rsidR="002D699A" w:rsidRPr="00953066" w14:paraId="0A88D557" w14:textId="77777777" w:rsidTr="003E32E8">
        <w:trPr>
          <w:trHeight w:val="178"/>
        </w:trPr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90365" w14:textId="46979623" w:rsidR="002D699A" w:rsidRPr="00953066" w:rsidRDefault="002D699A" w:rsidP="002D699A">
            <w:pPr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Consistance recommandée :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856707732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856707732"/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426A3" w14:textId="469E7DBC" w:rsidR="002D699A" w:rsidRPr="00953066" w:rsidRDefault="00D63F48" w:rsidP="002D699A">
            <w:pPr>
              <w:spacing w:before="20" w:after="20"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21286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7970217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87970217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claire     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B301B" w14:textId="56E75036" w:rsidR="002D699A" w:rsidRPr="00953066" w:rsidRDefault="00D63F48" w:rsidP="002D699A">
            <w:pPr>
              <w:spacing w:before="20" w:after="20"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48413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2123991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102123991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B18     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13D12" w14:textId="3D3C20AE" w:rsidR="002D699A" w:rsidRPr="00953066" w:rsidRDefault="00D63F48" w:rsidP="002D699A">
            <w:pPr>
              <w:spacing w:before="20" w:after="20"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49870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521516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07521516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B10    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0BD65" w14:textId="4891C946" w:rsidR="002D699A" w:rsidRPr="00953066" w:rsidRDefault="00D63F48" w:rsidP="002D699A">
            <w:pPr>
              <w:spacing w:before="20" w:after="20"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97483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233516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61233516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B4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EAE12" w14:textId="74100EF3" w:rsidR="002D699A" w:rsidRPr="00953066" w:rsidRDefault="00953066" w:rsidP="002D699A">
            <w:pPr>
              <w:spacing w:before="20" w:after="20" w:line="276" w:lineRule="auto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permStart w:id="1225030025" w:edGrp="everyone"/>
            <w:r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  </w:t>
            </w:r>
            <w:permEnd w:id="1225030025"/>
          </w:p>
        </w:tc>
      </w:tr>
      <w:tr w:rsidR="002D699A" w:rsidRPr="00953066" w14:paraId="58B82401" w14:textId="77777777" w:rsidTr="003E32E8"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D1431" w14:textId="4F6F7684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53909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91177327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091177327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Prise des médicaments écrasés (aviser pharmacie)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804366474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 </w:t>
            </w:r>
            <w:permEnd w:id="1804366474"/>
          </w:p>
          <w:p w14:paraId="79AC6E5E" w14:textId="720DAD0D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68016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42853773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2042853773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Requête MicroGesta pour ajout du terme « Surveillance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</w:t>
            </w:r>
            <w:permStart w:id="1900689053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 </w:t>
            </w:r>
            <w:permEnd w:id="1900689053"/>
          </w:p>
          <w:p w14:paraId="671312CB" w14:textId="6EE26E00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31995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11474839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511474839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Ajustement du PTI 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417434853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 </w:t>
            </w:r>
            <w:permEnd w:id="1417434853"/>
          </w:p>
          <w:p w14:paraId="61C4DF51" w14:textId="4CF9AA78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FR"/>
                </w:rPr>
                <w:id w:val="-163240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26042835" w:edGrp="everyone"/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  <w:permEnd w:id="1826042835"/>
              </w:sdtContent>
            </w:sdt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Autre :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1024025097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 </w:t>
            </w:r>
            <w:permEnd w:id="1024025097"/>
          </w:p>
        </w:tc>
      </w:tr>
      <w:tr w:rsidR="002D699A" w:rsidRPr="00953066" w14:paraId="566E441C" w14:textId="77777777" w:rsidTr="003E32E8"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4A24B0" w14:textId="77777777" w:rsidR="002D699A" w:rsidRPr="00953066" w:rsidRDefault="002D699A" w:rsidP="002D699A">
            <w:pPr>
              <w:tabs>
                <w:tab w:val="center" w:pos="5204"/>
              </w:tabs>
              <w:spacing w:before="20" w:after="20"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953066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Références</w:t>
            </w:r>
          </w:p>
        </w:tc>
      </w:tr>
      <w:permStart w:id="464005383" w:edGrp="everyone"/>
      <w:tr w:rsidR="002D699A" w:rsidRPr="00953066" w14:paraId="4B554340" w14:textId="77777777" w:rsidTr="003E32E8">
        <w:tc>
          <w:tcPr>
            <w:tcW w:w="26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37CDA5" w14:textId="75AD5AF7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  <w:lang w:eastAsia="en-US"/>
                </w:rPr>
                <w:id w:val="147518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464005383"/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nutrition clinique (obligatoire)</w:t>
            </w:r>
          </w:p>
        </w:tc>
        <w:permStart w:id="477831834" w:edGrp="everyone"/>
        <w:tc>
          <w:tcPr>
            <w:tcW w:w="26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D92D39" w14:textId="14408E4B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  <w:lang w:eastAsia="en-US"/>
                </w:rPr>
                <w:id w:val="-148808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477831834"/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ergothérapie</w:t>
            </w:r>
          </w:p>
        </w:tc>
        <w:permStart w:id="650258765" w:edGrp="everyone"/>
        <w:tc>
          <w:tcPr>
            <w:tcW w:w="26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A8CE54" w14:textId="6684B68F" w:rsidR="002D699A" w:rsidRPr="00953066" w:rsidRDefault="00D63F48" w:rsidP="002D699A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  <w:lang w:eastAsia="en-US"/>
                </w:rPr>
                <w:id w:val="-62122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066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650258765"/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inhalothérapie</w:t>
            </w:r>
          </w:p>
        </w:tc>
        <w:permStart w:id="356391867" w:edGrp="everyone"/>
        <w:tc>
          <w:tcPr>
            <w:tcW w:w="26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0058A2" w14:textId="0E6D933E" w:rsidR="002D699A" w:rsidRPr="00953066" w:rsidRDefault="00D63F48" w:rsidP="00E60102">
            <w:pPr>
              <w:tabs>
                <w:tab w:val="center" w:pos="5204"/>
              </w:tabs>
              <w:spacing w:before="20" w:after="2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="Calibri" w:hAnsiTheme="minorHAnsi" w:cstheme="minorHAnsi"/>
                  <w:sz w:val="20"/>
                  <w:szCs w:val="20"/>
                  <w:lang w:eastAsia="en-US"/>
                </w:rPr>
                <w:id w:val="-51253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C56" w:rsidRPr="00953066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permEnd w:id="356391867"/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="00E6010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</w:t>
            </w:r>
            <w:r w:rsidR="002D699A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utre :</w:t>
            </w:r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permStart w:id="959734695" w:edGrp="everyone"/>
            <w:r w:rsidR="003A1C56" w:rsidRPr="00953066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 </w:t>
            </w:r>
            <w:permEnd w:id="959734695"/>
          </w:p>
        </w:tc>
      </w:tr>
    </w:tbl>
    <w:p w14:paraId="1E5E8C3C" w14:textId="46340C23" w:rsidR="002D699A" w:rsidRDefault="002D699A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22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865"/>
        <w:gridCol w:w="2865"/>
        <w:gridCol w:w="900"/>
        <w:gridCol w:w="2442"/>
      </w:tblGrid>
      <w:tr w:rsidR="002D699A" w:rsidRPr="002D699A" w14:paraId="60A01DA5" w14:textId="77777777" w:rsidTr="003E32E8">
        <w:trPr>
          <w:trHeight w:val="567"/>
        </w:trPr>
        <w:tc>
          <w:tcPr>
            <w:tcW w:w="1560" w:type="dxa"/>
            <w:vAlign w:val="bottom"/>
          </w:tcPr>
          <w:p w14:paraId="107EE3C9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permStart w:id="1896049747" w:edGrp="everyone" w:colFirst="1" w:colLast="1"/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>Complété par</w:t>
            </w:r>
          </w:p>
          <w:p w14:paraId="6EF5582E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sz w:val="16"/>
                <w:szCs w:val="16"/>
              </w:rPr>
              <w:t>(Infirmière)</w:t>
            </w:r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>: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="Arial"/>
                <w:sz w:val="16"/>
                <w:szCs w:val="16"/>
              </w:rPr>
              <w:id w:val="-249508210"/>
              <w:showingPlcHdr/>
              <w:picture/>
            </w:sdtPr>
            <w:sdtEndPr/>
            <w:sdtContent>
              <w:permStart w:id="408627733" w:edGrp="everyone" w:displacedByCustomXml="prev"/>
              <w:p w14:paraId="5544C576" w14:textId="77777777" w:rsidR="002D699A" w:rsidRPr="003C649A" w:rsidRDefault="002D699A" w:rsidP="002D699A">
                <w:pPr>
                  <w:rPr>
                    <w:rFonts w:asciiTheme="minorHAnsi" w:hAnsiTheme="minorHAnsi" w:cs="Arial"/>
                    <w:sz w:val="16"/>
                    <w:szCs w:val="16"/>
                  </w:rPr>
                </w:pPr>
                <w:r w:rsidRPr="003C649A">
                  <w:rPr>
                    <w:rFonts w:asciiTheme="minorHAnsi" w:hAnsiTheme="minorHAnsi" w:cs="Arial"/>
                    <w:noProof/>
                    <w:sz w:val="16"/>
                    <w:szCs w:val="16"/>
                  </w:rPr>
                  <w:drawing>
                    <wp:inline distT="0" distB="0" distL="0" distR="0" wp14:anchorId="050C6B40" wp14:editId="487B339E">
                      <wp:extent cx="137976" cy="137976"/>
                      <wp:effectExtent l="0" t="0" r="0" b="0"/>
                      <wp:docPr id="6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195" cy="148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408627733" w:displacedByCustomXml="next"/>
            </w:sdtContent>
          </w:sdt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14:paraId="4A58174F" w14:textId="1A7FA41B" w:rsidR="002D699A" w:rsidRPr="003C649A" w:rsidRDefault="002D699A" w:rsidP="002D699A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sz w:val="16"/>
                <w:szCs w:val="16"/>
              </w:rPr>
              <w:t xml:space="preserve">   </w:t>
            </w:r>
            <w:permStart w:id="1742869791" w:edGrp="everyone"/>
            <w:r w:rsidR="003A1C56" w:rsidRPr="003C649A">
              <w:rPr>
                <w:rFonts w:asciiTheme="minorHAnsi" w:hAnsiTheme="minorHAnsi" w:cs="Arial"/>
                <w:sz w:val="16"/>
                <w:szCs w:val="16"/>
              </w:rPr>
              <w:t xml:space="preserve">   </w:t>
            </w:r>
            <w:permEnd w:id="1742869791"/>
          </w:p>
        </w:tc>
        <w:tc>
          <w:tcPr>
            <w:tcW w:w="900" w:type="dxa"/>
            <w:vAlign w:val="bottom"/>
          </w:tcPr>
          <w:p w14:paraId="30830A91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3C649A">
              <w:rPr>
                <w:rFonts w:asciiTheme="minorHAnsi" w:hAnsiTheme="minorHAnsi" w:cs="Arial"/>
                <w:b/>
                <w:sz w:val="16"/>
                <w:szCs w:val="16"/>
              </w:rPr>
              <w:t xml:space="preserve">Date : </w:t>
            </w:r>
          </w:p>
        </w:tc>
        <w:permStart w:id="1389574286" w:edGrp="everyone"/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14:paraId="2E39207D" w14:textId="77777777" w:rsidR="002D699A" w:rsidRPr="003C649A" w:rsidRDefault="00D63F48" w:rsidP="002D699A">
            <w:pPr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2059894532"/>
                <w:placeholder>
                  <w:docPart w:val="F79C5C1F035E44ADACB4E602028127E6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2D699A" w:rsidRPr="003C649A">
                  <w:rPr>
                    <w:rFonts w:asciiTheme="minorHAnsi" w:hAnsiTheme="minorHAnsi" w:cs="Arial"/>
                    <w:sz w:val="16"/>
                    <w:szCs w:val="16"/>
                  </w:rPr>
                  <w:t xml:space="preserve">  </w:t>
                </w:r>
              </w:sdtContent>
            </w:sdt>
            <w:sdt>
              <w:sdtPr>
                <w:rPr>
                  <w:rFonts w:asciiTheme="minorHAnsi" w:hAnsiTheme="minorHAnsi" w:cs="Arial"/>
                  <w:sz w:val="16"/>
                  <w:szCs w:val="16"/>
                </w:rPr>
                <w:id w:val="123895157"/>
                <w:placeholder>
                  <w:docPart w:val="7F861799FA53420DB08B646754B2BC9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2D699A" w:rsidRPr="003C649A">
                  <w:rPr>
                    <w:rFonts w:asciiTheme="minorHAnsi" w:hAnsiTheme="minorHAnsi" w:cs="Arial"/>
                    <w:sz w:val="16"/>
                    <w:szCs w:val="16"/>
                  </w:rPr>
                  <w:t xml:space="preserve"> </w:t>
                </w:r>
              </w:sdtContent>
            </w:sdt>
            <w:permEnd w:id="1389574286"/>
          </w:p>
        </w:tc>
      </w:tr>
      <w:permEnd w:id="1896049747"/>
      <w:tr w:rsidR="002D699A" w:rsidRPr="002D699A" w14:paraId="3100C182" w14:textId="77777777" w:rsidTr="003E32E8">
        <w:trPr>
          <w:trHeight w:val="227"/>
        </w:trPr>
        <w:tc>
          <w:tcPr>
            <w:tcW w:w="1560" w:type="dxa"/>
            <w:vAlign w:val="center"/>
          </w:tcPr>
          <w:p w14:paraId="799E32A8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730" w:type="dxa"/>
            <w:gridSpan w:val="2"/>
            <w:tcBorders>
              <w:top w:val="single" w:sz="4" w:space="0" w:color="auto"/>
            </w:tcBorders>
          </w:tcPr>
          <w:p w14:paraId="450A5091" w14:textId="77777777" w:rsidR="002D699A" w:rsidRPr="003C649A" w:rsidRDefault="002D699A" w:rsidP="002D699A">
            <w:pPr>
              <w:rPr>
                <w:rFonts w:asciiTheme="minorHAnsi" w:hAnsiTheme="minorHAnsi" w:cs="Arial"/>
                <w:i/>
                <w:sz w:val="16"/>
                <w:szCs w:val="16"/>
                <w:u w:val="single"/>
              </w:rPr>
            </w:pP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          Nom, prénom et titre</w:t>
            </w:r>
          </w:p>
        </w:tc>
        <w:tc>
          <w:tcPr>
            <w:tcW w:w="900" w:type="dxa"/>
          </w:tcPr>
          <w:p w14:paraId="37C19621" w14:textId="77777777" w:rsidR="002D699A" w:rsidRPr="003C649A" w:rsidRDefault="002D699A" w:rsidP="002D699A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18A94675" w14:textId="77777777" w:rsidR="002D699A" w:rsidRPr="003C649A" w:rsidRDefault="002D699A" w:rsidP="002D699A">
            <w:pPr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3C649A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55C2826A" w14:textId="77777777" w:rsidR="002D699A" w:rsidRPr="002D699A" w:rsidRDefault="002D699A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2D699A" w:rsidRPr="002D699A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CD7AD" w14:textId="77777777" w:rsidR="00D63F48" w:rsidRDefault="00D63F48" w:rsidP="0081257E">
      <w:r>
        <w:separator/>
      </w:r>
    </w:p>
  </w:endnote>
  <w:endnote w:type="continuationSeparator" w:id="0">
    <w:p w14:paraId="0DDB2EDF" w14:textId="77777777" w:rsidR="00D63F48" w:rsidRDefault="00D63F48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3E32E8" w:rsidRDefault="003E32E8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3E32E8" w:rsidRDefault="003E32E8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31AB47CE" w:rsidR="003E32E8" w:rsidRPr="009241CF" w:rsidRDefault="003E32E8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43C74" w:rsidRPr="00643C74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2813B853" w:rsidR="003E32E8" w:rsidRPr="002C0510" w:rsidRDefault="003C649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60115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3C649A">
      <w:rPr>
        <w:rFonts w:asciiTheme="minorHAnsi" w:hAnsiTheme="minorHAnsi" w:cstheme="minorHAnsi"/>
        <w:sz w:val="15"/>
        <w:szCs w:val="15"/>
      </w:rPr>
      <w:t>(Rév. 2023-09)</w:t>
    </w:r>
    <w:r w:rsidR="003E32E8" w:rsidRPr="002C0510">
      <w:rPr>
        <w:rFonts w:asciiTheme="minorHAnsi" w:hAnsiTheme="minorHAnsi" w:cstheme="minorHAnsi"/>
        <w:sz w:val="20"/>
        <w:szCs w:val="20"/>
      </w:rPr>
      <w:tab/>
    </w:r>
    <w:r w:rsidR="003E32E8">
      <w:rPr>
        <w:rFonts w:asciiTheme="minorHAnsi" w:hAnsiTheme="minorHAnsi" w:cstheme="minorHAnsi"/>
        <w:b/>
        <w:sz w:val="20"/>
        <w:szCs w:val="20"/>
      </w:rPr>
      <w:t>DÉPISTAGE DU</w:t>
    </w:r>
    <w:r w:rsidR="003E32E8" w:rsidRPr="002C0510">
      <w:rPr>
        <w:rFonts w:asciiTheme="minorHAnsi" w:hAnsiTheme="minorHAnsi" w:cstheme="minorHAnsi"/>
        <w:sz w:val="20"/>
        <w:szCs w:val="20"/>
      </w:rPr>
      <w:tab/>
    </w:r>
    <w:r w:rsidR="003E32E8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3E32E8">
      <w:rPr>
        <w:rFonts w:asciiTheme="minorHAnsi" w:hAnsiTheme="minorHAnsi" w:cstheme="minorHAnsi"/>
        <w:sz w:val="15"/>
        <w:szCs w:val="15"/>
      </w:rPr>
      <w:t>de l’usager</w:t>
    </w:r>
  </w:p>
  <w:p w14:paraId="796B1284" w14:textId="23F73439" w:rsidR="003E32E8" w:rsidRPr="009241CF" w:rsidRDefault="003E32E8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TROUBLE DE LA DÉGLUTITION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840DED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40DED" w:rsidRPr="00840DE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45A3C" w14:textId="7E5C85A4" w:rsidR="003E32E8" w:rsidRPr="002C0510" w:rsidRDefault="003E32E8" w:rsidP="002D699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60115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3C649A">
      <w:rPr>
        <w:rFonts w:asciiTheme="minorHAnsi" w:hAnsiTheme="minorHAnsi" w:cstheme="minorHAnsi"/>
        <w:sz w:val="15"/>
        <w:szCs w:val="15"/>
      </w:rPr>
      <w:t>(</w:t>
    </w:r>
    <w:r w:rsidR="003C649A" w:rsidRPr="003C649A">
      <w:rPr>
        <w:rFonts w:asciiTheme="minorHAnsi" w:hAnsiTheme="minorHAnsi" w:cstheme="minorHAnsi"/>
        <w:sz w:val="15"/>
        <w:szCs w:val="15"/>
      </w:rPr>
      <w:t>Rév. 2023-09</w:t>
    </w:r>
    <w:r w:rsidRPr="003C649A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DÉPISTAGE DU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353B1B2F" w:rsidR="003E32E8" w:rsidRPr="002C0510" w:rsidRDefault="003E32E8" w:rsidP="002D699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TROUBLE DE LA DÉGLUTITION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40DED" w:rsidRPr="00840DE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40DED" w:rsidRPr="00840DE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98EC7" w14:textId="77777777" w:rsidR="00D63F48" w:rsidRDefault="00D63F48" w:rsidP="0081257E">
      <w:r>
        <w:separator/>
      </w:r>
    </w:p>
  </w:footnote>
  <w:footnote w:type="continuationSeparator" w:id="0">
    <w:p w14:paraId="53EE5518" w14:textId="77777777" w:rsidR="00D63F48" w:rsidRDefault="00D63F48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35D47626" w:rsidR="003E32E8" w:rsidRPr="00F130E4" w:rsidRDefault="003E32E8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permStart w:id="1704208308" w:edGrp="everyone"/>
    <w:permStart w:id="111859813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845469600"/>
        <w:lock w:val="sdtLocked"/>
        <w:placeholder>
          <w:docPart w:val="CF1C5EA7721B4EA9920790AEB2223011"/>
        </w:placeholder>
        <w:showingPlcHdr/>
      </w:sdtPr>
      <w:sdtEndPr/>
      <w:sdtContent>
        <w:r w:rsidR="00643C7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permEnd w:id="1704208308"/>
    <w:permEnd w:id="111859813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permStart w:id="1063011186" w:edGrp="everyone"/>
    <w:permStart w:id="59797639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97935473"/>
        <w:lock w:val="sdtLocked"/>
        <w:placeholder>
          <w:docPart w:val="68F675CF331449D9A2D252F1B40AE79A"/>
        </w:placeholder>
      </w:sdtPr>
      <w:sdtEndPr/>
      <w:sdtContent>
        <w:r w:rsidR="00643C7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permEnd w:id="1063011186"/>
    <w:permEnd w:id="59797639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60B92B07" w:rsidR="003E32E8" w:rsidRPr="00F130E4" w:rsidRDefault="003E32E8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permStart w:id="100159749" w:edGrp="everyone"/>
    <w:permStart w:id="142737608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15832458"/>
        <w:lock w:val="sdtLocked"/>
        <w:placeholder>
          <w:docPart w:val="3768D161766B4EB78EE8EFCDC2D6AFA1"/>
        </w:placeholder>
        <w:showingPlcHdr/>
      </w:sdtPr>
      <w:sdtEndPr/>
      <w:sdtContent>
        <w:r w:rsidR="00643C7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permEnd w:id="100159749"/>
    <w:permEnd w:id="142737608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permStart w:id="1695494352" w:edGrp="everyone"/>
    <w:permStart w:id="113810370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540708180"/>
        <w:lock w:val="sdtLocked"/>
        <w:placeholder>
          <w:docPart w:val="A70B8D8110334ACCA5AF6BFA16A98580"/>
        </w:placeholder>
      </w:sdtPr>
      <w:sdtEndPr/>
      <w:sdtContent>
        <w:r w:rsidR="00643C7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permEnd w:id="1695494352"/>
    <w:permEnd w:id="113810370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3E32E8" w:rsidRDefault="003E32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AB0"/>
    <w:multiLevelType w:val="hybridMultilevel"/>
    <w:tmpl w:val="09CC597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22855"/>
    <w:multiLevelType w:val="hybridMultilevel"/>
    <w:tmpl w:val="0DB06CE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4A4647"/>
    <w:multiLevelType w:val="hybridMultilevel"/>
    <w:tmpl w:val="62C2063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F447F"/>
    <w:multiLevelType w:val="hybridMultilevel"/>
    <w:tmpl w:val="6694BBD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87B2E"/>
    <w:multiLevelType w:val="hybridMultilevel"/>
    <w:tmpl w:val="828A56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02FBA"/>
    <w:multiLevelType w:val="hybridMultilevel"/>
    <w:tmpl w:val="4478273C"/>
    <w:lvl w:ilvl="0" w:tplc="0C0C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8lxj/c8yb6xWnCLlKY6KO8acJecVfA10gbYoA8t74vrjaYqVmv6fv+mkR8PUnCqICdHC6w46YlY2P6zhCsZIWg==" w:salt="zKg+W5p9mC0vjp5WPP2X+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7A2C"/>
    <w:rsid w:val="000235F9"/>
    <w:rsid w:val="000303C6"/>
    <w:rsid w:val="0004612D"/>
    <w:rsid w:val="00056477"/>
    <w:rsid w:val="00061115"/>
    <w:rsid w:val="00061925"/>
    <w:rsid w:val="000653C6"/>
    <w:rsid w:val="00070BD8"/>
    <w:rsid w:val="00072BDD"/>
    <w:rsid w:val="00081719"/>
    <w:rsid w:val="00081E4F"/>
    <w:rsid w:val="000934A3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D699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1C56"/>
    <w:rsid w:val="003A48FF"/>
    <w:rsid w:val="003A6F43"/>
    <w:rsid w:val="003C649A"/>
    <w:rsid w:val="003E32E8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62D85"/>
    <w:rsid w:val="00572797"/>
    <w:rsid w:val="00582410"/>
    <w:rsid w:val="005846D0"/>
    <w:rsid w:val="00586763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3C74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1512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0DED"/>
    <w:rsid w:val="00854761"/>
    <w:rsid w:val="00854C5B"/>
    <w:rsid w:val="0088545A"/>
    <w:rsid w:val="008C1B87"/>
    <w:rsid w:val="008D5CD4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3066"/>
    <w:rsid w:val="00954EBA"/>
    <w:rsid w:val="009558B8"/>
    <w:rsid w:val="00957446"/>
    <w:rsid w:val="009917D6"/>
    <w:rsid w:val="009B3DF2"/>
    <w:rsid w:val="009B7034"/>
    <w:rsid w:val="009C6CD2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46D29"/>
    <w:rsid w:val="00B55682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76A2C"/>
    <w:rsid w:val="00C819E7"/>
    <w:rsid w:val="00C83E84"/>
    <w:rsid w:val="00C919C8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3F48"/>
    <w:rsid w:val="00D6524F"/>
    <w:rsid w:val="00D65817"/>
    <w:rsid w:val="00D658C1"/>
    <w:rsid w:val="00D66ED1"/>
    <w:rsid w:val="00D75DB5"/>
    <w:rsid w:val="00D772E6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60102"/>
    <w:rsid w:val="00E84264"/>
    <w:rsid w:val="00EA2FBB"/>
    <w:rsid w:val="00EA3D5C"/>
    <w:rsid w:val="00EA7032"/>
    <w:rsid w:val="00EB67A8"/>
    <w:rsid w:val="00EC1D23"/>
    <w:rsid w:val="00EC202C"/>
    <w:rsid w:val="00EC54A5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2">
    <w:name w:val="Grille du tableau2"/>
    <w:basedOn w:val="TableauNormal"/>
    <w:next w:val="Grilledutableau"/>
    <w:uiPriority w:val="39"/>
    <w:rsid w:val="002D699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2D699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2">
    <w:name w:val="Grille du tableau22"/>
    <w:basedOn w:val="TableauNormal"/>
    <w:next w:val="Grilledutableau"/>
    <w:uiPriority w:val="39"/>
    <w:rsid w:val="002D699A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9530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3066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B7D2EEF6D1A488690F12125913ED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71B24-B4B0-4A0F-886E-0A0CEB8A7823}"/>
      </w:docPartPr>
      <w:docPartBody>
        <w:p w:rsidR="00BA47E0" w:rsidRDefault="00BA47E0" w:rsidP="00BA47E0">
          <w:pPr>
            <w:pStyle w:val="9B7D2EEF6D1A488690F12125913EDDC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2469ADCFB864951850A93E0D4DC3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701FD-D873-4CF2-9A1B-DF1E98709010}"/>
      </w:docPartPr>
      <w:docPartBody>
        <w:p w:rsidR="00BA47E0" w:rsidRDefault="00BA47E0" w:rsidP="00BA47E0">
          <w:pPr>
            <w:pStyle w:val="C2469ADCFB864951850A93E0D4DC3F10"/>
          </w:pPr>
          <w:r w:rsidRPr="00904C9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79C5C1F035E44ADACB4E60202812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C5661-FC6B-48E5-AAB4-FB4404A74801}"/>
      </w:docPartPr>
      <w:docPartBody>
        <w:p w:rsidR="00BA47E0" w:rsidRDefault="00BA47E0" w:rsidP="00BA47E0">
          <w:pPr>
            <w:pStyle w:val="F79C5C1F035E44ADACB4E602028127E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F861799FA53420DB08B646754B2B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291BCC-D21A-4F86-B71B-00671796F750}"/>
      </w:docPartPr>
      <w:docPartBody>
        <w:p w:rsidR="00BA47E0" w:rsidRDefault="00BA47E0" w:rsidP="00BA47E0">
          <w:pPr>
            <w:pStyle w:val="7F861799FA53420DB08B646754B2BC99"/>
          </w:pPr>
          <w:r w:rsidRPr="00904C9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F1C5EA7721B4EA9920790AEB22230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17C72-6B6C-4577-97E8-C6EC5CFCA85A}"/>
      </w:docPartPr>
      <w:docPartBody>
        <w:p w:rsidR="004B47D8" w:rsidRDefault="00A53181" w:rsidP="00A53181">
          <w:pPr>
            <w:pStyle w:val="CF1C5EA7721B4EA9920790AEB222301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F675CF331449D9A2D252F1B40AE7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482B1A-DD32-4B49-95C0-D3AABF2464D1}"/>
      </w:docPartPr>
      <w:docPartBody>
        <w:p w:rsidR="004B47D8" w:rsidRDefault="00A53181" w:rsidP="00A53181">
          <w:pPr>
            <w:pStyle w:val="68F675CF331449D9A2D252F1B40AE79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68D161766B4EB78EE8EFCDC2D6A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88912-2A6A-4D06-BD26-BAA8AEB85091}"/>
      </w:docPartPr>
      <w:docPartBody>
        <w:p w:rsidR="004B47D8" w:rsidRDefault="00A53181" w:rsidP="00A53181">
          <w:pPr>
            <w:pStyle w:val="3768D161766B4EB78EE8EFCDC2D6AFA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70B8D8110334ACCA5AF6BFA16A985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BEE763-E5A9-4AFF-B85B-160C7A537704}"/>
      </w:docPartPr>
      <w:docPartBody>
        <w:p w:rsidR="004B47D8" w:rsidRDefault="00A53181" w:rsidP="00A53181">
          <w:pPr>
            <w:pStyle w:val="A70B8D8110334ACCA5AF6BFA16A9858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B47D8"/>
    <w:rsid w:val="00577109"/>
    <w:rsid w:val="00586DD0"/>
    <w:rsid w:val="005B140A"/>
    <w:rsid w:val="006C149F"/>
    <w:rsid w:val="006C4A9D"/>
    <w:rsid w:val="00726C6F"/>
    <w:rsid w:val="008B21A2"/>
    <w:rsid w:val="008D0BEC"/>
    <w:rsid w:val="008E280D"/>
    <w:rsid w:val="00900FCC"/>
    <w:rsid w:val="009468F7"/>
    <w:rsid w:val="009558B8"/>
    <w:rsid w:val="00992FC7"/>
    <w:rsid w:val="009B2266"/>
    <w:rsid w:val="009C00EC"/>
    <w:rsid w:val="009F5E6B"/>
    <w:rsid w:val="00A1476C"/>
    <w:rsid w:val="00A46FD2"/>
    <w:rsid w:val="00A53181"/>
    <w:rsid w:val="00A949A4"/>
    <w:rsid w:val="00A969B4"/>
    <w:rsid w:val="00AA373E"/>
    <w:rsid w:val="00AB2A4A"/>
    <w:rsid w:val="00B1116B"/>
    <w:rsid w:val="00B46D29"/>
    <w:rsid w:val="00B72A90"/>
    <w:rsid w:val="00BA28E3"/>
    <w:rsid w:val="00BA47E0"/>
    <w:rsid w:val="00C7075C"/>
    <w:rsid w:val="00C72970"/>
    <w:rsid w:val="00C74B42"/>
    <w:rsid w:val="00D1444D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3181"/>
    <w:rPr>
      <w:color w:val="808080"/>
    </w:rPr>
  </w:style>
  <w:style w:type="paragraph" w:customStyle="1" w:styleId="B5ACC3F528F8474EB50E7E640C104BFD">
    <w:name w:val="B5ACC3F528F8474EB50E7E640C104BFD"/>
    <w:rsid w:val="00BA47E0"/>
  </w:style>
  <w:style w:type="paragraph" w:customStyle="1" w:styleId="7CAB615EF5614442819FECE6DA7DD095">
    <w:name w:val="7CAB615EF5614442819FECE6DA7DD095"/>
    <w:rsid w:val="00BA47E0"/>
  </w:style>
  <w:style w:type="paragraph" w:customStyle="1" w:styleId="9B7D2EEF6D1A488690F12125913EDDCF">
    <w:name w:val="9B7D2EEF6D1A488690F12125913EDDCF"/>
    <w:rsid w:val="00BA47E0"/>
  </w:style>
  <w:style w:type="paragraph" w:customStyle="1" w:styleId="C2469ADCFB864951850A93E0D4DC3F10">
    <w:name w:val="C2469ADCFB864951850A93E0D4DC3F10"/>
    <w:rsid w:val="00BA47E0"/>
  </w:style>
  <w:style w:type="paragraph" w:customStyle="1" w:styleId="F79C5C1F035E44ADACB4E602028127E6">
    <w:name w:val="F79C5C1F035E44ADACB4E602028127E6"/>
    <w:rsid w:val="00BA47E0"/>
  </w:style>
  <w:style w:type="paragraph" w:customStyle="1" w:styleId="7F861799FA53420DB08B646754B2BC99">
    <w:name w:val="7F861799FA53420DB08B646754B2BC99"/>
    <w:rsid w:val="00BA47E0"/>
  </w:style>
  <w:style w:type="paragraph" w:customStyle="1" w:styleId="675A4B15E8114C06A45E087856AFF495">
    <w:name w:val="675A4B15E8114C06A45E087856AFF495"/>
    <w:rsid w:val="00A53181"/>
  </w:style>
  <w:style w:type="paragraph" w:customStyle="1" w:styleId="BD3BF38CE79743A2BE1A509CD28A5C16">
    <w:name w:val="BD3BF38CE79743A2BE1A509CD28A5C16"/>
    <w:rsid w:val="00A53181"/>
  </w:style>
  <w:style w:type="paragraph" w:customStyle="1" w:styleId="E16906E9E95549738D8E3E1C694BBDB8">
    <w:name w:val="E16906E9E95549738D8E3E1C694BBDB8"/>
    <w:rsid w:val="00A53181"/>
  </w:style>
  <w:style w:type="paragraph" w:customStyle="1" w:styleId="8E7D1AF81F8D4B87981B09B42BC7BAAA">
    <w:name w:val="8E7D1AF81F8D4B87981B09B42BC7BAAA"/>
    <w:rsid w:val="00A53181"/>
  </w:style>
  <w:style w:type="paragraph" w:customStyle="1" w:styleId="CF1C5EA7721B4EA9920790AEB2223011">
    <w:name w:val="CF1C5EA7721B4EA9920790AEB2223011"/>
    <w:rsid w:val="00A53181"/>
  </w:style>
  <w:style w:type="paragraph" w:customStyle="1" w:styleId="68F675CF331449D9A2D252F1B40AE79A">
    <w:name w:val="68F675CF331449D9A2D252F1B40AE79A"/>
    <w:rsid w:val="00A53181"/>
  </w:style>
  <w:style w:type="paragraph" w:customStyle="1" w:styleId="3768D161766B4EB78EE8EFCDC2D6AFA1">
    <w:name w:val="3768D161766B4EB78EE8EFCDC2D6AFA1"/>
    <w:rsid w:val="00A53181"/>
  </w:style>
  <w:style w:type="paragraph" w:customStyle="1" w:styleId="A70B8D8110334ACCA5AF6BFA16A98580">
    <w:name w:val="A70B8D8110334ACCA5AF6BFA16A98580"/>
    <w:rsid w:val="00A53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5" ma:contentTypeDescription="Create a new document." ma:contentTypeScope="" ma:versionID="83b20127d4e88eebf9692cfd32a7d099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9f27b8f837073d52f82d627b5903a97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DE3D-F672-4B6B-899A-0C73E0678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F1F83-1092-4F5C-9128-D89F8ED58A3C}">
  <ds:schemaRefs>
    <ds:schemaRef ds:uri="http://schemas.microsoft.com/office/2006/metadata/properties"/>
    <ds:schemaRef ds:uri="http://schemas.microsoft.com/office/infopath/2007/PartnerControls"/>
    <ds:schemaRef ds:uri="5b8ee0de-75aa-4440-9858-5a43bcaa7c1a"/>
  </ds:schemaRefs>
</ds:datastoreItem>
</file>

<file path=customXml/itemProps3.xml><?xml version="1.0" encoding="utf-8"?>
<ds:datastoreItem xmlns:ds="http://schemas.openxmlformats.org/officeDocument/2006/customXml" ds:itemID="{15888E73-F99D-4680-8B08-C86B78D2E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F205E6-53B4-4B12-A28B-3F517902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637</Words>
  <Characters>3504</Characters>
  <Application>Microsoft Office Word</Application>
  <DocSecurity>8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2020-03-02T14:51:00Z</cp:lastPrinted>
  <dcterms:created xsi:type="dcterms:W3CDTF">2023-11-28T15:04:00Z</dcterms:created>
  <dcterms:modified xsi:type="dcterms:W3CDTF">2023-11-28T15:04:00Z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0x0101009AE5970AA5ABF240A993880531553FC4</vt:lpwstr>
  </property>
  <property fmtid="{D5CDD505-2E9C-101B-9397-08002B2CF9AE}" pid="10" name="Order">
    <vt:r8>120200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