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51016167" w:rsidR="004246FA" w:rsidRPr="00B34C6D" w:rsidRDefault="00152F69" w:rsidP="007E09E8">
            <w:pPr>
              <w:rPr>
                <w:color w:val="000000" w:themeColor="text1"/>
              </w:rPr>
            </w:pPr>
            <w:bookmarkStart w:id="0" w:name="_GoBack"/>
            <w:bookmarkEnd w:id="0"/>
            <w:r w:rsidRPr="00B34C6D">
              <w:rPr>
                <w:rFonts w:ascii="Chaloult_Cond" w:hAnsi="Chaloult_Cond" w:cs="Arial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43D03E33" wp14:editId="26EDAC3E">
                  <wp:simplePos x="0" y="0"/>
                  <wp:positionH relativeFrom="column">
                    <wp:posOffset>-449580</wp:posOffset>
                  </wp:positionH>
                  <wp:positionV relativeFrom="paragraph">
                    <wp:posOffset>-312420</wp:posOffset>
                  </wp:positionV>
                  <wp:extent cx="1346200" cy="532130"/>
                  <wp:effectExtent l="0" t="0" r="6350" b="127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46FA"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50CFB9E1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6EE3C392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6209DF60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3418E5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5A6EA9">
        <w:trPr>
          <w:trHeight w:val="567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5758440" w14:textId="74B5BFC9" w:rsidR="004246FA" w:rsidRPr="00770980" w:rsidRDefault="00ED1F7F" w:rsidP="00ED1F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COMPTE RENDU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="006F5A14">
              <w:rPr>
                <w:rFonts w:asciiTheme="minorHAnsi" w:hAnsiTheme="minorHAnsi" w:cstheme="minorHAnsi"/>
                <w:b/>
              </w:rPr>
              <w:t>RENCONTRE INTERDISCIPLINAIRE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439C24CA" w14:textId="2FCB3DEB" w:rsidR="00A5593D" w:rsidRPr="001625A7" w:rsidRDefault="00152F69" w:rsidP="007E09E8">
      <w:pPr>
        <w:rPr>
          <w:rFonts w:asciiTheme="minorHAnsi" w:hAnsiTheme="minorHAnsi" w:cstheme="minorHAnsi"/>
          <w:sz w:val="20"/>
          <w:szCs w:val="20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E765A5" wp14:editId="4A836B13">
                <wp:simplePos x="0" y="0"/>
                <wp:positionH relativeFrom="column">
                  <wp:posOffset>1295400</wp:posOffset>
                </wp:positionH>
                <wp:positionV relativeFrom="paragraph">
                  <wp:posOffset>-1829435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8ED570" w14:textId="1E1B2A73" w:rsidR="00152F69" w:rsidRPr="00152F69" w:rsidRDefault="00152F69" w:rsidP="00152F69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</w:t>
                            </w:r>
                            <w:r w:rsidRPr="00152F6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419F03AD" w14:textId="128A353E" w:rsidR="00152F69" w:rsidRPr="003E5929" w:rsidRDefault="00152F69" w:rsidP="00152F69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MOCLI60662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E765A5" id="Rectangle 6" o:spid="_x0000_s1026" style="position:absolute;margin-left:102pt;margin-top:-144.05pt;width:168pt;height:41.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" filled="f" stroked="f" strokeweight=".25pt">
                <v:textbox>
                  <w:txbxContent>
                    <w:p w14:paraId="4B8ED570" w14:textId="1E1B2A73" w:rsidR="00152F69" w:rsidRPr="00152F69" w:rsidRDefault="00152F69" w:rsidP="00152F69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</w:t>
                      </w:r>
                      <w:r w:rsidRPr="00152F6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419F03AD" w14:textId="128A353E" w:rsidR="00152F69" w:rsidRPr="003E5929" w:rsidRDefault="00152F69" w:rsidP="00152F69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MOCLI60662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Grilledutableau"/>
        <w:tblW w:w="10647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7"/>
        <w:gridCol w:w="532"/>
        <w:gridCol w:w="1751"/>
        <w:gridCol w:w="319"/>
        <w:gridCol w:w="296"/>
        <w:gridCol w:w="1954"/>
        <w:gridCol w:w="1277"/>
        <w:gridCol w:w="8"/>
        <w:gridCol w:w="276"/>
        <w:gridCol w:w="141"/>
        <w:gridCol w:w="939"/>
        <w:gridCol w:w="770"/>
        <w:gridCol w:w="284"/>
        <w:gridCol w:w="417"/>
        <w:gridCol w:w="522"/>
        <w:gridCol w:w="904"/>
      </w:tblGrid>
      <w:tr w:rsidR="00074B2C" w:rsidRPr="007F5069" w14:paraId="1D11D6F8" w14:textId="77777777" w:rsidTr="00D60170">
        <w:trPr>
          <w:trHeight w:val="20"/>
          <w:tblHeader/>
        </w:trPr>
        <w:tc>
          <w:tcPr>
            <w:tcW w:w="5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F1C9F2" w14:textId="16255FF3" w:rsidR="00074B2C" w:rsidRPr="007F5069" w:rsidRDefault="00074B2C" w:rsidP="001F5094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036474561" w:edGrp="everyone" w:colFirst="2" w:colLast="2"/>
            <w:r w:rsidRPr="007F5069">
              <w:rPr>
                <w:rFonts w:asciiTheme="minorHAnsi" w:hAnsiTheme="minorHAnsi" w:cstheme="minorHAnsi"/>
                <w:b/>
                <w:sz w:val="20"/>
                <w:szCs w:val="20"/>
              </w:rPr>
              <w:t>PRÉSENCES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CB5949" w14:textId="645926DC" w:rsidR="00074B2C" w:rsidRPr="007F5069" w:rsidRDefault="00074B2C" w:rsidP="00074B2C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B2C">
              <w:rPr>
                <w:rFonts w:asciiTheme="minorHAnsi" w:hAnsiTheme="minorHAnsi" w:cstheme="minorHAnsi"/>
                <w:b/>
                <w:sz w:val="20"/>
                <w:szCs w:val="20"/>
              </w:rPr>
              <w:t>Unité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 :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812B1" w14:textId="556F86B4" w:rsidR="00074B2C" w:rsidRPr="007F5069" w:rsidRDefault="00074B2C" w:rsidP="00EB76F3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B32CE" w:rsidRPr="007F5069" w14:paraId="31B2C1C4" w14:textId="77777777" w:rsidTr="00D60170">
        <w:trPr>
          <w:trHeight w:val="20"/>
        </w:trPr>
        <w:permEnd w:id="1036474561" w:displacedByCustomXml="next"/>
        <w:permStart w:id="1312099507" w:edGrp="everyone" w:displacedByCustomXml="next"/>
        <w:permStart w:id="2046053764" w:edGrp="everyone" w:colFirst="3" w:colLast="3" w:displacedByCustomXml="next"/>
        <w:permStart w:id="1413703061" w:edGrp="everyone" w:colFirst="1" w:colLast="1" w:displacedByCustomXml="next"/>
        <w:permStart w:id="1886940366" w:edGrp="everyone" w:colFirst="5" w:colLast="5" w:displacedByCustomXml="next"/>
        <w:permStart w:id="1940849469" w:edGrp="everyone" w:colFirst="2" w:colLast="2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987053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7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5A029D9" w14:textId="0437D217" w:rsidR="00647C14" w:rsidRPr="007F5069" w:rsidRDefault="0092183D" w:rsidP="00985547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permEnd w:id="1312099507" w:displacedByCustomXml="prev"/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58775AA" w14:textId="5AF83D37" w:rsidR="00647C14" w:rsidRPr="007F5069" w:rsidRDefault="00647C14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43929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" w:type="dxa"/>
                <w:tcBorders>
                  <w:top w:val="single" w:sz="4" w:space="0" w:color="auto"/>
                </w:tcBorders>
              </w:tcPr>
              <w:p w14:paraId="565D423F" w14:textId="4847EFAB" w:rsidR="00647C14" w:rsidRPr="007F5069" w:rsidRDefault="0092183D" w:rsidP="00985547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85ECE17" w14:textId="21DCAAE9" w:rsidR="00647C14" w:rsidRPr="007F5069" w:rsidRDefault="00647C14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367AB" w14:textId="126DA214" w:rsidR="00647C14" w:rsidRPr="0005790C" w:rsidRDefault="0005790C" w:rsidP="00985547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Diagnostic</w:t>
            </w:r>
            <w:r w:rsidR="00647C14"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426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210E996B" w:rsidR="00647C14" w:rsidRPr="007F5069" w:rsidRDefault="00647C14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32CE" w:rsidRPr="007F5069" w14:paraId="154BFDB9" w14:textId="77777777" w:rsidTr="00D60170">
        <w:trPr>
          <w:trHeight w:val="20"/>
        </w:trPr>
        <w:permEnd w:id="2046053764" w:displacedByCustomXml="next"/>
        <w:permEnd w:id="1413703061" w:displacedByCustomXml="next"/>
        <w:permEnd w:id="1886940366" w:displacedByCustomXml="next"/>
        <w:permEnd w:id="1940849469" w:displacedByCustomXml="next"/>
        <w:permStart w:id="1329619796" w:edGrp="everyone" w:colFirst="3" w:colLast="3" w:displacedByCustomXml="next"/>
        <w:permStart w:id="1967663546" w:edGrp="everyone" w:colFirst="1" w:colLast="1" w:displacedByCustomXml="next"/>
        <w:permStart w:id="1027042452" w:edGrp="everyone" w:colFirst="5" w:colLast="5" w:displacedByCustomXml="next"/>
        <w:permStart w:id="1161060596" w:edGrp="everyone" w:colFirst="0" w:colLast="0" w:displacedByCustomXml="next"/>
        <w:permStart w:id="1020355204" w:edGrp="everyone" w:colFirst="2" w:colLast="2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533960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7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7F33E59C" w14:textId="01F7D33E" w:rsidR="00E637BE" w:rsidRPr="007F5069" w:rsidRDefault="00E637BE" w:rsidP="00E637BE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06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83" w:type="dxa"/>
            <w:gridSpan w:val="2"/>
            <w:tcBorders>
              <w:left w:val="single" w:sz="4" w:space="0" w:color="auto"/>
            </w:tcBorders>
          </w:tcPr>
          <w:p w14:paraId="3ECF9175" w14:textId="007FC0B3" w:rsidR="00E637BE" w:rsidRPr="007F5069" w:rsidRDefault="00E637BE" w:rsidP="00E637B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146705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" w:type="dxa"/>
              </w:tcPr>
              <w:p w14:paraId="073E16B6" w14:textId="4F120E6D" w:rsidR="00E637BE" w:rsidRPr="007F5069" w:rsidRDefault="00E637BE" w:rsidP="00E637BE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06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50" w:type="dxa"/>
            <w:gridSpan w:val="2"/>
            <w:tcBorders>
              <w:right w:val="single" w:sz="4" w:space="0" w:color="auto"/>
            </w:tcBorders>
          </w:tcPr>
          <w:p w14:paraId="3C0C1C02" w14:textId="0D4729BA" w:rsidR="00E637BE" w:rsidRPr="007F5069" w:rsidRDefault="00E637BE" w:rsidP="00E637B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B3EC9" w14:textId="39700BAC" w:rsidR="00E637BE" w:rsidRPr="0005790C" w:rsidRDefault="0005790C" w:rsidP="00E637B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Admission</w:t>
            </w:r>
            <w:r w:rsidR="00E637BE"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49225424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4261" w:type="dxa"/>
                <w:gridSpan w:val="9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5A4FB5D" w14:textId="3DA58B27" w:rsidR="00E637BE" w:rsidRPr="007F5069" w:rsidRDefault="00890B54" w:rsidP="00890B54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8D0134" w:rsidRPr="007F5069" w14:paraId="10D4CF48" w14:textId="77777777" w:rsidTr="00D60170">
        <w:trPr>
          <w:trHeight w:val="20"/>
        </w:trPr>
        <w:permEnd w:id="1329619796" w:displacedByCustomXml="next"/>
        <w:permEnd w:id="1967663546" w:displacedByCustomXml="next"/>
        <w:permEnd w:id="1027042452" w:displacedByCustomXml="next"/>
        <w:permEnd w:id="1161060596" w:displacedByCustomXml="next"/>
        <w:permEnd w:id="1020355204" w:displacedByCustomXml="next"/>
        <w:permStart w:id="619390461" w:edGrp="everyone" w:colFirst="1" w:colLast="1" w:displacedByCustomXml="next"/>
        <w:permStart w:id="566721641" w:edGrp="everyone" w:colFirst="5" w:colLast="5" w:displacedByCustomXml="next"/>
        <w:permStart w:id="270074466" w:edGrp="everyone" w:colFirst="3" w:colLast="3" w:displacedByCustomXml="next"/>
        <w:permStart w:id="1555108860" w:edGrp="everyone" w:colFirst="0" w:colLast="0" w:displacedByCustomXml="next"/>
        <w:permStart w:id="924283215" w:edGrp="everyone" w:colFirst="2" w:colLast="2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461417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7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F8D7856" w14:textId="1143C322" w:rsidR="00E637BE" w:rsidRPr="007F5069" w:rsidRDefault="00E637BE" w:rsidP="00E637BE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06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83" w:type="dxa"/>
            <w:gridSpan w:val="2"/>
            <w:tcBorders>
              <w:left w:val="single" w:sz="4" w:space="0" w:color="auto"/>
            </w:tcBorders>
          </w:tcPr>
          <w:p w14:paraId="081FFE47" w14:textId="531ED4F7" w:rsidR="00E637BE" w:rsidRPr="007F5069" w:rsidRDefault="00E637BE" w:rsidP="00E637B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06219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" w:type="dxa"/>
              </w:tcPr>
              <w:p w14:paraId="69B0D1FF" w14:textId="2EA4CD37" w:rsidR="00E637BE" w:rsidRPr="007F5069" w:rsidRDefault="00E637BE" w:rsidP="00E637BE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06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50" w:type="dxa"/>
            <w:gridSpan w:val="2"/>
            <w:tcBorders>
              <w:right w:val="single" w:sz="4" w:space="0" w:color="auto"/>
            </w:tcBorders>
          </w:tcPr>
          <w:p w14:paraId="4E6AA43D" w14:textId="2E16726C" w:rsidR="00E637BE" w:rsidRPr="007F5069" w:rsidRDefault="00E637BE" w:rsidP="00E637B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B85B5" w14:textId="797919D8" w:rsidR="00E637BE" w:rsidRPr="0005790C" w:rsidRDefault="0005790C" w:rsidP="00E637B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Congé estimé</w:t>
            </w:r>
            <w:r w:rsidR="00E637BE"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90256551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3836" w:type="dxa"/>
                <w:gridSpan w:val="6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F516678" w14:textId="45B03D69" w:rsidR="00E637BE" w:rsidRPr="007F5069" w:rsidRDefault="00890B54" w:rsidP="00890B54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8D0134" w:rsidRPr="007F5069" w14:paraId="33B7CD70" w14:textId="77777777" w:rsidTr="00D60170">
        <w:trPr>
          <w:trHeight w:val="20"/>
        </w:trPr>
        <w:permEnd w:id="619390461" w:displacedByCustomXml="next"/>
        <w:permEnd w:id="566721641" w:displacedByCustomXml="next"/>
        <w:permEnd w:id="270074466" w:displacedByCustomXml="next"/>
        <w:permEnd w:id="1555108860" w:displacedByCustomXml="next"/>
        <w:permEnd w:id="924283215" w:displacedByCustomXml="next"/>
        <w:permStart w:id="1955725627" w:edGrp="everyone" w:colFirst="1" w:colLast="1" w:displacedByCustomXml="next"/>
        <w:permStart w:id="1534941999" w:edGrp="everyone" w:colFirst="5" w:colLast="5" w:displacedByCustomXml="next"/>
        <w:permStart w:id="1630472528" w:edGrp="everyone" w:colFirst="3" w:colLast="3" w:displacedByCustomXml="next"/>
        <w:permStart w:id="2050700691" w:edGrp="everyone" w:colFirst="0" w:colLast="0" w:displacedByCustomXml="next"/>
        <w:permStart w:id="1685667105" w:edGrp="everyone" w:colFirst="2" w:colLast="2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843895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7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A43AE97" w14:textId="5D1290BA" w:rsidR="00E637BE" w:rsidRPr="007F5069" w:rsidRDefault="00E637BE" w:rsidP="00E637BE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06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83" w:type="dxa"/>
            <w:gridSpan w:val="2"/>
            <w:tcBorders>
              <w:left w:val="single" w:sz="4" w:space="0" w:color="auto"/>
            </w:tcBorders>
          </w:tcPr>
          <w:p w14:paraId="70823398" w14:textId="14499660" w:rsidR="00E637BE" w:rsidRPr="007F5069" w:rsidRDefault="00E637BE" w:rsidP="00E637B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77442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" w:type="dxa"/>
              </w:tcPr>
              <w:p w14:paraId="6233651D" w14:textId="643C7481" w:rsidR="00E637BE" w:rsidRPr="007F5069" w:rsidRDefault="00E637BE" w:rsidP="00E637BE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06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50" w:type="dxa"/>
            <w:gridSpan w:val="2"/>
            <w:tcBorders>
              <w:right w:val="single" w:sz="4" w:space="0" w:color="auto"/>
            </w:tcBorders>
          </w:tcPr>
          <w:p w14:paraId="4E02359F" w14:textId="0EBB9D83" w:rsidR="00E637BE" w:rsidRPr="007F5069" w:rsidRDefault="00E637BE" w:rsidP="00E637B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FE1B7" w14:textId="20034929" w:rsidR="00E637BE" w:rsidRPr="0005790C" w:rsidRDefault="0005790C" w:rsidP="00E637B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Congé temporaire</w:t>
            </w:r>
            <w:r w:rsidR="00E637BE"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81849548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3836" w:type="dxa"/>
                <w:gridSpan w:val="6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F20ADC9" w14:textId="4839C088" w:rsidR="00E637BE" w:rsidRPr="007F5069" w:rsidRDefault="00890B54" w:rsidP="00890B54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8D0134" w:rsidRPr="007F5069" w14:paraId="1C015710" w14:textId="77777777" w:rsidTr="00D60170">
        <w:trPr>
          <w:trHeight w:val="296"/>
        </w:trPr>
        <w:permEnd w:id="1955725627" w:displacedByCustomXml="next"/>
        <w:permEnd w:id="1534941999" w:displacedByCustomXml="next"/>
        <w:permEnd w:id="1630472528" w:displacedByCustomXml="next"/>
        <w:permEnd w:id="2050700691" w:displacedByCustomXml="next"/>
        <w:permEnd w:id="1685667105" w:displacedByCustomXml="next"/>
        <w:permStart w:id="1732909316" w:edGrp="everyone" w:colFirst="7" w:colLast="7" w:displacedByCustomXml="next"/>
        <w:permStart w:id="202603084" w:edGrp="everyone" w:colFirst="8" w:colLast="8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56255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7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5C443A63" w14:textId="6FB1C65B" w:rsidR="002005C1" w:rsidRPr="007F5069" w:rsidRDefault="002005C1" w:rsidP="00985547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06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8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67E8071" w14:textId="59FA0699" w:rsidR="002005C1" w:rsidRPr="007F5069" w:rsidRDefault="002005C1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28766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" w:type="dxa"/>
                <w:tcBorders>
                  <w:bottom w:val="single" w:sz="4" w:space="0" w:color="auto"/>
                </w:tcBorders>
              </w:tcPr>
              <w:p w14:paraId="52B1FDF2" w14:textId="1CEE56BC" w:rsidR="002005C1" w:rsidRPr="007F5069" w:rsidRDefault="002005C1" w:rsidP="00985547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06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5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E12247A" w14:textId="5955AE74" w:rsidR="002005C1" w:rsidRPr="007F5069" w:rsidRDefault="002005C1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E3A58" w14:textId="571F44A8" w:rsidR="002005C1" w:rsidRPr="0005790C" w:rsidRDefault="0005790C" w:rsidP="00985547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Médecin</w:t>
            </w:r>
            <w:r w:rsidR="002005C1"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21828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45348593" w:edGrp="everyone" w:displacedByCustomXml="prev"/>
            <w:tc>
              <w:tcPr>
                <w:tcW w:w="28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EB8C158" w14:textId="225F6DDF" w:rsidR="002005C1" w:rsidRPr="007F5069" w:rsidRDefault="00152F69" w:rsidP="00985547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45348593" w:displacedByCustomXml="next"/>
          </w:sdtContent>
        </w:sdt>
        <w:tc>
          <w:tcPr>
            <w:tcW w:w="1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DE3EB6" w14:textId="4E40B77E" w:rsidR="002005C1" w:rsidRPr="007F5069" w:rsidRDefault="00152F69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42540600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425406006"/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48402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189BC5" w14:textId="38AC99AE" w:rsidR="002005C1" w:rsidRPr="007F5069" w:rsidRDefault="00152F69" w:rsidP="00985547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1E3A" w14:textId="31C0F6F1" w:rsidR="002005C1" w:rsidRPr="007F5069" w:rsidRDefault="00152F69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68023702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680237023"/>
          </w:p>
        </w:tc>
      </w:tr>
      <w:tr w:rsidR="008C02AF" w:rsidRPr="007F5069" w14:paraId="4B938F41" w14:textId="77777777" w:rsidTr="21383476">
        <w:trPr>
          <w:trHeight w:val="20"/>
        </w:trPr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855620" w14:textId="0E8E692A" w:rsidR="0005790C" w:rsidRPr="007A57B0" w:rsidRDefault="0005790C" w:rsidP="00985547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11361560" w:edGrp="everyone" w:colFirst="1" w:colLast="1"/>
            <w:permStart w:id="2088264743" w:edGrp="everyone" w:colFirst="3" w:colLast="3"/>
            <w:permStart w:id="760771175" w:edGrp="everyone" w:colFirst="5" w:colLast="5"/>
            <w:permStart w:id="166865068" w:edGrp="everyone" w:colFirst="6" w:colLast="6"/>
            <w:permStart w:id="445995231" w:edGrp="everyone" w:colFirst="8" w:colLast="8"/>
            <w:permEnd w:id="202603084"/>
            <w:permEnd w:id="1732909316"/>
            <w:r w:rsidRPr="007A57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 PII: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33003593"/>
            <w:placeholder>
              <w:docPart w:val="581978DE7D114E26809C8E80B6CEAA31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751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EF2590" w14:textId="43AC3DC8" w:rsidR="0005790C" w:rsidRPr="007F5069" w:rsidRDefault="00ED051C" w:rsidP="00985547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D55A3" w14:textId="42C0BD12" w:rsidR="0005790C" w:rsidRPr="007A57B0" w:rsidRDefault="007A57B0" w:rsidP="00985547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Pivot</w:t>
            </w:r>
            <w:r w:rsidR="0005790C" w:rsidRPr="007A57B0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5D8" w14:textId="71493A7C" w:rsidR="0005790C" w:rsidRPr="007F5069" w:rsidRDefault="0005790C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374B5" w14:textId="2C7AE360" w:rsidR="0005790C" w:rsidRPr="0005790C" w:rsidRDefault="0005790C" w:rsidP="002005C1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Orientation</w:t>
            </w:r>
            <w:r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Orientation"/>
            <w:tag w:val="Orientation"/>
            <w:id w:val="443578996"/>
            <w:placeholder>
              <w:docPart w:val="0DA8731C27EA4C369F9E79EABCF9476C"/>
            </w:placeholder>
            <w:comboBox>
              <w:listItem w:value="Choisissez un élément."/>
              <w:listItem w:displayText="Domicile" w:value="Domicile"/>
              <w:listItem w:displayText="RPA" w:value="RPA"/>
              <w:listItem w:displayText="Relocalisation" w:value="Relocalisation"/>
              <w:listItem w:displayText=" " w:value=" "/>
            </w:comboBox>
          </w:sdtPr>
          <w:sdtEndPr/>
          <w:sdtContent>
            <w:tc>
              <w:tcPr>
                <w:tcW w:w="1364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F6A0BFF" w14:textId="5824080B" w:rsidR="0005790C" w:rsidRPr="007F5069" w:rsidRDefault="00A45954" w:rsidP="00985547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47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0B62" w14:textId="2A4CEBA8" w:rsidR="0005790C" w:rsidRPr="007F5069" w:rsidRDefault="0005790C" w:rsidP="009855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3915C" w14:textId="7F1C0C2B" w:rsidR="0005790C" w:rsidRPr="008D0134" w:rsidRDefault="008D0134" w:rsidP="00985547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0134">
              <w:rPr>
                <w:rFonts w:asciiTheme="minorHAnsi" w:hAnsiTheme="minorHAnsi" w:cstheme="minorHAnsi"/>
                <w:b/>
                <w:sz w:val="20"/>
                <w:szCs w:val="20"/>
              </w:rPr>
              <w:t>Âge</w:t>
            </w:r>
            <w:r w:rsidR="0005790C" w:rsidRPr="008D0134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B5AD" w14:textId="5BE81270" w:rsidR="0005790C" w:rsidRPr="007F5069" w:rsidRDefault="0005790C" w:rsidP="00A4432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211361560"/>
      <w:permEnd w:id="2088264743"/>
      <w:permEnd w:id="760771175"/>
      <w:permEnd w:id="166865068"/>
      <w:permEnd w:id="445995231"/>
    </w:tbl>
    <w:p w14:paraId="32709D90" w14:textId="77777777" w:rsidR="0013501A" w:rsidRPr="0013501A" w:rsidRDefault="0013501A">
      <w:pPr>
        <w:rPr>
          <w:sz w:val="10"/>
        </w:rPr>
      </w:pPr>
    </w:p>
    <w:tbl>
      <w:tblPr>
        <w:tblStyle w:val="Grilledutableau"/>
        <w:tblW w:w="10647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7"/>
        <w:gridCol w:w="892"/>
        <w:gridCol w:w="284"/>
        <w:gridCol w:w="132"/>
        <w:gridCol w:w="1569"/>
        <w:gridCol w:w="142"/>
        <w:gridCol w:w="283"/>
        <w:gridCol w:w="1559"/>
        <w:gridCol w:w="284"/>
        <w:gridCol w:w="850"/>
        <w:gridCol w:w="4395"/>
      </w:tblGrid>
      <w:tr w:rsidR="00C96DB7" w:rsidRPr="007F5069" w14:paraId="792BBFBA" w14:textId="77777777" w:rsidTr="000772D7">
        <w:trPr>
          <w:trHeight w:val="20"/>
        </w:trPr>
        <w:tc>
          <w:tcPr>
            <w:tcW w:w="106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D7141E" w14:textId="58A0FBDB" w:rsidR="00C96DB7" w:rsidRPr="007F5069" w:rsidRDefault="00C96DB7" w:rsidP="001F5094">
            <w:pPr>
              <w:tabs>
                <w:tab w:val="left" w:pos="4648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069">
              <w:rPr>
                <w:rFonts w:asciiTheme="minorHAnsi" w:hAnsiTheme="minorHAnsi" w:cstheme="minorHAnsi"/>
                <w:b/>
                <w:sz w:val="20"/>
                <w:szCs w:val="20"/>
              </w:rPr>
              <w:t>PROBLÈMES IDENTIFIÉS</w:t>
            </w:r>
          </w:p>
        </w:tc>
      </w:tr>
      <w:tr w:rsidR="008A3803" w:rsidRPr="007F5069" w14:paraId="590FE819" w14:textId="77777777" w:rsidTr="000772D7">
        <w:trPr>
          <w:trHeight w:val="20"/>
        </w:trPr>
        <w:tc>
          <w:tcPr>
            <w:tcW w:w="106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AF244A" w14:textId="5395F706" w:rsidR="008A3803" w:rsidRPr="007F5069" w:rsidRDefault="008A3803" w:rsidP="001F5094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069">
              <w:rPr>
                <w:rFonts w:asciiTheme="minorHAnsi" w:hAnsiTheme="minorHAnsi" w:cstheme="minorHAnsi"/>
                <w:b/>
                <w:sz w:val="20"/>
                <w:szCs w:val="20"/>
              </w:rPr>
              <w:t>MÉDICAL / SOINS INFIRMIERS</w:t>
            </w:r>
          </w:p>
        </w:tc>
      </w:tr>
      <w:tr w:rsidR="00D05AA0" w:rsidRPr="007F5069" w14:paraId="781D66B9" w14:textId="77777777" w:rsidTr="00A45954">
        <w:trPr>
          <w:trHeight w:val="20"/>
        </w:trPr>
        <w:permStart w:id="2098725587" w:edGrp="everyone" w:colFirst="0" w:colLast="0" w:displacedByCustomXml="next"/>
        <w:permStart w:id="1046430291" w:edGrp="everyone" w:colFirst="2" w:colLast="2" w:displacedByCustomXml="next"/>
        <w:permStart w:id="488529186" w:edGrp="everyone" w:colFirst="4" w:colLast="4" w:displacedByCustomXml="next"/>
        <w:permStart w:id="1846887854" w:edGrp="everyone" w:colFirst="6" w:colLast="6" w:displacedByCustomXml="next"/>
        <w:permStart w:id="145758602" w:edGrp="everyone" w:colFirst="8" w:colLast="8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856395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8B37C3C" w14:textId="573B99F8" w:rsidR="0066525F" w:rsidRPr="007F5069" w:rsidRDefault="004E220A" w:rsidP="0026332A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8B1CDD6" w14:textId="0115B3B5" w:rsidR="0066525F" w:rsidRPr="0066525F" w:rsidRDefault="00A45954" w:rsidP="0026332A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Isolation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87173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8323B86" w14:textId="240925D5" w:rsidR="0066525F" w:rsidRPr="007F5069" w:rsidRDefault="004E220A" w:rsidP="0026332A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2240AC" w14:textId="372AED75" w:rsidR="0066525F" w:rsidRPr="0066525F" w:rsidRDefault="0066525F" w:rsidP="0026332A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Déconditionnement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14616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F17DAC6" w14:textId="3885DCAF" w:rsidR="0066525F" w:rsidRPr="007F5069" w:rsidRDefault="004E220A" w:rsidP="0026332A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30EB65" w14:textId="5E06144A" w:rsidR="0066525F" w:rsidRPr="0066525F" w:rsidRDefault="0066525F" w:rsidP="0026332A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Auto médication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54848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CC35922" w14:textId="2C1BF7A6" w:rsidR="0066525F" w:rsidRPr="007F5069" w:rsidRDefault="004E220A" w:rsidP="0026332A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58EE66" w14:textId="417ADCA8" w:rsidR="0066525F" w:rsidRPr="0066525F" w:rsidRDefault="00A45954" w:rsidP="004F29D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641819424" w:edGrp="everyone" w:colFirst="2" w:colLast="2"/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Plaie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EBEE1" w14:textId="0B18840D" w:rsidR="0066525F" w:rsidRPr="007F5069" w:rsidRDefault="0066525F" w:rsidP="00E1754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3803" w:rsidRPr="007F5069" w14:paraId="0BEFE486" w14:textId="77777777" w:rsidTr="000772D7">
        <w:trPr>
          <w:trHeight w:val="20"/>
        </w:trPr>
        <w:tc>
          <w:tcPr>
            <w:tcW w:w="1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54EAEF4" w14:textId="2580302A" w:rsidR="008A3803" w:rsidRPr="0066525F" w:rsidRDefault="008A3803" w:rsidP="009B32C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45177912" w:edGrp="everyone" w:colFirst="1" w:colLast="1"/>
            <w:permEnd w:id="145758602"/>
            <w:permEnd w:id="1846887854"/>
            <w:permEnd w:id="488529186"/>
            <w:permEnd w:id="1046430291"/>
            <w:permEnd w:id="2098725587"/>
            <w:permEnd w:id="1641819424"/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337CE2"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TCD</w:t>
            </w:r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pertinents:</w:t>
            </w:r>
            <w:r w:rsidR="00087A34"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08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F6C70" w14:textId="255551B6" w:rsidR="008A3803" w:rsidRPr="007F5069" w:rsidRDefault="008A3803" w:rsidP="00E1754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3803" w:rsidRPr="007F5069" w14:paraId="452E2130" w14:textId="77777777" w:rsidTr="00A45954">
        <w:trPr>
          <w:trHeight w:val="20"/>
        </w:trPr>
        <w:tc>
          <w:tcPr>
            <w:tcW w:w="3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9F8D35" w14:textId="2B1C1F42" w:rsidR="008A3803" w:rsidRPr="0066525F" w:rsidRDefault="008A3803" w:rsidP="0081462D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996442001" w:edGrp="everyone" w:colFirst="1" w:colLast="1"/>
            <w:permEnd w:id="245177912"/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Objectifs (médical</w:t>
            </w:r>
            <w:r w:rsidR="00A4595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/soins infirmiers) :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ED27F" w14:textId="69CE8BEB" w:rsidR="008A3803" w:rsidRPr="007F5069" w:rsidRDefault="008A3803" w:rsidP="008A380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996442001"/>
    </w:tbl>
    <w:p w14:paraId="6A20FD77" w14:textId="5E46C336" w:rsidR="00C52418" w:rsidRPr="0013501A" w:rsidRDefault="00C52418">
      <w:pPr>
        <w:rPr>
          <w:sz w:val="10"/>
        </w:rPr>
      </w:pPr>
    </w:p>
    <w:tbl>
      <w:tblPr>
        <w:tblStyle w:val="Grilledutableau11"/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83"/>
        <w:gridCol w:w="142"/>
        <w:gridCol w:w="567"/>
        <w:gridCol w:w="284"/>
        <w:gridCol w:w="1578"/>
        <w:gridCol w:w="1682"/>
        <w:gridCol w:w="5245"/>
      </w:tblGrid>
      <w:tr w:rsidR="00A45954" w:rsidRPr="007F5069" w14:paraId="6C4DA8F5" w14:textId="77777777" w:rsidTr="43A6F9DF">
        <w:tc>
          <w:tcPr>
            <w:tcW w:w="5387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E01998" w14:textId="77777777" w:rsidR="00A45954" w:rsidRPr="00BE33EB" w:rsidRDefault="00A45954" w:rsidP="001F509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DOMICILE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BCC13A" w14:textId="4F497304" w:rsidR="00A45954" w:rsidRPr="00BE33EB" w:rsidRDefault="00A45954" w:rsidP="004C712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PLAN D’ACTION / </w:t>
            </w: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OBJECTIFS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2F5BBF" w:rsidRPr="007F5069" w14:paraId="7853EDD1" w14:textId="456FC049" w:rsidTr="43A6F9DF">
        <w:trPr>
          <w:trHeight w:val="106"/>
        </w:trPr>
        <w:tc>
          <w:tcPr>
            <w:tcW w:w="851" w:type="dxa"/>
            <w:tcBorders>
              <w:bottom w:val="single" w:sz="4" w:space="0" w:color="auto"/>
              <w:right w:val="nil"/>
            </w:tcBorders>
            <w:vAlign w:val="center"/>
          </w:tcPr>
          <w:p w14:paraId="7A57A581" w14:textId="536D2FA2" w:rsidR="002F5BBF" w:rsidRPr="00B76E27" w:rsidRDefault="002F5BBF" w:rsidP="003F6B8C">
            <w:pPr>
              <w:spacing w:before="20" w:after="20"/>
              <w:rPr>
                <w:rFonts w:asciiTheme="minorHAnsi" w:eastAsia="MS Gothic" w:hAnsiTheme="minorHAnsi" w:cstheme="minorHAnsi"/>
                <w:sz w:val="16"/>
                <w:szCs w:val="16"/>
                <w:lang w:eastAsia="fr-FR"/>
              </w:rPr>
            </w:pPr>
            <w:permStart w:id="1631018756" w:edGrp="everyone" w:colFirst="1" w:colLast="1"/>
            <w:permStart w:id="1852578239" w:edGrp="everyone" w:colFirst="2" w:colLast="2"/>
            <w:r w:rsidRPr="00A44E26">
              <w:rPr>
                <w:rFonts w:asciiTheme="minorHAnsi" w:hAnsiTheme="minorHAnsi" w:cstheme="minorHAnsi"/>
                <w:b/>
                <w:sz w:val="20"/>
                <w:szCs w:val="20"/>
              </w:rPr>
              <w:t>Type:</w:t>
            </w:r>
          </w:p>
        </w:tc>
        <w:tc>
          <w:tcPr>
            <w:tcW w:w="99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E16EE11" w14:textId="2FE8CDE8" w:rsidR="002F5BBF" w:rsidRPr="00986C3A" w:rsidRDefault="002F5BBF" w:rsidP="003F6B8C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3544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A1F06AF" w14:textId="707597F3" w:rsidR="002F5BBF" w:rsidRPr="00A44E26" w:rsidRDefault="002F5BBF" w:rsidP="003F6B8C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4FA44D0" w14:textId="3025FA17" w:rsidR="002F5BBF" w:rsidRDefault="003418E5" w:rsidP="002F5BBF">
            <w:pPr>
              <w:spacing w:after="160" w:line="259" w:lineRule="auto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16"/>
                  <w:lang w:eastAsia="fr-FR"/>
                </w:rPr>
                <w:id w:val="-1429577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16752409" w:edGrp="everyone"/>
                <w:r w:rsidR="004E220A"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sdtContent>
            </w:sdt>
            <w:r w:rsidR="00D60170"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  <w:t xml:space="preserve"> </w:t>
            </w:r>
            <w:permEnd w:id="2016752409"/>
            <w:r w:rsidR="002F5BBF" w:rsidRPr="00DD1541">
              <w:rPr>
                <w:rFonts w:asciiTheme="minorHAnsi" w:eastAsia="MS Gothic" w:hAnsiTheme="minorHAnsi" w:cstheme="minorHAnsi"/>
                <w:b/>
                <w:sz w:val="20"/>
                <w:szCs w:val="16"/>
                <w:lang w:eastAsia="fr-FR"/>
              </w:rPr>
              <w:t>Visite à domicile</w:t>
            </w:r>
            <w:r w:rsidR="002F5BBF"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  <w:t> </w:t>
            </w:r>
          </w:p>
          <w:p w14:paraId="402ED367" w14:textId="77777777" w:rsidR="002F5BBF" w:rsidRDefault="002F5BBF" w:rsidP="002F5BBF">
            <w:pPr>
              <w:spacing w:after="160" w:line="259" w:lineRule="auto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  <w:r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  <w:t> </w:t>
            </w:r>
            <w:permStart w:id="1746758865" w:edGrp="everyone"/>
            <w:r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  <w:t xml:space="preserve">   </w:t>
            </w:r>
          </w:p>
          <w:permEnd w:id="1746758865"/>
          <w:p w14:paraId="2E769B59" w14:textId="5AF85614" w:rsidR="002F5BBF" w:rsidRDefault="003418E5" w:rsidP="002F5BBF">
            <w:pPr>
              <w:spacing w:after="160" w:line="259" w:lineRule="auto"/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Bidi"/>
                  <w:sz w:val="20"/>
                  <w:szCs w:val="20"/>
                  <w:lang w:eastAsia="fr-FR"/>
                </w:rPr>
                <w:id w:val="-201707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49057637" w:edGrp="everyone"/>
                <w:r w:rsidR="004E220A">
                  <w:rPr>
                    <w:rFonts w:ascii="MS Gothic" w:eastAsia="MS Gothic" w:hAnsi="MS Gothic" w:cstheme="minorBid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D60170"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  <w:t xml:space="preserve"> </w:t>
            </w:r>
            <w:permEnd w:id="1049057637"/>
            <w:r w:rsidR="002F5BBF" w:rsidRPr="00DD1541">
              <w:rPr>
                <w:rFonts w:asciiTheme="minorHAnsi" w:eastAsia="MS Gothic" w:hAnsiTheme="minorHAnsi" w:cstheme="minorBidi"/>
                <w:b/>
                <w:sz w:val="20"/>
                <w:szCs w:val="20"/>
                <w:lang w:eastAsia="fr-FR"/>
              </w:rPr>
              <w:t>Évaluation des équipements requis</w:t>
            </w:r>
            <w:r w:rsidR="002F5BBF" w:rsidRPr="43A6F9DF"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  <w:t> </w:t>
            </w:r>
            <w:r w:rsidR="00C733C0"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  <w:t xml:space="preserve"> </w:t>
            </w:r>
          </w:p>
          <w:p w14:paraId="1732767B" w14:textId="77777777" w:rsidR="002F5BBF" w:rsidRPr="007F5069" w:rsidRDefault="002F5BBF" w:rsidP="002F5BBF">
            <w:pPr>
              <w:spacing w:after="160" w:line="259" w:lineRule="auto"/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</w:pPr>
            <w:permStart w:id="593430628" w:edGrp="everyone"/>
            <w:r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  <w:t xml:space="preserve">   </w:t>
            </w:r>
            <w:permEnd w:id="593430628"/>
          </w:p>
          <w:p w14:paraId="6B308915" w14:textId="5F70E95D" w:rsidR="002F5BBF" w:rsidRPr="007F5069" w:rsidRDefault="002F5BBF" w:rsidP="00986C3A">
            <w:pPr>
              <w:spacing w:after="160" w:line="259" w:lineRule="auto"/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</w:pPr>
          </w:p>
        </w:tc>
      </w:tr>
      <w:tr w:rsidR="0092183D" w:rsidRPr="007F5069" w14:paraId="1A284869" w14:textId="77777777" w:rsidTr="001F1F51">
        <w:trPr>
          <w:trHeight w:val="104"/>
        </w:trPr>
        <w:tc>
          <w:tcPr>
            <w:tcW w:w="851" w:type="dxa"/>
            <w:tcBorders>
              <w:top w:val="single" w:sz="4" w:space="0" w:color="auto"/>
              <w:bottom w:val="nil"/>
              <w:right w:val="nil"/>
            </w:tcBorders>
          </w:tcPr>
          <w:p w14:paraId="4D4A6FF2" w14:textId="51A85918" w:rsidR="0092183D" w:rsidRPr="00A91A67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678193326" w:edGrp="everyone" w:colFirst="3" w:colLast="3"/>
            <w:permStart w:id="2061793804" w:edGrp="everyone" w:colFirst="1" w:colLast="1"/>
            <w:permEnd w:id="1631018756"/>
            <w:permEnd w:id="1852578239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Escalier</w:t>
            </w:r>
            <w:r w:rsidRPr="00A91A67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49747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3BB56AAF" w14:textId="30498F28" w:rsidR="0092183D" w:rsidRPr="00A91A67" w:rsidRDefault="0092183D" w:rsidP="0092183D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16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CA9843" w14:textId="77777777" w:rsidR="0092183D" w:rsidRPr="00A91A67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A91A67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Intérieurs</w:t>
            </w:r>
          </w:p>
        </w:tc>
        <w:tc>
          <w:tcPr>
            <w:tcW w:w="3260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578EDE60" w14:textId="491BDF74" w:rsidR="0092183D" w:rsidRPr="00A91A67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</w:tcPr>
          <w:p w14:paraId="6EFDD02D" w14:textId="7AB8C56A" w:rsidR="0092183D" w:rsidRPr="00986C3A" w:rsidRDefault="0092183D" w:rsidP="0092183D">
            <w:pPr>
              <w:spacing w:after="160" w:line="259" w:lineRule="auto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</w:tr>
      <w:tr w:rsidR="0092183D" w:rsidRPr="007F5069" w14:paraId="514A4DDA" w14:textId="77777777" w:rsidTr="001F1F51">
        <w:trPr>
          <w:trHeight w:val="104"/>
        </w:trPr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</w:tcPr>
          <w:p w14:paraId="33B1E3DF" w14:textId="0EBED68B" w:rsidR="0092183D" w:rsidRPr="00A91A67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696144642" w:edGrp="everyone" w:colFirst="3" w:colLast="3"/>
            <w:permStart w:id="1861493174" w:edGrp="everyone" w:colFirst="1" w:colLast="1"/>
            <w:permEnd w:id="678193326"/>
            <w:permEnd w:id="2061793804"/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42883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4A7FA526" w14:textId="0058428A" w:rsidR="0092183D" w:rsidRPr="00A91A67" w:rsidRDefault="0092183D" w:rsidP="0092183D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16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F730E" w14:textId="402340C2" w:rsidR="0092183D" w:rsidRPr="00A91A67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A91A67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Extérieurs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1278DE" w14:textId="77777777" w:rsidR="0092183D" w:rsidRPr="00A91A67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</w:tcPr>
          <w:p w14:paraId="6DBB9B86" w14:textId="05AE778D" w:rsidR="0092183D" w:rsidRPr="00A91A67" w:rsidRDefault="0092183D" w:rsidP="0092183D">
            <w:pPr>
              <w:spacing w:after="160" w:line="259" w:lineRule="auto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</w:tr>
      <w:tr w:rsidR="0092183D" w:rsidRPr="007F5069" w14:paraId="42FE349A" w14:textId="77777777" w:rsidTr="00F432B1">
        <w:trPr>
          <w:trHeight w:val="239"/>
        </w:trPr>
        <w:tc>
          <w:tcPr>
            <w:tcW w:w="1276" w:type="dxa"/>
            <w:gridSpan w:val="3"/>
            <w:vMerge w:val="restart"/>
            <w:tcBorders>
              <w:top w:val="single" w:sz="4" w:space="0" w:color="auto"/>
              <w:right w:val="nil"/>
            </w:tcBorders>
          </w:tcPr>
          <w:p w14:paraId="2B20476B" w14:textId="2F485538" w:rsidR="0092183D" w:rsidRPr="00A91A67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237451020" w:edGrp="everyone" w:colFirst="2" w:colLast="2"/>
            <w:permStart w:id="873621535" w:edGrp="everyone" w:colFirst="1" w:colLast="1"/>
            <w:permEnd w:id="696144642"/>
            <w:permEnd w:id="1861493174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Salle de bain: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sdt>
            <w:sdtPr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id w:val="1713997057"/>
              <w:placeholder>
                <w:docPart w:val="98C3BB70FC514EBE97E890C76DE4AA4E"/>
              </w:placeholder>
              <w:comboBox>
                <w:listItem w:value="Choisissez un élément."/>
                <w:listItem w:displayText="Barre d'appui au mur" w:value="Barre d'appui au mur"/>
                <w:listItem w:displayText="Siège de toilette surélevé" w:value="Siège de toilette surélevé"/>
                <w:listItem w:displayText="Appuis sécuritaires toilette" w:value="Appuis sécuritaires toilette"/>
                <w:listItem w:displayText="Banc de transfert" w:value="Banc de transfert"/>
                <w:listItem w:displayText="Banc de bain" w:value="Banc de bain"/>
                <w:listItem w:displayText="Tapis antidérapant" w:value="Tapis antidérapant"/>
                <w:listItem w:displayText=" " w:value=" "/>
              </w:comboBox>
            </w:sdtPr>
            <w:sdtEndPr/>
            <w:sdtContent>
              <w:p w14:paraId="70FF7CD6" w14:textId="5F30327D" w:rsidR="0092183D" w:rsidRPr="00F432B1" w:rsidRDefault="0092183D" w:rsidP="0092183D">
                <w:pPr>
                  <w:spacing w:after="160" w:line="259" w:lineRule="auto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 w:rsidRPr="00986C3A"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  <w:t xml:space="preserve"> </w:t>
                </w:r>
              </w:p>
            </w:sdtContent>
          </w:sdt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486EFE" w14:textId="77777777" w:rsidR="0092183D" w:rsidRPr="00986C3A" w:rsidRDefault="0092183D" w:rsidP="0092183D">
            <w:pPr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</w:tcPr>
          <w:p w14:paraId="3B0B7E6F" w14:textId="7990DDC1" w:rsidR="0092183D" w:rsidRPr="00EA0C7F" w:rsidRDefault="0092183D" w:rsidP="0092183D">
            <w:pPr>
              <w:spacing w:after="160" w:line="259" w:lineRule="auto"/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</w:pPr>
          </w:p>
        </w:tc>
      </w:tr>
      <w:tr w:rsidR="0092183D" w:rsidRPr="007F5069" w14:paraId="78CE7790" w14:textId="77777777" w:rsidTr="00F432B1">
        <w:trPr>
          <w:trHeight w:val="292"/>
        </w:trPr>
        <w:tc>
          <w:tcPr>
            <w:tcW w:w="1276" w:type="dxa"/>
            <w:gridSpan w:val="3"/>
            <w:vMerge/>
            <w:tcBorders>
              <w:right w:val="nil"/>
            </w:tcBorders>
          </w:tcPr>
          <w:p w14:paraId="04848BDD" w14:textId="77777777" w:rsidR="0092183D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209656750" w:edGrp="everyone" w:colFirst="2" w:colLast="2"/>
            <w:permStart w:id="663498135" w:edGrp="everyone" w:colFirst="1" w:colLast="1"/>
            <w:permEnd w:id="237451020"/>
            <w:permEnd w:id="873621535"/>
          </w:p>
        </w:tc>
        <w:tc>
          <w:tcPr>
            <w:tcW w:w="24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id w:val="1260951512"/>
              <w:placeholder>
                <w:docPart w:val="51E15086F8E841A880138F71B7E82042"/>
              </w:placeholder>
              <w:comboBox>
                <w:listItem w:value="Choisissez un élément."/>
                <w:listItem w:displayText="Barre d'appui au mur" w:value="Barre d'appui au mur"/>
                <w:listItem w:displayText="Siège de toilette surélevé" w:value="Siège de toilette surélevé"/>
                <w:listItem w:displayText="Appuis sécuritaires toilette" w:value="Appuis sécuritaires toilette"/>
                <w:listItem w:displayText="Banc de transfert" w:value="Banc de transfert"/>
                <w:listItem w:displayText="Banc de bain" w:value="Banc de bain"/>
                <w:listItem w:displayText="Tapis antidérapant" w:value="Tapis antidérapant"/>
                <w:listItem w:displayText=" " w:value=" "/>
              </w:comboBox>
            </w:sdtPr>
            <w:sdtEndPr/>
            <w:sdtContent>
              <w:p w14:paraId="7AD31DB3" w14:textId="4F1A519F" w:rsidR="0092183D" w:rsidRPr="00F432B1" w:rsidRDefault="0092183D" w:rsidP="0092183D">
                <w:pPr>
                  <w:spacing w:after="160" w:line="259" w:lineRule="auto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  <w:t xml:space="preserve"> </w:t>
                </w:r>
              </w:p>
            </w:sdtContent>
          </w:sdt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0E00C1" w14:textId="77777777" w:rsidR="0092183D" w:rsidRPr="00986C3A" w:rsidRDefault="0092183D" w:rsidP="0092183D">
            <w:pPr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</w:tcPr>
          <w:p w14:paraId="61D30E0A" w14:textId="3F31734F" w:rsidR="0092183D" w:rsidRDefault="0092183D" w:rsidP="0092183D">
            <w:pPr>
              <w:spacing w:after="160" w:line="259" w:lineRule="auto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</w:tr>
      <w:tr w:rsidR="0092183D" w:rsidRPr="007F5069" w14:paraId="69800C59" w14:textId="77777777" w:rsidTr="00F432B1">
        <w:trPr>
          <w:trHeight w:val="365"/>
        </w:trPr>
        <w:tc>
          <w:tcPr>
            <w:tcW w:w="1276" w:type="dxa"/>
            <w:gridSpan w:val="3"/>
            <w:vMerge/>
            <w:tcBorders>
              <w:right w:val="nil"/>
            </w:tcBorders>
          </w:tcPr>
          <w:p w14:paraId="5F219B17" w14:textId="77777777" w:rsidR="0092183D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977930074" w:edGrp="everyone" w:colFirst="2" w:colLast="2"/>
            <w:permStart w:id="1027171038" w:edGrp="everyone" w:colFirst="1" w:colLast="1"/>
            <w:permEnd w:id="209656750"/>
            <w:permEnd w:id="663498135"/>
          </w:p>
        </w:tc>
        <w:tc>
          <w:tcPr>
            <w:tcW w:w="24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7B02D" w14:textId="4A4BA277" w:rsidR="0092183D" w:rsidRPr="00986C3A" w:rsidRDefault="003418E5" w:rsidP="0092183D">
            <w:pPr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706137718"/>
                <w:placeholder>
                  <w:docPart w:val="E5E2985A9EB0495C9A88BEC817784B01"/>
                </w:placeholder>
                <w:comboBox>
                  <w:listItem w:value="Choisissez un élément."/>
                  <w:listItem w:displayText="Barre d'appui au mur" w:value="Barre d'appui au mur"/>
                  <w:listItem w:displayText="Siège de toilette surélevé" w:value="Siège de toilette surélevé"/>
                  <w:listItem w:displayText="Appuis sécuritaires toilette" w:value="Appuis sécuritaires toilette"/>
                  <w:listItem w:displayText="Banc de transfert" w:value="Banc de transfert"/>
                  <w:listItem w:displayText="Banc de bain" w:value="Banc de bain"/>
                  <w:listItem w:displayText="Tapis antidérapant" w:value="Tapis antidérapant"/>
                  <w:listItem w:displayText=" " w:value=" "/>
                </w:comboBox>
              </w:sdtPr>
              <w:sdtEndPr/>
              <w:sdtContent>
                <w:r w:rsidR="0092183D"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  <w:t xml:space="preserve"> </w:t>
                </w:r>
              </w:sdtContent>
            </w:sdt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E7AA1" w14:textId="108D895B" w:rsidR="0092183D" w:rsidRPr="00986C3A" w:rsidRDefault="0092183D" w:rsidP="0092183D">
            <w:pPr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</w:tcPr>
          <w:p w14:paraId="6BF32284" w14:textId="49C3A11F" w:rsidR="0092183D" w:rsidRDefault="0092183D" w:rsidP="0092183D">
            <w:pPr>
              <w:spacing w:after="160" w:line="259" w:lineRule="auto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</w:tr>
      <w:tr w:rsidR="0092183D" w:rsidRPr="007F5069" w14:paraId="42EB4AF6" w14:textId="77777777" w:rsidTr="001F1F51">
        <w:trPr>
          <w:trHeight w:val="104"/>
        </w:trPr>
        <w:tc>
          <w:tcPr>
            <w:tcW w:w="1276" w:type="dxa"/>
            <w:gridSpan w:val="3"/>
            <w:tcBorders>
              <w:top w:val="single" w:sz="4" w:space="0" w:color="auto"/>
              <w:right w:val="nil"/>
            </w:tcBorders>
          </w:tcPr>
          <w:p w14:paraId="372CAFBE" w14:textId="71CBBC61" w:rsidR="0092183D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922884462" w:edGrp="everyone" w:colFirst="1" w:colLast="1"/>
            <w:permEnd w:id="977930074"/>
            <w:permEnd w:id="1027171038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Équipements :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85ECC03" w14:textId="2CA89ACF" w:rsidR="0092183D" w:rsidRPr="00A44E26" w:rsidRDefault="0092183D" w:rsidP="0092183D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097C1D" w14:textId="177B5545" w:rsidR="0092183D" w:rsidRPr="00EA0C7F" w:rsidRDefault="0092183D" w:rsidP="0092183D">
            <w:pPr>
              <w:spacing w:after="160" w:line="259" w:lineRule="auto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</w:tr>
      <w:permEnd w:id="922884462"/>
    </w:tbl>
    <w:p w14:paraId="6A7DABF5" w14:textId="77777777" w:rsidR="00A44E26" w:rsidRPr="00C52418" w:rsidRDefault="00A44E26">
      <w:pPr>
        <w:rPr>
          <w:sz w:val="8"/>
        </w:rPr>
      </w:pPr>
    </w:p>
    <w:tbl>
      <w:tblPr>
        <w:tblStyle w:val="Grilledutableau"/>
        <w:tblW w:w="10647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3"/>
        <w:gridCol w:w="708"/>
        <w:gridCol w:w="193"/>
        <w:gridCol w:w="516"/>
        <w:gridCol w:w="284"/>
        <w:gridCol w:w="1276"/>
        <w:gridCol w:w="637"/>
        <w:gridCol w:w="638"/>
        <w:gridCol w:w="1134"/>
        <w:gridCol w:w="3828"/>
      </w:tblGrid>
      <w:tr w:rsidR="00ED051C" w:rsidRPr="007F5069" w14:paraId="644C9028" w14:textId="77777777" w:rsidTr="43A6F9DF">
        <w:tc>
          <w:tcPr>
            <w:tcW w:w="68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3923E1" w14:textId="4A2E4859" w:rsidR="00ED051C" w:rsidRPr="007F5069" w:rsidRDefault="00ED051C" w:rsidP="001F509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069">
              <w:rPr>
                <w:rFonts w:asciiTheme="minorHAnsi" w:hAnsiTheme="minorHAnsi" w:cstheme="minorHAnsi"/>
                <w:b/>
                <w:sz w:val="20"/>
                <w:szCs w:val="20"/>
              </w:rPr>
              <w:t>MOBILITÉ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225610" w14:textId="4DD5FDBF" w:rsidR="00ED051C" w:rsidRPr="007F5069" w:rsidRDefault="00ED051C" w:rsidP="001F509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069">
              <w:rPr>
                <w:rFonts w:asciiTheme="minorHAnsi" w:hAnsiTheme="minorHAnsi" w:cstheme="minorHAnsi"/>
                <w:b/>
                <w:sz w:val="20"/>
                <w:szCs w:val="20"/>
              </w:rPr>
              <w:t>PLAN D’ACTION / OBJECTIFS</w:t>
            </w:r>
          </w:p>
        </w:tc>
      </w:tr>
      <w:tr w:rsidR="009F6464" w:rsidRPr="007F5069" w14:paraId="144DA479" w14:textId="7813E7EB" w:rsidTr="006C402C">
        <w:trPr>
          <w:trHeight w:val="340"/>
        </w:trPr>
        <w:tc>
          <w:tcPr>
            <w:tcW w:w="4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9335AE" w14:textId="07DF04BD" w:rsidR="009F6464" w:rsidRPr="007F5069" w:rsidRDefault="009F6464" w:rsidP="00ED05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ACTUELLE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F0896" w14:textId="38BEA401" w:rsidR="009F6464" w:rsidRPr="007F5069" w:rsidRDefault="009F6464" w:rsidP="00ED05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069">
              <w:rPr>
                <w:rFonts w:asciiTheme="minorHAnsi" w:hAnsiTheme="minorHAnsi" w:cstheme="minorHAnsi"/>
                <w:b/>
                <w:sz w:val="20"/>
                <w:szCs w:val="20"/>
              </w:rPr>
              <w:t>ANTÉRIEUR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6290E5" w14:textId="44381E4C" w:rsidR="00734D05" w:rsidRPr="00D60170" w:rsidRDefault="00734D05" w:rsidP="00061329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60170">
              <w:rPr>
                <w:rFonts w:asciiTheme="minorHAnsi" w:hAnsiTheme="minorHAnsi" w:cstheme="minorHAnsi"/>
                <w:i/>
                <w:sz w:val="16"/>
                <w:szCs w:val="16"/>
              </w:rPr>
              <w:t>Légende:</w:t>
            </w:r>
            <w:r w:rsidRPr="00D6017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I</w:t>
            </w:r>
            <w:r w:rsidRPr="00D60170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Pr="00D60170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Indépendant </w:t>
            </w:r>
            <w:r w:rsidRPr="00D60170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S</w:t>
            </w:r>
            <w:r w:rsidRPr="00D60170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: Supervision </w:t>
            </w:r>
          </w:p>
          <w:p w14:paraId="2EB50D38" w14:textId="5A2DF3C9" w:rsidR="009F6464" w:rsidRPr="008C02AF" w:rsidRDefault="00D60170" w:rsidP="0006132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60170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A</w:t>
            </w:r>
            <w:r w:rsidR="00734D05" w:rsidRPr="00D60170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: Assistance </w:t>
            </w:r>
            <w:r w:rsidR="00734D05" w:rsidRPr="00D60170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AT</w:t>
            </w:r>
            <w:r w:rsidR="00734D05" w:rsidRPr="00D60170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: Aides techniques</w:t>
            </w:r>
          </w:p>
        </w:tc>
      </w:tr>
      <w:tr w:rsidR="00734D05" w:rsidRPr="007F5069" w14:paraId="15591784" w14:textId="465B47ED" w:rsidTr="006C402C">
        <w:trPr>
          <w:trHeight w:val="34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43418B" w14:textId="77777777" w:rsidR="00734D05" w:rsidRPr="0066525F" w:rsidRDefault="00734D05" w:rsidP="00250F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696077820" w:edGrp="everyone" w:colFirst="1" w:colLast="1"/>
            <w:permStart w:id="1344014244" w:edGrp="everyone" w:colFirst="3" w:colLast="3"/>
            <w:permStart w:id="2014994661" w:edGrp="everyone" w:colFirst="2" w:colLast="2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Mise en charge</w:t>
            </w:r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Mise en charge"/>
            <w:tag w:val="Mise en charge"/>
            <w:id w:val="-2012517041"/>
            <w:placeholder>
              <w:docPart w:val="C1CF626615424694808E3DD392DFACF1"/>
            </w:placeholder>
            <w:comboBox>
              <w:listItem w:value="Choisissez un élément."/>
              <w:listItem w:displayText="Totale" w:value="Totale"/>
              <w:listItem w:displayText="Partielle" w:value="Partielle"/>
              <w:listItem w:displayText="Aucune" w:value="Aucune"/>
            </w:comboBox>
          </w:sdtPr>
          <w:sdtEndPr/>
          <w:sdtContent>
            <w:tc>
              <w:tcPr>
                <w:tcW w:w="901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7366ABA" w14:textId="6E3BB15A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07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5DB9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81A8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0E82" w14:textId="77777777" w:rsidR="00734D05" w:rsidRDefault="003418E5" w:rsidP="43A6F9DF">
            <w:pPr>
              <w:spacing w:after="200"/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Theme="minorEastAsia" w:hAnsiTheme="minorHAnsi" w:cstheme="minorBidi"/>
                  <w:sz w:val="20"/>
                  <w:szCs w:val="20"/>
                  <w:lang w:eastAsia="fr-FR"/>
                </w:rPr>
                <w:id w:val="1029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64656770" w:edGrp="everyone"/>
                <w:r w:rsidR="4059261C" w:rsidRPr="43A6F9DF">
                  <w:rPr>
                    <w:rFonts w:ascii="MS Gothic" w:eastAsia="MS Gothic" w:hAnsi="MS Gothic" w:cstheme="minorBidi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364656770"/>
            <w:r w:rsidR="4059261C" w:rsidRPr="43A6F9DF"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  <w:t xml:space="preserve"> </w:t>
            </w:r>
            <w:r w:rsidR="4059261C" w:rsidRPr="00DD1541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eastAsia="fr-FR"/>
              </w:rPr>
              <w:t>Soit sécuritaire pour les transferts et déplacement :</w:t>
            </w:r>
          </w:p>
          <w:p w14:paraId="2A865A35" w14:textId="75B374BF" w:rsidR="00734D05" w:rsidRPr="00677F5F" w:rsidRDefault="00734D05" w:rsidP="00D741F5">
            <w:pPr>
              <w:spacing w:after="200"/>
              <w:rPr>
                <w:rFonts w:asciiTheme="minorHAnsi" w:eastAsiaTheme="minorHAnsi" w:hAnsiTheme="minorHAnsi" w:cstheme="minorHAnsi"/>
                <w:sz w:val="20"/>
                <w:szCs w:val="20"/>
                <w:lang w:val="en-CA" w:eastAsia="fr-FR"/>
              </w:rPr>
            </w:pPr>
            <w:r w:rsidRPr="00C733C0"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    </w:t>
            </w: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val="en-CA" w:eastAsia="fr-FR"/>
                </w:rPr>
                <w:id w:val="131468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8122520" w:edGrp="everyone"/>
                <w:r w:rsidRPr="00677F5F">
                  <w:rPr>
                    <w:rFonts w:ascii="Segoe UI Symbol" w:eastAsiaTheme="minorHAnsi" w:hAnsi="Segoe UI Symbol" w:cs="Segoe UI Symbol"/>
                    <w:sz w:val="20"/>
                    <w:szCs w:val="20"/>
                    <w:lang w:val="en-CA" w:eastAsia="fr-FR"/>
                  </w:rPr>
                  <w:t>☐</w:t>
                </w:r>
              </w:sdtContent>
            </w:sdt>
            <w:permEnd w:id="1888122520"/>
            <w:r w:rsidRPr="00677F5F">
              <w:rPr>
                <w:rFonts w:asciiTheme="minorHAnsi" w:eastAsiaTheme="minorHAnsi" w:hAnsiTheme="minorHAnsi" w:cstheme="minorHAnsi"/>
                <w:sz w:val="20"/>
                <w:szCs w:val="20"/>
                <w:lang w:val="en-CA"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CA" w:eastAsia="fr-FR"/>
              </w:rPr>
              <w:t>avec AT</w:t>
            </w:r>
            <w:r w:rsidRPr="00677F5F">
              <w:rPr>
                <w:rFonts w:asciiTheme="minorHAnsi" w:eastAsiaTheme="minorHAnsi" w:hAnsiTheme="minorHAnsi" w:cstheme="minorHAnsi"/>
                <w:sz w:val="20"/>
                <w:szCs w:val="20"/>
                <w:lang w:val="en-CA" w:eastAsia="fr-FR"/>
              </w:rPr>
              <w:t xml:space="preserve">        </w:t>
            </w: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val="en-CA" w:eastAsia="fr-FR"/>
                </w:rPr>
                <w:id w:val="-1993945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74870090" w:edGrp="everyone"/>
                <w:r w:rsidRPr="00677F5F">
                  <w:rPr>
                    <w:rFonts w:ascii="Segoe UI Symbol" w:eastAsiaTheme="minorHAnsi" w:hAnsi="Segoe UI Symbol" w:cs="Segoe UI Symbol"/>
                    <w:sz w:val="20"/>
                    <w:szCs w:val="20"/>
                    <w:lang w:val="en-CA" w:eastAsia="fr-FR"/>
                  </w:rPr>
                  <w:t>☐</w:t>
                </w:r>
              </w:sdtContent>
            </w:sdt>
            <w:permEnd w:id="1074870090"/>
            <w:r w:rsidRPr="00677F5F">
              <w:rPr>
                <w:rFonts w:asciiTheme="minorHAnsi" w:eastAsiaTheme="minorHAnsi" w:hAnsiTheme="minorHAnsi" w:cstheme="minorHAnsi"/>
                <w:sz w:val="20"/>
                <w:szCs w:val="20"/>
                <w:lang w:val="en-CA"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CA" w:eastAsia="fr-FR"/>
              </w:rPr>
              <w:t>sans AT</w:t>
            </w:r>
          </w:p>
          <w:p w14:paraId="7F3F79F1" w14:textId="776AAEC3" w:rsidR="00734D05" w:rsidRDefault="4059261C" w:rsidP="43A6F9DF">
            <w:pPr>
              <w:spacing w:after="200"/>
              <w:rPr>
                <w:rFonts w:asciiTheme="minorHAnsi" w:eastAsiaTheme="minorEastAsia" w:hAnsiTheme="minorHAnsi" w:cstheme="minorBidi"/>
                <w:sz w:val="20"/>
                <w:szCs w:val="20"/>
                <w:lang w:val="en-CA" w:eastAsia="fr-FR"/>
              </w:rPr>
            </w:pPr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val="en-CA" w:eastAsia="fr-FR"/>
              </w:rPr>
              <w:t xml:space="preserve">     </w:t>
            </w:r>
            <w:sdt>
              <w:sdtPr>
                <w:rPr>
                  <w:rFonts w:asciiTheme="minorHAnsi" w:eastAsiaTheme="minorEastAsia" w:hAnsiTheme="minorHAnsi" w:cstheme="minorBidi"/>
                  <w:sz w:val="20"/>
                  <w:szCs w:val="20"/>
                  <w:lang w:val="en-CA" w:eastAsia="fr-FR"/>
                </w:rPr>
                <w:id w:val="-115553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41068746" w:edGrp="everyone"/>
                <w:r w:rsidR="006C402C">
                  <w:rPr>
                    <w:rFonts w:ascii="MS Gothic" w:eastAsia="MS Gothic" w:hAnsi="MS Gothic" w:cstheme="minorBidi" w:hint="eastAsia"/>
                    <w:sz w:val="20"/>
                    <w:szCs w:val="20"/>
                    <w:lang w:val="en-CA" w:eastAsia="fr-FR"/>
                  </w:rPr>
                  <w:t>☐</w:t>
                </w:r>
              </w:sdtContent>
            </w:sdt>
            <w:permEnd w:id="1841068746"/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val="en-CA" w:eastAsia="fr-FR"/>
              </w:rPr>
              <w:t xml:space="preserve"> </w:t>
            </w:r>
            <w:r w:rsidRPr="00DD1541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CA" w:eastAsia="fr-FR"/>
              </w:rPr>
              <w:t xml:space="preserve">I </w:t>
            </w:r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val="en-CA" w:eastAsia="fr-FR"/>
              </w:rPr>
              <w:t xml:space="preserve">         </w:t>
            </w:r>
            <w:sdt>
              <w:sdtPr>
                <w:rPr>
                  <w:rFonts w:asciiTheme="minorHAnsi" w:eastAsiaTheme="minorEastAsia" w:hAnsiTheme="minorHAnsi" w:cstheme="minorBidi"/>
                  <w:sz w:val="20"/>
                  <w:szCs w:val="20"/>
                  <w:lang w:val="en-CA" w:eastAsia="fr-FR"/>
                </w:rPr>
                <w:id w:val="128893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77894224" w:edGrp="everyone"/>
                <w:r w:rsidRPr="43A6F9DF">
                  <w:rPr>
                    <w:rFonts w:ascii="Segoe UI Symbol" w:eastAsiaTheme="minorEastAsia" w:hAnsi="Segoe UI Symbol" w:cs="Segoe UI Symbol"/>
                    <w:sz w:val="20"/>
                    <w:szCs w:val="20"/>
                    <w:lang w:val="en-CA" w:eastAsia="fr-FR"/>
                  </w:rPr>
                  <w:t>☐</w:t>
                </w:r>
              </w:sdtContent>
            </w:sdt>
            <w:permEnd w:id="2077894224"/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val="en-CA" w:eastAsia="fr-FR"/>
              </w:rPr>
              <w:t xml:space="preserve"> </w:t>
            </w:r>
            <w:r w:rsidRPr="00DD1541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CA" w:eastAsia="fr-FR"/>
              </w:rPr>
              <w:t>S</w:t>
            </w:r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val="en-CA" w:eastAsia="fr-FR"/>
              </w:rPr>
              <w:t xml:space="preserve">          </w:t>
            </w:r>
            <w:sdt>
              <w:sdtPr>
                <w:rPr>
                  <w:rFonts w:asciiTheme="minorHAnsi" w:eastAsiaTheme="minorEastAsia" w:hAnsiTheme="minorHAnsi" w:cstheme="minorBidi"/>
                  <w:sz w:val="20"/>
                  <w:szCs w:val="20"/>
                  <w:lang w:val="en-CA" w:eastAsia="fr-FR"/>
                </w:rPr>
                <w:id w:val="-177608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41466073" w:edGrp="everyone"/>
                <w:r w:rsidRPr="43A6F9DF">
                  <w:rPr>
                    <w:rFonts w:ascii="Segoe UI Symbol" w:eastAsiaTheme="minorEastAsia" w:hAnsi="Segoe UI Symbol" w:cs="Segoe UI Symbol"/>
                    <w:sz w:val="20"/>
                    <w:szCs w:val="20"/>
                    <w:lang w:val="en-CA" w:eastAsia="fr-FR"/>
                  </w:rPr>
                  <w:t>☐</w:t>
                </w:r>
              </w:sdtContent>
            </w:sdt>
            <w:permEnd w:id="441466073"/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val="en-CA" w:eastAsia="fr-FR"/>
              </w:rPr>
              <w:t xml:space="preserve"> </w:t>
            </w:r>
            <w:r w:rsidRPr="00DD1541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val="en-CA" w:eastAsia="fr-FR"/>
              </w:rPr>
              <w:t xml:space="preserve">A </w:t>
            </w:r>
          </w:p>
          <w:p w14:paraId="0D9B5A1D" w14:textId="0877F10F" w:rsidR="00EC54E4" w:rsidRPr="00677F5F" w:rsidRDefault="00EC54E4" w:rsidP="00D741F5">
            <w:pPr>
              <w:spacing w:after="200"/>
              <w:rPr>
                <w:rFonts w:asciiTheme="minorHAnsi" w:eastAsiaTheme="minorHAnsi" w:hAnsiTheme="minorHAnsi" w:cstheme="minorHAnsi"/>
                <w:sz w:val="20"/>
                <w:szCs w:val="20"/>
                <w:lang w:val="en-CA" w:eastAsia="fr-FR"/>
              </w:rPr>
            </w:pPr>
            <w:permStart w:id="614999623" w:edGrp="everyone"/>
            <w:r>
              <w:rPr>
                <w:rFonts w:asciiTheme="minorHAnsi" w:eastAsiaTheme="minorHAnsi" w:hAnsiTheme="minorHAnsi" w:cstheme="minorHAnsi"/>
                <w:sz w:val="20"/>
                <w:szCs w:val="20"/>
                <w:lang w:val="en-CA" w:eastAsia="fr-FR"/>
              </w:rPr>
              <w:t xml:space="preserve">   </w:t>
            </w:r>
          </w:p>
          <w:permEnd w:id="614999623"/>
          <w:p w14:paraId="134C8AA2" w14:textId="77777777" w:rsidR="00152F69" w:rsidRPr="00152F69" w:rsidRDefault="00152F69" w:rsidP="00D741F5">
            <w:pPr>
              <w:spacing w:after="20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CA" w:eastAsia="fr-FR"/>
              </w:rPr>
            </w:pPr>
          </w:p>
          <w:p w14:paraId="413618D3" w14:textId="45B6DD17" w:rsidR="00734D05" w:rsidRPr="00DD1541" w:rsidRDefault="00734D05" w:rsidP="00D741F5">
            <w:pPr>
              <w:spacing w:after="20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</w:pP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 xml:space="preserve">Thérapies / Exercices : </w:t>
            </w:r>
          </w:p>
          <w:p w14:paraId="53631D4F" w14:textId="437A629C" w:rsidR="00734D05" w:rsidRDefault="00734D05" w:rsidP="00D741F5">
            <w:pPr>
              <w:spacing w:after="200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   </w:t>
            </w:r>
            <w:permStart w:id="1847857959" w:edGrp="everyone"/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eastAsia="fr-FR"/>
                </w:rPr>
                <w:id w:val="67037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4E4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  <w:permEnd w:id="1847857959"/>
              </w:sdtContent>
            </w:sdt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endurance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 </w:t>
            </w: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eastAsia="fr-FR"/>
                </w:rPr>
                <w:id w:val="146700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23966701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023966701"/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force musculaire</w:t>
            </w:r>
          </w:p>
          <w:p w14:paraId="1C68448E" w14:textId="77777777" w:rsidR="00734D05" w:rsidRDefault="00734D05" w:rsidP="00D741F5">
            <w:pPr>
              <w:spacing w:after="200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   </w:t>
            </w: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eastAsia="fr-FR"/>
                </w:rPr>
                <w:id w:val="-35982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01643722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801643722"/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mobilité /transferts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  </w:t>
            </w: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eastAsia="fr-FR"/>
                </w:rPr>
                <w:id w:val="-1058013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5695275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45695275"/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marche</w:t>
            </w:r>
          </w:p>
          <w:p w14:paraId="671AC1CB" w14:textId="00103580" w:rsidR="00734D05" w:rsidRDefault="4059261C" w:rsidP="43A6F9DF">
            <w:pPr>
              <w:spacing w:after="200"/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</w:pPr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  <w:t xml:space="preserve">    </w:t>
            </w:r>
            <w:permStart w:id="1974868332" w:edGrp="everyone"/>
            <w:sdt>
              <w:sdtPr>
                <w:rPr>
                  <w:rFonts w:asciiTheme="minorHAnsi" w:eastAsiaTheme="minorEastAsia" w:hAnsiTheme="minorHAnsi" w:cstheme="minorBidi"/>
                  <w:sz w:val="20"/>
                  <w:szCs w:val="20"/>
                  <w:lang w:eastAsia="fr-FR"/>
                </w:rPr>
                <w:id w:val="1606232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43A6F9DF">
                  <w:rPr>
                    <w:rFonts w:ascii="MS Gothic" w:eastAsia="MS Gothic" w:hAnsi="MS Gothic" w:cstheme="minorBidi"/>
                    <w:sz w:val="20"/>
                    <w:szCs w:val="20"/>
                    <w:lang w:eastAsia="fr-FR"/>
                  </w:rPr>
                  <w:t>☐</w:t>
                </w:r>
                <w:permEnd w:id="1974868332"/>
              </w:sdtContent>
            </w:sdt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eastAsia="fr-FR"/>
              </w:rPr>
              <w:t>pédalier</w:t>
            </w:r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  <w:t xml:space="preserve"> </w:t>
            </w:r>
            <w:sdt>
              <w:sdtPr>
                <w:rPr>
                  <w:rFonts w:asciiTheme="minorHAnsi" w:eastAsiaTheme="minorEastAsia" w:hAnsiTheme="minorHAnsi" w:cstheme="minorBidi"/>
                  <w:sz w:val="20"/>
                  <w:szCs w:val="20"/>
                  <w:lang w:eastAsia="fr-FR"/>
                </w:rPr>
                <w:id w:val="-90359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9272295" w:edGrp="everyone"/>
                <w:r w:rsidRPr="43A6F9DF">
                  <w:rPr>
                    <w:rFonts w:ascii="MS Gothic" w:eastAsia="MS Gothic" w:hAnsi="MS Gothic" w:cstheme="minorBidi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209272295"/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eastAsia="fr-FR"/>
              </w:rPr>
              <w:t>escaliers</w:t>
            </w:r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  <w:t xml:space="preserve"> </w:t>
            </w:r>
            <w:permStart w:id="1308063430" w:edGrp="everyone"/>
            <w:sdt>
              <w:sdtPr>
                <w:rPr>
                  <w:rFonts w:asciiTheme="minorHAnsi" w:eastAsiaTheme="minorEastAsia" w:hAnsiTheme="minorHAnsi" w:cstheme="minorBidi"/>
                  <w:sz w:val="20"/>
                  <w:szCs w:val="20"/>
                  <w:lang w:eastAsia="fr-FR"/>
                </w:rPr>
                <w:id w:val="-108938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183511E" w:rsidRPr="43A6F9DF">
                  <w:rPr>
                    <w:rFonts w:ascii="MS Gothic" w:eastAsia="MS Gothic" w:hAnsi="MS Gothic" w:cstheme="minorBidi"/>
                    <w:sz w:val="20"/>
                    <w:szCs w:val="20"/>
                    <w:lang w:eastAsia="fr-FR"/>
                  </w:rPr>
                  <w:t>☐</w:t>
                </w:r>
                <w:permEnd w:id="1308063430"/>
              </w:sdtContent>
            </w:sdt>
            <w:r w:rsidRPr="43A6F9DF"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EastAsia" w:hAnsiTheme="minorHAnsi" w:cstheme="minorBidi"/>
                <w:b/>
                <w:sz w:val="20"/>
                <w:szCs w:val="20"/>
                <w:lang w:eastAsia="fr-FR"/>
              </w:rPr>
              <w:t>équilibre</w:t>
            </w:r>
          </w:p>
          <w:p w14:paraId="08E13018" w14:textId="787FF0D0" w:rsidR="002F7C29" w:rsidRDefault="002F7C29" w:rsidP="43A6F9DF">
            <w:pPr>
              <w:spacing w:after="200"/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</w:pPr>
            <w:permStart w:id="298285998" w:edGrp="everyone"/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fr-FR"/>
              </w:rPr>
              <w:t xml:space="preserve">   </w:t>
            </w:r>
          </w:p>
          <w:permEnd w:id="298285998"/>
          <w:p w14:paraId="08896A28" w14:textId="77777777" w:rsidR="00734D05" w:rsidRDefault="003418E5" w:rsidP="00D741F5">
            <w:pPr>
              <w:spacing w:after="200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eastAsia="fr-FR"/>
                </w:rPr>
                <w:id w:val="56660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11866817" w:edGrp="everyone"/>
                <w:r w:rsidR="00734D05" w:rsidRPr="00FF604C">
                  <w:rPr>
                    <w:rFonts w:ascii="Segoe UI Symbol" w:eastAsiaTheme="minorHAnsi" w:hAnsi="Segoe UI Symbol" w:cs="Segoe UI Symbol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511866817"/>
            <w:r w:rsidR="00734D05"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734D05"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Inscrit au programme de :</w:t>
            </w:r>
          </w:p>
          <w:p w14:paraId="500EF9B3" w14:textId="77777777" w:rsidR="00734D05" w:rsidRDefault="00734D05" w:rsidP="00734D05">
            <w:pPr>
              <w:jc w:val="center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   </w:t>
            </w:r>
            <w:r w:rsidRPr="00FF604C"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eastAsia="fr-FR"/>
                </w:rPr>
                <w:id w:val="-746497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45901757" w:edGrp="everyone"/>
                <w:r w:rsidR="00EC54E4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945901757"/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marche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eastAsia="fr-FR"/>
                </w:rPr>
                <w:id w:val="123274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1462400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71462400"/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pédalier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sdt>
              <w:sdtPr>
                <w:rPr>
                  <w:rFonts w:asciiTheme="minorHAnsi" w:eastAsiaTheme="minorHAnsi" w:hAnsiTheme="minorHAnsi" w:cstheme="minorHAnsi"/>
                  <w:sz w:val="20"/>
                  <w:szCs w:val="20"/>
                  <w:lang w:eastAsia="fr-FR"/>
                </w:rPr>
                <w:id w:val="20877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04043468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404043468"/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DD1541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 xml:space="preserve">exercices </w:t>
            </w:r>
          </w:p>
          <w:p w14:paraId="36E32292" w14:textId="7BAA6580" w:rsidR="002F7C29" w:rsidRPr="00061329" w:rsidRDefault="002F7C29" w:rsidP="002F7C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5562953" w:edGrp="everyone"/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t xml:space="preserve">   </w:t>
            </w:r>
            <w:permEnd w:id="45562953"/>
          </w:p>
        </w:tc>
      </w:tr>
      <w:tr w:rsidR="00734D05" w:rsidRPr="007F5069" w14:paraId="1E464D75" w14:textId="50466922" w:rsidTr="006C402C">
        <w:trPr>
          <w:trHeight w:val="34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7EBF0" w14:textId="77777777" w:rsidR="00734D05" w:rsidRPr="0066525F" w:rsidRDefault="00734D05" w:rsidP="00250F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595494691" w:edGrp="everyone" w:colFirst="1" w:colLast="1"/>
            <w:permStart w:id="1472664819" w:edGrp="everyone" w:colFirst="2" w:colLast="2"/>
            <w:permStart w:id="321534916" w:edGrp="everyone" w:colFirst="3" w:colLast="3"/>
            <w:permStart w:id="1194157137" w:edGrp="everyone" w:colFirst="4" w:colLast="4"/>
            <w:permEnd w:id="1696077820"/>
            <w:permEnd w:id="1344014244"/>
            <w:permEnd w:id="2014994661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Transfert</w:t>
            </w:r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730258224"/>
            <w:placeholder>
              <w:docPart w:val="DF004B46CF41498E81B8584243C41442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530683" w14:textId="34C70994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D5DC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2007049204"/>
            <w:placeholder>
              <w:docPart w:val="D78D4C1B96D844A3B37B92FDF8970329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7A7245F0" w14:textId="1FA24070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137C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3C2CB2" w14:textId="349FEA8B" w:rsidR="00734D05" w:rsidRPr="00061329" w:rsidRDefault="00734D05" w:rsidP="0006132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396291EB" w14:textId="12C2B76F" w:rsidTr="006C402C">
        <w:trPr>
          <w:trHeight w:val="34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63728" w14:textId="77777777" w:rsidR="00734D05" w:rsidRPr="0066525F" w:rsidRDefault="00734D05" w:rsidP="00250F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215242460" w:edGrp="everyone" w:colFirst="1" w:colLast="1"/>
            <w:permStart w:id="139530751" w:edGrp="everyone" w:colFirst="2" w:colLast="2"/>
            <w:permStart w:id="828389410" w:edGrp="everyone" w:colFirst="3" w:colLast="3"/>
            <w:permStart w:id="901081309" w:edGrp="everyone" w:colFirst="4" w:colLast="4"/>
            <w:permEnd w:id="1595494691"/>
            <w:permEnd w:id="1472664819"/>
            <w:permEnd w:id="321534916"/>
            <w:permEnd w:id="1194157137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Mobilité au lit</w:t>
            </w:r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014504971"/>
            <w:placeholder>
              <w:docPart w:val="623C47DA99E94DBDB9A9100B2A78FD41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14EAF1C" w14:textId="62F6EB87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3C8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852945015"/>
            <w:placeholder>
              <w:docPart w:val="96829748687E4129B7A17EBA6552D849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0867262" w14:textId="021390F8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F251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03CB7B" w14:textId="6AAEE51D" w:rsidR="00734D05" w:rsidRPr="00061329" w:rsidRDefault="00734D05" w:rsidP="0006132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3A2AEDCC" w14:textId="6293B69C" w:rsidTr="006C402C">
        <w:trPr>
          <w:trHeight w:val="34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</w:tcPr>
          <w:p w14:paraId="1584A629" w14:textId="77777777" w:rsidR="00734D05" w:rsidRPr="0066525F" w:rsidRDefault="00734D05" w:rsidP="00250F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8948224" w:edGrp="everyone" w:colFirst="1" w:colLast="1"/>
            <w:permStart w:id="1841235860" w:edGrp="everyone" w:colFirst="2" w:colLast="2"/>
            <w:permStart w:id="626069658" w:edGrp="everyone" w:colFirst="3" w:colLast="3"/>
            <w:permStart w:id="389038187" w:edGrp="everyone" w:colFirst="4" w:colLast="4"/>
            <w:permEnd w:id="1215242460"/>
            <w:permEnd w:id="139530751"/>
            <w:permEnd w:id="828389410"/>
            <w:permEnd w:id="901081309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Marche</w:t>
            </w:r>
            <w:r w:rsidRPr="006652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18506517"/>
            <w:placeholder>
              <w:docPart w:val="2D8669E3F2604D24A0329FD6B48DDA1C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</w:tcBorders>
              </w:tcPr>
              <w:p w14:paraId="1CE738CE" w14:textId="69C04DD7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D7AFC5E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676545980"/>
            <w:placeholder>
              <w:docPart w:val="E99436B8505A454983237E42E18144F5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5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</w:tcPr>
              <w:p w14:paraId="22309192" w14:textId="081FA791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3C4D4569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D15A75" w14:textId="3F67BAA9" w:rsidR="00734D05" w:rsidRPr="00061329" w:rsidRDefault="00734D05" w:rsidP="0006132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5EAA3286" w14:textId="610781CE" w:rsidTr="006C402C">
        <w:trPr>
          <w:trHeight w:val="340"/>
        </w:trPr>
        <w:tc>
          <w:tcPr>
            <w:tcW w:w="1433" w:type="dxa"/>
            <w:tcBorders>
              <w:left w:val="single" w:sz="4" w:space="0" w:color="auto"/>
              <w:bottom w:val="single" w:sz="4" w:space="0" w:color="auto"/>
            </w:tcBorders>
          </w:tcPr>
          <w:p w14:paraId="1BF18686" w14:textId="77777777" w:rsidR="00734D05" w:rsidRPr="005B4019" w:rsidRDefault="00734D05" w:rsidP="00250F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668366726" w:edGrp="everyone" w:colFirst="1" w:colLast="1"/>
            <w:permStart w:id="683900026" w:edGrp="everyone" w:colFirst="4" w:colLast="4"/>
            <w:permStart w:id="1758947594" w:edGrp="everyone" w:colFirst="5" w:colLast="5"/>
            <w:permStart w:id="1075923764" w:edGrp="everyone" w:colFirst="2" w:colLast="2"/>
            <w:permStart w:id="1287991337" w:edGrp="everyone" w:colFirst="11" w:colLast="11"/>
            <w:permStart w:id="318195142" w:edGrp="everyone" w:colFirst="13" w:colLast="13"/>
            <w:permEnd w:id="18948224"/>
            <w:permEnd w:id="1841235860"/>
            <w:permEnd w:id="626069658"/>
            <w:permEnd w:id="389038187"/>
            <w:r w:rsidRPr="005B4019">
              <w:rPr>
                <w:rFonts w:asciiTheme="minorHAnsi" w:hAnsiTheme="minorHAnsi" w:cstheme="minorHAnsi"/>
                <w:b/>
                <w:sz w:val="20"/>
                <w:szCs w:val="20"/>
              </w:rPr>
              <w:t>Aide technique: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Aide technique"/>
            <w:tag w:val="Aide technique"/>
            <w:id w:val="-1681420530"/>
            <w:placeholder>
              <w:docPart w:val="8D759A3808EE408980C571300B0777ED"/>
            </w:placeholder>
            <w:comboBox>
              <w:listItem w:value="Choisissez un élément."/>
              <w:listItem w:displayText="Marchette" w:value="Marchette"/>
              <w:listItem w:displayText="Canne" w:value="Canne"/>
              <w:listItem w:displayText="Ceinture" w:value="Ceinture"/>
              <w:listItem w:displayText="Aucune" w:value="Aucune"/>
            </w:comboBox>
          </w:sdtPr>
          <w:sdtEndPr/>
          <w:sdtContent>
            <w:tc>
              <w:tcPr>
                <w:tcW w:w="1417" w:type="dxa"/>
                <w:gridSpan w:val="3"/>
                <w:tcBorders>
                  <w:bottom w:val="single" w:sz="4" w:space="0" w:color="auto"/>
                </w:tcBorders>
              </w:tcPr>
              <w:p w14:paraId="1BC28D3C" w14:textId="5B43E1BE" w:rsidR="00734D05" w:rsidRPr="007F5069" w:rsidRDefault="00734D05" w:rsidP="00250F04">
                <w:pPr>
                  <w:ind w:left="-30" w:firstLine="3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318195142" w:displacedByCustomXml="next"/>
        <w:permEnd w:id="128799133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55120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bottom w:val="single" w:sz="4" w:space="0" w:color="auto"/>
                </w:tcBorders>
              </w:tcPr>
              <w:p w14:paraId="11B10660" w14:textId="75051062" w:rsidR="00734D05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4F4E409B" w14:textId="68C29993" w:rsidR="00734D05" w:rsidRPr="0005790C" w:rsidRDefault="00734D05" w:rsidP="009D37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>Suiv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 avec</w:t>
            </w:r>
            <w:r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FR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81148D6" w14:textId="7C70B261" w:rsidR="00734D05" w:rsidRPr="007F5069" w:rsidRDefault="003418E5" w:rsidP="00A54973">
            <w:pPr>
              <w:tabs>
                <w:tab w:val="center" w:pos="60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ide technique"/>
                <w:tag w:val="Aide technique"/>
                <w:id w:val="-1180661518"/>
                <w:placeholder>
                  <w:docPart w:val="52D6942844C14797A9BFB2E0D354AC10"/>
                </w:placeholder>
                <w:comboBox>
                  <w:listItem w:value="Choisissez un élément."/>
                  <w:listItem w:displayText="Marchette" w:value="Marchette"/>
                  <w:listItem w:displayText="Canne" w:value="Canne"/>
                  <w:listItem w:displayText="Ceinture" w:value="Ceinture"/>
                  <w:listItem w:displayText="Déambulateur" w:value="Déambulateur"/>
                  <w:listItem w:displayText="Aucune" w:value="Aucune"/>
                  <w:listItem w:displayText=" " w:value=" "/>
                </w:comboBox>
              </w:sdtPr>
              <w:sdtEndPr/>
              <w:sdtContent>
                <w:r w:rsidR="00734D05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1A23FB02" w14:textId="77777777" w:rsidR="00734D05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0B9A78" w14:textId="77777777" w:rsidR="00734D05" w:rsidRPr="00061329" w:rsidRDefault="00734D05" w:rsidP="0006132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0BAEF4E2" w14:textId="46CFE33B" w:rsidTr="006C402C">
        <w:trPr>
          <w:trHeight w:val="34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11F56" w14:textId="77777777" w:rsidR="00734D05" w:rsidRPr="00E43112" w:rsidRDefault="00734D05" w:rsidP="00250F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922228644" w:edGrp="everyone" w:colFirst="1" w:colLast="1"/>
            <w:permStart w:id="510073217" w:edGrp="everyone" w:colFirst="2" w:colLast="2"/>
            <w:permStart w:id="1955007954" w:edGrp="everyone" w:colFirst="3" w:colLast="3"/>
            <w:permStart w:id="1107573344" w:edGrp="everyone" w:colFirst="4" w:colLast="4"/>
            <w:permEnd w:id="668366726"/>
            <w:permEnd w:id="683900026"/>
            <w:permEnd w:id="1758947594"/>
            <w:permEnd w:id="1075923764"/>
            <w:r w:rsidRPr="00E43112">
              <w:rPr>
                <w:rFonts w:asciiTheme="minorHAnsi" w:hAnsiTheme="minorHAnsi" w:cstheme="minorHAnsi"/>
                <w:b/>
                <w:sz w:val="20"/>
                <w:szCs w:val="20"/>
              </w:rPr>
              <w:t>Propulsion FR</w:t>
            </w:r>
            <w:permStart w:id="1642499" w:edGrp="everyone" w:colFirst="15" w:colLast="15"/>
            <w:permStart w:id="216229067" w:edGrp="everyone" w:colFirst="14" w:colLast="14"/>
            <w:permStart w:id="1712791963" w:edGrp="everyone" w:colFirst="17" w:colLast="17"/>
            <w:permStart w:id="1389908445" w:edGrp="everyone" w:colFirst="12" w:colLast="12"/>
            <w:permStart w:id="602763018" w:edGrp="everyone" w:colFirst="10" w:colLast="10"/>
            <w:r w:rsidRPr="00E4311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363757375"/>
            <w:placeholder>
              <w:docPart w:val="C0F938FC8DF840C9975C27B91225B827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2FC0C39" w14:textId="772C14E3" w:rsidR="00734D05" w:rsidRPr="007F5069" w:rsidRDefault="00734D05" w:rsidP="00250F04">
                <w:pPr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A25A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822970996"/>
            <w:placeholder>
              <w:docPart w:val="83CF64B12F7847C8B4A3C6D858F7B5C8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AFA20A7" w14:textId="4CAB6E3A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64DD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4D2248" w14:textId="4437118E" w:rsidR="00734D05" w:rsidRPr="00061329" w:rsidRDefault="00734D05" w:rsidP="0006132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46716740" w14:textId="166FCD49" w:rsidTr="006C402C">
        <w:trPr>
          <w:trHeight w:val="34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</w:tcPr>
          <w:p w14:paraId="51F54769" w14:textId="77777777" w:rsidR="00734D05" w:rsidRPr="0005790C" w:rsidRDefault="00734D05" w:rsidP="00250F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696541507" w:edGrp="everyone" w:colFirst="1" w:colLast="1"/>
            <w:permStart w:id="759043944" w:edGrp="everyone" w:colFirst="3" w:colLast="3"/>
            <w:permStart w:id="2007766516" w:edGrp="everyone" w:colFirst="2" w:colLast="2"/>
            <w:permStart w:id="375476066" w:edGrp="everyone" w:colFirst="4" w:colLast="4"/>
            <w:permEnd w:id="922228644"/>
            <w:permEnd w:id="510073217"/>
            <w:permEnd w:id="1955007954"/>
            <w:permEnd w:id="1107573344"/>
            <w:permEnd w:id="1642499"/>
            <w:permEnd w:id="216229067"/>
            <w:permEnd w:id="1712791963"/>
            <w:permEnd w:id="1389908445"/>
            <w:permEnd w:id="602763018"/>
            <w:r w:rsidRPr="0005790C">
              <w:rPr>
                <w:rFonts w:asciiTheme="minorHAnsi" w:hAnsiTheme="minorHAnsi" w:cstheme="minorHAnsi"/>
                <w:b/>
                <w:sz w:val="20"/>
                <w:szCs w:val="20"/>
              </w:rPr>
              <w:t>Escaliers: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899125498"/>
            <w:placeholder>
              <w:docPart w:val="8CC440C1838E4EAC86AD8192F269A593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</w:tcBorders>
              </w:tcPr>
              <w:p w14:paraId="49C161A8" w14:textId="54B9378C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ACC540F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1531332611"/>
            <w:placeholder>
              <w:docPart w:val="FC9A9FB346EA42FFA05104D481D71C03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5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</w:tcPr>
              <w:p w14:paraId="2BC177C0" w14:textId="3F0DBA9F" w:rsidR="00734D05" w:rsidRPr="007F5069" w:rsidRDefault="00734D05" w:rsidP="00250F04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381BD259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23344C" w14:textId="6AF67701" w:rsidR="00734D05" w:rsidRPr="00061329" w:rsidRDefault="00734D05" w:rsidP="0006132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6EE1C3FF" w14:textId="543D2884" w:rsidTr="006C402C">
        <w:trPr>
          <w:trHeight w:val="340"/>
        </w:trPr>
        <w:tc>
          <w:tcPr>
            <w:tcW w:w="1433" w:type="dxa"/>
            <w:tcBorders>
              <w:left w:val="single" w:sz="4" w:space="0" w:color="auto"/>
            </w:tcBorders>
          </w:tcPr>
          <w:p w14:paraId="0792E7A2" w14:textId="19C49C84" w:rsidR="00734D05" w:rsidRPr="00A871BE" w:rsidRDefault="00734D05" w:rsidP="00250F0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735528771" w:edGrp="everyone" w:colFirst="1" w:colLast="1"/>
            <w:permStart w:id="2041858249" w:edGrp="everyone" w:colFirst="2" w:colLast="2"/>
            <w:permEnd w:id="1696541507"/>
            <w:permEnd w:id="759043944"/>
            <w:permEnd w:id="2007766516"/>
            <w:permEnd w:id="375476066"/>
          </w:p>
        </w:tc>
        <w:tc>
          <w:tcPr>
            <w:tcW w:w="2977" w:type="dxa"/>
            <w:gridSpan w:val="5"/>
            <w:tcBorders>
              <w:right w:val="single" w:sz="4" w:space="0" w:color="auto"/>
            </w:tcBorders>
          </w:tcPr>
          <w:p w14:paraId="2EDABF47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26BCE46" w14:textId="77777777" w:rsidR="00734D05" w:rsidRPr="007F5069" w:rsidRDefault="00734D05" w:rsidP="00250F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4845BD" w14:textId="19459388" w:rsidR="00734D05" w:rsidRPr="007F5069" w:rsidRDefault="00734D05" w:rsidP="0051193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735528771"/>
      <w:permEnd w:id="2041858249"/>
      <w:tr w:rsidR="00734D05" w:rsidRPr="007F5069" w14:paraId="3EED578E" w14:textId="397D6DAC" w:rsidTr="006C402C">
        <w:trPr>
          <w:trHeight w:val="340"/>
        </w:trPr>
        <w:tc>
          <w:tcPr>
            <w:tcW w:w="1433" w:type="dxa"/>
            <w:tcBorders>
              <w:left w:val="single" w:sz="4" w:space="0" w:color="auto"/>
            </w:tcBorders>
          </w:tcPr>
          <w:p w14:paraId="6628F2F0" w14:textId="26B52F00" w:rsidR="00734D05" w:rsidRPr="0098123A" w:rsidRDefault="00734D05" w:rsidP="00EF13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71BE">
              <w:rPr>
                <w:rFonts w:asciiTheme="minorHAnsi" w:hAnsiTheme="minorHAnsi" w:cstheme="minorHAnsi"/>
                <w:b/>
                <w:sz w:val="20"/>
                <w:szCs w:val="20"/>
              </w:rPr>
              <w:t>Main courante:</w:t>
            </w:r>
          </w:p>
        </w:tc>
        <w:tc>
          <w:tcPr>
            <w:tcW w:w="708" w:type="dxa"/>
          </w:tcPr>
          <w:p w14:paraId="3E6F7710" w14:textId="29305C3F" w:rsidR="00734D05" w:rsidRPr="007F5069" w:rsidRDefault="003418E5" w:rsidP="00EF13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8556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90900371" w:edGrp="everyone"/>
                <w:r w:rsidR="00734D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590900371"/>
            <w:r w:rsidR="00734D0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4D05" w:rsidRPr="00DD15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x1</w:t>
            </w:r>
          </w:p>
        </w:tc>
        <w:tc>
          <w:tcPr>
            <w:tcW w:w="2269" w:type="dxa"/>
            <w:gridSpan w:val="4"/>
            <w:tcBorders>
              <w:right w:val="single" w:sz="4" w:space="0" w:color="auto"/>
            </w:tcBorders>
          </w:tcPr>
          <w:p w14:paraId="3CF2A6EF" w14:textId="43249BE6" w:rsidR="00734D05" w:rsidRPr="007F5069" w:rsidRDefault="003418E5" w:rsidP="00EF13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9019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54441457" w:edGrp="everyone"/>
                <w:r w:rsidR="00734D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154441457"/>
              </w:sdtContent>
            </w:sdt>
            <w:r w:rsidR="00734D05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34D05" w:rsidRPr="00DD1541">
              <w:rPr>
                <w:rFonts w:asciiTheme="minorHAnsi" w:hAnsiTheme="minorHAnsi" w:cstheme="minorHAnsi"/>
                <w:b/>
                <w:sz w:val="20"/>
                <w:szCs w:val="20"/>
              </w:rPr>
              <w:t>x2</w:t>
            </w:r>
          </w:p>
        </w:tc>
        <w:tc>
          <w:tcPr>
            <w:tcW w:w="637" w:type="dxa"/>
            <w:tcBorders>
              <w:left w:val="single" w:sz="4" w:space="0" w:color="auto"/>
            </w:tcBorders>
          </w:tcPr>
          <w:p w14:paraId="0E91A512" w14:textId="6DC65DA5" w:rsidR="00734D05" w:rsidRPr="007F5069" w:rsidRDefault="003418E5" w:rsidP="00EF13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4295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2891044" w:edGrp="everyone"/>
                <w:r w:rsidR="00734D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482891044"/>
              </w:sdtContent>
            </w:sdt>
            <w:r w:rsidR="00734D05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34D05" w:rsidRPr="00DD1541">
              <w:rPr>
                <w:rFonts w:asciiTheme="minorHAnsi" w:hAnsiTheme="minorHAnsi" w:cstheme="minorHAnsi"/>
                <w:b/>
                <w:sz w:val="20"/>
                <w:szCs w:val="20"/>
              </w:rPr>
              <w:t>x1</w:t>
            </w:r>
          </w:p>
        </w:tc>
        <w:tc>
          <w:tcPr>
            <w:tcW w:w="1772" w:type="dxa"/>
            <w:gridSpan w:val="2"/>
            <w:tcBorders>
              <w:right w:val="single" w:sz="4" w:space="0" w:color="auto"/>
            </w:tcBorders>
          </w:tcPr>
          <w:p w14:paraId="0F3C16C2" w14:textId="230DB732" w:rsidR="00734D05" w:rsidRPr="007F5069" w:rsidRDefault="003418E5" w:rsidP="00EF13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76774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73756845" w:edGrp="everyone"/>
                <w:r w:rsidR="00734D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073756845"/>
              </w:sdtContent>
            </w:sdt>
            <w:r w:rsidR="00734D05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34D05" w:rsidRPr="00DD1541">
              <w:rPr>
                <w:rFonts w:asciiTheme="minorHAnsi" w:hAnsiTheme="minorHAnsi" w:cstheme="minorHAnsi"/>
                <w:b/>
                <w:sz w:val="20"/>
                <w:szCs w:val="20"/>
              </w:rPr>
              <w:t>x2</w:t>
            </w: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BE52026" w14:textId="71704D0F" w:rsidR="00734D05" w:rsidRPr="007F5069" w:rsidRDefault="00734D05" w:rsidP="00EF13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5C27BC19" w14:textId="77777777" w:rsidTr="006C402C">
        <w:trPr>
          <w:trHeight w:val="340"/>
        </w:trPr>
        <w:tc>
          <w:tcPr>
            <w:tcW w:w="1433" w:type="dxa"/>
            <w:tcBorders>
              <w:left w:val="single" w:sz="4" w:space="0" w:color="auto"/>
            </w:tcBorders>
          </w:tcPr>
          <w:p w14:paraId="11140F6A" w14:textId="1539B41E" w:rsidR="00734D05" w:rsidRPr="0098123A" w:rsidRDefault="00734D05" w:rsidP="00EF13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943146999" w:edGrp="everyone" w:colFirst="1" w:colLast="1"/>
            <w:permStart w:id="1230791624" w:edGrp="everyone" w:colFirst="2" w:colLast="2"/>
          </w:p>
        </w:tc>
        <w:tc>
          <w:tcPr>
            <w:tcW w:w="2977" w:type="dxa"/>
            <w:gridSpan w:val="5"/>
            <w:tcBorders>
              <w:right w:val="single" w:sz="4" w:space="0" w:color="auto"/>
            </w:tcBorders>
          </w:tcPr>
          <w:p w14:paraId="1A7A2940" w14:textId="77777777" w:rsidR="00734D05" w:rsidRPr="007F5069" w:rsidRDefault="00734D05" w:rsidP="00EF13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24D25AA" w14:textId="77777777" w:rsidR="00734D05" w:rsidRPr="007F5069" w:rsidRDefault="00734D05" w:rsidP="00EF13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22DA91" w14:textId="13303DAC" w:rsidR="00734D05" w:rsidRDefault="00734D05" w:rsidP="00EF13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387C7B9E" w14:textId="77777777" w:rsidTr="006C402C">
        <w:trPr>
          <w:trHeight w:val="290"/>
        </w:trPr>
        <w:tc>
          <w:tcPr>
            <w:tcW w:w="1433" w:type="dxa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3E5F7D05" w14:textId="2EF6F8DD" w:rsidR="00734D05" w:rsidRPr="0098123A" w:rsidRDefault="00734D05" w:rsidP="00EF47F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108183029" w:edGrp="everyone" w:colFirst="1" w:colLast="1"/>
            <w:permStart w:id="1814114736" w:edGrp="everyone" w:colFirst="3" w:colLast="3"/>
            <w:permEnd w:id="1943146999"/>
            <w:permEnd w:id="1230791624"/>
            <w:r w:rsidRPr="0098123A">
              <w:rPr>
                <w:rFonts w:asciiTheme="minorHAnsi" w:hAnsiTheme="minorHAnsi" w:cstheme="minorHAnsi"/>
                <w:b/>
                <w:sz w:val="20"/>
                <w:szCs w:val="20"/>
              </w:rPr>
              <w:t>Alternance: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Alternance"/>
            <w:tag w:val="Alternance"/>
            <w:id w:val="1266196778"/>
            <w:placeholder>
              <w:docPart w:val="D445FA99CF974F1086C395AB367368D9"/>
            </w:placeholder>
            <w:comboBox>
              <w:listItem w:value="Choisissez un élément."/>
              <w:listItem w:displayText="Alterné" w:value="Alterné"/>
              <w:listItem w:displayText="Non alterné" w:value="Non alterné"/>
            </w:comboBox>
          </w:sdtPr>
          <w:sdtEndPr/>
          <w:sdtContent>
            <w:tc>
              <w:tcPr>
                <w:tcW w:w="1417" w:type="dxa"/>
                <w:gridSpan w:val="3"/>
              </w:tcPr>
              <w:p w14:paraId="704C05F3" w14:textId="53B5F9F2" w:rsidR="00734D05" w:rsidRDefault="00734D05" w:rsidP="00EF47F0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14:paraId="2F8D3304" w14:textId="77777777" w:rsidR="00734D05" w:rsidRPr="007F5069" w:rsidRDefault="00734D05" w:rsidP="00EF47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Alternance"/>
            <w:tag w:val="Alternance"/>
            <w:id w:val="890692664"/>
            <w:placeholder>
              <w:docPart w:val="805C045B08634162BE6BBB5026F3ACE2"/>
            </w:placeholder>
            <w:comboBox>
              <w:listItem w:value="Choisissez un élément."/>
              <w:listItem w:displayText="Alterné" w:value="Alterné"/>
              <w:listItem w:displayText="Non alterné" w:value="Non alterné"/>
            </w:comboBox>
          </w:sdtPr>
          <w:sdtEndPr/>
          <w:sdtContent>
            <w:tc>
              <w:tcPr>
                <w:tcW w:w="1275" w:type="dxa"/>
                <w:gridSpan w:val="2"/>
                <w:tcBorders>
                  <w:left w:val="single" w:sz="4" w:space="0" w:color="auto"/>
                </w:tcBorders>
              </w:tcPr>
              <w:p w14:paraId="56EADE1E" w14:textId="00DF1444" w:rsidR="00734D05" w:rsidRDefault="00734D05" w:rsidP="00EF47F0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right w:val="single" w:sz="4" w:space="0" w:color="auto"/>
            </w:tcBorders>
          </w:tcPr>
          <w:p w14:paraId="0B58118C" w14:textId="77777777" w:rsidR="00734D05" w:rsidRPr="007F5069" w:rsidRDefault="00734D05" w:rsidP="00EF47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B82802F" w14:textId="70B8339A" w:rsidR="00734D05" w:rsidRDefault="00734D05" w:rsidP="00EE0C9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4D05" w:rsidRPr="007F5069" w14:paraId="13F0CB02" w14:textId="77777777" w:rsidTr="006C402C">
        <w:trPr>
          <w:trHeight w:val="548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F1B664" w14:textId="77777777" w:rsidR="00734D05" w:rsidRPr="0098123A" w:rsidRDefault="00734D05" w:rsidP="00EF47F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057167272" w:edGrp="everyone" w:colFirst="1" w:colLast="1"/>
            <w:permStart w:id="1086656080" w:edGrp="everyone" w:colFirst="2" w:colLast="2"/>
            <w:permEnd w:id="2108183029"/>
            <w:permEnd w:id="1814114736"/>
          </w:p>
        </w:tc>
        <w:tc>
          <w:tcPr>
            <w:tcW w:w="297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178C3428" w14:textId="54B0E478" w:rsidR="00734D05" w:rsidRPr="007F5069" w:rsidRDefault="00734D05" w:rsidP="00EF47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12A1" w14:textId="77777777" w:rsidR="00734D05" w:rsidRPr="007F5069" w:rsidRDefault="00734D05" w:rsidP="00EF47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A06934" w14:textId="77777777" w:rsidR="00734D05" w:rsidRDefault="00734D05" w:rsidP="00EE0C9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057167272"/>
      <w:permEnd w:id="1086656080"/>
    </w:tbl>
    <w:p w14:paraId="30E370FA" w14:textId="77777777" w:rsidR="00CF4EEF" w:rsidRDefault="00CF4EEF"/>
    <w:tbl>
      <w:tblPr>
        <w:tblStyle w:val="Grilledutableau11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"/>
        <w:gridCol w:w="139"/>
        <w:gridCol w:w="571"/>
        <w:gridCol w:w="140"/>
        <w:gridCol w:w="565"/>
        <w:gridCol w:w="473"/>
        <w:gridCol w:w="98"/>
        <w:gridCol w:w="140"/>
        <w:gridCol w:w="423"/>
        <w:gridCol w:w="425"/>
        <w:gridCol w:w="426"/>
        <w:gridCol w:w="143"/>
        <w:gridCol w:w="400"/>
        <w:gridCol w:w="309"/>
        <w:gridCol w:w="712"/>
        <w:gridCol w:w="281"/>
        <w:gridCol w:w="1562"/>
        <w:gridCol w:w="283"/>
        <w:gridCol w:w="3118"/>
      </w:tblGrid>
      <w:tr w:rsidR="00D02927" w:rsidRPr="007F5069" w14:paraId="39CE613C" w14:textId="77777777" w:rsidTr="00D56BBC">
        <w:trPr>
          <w:trHeight w:val="20"/>
        </w:trPr>
        <w:tc>
          <w:tcPr>
            <w:tcW w:w="7226" w:type="dxa"/>
            <w:gridSpan w:val="1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32588C" w14:textId="34718754" w:rsidR="00D02927" w:rsidRPr="00BE33EB" w:rsidRDefault="00D02927" w:rsidP="00152F6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ACTIVITÉS DE LA VIE QUOTIDIENNE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(AVQ)</w:t>
            </w:r>
          </w:p>
        </w:tc>
        <w:tc>
          <w:tcPr>
            <w:tcW w:w="34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37BA750" w14:textId="77777777" w:rsidR="00D02927" w:rsidRPr="00BE33EB" w:rsidRDefault="00D02927" w:rsidP="00D0292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PLAN D’ACTION / OBJECTIFS</w:t>
            </w:r>
          </w:p>
        </w:tc>
      </w:tr>
      <w:tr w:rsidR="00D02927" w:rsidRPr="007F5069" w14:paraId="63DC81B5" w14:textId="2342C9EE" w:rsidTr="00D56BBC">
        <w:trPr>
          <w:trHeight w:val="163"/>
        </w:trPr>
        <w:tc>
          <w:tcPr>
            <w:tcW w:w="43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844C6" w14:textId="67A93677" w:rsidR="00D02927" w:rsidRPr="000E5F0B" w:rsidRDefault="00D02927" w:rsidP="004D329F">
            <w:pPr>
              <w:jc w:val="center"/>
              <w:rPr>
                <w:rFonts w:asciiTheme="minorHAnsi" w:eastAsia="MS Gothic" w:hAnsiTheme="minorHAnsi" w:cstheme="minorHAnsi"/>
                <w:b/>
                <w:sz w:val="20"/>
                <w:szCs w:val="16"/>
                <w:lang w:eastAsia="fr-FR"/>
              </w:rPr>
            </w:pPr>
            <w:r w:rsidRPr="000E5F0B">
              <w:rPr>
                <w:rFonts w:asciiTheme="minorHAnsi" w:eastAsia="MS Gothic" w:hAnsiTheme="minorHAnsi" w:cstheme="minorHAnsi"/>
                <w:b/>
                <w:sz w:val="20"/>
                <w:szCs w:val="16"/>
                <w:lang w:eastAsia="fr-FR"/>
              </w:rPr>
              <w:t>AUTONOMIE ACTUELLE</w:t>
            </w:r>
          </w:p>
        </w:tc>
        <w:tc>
          <w:tcPr>
            <w:tcW w:w="2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FEB05" w14:textId="7C04E883" w:rsidR="00D02927" w:rsidRPr="00307C48" w:rsidRDefault="00D02927" w:rsidP="004D329F">
            <w:pPr>
              <w:jc w:val="center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AUTONOMIE </w:t>
            </w: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ANTÉRIEUR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3401" w:type="dxa"/>
            <w:gridSpan w:val="2"/>
            <w:vMerge/>
            <w:vAlign w:val="center"/>
          </w:tcPr>
          <w:p w14:paraId="54496795" w14:textId="537889D7" w:rsidR="00D02927" w:rsidRPr="005A022D" w:rsidRDefault="00D02927" w:rsidP="004D329F">
            <w:pPr>
              <w:jc w:val="center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</w:p>
        </w:tc>
      </w:tr>
      <w:tr w:rsidR="00412CD9" w:rsidRPr="007F5069" w14:paraId="5817C96B" w14:textId="2A0D5D5B" w:rsidTr="00D60170">
        <w:trPr>
          <w:cantSplit/>
          <w:trHeight w:val="113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textDirection w:val="btLr"/>
          </w:tcPr>
          <w:p w14:paraId="4864CD0D" w14:textId="5866AA4B" w:rsidR="00412CD9" w:rsidRPr="003176FC" w:rsidRDefault="00412CD9" w:rsidP="00412CD9">
            <w:pPr>
              <w:spacing w:before="80" w:after="80"/>
              <w:ind w:left="113" w:right="113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168132355" w:edGrp="everyone" w:colFirst="5" w:colLast="5"/>
            <w:permStart w:id="1980246371" w:edGrp="everyone" w:colFirst="4" w:colLast="4"/>
            <w:permStart w:id="672798601" w:edGrp="everyone" w:colFirst="3" w:colLast="3"/>
            <w:permStart w:id="521218798" w:edGrp="everyone" w:colFirst="2" w:colLast="2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Habillage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19993B" w14:textId="5D966B61" w:rsidR="00412CD9" w:rsidRPr="003176F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Haut du corps</w:t>
            </w:r>
            <w:r w:rsidR="00D60170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1857189176"/>
            <w:placeholder>
              <w:docPart w:val="62BD28808E38482A80F3653DE9E2276F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721ABF84" w14:textId="034455E7" w:rsidR="00412CD9" w:rsidRPr="00B76E27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16"/>
                    <w:szCs w:val="16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26346" w14:textId="54CC7A21" w:rsidR="00412CD9" w:rsidRPr="00307C48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370356577"/>
            <w:placeholder>
              <w:docPart w:val="DBC13729BC0243F59B25B98A1A60BFEB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C41AEE5" w14:textId="50605DEC" w:rsidR="00412CD9" w:rsidRPr="00532229" w:rsidRDefault="00412CD9" w:rsidP="00412CD9">
                <w:pPr>
                  <w:spacing w:before="80" w:after="80"/>
                  <w:rPr>
                    <w:rFonts w:ascii="Calibri" w:eastAsia="MS Gothic" w:hAnsi="Calibri" w:cs="Calibr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E5AF3" w14:textId="1402F80C" w:rsidR="00412CD9" w:rsidRPr="00307C48" w:rsidRDefault="00412CD9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C0AA9" w14:textId="2E20A513" w:rsidR="00412CD9" w:rsidRPr="00D741F5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883477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53669078" w:edGrp="everyone"/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453669078"/>
            <w:r w:rsidR="00412CD9"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Soit sécuritaire dans l’accomplissement ou la compensation de ses activités de la vie </w:t>
            </w:r>
            <w:r w:rsidR="00682F1A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quotidienne</w:t>
            </w:r>
            <w:r w:rsidR="00412CD9"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.</w:t>
            </w:r>
          </w:p>
          <w:p w14:paraId="3BB1B6E2" w14:textId="48468269" w:rsidR="00412CD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    </w:t>
            </w:r>
            <w:permStart w:id="1948975850" w:edGrp="everyone"/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36468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41F5">
                  <w:rPr>
                    <w:rFonts w:asciiTheme="minorHAnsi" w:eastAsia="MS Gothic" w:hAnsiTheme="minorHAnsi" w:cstheme="minorHAnsi" w:hint="eastAsia"/>
                    <w:sz w:val="20"/>
                    <w:szCs w:val="20"/>
                    <w:lang w:eastAsia="fr-FR"/>
                  </w:rPr>
                  <w:t>☐</w:t>
                </w:r>
                <w:permEnd w:id="1948975850"/>
              </w:sdtContent>
            </w:sdt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I</w:t>
            </w:r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       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136513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3999628" w:edGrp="everyone"/>
                <w:r w:rsidRPr="00D741F5">
                  <w:rPr>
                    <w:rFonts w:ascii="Segoe UI Symbol" w:eastAsia="MS Gothic" w:hAnsi="Segoe UI Symbol" w:cs="Segoe UI Symbol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43999628"/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S</w:t>
            </w:r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      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52505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43911084" w:edGrp="everyone"/>
                <w:r w:rsidRPr="00D741F5">
                  <w:rPr>
                    <w:rFonts w:ascii="Segoe UI Symbol" w:eastAsia="MS Gothic" w:hAnsi="Segoe UI Symbol" w:cs="Segoe UI Symbol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743911084"/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A</w:t>
            </w:r>
          </w:p>
          <w:p w14:paraId="5405DD3F" w14:textId="5C380539" w:rsidR="00D56BBC" w:rsidRPr="00D741F5" w:rsidRDefault="00D56BBC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permStart w:id="1428120718" w:edGrp="everyone"/>
            <w:r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</w:p>
          <w:permEnd w:id="1428120718"/>
          <w:p w14:paraId="2BC1CC80" w14:textId="50B7A10E" w:rsidR="00412CD9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67726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72562606" w:edGrp="everyone"/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872562606"/>
            <w:r w:rsidR="00412CD9"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Mises en situation des activités de la vie </w:t>
            </w:r>
            <w:r w:rsidR="00682F1A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quotidienne.</w:t>
            </w:r>
          </w:p>
          <w:p w14:paraId="5DC324ED" w14:textId="44CF2085" w:rsidR="00412CD9" w:rsidRPr="00D2269B" w:rsidRDefault="00412CD9" w:rsidP="00412CD9">
            <w:pPr>
              <w:spacing w:before="80" w:after="80"/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</w:pPr>
            <w:permStart w:id="498951789" w:edGrp="everyone"/>
            <w:r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 </w:t>
            </w:r>
            <w:permEnd w:id="498951789"/>
          </w:p>
        </w:tc>
      </w:tr>
      <w:tr w:rsidR="00412CD9" w:rsidRPr="007F5069" w14:paraId="13A0D30A" w14:textId="77777777" w:rsidTr="00D60170">
        <w:trPr>
          <w:trHeight w:val="163"/>
        </w:trPr>
        <w:tc>
          <w:tcPr>
            <w:tcW w:w="419" w:type="dxa"/>
            <w:vMerge/>
            <w:shd w:val="clear" w:color="auto" w:fill="F2F2F2" w:themeFill="background1" w:themeFillShade="F2"/>
          </w:tcPr>
          <w:p w14:paraId="4EF4B549" w14:textId="516C0802" w:rsidR="00412CD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607665853" w:edGrp="everyone" w:colFirst="2" w:colLast="2"/>
            <w:permStart w:id="680596695" w:edGrp="everyone" w:colFirst="3" w:colLast="3"/>
            <w:permStart w:id="2094692649" w:edGrp="everyone" w:colFirst="5" w:colLast="5"/>
            <w:permStart w:id="163609898" w:edGrp="everyone" w:colFirst="4" w:colLast="4"/>
            <w:permEnd w:id="1168132355"/>
            <w:permEnd w:id="1980246371"/>
            <w:permEnd w:id="672798601"/>
            <w:permEnd w:id="521218798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7A84BF" w14:textId="04BBA4FB" w:rsidR="00412CD9" w:rsidRPr="006E19E6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6E19E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Bas du corps</w:t>
            </w:r>
            <w:r w:rsidR="00D60170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928425366"/>
            <w:placeholder>
              <w:docPart w:val="73139DF85C23496BA579495870F07A16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1CDB9ADF" w14:textId="79628F1B" w:rsidR="00412CD9" w:rsidRPr="00B76E27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16"/>
                    <w:szCs w:val="16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11F53" w14:textId="77777777" w:rsidR="00412CD9" w:rsidRPr="00307C48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598103901"/>
            <w:placeholder>
              <w:docPart w:val="352503FB006F4CEC83EB167906136A50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4AB837B" w14:textId="7378512E" w:rsidR="00412CD9" w:rsidRDefault="004E220A" w:rsidP="00412CD9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FAE5F" w14:textId="77777777" w:rsidR="00412CD9" w:rsidRPr="00307C48" w:rsidRDefault="00412CD9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1B11C435" w14:textId="05D61B97" w:rsidR="00412CD9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E034E4" w:rsidRPr="007F5069" w14:paraId="52BCA6D7" w14:textId="51B57181" w:rsidTr="00D60170">
        <w:trPr>
          <w:trHeight w:val="419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textDirection w:val="btLr"/>
          </w:tcPr>
          <w:p w14:paraId="06937E47" w14:textId="1E6ADA8B" w:rsidR="00E034E4" w:rsidRDefault="00E034E4" w:rsidP="00E034E4">
            <w:pPr>
              <w:spacing w:before="80" w:after="80"/>
              <w:ind w:left="113" w:right="113"/>
              <w:jc w:val="center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617121200" w:edGrp="everyone" w:colFirst="5" w:colLast="5"/>
            <w:permStart w:id="1325290029" w:edGrp="everyone" w:colFirst="3" w:colLast="3"/>
            <w:permStart w:id="2084974030" w:edGrp="everyone" w:colFirst="2" w:colLast="2"/>
            <w:permStart w:id="1697196897" w:edGrp="everyone" w:colFirst="4" w:colLast="4"/>
            <w:permEnd w:id="1607665853"/>
            <w:permEnd w:id="680596695"/>
            <w:permEnd w:id="2094692649"/>
            <w:permEnd w:id="163609898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Hygiène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ADA9BB" w14:textId="7425F2FC" w:rsidR="00E034E4" w:rsidRPr="006E19E6" w:rsidRDefault="00E034E4" w:rsidP="00E034E4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6E19E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Haut du corps</w:t>
            </w:r>
            <w:r w:rsidR="00D60170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2128891341"/>
            <w:placeholder>
              <w:docPart w:val="6C3ED436B2954A739FF45F97BA9DBEF2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3600F08" w14:textId="2861D824" w:rsidR="00E034E4" w:rsidRDefault="00E034E4" w:rsidP="00E034E4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D8A4F" w14:textId="77777777" w:rsidR="00E034E4" w:rsidRPr="00307C48" w:rsidRDefault="00E034E4" w:rsidP="00E034E4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840668925"/>
            <w:placeholder>
              <w:docPart w:val="A70C7EE5B57142DEA8BB0FC4BA0DA239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291FE1D3" w14:textId="3D97408B" w:rsidR="00E034E4" w:rsidRDefault="00E034E4" w:rsidP="00E034E4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72F7F" w14:textId="575A06B8" w:rsidR="00E034E4" w:rsidRPr="00307C48" w:rsidRDefault="00E034E4" w:rsidP="00E034E4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38D04C56" w14:textId="0AFDCB57" w:rsidR="00E034E4" w:rsidRPr="00D2269B" w:rsidRDefault="00E034E4" w:rsidP="00E034E4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E034E4" w:rsidRPr="007F5069" w14:paraId="2672E278" w14:textId="77777777" w:rsidTr="00D60170">
        <w:trPr>
          <w:trHeight w:val="419"/>
        </w:trPr>
        <w:tc>
          <w:tcPr>
            <w:tcW w:w="419" w:type="dxa"/>
            <w:vMerge/>
            <w:shd w:val="clear" w:color="auto" w:fill="F2F2F2" w:themeFill="background1" w:themeFillShade="F2"/>
          </w:tcPr>
          <w:p w14:paraId="6563BC0E" w14:textId="2AED916B" w:rsidR="00E034E4" w:rsidRDefault="00E034E4" w:rsidP="00E034E4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2111705432" w:edGrp="everyone" w:colFirst="2" w:colLast="2"/>
            <w:permStart w:id="1925385702" w:edGrp="everyone" w:colFirst="3" w:colLast="3"/>
            <w:permStart w:id="1017910244" w:edGrp="everyone" w:colFirst="5" w:colLast="5"/>
            <w:permStart w:id="2014280111" w:edGrp="everyone" w:colFirst="4" w:colLast="4"/>
            <w:permEnd w:id="1617121200"/>
            <w:permEnd w:id="1325290029"/>
            <w:permEnd w:id="2084974030"/>
            <w:permEnd w:id="1697196897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9F8F6D" w14:textId="76DE9BEB" w:rsidR="00E034E4" w:rsidRPr="006E19E6" w:rsidRDefault="00E034E4" w:rsidP="00E034E4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6E19E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Bas du corps</w:t>
            </w:r>
            <w:r w:rsidR="00D60170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492459155"/>
            <w:placeholder>
              <w:docPart w:val="7E6BAD37085F4DFC96CD866A7818AD65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3E324811" w14:textId="7F886535" w:rsidR="00E034E4" w:rsidRDefault="00E034E4" w:rsidP="00E034E4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38BFE" w14:textId="77777777" w:rsidR="00E034E4" w:rsidRPr="00307C48" w:rsidRDefault="00E034E4" w:rsidP="00E034E4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844056756"/>
            <w:placeholder>
              <w:docPart w:val="67DBC7B2F2864272A57AEAE0611B0935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51E649D" w14:textId="52C2D8F8" w:rsidR="00E034E4" w:rsidRDefault="00E034E4" w:rsidP="00E034E4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6D6F7" w14:textId="77777777" w:rsidR="00E034E4" w:rsidRPr="00307C48" w:rsidRDefault="00E034E4" w:rsidP="00E034E4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46E0503C" w14:textId="44259D9C" w:rsidR="00E034E4" w:rsidRDefault="00E034E4" w:rsidP="00E034E4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12CD9" w:rsidRPr="007F5069" w14:paraId="57864BF1" w14:textId="16A3233C" w:rsidTr="00D56BBC">
        <w:trPr>
          <w:trHeight w:val="463"/>
        </w:trPr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FC71BA3" w14:textId="04D9576B" w:rsidR="00412CD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321613851" w:edGrp="everyone" w:colFirst="1" w:colLast="1"/>
            <w:permStart w:id="325800685" w:edGrp="everyone" w:colFirst="2" w:colLast="2"/>
            <w:permStart w:id="1088959682" w:edGrp="everyone" w:colFirst="3" w:colLast="3"/>
            <w:permStart w:id="645352760" w:edGrp="everyone" w:colFirst="4" w:colLast="4"/>
            <w:permEnd w:id="2111705432"/>
            <w:permEnd w:id="1925385702"/>
            <w:permEnd w:id="1017910244"/>
            <w:permEnd w:id="2014280111"/>
            <w:r w:rsidRPr="003176F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Ongles</w:t>
            </w:r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 des pieds</w:t>
            </w:r>
            <w:r w:rsidRPr="003176F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180390250"/>
            <w:placeholder>
              <w:docPart w:val="31BC85D9DD114FC7A3F9B582D87A9B08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FFFFFF" w:themeFill="background1"/>
              </w:tcPr>
              <w:p w14:paraId="747C1CA5" w14:textId="32A8EE04" w:rsidR="00412CD9" w:rsidRDefault="00412CD9" w:rsidP="00412CD9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5863DD60" w14:textId="77777777" w:rsidR="00412CD9" w:rsidRPr="00307C48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1071273711"/>
            <w:placeholder>
              <w:docPart w:val="2BA0CE7BFED04ECB905E5557090C9580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FFFFFF" w:themeFill="background1"/>
              </w:tcPr>
              <w:p w14:paraId="0A309A66" w14:textId="2573E04B" w:rsidR="00412CD9" w:rsidRDefault="00783F97" w:rsidP="00412CD9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59FEB76" w14:textId="77777777" w:rsidR="00412CD9" w:rsidRPr="00307C48" w:rsidRDefault="00412CD9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0B8B6E58" w14:textId="2260FEAD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12CD9" w:rsidRPr="007F5069" w14:paraId="294E02AE" w14:textId="5DF972C1" w:rsidTr="00D60170">
        <w:trPr>
          <w:trHeight w:val="340"/>
        </w:trPr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CE727F" w14:textId="5E050B90" w:rsidR="00412CD9" w:rsidRPr="003176F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59873862" w:edGrp="everyone" w:colFirst="1" w:colLast="1"/>
            <w:permStart w:id="1325271976" w:edGrp="everyone" w:colFirst="2" w:colLast="2"/>
            <w:permStart w:id="820255316" w:edGrp="everyone" w:colFirst="3" w:colLast="3"/>
            <w:permStart w:id="952978094" w:edGrp="everyone" w:colFirst="4" w:colLast="4"/>
            <w:permEnd w:id="1321613851"/>
            <w:permEnd w:id="325800685"/>
            <w:permEnd w:id="1088959682"/>
            <w:permEnd w:id="645352760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Entretien personnel</w:t>
            </w:r>
            <w:r w:rsidRPr="003176F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215463820"/>
            <w:placeholder>
              <w:docPart w:val="DEF973E69CD348968F60C3DEDA985BD6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E669B10" w14:textId="3123E6D3" w:rsidR="00412CD9" w:rsidRPr="00B76E27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16"/>
                    <w:szCs w:val="16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DDC1D" w14:textId="5923FFA9" w:rsidR="00412CD9" w:rsidRPr="00042AD2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202870024"/>
            <w:placeholder>
              <w:docPart w:val="5D0A7CF580ED4D1B98BD51C3C2F17AB1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3D3C1BB9" w14:textId="5BFF89A7" w:rsidR="00412CD9" w:rsidRPr="00B76E27" w:rsidRDefault="00412CD9" w:rsidP="00412CD9">
                <w:pPr>
                  <w:spacing w:before="80" w:after="80"/>
                  <w:rPr>
                    <w:rFonts w:ascii="Calibri" w:eastAsia="MS Gothic" w:hAnsi="Calibri" w:cs="Calibri"/>
                    <w:sz w:val="16"/>
                    <w:szCs w:val="16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3471C" w14:textId="11B1A986" w:rsidR="00412CD9" w:rsidRPr="00042AD2" w:rsidRDefault="00412CD9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45B44F0C" w14:textId="4D0BB53F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12CD9" w:rsidRPr="007F5069" w14:paraId="77778A9D" w14:textId="1BD241F8" w:rsidTr="00D60170">
        <w:trPr>
          <w:trHeight w:val="340"/>
        </w:trPr>
        <w:tc>
          <w:tcPr>
            <w:tcW w:w="12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4081340" w14:textId="690AD46B" w:rsidR="00412CD9" w:rsidRPr="00AC4CE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078268456" w:edGrp="everyone" w:colFirst="1" w:colLast="1"/>
            <w:permStart w:id="1074079894" w:edGrp="everyone" w:colFirst="2" w:colLast="2"/>
            <w:permStart w:id="262565415" w:edGrp="everyone" w:colFirst="3" w:colLast="3"/>
            <w:permStart w:id="1037510259" w:edGrp="everyone" w:colFirst="4" w:colLast="4"/>
            <w:permEnd w:id="159873862"/>
            <w:permEnd w:id="1325271976"/>
            <w:permEnd w:id="820255316"/>
            <w:permEnd w:id="952978094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Gestion </w:t>
            </w:r>
            <w:r w:rsidRPr="00AC4CE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Incontinence: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2078477345"/>
            <w:placeholder>
              <w:docPart w:val="FA975620B92944C4AB577C2B4C480CED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FFFFFF" w:themeFill="background1"/>
              </w:tcPr>
              <w:p w14:paraId="256605BE" w14:textId="52328EC0" w:rsidR="00412CD9" w:rsidRPr="00B76E27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16"/>
                    <w:szCs w:val="16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10CBD0C" w14:textId="77777777" w:rsidR="00412CD9" w:rsidRPr="00042AD2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2077627636"/>
            <w:placeholder>
              <w:docPart w:val="9D6CAB2CD0E445DB9DA7EBD121A8C61C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</w:tcPr>
              <w:p w14:paraId="50BD47BE" w14:textId="515A520B" w:rsidR="00412CD9" w:rsidRPr="00B76E27" w:rsidRDefault="00412CD9" w:rsidP="00412CD9">
                <w:pPr>
                  <w:spacing w:before="80" w:after="80"/>
                  <w:rPr>
                    <w:rFonts w:ascii="Calibri" w:eastAsia="MS Gothic" w:hAnsi="Calibri" w:cs="Calibri"/>
                    <w:sz w:val="16"/>
                    <w:szCs w:val="16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B16AAB1" w14:textId="77777777" w:rsidR="00412CD9" w:rsidRPr="00042AD2" w:rsidRDefault="00412CD9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6C3990AC" w14:textId="00655A80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permEnd w:id="1078268456"/>
      <w:permEnd w:id="1074079894"/>
      <w:permEnd w:id="262565415"/>
      <w:permEnd w:id="1037510259"/>
      <w:tr w:rsidR="00412CD9" w:rsidRPr="007F5069" w14:paraId="62F81751" w14:textId="7905ECEA" w:rsidTr="00D60170">
        <w:trPr>
          <w:trHeight w:val="340"/>
        </w:trPr>
        <w:tc>
          <w:tcPr>
            <w:tcW w:w="1269" w:type="dxa"/>
            <w:gridSpan w:val="4"/>
            <w:vMerge/>
            <w:tcBorders>
              <w:right w:val="nil"/>
            </w:tcBorders>
          </w:tcPr>
          <w:p w14:paraId="6F19235C" w14:textId="46A14DC0" w:rsidR="00412CD9" w:rsidRPr="00AC4CE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</w:p>
        </w:tc>
        <w:permStart w:id="253953020" w:edGrp="everyone"/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A5FD9D" w14:textId="02ABB862" w:rsidR="00412CD9" w:rsidRPr="00B76E27" w:rsidRDefault="003418E5" w:rsidP="00412CD9">
            <w:pPr>
              <w:spacing w:before="80" w:after="80"/>
              <w:rPr>
                <w:rFonts w:asciiTheme="minorHAnsi" w:eastAsia="MS Gothic" w:hAnsiTheme="minorHAnsi" w:cstheme="minorBidi"/>
                <w:sz w:val="16"/>
                <w:szCs w:val="16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Bidi"/>
                  <w:sz w:val="20"/>
                  <w:szCs w:val="20"/>
                  <w:lang w:eastAsia="fr-FR"/>
                </w:rPr>
                <w:id w:val="-1760908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 w:rsidRPr="43A6F9DF">
                  <w:rPr>
                    <w:rFonts w:ascii="MS Gothic" w:eastAsia="MS Gothic" w:hAnsi="MS Gothic" w:cstheme="minorBidi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253953020"/>
            <w:r w:rsidR="00412CD9" w:rsidRPr="43A6F9DF"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  <w:t xml:space="preserve"> Urinaire</w:t>
            </w:r>
          </w:p>
        </w:tc>
        <w:permStart w:id="1987587421" w:edGrp="everyone"/>
        <w:tc>
          <w:tcPr>
            <w:tcW w:w="18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BD819" w14:textId="1594F394" w:rsidR="00412CD9" w:rsidRPr="00B76E27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16"/>
                <w:szCs w:val="16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44682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987587421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53222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>Fécale</w:t>
            </w:r>
          </w:p>
        </w:tc>
        <w:permStart w:id="1262425814" w:edGrp="everyone"/>
        <w:tc>
          <w:tcPr>
            <w:tcW w:w="13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38D6D6" w14:textId="559D9611" w:rsidR="00412CD9" w:rsidRPr="00532229" w:rsidRDefault="003418E5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874964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262425814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53222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>Urinaire</w:t>
            </w:r>
          </w:p>
        </w:tc>
        <w:permStart w:id="938828077" w:edGrp="everyone"/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A1CC7" w14:textId="741C25BB" w:rsidR="00412CD9" w:rsidRPr="00532229" w:rsidRDefault="003418E5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Bidi"/>
                  <w:sz w:val="20"/>
                  <w:szCs w:val="20"/>
                  <w:lang w:eastAsia="fr-FR"/>
                </w:rPr>
                <w:id w:val="186462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 w:rsidRPr="43A6F9DF">
                  <w:rPr>
                    <w:rFonts w:ascii="MS Gothic" w:eastAsia="MS Gothic" w:hAnsi="MS Gothic" w:cstheme="minorBidi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938828077"/>
            <w:r w:rsidR="00412CD9" w:rsidRPr="43A6F9DF">
              <w:rPr>
                <w:rFonts w:asciiTheme="minorHAnsi" w:eastAsia="MS Gothic" w:hAnsiTheme="minorHAnsi" w:cstheme="minorBidi"/>
                <w:sz w:val="20"/>
                <w:szCs w:val="20"/>
                <w:lang w:eastAsia="fr-FR"/>
              </w:rPr>
              <w:t xml:space="preserve"> Fécale</w:t>
            </w:r>
          </w:p>
        </w:tc>
        <w:tc>
          <w:tcPr>
            <w:tcW w:w="3401" w:type="dxa"/>
            <w:gridSpan w:val="2"/>
            <w:vMerge/>
          </w:tcPr>
          <w:p w14:paraId="735EBB39" w14:textId="2A6BCA63" w:rsidR="00412CD9" w:rsidRPr="00D2269B" w:rsidRDefault="00412CD9" w:rsidP="00412CD9">
            <w:pPr>
              <w:spacing w:after="160" w:line="259" w:lineRule="auto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12CD9" w:rsidRPr="007F5069" w14:paraId="638EFA78" w14:textId="4DF3C732" w:rsidTr="00D56BBC">
        <w:trPr>
          <w:trHeight w:val="464"/>
        </w:trPr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138D1" w14:textId="4A47B977" w:rsidR="00412CD9" w:rsidRPr="00AC4CEC" w:rsidRDefault="00412CD9" w:rsidP="00412CD9">
            <w:pP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588666922" w:edGrp="everyone" w:colFirst="1" w:colLast="1"/>
            <w:permStart w:id="1950033454" w:edGrp="everyone" w:colFirst="2" w:colLast="2"/>
            <w:permStart w:id="2049662107" w:edGrp="everyone" w:colFirst="3" w:colLast="3"/>
            <w:permStart w:id="1473910497" w:edGrp="everyone" w:colFirst="4" w:colLast="4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Utiliser les </w:t>
            </w:r>
            <w:r w:rsidRPr="00AC4CE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Toilettes: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771582745"/>
            <w:placeholder>
              <w:docPart w:val="21574989E3DD49CC861635EB02EA994B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70D73B5" w14:textId="4F825D69" w:rsidR="00412CD9" w:rsidRPr="00532229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713FF" w14:textId="38B836BA" w:rsidR="00412CD9" w:rsidRPr="00225ED7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1237398057"/>
            <w:placeholder>
              <w:docPart w:val="C6A63B28BFB54BB4B5168117E6B63F4C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3E7AB45" w14:textId="6E25C2C2" w:rsidR="00412CD9" w:rsidRPr="00532229" w:rsidRDefault="00412CD9" w:rsidP="00412CD9">
                <w:pPr>
                  <w:spacing w:before="80" w:after="80"/>
                  <w:rPr>
                    <w:rFonts w:ascii="Calibri" w:eastAsia="MS Gothic" w:hAnsi="Calibri" w:cs="Calibr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F3175" w14:textId="6B922E62" w:rsidR="00412CD9" w:rsidRPr="00225ED7" w:rsidRDefault="00412CD9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1C2DAD58" w14:textId="29174AC8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12CD9" w:rsidRPr="007F5069" w14:paraId="43023FEC" w14:textId="0255F7DA" w:rsidTr="00D56BBC">
        <w:trPr>
          <w:trHeight w:val="340"/>
        </w:trPr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BAD00E" w14:textId="1213607C" w:rsidR="00412CD9" w:rsidRPr="0053222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permStart w:id="214596983" w:edGrp="everyone" w:colFirst="1" w:colLast="1"/>
            <w:permStart w:id="1581936349" w:edGrp="everyone" w:colFirst="2" w:colLast="2"/>
            <w:permStart w:id="998575456" w:edGrp="everyone" w:colFirst="3" w:colLast="3"/>
            <w:permStart w:id="602148354" w:edGrp="everyone" w:colFirst="4" w:colLast="4"/>
            <w:permEnd w:id="1588666922"/>
            <w:permEnd w:id="1950033454"/>
            <w:permEnd w:id="2049662107"/>
            <w:permEnd w:id="1473910497"/>
            <w:r w:rsidRPr="00AC4CE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Se nourrir: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1385716935"/>
            <w:placeholder>
              <w:docPart w:val="8B4440B592E04699B60B030B12FFB670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0DBDCAB" w14:textId="020BE839" w:rsidR="00412CD9" w:rsidRPr="00532229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495AB" w14:textId="75CC316D" w:rsidR="00412CD9" w:rsidRPr="00890EE5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234204287"/>
            <w:placeholder>
              <w:docPart w:val="3A34DAD50D19420E896ADF652BFDC06C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75CD1A88" w14:textId="0507F109" w:rsidR="00412CD9" w:rsidRPr="00B76E27" w:rsidRDefault="00412CD9" w:rsidP="00412CD9">
                <w:pPr>
                  <w:spacing w:before="80" w:after="80"/>
                  <w:rPr>
                    <w:rFonts w:ascii="Calibri" w:eastAsia="MS Gothic" w:hAnsi="Calibri" w:cs="Calibri"/>
                    <w:sz w:val="16"/>
                    <w:szCs w:val="16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08D51" w14:textId="76A367AC" w:rsidR="00412CD9" w:rsidRPr="00890EE5" w:rsidRDefault="00412CD9" w:rsidP="00412CD9">
            <w:pPr>
              <w:spacing w:before="80" w:after="80"/>
              <w:rPr>
                <w:rFonts w:ascii="Calibri" w:eastAsia="MS Gothic" w:hAnsi="Calibri" w:cs="Calibr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371223CA" w14:textId="1459648A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permEnd w:id="214596983"/>
      <w:permEnd w:id="1581936349"/>
      <w:permEnd w:id="998575456"/>
      <w:permEnd w:id="602148354"/>
      <w:tr w:rsidR="00412CD9" w:rsidRPr="007F5069" w14:paraId="3D4396C9" w14:textId="77777777" w:rsidTr="00D56BBC">
        <w:tc>
          <w:tcPr>
            <w:tcW w:w="7226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6655B9" w14:textId="543E3749" w:rsidR="00412CD9" w:rsidRPr="00BE33EB" w:rsidRDefault="00412CD9" w:rsidP="00152F6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ACTIVITÉS DE LA VIE DOMESTIQUE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(AVD)</w:t>
            </w:r>
          </w:p>
        </w:tc>
        <w:tc>
          <w:tcPr>
            <w:tcW w:w="3401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F39FBB" w14:textId="77777777" w:rsidR="00412CD9" w:rsidRPr="00BE33EB" w:rsidRDefault="00412CD9" w:rsidP="00412CD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PLAN D’ACTION / OBJECTIFS</w:t>
            </w:r>
          </w:p>
        </w:tc>
      </w:tr>
      <w:tr w:rsidR="00412CD9" w:rsidRPr="007F5069" w14:paraId="084BEF25" w14:textId="79D99380" w:rsidTr="00D56BBC">
        <w:trPr>
          <w:trHeight w:val="325"/>
        </w:trPr>
        <w:tc>
          <w:tcPr>
            <w:tcW w:w="4362" w:type="dxa"/>
            <w:gridSpan w:val="1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DF048C" w14:textId="4707C617" w:rsidR="00412CD9" w:rsidRPr="0086697D" w:rsidRDefault="00412CD9" w:rsidP="00412CD9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r w:rsidRPr="000E5F0B">
              <w:rPr>
                <w:rFonts w:asciiTheme="minorHAnsi" w:eastAsia="MS Gothic" w:hAnsiTheme="minorHAnsi" w:cstheme="minorHAnsi"/>
                <w:b/>
                <w:sz w:val="20"/>
                <w:szCs w:val="16"/>
                <w:lang w:eastAsia="fr-FR"/>
              </w:rPr>
              <w:t>AUTONOMIE ACTUELLE</w:t>
            </w:r>
          </w:p>
        </w:tc>
        <w:tc>
          <w:tcPr>
            <w:tcW w:w="2864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ECC8321" w14:textId="19E646F0" w:rsidR="00412CD9" w:rsidRPr="00B142FA" w:rsidRDefault="00412CD9" w:rsidP="00412CD9">
            <w:pPr>
              <w:jc w:val="center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AUTONOMIE </w:t>
            </w: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ANTÉRIEUR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3401" w:type="dxa"/>
            <w:gridSpan w:val="2"/>
            <w:vMerge/>
            <w:vAlign w:val="center"/>
          </w:tcPr>
          <w:p w14:paraId="3544A084" w14:textId="7AA16C06" w:rsidR="00412CD9" w:rsidRPr="007F5069" w:rsidRDefault="00412CD9" w:rsidP="00412CD9">
            <w:pPr>
              <w:spacing w:after="160" w:line="259" w:lineRule="auto"/>
            </w:pPr>
          </w:p>
        </w:tc>
      </w:tr>
      <w:tr w:rsidR="00412CD9" w:rsidRPr="007F5069" w14:paraId="16F175B2" w14:textId="18121F9E" w:rsidTr="00783F97">
        <w:trPr>
          <w:trHeight w:val="325"/>
        </w:trPr>
        <w:tc>
          <w:tcPr>
            <w:tcW w:w="1129" w:type="dxa"/>
            <w:gridSpan w:val="3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DE017F" w14:textId="3F669617" w:rsidR="00412CD9" w:rsidRPr="0086697D" w:rsidRDefault="00412CD9" w:rsidP="00412CD9">
            <w:pPr>
              <w:spacing w:before="80" w:after="80"/>
              <w:ind w:right="-122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492772767" w:edGrp="everyone" w:colFirst="1" w:colLast="1"/>
            <w:permStart w:id="1577202820" w:edGrp="everyone" w:colFirst="2" w:colLast="2"/>
            <w:permStart w:id="2098557508" w:edGrp="everyone" w:colFirst="3" w:colLast="3"/>
            <w:permStart w:id="847249782" w:edGrp="everyone" w:colFirst="4" w:colLast="4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Repas</w:t>
            </w:r>
            <w:r w:rsidRPr="0086697D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499427543"/>
            <w:placeholder>
              <w:docPart w:val="2D191EF9EBAC48A3A06C5C13F709A4E6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DDA4253" w14:textId="6F6DF729" w:rsidR="00412CD9" w:rsidRPr="0086697D" w:rsidRDefault="00783F97" w:rsidP="00783F97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957" w:type="dxa"/>
            <w:gridSpan w:val="6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F74BDCB" w14:textId="35F4F1E2" w:rsidR="00412CD9" w:rsidRPr="0086697D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441379396"/>
            <w:placeholder>
              <w:docPart w:val="86EC1D4A4E884E4A86FD5CDEC63078D0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317278BB" w14:textId="32CEF8C7" w:rsidR="00412CD9" w:rsidRPr="00532229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FCEC7FC" w14:textId="30738E5E" w:rsidR="00412CD9" w:rsidRPr="00B142FA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2DD5641" w14:textId="1108BE89" w:rsidR="00412CD9" w:rsidRPr="00D741F5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63614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87454474" w:edGrp="everyone"/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287454474"/>
            <w:r w:rsidR="00412CD9"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Soit sécuritaire dans l’accomplissement ou la compensation de ses activités de la vie domestique.</w:t>
            </w:r>
          </w:p>
          <w:p w14:paraId="5042BB00" w14:textId="54486CFD" w:rsidR="00412CD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    </w:t>
            </w:r>
            <w:permStart w:id="1855478972" w:edGrp="everyone"/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61082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41F5">
                  <w:rPr>
                    <w:rFonts w:asciiTheme="minorHAnsi" w:eastAsia="MS Gothic" w:hAnsiTheme="minorHAnsi" w:cstheme="minorHAnsi" w:hint="eastAsia"/>
                    <w:sz w:val="20"/>
                    <w:szCs w:val="20"/>
                    <w:lang w:eastAsia="fr-FR"/>
                  </w:rPr>
                  <w:t>☐</w:t>
                </w:r>
                <w:permEnd w:id="1855478972"/>
              </w:sdtContent>
            </w:sdt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I</w:t>
            </w:r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       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46740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15652858" w:edGrp="everyone"/>
                <w:r w:rsidRPr="00D741F5">
                  <w:rPr>
                    <w:rFonts w:ascii="Segoe UI Symbol" w:eastAsia="MS Gothic" w:hAnsi="Segoe UI Symbol" w:cs="Segoe UI Symbol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315652858"/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S</w:t>
            </w:r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      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194344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84091345" w:edGrp="everyone"/>
                <w:r w:rsidRPr="00D741F5">
                  <w:rPr>
                    <w:rFonts w:ascii="Segoe UI Symbol" w:eastAsia="MS Gothic" w:hAnsi="Segoe UI Symbol" w:cs="Segoe UI Symbol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784091345"/>
            <w:r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A</w:t>
            </w:r>
          </w:p>
          <w:p w14:paraId="798A073D" w14:textId="38F69F41" w:rsidR="00DD1541" w:rsidRPr="00D741F5" w:rsidRDefault="00DD1541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permStart w:id="117131168" w:edGrp="everyone"/>
            <w:r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</w:p>
          <w:permEnd w:id="117131168"/>
          <w:p w14:paraId="558F4C61" w14:textId="2FAA6AAE" w:rsidR="00412CD9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22803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85917681" w:edGrp="everyone"/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485917681"/>
            <w:r w:rsidR="00412CD9" w:rsidRPr="00D741F5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F00996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Mises en situation des activités de la vie domestique</w:t>
            </w:r>
            <w:r w:rsidR="00682F1A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.</w:t>
            </w:r>
          </w:p>
          <w:p w14:paraId="0A53AB25" w14:textId="65D4C878" w:rsidR="00412CD9" w:rsidRPr="00D2269B" w:rsidRDefault="00412CD9" w:rsidP="00F00996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permStart w:id="1304169263" w:edGrp="everyone"/>
            <w:r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F00996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permEnd w:id="1304169263"/>
          </w:p>
        </w:tc>
      </w:tr>
      <w:tr w:rsidR="00412CD9" w:rsidRPr="007F5069" w14:paraId="2F9B17FC" w14:textId="3FB2497C" w:rsidTr="00783F97">
        <w:trPr>
          <w:trHeight w:val="325"/>
        </w:trPr>
        <w:tc>
          <w:tcPr>
            <w:tcW w:w="112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F1EFB0" w14:textId="461818D0" w:rsidR="00412CD9" w:rsidRPr="0086697D" w:rsidRDefault="00412CD9" w:rsidP="00412CD9">
            <w:pPr>
              <w:spacing w:before="80" w:after="80"/>
              <w:ind w:right="-122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30567086" w:edGrp="everyone" w:colFirst="1" w:colLast="1"/>
            <w:permStart w:id="1535455193" w:edGrp="everyone" w:colFirst="2" w:colLast="2"/>
            <w:permStart w:id="1840056436" w:edGrp="everyone" w:colFirst="3" w:colLast="3"/>
            <w:permStart w:id="1125868305" w:edGrp="everyone" w:colFirst="4" w:colLast="4"/>
            <w:permEnd w:id="492772767"/>
            <w:permEnd w:id="1577202820"/>
            <w:permEnd w:id="2098557508"/>
            <w:permEnd w:id="847249782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Lessive</w:t>
            </w:r>
            <w:r w:rsidRPr="0086697D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1673481528"/>
            <w:placeholder>
              <w:docPart w:val="F8F099C9C4034CAA9164F5CFC4B95814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64C1C02" w14:textId="34086C6C" w:rsidR="00412CD9" w:rsidRPr="0086697D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9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B1F350C" w14:textId="27CFB9C1" w:rsidR="00412CD9" w:rsidRPr="0086697D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912190751"/>
            <w:placeholder>
              <w:docPart w:val="6D5A06051D5245528AEA8F407CEE9E1A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5947C047" w14:textId="76214486" w:rsidR="00412CD9" w:rsidRPr="00532229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742EEB1" w14:textId="4723F883" w:rsidR="00412CD9" w:rsidRPr="00B142FA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35B9F7A2" w14:textId="6CEC91E1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</w:tr>
      <w:tr w:rsidR="00412CD9" w:rsidRPr="007F5069" w14:paraId="42D1FB8B" w14:textId="4F28783D" w:rsidTr="00783F97">
        <w:trPr>
          <w:trHeight w:val="325"/>
        </w:trPr>
        <w:tc>
          <w:tcPr>
            <w:tcW w:w="112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6F3FD6" w14:textId="1B6A3925" w:rsidR="00412CD9" w:rsidRPr="0086697D" w:rsidRDefault="00412CD9" w:rsidP="00412CD9">
            <w:pPr>
              <w:spacing w:before="80" w:after="80"/>
              <w:ind w:right="-122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2141336789" w:edGrp="everyone" w:colFirst="1" w:colLast="1"/>
            <w:permStart w:id="612976214" w:edGrp="everyone" w:colFirst="2" w:colLast="2"/>
            <w:permStart w:id="70202077" w:edGrp="everyone" w:colFirst="3" w:colLast="3"/>
            <w:permStart w:id="341453957" w:edGrp="everyone" w:colFirst="4" w:colLast="4"/>
            <w:permEnd w:id="130567086"/>
            <w:permEnd w:id="1535455193"/>
            <w:permEnd w:id="1840056436"/>
            <w:permEnd w:id="1125868305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Ménage</w:t>
            </w:r>
            <w:r w:rsidRPr="0086697D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784163311"/>
            <w:placeholder>
              <w:docPart w:val="28EC3A893C7640BC90CDC1FEEB3414A5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2C3EBB00" w14:textId="19F0372F" w:rsidR="00412CD9" w:rsidRPr="0086697D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9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BF3EBDF" w14:textId="3C816B56" w:rsidR="00412CD9" w:rsidRPr="0086697D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-1695229525"/>
            <w:placeholder>
              <w:docPart w:val="7D1A3C6DF3504852A334F77688981FA9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5E30B9D" w14:textId="5FB6A2A8" w:rsidR="00412CD9" w:rsidRPr="00532229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7ACB53D" w14:textId="1B7D74C8" w:rsidR="00412CD9" w:rsidRPr="00B142FA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5E9996F9" w14:textId="2DB49533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</w:tr>
      <w:tr w:rsidR="00412CD9" w:rsidRPr="007F5069" w14:paraId="5C468F46" w14:textId="053CE56C" w:rsidTr="00783F97">
        <w:trPr>
          <w:trHeight w:val="325"/>
        </w:trPr>
        <w:tc>
          <w:tcPr>
            <w:tcW w:w="112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4F566F" w14:textId="2A51F23C" w:rsidR="00412CD9" w:rsidRPr="0086697D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16"/>
                <w:szCs w:val="16"/>
                <w:lang w:eastAsia="fr-FR"/>
              </w:rPr>
            </w:pPr>
            <w:permStart w:id="1221287807" w:edGrp="everyone" w:colFirst="1" w:colLast="1"/>
            <w:permStart w:id="284053759" w:edGrp="everyone" w:colFirst="2" w:colLast="2"/>
            <w:permStart w:id="1898604860" w:edGrp="everyone" w:colFirst="3" w:colLast="3"/>
            <w:permStart w:id="460662229" w:edGrp="everyone" w:colFirst="4" w:colLast="4"/>
            <w:permEnd w:id="2141336789"/>
            <w:permEnd w:id="612976214"/>
            <w:permEnd w:id="70202077"/>
            <w:permEnd w:id="341453957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Transport</w:t>
            </w:r>
            <w:r w:rsidRPr="0086697D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:</w:t>
            </w:r>
          </w:p>
        </w:tc>
        <w:sdt>
          <w:sdtPr>
            <w:rPr>
              <w:rFonts w:asciiTheme="minorHAnsi" w:eastAsia="MS Gothic" w:hAnsiTheme="minorHAnsi" w:cstheme="minorHAnsi"/>
              <w:sz w:val="20"/>
              <w:szCs w:val="20"/>
              <w:lang w:eastAsia="fr-FR"/>
            </w:rPr>
            <w:alias w:val="Transport"/>
            <w:tag w:val="Transport"/>
            <w:id w:val="-932890624"/>
            <w:placeholder>
              <w:docPart w:val="5FE4A56CC89B4DD7A76AE1449B4456D0"/>
            </w:placeholder>
            <w:comboBox>
              <w:listItem w:value="Choisissez un élément."/>
              <w:listItem w:displayText="Conduit" w:value="Conduit"/>
              <w:listItem w:displayText="Passager" w:value="Passager"/>
              <w:listItem w:displayText="Tr. adapté" w:value="Tr. adapté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7A187407" w14:textId="6841BEBF" w:rsidR="00412CD9" w:rsidRPr="00B76E27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16"/>
                    <w:szCs w:val="16"/>
                    <w:lang w:eastAsia="fr-FR"/>
                  </w:rPr>
                </w:pPr>
                <w:r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  <w:t xml:space="preserve"> </w:t>
                </w:r>
              </w:p>
            </w:tc>
          </w:sdtContent>
        </w:sdt>
        <w:tc>
          <w:tcPr>
            <w:tcW w:w="19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CABD7CB" w14:textId="2E7C17C0" w:rsidR="00412CD9" w:rsidRPr="00532229" w:rsidRDefault="00412CD9" w:rsidP="00412CD9">
            <w:pPr>
              <w:spacing w:before="80" w:after="80"/>
              <w:ind w:right="-12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eastAsia="MS Gothic" w:hAnsiTheme="minorHAnsi" w:cstheme="minorHAnsi"/>
              <w:sz w:val="20"/>
              <w:szCs w:val="20"/>
              <w:lang w:eastAsia="fr-FR"/>
            </w:rPr>
            <w:alias w:val="Transport"/>
            <w:tag w:val="Transport"/>
            <w:id w:val="-1307234544"/>
            <w:placeholder>
              <w:docPart w:val="31E70D53EE8C48C7BB7D64805C0D7706"/>
            </w:placeholder>
            <w:comboBox>
              <w:listItem w:value="Choisissez un élément."/>
              <w:listItem w:displayText="Conduit" w:value="Conduit"/>
              <w:listItem w:displayText="Passager" w:value="Passager"/>
              <w:listItem w:displayText="Tr. adapté" w:value="Tr. adapté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392FFAD9" w14:textId="11ABE878" w:rsidR="00412CD9" w:rsidRPr="00532229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782477C" w14:textId="491B050F" w:rsidR="00412CD9" w:rsidRPr="00B142FA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0C3A14B0" w14:textId="7C5778F5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12CD9" w:rsidRPr="007F5069" w14:paraId="2BCEE327" w14:textId="2FD8C510" w:rsidTr="00783F97">
        <w:trPr>
          <w:trHeight w:val="325"/>
        </w:trPr>
        <w:tc>
          <w:tcPr>
            <w:tcW w:w="112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F6D7C2" w14:textId="436947C1" w:rsidR="00412CD9" w:rsidRPr="0086697D" w:rsidRDefault="00412CD9" w:rsidP="00412CD9">
            <w:pPr>
              <w:spacing w:before="80" w:after="80"/>
              <w:ind w:right="-122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997484845" w:edGrp="everyone" w:colFirst="1" w:colLast="1"/>
            <w:permStart w:id="1302679402" w:edGrp="everyone" w:colFirst="2" w:colLast="2"/>
            <w:permStart w:id="418515288" w:edGrp="everyone" w:colFirst="3" w:colLast="3"/>
            <w:permStart w:id="2106079412" w:edGrp="everyone" w:colFirst="4" w:colLast="4"/>
            <w:permEnd w:id="1221287807"/>
            <w:permEnd w:id="284053759"/>
            <w:permEnd w:id="1898604860"/>
            <w:permEnd w:id="460662229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Courses</w:t>
            </w:r>
            <w:r w:rsidRPr="0086697D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210696084"/>
            <w:placeholder>
              <w:docPart w:val="7614F85093F64C108D6171640E822C0E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3BAE2025" w14:textId="459445A8" w:rsidR="00412CD9" w:rsidRPr="0086697D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9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9F35A9B" w14:textId="1D36CDFA" w:rsidR="00412CD9" w:rsidRPr="0086697D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11568963"/>
            <w:placeholder>
              <w:docPart w:val="60BD6B5C155F402AB6BB717140BDB82E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EF7B21A" w14:textId="18205FBF" w:rsidR="00412CD9" w:rsidRPr="00532229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7E7AE8C" w14:textId="1505D10B" w:rsidR="00412CD9" w:rsidRPr="00B142FA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2A0CBFB8" w14:textId="2745022A" w:rsidR="00412CD9" w:rsidRPr="00D2269B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12CD9" w:rsidRPr="007F5069" w14:paraId="39D7CB22" w14:textId="77777777" w:rsidTr="00783F97">
        <w:trPr>
          <w:trHeight w:val="325"/>
        </w:trPr>
        <w:tc>
          <w:tcPr>
            <w:tcW w:w="112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7644F0" w14:textId="42B06C75" w:rsidR="00412CD9" w:rsidRPr="00A274DF" w:rsidRDefault="00412CD9" w:rsidP="00412CD9">
            <w:pPr>
              <w:spacing w:before="80" w:after="80"/>
              <w:ind w:right="-122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993460731" w:edGrp="everyone" w:colFirst="1" w:colLast="1"/>
            <w:permStart w:id="309985763" w:edGrp="everyone" w:colFirst="2" w:colLast="2"/>
            <w:permStart w:id="123737812" w:edGrp="everyone" w:colFirst="3" w:colLast="3"/>
            <w:permStart w:id="301345217" w:edGrp="everyone" w:colFirst="4" w:colLast="4"/>
            <w:permEnd w:id="1997484845"/>
            <w:permEnd w:id="1302679402"/>
            <w:permEnd w:id="418515288"/>
            <w:permEnd w:id="2106079412"/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Gestion de </w:t>
            </w:r>
            <w:r w:rsidRPr="00A274DF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médication</w:t>
            </w:r>
            <w:r w:rsidR="00D60170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670915451"/>
            <w:placeholder>
              <w:docPart w:val="572BEE4AD9884FA996EE043FCE32E2E3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153F83FB" w14:textId="2D938ED6" w:rsidR="00412CD9" w:rsidRDefault="00412CD9" w:rsidP="00412CD9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9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0B6F107" w14:textId="77777777" w:rsidR="00412CD9" w:rsidRPr="0086697D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779215721"/>
            <w:placeholder>
              <w:docPart w:val="C95AC300B07C4CF0B461A90FF87FF463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45495FE7" w14:textId="695D55CC" w:rsidR="00412CD9" w:rsidRDefault="00412CD9" w:rsidP="00412CD9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AF0E9E6" w14:textId="77777777" w:rsidR="00412CD9" w:rsidRPr="00B142FA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509D33C4" w14:textId="77777777" w:rsidR="00412CD9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tr w:rsidR="00412CD9" w:rsidRPr="007F5069" w14:paraId="7A38559D" w14:textId="77777777" w:rsidTr="00783F97">
        <w:trPr>
          <w:trHeight w:val="325"/>
        </w:trPr>
        <w:tc>
          <w:tcPr>
            <w:tcW w:w="112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E020AD" w14:textId="70741204" w:rsidR="00412CD9" w:rsidRPr="00A274DF" w:rsidRDefault="00412CD9" w:rsidP="00412CD9">
            <w:pPr>
              <w:spacing w:before="80" w:after="80"/>
              <w:ind w:right="-122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permStart w:id="1256274295" w:edGrp="everyone" w:colFirst="1" w:colLast="1"/>
            <w:permStart w:id="1681161296" w:edGrp="everyone" w:colFirst="2" w:colLast="2"/>
            <w:permStart w:id="944467219" w:edGrp="everyone" w:colFirst="3" w:colLast="3"/>
            <w:permStart w:id="777146934" w:edGrp="everyone" w:colFirst="4" w:colLast="4"/>
            <w:permEnd w:id="993460731"/>
            <w:permEnd w:id="309985763"/>
            <w:permEnd w:id="123737812"/>
            <w:permEnd w:id="301345217"/>
            <w:r w:rsidRPr="00A274DF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Gestion financière</w:t>
            </w:r>
            <w:r w:rsidR="00D60170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2030136725"/>
            <w:placeholder>
              <w:docPart w:val="4274BD9F8D1F4D18B01B5E8ED08FE29F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27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4752523B" w14:textId="51ED99AB" w:rsidR="00412CD9" w:rsidRDefault="00412CD9" w:rsidP="00412CD9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9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C2982EA" w14:textId="77777777" w:rsidR="00412CD9" w:rsidRPr="0086697D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Niveau d'autonomie"/>
            <w:tag w:val="Niveau d'autonomie"/>
            <w:id w:val="1291474847"/>
            <w:placeholder>
              <w:docPart w:val="0A7D28ABE8F245BBABE0945525064C81"/>
            </w:placeholder>
            <w:comboBox>
              <w:listItem w:value="Choisissez un élément."/>
              <w:listItem w:displayText="Indépendance" w:value="Indépendance"/>
              <w:listItem w:displayText="Supervision" w:value="Supervision"/>
              <w:listItem w:displayText="Assistance" w:value="Assistance"/>
            </w:comboBox>
          </w:sdtPr>
          <w:sdtEndPr/>
          <w:sdtContent>
            <w:tc>
              <w:tcPr>
                <w:tcW w:w="1302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1F9030EA" w14:textId="26B79703" w:rsidR="00412CD9" w:rsidRDefault="00412CD9" w:rsidP="00412CD9">
                <w:pPr>
                  <w:spacing w:before="80" w:after="8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9B135AE" w14:textId="12D379C4" w:rsidR="00412CD9" w:rsidRPr="00B142FA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6EA2E501" w14:textId="77777777" w:rsidR="00412CD9" w:rsidRDefault="00412CD9" w:rsidP="00412CD9">
            <w:pPr>
              <w:spacing w:before="80" w:after="80"/>
              <w:jc w:val="center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permEnd w:id="1256274295"/>
      <w:permEnd w:id="1681161296"/>
      <w:permEnd w:id="944467219"/>
      <w:permEnd w:id="777146934"/>
      <w:tr w:rsidR="00412CD9" w:rsidRPr="007F5069" w14:paraId="70D346FF" w14:textId="14EE03FF" w:rsidTr="00D56BBC">
        <w:tc>
          <w:tcPr>
            <w:tcW w:w="5383" w:type="dxa"/>
            <w:gridSpan w:val="1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3CE928" w14:textId="2B4BB7B6" w:rsidR="00412CD9" w:rsidRPr="00BE33EB" w:rsidRDefault="00412CD9" w:rsidP="00412CD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TROUBLES DE LA COMMUNICATION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ACTUELS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14:paraId="63C985E9" w14:textId="784BA673" w:rsidR="00412CD9" w:rsidRPr="00BE33EB" w:rsidRDefault="00412CD9" w:rsidP="00412CD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ANTÉRIEUR</w:t>
            </w:r>
          </w:p>
        </w:tc>
        <w:tc>
          <w:tcPr>
            <w:tcW w:w="3401" w:type="dxa"/>
            <w:gridSpan w:val="2"/>
            <w:shd w:val="clear" w:color="auto" w:fill="D9D9D9" w:themeFill="background1" w:themeFillShade="D9"/>
            <w:vAlign w:val="center"/>
          </w:tcPr>
          <w:p w14:paraId="096795A2" w14:textId="3EFA81A0" w:rsidR="00412CD9" w:rsidRPr="007F5069" w:rsidRDefault="00412CD9" w:rsidP="00412CD9">
            <w:pPr>
              <w:spacing w:after="160" w:line="259" w:lineRule="auto"/>
              <w:jc w:val="center"/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PLAN D’ACTION / OBJECTIFS</w:t>
            </w:r>
          </w:p>
        </w:tc>
      </w:tr>
      <w:permStart w:id="683440186" w:edGrp="everyone"/>
      <w:permStart w:id="895906060" w:edGrp="everyone" w:colFirst="3" w:colLast="3"/>
      <w:permStart w:id="1959740226" w:edGrp="everyone" w:colFirst="4" w:colLast="4"/>
      <w:permStart w:id="551769988" w:edGrp="everyone" w:colFirst="5" w:colLast="5"/>
      <w:permStart w:id="636429481" w:edGrp="everyone" w:colFirst="1" w:colLast="1"/>
      <w:tr w:rsidR="00412CD9" w:rsidRPr="007F5069" w14:paraId="2285BBC9" w14:textId="77777777" w:rsidTr="00D60170">
        <w:trPr>
          <w:trHeight w:val="293"/>
        </w:trPr>
        <w:tc>
          <w:tcPr>
            <w:tcW w:w="1129" w:type="dxa"/>
            <w:gridSpan w:val="3"/>
            <w:tcBorders>
              <w:bottom w:val="nil"/>
              <w:right w:val="nil"/>
            </w:tcBorders>
            <w:shd w:val="clear" w:color="auto" w:fill="FFFFFF" w:themeFill="background1"/>
          </w:tcPr>
          <w:p w14:paraId="50A853B2" w14:textId="048D6223" w:rsidR="00412CD9" w:rsidRPr="00CB1330" w:rsidRDefault="003418E5" w:rsidP="00412CD9">
            <w:pPr>
              <w:spacing w:before="80" w:after="80"/>
              <w:ind w:right="-74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70247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683440186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6E0925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Vision</w:t>
            </w:r>
          </w:p>
        </w:tc>
        <w:tc>
          <w:tcPr>
            <w:tcW w:w="1178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BED331" w14:textId="40654DE8" w:rsidR="00412CD9" w:rsidRPr="00CB1330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bookmarkStart w:id="7" w:name="CaseACocher109"/>
          </w:p>
        </w:tc>
        <w:bookmarkEnd w:id="7"/>
        <w:permStart w:id="575111017" w:edGrp="everyone"/>
        <w:tc>
          <w:tcPr>
            <w:tcW w:w="1086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6CB441" w14:textId="3E8B821A" w:rsidR="00412CD9" w:rsidRPr="00CB1330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10600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575111017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6E0925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Langage</w:t>
            </w:r>
          </w:p>
        </w:tc>
        <w:tc>
          <w:tcPr>
            <w:tcW w:w="1990" w:type="dxa"/>
            <w:gridSpan w:val="5"/>
            <w:tcBorders>
              <w:left w:val="nil"/>
              <w:bottom w:val="nil"/>
            </w:tcBorders>
            <w:shd w:val="clear" w:color="auto" w:fill="FFFFFF" w:themeFill="background1"/>
          </w:tcPr>
          <w:p w14:paraId="74579D91" w14:textId="7DA8C4A2" w:rsidR="00412CD9" w:rsidRPr="00CB1330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FFFFFF" w:themeFill="background1"/>
          </w:tcPr>
          <w:p w14:paraId="6044CA78" w14:textId="283AF200" w:rsidR="00412CD9" w:rsidRPr="00183C7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3401" w:type="dxa"/>
            <w:gridSpan w:val="2"/>
            <w:vMerge w:val="restart"/>
            <w:shd w:val="clear" w:color="auto" w:fill="FFFFFF" w:themeFill="background1"/>
          </w:tcPr>
          <w:p w14:paraId="4A18551B" w14:textId="235810E8" w:rsidR="00412CD9" w:rsidRPr="00183C7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permStart w:id="1197539372" w:edGrp="everyone"/>
      <w:permStart w:id="777740965" w:edGrp="everyone" w:colFirst="3" w:colLast="3"/>
      <w:permStart w:id="382741940" w:edGrp="everyone" w:colFirst="1" w:colLast="1"/>
      <w:permEnd w:id="895906060"/>
      <w:permEnd w:id="1959740226"/>
      <w:permEnd w:id="551769988"/>
      <w:permEnd w:id="636429481"/>
      <w:tr w:rsidR="00412CD9" w:rsidRPr="007F5069" w14:paraId="7DBF6257" w14:textId="77777777" w:rsidTr="00D60170">
        <w:trPr>
          <w:trHeight w:val="420"/>
        </w:trPr>
        <w:tc>
          <w:tcPr>
            <w:tcW w:w="1129" w:type="dxa"/>
            <w:gridSpan w:val="3"/>
            <w:tcBorders>
              <w:top w:val="nil"/>
              <w:right w:val="nil"/>
            </w:tcBorders>
            <w:shd w:val="clear" w:color="auto" w:fill="FFFFFF" w:themeFill="background1"/>
          </w:tcPr>
          <w:p w14:paraId="1E6D6859" w14:textId="461B60A9" w:rsidR="00412CD9" w:rsidRPr="00CB1330" w:rsidRDefault="003418E5" w:rsidP="00412CD9">
            <w:pPr>
              <w:spacing w:before="80" w:after="80"/>
              <w:ind w:right="-74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38098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197539372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6E0925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Audition</w:t>
            </w:r>
          </w:p>
        </w:tc>
        <w:tc>
          <w:tcPr>
            <w:tcW w:w="1178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E3AF777" w14:textId="096AA36A" w:rsidR="00412CD9" w:rsidRPr="00CB1330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permStart w:id="1760649988" w:edGrp="everyone"/>
        <w:tc>
          <w:tcPr>
            <w:tcW w:w="1655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0D1CA0B3" w14:textId="1CAED1E2" w:rsidR="00412CD9" w:rsidRPr="00CB1330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111884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760649988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6E0925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Compréhension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</w:tcBorders>
            <w:shd w:val="clear" w:color="auto" w:fill="FFFFFF" w:themeFill="background1"/>
          </w:tcPr>
          <w:p w14:paraId="0E06BBBC" w14:textId="07BF047A" w:rsidR="00412CD9" w:rsidRPr="00CB1330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  <w:gridSpan w:val="2"/>
            <w:vMerge/>
          </w:tcPr>
          <w:p w14:paraId="335CC110" w14:textId="77777777" w:rsidR="00412CD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08674B46" w14:textId="77777777" w:rsidR="00412CD9" w:rsidRPr="007F506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</w:p>
        </w:tc>
      </w:tr>
      <w:permEnd w:id="777740965"/>
      <w:permEnd w:id="382741940"/>
      <w:tr w:rsidR="00412CD9" w:rsidRPr="007F5069" w14:paraId="191E49B8" w14:textId="65E42451" w:rsidTr="00D56BBC">
        <w:tc>
          <w:tcPr>
            <w:tcW w:w="5383" w:type="dxa"/>
            <w:gridSpan w:val="1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81D2BA" w14:textId="0D76203A" w:rsidR="00412CD9" w:rsidRPr="00BE33EB" w:rsidRDefault="00412CD9" w:rsidP="00412CD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NUTRITION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ACTUELLE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14:paraId="327E1911" w14:textId="77777777" w:rsidR="00412CD9" w:rsidRPr="00BE33EB" w:rsidRDefault="00412CD9" w:rsidP="00412CD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ANTÉRIEUR</w:t>
            </w:r>
          </w:p>
        </w:tc>
        <w:tc>
          <w:tcPr>
            <w:tcW w:w="340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945F71" w14:textId="58569A9B" w:rsidR="00412CD9" w:rsidRPr="00BE33EB" w:rsidRDefault="00412CD9" w:rsidP="00412CD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PLAN D’ACTION /OBJECTIFS</w:t>
            </w:r>
          </w:p>
        </w:tc>
      </w:tr>
      <w:permStart w:id="768231079" w:edGrp="everyone"/>
      <w:permStart w:id="1389062943" w:edGrp="everyone" w:colFirst="1" w:colLast="1"/>
      <w:permStart w:id="1263288255" w:edGrp="everyone" w:colFirst="3" w:colLast="3"/>
      <w:permStart w:id="26287111" w:edGrp="everyone" w:colFirst="4" w:colLast="4"/>
      <w:tr w:rsidR="00412CD9" w:rsidRPr="007F5069" w14:paraId="60E09A23" w14:textId="77777777" w:rsidTr="00783F97">
        <w:trPr>
          <w:trHeight w:val="275"/>
        </w:trPr>
        <w:tc>
          <w:tcPr>
            <w:tcW w:w="1269" w:type="dxa"/>
            <w:gridSpan w:val="4"/>
            <w:tcBorders>
              <w:bottom w:val="nil"/>
              <w:right w:val="nil"/>
            </w:tcBorders>
            <w:shd w:val="clear" w:color="auto" w:fill="FFFFFF" w:themeFill="background1"/>
          </w:tcPr>
          <w:p w14:paraId="128CB848" w14:textId="1121CA32" w:rsidR="00412CD9" w:rsidRPr="00077D89" w:rsidRDefault="003418E5" w:rsidP="00412CD9">
            <w:pPr>
              <w:spacing w:before="80" w:after="80"/>
              <w:ind w:right="-155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2183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768231079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A665A8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Dénutrition</w:t>
            </w:r>
          </w:p>
        </w:tc>
        <w:tc>
          <w:tcPr>
            <w:tcW w:w="11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065EB8" w14:textId="0D9CF442" w:rsidR="00412CD9" w:rsidRPr="00832E7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1557" w:type="dxa"/>
            <w:gridSpan w:val="5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BE5AF0" w14:textId="51C3A1E7" w:rsidR="00412CD9" w:rsidRPr="00077D89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126630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39091772" w:edGrp="everyone"/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  <w:permEnd w:id="1239091772"/>
              </w:sdtContent>
            </w:sdt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7C62C9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Diabète</w:t>
            </w:r>
          </w:p>
        </w:tc>
        <w:tc>
          <w:tcPr>
            <w:tcW w:w="1421" w:type="dxa"/>
            <w:gridSpan w:val="3"/>
            <w:tcBorders>
              <w:left w:val="nil"/>
              <w:bottom w:val="nil"/>
            </w:tcBorders>
            <w:shd w:val="clear" w:color="auto" w:fill="FFFFFF" w:themeFill="background1"/>
          </w:tcPr>
          <w:p w14:paraId="39FEDF40" w14:textId="51CC19A0" w:rsidR="00412CD9" w:rsidRPr="00832E7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18"/>
                <w:szCs w:val="16"/>
                <w:lang w:eastAsia="fr-FR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FFFFFF" w:themeFill="background1"/>
          </w:tcPr>
          <w:p w14:paraId="01C77810" w14:textId="4B124217" w:rsidR="00412CD9" w:rsidRPr="00832E7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3401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5C55C12C" w14:textId="1A4944D1" w:rsidR="00412CD9" w:rsidRPr="002F5EAC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16"/>
                  <w:lang w:eastAsia="fr-FR"/>
                </w:rPr>
                <w:id w:val="33888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66239930" w:edGrp="everyone"/>
                <w:r w:rsidR="00412CD9"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sdtContent>
            </w:sdt>
            <w:permEnd w:id="1366239930"/>
            <w:r w:rsidR="00412CD9"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  <w:t xml:space="preserve"> </w:t>
            </w:r>
            <w:r w:rsidR="00412CD9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Évaluation / </w:t>
            </w:r>
            <w:r w:rsidR="00412CD9" w:rsidRPr="00BB3B88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suivi nutritionnel</w:t>
            </w:r>
          </w:p>
        </w:tc>
      </w:tr>
      <w:permStart w:id="142946120" w:edGrp="everyone" w:colFirst="1" w:colLast="1"/>
      <w:permStart w:id="1053772939" w:edGrp="everyone" w:colFirst="3" w:colLast="3"/>
      <w:permStart w:id="2014064739" w:edGrp="everyone" w:colFirst="5" w:colLast="5"/>
      <w:permEnd w:id="1389062943"/>
      <w:permEnd w:id="1263288255"/>
      <w:permEnd w:id="26287111"/>
      <w:tr w:rsidR="00412CD9" w:rsidRPr="007F5069" w14:paraId="4194F71E" w14:textId="77777777" w:rsidTr="00783F97">
        <w:trPr>
          <w:trHeight w:val="104"/>
        </w:trPr>
        <w:tc>
          <w:tcPr>
            <w:tcW w:w="1269" w:type="dxa"/>
            <w:gridSpan w:val="4"/>
            <w:tcBorders>
              <w:top w:val="nil"/>
              <w:right w:val="nil"/>
            </w:tcBorders>
            <w:shd w:val="clear" w:color="auto" w:fill="FFFFFF" w:themeFill="background1"/>
          </w:tcPr>
          <w:p w14:paraId="16FE900E" w14:textId="0DB3B1D4" w:rsidR="00412CD9" w:rsidRPr="00077D89" w:rsidRDefault="003418E5" w:rsidP="00412CD9">
            <w:pPr>
              <w:spacing w:before="80" w:after="80"/>
              <w:ind w:right="-155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154513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79150932" w:edGrp="everyone"/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  <w:permEnd w:id="679150932"/>
              </w:sdtContent>
            </w:sdt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A665A8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Dysphagie</w:t>
            </w:r>
          </w:p>
        </w:tc>
        <w:tc>
          <w:tcPr>
            <w:tcW w:w="1136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1E4BB427" w14:textId="595337A1" w:rsidR="00412CD9" w:rsidRPr="00832E7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1557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3C37E821" w14:textId="4993E320" w:rsidR="00412CD9" w:rsidRPr="00077D89" w:rsidRDefault="003418E5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143124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2040058" w:edGrp="everyone"/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  <w:permEnd w:id="72040058"/>
              </w:sdtContent>
            </w:sdt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Nut. entérale</w:t>
            </w:r>
          </w:p>
        </w:tc>
        <w:tc>
          <w:tcPr>
            <w:tcW w:w="1421" w:type="dxa"/>
            <w:gridSpan w:val="3"/>
            <w:tcBorders>
              <w:top w:val="nil"/>
              <w:left w:val="nil"/>
            </w:tcBorders>
            <w:shd w:val="clear" w:color="auto" w:fill="FFFFFF" w:themeFill="background1"/>
          </w:tcPr>
          <w:p w14:paraId="772B3297" w14:textId="1DFFE512" w:rsidR="00412CD9" w:rsidRPr="00832E7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18"/>
                <w:szCs w:val="16"/>
                <w:lang w:eastAsia="fr-FR"/>
              </w:rPr>
            </w:pPr>
          </w:p>
        </w:tc>
        <w:tc>
          <w:tcPr>
            <w:tcW w:w="1843" w:type="dxa"/>
            <w:gridSpan w:val="2"/>
            <w:vMerge/>
          </w:tcPr>
          <w:p w14:paraId="4F40B1F5" w14:textId="77777777" w:rsidR="00412CD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401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62AA7D47" w14:textId="25BAE36E" w:rsidR="00412CD9" w:rsidRPr="002E6484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</w:tr>
      <w:permEnd w:id="142946120"/>
      <w:permEnd w:id="1053772939"/>
      <w:permEnd w:id="2014064739"/>
      <w:tr w:rsidR="00412CD9" w:rsidRPr="007F5069" w14:paraId="7A630513" w14:textId="77777777" w:rsidTr="00D56BBC">
        <w:tc>
          <w:tcPr>
            <w:tcW w:w="5383" w:type="dxa"/>
            <w:gridSpan w:val="1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8629CD" w14:textId="5F6E4E33" w:rsidR="00412CD9" w:rsidRPr="00BE33EB" w:rsidRDefault="00412CD9" w:rsidP="00412CD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TROUBLES </w:t>
            </w: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PSYCHOLOGIQUE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 COGNITIF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 ACTUELS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14:paraId="6CFE6554" w14:textId="77777777" w:rsidR="00412CD9" w:rsidRPr="00BE33EB" w:rsidRDefault="00412CD9" w:rsidP="00412CD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ANTÉRIEUR</w:t>
            </w:r>
          </w:p>
        </w:tc>
        <w:tc>
          <w:tcPr>
            <w:tcW w:w="3401" w:type="dxa"/>
            <w:gridSpan w:val="2"/>
            <w:shd w:val="clear" w:color="auto" w:fill="D9D9D9" w:themeFill="background1" w:themeFillShade="D9"/>
          </w:tcPr>
          <w:p w14:paraId="768228C5" w14:textId="405D896F" w:rsidR="00412CD9" w:rsidRPr="00BE33EB" w:rsidRDefault="00412CD9" w:rsidP="00412CD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PLAN D’ACTION /OBJECTIFS</w:t>
            </w:r>
          </w:p>
        </w:tc>
      </w:tr>
      <w:permStart w:id="406871209" w:edGrp="everyone"/>
      <w:permStart w:id="1824723591" w:edGrp="everyone" w:colFirst="3" w:colLast="3"/>
      <w:permStart w:id="2134733804" w:edGrp="everyone" w:colFirst="4" w:colLast="4"/>
      <w:permStart w:id="27283460" w:edGrp="everyone" w:colFirst="2" w:colLast="2"/>
      <w:tr w:rsidR="00412CD9" w:rsidRPr="007F5069" w14:paraId="05A936D0" w14:textId="77777777" w:rsidTr="00D56BBC">
        <w:trPr>
          <w:trHeight w:val="157"/>
        </w:trPr>
        <w:tc>
          <w:tcPr>
            <w:tcW w:w="396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A9941C1" w14:textId="59C39CA7" w:rsidR="00412CD9" w:rsidRPr="0077126F" w:rsidRDefault="003418E5" w:rsidP="00412CD9">
            <w:pPr>
              <w:spacing w:before="80" w:after="80"/>
              <w:ind w:right="-219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1013149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406871209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E71A34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Troubles cognitifs</w:t>
            </w:r>
            <w:r w:rsidR="00412CD9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: </w:t>
            </w:r>
            <w:permStart w:id="388114661" w:edGrp="everyone"/>
            <w:r w:rsidR="00412CD9" w:rsidRPr="00FB1A83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</w:t>
            </w:r>
            <w:permEnd w:id="388114661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DC5397" w14:textId="6100D0B2" w:rsidR="00412CD9" w:rsidRPr="00E71A34" w:rsidRDefault="00412CD9" w:rsidP="00412CD9">
            <w:pPr>
              <w:spacing w:before="80" w:after="80"/>
              <w:ind w:right="-128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E71A34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MMSE :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5DAB22E" w14:textId="728E9FCB" w:rsidR="00412CD9" w:rsidRPr="00A84508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21F25AB1" w14:textId="44F4A243" w:rsidR="00412CD9" w:rsidRPr="00FB1A83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3401" w:type="dxa"/>
            <w:gridSpan w:val="2"/>
            <w:vMerge w:val="restart"/>
            <w:shd w:val="clear" w:color="auto" w:fill="FFFFFF" w:themeFill="background1"/>
          </w:tcPr>
          <w:p w14:paraId="698DF2D1" w14:textId="5C9EF902" w:rsidR="00412CD9" w:rsidRPr="00FB1A83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</w:tr>
      <w:permStart w:id="1697409600" w:edGrp="everyone"/>
      <w:permStart w:id="881544438" w:edGrp="everyone" w:colFirst="1" w:colLast="1"/>
      <w:permEnd w:id="1824723591"/>
      <w:permEnd w:id="2134733804"/>
      <w:permEnd w:id="27283460"/>
      <w:tr w:rsidR="00412CD9" w:rsidRPr="007F5069" w14:paraId="1B766C97" w14:textId="77777777" w:rsidTr="00D56BBC">
        <w:trPr>
          <w:trHeight w:val="157"/>
        </w:trPr>
        <w:tc>
          <w:tcPr>
            <w:tcW w:w="381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98FA08" w14:textId="3246AE71" w:rsidR="00412CD9" w:rsidRPr="0077126F" w:rsidRDefault="003418E5" w:rsidP="00412CD9">
            <w:pPr>
              <w:spacing w:before="80" w:after="80"/>
              <w:ind w:right="-109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eastAsia="fr-FR"/>
                </w:rPr>
                <w:id w:val="-109948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permEnd w:id="1697409600"/>
            <w:r w:rsidR="00412CD9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</w:t>
            </w:r>
            <w:r w:rsidR="00412CD9" w:rsidRPr="00E71A34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Troubles psychologiques /psychiatriques</w:t>
            </w:r>
            <w:r w:rsidR="00412CD9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:</w:t>
            </w: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59A99" w14:textId="20BA9DDB" w:rsidR="00412CD9" w:rsidRPr="00FB1A83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1843" w:type="dxa"/>
            <w:gridSpan w:val="2"/>
            <w:vMerge/>
          </w:tcPr>
          <w:p w14:paraId="00C8C890" w14:textId="77777777" w:rsidR="00412CD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401" w:type="dxa"/>
            <w:gridSpan w:val="2"/>
            <w:vMerge/>
          </w:tcPr>
          <w:p w14:paraId="31C2DBC9" w14:textId="77777777" w:rsidR="00412CD9" w:rsidRPr="007F506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</w:p>
        </w:tc>
      </w:tr>
      <w:permEnd w:id="881544438"/>
      <w:tr w:rsidR="00412CD9" w:rsidRPr="007F5069" w14:paraId="2CB3F171" w14:textId="1C8B720D" w:rsidTr="00D56BBC">
        <w:trPr>
          <w:trHeight w:val="302"/>
        </w:trPr>
        <w:tc>
          <w:tcPr>
            <w:tcW w:w="5383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A118C58" w14:textId="125D4F5F" w:rsidR="00412CD9" w:rsidRPr="00BA7FC7" w:rsidRDefault="00412CD9" w:rsidP="00412CD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ÉTAT PSYCHOSOCIAL ACTUEL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14:paraId="2530C18D" w14:textId="77777777" w:rsidR="00412CD9" w:rsidRPr="00BE33EB" w:rsidRDefault="00412CD9" w:rsidP="00412CD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33EB">
              <w:rPr>
                <w:rFonts w:asciiTheme="minorHAnsi" w:hAnsiTheme="minorHAnsi" w:cstheme="minorHAnsi"/>
                <w:b/>
                <w:sz w:val="20"/>
                <w:szCs w:val="20"/>
              </w:rPr>
              <w:t>ANTÉRIEUR</w:t>
            </w:r>
          </w:p>
        </w:tc>
        <w:tc>
          <w:tcPr>
            <w:tcW w:w="340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218325" w14:textId="3F5A35A4" w:rsidR="00412CD9" w:rsidRPr="002F5EAC" w:rsidRDefault="00412CD9" w:rsidP="00412CD9">
            <w:pPr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43A6F9DF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PLAN D’ACTION /OBJECTIFS</w:t>
            </w:r>
          </w:p>
        </w:tc>
      </w:tr>
      <w:tr w:rsidR="00412CD9" w:rsidRPr="007F5069" w14:paraId="0CA9263B" w14:textId="77777777" w:rsidTr="00D56BBC">
        <w:trPr>
          <w:trHeight w:val="80"/>
        </w:trPr>
        <w:tc>
          <w:tcPr>
            <w:tcW w:w="558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</w:tcPr>
          <w:p w14:paraId="78FEADFD" w14:textId="1FAB8292" w:rsidR="00412CD9" w:rsidRDefault="00412CD9" w:rsidP="00412CD9">
            <w:pPr>
              <w:spacing w:before="80" w:after="80"/>
              <w:ind w:right="-171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</w:pPr>
            <w:permStart w:id="314138507" w:edGrp="everyone" w:colFirst="4" w:colLast="4"/>
            <w:permStart w:id="854202780" w:edGrp="everyone" w:colFirst="1" w:colLast="1"/>
            <w:permStart w:id="1440835442" w:edGrp="everyone" w:colFirst="2" w:colLast="2"/>
            <w:permStart w:id="1018768267" w:edGrp="everyone" w:colFirst="3" w:colLast="3"/>
            <w:r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Vit</w:t>
            </w:r>
            <w:r w:rsidRPr="00557F96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:</w:t>
            </w:r>
          </w:p>
        </w:tc>
        <w:tc>
          <w:tcPr>
            <w:tcW w:w="127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  <w:alias w:val="Situation de vie"/>
              <w:tag w:val="Situation de vie"/>
              <w:id w:val="-1869290818"/>
              <w:placeholder>
                <w:docPart w:val="EE44E36A032742949038216B3C2138D2"/>
              </w:placeholder>
              <w:comboBox>
                <w:listItem w:value="Choisissez un élément."/>
                <w:listItem w:displayText="Seul" w:value="Seul"/>
                <w:listItem w:displayText="Avec conjoint" w:value="Avec conjoint"/>
                <w:listItem w:displayText="Avec enfant" w:value="Avec enfant"/>
              </w:comboBox>
            </w:sdtPr>
            <w:sdtEndPr/>
            <w:sdtContent>
              <w:p w14:paraId="5D65B600" w14:textId="11BCD363" w:rsidR="00412CD9" w:rsidRDefault="00412CD9" w:rsidP="00412CD9">
                <w:pPr>
                  <w:spacing w:before="80" w:after="80"/>
                  <w:rPr>
                    <w:rFonts w:asciiTheme="minorHAnsi" w:eastAsiaTheme="minorHAnsi" w:hAnsiTheme="minorHAnsi" w:cstheme="minorHAnsi"/>
                    <w:sz w:val="20"/>
                    <w:szCs w:val="20"/>
                    <w:lang w:eastAsia="fr-FR"/>
                  </w:rPr>
                </w:pPr>
                <w:r>
                  <w:rPr>
                    <w:rFonts w:asciiTheme="minorHAnsi" w:eastAsiaTheme="minorHAnsi" w:hAnsiTheme="minorHAnsi" w:cstheme="minorHAnsi"/>
                    <w:sz w:val="20"/>
                    <w:szCs w:val="20"/>
                    <w:lang w:eastAsia="fr-FR"/>
                  </w:rPr>
                  <w:t xml:space="preserve"> </w:t>
                </w:r>
              </w:p>
            </w:sdtContent>
          </w:sdt>
        </w:tc>
        <w:tc>
          <w:tcPr>
            <w:tcW w:w="3549" w:type="dxa"/>
            <w:gridSpan w:val="10"/>
            <w:tcBorders>
              <w:left w:val="nil"/>
              <w:bottom w:val="nil"/>
            </w:tcBorders>
            <w:shd w:val="clear" w:color="auto" w:fill="FFFFFF" w:themeFill="background1"/>
          </w:tcPr>
          <w:p w14:paraId="2203F7D7" w14:textId="77777777" w:rsidR="00412CD9" w:rsidRPr="0077126F" w:rsidRDefault="00412CD9" w:rsidP="00412CD9">
            <w:pPr>
              <w:spacing w:before="80" w:after="80"/>
              <w:ind w:right="-120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FFFFFF" w:themeFill="background1"/>
          </w:tcPr>
          <w:p w14:paraId="0D47C4C8" w14:textId="77777777" w:rsidR="00412CD9" w:rsidRPr="00557F96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eastAsia="MS Gothic" w:hAnsiTheme="minorHAnsi" w:cstheme="minorHAnsi"/>
              <w:sz w:val="20"/>
              <w:szCs w:val="16"/>
              <w:lang w:eastAsia="fr-FR"/>
            </w:rPr>
            <w:id w:val="-1425104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bottom w:val="nil"/>
                  <w:right w:val="nil"/>
                </w:tcBorders>
                <w:shd w:val="clear" w:color="auto" w:fill="FFFFFF" w:themeFill="background1"/>
              </w:tcPr>
              <w:p w14:paraId="1554DFAF" w14:textId="5185B6FF" w:rsidR="00412CD9" w:rsidRDefault="006C402C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16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p>
            </w:tc>
          </w:sdtContent>
        </w:sdt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4160ACC" w14:textId="3CC585E2" w:rsidR="00412CD9" w:rsidRPr="002F5EA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2F5EA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Évaluation / suivi psychosocial</w:t>
            </w:r>
          </w:p>
        </w:tc>
      </w:tr>
      <w:permStart w:id="260386345" w:edGrp="everyone" w:colFirst="4" w:colLast="4"/>
      <w:permStart w:id="678237162" w:edGrp="everyone" w:colFirst="0" w:colLast="0"/>
      <w:permStart w:id="106723933" w:edGrp="everyone" w:colFirst="2" w:colLast="2"/>
      <w:permEnd w:id="314138507"/>
      <w:permEnd w:id="854202780"/>
      <w:permEnd w:id="1440835442"/>
      <w:permEnd w:id="1018768267"/>
      <w:tr w:rsidR="00412CD9" w:rsidRPr="007F5069" w14:paraId="40A49388" w14:textId="77777777" w:rsidTr="00D56BBC">
        <w:trPr>
          <w:trHeight w:val="80"/>
        </w:trPr>
        <w:tc>
          <w:tcPr>
            <w:tcW w:w="558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B92646A" w14:textId="04E44B52" w:rsidR="00412CD9" w:rsidRPr="002F5BBF" w:rsidRDefault="003418E5" w:rsidP="00412CD9">
            <w:pPr>
              <w:spacing w:before="80" w:after="80"/>
              <w:jc w:val="center"/>
              <w:rPr>
                <w:rFonts w:asciiTheme="minorHAnsi" w:eastAsiaTheme="minorHAnsi" w:hAnsiTheme="minorHAnsi" w:cstheme="minorHAnsi"/>
                <w:sz w:val="20"/>
                <w:szCs w:val="16"/>
                <w:lang w:eastAsia="fr-FR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16"/>
                  <w:lang w:eastAsia="fr-FR"/>
                </w:rPr>
                <w:id w:val="88907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sdtContent>
            </w:sdt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B266EF" w14:textId="529CD282" w:rsidR="00412CD9" w:rsidRPr="0077126F" w:rsidRDefault="00412CD9" w:rsidP="00412CD9">
            <w:pPr>
              <w:spacing w:before="80" w:after="80"/>
              <w:ind w:right="-120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  <w:r w:rsidRPr="00810507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Famille / proches impliqués</w:t>
            </w:r>
          </w:p>
        </w:tc>
        <w:tc>
          <w:tcPr>
            <w:tcW w:w="2415" w:type="dxa"/>
            <w:gridSpan w:val="6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32B62CA" w14:textId="77777777" w:rsidR="00412CD9" w:rsidRPr="0077126F" w:rsidRDefault="00412CD9" w:rsidP="00412CD9">
            <w:pPr>
              <w:spacing w:before="80" w:after="80"/>
              <w:ind w:right="-120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14:paraId="6A23B178" w14:textId="24393ECF" w:rsidR="00412CD9" w:rsidRPr="00557F96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eastAsia="MS Gothic" w:hAnsiTheme="minorHAnsi" w:cstheme="minorHAnsi"/>
              <w:sz w:val="20"/>
              <w:szCs w:val="16"/>
              <w:lang w:eastAsia="fr-FR"/>
            </w:rPr>
            <w:id w:val="-354656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bottom w:val="nil"/>
                  <w:right w:val="nil"/>
                </w:tcBorders>
                <w:shd w:val="clear" w:color="auto" w:fill="FFFFFF" w:themeFill="background1"/>
              </w:tcPr>
              <w:p w14:paraId="765C2FD8" w14:textId="4BDFDC5C" w:rsidR="00412CD9" w:rsidRDefault="006C402C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16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p>
            </w:tc>
          </w:sdtContent>
        </w:sdt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9A456D9" w14:textId="74CA7974" w:rsidR="00412CD9" w:rsidRPr="002F5EA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  <w:r w:rsidRPr="002F5EA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Puisse retourner à domicile/RPA</w:t>
            </w:r>
          </w:p>
        </w:tc>
      </w:tr>
      <w:permStart w:id="949377781" w:edGrp="everyone" w:colFirst="4" w:colLast="4"/>
      <w:permStart w:id="1519277403" w:edGrp="everyone" w:colFirst="0" w:colLast="0"/>
      <w:permStart w:id="89537516" w:edGrp="everyone" w:colFirst="2" w:colLast="2"/>
      <w:permEnd w:id="260386345"/>
      <w:permEnd w:id="678237162"/>
      <w:permEnd w:id="106723933"/>
      <w:tr w:rsidR="00412CD9" w:rsidRPr="007F5069" w14:paraId="6CC6E00B" w14:textId="77777777" w:rsidTr="00C4033D">
        <w:trPr>
          <w:trHeight w:val="80"/>
        </w:trPr>
        <w:tc>
          <w:tcPr>
            <w:tcW w:w="558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44B55F" w14:textId="11919DD1" w:rsidR="00412CD9" w:rsidRPr="002F5BBF" w:rsidRDefault="003418E5" w:rsidP="00C4033D">
            <w:pPr>
              <w:spacing w:before="80" w:after="80"/>
              <w:jc w:val="center"/>
              <w:rPr>
                <w:rFonts w:asciiTheme="minorHAnsi" w:eastAsiaTheme="minorHAnsi" w:hAnsiTheme="minorHAnsi" w:cstheme="minorHAnsi"/>
                <w:sz w:val="20"/>
                <w:szCs w:val="16"/>
                <w:lang w:eastAsia="fr-FR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16"/>
                  <w:lang w:eastAsia="fr-FR"/>
                </w:rPr>
                <w:id w:val="485128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sdtContent>
            </w:sdt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A9930A" w14:textId="3382EB96" w:rsidR="00412CD9" w:rsidRPr="0077126F" w:rsidRDefault="00412CD9" w:rsidP="00C4033D">
            <w:pPr>
              <w:spacing w:before="80" w:after="80"/>
              <w:ind w:right="-120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  <w:r w:rsidRPr="00810507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Déclaré inapte</w:t>
            </w:r>
          </w:p>
        </w:tc>
        <w:tc>
          <w:tcPr>
            <w:tcW w:w="2415" w:type="dxa"/>
            <w:gridSpan w:val="6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7DFA38C" w14:textId="77777777" w:rsidR="00412CD9" w:rsidRPr="0077126F" w:rsidRDefault="00412CD9" w:rsidP="00C4033D">
            <w:pPr>
              <w:spacing w:before="80" w:after="80"/>
              <w:ind w:right="-120"/>
              <w:rPr>
                <w:rFonts w:asciiTheme="minorHAnsi" w:eastAsiaTheme="minorHAnsi" w:hAnsiTheme="minorHAnsi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 w:themeFill="background1"/>
          </w:tcPr>
          <w:p w14:paraId="3E7A9803" w14:textId="0D881022" w:rsidR="00412CD9" w:rsidRPr="00557F96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eastAsia="MS Gothic" w:hAnsiTheme="minorHAnsi" w:cstheme="minorHAnsi"/>
              <w:sz w:val="20"/>
              <w:szCs w:val="16"/>
              <w:lang w:eastAsia="fr-FR"/>
            </w:rPr>
            <w:id w:val="696742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bottom w:val="nil"/>
                  <w:right w:val="nil"/>
                </w:tcBorders>
                <w:shd w:val="clear" w:color="auto" w:fill="FFFFFF" w:themeFill="background1"/>
              </w:tcPr>
              <w:p w14:paraId="10281054" w14:textId="64EECE58" w:rsidR="00412CD9" w:rsidRPr="003261B4" w:rsidRDefault="006C402C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16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p>
            </w:tc>
          </w:sdtContent>
        </w:sdt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325D0C4" w14:textId="31472635" w:rsidR="00412CD9" w:rsidRPr="002E7FEC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16"/>
                <w:szCs w:val="16"/>
                <w:lang w:eastAsia="fr-FR"/>
              </w:rPr>
            </w:pPr>
            <w:r w:rsidRPr="002E7FEC"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>Relocalisation</w:t>
            </w:r>
            <w:r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  <w:t xml:space="preserve"> / demande hébergement</w:t>
            </w:r>
          </w:p>
        </w:tc>
      </w:tr>
      <w:permStart w:id="1154360437" w:edGrp="everyone" w:colFirst="0" w:colLast="0"/>
      <w:permStart w:id="1591960921" w:edGrp="everyone" w:colFirst="4" w:colLast="4"/>
      <w:permStart w:id="591950529" w:edGrp="everyone" w:colFirst="2" w:colLast="2"/>
      <w:permEnd w:id="949377781"/>
      <w:permEnd w:id="1519277403"/>
      <w:permEnd w:id="89537516"/>
      <w:tr w:rsidR="00412CD9" w:rsidRPr="007F5069" w14:paraId="0A7DCE74" w14:textId="77777777" w:rsidTr="00D56BBC">
        <w:trPr>
          <w:trHeight w:val="78"/>
        </w:trPr>
        <w:tc>
          <w:tcPr>
            <w:tcW w:w="558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8E14ED" w14:textId="52841C86" w:rsidR="00412CD9" w:rsidRPr="005A5117" w:rsidRDefault="003418E5" w:rsidP="00412CD9">
            <w:pPr>
              <w:spacing w:before="80" w:after="80"/>
              <w:jc w:val="center"/>
              <w:rPr>
                <w:rFonts w:asciiTheme="minorHAnsi" w:eastAsiaTheme="minorHAnsi" w:hAnsiTheme="minorHAnsi" w:cstheme="minorHAnsi"/>
                <w:sz w:val="20"/>
                <w:szCs w:val="16"/>
                <w:lang w:eastAsia="fr-FR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0"/>
                  <w:szCs w:val="16"/>
                  <w:lang w:eastAsia="fr-FR"/>
                </w:rPr>
                <w:id w:val="150008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CD9"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sdtContent>
            </w:sdt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70CBDC" w14:textId="770403AF" w:rsidR="00412CD9" w:rsidRPr="00810507" w:rsidRDefault="00412CD9" w:rsidP="00412CD9">
            <w:pPr>
              <w:spacing w:before="80" w:after="8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</w:pPr>
            <w:r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Dossier actif a</w:t>
            </w:r>
            <w:r w:rsidRPr="00810507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fr-FR"/>
              </w:rPr>
              <w:t>u SAD</w:t>
            </w:r>
          </w:p>
        </w:tc>
        <w:tc>
          <w:tcPr>
            <w:tcW w:w="2415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7CE89DC" w14:textId="65EA2973" w:rsidR="00412CD9" w:rsidRPr="00810507" w:rsidRDefault="00412CD9" w:rsidP="00412CD9">
            <w:pPr>
              <w:spacing w:before="80" w:after="80"/>
              <w:rPr>
                <w:rFonts w:asciiTheme="minorHAnsi" w:eastAsiaTheme="minorHAnsi" w:hAnsiTheme="minorHAnsi" w:cstheme="minorHAnsi"/>
                <w:sz w:val="20"/>
                <w:szCs w:val="16"/>
                <w:lang w:eastAsia="fr-FR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14:paraId="498BA200" w14:textId="77777777" w:rsidR="00412CD9" w:rsidRPr="007F5069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b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Theme="minorHAnsi" w:eastAsia="MS Gothic" w:hAnsiTheme="minorHAnsi" w:cstheme="minorHAnsi"/>
              <w:sz w:val="20"/>
              <w:szCs w:val="16"/>
              <w:lang w:eastAsia="fr-FR"/>
            </w:rPr>
            <w:id w:val="-939917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3E7E8544" w14:textId="6BA09C35" w:rsidR="00412CD9" w:rsidRPr="003261B4" w:rsidRDefault="00412CD9" w:rsidP="00412CD9">
                <w:pPr>
                  <w:spacing w:before="80" w:after="80"/>
                  <w:rPr>
                    <w:rFonts w:asciiTheme="minorHAnsi" w:eastAsia="MS Gothic" w:hAnsiTheme="minorHAnsi" w:cstheme="minorHAnsi"/>
                    <w:sz w:val="20"/>
                    <w:szCs w:val="16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16"/>
                    <w:lang w:eastAsia="fr-FR"/>
                  </w:rPr>
                  <w:t>☐</w:t>
                </w:r>
              </w:p>
            </w:tc>
          </w:sdtContent>
        </w:sdt>
        <w:tc>
          <w:tcPr>
            <w:tcW w:w="311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CD2B531" w14:textId="1E33CF4F" w:rsidR="00412CD9" w:rsidRPr="002F5BBF" w:rsidRDefault="00412CD9" w:rsidP="00412CD9">
            <w:pPr>
              <w:spacing w:before="80" w:after="80"/>
              <w:rPr>
                <w:rFonts w:asciiTheme="minorHAnsi" w:eastAsia="MS Gothic" w:hAnsiTheme="minorHAnsi" w:cstheme="minorHAnsi"/>
                <w:sz w:val="16"/>
                <w:szCs w:val="16"/>
                <w:lang w:eastAsia="fr-FR"/>
              </w:rPr>
            </w:pPr>
            <w:permStart w:id="2088458338" w:edGrp="everyone"/>
            <w:r w:rsidRPr="002F5BBF">
              <w:rPr>
                <w:rFonts w:asciiTheme="minorHAnsi" w:eastAsia="MS Gothic" w:hAnsiTheme="minorHAnsi" w:cstheme="minorHAnsi"/>
                <w:sz w:val="20"/>
                <w:szCs w:val="20"/>
                <w:lang w:eastAsia="fr-FR"/>
              </w:rPr>
              <w:t xml:space="preserve">   </w:t>
            </w:r>
            <w:permEnd w:id="2088458338"/>
          </w:p>
        </w:tc>
      </w:tr>
      <w:permEnd w:id="1154360437"/>
      <w:permEnd w:id="1591960921"/>
      <w:permEnd w:id="591950529"/>
    </w:tbl>
    <w:p w14:paraId="490DE627" w14:textId="77777777" w:rsidR="000F6C65" w:rsidRPr="000F6C65" w:rsidRDefault="000F6C65">
      <w:pPr>
        <w:rPr>
          <w:sz w:val="16"/>
        </w:rPr>
      </w:pPr>
    </w:p>
    <w:tbl>
      <w:tblPr>
        <w:tblStyle w:val="Grilledutableau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905"/>
        <w:gridCol w:w="2906"/>
        <w:gridCol w:w="993"/>
        <w:gridCol w:w="2268"/>
      </w:tblGrid>
      <w:tr w:rsidR="00C4033D" w:rsidRPr="001625A7" w14:paraId="78B72F42" w14:textId="77777777" w:rsidTr="00152F69">
        <w:trPr>
          <w:trHeight w:val="567"/>
        </w:trPr>
        <w:tc>
          <w:tcPr>
            <w:tcW w:w="1560" w:type="dxa"/>
            <w:vAlign w:val="bottom"/>
          </w:tcPr>
          <w:p w14:paraId="1FEA8CE6" w14:textId="40DDCB02" w:rsidR="00C4033D" w:rsidRPr="00152F69" w:rsidRDefault="00C4033D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208908996" w:edGrp="everyone" w:colFirst="1" w:colLast="1"/>
            <w:permStart w:id="834895407" w:edGrp="everyone" w:colFirst="4" w:colLast="4"/>
            <w:permStart w:id="746997328" w:edGrp="everyone" w:colFirst="2" w:colLast="2"/>
            <w:r w:rsidRPr="00152F69">
              <w:rPr>
                <w:rFonts w:asciiTheme="minorHAnsi" w:hAnsiTheme="minorHAnsi" w:cstheme="minorHAnsi"/>
                <w:b/>
                <w:sz w:val="16"/>
                <w:szCs w:val="16"/>
              </w:rPr>
              <w:t>Complété par :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226821240"/>
              <w:showingPlcHdr/>
              <w:picture/>
            </w:sdtPr>
            <w:sdtEndPr/>
            <w:sdtContent>
              <w:p w14:paraId="7194DBDC" w14:textId="7FFC4E74" w:rsidR="00C4033D" w:rsidRPr="00152F69" w:rsidRDefault="00C4033D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152F69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3F0D4D9B" wp14:editId="77D11D2E">
                      <wp:extent cx="280491" cy="280491"/>
                      <wp:effectExtent l="0" t="0" r="5715" b="5715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5380" cy="295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906" w:type="dxa"/>
            <w:tcBorders>
              <w:bottom w:val="single" w:sz="4" w:space="0" w:color="auto"/>
            </w:tcBorders>
            <w:vAlign w:val="bottom"/>
          </w:tcPr>
          <w:p w14:paraId="6D99F4CB" w14:textId="77777777" w:rsidR="00C4033D" w:rsidRPr="00152F69" w:rsidRDefault="00C4033D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14:paraId="745EA83F" w14:textId="3132314C" w:rsidR="00C4033D" w:rsidRPr="00152F69" w:rsidRDefault="00C4033D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52F6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856617414"/>
            <w:placeholder>
              <w:docPart w:val="9C887DA1CF974A1E97C22A234A39C0B5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tcBorders>
                  <w:bottom w:val="single" w:sz="4" w:space="0" w:color="auto"/>
                </w:tcBorders>
                <w:vAlign w:val="bottom"/>
              </w:tcPr>
              <w:p w14:paraId="75F80603" w14:textId="5A7A3091" w:rsidR="00C4033D" w:rsidRPr="00152F69" w:rsidRDefault="00C4033D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152F69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  <w:permEnd w:id="1208908996"/>
      <w:permEnd w:id="834895407"/>
      <w:permEnd w:id="746997328"/>
      <w:tr w:rsidR="00C4033D" w:rsidRPr="001B553C" w14:paraId="1DF50122" w14:textId="77777777" w:rsidTr="00152F69">
        <w:trPr>
          <w:trHeight w:val="57"/>
        </w:trPr>
        <w:tc>
          <w:tcPr>
            <w:tcW w:w="1560" w:type="dxa"/>
            <w:vAlign w:val="bottom"/>
          </w:tcPr>
          <w:p w14:paraId="0B0BBB82" w14:textId="77777777" w:rsidR="00C4033D" w:rsidRPr="00152F69" w:rsidRDefault="00C4033D" w:rsidP="00C4033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</w:tcBorders>
          </w:tcPr>
          <w:p w14:paraId="5C251E13" w14:textId="4FB06557" w:rsidR="00C4033D" w:rsidRPr="00152F69" w:rsidRDefault="00C4033D" w:rsidP="00C4033D">
            <w:pPr>
              <w:keepNext/>
              <w:tabs>
                <w:tab w:val="left" w:pos="980"/>
                <w:tab w:val="left" w:pos="3008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52F69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  <w:r w:rsidRPr="00152F69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Pr="00152F69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  <w:t>Nom, prénom et titre</w:t>
            </w:r>
          </w:p>
        </w:tc>
        <w:tc>
          <w:tcPr>
            <w:tcW w:w="993" w:type="dxa"/>
          </w:tcPr>
          <w:p w14:paraId="16FFB36B" w14:textId="77777777" w:rsidR="00C4033D" w:rsidRPr="00152F69" w:rsidRDefault="00C4033D" w:rsidP="00C4033D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A92D4A7" w14:textId="6117AAE1" w:rsidR="00C4033D" w:rsidRPr="00152F69" w:rsidRDefault="00C4033D" w:rsidP="00C4033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52F69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0229E53E" w14:textId="128368A9" w:rsidR="0039226F" w:rsidRPr="001B553C" w:rsidRDefault="0039226F" w:rsidP="000F6C65">
      <w:pPr>
        <w:keepNext/>
        <w:tabs>
          <w:tab w:val="left" w:pos="770"/>
        </w:tabs>
        <w:rPr>
          <w:rFonts w:asciiTheme="minorHAnsi" w:hAnsiTheme="minorHAnsi" w:cstheme="minorHAnsi"/>
          <w:i/>
          <w:sz w:val="6"/>
          <w:szCs w:val="20"/>
        </w:rPr>
      </w:pPr>
    </w:p>
    <w:sectPr w:rsidR="0039226F" w:rsidRPr="001B553C" w:rsidSect="00BA7FC7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142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D8EB1" w14:textId="77777777" w:rsidR="003418E5" w:rsidRDefault="003418E5" w:rsidP="0081257E">
      <w:r>
        <w:separator/>
      </w:r>
    </w:p>
  </w:endnote>
  <w:endnote w:type="continuationSeparator" w:id="0">
    <w:p w14:paraId="04A22F4E" w14:textId="77777777" w:rsidR="003418E5" w:rsidRDefault="003418E5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152F69" w:rsidRDefault="00152F69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152F69" w:rsidRDefault="00152F69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4D785705" w:rsidR="00152F69" w:rsidRPr="009241CF" w:rsidRDefault="00152F69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60170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Pr="00D60170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72AE4032" w:rsidR="00152F69" w:rsidRPr="002C0510" w:rsidRDefault="00152F6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Pr="002C0510">
      <w:rPr>
        <w:rFonts w:asciiTheme="minorHAnsi" w:hAnsiTheme="minorHAnsi" w:cstheme="minorHAnsi"/>
        <w:sz w:val="20"/>
        <w:szCs w:val="20"/>
      </w:rPr>
      <w:t>-</w:t>
    </w:r>
    <w:r>
      <w:rPr>
        <w:rFonts w:asciiTheme="minorHAnsi" w:hAnsiTheme="minorHAnsi" w:cstheme="minorHAnsi"/>
        <w:sz w:val="20"/>
        <w:szCs w:val="20"/>
      </w:rPr>
      <w:t>60662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8"/>
        <w:szCs w:val="18"/>
      </w:rPr>
      <w:t>(2023-11</w:t>
    </w:r>
    <w:r w:rsidRPr="00A0249F">
      <w:rPr>
        <w:rFonts w:asciiTheme="minorHAnsi" w:hAnsiTheme="minorHAnsi" w:cstheme="minorHAnsi"/>
        <w:sz w:val="18"/>
        <w:szCs w:val="18"/>
      </w:rPr>
      <w:t>)</w:t>
    </w:r>
    <w:r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b/>
        <w:sz w:val="20"/>
        <w:szCs w:val="20"/>
      </w:rPr>
      <w:t>COMPTE RENDU</w: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>
      <w:rPr>
        <w:rFonts w:asciiTheme="minorHAnsi" w:hAnsiTheme="minorHAnsi" w:cstheme="minorHAnsi"/>
        <w:sz w:val="15"/>
        <w:szCs w:val="15"/>
      </w:rPr>
      <w:t>de l’usager</w:t>
    </w:r>
  </w:p>
  <w:p w14:paraId="796B1284" w14:textId="66702C3A" w:rsidR="00152F69" w:rsidRPr="009241CF" w:rsidRDefault="00152F69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>
      <w:rPr>
        <w:rFonts w:asciiTheme="minorHAnsi" w:hAnsiTheme="minorHAnsi" w:cstheme="minorHAnsi"/>
        <w:b/>
        <w:sz w:val="20"/>
        <w:szCs w:val="20"/>
      </w:rPr>
      <w:t>RENCONTRE INTERDISCIPLINAIRE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220215">
      <w:rPr>
        <w:b/>
        <w:bCs/>
        <w:noProof/>
        <w:sz w:val="15"/>
        <w:szCs w:val="15"/>
      </w:rPr>
      <w:t>3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220215" w:rsidRPr="00220215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37BF922C" w:rsidR="00152F69" w:rsidRPr="002C0510" w:rsidRDefault="00152F6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CLI-60662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8"/>
        <w:szCs w:val="18"/>
      </w:rPr>
      <w:t>(2023-11</w:t>
    </w:r>
    <w:r w:rsidRPr="00A0249F">
      <w:rPr>
        <w:rFonts w:asciiTheme="minorHAnsi" w:hAnsiTheme="minorHAnsi" w:cstheme="minorHAnsi"/>
        <w:sz w:val="18"/>
        <w:szCs w:val="18"/>
      </w:rPr>
      <w:t>)</w:t>
    </w:r>
    <w:r w:rsidRPr="002C0510">
      <w:rPr>
        <w:rFonts w:asciiTheme="minorHAnsi" w:hAnsiTheme="minorHAnsi" w:cstheme="minorHAnsi"/>
        <w:sz w:val="20"/>
        <w:szCs w:val="20"/>
      </w:rPr>
      <w:tab/>
    </w:r>
    <w:r w:rsidRPr="00ED1F7F">
      <w:rPr>
        <w:rFonts w:asciiTheme="minorHAnsi" w:hAnsiTheme="minorHAnsi" w:cstheme="minorHAnsi"/>
        <w:b/>
        <w:sz w:val="20"/>
        <w:szCs w:val="20"/>
      </w:rPr>
      <w:t>COMPTE RENDU</w: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>
      <w:rPr>
        <w:rFonts w:asciiTheme="minorHAnsi" w:hAnsiTheme="minorHAnsi" w:cstheme="minorHAnsi"/>
        <w:sz w:val="15"/>
        <w:szCs w:val="15"/>
      </w:rPr>
      <w:t>de l’usager</w:t>
    </w:r>
  </w:p>
  <w:p w14:paraId="42E6FC38" w14:textId="2B392F89" w:rsidR="00152F69" w:rsidRPr="002C0510" w:rsidRDefault="00152F6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>
      <w:rPr>
        <w:rFonts w:asciiTheme="minorHAnsi" w:hAnsiTheme="minorHAnsi" w:cstheme="minorHAnsi"/>
        <w:b/>
        <w:sz w:val="20"/>
        <w:szCs w:val="20"/>
      </w:rPr>
      <w:t>RENCONTRE INTERDISCIPLINAIRE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A171C7" w:rsidRPr="00A171C7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A171C7" w:rsidRPr="00A171C7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C4B1C" w14:textId="77777777" w:rsidR="003418E5" w:rsidRDefault="003418E5" w:rsidP="0081257E">
      <w:r>
        <w:separator/>
      </w:r>
    </w:p>
  </w:footnote>
  <w:footnote w:type="continuationSeparator" w:id="0">
    <w:p w14:paraId="2D72EB65" w14:textId="77777777" w:rsidR="003418E5" w:rsidRDefault="003418E5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6F4548BB" w:rsidR="00152F69" w:rsidRPr="00F130E4" w:rsidRDefault="00152F69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394664024" w:edGrp="everyone"/>
    <w:permStart w:id="1788039155" w:edGrp="everyone"/>
    <w:permStart w:id="1991206971" w:edGrp="everyone"/>
    <w:permStart w:id="665876492" w:edGrp="everyone"/>
    <w:permStart w:id="715478799" w:edGrp="everyone"/>
    <w:permStart w:id="1550597099" w:edGrp="everyone"/>
    <w:permStart w:id="1456422467" w:edGrp="everyone"/>
    <w:permStart w:id="1950821551" w:edGrp="everyone"/>
    <w:permStart w:id="2080327931" w:edGrp="everyone"/>
    <w:permStart w:id="1252422962" w:edGrp="everyone"/>
    <w:permStart w:id="1662065501" w:edGrp="everyone"/>
    <w:permStart w:id="1979520010" w:edGrp="everyone"/>
    <w:permStart w:id="981101549" w:edGrp="everyone"/>
    <w:permStart w:id="67269893" w:edGrp="everyone"/>
    <w:permStart w:id="1076242395" w:edGrp="everyone"/>
    <w:permStart w:id="1787122585" w:edGrp="everyone"/>
    <w:permStart w:id="1492984545" w:edGrp="everyone"/>
    <w:permStart w:id="1833381469" w:edGrp="everyone"/>
    <w:permStart w:id="1001419244" w:edGrp="everyone"/>
    <w:permStart w:id="1960912374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609240570"/>
        <w:lock w:val="sdtLocked"/>
        <w:placeholder>
          <w:docPart w:val="F73830C8D67342C29C552CCE023FA872"/>
        </w:placeholder>
        <w:showingPlcHdr/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394664024"/>
    <w:permEnd w:id="1788039155"/>
    <w:permEnd w:id="1991206971"/>
    <w:permEnd w:id="665876492"/>
    <w:permEnd w:id="715478799"/>
    <w:permEnd w:id="1550597099"/>
    <w:permEnd w:id="1456422467"/>
    <w:permEnd w:id="1950821551"/>
    <w:permEnd w:id="2080327931"/>
    <w:permEnd w:id="1252422962"/>
    <w:permEnd w:id="1662065501"/>
    <w:permEnd w:id="1979520010"/>
    <w:permEnd w:id="981101549"/>
    <w:permEnd w:id="67269893"/>
    <w:permEnd w:id="1076242395"/>
    <w:permEnd w:id="1787122585"/>
    <w:permEnd w:id="1492984545"/>
    <w:permEnd w:id="1833381469"/>
    <w:permEnd w:id="1001419244"/>
    <w:permEnd w:id="1960912374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864058356" w:edGrp="everyone"/>
    <w:permStart w:id="732655367" w:edGrp="everyone"/>
    <w:permStart w:id="943152335" w:edGrp="everyone"/>
    <w:permStart w:id="449840114" w:edGrp="everyone"/>
    <w:permStart w:id="673528402" w:edGrp="everyone"/>
    <w:permStart w:id="2074825352" w:edGrp="everyone"/>
    <w:permStart w:id="2115048351" w:edGrp="everyone"/>
    <w:permStart w:id="1631347820" w:edGrp="everyone"/>
    <w:permStart w:id="1778928787" w:edGrp="everyone"/>
    <w:permStart w:id="1290929520" w:edGrp="everyone"/>
    <w:permStart w:id="1329949361" w:edGrp="everyone"/>
    <w:permStart w:id="1565674903" w:edGrp="everyone"/>
    <w:permStart w:id="201726286" w:edGrp="everyone"/>
    <w:permStart w:id="2033126583" w:edGrp="everyone"/>
    <w:permStart w:id="1283343622" w:edGrp="everyone"/>
    <w:permStart w:id="900883016" w:edGrp="everyone"/>
    <w:permStart w:id="2132171514" w:edGrp="everyone"/>
    <w:permStart w:id="869168403" w:edGrp="everyone"/>
    <w:permStart w:id="1344555338" w:edGrp="everyone"/>
    <w:permStart w:id="759714615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390849752"/>
        <w:lock w:val="sdtLocked"/>
        <w:placeholder>
          <w:docPart w:val="90DFFD2A0EF94602AF6489685AFFC731"/>
        </w:placeholder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864058356"/>
    <w:permEnd w:id="732655367"/>
    <w:permEnd w:id="943152335"/>
    <w:permEnd w:id="449840114"/>
    <w:permEnd w:id="673528402"/>
    <w:permEnd w:id="2074825352"/>
    <w:permEnd w:id="2115048351"/>
    <w:permEnd w:id="1631347820"/>
    <w:permEnd w:id="1778928787"/>
    <w:permEnd w:id="1290929520"/>
    <w:permEnd w:id="1329949361"/>
    <w:permEnd w:id="1565674903"/>
    <w:permEnd w:id="201726286"/>
    <w:permEnd w:id="2033126583"/>
    <w:permEnd w:id="1283343622"/>
    <w:permEnd w:id="900883016"/>
    <w:permEnd w:id="2132171514"/>
    <w:permEnd w:id="869168403"/>
    <w:permEnd w:id="1344555338"/>
    <w:permEnd w:id="759714615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7AA69" w14:textId="793AF600" w:rsidR="00152F69" w:rsidRPr="00F01320" w:rsidRDefault="00152F69" w:rsidP="00F01320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498305223" w:edGrp="everyone"/>
    <w:permStart w:id="744579102" w:edGrp="everyone"/>
    <w:permStart w:id="2092179213" w:edGrp="everyone"/>
    <w:permStart w:id="549470202" w:edGrp="everyone"/>
    <w:permStart w:id="1210536186" w:edGrp="everyone"/>
    <w:permStart w:id="465776406" w:edGrp="everyone"/>
    <w:permStart w:id="1361069689" w:edGrp="everyone"/>
    <w:permStart w:id="862801512" w:edGrp="everyone"/>
    <w:permStart w:id="1992194162" w:edGrp="everyone"/>
    <w:permStart w:id="172304099" w:edGrp="everyone"/>
    <w:permStart w:id="594178993" w:edGrp="everyone"/>
    <w:permStart w:id="1271531111" w:edGrp="everyone"/>
    <w:permStart w:id="830360341" w:edGrp="everyone"/>
    <w:permStart w:id="1926890298" w:edGrp="everyone"/>
    <w:permStart w:id="191038517" w:edGrp="everyone"/>
    <w:permStart w:id="32920818" w:edGrp="everyone"/>
    <w:permStart w:id="87171584" w:edGrp="everyone"/>
    <w:permStart w:id="448944260" w:edGrp="everyone"/>
    <w:permStart w:id="2121216986" w:edGrp="everyone"/>
    <w:permStart w:id="1270249892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888649126"/>
        <w:lock w:val="sdtLocked"/>
        <w:placeholder>
          <w:docPart w:val="1DD57538BC3A4C4981E77AA10EE93D10"/>
        </w:placeholder>
        <w:showingPlcHdr/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498305223"/>
    <w:permEnd w:id="744579102"/>
    <w:permEnd w:id="2092179213"/>
    <w:permEnd w:id="549470202"/>
    <w:permEnd w:id="1210536186"/>
    <w:permEnd w:id="465776406"/>
    <w:permEnd w:id="1361069689"/>
    <w:permEnd w:id="862801512"/>
    <w:permEnd w:id="1992194162"/>
    <w:permEnd w:id="172304099"/>
    <w:permEnd w:id="594178993"/>
    <w:permEnd w:id="1271531111"/>
    <w:permEnd w:id="830360341"/>
    <w:permEnd w:id="1926890298"/>
    <w:permEnd w:id="191038517"/>
    <w:permEnd w:id="32920818"/>
    <w:permEnd w:id="87171584"/>
    <w:permEnd w:id="448944260"/>
    <w:permEnd w:id="2121216986"/>
    <w:permEnd w:id="1270249892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522693156" w:edGrp="everyone"/>
    <w:permStart w:id="1127489429" w:edGrp="everyone"/>
    <w:permStart w:id="46481235" w:edGrp="everyone"/>
    <w:permStart w:id="1393315963" w:edGrp="everyone"/>
    <w:permStart w:id="580669899" w:edGrp="everyone"/>
    <w:permStart w:id="1334725778" w:edGrp="everyone"/>
    <w:permStart w:id="143022526" w:edGrp="everyone"/>
    <w:permStart w:id="1151300193" w:edGrp="everyone"/>
    <w:permStart w:id="1084503271" w:edGrp="everyone"/>
    <w:permStart w:id="601247920" w:edGrp="everyone"/>
    <w:permStart w:id="913992235" w:edGrp="everyone"/>
    <w:permStart w:id="2074702661" w:edGrp="everyone"/>
    <w:permStart w:id="1987591261" w:edGrp="everyone"/>
    <w:permStart w:id="806946707" w:edGrp="everyone"/>
    <w:permStart w:id="1501920599" w:edGrp="everyone"/>
    <w:permStart w:id="749678659" w:edGrp="everyone"/>
    <w:permStart w:id="1872780430" w:edGrp="everyone"/>
    <w:permStart w:id="2049775510" w:edGrp="everyone"/>
    <w:permStart w:id="187704405" w:edGrp="everyone"/>
    <w:permStart w:id="2139311692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2100711727"/>
        <w:lock w:val="sdtLocked"/>
        <w:placeholder>
          <w:docPart w:val="BE27CA83A5624500ADC6046794651EBC"/>
        </w:placeholder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522693156"/>
    <w:permEnd w:id="1127489429"/>
    <w:permEnd w:id="46481235"/>
    <w:permEnd w:id="1393315963"/>
    <w:permEnd w:id="580669899"/>
    <w:permEnd w:id="1334725778"/>
    <w:permEnd w:id="143022526"/>
    <w:permEnd w:id="1151300193"/>
    <w:permEnd w:id="1084503271"/>
    <w:permEnd w:id="601247920"/>
    <w:permEnd w:id="913992235"/>
    <w:permEnd w:id="2074702661"/>
    <w:permEnd w:id="1987591261"/>
    <w:permEnd w:id="806946707"/>
    <w:permEnd w:id="1501920599"/>
    <w:permEnd w:id="749678659"/>
    <w:permEnd w:id="1872780430"/>
    <w:permEnd w:id="2049775510"/>
    <w:permEnd w:id="187704405"/>
    <w:permEnd w:id="2139311692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02088"/>
    <w:multiLevelType w:val="hybridMultilevel"/>
    <w:tmpl w:val="89E6C58A"/>
    <w:lvl w:ilvl="0" w:tplc="0FC2C25A">
      <w:start w:val="1"/>
      <w:numFmt w:val="bullet"/>
      <w:lvlText w:val="-"/>
      <w:lvlJc w:val="left"/>
      <w:pPr>
        <w:ind w:left="979" w:hanging="360"/>
      </w:pPr>
      <w:rPr>
        <w:rFonts w:ascii="Calibri" w:eastAsiaTheme="minorHAnsi" w:hAnsi="Calibri" w:hint="default"/>
      </w:rPr>
    </w:lvl>
    <w:lvl w:ilvl="1" w:tplc="0C0C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3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fr-FR" w:vendorID="64" w:dllVersion="6" w:nlCheck="1" w:checkStyle="0"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fr-CA" w:vendorID="64" w:dllVersion="0" w:nlCheck="1" w:checkStyle="0"/>
  <w:attachedTemplate r:id="rId1"/>
  <w:revisionView w:inkAnnotations="0"/>
  <w:documentProtection w:edit="readOnly" w:enforcement="1" w:cryptProviderType="rsaAES" w:cryptAlgorithmClass="hash" w:cryptAlgorithmType="typeAny" w:cryptAlgorithmSid="14" w:cryptSpinCount="100000" w:hash="xHHqgEfbV+4Nbbl+XHR/rMZTbrLq7CKzGHyhFKayEVRowmYWWCYy9LvI2Vpu3mvXFYXjqsUFCRWbouuiYs5kNw==" w:salt="1LlRZcK8ReJViXre8ukIv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533"/>
    <w:rsid w:val="000016B0"/>
    <w:rsid w:val="00001EA0"/>
    <w:rsid w:val="00002D3D"/>
    <w:rsid w:val="000234FC"/>
    <w:rsid w:val="000235F9"/>
    <w:rsid w:val="00024FA5"/>
    <w:rsid w:val="000303C6"/>
    <w:rsid w:val="00031041"/>
    <w:rsid w:val="0003140C"/>
    <w:rsid w:val="00042AD2"/>
    <w:rsid w:val="00045671"/>
    <w:rsid w:val="0004612D"/>
    <w:rsid w:val="000475B1"/>
    <w:rsid w:val="00056477"/>
    <w:rsid w:val="0005790C"/>
    <w:rsid w:val="00061115"/>
    <w:rsid w:val="00061329"/>
    <w:rsid w:val="000653C6"/>
    <w:rsid w:val="00070BD8"/>
    <w:rsid w:val="00072BDD"/>
    <w:rsid w:val="00074B2C"/>
    <w:rsid w:val="000770DA"/>
    <w:rsid w:val="000772D7"/>
    <w:rsid w:val="00077D89"/>
    <w:rsid w:val="00080ABE"/>
    <w:rsid w:val="00081719"/>
    <w:rsid w:val="00081E4F"/>
    <w:rsid w:val="00087A34"/>
    <w:rsid w:val="00090C1D"/>
    <w:rsid w:val="00094D01"/>
    <w:rsid w:val="00096162"/>
    <w:rsid w:val="000A1BAF"/>
    <w:rsid w:val="000A2C9D"/>
    <w:rsid w:val="000A48D0"/>
    <w:rsid w:val="000A5A8D"/>
    <w:rsid w:val="000A5E6D"/>
    <w:rsid w:val="000A5E86"/>
    <w:rsid w:val="000B236B"/>
    <w:rsid w:val="000B34AA"/>
    <w:rsid w:val="000B7F78"/>
    <w:rsid w:val="000D3883"/>
    <w:rsid w:val="000D5992"/>
    <w:rsid w:val="000E3B16"/>
    <w:rsid w:val="000E53E1"/>
    <w:rsid w:val="000E5F0B"/>
    <w:rsid w:val="000F0434"/>
    <w:rsid w:val="000F0ECA"/>
    <w:rsid w:val="000F1372"/>
    <w:rsid w:val="000F1FB9"/>
    <w:rsid w:val="000F558D"/>
    <w:rsid w:val="000F6C65"/>
    <w:rsid w:val="000F7530"/>
    <w:rsid w:val="00103EC3"/>
    <w:rsid w:val="00104BA7"/>
    <w:rsid w:val="00105175"/>
    <w:rsid w:val="00106182"/>
    <w:rsid w:val="00106F97"/>
    <w:rsid w:val="0010712C"/>
    <w:rsid w:val="001072DC"/>
    <w:rsid w:val="001200AF"/>
    <w:rsid w:val="00121C81"/>
    <w:rsid w:val="001256F0"/>
    <w:rsid w:val="0013480E"/>
    <w:rsid w:val="00134CC1"/>
    <w:rsid w:val="0013501A"/>
    <w:rsid w:val="0014043F"/>
    <w:rsid w:val="0014311E"/>
    <w:rsid w:val="0014322E"/>
    <w:rsid w:val="00144BC2"/>
    <w:rsid w:val="001464F1"/>
    <w:rsid w:val="00152F69"/>
    <w:rsid w:val="00153E63"/>
    <w:rsid w:val="001549C3"/>
    <w:rsid w:val="001574BA"/>
    <w:rsid w:val="001620A4"/>
    <w:rsid w:val="001625A7"/>
    <w:rsid w:val="00162FFB"/>
    <w:rsid w:val="00163910"/>
    <w:rsid w:val="00163926"/>
    <w:rsid w:val="00164D14"/>
    <w:rsid w:val="00170CBA"/>
    <w:rsid w:val="00170CE2"/>
    <w:rsid w:val="00172913"/>
    <w:rsid w:val="001735DE"/>
    <w:rsid w:val="00173F3A"/>
    <w:rsid w:val="00177F34"/>
    <w:rsid w:val="00183C7C"/>
    <w:rsid w:val="00184D0C"/>
    <w:rsid w:val="00185E44"/>
    <w:rsid w:val="00187FCF"/>
    <w:rsid w:val="00191B99"/>
    <w:rsid w:val="001930F5"/>
    <w:rsid w:val="00193617"/>
    <w:rsid w:val="001A2DBA"/>
    <w:rsid w:val="001B12CA"/>
    <w:rsid w:val="001B1BC8"/>
    <w:rsid w:val="001B4CB1"/>
    <w:rsid w:val="001B541C"/>
    <w:rsid w:val="001B553C"/>
    <w:rsid w:val="001B6ADB"/>
    <w:rsid w:val="001C08BB"/>
    <w:rsid w:val="001C3C30"/>
    <w:rsid w:val="001C6245"/>
    <w:rsid w:val="001D0562"/>
    <w:rsid w:val="001E05F0"/>
    <w:rsid w:val="001E309C"/>
    <w:rsid w:val="001F086F"/>
    <w:rsid w:val="001F1F51"/>
    <w:rsid w:val="001F5094"/>
    <w:rsid w:val="001F6059"/>
    <w:rsid w:val="001F6097"/>
    <w:rsid w:val="001F7ECC"/>
    <w:rsid w:val="002004E6"/>
    <w:rsid w:val="002005C1"/>
    <w:rsid w:val="0020091D"/>
    <w:rsid w:val="00200DBD"/>
    <w:rsid w:val="00205E89"/>
    <w:rsid w:val="002066C7"/>
    <w:rsid w:val="0021081C"/>
    <w:rsid w:val="002174C2"/>
    <w:rsid w:val="002177A5"/>
    <w:rsid w:val="00220215"/>
    <w:rsid w:val="00223198"/>
    <w:rsid w:val="00224859"/>
    <w:rsid w:val="00224B70"/>
    <w:rsid w:val="00225ED7"/>
    <w:rsid w:val="00227DD7"/>
    <w:rsid w:val="00230283"/>
    <w:rsid w:val="00230A4A"/>
    <w:rsid w:val="00233C49"/>
    <w:rsid w:val="00234B64"/>
    <w:rsid w:val="00234C3E"/>
    <w:rsid w:val="00234D55"/>
    <w:rsid w:val="00234F3A"/>
    <w:rsid w:val="00237BBA"/>
    <w:rsid w:val="002408C6"/>
    <w:rsid w:val="00240B84"/>
    <w:rsid w:val="00244E50"/>
    <w:rsid w:val="002454D8"/>
    <w:rsid w:val="00247765"/>
    <w:rsid w:val="00250D25"/>
    <w:rsid w:val="00250F04"/>
    <w:rsid w:val="0025484C"/>
    <w:rsid w:val="002571E4"/>
    <w:rsid w:val="0026332A"/>
    <w:rsid w:val="00263F52"/>
    <w:rsid w:val="00285AAB"/>
    <w:rsid w:val="0029035E"/>
    <w:rsid w:val="002955D1"/>
    <w:rsid w:val="00295818"/>
    <w:rsid w:val="00295F2F"/>
    <w:rsid w:val="002973BB"/>
    <w:rsid w:val="002A0D73"/>
    <w:rsid w:val="002A3E56"/>
    <w:rsid w:val="002A44BF"/>
    <w:rsid w:val="002A451A"/>
    <w:rsid w:val="002B3547"/>
    <w:rsid w:val="002B43C5"/>
    <w:rsid w:val="002C041C"/>
    <w:rsid w:val="002C0510"/>
    <w:rsid w:val="002C10F4"/>
    <w:rsid w:val="002C5CEB"/>
    <w:rsid w:val="002C6C65"/>
    <w:rsid w:val="002D0773"/>
    <w:rsid w:val="002D1C63"/>
    <w:rsid w:val="002D207C"/>
    <w:rsid w:val="002D282B"/>
    <w:rsid w:val="002D4BDA"/>
    <w:rsid w:val="002D5AC9"/>
    <w:rsid w:val="002E3D54"/>
    <w:rsid w:val="002E4C81"/>
    <w:rsid w:val="002E6484"/>
    <w:rsid w:val="002E7FEC"/>
    <w:rsid w:val="002F3794"/>
    <w:rsid w:val="002F5B36"/>
    <w:rsid w:val="002F5BBF"/>
    <w:rsid w:val="002F5EAC"/>
    <w:rsid w:val="002F7C29"/>
    <w:rsid w:val="00300573"/>
    <w:rsid w:val="00301BAB"/>
    <w:rsid w:val="003058AD"/>
    <w:rsid w:val="00307C48"/>
    <w:rsid w:val="003161C1"/>
    <w:rsid w:val="003176FC"/>
    <w:rsid w:val="00323B10"/>
    <w:rsid w:val="003261B4"/>
    <w:rsid w:val="00336BCB"/>
    <w:rsid w:val="00337CE2"/>
    <w:rsid w:val="003415FD"/>
    <w:rsid w:val="003418E5"/>
    <w:rsid w:val="00341B62"/>
    <w:rsid w:val="0035045E"/>
    <w:rsid w:val="0035589A"/>
    <w:rsid w:val="003605C3"/>
    <w:rsid w:val="003615D2"/>
    <w:rsid w:val="00362387"/>
    <w:rsid w:val="00364C3F"/>
    <w:rsid w:val="00365360"/>
    <w:rsid w:val="00366A13"/>
    <w:rsid w:val="00367527"/>
    <w:rsid w:val="00367C4C"/>
    <w:rsid w:val="00370403"/>
    <w:rsid w:val="00371FBF"/>
    <w:rsid w:val="003724A3"/>
    <w:rsid w:val="00372828"/>
    <w:rsid w:val="003744C9"/>
    <w:rsid w:val="00374F31"/>
    <w:rsid w:val="003751A8"/>
    <w:rsid w:val="0037684F"/>
    <w:rsid w:val="00377BA7"/>
    <w:rsid w:val="00380AEA"/>
    <w:rsid w:val="003830F4"/>
    <w:rsid w:val="00387760"/>
    <w:rsid w:val="00391BFF"/>
    <w:rsid w:val="0039226F"/>
    <w:rsid w:val="0039615B"/>
    <w:rsid w:val="003A48FF"/>
    <w:rsid w:val="003A6F43"/>
    <w:rsid w:val="003B1C57"/>
    <w:rsid w:val="003B66AB"/>
    <w:rsid w:val="003D352F"/>
    <w:rsid w:val="003D4C71"/>
    <w:rsid w:val="003D5DDA"/>
    <w:rsid w:val="003E3AE5"/>
    <w:rsid w:val="003E4A47"/>
    <w:rsid w:val="003F27A5"/>
    <w:rsid w:val="003F3BBB"/>
    <w:rsid w:val="003F41FB"/>
    <w:rsid w:val="003F5BFB"/>
    <w:rsid w:val="003F6B8C"/>
    <w:rsid w:val="00401E38"/>
    <w:rsid w:val="00403E13"/>
    <w:rsid w:val="00405A7B"/>
    <w:rsid w:val="00412CD9"/>
    <w:rsid w:val="00413A5E"/>
    <w:rsid w:val="004176EF"/>
    <w:rsid w:val="00420258"/>
    <w:rsid w:val="004236CD"/>
    <w:rsid w:val="00423BCA"/>
    <w:rsid w:val="004246FA"/>
    <w:rsid w:val="004331D4"/>
    <w:rsid w:val="00443376"/>
    <w:rsid w:val="0045258B"/>
    <w:rsid w:val="00460096"/>
    <w:rsid w:val="0046187D"/>
    <w:rsid w:val="00465EBD"/>
    <w:rsid w:val="00466CA4"/>
    <w:rsid w:val="004714E6"/>
    <w:rsid w:val="00475947"/>
    <w:rsid w:val="00475EF9"/>
    <w:rsid w:val="00475F45"/>
    <w:rsid w:val="004766FB"/>
    <w:rsid w:val="00486DB0"/>
    <w:rsid w:val="00487374"/>
    <w:rsid w:val="004A16F5"/>
    <w:rsid w:val="004A634E"/>
    <w:rsid w:val="004A7727"/>
    <w:rsid w:val="004B0DDA"/>
    <w:rsid w:val="004B2D7F"/>
    <w:rsid w:val="004B315B"/>
    <w:rsid w:val="004B5E61"/>
    <w:rsid w:val="004B5F24"/>
    <w:rsid w:val="004C0614"/>
    <w:rsid w:val="004C0D38"/>
    <w:rsid w:val="004C712E"/>
    <w:rsid w:val="004D2F03"/>
    <w:rsid w:val="004D329F"/>
    <w:rsid w:val="004D5723"/>
    <w:rsid w:val="004E220A"/>
    <w:rsid w:val="004F29DD"/>
    <w:rsid w:val="004F3CE1"/>
    <w:rsid w:val="004F60F3"/>
    <w:rsid w:val="004F7365"/>
    <w:rsid w:val="004F7BC1"/>
    <w:rsid w:val="00511938"/>
    <w:rsid w:val="0051432E"/>
    <w:rsid w:val="005150A8"/>
    <w:rsid w:val="00515C0E"/>
    <w:rsid w:val="005163FA"/>
    <w:rsid w:val="005222EB"/>
    <w:rsid w:val="00527734"/>
    <w:rsid w:val="00532229"/>
    <w:rsid w:val="005349CA"/>
    <w:rsid w:val="00534CBC"/>
    <w:rsid w:val="005450BB"/>
    <w:rsid w:val="00557F96"/>
    <w:rsid w:val="00562D85"/>
    <w:rsid w:val="00562E17"/>
    <w:rsid w:val="00565647"/>
    <w:rsid w:val="00572797"/>
    <w:rsid w:val="00575A62"/>
    <w:rsid w:val="00577925"/>
    <w:rsid w:val="005846D0"/>
    <w:rsid w:val="00586763"/>
    <w:rsid w:val="00592F20"/>
    <w:rsid w:val="005A022D"/>
    <w:rsid w:val="005A0C13"/>
    <w:rsid w:val="005A3197"/>
    <w:rsid w:val="005A5117"/>
    <w:rsid w:val="005A6EA9"/>
    <w:rsid w:val="005B0165"/>
    <w:rsid w:val="005B260A"/>
    <w:rsid w:val="005B391F"/>
    <w:rsid w:val="005B4019"/>
    <w:rsid w:val="005C13B8"/>
    <w:rsid w:val="005C1EC4"/>
    <w:rsid w:val="005C388B"/>
    <w:rsid w:val="005C4BD4"/>
    <w:rsid w:val="005D244B"/>
    <w:rsid w:val="005D261C"/>
    <w:rsid w:val="005E069B"/>
    <w:rsid w:val="005E733E"/>
    <w:rsid w:val="005F0315"/>
    <w:rsid w:val="005F5E7B"/>
    <w:rsid w:val="00605F48"/>
    <w:rsid w:val="00615965"/>
    <w:rsid w:val="006203E9"/>
    <w:rsid w:val="0062680D"/>
    <w:rsid w:val="0063019A"/>
    <w:rsid w:val="006304D6"/>
    <w:rsid w:val="00631CAF"/>
    <w:rsid w:val="0063533F"/>
    <w:rsid w:val="00637050"/>
    <w:rsid w:val="00644EF4"/>
    <w:rsid w:val="006474AC"/>
    <w:rsid w:val="00647C14"/>
    <w:rsid w:val="006505B5"/>
    <w:rsid w:val="00652BD9"/>
    <w:rsid w:val="00652EA1"/>
    <w:rsid w:val="006545F3"/>
    <w:rsid w:val="00655239"/>
    <w:rsid w:val="006638F2"/>
    <w:rsid w:val="0066525F"/>
    <w:rsid w:val="00670347"/>
    <w:rsid w:val="00671C5F"/>
    <w:rsid w:val="0067793A"/>
    <w:rsid w:val="00680667"/>
    <w:rsid w:val="00682F1A"/>
    <w:rsid w:val="006859C3"/>
    <w:rsid w:val="006874BF"/>
    <w:rsid w:val="006908D2"/>
    <w:rsid w:val="006A53B0"/>
    <w:rsid w:val="006A53D5"/>
    <w:rsid w:val="006B5877"/>
    <w:rsid w:val="006B68DF"/>
    <w:rsid w:val="006C0367"/>
    <w:rsid w:val="006C0600"/>
    <w:rsid w:val="006C1EF6"/>
    <w:rsid w:val="006C356A"/>
    <w:rsid w:val="006C3A24"/>
    <w:rsid w:val="006C402C"/>
    <w:rsid w:val="006C5926"/>
    <w:rsid w:val="006C647A"/>
    <w:rsid w:val="006D0627"/>
    <w:rsid w:val="006D1151"/>
    <w:rsid w:val="006D1A3F"/>
    <w:rsid w:val="006D4D90"/>
    <w:rsid w:val="006D7848"/>
    <w:rsid w:val="006D7E63"/>
    <w:rsid w:val="006E0925"/>
    <w:rsid w:val="006E19E6"/>
    <w:rsid w:val="006E2034"/>
    <w:rsid w:val="006F0B94"/>
    <w:rsid w:val="006F54B9"/>
    <w:rsid w:val="006F5A14"/>
    <w:rsid w:val="00700D64"/>
    <w:rsid w:val="00702750"/>
    <w:rsid w:val="0070575F"/>
    <w:rsid w:val="0070733E"/>
    <w:rsid w:val="0070734C"/>
    <w:rsid w:val="00711015"/>
    <w:rsid w:val="00711069"/>
    <w:rsid w:val="00731863"/>
    <w:rsid w:val="0073318F"/>
    <w:rsid w:val="00734D05"/>
    <w:rsid w:val="007372B2"/>
    <w:rsid w:val="00742CE5"/>
    <w:rsid w:val="00743434"/>
    <w:rsid w:val="00755E23"/>
    <w:rsid w:val="00764C2A"/>
    <w:rsid w:val="00770980"/>
    <w:rsid w:val="00771080"/>
    <w:rsid w:val="0077126F"/>
    <w:rsid w:val="007747A2"/>
    <w:rsid w:val="00774F41"/>
    <w:rsid w:val="00775336"/>
    <w:rsid w:val="00775EF5"/>
    <w:rsid w:val="007824FE"/>
    <w:rsid w:val="00783F97"/>
    <w:rsid w:val="00794F54"/>
    <w:rsid w:val="00796F7D"/>
    <w:rsid w:val="007A25C5"/>
    <w:rsid w:val="007A57B0"/>
    <w:rsid w:val="007A7BE7"/>
    <w:rsid w:val="007B03EB"/>
    <w:rsid w:val="007B10A9"/>
    <w:rsid w:val="007B10B7"/>
    <w:rsid w:val="007C0A74"/>
    <w:rsid w:val="007C1CBC"/>
    <w:rsid w:val="007C1CC5"/>
    <w:rsid w:val="007C4940"/>
    <w:rsid w:val="007C4953"/>
    <w:rsid w:val="007C5352"/>
    <w:rsid w:val="007C62C9"/>
    <w:rsid w:val="007C73BD"/>
    <w:rsid w:val="007C7E2F"/>
    <w:rsid w:val="007D0778"/>
    <w:rsid w:val="007D1CF4"/>
    <w:rsid w:val="007E09E8"/>
    <w:rsid w:val="007E1A8E"/>
    <w:rsid w:val="007E2402"/>
    <w:rsid w:val="007E5A80"/>
    <w:rsid w:val="007E5A9E"/>
    <w:rsid w:val="007F3548"/>
    <w:rsid w:val="007F5069"/>
    <w:rsid w:val="00801ECE"/>
    <w:rsid w:val="008056C2"/>
    <w:rsid w:val="0080585F"/>
    <w:rsid w:val="00810507"/>
    <w:rsid w:val="0081257E"/>
    <w:rsid w:val="00813571"/>
    <w:rsid w:val="0081462D"/>
    <w:rsid w:val="00815A91"/>
    <w:rsid w:val="008273AD"/>
    <w:rsid w:val="00830E27"/>
    <w:rsid w:val="00832E79"/>
    <w:rsid w:val="00835367"/>
    <w:rsid w:val="00835D55"/>
    <w:rsid w:val="00835FCC"/>
    <w:rsid w:val="00836200"/>
    <w:rsid w:val="00840968"/>
    <w:rsid w:val="0084300F"/>
    <w:rsid w:val="00854761"/>
    <w:rsid w:val="00854969"/>
    <w:rsid w:val="00854C5B"/>
    <w:rsid w:val="0086697D"/>
    <w:rsid w:val="0086719D"/>
    <w:rsid w:val="00871D2C"/>
    <w:rsid w:val="00873638"/>
    <w:rsid w:val="008803DE"/>
    <w:rsid w:val="0088545A"/>
    <w:rsid w:val="00885890"/>
    <w:rsid w:val="00890B54"/>
    <w:rsid w:val="00890EE5"/>
    <w:rsid w:val="008A3803"/>
    <w:rsid w:val="008A3DC9"/>
    <w:rsid w:val="008B32D5"/>
    <w:rsid w:val="008B40D1"/>
    <w:rsid w:val="008B610B"/>
    <w:rsid w:val="008B6FD0"/>
    <w:rsid w:val="008C02AF"/>
    <w:rsid w:val="008C1B87"/>
    <w:rsid w:val="008C6EFE"/>
    <w:rsid w:val="008C7DFC"/>
    <w:rsid w:val="008D0134"/>
    <w:rsid w:val="008D47D8"/>
    <w:rsid w:val="008E0F59"/>
    <w:rsid w:val="008E7609"/>
    <w:rsid w:val="008F61BF"/>
    <w:rsid w:val="00912469"/>
    <w:rsid w:val="00914CBF"/>
    <w:rsid w:val="009210E9"/>
    <w:rsid w:val="0092183D"/>
    <w:rsid w:val="009241CF"/>
    <w:rsid w:val="00927119"/>
    <w:rsid w:val="00932CCC"/>
    <w:rsid w:val="0093368C"/>
    <w:rsid w:val="00933CF8"/>
    <w:rsid w:val="0093679B"/>
    <w:rsid w:val="00937600"/>
    <w:rsid w:val="009379F1"/>
    <w:rsid w:val="0094028A"/>
    <w:rsid w:val="00942D0E"/>
    <w:rsid w:val="00952584"/>
    <w:rsid w:val="00954EBA"/>
    <w:rsid w:val="009558B8"/>
    <w:rsid w:val="00956ACE"/>
    <w:rsid w:val="00957446"/>
    <w:rsid w:val="0098123A"/>
    <w:rsid w:val="00985547"/>
    <w:rsid w:val="00986C3A"/>
    <w:rsid w:val="009917D6"/>
    <w:rsid w:val="00993238"/>
    <w:rsid w:val="009A0CA6"/>
    <w:rsid w:val="009A4457"/>
    <w:rsid w:val="009A54DC"/>
    <w:rsid w:val="009A6D36"/>
    <w:rsid w:val="009B32CE"/>
    <w:rsid w:val="009B33F1"/>
    <w:rsid w:val="009B3DF2"/>
    <w:rsid w:val="009B5DEE"/>
    <w:rsid w:val="009B7034"/>
    <w:rsid w:val="009C3772"/>
    <w:rsid w:val="009C708F"/>
    <w:rsid w:val="009D2796"/>
    <w:rsid w:val="009D27B7"/>
    <w:rsid w:val="009D370F"/>
    <w:rsid w:val="009D4938"/>
    <w:rsid w:val="009D5336"/>
    <w:rsid w:val="009E2BB0"/>
    <w:rsid w:val="009E3CAF"/>
    <w:rsid w:val="009E7A98"/>
    <w:rsid w:val="009F6464"/>
    <w:rsid w:val="00A0249F"/>
    <w:rsid w:val="00A0433E"/>
    <w:rsid w:val="00A073D7"/>
    <w:rsid w:val="00A10D74"/>
    <w:rsid w:val="00A171C7"/>
    <w:rsid w:val="00A274DF"/>
    <w:rsid w:val="00A3325A"/>
    <w:rsid w:val="00A33B51"/>
    <w:rsid w:val="00A33CEF"/>
    <w:rsid w:val="00A3424F"/>
    <w:rsid w:val="00A36142"/>
    <w:rsid w:val="00A362DD"/>
    <w:rsid w:val="00A367EE"/>
    <w:rsid w:val="00A416EA"/>
    <w:rsid w:val="00A44321"/>
    <w:rsid w:val="00A44E26"/>
    <w:rsid w:val="00A45954"/>
    <w:rsid w:val="00A512B7"/>
    <w:rsid w:val="00A513DB"/>
    <w:rsid w:val="00A530F1"/>
    <w:rsid w:val="00A54973"/>
    <w:rsid w:val="00A5593D"/>
    <w:rsid w:val="00A665A8"/>
    <w:rsid w:val="00A729F1"/>
    <w:rsid w:val="00A76C61"/>
    <w:rsid w:val="00A77D58"/>
    <w:rsid w:val="00A77FD9"/>
    <w:rsid w:val="00A80CCD"/>
    <w:rsid w:val="00A84508"/>
    <w:rsid w:val="00A84AD2"/>
    <w:rsid w:val="00A85D6B"/>
    <w:rsid w:val="00A871BE"/>
    <w:rsid w:val="00A90CAF"/>
    <w:rsid w:val="00A91A67"/>
    <w:rsid w:val="00A92F1A"/>
    <w:rsid w:val="00A96E54"/>
    <w:rsid w:val="00A97762"/>
    <w:rsid w:val="00A97B3B"/>
    <w:rsid w:val="00AA1020"/>
    <w:rsid w:val="00AA1EFE"/>
    <w:rsid w:val="00AA3101"/>
    <w:rsid w:val="00AA4C7C"/>
    <w:rsid w:val="00AA7970"/>
    <w:rsid w:val="00AB1AE0"/>
    <w:rsid w:val="00AB360C"/>
    <w:rsid w:val="00AB6C5B"/>
    <w:rsid w:val="00AC1E58"/>
    <w:rsid w:val="00AC4CEC"/>
    <w:rsid w:val="00AC521A"/>
    <w:rsid w:val="00AC7964"/>
    <w:rsid w:val="00AC7CEE"/>
    <w:rsid w:val="00AD5DB0"/>
    <w:rsid w:val="00AD7EA0"/>
    <w:rsid w:val="00AE5772"/>
    <w:rsid w:val="00AE6183"/>
    <w:rsid w:val="00AE6BEE"/>
    <w:rsid w:val="00AE7B95"/>
    <w:rsid w:val="00AF052E"/>
    <w:rsid w:val="00AF1218"/>
    <w:rsid w:val="00AF1CB0"/>
    <w:rsid w:val="00AF4E6A"/>
    <w:rsid w:val="00AF4E86"/>
    <w:rsid w:val="00AF66CA"/>
    <w:rsid w:val="00AF7B52"/>
    <w:rsid w:val="00B06CF8"/>
    <w:rsid w:val="00B11A7E"/>
    <w:rsid w:val="00B11A85"/>
    <w:rsid w:val="00B12AC3"/>
    <w:rsid w:val="00B142FA"/>
    <w:rsid w:val="00B21AF3"/>
    <w:rsid w:val="00B24B58"/>
    <w:rsid w:val="00B27A5F"/>
    <w:rsid w:val="00B31270"/>
    <w:rsid w:val="00B31BE9"/>
    <w:rsid w:val="00B34C6D"/>
    <w:rsid w:val="00B3566A"/>
    <w:rsid w:val="00B371E0"/>
    <w:rsid w:val="00B40BC9"/>
    <w:rsid w:val="00B44F24"/>
    <w:rsid w:val="00B46D29"/>
    <w:rsid w:val="00B51003"/>
    <w:rsid w:val="00B5203A"/>
    <w:rsid w:val="00B52510"/>
    <w:rsid w:val="00B56E7D"/>
    <w:rsid w:val="00B700E0"/>
    <w:rsid w:val="00B728A7"/>
    <w:rsid w:val="00B74B2C"/>
    <w:rsid w:val="00B76E27"/>
    <w:rsid w:val="00B87A54"/>
    <w:rsid w:val="00B90138"/>
    <w:rsid w:val="00B936B2"/>
    <w:rsid w:val="00B94163"/>
    <w:rsid w:val="00B95C3A"/>
    <w:rsid w:val="00BA5ED2"/>
    <w:rsid w:val="00BA7FC7"/>
    <w:rsid w:val="00BB3AB8"/>
    <w:rsid w:val="00BB3B88"/>
    <w:rsid w:val="00BB7A7C"/>
    <w:rsid w:val="00BC0CA8"/>
    <w:rsid w:val="00BC2C1D"/>
    <w:rsid w:val="00BC6F8C"/>
    <w:rsid w:val="00BD08CA"/>
    <w:rsid w:val="00BD5DFA"/>
    <w:rsid w:val="00BD5E67"/>
    <w:rsid w:val="00BE33EB"/>
    <w:rsid w:val="00BF5356"/>
    <w:rsid w:val="00BF64FE"/>
    <w:rsid w:val="00BF6BB8"/>
    <w:rsid w:val="00BF7888"/>
    <w:rsid w:val="00C00059"/>
    <w:rsid w:val="00C02195"/>
    <w:rsid w:val="00C0339F"/>
    <w:rsid w:val="00C14241"/>
    <w:rsid w:val="00C24485"/>
    <w:rsid w:val="00C33750"/>
    <w:rsid w:val="00C34636"/>
    <w:rsid w:val="00C4033D"/>
    <w:rsid w:val="00C409F5"/>
    <w:rsid w:val="00C41836"/>
    <w:rsid w:val="00C42D16"/>
    <w:rsid w:val="00C5200F"/>
    <w:rsid w:val="00C52418"/>
    <w:rsid w:val="00C56334"/>
    <w:rsid w:val="00C56AF0"/>
    <w:rsid w:val="00C57997"/>
    <w:rsid w:val="00C60428"/>
    <w:rsid w:val="00C6224C"/>
    <w:rsid w:val="00C62F68"/>
    <w:rsid w:val="00C65924"/>
    <w:rsid w:val="00C67B74"/>
    <w:rsid w:val="00C733C0"/>
    <w:rsid w:val="00C819E7"/>
    <w:rsid w:val="00C83452"/>
    <w:rsid w:val="00C83E84"/>
    <w:rsid w:val="00C84EFC"/>
    <w:rsid w:val="00C9382E"/>
    <w:rsid w:val="00C96CF1"/>
    <w:rsid w:val="00C96DB7"/>
    <w:rsid w:val="00C9747A"/>
    <w:rsid w:val="00C977FD"/>
    <w:rsid w:val="00CA3071"/>
    <w:rsid w:val="00CA35C1"/>
    <w:rsid w:val="00CA49DF"/>
    <w:rsid w:val="00CA4FE5"/>
    <w:rsid w:val="00CA5268"/>
    <w:rsid w:val="00CA6FDA"/>
    <w:rsid w:val="00CB1330"/>
    <w:rsid w:val="00CB4E20"/>
    <w:rsid w:val="00CB76D6"/>
    <w:rsid w:val="00CC0414"/>
    <w:rsid w:val="00CC0874"/>
    <w:rsid w:val="00CC2533"/>
    <w:rsid w:val="00CC5DB9"/>
    <w:rsid w:val="00CC7EFA"/>
    <w:rsid w:val="00CD099B"/>
    <w:rsid w:val="00CD6AD7"/>
    <w:rsid w:val="00CD7540"/>
    <w:rsid w:val="00CE02A6"/>
    <w:rsid w:val="00CE1F62"/>
    <w:rsid w:val="00CE5C80"/>
    <w:rsid w:val="00CE638A"/>
    <w:rsid w:val="00CE6EDF"/>
    <w:rsid w:val="00CF1545"/>
    <w:rsid w:val="00CF3DA6"/>
    <w:rsid w:val="00CF4EEF"/>
    <w:rsid w:val="00CF7BB3"/>
    <w:rsid w:val="00D02927"/>
    <w:rsid w:val="00D05770"/>
    <w:rsid w:val="00D05AA0"/>
    <w:rsid w:val="00D05D0F"/>
    <w:rsid w:val="00D14A40"/>
    <w:rsid w:val="00D16A65"/>
    <w:rsid w:val="00D20198"/>
    <w:rsid w:val="00D213C7"/>
    <w:rsid w:val="00D2269B"/>
    <w:rsid w:val="00D25D2A"/>
    <w:rsid w:val="00D303B8"/>
    <w:rsid w:val="00D33E5F"/>
    <w:rsid w:val="00D3516B"/>
    <w:rsid w:val="00D36424"/>
    <w:rsid w:val="00D37C8D"/>
    <w:rsid w:val="00D4156D"/>
    <w:rsid w:val="00D45066"/>
    <w:rsid w:val="00D45958"/>
    <w:rsid w:val="00D5360A"/>
    <w:rsid w:val="00D56BBC"/>
    <w:rsid w:val="00D60170"/>
    <w:rsid w:val="00D62FA3"/>
    <w:rsid w:val="00D631BA"/>
    <w:rsid w:val="00D64838"/>
    <w:rsid w:val="00D6524F"/>
    <w:rsid w:val="00D65817"/>
    <w:rsid w:val="00D658C1"/>
    <w:rsid w:val="00D66ED1"/>
    <w:rsid w:val="00D741F5"/>
    <w:rsid w:val="00D75DB5"/>
    <w:rsid w:val="00D800DB"/>
    <w:rsid w:val="00D8284C"/>
    <w:rsid w:val="00D920DF"/>
    <w:rsid w:val="00D937BA"/>
    <w:rsid w:val="00D94066"/>
    <w:rsid w:val="00D96189"/>
    <w:rsid w:val="00D97471"/>
    <w:rsid w:val="00DA05CB"/>
    <w:rsid w:val="00DA0D77"/>
    <w:rsid w:val="00DA3089"/>
    <w:rsid w:val="00DA3DF8"/>
    <w:rsid w:val="00DA41EC"/>
    <w:rsid w:val="00DA6C10"/>
    <w:rsid w:val="00DB5E8C"/>
    <w:rsid w:val="00DD133D"/>
    <w:rsid w:val="00DD1541"/>
    <w:rsid w:val="00DD4480"/>
    <w:rsid w:val="00DD6AC7"/>
    <w:rsid w:val="00DE0EC9"/>
    <w:rsid w:val="00DE2900"/>
    <w:rsid w:val="00DF1E7C"/>
    <w:rsid w:val="00DF248B"/>
    <w:rsid w:val="00DF487E"/>
    <w:rsid w:val="00DF5B05"/>
    <w:rsid w:val="00E005C2"/>
    <w:rsid w:val="00E034E4"/>
    <w:rsid w:val="00E10066"/>
    <w:rsid w:val="00E1075A"/>
    <w:rsid w:val="00E13EF9"/>
    <w:rsid w:val="00E14CCD"/>
    <w:rsid w:val="00E165AE"/>
    <w:rsid w:val="00E16883"/>
    <w:rsid w:val="00E1754B"/>
    <w:rsid w:val="00E2104F"/>
    <w:rsid w:val="00E24ABE"/>
    <w:rsid w:val="00E25F68"/>
    <w:rsid w:val="00E30FAC"/>
    <w:rsid w:val="00E3667F"/>
    <w:rsid w:val="00E37A0D"/>
    <w:rsid w:val="00E41EFC"/>
    <w:rsid w:val="00E43112"/>
    <w:rsid w:val="00E44A97"/>
    <w:rsid w:val="00E523EC"/>
    <w:rsid w:val="00E526F5"/>
    <w:rsid w:val="00E55FF4"/>
    <w:rsid w:val="00E616F9"/>
    <w:rsid w:val="00E637BE"/>
    <w:rsid w:val="00E71A34"/>
    <w:rsid w:val="00E7397D"/>
    <w:rsid w:val="00E84264"/>
    <w:rsid w:val="00E914D5"/>
    <w:rsid w:val="00EA0C7F"/>
    <w:rsid w:val="00EA2FBB"/>
    <w:rsid w:val="00EA3D5C"/>
    <w:rsid w:val="00EA508D"/>
    <w:rsid w:val="00EA7032"/>
    <w:rsid w:val="00EB0398"/>
    <w:rsid w:val="00EB67A8"/>
    <w:rsid w:val="00EB76F3"/>
    <w:rsid w:val="00EC1D23"/>
    <w:rsid w:val="00EC202C"/>
    <w:rsid w:val="00EC54E4"/>
    <w:rsid w:val="00EC7710"/>
    <w:rsid w:val="00ED051C"/>
    <w:rsid w:val="00ED174A"/>
    <w:rsid w:val="00ED1F7F"/>
    <w:rsid w:val="00ED2055"/>
    <w:rsid w:val="00ED44FD"/>
    <w:rsid w:val="00EE00A3"/>
    <w:rsid w:val="00EE0C9C"/>
    <w:rsid w:val="00EE424D"/>
    <w:rsid w:val="00EE71AF"/>
    <w:rsid w:val="00EF130D"/>
    <w:rsid w:val="00EF47F0"/>
    <w:rsid w:val="00EF62FA"/>
    <w:rsid w:val="00F00996"/>
    <w:rsid w:val="00F00CDA"/>
    <w:rsid w:val="00F01320"/>
    <w:rsid w:val="00F038C6"/>
    <w:rsid w:val="00F130E4"/>
    <w:rsid w:val="00F13455"/>
    <w:rsid w:val="00F152A5"/>
    <w:rsid w:val="00F15FDF"/>
    <w:rsid w:val="00F1774D"/>
    <w:rsid w:val="00F20FF1"/>
    <w:rsid w:val="00F22523"/>
    <w:rsid w:val="00F227D1"/>
    <w:rsid w:val="00F27002"/>
    <w:rsid w:val="00F27250"/>
    <w:rsid w:val="00F30CBD"/>
    <w:rsid w:val="00F333D9"/>
    <w:rsid w:val="00F33764"/>
    <w:rsid w:val="00F41733"/>
    <w:rsid w:val="00F425A6"/>
    <w:rsid w:val="00F4311F"/>
    <w:rsid w:val="00F432B1"/>
    <w:rsid w:val="00F47B4E"/>
    <w:rsid w:val="00F52944"/>
    <w:rsid w:val="00F53F12"/>
    <w:rsid w:val="00F62BF5"/>
    <w:rsid w:val="00F6477D"/>
    <w:rsid w:val="00F72CF4"/>
    <w:rsid w:val="00F7382F"/>
    <w:rsid w:val="00F746BA"/>
    <w:rsid w:val="00F74A7F"/>
    <w:rsid w:val="00F760E1"/>
    <w:rsid w:val="00F77B8D"/>
    <w:rsid w:val="00F854BC"/>
    <w:rsid w:val="00F95C14"/>
    <w:rsid w:val="00F95ECE"/>
    <w:rsid w:val="00FA1BA3"/>
    <w:rsid w:val="00FA3A2B"/>
    <w:rsid w:val="00FB1A83"/>
    <w:rsid w:val="00FB539F"/>
    <w:rsid w:val="00FB781F"/>
    <w:rsid w:val="00FC6B41"/>
    <w:rsid w:val="00FC6D98"/>
    <w:rsid w:val="00FD14A6"/>
    <w:rsid w:val="00FE5D19"/>
    <w:rsid w:val="00FE7523"/>
    <w:rsid w:val="00FF1654"/>
    <w:rsid w:val="00FF1957"/>
    <w:rsid w:val="00FF28FF"/>
    <w:rsid w:val="00FF298E"/>
    <w:rsid w:val="00FF4922"/>
    <w:rsid w:val="00FF5078"/>
    <w:rsid w:val="00FF7CEB"/>
    <w:rsid w:val="00FF7FFD"/>
    <w:rsid w:val="0367C4EA"/>
    <w:rsid w:val="114192C9"/>
    <w:rsid w:val="140AB4DF"/>
    <w:rsid w:val="21383476"/>
    <w:rsid w:val="25F14F18"/>
    <w:rsid w:val="3360B06A"/>
    <w:rsid w:val="4059261C"/>
    <w:rsid w:val="41EA466C"/>
    <w:rsid w:val="43A6F9DF"/>
    <w:rsid w:val="5183511E"/>
    <w:rsid w:val="5C0DFA63"/>
    <w:rsid w:val="67F4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utableau1">
    <w:name w:val="Grille du tableau1"/>
    <w:basedOn w:val="TableauNormal"/>
    <w:next w:val="Grilledutableau"/>
    <w:rsid w:val="00985547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rsid w:val="009855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111">
    <w:name w:val="Grille du tableau111"/>
    <w:basedOn w:val="TableauNormal"/>
    <w:next w:val="Grilledutableau"/>
    <w:rsid w:val="0098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BF788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7888"/>
    <w:rPr>
      <w:rFonts w:ascii="Segoe UI" w:eastAsia="Times New Roman" w:hAnsi="Segoe UI" w:cs="Segoe UI"/>
      <w:sz w:val="18"/>
      <w:szCs w:val="18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087A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087A3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87A34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087A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7A34"/>
    <w:rPr>
      <w:rFonts w:ascii="Arial Narrow" w:eastAsia="Times New Roman" w:hAnsi="Arial Narrow" w:cs="Times New Roman"/>
      <w:b/>
      <w:bCs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3744C9" w:rsidP="003744C9">
          <w:pPr>
            <w:pStyle w:val="A53CF9E5941B4A139B707AC095ACE2AB1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81978DE7D114E26809C8E80B6CEAA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A9A2D7-931F-4296-8F95-3BEF4AB04BB5}"/>
      </w:docPartPr>
      <w:docPartBody>
        <w:p w:rsidR="00AF1218" w:rsidRDefault="00AF1218" w:rsidP="00AF1218">
          <w:pPr>
            <w:pStyle w:val="581978DE7D114E26809C8E80B6CEAA31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DA8731C27EA4C369F9E79EABCF947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665794-3B79-49EE-9314-75A38A1D18FB}"/>
      </w:docPartPr>
      <w:docPartBody>
        <w:p w:rsidR="00AF1218" w:rsidRDefault="00AF1218" w:rsidP="00AF1218">
          <w:pPr>
            <w:pStyle w:val="0DA8731C27EA4C369F9E79EABCF9476C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C1CF626615424694808E3DD392DFAC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9EA994-7350-473F-B976-4CF6E931E129}"/>
      </w:docPartPr>
      <w:docPartBody>
        <w:p w:rsidR="002B43C5" w:rsidRDefault="002B43C5" w:rsidP="002B43C5">
          <w:pPr>
            <w:pStyle w:val="C1CF626615424694808E3DD392DFACF1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DF004B46CF41498E81B8584243C414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EB0A8A-3E5D-4C04-BF25-DECD7A6679D6}"/>
      </w:docPartPr>
      <w:docPartBody>
        <w:p w:rsidR="002B43C5" w:rsidRDefault="002B43C5" w:rsidP="002B43C5">
          <w:pPr>
            <w:pStyle w:val="DF004B46CF41498E81B8584243C41442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D78D4C1B96D844A3B37B92FDF89703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D5C0CA-A5F8-4DCA-AD69-B8887844B718}"/>
      </w:docPartPr>
      <w:docPartBody>
        <w:p w:rsidR="002B43C5" w:rsidRDefault="002B43C5" w:rsidP="002B43C5">
          <w:pPr>
            <w:pStyle w:val="D78D4C1B96D844A3B37B92FDF8970329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623C47DA99E94DBDB9A9100B2A78FD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9311AA-CCF8-4E12-A819-A2279FECD342}"/>
      </w:docPartPr>
      <w:docPartBody>
        <w:p w:rsidR="002B43C5" w:rsidRDefault="002B43C5" w:rsidP="002B43C5">
          <w:pPr>
            <w:pStyle w:val="623C47DA99E94DBDB9A9100B2A78FD41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96829748687E4129B7A17EBA6552D8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2886C3-2132-42B2-AE53-BAFC9D5ED1D8}"/>
      </w:docPartPr>
      <w:docPartBody>
        <w:p w:rsidR="002B43C5" w:rsidRDefault="002B43C5" w:rsidP="002B43C5">
          <w:pPr>
            <w:pStyle w:val="96829748687E4129B7A17EBA6552D849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2D8669E3F2604D24A0329FD6B48DDA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C562EF-6780-48CF-A985-90B0B93C6060}"/>
      </w:docPartPr>
      <w:docPartBody>
        <w:p w:rsidR="002B43C5" w:rsidRDefault="002B43C5" w:rsidP="002B43C5">
          <w:pPr>
            <w:pStyle w:val="2D8669E3F2604D24A0329FD6B48DDA1C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E99436B8505A454983237E42E18144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7D80C7-3EC1-4E80-B266-9030EDC2B16B}"/>
      </w:docPartPr>
      <w:docPartBody>
        <w:p w:rsidR="002B43C5" w:rsidRDefault="002B43C5" w:rsidP="002B43C5">
          <w:pPr>
            <w:pStyle w:val="E99436B8505A454983237E42E18144F5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8D759A3808EE408980C571300B0777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E446BA-0902-42B5-8608-6D45F3A31B37}"/>
      </w:docPartPr>
      <w:docPartBody>
        <w:p w:rsidR="002B43C5" w:rsidRDefault="002B43C5" w:rsidP="002B43C5">
          <w:pPr>
            <w:pStyle w:val="8D759A3808EE408980C571300B0777ED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52D6942844C14797A9BFB2E0D354AC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2903F9-A2BE-43B5-B8B7-A16CCD7C770E}"/>
      </w:docPartPr>
      <w:docPartBody>
        <w:p w:rsidR="002B43C5" w:rsidRDefault="002B43C5" w:rsidP="002B43C5">
          <w:pPr>
            <w:pStyle w:val="52D6942844C14797A9BFB2E0D354AC10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C0F938FC8DF840C9975C27B91225B8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67E57D-35E3-4DFA-B773-6E18CADF1ABB}"/>
      </w:docPartPr>
      <w:docPartBody>
        <w:p w:rsidR="002B43C5" w:rsidRDefault="002B43C5" w:rsidP="002B43C5">
          <w:pPr>
            <w:pStyle w:val="C0F938FC8DF840C9975C27B91225B827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83CF64B12F7847C8B4A3C6D858F7B5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BEAF83-DA7D-487A-B7CA-C7A84787E1E6}"/>
      </w:docPartPr>
      <w:docPartBody>
        <w:p w:rsidR="002B43C5" w:rsidRDefault="002B43C5" w:rsidP="002B43C5">
          <w:pPr>
            <w:pStyle w:val="83CF64B12F7847C8B4A3C6D858F7B5C8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8CC440C1838E4EAC86AD8192F269A5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1A3DEA-3A53-474F-9C87-822B50C15469}"/>
      </w:docPartPr>
      <w:docPartBody>
        <w:p w:rsidR="002B43C5" w:rsidRDefault="002B43C5" w:rsidP="002B43C5">
          <w:pPr>
            <w:pStyle w:val="8CC440C1838E4EAC86AD8192F269A593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FC9A9FB346EA42FFA05104D481D71C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00D311-09D5-4DC1-83F7-ABD640F9598E}"/>
      </w:docPartPr>
      <w:docPartBody>
        <w:p w:rsidR="002B43C5" w:rsidRDefault="002B43C5" w:rsidP="002B43C5">
          <w:pPr>
            <w:pStyle w:val="FC9A9FB346EA42FFA05104D481D71C03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D445FA99CF974F1086C395AB367368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65ED8A-3581-4EA8-8975-CA212EE139F2}"/>
      </w:docPartPr>
      <w:docPartBody>
        <w:p w:rsidR="002B43C5" w:rsidRDefault="002B43C5" w:rsidP="002B43C5">
          <w:pPr>
            <w:pStyle w:val="D445FA99CF974F1086C395AB367368D9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805C045B08634162BE6BBB5026F3A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511D12-D903-4A99-99B3-8F3C8135E348}"/>
      </w:docPartPr>
      <w:docPartBody>
        <w:p w:rsidR="002B43C5" w:rsidRDefault="002B43C5" w:rsidP="002B43C5">
          <w:pPr>
            <w:pStyle w:val="805C045B08634162BE6BBB5026F3ACE2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62BD28808E38482A80F3653DE9E227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83BAC1-65B6-444E-98E7-4E1AEB4A656C}"/>
      </w:docPartPr>
      <w:docPartBody>
        <w:p w:rsidR="00B053B9" w:rsidRDefault="00B053B9" w:rsidP="00B053B9">
          <w:pPr>
            <w:pStyle w:val="62BD28808E38482A80F3653DE9E2276F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DBC13729BC0243F59B25B98A1A60BF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D24B39-1D9D-45FB-8EA4-8583D527B765}"/>
      </w:docPartPr>
      <w:docPartBody>
        <w:p w:rsidR="00B053B9" w:rsidRDefault="00B053B9" w:rsidP="00B053B9">
          <w:pPr>
            <w:pStyle w:val="DBC13729BC0243F59B25B98A1A60BFEB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73139DF85C23496BA579495870F07A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FCFBFF-92FE-451D-9816-D0BFD6E4E2A1}"/>
      </w:docPartPr>
      <w:docPartBody>
        <w:p w:rsidR="00B053B9" w:rsidRDefault="00B053B9" w:rsidP="00B053B9">
          <w:pPr>
            <w:pStyle w:val="73139DF85C23496BA579495870F07A16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31BC85D9DD114FC7A3F9B582D87A9B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52FA20-A74D-4514-A100-940D66A03F24}"/>
      </w:docPartPr>
      <w:docPartBody>
        <w:p w:rsidR="00B053B9" w:rsidRDefault="00B053B9" w:rsidP="00B053B9">
          <w:pPr>
            <w:pStyle w:val="31BC85D9DD114FC7A3F9B582D87A9B08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973E69CD348968F60C3DEDA985B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C06D70-EDA3-4E1C-9FD0-DE5DB549F0BA}"/>
      </w:docPartPr>
      <w:docPartBody>
        <w:p w:rsidR="00B053B9" w:rsidRDefault="00B053B9" w:rsidP="00B053B9">
          <w:pPr>
            <w:pStyle w:val="DEF973E69CD348968F60C3DEDA985BD6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5D0A7CF580ED4D1B98BD51C3C2F17A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6E6B89-F950-400D-B322-382C99DB182F}"/>
      </w:docPartPr>
      <w:docPartBody>
        <w:p w:rsidR="00B053B9" w:rsidRDefault="00B053B9" w:rsidP="00B053B9">
          <w:pPr>
            <w:pStyle w:val="5D0A7CF580ED4D1B98BD51C3C2F17AB1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FA975620B92944C4AB577C2B4C480C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049D30-8F5C-48CE-9F83-78F9523C78A0}"/>
      </w:docPartPr>
      <w:docPartBody>
        <w:p w:rsidR="00B053B9" w:rsidRDefault="00B053B9" w:rsidP="00B053B9">
          <w:pPr>
            <w:pStyle w:val="FA975620B92944C4AB577C2B4C480CED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9D6CAB2CD0E445DB9DA7EBD121A8C6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94DBDF-CF1F-4522-99DF-32A510F8A769}"/>
      </w:docPartPr>
      <w:docPartBody>
        <w:p w:rsidR="00B053B9" w:rsidRDefault="00B053B9" w:rsidP="00B053B9">
          <w:pPr>
            <w:pStyle w:val="9D6CAB2CD0E445DB9DA7EBD121A8C61C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21574989E3DD49CC861635EB02EA99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4AB53F-AE48-4A78-9F4C-208D998FCCB4}"/>
      </w:docPartPr>
      <w:docPartBody>
        <w:p w:rsidR="00B053B9" w:rsidRDefault="00B053B9" w:rsidP="00B053B9">
          <w:pPr>
            <w:pStyle w:val="21574989E3DD49CC861635EB02EA994B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C6A63B28BFB54BB4B5168117E6B63F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C75659-BC97-4ABF-B1CD-EBE3858970A2}"/>
      </w:docPartPr>
      <w:docPartBody>
        <w:p w:rsidR="00B053B9" w:rsidRDefault="00B053B9" w:rsidP="00B053B9">
          <w:pPr>
            <w:pStyle w:val="C6A63B28BFB54BB4B5168117E6B63F4C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8B4440B592E04699B60B030B12FFB6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E404B9-98A0-4D0F-9A81-5626074D4AB5}"/>
      </w:docPartPr>
      <w:docPartBody>
        <w:p w:rsidR="00B053B9" w:rsidRDefault="00B053B9" w:rsidP="00B053B9">
          <w:pPr>
            <w:pStyle w:val="8B4440B592E04699B60B030B12FFB670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3A34DAD50D19420E896ADF652BFDC0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186AD1-CED2-4199-86EA-D68D522AB0A4}"/>
      </w:docPartPr>
      <w:docPartBody>
        <w:p w:rsidR="00B053B9" w:rsidRDefault="00B053B9" w:rsidP="00B053B9">
          <w:pPr>
            <w:pStyle w:val="3A34DAD50D19420E896ADF652BFDC06C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2D191EF9EBAC48A3A06C5C13F709A4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BC135D-A8B1-437D-B268-4B65B510FF53}"/>
      </w:docPartPr>
      <w:docPartBody>
        <w:p w:rsidR="00B053B9" w:rsidRDefault="00B053B9" w:rsidP="00B053B9">
          <w:pPr>
            <w:pStyle w:val="2D191EF9EBAC48A3A06C5C13F709A4E6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86EC1D4A4E884E4A86FD5CDEC63078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D7FA31-8C83-4DCC-AF46-D1031E58E28C}"/>
      </w:docPartPr>
      <w:docPartBody>
        <w:p w:rsidR="00B053B9" w:rsidRDefault="00B053B9" w:rsidP="00B053B9">
          <w:pPr>
            <w:pStyle w:val="86EC1D4A4E884E4A86FD5CDEC63078D0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F8F099C9C4034CAA9164F5CFC4B958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48675C-3828-44AD-9E8D-55DBDD1C8FAC}"/>
      </w:docPartPr>
      <w:docPartBody>
        <w:p w:rsidR="00B053B9" w:rsidRDefault="00B053B9" w:rsidP="00B053B9">
          <w:pPr>
            <w:pStyle w:val="F8F099C9C4034CAA9164F5CFC4B95814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6D5A06051D5245528AEA8F407CEE9E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9827EE-3133-463E-82E4-25AA338E9BF9}"/>
      </w:docPartPr>
      <w:docPartBody>
        <w:p w:rsidR="00B053B9" w:rsidRDefault="00B053B9" w:rsidP="00B053B9">
          <w:pPr>
            <w:pStyle w:val="6D5A06051D5245528AEA8F407CEE9E1A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28EC3A893C7640BC90CDC1FEEB3414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77B37B-93A9-4662-BBFB-63601166597B}"/>
      </w:docPartPr>
      <w:docPartBody>
        <w:p w:rsidR="00B053B9" w:rsidRDefault="00B053B9" w:rsidP="00B053B9">
          <w:pPr>
            <w:pStyle w:val="28EC3A893C7640BC90CDC1FEEB3414A5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7D1A3C6DF3504852A334F77688981F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D911B4-732D-47AC-A710-C3F7CAD0760C}"/>
      </w:docPartPr>
      <w:docPartBody>
        <w:p w:rsidR="00B053B9" w:rsidRDefault="00B053B9" w:rsidP="00B053B9">
          <w:pPr>
            <w:pStyle w:val="7D1A3C6DF3504852A334F77688981FA9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5FE4A56CC89B4DD7A76AE1449B4456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E51283-FFCA-4D3F-93DE-C659B6C30992}"/>
      </w:docPartPr>
      <w:docPartBody>
        <w:p w:rsidR="00B053B9" w:rsidRDefault="00B053B9" w:rsidP="00B053B9">
          <w:pPr>
            <w:pStyle w:val="5FE4A56CC89B4DD7A76AE1449B4456D0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31E70D53EE8C48C7BB7D64805C0D77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1F7697-50A6-47CD-8AEA-E041E2628CBA}"/>
      </w:docPartPr>
      <w:docPartBody>
        <w:p w:rsidR="00B053B9" w:rsidRDefault="00B053B9" w:rsidP="00B053B9">
          <w:pPr>
            <w:pStyle w:val="31E70D53EE8C48C7BB7D64805C0D7706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7614F85093F64C108D6171640E822C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CACDC9-A144-4C8E-88C7-16893F245C15}"/>
      </w:docPartPr>
      <w:docPartBody>
        <w:p w:rsidR="00B053B9" w:rsidRDefault="00B053B9" w:rsidP="00B053B9">
          <w:pPr>
            <w:pStyle w:val="7614F85093F64C108D6171640E822C0E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60BD6B5C155F402AB6BB717140BDB8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1C0923-607D-426E-998D-418BD223FDBA}"/>
      </w:docPartPr>
      <w:docPartBody>
        <w:p w:rsidR="00B053B9" w:rsidRDefault="00B053B9" w:rsidP="00B053B9">
          <w:pPr>
            <w:pStyle w:val="60BD6B5C155F402AB6BB717140BDB82E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572BEE4AD9884FA996EE043FCE32E2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9E924B-BAC0-44E8-9FD3-E3B81721C9BD}"/>
      </w:docPartPr>
      <w:docPartBody>
        <w:p w:rsidR="00B053B9" w:rsidRDefault="00B053B9" w:rsidP="00B053B9">
          <w:pPr>
            <w:pStyle w:val="572BEE4AD9884FA996EE043FCE32E2E3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C95AC300B07C4CF0B461A90FF87FF4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91161E-9004-45AD-9F52-B232A662E828}"/>
      </w:docPartPr>
      <w:docPartBody>
        <w:p w:rsidR="00B053B9" w:rsidRDefault="00B053B9" w:rsidP="00B053B9">
          <w:pPr>
            <w:pStyle w:val="C95AC300B07C4CF0B461A90FF87FF463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4274BD9F8D1F4D18B01B5E8ED08FE2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69A817-928B-4F95-B2E0-588E5FDF6597}"/>
      </w:docPartPr>
      <w:docPartBody>
        <w:p w:rsidR="00B053B9" w:rsidRDefault="00B053B9" w:rsidP="00B053B9">
          <w:pPr>
            <w:pStyle w:val="4274BD9F8D1F4D18B01B5E8ED08FE29F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0A7D28ABE8F245BBABE0945525064C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89AA63-FC9C-40FA-BF5C-0C5BDB41EE73}"/>
      </w:docPartPr>
      <w:docPartBody>
        <w:p w:rsidR="00B053B9" w:rsidRDefault="00B053B9" w:rsidP="00B053B9">
          <w:pPr>
            <w:pStyle w:val="0A7D28ABE8F245BBABE0945525064C81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EE44E36A032742949038216B3C2138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17FFD7-2715-408F-97F2-7F676DD80FEC}"/>
      </w:docPartPr>
      <w:docPartBody>
        <w:p w:rsidR="00B053B9" w:rsidRDefault="00B053B9" w:rsidP="00B053B9">
          <w:pPr>
            <w:pStyle w:val="EE44E36A032742949038216B3C2138D2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98C3BB70FC514EBE97E890C76DE4AA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247AF0-2D7C-4DC8-B192-B0694DDB0A3F}"/>
      </w:docPartPr>
      <w:docPartBody>
        <w:p w:rsidR="008C47ED" w:rsidRDefault="00BB760F" w:rsidP="00BB760F">
          <w:pPr>
            <w:pStyle w:val="98C3BB70FC514EBE97E890C76DE4AA4E"/>
          </w:pPr>
          <w:r w:rsidRPr="00A454DE">
            <w:rPr>
              <w:rStyle w:val="Textedelespacerserv"/>
            </w:rPr>
            <w:t>Choisissez un élément.</w:t>
          </w:r>
        </w:p>
      </w:docPartBody>
    </w:docPart>
    <w:docPart>
      <w:docPartPr>
        <w:name w:val="51E15086F8E841A880138F71B7E820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AA0ACA-E08C-4286-BDC0-4C88FC0D5A66}"/>
      </w:docPartPr>
      <w:docPartBody>
        <w:p w:rsidR="008C47ED" w:rsidRDefault="00BB760F" w:rsidP="00BB760F">
          <w:pPr>
            <w:pStyle w:val="51E15086F8E841A880138F71B7E82042"/>
          </w:pPr>
          <w:r w:rsidRPr="00A454DE">
            <w:rPr>
              <w:rStyle w:val="Textedelespacerserv"/>
            </w:rPr>
            <w:t>Choisissez un élément.</w:t>
          </w:r>
        </w:p>
      </w:docPartBody>
    </w:docPart>
    <w:docPart>
      <w:docPartPr>
        <w:name w:val="E5E2985A9EB0495C9A88BEC817784B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AB009E-5461-4CA3-BC39-612697C77D81}"/>
      </w:docPartPr>
      <w:docPartBody>
        <w:p w:rsidR="008C47ED" w:rsidRDefault="00BB760F" w:rsidP="00BB760F">
          <w:pPr>
            <w:pStyle w:val="E5E2985A9EB0495C9A88BEC817784B01"/>
          </w:pPr>
          <w:r w:rsidRPr="00A454DE">
            <w:rPr>
              <w:rStyle w:val="Textedelespacerserv"/>
            </w:rPr>
            <w:t>Choisissez un élément.</w:t>
          </w:r>
        </w:p>
      </w:docPartBody>
    </w:docPart>
    <w:docPart>
      <w:docPartPr>
        <w:name w:val="352503FB006F4CEC83EB167906136A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8F1FBC-A074-4A5F-A622-A781A9F76BE3}"/>
      </w:docPartPr>
      <w:docPartBody>
        <w:p w:rsidR="008C47ED" w:rsidRDefault="00BB760F" w:rsidP="00BB760F">
          <w:pPr>
            <w:pStyle w:val="352503FB006F4CEC83EB167906136A50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7E6BAD37085F4DFC96CD866A7818AD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32EBD9-5E5C-40D2-B08C-E78BFFBBFD9D}"/>
      </w:docPartPr>
      <w:docPartBody>
        <w:p w:rsidR="008C47ED" w:rsidRDefault="00BB760F" w:rsidP="00BB760F">
          <w:pPr>
            <w:pStyle w:val="7E6BAD37085F4DFC96CD866A7818AD65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67DBC7B2F2864272A57AEAE0611B09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BE3122-2B60-4662-9A43-361EB02AE35F}"/>
      </w:docPartPr>
      <w:docPartBody>
        <w:p w:rsidR="008C47ED" w:rsidRDefault="00BB760F" w:rsidP="00BB760F">
          <w:pPr>
            <w:pStyle w:val="67DBC7B2F2864272A57AEAE0611B0935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6C3ED436B2954A739FF45F97BA9DBE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D845B5-B36F-4E84-BF34-8E77C44FAFE0}"/>
      </w:docPartPr>
      <w:docPartBody>
        <w:p w:rsidR="008C47ED" w:rsidRDefault="00BB760F" w:rsidP="00BB760F">
          <w:pPr>
            <w:pStyle w:val="6C3ED436B2954A739FF45F97BA9DBEF2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A70C7EE5B57142DEA8BB0FC4BA0DA2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196453-0D20-490F-AD6F-BC0141E37A6F}"/>
      </w:docPartPr>
      <w:docPartBody>
        <w:p w:rsidR="008C47ED" w:rsidRDefault="00BB760F" w:rsidP="00BB760F">
          <w:pPr>
            <w:pStyle w:val="A70C7EE5B57142DEA8BB0FC4BA0DA239"/>
          </w:pPr>
          <w:r w:rsidRPr="002329D3">
            <w:rPr>
              <w:rStyle w:val="Textedelespacerserv"/>
            </w:rPr>
            <w:t>Choisissez un élément.</w:t>
          </w:r>
        </w:p>
      </w:docPartBody>
    </w:docPart>
    <w:docPart>
      <w:docPartPr>
        <w:name w:val="F73830C8D67342C29C552CCE023FA8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4E79DA-8C18-42C5-BEF6-69E31AA1BFCE}"/>
      </w:docPartPr>
      <w:docPartBody>
        <w:p w:rsidR="008C47ED" w:rsidRDefault="008C47ED" w:rsidP="008C47ED">
          <w:pPr>
            <w:pStyle w:val="F73830C8D67342C29C552CCE023FA87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90DFFD2A0EF94602AF6489685AFFC7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7E50A1-E5C5-4745-A7C5-B5F50E1975BE}"/>
      </w:docPartPr>
      <w:docPartBody>
        <w:p w:rsidR="008C47ED" w:rsidRDefault="008C47ED" w:rsidP="008C47ED">
          <w:pPr>
            <w:pStyle w:val="90DFFD2A0EF94602AF6489685AFFC73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D57538BC3A4C4981E77AA10EE93D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87535B-B7F0-4890-A7B2-181C6FF54097}"/>
      </w:docPartPr>
      <w:docPartBody>
        <w:p w:rsidR="008C47ED" w:rsidRDefault="008C47ED" w:rsidP="008C47ED">
          <w:pPr>
            <w:pStyle w:val="1DD57538BC3A4C4981E77AA10EE93D10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BE27CA83A5624500ADC6046794651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8C263F-BE21-4D8F-B24F-BA1EB67B1187}"/>
      </w:docPartPr>
      <w:docPartBody>
        <w:p w:rsidR="008C47ED" w:rsidRDefault="008C47ED" w:rsidP="008C47ED">
          <w:pPr>
            <w:pStyle w:val="BE27CA83A5624500ADC6046794651EBC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C887DA1CF974A1E97C22A234A39C0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915CA0-7800-4D6B-9869-0607E031C554}"/>
      </w:docPartPr>
      <w:docPartBody>
        <w:p w:rsidR="00BD2F35" w:rsidRDefault="008C47ED" w:rsidP="008C47ED">
          <w:pPr>
            <w:pStyle w:val="9C887DA1CF974A1E97C22A234A39C0B5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BA0CE7BFED04ECB905E5557090C95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59054F-8432-441E-AA93-9AB910FD0B3B}"/>
      </w:docPartPr>
      <w:docPartBody>
        <w:p w:rsidR="00DA63E1" w:rsidRDefault="00BD2F35" w:rsidP="00BD2F35">
          <w:pPr>
            <w:pStyle w:val="2BA0CE7BFED04ECB905E5557090C9580"/>
          </w:pPr>
          <w:r w:rsidRPr="002329D3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15883"/>
    <w:rsid w:val="00022D15"/>
    <w:rsid w:val="000B67A1"/>
    <w:rsid w:val="00112490"/>
    <w:rsid w:val="00155FE5"/>
    <w:rsid w:val="001745B9"/>
    <w:rsid w:val="00191452"/>
    <w:rsid w:val="00210DB3"/>
    <w:rsid w:val="002162C5"/>
    <w:rsid w:val="00296418"/>
    <w:rsid w:val="002B2C3E"/>
    <w:rsid w:val="002B43C5"/>
    <w:rsid w:val="0034005E"/>
    <w:rsid w:val="003421FF"/>
    <w:rsid w:val="00362A21"/>
    <w:rsid w:val="00367147"/>
    <w:rsid w:val="003744C9"/>
    <w:rsid w:val="00381730"/>
    <w:rsid w:val="00384737"/>
    <w:rsid w:val="003919EE"/>
    <w:rsid w:val="003B161F"/>
    <w:rsid w:val="003C4590"/>
    <w:rsid w:val="003D0251"/>
    <w:rsid w:val="00434EC1"/>
    <w:rsid w:val="0044537C"/>
    <w:rsid w:val="004514F6"/>
    <w:rsid w:val="004627D0"/>
    <w:rsid w:val="00484F98"/>
    <w:rsid w:val="00487240"/>
    <w:rsid w:val="00577109"/>
    <w:rsid w:val="00584128"/>
    <w:rsid w:val="00586DD0"/>
    <w:rsid w:val="005B140A"/>
    <w:rsid w:val="006C149F"/>
    <w:rsid w:val="006C4A9D"/>
    <w:rsid w:val="006E2034"/>
    <w:rsid w:val="00726C6F"/>
    <w:rsid w:val="007967AD"/>
    <w:rsid w:val="0081735F"/>
    <w:rsid w:val="00834BA5"/>
    <w:rsid w:val="00845190"/>
    <w:rsid w:val="008C47ED"/>
    <w:rsid w:val="008D0BEC"/>
    <w:rsid w:val="008E280D"/>
    <w:rsid w:val="00900FCC"/>
    <w:rsid w:val="009468F7"/>
    <w:rsid w:val="009558B8"/>
    <w:rsid w:val="00971541"/>
    <w:rsid w:val="00985042"/>
    <w:rsid w:val="00992FC7"/>
    <w:rsid w:val="009A4457"/>
    <w:rsid w:val="009C00EC"/>
    <w:rsid w:val="009D2796"/>
    <w:rsid w:val="009F2988"/>
    <w:rsid w:val="00A1476C"/>
    <w:rsid w:val="00A46FD2"/>
    <w:rsid w:val="00A512B7"/>
    <w:rsid w:val="00A522DA"/>
    <w:rsid w:val="00A949A4"/>
    <w:rsid w:val="00A969B4"/>
    <w:rsid w:val="00AA373E"/>
    <w:rsid w:val="00AB2A4A"/>
    <w:rsid w:val="00AC60CE"/>
    <w:rsid w:val="00AF1218"/>
    <w:rsid w:val="00B053B9"/>
    <w:rsid w:val="00B1116B"/>
    <w:rsid w:val="00B46D29"/>
    <w:rsid w:val="00B72A90"/>
    <w:rsid w:val="00BA28E3"/>
    <w:rsid w:val="00BB760F"/>
    <w:rsid w:val="00BD2F35"/>
    <w:rsid w:val="00C11B0F"/>
    <w:rsid w:val="00C351E6"/>
    <w:rsid w:val="00C7075C"/>
    <w:rsid w:val="00C72970"/>
    <w:rsid w:val="00C74B42"/>
    <w:rsid w:val="00CC0414"/>
    <w:rsid w:val="00D467F0"/>
    <w:rsid w:val="00DA63E1"/>
    <w:rsid w:val="00DF487E"/>
    <w:rsid w:val="00E11B02"/>
    <w:rsid w:val="00E35253"/>
    <w:rsid w:val="00E64ABA"/>
    <w:rsid w:val="00E9411E"/>
    <w:rsid w:val="00EC5E50"/>
    <w:rsid w:val="00EE2933"/>
    <w:rsid w:val="00F01B23"/>
    <w:rsid w:val="00FA04D7"/>
    <w:rsid w:val="00FB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2F35"/>
    <w:rPr>
      <w:color w:val="808080"/>
    </w:rPr>
  </w:style>
  <w:style w:type="paragraph" w:customStyle="1" w:styleId="A53CF9E5941B4A139B707AC095ACE2AB11">
    <w:name w:val="A53CF9E5941B4A139B707AC095ACE2AB11"/>
    <w:rsid w:val="003744C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1978DE7D114E26809C8E80B6CEAA31">
    <w:name w:val="581978DE7D114E26809C8E80B6CEAA31"/>
    <w:rsid w:val="00AF1218"/>
  </w:style>
  <w:style w:type="paragraph" w:customStyle="1" w:styleId="0DA8731C27EA4C369F9E79EABCF9476C">
    <w:name w:val="0DA8731C27EA4C369F9E79EABCF9476C"/>
    <w:rsid w:val="00AF1218"/>
  </w:style>
  <w:style w:type="paragraph" w:customStyle="1" w:styleId="C1CF626615424694808E3DD392DFACF1">
    <w:name w:val="C1CF626615424694808E3DD392DFACF1"/>
    <w:rsid w:val="002B43C5"/>
  </w:style>
  <w:style w:type="paragraph" w:customStyle="1" w:styleId="DF004B46CF41498E81B8584243C41442">
    <w:name w:val="DF004B46CF41498E81B8584243C41442"/>
    <w:rsid w:val="002B43C5"/>
  </w:style>
  <w:style w:type="paragraph" w:customStyle="1" w:styleId="D78D4C1B96D844A3B37B92FDF8970329">
    <w:name w:val="D78D4C1B96D844A3B37B92FDF8970329"/>
    <w:rsid w:val="002B43C5"/>
  </w:style>
  <w:style w:type="paragraph" w:customStyle="1" w:styleId="623C47DA99E94DBDB9A9100B2A78FD41">
    <w:name w:val="623C47DA99E94DBDB9A9100B2A78FD41"/>
    <w:rsid w:val="002B43C5"/>
  </w:style>
  <w:style w:type="paragraph" w:customStyle="1" w:styleId="96829748687E4129B7A17EBA6552D849">
    <w:name w:val="96829748687E4129B7A17EBA6552D849"/>
    <w:rsid w:val="002B43C5"/>
  </w:style>
  <w:style w:type="paragraph" w:customStyle="1" w:styleId="2D8669E3F2604D24A0329FD6B48DDA1C">
    <w:name w:val="2D8669E3F2604D24A0329FD6B48DDA1C"/>
    <w:rsid w:val="002B43C5"/>
  </w:style>
  <w:style w:type="paragraph" w:customStyle="1" w:styleId="E99436B8505A454983237E42E18144F5">
    <w:name w:val="E99436B8505A454983237E42E18144F5"/>
    <w:rsid w:val="002B43C5"/>
  </w:style>
  <w:style w:type="paragraph" w:customStyle="1" w:styleId="8D759A3808EE408980C571300B0777ED">
    <w:name w:val="8D759A3808EE408980C571300B0777ED"/>
    <w:rsid w:val="002B43C5"/>
  </w:style>
  <w:style w:type="paragraph" w:customStyle="1" w:styleId="52D6942844C14797A9BFB2E0D354AC10">
    <w:name w:val="52D6942844C14797A9BFB2E0D354AC10"/>
    <w:rsid w:val="002B43C5"/>
  </w:style>
  <w:style w:type="paragraph" w:customStyle="1" w:styleId="C0F938FC8DF840C9975C27B91225B827">
    <w:name w:val="C0F938FC8DF840C9975C27B91225B827"/>
    <w:rsid w:val="002B43C5"/>
  </w:style>
  <w:style w:type="paragraph" w:customStyle="1" w:styleId="83CF64B12F7847C8B4A3C6D858F7B5C8">
    <w:name w:val="83CF64B12F7847C8B4A3C6D858F7B5C8"/>
    <w:rsid w:val="002B43C5"/>
  </w:style>
  <w:style w:type="paragraph" w:customStyle="1" w:styleId="8CC440C1838E4EAC86AD8192F269A593">
    <w:name w:val="8CC440C1838E4EAC86AD8192F269A593"/>
    <w:rsid w:val="002B43C5"/>
  </w:style>
  <w:style w:type="paragraph" w:customStyle="1" w:styleId="FC9A9FB346EA42FFA05104D481D71C03">
    <w:name w:val="FC9A9FB346EA42FFA05104D481D71C03"/>
    <w:rsid w:val="002B43C5"/>
  </w:style>
  <w:style w:type="paragraph" w:customStyle="1" w:styleId="D445FA99CF974F1086C395AB367368D9">
    <w:name w:val="D445FA99CF974F1086C395AB367368D9"/>
    <w:rsid w:val="002B43C5"/>
  </w:style>
  <w:style w:type="paragraph" w:customStyle="1" w:styleId="805C045B08634162BE6BBB5026F3ACE2">
    <w:name w:val="805C045B08634162BE6BBB5026F3ACE2"/>
    <w:rsid w:val="002B43C5"/>
  </w:style>
  <w:style w:type="paragraph" w:customStyle="1" w:styleId="62BD28808E38482A80F3653DE9E2276F">
    <w:name w:val="62BD28808E38482A80F3653DE9E2276F"/>
    <w:rsid w:val="00B053B9"/>
  </w:style>
  <w:style w:type="paragraph" w:customStyle="1" w:styleId="DBC13729BC0243F59B25B98A1A60BFEB">
    <w:name w:val="DBC13729BC0243F59B25B98A1A60BFEB"/>
    <w:rsid w:val="00B053B9"/>
  </w:style>
  <w:style w:type="paragraph" w:customStyle="1" w:styleId="73139DF85C23496BA579495870F07A16">
    <w:name w:val="73139DF85C23496BA579495870F07A16"/>
    <w:rsid w:val="00B053B9"/>
  </w:style>
  <w:style w:type="paragraph" w:customStyle="1" w:styleId="31BC85D9DD114FC7A3F9B582D87A9B08">
    <w:name w:val="31BC85D9DD114FC7A3F9B582D87A9B08"/>
    <w:rsid w:val="00B053B9"/>
  </w:style>
  <w:style w:type="paragraph" w:customStyle="1" w:styleId="DEF973E69CD348968F60C3DEDA985BD6">
    <w:name w:val="DEF973E69CD348968F60C3DEDA985BD6"/>
    <w:rsid w:val="00B053B9"/>
  </w:style>
  <w:style w:type="paragraph" w:customStyle="1" w:styleId="5D0A7CF580ED4D1B98BD51C3C2F17AB1">
    <w:name w:val="5D0A7CF580ED4D1B98BD51C3C2F17AB1"/>
    <w:rsid w:val="00B053B9"/>
  </w:style>
  <w:style w:type="paragraph" w:customStyle="1" w:styleId="FA975620B92944C4AB577C2B4C480CED">
    <w:name w:val="FA975620B92944C4AB577C2B4C480CED"/>
    <w:rsid w:val="00B053B9"/>
  </w:style>
  <w:style w:type="paragraph" w:customStyle="1" w:styleId="9D6CAB2CD0E445DB9DA7EBD121A8C61C">
    <w:name w:val="9D6CAB2CD0E445DB9DA7EBD121A8C61C"/>
    <w:rsid w:val="00B053B9"/>
  </w:style>
  <w:style w:type="paragraph" w:customStyle="1" w:styleId="21574989E3DD49CC861635EB02EA994B">
    <w:name w:val="21574989E3DD49CC861635EB02EA994B"/>
    <w:rsid w:val="00B053B9"/>
  </w:style>
  <w:style w:type="paragraph" w:customStyle="1" w:styleId="C6A63B28BFB54BB4B5168117E6B63F4C">
    <w:name w:val="C6A63B28BFB54BB4B5168117E6B63F4C"/>
    <w:rsid w:val="00B053B9"/>
  </w:style>
  <w:style w:type="paragraph" w:customStyle="1" w:styleId="8B4440B592E04699B60B030B12FFB670">
    <w:name w:val="8B4440B592E04699B60B030B12FFB670"/>
    <w:rsid w:val="00B053B9"/>
  </w:style>
  <w:style w:type="paragraph" w:customStyle="1" w:styleId="3A34DAD50D19420E896ADF652BFDC06C">
    <w:name w:val="3A34DAD50D19420E896ADF652BFDC06C"/>
    <w:rsid w:val="00B053B9"/>
  </w:style>
  <w:style w:type="paragraph" w:customStyle="1" w:styleId="2D191EF9EBAC48A3A06C5C13F709A4E6">
    <w:name w:val="2D191EF9EBAC48A3A06C5C13F709A4E6"/>
    <w:rsid w:val="00B053B9"/>
  </w:style>
  <w:style w:type="paragraph" w:customStyle="1" w:styleId="86EC1D4A4E884E4A86FD5CDEC63078D0">
    <w:name w:val="86EC1D4A4E884E4A86FD5CDEC63078D0"/>
    <w:rsid w:val="00B053B9"/>
  </w:style>
  <w:style w:type="paragraph" w:customStyle="1" w:styleId="F8F099C9C4034CAA9164F5CFC4B95814">
    <w:name w:val="F8F099C9C4034CAA9164F5CFC4B95814"/>
    <w:rsid w:val="00B053B9"/>
  </w:style>
  <w:style w:type="paragraph" w:customStyle="1" w:styleId="6D5A06051D5245528AEA8F407CEE9E1A">
    <w:name w:val="6D5A06051D5245528AEA8F407CEE9E1A"/>
    <w:rsid w:val="00B053B9"/>
  </w:style>
  <w:style w:type="paragraph" w:customStyle="1" w:styleId="28EC3A893C7640BC90CDC1FEEB3414A5">
    <w:name w:val="28EC3A893C7640BC90CDC1FEEB3414A5"/>
    <w:rsid w:val="00B053B9"/>
  </w:style>
  <w:style w:type="paragraph" w:customStyle="1" w:styleId="7D1A3C6DF3504852A334F77688981FA9">
    <w:name w:val="7D1A3C6DF3504852A334F77688981FA9"/>
    <w:rsid w:val="00B053B9"/>
  </w:style>
  <w:style w:type="paragraph" w:customStyle="1" w:styleId="5FE4A56CC89B4DD7A76AE1449B4456D0">
    <w:name w:val="5FE4A56CC89B4DD7A76AE1449B4456D0"/>
    <w:rsid w:val="00B053B9"/>
  </w:style>
  <w:style w:type="paragraph" w:customStyle="1" w:styleId="31E70D53EE8C48C7BB7D64805C0D7706">
    <w:name w:val="31E70D53EE8C48C7BB7D64805C0D7706"/>
    <w:rsid w:val="00B053B9"/>
  </w:style>
  <w:style w:type="paragraph" w:customStyle="1" w:styleId="7614F85093F64C108D6171640E822C0E">
    <w:name w:val="7614F85093F64C108D6171640E822C0E"/>
    <w:rsid w:val="00B053B9"/>
  </w:style>
  <w:style w:type="paragraph" w:customStyle="1" w:styleId="60BD6B5C155F402AB6BB717140BDB82E">
    <w:name w:val="60BD6B5C155F402AB6BB717140BDB82E"/>
    <w:rsid w:val="00B053B9"/>
  </w:style>
  <w:style w:type="paragraph" w:customStyle="1" w:styleId="572BEE4AD9884FA996EE043FCE32E2E3">
    <w:name w:val="572BEE4AD9884FA996EE043FCE32E2E3"/>
    <w:rsid w:val="00B053B9"/>
  </w:style>
  <w:style w:type="paragraph" w:customStyle="1" w:styleId="C95AC300B07C4CF0B461A90FF87FF463">
    <w:name w:val="C95AC300B07C4CF0B461A90FF87FF463"/>
    <w:rsid w:val="00B053B9"/>
  </w:style>
  <w:style w:type="paragraph" w:customStyle="1" w:styleId="4274BD9F8D1F4D18B01B5E8ED08FE29F">
    <w:name w:val="4274BD9F8D1F4D18B01B5E8ED08FE29F"/>
    <w:rsid w:val="00B053B9"/>
  </w:style>
  <w:style w:type="paragraph" w:customStyle="1" w:styleId="0A7D28ABE8F245BBABE0945525064C81">
    <w:name w:val="0A7D28ABE8F245BBABE0945525064C81"/>
    <w:rsid w:val="00B053B9"/>
  </w:style>
  <w:style w:type="paragraph" w:customStyle="1" w:styleId="EE44E36A032742949038216B3C2138D2">
    <w:name w:val="EE44E36A032742949038216B3C2138D2"/>
    <w:rsid w:val="00B053B9"/>
  </w:style>
  <w:style w:type="paragraph" w:customStyle="1" w:styleId="98C3BB70FC514EBE97E890C76DE4AA4E">
    <w:name w:val="98C3BB70FC514EBE97E890C76DE4AA4E"/>
    <w:rsid w:val="00BB760F"/>
  </w:style>
  <w:style w:type="paragraph" w:customStyle="1" w:styleId="51E15086F8E841A880138F71B7E82042">
    <w:name w:val="51E15086F8E841A880138F71B7E82042"/>
    <w:rsid w:val="00BB760F"/>
  </w:style>
  <w:style w:type="paragraph" w:customStyle="1" w:styleId="E5E2985A9EB0495C9A88BEC817784B01">
    <w:name w:val="E5E2985A9EB0495C9A88BEC817784B01"/>
    <w:rsid w:val="00BB760F"/>
  </w:style>
  <w:style w:type="paragraph" w:customStyle="1" w:styleId="352503FB006F4CEC83EB167906136A50">
    <w:name w:val="352503FB006F4CEC83EB167906136A50"/>
    <w:rsid w:val="00BB760F"/>
  </w:style>
  <w:style w:type="paragraph" w:customStyle="1" w:styleId="7E6BAD37085F4DFC96CD866A7818AD65">
    <w:name w:val="7E6BAD37085F4DFC96CD866A7818AD65"/>
    <w:rsid w:val="00BB760F"/>
  </w:style>
  <w:style w:type="paragraph" w:customStyle="1" w:styleId="67DBC7B2F2864272A57AEAE0611B0935">
    <w:name w:val="67DBC7B2F2864272A57AEAE0611B0935"/>
    <w:rsid w:val="00BB760F"/>
  </w:style>
  <w:style w:type="paragraph" w:customStyle="1" w:styleId="6C3ED436B2954A739FF45F97BA9DBEF2">
    <w:name w:val="6C3ED436B2954A739FF45F97BA9DBEF2"/>
    <w:rsid w:val="00BB760F"/>
  </w:style>
  <w:style w:type="paragraph" w:customStyle="1" w:styleId="A70C7EE5B57142DEA8BB0FC4BA0DA239">
    <w:name w:val="A70C7EE5B57142DEA8BB0FC4BA0DA239"/>
    <w:rsid w:val="00BB760F"/>
  </w:style>
  <w:style w:type="paragraph" w:customStyle="1" w:styleId="F73830C8D67342C29C552CCE023FA872">
    <w:name w:val="F73830C8D67342C29C552CCE023FA872"/>
    <w:rsid w:val="008C47ED"/>
  </w:style>
  <w:style w:type="paragraph" w:customStyle="1" w:styleId="90DFFD2A0EF94602AF6489685AFFC731">
    <w:name w:val="90DFFD2A0EF94602AF6489685AFFC731"/>
    <w:rsid w:val="008C47ED"/>
  </w:style>
  <w:style w:type="paragraph" w:customStyle="1" w:styleId="1DD57538BC3A4C4981E77AA10EE93D10">
    <w:name w:val="1DD57538BC3A4C4981E77AA10EE93D10"/>
    <w:rsid w:val="008C47ED"/>
  </w:style>
  <w:style w:type="paragraph" w:customStyle="1" w:styleId="BE27CA83A5624500ADC6046794651EBC">
    <w:name w:val="BE27CA83A5624500ADC6046794651EBC"/>
    <w:rsid w:val="008C47ED"/>
  </w:style>
  <w:style w:type="paragraph" w:customStyle="1" w:styleId="9C887DA1CF974A1E97C22A234A39C0B5">
    <w:name w:val="9C887DA1CF974A1E97C22A234A39C0B5"/>
    <w:rsid w:val="008C47ED"/>
  </w:style>
  <w:style w:type="paragraph" w:customStyle="1" w:styleId="2BA0CE7BFED04ECB905E5557090C9580">
    <w:name w:val="2BA0CE7BFED04ECB905E5557090C9580"/>
    <w:rsid w:val="00BD2F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3660ce-6d07-47ad-b726-5178166c5d31">
      <UserInfo>
        <DisplayName>Maude Lefebvre Archives (CISSSMO16)</DisplayName>
        <AccountId>30</AccountId>
        <AccountType/>
      </UserInfo>
    </SharedWithUsers>
    <Commentaire xmlns="821ca118-854d-4774-85de-cb461bc3e543" xsi:nil="true"/>
    <Direction xmlns="013660ce-6d07-47ad-b726-5178166c5d31" xsi:nil="true"/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2023-11-01T04:00:00+00:00</Datedapprob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B03F1-934B-467D-9B12-326EAEA9A02A}">
  <ds:schemaRefs>
    <ds:schemaRef ds:uri="http://schemas.microsoft.com/office/2006/metadata/properties"/>
    <ds:schemaRef ds:uri="http://schemas.microsoft.com/office/infopath/2007/PartnerControls"/>
    <ds:schemaRef ds:uri="013660ce-6d07-47ad-b726-5178166c5d31"/>
    <ds:schemaRef ds:uri="821ca118-854d-4774-85de-cb461bc3e543"/>
  </ds:schemaRefs>
</ds:datastoreItem>
</file>

<file path=customXml/itemProps2.xml><?xml version="1.0" encoding="utf-8"?>
<ds:datastoreItem xmlns:ds="http://schemas.openxmlformats.org/officeDocument/2006/customXml" ds:itemID="{586B8188-D230-449C-877B-9B56B93D9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28488-7ECB-4B28-BDD2-BED2993B1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3AB68A-4547-4464-97D5-3FB59AF3B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2</Pages>
  <Words>556</Words>
  <Characters>3062</Characters>
  <Application>Microsoft Office Word</Application>
  <DocSecurity>8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CLI-60662</vt:lpstr>
    </vt:vector>
  </TitlesOfParts>
  <Company>CISSS de la Montérégie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CLI-60662</dc:title>
  <dc:subject/>
  <dc:creator>Dos Santos , Murielle</dc:creator>
  <cp:keywords/>
  <dc:description/>
  <cp:lastModifiedBy>Geneviève Lyonnais</cp:lastModifiedBy>
  <cp:revision>2</cp:revision>
  <cp:lastPrinted>2023-06-12T18:11:00Z</cp:lastPrinted>
  <dcterms:created xsi:type="dcterms:W3CDTF">2025-06-11T12:20:00Z</dcterms:created>
  <dcterms:modified xsi:type="dcterms:W3CDTF">2025-06-11T12:20:00Z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0x010100F2139A35488C164FB60D3FF5EA47D9D3</vt:lpwstr>
  </property>
  <property fmtid="{D5CDD505-2E9C-101B-9397-08002B2CF9AE}" pid="10" name="Order">
    <vt:r8>64500</vt:r8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ComplianceAssetId">
    <vt:lpwstr/>
  </property>
</Properties>
</file>