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1F8F9715" w14:textId="020DDACF" w:rsidR="00752391" w:rsidRPr="00667F31" w:rsidRDefault="004246FA" w:rsidP="00752391">
            <w:pPr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</w:pPr>
            <w:bookmarkStart w:id="0" w:name="_GoBack"/>
            <w:bookmarkEnd w:id="0"/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43D03E33" wp14:editId="26EEFA7A">
                  <wp:simplePos x="0" y="0"/>
                  <wp:positionH relativeFrom="column">
                    <wp:posOffset>-32461</wp:posOffset>
                  </wp:positionH>
                  <wp:positionV relativeFrom="paragraph">
                    <wp:posOffset>27026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C6D">
              <w:rPr>
                <w:color w:val="000000" w:themeColor="text1"/>
              </w:rPr>
              <w:br/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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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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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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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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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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</w:t>
            </w:r>
            <w:r w:rsidR="00667F3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</w:t>
            </w:r>
            <w:r w:rsidR="00752391" w:rsidRPr="00667F31">
              <w:rPr>
                <w:rFonts w:ascii="Bar-Code 39" w:eastAsia="Calibri" w:hAnsi="Bar-Code 39" w:cs="Calibri"/>
                <w:color w:val="000000"/>
                <w:sz w:val="40"/>
                <w:szCs w:val="40"/>
                <w:lang w:eastAsia="en-US"/>
              </w:rPr>
              <w:t></w:t>
            </w:r>
          </w:p>
          <w:p w14:paraId="62A3D479" w14:textId="186C427D" w:rsidR="00752391" w:rsidRPr="00752391" w:rsidRDefault="00667F31" w:rsidP="00752391">
            <w:pP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  <w:lang w:eastAsia="en-US"/>
              </w:rPr>
              <w:t>MOCLI60769</w:t>
            </w:r>
          </w:p>
          <w:p w14:paraId="78590D28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6DCC735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752391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D</w:t>
                  </w:r>
                  <w:r w:rsidR="004246FA"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752391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752391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752391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752391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</w:r>
                  <w:r w:rsidR="00FA1BA3"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752391" w:rsidRDefault="004275A9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A6A6A6" w:themeColor="background1" w:themeShade="A6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752391">
                        <w:rPr>
                          <w:rFonts w:ascii="MS Gothic" w:eastAsia="MS Gothic" w:hAnsi="MS Gothic" w:cs="Arial" w:hint="eastAsia"/>
                          <w:color w:val="A6A6A6" w:themeColor="background1" w:themeShade="A6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 w:rsidRPr="00752391">
                    <w:rPr>
                      <w:rFonts w:ascii="MS Gothic" w:eastAsia="MS Gothic" w:hAnsi="MS Gothic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  <w:r w:rsidR="00A530F1"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A6A6A6" w:themeColor="background1" w:themeShade="A6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752391">
                        <w:rPr>
                          <w:rFonts w:ascii="MS Gothic" w:eastAsia="MS Gothic" w:hAnsi="MS Gothic" w:cs="Arial" w:hint="eastAsia"/>
                          <w:color w:val="A6A6A6" w:themeColor="background1" w:themeShade="A6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  <w:r w:rsidR="004246FA"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ab/>
                    <w:t xml:space="preserve">             </w:t>
                  </w: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752391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752391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752391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752391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752391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752391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</w:pPr>
                  <w:r w:rsidRPr="00752391">
                    <w:rPr>
                      <w:rFonts w:ascii="Arial" w:hAnsi="Arial" w:cs="Arial"/>
                      <w:color w:val="A6A6A6" w:themeColor="background1" w:themeShade="A6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752391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752391">
                        <w:rPr>
                          <w:rFonts w:ascii="Arial" w:hAnsi="Arial" w:cs="Arial"/>
                          <w:color w:val="A6A6A6" w:themeColor="background1" w:themeShade="A6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7865FC25" w14:textId="2AA03953" w:rsidR="001012FA" w:rsidRPr="00DE2938" w:rsidRDefault="00361153" w:rsidP="007E09E8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E2938">
              <w:rPr>
                <w:rFonts w:asciiTheme="minorHAnsi" w:hAnsiTheme="minorHAnsi" w:cstheme="minorHAnsi"/>
                <w:b/>
                <w:szCs w:val="20"/>
              </w:rPr>
              <w:t>É</w:t>
            </w:r>
            <w:r w:rsidR="001012FA" w:rsidRPr="00DE2938">
              <w:rPr>
                <w:rFonts w:asciiTheme="minorHAnsi" w:hAnsiTheme="minorHAnsi" w:cstheme="minorHAnsi"/>
                <w:b/>
                <w:szCs w:val="20"/>
              </w:rPr>
              <w:t>VALUATION EN ERGOTHÉRAPIE</w:t>
            </w:r>
            <w:r w:rsidR="00607C70">
              <w:rPr>
                <w:rFonts w:asciiTheme="minorHAnsi" w:hAnsiTheme="minorHAnsi" w:cstheme="minorHAnsi"/>
                <w:b/>
                <w:szCs w:val="20"/>
              </w:rPr>
              <w:t xml:space="preserve"> – SANTÉ MENTALE</w:t>
            </w:r>
          </w:p>
          <w:p w14:paraId="65758440" w14:textId="23FA1449" w:rsidR="004246FA" w:rsidRPr="00770980" w:rsidRDefault="001012FA" w:rsidP="007E09E8">
            <w:pPr>
              <w:jc w:val="center"/>
              <w:rPr>
                <w:rFonts w:ascii="Arial" w:hAnsi="Arial" w:cs="Arial"/>
                <w:b/>
              </w:rPr>
            </w:pPr>
            <w:r w:rsidRPr="00DE2938">
              <w:rPr>
                <w:rFonts w:asciiTheme="minorHAnsi" w:hAnsiTheme="minorHAnsi" w:cstheme="minorHAnsi"/>
                <w:b/>
                <w:szCs w:val="20"/>
              </w:rPr>
              <w:t>SELON LE MODÈLE MCREO</w:t>
            </w:r>
            <w:r w:rsidR="00F369AC" w:rsidRPr="00DE2938">
              <w:rPr>
                <w:rFonts w:asciiTheme="minorHAnsi" w:hAnsiTheme="minorHAnsi" w:cstheme="minorHAnsi"/>
                <w:b/>
                <w:szCs w:val="20"/>
              </w:rPr>
              <w:t>*</w:t>
            </w:r>
            <w:r w:rsidR="00184D0C" w:rsidRPr="00DE2938"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0E27B00A" w14:textId="6656E3C1" w:rsidR="00A3325A" w:rsidRPr="007923FF" w:rsidRDefault="00F369AC" w:rsidP="007923F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="001012FA">
        <w:rPr>
          <w:rFonts w:asciiTheme="minorHAnsi" w:hAnsiTheme="minorHAnsi" w:cstheme="minorHAnsi"/>
          <w:sz w:val="20"/>
          <w:szCs w:val="20"/>
        </w:rPr>
        <w:t>Modèle Canadien du Rendement et de l’Engagement Occupationnel</w:t>
      </w: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1302"/>
        <w:gridCol w:w="1303"/>
        <w:gridCol w:w="934"/>
        <w:gridCol w:w="1559"/>
        <w:gridCol w:w="426"/>
        <w:gridCol w:w="2545"/>
        <w:gridCol w:w="2546"/>
      </w:tblGrid>
      <w:tr w:rsidR="001012FA" w:rsidRPr="00D66ED1" w14:paraId="1F933504" w14:textId="77777777" w:rsidTr="00373482">
        <w:trPr>
          <w:tblHeader/>
        </w:trPr>
        <w:tc>
          <w:tcPr>
            <w:tcW w:w="10615" w:type="dxa"/>
            <w:gridSpan w:val="7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28675777" w14:textId="6889A7CF" w:rsidR="001012FA" w:rsidRPr="00D66ED1" w:rsidRDefault="001012FA" w:rsidP="00373482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="00361153">
              <w:rPr>
                <w:rFonts w:asciiTheme="minorHAnsi" w:hAnsiTheme="minorHAnsi" w:cstheme="minorHAnsi"/>
                <w:b/>
                <w:sz w:val="20"/>
                <w:szCs w:val="20"/>
              </w:rPr>
              <w:t>ISTOIRE MÉ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DICALE ACTUELLE</w:t>
            </w:r>
          </w:p>
        </w:tc>
      </w:tr>
      <w:tr w:rsidR="001012FA" w:rsidRPr="00D66ED1" w14:paraId="4BFDB4F9" w14:textId="77777777" w:rsidTr="00373482">
        <w:trPr>
          <w:trHeight w:val="283"/>
        </w:trPr>
        <w:tc>
          <w:tcPr>
            <w:tcW w:w="2605" w:type="dxa"/>
            <w:gridSpan w:val="2"/>
          </w:tcPr>
          <w:p w14:paraId="6D65AA8D" w14:textId="3DECFEDF" w:rsidR="001012FA" w:rsidRPr="00D66ED1" w:rsidRDefault="001012FA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73299063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F369AC">
              <w:rPr>
                <w:rFonts w:asciiTheme="minorHAnsi" w:hAnsiTheme="minorHAnsi" w:cstheme="minorHAnsi"/>
                <w:sz w:val="20"/>
                <w:szCs w:val="20"/>
              </w:rPr>
              <w:t>ource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(s) d’</w:t>
            </w:r>
            <w:r w:rsidR="00A0472A">
              <w:rPr>
                <w:rFonts w:asciiTheme="minorHAnsi" w:hAnsiTheme="minorHAnsi" w:cstheme="minorHAnsi"/>
                <w:sz w:val="20"/>
                <w:szCs w:val="20"/>
              </w:rPr>
              <w:t>information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8010" w:type="dxa"/>
            <w:gridSpan w:val="5"/>
          </w:tcPr>
          <w:p w14:paraId="704CC3BA" w14:textId="141F0A2D" w:rsidR="001012FA" w:rsidRPr="00D66ED1" w:rsidRDefault="00CE0A4E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permStart w:id="1983185488" w:edGrp="everyone"/>
      <w:permEnd w:id="173299063"/>
      <w:tr w:rsidR="00CE0A4E" w:rsidRPr="00D66ED1" w14:paraId="153D627F" w14:textId="77777777" w:rsidTr="00CE0A4E">
        <w:trPr>
          <w:trHeight w:val="283"/>
        </w:trPr>
        <w:tc>
          <w:tcPr>
            <w:tcW w:w="1302" w:type="dxa"/>
          </w:tcPr>
          <w:p w14:paraId="145EEB38" w14:textId="0640BF21" w:rsidR="00CE0A4E" w:rsidRDefault="004275A9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9186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9B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83185488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Homme</w:t>
            </w:r>
          </w:p>
          <w:permStart w:id="1969053491" w:edGrp="everyone"/>
          <w:p w14:paraId="38F56F0A" w14:textId="7CF11114" w:rsidR="00CE0A4E" w:rsidRDefault="004275A9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615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79B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969053491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Femme</w:t>
            </w:r>
          </w:p>
        </w:tc>
        <w:tc>
          <w:tcPr>
            <w:tcW w:w="2237" w:type="dxa"/>
            <w:gridSpan w:val="2"/>
          </w:tcPr>
          <w:p w14:paraId="03C2888D" w14:textId="756C2598" w:rsidR="00CE0A4E" w:rsidRPr="00D66ED1" w:rsidRDefault="00CE0A4E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Âgé(e) de  </w:t>
            </w:r>
            <w:permStart w:id="30437383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0437383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ans</w:t>
            </w:r>
          </w:p>
        </w:tc>
        <w:tc>
          <w:tcPr>
            <w:tcW w:w="7076" w:type="dxa"/>
            <w:gridSpan w:val="4"/>
          </w:tcPr>
          <w:p w14:paraId="351C2ED5" w14:textId="5958C6D9" w:rsidR="00CE0A4E" w:rsidRPr="00D66ED1" w:rsidRDefault="00CE0A4E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Présentant le(s) diagnostic(s) suivant(s) : </w:t>
            </w:r>
            <w:permStart w:id="128576218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285762185"/>
          </w:p>
        </w:tc>
      </w:tr>
      <w:tr w:rsidR="001012FA" w:rsidRPr="00D66ED1" w14:paraId="376D00DB" w14:textId="77777777" w:rsidTr="00AC79BC">
        <w:trPr>
          <w:trHeight w:val="283"/>
        </w:trPr>
        <w:tc>
          <w:tcPr>
            <w:tcW w:w="3539" w:type="dxa"/>
            <w:gridSpan w:val="3"/>
          </w:tcPr>
          <w:p w14:paraId="6EF84FB1" w14:textId="55602878" w:rsidR="001012FA" w:rsidRPr="00D66ED1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Antécédents / Conditions associées</w:t>
            </w:r>
            <w:r w:rsidR="001012FA"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7076" w:type="dxa"/>
            <w:gridSpan w:val="4"/>
          </w:tcPr>
          <w:p w14:paraId="471623EC" w14:textId="06483561" w:rsidR="001012FA" w:rsidRPr="00D66ED1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8622402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286224020"/>
            <w:r w:rsidR="00CE0A4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AC79BC" w:rsidRPr="00D66ED1" w14:paraId="1710F629" w14:textId="77777777" w:rsidTr="007A219B">
        <w:trPr>
          <w:trHeight w:val="283"/>
        </w:trPr>
        <w:tc>
          <w:tcPr>
            <w:tcW w:w="2605" w:type="dxa"/>
            <w:gridSpan w:val="2"/>
          </w:tcPr>
          <w:p w14:paraId="6BC6AF84" w14:textId="3EDFEE80" w:rsidR="00AC79BC" w:rsidRPr="00D66ED1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Pharmacologie</w:t>
            </w:r>
            <w:r w:rsidRPr="00D66ED1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8010" w:type="dxa"/>
            <w:gridSpan w:val="5"/>
          </w:tcPr>
          <w:p w14:paraId="69705F9D" w14:textId="44A5D849" w:rsidR="00AC79BC" w:rsidRPr="00D66ED1" w:rsidRDefault="00AC79BC" w:rsidP="00AC79B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8713382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713382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1012FA" w:rsidRPr="00F826BE" w14:paraId="768F453F" w14:textId="77777777" w:rsidTr="00AC79BC">
        <w:trPr>
          <w:trHeight w:val="291"/>
        </w:trPr>
        <w:tc>
          <w:tcPr>
            <w:tcW w:w="2605" w:type="dxa"/>
            <w:gridSpan w:val="2"/>
          </w:tcPr>
          <w:p w14:paraId="0779310B" w14:textId="1EDF451E" w:rsidR="001012FA" w:rsidRPr="00F826BE" w:rsidRDefault="00AC79BC" w:rsidP="00A0472A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402133586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>Référence faite par :</w:t>
            </w:r>
          </w:p>
        </w:tc>
        <w:tc>
          <w:tcPr>
            <w:tcW w:w="8010" w:type="dxa"/>
            <w:gridSpan w:val="5"/>
          </w:tcPr>
          <w:p w14:paraId="4F5B2460" w14:textId="6DB9E551" w:rsidR="001012FA" w:rsidRPr="00F826BE" w:rsidRDefault="00AC79BC" w:rsidP="00AC79BC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012FA" w:rsidRPr="00F826BE" w14:paraId="6EFFEA0E" w14:textId="77777777" w:rsidTr="00373482">
        <w:trPr>
          <w:trHeight w:val="432"/>
        </w:trPr>
        <w:tc>
          <w:tcPr>
            <w:tcW w:w="2605" w:type="dxa"/>
            <w:gridSpan w:val="2"/>
          </w:tcPr>
          <w:p w14:paraId="27576768" w14:textId="766B422C" w:rsidR="001012FA" w:rsidRPr="00F826BE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60001146" w:edGrp="everyone" w:colFirst="1" w:colLast="1"/>
            <w:permEnd w:id="402133586"/>
            <w:r>
              <w:rPr>
                <w:rFonts w:asciiTheme="minorHAnsi" w:hAnsiTheme="minorHAnsi" w:cstheme="minorHAnsi"/>
                <w:sz w:val="20"/>
                <w:szCs w:val="20"/>
              </w:rPr>
              <w:t>Date de référence</w:t>
            </w:r>
            <w:r w:rsidR="001012F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68243758"/>
            <w:placeholder>
              <w:docPart w:val="DefaultPlaceholder_-1854013438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8010" w:type="dxa"/>
                <w:gridSpan w:val="5"/>
              </w:tcPr>
              <w:p w14:paraId="5F26CFD4" w14:textId="76247006" w:rsidR="001012FA" w:rsidRPr="00F826BE" w:rsidRDefault="00AC79BC" w:rsidP="00373482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856D4F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permEnd w:id="260001146"/>
      <w:tr w:rsidR="00AC79BC" w:rsidRPr="00F826BE" w14:paraId="60915446" w14:textId="77777777" w:rsidTr="00AC79BC">
        <w:trPr>
          <w:trHeight w:val="274"/>
        </w:trPr>
        <w:tc>
          <w:tcPr>
            <w:tcW w:w="2605" w:type="dxa"/>
            <w:gridSpan w:val="2"/>
          </w:tcPr>
          <w:p w14:paraId="3A91DDDE" w14:textId="13BFA1CB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Motif de référence :</w:t>
            </w:r>
          </w:p>
        </w:tc>
        <w:tc>
          <w:tcPr>
            <w:tcW w:w="8010" w:type="dxa"/>
            <w:gridSpan w:val="5"/>
          </w:tcPr>
          <w:p w14:paraId="08F95728" w14:textId="1FFAAFB1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75644728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756447280"/>
          </w:p>
        </w:tc>
      </w:tr>
      <w:tr w:rsidR="00AC79BC" w:rsidRPr="00F826BE" w14:paraId="48F70F0E" w14:textId="77777777" w:rsidTr="00AC79BC">
        <w:trPr>
          <w:trHeight w:val="274"/>
        </w:trPr>
        <w:tc>
          <w:tcPr>
            <w:tcW w:w="2605" w:type="dxa"/>
            <w:gridSpan w:val="2"/>
          </w:tcPr>
          <w:p w14:paraId="6FFF4345" w14:textId="1F3A105C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 de réception :</w:t>
            </w:r>
          </w:p>
        </w:tc>
        <w:tc>
          <w:tcPr>
            <w:tcW w:w="8010" w:type="dxa"/>
            <w:gridSpan w:val="5"/>
          </w:tcPr>
          <w:p w14:paraId="2EC4A4E7" w14:textId="457C7FDC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19642959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3987293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1196429591"/>
          </w:p>
        </w:tc>
      </w:tr>
      <w:tr w:rsidR="00AC79BC" w:rsidRPr="00F826BE" w14:paraId="47460B32" w14:textId="77777777" w:rsidTr="00AC79BC">
        <w:trPr>
          <w:trHeight w:val="274"/>
        </w:trPr>
        <w:tc>
          <w:tcPr>
            <w:tcW w:w="2605" w:type="dxa"/>
            <w:gridSpan w:val="2"/>
          </w:tcPr>
          <w:p w14:paraId="47A4492A" w14:textId="1A590B67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Attentes de la personne-usagère :</w:t>
            </w:r>
          </w:p>
        </w:tc>
        <w:tc>
          <w:tcPr>
            <w:tcW w:w="8010" w:type="dxa"/>
            <w:gridSpan w:val="5"/>
          </w:tcPr>
          <w:p w14:paraId="04979BF0" w14:textId="110B1496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4839263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48392631"/>
          </w:p>
        </w:tc>
      </w:tr>
      <w:tr w:rsidR="00AC79BC" w:rsidRPr="00F826BE" w14:paraId="78DEC045" w14:textId="77777777" w:rsidTr="00AC79BC">
        <w:trPr>
          <w:trHeight w:val="274"/>
        </w:trPr>
        <w:tc>
          <w:tcPr>
            <w:tcW w:w="2605" w:type="dxa"/>
            <w:gridSpan w:val="2"/>
          </w:tcPr>
          <w:p w14:paraId="5C9DF959" w14:textId="65172736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Recadrage du motif de la référence :</w:t>
            </w:r>
          </w:p>
        </w:tc>
        <w:tc>
          <w:tcPr>
            <w:tcW w:w="8010" w:type="dxa"/>
            <w:gridSpan w:val="5"/>
          </w:tcPr>
          <w:p w14:paraId="3373B475" w14:textId="662818A3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96223360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962233603"/>
          </w:p>
        </w:tc>
      </w:tr>
      <w:tr w:rsidR="00AC79BC" w:rsidRPr="00F826BE" w14:paraId="5EC3D3B1" w14:textId="77777777" w:rsidTr="00AC79BC">
        <w:trPr>
          <w:trHeight w:val="274"/>
        </w:trPr>
        <w:tc>
          <w:tcPr>
            <w:tcW w:w="2605" w:type="dxa"/>
            <w:gridSpan w:val="2"/>
          </w:tcPr>
          <w:p w14:paraId="43447DDA" w14:textId="6A09EC60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Rôle de l’ergo</w:t>
            </w:r>
            <w:r w:rsidR="0020576E">
              <w:rPr>
                <w:rFonts w:asciiTheme="minorHAnsi" w:hAnsiTheme="minorHAnsi" w:cstheme="minorHAnsi"/>
                <w:sz w:val="20"/>
                <w:szCs w:val="20"/>
              </w:rPr>
              <w:t>thérapeute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discuté avec :</w:t>
            </w:r>
          </w:p>
        </w:tc>
        <w:tc>
          <w:tcPr>
            <w:tcW w:w="8010" w:type="dxa"/>
            <w:gridSpan w:val="5"/>
          </w:tcPr>
          <w:p w14:paraId="359CE32C" w14:textId="33368B26" w:rsidR="00AC79BC" w:rsidRDefault="00AC79BC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00908175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09081755"/>
          </w:p>
        </w:tc>
      </w:tr>
      <w:tr w:rsidR="00AC79BC" w:rsidRPr="00F826BE" w14:paraId="37DBFCA1" w14:textId="77777777" w:rsidTr="00315D7B">
        <w:trPr>
          <w:trHeight w:val="274"/>
        </w:trPr>
        <w:tc>
          <w:tcPr>
            <w:tcW w:w="10615" w:type="dxa"/>
            <w:gridSpan w:val="7"/>
          </w:tcPr>
          <w:p w14:paraId="0A0D35F7" w14:textId="44A888DC" w:rsidR="00AC79BC" w:rsidRDefault="00AC79BC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Consentement libre et éclairé à l’évaluation en ergothérapie. Voir note d’évolution</w:t>
            </w:r>
            <w:r w:rsidR="002B5015">
              <w:rPr>
                <w:rFonts w:asciiTheme="minorHAnsi" w:hAnsiTheme="minorHAnsi" w:cstheme="minorHAnsi"/>
                <w:sz w:val="20"/>
                <w:szCs w:val="20"/>
              </w:rPr>
              <w:t xml:space="preserve"> du </w:t>
            </w:r>
            <w:r w:rsidR="002057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877733164" w:edGrp="everyone"/>
            <w:r w:rsidR="0020576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07488794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0576E"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 w:rsidR="0020576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77733164"/>
            <w:r w:rsidR="00F369AC">
              <w:rPr>
                <w:rFonts w:asciiTheme="minorHAnsi" w:hAnsiTheme="minorHAnsi" w:cstheme="minorHAnsi"/>
                <w:sz w:val="20"/>
                <w:szCs w:val="20"/>
              </w:rPr>
              <w:t xml:space="preserve"> pour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détails.</w:t>
            </w:r>
            <w:r w:rsidR="0020576E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76650B" w:rsidRPr="00F826BE" w14:paraId="2A8098FC" w14:textId="77777777" w:rsidTr="00BA6AA9">
        <w:trPr>
          <w:trHeight w:val="274"/>
        </w:trPr>
        <w:tc>
          <w:tcPr>
            <w:tcW w:w="2605" w:type="dxa"/>
            <w:gridSpan w:val="2"/>
          </w:tcPr>
          <w:p w14:paraId="130C7528" w14:textId="74C9BCEF" w:rsidR="0076650B" w:rsidRDefault="0076650B" w:rsidP="00A0472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Date(s)de l’évaluation :</w:t>
            </w:r>
          </w:p>
        </w:tc>
        <w:tc>
          <w:tcPr>
            <w:tcW w:w="2493" w:type="dxa"/>
            <w:gridSpan w:val="2"/>
          </w:tcPr>
          <w:p w14:paraId="7CABEB9D" w14:textId="7AA31A06" w:rsidR="0076650B" w:rsidRDefault="0076650B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8397143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68378665"/>
                <w:placeholder>
                  <w:docPart w:val="22A0D3C581C8407C96841F2DEB3EDBDC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83971433"/>
          </w:p>
        </w:tc>
        <w:tc>
          <w:tcPr>
            <w:tcW w:w="426" w:type="dxa"/>
          </w:tcPr>
          <w:p w14:paraId="6A7AE9AF" w14:textId="06FAE7A8" w:rsidR="0076650B" w:rsidRDefault="0076650B" w:rsidP="0037348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à</w:t>
            </w:r>
          </w:p>
        </w:tc>
        <w:permStart w:id="568068280" w:edGrp="everyone"/>
        <w:tc>
          <w:tcPr>
            <w:tcW w:w="2545" w:type="dxa"/>
          </w:tcPr>
          <w:p w14:paraId="6DD13439" w14:textId="06DE5FEA" w:rsidR="0076650B" w:rsidRDefault="004275A9" w:rsidP="007665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3439300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6650B"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 w:rsidR="0076650B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568068280"/>
          </w:p>
        </w:tc>
        <w:tc>
          <w:tcPr>
            <w:tcW w:w="2546" w:type="dxa"/>
          </w:tcPr>
          <w:p w14:paraId="5FF73A33" w14:textId="55DD5154" w:rsidR="0076650B" w:rsidRDefault="0076650B" w:rsidP="0076650B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 référer aux notes d’évolution pour détails.</w:t>
            </w:r>
          </w:p>
        </w:tc>
      </w:tr>
    </w:tbl>
    <w:p w14:paraId="37EDE94D" w14:textId="6C1C07EF" w:rsidR="002B5015" w:rsidRDefault="002B5015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7923FF" w:rsidRPr="001625A7" w14:paraId="7C5B9142" w14:textId="77777777" w:rsidTr="007923FF">
        <w:trPr>
          <w:trHeight w:val="412"/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2166B5DD" w14:textId="31D7D48A" w:rsidR="007923FF" w:rsidRPr="001625A7" w:rsidRDefault="007923FF" w:rsidP="00C4488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7A85">
              <w:rPr>
                <w:rFonts w:asciiTheme="minorHAnsi" w:hAnsiTheme="minorHAnsi" w:cstheme="minorHAnsi"/>
                <w:b/>
                <w:sz w:val="20"/>
                <w:szCs w:val="20"/>
              </w:rPr>
              <w:t>ÉVALUATION DES COMPOSANTES DU RENDEMENT OCCUPATIONNEL</w:t>
            </w:r>
          </w:p>
        </w:tc>
      </w:tr>
    </w:tbl>
    <w:p w14:paraId="589EE3EA" w14:textId="34576F65" w:rsidR="007923FF" w:rsidRDefault="007923FF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2B5015" w:rsidRPr="001625A7" w14:paraId="4AEF6DB5" w14:textId="77777777" w:rsidTr="007923FF">
        <w:trPr>
          <w:trHeight w:val="320"/>
        </w:trPr>
        <w:tc>
          <w:tcPr>
            <w:tcW w:w="10627" w:type="dxa"/>
            <w:gridSpan w:val="2"/>
            <w:shd w:val="clear" w:color="auto" w:fill="D9D9D9" w:themeFill="background1" w:themeFillShade="D9"/>
          </w:tcPr>
          <w:p w14:paraId="7AFCAFC1" w14:textId="36E6CE06" w:rsidR="002B5015" w:rsidRPr="00D47A85" w:rsidRDefault="002B5015" w:rsidP="0020576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ÉLÉMENTS DE L’ENVIRONNEMENT</w:t>
            </w:r>
          </w:p>
        </w:tc>
      </w:tr>
      <w:tr w:rsidR="0020576E" w:rsidRPr="001625A7" w14:paraId="13AA1171" w14:textId="77777777" w:rsidTr="00A0472A">
        <w:trPr>
          <w:trHeight w:val="340"/>
        </w:trPr>
        <w:tc>
          <w:tcPr>
            <w:tcW w:w="2263" w:type="dxa"/>
          </w:tcPr>
          <w:p w14:paraId="306A0590" w14:textId="4D60BE08" w:rsidR="0020576E" w:rsidRDefault="0020576E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8364" w:type="dxa"/>
          </w:tcPr>
          <w:p w14:paraId="6E6429F2" w14:textId="6D8BCE61" w:rsidR="0020576E" w:rsidRDefault="0020576E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0517114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505171146"/>
          </w:p>
        </w:tc>
      </w:tr>
      <w:tr w:rsidR="0076650B" w:rsidRPr="001625A7" w14:paraId="718B239A" w14:textId="77777777" w:rsidTr="00A0472A">
        <w:trPr>
          <w:trHeight w:val="340"/>
        </w:trPr>
        <w:tc>
          <w:tcPr>
            <w:tcW w:w="2263" w:type="dxa"/>
          </w:tcPr>
          <w:p w14:paraId="7F424890" w14:textId="1A20BDB3" w:rsid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Physique :</w:t>
            </w:r>
          </w:p>
        </w:tc>
        <w:tc>
          <w:tcPr>
            <w:tcW w:w="8364" w:type="dxa"/>
          </w:tcPr>
          <w:p w14:paraId="06AB37DF" w14:textId="2F1FABAB" w:rsid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712102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17121022"/>
          </w:p>
        </w:tc>
      </w:tr>
      <w:tr w:rsidR="0076650B" w:rsidRPr="001625A7" w14:paraId="556EE142" w14:textId="77777777" w:rsidTr="00A0472A">
        <w:trPr>
          <w:trHeight w:val="340"/>
        </w:trPr>
        <w:tc>
          <w:tcPr>
            <w:tcW w:w="2263" w:type="dxa"/>
          </w:tcPr>
          <w:p w14:paraId="2869AFA7" w14:textId="5E49BAC3" w:rsid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Social :</w:t>
            </w:r>
          </w:p>
        </w:tc>
        <w:tc>
          <w:tcPr>
            <w:tcW w:w="8364" w:type="dxa"/>
          </w:tcPr>
          <w:p w14:paraId="4B534AF1" w14:textId="279761DF" w:rsidR="0076650B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4466163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44661631"/>
          </w:p>
        </w:tc>
      </w:tr>
      <w:tr w:rsidR="00A0472A" w:rsidRPr="001625A7" w14:paraId="61E31337" w14:textId="77777777" w:rsidTr="00A0472A">
        <w:trPr>
          <w:trHeight w:val="340"/>
        </w:trPr>
        <w:tc>
          <w:tcPr>
            <w:tcW w:w="2263" w:type="dxa"/>
          </w:tcPr>
          <w:p w14:paraId="33A77A94" w14:textId="74499BDD" w:rsidR="00A0472A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Culturel :</w:t>
            </w:r>
          </w:p>
        </w:tc>
        <w:tc>
          <w:tcPr>
            <w:tcW w:w="8364" w:type="dxa"/>
          </w:tcPr>
          <w:p w14:paraId="3B164F0A" w14:textId="631B051B" w:rsidR="00A0472A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0370009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003700095"/>
          </w:p>
        </w:tc>
      </w:tr>
      <w:tr w:rsidR="00A0472A" w:rsidRPr="001625A7" w14:paraId="0AA469A9" w14:textId="77777777" w:rsidTr="00A0472A">
        <w:trPr>
          <w:trHeight w:val="340"/>
        </w:trPr>
        <w:tc>
          <w:tcPr>
            <w:tcW w:w="2263" w:type="dxa"/>
          </w:tcPr>
          <w:p w14:paraId="71D0678B" w14:textId="1BA58AA6" w:rsidR="00A0472A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Institutionnel :</w:t>
            </w:r>
          </w:p>
        </w:tc>
        <w:tc>
          <w:tcPr>
            <w:tcW w:w="8364" w:type="dxa"/>
          </w:tcPr>
          <w:p w14:paraId="63212C11" w14:textId="6CD5216B" w:rsidR="00A0472A" w:rsidRDefault="00A0472A" w:rsidP="0076650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39728813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839728813"/>
          </w:p>
        </w:tc>
      </w:tr>
    </w:tbl>
    <w:p w14:paraId="41F828D7" w14:textId="02E162AE" w:rsidR="0076650B" w:rsidRDefault="0076650B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A0472A" w:rsidRPr="001625A7" w14:paraId="0A5D638E" w14:textId="77777777" w:rsidTr="0020576E">
        <w:trPr>
          <w:trHeight w:val="317"/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692D760" w14:textId="20321288" w:rsidR="00A0472A" w:rsidRPr="001625A7" w:rsidRDefault="00A0472A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DOMAINES DU RENDEMENT OCCUPATIONNEL</w:t>
            </w:r>
          </w:p>
        </w:tc>
      </w:tr>
      <w:tr w:rsidR="00A0472A" w:rsidRPr="001625A7" w14:paraId="46B59862" w14:textId="77777777" w:rsidTr="00373482">
        <w:trPr>
          <w:trHeight w:val="340"/>
        </w:trPr>
        <w:tc>
          <w:tcPr>
            <w:tcW w:w="2263" w:type="dxa"/>
          </w:tcPr>
          <w:p w14:paraId="5F756A36" w14:textId="77777777" w:rsidR="00A0472A" w:rsidRPr="0076650B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8364" w:type="dxa"/>
          </w:tcPr>
          <w:p w14:paraId="3678788D" w14:textId="77777777" w:rsidR="00A0472A" w:rsidRPr="0076650B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8281246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082812460"/>
          </w:p>
        </w:tc>
      </w:tr>
      <w:tr w:rsidR="00A0472A" w:rsidRPr="001625A7" w14:paraId="72F7D94E" w14:textId="77777777" w:rsidTr="00373482">
        <w:trPr>
          <w:trHeight w:val="340"/>
        </w:trPr>
        <w:tc>
          <w:tcPr>
            <w:tcW w:w="2263" w:type="dxa"/>
          </w:tcPr>
          <w:p w14:paraId="3FA3B54D" w14:textId="3092AD58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Soins personnels :</w:t>
            </w:r>
          </w:p>
        </w:tc>
        <w:tc>
          <w:tcPr>
            <w:tcW w:w="8364" w:type="dxa"/>
          </w:tcPr>
          <w:p w14:paraId="066F32AD" w14:textId="77777777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7848264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778482640"/>
          </w:p>
        </w:tc>
      </w:tr>
      <w:tr w:rsidR="00A0472A" w:rsidRPr="001625A7" w14:paraId="65226F84" w14:textId="77777777" w:rsidTr="00373482">
        <w:trPr>
          <w:trHeight w:val="340"/>
        </w:trPr>
        <w:tc>
          <w:tcPr>
            <w:tcW w:w="2263" w:type="dxa"/>
          </w:tcPr>
          <w:p w14:paraId="295889F6" w14:textId="75795F65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Productivité :</w:t>
            </w:r>
          </w:p>
        </w:tc>
        <w:tc>
          <w:tcPr>
            <w:tcW w:w="8364" w:type="dxa"/>
          </w:tcPr>
          <w:p w14:paraId="44B16953" w14:textId="77777777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345089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13450898"/>
          </w:p>
        </w:tc>
      </w:tr>
      <w:tr w:rsidR="00A0472A" w:rsidRPr="001625A7" w14:paraId="310007FB" w14:textId="77777777" w:rsidTr="00373482">
        <w:trPr>
          <w:trHeight w:val="340"/>
        </w:trPr>
        <w:tc>
          <w:tcPr>
            <w:tcW w:w="2263" w:type="dxa"/>
          </w:tcPr>
          <w:p w14:paraId="751CF709" w14:textId="33269DF6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Loisirs : </w:t>
            </w:r>
          </w:p>
        </w:tc>
        <w:tc>
          <w:tcPr>
            <w:tcW w:w="8364" w:type="dxa"/>
          </w:tcPr>
          <w:p w14:paraId="733E1D89" w14:textId="77777777" w:rsidR="00A0472A" w:rsidRDefault="00A0472A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901731327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901731327"/>
          </w:p>
        </w:tc>
      </w:tr>
    </w:tbl>
    <w:p w14:paraId="1B935E11" w14:textId="77777777" w:rsidR="0076650B" w:rsidRDefault="0076650B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263"/>
        <w:gridCol w:w="8364"/>
      </w:tblGrid>
      <w:tr w:rsidR="00C1067D" w:rsidRPr="001625A7" w14:paraId="5B4F8102" w14:textId="77777777" w:rsidTr="00373482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8E0B2C" w14:textId="6F6BE704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DIMENSIONS DE LA PERSONNE</w:t>
            </w:r>
          </w:p>
        </w:tc>
      </w:tr>
      <w:tr w:rsidR="00C1067D" w:rsidRPr="001625A7" w14:paraId="592BF384" w14:textId="77777777" w:rsidTr="00373482">
        <w:trPr>
          <w:trHeight w:val="340"/>
        </w:trPr>
        <w:tc>
          <w:tcPr>
            <w:tcW w:w="2263" w:type="dxa"/>
          </w:tcPr>
          <w:p w14:paraId="14150465" w14:textId="77777777" w:rsidR="00C1067D" w:rsidRPr="0076650B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Source(s) d’information :</w:t>
            </w:r>
          </w:p>
        </w:tc>
        <w:tc>
          <w:tcPr>
            <w:tcW w:w="8364" w:type="dxa"/>
          </w:tcPr>
          <w:p w14:paraId="055641EE" w14:textId="4DBEA92A" w:rsidR="00C1067D" w:rsidRPr="0076650B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2199312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321993128"/>
          </w:p>
        </w:tc>
      </w:tr>
      <w:tr w:rsidR="00C1067D" w:rsidRPr="001625A7" w14:paraId="3D619E37" w14:textId="77777777" w:rsidTr="00373482">
        <w:trPr>
          <w:trHeight w:val="340"/>
        </w:trPr>
        <w:tc>
          <w:tcPr>
            <w:tcW w:w="2263" w:type="dxa"/>
          </w:tcPr>
          <w:p w14:paraId="062A07AB" w14:textId="633C12A5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Affective :</w:t>
            </w:r>
          </w:p>
        </w:tc>
        <w:tc>
          <w:tcPr>
            <w:tcW w:w="8364" w:type="dxa"/>
          </w:tcPr>
          <w:p w14:paraId="1574D023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61649625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961649625"/>
          </w:p>
        </w:tc>
      </w:tr>
      <w:tr w:rsidR="00C1067D" w:rsidRPr="001625A7" w14:paraId="22AB3A65" w14:textId="77777777" w:rsidTr="00373482">
        <w:trPr>
          <w:trHeight w:val="340"/>
        </w:trPr>
        <w:tc>
          <w:tcPr>
            <w:tcW w:w="2263" w:type="dxa"/>
          </w:tcPr>
          <w:p w14:paraId="64FF731A" w14:textId="26368E2C" w:rsidR="00C1067D" w:rsidRDefault="000D2831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Cognitive</w:t>
            </w:r>
            <w:r w:rsidR="00C1067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8364" w:type="dxa"/>
          </w:tcPr>
          <w:p w14:paraId="36EFA575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28605540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028605540"/>
          </w:p>
        </w:tc>
      </w:tr>
      <w:tr w:rsidR="00C1067D" w:rsidRPr="001625A7" w14:paraId="63E648CC" w14:textId="77777777" w:rsidTr="00373482">
        <w:trPr>
          <w:trHeight w:val="340"/>
        </w:trPr>
        <w:tc>
          <w:tcPr>
            <w:tcW w:w="2263" w:type="dxa"/>
          </w:tcPr>
          <w:p w14:paraId="1DEBF3B5" w14:textId="271F7AAA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Physique :  </w:t>
            </w:r>
          </w:p>
        </w:tc>
        <w:tc>
          <w:tcPr>
            <w:tcW w:w="8364" w:type="dxa"/>
          </w:tcPr>
          <w:p w14:paraId="7FF13760" w14:textId="77777777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4978511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2049785112"/>
          </w:p>
        </w:tc>
      </w:tr>
      <w:tr w:rsidR="00C1067D" w:rsidRPr="001625A7" w14:paraId="68788F66" w14:textId="77777777" w:rsidTr="00373482">
        <w:trPr>
          <w:trHeight w:val="340"/>
        </w:trPr>
        <w:tc>
          <w:tcPr>
            <w:tcW w:w="2263" w:type="dxa"/>
          </w:tcPr>
          <w:p w14:paraId="08D72762" w14:textId="519E64B3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Spirituelle :</w:t>
            </w:r>
          </w:p>
        </w:tc>
        <w:tc>
          <w:tcPr>
            <w:tcW w:w="8364" w:type="dxa"/>
          </w:tcPr>
          <w:p w14:paraId="410E9BB7" w14:textId="6581D32D" w:rsidR="00C1067D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848575679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848575679"/>
          </w:p>
        </w:tc>
      </w:tr>
    </w:tbl>
    <w:p w14:paraId="0E45F84A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1067D" w:rsidRPr="001625A7" w14:paraId="3EECEB78" w14:textId="77777777" w:rsidTr="0037348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622EF7FF" w14:textId="34287B23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ANALYSE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317200FA" w14:textId="77777777" w:rsidTr="00373482">
        <w:trPr>
          <w:trHeight w:val="510"/>
        </w:trPr>
        <w:tc>
          <w:tcPr>
            <w:tcW w:w="10658" w:type="dxa"/>
          </w:tcPr>
          <w:p w14:paraId="221241C6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47846302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547846302"/>
    </w:tbl>
    <w:p w14:paraId="42C276E6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2798"/>
        <w:gridCol w:w="2646"/>
        <w:gridCol w:w="701"/>
        <w:gridCol w:w="4513"/>
      </w:tblGrid>
      <w:tr w:rsidR="00C1067D" w:rsidRPr="001625A7" w14:paraId="4D80D6E4" w14:textId="77777777" w:rsidTr="00373482">
        <w:trPr>
          <w:tblHeader/>
        </w:trPr>
        <w:tc>
          <w:tcPr>
            <w:tcW w:w="10658" w:type="dxa"/>
            <w:gridSpan w:val="4"/>
            <w:shd w:val="clear" w:color="auto" w:fill="D9D9D9" w:themeFill="background1" w:themeFillShade="D9"/>
            <w:vAlign w:val="center"/>
          </w:tcPr>
          <w:p w14:paraId="40C12A4E" w14:textId="04254EA2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RECOMMANDATIONS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169A3B93" w14:textId="77777777" w:rsidTr="00373482">
        <w:trPr>
          <w:trHeight w:val="510"/>
        </w:trPr>
        <w:tc>
          <w:tcPr>
            <w:tcW w:w="10658" w:type="dxa"/>
            <w:gridSpan w:val="4"/>
          </w:tcPr>
          <w:p w14:paraId="62C0B986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03032027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permEnd w:id="703032027"/>
      <w:tr w:rsidR="00C1067D" w:rsidRPr="001625A7" w14:paraId="0C3BF878" w14:textId="77777777" w:rsidTr="0020576E">
        <w:trPr>
          <w:trHeight w:val="510"/>
        </w:trPr>
        <w:tc>
          <w:tcPr>
            <w:tcW w:w="2798" w:type="dxa"/>
          </w:tcPr>
          <w:p w14:paraId="2E9434A5" w14:textId="7BA2976F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Les résultats d’évaluation et les recommandations ont été discutés avec :</w:t>
            </w:r>
          </w:p>
        </w:tc>
        <w:tc>
          <w:tcPr>
            <w:tcW w:w="2646" w:type="dxa"/>
          </w:tcPr>
          <w:p w14:paraId="06B470F7" w14:textId="40203F3E" w:rsidR="00C1067D" w:rsidRPr="001625A7" w:rsidRDefault="00017D8B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84596910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1067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845969106"/>
          </w:p>
        </w:tc>
        <w:tc>
          <w:tcPr>
            <w:tcW w:w="701" w:type="dxa"/>
          </w:tcPr>
          <w:p w14:paraId="535E7119" w14:textId="07F6CC15" w:rsidR="00C1067D" w:rsidRPr="001625A7" w:rsidRDefault="0020576E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r w:rsidR="00C1067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4513" w:type="dxa"/>
          </w:tcPr>
          <w:p w14:paraId="46FDA8A7" w14:textId="2CF07001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4672197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92576152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permEnd w:id="746721972"/>
          </w:p>
        </w:tc>
      </w:tr>
      <w:tr w:rsidR="0020576E" w:rsidRPr="001625A7" w14:paraId="7AED0B06" w14:textId="77777777" w:rsidTr="00966A17">
        <w:trPr>
          <w:trHeight w:val="510"/>
        </w:trPr>
        <w:tc>
          <w:tcPr>
            <w:tcW w:w="10658" w:type="dxa"/>
            <w:gridSpan w:val="4"/>
          </w:tcPr>
          <w:p w14:paraId="2949451C" w14:textId="533C6088" w:rsidR="0020576E" w:rsidRDefault="0020576E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Voir note d’évolution en date du </w:t>
            </w:r>
            <w:permStart w:id="916915291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0650772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91691529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pour la rétroaction de la personne-usagère à propos des recommandations.</w:t>
            </w:r>
          </w:p>
        </w:tc>
      </w:tr>
    </w:tbl>
    <w:p w14:paraId="497D73AB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1067D" w:rsidRPr="001625A7" w14:paraId="5CD41A1F" w14:textId="77777777" w:rsidTr="00373482">
        <w:trPr>
          <w:tblHeader/>
        </w:trPr>
        <w:tc>
          <w:tcPr>
            <w:tcW w:w="10658" w:type="dxa"/>
            <w:shd w:val="clear" w:color="auto" w:fill="D9D9D9" w:themeFill="background1" w:themeFillShade="D9"/>
            <w:vAlign w:val="center"/>
          </w:tcPr>
          <w:p w14:paraId="7E74AB14" w14:textId="03246B0A" w:rsidR="00C1067D" w:rsidRPr="001625A7" w:rsidRDefault="00C1067D" w:rsidP="0037348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PLAN D’INTERVENTION</w:t>
            </w:r>
            <w:r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1067D" w:rsidRPr="001625A7" w14:paraId="6A75F34D" w14:textId="77777777" w:rsidTr="00373482">
        <w:trPr>
          <w:trHeight w:val="510"/>
        </w:trPr>
        <w:tc>
          <w:tcPr>
            <w:tcW w:w="10658" w:type="dxa"/>
          </w:tcPr>
          <w:p w14:paraId="4FFAFAD7" w14:textId="77777777" w:rsidR="00C1067D" w:rsidRPr="001625A7" w:rsidRDefault="00C1067D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154896289" w:edGrp="everyone" w:colFirst="0" w:colLast="0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</w:tr>
      <w:tr w:rsidR="00F369AC" w:rsidRPr="001625A7" w14:paraId="10988685" w14:textId="77777777" w:rsidTr="00373482">
        <w:trPr>
          <w:trHeight w:val="510"/>
        </w:trPr>
        <w:tc>
          <w:tcPr>
            <w:tcW w:w="10658" w:type="dxa"/>
          </w:tcPr>
          <w:p w14:paraId="2E265BB2" w14:textId="1648EC15" w:rsidR="00F369AC" w:rsidRPr="001625A7" w:rsidRDefault="00F369AC" w:rsidP="00F369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55441300" w:edGrp="everyone"/>
            <w:permEnd w:id="115489628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1171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35544130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Le plan d’intervention disciplinaire en ergothérapie se situe à l’emplacement suivant : </w:t>
            </w:r>
            <w:permStart w:id="1288989010" w:edGrp="everyone"/>
            <w:r w:rsidR="00017D8B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permEnd w:id="1288989010"/>
          </w:p>
        </w:tc>
      </w:tr>
      <w:tr w:rsidR="00F369AC" w:rsidRPr="001625A7" w14:paraId="005BCB13" w14:textId="77777777" w:rsidTr="00373482">
        <w:trPr>
          <w:trHeight w:val="510"/>
        </w:trPr>
        <w:tc>
          <w:tcPr>
            <w:tcW w:w="10658" w:type="dxa"/>
          </w:tcPr>
          <w:p w14:paraId="2D5065BD" w14:textId="260E37EB" w:rsidR="00F369AC" w:rsidRDefault="00F369AC" w:rsidP="00F369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08837936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65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End w:id="1408837936"/>
            <w:r>
              <w:rPr>
                <w:rFonts w:asciiTheme="minorHAnsi" w:hAnsiTheme="minorHAnsi" w:cstheme="minorHAnsi"/>
                <w:sz w:val="20"/>
                <w:szCs w:val="20"/>
              </w:rPr>
              <w:t>Aucun plan d’intervention requis. Voir note d’</w:t>
            </w:r>
            <w:r w:rsidR="00017D8B">
              <w:rPr>
                <w:rFonts w:asciiTheme="minorHAnsi" w:hAnsiTheme="minorHAnsi" w:cstheme="minorHAnsi"/>
                <w:sz w:val="20"/>
                <w:szCs w:val="20"/>
              </w:rPr>
              <w:t>évolu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tion du </w:t>
            </w:r>
            <w:permStart w:id="1927420688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708596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2742068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pour détails</w:t>
            </w:r>
            <w:r w:rsidR="00017D8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40A5E447" w14:textId="77777777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F369AC" w:rsidRPr="001625A7" w14:paraId="4C41B85B" w14:textId="77777777" w:rsidTr="00373482">
        <w:trPr>
          <w:trHeight w:val="510"/>
        </w:trPr>
        <w:tc>
          <w:tcPr>
            <w:tcW w:w="10658" w:type="dxa"/>
          </w:tcPr>
          <w:p w14:paraId="1C538C7F" w14:textId="30A29DBE" w:rsidR="00F369AC" w:rsidRPr="001625A7" w:rsidRDefault="00F369AC" w:rsidP="003734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Date de fin de la rédaction du rapport : </w:t>
            </w:r>
            <w:permStart w:id="1328681472" w:edGrp="everyone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83636811"/>
                <w:placeholder>
                  <w:docPart w:val="DefaultPlaceholder_-1854013438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856D4F">
                  <w:rPr>
                    <w:rStyle w:val="Textedelespacerserv"/>
                  </w:rPr>
                  <w:t>Cliquez ou appuyez ici pour entrer une date.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End w:id="1328681472"/>
            <w:r w:rsidRPr="001625A7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</w:tr>
    </w:tbl>
    <w:p w14:paraId="3B76494E" w14:textId="7FAB3A4C" w:rsidR="00A0472A" w:rsidRDefault="00A0472A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66E86FBE" w14:textId="7AB80C65" w:rsidR="00F369AC" w:rsidRDefault="00F369AC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01C06832" w14:textId="2B42BB01" w:rsidR="00F369AC" w:rsidRDefault="00F369AC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3A0CEDDB" w14:textId="2FF4F364" w:rsidR="00F369AC" w:rsidRDefault="00F369AC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632A12D3" w14:textId="77777777" w:rsidR="00F369AC" w:rsidRDefault="00F369AC" w:rsidP="007E09E8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79579A" w:rsidRPr="001625A7" w14:paraId="474EE03E" w14:textId="77777777" w:rsidTr="00F369AC">
        <w:trPr>
          <w:trHeight w:val="864"/>
        </w:trPr>
        <w:tc>
          <w:tcPr>
            <w:tcW w:w="2546" w:type="dxa"/>
            <w:vAlign w:val="bottom"/>
          </w:tcPr>
          <w:p w14:paraId="0B15E999" w14:textId="77777777" w:rsidR="0079579A" w:rsidRPr="00DE2938" w:rsidRDefault="0079579A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20"/>
              </w:rPr>
            </w:pPr>
            <w:r w:rsidRPr="00DE2938">
              <w:rPr>
                <w:rFonts w:asciiTheme="minorHAnsi" w:hAnsiTheme="minorHAnsi" w:cstheme="minorHAnsi"/>
                <w:sz w:val="16"/>
                <w:szCs w:val="20"/>
              </w:rPr>
              <w:t>Signature de l’intervenant 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p w14:paraId="62AF4A07" w14:textId="7EE7AD40" w:rsidR="0079579A" w:rsidRPr="00DE2938" w:rsidRDefault="0079579A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18EE6225" w14:textId="27A1E285" w:rsidR="001E29B7" w:rsidRPr="00DE2938" w:rsidRDefault="001E29B7" w:rsidP="001E29B7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20"/>
              </w:rPr>
            </w:pPr>
            <w:permStart w:id="1335365541" w:edGrp="everyone"/>
            <w:r w:rsidRPr="00DE2938">
              <w:rPr>
                <w:rFonts w:asciiTheme="minorHAnsi" w:hAnsiTheme="minorHAnsi" w:cstheme="minorHAnsi"/>
                <w:sz w:val="16"/>
                <w:szCs w:val="2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16"/>
                  <w:szCs w:val="20"/>
                </w:rPr>
                <w:id w:val="-3666839"/>
                <w:showingPlcHdr/>
                <w:picture/>
              </w:sdtPr>
              <w:sdtEndPr/>
              <w:sdtContent>
                <w:r w:rsidRPr="00DE2938">
                  <w:rPr>
                    <w:rFonts w:asciiTheme="minorHAnsi" w:hAnsiTheme="minorHAnsi" w:cstheme="minorHAnsi"/>
                    <w:noProof/>
                    <w:sz w:val="16"/>
                    <w:szCs w:val="20"/>
                  </w:rPr>
                  <w:drawing>
                    <wp:inline distT="0" distB="0" distL="0" distR="0" wp14:anchorId="0C37DC84" wp14:editId="56137AD6">
                      <wp:extent cx="534155" cy="534155"/>
                      <wp:effectExtent l="0" t="0" r="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9B7D843" w14:textId="2BC95E49" w:rsidR="0079579A" w:rsidRPr="00DE2938" w:rsidRDefault="001E29B7" w:rsidP="00373482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20"/>
              </w:rPr>
            </w:pPr>
            <w:r w:rsidRPr="00DE2938">
              <w:rPr>
                <w:rFonts w:asciiTheme="minorHAnsi" w:hAnsiTheme="minorHAnsi" w:cstheme="minorHAnsi"/>
                <w:sz w:val="16"/>
                <w:szCs w:val="20"/>
              </w:rPr>
              <w:t xml:space="preserve">                        </w:t>
            </w:r>
            <w:permEnd w:id="1335365541"/>
          </w:p>
        </w:tc>
        <w:tc>
          <w:tcPr>
            <w:tcW w:w="900" w:type="dxa"/>
            <w:vAlign w:val="bottom"/>
          </w:tcPr>
          <w:p w14:paraId="1CF08DDC" w14:textId="13A242BE" w:rsidR="0079579A" w:rsidRPr="00DE2938" w:rsidRDefault="0079579A" w:rsidP="00373482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  <w:r w:rsidRPr="00DE2938">
              <w:rPr>
                <w:rFonts w:asciiTheme="minorHAnsi" w:hAnsiTheme="minorHAnsi" w:cstheme="minorHAnsi"/>
                <w:sz w:val="16"/>
                <w:szCs w:val="20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20"/>
            </w:rPr>
            <w:id w:val="1642229473"/>
            <w:placeholder>
              <w:docPart w:val="02764BA637514A9980DA1854D95421B0"/>
            </w:placeholder>
            <w:showingPlcHdr/>
            <w:date w:fullDate="2024-05-08T00:00:00Z"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permStart w:id="575632005" w:edGrp="everyone" w:displacedByCustomXml="prev"/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537EECCA" w14:textId="1506EFB4" w:rsidR="0079579A" w:rsidRPr="00DE2938" w:rsidRDefault="00017D8B" w:rsidP="00017D8B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20"/>
                  </w:rPr>
                </w:pPr>
                <w:r w:rsidRPr="00DE2938">
                  <w:rPr>
                    <w:rStyle w:val="Textedelespacerserv"/>
                    <w:sz w:val="16"/>
                  </w:rPr>
                  <w:t>Cliquez ou appuyez ici pour entrer une date.</w:t>
                </w:r>
              </w:p>
            </w:tc>
            <w:permEnd w:id="575632005" w:displacedByCustomXml="next"/>
          </w:sdtContent>
        </w:sdt>
      </w:tr>
    </w:tbl>
    <w:p w14:paraId="18CD56EF" w14:textId="036C8DAA" w:rsidR="0039226F" w:rsidRPr="00361153" w:rsidRDefault="0039226F" w:rsidP="00361153">
      <w:pPr>
        <w:rPr>
          <w:rFonts w:asciiTheme="minorHAnsi" w:hAnsiTheme="minorHAnsi" w:cstheme="minorHAnsi"/>
          <w:i/>
          <w:color w:val="FF0000"/>
          <w:sz w:val="20"/>
          <w:szCs w:val="20"/>
        </w:rPr>
      </w:pPr>
    </w:p>
    <w:sectPr w:rsidR="0039226F" w:rsidRPr="00361153" w:rsidSect="003A48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D0D3C" w14:textId="77777777" w:rsidR="00B31BE9" w:rsidRDefault="00B31BE9" w:rsidP="0081257E">
      <w:r>
        <w:separator/>
      </w:r>
    </w:p>
  </w:endnote>
  <w:endnote w:type="continuationSeparator" w:id="0">
    <w:p w14:paraId="54CD245A" w14:textId="77777777" w:rsidR="00B31BE9" w:rsidRDefault="00B31BE9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1D32CF16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E41316" w:rsidRPr="00E41316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19901FC9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667F31">
      <w:rPr>
        <w:rFonts w:asciiTheme="minorHAnsi" w:hAnsiTheme="minorHAnsi" w:cstheme="minorHAnsi"/>
        <w:sz w:val="20"/>
        <w:szCs w:val="20"/>
      </w:rPr>
      <w:t>60769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667F31">
      <w:rPr>
        <w:rFonts w:asciiTheme="minorHAnsi" w:hAnsiTheme="minorHAnsi" w:cstheme="minorHAnsi"/>
        <w:sz w:val="15"/>
        <w:szCs w:val="15"/>
      </w:rPr>
      <w:t>(2025-05</w:t>
    </w:r>
    <w:r w:rsidR="009B3DF2" w:rsidRPr="00DE2938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61153">
      <w:rPr>
        <w:rFonts w:asciiTheme="minorHAnsi" w:hAnsiTheme="minorHAnsi" w:cstheme="minorHAnsi"/>
        <w:b/>
        <w:sz w:val="20"/>
        <w:szCs w:val="20"/>
      </w:rPr>
      <w:t>ÉVALUATION EN ERGOTHÉRAPIE</w:t>
    </w:r>
    <w:r w:rsidR="00607C70">
      <w:rPr>
        <w:rFonts w:asciiTheme="minorHAnsi" w:hAnsiTheme="minorHAnsi" w:cstheme="minorHAnsi"/>
        <w:b/>
        <w:sz w:val="20"/>
        <w:szCs w:val="20"/>
      </w:rPr>
      <w:t xml:space="preserve"> – SANTÉ MENTALE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0AFCDB72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361153" w:rsidRPr="00DE2938">
      <w:rPr>
        <w:rFonts w:asciiTheme="minorHAnsi" w:hAnsiTheme="minorHAnsi" w:cstheme="minorHAnsi"/>
        <w:b/>
        <w:sz w:val="20"/>
        <w:szCs w:val="15"/>
      </w:rPr>
      <w:t>SELON LE MODÈLE MCREO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4275A9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4275A9" w:rsidRPr="004275A9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0F0F613" w:rsidR="00EE71AF" w:rsidRPr="002C0510" w:rsidRDefault="00DE2938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EE71AF" w:rsidRPr="002C0510">
      <w:rPr>
        <w:rFonts w:asciiTheme="minorHAnsi" w:hAnsiTheme="minorHAnsi" w:cstheme="minorHAnsi"/>
        <w:sz w:val="20"/>
        <w:szCs w:val="20"/>
      </w:rPr>
      <w:t>-</w:t>
    </w:r>
    <w:r w:rsidR="00667F31">
      <w:rPr>
        <w:rFonts w:asciiTheme="minorHAnsi" w:hAnsiTheme="minorHAnsi" w:cstheme="minorHAnsi"/>
        <w:sz w:val="20"/>
        <w:szCs w:val="20"/>
      </w:rPr>
      <w:t>60769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DE2938">
      <w:rPr>
        <w:rFonts w:asciiTheme="minorHAnsi" w:hAnsiTheme="minorHAnsi" w:cstheme="minorHAnsi"/>
        <w:sz w:val="15"/>
        <w:szCs w:val="15"/>
      </w:rPr>
      <w:t>(</w:t>
    </w:r>
    <w:r w:rsidR="00667F31">
      <w:rPr>
        <w:rFonts w:asciiTheme="minorHAnsi" w:hAnsiTheme="minorHAnsi" w:cstheme="minorHAnsi"/>
        <w:sz w:val="15"/>
        <w:szCs w:val="15"/>
      </w:rPr>
      <w:t>2025-05</w:t>
    </w:r>
    <w:r w:rsidR="00EE71AF" w:rsidRPr="00DE2938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361153">
      <w:rPr>
        <w:rFonts w:asciiTheme="minorHAnsi" w:hAnsiTheme="minorHAnsi" w:cstheme="minorHAnsi"/>
        <w:b/>
        <w:sz w:val="20"/>
        <w:szCs w:val="20"/>
      </w:rPr>
      <w:t>É</w:t>
    </w:r>
    <w:r w:rsidR="00017D8B">
      <w:rPr>
        <w:rFonts w:asciiTheme="minorHAnsi" w:hAnsiTheme="minorHAnsi" w:cstheme="minorHAnsi"/>
        <w:b/>
        <w:sz w:val="20"/>
        <w:szCs w:val="20"/>
      </w:rPr>
      <w:t>VALUATION EN ERGOTHÉRAPIE</w:t>
    </w:r>
    <w:r w:rsidR="00607C70">
      <w:rPr>
        <w:rFonts w:asciiTheme="minorHAnsi" w:hAnsiTheme="minorHAnsi" w:cstheme="minorHAnsi"/>
        <w:b/>
        <w:sz w:val="20"/>
        <w:szCs w:val="20"/>
      </w:rPr>
      <w:t xml:space="preserve"> – SANTÉ MENTALE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52F96F01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017D8B" w:rsidRPr="00DE2938">
      <w:rPr>
        <w:rFonts w:asciiTheme="minorHAnsi" w:hAnsiTheme="minorHAnsi" w:cstheme="minorHAnsi"/>
        <w:b/>
        <w:sz w:val="20"/>
        <w:szCs w:val="15"/>
      </w:rPr>
      <w:t xml:space="preserve">SELON </w:t>
    </w:r>
    <w:r w:rsidR="00361153" w:rsidRPr="00DE2938">
      <w:rPr>
        <w:rFonts w:asciiTheme="minorHAnsi" w:hAnsiTheme="minorHAnsi" w:cstheme="minorHAnsi"/>
        <w:b/>
        <w:sz w:val="20"/>
        <w:szCs w:val="15"/>
      </w:rPr>
      <w:t>LE MODÈLE MCREO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4275A9" w:rsidRPr="004275A9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4275A9" w:rsidRPr="004275A9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1BE67" w14:textId="77777777" w:rsidR="00B31BE9" w:rsidRDefault="00B31BE9" w:rsidP="0081257E">
      <w:r>
        <w:separator/>
      </w:r>
    </w:p>
  </w:footnote>
  <w:footnote w:type="continuationSeparator" w:id="0">
    <w:p w14:paraId="36FEB5B0" w14:textId="77777777" w:rsidR="00B31BE9" w:rsidRDefault="00B31BE9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42054494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129411830" w:edGrp="everyone"/>
    <w:permStart w:id="1020990112" w:edGrp="everyone"/>
    <w:permStart w:id="1550597099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Nom, Prénom"/>
        <w:tag w:val="Nom, Prénom"/>
        <w:id w:val="-159772513"/>
        <w:lock w:val="sdtLocked"/>
        <w:placeholder>
          <w:docPart w:val="26630FDD28024B32BFB4D9BD71945AD6"/>
        </w:placeholder>
        <w:showingPlcHdr/>
      </w:sdtPr>
      <w:sdtEndPr/>
      <w:sdtContent>
        <w:r w:rsidR="00E41316" w:rsidRPr="00752391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129411830"/>
    <w:permEnd w:id="1020990112"/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866608718" w:edGrp="everyone"/>
    <w:permStart w:id="1348022466" w:edGrp="everyone"/>
    <w:permStart w:id="2074825352" w:edGrp="everyone"/>
    <w:sdt>
      <w:sdtPr>
        <w:rPr>
          <w:rFonts w:ascii="Arial" w:hAnsi="Arial" w:cs="Arial"/>
          <w:color w:val="A6A6A6" w:themeColor="background1" w:themeShade="A6"/>
          <w:sz w:val="16"/>
          <w:szCs w:val="16"/>
        </w:rPr>
        <w:alias w:val="Dossier"/>
        <w:tag w:val="No dossier"/>
        <w:id w:val="-703870887"/>
        <w:lock w:val="sdtLocked"/>
        <w:placeholder>
          <w:docPart w:val="386BA88F09804B5187C4909A9FE0E29C"/>
        </w:placeholder>
      </w:sdtPr>
      <w:sdtEndPr/>
      <w:sdtContent>
        <w:r w:rsidR="00E41316" w:rsidRPr="00752391">
          <w:rPr>
            <w:rFonts w:ascii="Arial" w:hAnsi="Arial" w:cs="Arial"/>
            <w:color w:val="A6A6A6" w:themeColor="background1" w:themeShade="A6"/>
            <w:sz w:val="16"/>
            <w:szCs w:val="16"/>
          </w:rPr>
          <w:t xml:space="preserve">   </w:t>
        </w:r>
      </w:sdtContent>
    </w:sdt>
    <w:permEnd w:id="1866608718"/>
    <w:permEnd w:id="1348022466"/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1EFBA0DF" w:rsidR="00DD133D" w:rsidRPr="0046484A" w:rsidRDefault="00DD133D" w:rsidP="00CD6AD7">
    <w:pPr>
      <w:pStyle w:val="En-tte"/>
      <w:tabs>
        <w:tab w:val="clear" w:pos="8640"/>
        <w:tab w:val="right" w:pos="8789"/>
      </w:tabs>
      <w:rPr>
        <w:rFonts w:ascii="Arial" w:hAnsi="Arial" w:cs="Arial"/>
        <w:color w:val="808080"/>
        <w:sz w:val="16"/>
        <w:szCs w:val="20"/>
      </w:rPr>
    </w:pPr>
    <w:r w:rsidRPr="0046484A">
      <w:rPr>
        <w:rFonts w:ascii="Arial" w:hAnsi="Arial" w:cs="Arial"/>
        <w:color w:val="808080"/>
        <w:sz w:val="16"/>
        <w:szCs w:val="20"/>
      </w:rPr>
      <w:t xml:space="preserve">Nom, Prénom : </w:t>
    </w:r>
    <w:r w:rsidRPr="0046484A">
      <w:rPr>
        <w:rFonts w:ascii="Arial" w:hAnsi="Arial" w:cs="Arial"/>
        <w:color w:val="808080"/>
        <w:sz w:val="18"/>
        <w:szCs w:val="20"/>
      </w:rPr>
      <w:fldChar w:fldCharType="begin"/>
    </w:r>
    <w:r w:rsidRPr="0046484A">
      <w:rPr>
        <w:rFonts w:ascii="Arial" w:hAnsi="Arial" w:cs="Arial"/>
        <w:color w:val="808080"/>
        <w:sz w:val="18"/>
        <w:szCs w:val="20"/>
      </w:rPr>
      <w:instrText xml:space="preserve"> REF Nom_Prenom \h </w:instrText>
    </w:r>
    <w:r w:rsidR="00DE2938" w:rsidRPr="0046484A">
      <w:rPr>
        <w:rFonts w:ascii="Arial" w:hAnsi="Arial" w:cs="Arial"/>
        <w:color w:val="808080"/>
        <w:sz w:val="18"/>
        <w:szCs w:val="20"/>
      </w:rPr>
      <w:instrText xml:space="preserve"> \* MERGEFORMAT </w:instrText>
    </w:r>
    <w:r w:rsidRPr="0046484A">
      <w:rPr>
        <w:rFonts w:ascii="Arial" w:hAnsi="Arial" w:cs="Arial"/>
        <w:color w:val="808080"/>
        <w:sz w:val="18"/>
        <w:szCs w:val="20"/>
      </w:rPr>
    </w:r>
    <w:r w:rsidRPr="0046484A">
      <w:rPr>
        <w:rFonts w:ascii="Arial" w:hAnsi="Arial" w:cs="Arial"/>
        <w:color w:val="808080"/>
        <w:sz w:val="18"/>
        <w:szCs w:val="20"/>
      </w:rPr>
      <w:fldChar w:fldCharType="separate"/>
    </w:r>
    <w:permStart w:id="1878875111" w:edGrp="everyone"/>
    <w:permStart w:id="141910869" w:edGrp="everyone"/>
    <w:permStart w:id="465776406" w:edGrp="everyone"/>
    <w:sdt>
      <w:sdtPr>
        <w:rPr>
          <w:rFonts w:ascii="Arial" w:hAnsi="Arial" w:cs="Arial"/>
          <w:color w:val="000000" w:themeColor="text1"/>
          <w:sz w:val="14"/>
          <w:szCs w:val="16"/>
        </w:rPr>
        <w:alias w:val="Nom, Prénom"/>
        <w:tag w:val="Nom, Prénom"/>
        <w:id w:val="171230769"/>
        <w:lock w:val="sdtLocked"/>
        <w:placeholder>
          <w:docPart w:val="70F882C55DC045BDB931F38CD496B602"/>
        </w:placeholder>
        <w:showingPlcHdr/>
      </w:sdtPr>
      <w:sdtEndPr/>
      <w:sdtContent>
        <w:r w:rsidR="00E41316" w:rsidRPr="00E41316">
          <w:rPr>
            <w:rFonts w:ascii="Arial" w:hAnsi="Arial" w:cs="Arial"/>
            <w:color w:val="000000" w:themeColor="text1"/>
            <w:sz w:val="14"/>
            <w:szCs w:val="16"/>
          </w:rPr>
          <w:t xml:space="preserve">   </w:t>
        </w:r>
      </w:sdtContent>
    </w:sdt>
    <w:permEnd w:id="1878875111"/>
    <w:permEnd w:id="141910869"/>
    <w:permEnd w:id="465776406"/>
    <w:r w:rsidRPr="0046484A">
      <w:rPr>
        <w:rFonts w:ascii="Arial" w:hAnsi="Arial" w:cs="Arial"/>
        <w:color w:val="808080"/>
        <w:sz w:val="18"/>
        <w:szCs w:val="20"/>
      </w:rPr>
      <w:fldChar w:fldCharType="end"/>
    </w:r>
    <w:r w:rsidR="00CD6AD7" w:rsidRPr="0046484A">
      <w:rPr>
        <w:rFonts w:ascii="Arial" w:hAnsi="Arial" w:cs="Arial"/>
        <w:color w:val="808080"/>
        <w:sz w:val="20"/>
        <w:szCs w:val="20"/>
      </w:rPr>
      <w:tab/>
    </w:r>
    <w:r w:rsidR="00CD6AD7" w:rsidRPr="0046484A">
      <w:rPr>
        <w:rFonts w:ascii="Arial" w:hAnsi="Arial" w:cs="Arial"/>
        <w:color w:val="808080"/>
        <w:sz w:val="20"/>
        <w:szCs w:val="20"/>
      </w:rPr>
      <w:tab/>
    </w:r>
    <w:r w:rsidRPr="0046484A">
      <w:rPr>
        <w:rFonts w:ascii="Arial" w:hAnsi="Arial" w:cs="Arial"/>
        <w:color w:val="808080"/>
        <w:sz w:val="16"/>
        <w:szCs w:val="20"/>
      </w:rPr>
      <w:t xml:space="preserve">Dossier :  </w:t>
    </w:r>
    <w:r w:rsidRPr="0046484A">
      <w:rPr>
        <w:rFonts w:ascii="Arial" w:hAnsi="Arial" w:cs="Arial"/>
        <w:color w:val="808080"/>
        <w:sz w:val="16"/>
        <w:szCs w:val="20"/>
      </w:rPr>
      <w:fldChar w:fldCharType="begin"/>
    </w:r>
    <w:r w:rsidRPr="0046484A">
      <w:rPr>
        <w:rFonts w:ascii="Arial" w:hAnsi="Arial" w:cs="Arial"/>
        <w:color w:val="808080"/>
        <w:sz w:val="16"/>
        <w:szCs w:val="20"/>
      </w:rPr>
      <w:instrText xml:space="preserve"> REF NoDossier \h </w:instrText>
    </w:r>
    <w:r w:rsidR="00DE2938" w:rsidRPr="0046484A">
      <w:rPr>
        <w:rFonts w:ascii="Arial" w:hAnsi="Arial" w:cs="Arial"/>
        <w:color w:val="808080"/>
        <w:sz w:val="16"/>
        <w:szCs w:val="20"/>
      </w:rPr>
      <w:instrText xml:space="preserve"> \* MERGEFORMAT </w:instrText>
    </w:r>
    <w:r w:rsidRPr="0046484A">
      <w:rPr>
        <w:rFonts w:ascii="Arial" w:hAnsi="Arial" w:cs="Arial"/>
        <w:color w:val="808080"/>
        <w:sz w:val="16"/>
        <w:szCs w:val="20"/>
      </w:rPr>
    </w:r>
    <w:r w:rsidRPr="0046484A">
      <w:rPr>
        <w:rFonts w:ascii="Arial" w:hAnsi="Arial" w:cs="Arial"/>
        <w:color w:val="808080"/>
        <w:sz w:val="16"/>
        <w:szCs w:val="20"/>
      </w:rPr>
      <w:fldChar w:fldCharType="separate"/>
    </w:r>
    <w:permStart w:id="795164723" w:edGrp="everyone"/>
    <w:permStart w:id="1132400885" w:edGrp="everyone"/>
    <w:permStart w:id="1334725778" w:edGrp="everyone"/>
    <w:sdt>
      <w:sdtPr>
        <w:rPr>
          <w:rFonts w:ascii="Arial" w:hAnsi="Arial" w:cs="Arial"/>
          <w:color w:val="000000" w:themeColor="text1"/>
          <w:sz w:val="12"/>
          <w:szCs w:val="16"/>
        </w:rPr>
        <w:alias w:val="Dossier"/>
        <w:tag w:val="No dossier"/>
        <w:id w:val="-2143106642"/>
        <w:lock w:val="sdtLocked"/>
        <w:placeholder>
          <w:docPart w:val="BAB6C930C0E748B6AD48BCBF3B9A9FDC"/>
        </w:placeholder>
      </w:sdtPr>
      <w:sdtEndPr/>
      <w:sdtContent>
        <w:r w:rsidR="00E41316" w:rsidRPr="00E41316">
          <w:rPr>
            <w:rFonts w:ascii="Arial" w:hAnsi="Arial" w:cs="Arial"/>
            <w:color w:val="000000" w:themeColor="text1"/>
            <w:sz w:val="12"/>
            <w:szCs w:val="16"/>
          </w:rPr>
          <w:t xml:space="preserve">   </w:t>
        </w:r>
      </w:sdtContent>
    </w:sdt>
    <w:permEnd w:id="795164723"/>
    <w:permEnd w:id="1132400885"/>
    <w:permEnd w:id="1334725778"/>
    <w:r w:rsidRPr="0046484A">
      <w:rPr>
        <w:rFonts w:ascii="Arial" w:hAnsi="Arial" w:cs="Arial"/>
        <w:color w:val="808080"/>
        <w:sz w:val="16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G+BcwuN2O09xZ+dTFBKie9PLuwFIzmlWvSOaYXA4JMzYXuJctAEqvMIpANJs2GaT9N82nDKem5f3Z7awhFZnAQ==" w:salt="Pxlfonrupsz+HzI3Vu8p9A==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68C5"/>
    <w:rsid w:val="00017D8B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D2831"/>
    <w:rsid w:val="000E53E1"/>
    <w:rsid w:val="000F0434"/>
    <w:rsid w:val="000F0ECA"/>
    <w:rsid w:val="000F1FB9"/>
    <w:rsid w:val="000F7530"/>
    <w:rsid w:val="001012FA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E0CE7"/>
    <w:rsid w:val="001E29B7"/>
    <w:rsid w:val="001F086F"/>
    <w:rsid w:val="0020576E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731B6"/>
    <w:rsid w:val="00285AAB"/>
    <w:rsid w:val="00295818"/>
    <w:rsid w:val="00295F2F"/>
    <w:rsid w:val="002A451A"/>
    <w:rsid w:val="002B5015"/>
    <w:rsid w:val="002C0510"/>
    <w:rsid w:val="002C10F4"/>
    <w:rsid w:val="002C5CEB"/>
    <w:rsid w:val="002D207C"/>
    <w:rsid w:val="002D4BDA"/>
    <w:rsid w:val="002E3D54"/>
    <w:rsid w:val="00300573"/>
    <w:rsid w:val="00301BAB"/>
    <w:rsid w:val="00336BCB"/>
    <w:rsid w:val="00341B62"/>
    <w:rsid w:val="00350322"/>
    <w:rsid w:val="0035045E"/>
    <w:rsid w:val="0035589A"/>
    <w:rsid w:val="00361153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D4081"/>
    <w:rsid w:val="003E3AE5"/>
    <w:rsid w:val="003F27A5"/>
    <w:rsid w:val="003F3BBB"/>
    <w:rsid w:val="003F5BFB"/>
    <w:rsid w:val="00413A5E"/>
    <w:rsid w:val="004246FA"/>
    <w:rsid w:val="004275A9"/>
    <w:rsid w:val="004331D4"/>
    <w:rsid w:val="0045258B"/>
    <w:rsid w:val="00460096"/>
    <w:rsid w:val="0046484A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50BB"/>
    <w:rsid w:val="00562D85"/>
    <w:rsid w:val="00572797"/>
    <w:rsid w:val="005846D0"/>
    <w:rsid w:val="00586763"/>
    <w:rsid w:val="005A0C13"/>
    <w:rsid w:val="005B0165"/>
    <w:rsid w:val="005C1EC4"/>
    <w:rsid w:val="005F5E7B"/>
    <w:rsid w:val="0060307D"/>
    <w:rsid w:val="00605F48"/>
    <w:rsid w:val="00607C70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67F31"/>
    <w:rsid w:val="00670347"/>
    <w:rsid w:val="0067793A"/>
    <w:rsid w:val="006859C3"/>
    <w:rsid w:val="006874BF"/>
    <w:rsid w:val="006B68DF"/>
    <w:rsid w:val="006C0367"/>
    <w:rsid w:val="006C1EF6"/>
    <w:rsid w:val="006C348E"/>
    <w:rsid w:val="006C3A24"/>
    <w:rsid w:val="006C647A"/>
    <w:rsid w:val="00702750"/>
    <w:rsid w:val="0070575F"/>
    <w:rsid w:val="0070733E"/>
    <w:rsid w:val="00711015"/>
    <w:rsid w:val="00711069"/>
    <w:rsid w:val="007339AC"/>
    <w:rsid w:val="007372B2"/>
    <w:rsid w:val="00742CE5"/>
    <w:rsid w:val="00743434"/>
    <w:rsid w:val="00752391"/>
    <w:rsid w:val="0076650B"/>
    <w:rsid w:val="00770980"/>
    <w:rsid w:val="00774F41"/>
    <w:rsid w:val="00775336"/>
    <w:rsid w:val="00775EF5"/>
    <w:rsid w:val="007824FE"/>
    <w:rsid w:val="007923FF"/>
    <w:rsid w:val="00794F54"/>
    <w:rsid w:val="0079579A"/>
    <w:rsid w:val="00796F7D"/>
    <w:rsid w:val="007A7BE7"/>
    <w:rsid w:val="007B10A9"/>
    <w:rsid w:val="007B10B7"/>
    <w:rsid w:val="007C0A74"/>
    <w:rsid w:val="007C4940"/>
    <w:rsid w:val="007C4953"/>
    <w:rsid w:val="007E09E8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58B8"/>
    <w:rsid w:val="00957446"/>
    <w:rsid w:val="009917D6"/>
    <w:rsid w:val="009B3DF2"/>
    <w:rsid w:val="009B7034"/>
    <w:rsid w:val="009C708F"/>
    <w:rsid w:val="009E7A98"/>
    <w:rsid w:val="00A0249F"/>
    <w:rsid w:val="00A0472A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B1AE0"/>
    <w:rsid w:val="00AB6C5B"/>
    <w:rsid w:val="00AC1E58"/>
    <w:rsid w:val="00AC79BC"/>
    <w:rsid w:val="00AC7CEE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1BE9"/>
    <w:rsid w:val="00B34C6D"/>
    <w:rsid w:val="00B44F24"/>
    <w:rsid w:val="00B46D29"/>
    <w:rsid w:val="00B66946"/>
    <w:rsid w:val="00B700E0"/>
    <w:rsid w:val="00B728A7"/>
    <w:rsid w:val="00B90138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1067D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0A4E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47A85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B5E8C"/>
    <w:rsid w:val="00DD133D"/>
    <w:rsid w:val="00DD6AC7"/>
    <w:rsid w:val="00DE0EC9"/>
    <w:rsid w:val="00DE2938"/>
    <w:rsid w:val="00DF248B"/>
    <w:rsid w:val="00DF487E"/>
    <w:rsid w:val="00E10066"/>
    <w:rsid w:val="00E16883"/>
    <w:rsid w:val="00E24ABE"/>
    <w:rsid w:val="00E30FAC"/>
    <w:rsid w:val="00E3667F"/>
    <w:rsid w:val="00E37A0D"/>
    <w:rsid w:val="00E41316"/>
    <w:rsid w:val="00E55FF4"/>
    <w:rsid w:val="00E6388C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33764"/>
    <w:rsid w:val="00F369AC"/>
    <w:rsid w:val="00F41733"/>
    <w:rsid w:val="00F47B4E"/>
    <w:rsid w:val="00F52944"/>
    <w:rsid w:val="00F72CF4"/>
    <w:rsid w:val="00F7382F"/>
    <w:rsid w:val="00F95C14"/>
    <w:rsid w:val="00F95ECE"/>
    <w:rsid w:val="00FA1BA3"/>
    <w:rsid w:val="00FA3A2B"/>
    <w:rsid w:val="00FA7387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arquedecommentaire">
    <w:name w:val="annotation reference"/>
    <w:basedOn w:val="Policepardfaut"/>
    <w:uiPriority w:val="99"/>
    <w:semiHidden/>
    <w:unhideWhenUsed/>
    <w:locked/>
    <w:rsid w:val="00B669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B669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6946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B669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6946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B6694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6946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2A0D3C581C8407C96841F2DEB3EDB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4A3F7F-8EAE-45A0-B3A9-B9BC9395842F}"/>
      </w:docPartPr>
      <w:docPartBody>
        <w:p w:rsidR="007F068B" w:rsidRDefault="00E6645B" w:rsidP="00E6645B">
          <w:pPr>
            <w:pStyle w:val="22A0D3C581C8407C96841F2DEB3EDBDC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2764BA637514A9980DA1854D95421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25D7B2-D779-45FB-8752-60DC28F0420B}"/>
      </w:docPartPr>
      <w:docPartBody>
        <w:p w:rsidR="007F068B" w:rsidRDefault="00E6645B" w:rsidP="00E6645B">
          <w:pPr>
            <w:pStyle w:val="02764BA637514A9980DA1854D95421B0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6630FDD28024B32BFB4D9BD71945A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5BE14B-A3C3-4E26-ADDB-821A3C023F53}"/>
      </w:docPartPr>
      <w:docPartBody>
        <w:p w:rsidR="007C23F7" w:rsidRDefault="00DE3E5C" w:rsidP="00DE3E5C">
          <w:pPr>
            <w:pStyle w:val="26630FDD28024B32BFB4D9BD71945AD6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386BA88F09804B5187C4909A9FE0E2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FD7500-5D3F-4009-82BA-65875B4D5FDD}"/>
      </w:docPartPr>
      <w:docPartBody>
        <w:p w:rsidR="007C23F7" w:rsidRDefault="00DE3E5C" w:rsidP="00DE3E5C">
          <w:pPr>
            <w:pStyle w:val="386BA88F09804B5187C4909A9FE0E29C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F882C55DC045BDB931F38CD496B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45B3E2-5959-4299-B67B-DD4D8D3BA2C8}"/>
      </w:docPartPr>
      <w:docPartBody>
        <w:p w:rsidR="007C23F7" w:rsidRDefault="00DE3E5C" w:rsidP="00DE3E5C">
          <w:pPr>
            <w:pStyle w:val="70F882C55DC045BDB931F38CD496B60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BAB6C930C0E748B6AD48BCBF3B9A9F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AB702C-FD4D-42D3-BB5D-6E88B32AFA75}"/>
      </w:docPartPr>
      <w:docPartBody>
        <w:p w:rsidR="007C23F7" w:rsidRDefault="00DE3E5C" w:rsidP="00DE3E5C">
          <w:pPr>
            <w:pStyle w:val="BAB6C930C0E748B6AD48BCBF3B9A9FDC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855FA"/>
    <w:rsid w:val="002B2C3E"/>
    <w:rsid w:val="0034005E"/>
    <w:rsid w:val="003421FF"/>
    <w:rsid w:val="00362A21"/>
    <w:rsid w:val="00384737"/>
    <w:rsid w:val="003B161F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7C23F7"/>
    <w:rsid w:val="007F068B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E3E5C"/>
    <w:rsid w:val="00DF487E"/>
    <w:rsid w:val="00E11B02"/>
    <w:rsid w:val="00E35253"/>
    <w:rsid w:val="00E64ABA"/>
    <w:rsid w:val="00E6645B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3E5C"/>
    <w:rPr>
      <w:color w:val="808080"/>
    </w:rPr>
  </w:style>
  <w:style w:type="paragraph" w:customStyle="1" w:styleId="CD0DC695A9E34E119F9D9A24DB1065EE">
    <w:name w:val="CD0DC695A9E34E119F9D9A24DB1065EE"/>
    <w:rsid w:val="00E6645B"/>
  </w:style>
  <w:style w:type="paragraph" w:customStyle="1" w:styleId="6FB40E7422CE49769F9334237267A190">
    <w:name w:val="6FB40E7422CE49769F9334237267A190"/>
    <w:rsid w:val="00E6645B"/>
  </w:style>
  <w:style w:type="paragraph" w:customStyle="1" w:styleId="AE82C6520C1F4D34BC6F4EA4C8B20445">
    <w:name w:val="AE82C6520C1F4D34BC6F4EA4C8B20445"/>
    <w:rsid w:val="00E6645B"/>
  </w:style>
  <w:style w:type="paragraph" w:customStyle="1" w:styleId="22A0D3C581C8407C96841F2DEB3EDBDC">
    <w:name w:val="22A0D3C581C8407C96841F2DEB3EDBDC"/>
    <w:rsid w:val="00E6645B"/>
  </w:style>
  <w:style w:type="paragraph" w:customStyle="1" w:styleId="02764BA637514A9980DA1854D95421B0">
    <w:name w:val="02764BA637514A9980DA1854D95421B0"/>
    <w:rsid w:val="00E6645B"/>
  </w:style>
  <w:style w:type="paragraph" w:customStyle="1" w:styleId="78BBBCA9BF3D43C7A07EBC6D2E4B5AED">
    <w:name w:val="78BBBCA9BF3D43C7A07EBC6D2E4B5AED"/>
    <w:rsid w:val="007F068B"/>
  </w:style>
  <w:style w:type="paragraph" w:customStyle="1" w:styleId="FE12A37D4C3942D9AEEC931393C3F79D">
    <w:name w:val="FE12A37D4C3942D9AEEC931393C3F79D"/>
    <w:rsid w:val="002855FA"/>
  </w:style>
  <w:style w:type="paragraph" w:customStyle="1" w:styleId="34C4D0430A27479DA18C0687BA4FB190">
    <w:name w:val="34C4D0430A27479DA18C0687BA4FB190"/>
    <w:rsid w:val="00DE3E5C"/>
  </w:style>
  <w:style w:type="paragraph" w:customStyle="1" w:styleId="BAE27D9EEDE74CA885E37BB4B96DD98C">
    <w:name w:val="BAE27D9EEDE74CA885E37BB4B96DD98C"/>
    <w:rsid w:val="00DE3E5C"/>
  </w:style>
  <w:style w:type="paragraph" w:customStyle="1" w:styleId="563531E496FA422A90B7DC73A97B573A">
    <w:name w:val="563531E496FA422A90B7DC73A97B573A"/>
    <w:rsid w:val="00DE3E5C"/>
  </w:style>
  <w:style w:type="paragraph" w:customStyle="1" w:styleId="2451CE98476B4BC4903F64E76B1BDAF1">
    <w:name w:val="2451CE98476B4BC4903F64E76B1BDAF1"/>
    <w:rsid w:val="00DE3E5C"/>
  </w:style>
  <w:style w:type="paragraph" w:customStyle="1" w:styleId="26630FDD28024B32BFB4D9BD71945AD6">
    <w:name w:val="26630FDD28024B32BFB4D9BD71945AD6"/>
    <w:rsid w:val="00DE3E5C"/>
  </w:style>
  <w:style w:type="paragraph" w:customStyle="1" w:styleId="386BA88F09804B5187C4909A9FE0E29C">
    <w:name w:val="386BA88F09804B5187C4909A9FE0E29C"/>
    <w:rsid w:val="00DE3E5C"/>
  </w:style>
  <w:style w:type="paragraph" w:customStyle="1" w:styleId="70F882C55DC045BDB931F38CD496B602">
    <w:name w:val="70F882C55DC045BDB931F38CD496B602"/>
    <w:rsid w:val="00DE3E5C"/>
  </w:style>
  <w:style w:type="paragraph" w:customStyle="1" w:styleId="BAB6C930C0E748B6AD48BCBF3B9A9FDC">
    <w:name w:val="BAB6C930C0E748B6AD48BCBF3B9A9FDC"/>
    <w:rsid w:val="00DE3E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A6158-E199-4B23-A5F2-B221C19A0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380</Words>
  <Characters>2094</Characters>
  <Application>Microsoft Office Word</Application>
  <DocSecurity>12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Éricka Mailhot</cp:lastModifiedBy>
  <cp:revision>2</cp:revision>
  <cp:lastPrinted>2025-05-02T19:45:00Z</cp:lastPrinted>
  <dcterms:created xsi:type="dcterms:W3CDTF">2025-05-02T20:04:00Z</dcterms:created>
  <dcterms:modified xsi:type="dcterms:W3CDTF">2025-05-02T20:04:00Z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