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7"/>
        <w:gridCol w:w="874"/>
        <w:gridCol w:w="213"/>
        <w:gridCol w:w="661"/>
        <w:gridCol w:w="332"/>
        <w:gridCol w:w="481"/>
        <w:gridCol w:w="794"/>
        <w:gridCol w:w="142"/>
        <w:gridCol w:w="289"/>
        <w:gridCol w:w="987"/>
        <w:gridCol w:w="472"/>
        <w:gridCol w:w="520"/>
        <w:gridCol w:w="354"/>
        <w:gridCol w:w="388"/>
        <w:gridCol w:w="2235"/>
        <w:gridCol w:w="162"/>
      </w:tblGrid>
      <w:tr w:rsidR="004246FA" w14:paraId="383F23A3" w14:textId="77777777" w:rsidTr="218697D4">
        <w:trPr>
          <w:trHeight w:val="2267"/>
        </w:trPr>
        <w:tc>
          <w:tcPr>
            <w:tcW w:w="5534" w:type="dxa"/>
            <w:gridSpan w:val="10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bookmarkStart w:id="0" w:name="_GoBack"/>
          <w:bookmarkEnd w:id="0"/>
          <w:p w14:paraId="78590D28" w14:textId="143DAE7A" w:rsidR="004246FA" w:rsidRPr="00B34C6D" w:rsidRDefault="004C5733" w:rsidP="007E09E8"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00CFE8" wp14:editId="1B74042A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-43180</wp:posOffset>
                      </wp:positionV>
                      <wp:extent cx="2133600" cy="525780"/>
                      <wp:effectExtent l="0" t="0" r="0" b="762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257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776801" w14:textId="71863644" w:rsidR="004C5733" w:rsidRPr="004C5733" w:rsidRDefault="004C5733" w:rsidP="004C5733">
                                  <w:pPr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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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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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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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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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</w:t>
                                  </w:r>
                                  <w:r w:rsidRPr="004C5733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</w:p>
                                <w:p w14:paraId="5CDDA463" w14:textId="7E8CC871" w:rsidR="004C5733" w:rsidRPr="004C5733" w:rsidRDefault="004C5733" w:rsidP="004C5733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MOCLI60723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0CFE8" id="Rectangle 1" o:spid="_x0000_s1026" style="position:absolute;margin-left:114pt;margin-top:-3.4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" filled="f" stroked="f" strokeweight=".25pt">
                      <v:textbox>
                        <w:txbxContent>
                          <w:p w14:paraId="01776801" w14:textId="71863644" w:rsidR="004C5733" w:rsidRPr="004C5733" w:rsidRDefault="004C5733" w:rsidP="004C5733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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4C573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5CDDA463" w14:textId="7E8CC871" w:rsidR="004C5733" w:rsidRPr="004C5733" w:rsidRDefault="004C5733" w:rsidP="004C5733">
                            <w:pPr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MOCLI60723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246FA"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6FA"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107F4EDD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238898A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0F56A0C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61887FE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466E65A1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gridSpan w:val="7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3D2756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218697D4">
        <w:trPr>
          <w:trHeight w:val="818"/>
        </w:trPr>
        <w:tc>
          <w:tcPr>
            <w:tcW w:w="5534" w:type="dxa"/>
            <w:gridSpan w:val="10"/>
            <w:shd w:val="clear" w:color="auto" w:fill="FFFFFF" w:themeFill="background1"/>
            <w:vAlign w:val="center"/>
          </w:tcPr>
          <w:p w14:paraId="65758440" w14:textId="03B4B16A" w:rsidR="004246FA" w:rsidRPr="00F6780E" w:rsidRDefault="001A7D47" w:rsidP="001A7D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6780E">
              <w:rPr>
                <w:rFonts w:asciiTheme="minorHAnsi" w:hAnsiTheme="minorHAnsi" w:cstheme="minorHAnsi"/>
                <w:b/>
              </w:rPr>
              <w:t>APPRÉCIATION</w:t>
            </w:r>
            <w:r w:rsidR="009E2488" w:rsidRPr="00F6780E">
              <w:rPr>
                <w:rFonts w:asciiTheme="minorHAnsi" w:hAnsiTheme="minorHAnsi" w:cstheme="minorHAnsi"/>
                <w:b/>
              </w:rPr>
              <w:t xml:space="preserve"> EN É</w:t>
            </w:r>
            <w:r w:rsidRPr="00F6780E">
              <w:rPr>
                <w:rFonts w:asciiTheme="minorHAnsi" w:hAnsiTheme="minorHAnsi" w:cstheme="minorHAnsi"/>
                <w:b/>
              </w:rPr>
              <w:t>DUCATION SPÉCIALISÉE</w:t>
            </w:r>
          </w:p>
        </w:tc>
        <w:tc>
          <w:tcPr>
            <w:tcW w:w="5118" w:type="dxa"/>
            <w:gridSpan w:val="7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  <w:permStart w:id="2106156265" w:edGrp="everyone"/>
      <w:tr w:rsidR="00357962" w:rsidRPr="001B6C9D" w14:paraId="408FCA3C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69B47" w14:textId="25B645C9" w:rsidR="00357962" w:rsidRPr="0080512F" w:rsidRDefault="003D2756" w:rsidP="007069F3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bCs/>
                  <w:sz w:val="20"/>
                  <w:szCs w:val="20"/>
                </w:rPr>
                <w:id w:val="-152292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permEnd w:id="2106156265"/>
            <w:r w:rsidR="00357962" w:rsidRPr="00C00D7A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Double identification effectuée</w:t>
            </w:r>
          </w:p>
        </w:tc>
      </w:tr>
      <w:permStart w:id="1726546439" w:edGrp="everyone"/>
      <w:tr w:rsidR="00357962" w:rsidRPr="001B6C9D" w14:paraId="48D6C447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38A9" w14:textId="4C1E5CC2" w:rsidR="00357962" w:rsidRPr="00C00D7A" w:rsidRDefault="003D2756" w:rsidP="007069F3">
            <w:pPr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fr-FR"/>
                </w:rPr>
                <w:id w:val="136910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726546439"/>
            <w:r w:rsidR="00357962" w:rsidRPr="00C00D7A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L’usager / </w:t>
            </w:r>
            <w:permStart w:id="1623076268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fr-FR"/>
                </w:rPr>
                <w:id w:val="-84602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623076268"/>
            <w:r w:rsidR="00357962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391141165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391141165"/>
            <w:r w:rsidR="003B0643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357962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(p</w:t>
            </w:r>
            <w:r w:rsidR="00357962" w:rsidRPr="00C00D7A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ersonne autorisée</w:t>
            </w:r>
            <w:r w:rsidR="00357962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)</w:t>
            </w:r>
            <w:r w:rsidR="00357962" w:rsidRPr="00C00D7A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consent </w:t>
            </w:r>
            <w:r w:rsidR="001A7D47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l’appréciation dans le domaine de l’éducation spécialisée</w:t>
            </w:r>
            <w:r w:rsidR="003D5168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.</w:t>
            </w:r>
            <w:r w:rsidR="00357962" w:rsidRPr="00C00D7A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    </w:t>
            </w:r>
            <w:r w:rsidR="00357962" w:rsidRPr="00C00D7A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</w:p>
          <w:p w14:paraId="3EE09591" w14:textId="08DABC33" w:rsidR="00357962" w:rsidRPr="0080512F" w:rsidRDefault="00357962" w:rsidP="007069F3">
            <w:pPr>
              <w:rPr>
                <w:rFonts w:asciiTheme="minorHAnsi" w:hAnsiTheme="minorHAnsi" w:cs="Arial"/>
                <w:sz w:val="20"/>
                <w:szCs w:val="20"/>
                <w:lang w:val="fr-FR"/>
              </w:rPr>
            </w:pPr>
            <w:r w:rsidRPr="0080512F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Commentaires</w:t>
            </w:r>
            <w:r w:rsidRPr="00C00D7A">
              <w:rPr>
                <w:rFonts w:asciiTheme="minorHAnsi" w:hAnsiTheme="minorHAnsi" w:cs="Arial"/>
                <w:sz w:val="20"/>
                <w:szCs w:val="20"/>
                <w:lang w:val="fr-FR"/>
              </w:rPr>
              <w:t> :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73343220" w:edGrp="everyone"/>
            <w:r w:rsidR="00117DC0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3B0643">
              <w:rPr>
                <w:rFonts w:asciiTheme="minorHAnsi" w:hAnsiTheme="minorHAnsi" w:cstheme="minorHAnsi"/>
                <w:sz w:val="20"/>
              </w:rPr>
              <w:t xml:space="preserve">  </w:t>
            </w:r>
            <w:permEnd w:id="173343220"/>
          </w:p>
        </w:tc>
      </w:tr>
      <w:tr w:rsidR="00357962" w:rsidRPr="001B6C9D" w14:paraId="776A80F7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34A125" w14:textId="74FD6C7B" w:rsidR="00357962" w:rsidRPr="001B6C9D" w:rsidRDefault="00357962" w:rsidP="007069F3">
            <w:pPr>
              <w:ind w:hanging="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833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Sources d’informations </w:t>
            </w:r>
            <w:r w:rsidRPr="00F545E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</w:p>
        </w:tc>
        <w:permStart w:id="960511811" w:edGrp="everyone"/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1701F9" w14:textId="08802E10" w:rsidR="00357962" w:rsidRPr="001B6C9D" w:rsidRDefault="003D2756" w:rsidP="007069F3">
            <w:pPr>
              <w:ind w:left="-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91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960511811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Personnel soignant      </w:t>
            </w:r>
          </w:p>
        </w:tc>
        <w:permStart w:id="647499580" w:edGrp="everyone"/>
        <w:tc>
          <w:tcPr>
            <w:tcW w:w="17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39F46" w14:textId="18743A99" w:rsidR="00357962" w:rsidRPr="001B6C9D" w:rsidRDefault="003D2756" w:rsidP="007069F3">
            <w:pPr>
              <w:ind w:left="-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157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647499580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Dossier       </w:t>
            </w:r>
          </w:p>
        </w:tc>
        <w:permStart w:id="354123764" w:edGrp="everyone"/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F216E5" w14:textId="5B926E12" w:rsidR="00357962" w:rsidRPr="001B6C9D" w:rsidRDefault="003D2756" w:rsidP="007069F3">
            <w:pPr>
              <w:ind w:left="-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596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354123764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Usager      </w:t>
            </w:r>
          </w:p>
        </w:tc>
        <w:permStart w:id="740232653" w:edGrp="everyone"/>
        <w:tc>
          <w:tcPr>
            <w:tcW w:w="3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408E" w14:textId="0D49684E" w:rsidR="00357962" w:rsidRPr="001B6C9D" w:rsidRDefault="003D2756" w:rsidP="007069F3">
            <w:pPr>
              <w:ind w:left="-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82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40232653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Proche</w:t>
            </w:r>
            <w:r w:rsidR="00357962">
              <w:rPr>
                <w:rFonts w:asciiTheme="minorHAnsi" w:hAnsiTheme="minorHAnsi" w:cstheme="minorHAnsi"/>
                <w:sz w:val="20"/>
                <w:szCs w:val="20"/>
              </w:rPr>
              <w:t>/autre</w:t>
            </w:r>
            <w:r w:rsidR="003B0643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022308623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022308623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</w:t>
            </w:r>
          </w:p>
        </w:tc>
      </w:tr>
      <w:tr w:rsidR="003715CF" w:rsidRPr="001B6C9D" w14:paraId="1EC432F8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F663" w14:textId="58BBAB1B" w:rsidR="003715CF" w:rsidRDefault="003715CF" w:rsidP="218697D4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218697D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Attentes de l’usager</w:t>
            </w:r>
            <w:r w:rsidR="2812A8B1" w:rsidRPr="218697D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ou de ses proches </w:t>
            </w:r>
            <w:r w:rsidR="2812A8B1" w:rsidRPr="218697D4">
              <w:rPr>
                <w:rFonts w:asciiTheme="minorHAnsi" w:hAnsiTheme="minorHAnsi" w:cstheme="minorBidi"/>
                <w:sz w:val="20"/>
                <w:szCs w:val="20"/>
              </w:rPr>
              <w:t>:</w:t>
            </w:r>
            <w:r w:rsidRPr="218697D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</w:t>
            </w:r>
            <w:permStart w:id="1522738970" w:edGrp="everyone"/>
            <w:r w:rsidRPr="218697D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  </w:t>
            </w:r>
            <w:permEnd w:id="1522738970"/>
          </w:p>
        </w:tc>
      </w:tr>
      <w:tr w:rsidR="00357962" w:rsidRPr="001B6C9D" w14:paraId="4D67A880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28DD3" w14:textId="77777777" w:rsidR="00357962" w:rsidRPr="001B6C9D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962" w:rsidRPr="001B6C9D" w14:paraId="5C494BEC" w14:textId="77777777" w:rsidTr="21869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B80FF8" w14:textId="77777777" w:rsidR="00357962" w:rsidRPr="001B6C9D" w:rsidRDefault="00357962" w:rsidP="007069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HISTOIRE MÉDICALE ACTUELLE</w:t>
            </w:r>
          </w:p>
        </w:tc>
      </w:tr>
      <w:tr w:rsidR="00656FE7" w:rsidRPr="001B6C9D" w14:paraId="641E3F92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  <w:cantSplit/>
          <w:trHeight w:val="182"/>
        </w:trPr>
        <w:tc>
          <w:tcPr>
            <w:tcW w:w="4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2B2A" w14:textId="5B31CF53" w:rsidR="00656FE7" w:rsidRPr="001B6C9D" w:rsidRDefault="00656FE7" w:rsidP="00656FE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Référent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provenance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377194641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377194641"/>
          </w:p>
        </w:tc>
        <w:tc>
          <w:tcPr>
            <w:tcW w:w="3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4A0" w14:textId="5B8B1369" w:rsidR="00656FE7" w:rsidRPr="001B6C9D" w:rsidRDefault="00656FE7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Date de référence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/admission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ermStart w:id="38666516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7630274"/>
                <w:placeholder>
                  <w:docPart w:val="BE2517080FA2458084863732FBFBFCBD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386665169"/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7B12" w14:textId="65BD241B" w:rsidR="00656FE7" w:rsidRPr="00D7083F" w:rsidRDefault="00656FE7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ISO-SMAF : </w:t>
            </w:r>
            <w:permStart w:id="172958913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162858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729589134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r w:rsidRPr="00656FE7">
              <w:rPr>
                <w:rFonts w:asciiTheme="minorHAnsi" w:hAnsiTheme="minorHAnsi" w:cstheme="minorHAnsi"/>
                <w:sz w:val="16"/>
                <w:szCs w:val="20"/>
                <w:lang w:val="fr-FR"/>
              </w:rPr>
              <w:t>N/A </w:t>
            </w: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:</w:t>
            </w:r>
            <w:r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119689527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119689527"/>
          </w:p>
        </w:tc>
      </w:tr>
      <w:tr w:rsidR="00357962" w:rsidRPr="001B6C9D" w14:paraId="63B6F95C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843" w14:textId="51014100" w:rsidR="00357962" w:rsidRPr="0080512F" w:rsidRDefault="00357962" w:rsidP="003C4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Motif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(s) de la référence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945447693" w:edGrp="everyone"/>
            <w:r w:rsidR="00117DC0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3010D">
              <w:rPr>
                <w:rFonts w:asciiTheme="minorHAnsi" w:hAnsiTheme="minorHAnsi" w:cstheme="minorHAnsi"/>
                <w:sz w:val="20"/>
              </w:rPr>
              <w:t xml:space="preserve">  </w:t>
            </w:r>
            <w:permEnd w:id="945447693"/>
          </w:p>
        </w:tc>
      </w:tr>
      <w:tr w:rsidR="00357962" w:rsidRPr="001B6C9D" w14:paraId="114BFECE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248C" w14:textId="3E1DD29B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Histoire médicale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702364766" w:edGrp="everyone"/>
            <w:r w:rsidR="00117DC0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3010D">
              <w:rPr>
                <w:rFonts w:asciiTheme="minorHAnsi" w:hAnsiTheme="minorHAnsi" w:cstheme="minorHAnsi"/>
                <w:sz w:val="20"/>
              </w:rPr>
              <w:t xml:space="preserve">  </w:t>
            </w:r>
            <w:permEnd w:id="1702364766"/>
          </w:p>
        </w:tc>
      </w:tr>
      <w:tr w:rsidR="00357962" w:rsidRPr="001B6C9D" w14:paraId="24F12DE8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E6B3" w14:textId="47748251" w:rsidR="00357962" w:rsidRPr="0080512F" w:rsidRDefault="00357962" w:rsidP="003C4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Diagnostics / a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ntécédents / conditions associées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090595904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090595904"/>
          </w:p>
        </w:tc>
      </w:tr>
      <w:tr w:rsidR="00357962" w:rsidRPr="001B6C9D" w14:paraId="041938E9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ADEB1" w14:textId="45A859CD" w:rsidR="00357962" w:rsidRPr="0080512F" w:rsidRDefault="00357962" w:rsidP="00656FE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36A33">
              <w:rPr>
                <w:rFonts w:asciiTheme="minorHAnsi" w:hAnsiTheme="minorHAnsi" w:cstheme="minorHAnsi"/>
                <w:b/>
                <w:sz w:val="20"/>
                <w:szCs w:val="20"/>
              </w:rPr>
              <w:t>Consommation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permStart w:id="1721916447" w:edGrp="everyone"/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E1C18" w14:textId="3CEB0993" w:rsidR="00357962" w:rsidRPr="0080512F" w:rsidRDefault="003D2756" w:rsidP="356143DC">
            <w:pPr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sz w:val="20"/>
                  <w:szCs w:val="20"/>
                </w:rPr>
                <w:id w:val="-76153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 w:rsidRPr="356143DC">
                  <w:rPr>
                    <w:rFonts w:ascii="MS Gothic" w:eastAsia="MS Gothic" w:hAnsi="MS Gothic" w:cstheme="minorBidi"/>
                    <w:sz w:val="20"/>
                    <w:szCs w:val="20"/>
                  </w:rPr>
                  <w:t>☐</w:t>
                </w:r>
              </w:sdtContent>
            </w:sdt>
            <w:permEnd w:id="1721916447"/>
            <w:r w:rsidR="00357962" w:rsidRPr="356143DC">
              <w:rPr>
                <w:rFonts w:asciiTheme="minorHAnsi" w:hAnsiTheme="minorHAnsi" w:cstheme="minorBidi"/>
                <w:sz w:val="20"/>
                <w:szCs w:val="20"/>
              </w:rPr>
              <w:t xml:space="preserve"> Aucune</w:t>
            </w:r>
            <w:r w:rsidR="00357962" w:rsidRPr="356143DC">
              <w:rPr>
                <w:rFonts w:asciiTheme="minorHAnsi" w:hAnsiTheme="minorHAnsi" w:cstheme="minorBidi"/>
                <w:sz w:val="20"/>
                <w:szCs w:val="20"/>
                <w:lang w:val="fr-FR"/>
              </w:rPr>
              <w:t xml:space="preserve">       </w:t>
            </w:r>
          </w:p>
        </w:tc>
        <w:permStart w:id="825059919" w:edGrp="everyone"/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89EDC" w14:textId="27631952" w:rsidR="00357962" w:rsidRPr="0080512F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206008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825059919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Alcool       </w:t>
            </w:r>
          </w:p>
        </w:tc>
        <w:permStart w:id="1768953449" w:edGrp="everyone"/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3251A" w14:textId="56E071D8" w:rsidR="00357962" w:rsidRPr="0080512F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25421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768953449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Drogues       </w:t>
            </w:r>
          </w:p>
        </w:tc>
        <w:permStart w:id="2071417537" w:edGrp="everyone"/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345B7" w14:textId="301C6176" w:rsidR="00357962" w:rsidRPr="0080512F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13217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2071417537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Médication       </w:t>
            </w:r>
          </w:p>
        </w:tc>
        <w:permStart w:id="1301879184" w:edGrp="everyone"/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64D48" w14:textId="6D77E6F6" w:rsidR="00357962" w:rsidRPr="0080512F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153360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301879184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Tabac    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F87CB" w14:textId="1525E5EE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ermStart w:id="66344579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107319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DC0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663445798"/>
            <w:r w:rsidR="00117DC0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Autre :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2013159756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2013159756"/>
            <w:r w:rsidRPr="00B36A33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357962" w:rsidRPr="001B6C9D" w14:paraId="2D32DB33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0508" w14:textId="4666CB70" w:rsidR="00357962" w:rsidRPr="00050FC9" w:rsidRDefault="00357962" w:rsidP="356143DC">
            <w:pPr>
              <w:rPr>
                <w:rFonts w:asciiTheme="minorHAnsi" w:hAnsiTheme="minorHAnsi" w:cstheme="minorBidi"/>
                <w:sz w:val="16"/>
                <w:szCs w:val="16"/>
              </w:rPr>
            </w:pPr>
            <w:r w:rsidRPr="356143DC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Médication </w:t>
            </w:r>
            <w:r w:rsidRPr="356143DC">
              <w:rPr>
                <w:rFonts w:asciiTheme="minorHAnsi" w:hAnsiTheme="minorHAnsi" w:cstheme="minorBidi"/>
                <w:sz w:val="20"/>
                <w:szCs w:val="20"/>
              </w:rPr>
              <w:t>:</w:t>
            </w:r>
            <w:r w:rsidRPr="356143DC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</w:t>
            </w:r>
            <w:permStart w:id="215373706" w:edGrp="everyone"/>
            <w:sdt>
              <w:sdtPr>
                <w:rPr>
                  <w:rFonts w:asciiTheme="minorHAnsi" w:hAnsiTheme="minorHAnsi" w:cstheme="minorBidi"/>
                  <w:sz w:val="16"/>
                  <w:szCs w:val="16"/>
                </w:rPr>
                <w:id w:val="17454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78A" w:rsidRPr="356143DC">
                  <w:rPr>
                    <w:rFonts w:ascii="MS Gothic" w:eastAsia="MS Gothic" w:hAnsi="MS Gothic" w:cstheme="minorBidi"/>
                    <w:sz w:val="16"/>
                    <w:szCs w:val="16"/>
                  </w:rPr>
                  <w:t>☐</w:t>
                </w:r>
              </w:sdtContent>
            </w:sdt>
            <w:permEnd w:id="215373706"/>
            <w:r w:rsidRPr="356143DC">
              <w:rPr>
                <w:rFonts w:asciiTheme="minorHAnsi" w:hAnsiTheme="minorHAnsi" w:cstheme="minorBidi"/>
                <w:sz w:val="16"/>
                <w:szCs w:val="16"/>
              </w:rPr>
              <w:t xml:space="preserve"> Voir « </w:t>
            </w:r>
            <w:r w:rsidRPr="356143DC">
              <w:rPr>
                <w:rFonts w:asciiTheme="minorHAnsi" w:hAnsiTheme="minorHAnsi" w:cstheme="minorBidi"/>
                <w:b/>
                <w:bCs/>
                <w:i/>
                <w:iCs/>
                <w:sz w:val="16"/>
                <w:szCs w:val="16"/>
              </w:rPr>
              <w:t>Profil pharmacologique</w:t>
            </w:r>
            <w:r w:rsidRPr="356143DC">
              <w:rPr>
                <w:rFonts w:asciiTheme="minorHAnsi" w:hAnsiTheme="minorHAnsi" w:cstheme="minorBidi"/>
                <w:sz w:val="16"/>
                <w:szCs w:val="16"/>
              </w:rPr>
              <w:t> » au dossier</w:t>
            </w:r>
            <w:r w:rsidR="00D820E3" w:rsidRPr="356143DC"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permStart w:id="2106798109" w:edGrp="everyone"/>
            <w:r w:rsidR="00D820E3" w:rsidRPr="356143DC">
              <w:rPr>
                <w:rFonts w:asciiTheme="minorHAnsi" w:hAnsiTheme="minorHAnsi" w:cstheme="minorBidi"/>
                <w:sz w:val="16"/>
                <w:szCs w:val="16"/>
              </w:rPr>
              <w:t xml:space="preserve">   </w:t>
            </w:r>
            <w:permEnd w:id="2106798109"/>
          </w:p>
        </w:tc>
      </w:tr>
      <w:tr w:rsidR="00357962" w:rsidRPr="001B6C9D" w14:paraId="67A19A8E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FE75" w14:textId="27E08B19" w:rsidR="00357962" w:rsidRPr="001B6C9D" w:rsidRDefault="00357962" w:rsidP="356143D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356143DC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Autre </w:t>
            </w:r>
            <w:r w:rsidRPr="356143DC">
              <w:rPr>
                <w:rFonts w:asciiTheme="minorHAnsi" w:hAnsiTheme="minorHAnsi" w:cstheme="minorBidi"/>
                <w:sz w:val="20"/>
                <w:szCs w:val="20"/>
              </w:rPr>
              <w:t>:</w:t>
            </w:r>
            <w:r w:rsidR="00F3010D" w:rsidRPr="356143DC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842233778" w:edGrp="everyone"/>
            <w:r w:rsidR="00F3010D" w:rsidRPr="356143DC">
              <w:rPr>
                <w:rFonts w:asciiTheme="minorHAnsi" w:hAnsiTheme="minorHAnsi" w:cstheme="minorBidi"/>
                <w:sz w:val="20"/>
                <w:szCs w:val="20"/>
              </w:rPr>
              <w:t xml:space="preserve">   </w:t>
            </w:r>
            <w:permEnd w:id="842233778"/>
          </w:p>
        </w:tc>
      </w:tr>
      <w:tr w:rsidR="00357962" w:rsidRPr="001B6C9D" w14:paraId="1C169617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32170" w14:textId="77777777" w:rsidR="00357962" w:rsidRPr="001B6C9D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962" w:rsidRPr="001B6C9D" w14:paraId="796F5AA5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88A003" w14:textId="77777777" w:rsidR="00357962" w:rsidRPr="001B6C9D" w:rsidRDefault="00357962" w:rsidP="007069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RENSEIGNEMENTS DE L’USAGER</w:t>
            </w:r>
          </w:p>
        </w:tc>
      </w:tr>
      <w:tr w:rsidR="00357962" w:rsidRPr="001B6C9D" w14:paraId="0DE79A85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55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57B0" w14:textId="7E8D2848" w:rsidR="00357962" w:rsidRPr="001B6C9D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Langue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241308776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241308776"/>
          </w:p>
        </w:tc>
        <w:tc>
          <w:tcPr>
            <w:tcW w:w="4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DC92" w14:textId="5E5C0EB1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Problème de communication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945D8A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355962325" w:edGrp="everyone"/>
            <w:r w:rsidR="00945D8A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355962325"/>
          </w:p>
        </w:tc>
      </w:tr>
      <w:tr w:rsidR="00357962" w:rsidRPr="001B6C9D" w14:paraId="0D56948B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55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8CC1" w14:textId="6D0B53D6" w:rsidR="00357962" w:rsidRPr="001B6C9D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Audition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904158551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904158551"/>
          </w:p>
        </w:tc>
        <w:tc>
          <w:tcPr>
            <w:tcW w:w="4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7094" w14:textId="0577109D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Vision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672046367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672046367"/>
          </w:p>
        </w:tc>
      </w:tr>
      <w:tr w:rsidR="00357962" w:rsidRPr="001B6C9D" w14:paraId="3F638FBE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4381" w14:textId="47DB8E51" w:rsidR="00357962" w:rsidRPr="0080512F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Difficultés cognitives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983385994" w:edGrp="everyone"/>
            <w:r w:rsidR="0032165A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983385994"/>
          </w:p>
        </w:tc>
      </w:tr>
      <w:tr w:rsidR="00357962" w:rsidRPr="001B6C9D" w14:paraId="12D5D88E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4ABB" w14:textId="30386F0F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Comportements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ermStart w:id="114139794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2571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141397944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Aucun</w:t>
            </w:r>
            <w:r w:rsidR="00F3010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710711399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710711399"/>
          </w:p>
        </w:tc>
      </w:tr>
      <w:tr w:rsidR="00357962" w:rsidRPr="001B6C9D" w14:paraId="54109E18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734A" w14:textId="13A6B323" w:rsidR="00357962" w:rsidRPr="0080512F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E4BA0">
              <w:rPr>
                <w:rFonts w:asciiTheme="minorHAnsi" w:hAnsiTheme="minorHAnsi" w:cstheme="minorHAnsi"/>
                <w:b/>
                <w:sz w:val="20"/>
                <w:szCs w:val="20"/>
              </w:rPr>
              <w:t>Déclencheurs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documentés</w:t>
            </w:r>
            <w:r w:rsidRPr="004E4BA0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685788975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685788975"/>
          </w:p>
        </w:tc>
      </w:tr>
      <w:tr w:rsidR="00357962" w:rsidRPr="001B6C9D" w14:paraId="1E9052E2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DF21C" w14:textId="56F0E895" w:rsidR="00357962" w:rsidRDefault="00357962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Comportements autodestructeurs </w:t>
            </w:r>
            <w:r w:rsidRPr="00F545E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</w:p>
        </w:tc>
        <w:permStart w:id="1017003797" w:edGrp="everyone"/>
        <w:tc>
          <w:tcPr>
            <w:tcW w:w="2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DEB86" w14:textId="0E305165" w:rsidR="00357962" w:rsidRDefault="003D2756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468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17003797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Aucun    </w:t>
            </w:r>
          </w:p>
          <w:permStart w:id="198513898" w:edGrp="everyone"/>
          <w:p w14:paraId="3B9134DE" w14:textId="418BA748" w:rsidR="00357962" w:rsidRPr="0080512F" w:rsidRDefault="003D2756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364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8513898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Idéations suicidaires                                                                     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60389" w14:textId="4E0E94F3" w:rsidR="00357962" w:rsidRDefault="00357962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ermStart w:id="173382485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99344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733824858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Tentative de suicide    </w:t>
            </w:r>
          </w:p>
          <w:p w14:paraId="17E28546" w14:textId="2D4EE0C0" w:rsidR="00357962" w:rsidRPr="0080512F" w:rsidRDefault="00357962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ermStart w:id="197959091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21093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979590911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Automutilation</w:t>
            </w:r>
          </w:p>
        </w:tc>
        <w:permStart w:id="454966282" w:edGrp="everyone"/>
        <w:tc>
          <w:tcPr>
            <w:tcW w:w="2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F947C" w14:textId="629F0663" w:rsidR="00357962" w:rsidRPr="0080512F" w:rsidRDefault="003D2756" w:rsidP="007069F3">
            <w:pPr>
              <w:tabs>
                <w:tab w:val="left" w:pos="-1142"/>
                <w:tab w:val="left" w:pos="-720"/>
                <w:tab w:val="left" w:pos="360"/>
                <w:tab w:val="left" w:pos="9720"/>
              </w:tabs>
              <w:ind w:right="-1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194883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454966282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Dénutrition                                           </w:t>
            </w:r>
            <w:permStart w:id="137076556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71989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1370765560"/>
            <w:r w:rsidR="00357962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Autre :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179013847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179013847"/>
          </w:p>
        </w:tc>
      </w:tr>
      <w:tr w:rsidR="00357962" w:rsidRPr="001B6C9D" w14:paraId="206DB76B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68EB" w14:textId="7B91E0D5" w:rsidR="00357962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Activités personnelles / loisirs </w:t>
            </w:r>
            <w:r w:rsidRPr="00F545E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2165A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525288969" w:edGrp="everyone"/>
            <w:r w:rsidR="0032165A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525288969"/>
          </w:p>
        </w:tc>
      </w:tr>
      <w:tr w:rsidR="00357962" w:rsidRPr="001B6C9D" w14:paraId="3CAE6995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589E" w14:textId="435805F1" w:rsidR="00357962" w:rsidRPr="007546F9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846030925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846030925"/>
          </w:p>
        </w:tc>
      </w:tr>
      <w:tr w:rsidR="00357962" w:rsidRPr="001B6C9D" w14:paraId="70CBF25D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55E36" w14:textId="77777777" w:rsidR="00357962" w:rsidRPr="001B6C9D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962" w:rsidRPr="001B6C9D" w14:paraId="228898F0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1DD531" w14:textId="77777777" w:rsidR="00357962" w:rsidRPr="007E7884" w:rsidRDefault="00357962" w:rsidP="007069F3">
            <w:pPr>
              <w:shd w:val="clear" w:color="auto" w:fill="BFBFBF"/>
              <w:jc w:val="center"/>
              <w:rPr>
                <w:rFonts w:ascii="Calibri" w:hAnsi="Calibri" w:cs="Arial"/>
                <w:b/>
                <w:sz w:val="20"/>
                <w:szCs w:val="20"/>
                <w:lang w:val="fr-FR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fr-FR"/>
              </w:rPr>
              <w:t>ENVIRONNEMENT SOCIAL ET PHYSIQUE</w:t>
            </w:r>
          </w:p>
        </w:tc>
      </w:tr>
      <w:tr w:rsidR="00357962" w:rsidRPr="001B6C9D" w14:paraId="122D45A4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E462" w14:textId="0A37DE90" w:rsidR="00357962" w:rsidRDefault="0035796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Famille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proches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</w:p>
        </w:tc>
        <w:permStart w:id="1316302812" w:edGrp="everyone"/>
        <w:tc>
          <w:tcPr>
            <w:tcW w:w="2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8275" w14:textId="484B572E" w:rsidR="00357962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23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16302812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Veuf       </w:t>
            </w:r>
          </w:p>
          <w:permStart w:id="456659969" w:edGrp="everyone"/>
          <w:p w14:paraId="579E89E9" w14:textId="0093F551" w:rsidR="00357962" w:rsidRPr="00050FC9" w:rsidRDefault="003D2756" w:rsidP="007069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750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56659969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Séparé/Divorcé                                    </w:t>
            </w:r>
          </w:p>
        </w:tc>
        <w:permStart w:id="897068402" w:edGrp="everyone"/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8D74" w14:textId="5C76D6C9" w:rsidR="00357962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97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97068402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Célibataire  </w:t>
            </w:r>
          </w:p>
          <w:permStart w:id="126626648" w:edGrp="everyone"/>
          <w:p w14:paraId="20C884DE" w14:textId="2559CCB6" w:rsidR="00357962" w:rsidRPr="00050FC9" w:rsidRDefault="003D2756" w:rsidP="007069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2661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6626648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Marié/Conjoint</w:t>
            </w:r>
            <w:r w:rsidR="00357962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permStart w:id="741569494" w:edGrp="everyone"/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F783" w14:textId="6DFA33DF" w:rsidR="00357962" w:rsidRPr="00050FC9" w:rsidRDefault="003D2756" w:rsidP="007069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36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41569494"/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Enfants :  </w:t>
            </w:r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74467363" w:edGrp="everyone"/>
            <w:r w:rsidR="009F3388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74467363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</w:t>
            </w:r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3322101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22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33221012"/>
            <w:r w:rsidR="003579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7962" w:rsidRPr="007A0AE5">
              <w:rPr>
                <w:rFonts w:asciiTheme="minorHAnsi" w:hAnsiTheme="minorHAnsi" w:cstheme="minorHAnsi"/>
                <w:sz w:val="20"/>
                <w:szCs w:val="20"/>
              </w:rPr>
              <w:t>Autre :</w:t>
            </w:r>
            <w:r w:rsidR="009F33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38360093" w:edGrp="everyone"/>
            <w:r w:rsidR="009F3388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38360093"/>
          </w:p>
        </w:tc>
      </w:tr>
      <w:tr w:rsidR="00357962" w:rsidRPr="001B6C9D" w14:paraId="306B770C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7161" w14:textId="32558567" w:rsidR="00357962" w:rsidRDefault="00357962" w:rsidP="007069F3">
            <w:pPr>
              <w:tabs>
                <w:tab w:val="center" w:pos="5137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Situation sociale </w:t>
            </w:r>
            <w:r w:rsidRPr="007546F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843605333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843605333"/>
          </w:p>
        </w:tc>
      </w:tr>
      <w:tr w:rsidR="00357962" w:rsidRPr="001B6C9D" w14:paraId="3E6EC869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D4E9" w14:textId="60789216" w:rsidR="00357962" w:rsidRPr="001B6C9D" w:rsidRDefault="00357962" w:rsidP="007069F3">
            <w:pPr>
              <w:tabs>
                <w:tab w:val="left" w:pos="1002"/>
                <w:tab w:val="center" w:pos="5137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Pr="001A6AF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363992609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363992609"/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357962" w:rsidRPr="001B6C9D" w14:paraId="37111858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B2ED9" w14:textId="77777777" w:rsidR="00357962" w:rsidRPr="001B6C9D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962" w:rsidRPr="001B6C9D" w14:paraId="124F0891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DFB5D2" w14:textId="77777777" w:rsidR="00357962" w:rsidRDefault="00357962" w:rsidP="007069F3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IMPRESSION </w:t>
            </w:r>
          </w:p>
        </w:tc>
      </w:tr>
      <w:tr w:rsidR="00357962" w:rsidRPr="001B6C9D" w14:paraId="44E09C33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5CE4" w14:textId="00D90EDA" w:rsidR="00357962" w:rsidRPr="0080512F" w:rsidRDefault="00357962" w:rsidP="007069F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Impression </w:t>
            </w:r>
            <w:r w:rsidRPr="007546F9">
              <w:rPr>
                <w:rFonts w:asciiTheme="minorHAnsi" w:hAnsiTheme="minorHAnsi" w:cs="Arial"/>
                <w:sz w:val="20"/>
                <w:szCs w:val="20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656100594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656100594"/>
          </w:p>
        </w:tc>
      </w:tr>
      <w:permStart w:id="105521580" w:edGrp="everyone"/>
      <w:tr w:rsidR="00357962" w:rsidRPr="001B6C9D" w14:paraId="499E949C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536A7" w14:textId="24E1AB55" w:rsidR="00357962" w:rsidRDefault="003D2756" w:rsidP="003D5168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21417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168" w:rsidRPr="003D5168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D5168" w:rsidRP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End w:id="105521580"/>
            <w:r w:rsidR="003D5168" w:rsidRP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L’usager / </w:t>
            </w:r>
            <w:permStart w:id="1341881634" w:edGrp="everyone"/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180202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168" w:rsidRPr="003D5168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D5168" w:rsidRPr="003D5168">
              <w:rPr>
                <w:rFonts w:asciiTheme="minorHAnsi" w:hAnsiTheme="minorHAnsi" w:cstheme="minorHAnsi"/>
                <w:sz w:val="20"/>
              </w:rPr>
              <w:t xml:space="preserve"> </w:t>
            </w:r>
            <w:permEnd w:id="1341881634"/>
            <w:r w:rsidR="003D5168" w:rsidRP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(personne autorisée) </w:t>
            </w:r>
            <w:permStart w:id="1322930590" w:edGrp="everyone"/>
            <w:r w:rsid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 </w:t>
            </w:r>
            <w:permEnd w:id="1322930590"/>
            <w:r w:rsid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a été avisé(e) des résultats de cett</w:t>
            </w:r>
            <w:r w:rsidR="001A7D47">
              <w:rPr>
                <w:rFonts w:asciiTheme="minorHAnsi" w:hAnsiTheme="minorHAnsi" w:cs="Arial"/>
                <w:sz w:val="20"/>
                <w:szCs w:val="20"/>
                <w:lang w:val="fr-FR"/>
              </w:rPr>
              <w:t>e appréciation</w:t>
            </w:r>
            <w:r w:rsid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. </w:t>
            </w:r>
            <w:permStart w:id="406549335" w:edGrp="everyone"/>
            <w:r w:rsidR="003D516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 </w:t>
            </w:r>
            <w:permEnd w:id="406549335"/>
          </w:p>
        </w:tc>
      </w:tr>
      <w:tr w:rsidR="00773053" w:rsidRPr="001B6C9D" w14:paraId="5DB4E3DE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56AB" w14:textId="59E789A8" w:rsidR="00773053" w:rsidRDefault="00773053" w:rsidP="003D5168">
            <w:pPr>
              <w:rPr>
                <w:rFonts w:ascii="MS Gothic" w:eastAsia="MS Gothic" w:hAnsi="MS Gothic" w:cs="Arial"/>
                <w:sz w:val="20"/>
                <w:szCs w:val="20"/>
                <w:lang w:val="fr-FR"/>
              </w:rPr>
            </w:pPr>
            <w:permStart w:id="1705580597" w:edGrp="everyone"/>
            <w:r>
              <w:rPr>
                <w:rFonts w:asciiTheme="minorHAnsi" w:eastAsia="MS Gothic" w:hAnsiTheme="minorHAnsi" w:cstheme="minorHAnsi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MS Gothic" w:eastAsia="MS Gothic" w:hAnsi="MS Gothic" w:cs="Arial"/>
                <w:sz w:val="20"/>
                <w:szCs w:val="20"/>
                <w:lang w:val="fr-FR"/>
              </w:rPr>
              <w:t xml:space="preserve"> </w:t>
            </w:r>
            <w:permEnd w:id="1705580597"/>
          </w:p>
        </w:tc>
      </w:tr>
      <w:tr w:rsidR="00357962" w:rsidRPr="001B6C9D" w14:paraId="26D3A06F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B80CE5" w14:textId="77777777" w:rsidR="00357962" w:rsidRDefault="00357962" w:rsidP="007069F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357962" w:rsidRPr="001B6C9D" w14:paraId="6AD0B316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BE83BD" w14:textId="77777777" w:rsidR="00357962" w:rsidRPr="00757CA3" w:rsidRDefault="00357962" w:rsidP="007069F3">
            <w:pPr>
              <w:shd w:val="clear" w:color="auto" w:fill="BFBFBF"/>
              <w:jc w:val="center"/>
              <w:rPr>
                <w:rFonts w:ascii="Calibri" w:hAnsi="Calibri" w:cs="Arial"/>
                <w:b/>
                <w:sz w:val="20"/>
                <w:szCs w:val="20"/>
                <w:lang w:val="fr-FR"/>
              </w:rPr>
            </w:pPr>
            <w:r w:rsidRPr="001E5A81">
              <w:rPr>
                <w:rFonts w:asciiTheme="minorHAnsi" w:hAnsiTheme="minorHAnsi" w:cstheme="minorHAnsi"/>
                <w:b/>
                <w:caps/>
                <w:sz w:val="20"/>
                <w:szCs w:val="20"/>
                <w:lang w:eastAsia="fr-FR"/>
              </w:rPr>
              <w:t>Plan d’intervention</w:t>
            </w:r>
          </w:p>
        </w:tc>
      </w:tr>
      <w:permStart w:id="371671211" w:edGrp="everyone"/>
      <w:tr w:rsidR="00357962" w:rsidRPr="001B6C9D" w14:paraId="5A56F664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537E" w14:textId="68A417C2" w:rsidR="00174C9D" w:rsidRPr="00174C9D" w:rsidRDefault="003D2756" w:rsidP="007069F3">
            <w:pPr>
              <w:rPr>
                <w:rFonts w:asciiTheme="minorHAnsi" w:hAnsiTheme="minorHAnsi" w:cstheme="minorHAnsi"/>
                <w:b/>
                <w:sz w:val="16"/>
                <w:szCs w:val="16"/>
                <w:lang w:eastAsia="fr-F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eastAsia="fr-FR"/>
                </w:rPr>
                <w:id w:val="155103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C9D" w:rsidRPr="00F0477F">
                  <w:rPr>
                    <w:rFonts w:ascii="MS Gothic" w:eastAsia="MS Gothic" w:hAnsi="MS Gothic" w:cs="Segoe UI Symbol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371671211"/>
            <w:r w:rsidR="00357962" w:rsidRPr="007546F9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 xml:space="preserve"> </w:t>
            </w:r>
            <w:r w:rsidR="00357962" w:rsidRPr="00174C9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fr-FR"/>
              </w:rPr>
              <w:t>Voir formulaire </w:t>
            </w:r>
            <w:r w:rsidR="00357962" w:rsidRPr="00174C9D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:</w:t>
            </w:r>
            <w:r w:rsidR="00357962" w:rsidRPr="007546F9">
              <w:rPr>
                <w:rFonts w:asciiTheme="minorHAnsi" w:hAnsiTheme="minorHAnsi" w:cstheme="minorHAnsi"/>
                <w:b/>
                <w:sz w:val="16"/>
                <w:szCs w:val="16"/>
                <w:lang w:eastAsia="fr-FR"/>
              </w:rPr>
              <w:t xml:space="preserve"> </w:t>
            </w:r>
            <w:permStart w:id="1181383509" w:edGrp="everyone"/>
            <w:r w:rsidR="009E415C">
              <w:rPr>
                <w:rFonts w:asciiTheme="minorHAnsi" w:hAnsiTheme="minorHAnsi" w:cstheme="minorHAnsi"/>
                <w:b/>
                <w:sz w:val="16"/>
                <w:szCs w:val="16"/>
                <w:lang w:eastAsia="fr-FR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  <w:sz w:val="16"/>
                  <w:szCs w:val="16"/>
                  <w:lang w:eastAsia="fr-FR"/>
                </w:rPr>
                <w:id w:val="-1451778210"/>
                <w:placeholder>
                  <w:docPart w:val="CBDD9B54C78D4E49937C461D854B0B28"/>
                </w:placeholder>
                <w:comboBox>
                  <w:listItem w:value="Choisissez un élément."/>
                  <w:listItem w:displayText="CLI 60663 Plan intervention disciplinaire (PID)" w:value="CLI 60663 Plan intervention disciplinaire (PID)"/>
                  <w:listItem w:displayText="CLI 60652 Plan d'intervention disciplinaire (PID) psychoéducation" w:value="CLI 60652 Plan d'intervention disciplinaire (PID) psychoéducation"/>
                  <w:listItem w:displayText=" " w:value=" "/>
                </w:comboBox>
              </w:sdtPr>
              <w:sdtEndPr/>
              <w:sdtContent>
                <w:r w:rsidR="00DF1708">
                  <w:rPr>
                    <w:rFonts w:asciiTheme="minorHAnsi" w:hAnsiTheme="minorHAnsi" w:cstheme="minorHAnsi"/>
                    <w:b/>
                    <w:sz w:val="16"/>
                    <w:szCs w:val="16"/>
                    <w:lang w:eastAsia="fr-FR"/>
                  </w:rPr>
                  <w:t xml:space="preserve"> </w:t>
                </w:r>
              </w:sdtContent>
            </w:sdt>
            <w:permEnd w:id="1181383509"/>
          </w:p>
        </w:tc>
      </w:tr>
      <w:tr w:rsidR="00174C9D" w:rsidRPr="001B6C9D" w14:paraId="312850F9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40F8" w14:textId="6D091552" w:rsidR="00174C9D" w:rsidRDefault="00174C9D" w:rsidP="007069F3">
            <w:pPr>
              <w:rPr>
                <w:rFonts w:ascii="Segoe UI Symbol" w:hAnsi="Segoe UI Symbol" w:cs="Segoe UI Symbol"/>
                <w:sz w:val="16"/>
                <w:szCs w:val="16"/>
                <w:lang w:eastAsia="fr-FR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Objectifs généraux </w:t>
            </w:r>
            <w:r w:rsidRPr="007546F9">
              <w:rPr>
                <w:rFonts w:asciiTheme="minorHAnsi" w:hAnsiTheme="minorHAnsi" w:cs="Arial"/>
                <w:sz w:val="20"/>
                <w:szCs w:val="20"/>
              </w:rPr>
              <w:t>:</w:t>
            </w:r>
            <w:r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967140015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967140015"/>
          </w:p>
        </w:tc>
      </w:tr>
      <w:tr w:rsidR="00174C9D" w:rsidRPr="001B6C9D" w14:paraId="4B9B3B23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F686" w14:textId="551026A3" w:rsidR="00174C9D" w:rsidRDefault="00174C9D" w:rsidP="001A7D47">
            <w:pPr>
              <w:tabs>
                <w:tab w:val="left" w:pos="5705"/>
              </w:tabs>
              <w:rPr>
                <w:rFonts w:ascii="Segoe UI Symbol" w:hAnsi="Segoe UI Symbol" w:cs="Segoe UI Symbol"/>
                <w:sz w:val="16"/>
                <w:szCs w:val="16"/>
                <w:lang w:eastAsia="fr-FR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fr-FR"/>
              </w:rPr>
              <w:lastRenderedPageBreak/>
              <w:t xml:space="preserve"> </w:t>
            </w:r>
            <w:permStart w:id="1937769454" w:edGrp="everyone"/>
            <w:r w:rsidR="0077305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937769454"/>
          </w:p>
        </w:tc>
      </w:tr>
      <w:tr w:rsidR="00357962" w:rsidRPr="001B6C9D" w14:paraId="461A9647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375090" w14:textId="77777777" w:rsidR="00357962" w:rsidRDefault="00357962" w:rsidP="007069F3">
            <w:pPr>
              <w:rPr>
                <w:rFonts w:ascii="Segoe UI Symbol" w:hAnsi="Segoe UI Symbol" w:cs="Segoe UI Symbol"/>
                <w:sz w:val="16"/>
                <w:szCs w:val="16"/>
                <w:lang w:eastAsia="fr-FR"/>
              </w:rPr>
            </w:pPr>
          </w:p>
        </w:tc>
      </w:tr>
      <w:tr w:rsidR="00357962" w:rsidRPr="001B6C9D" w14:paraId="066E954B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040633" w14:textId="77777777" w:rsidR="00357962" w:rsidRPr="00114564" w:rsidRDefault="00357962" w:rsidP="007069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INTERVENTIONS RÉALISÉES</w:t>
            </w:r>
          </w:p>
        </w:tc>
      </w:tr>
      <w:tr w:rsidR="00357962" w:rsidRPr="001B6C9D" w14:paraId="5B65E25A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0BA7" w14:textId="15E348FD" w:rsidR="00357962" w:rsidRPr="00114564" w:rsidRDefault="00357962" w:rsidP="007069F3">
            <w:pPr>
              <w:pStyle w:val="NormalWeb"/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r w:rsidRPr="00F545E2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Interventions</w:t>
            </w:r>
            <w: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> 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637340869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637340869"/>
          </w:p>
        </w:tc>
      </w:tr>
      <w:tr w:rsidR="00357962" w:rsidRPr="001B6C9D" w14:paraId="64A29090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8AFB" w14:textId="77777777" w:rsidR="00357962" w:rsidRPr="003C4FD2" w:rsidRDefault="00357962" w:rsidP="007069F3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r w:rsidRPr="003C4FD2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Recommandations</w:t>
            </w:r>
            <w:r w:rsidRPr="003C4FD2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 xml:space="preserve"> : </w:t>
            </w:r>
          </w:p>
          <w:permStart w:id="2080966719" w:edGrp="everyone"/>
          <w:p w14:paraId="7945BBC9" w14:textId="4AF1B382" w:rsidR="00357962" w:rsidRPr="003C4FD2" w:rsidRDefault="003D2756" w:rsidP="00357962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  <w:lang w:eastAsia="fr-FR"/>
                </w:rPr>
                <w:id w:val="103546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 w:rsidRPr="003C4FD2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2080966719"/>
            <w:r w:rsidR="00357962" w:rsidRPr="003C4FD2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 xml:space="preserve"> Voir formulaire : </w:t>
            </w:r>
            <w:r w:rsidR="00357962" w:rsidRPr="003C4FD2"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  <w:t> </w:t>
            </w:r>
            <w:r w:rsidR="0035796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 xml:space="preserve">CLI </w:t>
            </w:r>
            <w:r w:rsidR="003C4FD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>60631</w:t>
            </w:r>
            <w:r w:rsidR="00357962" w:rsidRPr="003C4FD2"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  <w:t xml:space="preserve"> </w:t>
            </w:r>
            <w:r w:rsidR="0035796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>Grille d’escalade</w:t>
            </w:r>
            <w:r w:rsidR="003C4FD2"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  <w:t> </w:t>
            </w:r>
          </w:p>
          <w:permStart w:id="604855082" w:edGrp="everyone"/>
          <w:p w14:paraId="034210EC" w14:textId="1803190A" w:rsidR="00357962" w:rsidRPr="003C4FD2" w:rsidRDefault="003D2756" w:rsidP="00357962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  <w:lang w:eastAsia="fr-FR"/>
                </w:rPr>
                <w:id w:val="-171179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 w:rsidRPr="003C4FD2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604855082"/>
            <w:r w:rsidR="00357962" w:rsidRPr="003C4FD2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 xml:space="preserve"> Voir formulaire : </w:t>
            </w:r>
            <w:r w:rsidR="00357962" w:rsidRPr="003C4FD2"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  <w:t> </w:t>
            </w:r>
            <w:r w:rsidR="0035796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 xml:space="preserve">CLI </w:t>
            </w:r>
            <w:r w:rsidR="003C4FD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>60632</w:t>
            </w:r>
            <w:r w:rsidR="00357962" w:rsidRPr="003C4FD2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fr-FR"/>
              </w:rPr>
              <w:t xml:space="preserve"> Pistes d’intervention au niveau du comportement</w:t>
            </w:r>
            <w:r w:rsidR="003C4FD2"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  <w:t> </w:t>
            </w:r>
          </w:p>
          <w:p w14:paraId="188FEDCD" w14:textId="577E2CEE" w:rsidR="00357962" w:rsidRPr="00FE29FA" w:rsidRDefault="00357962" w:rsidP="00357962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i/>
                <w:sz w:val="20"/>
                <w:szCs w:val="20"/>
                <w:lang w:eastAsia="fr-FR"/>
              </w:rPr>
            </w:pPr>
            <w:r w:rsidRPr="00FE29FA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Autre </w:t>
            </w:r>
            <w:r w:rsidRPr="00FE29FA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>:</w:t>
            </w:r>
            <w:r w:rsidR="00F3010D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378508537" w:edGrp="everyone"/>
            <w:r w:rsidR="00F3010D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378508537"/>
          </w:p>
        </w:tc>
      </w:tr>
      <w:permStart w:id="718422464" w:edGrp="everyone"/>
      <w:tr w:rsidR="004839CB" w:rsidRPr="001B6C9D" w14:paraId="50B11513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8A2F" w14:textId="73CF517A" w:rsidR="004839CB" w:rsidRPr="009D2A23" w:rsidRDefault="003D2756" w:rsidP="009D2A2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141505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A23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4839CB" w:rsidRPr="004839CB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End w:id="718422464"/>
            <w:r w:rsidR="004839CB" w:rsidRPr="004839CB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L’usager / </w:t>
            </w:r>
            <w:permStart w:id="113275000" w:edGrp="everyone"/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200956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9CB" w:rsidRPr="004839CB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4839CB" w:rsidRPr="004839CB">
              <w:rPr>
                <w:rFonts w:asciiTheme="minorHAnsi" w:hAnsiTheme="minorHAnsi" w:cstheme="minorHAnsi"/>
                <w:sz w:val="20"/>
              </w:rPr>
              <w:t xml:space="preserve"> </w:t>
            </w:r>
            <w:permEnd w:id="113275000"/>
            <w:r w:rsidR="004839CB" w:rsidRPr="004839CB">
              <w:rPr>
                <w:rFonts w:asciiTheme="minorHAnsi" w:hAnsiTheme="minorHAnsi" w:cs="Arial"/>
                <w:sz w:val="20"/>
                <w:szCs w:val="20"/>
                <w:lang w:val="fr-FR"/>
              </w:rPr>
              <w:t>(personne autorisée)</w:t>
            </w:r>
            <w:r w:rsidR="004839CB">
              <w:rPr>
                <w:rFonts w:asciiTheme="minorHAnsi" w:hAnsiTheme="minorHAnsi" w:cs="Arial"/>
                <w:sz w:val="20"/>
                <w:szCs w:val="20"/>
                <w:lang w:val="fr-FR"/>
              </w:rPr>
              <w:t>,</w:t>
            </w:r>
            <w:permStart w:id="2120768844" w:edGrp="everyone"/>
            <w:r w:rsidR="009D2A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651283386"/>
                <w:placeholder>
                  <w:docPart w:val="C04E0C2E9B144B798CB5578E054F3CA7"/>
                </w:placeholder>
                <w:comboBox>
                  <w:listItem w:displayText="consent aux interventions réalisées et au plan d'intervention." w:value="consent aux interventions réalisées et au plan d'intervention."/>
                  <w:listItem w:displayText="présente une difficulté à consentir de façon éclairée, cependant il n’affiche pas d’opposition au plan d’intervention disciplinaire." w:value="présente une difficulté à consentir de façon éclairée, cependant il n’affiche pas d’opposition au plan d’intervention disciplinaire."/>
                  <w:listItem w:displayText="aimerait exprimer les préférences et réserves suivantes relatives à son consentement:" w:value="aimerait exprimer les préférences et réserves suivantes relatives à son consentement:"/>
                  <w:listItem w:displayText="refuse de donner son consentement :" w:value="refuse de donner son consentement :"/>
                  <w:listItem w:value="Choisissez un élément."/>
                  <w:listItem w:displayText=" " w:value=" "/>
                </w:comboBox>
              </w:sdtPr>
              <w:sdtEndPr/>
              <w:sdtContent>
                <w:r w:rsidR="00B2397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</w:sdtContent>
            </w:sdt>
            <w:r w:rsidR="004839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20768844"/>
            <w:r w:rsidR="004839CB">
              <w:t xml:space="preserve"> </w:t>
            </w:r>
            <w:r w:rsidR="004839CB" w:rsidRPr="00D23CD8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r w:rsidR="009D2A2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604018528" w:edGrp="everyone"/>
            <w:r w:rsidR="009D2A2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 </w:t>
            </w:r>
            <w:permEnd w:id="1604018528"/>
            <w:r w:rsidR="009D2A2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 </w:t>
            </w:r>
            <w:r w:rsidR="004839CB" w:rsidRPr="00D23CD8">
              <w:rPr>
                <w:rFonts w:asciiTheme="minorHAnsi" w:hAnsiTheme="minorHAnsi" w:cstheme="minorHAnsi"/>
                <w:sz w:val="20"/>
              </w:rPr>
              <w:t xml:space="preserve">   </w:t>
            </w:r>
            <w:r w:rsidR="004839CB">
              <w:t xml:space="preserve"> </w:t>
            </w:r>
          </w:p>
        </w:tc>
      </w:tr>
      <w:tr w:rsidR="00357962" w:rsidRPr="001B6C9D" w14:paraId="0DF7EC05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0D2E8" w14:textId="58AD9CE0" w:rsidR="00357962" w:rsidRPr="00FE29FA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0D6BED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Évaluation post-intervention</w:t>
            </w:r>
            <w: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> :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713708176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713708176"/>
          </w:p>
        </w:tc>
      </w:tr>
      <w:tr w:rsidR="00357962" w:rsidRPr="001B6C9D" w14:paraId="04473288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263835" w14:textId="77777777" w:rsidR="00357962" w:rsidRPr="000D6BED" w:rsidRDefault="00357962" w:rsidP="007069F3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</w:p>
        </w:tc>
      </w:tr>
      <w:tr w:rsidR="00357962" w:rsidRPr="001B6C9D" w14:paraId="1A2BE811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6A46D3" w14:textId="77777777" w:rsidR="00357962" w:rsidRPr="000D6BED" w:rsidRDefault="00357962" w:rsidP="007069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CA3313">
              <w:rPr>
                <w:rFonts w:asciiTheme="minorHAnsi" w:hAnsiTheme="minorHAnsi" w:cstheme="minorHAnsi"/>
                <w:b/>
                <w:sz w:val="20"/>
                <w:szCs w:val="20"/>
              </w:rPr>
              <w:t>SUIVIS</w:t>
            </w:r>
          </w:p>
        </w:tc>
      </w:tr>
      <w:permStart w:id="1991190262" w:edGrp="everyone"/>
      <w:tr w:rsidR="00357962" w:rsidRPr="001B6C9D" w14:paraId="4C37C052" w14:textId="77777777" w:rsidTr="00656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2" w:type="dxa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9EBB" w14:textId="7D5FC151" w:rsidR="00357962" w:rsidRDefault="003D2756" w:rsidP="007069F3">
            <w:pPr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</w:rPr>
                <w:id w:val="-40639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 w:rsidRPr="00945D8A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  <w:permEnd w:id="1991190262"/>
            <w:r w:rsidR="00357962" w:rsidRPr="00344A7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357962">
              <w:rPr>
                <w:rFonts w:asciiTheme="minorHAnsi" w:hAnsiTheme="minorHAnsi" w:cstheme="minorHAnsi"/>
                <w:b/>
                <w:sz w:val="20"/>
              </w:rPr>
              <w:t xml:space="preserve">Suivi </w:t>
            </w:r>
            <w:r w:rsidR="00AD352C">
              <w:rPr>
                <w:rFonts w:asciiTheme="minorHAnsi" w:hAnsiTheme="minorHAnsi" w:cstheme="minorHAnsi"/>
                <w:b/>
                <w:sz w:val="20"/>
              </w:rPr>
              <w:t xml:space="preserve">prévu </w:t>
            </w:r>
            <w:r w:rsidR="00357962">
              <w:rPr>
                <w:rFonts w:asciiTheme="minorHAnsi" w:hAnsiTheme="minorHAnsi" w:cstheme="minorHAnsi"/>
                <w:b/>
                <w:sz w:val="20"/>
              </w:rPr>
              <w:t xml:space="preserve">en </w:t>
            </w:r>
            <w:r w:rsidR="003D72F2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éducation spécialisée</w:t>
            </w:r>
            <w:r w:rsidR="003579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871446718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871446718"/>
          </w:p>
          <w:permStart w:id="456407841" w:edGrp="everyone"/>
          <w:p w14:paraId="45403B82" w14:textId="3E475C47" w:rsidR="00357962" w:rsidRPr="000D6BED" w:rsidRDefault="003D2756" w:rsidP="003D72F2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91959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D8A" w:rsidRPr="00945D8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permEnd w:id="456407841"/>
            <w:r w:rsidR="0035796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357962" w:rsidRPr="00344A72">
              <w:rPr>
                <w:rFonts w:asciiTheme="minorHAnsi" w:hAnsiTheme="minorHAnsi" w:cstheme="minorHAnsi"/>
                <w:b/>
                <w:sz w:val="20"/>
              </w:rPr>
              <w:t>Aucun suivi pr</w:t>
            </w:r>
            <w:r w:rsidR="00357962" w:rsidRPr="00344A72">
              <w:rPr>
                <w:rFonts w:ascii="Calibri" w:hAnsi="Calibri" w:cs="Calibri"/>
                <w:b/>
                <w:sz w:val="20"/>
              </w:rPr>
              <w:t>é</w:t>
            </w:r>
            <w:r w:rsidR="00357962" w:rsidRPr="00344A72">
              <w:rPr>
                <w:rFonts w:asciiTheme="minorHAnsi" w:hAnsiTheme="minorHAnsi" w:cstheme="minorHAnsi"/>
                <w:b/>
                <w:sz w:val="20"/>
              </w:rPr>
              <w:t xml:space="preserve">vu. </w:t>
            </w:r>
            <w:r w:rsidR="00357962">
              <w:rPr>
                <w:rFonts w:asciiTheme="minorHAnsi" w:hAnsiTheme="minorHAnsi" w:cstheme="minorHAnsi"/>
                <w:b/>
                <w:sz w:val="20"/>
              </w:rPr>
              <w:t xml:space="preserve">Fermeture </w:t>
            </w:r>
            <w:r w:rsidR="00357962" w:rsidRPr="0011456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de l’épisode en </w:t>
            </w:r>
            <w:r w:rsidR="003D72F2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éducation spécialisée</w:t>
            </w:r>
            <w:r w:rsidR="003579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3B0643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270754756" w:edGrp="everyone"/>
            <w:r w:rsidR="003B0643"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270754756"/>
          </w:p>
        </w:tc>
      </w:tr>
    </w:tbl>
    <w:tbl>
      <w:tblPr>
        <w:tblStyle w:val="Grilledutableau1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2528"/>
        <w:gridCol w:w="2528"/>
        <w:gridCol w:w="1226"/>
        <w:gridCol w:w="2237"/>
      </w:tblGrid>
      <w:tr w:rsidR="003D72F2" w:rsidRPr="009B25DA" w14:paraId="29A7C46C" w14:textId="77777777" w:rsidTr="003D72F2">
        <w:trPr>
          <w:trHeight w:val="469"/>
        </w:trPr>
        <w:tc>
          <w:tcPr>
            <w:tcW w:w="1971" w:type="dxa"/>
            <w:vAlign w:val="bottom"/>
          </w:tcPr>
          <w:p w14:paraId="6E9137F6" w14:textId="77777777" w:rsidR="003D72F2" w:rsidRDefault="003D72F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1CBF18" w14:textId="0DB1D2A8" w:rsidR="003D72F2" w:rsidRPr="009B25DA" w:rsidRDefault="003D72F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Pr="009B25DA">
              <w:rPr>
                <w:rFonts w:asciiTheme="minorHAnsi" w:hAnsiTheme="minorHAnsi" w:cstheme="minorHAnsi"/>
                <w:b/>
                <w:sz w:val="20"/>
                <w:szCs w:val="20"/>
              </w:rPr>
              <w:t>omplété</w:t>
            </w:r>
            <w:r w:rsidR="00F6780E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9B25D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par 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193529968"/>
              <w:showingPlcHdr/>
              <w:picture/>
            </w:sdtPr>
            <w:sdtEndPr/>
            <w:sdtContent>
              <w:permStart w:id="1242054995" w:edGrp="everyone" w:displacedByCustomXml="prev"/>
              <w:p w14:paraId="6DDBD6C1" w14:textId="77777777" w:rsidR="003D72F2" w:rsidRPr="009B25DA" w:rsidRDefault="003D72F2" w:rsidP="007069F3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B25DA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710D9557" wp14:editId="31272D35">
                      <wp:extent cx="158566" cy="158566"/>
                      <wp:effectExtent l="0" t="0" r="0" b="0"/>
                      <wp:docPr id="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1242054995" w:displacedByCustomXml="next"/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25CA9E8E" w14:textId="56AE4B31" w:rsidR="003D72F2" w:rsidRPr="009B25DA" w:rsidRDefault="003D72F2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1605922098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605922098"/>
          </w:p>
        </w:tc>
        <w:tc>
          <w:tcPr>
            <w:tcW w:w="1226" w:type="dxa"/>
            <w:vAlign w:val="bottom"/>
          </w:tcPr>
          <w:p w14:paraId="69316B8D" w14:textId="77777777" w:rsidR="003D72F2" w:rsidRPr="009B25DA" w:rsidRDefault="003D72F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25D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 : </w:t>
            </w:r>
          </w:p>
        </w:tc>
        <w:tc>
          <w:tcPr>
            <w:tcW w:w="2237" w:type="dxa"/>
            <w:tcBorders>
              <w:bottom w:val="single" w:sz="4" w:space="0" w:color="auto"/>
            </w:tcBorders>
            <w:vAlign w:val="bottom"/>
          </w:tcPr>
          <w:p w14:paraId="05E47D4E" w14:textId="40C52435" w:rsidR="003D72F2" w:rsidRDefault="003D2756" w:rsidP="007069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8734094"/>
                <w:placeholder>
                  <w:docPart w:val="50A76ECAAA094E7E9AFB894434CECDC4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D72F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Start w:id="25561797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052419"/>
                <w:placeholder>
                  <w:docPart w:val="7DEF6ED1A70B445E9AA89437DCC2AABC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D72F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255617978"/>
          </w:p>
        </w:tc>
      </w:tr>
      <w:tr w:rsidR="003D72F2" w:rsidRPr="009B25DA" w14:paraId="6E0C8314" w14:textId="77777777" w:rsidTr="003D72F2">
        <w:trPr>
          <w:trHeight w:val="227"/>
        </w:trPr>
        <w:tc>
          <w:tcPr>
            <w:tcW w:w="1971" w:type="dxa"/>
            <w:vAlign w:val="center"/>
          </w:tcPr>
          <w:p w14:paraId="242727B9" w14:textId="77777777" w:rsidR="003D72F2" w:rsidRPr="009B25DA" w:rsidRDefault="003D72F2" w:rsidP="007069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0D2B986F" w14:textId="77777777" w:rsidR="003D72F2" w:rsidRPr="006032FB" w:rsidRDefault="003D72F2" w:rsidP="007069F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032FB">
              <w:rPr>
                <w:rFonts w:asciiTheme="minorHAnsi" w:hAnsiTheme="minorHAnsi" w:cstheme="minorHAnsi"/>
                <w:i/>
                <w:sz w:val="16"/>
                <w:szCs w:val="16"/>
              </w:rPr>
              <w:t>Signatur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e                                                     Nom, prénom </w:t>
            </w:r>
            <w:r w:rsidRPr="006032F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et titre                           </w:t>
            </w:r>
          </w:p>
        </w:tc>
        <w:tc>
          <w:tcPr>
            <w:tcW w:w="1226" w:type="dxa"/>
            <w:vAlign w:val="center"/>
          </w:tcPr>
          <w:p w14:paraId="5C83A4F4" w14:textId="77777777" w:rsidR="003D72F2" w:rsidRPr="006032FB" w:rsidRDefault="003D72F2" w:rsidP="007069F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237" w:type="dxa"/>
            <w:tcBorders>
              <w:top w:val="single" w:sz="4" w:space="0" w:color="auto"/>
            </w:tcBorders>
            <w:vAlign w:val="center"/>
          </w:tcPr>
          <w:p w14:paraId="629AF742" w14:textId="2347973B" w:rsidR="003D72F2" w:rsidRPr="006032FB" w:rsidRDefault="003D72F2" w:rsidP="007069F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032FB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18CD56EF" w14:textId="784D07C8" w:rsidR="0039226F" w:rsidRPr="00F15FDF" w:rsidRDefault="0039226F" w:rsidP="007E09E8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FE14CF" w16cid:durableId="291AAE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1A222" w14:textId="77777777" w:rsidR="003D2756" w:rsidRDefault="003D2756" w:rsidP="0081257E">
      <w:r>
        <w:separator/>
      </w:r>
    </w:p>
  </w:endnote>
  <w:endnote w:type="continuationSeparator" w:id="0">
    <w:p w14:paraId="089CF4BD" w14:textId="77777777" w:rsidR="003D2756" w:rsidRDefault="003D2756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2D543B29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656FE7" w:rsidRPr="00656FE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117D575A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6F3FCA">
      <w:rPr>
        <w:rFonts w:asciiTheme="minorHAnsi" w:hAnsiTheme="minorHAnsi" w:cstheme="minorHAnsi"/>
        <w:sz w:val="20"/>
        <w:szCs w:val="20"/>
      </w:rPr>
      <w:t>60723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BD54A1">
      <w:rPr>
        <w:rFonts w:asciiTheme="minorHAnsi" w:hAnsiTheme="minorHAnsi" w:cstheme="minorHAnsi"/>
        <w:sz w:val="18"/>
        <w:szCs w:val="18"/>
      </w:rPr>
      <w:t>(2024-07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1A7D47">
      <w:rPr>
        <w:rFonts w:asciiTheme="minorHAnsi" w:hAnsiTheme="minorHAnsi" w:cstheme="minorHAnsi"/>
        <w:b/>
        <w:sz w:val="20"/>
        <w:szCs w:val="20"/>
      </w:rPr>
      <w:t>AP</w:t>
    </w:r>
    <w:r w:rsidR="00BD54A1">
      <w:rPr>
        <w:rFonts w:asciiTheme="minorHAnsi" w:hAnsiTheme="minorHAnsi" w:cstheme="minorHAnsi"/>
        <w:b/>
        <w:sz w:val="20"/>
        <w:szCs w:val="20"/>
      </w:rPr>
      <w:t xml:space="preserve">PRÉCIATION EN </w:t>
    </w:r>
    <w:r w:rsidR="001A7D47">
      <w:rPr>
        <w:rFonts w:asciiTheme="minorHAnsi" w:hAnsiTheme="minorHAnsi" w:cstheme="minorHAnsi"/>
        <w:b/>
        <w:sz w:val="20"/>
        <w:szCs w:val="20"/>
      </w:rPr>
      <w:t>ÉDUCATION SPÉCIALISÉE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3BAC4244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1635E7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635E7" w:rsidRPr="001635E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ED279EB" w:rsidR="00EE71AF" w:rsidRPr="002C0510" w:rsidRDefault="00BD54A1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EE71AF" w:rsidRPr="002C0510">
      <w:rPr>
        <w:rFonts w:asciiTheme="minorHAnsi" w:hAnsiTheme="minorHAnsi" w:cstheme="minorHAnsi"/>
        <w:sz w:val="20"/>
        <w:szCs w:val="20"/>
      </w:rPr>
      <w:t>-</w:t>
    </w:r>
    <w:r w:rsidR="006F3FCA">
      <w:rPr>
        <w:rFonts w:asciiTheme="minorHAnsi" w:hAnsiTheme="minorHAnsi" w:cstheme="minorHAnsi"/>
        <w:sz w:val="20"/>
        <w:szCs w:val="20"/>
      </w:rPr>
      <w:t>60723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>
      <w:rPr>
        <w:rFonts w:asciiTheme="minorHAnsi" w:hAnsiTheme="minorHAnsi" w:cstheme="minorHAnsi"/>
        <w:sz w:val="18"/>
        <w:szCs w:val="18"/>
      </w:rPr>
      <w:t>2024-07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 xml:space="preserve">APPRÉCIATION EN </w:t>
    </w:r>
    <w:r w:rsidR="001A7D47">
      <w:rPr>
        <w:rFonts w:asciiTheme="minorHAnsi" w:hAnsiTheme="minorHAnsi" w:cstheme="minorHAnsi"/>
        <w:b/>
        <w:sz w:val="20"/>
        <w:szCs w:val="20"/>
      </w:rPr>
      <w:t>ÉDUCATION SPÉCIALISÉE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68C2EDF4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635E7" w:rsidRPr="001635E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635E7" w:rsidRPr="001635E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FA1B2" w14:textId="77777777" w:rsidR="003D2756" w:rsidRDefault="003D2756" w:rsidP="0081257E">
      <w:r>
        <w:separator/>
      </w:r>
    </w:p>
  </w:footnote>
  <w:footnote w:type="continuationSeparator" w:id="0">
    <w:p w14:paraId="593060D3" w14:textId="77777777" w:rsidR="003D2756" w:rsidRDefault="003D2756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19D40E0F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50597099" w:edGrp="everyone"/>
    <w:permStart w:id="1010310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651516229"/>
        <w:lock w:val="sdtLocked"/>
        <w:placeholder>
          <w:docPart w:val="30BAA5904DDD496E894DD8A67E4B2131"/>
        </w:placeholder>
        <w:showingPlcHdr/>
      </w:sdtPr>
      <w:sdtEndPr/>
      <w:sdtContent>
        <w:r w:rsidR="00656FE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50597099"/>
    <w:permEnd w:id="10103103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74825352" w:edGrp="everyone"/>
    <w:permStart w:id="50975626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145081868"/>
        <w:lock w:val="sdtLocked"/>
        <w:placeholder>
          <w:docPart w:val="61764E41B4654DB5A7C2BE2514A4C639"/>
        </w:placeholder>
      </w:sdtPr>
      <w:sdtEndPr/>
      <w:sdtContent>
        <w:r w:rsidR="00656FE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74825352"/>
    <w:permEnd w:id="509756264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1D123864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65776406" w:edGrp="everyone"/>
    <w:permStart w:id="12046517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662433917"/>
        <w:lock w:val="sdtLocked"/>
        <w:placeholder>
          <w:docPart w:val="0D2D3C0358C14BBE9115473015B25BC6"/>
        </w:placeholder>
        <w:showingPlcHdr/>
      </w:sdtPr>
      <w:sdtEndPr/>
      <w:sdtContent>
        <w:r w:rsidR="00656FE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65776406"/>
    <w:permEnd w:id="120465173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34725778" w:edGrp="everyone"/>
    <w:permStart w:id="1373651637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59290676"/>
        <w:lock w:val="sdtLocked"/>
        <w:placeholder>
          <w:docPart w:val="D95D52734AE94E68A76E69242D977D38"/>
        </w:placeholder>
      </w:sdtPr>
      <w:sdtEndPr/>
      <w:sdtContent>
        <w:r w:rsidR="00656FE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34725778"/>
    <w:permEnd w:id="1373651637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16BE8"/>
    <w:multiLevelType w:val="hybridMultilevel"/>
    <w:tmpl w:val="4D16B94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A2342"/>
    <w:multiLevelType w:val="hybridMultilevel"/>
    <w:tmpl w:val="8EC6B36A"/>
    <w:lvl w:ilvl="0" w:tplc="0C0C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A731D"/>
    <w:multiLevelType w:val="hybridMultilevel"/>
    <w:tmpl w:val="C3A4DE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63742"/>
    <w:multiLevelType w:val="multilevel"/>
    <w:tmpl w:val="15F6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fr-CA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G2LreZ2kim34KvC/zt0aPe8cAT375Jz++xq/cpPXXfzJJISVnBytBQhNyNTDgCcVwuwJj9hMIQHza3zeJtB1TQ==" w:salt="MCJ/EdrH6Fie2oeQxW1Y3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06E95"/>
    <w:rsid w:val="000235F9"/>
    <w:rsid w:val="000303C6"/>
    <w:rsid w:val="0004612D"/>
    <w:rsid w:val="00056477"/>
    <w:rsid w:val="0005653B"/>
    <w:rsid w:val="00061115"/>
    <w:rsid w:val="0006352F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17DC0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5E7"/>
    <w:rsid w:val="00163910"/>
    <w:rsid w:val="00163926"/>
    <w:rsid w:val="00170CBA"/>
    <w:rsid w:val="00173F3A"/>
    <w:rsid w:val="00174C9D"/>
    <w:rsid w:val="00182725"/>
    <w:rsid w:val="00184D0C"/>
    <w:rsid w:val="00187FCF"/>
    <w:rsid w:val="00187FE8"/>
    <w:rsid w:val="00193617"/>
    <w:rsid w:val="001A2DBA"/>
    <w:rsid w:val="001A7D47"/>
    <w:rsid w:val="001B1F36"/>
    <w:rsid w:val="001B6ADB"/>
    <w:rsid w:val="001C3C30"/>
    <w:rsid w:val="001F086F"/>
    <w:rsid w:val="001F416F"/>
    <w:rsid w:val="00205E89"/>
    <w:rsid w:val="0021081C"/>
    <w:rsid w:val="00223069"/>
    <w:rsid w:val="00224B70"/>
    <w:rsid w:val="00227DD7"/>
    <w:rsid w:val="00230283"/>
    <w:rsid w:val="00230A4A"/>
    <w:rsid w:val="00233B58"/>
    <w:rsid w:val="00233C49"/>
    <w:rsid w:val="00237BBA"/>
    <w:rsid w:val="002408C6"/>
    <w:rsid w:val="00240B84"/>
    <w:rsid w:val="002454D8"/>
    <w:rsid w:val="0024778A"/>
    <w:rsid w:val="00263F52"/>
    <w:rsid w:val="00285AAB"/>
    <w:rsid w:val="00295818"/>
    <w:rsid w:val="00295F2F"/>
    <w:rsid w:val="002A451A"/>
    <w:rsid w:val="002C0510"/>
    <w:rsid w:val="002C10F4"/>
    <w:rsid w:val="002C1917"/>
    <w:rsid w:val="002C5CEB"/>
    <w:rsid w:val="002D207C"/>
    <w:rsid w:val="002D4BDA"/>
    <w:rsid w:val="002E134B"/>
    <w:rsid w:val="002E3D54"/>
    <w:rsid w:val="00300573"/>
    <w:rsid w:val="00301BAB"/>
    <w:rsid w:val="0032165A"/>
    <w:rsid w:val="00336BCB"/>
    <w:rsid w:val="00341B62"/>
    <w:rsid w:val="0035045E"/>
    <w:rsid w:val="0035589A"/>
    <w:rsid w:val="00357962"/>
    <w:rsid w:val="00366A13"/>
    <w:rsid w:val="00367527"/>
    <w:rsid w:val="00367C4C"/>
    <w:rsid w:val="003715CF"/>
    <w:rsid w:val="00371FBF"/>
    <w:rsid w:val="003724A3"/>
    <w:rsid w:val="003751A8"/>
    <w:rsid w:val="00380AEA"/>
    <w:rsid w:val="0039226F"/>
    <w:rsid w:val="003A48FF"/>
    <w:rsid w:val="003A6F43"/>
    <w:rsid w:val="003B0643"/>
    <w:rsid w:val="003C4FD2"/>
    <w:rsid w:val="003D2756"/>
    <w:rsid w:val="003D5168"/>
    <w:rsid w:val="003D72F2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39CB"/>
    <w:rsid w:val="00486DB0"/>
    <w:rsid w:val="00487374"/>
    <w:rsid w:val="004A634E"/>
    <w:rsid w:val="004A7727"/>
    <w:rsid w:val="004B2D7F"/>
    <w:rsid w:val="004B315B"/>
    <w:rsid w:val="004C5733"/>
    <w:rsid w:val="004D5723"/>
    <w:rsid w:val="004F3CE1"/>
    <w:rsid w:val="004F7BC1"/>
    <w:rsid w:val="005222EB"/>
    <w:rsid w:val="00527734"/>
    <w:rsid w:val="005450BB"/>
    <w:rsid w:val="00562D85"/>
    <w:rsid w:val="00572797"/>
    <w:rsid w:val="00582410"/>
    <w:rsid w:val="005846D0"/>
    <w:rsid w:val="00586763"/>
    <w:rsid w:val="005A0C13"/>
    <w:rsid w:val="005B0165"/>
    <w:rsid w:val="005B63B1"/>
    <w:rsid w:val="005C1EC4"/>
    <w:rsid w:val="005E5CA7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4E35"/>
    <w:rsid w:val="00655239"/>
    <w:rsid w:val="00656FE7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6F3FCA"/>
    <w:rsid w:val="00702750"/>
    <w:rsid w:val="0070575F"/>
    <w:rsid w:val="0070733E"/>
    <w:rsid w:val="00711015"/>
    <w:rsid w:val="00711069"/>
    <w:rsid w:val="00712453"/>
    <w:rsid w:val="007372B2"/>
    <w:rsid w:val="00742CE5"/>
    <w:rsid w:val="00743434"/>
    <w:rsid w:val="007477EE"/>
    <w:rsid w:val="00770980"/>
    <w:rsid w:val="00773053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1512"/>
    <w:rsid w:val="007E5A80"/>
    <w:rsid w:val="007F3548"/>
    <w:rsid w:val="0080585F"/>
    <w:rsid w:val="0081257E"/>
    <w:rsid w:val="00813571"/>
    <w:rsid w:val="00815A91"/>
    <w:rsid w:val="0082024E"/>
    <w:rsid w:val="008273AD"/>
    <w:rsid w:val="00835D55"/>
    <w:rsid w:val="00840968"/>
    <w:rsid w:val="00854761"/>
    <w:rsid w:val="00854C5B"/>
    <w:rsid w:val="0088545A"/>
    <w:rsid w:val="00886271"/>
    <w:rsid w:val="008C1B87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45D8A"/>
    <w:rsid w:val="00954EBA"/>
    <w:rsid w:val="009558B8"/>
    <w:rsid w:val="00957446"/>
    <w:rsid w:val="009917D6"/>
    <w:rsid w:val="009B0716"/>
    <w:rsid w:val="009B3DF2"/>
    <w:rsid w:val="009B7034"/>
    <w:rsid w:val="009C708F"/>
    <w:rsid w:val="009D2A23"/>
    <w:rsid w:val="009E2488"/>
    <w:rsid w:val="009E415C"/>
    <w:rsid w:val="009E7A98"/>
    <w:rsid w:val="009F3388"/>
    <w:rsid w:val="00A0249F"/>
    <w:rsid w:val="00A073D7"/>
    <w:rsid w:val="00A10FD5"/>
    <w:rsid w:val="00A3325A"/>
    <w:rsid w:val="00A33CEF"/>
    <w:rsid w:val="00A3424F"/>
    <w:rsid w:val="00A36142"/>
    <w:rsid w:val="00A42185"/>
    <w:rsid w:val="00A513DB"/>
    <w:rsid w:val="00A530F1"/>
    <w:rsid w:val="00A548A3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B36D8"/>
    <w:rsid w:val="00AB375A"/>
    <w:rsid w:val="00AB6C5B"/>
    <w:rsid w:val="00AC1E58"/>
    <w:rsid w:val="00AC7CEE"/>
    <w:rsid w:val="00AD352C"/>
    <w:rsid w:val="00AD5DB0"/>
    <w:rsid w:val="00AD7EA0"/>
    <w:rsid w:val="00AE5772"/>
    <w:rsid w:val="00AE7B95"/>
    <w:rsid w:val="00AF052E"/>
    <w:rsid w:val="00B06CF8"/>
    <w:rsid w:val="00B11A7E"/>
    <w:rsid w:val="00B21AF3"/>
    <w:rsid w:val="00B23978"/>
    <w:rsid w:val="00B24B58"/>
    <w:rsid w:val="00B31BE9"/>
    <w:rsid w:val="00B34C6D"/>
    <w:rsid w:val="00B44F24"/>
    <w:rsid w:val="00B46D29"/>
    <w:rsid w:val="00B65FFF"/>
    <w:rsid w:val="00B700E0"/>
    <w:rsid w:val="00B728A7"/>
    <w:rsid w:val="00B90138"/>
    <w:rsid w:val="00B94163"/>
    <w:rsid w:val="00BA5ED2"/>
    <w:rsid w:val="00BB3AB8"/>
    <w:rsid w:val="00BC0CA8"/>
    <w:rsid w:val="00BD08CA"/>
    <w:rsid w:val="00BD54A1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820E3"/>
    <w:rsid w:val="00D94066"/>
    <w:rsid w:val="00D97471"/>
    <w:rsid w:val="00DA05CB"/>
    <w:rsid w:val="00DA3089"/>
    <w:rsid w:val="00DA41EC"/>
    <w:rsid w:val="00DB5E8C"/>
    <w:rsid w:val="00DD133D"/>
    <w:rsid w:val="00DD37FB"/>
    <w:rsid w:val="00DD6AC7"/>
    <w:rsid w:val="00DE0EC9"/>
    <w:rsid w:val="00DE6495"/>
    <w:rsid w:val="00DF1708"/>
    <w:rsid w:val="00DF248B"/>
    <w:rsid w:val="00DF487E"/>
    <w:rsid w:val="00E10066"/>
    <w:rsid w:val="00E16883"/>
    <w:rsid w:val="00E24ABE"/>
    <w:rsid w:val="00E30FAC"/>
    <w:rsid w:val="00E3667F"/>
    <w:rsid w:val="00E37A0D"/>
    <w:rsid w:val="00E55FF4"/>
    <w:rsid w:val="00E66A2D"/>
    <w:rsid w:val="00E84264"/>
    <w:rsid w:val="00EA2FBB"/>
    <w:rsid w:val="00EA3184"/>
    <w:rsid w:val="00EA3D5C"/>
    <w:rsid w:val="00EA7032"/>
    <w:rsid w:val="00EB3B01"/>
    <w:rsid w:val="00EB67A8"/>
    <w:rsid w:val="00EC1D23"/>
    <w:rsid w:val="00EC202C"/>
    <w:rsid w:val="00ED174A"/>
    <w:rsid w:val="00EE00A3"/>
    <w:rsid w:val="00EE71AF"/>
    <w:rsid w:val="00EF62FA"/>
    <w:rsid w:val="00F038C6"/>
    <w:rsid w:val="00F0477F"/>
    <w:rsid w:val="00F130E4"/>
    <w:rsid w:val="00F15FDF"/>
    <w:rsid w:val="00F1774D"/>
    <w:rsid w:val="00F20FF1"/>
    <w:rsid w:val="00F3010D"/>
    <w:rsid w:val="00F33764"/>
    <w:rsid w:val="00F41733"/>
    <w:rsid w:val="00F47B4E"/>
    <w:rsid w:val="00F52944"/>
    <w:rsid w:val="00F6780E"/>
    <w:rsid w:val="00F72CF4"/>
    <w:rsid w:val="00F7382F"/>
    <w:rsid w:val="00F95C14"/>
    <w:rsid w:val="00F95ECE"/>
    <w:rsid w:val="00FA1BA3"/>
    <w:rsid w:val="00FA3A2B"/>
    <w:rsid w:val="00FC6B41"/>
    <w:rsid w:val="00FD072C"/>
    <w:rsid w:val="00FD14A6"/>
    <w:rsid w:val="00FE5D19"/>
    <w:rsid w:val="00FE7523"/>
    <w:rsid w:val="00FF1654"/>
    <w:rsid w:val="00FF28FF"/>
    <w:rsid w:val="00FF4922"/>
    <w:rsid w:val="0ED5E7F4"/>
    <w:rsid w:val="0FC2CB08"/>
    <w:rsid w:val="218697D4"/>
    <w:rsid w:val="2812A8B1"/>
    <w:rsid w:val="3561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aire">
    <w:name w:val="annotation text"/>
    <w:basedOn w:val="Normal"/>
    <w:link w:val="CommentaireCar"/>
    <w:locked/>
    <w:rsid w:val="00357962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35796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357962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357962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locked/>
    <w:rsid w:val="0035796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paragraph">
    <w:name w:val="paragraph"/>
    <w:basedOn w:val="Normal"/>
    <w:rsid w:val="002C1917"/>
    <w:pPr>
      <w:spacing w:before="100" w:beforeAutospacing="1" w:after="100" w:afterAutospacing="1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3C4FD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4FD2"/>
    <w:rPr>
      <w:rFonts w:ascii="Segoe UI" w:eastAsia="Times New Roman" w:hAnsi="Segoe UI" w:cs="Segoe UI"/>
      <w:sz w:val="18"/>
      <w:szCs w:val="18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A548A3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48A3"/>
    <w:rPr>
      <w:rFonts w:ascii="Arial Narrow" w:eastAsia="Times New Roman" w:hAnsi="Arial Narrow" w:cs="Times New Roman"/>
      <w:b/>
      <w:bCs/>
      <w:sz w:val="20"/>
      <w:szCs w:val="20"/>
      <w:lang w:val="fr-FR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CBDD9B54C78D4E49937C461D854B0B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07C0C0-12E2-47F4-BF61-75B258D149A0}"/>
      </w:docPartPr>
      <w:docPartBody>
        <w:p w:rsidR="0057063A" w:rsidRDefault="00A42185" w:rsidP="00A42185">
          <w:pPr>
            <w:pStyle w:val="CBDD9B54C78D4E49937C461D854B0B28"/>
          </w:pPr>
          <w:r w:rsidRPr="00315516">
            <w:rPr>
              <w:rStyle w:val="Textedelespacerserv"/>
            </w:rPr>
            <w:t>Choisissez un élément.</w:t>
          </w:r>
        </w:p>
      </w:docPartBody>
    </w:docPart>
    <w:docPart>
      <w:docPartPr>
        <w:name w:val="50A76ECAAA094E7E9AFB894434CECD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1BBB9E-A333-4E09-AABA-6B77FD243930}"/>
      </w:docPartPr>
      <w:docPartBody>
        <w:p w:rsidR="00A72243" w:rsidRDefault="0005653B" w:rsidP="0005653B">
          <w:pPr>
            <w:pStyle w:val="50A76ECAAA094E7E9AFB894434CECDC4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DEF6ED1A70B445E9AA89437DCC2AA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0F0BA4-4B60-4295-9D8A-DDDFE969B64A}"/>
      </w:docPartPr>
      <w:docPartBody>
        <w:p w:rsidR="00A72243" w:rsidRDefault="0005653B" w:rsidP="0005653B">
          <w:pPr>
            <w:pStyle w:val="7DEF6ED1A70B445E9AA89437DCC2AABC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04E0C2E9B144B798CB5578E054F3C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13F433-2B78-401A-A722-C78371B14843}"/>
      </w:docPartPr>
      <w:docPartBody>
        <w:p w:rsidR="0090092D" w:rsidRDefault="005F4D82" w:rsidP="005F4D82">
          <w:pPr>
            <w:pStyle w:val="C04E0C2E9B144B798CB5578E054F3CA7"/>
          </w:pPr>
          <w:r w:rsidRPr="002E4CD6">
            <w:rPr>
              <w:rStyle w:val="Textedelespacerserv"/>
              <w:color w:val="FF0000"/>
              <w:sz w:val="20"/>
              <w:szCs w:val="20"/>
            </w:rPr>
            <w:t>Choisissez un élément.</w:t>
          </w:r>
        </w:p>
      </w:docPartBody>
    </w:docPart>
    <w:docPart>
      <w:docPartPr>
        <w:name w:val="30BAA5904DDD496E894DD8A67E4B21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9E5CF-B64F-411F-B2B4-D9C5132F8B52}"/>
      </w:docPartPr>
      <w:docPartBody>
        <w:p w:rsidR="00FE7485" w:rsidRDefault="00531119" w:rsidP="00531119">
          <w:pPr>
            <w:pStyle w:val="30BAA5904DDD496E894DD8A67E4B213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1764E41B4654DB5A7C2BE2514A4C6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6BA6CC-AE7F-453F-848C-0677B2DECC2E}"/>
      </w:docPartPr>
      <w:docPartBody>
        <w:p w:rsidR="00FE7485" w:rsidRDefault="00531119" w:rsidP="00531119">
          <w:pPr>
            <w:pStyle w:val="61764E41B4654DB5A7C2BE2514A4C63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2D3C0358C14BBE9115473015B25B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FB94E6-F056-4190-A97B-2A4CB6067454}"/>
      </w:docPartPr>
      <w:docPartBody>
        <w:p w:rsidR="00FE7485" w:rsidRDefault="00531119" w:rsidP="00531119">
          <w:pPr>
            <w:pStyle w:val="0D2D3C0358C14BBE9115473015B25BC6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95D52734AE94E68A76E69242D977D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A12FF4-ADBA-4690-B752-0E9EBF3A9306}"/>
      </w:docPartPr>
      <w:docPartBody>
        <w:p w:rsidR="00FE7485" w:rsidRDefault="00531119" w:rsidP="00531119">
          <w:pPr>
            <w:pStyle w:val="D95D52734AE94E68A76E69242D977D38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2517080FA2458084863732FBFBFC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DD0701-54F2-4DEB-8234-357CCDA51B8B}"/>
      </w:docPartPr>
      <w:docPartBody>
        <w:p w:rsidR="00FE7485" w:rsidRDefault="00531119" w:rsidP="00531119">
          <w:pPr>
            <w:pStyle w:val="BE2517080FA2458084863732FBFBFCBD"/>
          </w:pPr>
          <w:r w:rsidRPr="0034640B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5653B"/>
    <w:rsid w:val="00112490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4C00C4"/>
    <w:rsid w:val="00531119"/>
    <w:rsid w:val="0057063A"/>
    <w:rsid w:val="00577109"/>
    <w:rsid w:val="00586DD0"/>
    <w:rsid w:val="005B140A"/>
    <w:rsid w:val="005F4D82"/>
    <w:rsid w:val="006A5640"/>
    <w:rsid w:val="006C149F"/>
    <w:rsid w:val="006C4A9D"/>
    <w:rsid w:val="00726C6F"/>
    <w:rsid w:val="008D0BEC"/>
    <w:rsid w:val="008E280D"/>
    <w:rsid w:val="0090092D"/>
    <w:rsid w:val="00900FCC"/>
    <w:rsid w:val="009468F7"/>
    <w:rsid w:val="009558B8"/>
    <w:rsid w:val="00992FC7"/>
    <w:rsid w:val="009C00EC"/>
    <w:rsid w:val="009F5E6B"/>
    <w:rsid w:val="00A1476C"/>
    <w:rsid w:val="00A42185"/>
    <w:rsid w:val="00A46FD2"/>
    <w:rsid w:val="00A72243"/>
    <w:rsid w:val="00A949A4"/>
    <w:rsid w:val="00A969B4"/>
    <w:rsid w:val="00AA373E"/>
    <w:rsid w:val="00AB2A4A"/>
    <w:rsid w:val="00B1116B"/>
    <w:rsid w:val="00B1433D"/>
    <w:rsid w:val="00B46D29"/>
    <w:rsid w:val="00B72A90"/>
    <w:rsid w:val="00BA28E3"/>
    <w:rsid w:val="00C1403E"/>
    <w:rsid w:val="00C7075C"/>
    <w:rsid w:val="00C72970"/>
    <w:rsid w:val="00C74B42"/>
    <w:rsid w:val="00CC3FD1"/>
    <w:rsid w:val="00D467F0"/>
    <w:rsid w:val="00DD50FC"/>
    <w:rsid w:val="00DF487E"/>
    <w:rsid w:val="00E11B02"/>
    <w:rsid w:val="00E35253"/>
    <w:rsid w:val="00E64ABA"/>
    <w:rsid w:val="00EC5E50"/>
    <w:rsid w:val="00FA04D7"/>
    <w:rsid w:val="00F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31119"/>
    <w:rPr>
      <w:color w:val="808080"/>
    </w:rPr>
  </w:style>
  <w:style w:type="paragraph" w:customStyle="1" w:styleId="DB8D9B2B65974E03BFA93ADC9C4DE32A">
    <w:name w:val="DB8D9B2B65974E03BFA93ADC9C4DE32A"/>
    <w:rsid w:val="00A42185"/>
  </w:style>
  <w:style w:type="paragraph" w:customStyle="1" w:styleId="CBDD9B54C78D4E49937C461D854B0B28">
    <w:name w:val="CBDD9B54C78D4E49937C461D854B0B28"/>
    <w:rsid w:val="00A42185"/>
  </w:style>
  <w:style w:type="paragraph" w:customStyle="1" w:styleId="129920D96F13488AA23D784DD391301E">
    <w:name w:val="129920D96F13488AA23D784DD391301E"/>
    <w:rsid w:val="00A42185"/>
  </w:style>
  <w:style w:type="paragraph" w:customStyle="1" w:styleId="5C8375A4220545DFB8E7AE0CF7CF06C0">
    <w:name w:val="5C8375A4220545DFB8E7AE0CF7CF06C0"/>
    <w:rsid w:val="00A42185"/>
  </w:style>
  <w:style w:type="paragraph" w:customStyle="1" w:styleId="FBCF2E072DD84AEFBE12C48ABA211380">
    <w:name w:val="FBCF2E072DD84AEFBE12C48ABA211380"/>
    <w:rsid w:val="00A42185"/>
  </w:style>
  <w:style w:type="paragraph" w:customStyle="1" w:styleId="15BBE97F6BCD4F3592BA312197642D35">
    <w:name w:val="15BBE97F6BCD4F3592BA312197642D35"/>
    <w:rsid w:val="00A42185"/>
  </w:style>
  <w:style w:type="paragraph" w:customStyle="1" w:styleId="7299AE4704154B0BB2D4B71C1C795F9D">
    <w:name w:val="7299AE4704154B0BB2D4B71C1C795F9D"/>
    <w:rsid w:val="00A42185"/>
  </w:style>
  <w:style w:type="paragraph" w:customStyle="1" w:styleId="36EB170329D94B64B921F7E5873DE457">
    <w:name w:val="36EB170329D94B64B921F7E5873DE457"/>
    <w:rsid w:val="00A42185"/>
  </w:style>
  <w:style w:type="paragraph" w:customStyle="1" w:styleId="FF326C97E97E44CBAA41E176B2839DB5">
    <w:name w:val="FF326C97E97E44CBAA41E176B2839DB5"/>
    <w:rsid w:val="00A42185"/>
  </w:style>
  <w:style w:type="paragraph" w:customStyle="1" w:styleId="B7AB8B80EA434E76A81183326D34FE82">
    <w:name w:val="B7AB8B80EA434E76A81183326D34FE82"/>
    <w:rsid w:val="00A42185"/>
  </w:style>
  <w:style w:type="paragraph" w:customStyle="1" w:styleId="50A76ECAAA094E7E9AFB894434CECDC4">
    <w:name w:val="50A76ECAAA094E7E9AFB894434CECDC4"/>
    <w:rsid w:val="0005653B"/>
  </w:style>
  <w:style w:type="paragraph" w:customStyle="1" w:styleId="7DEF6ED1A70B445E9AA89437DCC2AABC">
    <w:name w:val="7DEF6ED1A70B445E9AA89437DCC2AABC"/>
    <w:rsid w:val="0005653B"/>
  </w:style>
  <w:style w:type="paragraph" w:customStyle="1" w:styleId="28D46782C1BD46DBB661126286BAC5F1">
    <w:name w:val="28D46782C1BD46DBB661126286BAC5F1"/>
    <w:rsid w:val="004C00C4"/>
  </w:style>
  <w:style w:type="paragraph" w:customStyle="1" w:styleId="BE277B3DF56C4188BD8AEC2CFF75C738">
    <w:name w:val="BE277B3DF56C4188BD8AEC2CFF75C738"/>
    <w:rsid w:val="004C00C4"/>
  </w:style>
  <w:style w:type="paragraph" w:customStyle="1" w:styleId="F878584F603B4787BEC59DD55FB5B89C">
    <w:name w:val="F878584F603B4787BEC59DD55FB5B89C"/>
    <w:rsid w:val="004C00C4"/>
  </w:style>
  <w:style w:type="paragraph" w:customStyle="1" w:styleId="3A4BD5673DF24C2295D5276412D9F4E8">
    <w:name w:val="3A4BD5673DF24C2295D5276412D9F4E8"/>
    <w:rsid w:val="005F4D82"/>
  </w:style>
  <w:style w:type="paragraph" w:customStyle="1" w:styleId="957DA568E680406198B95FDF0F88FF9B">
    <w:name w:val="957DA568E680406198B95FDF0F88FF9B"/>
    <w:rsid w:val="005F4D82"/>
  </w:style>
  <w:style w:type="paragraph" w:customStyle="1" w:styleId="1A39C02B3A6D40D6B8F64940A399D6D2">
    <w:name w:val="1A39C02B3A6D40D6B8F64940A399D6D2"/>
    <w:rsid w:val="005F4D82"/>
  </w:style>
  <w:style w:type="paragraph" w:customStyle="1" w:styleId="B74D007029F949E8A0955A682A1B85B7">
    <w:name w:val="B74D007029F949E8A0955A682A1B85B7"/>
    <w:rsid w:val="005F4D82"/>
  </w:style>
  <w:style w:type="paragraph" w:customStyle="1" w:styleId="F3C45300DAC248398BE4FF2F2E6B7F29">
    <w:name w:val="F3C45300DAC248398BE4FF2F2E6B7F29"/>
    <w:rsid w:val="005F4D82"/>
  </w:style>
  <w:style w:type="paragraph" w:customStyle="1" w:styleId="C04E0C2E9B144B798CB5578E054F3CA7">
    <w:name w:val="C04E0C2E9B144B798CB5578E054F3CA7"/>
    <w:rsid w:val="005F4D82"/>
  </w:style>
  <w:style w:type="paragraph" w:customStyle="1" w:styleId="30BAA5904DDD496E894DD8A67E4B2131">
    <w:name w:val="30BAA5904DDD496E894DD8A67E4B2131"/>
    <w:rsid w:val="00531119"/>
  </w:style>
  <w:style w:type="paragraph" w:customStyle="1" w:styleId="61764E41B4654DB5A7C2BE2514A4C639">
    <w:name w:val="61764E41B4654DB5A7C2BE2514A4C639"/>
    <w:rsid w:val="00531119"/>
  </w:style>
  <w:style w:type="paragraph" w:customStyle="1" w:styleId="0D2D3C0358C14BBE9115473015B25BC6">
    <w:name w:val="0D2D3C0358C14BBE9115473015B25BC6"/>
    <w:rsid w:val="00531119"/>
  </w:style>
  <w:style w:type="paragraph" w:customStyle="1" w:styleId="D95D52734AE94E68A76E69242D977D38">
    <w:name w:val="D95D52734AE94E68A76E69242D977D38"/>
    <w:rsid w:val="00531119"/>
  </w:style>
  <w:style w:type="paragraph" w:customStyle="1" w:styleId="6FF8D0858CDB4232959835F40693F636">
    <w:name w:val="6FF8D0858CDB4232959835F40693F636"/>
    <w:rsid w:val="00531119"/>
  </w:style>
  <w:style w:type="paragraph" w:customStyle="1" w:styleId="77ECF842C3434353B4DDB8C74EBB0334">
    <w:name w:val="77ECF842C3434353B4DDB8C74EBB0334"/>
    <w:rsid w:val="00531119"/>
  </w:style>
  <w:style w:type="paragraph" w:customStyle="1" w:styleId="BE2517080FA2458084863732FBFBFCBD">
    <w:name w:val="BE2517080FA2458084863732FBFBFCBD"/>
    <w:rsid w:val="005311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6" ma:contentTypeDescription="Crée un document." ma:contentTypeScope="" ma:versionID="df16c9c5795df073673deba728f0001d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5305350077b59f346b383893638d1342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15804-AFA9-4B9C-8A9D-5CC0D7C545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8D34B9-58EA-453F-9C32-FF5AB91D4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7ECB5D-109D-4C3A-A783-0401A6C5A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B1A421-2670-4610-A0E1-C4B4BD2D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417</Words>
  <Characters>2299</Characters>
  <Application>Microsoft Office Word</Application>
  <DocSecurity>8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CLI-60723</vt:lpstr>
    </vt:vector>
  </TitlesOfParts>
  <Company>CISSS de la Montérégie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CLI-60723</dc:title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2024-07-22T14:56:00Z</dcterms:created>
  <dcterms:modified xsi:type="dcterms:W3CDTF">2024-07-22T14:56:00Z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