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32074BF7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125284A1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2EF84007">
                  <wp:simplePos x="0" y="0"/>
                  <wp:positionH relativeFrom="column">
                    <wp:posOffset>-367030</wp:posOffset>
                  </wp:positionH>
                  <wp:positionV relativeFrom="paragraph">
                    <wp:posOffset>-372110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454ED738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F223F5C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permStart w:id="721234627" w:edGrp="everyone" w:displacedByCustomXml="prev"/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0DFAE634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  <w:permEnd w:id="721234627" w:displacedByCustomXml="next"/>
                </w:sdtContent>
              </w:sdt>
            </w:tr>
          </w:tbl>
          <w:p w14:paraId="672A6659" w14:textId="77777777" w:rsidR="00062CCC" w:rsidRDefault="00062CCC" w:rsidP="00062CCC"/>
          <w:p w14:paraId="0A37501D" w14:textId="77777777" w:rsidR="00062CCC" w:rsidRDefault="00062CCC" w:rsidP="00062CCC"/>
          <w:p w14:paraId="5DAB6C7B" w14:textId="77777777"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14:paraId="7C8A4AD5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53E75E3" w14:textId="77777777"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permStart w:id="311901198" w:edGrp="everyone" w:displacedByCustomXml="next"/>
              <w:bookmarkStart w:id="0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9B6B1D1" w14:textId="77777777"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permEnd w:id="311901198" w:displacedByCustomXml="prev"/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EB378F" w14:textId="77777777"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72C969F9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7006A18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permStart w:id="77030856" w:edGrp="everyone" w:displacedByCustomXml="next"/>
              <w:bookmarkStart w:id="1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4F9AE05" w14:textId="77777777"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77030856" w:displacedByCustomXml="prev"/>
              <w:bookmarkEnd w:id="1" w:displacedByCustomXml="prev"/>
            </w:tr>
            <w:tr w:rsidR="00062CCC" w:rsidRPr="00472AC0" w14:paraId="04A34B62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89D5417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894B68E" w14:textId="77777777"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permStart w:id="643528946" w:edGrp="everyone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  <w:permEnd w:id="643528946"/>
                </w:p>
              </w:tc>
              <w:permStart w:id="140325410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6C321931" w:rsidR="00062CCC" w:rsidRPr="00222808" w:rsidRDefault="006C063D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66413">
                        <w:rPr>
                          <w:rFonts w:ascii="MS Gothic" w:eastAsia="MS Gothic" w:hAnsi="MS Gothic" w:cstheme="minorHAnsi" w:hint="eastAsia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40325410"/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84901051" w:edGrp="everyone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66413">
                        <w:rPr>
                          <w:rFonts w:ascii="MS Gothic" w:eastAsia="MS Gothic" w:hAnsi="MS Gothic" w:cstheme="minorHAnsi" w:hint="eastAsia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84901051"/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14:paraId="401D2243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69D138" w14:textId="77777777"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0949D050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C045BC5" w14:textId="77777777"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permStart w:id="967322260" w:edGrp="everyone" w:displacedByCustomXml="next"/>
              <w:bookmarkStart w:id="3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671ABCD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967322260" w:displacedByCustomXml="prev"/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permStart w:id="825253678" w:edGrp="everyone" w:displacedByCustomXml="next"/>
              <w:bookmarkStart w:id="4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600C3BC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825253678" w:displacedByCustomXml="prev"/>
              <w:bookmarkEnd w:id="4" w:displacedByCustomXml="prev"/>
            </w:tr>
            <w:tr w:rsidR="00062CCC" w:rsidRPr="00472AC0" w14:paraId="79BBAAD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79CF6D9B" w14:textId="77777777"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14:paraId="43721857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E305887" w14:textId="77777777"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permStart w:id="1990727220" w:edGrp="everyone" w:displacedByCustomXml="next"/>
              <w:bookmarkStart w:id="5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CF9F362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1990727220" w:displacedByCustomXml="prev"/>
              <w:bookmarkEnd w:id="5" w:displacedByCustomXml="prev"/>
            </w:tr>
          </w:tbl>
          <w:p w14:paraId="41C8F396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2049FE74" w14:textId="77777777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686D533" w14:textId="2E48EB33" w:rsidR="00062CCC" w:rsidRPr="00770980" w:rsidRDefault="00487B2C" w:rsidP="00062C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ÉTAPES À SUIVRE AVANT DE SE RENDRE À L’URGENCE</w:t>
            </w:r>
            <w:r w:rsidR="009C0745">
              <w:rPr>
                <w:rFonts w:asciiTheme="minorHAnsi" w:hAnsiTheme="minorHAnsi" w:cstheme="minorHAnsi"/>
                <w:b/>
              </w:rPr>
              <w:t xml:space="preserve"> – INTERVENANT RÉSEAU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2A3D3EC" w14:textId="77777777" w:rsidR="00062CCC" w:rsidRDefault="00062CCC" w:rsidP="00062CCC"/>
        </w:tc>
      </w:tr>
    </w:tbl>
    <w:p w14:paraId="0D0B940D" w14:textId="02B6D694" w:rsidR="00F67939" w:rsidRPr="00F67939" w:rsidRDefault="001032D5">
      <w:pPr>
        <w:rPr>
          <w:rFonts w:asciiTheme="minorHAnsi" w:hAnsiTheme="minorHAnsi" w:cstheme="minorHAnsi"/>
          <w:sz w:val="4"/>
          <w:szCs w:val="20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F427A1" wp14:editId="1E7D6833">
                <wp:simplePos x="0" y="0"/>
                <wp:positionH relativeFrom="column">
                  <wp:posOffset>1287780</wp:posOffset>
                </wp:positionH>
                <wp:positionV relativeFrom="paragraph">
                  <wp:posOffset>-1828800</wp:posOffset>
                </wp:positionV>
                <wp:extent cx="2133600" cy="5257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173A6" w14:textId="30F6ACCA" w:rsidR="001032D5" w:rsidRPr="001032D5" w:rsidRDefault="001032D5" w:rsidP="001032D5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</w:t>
                            </w:r>
                            <w:r w:rsidRPr="001032D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68FE68DD" w14:textId="1668A7AB" w:rsidR="001032D5" w:rsidRPr="003E5929" w:rsidRDefault="001032D5" w:rsidP="001032D5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F427A1" id="Rectangle 1" o:spid="_x0000_s1026" style="position:absolute;margin-left:101.4pt;margin-top:-2in;width:168pt;height:41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" filled="f" stroked="f" strokeweight=".25pt">
                <v:textbox>
                  <w:txbxContent>
                    <w:p w14:paraId="0B4173A6" w14:textId="30F6ACCA" w:rsidR="001032D5" w:rsidRPr="001032D5" w:rsidRDefault="001032D5" w:rsidP="001032D5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</w:t>
                      </w:r>
                      <w:r w:rsidRPr="001032D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68FE68DD" w14:textId="1668A7AB" w:rsidR="001032D5" w:rsidRPr="003E5929" w:rsidRDefault="001032D5" w:rsidP="001032D5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MOCLI60664</w:t>
                      </w:r>
                    </w:p>
                  </w:txbxContent>
                </v:textbox>
              </v:rect>
            </w:pict>
          </mc:Fallback>
        </mc:AlternateContent>
      </w:r>
    </w:p>
    <w:p w14:paraId="156CA800" w14:textId="186943D9" w:rsidR="00487B2C" w:rsidRPr="00487B2C" w:rsidRDefault="00487B2C">
      <w:pPr>
        <w:rPr>
          <w:rFonts w:asciiTheme="minorHAnsi" w:hAnsiTheme="minorHAnsi" w:cstheme="minorHAnsi"/>
          <w:b/>
          <w:sz w:val="20"/>
          <w:szCs w:val="20"/>
        </w:rPr>
      </w:pPr>
      <w:r w:rsidRPr="00487B2C">
        <w:rPr>
          <w:rFonts w:asciiTheme="minorHAnsi" w:hAnsiTheme="minorHAnsi" w:cstheme="minorHAnsi"/>
          <w:b/>
          <w:sz w:val="20"/>
          <w:szCs w:val="20"/>
        </w:rPr>
        <w:t>Instruction</w:t>
      </w:r>
      <w:r>
        <w:rPr>
          <w:rFonts w:asciiTheme="minorHAnsi" w:hAnsiTheme="minorHAnsi" w:cstheme="minorHAnsi"/>
          <w:b/>
          <w:sz w:val="20"/>
          <w:szCs w:val="20"/>
        </w:rPr>
        <w:t>s</w:t>
      </w:r>
    </w:p>
    <w:p w14:paraId="2A2EBA0D" w14:textId="3940A7CC" w:rsidR="00487B2C" w:rsidRDefault="00487B2C" w:rsidP="00487B2C">
      <w:pPr>
        <w:jc w:val="both"/>
        <w:rPr>
          <w:rFonts w:asciiTheme="minorHAnsi" w:hAnsiTheme="minorHAnsi" w:cstheme="minorHAnsi"/>
          <w:sz w:val="20"/>
          <w:szCs w:val="20"/>
        </w:rPr>
      </w:pPr>
      <w:r w:rsidRPr="005048A1">
        <w:rPr>
          <w:rFonts w:asciiTheme="minorHAnsi" w:hAnsiTheme="minorHAnsi" w:cstheme="minorHAnsi"/>
          <w:sz w:val="20"/>
          <w:szCs w:val="20"/>
        </w:rPr>
        <w:t>Lorsque vous vous questionnez sur la pertinence de vous présenter à l’urgence pour une évaluation de votre état de santé, si votre situation ne nécessite pas une conduite d’urgence (911), pensez tout d’abord à ces étapes à suivre que nous avons identifiées ensemble.</w:t>
      </w:r>
    </w:p>
    <w:p w14:paraId="0072106F" w14:textId="6D9CD0D9" w:rsidR="00487B2C" w:rsidRDefault="00487B2C" w:rsidP="00487B2C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709"/>
        <w:gridCol w:w="2126"/>
        <w:gridCol w:w="1417"/>
        <w:gridCol w:w="1701"/>
      </w:tblGrid>
      <w:tr w:rsidR="00487B2C" w:rsidRPr="00472AC0" w14:paraId="52BE818B" w14:textId="77777777" w:rsidTr="00B44DA5">
        <w:trPr>
          <w:tblHeader/>
        </w:trPr>
        <w:tc>
          <w:tcPr>
            <w:tcW w:w="10201" w:type="dxa"/>
            <w:gridSpan w:val="6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F3FEEF1" w14:textId="6FA599CC" w:rsidR="00487B2C" w:rsidRPr="00835D55" w:rsidRDefault="00487B2C" w:rsidP="0005594A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Information</w:t>
            </w:r>
            <w:r w:rsidR="001032D5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sur </w:t>
            </w:r>
            <w:r w:rsidR="0005594A">
              <w:rPr>
                <w:rFonts w:asciiTheme="minorHAnsi" w:hAnsiTheme="minorHAnsi" w:cstheme="minorHAnsi"/>
                <w:b/>
                <w:sz w:val="22"/>
                <w:szCs w:val="22"/>
              </w:rPr>
              <w:t>l’usager</w:t>
            </w:r>
          </w:p>
        </w:tc>
      </w:tr>
      <w:tr w:rsidR="00487B2C" w:rsidRPr="00472AC0" w14:paraId="3E77BFC2" w14:textId="77777777" w:rsidTr="00E074EF">
        <w:trPr>
          <w:trHeight w:val="283"/>
          <w:tblHeader/>
        </w:trPr>
        <w:tc>
          <w:tcPr>
            <w:tcW w:w="2122" w:type="dxa"/>
            <w:shd w:val="clear" w:color="auto" w:fill="auto"/>
            <w:vAlign w:val="center"/>
          </w:tcPr>
          <w:p w14:paraId="44798B41" w14:textId="43909510" w:rsidR="00487B2C" w:rsidRPr="00487B2C" w:rsidRDefault="00487B2C" w:rsidP="00487B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67193753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#</w:t>
            </w:r>
            <w:r w:rsidR="00EF1AC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7B2C">
              <w:rPr>
                <w:rFonts w:asciiTheme="minorHAnsi" w:hAnsiTheme="minorHAnsi" w:cstheme="minorHAnsi"/>
                <w:sz w:val="20"/>
                <w:szCs w:val="20"/>
              </w:rPr>
              <w:t>téléphone :</w:t>
            </w:r>
          </w:p>
        </w:tc>
        <w:tc>
          <w:tcPr>
            <w:tcW w:w="8079" w:type="dxa"/>
            <w:gridSpan w:val="5"/>
            <w:shd w:val="clear" w:color="auto" w:fill="auto"/>
            <w:vAlign w:val="center"/>
          </w:tcPr>
          <w:p w14:paraId="2695089A" w14:textId="01CBEE70" w:rsidR="00487B2C" w:rsidRPr="00D66413" w:rsidRDefault="00D66413" w:rsidP="00487B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tr w:rsidR="00487B2C" w:rsidRPr="00472AC0" w14:paraId="40F034A7" w14:textId="77777777" w:rsidTr="00487B2C">
        <w:trPr>
          <w:trHeight w:val="283"/>
        </w:trPr>
        <w:tc>
          <w:tcPr>
            <w:tcW w:w="2122" w:type="dxa"/>
          </w:tcPr>
          <w:p w14:paraId="59A780F7" w14:textId="4F633097" w:rsidR="00487B2C" w:rsidRPr="000653C6" w:rsidRDefault="00487B2C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12165112" w:edGrp="everyone" w:colFirst="1" w:colLast="1"/>
            <w:permStart w:id="958220784" w:edGrp="everyone" w:colFirst="3" w:colLast="3"/>
            <w:permStart w:id="712722337" w:edGrp="everyone" w:colFirst="5" w:colLast="5"/>
            <w:permEnd w:id="1067193753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Personne significative : </w:t>
            </w:r>
          </w:p>
        </w:tc>
        <w:tc>
          <w:tcPr>
            <w:tcW w:w="2126" w:type="dxa"/>
          </w:tcPr>
          <w:p w14:paraId="4511EF47" w14:textId="174C822E" w:rsidR="00487B2C" w:rsidRPr="000653C6" w:rsidRDefault="00D66413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709" w:type="dxa"/>
          </w:tcPr>
          <w:p w14:paraId="0A0B7134" w14:textId="5DE6CE59" w:rsidR="00487B2C" w:rsidRPr="000653C6" w:rsidRDefault="00487B2C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Lien :</w:t>
            </w:r>
          </w:p>
        </w:tc>
        <w:tc>
          <w:tcPr>
            <w:tcW w:w="2126" w:type="dxa"/>
          </w:tcPr>
          <w:p w14:paraId="5DF09162" w14:textId="5ADFCC75" w:rsidR="00487B2C" w:rsidRPr="000653C6" w:rsidRDefault="00D66413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</w:tcPr>
          <w:p w14:paraId="740299D3" w14:textId="5408D097" w:rsidR="00487B2C" w:rsidRPr="000653C6" w:rsidRDefault="00487B2C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# téléphone : </w:t>
            </w:r>
          </w:p>
        </w:tc>
        <w:tc>
          <w:tcPr>
            <w:tcW w:w="1701" w:type="dxa"/>
          </w:tcPr>
          <w:p w14:paraId="22D42DDD" w14:textId="5A3F7FC3" w:rsidR="00487B2C" w:rsidRPr="000653C6" w:rsidRDefault="00D66413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permEnd w:id="1112165112"/>
      <w:permEnd w:id="958220784"/>
      <w:permEnd w:id="712722337"/>
    </w:tbl>
    <w:p w14:paraId="3404F710" w14:textId="312CAFA5" w:rsidR="00487B2C" w:rsidRPr="005048A1" w:rsidRDefault="00487B2C" w:rsidP="00487B2C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318"/>
        <w:gridCol w:w="6069"/>
        <w:gridCol w:w="3814"/>
      </w:tblGrid>
      <w:tr w:rsidR="00487B2C" w14:paraId="43D62020" w14:textId="77777777" w:rsidTr="00487B2C">
        <w:trPr>
          <w:trHeight w:val="309"/>
        </w:trPr>
        <w:tc>
          <w:tcPr>
            <w:tcW w:w="6374" w:type="dxa"/>
            <w:gridSpan w:val="2"/>
            <w:shd w:val="clear" w:color="auto" w:fill="BFBFBF" w:themeFill="background1" w:themeFillShade="BF"/>
          </w:tcPr>
          <w:p w14:paraId="6C452059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487B2C">
              <w:rPr>
                <w:rFonts w:asciiTheme="minorHAnsi" w:hAnsiTheme="minorHAnsi" w:cs="Arial"/>
                <w:b/>
                <w:sz w:val="22"/>
                <w:szCs w:val="22"/>
              </w:rPr>
              <w:t>Étapes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32F6DF02" w14:textId="3B90DE32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Personnes à contacter / #</w:t>
            </w:r>
            <w:r w:rsidRPr="00487B2C">
              <w:rPr>
                <w:rFonts w:asciiTheme="minorHAnsi" w:hAnsiTheme="minorHAnsi" w:cs="Arial"/>
                <w:b/>
                <w:sz w:val="22"/>
                <w:szCs w:val="22"/>
              </w:rPr>
              <w:t xml:space="preserve"> téléphone</w:t>
            </w:r>
          </w:p>
        </w:tc>
      </w:tr>
      <w:tr w:rsidR="00487B2C" w14:paraId="7C5B9494" w14:textId="77777777" w:rsidTr="00487B2C">
        <w:trPr>
          <w:trHeight w:val="851"/>
        </w:trPr>
        <w:tc>
          <w:tcPr>
            <w:tcW w:w="279" w:type="dxa"/>
          </w:tcPr>
          <w:p w14:paraId="089B41A5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780095220" w:edGrp="everyone" w:colFirst="1" w:colLast="1"/>
            <w:permStart w:id="1429762854" w:edGrp="everyone" w:colFirst="2" w:colLast="2"/>
            <w:r w:rsidRPr="00487B2C">
              <w:rPr>
                <w:rFonts w:asciiTheme="minorHAnsi" w:hAnsiTheme="minorHAnsi" w:cs="Arial"/>
                <w:b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14:paraId="47321E7F" w14:textId="2D50BF92" w:rsidR="00487B2C" w:rsidRPr="00487B2C" w:rsidRDefault="00E61763" w:rsidP="00B44DA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04511B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68C8D9E2" w14:textId="0536EF19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</w:p>
        </w:tc>
      </w:tr>
      <w:tr w:rsidR="00487B2C" w14:paraId="4F7D2617" w14:textId="77777777" w:rsidTr="00487B2C">
        <w:trPr>
          <w:trHeight w:val="851"/>
        </w:trPr>
        <w:tc>
          <w:tcPr>
            <w:tcW w:w="279" w:type="dxa"/>
          </w:tcPr>
          <w:p w14:paraId="605FFE08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223261751" w:edGrp="everyone" w:colFirst="1" w:colLast="1"/>
            <w:permStart w:id="381227092" w:edGrp="everyone" w:colFirst="2" w:colLast="2"/>
            <w:permEnd w:id="780095220"/>
            <w:permEnd w:id="1429762854"/>
            <w:r w:rsidRPr="00487B2C">
              <w:rPr>
                <w:rFonts w:asciiTheme="minorHAnsi" w:hAnsiTheme="minorHAnsi" w:cs="Arial"/>
                <w:b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14:paraId="5DA153F1" w14:textId="4282C041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4511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111E38FE" w14:textId="43DB6B10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</w:p>
        </w:tc>
      </w:tr>
      <w:tr w:rsidR="00487B2C" w14:paraId="46564F5F" w14:textId="77777777" w:rsidTr="00487B2C">
        <w:trPr>
          <w:trHeight w:val="851"/>
        </w:trPr>
        <w:tc>
          <w:tcPr>
            <w:tcW w:w="279" w:type="dxa"/>
          </w:tcPr>
          <w:p w14:paraId="0F2B1494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688863872" w:edGrp="everyone" w:colFirst="1" w:colLast="1"/>
            <w:permStart w:id="2044661660" w:edGrp="everyone" w:colFirst="2" w:colLast="2"/>
            <w:permEnd w:id="1223261751"/>
            <w:permEnd w:id="381227092"/>
            <w:r w:rsidRPr="00487B2C">
              <w:rPr>
                <w:rFonts w:asciiTheme="minorHAnsi" w:hAnsiTheme="minorHAnsi" w:cs="Arial"/>
                <w:b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14:paraId="02C12B8A" w14:textId="352B7A48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</w:tcPr>
          <w:p w14:paraId="47B00255" w14:textId="7D8BBF92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</w:p>
        </w:tc>
      </w:tr>
      <w:tr w:rsidR="00487B2C" w14:paraId="77810643" w14:textId="77777777" w:rsidTr="00487B2C">
        <w:trPr>
          <w:trHeight w:val="851"/>
        </w:trPr>
        <w:tc>
          <w:tcPr>
            <w:tcW w:w="279" w:type="dxa"/>
          </w:tcPr>
          <w:p w14:paraId="782FCDD8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249643688" w:edGrp="everyone" w:colFirst="1" w:colLast="1"/>
            <w:permStart w:id="662190978" w:edGrp="everyone" w:colFirst="2" w:colLast="2"/>
            <w:permEnd w:id="1688863872"/>
            <w:permEnd w:id="2044661660"/>
            <w:r w:rsidRPr="00487B2C">
              <w:rPr>
                <w:rFonts w:asciiTheme="minorHAnsi" w:hAnsiTheme="minorHAnsi" w:cs="Arial"/>
                <w:b/>
                <w:sz w:val="20"/>
                <w:szCs w:val="20"/>
              </w:rPr>
              <w:t>4</w:t>
            </w:r>
          </w:p>
        </w:tc>
        <w:tc>
          <w:tcPr>
            <w:tcW w:w="6095" w:type="dxa"/>
          </w:tcPr>
          <w:p w14:paraId="5CF8CB9B" w14:textId="7E9FC51C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4511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4FA7E820" w14:textId="292D0DF6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</w:p>
        </w:tc>
      </w:tr>
      <w:tr w:rsidR="00487B2C" w14:paraId="22BDEEE1" w14:textId="77777777" w:rsidTr="00487B2C">
        <w:trPr>
          <w:trHeight w:val="851"/>
        </w:trPr>
        <w:tc>
          <w:tcPr>
            <w:tcW w:w="279" w:type="dxa"/>
          </w:tcPr>
          <w:p w14:paraId="2BDA3519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269519941" w:edGrp="everyone" w:colFirst="1" w:colLast="1"/>
            <w:permStart w:id="178327552" w:edGrp="everyone" w:colFirst="2" w:colLast="2"/>
            <w:permEnd w:id="1249643688"/>
            <w:permEnd w:id="662190978"/>
            <w:r w:rsidRPr="00487B2C">
              <w:rPr>
                <w:rFonts w:asciiTheme="minorHAnsi" w:hAnsiTheme="minorHAnsi" w:cs="Arial"/>
                <w:b/>
                <w:sz w:val="20"/>
                <w:szCs w:val="20"/>
              </w:rPr>
              <w:t>5</w:t>
            </w:r>
          </w:p>
        </w:tc>
        <w:tc>
          <w:tcPr>
            <w:tcW w:w="6095" w:type="dxa"/>
          </w:tcPr>
          <w:p w14:paraId="6D33C430" w14:textId="1215043F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</w:tcPr>
          <w:p w14:paraId="75FA69E8" w14:textId="1CEBB023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</w:p>
        </w:tc>
      </w:tr>
      <w:permEnd w:id="1269519941"/>
      <w:permEnd w:id="178327552"/>
    </w:tbl>
    <w:p w14:paraId="44EAFD9C" w14:textId="326613CA" w:rsidR="00D30664" w:rsidRPr="00D66413" w:rsidRDefault="00D30664" w:rsidP="00B700E0">
      <w:pPr>
        <w:rPr>
          <w:rFonts w:ascii="Calibri" w:hAnsi="Calibri" w:cs="Calibri"/>
          <w:sz w:val="20"/>
          <w:szCs w:val="20"/>
        </w:rPr>
      </w:pPr>
    </w:p>
    <w:p w14:paraId="2C7B5432" w14:textId="2D337171" w:rsidR="00487B2C" w:rsidRPr="00D66413" w:rsidRDefault="00487B2C" w:rsidP="00BB4BBA">
      <w:pPr>
        <w:tabs>
          <w:tab w:val="left" w:pos="4253"/>
          <w:tab w:val="left" w:pos="4962"/>
        </w:tabs>
        <w:rPr>
          <w:rFonts w:ascii="Calibri" w:hAnsi="Calibri" w:cs="Calibri"/>
          <w:sz w:val="20"/>
          <w:szCs w:val="20"/>
        </w:rPr>
      </w:pPr>
      <w:r w:rsidRPr="00D66413">
        <w:rPr>
          <w:rFonts w:ascii="Calibri" w:hAnsi="Calibri" w:cs="Calibri"/>
          <w:sz w:val="20"/>
          <w:szCs w:val="20"/>
        </w:rPr>
        <w:t xml:space="preserve">Les étapes ont été présentées à </w:t>
      </w:r>
      <w:r w:rsidR="0005594A">
        <w:rPr>
          <w:rFonts w:ascii="Calibri" w:hAnsi="Calibri" w:cs="Calibri"/>
          <w:sz w:val="20"/>
          <w:szCs w:val="20"/>
        </w:rPr>
        <w:t>l’usager</w:t>
      </w:r>
      <w:r w:rsidRPr="00D66413">
        <w:rPr>
          <w:rFonts w:ascii="Calibri" w:hAnsi="Calibri" w:cs="Calibri"/>
          <w:sz w:val="20"/>
          <w:szCs w:val="20"/>
        </w:rPr>
        <w:t> :</w:t>
      </w:r>
      <w:r w:rsidR="00BB4BBA" w:rsidRPr="00D66413">
        <w:rPr>
          <w:rFonts w:ascii="Calibri" w:hAnsi="Calibri" w:cs="Calibri"/>
          <w:sz w:val="20"/>
          <w:szCs w:val="20"/>
        </w:rPr>
        <w:tab/>
        <w:t xml:space="preserve"> </w:t>
      </w:r>
      <w:permStart w:id="1562058218" w:edGrp="everyone"/>
      <w:sdt>
        <w:sdtPr>
          <w:rPr>
            <w:rFonts w:ascii="Calibri" w:hAnsi="Calibri" w:cs="Calibri"/>
            <w:sz w:val="20"/>
            <w:szCs w:val="20"/>
          </w:rPr>
          <w:id w:val="-1113120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413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562058218"/>
      <w:r w:rsidR="00BB4BBA" w:rsidRPr="00D66413">
        <w:rPr>
          <w:rFonts w:ascii="Calibri" w:hAnsi="Calibri" w:cs="Calibri"/>
          <w:sz w:val="20"/>
          <w:szCs w:val="20"/>
        </w:rPr>
        <w:t xml:space="preserve"> Oui</w:t>
      </w:r>
      <w:r w:rsidR="00BB4BBA" w:rsidRPr="00D66413">
        <w:rPr>
          <w:rFonts w:ascii="Calibri" w:hAnsi="Calibri" w:cs="Calibri"/>
          <w:sz w:val="20"/>
          <w:szCs w:val="20"/>
        </w:rPr>
        <w:tab/>
        <w:t xml:space="preserve"> </w:t>
      </w:r>
      <w:permStart w:id="930643584" w:edGrp="everyone"/>
      <w:sdt>
        <w:sdtPr>
          <w:rPr>
            <w:rFonts w:ascii="Calibri" w:hAnsi="Calibri" w:cs="Calibri"/>
            <w:sz w:val="20"/>
            <w:szCs w:val="20"/>
          </w:rPr>
          <w:id w:val="-2266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413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930643584"/>
      <w:r w:rsidR="00BB4BBA" w:rsidRPr="00D66413">
        <w:rPr>
          <w:rFonts w:ascii="Calibri" w:hAnsi="Calibri" w:cs="Calibri"/>
          <w:sz w:val="20"/>
          <w:szCs w:val="20"/>
        </w:rPr>
        <w:t xml:space="preserve"> N</w:t>
      </w:r>
      <w:r w:rsidRPr="00D66413">
        <w:rPr>
          <w:rFonts w:ascii="Calibri" w:hAnsi="Calibri" w:cs="Calibri"/>
          <w:sz w:val="20"/>
          <w:szCs w:val="20"/>
        </w:rPr>
        <w:t>on</w:t>
      </w:r>
    </w:p>
    <w:p w14:paraId="1259D411" w14:textId="77777777" w:rsidR="00487B2C" w:rsidRPr="00D66413" w:rsidRDefault="00487B2C" w:rsidP="00487B2C">
      <w:pPr>
        <w:rPr>
          <w:rFonts w:ascii="Calibri" w:hAnsi="Calibri" w:cs="Calibri"/>
          <w:sz w:val="20"/>
          <w:szCs w:val="20"/>
        </w:rPr>
      </w:pPr>
    </w:p>
    <w:p w14:paraId="1B2948C0" w14:textId="2232FE4F" w:rsidR="00487B2C" w:rsidRPr="00D66413" w:rsidRDefault="0005594A" w:rsidP="00BB4BBA">
      <w:pPr>
        <w:tabs>
          <w:tab w:val="left" w:pos="4253"/>
          <w:tab w:val="left" w:pos="4962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L’usager</w:t>
      </w:r>
      <w:r w:rsidR="00487B2C" w:rsidRPr="00D66413">
        <w:rPr>
          <w:rFonts w:ascii="Calibri" w:hAnsi="Calibri" w:cs="Calibri"/>
          <w:sz w:val="20"/>
          <w:szCs w:val="20"/>
        </w:rPr>
        <w:t xml:space="preserve"> approuve et donne son adhésion :</w:t>
      </w:r>
      <w:r w:rsidR="00BB4BBA" w:rsidRPr="00D66413">
        <w:rPr>
          <w:rFonts w:ascii="Calibri" w:hAnsi="Calibri" w:cs="Calibri"/>
          <w:sz w:val="20"/>
          <w:szCs w:val="20"/>
        </w:rPr>
        <w:tab/>
        <w:t xml:space="preserve"> </w:t>
      </w:r>
      <w:permStart w:id="1051344164" w:edGrp="everyone"/>
      <w:sdt>
        <w:sdtPr>
          <w:rPr>
            <w:rFonts w:ascii="Calibri" w:hAnsi="Calibri" w:cs="Calibri"/>
            <w:sz w:val="20"/>
            <w:szCs w:val="20"/>
          </w:rPr>
          <w:id w:val="23220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413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051344164"/>
      <w:r w:rsidR="00BB4BBA" w:rsidRPr="00D66413">
        <w:rPr>
          <w:rFonts w:ascii="Calibri" w:hAnsi="Calibri" w:cs="Calibri"/>
          <w:sz w:val="20"/>
          <w:szCs w:val="20"/>
        </w:rPr>
        <w:t xml:space="preserve"> Oui</w:t>
      </w:r>
      <w:r w:rsidR="00BB4BBA" w:rsidRPr="00D66413">
        <w:rPr>
          <w:rFonts w:ascii="Calibri" w:hAnsi="Calibri" w:cs="Calibri"/>
          <w:sz w:val="20"/>
          <w:szCs w:val="20"/>
        </w:rPr>
        <w:tab/>
        <w:t xml:space="preserve"> </w:t>
      </w:r>
      <w:permStart w:id="327558523" w:edGrp="everyone"/>
      <w:sdt>
        <w:sdtPr>
          <w:rPr>
            <w:rFonts w:ascii="Calibri" w:hAnsi="Calibri" w:cs="Calibri"/>
            <w:sz w:val="20"/>
            <w:szCs w:val="20"/>
          </w:rPr>
          <w:id w:val="51187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413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327558523"/>
      <w:r w:rsidR="00BB4BBA" w:rsidRPr="00D66413">
        <w:rPr>
          <w:rFonts w:ascii="Calibri" w:hAnsi="Calibri" w:cs="Calibri"/>
          <w:sz w:val="20"/>
          <w:szCs w:val="20"/>
        </w:rPr>
        <w:t xml:space="preserve"> N</w:t>
      </w:r>
      <w:r w:rsidR="00487B2C" w:rsidRPr="00D66413">
        <w:rPr>
          <w:rFonts w:ascii="Calibri" w:hAnsi="Calibri" w:cs="Calibri"/>
          <w:sz w:val="20"/>
          <w:szCs w:val="20"/>
        </w:rPr>
        <w:t>on</w:t>
      </w:r>
    </w:p>
    <w:p w14:paraId="53128261" w14:textId="77777777" w:rsidR="00240B84" w:rsidRPr="00D66413" w:rsidRDefault="00240B84" w:rsidP="006C647A">
      <w:pPr>
        <w:spacing w:before="120" w:after="60"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4191"/>
        <w:gridCol w:w="1111"/>
        <w:gridCol w:w="2012"/>
      </w:tblGrid>
      <w:tr w:rsidR="00062CCC" w:rsidRPr="001032D5" w14:paraId="4A08472D" w14:textId="77777777" w:rsidTr="00BB4BBA">
        <w:trPr>
          <w:trHeight w:val="737"/>
        </w:trPr>
        <w:tc>
          <w:tcPr>
            <w:tcW w:w="2882" w:type="dxa"/>
            <w:tcBorders>
              <w:top w:val="nil"/>
              <w:bottom w:val="nil"/>
            </w:tcBorders>
            <w:vAlign w:val="bottom"/>
          </w:tcPr>
          <w:p w14:paraId="1FEA8CE6" w14:textId="5B038D9D" w:rsidR="00062CCC" w:rsidRPr="001032D5" w:rsidRDefault="00D66413" w:rsidP="00062CCC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32791462" w:edGrp="everyone" w:colFirst="1" w:colLast="1"/>
            <w:permStart w:id="112415155" w:edGrp="everyone" w:colFirst="3" w:colLast="3"/>
            <w:r w:rsidRPr="001032D5">
              <w:rPr>
                <w:rFonts w:asciiTheme="minorHAnsi" w:hAnsiTheme="minorHAnsi" w:cstheme="minorHAnsi"/>
                <w:b/>
                <w:sz w:val="16"/>
                <w:szCs w:val="16"/>
              </w:rPr>
              <w:t>S</w:t>
            </w:r>
            <w:r w:rsidR="00062CCC" w:rsidRPr="001032D5">
              <w:rPr>
                <w:rFonts w:asciiTheme="minorHAnsi" w:hAnsiTheme="minorHAnsi" w:cstheme="minorHAnsi"/>
                <w:b/>
                <w:sz w:val="16"/>
                <w:szCs w:val="16"/>
              </w:rPr>
              <w:t>ignature de l’intervenant</w:t>
            </w:r>
            <w:r w:rsidR="00761A2C" w:rsidRPr="001032D5">
              <w:rPr>
                <w:rFonts w:asciiTheme="minorHAnsi" w:hAnsiTheme="minorHAnsi" w:cstheme="minorHAnsi"/>
                <w:b/>
                <w:sz w:val="16"/>
                <w:szCs w:val="16"/>
              </w:rPr>
              <w:t>(e)</w:t>
            </w:r>
            <w:r w:rsidR="00062CCC" w:rsidRPr="001032D5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4191" w:type="dxa"/>
            <w:tcBorders>
              <w:top w:val="nil"/>
              <w:bottom w:val="single" w:sz="4" w:space="0" w:color="auto"/>
            </w:tcBorders>
            <w:vAlign w:val="bottom"/>
          </w:tcPr>
          <w:p w14:paraId="5997CC1D" w14:textId="77777777" w:rsidR="00062CCC" w:rsidRPr="001032D5" w:rsidRDefault="006C063D" w:rsidP="00062CC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EndPr/>
              <w:sdtContent>
                <w:r w:rsidR="00062CCC" w:rsidRPr="001032D5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7BF9C867" wp14:editId="388A12E7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79293047" w14:textId="77777777" w:rsidR="00062CCC" w:rsidRPr="001032D5" w:rsidRDefault="006C063D" w:rsidP="00062CC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536550743"/>
                <w:placeholder>
                  <w:docPart w:val="7D241259ECBE4954833D3294529ACE20"/>
                </w:placeholder>
                <w:showingPlcHdr/>
              </w:sdtPr>
              <w:sdtEndPr/>
              <w:sdtContent>
                <w:r w:rsidR="00062CCC" w:rsidRPr="001032D5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1111" w:type="dxa"/>
            <w:tcBorders>
              <w:top w:val="nil"/>
              <w:bottom w:val="nil"/>
            </w:tcBorders>
            <w:vAlign w:val="bottom"/>
          </w:tcPr>
          <w:p w14:paraId="709F4333" w14:textId="77777777" w:rsidR="00062CCC" w:rsidRPr="001032D5" w:rsidRDefault="00062CCC" w:rsidP="00062CCC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032D5">
              <w:rPr>
                <w:rFonts w:asciiTheme="minorHAnsi" w:hAnsiTheme="minorHAnsi" w:cstheme="minorHAnsi"/>
                <w:b/>
                <w:sz w:val="16"/>
                <w:szCs w:val="16"/>
              </w:rPr>
              <w:t>D</w:t>
            </w:r>
            <w:bookmarkStart w:id="6" w:name="_GoBack"/>
            <w:bookmarkEnd w:id="6"/>
            <w:r w:rsidRPr="001032D5">
              <w:rPr>
                <w:rFonts w:asciiTheme="minorHAnsi" w:hAnsiTheme="minorHAnsi" w:cstheme="minorHAnsi"/>
                <w:b/>
                <w:sz w:val="16"/>
                <w:szCs w:val="16"/>
              </w:rPr>
              <w:t>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740826181"/>
            <w:placeholder>
              <w:docPart w:val="E13561DF50B5407EA1EA89C989F0C911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012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B716DFF" w14:textId="77777777" w:rsidR="00062CCC" w:rsidRPr="001032D5" w:rsidRDefault="00062CCC" w:rsidP="00062CCC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1032D5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232791462"/>
      <w:permEnd w:id="112415155"/>
    </w:tbl>
    <w:p w14:paraId="110FFD37" w14:textId="43B07E09" w:rsidR="003A2B7E" w:rsidRDefault="003A2B7E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662F4D8B" w14:textId="77777777" w:rsidR="003A2B7E" w:rsidRPr="003A2B7E" w:rsidRDefault="003A2B7E" w:rsidP="003A2B7E">
      <w:pPr>
        <w:rPr>
          <w:rFonts w:asciiTheme="minorHAnsi" w:hAnsiTheme="minorHAnsi" w:cstheme="minorHAnsi"/>
          <w:sz w:val="20"/>
        </w:rPr>
      </w:pPr>
    </w:p>
    <w:p w14:paraId="1140133E" w14:textId="77777777" w:rsidR="003A2B7E" w:rsidRPr="003A2B7E" w:rsidRDefault="003A2B7E" w:rsidP="003A2B7E">
      <w:pPr>
        <w:rPr>
          <w:rFonts w:asciiTheme="minorHAnsi" w:hAnsiTheme="minorHAnsi" w:cstheme="minorHAnsi"/>
          <w:sz w:val="20"/>
        </w:rPr>
      </w:pPr>
    </w:p>
    <w:p w14:paraId="3EBA6427" w14:textId="77777777" w:rsidR="003A2B7E" w:rsidRPr="003A2B7E" w:rsidRDefault="003A2B7E" w:rsidP="003A2B7E">
      <w:pPr>
        <w:rPr>
          <w:rFonts w:asciiTheme="minorHAnsi" w:hAnsiTheme="minorHAnsi" w:cstheme="minorHAnsi"/>
          <w:sz w:val="20"/>
        </w:rPr>
      </w:pPr>
    </w:p>
    <w:p w14:paraId="64DFF536" w14:textId="523B7CE1" w:rsidR="00F67939" w:rsidRPr="003A2B7E" w:rsidRDefault="003A2B7E" w:rsidP="003A2B7E">
      <w:pPr>
        <w:tabs>
          <w:tab w:val="left" w:pos="4071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</w:p>
    <w:sectPr w:rsidR="00F67939" w:rsidRPr="003A2B7E" w:rsidSect="00EF71A9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2D62C" w14:textId="77777777" w:rsidR="00F279E0" w:rsidRDefault="00F279E0" w:rsidP="0081257E">
      <w:r>
        <w:separator/>
      </w:r>
    </w:p>
  </w:endnote>
  <w:endnote w:type="continuationSeparator" w:id="0">
    <w:p w14:paraId="69A9C4CE" w14:textId="77777777" w:rsidR="00F279E0" w:rsidRDefault="00F279E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C41541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1D31CD"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2C00E" w14:textId="77777777" w:rsidR="00EE71AF" w:rsidRPr="002C0510" w:rsidRDefault="009F0A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3727F1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14:paraId="783727F1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042E8D4B" w14:textId="0C02AE37" w:rsidR="00EE71AF" w:rsidRPr="009241CF" w:rsidRDefault="00483754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 xml:space="preserve">CLI-XXXXX </w:t>
    </w:r>
    <w:r w:rsidRPr="007D0D5B">
      <w:rPr>
        <w:rFonts w:asciiTheme="minorHAnsi" w:hAnsiTheme="minorHAnsi" w:cstheme="minorHAnsi"/>
        <w:sz w:val="15"/>
        <w:szCs w:val="15"/>
      </w:rPr>
      <w:t>(XXXX-XX)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BB4BBA" w:rsidRPr="00BB4BBA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BB4BBA" w:rsidRPr="00BB4BBA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81DB7" w14:textId="77777777" w:rsidR="00EE71AF" w:rsidRPr="002C0510" w:rsidRDefault="009F0A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AA24E6" w14:textId="7338ED43" w:rsidR="003A2B7E" w:rsidRDefault="003A2B7E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ÉTAPES À SUIVRE </w:t>
                          </w:r>
                          <w:r w:rsidR="009C0745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AVANT DE SE RENDRE</w:t>
                          </w:r>
                        </w:p>
                        <w:p w14:paraId="0B04A160" w14:textId="2EAB9189" w:rsidR="009F0AF9" w:rsidRPr="00783D34" w:rsidRDefault="003A2B7E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À L’URGENCE</w:t>
                          </w:r>
                          <w:r w:rsidR="009C0745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– INTERVENANT RÉSEAU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8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14:paraId="59AA24E6" w14:textId="7338ED43" w:rsidR="003A2B7E" w:rsidRDefault="003A2B7E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ÉTAPES À SUIVRE </w:t>
                    </w:r>
                    <w:r w:rsidR="009C0745">
                      <w:rPr>
                        <w:rFonts w:asciiTheme="minorHAnsi" w:hAnsiTheme="minorHAnsi" w:cstheme="minorHAnsi"/>
                        <w:b/>
                        <w:sz w:val="20"/>
                      </w:rPr>
                      <w:t>AVANT DE SE RENDRE</w:t>
                    </w:r>
                  </w:p>
                  <w:p w14:paraId="0B04A160" w14:textId="2EAB9189" w:rsidR="009F0AF9" w:rsidRPr="00783D34" w:rsidRDefault="003A2B7E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À L’URGENCE</w:t>
                    </w:r>
                    <w:r w:rsidR="009C0745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– INTERVENANT RÉSEAU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315BD64D" w14:textId="0B9038A9" w:rsidR="00EE71AF" w:rsidRPr="002C0510" w:rsidRDefault="0048375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1032D5">
      <w:rPr>
        <w:rFonts w:asciiTheme="minorHAnsi" w:hAnsiTheme="minorHAnsi" w:cstheme="minorHAnsi"/>
        <w:sz w:val="20"/>
        <w:szCs w:val="20"/>
      </w:rPr>
      <w:t>60664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1032D5">
      <w:rPr>
        <w:rFonts w:asciiTheme="minorHAnsi" w:hAnsiTheme="minorHAnsi" w:cstheme="minorHAnsi"/>
        <w:sz w:val="15"/>
        <w:szCs w:val="15"/>
      </w:rPr>
      <w:t>(2023-11</w:t>
    </w:r>
    <w:r w:rsidRPr="00015646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C063D" w:rsidRPr="006C063D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C063D" w:rsidRPr="006C063D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30CBF" w14:textId="77777777" w:rsidR="00F279E0" w:rsidRDefault="00F279E0" w:rsidP="0081257E">
      <w:r>
        <w:separator/>
      </w:r>
    </w:p>
  </w:footnote>
  <w:footnote w:type="continuationSeparator" w:id="0">
    <w:p w14:paraId="0DA8CF0E" w14:textId="77777777" w:rsidR="00F279E0" w:rsidRDefault="00F279E0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FAB5A" w14:textId="33385595" w:rsidR="00A36142" w:rsidRPr="00F130E4" w:rsidRDefault="006C063D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noProof/>
      </w:rPr>
      <w:pict w14:anchorId="0EC193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638.85pt;height:79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DOCUMENT DE TRAVAIL"/>
          <w10:wrap anchorx="margin" anchory="margin"/>
        </v:shape>
      </w:pict>
    </w:r>
    <w:r w:rsidR="00A36142"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A36142" w:rsidRPr="00F130E4">
      <w:rPr>
        <w:rFonts w:asciiTheme="minorHAnsi" w:hAnsiTheme="minorHAnsi" w:cstheme="minorHAnsi"/>
        <w:color w:val="808080"/>
        <w:sz w:val="20"/>
        <w:szCs w:val="20"/>
      </w:rPr>
      <w:tab/>
    </w:r>
    <w:r w:rsidR="00A36142"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="001D31CD"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BEF95" w14:textId="4D60C393" w:rsidR="00062CCC" w:rsidRPr="00483754" w:rsidRDefault="006C063D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>
      <w:rPr>
        <w:noProof/>
      </w:rPr>
      <w:pict w14:anchorId="51A8A2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38.85pt;height:79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DOCUMENT DE TRAVAIL"/>
          <w10:wrap anchorx="margin" anchory="margin"/>
        </v:shape>
      </w:pict>
    </w:r>
    <w:r w:rsidR="00062CCC"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="00062CCC"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="00062CCC"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</w:instrText>
    </w:r>
    <w:r w:rsidR="0059389E"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="00062CCC"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="00062CCC"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="00062CCC"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 w:rsidR="00062CCC">
      <w:rPr>
        <w:rFonts w:asciiTheme="minorHAnsi" w:hAnsiTheme="minorHAnsi" w:cstheme="minorHAnsi"/>
        <w:color w:val="808080"/>
        <w:sz w:val="20"/>
        <w:szCs w:val="20"/>
      </w:rPr>
      <w:tab/>
    </w:r>
    <w:r w:rsidR="00062CCC">
      <w:rPr>
        <w:rFonts w:asciiTheme="minorHAnsi" w:hAnsiTheme="minorHAnsi" w:cstheme="minorHAnsi"/>
        <w:color w:val="808080"/>
        <w:sz w:val="20"/>
        <w:szCs w:val="20"/>
      </w:rPr>
      <w:tab/>
    </w:r>
    <w:r w:rsidR="00062CCC"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="00062CCC"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 w:rsidR="0059389E"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="00062CCC"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="00062CCC"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</w:instrText>
    </w:r>
    <w:r w:rsidR="0059389E"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="00062CCC"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="00062CCC"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="001D31CD"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="00062CCC"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61CDCEAD" w14:textId="77777777" w:rsidR="00DD133D" w:rsidRPr="00F67939" w:rsidRDefault="00DD133D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OsmSMzFQQMr4lScodvQYRnnx0bf3dyZjkKoewNcoCD3mDKryssGIFA9/nYFUMp+peame7IQk3DLECkEx3HRh9Q==" w:salt="6Fzz+X1kQMzUCPx1CF8asg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4260"/>
    <w:rsid w:val="0004511B"/>
    <w:rsid w:val="0005594A"/>
    <w:rsid w:val="00056477"/>
    <w:rsid w:val="00061115"/>
    <w:rsid w:val="00062CCC"/>
    <w:rsid w:val="00063FE1"/>
    <w:rsid w:val="000653C6"/>
    <w:rsid w:val="00065CB5"/>
    <w:rsid w:val="00067E90"/>
    <w:rsid w:val="00081719"/>
    <w:rsid w:val="00081E4F"/>
    <w:rsid w:val="00091A62"/>
    <w:rsid w:val="000949A4"/>
    <w:rsid w:val="00094D01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32D5"/>
    <w:rsid w:val="00106182"/>
    <w:rsid w:val="00121C81"/>
    <w:rsid w:val="0013480E"/>
    <w:rsid w:val="00134CC1"/>
    <w:rsid w:val="0014043F"/>
    <w:rsid w:val="0014311E"/>
    <w:rsid w:val="00153E63"/>
    <w:rsid w:val="00156F9B"/>
    <w:rsid w:val="00157569"/>
    <w:rsid w:val="00162FFB"/>
    <w:rsid w:val="00163926"/>
    <w:rsid w:val="00165615"/>
    <w:rsid w:val="0017585B"/>
    <w:rsid w:val="00193617"/>
    <w:rsid w:val="00194790"/>
    <w:rsid w:val="001B6ADB"/>
    <w:rsid w:val="001D31CD"/>
    <w:rsid w:val="001E4106"/>
    <w:rsid w:val="001E567C"/>
    <w:rsid w:val="001F086F"/>
    <w:rsid w:val="001F1ED6"/>
    <w:rsid w:val="001F62A8"/>
    <w:rsid w:val="001F7ED1"/>
    <w:rsid w:val="00222808"/>
    <w:rsid w:val="00230283"/>
    <w:rsid w:val="00233C49"/>
    <w:rsid w:val="00240B84"/>
    <w:rsid w:val="002454D8"/>
    <w:rsid w:val="00263F52"/>
    <w:rsid w:val="00293EC9"/>
    <w:rsid w:val="00295818"/>
    <w:rsid w:val="00295F2F"/>
    <w:rsid w:val="002964F0"/>
    <w:rsid w:val="00297260"/>
    <w:rsid w:val="002C0510"/>
    <w:rsid w:val="002C4BB3"/>
    <w:rsid w:val="002C5CEB"/>
    <w:rsid w:val="002D207C"/>
    <w:rsid w:val="002D35EB"/>
    <w:rsid w:val="002D4BDA"/>
    <w:rsid w:val="002E3D54"/>
    <w:rsid w:val="002F3363"/>
    <w:rsid w:val="00301BAB"/>
    <w:rsid w:val="00336BCB"/>
    <w:rsid w:val="0035045E"/>
    <w:rsid w:val="00352AFC"/>
    <w:rsid w:val="00366A5E"/>
    <w:rsid w:val="00367527"/>
    <w:rsid w:val="00367C4C"/>
    <w:rsid w:val="003724A3"/>
    <w:rsid w:val="00373D89"/>
    <w:rsid w:val="003A2B7E"/>
    <w:rsid w:val="003A3F6A"/>
    <w:rsid w:val="003A6F43"/>
    <w:rsid w:val="003B414D"/>
    <w:rsid w:val="003C32DB"/>
    <w:rsid w:val="003F3BBB"/>
    <w:rsid w:val="00405A4A"/>
    <w:rsid w:val="0040693B"/>
    <w:rsid w:val="004246FA"/>
    <w:rsid w:val="0045258B"/>
    <w:rsid w:val="00454637"/>
    <w:rsid w:val="00460096"/>
    <w:rsid w:val="00465EBD"/>
    <w:rsid w:val="00466CA4"/>
    <w:rsid w:val="00475947"/>
    <w:rsid w:val="00483754"/>
    <w:rsid w:val="00486DB0"/>
    <w:rsid w:val="00487374"/>
    <w:rsid w:val="00487B2C"/>
    <w:rsid w:val="004A634E"/>
    <w:rsid w:val="004A7727"/>
    <w:rsid w:val="004B2D7F"/>
    <w:rsid w:val="004D5723"/>
    <w:rsid w:val="004E4BA1"/>
    <w:rsid w:val="00516F7E"/>
    <w:rsid w:val="005222EB"/>
    <w:rsid w:val="00542331"/>
    <w:rsid w:val="0055248C"/>
    <w:rsid w:val="00562D85"/>
    <w:rsid w:val="0057158C"/>
    <w:rsid w:val="005846D0"/>
    <w:rsid w:val="0059389E"/>
    <w:rsid w:val="005A0C13"/>
    <w:rsid w:val="005D5D6A"/>
    <w:rsid w:val="005D6700"/>
    <w:rsid w:val="005F5E7B"/>
    <w:rsid w:val="00605F48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6417B"/>
    <w:rsid w:val="00670347"/>
    <w:rsid w:val="00672AD8"/>
    <w:rsid w:val="006859C3"/>
    <w:rsid w:val="00693D7A"/>
    <w:rsid w:val="006B00A8"/>
    <w:rsid w:val="006B68DF"/>
    <w:rsid w:val="006C0398"/>
    <w:rsid w:val="006C063D"/>
    <w:rsid w:val="006C1432"/>
    <w:rsid w:val="006C1EF6"/>
    <w:rsid w:val="006C3A24"/>
    <w:rsid w:val="006C647A"/>
    <w:rsid w:val="006D33A8"/>
    <w:rsid w:val="006D4D5E"/>
    <w:rsid w:val="006D63C9"/>
    <w:rsid w:val="006E4899"/>
    <w:rsid w:val="0070575F"/>
    <w:rsid w:val="00711015"/>
    <w:rsid w:val="00716CB5"/>
    <w:rsid w:val="00736508"/>
    <w:rsid w:val="0075376B"/>
    <w:rsid w:val="00761A2C"/>
    <w:rsid w:val="00775EF5"/>
    <w:rsid w:val="007824FE"/>
    <w:rsid w:val="00787995"/>
    <w:rsid w:val="00794F54"/>
    <w:rsid w:val="00796F7D"/>
    <w:rsid w:val="0079796A"/>
    <w:rsid w:val="007C0A74"/>
    <w:rsid w:val="007C3370"/>
    <w:rsid w:val="007C4940"/>
    <w:rsid w:val="007D0D5B"/>
    <w:rsid w:val="007E7941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7446"/>
    <w:rsid w:val="00990DB0"/>
    <w:rsid w:val="009917D6"/>
    <w:rsid w:val="009A62B7"/>
    <w:rsid w:val="009B7034"/>
    <w:rsid w:val="009C0745"/>
    <w:rsid w:val="009C6461"/>
    <w:rsid w:val="009E58DF"/>
    <w:rsid w:val="009F0AF9"/>
    <w:rsid w:val="009F1CB4"/>
    <w:rsid w:val="00A073D7"/>
    <w:rsid w:val="00A24AFD"/>
    <w:rsid w:val="00A26C39"/>
    <w:rsid w:val="00A314B0"/>
    <w:rsid w:val="00A33CEF"/>
    <w:rsid w:val="00A36142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B1AE0"/>
    <w:rsid w:val="00AC1E58"/>
    <w:rsid w:val="00AC7CEE"/>
    <w:rsid w:val="00AD1294"/>
    <w:rsid w:val="00AD43E6"/>
    <w:rsid w:val="00AD5DB0"/>
    <w:rsid w:val="00AD7EA0"/>
    <w:rsid w:val="00AE5772"/>
    <w:rsid w:val="00B04317"/>
    <w:rsid w:val="00B06CF8"/>
    <w:rsid w:val="00B12B24"/>
    <w:rsid w:val="00B14297"/>
    <w:rsid w:val="00B21AF3"/>
    <w:rsid w:val="00B31D8E"/>
    <w:rsid w:val="00B349D4"/>
    <w:rsid w:val="00B44F24"/>
    <w:rsid w:val="00B700E0"/>
    <w:rsid w:val="00B728A7"/>
    <w:rsid w:val="00B77F7F"/>
    <w:rsid w:val="00B90138"/>
    <w:rsid w:val="00BA5ED2"/>
    <w:rsid w:val="00BB4BBA"/>
    <w:rsid w:val="00BD08CA"/>
    <w:rsid w:val="00BD5E67"/>
    <w:rsid w:val="00BF6BB8"/>
    <w:rsid w:val="00C00059"/>
    <w:rsid w:val="00C33713"/>
    <w:rsid w:val="00C34636"/>
    <w:rsid w:val="00C409F5"/>
    <w:rsid w:val="00C4574E"/>
    <w:rsid w:val="00C509E3"/>
    <w:rsid w:val="00C57CA3"/>
    <w:rsid w:val="00C73F37"/>
    <w:rsid w:val="00C74744"/>
    <w:rsid w:val="00C83E84"/>
    <w:rsid w:val="00C844CD"/>
    <w:rsid w:val="00C977FD"/>
    <w:rsid w:val="00CA35C1"/>
    <w:rsid w:val="00CA5268"/>
    <w:rsid w:val="00CA6890"/>
    <w:rsid w:val="00CB09C3"/>
    <w:rsid w:val="00CB76D6"/>
    <w:rsid w:val="00CC0874"/>
    <w:rsid w:val="00CC2533"/>
    <w:rsid w:val="00CC7EFA"/>
    <w:rsid w:val="00CD0F39"/>
    <w:rsid w:val="00CD7540"/>
    <w:rsid w:val="00CE02A6"/>
    <w:rsid w:val="00D16A65"/>
    <w:rsid w:val="00D2162B"/>
    <w:rsid w:val="00D30664"/>
    <w:rsid w:val="00D44678"/>
    <w:rsid w:val="00D45066"/>
    <w:rsid w:val="00D62FA3"/>
    <w:rsid w:val="00D631BA"/>
    <w:rsid w:val="00D6524F"/>
    <w:rsid w:val="00D65817"/>
    <w:rsid w:val="00D658C1"/>
    <w:rsid w:val="00D66413"/>
    <w:rsid w:val="00D83339"/>
    <w:rsid w:val="00D94066"/>
    <w:rsid w:val="00DA6155"/>
    <w:rsid w:val="00DB5E8C"/>
    <w:rsid w:val="00DC40B8"/>
    <w:rsid w:val="00DD133D"/>
    <w:rsid w:val="00DE0EC9"/>
    <w:rsid w:val="00DE1BA4"/>
    <w:rsid w:val="00DF095A"/>
    <w:rsid w:val="00E10066"/>
    <w:rsid w:val="00E16883"/>
    <w:rsid w:val="00E31139"/>
    <w:rsid w:val="00E31171"/>
    <w:rsid w:val="00E3667F"/>
    <w:rsid w:val="00E37A0D"/>
    <w:rsid w:val="00E53834"/>
    <w:rsid w:val="00E610B4"/>
    <w:rsid w:val="00E61763"/>
    <w:rsid w:val="00E77021"/>
    <w:rsid w:val="00E84264"/>
    <w:rsid w:val="00EA2FBB"/>
    <w:rsid w:val="00EA7032"/>
    <w:rsid w:val="00EB10B5"/>
    <w:rsid w:val="00EB306F"/>
    <w:rsid w:val="00EB67A8"/>
    <w:rsid w:val="00EC1D23"/>
    <w:rsid w:val="00EC6BE2"/>
    <w:rsid w:val="00EC79FE"/>
    <w:rsid w:val="00ED1325"/>
    <w:rsid w:val="00ED2CCD"/>
    <w:rsid w:val="00EE71AF"/>
    <w:rsid w:val="00EF1ACB"/>
    <w:rsid w:val="00EF62FA"/>
    <w:rsid w:val="00EF71A9"/>
    <w:rsid w:val="00F038C6"/>
    <w:rsid w:val="00F130E4"/>
    <w:rsid w:val="00F1774D"/>
    <w:rsid w:val="00F20FF1"/>
    <w:rsid w:val="00F256C2"/>
    <w:rsid w:val="00F279E0"/>
    <w:rsid w:val="00F3308D"/>
    <w:rsid w:val="00F33764"/>
    <w:rsid w:val="00F41733"/>
    <w:rsid w:val="00F47B4E"/>
    <w:rsid w:val="00F52944"/>
    <w:rsid w:val="00F614F9"/>
    <w:rsid w:val="00F67939"/>
    <w:rsid w:val="00F72CF4"/>
    <w:rsid w:val="00F7382F"/>
    <w:rsid w:val="00F834EB"/>
    <w:rsid w:val="00F90CC8"/>
    <w:rsid w:val="00FA1BA3"/>
    <w:rsid w:val="00FB0BA9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E650E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487B2C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87B2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487B2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F62A8" w:rsidP="001F62A8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D241259ECBE4954833D3294529AC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982EE-2414-4A94-8AA8-B02EEAF1001E}"/>
      </w:docPartPr>
      <w:docPartBody>
        <w:p w:rsidR="001A1EA5" w:rsidRDefault="001F62A8" w:rsidP="001F62A8"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13561DF50B5407EA1EA89C989F0C9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6C4D26-FEF2-4DCC-BC9B-42309CC86413}"/>
      </w:docPartPr>
      <w:docPartBody>
        <w:p w:rsidR="001A1EA5" w:rsidRDefault="001F62A8" w:rsidP="001F62A8">
          <w:r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F62A8" w:rsidP="001F62A8">
          <w:r w:rsidRPr="0059389E"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71B6A"/>
    <w:rsid w:val="000F2688"/>
    <w:rsid w:val="00114A38"/>
    <w:rsid w:val="00155FE5"/>
    <w:rsid w:val="00180C64"/>
    <w:rsid w:val="001A1EA5"/>
    <w:rsid w:val="001E6ACB"/>
    <w:rsid w:val="001F62A8"/>
    <w:rsid w:val="00262F32"/>
    <w:rsid w:val="0032380C"/>
    <w:rsid w:val="00331F5D"/>
    <w:rsid w:val="0034005E"/>
    <w:rsid w:val="003421FF"/>
    <w:rsid w:val="00390341"/>
    <w:rsid w:val="003B161F"/>
    <w:rsid w:val="003D0B41"/>
    <w:rsid w:val="004627D0"/>
    <w:rsid w:val="00484F98"/>
    <w:rsid w:val="005D0D0B"/>
    <w:rsid w:val="00652381"/>
    <w:rsid w:val="006A0B0F"/>
    <w:rsid w:val="006C0C0E"/>
    <w:rsid w:val="006D63C9"/>
    <w:rsid w:val="00772253"/>
    <w:rsid w:val="008243CE"/>
    <w:rsid w:val="00845138"/>
    <w:rsid w:val="00885577"/>
    <w:rsid w:val="00885A72"/>
    <w:rsid w:val="00894261"/>
    <w:rsid w:val="008B54D0"/>
    <w:rsid w:val="008E1391"/>
    <w:rsid w:val="008E280D"/>
    <w:rsid w:val="009468F7"/>
    <w:rsid w:val="009558B8"/>
    <w:rsid w:val="00974ED7"/>
    <w:rsid w:val="00974F6B"/>
    <w:rsid w:val="009834AC"/>
    <w:rsid w:val="00990DB0"/>
    <w:rsid w:val="009F1C9E"/>
    <w:rsid w:val="00A629A2"/>
    <w:rsid w:val="00AE0111"/>
    <w:rsid w:val="00B17360"/>
    <w:rsid w:val="00BA28E3"/>
    <w:rsid w:val="00DB03D3"/>
    <w:rsid w:val="00DC1FB0"/>
    <w:rsid w:val="00E64ABA"/>
    <w:rsid w:val="00E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71B6A"/>
    <w:rPr>
      <w:color w:val="808080"/>
    </w:rPr>
  </w:style>
  <w:style w:type="paragraph" w:customStyle="1" w:styleId="3E5E58FF088E4C638695BA9B73F713E5">
    <w:name w:val="3E5E58FF088E4C638695BA9B73F713E5"/>
    <w:rsid w:val="00071B6A"/>
  </w:style>
  <w:style w:type="paragraph" w:customStyle="1" w:styleId="0F6E3DE3FFC64185AF94EF2E74CF1691">
    <w:name w:val="0F6E3DE3FFC64185AF94EF2E74CF1691"/>
    <w:rsid w:val="00071B6A"/>
  </w:style>
  <w:style w:type="paragraph" w:customStyle="1" w:styleId="EECC095449534452A5D4A355F2861054">
    <w:name w:val="EECC095449534452A5D4A355F2861054"/>
    <w:rsid w:val="00071B6A"/>
  </w:style>
  <w:style w:type="paragraph" w:customStyle="1" w:styleId="B2BED486A4DA412988F8282F8C488D88">
    <w:name w:val="B2BED486A4DA412988F8282F8C488D88"/>
    <w:rsid w:val="00071B6A"/>
  </w:style>
  <w:style w:type="paragraph" w:customStyle="1" w:styleId="77287EB01E024E7191B3520F03724566">
    <w:name w:val="77287EB01E024E7191B3520F03724566"/>
    <w:rsid w:val="00071B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Vers_x00e9_DM_x00c9_ xmlns="821ca118-854d-4774-85de-cb461bc3e543">false</Vers_x00e9_DM_x00c9_>
    <Datedapprobation xmlns="821ca118-854d-4774-85de-cb461bc3e5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D2B0A-7ABC-4D98-9FC7-C97443F2B3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CCB51-FA33-41E8-A44B-06C607139FCC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21ca118-854d-4774-85de-cb461bc3e543"/>
    <ds:schemaRef ds:uri="013660ce-6d07-47ad-b726-5178166c5d3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88BB6A5-CFFE-4D8F-ABFB-A96737F4B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6FC265-912F-4F33-BF4C-218F6CC7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3</TotalTime>
  <Pages>1</Pages>
  <Words>145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Sebastien Pierre-Auguste</cp:lastModifiedBy>
  <cp:revision>2</cp:revision>
  <cp:lastPrinted>2020-12-07T14:26:00Z</cp:lastPrinted>
  <dcterms:created xsi:type="dcterms:W3CDTF">2024-01-25T14:17:00Z</dcterms:created>
  <dcterms:modified xsi:type="dcterms:W3CDTF">2024-01-25T14:17:00Z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2022-03-31T12:03:24Z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14a93e8b-f9eb-4424-aaf8-8fee7b171622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0x010100F2139A35488C164FB60D3FF5EA47D9D3</vt:lpwstr>
  </property>
</Properties>
</file>