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3D536350" w:rsidR="004246FA" w:rsidRPr="00B34C6D" w:rsidRDefault="005F23E5" w:rsidP="007E09E8">
            <w:pPr>
              <w:rPr>
                <w:color w:val="000000" w:themeColor="text1"/>
              </w:rPr>
            </w:pPr>
            <w:bookmarkStart w:id="0" w:name="_GoBack"/>
            <w:bookmarkEnd w:id="0"/>
            <w:r>
              <w:rPr>
                <w:rFonts w:ascii="Chaloult_Cond" w:hAnsi="Chaloult_Cond" w:cs="Arial"/>
                <w:noProof/>
                <w:sz w:val="2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BFA1D3" wp14:editId="56C58341">
                      <wp:simplePos x="0" y="0"/>
                      <wp:positionH relativeFrom="column">
                        <wp:posOffset>1242060</wp:posOffset>
                      </wp:positionH>
                      <wp:positionV relativeFrom="paragraph">
                        <wp:posOffset>-12700</wp:posOffset>
                      </wp:positionV>
                      <wp:extent cx="2133600" cy="525780"/>
                      <wp:effectExtent l="0" t="0" r="0" b="762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5257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B7CEB5" w14:textId="321EE217" w:rsidR="005F23E5" w:rsidRPr="005F23E5" w:rsidRDefault="005F23E5" w:rsidP="005F23E5">
                                  <w:pPr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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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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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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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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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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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</w:t>
                                  </w:r>
                                  <w:r w:rsidRPr="005F23E5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</w:t>
                                  </w:r>
                                </w:p>
                                <w:p w14:paraId="5F81C0E8" w14:textId="08FEFA72" w:rsidR="005F23E5" w:rsidRPr="003E5929" w:rsidRDefault="005F23E5" w:rsidP="005F23E5">
                                  <w:pPr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MOCLI60661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1BFA1D3" id="Rectangle 6" o:spid="_x0000_s1026" style="position:absolute;margin-left:97.8pt;margin-top:-1pt;width:168pt;height:41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" filled="f" stroked="f" strokeweight=".25pt">
                      <v:textbox>
                        <w:txbxContent>
                          <w:p w14:paraId="0DB7CEB5" w14:textId="321EE217" w:rsidR="005F23E5" w:rsidRPr="005F23E5" w:rsidRDefault="005F23E5" w:rsidP="005F23E5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</w:t>
                            </w:r>
                            <w:r w:rsidRPr="005F23E5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5F81C0E8" w14:textId="08FEFA72" w:rsidR="005F23E5" w:rsidRPr="003E5929" w:rsidRDefault="005F23E5" w:rsidP="005F23E5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MOCLI60661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246FA"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1152339517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20B110C6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1152339517"/>
          </w:tbl>
          <w:p w14:paraId="0A37501D" w14:textId="7A776E9F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2E458D88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1F4D54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65758440" w14:textId="207FBE20" w:rsidR="004246FA" w:rsidRPr="00770980" w:rsidRDefault="005F23E5" w:rsidP="007E09E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ÉVALUATION - </w:t>
            </w:r>
            <w:r w:rsidR="004242EE">
              <w:rPr>
                <w:rFonts w:ascii="Calibri" w:hAnsi="Calibri" w:cs="Arial"/>
                <w:b/>
              </w:rPr>
              <w:t>APPRÉCIATION SOMMAIRE D’ADMISSION - TRANSFERTS ET DÉPLACEMENTS</w:t>
            </w:r>
            <w:r w:rsidR="00184D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3DEEC669" w14:textId="118F4761" w:rsidR="007E5A80" w:rsidRDefault="005F23E5" w:rsidP="00FC3523">
      <w:pPr>
        <w:rPr>
          <w:rFonts w:asciiTheme="minorHAnsi" w:hAnsiTheme="minorHAnsi" w:cs="Arial"/>
          <w:sz w:val="20"/>
          <w:szCs w:val="16"/>
        </w:rPr>
      </w:pP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43D03E33" wp14:editId="4701E4AD">
            <wp:simplePos x="0" y="0"/>
            <wp:positionH relativeFrom="column">
              <wp:posOffset>-327660</wp:posOffset>
            </wp:positionH>
            <wp:positionV relativeFrom="paragraph">
              <wp:posOffset>-2322195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846" w:rsidRPr="00412A52">
        <w:rPr>
          <w:rFonts w:asciiTheme="minorHAnsi" w:hAnsiTheme="minorHAnsi" w:cs="Arial"/>
          <w:sz w:val="20"/>
          <w:szCs w:val="16"/>
        </w:rPr>
        <w:t>Cette évaluation</w:t>
      </w:r>
      <w:r w:rsidR="00DC7846">
        <w:rPr>
          <w:rFonts w:asciiTheme="minorHAnsi" w:hAnsiTheme="minorHAnsi" w:cs="Arial"/>
          <w:sz w:val="20"/>
          <w:szCs w:val="16"/>
        </w:rPr>
        <w:t xml:space="preserve"> </w:t>
      </w:r>
      <w:r w:rsidR="00DC7846" w:rsidRPr="00412A52">
        <w:rPr>
          <w:rFonts w:asciiTheme="minorHAnsi" w:hAnsiTheme="minorHAnsi" w:cs="Arial"/>
          <w:sz w:val="20"/>
          <w:szCs w:val="16"/>
        </w:rPr>
        <w:t>/</w:t>
      </w:r>
      <w:r w:rsidR="00DC7846">
        <w:rPr>
          <w:rFonts w:asciiTheme="minorHAnsi" w:hAnsiTheme="minorHAnsi" w:cs="Arial"/>
          <w:sz w:val="20"/>
          <w:szCs w:val="16"/>
        </w:rPr>
        <w:t xml:space="preserve"> </w:t>
      </w:r>
      <w:r w:rsidR="00DC7846" w:rsidRPr="00412A52">
        <w:rPr>
          <w:rFonts w:asciiTheme="minorHAnsi" w:hAnsiTheme="minorHAnsi" w:cs="Arial"/>
          <w:sz w:val="20"/>
          <w:szCs w:val="16"/>
        </w:rPr>
        <w:t>appréciation sommaire a pour but d’orienter rapidement l’équipe de soins lors de l’admission en attendant les évaluations</w:t>
      </w:r>
      <w:r w:rsidR="00DC7846">
        <w:rPr>
          <w:rFonts w:asciiTheme="minorHAnsi" w:hAnsiTheme="minorHAnsi" w:cs="Arial"/>
          <w:sz w:val="20"/>
          <w:szCs w:val="16"/>
        </w:rPr>
        <w:t xml:space="preserve"> </w:t>
      </w:r>
      <w:r w:rsidR="00DC7846" w:rsidRPr="00412A52">
        <w:rPr>
          <w:rFonts w:asciiTheme="minorHAnsi" w:hAnsiTheme="minorHAnsi" w:cs="Arial"/>
          <w:sz w:val="20"/>
          <w:szCs w:val="16"/>
        </w:rPr>
        <w:t>/</w:t>
      </w:r>
      <w:r w:rsidR="00DC7846">
        <w:rPr>
          <w:rFonts w:asciiTheme="minorHAnsi" w:hAnsiTheme="minorHAnsi" w:cs="Arial"/>
          <w:sz w:val="20"/>
          <w:szCs w:val="16"/>
        </w:rPr>
        <w:t xml:space="preserve"> </w:t>
      </w:r>
      <w:r w:rsidR="00DC7846" w:rsidRPr="00412A52">
        <w:rPr>
          <w:rFonts w:asciiTheme="minorHAnsi" w:hAnsiTheme="minorHAnsi" w:cs="Arial"/>
          <w:sz w:val="20"/>
          <w:szCs w:val="16"/>
        </w:rPr>
        <w:t>appréciations respectives complétées.</w:t>
      </w:r>
    </w:p>
    <w:p w14:paraId="6E6C3841" w14:textId="77777777" w:rsidR="00DC7846" w:rsidRPr="00FC3523" w:rsidRDefault="00DC7846" w:rsidP="00FC3523">
      <w:pPr>
        <w:rPr>
          <w:rFonts w:asciiTheme="minorHAnsi" w:hAnsiTheme="minorHAnsi" w:cs="Arial"/>
          <w:b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7508"/>
        <w:gridCol w:w="3119"/>
      </w:tblGrid>
      <w:tr w:rsidR="00A82A5C" w:rsidRPr="001625A7" w14:paraId="08F24100" w14:textId="50BAAB7D" w:rsidTr="002F7998">
        <w:trPr>
          <w:tblHeader/>
        </w:trPr>
        <w:tc>
          <w:tcPr>
            <w:tcW w:w="750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125FCF" w14:textId="6CC7E5B0" w:rsidR="00A82A5C" w:rsidRDefault="00A82A5C" w:rsidP="00A82A5C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DISCIPLINE : </w:t>
            </w:r>
            <w:permStart w:id="46745747" w:edGrp="everyone"/>
            <w:sdt>
              <w:sdtPr>
                <w:rPr>
                  <w:rFonts w:asciiTheme="minorHAnsi" w:hAnsiTheme="minorHAnsi" w:cs="Arial"/>
                  <w:b/>
                  <w:bCs/>
                  <w:sz w:val="20"/>
                  <w:szCs w:val="20"/>
                </w:rPr>
                <w:id w:val="-712886345"/>
                <w:placeholder>
                  <w:docPart w:val="292161B8AC0E49F99F9DDC188D2836B1"/>
                </w:placeholder>
                <w:comboBox>
                  <w:listItem w:value="Choisissez un élément."/>
                  <w:listItem w:displayText="Ergothérapie" w:value="Ergothérapie"/>
                  <w:listItem w:displayText="Physiothérapie" w:value="Physiothérapie"/>
                </w:comboBox>
              </w:sdtPr>
              <w:sdtEndPr/>
              <w:sdtContent>
                <w:r w:rsidR="005F23E5">
                  <w:rPr>
                    <w:rFonts w:asciiTheme="minorHAnsi" w:hAnsiTheme="minorHAnsi" w:cs="Arial"/>
                    <w:b/>
                    <w:bCs/>
                    <w:sz w:val="20"/>
                    <w:szCs w:val="20"/>
                  </w:rPr>
                  <w:t xml:space="preserve"> </w:t>
                </w:r>
                <w:r>
                  <w:rPr>
                    <w:rFonts w:asciiTheme="minorHAnsi" w:hAnsiTheme="minorHAnsi" w:cs="Arial"/>
                    <w:b/>
                    <w:bCs/>
                    <w:sz w:val="20"/>
                    <w:szCs w:val="20"/>
                  </w:rPr>
                  <w:t xml:space="preserve"> </w:t>
                </w:r>
              </w:sdtContent>
            </w:sdt>
            <w:permEnd w:id="46745747"/>
            <w:r>
              <w:rPr>
                <w:rFonts w:asciiTheme="minorHAnsi" w:hAnsiTheme="minorHAnsi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451B048" w14:textId="762BA91D" w:rsidR="00A82A5C" w:rsidRDefault="001F4D54" w:rsidP="00A82A5C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0"/>
                  <w:szCs w:val="20"/>
                </w:rPr>
                <w:id w:val="-152292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11213312" w:edGrp="everyone"/>
                <w:r w:rsidR="00B96798">
                  <w:rPr>
                    <w:rFonts w:ascii="MS Gothic" w:eastAsia="MS Gothic" w:hAnsi="MS Gothic" w:cs="Arial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A82A5C" w:rsidRPr="005A059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 </w:t>
            </w:r>
            <w:permEnd w:id="1511213312"/>
            <w:r w:rsidR="00A82A5C" w:rsidRPr="005A059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Double identification effectuée</w:t>
            </w:r>
          </w:p>
        </w:tc>
      </w:tr>
      <w:tr w:rsidR="002F7998" w:rsidRPr="001625A7" w14:paraId="5B330702" w14:textId="77777777" w:rsidTr="002F7998">
        <w:trPr>
          <w:tblHeader/>
        </w:trPr>
        <w:tc>
          <w:tcPr>
            <w:tcW w:w="1062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6FFC68" w14:textId="7067A3E5" w:rsidR="002F7998" w:rsidRPr="002F7998" w:rsidRDefault="002F7998" w:rsidP="002F7998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A3313" w:rsidRPr="001625A7" w14:paraId="15132729" w14:textId="77777777" w:rsidTr="00A82A5C">
        <w:trPr>
          <w:tblHeader/>
        </w:trPr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729036" w14:textId="24C52531" w:rsidR="00CA3313" w:rsidRDefault="00CA3313" w:rsidP="00A82A5C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Motif(s) de consultation :</w:t>
            </w:r>
            <w:permStart w:id="1289761803" w:edGrp="everyone"/>
            <w:r w:rsidR="00654DC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permEnd w:id="1289761803"/>
          </w:p>
        </w:tc>
      </w:tr>
      <w:permStart w:id="370555968" w:edGrp="everyone"/>
      <w:tr w:rsidR="000C7B06" w:rsidRPr="001625A7" w14:paraId="20A6CF45" w14:textId="77777777" w:rsidTr="00A82A5C">
        <w:trPr>
          <w:tblHeader/>
        </w:trPr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7F03E7" w14:textId="7ADB5E3C" w:rsidR="00A82A5C" w:rsidRPr="005A0599" w:rsidRDefault="001F4D54" w:rsidP="00A82A5C">
            <w:pPr>
              <w:jc w:val="both"/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</w:pPr>
            <w:sdt>
              <w:sdtPr>
                <w:rPr>
                  <w:rFonts w:ascii="Segoe UI Symbol" w:hAnsi="Segoe UI Symbol" w:cs="Segoe UI Symbol"/>
                  <w:b/>
                  <w:sz w:val="20"/>
                  <w:szCs w:val="20"/>
                  <w:lang w:val="fr-FR"/>
                </w:rPr>
                <w:id w:val="70931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C4">
                  <w:rPr>
                    <w:rFonts w:ascii="MS Gothic" w:eastAsia="MS Gothic" w:hAnsi="MS Gothic" w:cs="Segoe UI Symbol" w:hint="eastAsia"/>
                    <w:b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A82A5C" w:rsidRPr="005A0599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permEnd w:id="370555968"/>
            <w:r w:rsidR="00A82A5C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L’usager</w:t>
            </w:r>
            <w:r w:rsidR="002F7998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A82A5C" w:rsidRPr="005A0599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/</w:t>
            </w:r>
            <w:r w:rsidR="002F7998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A82A5C" w:rsidRPr="005A0599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sdt>
              <w:sdtPr>
                <w:rPr>
                  <w:rFonts w:asciiTheme="minorHAnsi" w:hAnsiTheme="minorHAnsi" w:cs="Arial"/>
                  <w:b/>
                  <w:sz w:val="20"/>
                  <w:szCs w:val="20"/>
                  <w:lang w:val="fr-FR"/>
                </w:rPr>
                <w:id w:val="97580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9508674" w:edGrp="everyone"/>
                <w:r w:rsidR="00220AB5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fr-FR"/>
                  </w:rPr>
                  <w:t>☐</w:t>
                </w:r>
                <w:permEnd w:id="129508674"/>
              </w:sdtContent>
            </w:sdt>
            <w:r w:rsidR="00A82A5C" w:rsidRPr="005A0599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permStart w:id="357311693" w:edGrp="everyone"/>
            <w:r w:rsidR="00E2666B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C02A57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 </w:t>
            </w:r>
            <w:permEnd w:id="357311693"/>
            <w:r w:rsidR="00654DCD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C02A57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(</w:t>
            </w:r>
            <w:r w:rsidR="00A82A5C" w:rsidRPr="00057FE9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personne autorisée</w:t>
            </w:r>
            <w:r w:rsidR="00C02A57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)</w:t>
            </w:r>
            <w:r w:rsidR="00A82A5C" w:rsidRPr="00057FE9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A82A5C" w:rsidRPr="005A0599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consent à l’évaluation</w:t>
            </w:r>
            <w:r w:rsidR="002F7998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A82A5C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/</w:t>
            </w:r>
            <w:r w:rsidR="002F7998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 xml:space="preserve"> </w:t>
            </w:r>
            <w:r w:rsidR="00A82A5C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appréciation</w:t>
            </w:r>
            <w:r w:rsidR="00E2666B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.</w:t>
            </w:r>
          </w:p>
          <w:p w14:paraId="46E37FB3" w14:textId="4850813F" w:rsidR="000C7B06" w:rsidRDefault="00A82A5C" w:rsidP="00AF0AC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2A57">
              <w:rPr>
                <w:rFonts w:asciiTheme="minorHAnsi" w:hAnsiTheme="minorHAnsi" w:cs="Arial"/>
                <w:b/>
                <w:sz w:val="20"/>
                <w:szCs w:val="20"/>
                <w:lang w:val="fr-FR"/>
              </w:rPr>
              <w:t>Commentaires</w:t>
            </w:r>
            <w:r w:rsidR="00B24016">
              <w:rPr>
                <w:rFonts w:asciiTheme="minorHAnsi" w:hAnsiTheme="minorHAnsi" w:cs="Arial"/>
                <w:sz w:val="20"/>
                <w:szCs w:val="20"/>
                <w:lang w:val="fr-FR"/>
              </w:rPr>
              <w:t> </w:t>
            </w:r>
            <w:r w:rsidR="00B24016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="00B24016" w:rsidRPr="00AF0AC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2116288561" w:edGrp="everyone"/>
            <w:r w:rsidR="00AF0AC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0ACE" w:rsidRPr="00AF0AC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116288561"/>
          </w:p>
        </w:tc>
      </w:tr>
      <w:tr w:rsidR="000C7B06" w:rsidRPr="001625A7" w14:paraId="5C35E900" w14:textId="77777777" w:rsidTr="002F7998">
        <w:trPr>
          <w:tblHeader/>
        </w:trPr>
        <w:tc>
          <w:tcPr>
            <w:tcW w:w="10627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7204FB" w14:textId="77777777" w:rsidR="000C7B06" w:rsidRDefault="000C7B06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15FDF" w:rsidRPr="001625A7" w14:paraId="48B34CC2" w14:textId="77777777" w:rsidTr="00BA51DA">
        <w:trPr>
          <w:tblHeader/>
        </w:trPr>
        <w:tc>
          <w:tcPr>
            <w:tcW w:w="10627" w:type="dxa"/>
            <w:gridSpan w:val="2"/>
            <w:shd w:val="clear" w:color="auto" w:fill="BFBFBF" w:themeFill="background1" w:themeFillShade="BF"/>
            <w:vAlign w:val="center"/>
          </w:tcPr>
          <w:p w14:paraId="68C1B14F" w14:textId="1CEB5BAC" w:rsidR="00F15FDF" w:rsidRPr="001625A7" w:rsidRDefault="008A429A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DONNÉES SUBJECTIVES</w:t>
            </w:r>
          </w:p>
        </w:tc>
      </w:tr>
      <w:tr w:rsidR="004242EE" w:rsidRPr="001625A7" w14:paraId="0D1C84E6" w14:textId="77777777" w:rsidTr="00EE3746">
        <w:trPr>
          <w:trHeight w:val="158"/>
        </w:trPr>
        <w:tc>
          <w:tcPr>
            <w:tcW w:w="10627" w:type="dxa"/>
            <w:gridSpan w:val="2"/>
          </w:tcPr>
          <w:p w14:paraId="5997CC1D" w14:textId="76F8D8FC" w:rsidR="004242EE" w:rsidRPr="001625A7" w:rsidRDefault="004242EE" w:rsidP="00BA51D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103039846" w:edGrp="everyone" w:colFirst="0" w:colLast="0"/>
          </w:p>
        </w:tc>
      </w:tr>
      <w:permEnd w:id="1103039846"/>
    </w:tbl>
    <w:p w14:paraId="23DE523C" w14:textId="77777777" w:rsidR="00F15FDF" w:rsidRDefault="00F15FDF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F15FDF" w:rsidRPr="001625A7" w14:paraId="7D19D783" w14:textId="77777777" w:rsidTr="3D91267F">
        <w:trPr>
          <w:cantSplit/>
        </w:trPr>
        <w:tc>
          <w:tcPr>
            <w:tcW w:w="10627" w:type="dxa"/>
            <w:shd w:val="clear" w:color="auto" w:fill="BFBFBF" w:themeFill="background1" w:themeFillShade="BF"/>
            <w:vAlign w:val="center"/>
          </w:tcPr>
          <w:p w14:paraId="5674E3F7" w14:textId="3F99D194" w:rsidR="00F15FDF" w:rsidRPr="001625A7" w:rsidRDefault="008A429A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DONNÉES OBJECTIVES</w:t>
            </w:r>
          </w:p>
        </w:tc>
      </w:tr>
      <w:tr w:rsidR="00017EA8" w:rsidRPr="001625A7" w14:paraId="71F6A008" w14:textId="77777777" w:rsidTr="00EE3746">
        <w:trPr>
          <w:cantSplit/>
          <w:trHeight w:val="112"/>
        </w:trPr>
        <w:tc>
          <w:tcPr>
            <w:tcW w:w="10627" w:type="dxa"/>
          </w:tcPr>
          <w:p w14:paraId="302AB88C" w14:textId="5DF8D69D" w:rsidR="00017EA8" w:rsidRPr="001625A7" w:rsidRDefault="00017EA8" w:rsidP="00017E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Observations générales </w:t>
            </w:r>
            <w:r w:rsidRPr="008B59F8">
              <w:rPr>
                <w:rFonts w:asciiTheme="minorHAnsi" w:hAnsiTheme="minorHAnsi" w:cs="Arial"/>
                <w:sz w:val="20"/>
                <w:szCs w:val="20"/>
              </w:rPr>
              <w:t>:</w:t>
            </w:r>
            <w:r w:rsidR="005F23E5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99250D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ermStart w:id="954534243" w:edGrp="everyone"/>
            <w:r w:rsidR="0099250D"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permEnd w:id="954534243"/>
          </w:p>
        </w:tc>
      </w:tr>
      <w:tr w:rsidR="00017EA8" w:rsidRPr="001625A7" w14:paraId="3A0D3D75" w14:textId="77777777" w:rsidTr="00EE3746">
        <w:trPr>
          <w:cantSplit/>
          <w:trHeight w:val="272"/>
        </w:trPr>
        <w:tc>
          <w:tcPr>
            <w:tcW w:w="10627" w:type="dxa"/>
          </w:tcPr>
          <w:p w14:paraId="28C8CA7F" w14:textId="726D9F89" w:rsidR="00017EA8" w:rsidRPr="001625A7" w:rsidRDefault="00017EA8" w:rsidP="00017E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Comportement :</w:t>
            </w:r>
            <w:r w:rsidRPr="00615E86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ermStart w:id="938150609" w:edGrp="everyone"/>
            <w:sdt>
              <w:sdtPr>
                <w:rPr>
                  <w:rFonts w:asciiTheme="minorHAnsi" w:hAnsiTheme="minorHAnsi" w:cs="Arial"/>
                  <w:sz w:val="16"/>
                  <w:szCs w:val="16"/>
                </w:rPr>
                <w:id w:val="-51993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679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permEnd w:id="938150609"/>
            <w:r w:rsidRPr="00615E86">
              <w:rPr>
                <w:rFonts w:asciiTheme="minorHAnsi" w:hAnsiTheme="minorHAnsi" w:cs="Arial"/>
                <w:sz w:val="16"/>
                <w:szCs w:val="16"/>
              </w:rPr>
              <w:t>N/E</w:t>
            </w:r>
            <w:r w:rsidR="005F23E5">
              <w:rPr>
                <w:rFonts w:asciiTheme="minorHAnsi" w:hAnsiTheme="minorHAnsi" w:cs="Arial"/>
                <w:sz w:val="16"/>
                <w:szCs w:val="16"/>
              </w:rPr>
              <w:t xml:space="preserve">         </w:t>
            </w:r>
            <w:r w:rsidR="00495A69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ermStart w:id="950416875" w:edGrp="everyone"/>
            <w:r w:rsidR="00495A69" w:rsidRPr="00EE3746">
              <w:rPr>
                <w:rFonts w:asciiTheme="minorHAnsi" w:hAnsiTheme="minorHAnsi" w:cs="Arial"/>
                <w:sz w:val="20"/>
                <w:szCs w:val="16"/>
              </w:rPr>
              <w:t xml:space="preserve">   </w:t>
            </w:r>
            <w:permEnd w:id="950416875"/>
          </w:p>
        </w:tc>
      </w:tr>
      <w:tr w:rsidR="00017EA8" w:rsidRPr="001625A7" w14:paraId="3B00F55E" w14:textId="77777777" w:rsidTr="00095EE9">
        <w:trPr>
          <w:cantSplit/>
          <w:trHeight w:val="134"/>
        </w:trPr>
        <w:tc>
          <w:tcPr>
            <w:tcW w:w="10627" w:type="dxa"/>
          </w:tcPr>
          <w:p w14:paraId="6D2EE480" w14:textId="1E8F1DA9" w:rsidR="00017EA8" w:rsidRDefault="00017EA8" w:rsidP="00017E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Intégrité de la peau :</w:t>
            </w:r>
            <w:r w:rsidRPr="00615E86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ermStart w:id="1535138023" w:edGrp="everyone"/>
            <w:sdt>
              <w:sdtPr>
                <w:rPr>
                  <w:rFonts w:asciiTheme="minorHAnsi" w:hAnsiTheme="minorHAnsi" w:cs="Arial"/>
                  <w:sz w:val="16"/>
                  <w:szCs w:val="16"/>
                </w:rPr>
                <w:id w:val="17184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679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permEnd w:id="1535138023"/>
            <w:r w:rsidR="0099250D" w:rsidRPr="00615E86">
              <w:rPr>
                <w:rFonts w:asciiTheme="minorHAnsi" w:hAnsiTheme="minorHAnsi" w:cs="Arial"/>
                <w:sz w:val="16"/>
                <w:szCs w:val="16"/>
              </w:rPr>
              <w:t>N/E</w:t>
            </w:r>
            <w:r w:rsidR="005F23E5">
              <w:rPr>
                <w:rFonts w:asciiTheme="minorHAnsi" w:hAnsiTheme="minorHAnsi" w:cs="Arial"/>
                <w:sz w:val="16"/>
                <w:szCs w:val="16"/>
              </w:rPr>
              <w:t xml:space="preserve">        </w:t>
            </w:r>
            <w:r w:rsidR="00495A69">
              <w:rPr>
                <w:rFonts w:asciiTheme="minorHAnsi" w:hAnsiTheme="minorHAnsi" w:cs="Arial"/>
                <w:sz w:val="16"/>
                <w:szCs w:val="16"/>
              </w:rPr>
              <w:t xml:space="preserve">  </w:t>
            </w:r>
            <w:permStart w:id="248413489" w:edGrp="everyone"/>
            <w:r w:rsidR="00495A69" w:rsidRPr="00475A6A">
              <w:rPr>
                <w:rFonts w:asciiTheme="minorHAnsi" w:hAnsiTheme="minorHAnsi" w:cs="Arial"/>
                <w:sz w:val="20"/>
                <w:szCs w:val="16"/>
              </w:rPr>
              <w:t xml:space="preserve">   </w:t>
            </w:r>
            <w:permEnd w:id="248413489"/>
          </w:p>
        </w:tc>
      </w:tr>
      <w:tr w:rsidR="00017EA8" w:rsidRPr="001625A7" w14:paraId="7AED9D5F" w14:textId="77777777" w:rsidTr="3D91267F">
        <w:trPr>
          <w:cantSplit/>
          <w:trHeight w:val="323"/>
        </w:trPr>
        <w:tc>
          <w:tcPr>
            <w:tcW w:w="10627" w:type="dxa"/>
          </w:tcPr>
          <w:p w14:paraId="5FFB4911" w14:textId="1DCE3F52" w:rsidR="00017EA8" w:rsidRPr="00253FAF" w:rsidRDefault="00017EA8" w:rsidP="00017EA8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253FAF">
              <w:rPr>
                <w:rFonts w:asciiTheme="minorHAnsi" w:hAnsiTheme="minorHAnsi" w:cs="Arial"/>
                <w:b/>
                <w:sz w:val="20"/>
                <w:szCs w:val="20"/>
              </w:rPr>
              <w:t>Équilibre fonctionnel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permStart w:id="340093495" w:edGrp="everyone"/>
            <w:sdt>
              <w:sdtPr>
                <w:rPr>
                  <w:rFonts w:asciiTheme="minorHAnsi" w:hAnsiTheme="minorHAnsi" w:cs="Arial"/>
                  <w:sz w:val="16"/>
                  <w:szCs w:val="16"/>
                </w:rPr>
                <w:id w:val="95213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679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permEnd w:id="340093495"/>
            <w:r w:rsidR="0099250D" w:rsidRPr="00615E86">
              <w:rPr>
                <w:rFonts w:asciiTheme="minorHAnsi" w:hAnsiTheme="minorHAnsi" w:cs="Arial"/>
                <w:sz w:val="16"/>
                <w:szCs w:val="16"/>
              </w:rPr>
              <w:t>N/E</w:t>
            </w:r>
            <w:r w:rsidR="005F23E5">
              <w:rPr>
                <w:rFonts w:asciiTheme="minorHAnsi" w:hAnsiTheme="minorHAnsi" w:cs="Arial"/>
                <w:sz w:val="16"/>
                <w:szCs w:val="16"/>
              </w:rPr>
              <w:t xml:space="preserve">        </w:t>
            </w:r>
            <w:r w:rsidR="00495A69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ermStart w:id="702955578" w:edGrp="everyone"/>
            <w:r w:rsidR="00495A69" w:rsidRPr="00475A6A">
              <w:rPr>
                <w:rFonts w:asciiTheme="minorHAnsi" w:hAnsiTheme="minorHAnsi" w:cs="Arial"/>
                <w:sz w:val="20"/>
                <w:szCs w:val="16"/>
              </w:rPr>
              <w:t xml:space="preserve">   </w:t>
            </w:r>
            <w:permEnd w:id="702955578"/>
          </w:p>
          <w:p w14:paraId="462EF6A1" w14:textId="1C6072BC" w:rsidR="00017EA8" w:rsidRDefault="00017EA8" w:rsidP="3D91267F">
            <w:pPr>
              <w:pStyle w:val="Paragraphedeliste"/>
              <w:numPr>
                <w:ilvl w:val="0"/>
                <w:numId w:val="6"/>
              </w:numPr>
            </w:pPr>
            <w:r w:rsidRPr="3D91267F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Assis </w:t>
            </w:r>
            <w:r w:rsidRPr="3D91267F">
              <w:rPr>
                <w:rFonts w:asciiTheme="minorHAnsi" w:hAnsiTheme="minorHAnsi" w:cs="Arial"/>
                <w:sz w:val="20"/>
                <w:szCs w:val="20"/>
              </w:rPr>
              <w:t xml:space="preserve">: </w:t>
            </w:r>
            <w:permStart w:id="1306684094" w:edGrp="everyone"/>
            <w:r w:rsidR="0099250D" w:rsidRPr="3D91267F"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permEnd w:id="1306684094"/>
          </w:p>
          <w:p w14:paraId="65EE1D79" w14:textId="4C3F97AD" w:rsidR="00017EA8" w:rsidRDefault="00017EA8" w:rsidP="3D91267F">
            <w:pPr>
              <w:pStyle w:val="Paragraphedeliste"/>
              <w:numPr>
                <w:ilvl w:val="0"/>
                <w:numId w:val="6"/>
              </w:numPr>
            </w:pPr>
            <w:r w:rsidRPr="3D91267F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Debout</w:t>
            </w:r>
            <w:r w:rsidRPr="3D91267F">
              <w:rPr>
                <w:rFonts w:asciiTheme="minorHAnsi" w:hAnsiTheme="minorHAnsi" w:cs="Arial"/>
                <w:sz w:val="20"/>
                <w:szCs w:val="20"/>
              </w:rPr>
              <w:t> :</w:t>
            </w:r>
            <w:permStart w:id="672940123" w:edGrp="everyone"/>
            <w:r w:rsidR="0099250D" w:rsidRPr="3D91267F"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permEnd w:id="672940123"/>
          </w:p>
        </w:tc>
      </w:tr>
    </w:tbl>
    <w:p w14:paraId="74A7AB53" w14:textId="77777777" w:rsidR="00EC0F05" w:rsidRDefault="00EC0F05"/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2830"/>
        <w:gridCol w:w="709"/>
        <w:gridCol w:w="2268"/>
        <w:gridCol w:w="4820"/>
      </w:tblGrid>
      <w:tr w:rsidR="004242EE" w:rsidRPr="001625A7" w14:paraId="44523595" w14:textId="6E30A03D" w:rsidTr="00486829">
        <w:trPr>
          <w:cantSplit/>
          <w:trHeight w:val="38"/>
          <w:tblHeader/>
        </w:trPr>
        <w:tc>
          <w:tcPr>
            <w:tcW w:w="2830" w:type="dxa"/>
            <w:shd w:val="clear" w:color="auto" w:fill="D9D9D9" w:themeFill="background1" w:themeFillShade="D9"/>
          </w:tcPr>
          <w:p w14:paraId="7821D0BF" w14:textId="5A60A1CC" w:rsidR="004242EE" w:rsidRDefault="00EC0F05" w:rsidP="00EC0F0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C0F05">
              <w:rPr>
                <w:rFonts w:asciiTheme="minorHAnsi" w:hAnsiTheme="minorHAnsi" w:cstheme="minorHAnsi"/>
                <w:b/>
                <w:sz w:val="20"/>
                <w:szCs w:val="20"/>
              </w:rPr>
              <w:t>AUTONOMIE FONCTIONNELLE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A803321" w14:textId="212DA0A5" w:rsidR="004242EE" w:rsidRDefault="004242EE" w:rsidP="00B968F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7997">
              <w:rPr>
                <w:rFonts w:asciiTheme="minorHAnsi" w:hAnsiTheme="minorHAnsi" w:cs="Arial"/>
                <w:b/>
                <w:sz w:val="20"/>
                <w:szCs w:val="20"/>
              </w:rPr>
              <w:t>N/E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3365348" w14:textId="6E78A88A" w:rsidR="004242EE" w:rsidRDefault="004242EE" w:rsidP="00B968F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1967">
              <w:rPr>
                <w:rFonts w:asciiTheme="minorHAnsi" w:hAnsiTheme="minorHAnsi" w:cs="Arial"/>
                <w:b/>
                <w:sz w:val="20"/>
                <w:szCs w:val="20"/>
              </w:rPr>
              <w:t>N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IVEAU D’ASSISTANCE*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56259FE9" w14:textId="7B2982C3" w:rsidR="004242EE" w:rsidRDefault="004242EE" w:rsidP="00B968F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61967">
              <w:rPr>
                <w:rFonts w:asciiTheme="minorHAnsi" w:hAnsiTheme="minorHAnsi" w:cs="Arial"/>
                <w:b/>
                <w:sz w:val="20"/>
                <w:szCs w:val="20"/>
              </w:rPr>
              <w:t>P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ARTICULARITÉS</w:t>
            </w:r>
          </w:p>
        </w:tc>
      </w:tr>
      <w:tr w:rsidR="004242EE" w:rsidRPr="001625A7" w14:paraId="19858458" w14:textId="77777777" w:rsidTr="00486829">
        <w:trPr>
          <w:cantSplit/>
          <w:trHeight w:val="38"/>
        </w:trPr>
        <w:tc>
          <w:tcPr>
            <w:tcW w:w="2830" w:type="dxa"/>
            <w:shd w:val="clear" w:color="auto" w:fill="F2F2F2" w:themeFill="background1" w:themeFillShade="F2"/>
          </w:tcPr>
          <w:p w14:paraId="34C1BF88" w14:textId="611A8595" w:rsidR="004242EE" w:rsidRDefault="004242EE" w:rsidP="004242E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61967">
              <w:rPr>
                <w:rFonts w:asciiTheme="minorHAnsi" w:hAnsiTheme="minorHAnsi" w:cs="Arial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OBILITÉ AU LIT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7DD9BDA" w14:textId="77777777" w:rsidR="004242EE" w:rsidRDefault="004242EE" w:rsidP="004242E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5BB0ACB2" w14:textId="77777777" w:rsidR="004242EE" w:rsidRDefault="004242EE" w:rsidP="004242E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14:paraId="23DE12D7" w14:textId="26247EA0" w:rsidR="004242EE" w:rsidRDefault="004242EE" w:rsidP="004242E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42EE" w:rsidRPr="001625A7" w14:paraId="4737CF6D" w14:textId="77777777" w:rsidTr="00486829">
        <w:trPr>
          <w:cantSplit/>
          <w:trHeight w:val="38"/>
        </w:trPr>
        <w:tc>
          <w:tcPr>
            <w:tcW w:w="2830" w:type="dxa"/>
          </w:tcPr>
          <w:p w14:paraId="348C3810" w14:textId="7FACE044" w:rsidR="004242EE" w:rsidRDefault="004242EE" w:rsidP="004242E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16A8">
              <w:rPr>
                <w:rFonts w:asciiTheme="minorHAnsi" w:hAnsiTheme="minorHAnsi" w:cs="Arial"/>
                <w:b/>
                <w:sz w:val="20"/>
                <w:szCs w:val="20"/>
              </w:rPr>
              <w:t>Décubitus dorsal à côté G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26465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718737906" w:edGrp="everyone" w:displacedByCustomXml="prev"/>
            <w:tc>
              <w:tcPr>
                <w:tcW w:w="709" w:type="dxa"/>
              </w:tcPr>
              <w:p w14:paraId="024F9136" w14:textId="6D1439E3" w:rsidR="004242EE" w:rsidRDefault="00220AB5" w:rsidP="00B968FD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718737906" w:displacedByCustomXml="next"/>
          </w:sdtContent>
        </w:sdt>
        <w:tc>
          <w:tcPr>
            <w:tcW w:w="2268" w:type="dxa"/>
          </w:tcPr>
          <w:p w14:paraId="41827E76" w14:textId="24199854" w:rsidR="004242EE" w:rsidRDefault="0099250D" w:rsidP="00B968F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33851709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338517098"/>
          </w:p>
        </w:tc>
        <w:tc>
          <w:tcPr>
            <w:tcW w:w="4820" w:type="dxa"/>
          </w:tcPr>
          <w:p w14:paraId="463A5766" w14:textId="59EC7217" w:rsidR="004242EE" w:rsidRDefault="0099250D" w:rsidP="00EE56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53494692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534946920"/>
          </w:p>
        </w:tc>
      </w:tr>
      <w:tr w:rsidR="00220AB5" w:rsidRPr="001625A7" w14:paraId="1E983318" w14:textId="77777777" w:rsidTr="00486829">
        <w:trPr>
          <w:cantSplit/>
          <w:trHeight w:val="38"/>
        </w:trPr>
        <w:tc>
          <w:tcPr>
            <w:tcW w:w="2830" w:type="dxa"/>
          </w:tcPr>
          <w:p w14:paraId="726D3621" w14:textId="5FC1D1B7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016A8">
              <w:rPr>
                <w:rFonts w:asciiTheme="minorHAnsi" w:hAnsiTheme="minorHAnsi" w:cs="Arial"/>
                <w:b/>
                <w:sz w:val="20"/>
                <w:szCs w:val="20"/>
              </w:rPr>
              <w:t xml:space="preserve">Décubitus dorsal à côté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68521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907900119" w:edGrp="everyone" w:displacedByCustomXml="prev"/>
            <w:tc>
              <w:tcPr>
                <w:tcW w:w="709" w:type="dxa"/>
              </w:tcPr>
              <w:p w14:paraId="62C28BFE" w14:textId="3FD2CAAE" w:rsidR="00220AB5" w:rsidRDefault="00220AB5" w:rsidP="00220AB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07900119" w:displacedByCustomXml="next"/>
          </w:sdtContent>
        </w:sdt>
        <w:tc>
          <w:tcPr>
            <w:tcW w:w="2268" w:type="dxa"/>
          </w:tcPr>
          <w:p w14:paraId="5C8180CA" w14:textId="2B13B154" w:rsidR="00220AB5" w:rsidRDefault="00220AB5" w:rsidP="00220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182362915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23629157"/>
          </w:p>
        </w:tc>
        <w:tc>
          <w:tcPr>
            <w:tcW w:w="4820" w:type="dxa"/>
          </w:tcPr>
          <w:p w14:paraId="6F36A656" w14:textId="1CCCDCC1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7351719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573517190"/>
          </w:p>
        </w:tc>
      </w:tr>
      <w:tr w:rsidR="00220AB5" w:rsidRPr="001625A7" w14:paraId="3BA3FA57" w14:textId="77777777" w:rsidTr="00486829">
        <w:trPr>
          <w:cantSplit/>
          <w:trHeight w:val="38"/>
        </w:trPr>
        <w:tc>
          <w:tcPr>
            <w:tcW w:w="2830" w:type="dxa"/>
          </w:tcPr>
          <w:p w14:paraId="77C4B08A" w14:textId="0B1B2D18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Assis à décubitus dorsal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18081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261976662" w:edGrp="everyone" w:displacedByCustomXml="prev"/>
            <w:tc>
              <w:tcPr>
                <w:tcW w:w="709" w:type="dxa"/>
              </w:tcPr>
              <w:p w14:paraId="4FB5951E" w14:textId="19EE86BE" w:rsidR="00220AB5" w:rsidRDefault="00220AB5" w:rsidP="00220AB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261976662" w:displacedByCustomXml="next"/>
          </w:sdtContent>
        </w:sdt>
        <w:tc>
          <w:tcPr>
            <w:tcW w:w="2268" w:type="dxa"/>
          </w:tcPr>
          <w:p w14:paraId="04268AD3" w14:textId="40CBBC72" w:rsidR="00220AB5" w:rsidRDefault="00220AB5" w:rsidP="00220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134541693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345416934"/>
          </w:p>
        </w:tc>
        <w:tc>
          <w:tcPr>
            <w:tcW w:w="4820" w:type="dxa"/>
          </w:tcPr>
          <w:p w14:paraId="55A87BD8" w14:textId="20589CB5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5149082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951490824"/>
          </w:p>
        </w:tc>
      </w:tr>
      <w:tr w:rsidR="00220AB5" w:rsidRPr="001625A7" w14:paraId="176441DD" w14:textId="77777777" w:rsidTr="00486829">
        <w:trPr>
          <w:cantSplit/>
          <w:trHeight w:val="38"/>
        </w:trPr>
        <w:tc>
          <w:tcPr>
            <w:tcW w:w="2830" w:type="dxa"/>
          </w:tcPr>
          <w:p w14:paraId="1A23B473" w14:textId="0D63679B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Décubitus dorsal à assis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12139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822623703" w:edGrp="everyone" w:displacedByCustomXml="prev"/>
            <w:tc>
              <w:tcPr>
                <w:tcW w:w="709" w:type="dxa"/>
              </w:tcPr>
              <w:p w14:paraId="66CE586C" w14:textId="4C01D560" w:rsidR="00220AB5" w:rsidRDefault="00220AB5" w:rsidP="00220AB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822623703" w:displacedByCustomXml="next"/>
          </w:sdtContent>
        </w:sdt>
        <w:tc>
          <w:tcPr>
            <w:tcW w:w="2268" w:type="dxa"/>
          </w:tcPr>
          <w:p w14:paraId="15230D5D" w14:textId="54DBA196" w:rsidR="00220AB5" w:rsidRDefault="00220AB5" w:rsidP="00220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10659259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06592590"/>
          </w:p>
        </w:tc>
        <w:tc>
          <w:tcPr>
            <w:tcW w:w="4820" w:type="dxa"/>
          </w:tcPr>
          <w:p w14:paraId="7CC4725D" w14:textId="05DAAABC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8405115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484051154"/>
          </w:p>
        </w:tc>
      </w:tr>
      <w:tr w:rsidR="004242EE" w:rsidRPr="001625A7" w14:paraId="442B7680" w14:textId="77777777" w:rsidTr="00486829">
        <w:trPr>
          <w:cantSplit/>
          <w:trHeight w:val="38"/>
        </w:trPr>
        <w:tc>
          <w:tcPr>
            <w:tcW w:w="2830" w:type="dxa"/>
            <w:shd w:val="clear" w:color="auto" w:fill="F2F2F2" w:themeFill="background1" w:themeFillShade="F2"/>
          </w:tcPr>
          <w:p w14:paraId="2DD616D6" w14:textId="6AC93C93" w:rsidR="004242EE" w:rsidRDefault="004242EE" w:rsidP="004242E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TRANSFERTS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0936CDCA" w14:textId="77777777" w:rsidR="004242EE" w:rsidRDefault="004242EE" w:rsidP="00B968F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16816649" w14:textId="77777777" w:rsidR="004242EE" w:rsidRDefault="004242EE" w:rsidP="00B968F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14:paraId="7D3DBA92" w14:textId="776B4F2C" w:rsidR="004242EE" w:rsidRDefault="004242EE" w:rsidP="00EE56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0AB5" w:rsidRPr="001625A7" w14:paraId="324702CC" w14:textId="77777777" w:rsidTr="00486829">
        <w:trPr>
          <w:cantSplit/>
          <w:trHeight w:val="38"/>
        </w:trPr>
        <w:tc>
          <w:tcPr>
            <w:tcW w:w="2830" w:type="dxa"/>
          </w:tcPr>
          <w:p w14:paraId="3B664B25" w14:textId="24309906" w:rsidR="00220AB5" w:rsidRDefault="00220AB5" w:rsidP="00220AB5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Lit - Fauteuil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97341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371418666" w:edGrp="everyone" w:displacedByCustomXml="prev"/>
            <w:tc>
              <w:tcPr>
                <w:tcW w:w="709" w:type="dxa"/>
              </w:tcPr>
              <w:p w14:paraId="5E5D991D" w14:textId="6DDBFFDC" w:rsidR="00220AB5" w:rsidRDefault="00220AB5" w:rsidP="00220AB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371418666" w:displacedByCustomXml="next"/>
          </w:sdtContent>
        </w:sdt>
        <w:tc>
          <w:tcPr>
            <w:tcW w:w="2268" w:type="dxa"/>
          </w:tcPr>
          <w:p w14:paraId="47C7E319" w14:textId="5903057D" w:rsidR="00220AB5" w:rsidRDefault="00220AB5" w:rsidP="00220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97487140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974871405"/>
          </w:p>
        </w:tc>
        <w:tc>
          <w:tcPr>
            <w:tcW w:w="4820" w:type="dxa"/>
          </w:tcPr>
          <w:p w14:paraId="5A600FB2" w14:textId="200EE7BD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13210827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132108277"/>
          </w:p>
        </w:tc>
      </w:tr>
      <w:tr w:rsidR="00220AB5" w:rsidRPr="001625A7" w14:paraId="2A9BEA6D" w14:textId="77777777" w:rsidTr="00486829">
        <w:trPr>
          <w:cantSplit/>
          <w:trHeight w:val="38"/>
        </w:trPr>
        <w:tc>
          <w:tcPr>
            <w:tcW w:w="2830" w:type="dxa"/>
          </w:tcPr>
          <w:p w14:paraId="7DECAA57" w14:textId="681EC50F" w:rsidR="00220AB5" w:rsidRDefault="00220AB5" w:rsidP="00220AB5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Fauteuil - lit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74644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905593447" w:edGrp="everyone" w:displacedByCustomXml="prev"/>
            <w:tc>
              <w:tcPr>
                <w:tcW w:w="709" w:type="dxa"/>
              </w:tcPr>
              <w:p w14:paraId="7B4FD4B9" w14:textId="365CA9E0" w:rsidR="00220AB5" w:rsidRDefault="00220AB5" w:rsidP="00220AB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905593447" w:displacedByCustomXml="next"/>
          </w:sdtContent>
        </w:sdt>
        <w:tc>
          <w:tcPr>
            <w:tcW w:w="2268" w:type="dxa"/>
          </w:tcPr>
          <w:p w14:paraId="40A0A6A2" w14:textId="22CB539E" w:rsidR="00220AB5" w:rsidRDefault="00220AB5" w:rsidP="00220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9686317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96863171"/>
          </w:p>
        </w:tc>
        <w:tc>
          <w:tcPr>
            <w:tcW w:w="4820" w:type="dxa"/>
          </w:tcPr>
          <w:p w14:paraId="6E255E34" w14:textId="2EEB86BB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0587451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005874514"/>
          </w:p>
        </w:tc>
      </w:tr>
      <w:tr w:rsidR="00220AB5" w:rsidRPr="001625A7" w14:paraId="65DA20DD" w14:textId="77777777" w:rsidTr="00486829">
        <w:trPr>
          <w:cantSplit/>
          <w:trHeight w:val="38"/>
        </w:trPr>
        <w:tc>
          <w:tcPr>
            <w:tcW w:w="2830" w:type="dxa"/>
          </w:tcPr>
          <w:p w14:paraId="5B50D920" w14:textId="6CB33BC2" w:rsidR="00220AB5" w:rsidRDefault="00220AB5" w:rsidP="00220AB5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Toilette / chaise aisance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58250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025002719" w:edGrp="everyone" w:displacedByCustomXml="prev"/>
            <w:tc>
              <w:tcPr>
                <w:tcW w:w="709" w:type="dxa"/>
              </w:tcPr>
              <w:p w14:paraId="47A683AE" w14:textId="0ABDE831" w:rsidR="00220AB5" w:rsidRDefault="00220AB5" w:rsidP="00220AB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1025002719" w:displacedByCustomXml="next"/>
          </w:sdtContent>
        </w:sdt>
        <w:tc>
          <w:tcPr>
            <w:tcW w:w="2268" w:type="dxa"/>
          </w:tcPr>
          <w:p w14:paraId="5A1688FE" w14:textId="52E8A198" w:rsidR="00220AB5" w:rsidRDefault="00220AB5" w:rsidP="00220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18770035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7700351"/>
          </w:p>
        </w:tc>
        <w:tc>
          <w:tcPr>
            <w:tcW w:w="4820" w:type="dxa"/>
          </w:tcPr>
          <w:p w14:paraId="2D926FDC" w14:textId="1CB3670B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2381223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923812235"/>
          </w:p>
        </w:tc>
      </w:tr>
      <w:tr w:rsidR="004242EE" w:rsidRPr="001625A7" w14:paraId="7E953627" w14:textId="77777777" w:rsidTr="00486829">
        <w:trPr>
          <w:cantSplit/>
          <w:trHeight w:val="38"/>
        </w:trPr>
        <w:tc>
          <w:tcPr>
            <w:tcW w:w="2830" w:type="dxa"/>
            <w:shd w:val="clear" w:color="auto" w:fill="F2F2F2" w:themeFill="background1" w:themeFillShade="F2"/>
          </w:tcPr>
          <w:p w14:paraId="64B69042" w14:textId="4B7950CC" w:rsidR="004242EE" w:rsidRDefault="004242EE" w:rsidP="004242EE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DÉPLACEMENTS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AC9305B" w14:textId="77777777" w:rsidR="004242EE" w:rsidRDefault="004242EE" w:rsidP="00B968F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235100FB" w14:textId="77777777" w:rsidR="004242EE" w:rsidRDefault="004242EE" w:rsidP="00B968F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14:paraId="759F6290" w14:textId="146395DF" w:rsidR="004242EE" w:rsidRDefault="004242EE" w:rsidP="00EE56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20AB5" w:rsidRPr="001625A7" w14:paraId="2030FE76" w14:textId="77777777" w:rsidTr="00486829">
        <w:trPr>
          <w:cantSplit/>
          <w:trHeight w:val="38"/>
        </w:trPr>
        <w:tc>
          <w:tcPr>
            <w:tcW w:w="2830" w:type="dxa"/>
          </w:tcPr>
          <w:p w14:paraId="3C07FDC3" w14:textId="3B2EFB18" w:rsidR="00220AB5" w:rsidRDefault="00220AB5" w:rsidP="00220AB5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Marche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87400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953358441" w:edGrp="everyone" w:displacedByCustomXml="prev"/>
            <w:tc>
              <w:tcPr>
                <w:tcW w:w="709" w:type="dxa"/>
              </w:tcPr>
              <w:p w14:paraId="199EED12" w14:textId="2A1F550A" w:rsidR="00220AB5" w:rsidRDefault="00220AB5" w:rsidP="00220AB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953358441" w:displacedByCustomXml="next"/>
          </w:sdtContent>
        </w:sdt>
        <w:tc>
          <w:tcPr>
            <w:tcW w:w="2268" w:type="dxa"/>
          </w:tcPr>
          <w:p w14:paraId="00F98D1B" w14:textId="2F45116F" w:rsidR="00220AB5" w:rsidRDefault="00220AB5" w:rsidP="00220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79568501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795685011"/>
          </w:p>
        </w:tc>
        <w:tc>
          <w:tcPr>
            <w:tcW w:w="4820" w:type="dxa"/>
          </w:tcPr>
          <w:p w14:paraId="00A6F5D1" w14:textId="19DEE21B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5193823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451938234"/>
          </w:p>
        </w:tc>
      </w:tr>
      <w:tr w:rsidR="00220AB5" w:rsidRPr="001625A7" w14:paraId="72614241" w14:textId="77777777" w:rsidTr="00486829">
        <w:trPr>
          <w:cantSplit/>
          <w:trHeight w:val="38"/>
        </w:trPr>
        <w:tc>
          <w:tcPr>
            <w:tcW w:w="2830" w:type="dxa"/>
          </w:tcPr>
          <w:p w14:paraId="1BF118CB" w14:textId="17DB9A57" w:rsidR="00220AB5" w:rsidRDefault="00220AB5" w:rsidP="00220AB5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Propulsion du FR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93592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427435554" w:edGrp="everyone" w:displacedByCustomXml="prev"/>
            <w:tc>
              <w:tcPr>
                <w:tcW w:w="709" w:type="dxa"/>
              </w:tcPr>
              <w:p w14:paraId="0B50DB1F" w14:textId="09558A65" w:rsidR="00220AB5" w:rsidRDefault="00220AB5" w:rsidP="00220AB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p>
            </w:tc>
            <w:permEnd w:id="427435554" w:displacedByCustomXml="next"/>
          </w:sdtContent>
        </w:sdt>
        <w:tc>
          <w:tcPr>
            <w:tcW w:w="2268" w:type="dxa"/>
          </w:tcPr>
          <w:p w14:paraId="37F2F0A8" w14:textId="6DEDFBAB" w:rsidR="00220AB5" w:rsidRDefault="00220AB5" w:rsidP="00220AB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88417837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884178373"/>
          </w:p>
        </w:tc>
        <w:tc>
          <w:tcPr>
            <w:tcW w:w="4820" w:type="dxa"/>
          </w:tcPr>
          <w:p w14:paraId="7E071FF0" w14:textId="3FBC1724" w:rsidR="00220AB5" w:rsidRDefault="00220AB5" w:rsidP="00220A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54970844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054970844"/>
          </w:p>
        </w:tc>
      </w:tr>
      <w:tr w:rsidR="004242EE" w:rsidRPr="001625A7" w14:paraId="3E38C88A" w14:textId="77777777" w:rsidTr="3D91267F">
        <w:trPr>
          <w:cantSplit/>
          <w:trHeight w:val="38"/>
        </w:trPr>
        <w:tc>
          <w:tcPr>
            <w:tcW w:w="10627" w:type="dxa"/>
            <w:gridSpan w:val="4"/>
            <w:shd w:val="clear" w:color="auto" w:fill="F2F2F2" w:themeFill="background1" w:themeFillShade="F2"/>
          </w:tcPr>
          <w:p w14:paraId="763083AF" w14:textId="7E5E9BA1" w:rsidR="004242EE" w:rsidRPr="00B968FD" w:rsidRDefault="004242EE" w:rsidP="009C728C">
            <w:pPr>
              <w:rPr>
                <w:rFonts w:asciiTheme="minorHAnsi" w:hAnsiTheme="minorHAnsi" w:cs="Arial"/>
                <w:sz w:val="16"/>
                <w:szCs w:val="20"/>
              </w:rPr>
            </w:pPr>
            <w:r w:rsidRPr="00B968FD">
              <w:rPr>
                <w:rFonts w:asciiTheme="minorHAnsi" w:hAnsiTheme="minorHAnsi" w:cs="Arial"/>
                <w:sz w:val="16"/>
                <w:szCs w:val="20"/>
              </w:rPr>
              <w:t>*</w:t>
            </w:r>
            <w:r w:rsidR="0070656E" w:rsidRPr="007C4502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 xml:space="preserve"> Légende</w:t>
            </w:r>
            <w:r w:rsidR="0070656E"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:  </w:t>
            </w:r>
            <w:r w:rsidR="0070656E"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A</w:t>
            </w:r>
            <w:r w:rsidR="0070656E"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 : Autonome  </w:t>
            </w:r>
            <w:r w:rsidR="0070656E"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D</w:t>
            </w:r>
            <w:r w:rsidR="0070656E"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: Difficulté   </w:t>
            </w:r>
            <w:r w:rsidR="0070656E"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S</w:t>
            </w:r>
            <w:r w:rsidR="0070656E"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>: Supervi</w:t>
            </w:r>
            <w:r w:rsidR="0070656E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sion ou stimulation  </w:t>
            </w:r>
            <w:r w:rsidR="0070656E"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P</w:t>
            </w:r>
            <w:r w:rsidR="0070656E"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: Aide partielle  </w:t>
            </w:r>
            <w:r w:rsidR="0070656E"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T</w:t>
            </w:r>
            <w:r w:rsidR="0070656E" w:rsidRPr="007C4502">
              <w:rPr>
                <w:rFonts w:asciiTheme="minorHAnsi" w:hAnsiTheme="minorHAnsi" w:cstheme="minorHAnsi"/>
                <w:i/>
                <w:sz w:val="16"/>
                <w:szCs w:val="20"/>
              </w:rPr>
              <w:t>: Aide totale</w:t>
            </w:r>
            <w:r w:rsidR="0070656E">
              <w:rPr>
                <w:rFonts w:asciiTheme="minorHAnsi" w:hAnsiTheme="minorHAnsi" w:cstheme="minorHAnsi"/>
                <w:i/>
                <w:sz w:val="16"/>
                <w:szCs w:val="20"/>
              </w:rPr>
              <w:t xml:space="preserve">  </w:t>
            </w:r>
            <w:r w:rsidR="0070656E" w:rsidRPr="00BC09D9">
              <w:rPr>
                <w:rFonts w:asciiTheme="minorHAnsi" w:hAnsiTheme="minorHAnsi" w:cstheme="minorHAnsi"/>
                <w:b/>
                <w:i/>
                <w:sz w:val="16"/>
                <w:szCs w:val="20"/>
              </w:rPr>
              <w:t>N/E</w:t>
            </w:r>
            <w:r w:rsidR="0070656E">
              <w:rPr>
                <w:rFonts w:asciiTheme="minorHAnsi" w:hAnsiTheme="minorHAnsi" w:cstheme="minorHAnsi"/>
                <w:i/>
                <w:sz w:val="16"/>
                <w:szCs w:val="20"/>
              </w:rPr>
              <w:t> : Non évalué</w:t>
            </w:r>
          </w:p>
        </w:tc>
      </w:tr>
      <w:tr w:rsidR="004242EE" w:rsidRPr="001625A7" w14:paraId="252A116E" w14:textId="77777777" w:rsidTr="3D91267F">
        <w:trPr>
          <w:cantSplit/>
          <w:trHeight w:val="38"/>
        </w:trPr>
        <w:tc>
          <w:tcPr>
            <w:tcW w:w="10627" w:type="dxa"/>
            <w:gridSpan w:val="4"/>
          </w:tcPr>
          <w:p w14:paraId="623EFAD8" w14:textId="2009C382" w:rsidR="004242EE" w:rsidRPr="00EE56B5" w:rsidRDefault="00017EA8" w:rsidP="00EE56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E56B5">
              <w:rPr>
                <w:rFonts w:asciiTheme="minorHAnsi" w:hAnsiTheme="minorHAnsi" w:cstheme="minorBidi"/>
                <w:b/>
                <w:sz w:val="20"/>
                <w:szCs w:val="20"/>
              </w:rPr>
              <w:t>Autre</w:t>
            </w:r>
            <w:r w:rsidRPr="00EE56B5">
              <w:rPr>
                <w:rFonts w:asciiTheme="minorHAnsi" w:hAnsiTheme="minorHAnsi" w:cstheme="minorBidi"/>
                <w:sz w:val="20"/>
                <w:szCs w:val="20"/>
              </w:rPr>
              <w:t xml:space="preserve"> : </w:t>
            </w:r>
            <w:permStart w:id="1471689576" w:edGrp="everyone"/>
            <w:r w:rsidR="0099250D" w:rsidRPr="00EE56B5">
              <w:rPr>
                <w:rFonts w:asciiTheme="minorHAnsi" w:hAnsiTheme="minorHAnsi" w:cstheme="minorBidi"/>
                <w:sz w:val="20"/>
                <w:szCs w:val="20"/>
              </w:rPr>
              <w:t xml:space="preserve">   </w:t>
            </w:r>
            <w:permEnd w:id="1471689576"/>
          </w:p>
        </w:tc>
      </w:tr>
    </w:tbl>
    <w:p w14:paraId="4EB4FDA2" w14:textId="77777777" w:rsidR="000E64EF" w:rsidRDefault="000E64EF"/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2E3D54" w:rsidRPr="001625A7" w14:paraId="7453562B" w14:textId="77777777" w:rsidTr="00CA3313">
        <w:trPr>
          <w:cantSplit/>
        </w:trPr>
        <w:tc>
          <w:tcPr>
            <w:tcW w:w="10627" w:type="dxa"/>
            <w:shd w:val="clear" w:color="auto" w:fill="BFBFBF" w:themeFill="background1" w:themeFillShade="BF"/>
            <w:vAlign w:val="center"/>
          </w:tcPr>
          <w:p w14:paraId="2DEFCFD2" w14:textId="34D7F68E" w:rsidR="002E3D54" w:rsidRPr="001625A7" w:rsidRDefault="00F510F1" w:rsidP="00070BD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ANALYSE /</w:t>
            </w:r>
            <w:r w:rsidR="00EF0D3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PLAN SOMMAIRE</w:t>
            </w:r>
          </w:p>
        </w:tc>
      </w:tr>
      <w:tr w:rsidR="002E3D54" w:rsidRPr="001625A7" w14:paraId="39B6B1D1" w14:textId="77777777" w:rsidTr="3D91267F">
        <w:trPr>
          <w:cantSplit/>
          <w:trHeight w:val="142"/>
        </w:trPr>
        <w:tc>
          <w:tcPr>
            <w:tcW w:w="10627" w:type="dxa"/>
          </w:tcPr>
          <w:p w14:paraId="2062D821" w14:textId="69C4BDF5" w:rsidR="00C34636" w:rsidRPr="001625A7" w:rsidRDefault="00F510F1" w:rsidP="007E09E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Risque de chute : </w:t>
            </w:r>
            <w:permStart w:id="38445790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914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C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38445790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Absent     </w:t>
            </w:r>
            <w:permStart w:id="212102003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07403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C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2121020035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Léger     </w:t>
            </w:r>
            <w:permStart w:id="181398094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662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C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81398094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Modéré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953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79235012" w:edGrp="everyone"/>
                <w:r w:rsidR="005A31C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679235012"/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Important</w:t>
            </w:r>
            <w:r w:rsidR="0095006A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Start w:id="1089761582" w:edGrp="everyone"/>
            <w:r w:rsidR="0095006A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ermEnd w:id="1089761582"/>
          </w:p>
        </w:tc>
      </w:tr>
      <w:tr w:rsidR="00F510F1" w:rsidRPr="001625A7" w14:paraId="5FD777AA" w14:textId="77777777" w:rsidTr="3D91267F">
        <w:trPr>
          <w:cantSplit/>
          <w:trHeight w:val="44"/>
        </w:trPr>
        <w:tc>
          <w:tcPr>
            <w:tcW w:w="10627" w:type="dxa"/>
          </w:tcPr>
          <w:p w14:paraId="37BCC4D2" w14:textId="45BB9A1E" w:rsidR="00F510F1" w:rsidRDefault="00F510F1" w:rsidP="00F510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Analyse 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224750"/>
                <w:placeholder>
                  <w:docPart w:val="DefaultPlaceholder_-1854013440"/>
                </w:placeholder>
              </w:sdtPr>
              <w:sdtEndPr/>
              <w:sdtContent>
                <w:permStart w:id="874329626" w:edGrp="everyone"/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  <w:r w:rsidR="0099250D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  <w:permEnd w:id="874329626"/>
              </w:sdtContent>
            </w:sdt>
          </w:p>
        </w:tc>
      </w:tr>
      <w:tr w:rsidR="00CA3313" w:rsidRPr="001625A7" w14:paraId="25D50E89" w14:textId="77777777" w:rsidTr="00CA3313">
        <w:trPr>
          <w:tblHeader/>
        </w:trPr>
        <w:tc>
          <w:tcPr>
            <w:tcW w:w="106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2CC02B" w14:textId="77777777" w:rsidR="00CA3313" w:rsidRPr="00F510F1" w:rsidRDefault="00CA3313" w:rsidP="007E09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4636" w:rsidRPr="001625A7" w14:paraId="3290F0A0" w14:textId="77777777" w:rsidTr="00CA3313">
        <w:trPr>
          <w:tblHeader/>
        </w:trPr>
        <w:tc>
          <w:tcPr>
            <w:tcW w:w="1062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FF0A17" w14:textId="756F1BFB" w:rsidR="00C34636" w:rsidRPr="001625A7" w:rsidRDefault="00F510F1" w:rsidP="00F510F1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INTERVENTIONS RÉALISÉES</w:t>
            </w:r>
          </w:p>
        </w:tc>
      </w:tr>
      <w:tr w:rsidR="00144BC2" w:rsidRPr="001625A7" w14:paraId="3477E886" w14:textId="77777777" w:rsidTr="00DF248B">
        <w:trPr>
          <w:trHeight w:val="567"/>
        </w:trPr>
        <w:tc>
          <w:tcPr>
            <w:tcW w:w="10627" w:type="dxa"/>
          </w:tcPr>
          <w:p w14:paraId="0ABA9E2B" w14:textId="09C78DCD" w:rsidR="00F510F1" w:rsidRDefault="001F4D54" w:rsidP="00F510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60843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46715461" w:edGrp="everyone"/>
                <w:r w:rsidR="005A31C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246715461"/>
              </w:sdtContent>
            </w:sdt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Prêt et ajustement d’équipement / aide technique :  </w:t>
            </w:r>
            <w:permStart w:id="500772617" w:edGrp="everyone"/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00772617"/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373613D" w14:textId="7529EF6F" w:rsidR="00F510F1" w:rsidRDefault="001F4D54" w:rsidP="00F510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91056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292578120" w:edGrp="everyone"/>
                <w:r w:rsidR="00220A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292578120"/>
              </w:sdtContent>
            </w:sdt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Communication de l’encadrement nécessaire aux transferts et déplacements à : </w:t>
            </w:r>
            <w:permStart w:id="445261763" w:edGrp="everyone"/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445261763"/>
          </w:p>
          <w:p w14:paraId="0A552B85" w14:textId="5C23164D" w:rsidR="00F510F1" w:rsidRDefault="001F4D54" w:rsidP="00F510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8165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52761799" w:edGrp="everyone"/>
                <w:r w:rsidR="00220A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552761799"/>
              </w:sdtContent>
            </w:sdt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Enseignement des transferts et déplacements à : </w:t>
            </w:r>
            <w:permStart w:id="1248681678" w:edGrp="everyone"/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48681678"/>
          </w:p>
          <w:p w14:paraId="7EFDD626" w14:textId="48B52A25" w:rsidR="00F510F1" w:rsidRDefault="001F4D54" w:rsidP="00F510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4409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879117274" w:edGrp="everyone"/>
                <w:r w:rsidR="00220A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879117274"/>
              </w:sdtContent>
            </w:sdt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Ajout de mesures de contrôle ou alternatives : </w:t>
            </w:r>
            <w:permStart w:id="1810178926" w:edGrp="everyone"/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810178926"/>
          </w:p>
          <w:p w14:paraId="122F31EC" w14:textId="7760DB3A" w:rsidR="00144BC2" w:rsidRPr="001625A7" w:rsidRDefault="001F4D54" w:rsidP="00F510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1362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199119136" w:edGrp="everyone"/>
                <w:r w:rsidR="00220A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199119136"/>
              </w:sdtContent>
            </w:sdt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Autre : </w:t>
            </w:r>
            <w:permStart w:id="2006463680" w:edGrp="everyone"/>
            <w:r w:rsidR="00F510F1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2006463680"/>
          </w:p>
        </w:tc>
      </w:tr>
      <w:tr w:rsidR="00CA3313" w:rsidRPr="001625A7" w14:paraId="01A9BA8C" w14:textId="77777777" w:rsidTr="00CA3313">
        <w:trPr>
          <w:trHeight w:val="191"/>
        </w:trPr>
        <w:tc>
          <w:tcPr>
            <w:tcW w:w="10627" w:type="dxa"/>
          </w:tcPr>
          <w:p w14:paraId="414B5286" w14:textId="13B7F82B" w:rsidR="00CA3313" w:rsidRDefault="00CA3313" w:rsidP="00F510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A3313">
              <w:rPr>
                <w:rFonts w:asciiTheme="minorHAnsi" w:hAnsiTheme="minorHAnsi" w:cstheme="minorHAnsi"/>
                <w:b/>
                <w:sz w:val="20"/>
                <w:szCs w:val="20"/>
              </w:rPr>
              <w:t>Évaluation post-intervention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457203712" w:edGrp="everyone"/>
            <w:r w:rsidR="001F1306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457203712"/>
          </w:p>
        </w:tc>
      </w:tr>
    </w:tbl>
    <w:p w14:paraId="66204FF1" w14:textId="77777777" w:rsidR="007A7BE7" w:rsidRPr="001625A7" w:rsidRDefault="007A7BE7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F510F1" w:rsidRPr="001625A7" w14:paraId="7F702C3A" w14:textId="77777777" w:rsidTr="00CA3313">
        <w:trPr>
          <w:tblHeader/>
        </w:trPr>
        <w:tc>
          <w:tcPr>
            <w:tcW w:w="1062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CCF218" w14:textId="5A776CC0" w:rsidR="00F510F1" w:rsidRPr="001625A7" w:rsidRDefault="00F510F1" w:rsidP="00F510F1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RECOMMANDATIONS SOMMAIRES</w:t>
            </w:r>
          </w:p>
        </w:tc>
      </w:tr>
      <w:tr w:rsidR="00F510F1" w:rsidRPr="001625A7" w14:paraId="5EA3F5F4" w14:textId="77777777" w:rsidTr="00CA3313">
        <w:trPr>
          <w:trHeight w:val="188"/>
        </w:trPr>
        <w:tc>
          <w:tcPr>
            <w:tcW w:w="10627" w:type="dxa"/>
            <w:tcBorders>
              <w:bottom w:val="single" w:sz="4" w:space="0" w:color="auto"/>
            </w:tcBorders>
          </w:tcPr>
          <w:p w14:paraId="2E3266F1" w14:textId="5792A3E0" w:rsidR="00F510F1" w:rsidRPr="001625A7" w:rsidRDefault="00F510F1" w:rsidP="00BA51D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94106355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41063557"/>
          </w:p>
        </w:tc>
      </w:tr>
      <w:tr w:rsidR="00CA3313" w:rsidRPr="001625A7" w14:paraId="4CB05105" w14:textId="77777777" w:rsidTr="00CA3313">
        <w:trPr>
          <w:trHeight w:val="188"/>
        </w:trPr>
        <w:tc>
          <w:tcPr>
            <w:tcW w:w="10627" w:type="dxa"/>
            <w:tcBorders>
              <w:left w:val="nil"/>
              <w:right w:val="nil"/>
            </w:tcBorders>
          </w:tcPr>
          <w:p w14:paraId="11E3012A" w14:textId="77777777" w:rsidR="00CA3313" w:rsidRDefault="00CA3313" w:rsidP="00BA51D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3313" w:rsidRPr="001625A7" w14:paraId="0A245E86" w14:textId="77777777" w:rsidTr="00CA3313">
        <w:trPr>
          <w:trHeight w:val="188"/>
        </w:trPr>
        <w:tc>
          <w:tcPr>
            <w:tcW w:w="10627" w:type="dxa"/>
            <w:shd w:val="clear" w:color="auto" w:fill="BFBFBF" w:themeFill="background1" w:themeFillShade="BF"/>
          </w:tcPr>
          <w:p w14:paraId="1A96115A" w14:textId="6EC8EBB3" w:rsidR="00CA3313" w:rsidRPr="00CA3313" w:rsidRDefault="00CA3313" w:rsidP="00CA331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3313">
              <w:rPr>
                <w:rFonts w:asciiTheme="minorHAnsi" w:hAnsiTheme="minorHAnsi" w:cstheme="minorHAnsi"/>
                <w:b/>
                <w:sz w:val="20"/>
                <w:szCs w:val="20"/>
              </w:rPr>
              <w:t>SUIVIS</w:t>
            </w:r>
          </w:p>
        </w:tc>
      </w:tr>
      <w:tr w:rsidR="00CA3313" w:rsidRPr="001625A7" w14:paraId="477CECCF" w14:textId="77777777" w:rsidTr="00EE56B5">
        <w:trPr>
          <w:trHeight w:val="188"/>
        </w:trPr>
        <w:tc>
          <w:tcPr>
            <w:tcW w:w="10627" w:type="dxa"/>
          </w:tcPr>
          <w:p w14:paraId="42CE2B18" w14:textId="75056E42" w:rsidR="002E4CD6" w:rsidRDefault="00CA3313" w:rsidP="00CA331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E4CD6">
              <w:rPr>
                <w:rFonts w:asciiTheme="minorHAnsi" w:hAnsiTheme="minorHAnsi" w:cstheme="minorHAnsi"/>
                <w:b/>
                <w:sz w:val="20"/>
                <w:szCs w:val="20"/>
              </w:rPr>
              <w:t>Évaluation complète à venir</w:t>
            </w:r>
            <w:r w:rsidRPr="00F510F1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39703889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8744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C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F510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397038890"/>
            <w:r w:rsidRPr="00F510F1">
              <w:rPr>
                <w:rFonts w:asciiTheme="minorHAnsi" w:hAnsiTheme="minorHAnsi" w:cstheme="minorHAnsi"/>
                <w:sz w:val="20"/>
                <w:szCs w:val="20"/>
              </w:rPr>
              <w:t xml:space="preserve">Ergothérapie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5526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97775797" w:edGrp="everyone"/>
                <w:r w:rsidR="005A31C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797775797"/>
              </w:sdtContent>
            </w:sdt>
            <w:r w:rsidRPr="00F510F1">
              <w:rPr>
                <w:rFonts w:asciiTheme="minorHAnsi" w:hAnsiTheme="minorHAnsi" w:cstheme="minorHAnsi"/>
                <w:sz w:val="20"/>
                <w:szCs w:val="20"/>
              </w:rPr>
              <w:t xml:space="preserve"> Physiothérapie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77216095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ermEnd w:id="772160953"/>
          <w:p w14:paraId="3F1FF168" w14:textId="2DD48582" w:rsidR="00CA3313" w:rsidRPr="002E4CD6" w:rsidRDefault="001F4D54" w:rsidP="00CA3313">
            <w:pPr>
              <w:rPr>
                <w:rFonts w:asciiTheme="minorHAnsi" w:hAnsiTheme="minorHAnsi" w:cstheme="minorHAnsi"/>
                <w:b/>
                <w:sz w:val="20"/>
                <w:lang w:val="fr-FR"/>
              </w:rPr>
            </w:pPr>
            <w:sdt>
              <w:sdtPr>
                <w:rPr>
                  <w:rFonts w:asciiTheme="minorHAnsi" w:hAnsiTheme="minorHAnsi" w:cstheme="minorHAnsi"/>
                  <w:b/>
                  <w:sz w:val="20"/>
                  <w:lang w:val="fr-FR"/>
                </w:rPr>
                <w:id w:val="281537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93489867" w:edGrp="everyone"/>
                <w:r w:rsidR="00B96798">
                  <w:rPr>
                    <w:rFonts w:ascii="MS Gothic" w:eastAsia="MS Gothic" w:hAnsi="MS Gothic" w:cstheme="minorHAnsi" w:hint="eastAsia"/>
                    <w:b/>
                    <w:sz w:val="20"/>
                    <w:lang w:val="fr-FR"/>
                  </w:rPr>
                  <w:t>☐</w:t>
                </w:r>
              </w:sdtContent>
            </w:sdt>
            <w:permEnd w:id="2093489867"/>
            <w:r w:rsidR="002E4CD6" w:rsidRPr="00634C71">
              <w:rPr>
                <w:rFonts w:asciiTheme="minorHAnsi" w:hAnsiTheme="minorHAnsi" w:cstheme="minorHAnsi"/>
                <w:b/>
                <w:sz w:val="20"/>
                <w:lang w:val="fr-FR"/>
              </w:rPr>
              <w:t xml:space="preserve"> Aucun suivi prévu.  </w:t>
            </w:r>
          </w:p>
        </w:tc>
      </w:tr>
      <w:tr w:rsidR="00CA3313" w:rsidRPr="001625A7" w14:paraId="085D516A" w14:textId="77777777" w:rsidTr="00EE56B5">
        <w:trPr>
          <w:trHeight w:val="188"/>
        </w:trPr>
        <w:tc>
          <w:tcPr>
            <w:tcW w:w="10627" w:type="dxa"/>
          </w:tcPr>
          <w:p w14:paraId="3DED5168" w14:textId="48AA8B94" w:rsidR="00CA3313" w:rsidRDefault="00CA3313" w:rsidP="00CA3313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2C00D0">
              <w:rPr>
                <w:rFonts w:asciiTheme="minorHAnsi" w:hAnsiTheme="minorHAnsi" w:cstheme="minorHAnsi"/>
                <w:b/>
                <w:sz w:val="20"/>
              </w:rPr>
              <w:t xml:space="preserve">Consentement : </w:t>
            </w:r>
          </w:p>
          <w:p w14:paraId="5458DB1F" w14:textId="59C0D90C" w:rsidR="00CA3313" w:rsidRPr="004E0467" w:rsidRDefault="001F4D54" w:rsidP="00CA3313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sz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  <w:lang w:val="fr-FR"/>
                </w:rPr>
                <w:id w:val="-137723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12046563" w:edGrp="everyone"/>
                <w:r w:rsidR="00B96798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612046563"/>
            <w:r w:rsidR="00CA3313" w:rsidRPr="004E0467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L’usager /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  <w:lang w:val="fr-FR"/>
                </w:rPr>
                <w:id w:val="-1762826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9518735" w:edGrp="everyone"/>
                <w:r w:rsidR="00B96798">
                  <w:rPr>
                    <w:rFonts w:ascii="MS Gothic" w:eastAsia="MS Gothic" w:hAnsi="MS Gothic" w:cs="Arial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permEnd w:id="209518735"/>
            <w:r w:rsidR="00CA3313" w:rsidRPr="004E0467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permStart w:id="708780234" w:edGrp="everyone"/>
            <w:r w:rsidR="00C76776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  </w:t>
            </w:r>
            <w:permEnd w:id="708780234"/>
            <w:r w:rsidR="00C76776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</w:t>
            </w:r>
            <w:r w:rsidR="006159B3">
              <w:rPr>
                <w:rFonts w:asciiTheme="minorHAnsi" w:hAnsiTheme="minorHAnsi" w:cs="Arial"/>
                <w:sz w:val="20"/>
                <w:szCs w:val="20"/>
                <w:lang w:val="fr-FR"/>
              </w:rPr>
              <w:t>(</w:t>
            </w:r>
            <w:r w:rsidR="00B14750">
              <w:rPr>
                <w:rFonts w:asciiTheme="minorHAnsi" w:hAnsiTheme="minorHAnsi" w:cs="Arial"/>
                <w:sz w:val="20"/>
                <w:szCs w:val="20"/>
                <w:lang w:val="fr-FR"/>
              </w:rPr>
              <w:t>personne autorisée</w:t>
            </w:r>
            <w:r w:rsidR="006159B3">
              <w:rPr>
                <w:rFonts w:asciiTheme="minorHAnsi" w:hAnsiTheme="minorHAnsi" w:cs="Arial"/>
                <w:sz w:val="20"/>
                <w:szCs w:val="20"/>
                <w:lang w:val="fr-FR"/>
              </w:rPr>
              <w:t>)</w:t>
            </w:r>
            <w:permStart w:id="959528705" w:edGrp="everyone"/>
            <w:r w:rsidR="00C30229">
              <w:rPr>
                <w:rFonts w:asciiTheme="minorHAnsi" w:hAnsiTheme="minorHAnsi" w:cs="Arial"/>
                <w:sz w:val="20"/>
                <w:szCs w:val="20"/>
                <w:lang w:val="fr-FR"/>
              </w:rPr>
              <w:t xml:space="preserve">  </w:t>
            </w:r>
            <w:permEnd w:id="959528705"/>
          </w:p>
          <w:p w14:paraId="6FDB1404" w14:textId="06777906" w:rsidR="00CA3313" w:rsidRPr="002E4CD6" w:rsidRDefault="001F4D54" w:rsidP="00CA3313">
            <w:pPr>
              <w:pStyle w:val="Paragraphedeliste"/>
              <w:numPr>
                <w:ilvl w:val="1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84710724"/>
                <w:placeholder>
                  <w:docPart w:val="F64E457D1BB4451B890279A4C7FDC365"/>
                </w:placeholder>
                <w:comboBox>
                  <w:listItem w:value="Choisissez un élément."/>
                  <w:listItem w:displayText="a été avisé des résultats de l’évaluation / appréciation et des recommandations " w:value="a été avisé des résultats de l’évaluation / appréciation et des recommandations "/>
                  <w:listItem w:displayText="consent au plan d’intervention sommaire établi" w:value="consent au plan d’intervention sommaire établi"/>
                  <w:listItem w:displayText="aimerait exprimer les préférences et réserves suivantes relatives à son consentement:" w:value="aimerait exprimer les préférences et réserves suivantes relatives à son consentement:"/>
                  <w:listItem w:displayText=" " w:value=" "/>
                </w:comboBox>
              </w:sdtPr>
              <w:sdtEndPr/>
              <w:sdtContent>
                <w:permStart w:id="1150370484" w:edGrp="everyone"/>
                <w:r w:rsidR="008137CF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150370484"/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1704606012" w:edGrp="everyone"/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704606012"/>
          </w:p>
          <w:p w14:paraId="7162CA0F" w14:textId="6FA070E5" w:rsidR="00096EFD" w:rsidRPr="002E4CD6" w:rsidRDefault="001F4D54" w:rsidP="00096EFD">
            <w:pPr>
              <w:pStyle w:val="Paragraphedeliste"/>
              <w:numPr>
                <w:ilvl w:val="1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44571504"/>
                <w:placeholder>
                  <w:docPart w:val="9389DBF09EF74B32A2DF1C50847465ED"/>
                </w:placeholder>
                <w:comboBox>
                  <w:listItem w:value="Choisissez un élément."/>
                  <w:listItem w:displayText="a été avisé des résultats de l’évaluation / appréciation et des recommandations " w:value="a été avisé des résultats de l’évaluation / appréciation et des recommandations "/>
                  <w:listItem w:displayText="consent au plan d’intervention sommaire établi" w:value="consent au plan d’intervention sommaire établi"/>
                  <w:listItem w:displayText="aimerait exprimer les préférences et réserves suivantes relatives à son consentement:" w:value="aimerait exprimer les préférences et réserves suivantes relatives à son consentement:"/>
                  <w:listItem w:displayText=" " w:value=" "/>
                </w:comboBox>
              </w:sdtPr>
              <w:sdtEndPr/>
              <w:sdtContent>
                <w:permStart w:id="417285204" w:edGrp="everyone"/>
                <w:r w:rsidR="008137CF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417285204"/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993025481" w:edGrp="everyone"/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993025481"/>
          </w:p>
          <w:p w14:paraId="13F274EC" w14:textId="143FA49F" w:rsidR="00096EFD" w:rsidRPr="002E4CD6" w:rsidRDefault="001F4D54" w:rsidP="00096EFD">
            <w:pPr>
              <w:pStyle w:val="Paragraphedeliste"/>
              <w:numPr>
                <w:ilvl w:val="1"/>
                <w:numId w:val="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22620596"/>
                <w:placeholder>
                  <w:docPart w:val="F3623E41EC6C4C489FB009B1FF82E5B0"/>
                </w:placeholder>
                <w:comboBox>
                  <w:listItem w:value="Choisissez un élément."/>
                  <w:listItem w:displayText="a été avisé des résultats de l’évaluation / appréciation et des recommandations " w:value="a été avisé des résultats de l’évaluation / appréciation et des recommandations "/>
                  <w:listItem w:displayText="consent au plan d’intervention sommaire établi" w:value="consent au plan d’intervention sommaire établi"/>
                  <w:listItem w:displayText="aimerait exprimer les préférences et réserves suivantes relatives à son consentement:" w:value="aimerait exprimer les préférences et réserves suivantes relatives à son consentement:"/>
                  <w:listItem w:displayText=" " w:value=" "/>
                </w:comboBox>
              </w:sdtPr>
              <w:sdtEndPr/>
              <w:sdtContent>
                <w:permStart w:id="625436542" w:edGrp="everyone"/>
                <w:r w:rsidR="008137CF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625436542"/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6504091" w:edGrp="everyone"/>
            <w:r w:rsidR="00096EFD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6504091"/>
          </w:p>
          <w:p w14:paraId="1DD62B45" w14:textId="7534D8E0" w:rsidR="002E4CD6" w:rsidRPr="00096EFD" w:rsidRDefault="002E4CD6" w:rsidP="00096EFD">
            <w:pPr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C521C3" w14:textId="77777777" w:rsidR="00CA3313" w:rsidRPr="00AF0ACE" w:rsidRDefault="002E4CD6" w:rsidP="002E4CD6">
            <w:pPr>
              <w:pStyle w:val="Paragraphedeliste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65075305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6170398"/>
                <w:placeholder>
                  <w:docPart w:val="F64E457D1BB4451B890279A4C7FDC365"/>
                </w:placeholder>
                <w:comboBox>
                  <w:listItem w:value="Choisissez un élément."/>
                  <w:listItem w:displayText="L’usager présente une difficulté à consentir de façon éclairée, cependant il n’affiche pas d’opposition au plan d’Intervention disciplinaire" w:value="L’usager présente une difficulté à consentir de façon éclairée, cependant il n’affiche pas d’opposition au plan d’Intervention disciplinaire"/>
                  <w:listItem w:displayText="Accord non-obtenu :" w:value="Accord non-obtenu :"/>
                  <w:listItem w:displayText=" " w:value=" "/>
                </w:comboBox>
              </w:sdtPr>
              <w:sdtEndPr/>
              <w:sdtContent>
                <w:r w:rsidR="00D51682" w:rsidRPr="00AF0ACE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  <w:permEnd w:id="1650753056"/>
              </w:sdtContent>
            </w:sdt>
          </w:p>
          <w:p w14:paraId="38113CFC" w14:textId="701713A9" w:rsidR="00AF0ACE" w:rsidRPr="00AF0ACE" w:rsidRDefault="00AF0ACE" w:rsidP="00AF0ACE">
            <w:pPr>
              <w:pStyle w:val="Paragraphedeliste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permStart w:id="1175536475" w:edGrp="everyone"/>
            <w:r w:rsidRPr="00AF0ACE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175536475"/>
          </w:p>
        </w:tc>
      </w:tr>
    </w:tbl>
    <w:p w14:paraId="2DBF0D7D" w14:textId="77777777" w:rsidR="00F15FDF" w:rsidRDefault="00F15FDF" w:rsidP="007E09E8">
      <w:pPr>
        <w:keepNext/>
        <w:rPr>
          <w:rFonts w:asciiTheme="minorHAnsi" w:hAnsiTheme="minorHAnsi" w:cstheme="minorHAnsi"/>
          <w:b/>
          <w:sz w:val="20"/>
          <w:szCs w:val="20"/>
        </w:rPr>
      </w:pPr>
    </w:p>
    <w:p w14:paraId="02F2C34E" w14:textId="77777777" w:rsidR="00F15FDF" w:rsidRPr="001625A7" w:rsidRDefault="00F15FDF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p w14:paraId="680A4E5D" w14:textId="77777777" w:rsidR="00EC202C" w:rsidRPr="001625A7" w:rsidRDefault="00EC202C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2274"/>
        <w:gridCol w:w="2470"/>
        <w:gridCol w:w="900"/>
        <w:gridCol w:w="1996"/>
      </w:tblGrid>
      <w:tr w:rsidR="00D51682" w:rsidRPr="001625A7" w14:paraId="2AF3E7F9" w14:textId="77777777" w:rsidTr="00756B63">
        <w:trPr>
          <w:trHeight w:val="54"/>
        </w:trPr>
        <w:tc>
          <w:tcPr>
            <w:tcW w:w="2546" w:type="dxa"/>
            <w:vAlign w:val="bottom"/>
          </w:tcPr>
          <w:p w14:paraId="6033CF59" w14:textId="4A2D1075" w:rsidR="00D51682" w:rsidRPr="005F23E5" w:rsidRDefault="00D51682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529014442" w:edGrp="everyone" w:colFirst="1" w:colLast="1"/>
            <w:permStart w:id="1129057338" w:edGrp="everyone" w:colFirst="4" w:colLast="4"/>
            <w:permStart w:id="317214318" w:edGrp="everyone" w:colFirst="2" w:colLast="2"/>
            <w:r w:rsidRPr="005F23E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Complété par : 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69253718"/>
              <w:showingPlcHdr/>
              <w:picture/>
            </w:sdtPr>
            <w:sdtEndPr/>
            <w:sdtContent>
              <w:p w14:paraId="62EEB77E" w14:textId="42782555" w:rsidR="00D51682" w:rsidRPr="005F23E5" w:rsidRDefault="00B14750" w:rsidP="00B14750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5F23E5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77BB05A4" wp14:editId="5CD44E00">
                      <wp:extent cx="158566" cy="158566"/>
                      <wp:effectExtent l="0" t="0" r="0" b="0"/>
                      <wp:docPr id="1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470" w:type="dxa"/>
            <w:tcBorders>
              <w:bottom w:val="single" w:sz="4" w:space="0" w:color="auto"/>
            </w:tcBorders>
            <w:vAlign w:val="bottom"/>
          </w:tcPr>
          <w:p w14:paraId="19219836" w14:textId="00CD66D5" w:rsidR="00D51682" w:rsidRPr="005F23E5" w:rsidRDefault="00D51682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14:paraId="6486963A" w14:textId="6E1D8F88" w:rsidR="00D51682" w:rsidRPr="005F23E5" w:rsidRDefault="00D51682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F23E5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vAlign w:val="bottom"/>
          </w:tcPr>
          <w:p w14:paraId="27B8F768" w14:textId="141693EC" w:rsidR="00D51682" w:rsidRPr="001625A7" w:rsidRDefault="001F4D54" w:rsidP="00D51682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55359981"/>
                <w:placeholder>
                  <w:docPart w:val="9E03D6ED130D43BB93CCA29071D3B211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51682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33220293"/>
                <w:placeholder>
                  <w:docPart w:val="9E03D6ED130D43BB93CCA29071D3B211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51682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permEnd w:id="529014442"/>
      <w:permEnd w:id="1129057338"/>
      <w:permEnd w:id="317214318"/>
      <w:tr w:rsidR="00DA05CB" w:rsidRPr="001625A7" w14:paraId="78B72F42" w14:textId="77777777" w:rsidTr="00A2774F">
        <w:trPr>
          <w:trHeight w:val="44"/>
        </w:trPr>
        <w:tc>
          <w:tcPr>
            <w:tcW w:w="2546" w:type="dxa"/>
            <w:vAlign w:val="bottom"/>
          </w:tcPr>
          <w:p w14:paraId="1FEA8CE6" w14:textId="0F981273" w:rsidR="00DA05CB" w:rsidRPr="005F23E5" w:rsidRDefault="00DA05CB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744" w:type="dxa"/>
            <w:gridSpan w:val="2"/>
            <w:tcBorders>
              <w:top w:val="single" w:sz="4" w:space="0" w:color="auto"/>
            </w:tcBorders>
          </w:tcPr>
          <w:p w14:paraId="7194DBDC" w14:textId="5C08D0F6" w:rsidR="007E09E8" w:rsidRPr="005F23E5" w:rsidRDefault="00756B63" w:rsidP="005F0849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  <w:r w:rsidR="005F0849"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="005F0849"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="005F0849"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          Nom, prénom</w:t>
            </w:r>
            <w:r w:rsidR="005F0849"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et titre</w:t>
            </w:r>
          </w:p>
        </w:tc>
        <w:tc>
          <w:tcPr>
            <w:tcW w:w="900" w:type="dxa"/>
          </w:tcPr>
          <w:p w14:paraId="745EA83F" w14:textId="7D661334" w:rsidR="00DA05CB" w:rsidRPr="005F23E5" w:rsidRDefault="00DA05CB" w:rsidP="005F0849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75F80603" w14:textId="7CE76F36" w:rsidR="00DA05CB" w:rsidRPr="005F0849" w:rsidRDefault="005F0849" w:rsidP="005F0849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i/>
                <w:sz w:val="14"/>
                <w:szCs w:val="20"/>
              </w:rPr>
            </w:pPr>
            <w:r w:rsidRPr="005F0849">
              <w:rPr>
                <w:rFonts w:asciiTheme="minorHAnsi" w:hAnsiTheme="minorHAnsi" w:cstheme="minorHAnsi"/>
                <w:i/>
                <w:sz w:val="14"/>
                <w:szCs w:val="20"/>
              </w:rPr>
              <w:t>aaaa/mm/jj</w:t>
            </w:r>
          </w:p>
        </w:tc>
      </w:tr>
      <w:tr w:rsidR="00D51682" w:rsidRPr="001625A7" w14:paraId="70837F59" w14:textId="77777777" w:rsidTr="00756B63">
        <w:trPr>
          <w:trHeight w:val="54"/>
        </w:trPr>
        <w:tc>
          <w:tcPr>
            <w:tcW w:w="2546" w:type="dxa"/>
            <w:vAlign w:val="bottom"/>
          </w:tcPr>
          <w:p w14:paraId="036A6520" w14:textId="77777777" w:rsidR="00D51682" w:rsidRPr="005F23E5" w:rsidRDefault="00D51682" w:rsidP="006D5180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277178641" w:edGrp="everyone" w:colFirst="1" w:colLast="1"/>
            <w:permStart w:id="1045058683" w:edGrp="everyone" w:colFirst="4" w:colLast="4"/>
            <w:permStart w:id="1045591245" w:edGrp="everyone" w:colFirst="2" w:colLast="2"/>
            <w:r w:rsidRPr="005F23E5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Complété par : </w:t>
            </w:r>
          </w:p>
        </w:tc>
        <w:tc>
          <w:tcPr>
            <w:tcW w:w="2274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209266651"/>
              <w:showingPlcHdr/>
              <w:picture/>
            </w:sdtPr>
            <w:sdtEndPr/>
            <w:sdtContent>
              <w:p w14:paraId="0495DBA0" w14:textId="1DD6AA03" w:rsidR="00D51682" w:rsidRPr="005F23E5" w:rsidRDefault="00B14750" w:rsidP="00B14750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5F23E5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0E198D00" wp14:editId="0542E79C">
                      <wp:extent cx="158566" cy="158566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3950" cy="16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470" w:type="dxa"/>
            <w:tcBorders>
              <w:bottom w:val="single" w:sz="4" w:space="0" w:color="auto"/>
            </w:tcBorders>
            <w:vAlign w:val="bottom"/>
          </w:tcPr>
          <w:p w14:paraId="23B6314D" w14:textId="72F6E400" w:rsidR="00D51682" w:rsidRPr="005F23E5" w:rsidRDefault="00D51682" w:rsidP="006D5180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14:paraId="1F8E250D" w14:textId="77777777" w:rsidR="00D51682" w:rsidRPr="005F23E5" w:rsidRDefault="00D51682" w:rsidP="006D5180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F23E5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vAlign w:val="bottom"/>
          </w:tcPr>
          <w:p w14:paraId="2B30218A" w14:textId="77777777" w:rsidR="00D51682" w:rsidRPr="001625A7" w:rsidRDefault="001F4D54" w:rsidP="006D5180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76205719"/>
                <w:placeholder>
                  <w:docPart w:val="65C8970071324AA1B3A61207CDDFE122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51682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69319724"/>
                <w:placeholder>
                  <w:docPart w:val="65C8970071324AA1B3A61207CDDFE122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D51682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permEnd w:id="277178641"/>
      <w:permEnd w:id="1045058683"/>
      <w:permEnd w:id="1045591245"/>
      <w:tr w:rsidR="00D51682" w:rsidRPr="001625A7" w14:paraId="72A00BA2" w14:textId="77777777" w:rsidTr="006D5180">
        <w:trPr>
          <w:trHeight w:val="44"/>
        </w:trPr>
        <w:tc>
          <w:tcPr>
            <w:tcW w:w="2546" w:type="dxa"/>
            <w:vAlign w:val="bottom"/>
          </w:tcPr>
          <w:p w14:paraId="7FB97FD3" w14:textId="77777777" w:rsidR="00D51682" w:rsidRPr="005F23E5" w:rsidRDefault="00D51682" w:rsidP="006D5180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744" w:type="dxa"/>
            <w:gridSpan w:val="2"/>
            <w:tcBorders>
              <w:top w:val="single" w:sz="4" w:space="0" w:color="auto"/>
            </w:tcBorders>
          </w:tcPr>
          <w:p w14:paraId="0A69C3A8" w14:textId="275DF00F" w:rsidR="00D51682" w:rsidRPr="005F23E5" w:rsidRDefault="00756B63" w:rsidP="00756B63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  <w:r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</w:r>
            <w:r w:rsidRPr="005F23E5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  <w:t xml:space="preserve">          Nom, prénom et titre</w:t>
            </w:r>
          </w:p>
        </w:tc>
        <w:tc>
          <w:tcPr>
            <w:tcW w:w="900" w:type="dxa"/>
          </w:tcPr>
          <w:p w14:paraId="1683BD34" w14:textId="77777777" w:rsidR="00D51682" w:rsidRPr="005F23E5" w:rsidRDefault="00D51682" w:rsidP="006D5180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56FE3E12" w14:textId="77777777" w:rsidR="00D51682" w:rsidRPr="005F0849" w:rsidRDefault="00D51682" w:rsidP="006D5180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i/>
                <w:sz w:val="14"/>
                <w:szCs w:val="20"/>
              </w:rPr>
            </w:pPr>
            <w:r w:rsidRPr="005F0849">
              <w:rPr>
                <w:rFonts w:asciiTheme="minorHAnsi" w:hAnsiTheme="minorHAnsi" w:cstheme="minorHAnsi"/>
                <w:i/>
                <w:sz w:val="14"/>
                <w:szCs w:val="20"/>
              </w:rPr>
              <w:t>aaaa/mm/jj</w:t>
            </w:r>
          </w:p>
        </w:tc>
      </w:tr>
    </w:tbl>
    <w:p w14:paraId="18CD56EF" w14:textId="222CF6ED" w:rsidR="0039226F" w:rsidRDefault="0039226F" w:rsidP="00F510F1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p w14:paraId="3209AA1B" w14:textId="43131348" w:rsidR="00D51682" w:rsidRDefault="00D51682" w:rsidP="00F510F1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p w14:paraId="4DD788D2" w14:textId="797309E2" w:rsidR="00D51682" w:rsidRDefault="00D51682" w:rsidP="00F510F1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p w14:paraId="4D4F1BD0" w14:textId="77777777" w:rsidR="00D51682" w:rsidRPr="00F15FDF" w:rsidRDefault="00D51682" w:rsidP="00F510F1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</w:p>
    <w:sectPr w:rsidR="00D51682" w:rsidRPr="00F15FDF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2D476" w14:textId="77777777" w:rsidR="00044A0C" w:rsidRDefault="00044A0C" w:rsidP="0081257E">
      <w:r>
        <w:separator/>
      </w:r>
    </w:p>
  </w:endnote>
  <w:endnote w:type="continuationSeparator" w:id="0">
    <w:p w14:paraId="144E1A4A" w14:textId="77777777" w:rsidR="00044A0C" w:rsidRDefault="00044A0C" w:rsidP="0081257E">
      <w:r>
        <w:continuationSeparator/>
      </w:r>
    </w:p>
  </w:endnote>
  <w:endnote w:type="continuationNotice" w:id="1">
    <w:p w14:paraId="7EDFDD51" w14:textId="77777777" w:rsidR="00044A0C" w:rsidRDefault="00044A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7A306CE2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5A31C4" w:rsidRPr="005A31C4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5E965C57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5F23E5">
      <w:rPr>
        <w:rFonts w:asciiTheme="minorHAnsi" w:hAnsiTheme="minorHAnsi" w:cstheme="minorHAnsi"/>
        <w:sz w:val="20"/>
        <w:szCs w:val="20"/>
      </w:rPr>
      <w:t>60661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9B3DF2">
      <w:rPr>
        <w:rFonts w:asciiTheme="minorHAnsi" w:hAnsiTheme="minorHAnsi" w:cstheme="minorHAnsi"/>
        <w:sz w:val="18"/>
        <w:szCs w:val="18"/>
      </w:rPr>
      <w:t>(</w:t>
    </w:r>
    <w:r w:rsidR="005F23E5">
      <w:rPr>
        <w:rFonts w:asciiTheme="minorHAnsi" w:hAnsiTheme="minorHAnsi" w:cstheme="minorHAnsi"/>
        <w:sz w:val="18"/>
        <w:szCs w:val="18"/>
      </w:rPr>
      <w:t>2023-11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5F23E5">
      <w:rPr>
        <w:rFonts w:ascii="Calibri" w:hAnsi="Calibri" w:cs="Arial"/>
        <w:b/>
        <w:sz w:val="20"/>
        <w:szCs w:val="20"/>
      </w:rPr>
      <w:t xml:space="preserve">ÉVALUATION - </w:t>
    </w:r>
    <w:r w:rsidR="00EE56B5" w:rsidRPr="002B69B0">
      <w:rPr>
        <w:rFonts w:ascii="Calibri" w:hAnsi="Calibri" w:cs="Arial"/>
        <w:b/>
        <w:sz w:val="20"/>
        <w:szCs w:val="20"/>
      </w:rPr>
      <w:t>APPRÉCIATION SOMMAIRE D’ADMISSION -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3F625185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EE56B5" w:rsidRPr="002B69B0">
      <w:rPr>
        <w:rFonts w:ascii="Calibri" w:hAnsi="Calibri" w:cs="Arial"/>
        <w:b/>
        <w:sz w:val="20"/>
        <w:szCs w:val="20"/>
      </w:rPr>
      <w:t>TRANSFERTS ET DÉPLACEMENTS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1F4D54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1F4D54" w:rsidRPr="001F4D54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712FB5A7" w:rsidR="00EE71AF" w:rsidRPr="002C0510" w:rsidRDefault="005F23E5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CLI-60661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>
      <w:rPr>
        <w:rFonts w:asciiTheme="minorHAnsi" w:hAnsiTheme="minorHAnsi" w:cstheme="minorHAnsi"/>
        <w:sz w:val="18"/>
        <w:szCs w:val="18"/>
      </w:rPr>
      <w:t>(</w:t>
    </w:r>
    <w:r>
      <w:rPr>
        <w:rFonts w:asciiTheme="minorHAnsi" w:hAnsiTheme="minorHAnsi" w:cstheme="minorHAnsi"/>
        <w:sz w:val="18"/>
        <w:szCs w:val="18"/>
      </w:rPr>
      <w:t>2023-11</w:t>
    </w:r>
    <w:r w:rsidR="00EE71AF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>
      <w:rPr>
        <w:rFonts w:ascii="Calibri" w:hAnsi="Calibri" w:cs="Arial"/>
        <w:b/>
        <w:sz w:val="20"/>
        <w:szCs w:val="20"/>
      </w:rPr>
      <w:t xml:space="preserve">ÉVALUATION - </w:t>
    </w:r>
    <w:r w:rsidR="00B968FD" w:rsidRPr="002B69B0">
      <w:rPr>
        <w:rFonts w:ascii="Calibri" w:hAnsi="Calibri" w:cs="Arial"/>
        <w:b/>
        <w:sz w:val="20"/>
        <w:szCs w:val="20"/>
      </w:rPr>
      <w:t>APPRÉCIATION SOMMAIRE D’ADMISSION -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2BB08E33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B968FD" w:rsidRPr="002B69B0">
      <w:rPr>
        <w:rFonts w:ascii="Calibri" w:hAnsi="Calibri" w:cs="Arial"/>
        <w:b/>
        <w:sz w:val="20"/>
        <w:szCs w:val="20"/>
      </w:rPr>
      <w:t>TRANSFERTS ET DÉPLACEMENTS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1F4D54" w:rsidRPr="001F4D54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1F4D54" w:rsidRPr="001F4D54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3FEA7" w14:textId="77777777" w:rsidR="00044A0C" w:rsidRDefault="00044A0C" w:rsidP="0081257E">
      <w:r>
        <w:separator/>
      </w:r>
    </w:p>
  </w:footnote>
  <w:footnote w:type="continuationSeparator" w:id="0">
    <w:p w14:paraId="4DD990F5" w14:textId="77777777" w:rsidR="00044A0C" w:rsidRDefault="00044A0C" w:rsidP="0081257E">
      <w:r>
        <w:continuationSeparator/>
      </w:r>
    </w:p>
  </w:footnote>
  <w:footnote w:type="continuationNotice" w:id="1">
    <w:p w14:paraId="060F9763" w14:textId="77777777" w:rsidR="00044A0C" w:rsidRDefault="00044A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571EC521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permStart w:id="1550597099" w:edGrp="everyone"/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54164990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234150758"/>
        <w:lock w:val="sdtLocked"/>
        <w:placeholder>
          <w:docPart w:val="FFD64725DE304A6BBEAA156189102A8C"/>
        </w:placeholder>
        <w:showingPlcHdr/>
      </w:sdtPr>
      <w:sdtEndPr/>
      <w:sdtContent>
        <w:r w:rsidR="005A31C4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54164990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550597099"/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permStart w:id="2074825352" w:edGrp="everyone"/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80537334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1544638827"/>
        <w:lock w:val="sdtLocked"/>
        <w:placeholder>
          <w:docPart w:val="D3848BCD5DF84D3BA2D7F6DE3146CACD"/>
        </w:placeholder>
      </w:sdtPr>
      <w:sdtEndPr/>
      <w:sdtContent>
        <w:r w:rsidR="005A31C4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80537334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207482535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2434F9A3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permStart w:id="465776406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90652416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514180120"/>
        <w:lock w:val="sdtLocked"/>
        <w:placeholder>
          <w:docPart w:val="F91F62CE6D3641A5B7896FD2EC5F6DFD"/>
        </w:placeholder>
        <w:showingPlcHdr/>
      </w:sdtPr>
      <w:sdtEndPr/>
      <w:sdtContent>
        <w:r w:rsidR="005A31C4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90652416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465776406"/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permStart w:id="1334725778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01432192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410457812"/>
        <w:lock w:val="sdtLocked"/>
        <w:placeholder>
          <w:docPart w:val="CB399DD1C03944C3865A7EF04E7038C1"/>
        </w:placeholder>
      </w:sdtPr>
      <w:sdtEndPr/>
      <w:sdtContent>
        <w:r w:rsidR="005A31C4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014321921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334725778"/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16BE8"/>
    <w:multiLevelType w:val="hybridMultilevel"/>
    <w:tmpl w:val="A17A4B6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23D5A"/>
    <w:multiLevelType w:val="hybridMultilevel"/>
    <w:tmpl w:val="BFF80C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fr-CA" w:vendorID="64" w:dllVersion="131078" w:nlCheck="1" w:checkStyle="0"/>
  <w:attachedTemplate r:id="rId1"/>
  <w:documentProtection w:edit="readOnly" w:enforcement="1" w:cryptProviderType="rsaAES" w:cryptAlgorithmClass="hash" w:cryptAlgorithmType="typeAny" w:cryptAlgorithmSid="14" w:cryptSpinCount="100000" w:hash="tFfyNYhxa2hXRicSEoThlziebbFWYIGNkWLTeJGA3u4c6pWdt9+yL5rQR1XtGoLnMlZDlnXg0OISqjSTngw+7g==" w:salt="h3nMpEafcx17D3oqYvqhpA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11D4F"/>
    <w:rsid w:val="00017EA8"/>
    <w:rsid w:val="000235F9"/>
    <w:rsid w:val="000303C6"/>
    <w:rsid w:val="00044A0C"/>
    <w:rsid w:val="0004612D"/>
    <w:rsid w:val="00056477"/>
    <w:rsid w:val="00057FE9"/>
    <w:rsid w:val="00061115"/>
    <w:rsid w:val="000653C6"/>
    <w:rsid w:val="00070BD8"/>
    <w:rsid w:val="00072BDD"/>
    <w:rsid w:val="00081719"/>
    <w:rsid w:val="00081E4F"/>
    <w:rsid w:val="00094D01"/>
    <w:rsid w:val="00095EE9"/>
    <w:rsid w:val="00096BE2"/>
    <w:rsid w:val="00096EFD"/>
    <w:rsid w:val="000A1BAF"/>
    <w:rsid w:val="000A48D0"/>
    <w:rsid w:val="000A5A8D"/>
    <w:rsid w:val="000A5E6D"/>
    <w:rsid w:val="000A5E86"/>
    <w:rsid w:val="000B236B"/>
    <w:rsid w:val="000B34AA"/>
    <w:rsid w:val="000B7F78"/>
    <w:rsid w:val="000C7B06"/>
    <w:rsid w:val="000D421A"/>
    <w:rsid w:val="000E53E1"/>
    <w:rsid w:val="000E64EF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23644"/>
    <w:rsid w:val="0013480E"/>
    <w:rsid w:val="00134CC1"/>
    <w:rsid w:val="0014043F"/>
    <w:rsid w:val="0014311E"/>
    <w:rsid w:val="00144BC2"/>
    <w:rsid w:val="001503F7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F086F"/>
    <w:rsid w:val="001F1306"/>
    <w:rsid w:val="001F4D54"/>
    <w:rsid w:val="00205E89"/>
    <w:rsid w:val="0021081C"/>
    <w:rsid w:val="002134C5"/>
    <w:rsid w:val="00220AB5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458AD"/>
    <w:rsid w:val="00246CE4"/>
    <w:rsid w:val="00263F52"/>
    <w:rsid w:val="00283B96"/>
    <w:rsid w:val="00285AAB"/>
    <w:rsid w:val="00295818"/>
    <w:rsid w:val="00295F2F"/>
    <w:rsid w:val="002A3E97"/>
    <w:rsid w:val="002A451A"/>
    <w:rsid w:val="002B694E"/>
    <w:rsid w:val="002C0510"/>
    <w:rsid w:val="002C10F4"/>
    <w:rsid w:val="002C5CEB"/>
    <w:rsid w:val="002D207C"/>
    <w:rsid w:val="002D4BDA"/>
    <w:rsid w:val="002E3D54"/>
    <w:rsid w:val="002E4CD6"/>
    <w:rsid w:val="002F7998"/>
    <w:rsid w:val="00300573"/>
    <w:rsid w:val="00301BAB"/>
    <w:rsid w:val="00336BCB"/>
    <w:rsid w:val="00341B62"/>
    <w:rsid w:val="0035045E"/>
    <w:rsid w:val="0035268D"/>
    <w:rsid w:val="0035589A"/>
    <w:rsid w:val="003647A6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6EFF"/>
    <w:rsid w:val="003A6F43"/>
    <w:rsid w:val="003E3AE5"/>
    <w:rsid w:val="003F27A5"/>
    <w:rsid w:val="003F3BBB"/>
    <w:rsid w:val="003F5BFB"/>
    <w:rsid w:val="00412A52"/>
    <w:rsid w:val="00413A5E"/>
    <w:rsid w:val="004242EE"/>
    <w:rsid w:val="004246FA"/>
    <w:rsid w:val="004331D4"/>
    <w:rsid w:val="0045258B"/>
    <w:rsid w:val="004576F2"/>
    <w:rsid w:val="00460096"/>
    <w:rsid w:val="00465EBD"/>
    <w:rsid w:val="00466CA4"/>
    <w:rsid w:val="00474909"/>
    <w:rsid w:val="00475947"/>
    <w:rsid w:val="00475A6A"/>
    <w:rsid w:val="00486829"/>
    <w:rsid w:val="00486DB0"/>
    <w:rsid w:val="00487374"/>
    <w:rsid w:val="00487589"/>
    <w:rsid w:val="00495A69"/>
    <w:rsid w:val="004A634E"/>
    <w:rsid w:val="004A7727"/>
    <w:rsid w:val="004B2D7F"/>
    <w:rsid w:val="004B315B"/>
    <w:rsid w:val="004C48BE"/>
    <w:rsid w:val="004D5723"/>
    <w:rsid w:val="004F3CE1"/>
    <w:rsid w:val="004F7BC1"/>
    <w:rsid w:val="00513AB9"/>
    <w:rsid w:val="005222EB"/>
    <w:rsid w:val="00527734"/>
    <w:rsid w:val="0053033A"/>
    <w:rsid w:val="005450BB"/>
    <w:rsid w:val="00545B38"/>
    <w:rsid w:val="00547829"/>
    <w:rsid w:val="0055427F"/>
    <w:rsid w:val="00562D85"/>
    <w:rsid w:val="00572797"/>
    <w:rsid w:val="005846D0"/>
    <w:rsid w:val="00586763"/>
    <w:rsid w:val="00592E17"/>
    <w:rsid w:val="005A0C13"/>
    <w:rsid w:val="005A31C4"/>
    <w:rsid w:val="005B0165"/>
    <w:rsid w:val="005C1EC4"/>
    <w:rsid w:val="005D7814"/>
    <w:rsid w:val="005F0849"/>
    <w:rsid w:val="005F23E5"/>
    <w:rsid w:val="005F5E7B"/>
    <w:rsid w:val="00605F48"/>
    <w:rsid w:val="006159B3"/>
    <w:rsid w:val="006203E9"/>
    <w:rsid w:val="0063019A"/>
    <w:rsid w:val="00631CAF"/>
    <w:rsid w:val="0063533F"/>
    <w:rsid w:val="00644EF4"/>
    <w:rsid w:val="006474AC"/>
    <w:rsid w:val="006478BF"/>
    <w:rsid w:val="006505B5"/>
    <w:rsid w:val="00652BD9"/>
    <w:rsid w:val="00652EA1"/>
    <w:rsid w:val="00654DCD"/>
    <w:rsid w:val="00655239"/>
    <w:rsid w:val="00670347"/>
    <w:rsid w:val="0067793A"/>
    <w:rsid w:val="006859C3"/>
    <w:rsid w:val="006874BF"/>
    <w:rsid w:val="006B68DF"/>
    <w:rsid w:val="006C0367"/>
    <w:rsid w:val="006C1EF6"/>
    <w:rsid w:val="006C3A24"/>
    <w:rsid w:val="006C647A"/>
    <w:rsid w:val="00702750"/>
    <w:rsid w:val="0070575F"/>
    <w:rsid w:val="0070656E"/>
    <w:rsid w:val="0070733E"/>
    <w:rsid w:val="00711015"/>
    <w:rsid w:val="00711069"/>
    <w:rsid w:val="00730C72"/>
    <w:rsid w:val="007372B2"/>
    <w:rsid w:val="00742CE5"/>
    <w:rsid w:val="00743434"/>
    <w:rsid w:val="00756B63"/>
    <w:rsid w:val="00770980"/>
    <w:rsid w:val="00774F41"/>
    <w:rsid w:val="00775336"/>
    <w:rsid w:val="00775EF5"/>
    <w:rsid w:val="0077760E"/>
    <w:rsid w:val="007824FE"/>
    <w:rsid w:val="00794F54"/>
    <w:rsid w:val="00795460"/>
    <w:rsid w:val="00796F7D"/>
    <w:rsid w:val="007A7BE7"/>
    <w:rsid w:val="007B10A9"/>
    <w:rsid w:val="007B10B7"/>
    <w:rsid w:val="007C0A74"/>
    <w:rsid w:val="007C4940"/>
    <w:rsid w:val="007C4953"/>
    <w:rsid w:val="007C7C87"/>
    <w:rsid w:val="007E09E8"/>
    <w:rsid w:val="007E5A80"/>
    <w:rsid w:val="007F3548"/>
    <w:rsid w:val="0080585F"/>
    <w:rsid w:val="0081257E"/>
    <w:rsid w:val="00813571"/>
    <w:rsid w:val="008137CF"/>
    <w:rsid w:val="00815A91"/>
    <w:rsid w:val="008273AD"/>
    <w:rsid w:val="00835D55"/>
    <w:rsid w:val="00840968"/>
    <w:rsid w:val="00854761"/>
    <w:rsid w:val="00854C5B"/>
    <w:rsid w:val="0088038B"/>
    <w:rsid w:val="0088545A"/>
    <w:rsid w:val="008A429A"/>
    <w:rsid w:val="008C1B87"/>
    <w:rsid w:val="008F61BF"/>
    <w:rsid w:val="00912469"/>
    <w:rsid w:val="00914CBF"/>
    <w:rsid w:val="009210E9"/>
    <w:rsid w:val="009241CF"/>
    <w:rsid w:val="00927C05"/>
    <w:rsid w:val="00932CCC"/>
    <w:rsid w:val="0093368C"/>
    <w:rsid w:val="00933CF8"/>
    <w:rsid w:val="009340C7"/>
    <w:rsid w:val="00942D0E"/>
    <w:rsid w:val="0095006A"/>
    <w:rsid w:val="00954EBA"/>
    <w:rsid w:val="009558B8"/>
    <w:rsid w:val="00957446"/>
    <w:rsid w:val="009917D6"/>
    <w:rsid w:val="009922F8"/>
    <w:rsid w:val="0099250D"/>
    <w:rsid w:val="009B3DF2"/>
    <w:rsid w:val="009B6219"/>
    <w:rsid w:val="009B7034"/>
    <w:rsid w:val="009C708F"/>
    <w:rsid w:val="009C728C"/>
    <w:rsid w:val="009E7A98"/>
    <w:rsid w:val="009F5DDD"/>
    <w:rsid w:val="00A022B3"/>
    <w:rsid w:val="00A0249F"/>
    <w:rsid w:val="00A073D7"/>
    <w:rsid w:val="00A2774F"/>
    <w:rsid w:val="00A3325A"/>
    <w:rsid w:val="00A33CEF"/>
    <w:rsid w:val="00A3424F"/>
    <w:rsid w:val="00A36142"/>
    <w:rsid w:val="00A41234"/>
    <w:rsid w:val="00A42932"/>
    <w:rsid w:val="00A513DB"/>
    <w:rsid w:val="00A530F1"/>
    <w:rsid w:val="00A5593D"/>
    <w:rsid w:val="00A5619E"/>
    <w:rsid w:val="00A729F1"/>
    <w:rsid w:val="00A73342"/>
    <w:rsid w:val="00A77D58"/>
    <w:rsid w:val="00A77FD9"/>
    <w:rsid w:val="00A82A5C"/>
    <w:rsid w:val="00A84AD2"/>
    <w:rsid w:val="00A85D6B"/>
    <w:rsid w:val="00A90CAF"/>
    <w:rsid w:val="00A96E54"/>
    <w:rsid w:val="00AB1AE0"/>
    <w:rsid w:val="00AB31C5"/>
    <w:rsid w:val="00AB6C5B"/>
    <w:rsid w:val="00AC1E58"/>
    <w:rsid w:val="00AC7CEE"/>
    <w:rsid w:val="00AD5DB0"/>
    <w:rsid w:val="00AD7EA0"/>
    <w:rsid w:val="00AE02FD"/>
    <w:rsid w:val="00AE5772"/>
    <w:rsid w:val="00AE7B95"/>
    <w:rsid w:val="00AF052E"/>
    <w:rsid w:val="00AF0ACE"/>
    <w:rsid w:val="00B00C32"/>
    <w:rsid w:val="00B06CF8"/>
    <w:rsid w:val="00B11A7E"/>
    <w:rsid w:val="00B14750"/>
    <w:rsid w:val="00B21AF3"/>
    <w:rsid w:val="00B24016"/>
    <w:rsid w:val="00B24B58"/>
    <w:rsid w:val="00B31BE9"/>
    <w:rsid w:val="00B34C6D"/>
    <w:rsid w:val="00B44F24"/>
    <w:rsid w:val="00B46D29"/>
    <w:rsid w:val="00B700E0"/>
    <w:rsid w:val="00B728A7"/>
    <w:rsid w:val="00B90138"/>
    <w:rsid w:val="00B94163"/>
    <w:rsid w:val="00B96798"/>
    <w:rsid w:val="00B968FD"/>
    <w:rsid w:val="00BA51DA"/>
    <w:rsid w:val="00BA5ED2"/>
    <w:rsid w:val="00BB1FB2"/>
    <w:rsid w:val="00BB3AB8"/>
    <w:rsid w:val="00BC0B34"/>
    <w:rsid w:val="00BC0CA8"/>
    <w:rsid w:val="00BD08CA"/>
    <w:rsid w:val="00BD5DFA"/>
    <w:rsid w:val="00BD5E67"/>
    <w:rsid w:val="00BF5356"/>
    <w:rsid w:val="00BF6BB8"/>
    <w:rsid w:val="00C00059"/>
    <w:rsid w:val="00C02195"/>
    <w:rsid w:val="00C02A57"/>
    <w:rsid w:val="00C226CA"/>
    <w:rsid w:val="00C25361"/>
    <w:rsid w:val="00C30229"/>
    <w:rsid w:val="00C34636"/>
    <w:rsid w:val="00C409F5"/>
    <w:rsid w:val="00C41836"/>
    <w:rsid w:val="00C56334"/>
    <w:rsid w:val="00C6621F"/>
    <w:rsid w:val="00C76776"/>
    <w:rsid w:val="00C819E7"/>
    <w:rsid w:val="00C83E84"/>
    <w:rsid w:val="00C926CF"/>
    <w:rsid w:val="00C977FD"/>
    <w:rsid w:val="00CA3313"/>
    <w:rsid w:val="00CA35C1"/>
    <w:rsid w:val="00CA5268"/>
    <w:rsid w:val="00CA641F"/>
    <w:rsid w:val="00CB76D6"/>
    <w:rsid w:val="00CC0874"/>
    <w:rsid w:val="00CC2533"/>
    <w:rsid w:val="00CC744D"/>
    <w:rsid w:val="00CC7EFA"/>
    <w:rsid w:val="00CD6AD7"/>
    <w:rsid w:val="00CD7540"/>
    <w:rsid w:val="00CE02A6"/>
    <w:rsid w:val="00CE1F62"/>
    <w:rsid w:val="00CE5C80"/>
    <w:rsid w:val="00CF3DA6"/>
    <w:rsid w:val="00D05770"/>
    <w:rsid w:val="00D05D0F"/>
    <w:rsid w:val="00D16A65"/>
    <w:rsid w:val="00D16C83"/>
    <w:rsid w:val="00D20198"/>
    <w:rsid w:val="00D25D2A"/>
    <w:rsid w:val="00D303B8"/>
    <w:rsid w:val="00D3516B"/>
    <w:rsid w:val="00D36424"/>
    <w:rsid w:val="00D37C8D"/>
    <w:rsid w:val="00D4001A"/>
    <w:rsid w:val="00D4156D"/>
    <w:rsid w:val="00D45066"/>
    <w:rsid w:val="00D47BF9"/>
    <w:rsid w:val="00D51682"/>
    <w:rsid w:val="00D62FA3"/>
    <w:rsid w:val="00D631BA"/>
    <w:rsid w:val="00D6458F"/>
    <w:rsid w:val="00D6524F"/>
    <w:rsid w:val="00D65817"/>
    <w:rsid w:val="00D658C1"/>
    <w:rsid w:val="00D66ED1"/>
    <w:rsid w:val="00D75DB5"/>
    <w:rsid w:val="00D94066"/>
    <w:rsid w:val="00D97471"/>
    <w:rsid w:val="00DA05CB"/>
    <w:rsid w:val="00DA3089"/>
    <w:rsid w:val="00DA41EC"/>
    <w:rsid w:val="00DA7D5D"/>
    <w:rsid w:val="00DB5E8C"/>
    <w:rsid w:val="00DC7846"/>
    <w:rsid w:val="00DD133D"/>
    <w:rsid w:val="00DD5BC5"/>
    <w:rsid w:val="00DD6AC7"/>
    <w:rsid w:val="00DE0EC9"/>
    <w:rsid w:val="00DF248B"/>
    <w:rsid w:val="00DF487E"/>
    <w:rsid w:val="00DF7E31"/>
    <w:rsid w:val="00DF7FF1"/>
    <w:rsid w:val="00E10066"/>
    <w:rsid w:val="00E15C76"/>
    <w:rsid w:val="00E16883"/>
    <w:rsid w:val="00E24ABE"/>
    <w:rsid w:val="00E2666B"/>
    <w:rsid w:val="00E30FAC"/>
    <w:rsid w:val="00E3667F"/>
    <w:rsid w:val="00E37A0D"/>
    <w:rsid w:val="00E55FF4"/>
    <w:rsid w:val="00E84264"/>
    <w:rsid w:val="00EA2FBB"/>
    <w:rsid w:val="00EA3D5C"/>
    <w:rsid w:val="00EA7032"/>
    <w:rsid w:val="00EB67A8"/>
    <w:rsid w:val="00EC0F05"/>
    <w:rsid w:val="00EC1D23"/>
    <w:rsid w:val="00EC202C"/>
    <w:rsid w:val="00ED174A"/>
    <w:rsid w:val="00EE00A3"/>
    <w:rsid w:val="00EE101F"/>
    <w:rsid w:val="00EE3746"/>
    <w:rsid w:val="00EE56B5"/>
    <w:rsid w:val="00EE5C0E"/>
    <w:rsid w:val="00EE71AF"/>
    <w:rsid w:val="00EF0D39"/>
    <w:rsid w:val="00EF62FA"/>
    <w:rsid w:val="00F038C6"/>
    <w:rsid w:val="00F130E4"/>
    <w:rsid w:val="00F15FDF"/>
    <w:rsid w:val="00F1774D"/>
    <w:rsid w:val="00F20FF1"/>
    <w:rsid w:val="00F33764"/>
    <w:rsid w:val="00F41733"/>
    <w:rsid w:val="00F47B4E"/>
    <w:rsid w:val="00F510F1"/>
    <w:rsid w:val="00F52944"/>
    <w:rsid w:val="00F72CF4"/>
    <w:rsid w:val="00F7382F"/>
    <w:rsid w:val="00F913AD"/>
    <w:rsid w:val="00F95C14"/>
    <w:rsid w:val="00F95ECE"/>
    <w:rsid w:val="00FA1BA3"/>
    <w:rsid w:val="00FA3A2B"/>
    <w:rsid w:val="00FC3523"/>
    <w:rsid w:val="00FC6B41"/>
    <w:rsid w:val="00FD14A6"/>
    <w:rsid w:val="00FE5D19"/>
    <w:rsid w:val="00FE7523"/>
    <w:rsid w:val="00FF153D"/>
    <w:rsid w:val="00FF1654"/>
    <w:rsid w:val="00FF28FF"/>
    <w:rsid w:val="00FF4922"/>
    <w:rsid w:val="3D91267F"/>
    <w:rsid w:val="61F0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28D0C37"/>
  <w15:chartTrackingRefBased/>
  <w15:docId w15:val="{B2D82B2B-14A7-4E37-8192-8E01A3D2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CD6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aire">
    <w:name w:val="annotation text"/>
    <w:basedOn w:val="Normal"/>
    <w:link w:val="CommentaireCar"/>
    <w:locked/>
    <w:rsid w:val="004242EE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242EE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4242EE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4242E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2EE"/>
    <w:rPr>
      <w:rFonts w:ascii="Segoe UI" w:eastAsia="Times New Roman" w:hAnsi="Segoe UI" w:cs="Segoe UI"/>
      <w:sz w:val="18"/>
      <w:szCs w:val="18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D4001A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001A"/>
    <w:rPr>
      <w:rFonts w:ascii="Arial Narrow" w:eastAsia="Times New Roman" w:hAnsi="Arial Narrow" w:cs="Times New Roman"/>
      <w:b/>
      <w:bCs/>
      <w:sz w:val="20"/>
      <w:szCs w:val="20"/>
      <w:lang w:val="fr-FR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E45125" w:rsidP="00E45125">
          <w:pPr>
            <w:pStyle w:val="A53CF9E5941B4A139B707AC095ACE2AB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978814-6863-483C-B509-8FA364A203BB}"/>
      </w:docPartPr>
      <w:docPartBody>
        <w:p w:rsidR="00580E32" w:rsidRDefault="00FE04E6">
          <w:r w:rsidRPr="00A7225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92161B8AC0E49F99F9DDC188D2836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45AD04-A220-4428-B798-2BB5FFF126F1}"/>
      </w:docPartPr>
      <w:docPartBody>
        <w:p w:rsidR="00E17B14" w:rsidRDefault="00810607" w:rsidP="00810607">
          <w:pPr>
            <w:pStyle w:val="292161B8AC0E49F99F9DDC188D2836B1"/>
          </w:pPr>
          <w:r w:rsidRPr="00A7225D">
            <w:rPr>
              <w:rStyle w:val="Textedelespacerserv"/>
            </w:rPr>
            <w:t>Choisissez un élément.</w:t>
          </w:r>
        </w:p>
      </w:docPartBody>
    </w:docPart>
    <w:docPart>
      <w:docPartPr>
        <w:name w:val="F64E457D1BB4451B890279A4C7FDC3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FC30DB-3853-4BC2-A0EA-23A36F3A73B8}"/>
      </w:docPartPr>
      <w:docPartBody>
        <w:p w:rsidR="00E17B14" w:rsidRDefault="001E606E" w:rsidP="001E606E">
          <w:pPr>
            <w:pStyle w:val="F64E457D1BB4451B890279A4C7FDC3651"/>
          </w:pPr>
          <w:r w:rsidRPr="002E4CD6">
            <w:rPr>
              <w:rStyle w:val="Textedelespacerserv"/>
              <w:color w:val="FF0000"/>
              <w:sz w:val="20"/>
              <w:szCs w:val="20"/>
            </w:rPr>
            <w:t>Choisissez un élément.</w:t>
          </w:r>
        </w:p>
      </w:docPartBody>
    </w:docPart>
    <w:docPart>
      <w:docPartPr>
        <w:name w:val="9389DBF09EF74B32A2DF1C50847465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FB980B-4055-4336-9965-4D160B2C1FDD}"/>
      </w:docPartPr>
      <w:docPartBody>
        <w:p w:rsidR="00E45125" w:rsidRDefault="001E606E" w:rsidP="001E606E">
          <w:pPr>
            <w:pStyle w:val="9389DBF09EF74B32A2DF1C50847465ED"/>
          </w:pPr>
          <w:r w:rsidRPr="00EC0322">
            <w:rPr>
              <w:rStyle w:val="Textedelespacerserv"/>
            </w:rPr>
            <w:t>Choisissez un élément.</w:t>
          </w:r>
        </w:p>
      </w:docPartBody>
    </w:docPart>
    <w:docPart>
      <w:docPartPr>
        <w:name w:val="F3623E41EC6C4C489FB009B1FF82E5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AE41FC-D90C-4BCE-B1A5-00E649FE72AA}"/>
      </w:docPartPr>
      <w:docPartBody>
        <w:p w:rsidR="00E45125" w:rsidRDefault="001E606E" w:rsidP="001E606E">
          <w:pPr>
            <w:pStyle w:val="F3623E41EC6C4C489FB009B1FF82E5B0"/>
          </w:pPr>
          <w:r w:rsidRPr="00EC0322">
            <w:rPr>
              <w:rStyle w:val="Textedelespacerserv"/>
            </w:rPr>
            <w:t>Choisissez un élément.</w:t>
          </w:r>
        </w:p>
      </w:docPartBody>
    </w:docPart>
    <w:docPart>
      <w:docPartPr>
        <w:name w:val="9E03D6ED130D43BB93CCA29071D3B2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489E60-1D63-46EA-A33C-B80AA2545D2C}"/>
      </w:docPartPr>
      <w:docPartBody>
        <w:p w:rsidR="00D77053" w:rsidRDefault="00E45125" w:rsidP="00E45125">
          <w:pPr>
            <w:pStyle w:val="9E03D6ED130D43BB93CCA29071D3B211"/>
          </w:pPr>
          <w:r w:rsidRPr="00362C75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5C8970071324AA1B3A61207CDDFE1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738859-1D84-400D-BF6A-3E2AAA549968}"/>
      </w:docPartPr>
      <w:docPartBody>
        <w:p w:rsidR="00D77053" w:rsidRDefault="00E45125" w:rsidP="00E45125">
          <w:pPr>
            <w:pStyle w:val="65C8970071324AA1B3A61207CDDFE122"/>
          </w:pPr>
          <w:r w:rsidRPr="00362C75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FD64725DE304A6BBEAA156189102A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E4BA74-590C-4EFA-B70F-0031D77607F5}"/>
      </w:docPartPr>
      <w:docPartBody>
        <w:p w:rsidR="00D24DA7" w:rsidRDefault="00E75020" w:rsidP="00E75020">
          <w:pPr>
            <w:pStyle w:val="FFD64725DE304A6BBEAA156189102A8C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3848BCD5DF84D3BA2D7F6DE3146CA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AB83FD-3E9B-47B1-B1C2-B6E5DEDA5266}"/>
      </w:docPartPr>
      <w:docPartBody>
        <w:p w:rsidR="00D24DA7" w:rsidRDefault="00E75020" w:rsidP="00E75020">
          <w:pPr>
            <w:pStyle w:val="D3848BCD5DF84D3BA2D7F6DE3146CACD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1F62CE6D3641A5B7896FD2EC5F6D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A59EF0-7822-475A-928F-3257C6C06E98}"/>
      </w:docPartPr>
      <w:docPartBody>
        <w:p w:rsidR="00D24DA7" w:rsidRDefault="00E75020" w:rsidP="00E75020">
          <w:pPr>
            <w:pStyle w:val="F91F62CE6D3641A5B7896FD2EC5F6DFD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CB399DD1C03944C3865A7EF04E7038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182602-E175-4F1A-90CE-CEDAD85F683B}"/>
      </w:docPartPr>
      <w:docPartBody>
        <w:p w:rsidR="00D24DA7" w:rsidRDefault="00E75020" w:rsidP="00E75020">
          <w:pPr>
            <w:pStyle w:val="CB399DD1C03944C3865A7EF04E7038C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55FE5"/>
    <w:rsid w:val="00191452"/>
    <w:rsid w:val="001E606E"/>
    <w:rsid w:val="00210DB3"/>
    <w:rsid w:val="002162C5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3717A"/>
    <w:rsid w:val="00577109"/>
    <w:rsid w:val="00580E32"/>
    <w:rsid w:val="0058365E"/>
    <w:rsid w:val="00586DD0"/>
    <w:rsid w:val="005B140A"/>
    <w:rsid w:val="006C149F"/>
    <w:rsid w:val="006C4A9D"/>
    <w:rsid w:val="00726C6F"/>
    <w:rsid w:val="00810607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CF5E41"/>
    <w:rsid w:val="00D24DA7"/>
    <w:rsid w:val="00D467F0"/>
    <w:rsid w:val="00D77053"/>
    <w:rsid w:val="00DF487E"/>
    <w:rsid w:val="00E11B02"/>
    <w:rsid w:val="00E17B14"/>
    <w:rsid w:val="00E35253"/>
    <w:rsid w:val="00E45125"/>
    <w:rsid w:val="00E64ABA"/>
    <w:rsid w:val="00E75020"/>
    <w:rsid w:val="00EC5E50"/>
    <w:rsid w:val="00FA04D7"/>
    <w:rsid w:val="00FE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75020"/>
    <w:rPr>
      <w:color w:val="808080"/>
    </w:rPr>
  </w:style>
  <w:style w:type="paragraph" w:customStyle="1" w:styleId="F9AB4F155E464288A356C89BC459A6AE">
    <w:name w:val="F9AB4F155E464288A356C89BC459A6AE"/>
    <w:rsid w:val="0058365E"/>
  </w:style>
  <w:style w:type="paragraph" w:customStyle="1" w:styleId="9DFB42BEC06E45C0A3BC7B65D368B3B5">
    <w:name w:val="9DFB42BEC06E45C0A3BC7B65D368B3B5"/>
    <w:rsid w:val="00FE04E6"/>
  </w:style>
  <w:style w:type="paragraph" w:customStyle="1" w:styleId="DCE2DC4613F44959A0AF4856A0BECFF3">
    <w:name w:val="DCE2DC4613F44959A0AF4856A0BECFF3"/>
    <w:rsid w:val="00810607"/>
  </w:style>
  <w:style w:type="paragraph" w:customStyle="1" w:styleId="292161B8AC0E49F99F9DDC188D2836B1">
    <w:name w:val="292161B8AC0E49F99F9DDC188D2836B1"/>
    <w:rsid w:val="00810607"/>
  </w:style>
  <w:style w:type="paragraph" w:customStyle="1" w:styleId="20011455EF094AB69DE302A372F7EDDA">
    <w:name w:val="20011455EF094AB69DE302A372F7EDDA"/>
    <w:rsid w:val="00810607"/>
  </w:style>
  <w:style w:type="paragraph" w:customStyle="1" w:styleId="65385925AA35410FAFB9BE1F0F76FDF0">
    <w:name w:val="65385925AA35410FAFB9BE1F0F76FDF0"/>
    <w:rsid w:val="00810607"/>
  </w:style>
  <w:style w:type="paragraph" w:customStyle="1" w:styleId="7AB503DB45B34517B44E3BF9A734BE84">
    <w:name w:val="7AB503DB45B34517B44E3BF9A734BE84"/>
    <w:rsid w:val="00810607"/>
  </w:style>
  <w:style w:type="paragraph" w:customStyle="1" w:styleId="5D364E286A0B4FDB9247D0C6D31B3283">
    <w:name w:val="5D364E286A0B4FDB9247D0C6D31B3283"/>
    <w:rsid w:val="00810607"/>
  </w:style>
  <w:style w:type="paragraph" w:customStyle="1" w:styleId="84CF5DDB29A148A7AAD7725EDDEB8E3E">
    <w:name w:val="84CF5DDB29A148A7AAD7725EDDEB8E3E"/>
    <w:rsid w:val="00810607"/>
  </w:style>
  <w:style w:type="paragraph" w:customStyle="1" w:styleId="36427647D16248DFA2912D8311B2A491">
    <w:name w:val="36427647D16248DFA2912D8311B2A491"/>
    <w:rsid w:val="00810607"/>
  </w:style>
  <w:style w:type="paragraph" w:customStyle="1" w:styleId="55EF143D9EDF4BF49A54AA79ADBDFCB3">
    <w:name w:val="55EF143D9EDF4BF49A54AA79ADBDFCB3"/>
    <w:rsid w:val="00810607"/>
  </w:style>
  <w:style w:type="paragraph" w:customStyle="1" w:styleId="1DE1C9DF065B422F90B5A3B9B415DB75">
    <w:name w:val="1DE1C9DF065B422F90B5A3B9B415DB75"/>
    <w:rsid w:val="00810607"/>
  </w:style>
  <w:style w:type="paragraph" w:customStyle="1" w:styleId="024E2456793D4726918141EB1B996C01">
    <w:name w:val="024E2456793D4726918141EB1B996C01"/>
    <w:rsid w:val="00810607"/>
  </w:style>
  <w:style w:type="paragraph" w:customStyle="1" w:styleId="BDF18C1ACDAC468587DAF6297F17CC7E">
    <w:name w:val="BDF18C1ACDAC468587DAF6297F17CC7E"/>
    <w:rsid w:val="00810607"/>
  </w:style>
  <w:style w:type="paragraph" w:customStyle="1" w:styleId="59755FBA823441708FA7DCA014B7C45D">
    <w:name w:val="59755FBA823441708FA7DCA014B7C45D"/>
    <w:rsid w:val="00810607"/>
  </w:style>
  <w:style w:type="paragraph" w:customStyle="1" w:styleId="C6C78C099DC341E5841C17D97161C5F2">
    <w:name w:val="C6C78C099DC341E5841C17D97161C5F2"/>
    <w:rsid w:val="00810607"/>
  </w:style>
  <w:style w:type="paragraph" w:customStyle="1" w:styleId="F64E457D1BB4451B890279A4C7FDC365">
    <w:name w:val="F64E457D1BB4451B890279A4C7FDC365"/>
    <w:rsid w:val="00810607"/>
  </w:style>
  <w:style w:type="paragraph" w:customStyle="1" w:styleId="5E70F545D44F4A95ADA2EA8B63D42245">
    <w:name w:val="5E70F545D44F4A95ADA2EA8B63D42245"/>
    <w:rsid w:val="00810607"/>
  </w:style>
  <w:style w:type="paragraph" w:customStyle="1" w:styleId="E99276FE09A74A778659AEFE70433931">
    <w:name w:val="E99276FE09A74A778659AEFE70433931"/>
    <w:rsid w:val="00810607"/>
  </w:style>
  <w:style w:type="paragraph" w:customStyle="1" w:styleId="A657A053AE9A48F0B693A146E08D9B6F">
    <w:name w:val="A657A053AE9A48F0B693A146E08D9B6F"/>
    <w:rsid w:val="00810607"/>
  </w:style>
  <w:style w:type="paragraph" w:customStyle="1" w:styleId="73EE337A99D14BE083D64FDD173898F4">
    <w:name w:val="73EE337A99D14BE083D64FDD173898F4"/>
    <w:rsid w:val="00810607"/>
  </w:style>
  <w:style w:type="paragraph" w:customStyle="1" w:styleId="C2BD18D3D1924E97873F3F36174FB171">
    <w:name w:val="C2BD18D3D1924E97873F3F36174FB171"/>
    <w:rsid w:val="00810607"/>
  </w:style>
  <w:style w:type="paragraph" w:customStyle="1" w:styleId="F970BDB8AEE444C6B957DB905AED970A">
    <w:name w:val="F970BDB8AEE444C6B957DB905AED970A"/>
    <w:rsid w:val="00810607"/>
  </w:style>
  <w:style w:type="paragraph" w:customStyle="1" w:styleId="855827F579724748BBAF162544426D97">
    <w:name w:val="855827F579724748BBAF162544426D97"/>
    <w:rsid w:val="00810607"/>
  </w:style>
  <w:style w:type="paragraph" w:customStyle="1" w:styleId="DA7DB39EA95C40F9BF0CEBE2866EEE74">
    <w:name w:val="DA7DB39EA95C40F9BF0CEBE2866EEE74"/>
    <w:rsid w:val="00810607"/>
  </w:style>
  <w:style w:type="paragraph" w:customStyle="1" w:styleId="A2BBADF2D37E46A98B98F013D104E2BB">
    <w:name w:val="A2BBADF2D37E46A98B98F013D104E2BB"/>
    <w:rsid w:val="00810607"/>
  </w:style>
  <w:style w:type="paragraph" w:customStyle="1" w:styleId="E21946F858F64B3FB6F961AC6310BBAF">
    <w:name w:val="E21946F858F64B3FB6F961AC6310BBAF"/>
    <w:rsid w:val="00810607"/>
  </w:style>
  <w:style w:type="paragraph" w:customStyle="1" w:styleId="5D300835DA4742C5AD5186608776B5A0">
    <w:name w:val="5D300835DA4742C5AD5186608776B5A0"/>
    <w:rsid w:val="00810607"/>
  </w:style>
  <w:style w:type="paragraph" w:customStyle="1" w:styleId="8AC864BC043D4BF7A7B87F0D92E0A427">
    <w:name w:val="8AC864BC043D4BF7A7B87F0D92E0A427"/>
    <w:rsid w:val="00810607"/>
  </w:style>
  <w:style w:type="paragraph" w:customStyle="1" w:styleId="528A70DA89B8464D916B74329613F762">
    <w:name w:val="528A70DA89B8464D916B74329613F762"/>
    <w:rsid w:val="00E17B14"/>
  </w:style>
  <w:style w:type="paragraph" w:customStyle="1" w:styleId="7AA97D6578B84DCC969E2C5D1E261A1E">
    <w:name w:val="7AA97D6578B84DCC969E2C5D1E261A1E"/>
    <w:rsid w:val="001E606E"/>
  </w:style>
  <w:style w:type="paragraph" w:customStyle="1" w:styleId="7E2E0976C94E4C948518D04C063CD7AD">
    <w:name w:val="7E2E0976C94E4C948518D04C063CD7AD"/>
    <w:rsid w:val="001E606E"/>
  </w:style>
  <w:style w:type="paragraph" w:customStyle="1" w:styleId="B94D3C73946F45E682CDEC2D375A1743">
    <w:name w:val="B94D3C73946F45E682CDEC2D375A1743"/>
    <w:rsid w:val="001E606E"/>
  </w:style>
  <w:style w:type="paragraph" w:customStyle="1" w:styleId="8D7BFE6D55F74891BAAA4336BCCC45F4">
    <w:name w:val="8D7BFE6D55F74891BAAA4336BCCC45F4"/>
    <w:rsid w:val="001E606E"/>
  </w:style>
  <w:style w:type="paragraph" w:customStyle="1" w:styleId="9389DBF09EF74B32A2DF1C50847465ED">
    <w:name w:val="9389DBF09EF74B32A2DF1C50847465ED"/>
    <w:rsid w:val="001E606E"/>
  </w:style>
  <w:style w:type="paragraph" w:customStyle="1" w:styleId="F3623E41EC6C4C489FB009B1FF82E5B0">
    <w:name w:val="F3623E41EC6C4C489FB009B1FF82E5B0"/>
    <w:rsid w:val="001E606E"/>
  </w:style>
  <w:style w:type="paragraph" w:customStyle="1" w:styleId="A53CF9E5941B4A139B707AC095ACE2AB">
    <w:name w:val="A53CF9E5941B4A139B707AC095ACE2AB"/>
    <w:rsid w:val="001E606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64E457D1BB4451B890279A4C7FDC3651">
    <w:name w:val="F64E457D1BB4451B890279A4C7FDC3651"/>
    <w:rsid w:val="001E606E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4E2456793D4726918141EB1B996C011">
    <w:name w:val="024E2456793D4726918141EB1B996C011"/>
    <w:rsid w:val="001E606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755FBA823441708FA7DCA014B7C45D1">
    <w:name w:val="59755FBA823441708FA7DCA014B7C45D1"/>
    <w:rsid w:val="001E606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87DE1538C7400283AAA456840F7A05">
    <w:name w:val="1587DE1538C7400283AAA456840F7A05"/>
    <w:rsid w:val="00E45125"/>
  </w:style>
  <w:style w:type="paragraph" w:customStyle="1" w:styleId="A53CF9E5941B4A139B707AC095ACE2AB1">
    <w:name w:val="A53CF9E5941B4A139B707AC095ACE2AB1"/>
    <w:rsid w:val="00E45125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4E2456793D4726918141EB1B996C012">
    <w:name w:val="024E2456793D4726918141EB1B996C012"/>
    <w:rsid w:val="00E45125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755FBA823441708FA7DCA014B7C45D2">
    <w:name w:val="59755FBA823441708FA7DCA014B7C45D2"/>
    <w:rsid w:val="00E45125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F98E2382A548149DBE6261ADCB78CF">
    <w:name w:val="CEF98E2382A548149DBE6261ADCB78CF"/>
    <w:rsid w:val="00E45125"/>
  </w:style>
  <w:style w:type="paragraph" w:customStyle="1" w:styleId="481782249CE5404D87F785FE94E75AF8">
    <w:name w:val="481782249CE5404D87F785FE94E75AF8"/>
    <w:rsid w:val="00E45125"/>
  </w:style>
  <w:style w:type="paragraph" w:customStyle="1" w:styleId="46396DF00AFA48A49283C365A7363BB2">
    <w:name w:val="46396DF00AFA48A49283C365A7363BB2"/>
    <w:rsid w:val="00E45125"/>
  </w:style>
  <w:style w:type="paragraph" w:customStyle="1" w:styleId="30D1F6681D2C49A3BC6099DBAB74F66E">
    <w:name w:val="30D1F6681D2C49A3BC6099DBAB74F66E"/>
    <w:rsid w:val="00E45125"/>
  </w:style>
  <w:style w:type="paragraph" w:customStyle="1" w:styleId="6500146297F14A0A988EA23B4B8B1A0A">
    <w:name w:val="6500146297F14A0A988EA23B4B8B1A0A"/>
    <w:rsid w:val="00E45125"/>
  </w:style>
  <w:style w:type="paragraph" w:customStyle="1" w:styleId="1D9F399688A54E878DBC0A1F6D76C48E">
    <w:name w:val="1D9F399688A54E878DBC0A1F6D76C48E"/>
    <w:rsid w:val="00E45125"/>
  </w:style>
  <w:style w:type="paragraph" w:customStyle="1" w:styleId="96C7CCCED64542859836DE3E86BBC9AA">
    <w:name w:val="96C7CCCED64542859836DE3E86BBC9AA"/>
    <w:rsid w:val="00E45125"/>
  </w:style>
  <w:style w:type="paragraph" w:customStyle="1" w:styleId="B348D586D5F74519A4E2E8CF8F800C16">
    <w:name w:val="B348D586D5F74519A4E2E8CF8F800C16"/>
    <w:rsid w:val="00E45125"/>
  </w:style>
  <w:style w:type="paragraph" w:customStyle="1" w:styleId="A2C0D9D66A2947FFB155E4415034BC51">
    <w:name w:val="A2C0D9D66A2947FFB155E4415034BC51"/>
    <w:rsid w:val="00E45125"/>
  </w:style>
  <w:style w:type="paragraph" w:customStyle="1" w:styleId="F16F228EE1D84BAFA129FA3D7615F017">
    <w:name w:val="F16F228EE1D84BAFA129FA3D7615F017"/>
    <w:rsid w:val="00E45125"/>
  </w:style>
  <w:style w:type="paragraph" w:customStyle="1" w:styleId="1E1E7B7E90D843B7BBAAB75281CA5562">
    <w:name w:val="1E1E7B7E90D843B7BBAAB75281CA5562"/>
    <w:rsid w:val="00E45125"/>
  </w:style>
  <w:style w:type="paragraph" w:customStyle="1" w:styleId="CA255FD87F8F4CE39472A0F3CE410447">
    <w:name w:val="CA255FD87F8F4CE39472A0F3CE410447"/>
    <w:rsid w:val="00E45125"/>
  </w:style>
  <w:style w:type="paragraph" w:customStyle="1" w:styleId="5241F00FFCC549669FD2F08235F41446">
    <w:name w:val="5241F00FFCC549669FD2F08235F41446"/>
    <w:rsid w:val="00E45125"/>
  </w:style>
  <w:style w:type="paragraph" w:customStyle="1" w:styleId="178BAE9AB7154EB295BEEE3E45F6364C">
    <w:name w:val="178BAE9AB7154EB295BEEE3E45F6364C"/>
    <w:rsid w:val="00E45125"/>
  </w:style>
  <w:style w:type="paragraph" w:customStyle="1" w:styleId="949AFA9F88F74560AC259B57B7F307CC">
    <w:name w:val="949AFA9F88F74560AC259B57B7F307CC"/>
    <w:rsid w:val="00E45125"/>
  </w:style>
  <w:style w:type="paragraph" w:customStyle="1" w:styleId="3AADBD3F34BC400A9197A3325C12F736">
    <w:name w:val="3AADBD3F34BC400A9197A3325C12F736"/>
    <w:rsid w:val="00E45125"/>
  </w:style>
  <w:style w:type="paragraph" w:customStyle="1" w:styleId="7970DABC118C49B4BA118451FC55582C">
    <w:name w:val="7970DABC118C49B4BA118451FC55582C"/>
    <w:rsid w:val="00E45125"/>
  </w:style>
  <w:style w:type="paragraph" w:customStyle="1" w:styleId="A540D548582543B7B0302606D0341014">
    <w:name w:val="A540D548582543B7B0302606D0341014"/>
    <w:rsid w:val="00E45125"/>
  </w:style>
  <w:style w:type="paragraph" w:customStyle="1" w:styleId="2E2AEA58A9624180A50761B3D7B3275E">
    <w:name w:val="2E2AEA58A9624180A50761B3D7B3275E"/>
    <w:rsid w:val="00E45125"/>
  </w:style>
  <w:style w:type="paragraph" w:customStyle="1" w:styleId="C3DAFFB56906463BBCDAD32233E65A3C">
    <w:name w:val="C3DAFFB56906463BBCDAD32233E65A3C"/>
    <w:rsid w:val="00E45125"/>
  </w:style>
  <w:style w:type="paragraph" w:customStyle="1" w:styleId="9E03D6ED130D43BB93CCA29071D3B211">
    <w:name w:val="9E03D6ED130D43BB93CCA29071D3B211"/>
    <w:rsid w:val="00E45125"/>
  </w:style>
  <w:style w:type="paragraph" w:customStyle="1" w:styleId="65C8970071324AA1B3A61207CDDFE122">
    <w:name w:val="65C8970071324AA1B3A61207CDDFE122"/>
    <w:rsid w:val="00E45125"/>
  </w:style>
  <w:style w:type="paragraph" w:customStyle="1" w:styleId="FFD64725DE304A6BBEAA156189102A8C">
    <w:name w:val="FFD64725DE304A6BBEAA156189102A8C"/>
    <w:rsid w:val="00E75020"/>
  </w:style>
  <w:style w:type="paragraph" w:customStyle="1" w:styleId="D3848BCD5DF84D3BA2D7F6DE3146CACD">
    <w:name w:val="D3848BCD5DF84D3BA2D7F6DE3146CACD"/>
    <w:rsid w:val="00E75020"/>
  </w:style>
  <w:style w:type="paragraph" w:customStyle="1" w:styleId="F91F62CE6D3641A5B7896FD2EC5F6DFD">
    <w:name w:val="F91F62CE6D3641A5B7896FD2EC5F6DFD"/>
    <w:rsid w:val="00E75020"/>
  </w:style>
  <w:style w:type="paragraph" w:customStyle="1" w:styleId="CB399DD1C03944C3865A7EF04E7038C1">
    <w:name w:val="CB399DD1C03944C3865A7EF04E7038C1"/>
    <w:rsid w:val="00E750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6" ma:contentTypeDescription="Create a new document." ma:contentTypeScope="" ma:versionID="9145d446277ba3bd2d4efda15575de99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004efd8b33515cdda289910a164cb76c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8ee0de-75aa-4440-9858-5a43bcaa7c1a">
      <UserInfo>
        <DisplayName>Maude Lefebvre Archives (CISSSMO16)</DisplayName>
        <AccountId>30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50533-223E-4654-950A-1DA358C5F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5E91DE-47A9-438E-A68F-C2F40291637A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5b8ee0de-75aa-4440-9858-5a43bcaa7c1a"/>
    <ds:schemaRef ds:uri="68366cc2-5ecd-4e44-abbc-ff0b0ea7cdb0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5CDFEDF-85C1-4233-A978-D529E597B5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695B7F-E47C-4E50-8835-E1D50574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2</Pages>
  <Words>358</Words>
  <Characters>1971</Characters>
  <Application>Microsoft Office Word</Application>
  <DocSecurity>8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Geneviève Lyonnais</cp:lastModifiedBy>
  <cp:revision>2</cp:revision>
  <cp:lastPrinted>2020-03-02T14:51:00Z</cp:lastPrinted>
  <dcterms:created xsi:type="dcterms:W3CDTF">2024-02-26T17:03:00Z</dcterms:created>
  <dcterms:modified xsi:type="dcterms:W3CDTF">2024-02-26T17:03:00Z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0x0101009AE5970AA5ABF240A993880531553FC4</vt:lpwstr>
  </property>
</Properties>
</file>