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3407"/>
        <w:gridCol w:w="1711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66E8648C" w:rsidR="004246FA" w:rsidRPr="00B34C6D" w:rsidRDefault="00BC2554" w:rsidP="007E09E8">
            <w:pPr>
              <w:rPr>
                <w:color w:val="000000" w:themeColor="text1"/>
              </w:rPr>
            </w:pPr>
            <w:bookmarkStart w:id="0" w:name="_GoBack"/>
            <w:bookmarkEnd w:id="0"/>
            <w:r>
              <w:rPr>
                <w:rFonts w:ascii="Chaloult_Cond" w:hAnsi="Chaloult_Cond" w:cs="Arial"/>
                <w:noProof/>
                <w:sz w:val="2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A614DAB" wp14:editId="718A3EC2">
                      <wp:simplePos x="0" y="0"/>
                      <wp:positionH relativeFrom="column">
                        <wp:posOffset>1234440</wp:posOffset>
                      </wp:positionH>
                      <wp:positionV relativeFrom="paragraph">
                        <wp:posOffset>1270</wp:posOffset>
                      </wp:positionV>
                      <wp:extent cx="2133600" cy="525780"/>
                      <wp:effectExtent l="0" t="0" r="0" b="762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5257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34211C" w14:textId="37C7A415" w:rsidR="00BC2554" w:rsidRPr="00BC2554" w:rsidRDefault="00BC2554" w:rsidP="00BC2554">
                                  <w:pPr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BC2554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  <w:r w:rsidRPr="00BC2554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</w:t>
                                  </w:r>
                                  <w:r w:rsidRPr="00BC2554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</w:t>
                                  </w:r>
                                  <w:r w:rsidRPr="00BC2554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</w:t>
                                  </w:r>
                                  <w:r w:rsidRPr="00BC2554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</w:t>
                                  </w:r>
                                  <w:r w:rsidRPr="00BC2554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</w:t>
                                  </w:r>
                                  <w:r w:rsidRPr="00BC2554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BC2554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Pr="00BC2554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BC2554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BC2554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Pr="00BC2554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</w:p>
                                <w:p w14:paraId="57E719A5" w14:textId="0A365F08" w:rsidR="00BC2554" w:rsidRPr="003E5929" w:rsidRDefault="00BC2554" w:rsidP="00BC2554">
                                  <w:pP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MOCLI60660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14DAB" id="Rectangle 6" o:spid="_x0000_s1026" style="position:absolute;margin-left:97.2pt;margin-top:.1pt;width:168pt;height:4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" filled="f" stroked="f" strokeweight=".25pt">
                      <v:textbox>
                        <w:txbxContent>
                          <w:p w14:paraId="5134211C" w14:textId="37C7A415" w:rsidR="00BC2554" w:rsidRPr="00BC2554" w:rsidRDefault="00BC2554" w:rsidP="00BC2554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BC255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BC255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BC255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BC255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BC255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BC255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Pr="00BC255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BC255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BC255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BC255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BC255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Pr="00BC2554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57E719A5" w14:textId="0A365F08" w:rsidR="00BC2554" w:rsidRPr="003E5929" w:rsidRDefault="00BC2554" w:rsidP="00BC2554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MOCLI60660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2E950EC5">
                  <wp:simplePos x="0" y="0"/>
                  <wp:positionH relativeFrom="column">
                    <wp:posOffset>-441960</wp:posOffset>
                  </wp:positionH>
                  <wp:positionV relativeFrom="paragraph">
                    <wp:posOffset>-289560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46FA"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2094671293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7C47819E"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2094671293"/>
          </w:tbl>
          <w:p w14:paraId="0A37501D" w14:textId="309FE0CF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41F1E17C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48A7C2C9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gridSpan w:val="2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2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3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3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04449F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5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6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65758440" w14:textId="11B13F13" w:rsidR="004246FA" w:rsidRPr="00AC5D81" w:rsidRDefault="0075129C" w:rsidP="0075129C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DEMANDE DE SERVICE - KINÉSIOLOGIE</w:t>
            </w:r>
          </w:p>
        </w:tc>
        <w:tc>
          <w:tcPr>
            <w:tcW w:w="5118" w:type="dxa"/>
            <w:gridSpan w:val="2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  <w:tr w:rsidR="00975915" w:rsidRPr="00426AA9" w14:paraId="3A7B7820" w14:textId="77777777" w:rsidTr="0024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CFA4E" w14:textId="77777777" w:rsidR="00975915" w:rsidRPr="000E440A" w:rsidRDefault="00975915" w:rsidP="00241C2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975915" w:rsidRPr="00426AA9" w14:paraId="26E86E6D" w14:textId="77777777" w:rsidTr="0024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42" w:type="dxa"/>
            <w:gridSpan w:val="3"/>
            <w:shd w:val="clear" w:color="auto" w:fill="BFBFBF" w:themeFill="background1" w:themeFillShade="BF"/>
          </w:tcPr>
          <w:p w14:paraId="2DBC2BC8" w14:textId="77777777" w:rsidR="00975915" w:rsidRPr="00426AA9" w:rsidRDefault="00975915" w:rsidP="00241C2E">
            <w:pPr>
              <w:tabs>
                <w:tab w:val="right" w:pos="1450"/>
                <w:tab w:val="left" w:pos="1875"/>
                <w:tab w:val="left" w:pos="6978"/>
              </w:tabs>
              <w:rPr>
                <w:rFonts w:asciiTheme="minorHAnsi" w:hAnsiTheme="minorHAnsi" w:cs="Arial"/>
                <w:b/>
              </w:rPr>
            </w:pPr>
            <w:r w:rsidRPr="00426AA9">
              <w:rPr>
                <w:rFonts w:asciiTheme="minorHAnsi" w:hAnsiTheme="minorHAnsi" w:cs="Arial"/>
                <w:b/>
              </w:rPr>
              <w:t>INFORMATIONS GÉNÉ</w:t>
            </w:r>
            <w:r>
              <w:rPr>
                <w:rFonts w:asciiTheme="minorHAnsi" w:hAnsiTheme="minorHAnsi" w:cs="Arial"/>
                <w:b/>
              </w:rPr>
              <w:t>R</w:t>
            </w:r>
            <w:r w:rsidRPr="00426AA9">
              <w:rPr>
                <w:rFonts w:asciiTheme="minorHAnsi" w:hAnsiTheme="minorHAnsi" w:cs="Arial"/>
                <w:b/>
              </w:rPr>
              <w:t xml:space="preserve">ALES     </w:t>
            </w:r>
            <w:r>
              <w:rPr>
                <w:rFonts w:asciiTheme="minorHAnsi" w:hAnsiTheme="minorHAnsi" w:cs="Arial"/>
                <w:b/>
              </w:rPr>
              <w:t xml:space="preserve">                              </w:t>
            </w:r>
            <w:r w:rsidRPr="00426AA9">
              <w:rPr>
                <w:rFonts w:asciiTheme="minorHAnsi" w:hAnsiTheme="minorHAnsi" w:cs="Arial"/>
                <w:b/>
              </w:rPr>
              <w:t xml:space="preserve">                   </w:t>
            </w:r>
            <w:r>
              <w:rPr>
                <w:rFonts w:asciiTheme="minorHAnsi" w:hAnsiTheme="minorHAnsi" w:cs="Arial"/>
                <w:b/>
              </w:rPr>
              <w:t xml:space="preserve">              </w:t>
            </w:r>
            <w:r w:rsidRPr="00426AA9">
              <w:rPr>
                <w:rFonts w:asciiTheme="minorHAnsi" w:hAnsiTheme="minorHAnsi" w:cs="Arial"/>
                <w:b/>
              </w:rPr>
              <w:t xml:space="preserve"> </w:t>
            </w:r>
            <w:r>
              <w:rPr>
                <w:rFonts w:asciiTheme="minorHAnsi" w:hAnsiTheme="minorHAnsi" w:cs="Arial"/>
                <w:b/>
              </w:rPr>
              <w:t xml:space="preserve">    </w:t>
            </w:r>
            <w:r w:rsidRPr="00426AA9">
              <w:rPr>
                <w:rFonts w:asciiTheme="minorHAnsi" w:hAnsiTheme="minorHAnsi" w:cs="Arial"/>
                <w:b/>
              </w:rPr>
              <w:t xml:space="preserve"> </w:t>
            </w:r>
            <w:r w:rsidRPr="00426AA9">
              <w:rPr>
                <w:rFonts w:asciiTheme="minorHAnsi" w:hAnsiTheme="minorHAnsi" w:cs="Arial"/>
                <w:b/>
                <w:sz w:val="20"/>
                <w:szCs w:val="20"/>
              </w:rPr>
              <w:t>(Section à compléter par tous les référents)</w:t>
            </w:r>
          </w:p>
        </w:tc>
      </w:tr>
      <w:permStart w:id="1205339808" w:edGrp="everyone"/>
      <w:tr w:rsidR="00975915" w:rsidRPr="00426AA9" w14:paraId="29D6D2C5" w14:textId="77777777" w:rsidTr="0024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931" w:type="dxa"/>
            <w:gridSpan w:val="2"/>
            <w:tcBorders>
              <w:right w:val="nil"/>
            </w:tcBorders>
          </w:tcPr>
          <w:p w14:paraId="3DE10C1D" w14:textId="19370B48" w:rsidR="00975915" w:rsidRPr="00426AA9" w:rsidRDefault="0004449F" w:rsidP="00241C2E">
            <w:pPr>
              <w:tabs>
                <w:tab w:val="right" w:pos="1450"/>
                <w:tab w:val="left" w:pos="1875"/>
                <w:tab w:val="left" w:pos="6978"/>
              </w:tabs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color w:val="000000" w:themeColor="text1"/>
                  <w:sz w:val="20"/>
                  <w:szCs w:val="20"/>
                </w:rPr>
                <w:id w:val="-39566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75915" w:rsidRPr="0001536A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ermEnd w:id="1205339808"/>
            <w:r w:rsidR="00975915" w:rsidRPr="0001536A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L’usager / </w:t>
            </w:r>
            <w:permStart w:id="86448419" w:edGrp="everyone"/>
            <w:sdt>
              <w:sdtPr>
                <w:rPr>
                  <w:rFonts w:asciiTheme="minorHAnsi" w:hAnsiTheme="minorHAnsi" w:cs="Arial"/>
                  <w:color w:val="000000" w:themeColor="text1"/>
                  <w:sz w:val="20"/>
                  <w:szCs w:val="20"/>
                </w:rPr>
                <w:id w:val="99453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permEnd w:id="86448419"/>
            <w:r w:rsidR="00975915" w:rsidRPr="0001536A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975915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permStart w:id="931425608" w:edGrp="everyone"/>
            <w:r w:rsidR="002E6098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931425608"/>
            <w:r w:rsidR="002E6098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  </w:t>
            </w:r>
            <w:r w:rsidR="00975915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 (</w:t>
            </w:r>
            <w:r w:rsidR="00975915" w:rsidRPr="0001536A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personne autorisée</w:t>
            </w:r>
            <w:r w:rsidR="00975915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>)</w:t>
            </w:r>
            <w:r w:rsidR="00975915" w:rsidRPr="0001536A">
              <w:rPr>
                <w:rFonts w:asciiTheme="minorHAnsi" w:hAnsiTheme="minorHAnsi" w:cs="Arial"/>
                <w:b/>
                <w:color w:val="000000" w:themeColor="text1"/>
                <w:sz w:val="20"/>
                <w:szCs w:val="20"/>
              </w:rPr>
              <w:t xml:space="preserve"> accepte la référence</w:t>
            </w:r>
            <w:r w:rsidR="00975915" w:rsidRPr="0001536A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                                                             </w:t>
            </w:r>
            <w:r w:rsidR="00975915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711" w:type="dxa"/>
            <w:tcBorders>
              <w:left w:val="nil"/>
            </w:tcBorders>
          </w:tcPr>
          <w:p w14:paraId="7D9A7711" w14:textId="69CC49F2" w:rsidR="00975915" w:rsidRPr="00426AA9" w:rsidRDefault="00975915" w:rsidP="00241C2E">
            <w:pPr>
              <w:tabs>
                <w:tab w:val="right" w:pos="1450"/>
                <w:tab w:val="left" w:pos="1875"/>
                <w:tab w:val="left" w:pos="6978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426AA9">
              <w:rPr>
                <w:rFonts w:asciiTheme="minorHAnsi" w:hAnsiTheme="minorHAnsi" w:cs="Arial"/>
                <w:b/>
                <w:sz w:val="20"/>
                <w:szCs w:val="20"/>
              </w:rPr>
              <w:t>Chambre </w:t>
            </w:r>
            <w:r w:rsidRPr="00426AA9">
              <w:rPr>
                <w:rFonts w:asciiTheme="minorHAnsi" w:hAnsiTheme="minorHAnsi" w:cs="Arial"/>
                <w:sz w:val="20"/>
                <w:szCs w:val="20"/>
              </w:rPr>
              <w:t>:</w:t>
            </w:r>
            <w:r w:rsidR="002E60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ermStart w:id="1317945059" w:edGrp="everyone"/>
            <w:r w:rsidR="002E6098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317945059"/>
          </w:p>
        </w:tc>
      </w:tr>
      <w:tr w:rsidR="00975915" w:rsidRPr="00426AA9" w14:paraId="01E8AB1B" w14:textId="77777777" w:rsidTr="0024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42" w:type="dxa"/>
            <w:gridSpan w:val="3"/>
          </w:tcPr>
          <w:p w14:paraId="31609254" w14:textId="3D17EDF3" w:rsidR="00975915" w:rsidRPr="00426AA9" w:rsidRDefault="00975915" w:rsidP="00241C2E">
            <w:pPr>
              <w:tabs>
                <w:tab w:val="left" w:pos="2584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FC7DCF">
              <w:rPr>
                <w:rFonts w:asciiTheme="minorHAnsi" w:hAnsiTheme="minorHAnsi" w:cs="Arial"/>
                <w:b/>
                <w:sz w:val="20"/>
                <w:szCs w:val="20"/>
              </w:rPr>
              <w:t>Diagnostic médical non limité aux symptômes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426AA9">
              <w:rPr>
                <w:rFonts w:asciiTheme="minorHAnsi" w:hAnsiTheme="minorHAnsi" w:cs="Arial"/>
                <w:sz w:val="20"/>
                <w:szCs w:val="20"/>
              </w:rPr>
              <w:t>:</w:t>
            </w:r>
            <w:r w:rsidR="002E60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ermStart w:id="1931304445" w:edGrp="everyone"/>
            <w:r w:rsidR="002E6098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931304445"/>
          </w:p>
          <w:p w14:paraId="60DA7449" w14:textId="30EB61D7" w:rsidR="00975915" w:rsidRDefault="00975915" w:rsidP="00241C2E">
            <w:pPr>
              <w:tabs>
                <w:tab w:val="left" w:pos="2584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FC7DCF">
              <w:rPr>
                <w:rFonts w:asciiTheme="minorHAnsi" w:hAnsiTheme="minorHAnsi" w:cs="Arial"/>
                <w:b/>
                <w:sz w:val="20"/>
                <w:szCs w:val="20"/>
              </w:rPr>
              <w:t>Contre-indications / précautions</w:t>
            </w:r>
            <w:r w:rsidRPr="00426AA9">
              <w:rPr>
                <w:rFonts w:asciiTheme="minorHAnsi" w:hAnsiTheme="minorHAnsi" w:cs="Arial"/>
                <w:sz w:val="20"/>
                <w:szCs w:val="20"/>
              </w:rPr>
              <w:t> :</w:t>
            </w:r>
            <w:r w:rsidR="002E60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ermStart w:id="1420956911" w:edGrp="everyone"/>
            <w:r w:rsidR="002E6098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420956911"/>
          </w:p>
          <w:p w14:paraId="37ABF135" w14:textId="4A680C25" w:rsidR="00975915" w:rsidRPr="00426AA9" w:rsidRDefault="00975915" w:rsidP="00241C2E">
            <w:pPr>
              <w:tabs>
                <w:tab w:val="left" w:pos="2584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FC7DCF">
              <w:rPr>
                <w:rFonts w:asciiTheme="minorHAnsi" w:hAnsiTheme="minorHAnsi" w:cs="Arial"/>
                <w:b/>
                <w:sz w:val="20"/>
                <w:szCs w:val="20"/>
              </w:rPr>
              <w:t>Douleur</w:t>
            </w:r>
            <w:r w:rsidRPr="00784BFB">
              <w:rPr>
                <w:rFonts w:asciiTheme="minorHAnsi" w:hAnsiTheme="minorHAnsi" w:cs="Arial"/>
                <w:sz w:val="20"/>
                <w:szCs w:val="20"/>
              </w:rPr>
              <w:t> :</w:t>
            </w:r>
            <w:r w:rsidR="002E60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ermStart w:id="55314008" w:edGrp="everyone"/>
            <w:r w:rsidR="002E6098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55314008"/>
          </w:p>
          <w:p w14:paraId="5A514C2E" w14:textId="2D014761" w:rsidR="00975915" w:rsidRPr="00426AA9" w:rsidRDefault="00975915" w:rsidP="00241C2E">
            <w:pPr>
              <w:tabs>
                <w:tab w:val="left" w:pos="2584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FC7DCF">
              <w:rPr>
                <w:rFonts w:asciiTheme="minorHAnsi" w:hAnsiTheme="minorHAnsi" w:cs="Arial"/>
                <w:b/>
                <w:sz w:val="20"/>
                <w:szCs w:val="20"/>
              </w:rPr>
              <w:t>Incapacités / déficiences</w:t>
            </w:r>
            <w:r w:rsidRPr="00426AA9">
              <w:rPr>
                <w:rFonts w:asciiTheme="minorHAnsi" w:hAnsiTheme="minorHAnsi" w:cs="Arial"/>
                <w:sz w:val="20"/>
                <w:szCs w:val="20"/>
              </w:rPr>
              <w:t> :</w:t>
            </w:r>
            <w:r w:rsidR="002E60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ermStart w:id="1639729362" w:edGrp="everyone"/>
            <w:r w:rsidR="002E6098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639729362"/>
          </w:p>
          <w:p w14:paraId="7BE456F3" w14:textId="3C174EE2" w:rsidR="00975915" w:rsidRPr="00426AA9" w:rsidRDefault="00975915" w:rsidP="00241C2E">
            <w:pPr>
              <w:tabs>
                <w:tab w:val="left" w:pos="2584"/>
              </w:tabs>
              <w:rPr>
                <w:rFonts w:asciiTheme="minorHAnsi" w:hAnsiTheme="minorHAnsi" w:cs="Arial"/>
                <w:sz w:val="20"/>
                <w:szCs w:val="20"/>
              </w:rPr>
            </w:pPr>
            <w:r w:rsidRPr="00FC7DCF">
              <w:rPr>
                <w:rFonts w:asciiTheme="minorHAnsi" w:hAnsiTheme="minorHAnsi" w:cs="Arial"/>
                <w:b/>
                <w:sz w:val="20"/>
                <w:szCs w:val="20"/>
              </w:rPr>
              <w:t>Informations complémentaires</w:t>
            </w:r>
            <w:r w:rsidRPr="00426AA9">
              <w:rPr>
                <w:rFonts w:asciiTheme="minorHAnsi" w:hAnsiTheme="minorHAnsi" w:cs="Arial"/>
                <w:sz w:val="20"/>
                <w:szCs w:val="20"/>
              </w:rPr>
              <w:t xml:space="preserve"> :</w:t>
            </w:r>
            <w:r w:rsidR="00271E3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ermStart w:id="1986950024" w:edGrp="everyone"/>
            <w:r w:rsidR="00271E3E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986950024"/>
          </w:p>
        </w:tc>
      </w:tr>
    </w:tbl>
    <w:p w14:paraId="55F8E3FA" w14:textId="25CFF195" w:rsidR="00975915" w:rsidRDefault="00975915" w:rsidP="00975915">
      <w:pPr>
        <w:rPr>
          <w:rFonts w:asciiTheme="minorHAnsi" w:hAnsiTheme="minorHAnsi" w:cs="Arial"/>
          <w:sz w:val="20"/>
          <w:szCs w:val="20"/>
        </w:rPr>
      </w:pPr>
    </w:p>
    <w:tbl>
      <w:tblPr>
        <w:tblStyle w:val="Grilledutableau"/>
        <w:tblW w:w="10632" w:type="dxa"/>
        <w:tblInd w:w="-5" w:type="dxa"/>
        <w:tblLook w:val="04A0" w:firstRow="1" w:lastRow="0" w:firstColumn="1" w:lastColumn="0" w:noHBand="0" w:noVBand="1"/>
      </w:tblPr>
      <w:tblGrid>
        <w:gridCol w:w="3686"/>
        <w:gridCol w:w="3544"/>
        <w:gridCol w:w="3402"/>
      </w:tblGrid>
      <w:tr w:rsidR="00975915" w:rsidRPr="00426AA9" w14:paraId="14B57FE3" w14:textId="77777777" w:rsidTr="00241C2E">
        <w:trPr>
          <w:trHeight w:val="198"/>
        </w:trPr>
        <w:tc>
          <w:tcPr>
            <w:tcW w:w="10632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4EDE5D" w14:textId="77777777" w:rsidR="00975915" w:rsidRPr="00426AA9" w:rsidRDefault="00975915" w:rsidP="00241C2E">
            <w:pPr>
              <w:jc w:val="center"/>
              <w:rPr>
                <w:rFonts w:asciiTheme="minorHAnsi" w:hAnsiTheme="minorHAnsi" w:cs="Arial"/>
              </w:rPr>
            </w:pPr>
            <w:r w:rsidRPr="00426AA9">
              <w:rPr>
                <w:rFonts w:asciiTheme="minorHAnsi" w:hAnsiTheme="minorHAnsi" w:cs="Arial"/>
                <w:b/>
              </w:rPr>
              <w:t>MOTIFS DE RÉFÉ</w:t>
            </w:r>
            <w:r w:rsidRPr="00426AA9">
              <w:rPr>
                <w:rFonts w:asciiTheme="minorHAnsi" w:hAnsiTheme="minorHAnsi" w:cs="Arial"/>
                <w:b/>
                <w:shd w:val="clear" w:color="auto" w:fill="BFBFBF" w:themeFill="background1" w:themeFillShade="BF"/>
              </w:rPr>
              <w:t>RENCE</w:t>
            </w:r>
          </w:p>
        </w:tc>
      </w:tr>
      <w:tr w:rsidR="00975915" w:rsidRPr="00426AA9" w14:paraId="6DC213C5" w14:textId="77777777" w:rsidTr="00241C2E">
        <w:tc>
          <w:tcPr>
            <w:tcW w:w="10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F7E2BC" w14:textId="77777777" w:rsidR="00975915" w:rsidRPr="00426AA9" w:rsidRDefault="00975915" w:rsidP="00241C2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permStart w:id="27621917" w:edGrp="everyone"/>
      <w:tr w:rsidR="00975915" w:rsidRPr="00426AA9" w14:paraId="6AB45F78" w14:textId="77777777" w:rsidTr="00241C2E">
        <w:tc>
          <w:tcPr>
            <w:tcW w:w="10632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7D65BA" w14:textId="705488A6" w:rsidR="00975915" w:rsidRPr="00426AA9" w:rsidRDefault="0004449F" w:rsidP="00241C2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78831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 w:rsidRPr="006E0A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27621917"/>
            <w:r w:rsidR="0097591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975915" w:rsidRPr="00426AA9">
              <w:rPr>
                <w:rFonts w:asciiTheme="minorHAnsi" w:hAnsiTheme="minorHAnsi" w:cs="Arial"/>
                <w:b/>
                <w:sz w:val="20"/>
                <w:szCs w:val="20"/>
              </w:rPr>
              <w:t>PRÉVENTION DU DÉCONDITIONNEMENT</w:t>
            </w:r>
            <w:r w:rsidR="00975915">
              <w:rPr>
                <w:rFonts w:asciiTheme="minorHAnsi" w:hAnsiTheme="minorHAnsi" w:cs="Arial"/>
                <w:b/>
                <w:sz w:val="20"/>
                <w:szCs w:val="20"/>
              </w:rPr>
              <w:t xml:space="preserve"> / MAINTIEN DES ACQUIS</w:t>
            </w:r>
            <w:r w:rsidR="00975915" w:rsidRPr="00426AA9">
              <w:rPr>
                <w:rFonts w:asciiTheme="minorHAnsi" w:hAnsiTheme="minorHAnsi" w:cs="Arial"/>
                <w:b/>
                <w:sz w:val="20"/>
                <w:szCs w:val="20"/>
              </w:rPr>
              <w:t xml:space="preserve">  (Section pouvant être complétée par tous les référents)</w:t>
            </w:r>
          </w:p>
        </w:tc>
      </w:tr>
      <w:permStart w:id="1299596604" w:edGrp="everyone"/>
      <w:tr w:rsidR="00975915" w:rsidRPr="00426AA9" w14:paraId="6654998C" w14:textId="77777777" w:rsidTr="00241C2E">
        <w:tc>
          <w:tcPr>
            <w:tcW w:w="1063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BF62B3" w14:textId="3F9D674D" w:rsidR="00975915" w:rsidRDefault="0004449F" w:rsidP="00241C2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62769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299596604"/>
            <w:r w:rsidR="0097591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975915" w:rsidRPr="00AD4094">
              <w:rPr>
                <w:rFonts w:asciiTheme="minorHAnsi" w:hAnsiTheme="minorHAnsi" w:cs="Arial"/>
                <w:sz w:val="20"/>
                <w:szCs w:val="20"/>
              </w:rPr>
              <w:t>Entretien motivationnel</w:t>
            </w:r>
            <w:r w:rsidR="00CB2CF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ermStart w:id="874131036" w:edGrp="everyone"/>
            <w:r w:rsidR="00CB2CF0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874131036"/>
          </w:p>
          <w:permStart w:id="1711236255" w:edGrp="everyone"/>
          <w:p w14:paraId="5D3A3A47" w14:textId="17A63917" w:rsidR="00975915" w:rsidRPr="00AD4094" w:rsidRDefault="0004449F" w:rsidP="00241C2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46231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711236255"/>
            <w:r w:rsidR="00975915">
              <w:rPr>
                <w:rFonts w:asciiTheme="minorHAnsi" w:hAnsiTheme="minorHAnsi" w:cs="Arial"/>
                <w:sz w:val="20"/>
                <w:szCs w:val="20"/>
              </w:rPr>
              <w:t xml:space="preserve"> Enseignement des saines habitudes de vie</w:t>
            </w:r>
            <w:r w:rsidR="00CB2CF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ermStart w:id="2040794475" w:edGrp="everyone"/>
            <w:r w:rsidR="00CB2CF0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2040794475"/>
          </w:p>
          <w:permStart w:id="693722689" w:edGrp="everyone"/>
          <w:p w14:paraId="1DDA9A0D" w14:textId="544DF0C4" w:rsidR="00975915" w:rsidRDefault="0004449F" w:rsidP="00241C2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27035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693722689"/>
            <w:r w:rsidR="0097591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975915" w:rsidRPr="00FC7DCF">
              <w:rPr>
                <w:rFonts w:asciiTheme="minorHAnsi" w:hAnsiTheme="minorHAnsi" w:cs="Arial"/>
                <w:b/>
                <w:sz w:val="20"/>
                <w:szCs w:val="20"/>
              </w:rPr>
              <w:t>Autre</w:t>
            </w:r>
            <w:r w:rsidR="00975915" w:rsidRPr="00426AA9">
              <w:rPr>
                <w:rFonts w:asciiTheme="minorHAnsi" w:hAnsiTheme="minorHAnsi" w:cs="Arial"/>
                <w:sz w:val="20"/>
                <w:szCs w:val="20"/>
              </w:rPr>
              <w:t xml:space="preserve"> :</w:t>
            </w:r>
            <w:permStart w:id="864028019" w:edGrp="everyone"/>
            <w:r w:rsidR="00B27E2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B23E48">
              <w:rPr>
                <w:rFonts w:asciiTheme="minorHAnsi" w:hAnsiTheme="minorHAnsi" w:cstheme="minorHAnsi"/>
                <w:sz w:val="20"/>
              </w:rPr>
              <w:t xml:space="preserve">  </w:t>
            </w:r>
            <w:permEnd w:id="864028019"/>
          </w:p>
        </w:tc>
      </w:tr>
      <w:tr w:rsidR="00975915" w:rsidRPr="00426AA9" w14:paraId="709E25F2" w14:textId="77777777" w:rsidTr="00241C2E">
        <w:tc>
          <w:tcPr>
            <w:tcW w:w="10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936BDF" w14:textId="77777777" w:rsidR="00975915" w:rsidRPr="00426AA9" w:rsidRDefault="00975915" w:rsidP="00241C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75915" w:rsidRPr="00426AA9" w14:paraId="13D03A21" w14:textId="77777777" w:rsidTr="00241C2E">
        <w:tc>
          <w:tcPr>
            <w:tcW w:w="10632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22B03E" w14:textId="77777777" w:rsidR="00975915" w:rsidRPr="00426AA9" w:rsidRDefault="00975915" w:rsidP="00241C2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6AA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ACTIVITÉS CONFIÉES PAR UN PROFESSIONNEL AUTORISÉ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</w:t>
            </w:r>
            <w:r w:rsidRPr="00426AA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26AA9">
              <w:rPr>
                <w:rFonts w:asciiTheme="minorHAnsi" w:hAnsiTheme="minorHAnsi" w:cs="Arial"/>
                <w:b/>
                <w:sz w:val="20"/>
                <w:szCs w:val="20"/>
              </w:rPr>
              <w:t>(Section à compléter par l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e pht / t.phys / erg </w:t>
            </w:r>
            <w:r w:rsidRPr="00426AA9">
              <w:rPr>
                <w:rFonts w:asciiTheme="minorHAnsi" w:hAnsiTheme="minorHAnsi" w:cs="Arial"/>
                <w:b/>
                <w:sz w:val="20"/>
                <w:szCs w:val="20"/>
              </w:rPr>
              <w:t>référent)</w:t>
            </w:r>
          </w:p>
        </w:tc>
      </w:tr>
      <w:permStart w:id="2033002234" w:edGrp="everyone"/>
      <w:tr w:rsidR="00975915" w:rsidRPr="00426AA9" w14:paraId="3DEEEF69" w14:textId="77777777" w:rsidTr="00241C2E">
        <w:tc>
          <w:tcPr>
            <w:tcW w:w="1063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652C45A" w14:textId="297F51B5" w:rsidR="00975915" w:rsidRPr="00426AA9" w:rsidRDefault="0004449F" w:rsidP="00241C2E">
            <w:pPr>
              <w:tabs>
                <w:tab w:val="right" w:pos="10380"/>
              </w:tabs>
              <w:spacing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33907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48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permEnd w:id="2033002234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75915" w:rsidRPr="00FC7DCF">
              <w:rPr>
                <w:rFonts w:asciiTheme="minorHAnsi" w:hAnsiTheme="minorHAnsi" w:cstheme="minorHAnsi"/>
                <w:b/>
                <w:sz w:val="20"/>
                <w:szCs w:val="20"/>
              </w:rPr>
              <w:t>Traitement du d</w:t>
            </w:r>
            <w:r w:rsidR="00975915" w:rsidRPr="00FC7DCF">
              <w:rPr>
                <w:rFonts w:ascii="Calibri" w:hAnsi="Calibri" w:cs="Calibri"/>
                <w:b/>
                <w:sz w:val="20"/>
                <w:szCs w:val="20"/>
              </w:rPr>
              <w:t>é</w:t>
            </w:r>
            <w:r w:rsidR="00975915" w:rsidRPr="00FC7DCF">
              <w:rPr>
                <w:rFonts w:asciiTheme="minorHAnsi" w:hAnsiTheme="minorHAnsi" w:cstheme="minorHAnsi"/>
                <w:b/>
                <w:sz w:val="20"/>
                <w:szCs w:val="20"/>
              </w:rPr>
              <w:t>conditionnement</w:t>
            </w:r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0438BA9" w14:textId="73F04914" w:rsidR="00975915" w:rsidRPr="00426AA9" w:rsidRDefault="00975915" w:rsidP="00241C2E">
            <w:pPr>
              <w:tabs>
                <w:tab w:val="right" w:pos="10380"/>
              </w:tabs>
              <w:spacing w:after="40"/>
              <w:ind w:left="709"/>
              <w:rPr>
                <w:rFonts w:asciiTheme="minorHAnsi" w:hAnsiTheme="minorHAnsi" w:cstheme="minorHAnsi"/>
                <w:sz w:val="20"/>
                <w:szCs w:val="20"/>
              </w:rPr>
            </w:pPr>
            <w:r w:rsidRPr="00426AA9">
              <w:rPr>
                <w:rFonts w:asciiTheme="minorHAnsi" w:hAnsiTheme="minorHAnsi" w:cstheme="minorHAnsi"/>
                <w:sz w:val="20"/>
                <w:szCs w:val="20"/>
              </w:rPr>
              <w:t>Consignes :</w:t>
            </w:r>
            <w:r w:rsidR="002E60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80623708" w:edGrp="everyone"/>
            <w:r w:rsidR="002E6098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80623708"/>
            <w:r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</w:t>
            </w:r>
          </w:p>
          <w:permStart w:id="768963439" w:edGrp="everyone"/>
          <w:p w14:paraId="5A519980" w14:textId="5FB3B92E" w:rsidR="00975915" w:rsidRDefault="0004449F" w:rsidP="00241C2E">
            <w:pPr>
              <w:tabs>
                <w:tab w:val="right" w:pos="10380"/>
              </w:tabs>
              <w:spacing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56209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permEnd w:id="768963439"/>
            <w:r w:rsidR="00975915" w:rsidRPr="00FC7D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Entraînement à la marche / </w:t>
            </w:r>
            <w:permStart w:id="180959188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9172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5915" w:rsidRPr="00FC7D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ermEnd w:id="1809591881"/>
            <w:r w:rsidR="00975915" w:rsidRPr="00FC7DCF">
              <w:rPr>
                <w:rFonts w:asciiTheme="minorHAnsi" w:hAnsiTheme="minorHAnsi" w:cstheme="minorHAnsi"/>
                <w:b/>
                <w:sz w:val="20"/>
                <w:szCs w:val="20"/>
              </w:rPr>
              <w:t>Autopropulsion du FR</w:t>
            </w:r>
            <w:r w:rsidR="00F57F6C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r w:rsidR="00F57F6C">
              <w:rPr>
                <w:rFonts w:asciiTheme="minorHAnsi" w:hAnsiTheme="minorHAnsi" w:cstheme="minorHAnsi"/>
                <w:sz w:val="20"/>
              </w:rPr>
              <w:t xml:space="preserve">   </w:t>
            </w:r>
          </w:p>
          <w:permStart w:id="1477119201" w:edGrp="everyone"/>
          <w:p w14:paraId="077AABCE" w14:textId="6AB1958E" w:rsidR="00975915" w:rsidRDefault="0004449F" w:rsidP="00241C2E">
            <w:pPr>
              <w:tabs>
                <w:tab w:val="right" w:pos="10380"/>
              </w:tabs>
              <w:spacing w:after="40"/>
              <w:ind w:left="7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923537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477119201"/>
            <w:r w:rsidR="00975915" w:rsidRPr="00426AA9">
              <w:rPr>
                <w:rFonts w:ascii="Calibri" w:hAnsi="Calibri" w:cs="Calibri"/>
                <w:sz w:val="20"/>
                <w:szCs w:val="20"/>
              </w:rPr>
              <w:t>À</w:t>
            </w:r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la chambre                                </w:t>
            </w:r>
            <w:permStart w:id="104165141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8507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041651412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Sur l</w:t>
            </w:r>
            <w:r w:rsidR="00975915" w:rsidRPr="00426AA9">
              <w:rPr>
                <w:rFonts w:ascii="Calibri" w:hAnsi="Calibri" w:cs="Calibri"/>
                <w:sz w:val="20"/>
                <w:szCs w:val="20"/>
              </w:rPr>
              <w:t>’</w:t>
            </w:r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>unit</w:t>
            </w:r>
            <w:r w:rsidR="00975915" w:rsidRPr="00426AA9">
              <w:rPr>
                <w:rFonts w:ascii="Calibri" w:hAnsi="Calibri" w:cs="Calibri"/>
                <w:sz w:val="20"/>
                <w:szCs w:val="20"/>
              </w:rPr>
              <w:t>é</w:t>
            </w:r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</w:t>
            </w:r>
            <w:permStart w:id="66113322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1856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661133223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75915" w:rsidRPr="00426AA9">
              <w:rPr>
                <w:rFonts w:ascii="Calibri" w:hAnsi="Calibri" w:cs="Calibri"/>
                <w:sz w:val="20"/>
                <w:szCs w:val="20"/>
              </w:rPr>
              <w:t>À</w:t>
            </w:r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l</w:t>
            </w:r>
            <w:r w:rsidR="00975915" w:rsidRPr="00426AA9">
              <w:rPr>
                <w:rFonts w:ascii="Calibri" w:hAnsi="Calibri" w:cs="Calibri"/>
                <w:sz w:val="20"/>
                <w:szCs w:val="20"/>
              </w:rPr>
              <w:t>’</w:t>
            </w:r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>ext</w:t>
            </w:r>
            <w:r w:rsidR="00975915" w:rsidRPr="00426AA9">
              <w:rPr>
                <w:rFonts w:ascii="Calibri" w:hAnsi="Calibri" w:cs="Calibri"/>
                <w:sz w:val="20"/>
                <w:szCs w:val="20"/>
              </w:rPr>
              <w:t>é</w:t>
            </w:r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>rieur</w:t>
            </w:r>
          </w:p>
          <w:p w14:paraId="081DAB52" w14:textId="342E6B3F" w:rsidR="00975915" w:rsidRPr="00426AA9" w:rsidRDefault="00975915" w:rsidP="00241C2E">
            <w:pPr>
              <w:tabs>
                <w:tab w:val="right" w:pos="10380"/>
              </w:tabs>
              <w:spacing w:after="40"/>
              <w:ind w:left="709"/>
              <w:rPr>
                <w:rFonts w:asciiTheme="minorHAnsi" w:hAnsiTheme="minorHAnsi" w:cstheme="minorHAnsi"/>
                <w:sz w:val="20"/>
                <w:szCs w:val="20"/>
              </w:rPr>
            </w:pPr>
            <w:r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Aide technique à la marche :         </w:t>
            </w:r>
            <w:permStart w:id="107809856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5175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078098563"/>
            <w:r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Marchette                       </w:t>
            </w:r>
            <w:permStart w:id="53690262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7838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536902624"/>
            <w:r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Ambulateur           </w:t>
            </w:r>
            <w:permStart w:id="206517702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1994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065177020"/>
            <w:r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Canne                    </w:t>
            </w:r>
            <w:permStart w:id="79908274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6607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799082743"/>
            <w:r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Autre:                    </w:t>
            </w:r>
          </w:p>
          <w:permStart w:id="140386829" w:edGrp="everyone"/>
          <w:p w14:paraId="75422614" w14:textId="690469D1" w:rsidR="00975915" w:rsidRDefault="0004449F" w:rsidP="00241C2E">
            <w:pPr>
              <w:tabs>
                <w:tab w:val="right" w:pos="10380"/>
              </w:tabs>
              <w:spacing w:after="40"/>
              <w:ind w:left="7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97973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permEnd w:id="140386829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Sui</w:t>
            </w:r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vre avec fauteuil roulant      </w:t>
            </w:r>
            <w:permStart w:id="144922379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6753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449223793"/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 Ceinture de marche      </w:t>
            </w:r>
            <w:permStart w:id="192547062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01200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25470620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Assistance X 1       </w:t>
            </w:r>
            <w:permStart w:id="4628598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3385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46285988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Assistance X 2      </w:t>
            </w:r>
            <w:permStart w:id="182527042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1293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825270420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Supervision    </w:t>
            </w:r>
          </w:p>
          <w:permStart w:id="445455819" w:edGrp="everyone"/>
          <w:p w14:paraId="05BBBD70" w14:textId="4F30230B" w:rsidR="00975915" w:rsidRPr="00426AA9" w:rsidRDefault="0004449F" w:rsidP="00241C2E">
            <w:pPr>
              <w:tabs>
                <w:tab w:val="right" w:pos="10380"/>
              </w:tabs>
              <w:spacing w:after="40"/>
              <w:ind w:left="7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0461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permEnd w:id="445455819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Distance : </w:t>
            </w:r>
            <w:permStart w:id="1658287477" w:edGrp="everyone"/>
            <w:r w:rsidR="00A011DD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658287477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E5F2205" w14:textId="705FDD39" w:rsidR="00975915" w:rsidRPr="00426AA9" w:rsidRDefault="00975915" w:rsidP="00241C2E">
            <w:pPr>
              <w:tabs>
                <w:tab w:val="right" w:pos="10380"/>
              </w:tabs>
              <w:spacing w:after="40"/>
              <w:ind w:left="70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17615B">
              <w:rPr>
                <w:rFonts w:asciiTheme="minorHAnsi" w:hAnsiTheme="minorHAnsi" w:cstheme="minorHAnsi"/>
                <w:sz w:val="20"/>
                <w:szCs w:val="20"/>
              </w:rPr>
              <w:t>onsignes :</w:t>
            </w:r>
            <w:r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541155761" w:edGrp="everyone"/>
            <w:r w:rsidR="00A011DD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541155761"/>
          </w:p>
          <w:permStart w:id="1071132179" w:edGrp="everyone"/>
          <w:p w14:paraId="72A8D35C" w14:textId="17AAF689" w:rsidR="00975915" w:rsidRDefault="0004449F" w:rsidP="00241C2E">
            <w:pPr>
              <w:tabs>
                <w:tab w:val="right" w:pos="10380"/>
              </w:tabs>
              <w:spacing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5880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 w:rsidRP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071132179"/>
            <w:r w:rsidR="00975915" w:rsidRPr="00FC7D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Renforcement musculaire</w:t>
            </w:r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permStart w:id="168888632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6670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688886320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MIG      </w:t>
            </w:r>
            <w:permStart w:id="140145399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3969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401453998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MID      </w:t>
            </w:r>
            <w:permStart w:id="25999408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6472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59994083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MSG      </w:t>
            </w:r>
            <w:permStart w:id="144745601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2383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4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447456013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MSD     </w:t>
            </w:r>
          </w:p>
          <w:p w14:paraId="51C15D71" w14:textId="59F54728" w:rsidR="00975915" w:rsidRPr="00426AA9" w:rsidRDefault="00975915" w:rsidP="00241C2E">
            <w:pPr>
              <w:tabs>
                <w:tab w:val="right" w:pos="10380"/>
              </w:tabs>
              <w:spacing w:after="40"/>
              <w:ind w:left="709"/>
              <w:rPr>
                <w:rFonts w:asciiTheme="minorHAnsi" w:hAnsiTheme="minorHAnsi" w:cstheme="minorHAnsi"/>
                <w:sz w:val="20"/>
                <w:szCs w:val="20"/>
              </w:rPr>
            </w:pPr>
            <w:r w:rsidRPr="00426AA9">
              <w:rPr>
                <w:rFonts w:asciiTheme="minorHAnsi" w:hAnsiTheme="minorHAnsi" w:cstheme="minorHAnsi"/>
                <w:sz w:val="20"/>
                <w:szCs w:val="20"/>
              </w:rPr>
              <w:t>Consignes :</w:t>
            </w:r>
            <w:permStart w:id="103295318" w:edGrp="everyone"/>
            <w:r w:rsidR="00A011DD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03295318"/>
          </w:p>
          <w:permStart w:id="575694294" w:edGrp="everyone"/>
          <w:p w14:paraId="022A9CFC" w14:textId="7FC91231" w:rsidR="00975915" w:rsidRDefault="0004449F" w:rsidP="00241C2E">
            <w:pPr>
              <w:tabs>
                <w:tab w:val="right" w:pos="10380"/>
              </w:tabs>
              <w:spacing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0852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575694294"/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75915" w:rsidRPr="00FC7DCF">
              <w:rPr>
                <w:rFonts w:asciiTheme="minorHAnsi" w:hAnsiTheme="minorHAnsi" w:cstheme="minorHAnsi"/>
                <w:b/>
                <w:sz w:val="20"/>
                <w:szCs w:val="20"/>
              </w:rPr>
              <w:t>Mobilisations articulaires</w:t>
            </w:r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 :  </w:t>
            </w:r>
            <w:permStart w:id="158946406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1115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589464067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MIG      </w:t>
            </w:r>
            <w:permStart w:id="206171381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9962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061713818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MID      </w:t>
            </w:r>
            <w:permStart w:id="35500871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1548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355008715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MSG      </w:t>
            </w:r>
            <w:permStart w:id="113497428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999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134974285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MSD      </w:t>
            </w:r>
            <w:permStart w:id="37088770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53430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370887705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Actif      </w:t>
            </w:r>
            <w:permStart w:id="26918802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9814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69188024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Actif-assisté     </w:t>
            </w:r>
            <w:permStart w:id="2995721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5574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9957214"/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 Passif     </w:t>
            </w:r>
          </w:p>
          <w:p w14:paraId="37D5165C" w14:textId="02D48ECD" w:rsidR="00975915" w:rsidRPr="00426AA9" w:rsidRDefault="00975915" w:rsidP="00241C2E">
            <w:pPr>
              <w:tabs>
                <w:tab w:val="right" w:pos="10380"/>
              </w:tabs>
              <w:spacing w:after="40"/>
              <w:ind w:left="709"/>
              <w:rPr>
                <w:rFonts w:asciiTheme="minorHAnsi" w:hAnsiTheme="minorHAnsi" w:cstheme="minorHAnsi"/>
                <w:sz w:val="20"/>
                <w:szCs w:val="20"/>
              </w:rPr>
            </w:pPr>
            <w:r w:rsidRPr="00426AA9">
              <w:rPr>
                <w:rFonts w:asciiTheme="minorHAnsi" w:hAnsiTheme="minorHAnsi" w:cstheme="minorHAnsi"/>
                <w:sz w:val="20"/>
                <w:szCs w:val="20"/>
              </w:rPr>
              <w:t>Consignes :</w:t>
            </w:r>
            <w:r w:rsidR="0027541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647450066" w:edGrp="everyone"/>
            <w:r w:rsidR="00275419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647450066"/>
          </w:p>
          <w:permStart w:id="1641358643" w:edGrp="everyone"/>
          <w:p w14:paraId="04C7A4B7" w14:textId="56B863C7" w:rsidR="00975915" w:rsidRDefault="0004449F" w:rsidP="00241C2E">
            <w:pPr>
              <w:tabs>
                <w:tab w:val="right" w:pos="10380"/>
              </w:tabs>
              <w:spacing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38510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641358643"/>
            <w:r w:rsidR="00975915" w:rsidRPr="00FC7D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Exercices d’équilibre</w:t>
            </w:r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27541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75419">
              <w:rPr>
                <w:rFonts w:asciiTheme="minorHAnsi" w:hAnsiTheme="minorHAnsi" w:cstheme="minorHAnsi"/>
                <w:sz w:val="20"/>
              </w:rPr>
              <w:t xml:space="preserve">   </w:t>
            </w:r>
          </w:p>
          <w:p w14:paraId="7A06AA10" w14:textId="2986E90C" w:rsidR="00975915" w:rsidRPr="00426AA9" w:rsidRDefault="00975915" w:rsidP="00241C2E">
            <w:pPr>
              <w:tabs>
                <w:tab w:val="right" w:pos="10380"/>
              </w:tabs>
              <w:spacing w:after="40"/>
              <w:ind w:left="709"/>
              <w:rPr>
                <w:rFonts w:asciiTheme="minorHAnsi" w:hAnsiTheme="minorHAnsi" w:cstheme="minorHAnsi"/>
                <w:sz w:val="20"/>
                <w:szCs w:val="20"/>
              </w:rPr>
            </w:pPr>
            <w:r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Consignes: </w:t>
            </w:r>
            <w:r w:rsidR="0027541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630539155" w:edGrp="everyone"/>
            <w:r w:rsidR="00275419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630539155"/>
          </w:p>
          <w:permStart w:id="1300526943" w:edGrp="everyone"/>
          <w:p w14:paraId="6CB720BF" w14:textId="2BF978E9" w:rsidR="00975915" w:rsidRDefault="0004449F" w:rsidP="00241C2E">
            <w:pPr>
              <w:tabs>
                <w:tab w:val="right" w:pos="10380"/>
              </w:tabs>
              <w:spacing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0295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300526943"/>
            <w:r w:rsidR="00975915" w:rsidRPr="00FC7D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Entraînement aux escaliers</w:t>
            </w:r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275419">
              <w:rPr>
                <w:rFonts w:asciiTheme="minorHAnsi" w:hAnsiTheme="minorHAnsi" w:cstheme="minorHAnsi"/>
                <w:sz w:val="20"/>
              </w:rPr>
              <w:t xml:space="preserve">   </w:t>
            </w:r>
          </w:p>
          <w:p w14:paraId="48701FD2" w14:textId="3EEB1A8E" w:rsidR="00975915" w:rsidRDefault="00B25ACB" w:rsidP="00241C2E">
            <w:pPr>
              <w:tabs>
                <w:tab w:val="right" w:pos="10380"/>
              </w:tabs>
              <w:spacing w:after="40"/>
              <w:ind w:left="70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Consignes :</w:t>
            </w:r>
            <w:r w:rsidR="0027541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460733897" w:edGrp="everyone"/>
            <w:r w:rsidR="00275419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460733897"/>
          </w:p>
          <w:permStart w:id="1283214029" w:edGrp="everyone"/>
          <w:p w14:paraId="10818C71" w14:textId="37063AA0" w:rsidR="00975915" w:rsidRDefault="0004449F" w:rsidP="00241C2E">
            <w:pPr>
              <w:tabs>
                <w:tab w:val="right" w:pos="10380"/>
              </w:tabs>
              <w:spacing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9211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283214029"/>
            <w:r w:rsidR="00975915" w:rsidRPr="00FC7D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Entraînement aux transferts</w:t>
            </w:r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54F573A9" w14:textId="51646FAE" w:rsidR="00975915" w:rsidRPr="00426AA9" w:rsidRDefault="00975915" w:rsidP="00241C2E">
            <w:pPr>
              <w:tabs>
                <w:tab w:val="right" w:pos="10380"/>
              </w:tabs>
              <w:spacing w:after="40"/>
              <w:ind w:left="709"/>
              <w:rPr>
                <w:rFonts w:asciiTheme="minorHAnsi" w:hAnsiTheme="minorHAnsi" w:cstheme="minorHAnsi"/>
                <w:sz w:val="20"/>
                <w:szCs w:val="20"/>
              </w:rPr>
            </w:pPr>
            <w:r w:rsidRPr="00426AA9">
              <w:rPr>
                <w:rFonts w:asciiTheme="minorHAnsi" w:hAnsiTheme="minorHAnsi" w:cstheme="minorHAnsi"/>
                <w:sz w:val="20"/>
                <w:szCs w:val="20"/>
              </w:rPr>
              <w:t>Consignes :</w:t>
            </w:r>
            <w:permStart w:id="788342743" w:edGrp="everyone"/>
            <w:r w:rsidR="00275419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788342743"/>
          </w:p>
          <w:permStart w:id="977869436" w:edGrp="everyone"/>
          <w:p w14:paraId="67630577" w14:textId="0D610F64" w:rsidR="00975915" w:rsidRDefault="0004449F" w:rsidP="00241C2E">
            <w:pPr>
              <w:tabs>
                <w:tab w:val="right" w:pos="10380"/>
              </w:tabs>
              <w:spacing w:after="40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4265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977869436"/>
            <w:r w:rsidR="00975915" w:rsidRPr="00FC7D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Entraînement au </w:t>
            </w:r>
            <w:permStart w:id="65636535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3781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656365354"/>
            <w:r w:rsidR="00975915" w:rsidRPr="00FC7D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pédalier / </w:t>
            </w:r>
            <w:permStart w:id="53093463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6122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530934631"/>
            <w:r w:rsidR="00975915" w:rsidRPr="00FC7D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NuStep:  </w:t>
            </w:r>
            <w:permStart w:id="172275525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7277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722755250"/>
            <w:r w:rsidR="00975915" w:rsidRPr="00FC7D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MI’s      </w:t>
            </w:r>
            <w:permStart w:id="54278922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0878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542789220"/>
            <w:r w:rsidR="00975915" w:rsidRPr="00FC7DCF">
              <w:rPr>
                <w:rFonts w:asciiTheme="minorHAnsi" w:hAnsiTheme="minorHAnsi" w:cstheme="minorHAnsi"/>
                <w:b/>
                <w:sz w:val="20"/>
                <w:szCs w:val="20"/>
              </w:rPr>
              <w:t>MS’s</w:t>
            </w:r>
            <w:r w:rsidR="00975915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012E1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CD595B9" w14:textId="07C11417" w:rsidR="00975915" w:rsidRPr="00426AA9" w:rsidRDefault="00975915" w:rsidP="00241C2E">
            <w:pPr>
              <w:tabs>
                <w:tab w:val="right" w:pos="10380"/>
              </w:tabs>
              <w:spacing w:after="40"/>
              <w:ind w:left="709"/>
              <w:rPr>
                <w:rFonts w:asciiTheme="minorHAnsi" w:hAnsiTheme="minorHAnsi" w:cstheme="minorHAnsi"/>
                <w:sz w:val="20"/>
                <w:szCs w:val="20"/>
              </w:rPr>
            </w:pPr>
            <w:r w:rsidRPr="00426AA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Consignes : </w:t>
            </w:r>
            <w:permStart w:id="1421431204" w:edGrp="everyone"/>
            <w:r w:rsidR="00275419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421431204"/>
          </w:p>
          <w:permStart w:id="2023243592" w:edGrp="everyone"/>
          <w:p w14:paraId="08DDBED7" w14:textId="3915AA66" w:rsidR="00975915" w:rsidRPr="00426AA9" w:rsidRDefault="0004449F" w:rsidP="0075129C">
            <w:pPr>
              <w:tabs>
                <w:tab w:val="center" w:pos="5208"/>
              </w:tabs>
              <w:spacing w:after="4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1494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A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023243592"/>
            <w:r w:rsidR="00975915" w:rsidRPr="00FC7DC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Autre</w:t>
            </w:r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75915" w:rsidRPr="00426AA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0E4B72" w:rsidRPr="00426AA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permStart w:id="1242371331" w:edGrp="everyone"/>
            <w:r w:rsidR="000E4B72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242371331"/>
          </w:p>
        </w:tc>
      </w:tr>
      <w:tr w:rsidR="00975915" w:rsidRPr="00426AA9" w14:paraId="07FC3D09" w14:textId="77777777" w:rsidTr="00241C2E">
        <w:tc>
          <w:tcPr>
            <w:tcW w:w="10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63568E" w14:textId="77777777" w:rsidR="00975915" w:rsidRPr="00A373DD" w:rsidRDefault="00975915" w:rsidP="00241C2E">
            <w:pPr>
              <w:tabs>
                <w:tab w:val="right" w:pos="10380"/>
              </w:tabs>
              <w:spacing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75915" w:rsidRPr="00426AA9" w14:paraId="088216A5" w14:textId="77777777" w:rsidTr="00241C2E">
        <w:tc>
          <w:tcPr>
            <w:tcW w:w="10632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2BE45A1" w14:textId="77777777" w:rsidR="00975915" w:rsidRPr="00A373DD" w:rsidRDefault="00975915" w:rsidP="00241C2E">
            <w:pPr>
              <w:tabs>
                <w:tab w:val="right" w:pos="10380"/>
              </w:tabs>
              <w:spacing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373DD">
              <w:rPr>
                <w:rFonts w:asciiTheme="minorHAnsi" w:hAnsiTheme="minorHAnsi" w:cstheme="minorHAnsi"/>
                <w:b/>
                <w:sz w:val="20"/>
                <w:szCs w:val="20"/>
              </w:rPr>
              <w:t>ACTIVITÉS CONFIÉES PAR UN MÉDECIN / IPS                                                                       (Section à compléter par le médecin / IPS)</w:t>
            </w:r>
          </w:p>
        </w:tc>
      </w:tr>
      <w:tr w:rsidR="00975915" w:rsidRPr="00426AA9" w14:paraId="49061A67" w14:textId="77777777" w:rsidTr="00241C2E">
        <w:tc>
          <w:tcPr>
            <w:tcW w:w="3686" w:type="dxa"/>
            <w:shd w:val="clear" w:color="auto" w:fill="F2F2F2" w:themeFill="background1" w:themeFillShade="F2"/>
          </w:tcPr>
          <w:p w14:paraId="01AB73D0" w14:textId="77777777" w:rsidR="00975915" w:rsidRPr="00426AA9" w:rsidRDefault="00975915" w:rsidP="00241C2E">
            <w:pPr>
              <w:tabs>
                <w:tab w:val="right" w:pos="10380"/>
              </w:tabs>
              <w:spacing w:after="40"/>
              <w:rPr>
                <w:rFonts w:ascii="Segoe UI Symbol" w:hAnsi="Segoe UI Symbol" w:cs="Segoe UI Symbol"/>
                <w:sz w:val="20"/>
                <w:szCs w:val="20"/>
              </w:rPr>
            </w:pPr>
            <w:r w:rsidRPr="006217D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Problèmes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2986AB0F" w14:textId="77777777" w:rsidR="00975915" w:rsidRPr="004B4D86" w:rsidRDefault="00975915" w:rsidP="00241C2E">
            <w:pPr>
              <w:tabs>
                <w:tab w:val="right" w:pos="10380"/>
              </w:tabs>
              <w:spacing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B4D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Objectifs de traitement 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2E5D36A5" w14:textId="77777777" w:rsidR="00975915" w:rsidRPr="004B4D86" w:rsidRDefault="00975915" w:rsidP="00241C2E">
            <w:pPr>
              <w:tabs>
                <w:tab w:val="right" w:pos="10380"/>
              </w:tabs>
              <w:spacing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Plan de traitement</w:t>
            </w:r>
          </w:p>
        </w:tc>
      </w:tr>
    </w:tbl>
    <w:tbl>
      <w:tblPr>
        <w:tblW w:w="1062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6"/>
        <w:gridCol w:w="3544"/>
        <w:gridCol w:w="3402"/>
      </w:tblGrid>
      <w:tr w:rsidR="00975915" w:rsidRPr="00D66ED1" w14:paraId="5AA10AFF" w14:textId="77777777" w:rsidTr="00241C2E">
        <w:trPr>
          <w:trHeight w:val="2373"/>
        </w:trPr>
        <w:tc>
          <w:tcPr>
            <w:tcW w:w="3676" w:type="dxa"/>
          </w:tcPr>
          <w:permStart w:id="1167201332" w:edGrp="everyone"/>
          <w:p w14:paraId="0A2FBFAE" w14:textId="27C9B796" w:rsidR="00975915" w:rsidRDefault="0004449F" w:rsidP="00241C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6410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167201332"/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 Diminution de l’endurance physique     </w:t>
            </w:r>
          </w:p>
          <w:permStart w:id="1187586992" w:edGrp="everyone"/>
          <w:p w14:paraId="64D93D04" w14:textId="620D7BA5" w:rsidR="00975915" w:rsidRDefault="0004449F" w:rsidP="00241C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4112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187586992"/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 Difficulté à la marche </w:t>
            </w:r>
          </w:p>
          <w:permStart w:id="135138217" w:edGrp="everyone"/>
          <w:p w14:paraId="7D06B53D" w14:textId="3736E099" w:rsidR="00975915" w:rsidRDefault="0004449F" w:rsidP="00241C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5313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35138217"/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 Difficulté à l’autopropulsion du FR</w:t>
            </w:r>
          </w:p>
          <w:permStart w:id="1914600582" w:edGrp="everyone"/>
          <w:p w14:paraId="0563EFDB" w14:textId="20F931A3" w:rsidR="00975915" w:rsidRDefault="0004449F" w:rsidP="00241C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3026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914600582"/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↓ Force musculaire </w:t>
            </w:r>
          </w:p>
          <w:p w14:paraId="65F5606D" w14:textId="78A6B101" w:rsidR="00975915" w:rsidRDefault="00975915" w:rsidP="00241C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Préciser : </w:t>
            </w:r>
            <w:permStart w:id="79045966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512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790459664"/>
          </w:p>
          <w:permStart w:id="2048945735" w:edGrp="everyone"/>
          <w:p w14:paraId="11811476" w14:textId="33E5F4EA" w:rsidR="00975915" w:rsidRDefault="0004449F" w:rsidP="00241C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9055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048945735"/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↓ Amplitude articulaire </w:t>
            </w:r>
          </w:p>
          <w:p w14:paraId="1FFAA4B2" w14:textId="01DE125D" w:rsidR="00975915" w:rsidRDefault="00975915" w:rsidP="00241C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Préciser: </w:t>
            </w:r>
            <w:permStart w:id="1131615411" w:edGrp="everyone"/>
            <w:r w:rsidR="0075129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131615411"/>
          </w:p>
          <w:permStart w:id="283858055" w:edGrp="everyone"/>
          <w:p w14:paraId="6D8D127C" w14:textId="63C06355" w:rsidR="00975915" w:rsidRDefault="0004449F" w:rsidP="00241C2E">
            <w:pPr>
              <w:spacing w:before="20" w:after="20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0506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283858055"/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Trouble d’équilibre </w:t>
            </w:r>
          </w:p>
          <w:permStart w:id="1574569666" w:edGrp="everyone"/>
          <w:p w14:paraId="580B065F" w14:textId="055ED75B" w:rsidR="00975915" w:rsidRDefault="0004449F" w:rsidP="00241C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611090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permEnd w:id="1574569666"/>
            <w:r w:rsidR="00975915" w:rsidRPr="00E97264">
              <w:rPr>
                <w:rFonts w:asciiTheme="minorHAnsi" w:hAnsiTheme="minorHAnsi" w:cstheme="minorHAnsi"/>
                <w:sz w:val="20"/>
                <w:szCs w:val="20"/>
              </w:rPr>
              <w:t xml:space="preserve"> Difficult</w:t>
            </w:r>
            <w:r w:rsidR="00975915" w:rsidRPr="00E97264">
              <w:rPr>
                <w:rFonts w:ascii="Calibri" w:hAnsi="Calibri" w:cs="Calibri"/>
                <w:sz w:val="20"/>
                <w:szCs w:val="20"/>
              </w:rPr>
              <w:t>é</w:t>
            </w:r>
            <w:r w:rsidR="00975915" w:rsidRPr="00E97264">
              <w:rPr>
                <w:rFonts w:asciiTheme="minorHAnsi" w:hAnsiTheme="minorHAnsi" w:cstheme="minorHAnsi"/>
                <w:sz w:val="20"/>
                <w:szCs w:val="20"/>
              </w:rPr>
              <w:t xml:space="preserve"> aux escaliers</w:t>
            </w:r>
          </w:p>
          <w:permStart w:id="1642286117" w:edGrp="everyone"/>
          <w:p w14:paraId="3A0056EF" w14:textId="74FE23F9" w:rsidR="00975915" w:rsidRPr="000876A9" w:rsidRDefault="0004449F" w:rsidP="00241C2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4016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4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642286117"/>
            <w:r w:rsidR="00975915">
              <w:rPr>
                <w:rFonts w:asciiTheme="minorHAnsi" w:hAnsiTheme="minorHAnsi" w:cstheme="minorHAnsi"/>
                <w:sz w:val="20"/>
                <w:szCs w:val="20"/>
              </w:rPr>
              <w:t>Difficulté aux transferts</w:t>
            </w:r>
          </w:p>
          <w:permStart w:id="907158874" w:edGrp="everyone"/>
          <w:p w14:paraId="3A13E24C" w14:textId="653EF155" w:rsidR="00975915" w:rsidRDefault="0004449F" w:rsidP="00241C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2403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4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907158874"/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 Autre:  </w:t>
            </w:r>
            <w:permStart w:id="708055972" w:edGrp="everyone"/>
            <w:r w:rsidR="00230D0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708055972"/>
          </w:p>
        </w:tc>
        <w:permStart w:id="706031132" w:edGrp="everyone"/>
        <w:tc>
          <w:tcPr>
            <w:tcW w:w="3544" w:type="dxa"/>
          </w:tcPr>
          <w:p w14:paraId="27DD3E6D" w14:textId="7037ABE2" w:rsidR="00975915" w:rsidRDefault="0004449F" w:rsidP="00241C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3295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706031132"/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 Améliorer la tolérance à l’effort</w:t>
            </w:r>
          </w:p>
          <w:permStart w:id="1685786076" w:edGrp="everyone"/>
          <w:p w14:paraId="6DB093A4" w14:textId="2B99BE85" w:rsidR="00975915" w:rsidRDefault="0004449F" w:rsidP="00241C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4878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685786076"/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 Améliorer / Sécuriser la marche</w:t>
            </w:r>
          </w:p>
          <w:permStart w:id="1574195697" w:edGrp="everyone"/>
          <w:p w14:paraId="2A1CF5B0" w14:textId="635022A5" w:rsidR="00975915" w:rsidRDefault="0004449F" w:rsidP="00241C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4622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574195697"/>
            <w:r w:rsidR="00975915">
              <w:rPr>
                <w:rFonts w:asciiTheme="minorHAnsi" w:hAnsiTheme="minorHAnsi" w:cstheme="minorHAnsi"/>
                <w:sz w:val="20"/>
                <w:szCs w:val="20"/>
              </w:rPr>
              <w:t>↑ Force musculaire</w:t>
            </w:r>
          </w:p>
          <w:permStart w:id="1256330486" w:edGrp="everyone"/>
          <w:p w14:paraId="340A2533" w14:textId="10E013DD" w:rsidR="00975915" w:rsidRDefault="0004449F" w:rsidP="00241C2E">
            <w:pPr>
              <w:spacing w:before="20" w:after="20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465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256330486"/>
            <w:r w:rsidR="00975915">
              <w:rPr>
                <w:rFonts w:asciiTheme="minorHAnsi" w:hAnsiTheme="minorHAnsi" w:cstheme="minorHAnsi"/>
                <w:sz w:val="20"/>
                <w:szCs w:val="20"/>
              </w:rPr>
              <w:t>↑ Amplitude articulaire</w:t>
            </w:r>
          </w:p>
          <w:permStart w:id="2013790584" w:edGrp="everyone"/>
          <w:p w14:paraId="0441DB37" w14:textId="0E4AE428" w:rsidR="00975915" w:rsidRDefault="0004449F" w:rsidP="00241C2E">
            <w:pPr>
              <w:spacing w:before="20" w:after="20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5624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013790584"/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↑ Équilibre </w:t>
            </w:r>
          </w:p>
          <w:permStart w:id="1512797457" w:edGrp="everyone"/>
          <w:p w14:paraId="6D837D9B" w14:textId="0A6214D8" w:rsidR="00975915" w:rsidRDefault="0004449F" w:rsidP="00241C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14342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permEnd w:id="1512797457"/>
            <w:r w:rsidR="00975915" w:rsidRPr="00E972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75915">
              <w:rPr>
                <w:rFonts w:asciiTheme="minorHAnsi" w:hAnsiTheme="minorHAnsi" w:cstheme="minorHAnsi"/>
                <w:sz w:val="20"/>
                <w:szCs w:val="20"/>
              </w:rPr>
              <w:t>Améliorer / s</w:t>
            </w:r>
            <w:r w:rsidR="00975915" w:rsidRPr="00FC5588">
              <w:rPr>
                <w:rFonts w:asciiTheme="minorHAnsi" w:hAnsiTheme="minorHAnsi" w:cstheme="minorHAnsi"/>
                <w:sz w:val="20"/>
                <w:szCs w:val="20"/>
              </w:rPr>
              <w:t xml:space="preserve">écuriser </w:t>
            </w:r>
            <w:r w:rsidR="00975915">
              <w:rPr>
                <w:rFonts w:asciiTheme="minorHAnsi" w:hAnsiTheme="minorHAnsi" w:cstheme="minorHAnsi"/>
                <w:sz w:val="20"/>
                <w:szCs w:val="20"/>
              </w:rPr>
              <w:t>les escaliers</w:t>
            </w:r>
          </w:p>
          <w:permStart w:id="1007557287" w:edGrp="everyone"/>
          <w:p w14:paraId="68769F17" w14:textId="0C1756C5" w:rsidR="00975915" w:rsidRPr="0075129C" w:rsidRDefault="0004449F" w:rsidP="00241C2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0219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4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007557287"/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 Améliorer / s</w:t>
            </w:r>
            <w:r w:rsidR="00975915" w:rsidRPr="00FC5588">
              <w:rPr>
                <w:rFonts w:asciiTheme="minorHAnsi" w:hAnsiTheme="minorHAnsi" w:cstheme="minorHAnsi"/>
                <w:sz w:val="20"/>
                <w:szCs w:val="20"/>
              </w:rPr>
              <w:t xml:space="preserve">écuriser </w:t>
            </w:r>
            <w:r w:rsidR="00975915">
              <w:rPr>
                <w:rFonts w:asciiTheme="minorHAnsi" w:hAnsiTheme="minorHAnsi" w:cstheme="minorHAnsi"/>
                <w:sz w:val="20"/>
                <w:szCs w:val="20"/>
              </w:rPr>
              <w:t>les transferts</w:t>
            </w:r>
          </w:p>
          <w:permStart w:id="2049114388" w:edGrp="everyone"/>
          <w:p w14:paraId="29C211E5" w14:textId="10E5D982" w:rsidR="00975915" w:rsidRDefault="0004449F" w:rsidP="00241C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20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 w:rsidRPr="0075129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049114388"/>
            <w:r w:rsidR="0075129C">
              <w:rPr>
                <w:rFonts w:asciiTheme="minorHAnsi" w:hAnsiTheme="minorHAnsi" w:cstheme="minorHAnsi"/>
                <w:sz w:val="20"/>
                <w:szCs w:val="20"/>
              </w:rPr>
              <w:t xml:space="preserve"> Autre:</w:t>
            </w:r>
            <w:r w:rsidR="00975915" w:rsidRPr="0075129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902246067" w:edGrp="everyone"/>
            <w:r w:rsidR="00230D0F" w:rsidRPr="0075129C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902246067"/>
          </w:p>
        </w:tc>
        <w:permStart w:id="353713159" w:edGrp="everyone"/>
        <w:tc>
          <w:tcPr>
            <w:tcW w:w="3402" w:type="dxa"/>
          </w:tcPr>
          <w:p w14:paraId="15353E2F" w14:textId="7B0AB9FA" w:rsidR="00975915" w:rsidRDefault="0004449F" w:rsidP="00241C2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85172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353713159"/>
            <w:r w:rsidR="00975915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Programme d’exercices</w:t>
            </w:r>
          </w:p>
          <w:permStart w:id="927532533" w:edGrp="everyone"/>
          <w:p w14:paraId="369F4932" w14:textId="3E73AEA3" w:rsidR="00975915" w:rsidRDefault="0004449F" w:rsidP="00241C2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391476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927532533"/>
            <w:r w:rsidR="00975915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Entraînement au pédalier</w:t>
            </w:r>
          </w:p>
          <w:permStart w:id="527110525" w:edGrp="everyone"/>
          <w:p w14:paraId="17C7DEE1" w14:textId="2E1E10A9" w:rsidR="00975915" w:rsidRDefault="0004449F" w:rsidP="00241C2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154725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527110525"/>
            <w:r w:rsidR="00975915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Entraînement à la marche </w:t>
            </w:r>
          </w:p>
          <w:permStart w:id="675165818" w:edGrp="everyone"/>
          <w:p w14:paraId="69BE1DCD" w14:textId="36295A39" w:rsidR="00975915" w:rsidRPr="00E97264" w:rsidRDefault="0004449F" w:rsidP="00241C2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182180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675165818"/>
            <w:r w:rsidR="00975915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Entraînement à l’autopropulsion FR</w:t>
            </w:r>
          </w:p>
          <w:permStart w:id="850026316" w:edGrp="everyone"/>
          <w:p w14:paraId="3D8A26ED" w14:textId="2C0F302D" w:rsidR="00975915" w:rsidRPr="00E97264" w:rsidRDefault="0004449F" w:rsidP="00241C2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25861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850026316"/>
            <w:r w:rsidR="00975915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Exercices de renforcement </w:t>
            </w:r>
          </w:p>
          <w:permStart w:id="78738025" w:edGrp="everyone"/>
          <w:p w14:paraId="780429B0" w14:textId="10DCF1EA" w:rsidR="00975915" w:rsidRPr="00E97264" w:rsidRDefault="0004449F" w:rsidP="00241C2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-544291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78738025"/>
            <w:r w:rsidR="00975915" w:rsidRPr="00E97264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Exercices de mo</w:t>
            </w:r>
            <w:r w:rsidR="00975915">
              <w:rPr>
                <w:rFonts w:asciiTheme="minorHAnsi" w:eastAsia="MS Gothic" w:hAnsiTheme="minorHAnsi" w:cstheme="minorHAnsi"/>
                <w:sz w:val="20"/>
                <w:szCs w:val="20"/>
              </w:rPr>
              <w:t>bilité</w:t>
            </w:r>
          </w:p>
          <w:permStart w:id="1207444957" w:edGrp="everyone"/>
          <w:p w14:paraId="52C02BBD" w14:textId="4DD06892" w:rsidR="00975915" w:rsidRPr="00E97264" w:rsidRDefault="0004449F" w:rsidP="00241C2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209635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207444957"/>
            <w:r w:rsidR="00975915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Exercices d’équilibre</w:t>
            </w:r>
          </w:p>
          <w:permStart w:id="1182091280" w:edGrp="everyone"/>
          <w:p w14:paraId="315AD398" w14:textId="4E4CD2B3" w:rsidR="00975915" w:rsidRDefault="0004449F" w:rsidP="00241C2E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43286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1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permEnd w:id="1182091280"/>
            <w:r w:rsidR="00975915" w:rsidRPr="00E972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Entraînement aux escaliers </w:t>
            </w:r>
          </w:p>
          <w:permStart w:id="1353530270" w:edGrp="everyone"/>
          <w:p w14:paraId="04743135" w14:textId="527030F1" w:rsidR="00975915" w:rsidRPr="000876A9" w:rsidRDefault="0004449F" w:rsidP="00241C2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5678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4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975915" w:rsidRPr="000876A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353530270"/>
            <w:r w:rsidR="00975915" w:rsidRPr="000876A9">
              <w:rPr>
                <w:rFonts w:asciiTheme="minorHAnsi" w:hAnsiTheme="minorHAnsi" w:cstheme="minorHAnsi"/>
                <w:sz w:val="20"/>
                <w:szCs w:val="20"/>
              </w:rPr>
              <w:t xml:space="preserve">Entrainement </w:t>
            </w:r>
            <w:r w:rsidR="00975915">
              <w:rPr>
                <w:rFonts w:asciiTheme="minorHAnsi" w:hAnsiTheme="minorHAnsi" w:cstheme="minorHAnsi"/>
                <w:sz w:val="20"/>
                <w:szCs w:val="20"/>
              </w:rPr>
              <w:t xml:space="preserve">aux </w:t>
            </w:r>
            <w:r w:rsidR="00975915" w:rsidRPr="000876A9">
              <w:rPr>
                <w:rFonts w:asciiTheme="minorHAnsi" w:hAnsiTheme="minorHAnsi" w:cstheme="minorHAnsi"/>
                <w:sz w:val="20"/>
                <w:szCs w:val="20"/>
              </w:rPr>
              <w:t>transferts</w:t>
            </w:r>
          </w:p>
          <w:permStart w:id="123561413" w:edGrp="everyone"/>
          <w:p w14:paraId="78908090" w14:textId="1B5B1C38" w:rsidR="00975915" w:rsidRPr="00E97264" w:rsidRDefault="0004449F" w:rsidP="00241C2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</w:rPr>
                <w:id w:val="1170297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7C0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23561413"/>
            <w:r w:rsidR="00975915" w:rsidRPr="00E97264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Autre: </w:t>
            </w:r>
            <w:permStart w:id="277049298" w:edGrp="everyone"/>
            <w:r w:rsidR="00230D0F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  </w:t>
            </w:r>
            <w:permEnd w:id="277049298"/>
          </w:p>
        </w:tc>
      </w:tr>
      <w:tr w:rsidR="00975915" w:rsidRPr="00D66ED1" w14:paraId="18009467" w14:textId="77777777" w:rsidTr="00241C2E">
        <w:trPr>
          <w:trHeight w:val="441"/>
        </w:trPr>
        <w:tc>
          <w:tcPr>
            <w:tcW w:w="10622" w:type="dxa"/>
            <w:gridSpan w:val="3"/>
          </w:tcPr>
          <w:p w14:paraId="6F2FCE0C" w14:textId="6FE27C10" w:rsidR="00975915" w:rsidRPr="00E97264" w:rsidRDefault="00975915" w:rsidP="00241C2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FC7DCF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Consignes / autre</w:t>
            </w: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 :</w:t>
            </w:r>
            <w:permStart w:id="1943079782" w:edGrp="everyone"/>
            <w:r w:rsidR="000405F7">
              <w:rPr>
                <w:rFonts w:asciiTheme="minorHAnsi" w:hAnsiTheme="minorHAnsi" w:cstheme="minorHAnsi"/>
                <w:sz w:val="20"/>
              </w:rPr>
              <w:t xml:space="preserve">   </w:t>
            </w:r>
            <w:permEnd w:id="1943079782"/>
          </w:p>
        </w:tc>
      </w:tr>
    </w:tbl>
    <w:tbl>
      <w:tblPr>
        <w:tblStyle w:val="Grilledutableau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260"/>
        <w:gridCol w:w="3370"/>
        <w:gridCol w:w="2158"/>
      </w:tblGrid>
      <w:tr w:rsidR="00975915" w:rsidRPr="001E5A81" w14:paraId="34F67DBD" w14:textId="77777777" w:rsidTr="00241C2E">
        <w:trPr>
          <w:trHeight w:val="567"/>
        </w:trPr>
        <w:tc>
          <w:tcPr>
            <w:tcW w:w="1560" w:type="dxa"/>
            <w:vAlign w:val="bottom"/>
          </w:tcPr>
          <w:p w14:paraId="6949F893" w14:textId="77777777" w:rsidR="00975915" w:rsidRPr="00BC2554" w:rsidRDefault="00975915" w:rsidP="00241C2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C255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Complété par :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69253718"/>
              <w:showingPlcHdr/>
              <w:picture/>
            </w:sdtPr>
            <w:sdtEndPr/>
            <w:sdtContent>
              <w:permStart w:id="811290163" w:edGrp="everyone" w:displacedByCustomXml="prev"/>
              <w:p w14:paraId="55D21257" w14:textId="77777777" w:rsidR="00975915" w:rsidRPr="00BC2554" w:rsidRDefault="00975915" w:rsidP="00241C2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BC2554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23B8BB7E" wp14:editId="00FD8F91">
                      <wp:extent cx="158566" cy="158566"/>
                      <wp:effectExtent l="0" t="0" r="0" b="0"/>
                      <wp:docPr id="14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3950" cy="163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ermEnd w:id="811290163" w:displacedByCustomXml="next"/>
            </w:sdtContent>
          </w:sdt>
        </w:tc>
        <w:tc>
          <w:tcPr>
            <w:tcW w:w="3370" w:type="dxa"/>
            <w:tcBorders>
              <w:bottom w:val="single" w:sz="4" w:space="0" w:color="auto"/>
            </w:tcBorders>
            <w:vAlign w:val="bottom"/>
          </w:tcPr>
          <w:p w14:paraId="771685DE" w14:textId="1C5B3F2C" w:rsidR="00975915" w:rsidRPr="00BC2554" w:rsidRDefault="000405F7" w:rsidP="00241C2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916370111" w:edGrp="everyone"/>
            <w:r w:rsidRPr="00BC2554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permEnd w:id="1916370111"/>
          </w:p>
        </w:tc>
        <w:tc>
          <w:tcPr>
            <w:tcW w:w="2158" w:type="dxa"/>
            <w:vAlign w:val="bottom"/>
          </w:tcPr>
          <w:p w14:paraId="361A95ED" w14:textId="40E76FD2" w:rsidR="00975915" w:rsidRPr="00BC2554" w:rsidRDefault="00975915" w:rsidP="0075129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C2554">
              <w:rPr>
                <w:rFonts w:asciiTheme="minorHAnsi" w:hAnsiTheme="minorHAnsi" w:cstheme="minorHAnsi"/>
                <w:b/>
                <w:sz w:val="16"/>
                <w:szCs w:val="16"/>
              </w:rPr>
              <w:t>Date</w:t>
            </w:r>
            <w:r w:rsidR="0075129C" w:rsidRPr="00BC2554">
              <w:rPr>
                <w:rFonts w:asciiTheme="minorHAnsi" w:hAnsiTheme="minorHAnsi" w:cstheme="minorHAnsi"/>
                <w:b/>
                <w:sz w:val="16"/>
                <w:szCs w:val="16"/>
              </w:rPr>
              <w:t> :</w:t>
            </w:r>
            <w:r w:rsidR="00760C84" w:rsidRPr="00BC255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</w:t>
            </w:r>
            <w:permStart w:id="1141925993" w:edGrp="everyone"/>
            <w:sdt>
              <w:sdtPr>
                <w:rPr>
                  <w:rFonts w:asciiTheme="minorHAnsi" w:hAnsiTheme="minorHAnsi" w:cs="Arial"/>
                  <w:color w:val="000000" w:themeColor="text1"/>
                  <w:sz w:val="16"/>
                  <w:szCs w:val="16"/>
                </w:rPr>
                <w:id w:val="-552845250"/>
                <w:placeholder>
                  <w:docPart w:val="E7552D12E2D04111BDC746D9D413333B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760C84" w:rsidRPr="00BC2554">
                  <w:rPr>
                    <w:rFonts w:asciiTheme="minorHAnsi" w:hAnsiTheme="minorHAnsi" w:cs="Arial"/>
                    <w:color w:val="000000" w:themeColor="text1"/>
                    <w:sz w:val="16"/>
                    <w:szCs w:val="16"/>
                  </w:rPr>
                  <w:t xml:space="preserve">    </w:t>
                </w:r>
              </w:sdtContent>
            </w:sdt>
            <w:permEnd w:id="1141925993"/>
          </w:p>
        </w:tc>
      </w:tr>
      <w:tr w:rsidR="00975915" w:rsidRPr="001E5A81" w14:paraId="09C9F495" w14:textId="77777777" w:rsidTr="00241C2E">
        <w:trPr>
          <w:trHeight w:val="227"/>
        </w:trPr>
        <w:tc>
          <w:tcPr>
            <w:tcW w:w="1560" w:type="dxa"/>
            <w:vAlign w:val="bottom"/>
          </w:tcPr>
          <w:p w14:paraId="6F4290ED" w14:textId="77777777" w:rsidR="00975915" w:rsidRPr="00BC2554" w:rsidRDefault="00975915" w:rsidP="00241C2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67BEC90F" w14:textId="77777777" w:rsidR="00975915" w:rsidRPr="00BC2554" w:rsidRDefault="00975915" w:rsidP="00241C2E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BC2554">
              <w:rPr>
                <w:rFonts w:asciiTheme="minorHAnsi" w:hAnsiTheme="minorHAnsi" w:cstheme="minorHAnsi"/>
                <w:i/>
                <w:sz w:val="16"/>
                <w:szCs w:val="16"/>
              </w:rPr>
              <w:t>Signature</w:t>
            </w:r>
            <w:r w:rsidRPr="00BC2554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Pr="00BC2554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Pr="00BC2554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  <w:t xml:space="preserve">           </w:t>
            </w:r>
          </w:p>
        </w:tc>
        <w:tc>
          <w:tcPr>
            <w:tcW w:w="3370" w:type="dxa"/>
          </w:tcPr>
          <w:p w14:paraId="1D34331F" w14:textId="77777777" w:rsidR="00975915" w:rsidRPr="00BC2554" w:rsidRDefault="00975915" w:rsidP="00241C2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C2554">
              <w:rPr>
                <w:rFonts w:asciiTheme="minorHAnsi" w:hAnsiTheme="minorHAnsi" w:cstheme="minorHAnsi"/>
                <w:i/>
                <w:sz w:val="16"/>
                <w:szCs w:val="16"/>
              </w:rPr>
              <w:t>Nom, prénom et titre</w:t>
            </w:r>
          </w:p>
        </w:tc>
        <w:tc>
          <w:tcPr>
            <w:tcW w:w="2158" w:type="dxa"/>
            <w:tcBorders>
              <w:top w:val="single" w:sz="4" w:space="0" w:color="auto"/>
            </w:tcBorders>
          </w:tcPr>
          <w:p w14:paraId="7699EA99" w14:textId="77777777" w:rsidR="00975915" w:rsidRPr="00BC2554" w:rsidRDefault="00975915" w:rsidP="00241C2E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BC2554"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</w:tbl>
    <w:p w14:paraId="049F31CB" w14:textId="3A17A09C" w:rsidR="00742CE5" w:rsidRPr="0075129C" w:rsidRDefault="00742CE5" w:rsidP="007E09E8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742CE5" w:rsidRPr="0075129C" w:rsidSect="003A48FF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815F9" w14:textId="77777777" w:rsidR="003B6C30" w:rsidRDefault="003B6C30" w:rsidP="0081257E">
      <w:r>
        <w:separator/>
      </w:r>
    </w:p>
  </w:endnote>
  <w:endnote w:type="continuationSeparator" w:id="0">
    <w:p w14:paraId="19905097" w14:textId="77777777" w:rsidR="003B6C30" w:rsidRDefault="003B6C30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12C4B400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230D0F" w:rsidRPr="00230D0F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7E468B60" w:rsidR="00EE71AF" w:rsidRPr="002C0510" w:rsidRDefault="00B9416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9B3DF2" w:rsidRPr="002C0510">
      <w:rPr>
        <w:rFonts w:asciiTheme="minorHAnsi" w:hAnsiTheme="minorHAnsi" w:cstheme="minorHAnsi"/>
        <w:sz w:val="20"/>
        <w:szCs w:val="20"/>
      </w:rPr>
      <w:t>-</w:t>
    </w:r>
    <w:r w:rsidR="00BC2554">
      <w:rPr>
        <w:rFonts w:asciiTheme="minorHAnsi" w:hAnsiTheme="minorHAnsi" w:cstheme="minorHAnsi"/>
        <w:sz w:val="20"/>
        <w:szCs w:val="20"/>
      </w:rPr>
      <w:t>60660</w:t>
    </w:r>
    <w:r w:rsidR="009B3DF2" w:rsidRPr="002C0510">
      <w:rPr>
        <w:rFonts w:asciiTheme="minorHAnsi" w:hAnsiTheme="minorHAnsi" w:cstheme="minorHAnsi"/>
        <w:sz w:val="20"/>
        <w:szCs w:val="20"/>
      </w:rPr>
      <w:t xml:space="preserve"> </w:t>
    </w:r>
    <w:r w:rsidR="009B3DF2">
      <w:rPr>
        <w:rFonts w:asciiTheme="minorHAnsi" w:hAnsiTheme="minorHAnsi" w:cstheme="minorHAnsi"/>
        <w:sz w:val="18"/>
        <w:szCs w:val="18"/>
      </w:rPr>
      <w:t>(202</w:t>
    </w:r>
    <w:r w:rsidR="00BC2554">
      <w:rPr>
        <w:rFonts w:asciiTheme="minorHAnsi" w:hAnsiTheme="minorHAnsi" w:cstheme="minorHAnsi"/>
        <w:sz w:val="18"/>
        <w:szCs w:val="18"/>
      </w:rPr>
      <w:t>3-11</w:t>
    </w:r>
    <w:r w:rsidR="009B3DF2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75129C">
      <w:rPr>
        <w:rFonts w:ascii="Calibri" w:hAnsi="Calibri" w:cs="Arial"/>
        <w:b/>
      </w:rPr>
      <w:t>DEMANDE DE SERVICE - KINÉSIOLOGIE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5FC5CDC7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04449F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04449F" w:rsidRPr="0004449F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3B4894E4" w:rsidR="00EE71AF" w:rsidRPr="002C0510" w:rsidRDefault="0097591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EE71AF" w:rsidRPr="002C0510">
      <w:rPr>
        <w:rFonts w:asciiTheme="minorHAnsi" w:hAnsiTheme="minorHAnsi" w:cstheme="minorHAnsi"/>
        <w:sz w:val="20"/>
        <w:szCs w:val="20"/>
      </w:rPr>
      <w:t>-</w:t>
    </w:r>
    <w:r w:rsidR="00BC2554">
      <w:rPr>
        <w:rFonts w:asciiTheme="minorHAnsi" w:hAnsiTheme="minorHAnsi" w:cstheme="minorHAnsi"/>
        <w:sz w:val="20"/>
        <w:szCs w:val="20"/>
      </w:rPr>
      <w:t>60660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>
      <w:rPr>
        <w:rFonts w:asciiTheme="minorHAnsi" w:hAnsiTheme="minorHAnsi" w:cstheme="minorHAnsi"/>
        <w:sz w:val="18"/>
        <w:szCs w:val="18"/>
      </w:rPr>
      <w:t>(</w:t>
    </w:r>
    <w:r w:rsidR="00BC2554">
      <w:rPr>
        <w:rFonts w:asciiTheme="minorHAnsi" w:hAnsiTheme="minorHAnsi" w:cstheme="minorHAnsi"/>
        <w:sz w:val="18"/>
        <w:szCs w:val="18"/>
      </w:rPr>
      <w:t>2023-11</w:t>
    </w:r>
    <w:r w:rsidR="00EE71AF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75129C">
      <w:rPr>
        <w:rFonts w:ascii="Calibri" w:hAnsi="Calibri" w:cs="Arial"/>
        <w:b/>
      </w:rPr>
      <w:t>DEMANDE DE SERVICE - KINÉSIOLOGIE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09F13607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04449F" w:rsidRPr="0004449F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04449F" w:rsidRPr="0004449F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1C700" w14:textId="77777777" w:rsidR="003B6C30" w:rsidRDefault="003B6C30" w:rsidP="0081257E">
      <w:r>
        <w:separator/>
      </w:r>
    </w:p>
  </w:footnote>
  <w:footnote w:type="continuationSeparator" w:id="0">
    <w:p w14:paraId="41F402E1" w14:textId="77777777" w:rsidR="003B6C30" w:rsidRDefault="003B6C30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7777FBF5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09587377" w:edGrp="everyone"/>
    <w:permStart w:id="1184979805" w:edGrp="everyone"/>
    <w:permStart w:id="1550597099" w:edGrp="everyone"/>
    <w:permStart w:id="1462390927" w:edGrp="everyone"/>
    <w:permStart w:id="851796192" w:edGrp="everyone"/>
    <w:permStart w:id="1243038068" w:edGrp="everyone"/>
    <w:permStart w:id="402468927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1473943628"/>
        <w:lock w:val="sdtLocked"/>
        <w:placeholder>
          <w:docPart w:val="624A438FCE0F4B70BB592DA25CEE1F3A"/>
        </w:placeholder>
        <w:showingPlcHdr/>
      </w:sdtPr>
      <w:sdtEndPr/>
      <w:sdtContent>
        <w:r w:rsidR="00230D0F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09587377"/>
    <w:permEnd w:id="1184979805"/>
    <w:permEnd w:id="1550597099"/>
    <w:permEnd w:id="1462390927"/>
    <w:permEnd w:id="851796192"/>
    <w:permEnd w:id="1243038068"/>
    <w:permEnd w:id="402468927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823940012" w:edGrp="everyone"/>
    <w:permStart w:id="358492289" w:edGrp="everyone"/>
    <w:permStart w:id="2074825352" w:edGrp="everyone"/>
    <w:permStart w:id="1422463212" w:edGrp="everyone"/>
    <w:permStart w:id="1539769579" w:edGrp="everyone"/>
    <w:permStart w:id="69367488" w:edGrp="everyone"/>
    <w:permStart w:id="1932007137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501419495"/>
        <w:lock w:val="sdtLocked"/>
        <w:placeholder>
          <w:docPart w:val="60155A2A12B24F8EA37A3115D5E15FEB"/>
        </w:placeholder>
      </w:sdtPr>
      <w:sdtEndPr/>
      <w:sdtContent>
        <w:r w:rsidR="00230D0F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823940012"/>
    <w:permEnd w:id="358492289"/>
    <w:permEnd w:id="2074825352"/>
    <w:permEnd w:id="1422463212"/>
    <w:permEnd w:id="1539769579"/>
    <w:permEnd w:id="69367488"/>
    <w:permEnd w:id="1932007137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39779D1E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01325091" w:edGrp="everyone"/>
    <w:permStart w:id="280561894" w:edGrp="everyone"/>
    <w:permStart w:id="465776406" w:edGrp="everyone"/>
    <w:permStart w:id="631400198" w:edGrp="everyone"/>
    <w:permStart w:id="357302328" w:edGrp="everyone"/>
    <w:permStart w:id="731788121" w:edGrp="everyone"/>
    <w:permStart w:id="1185891814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1216626592"/>
        <w:lock w:val="sdtLocked"/>
        <w:placeholder>
          <w:docPart w:val="85BCBC5B7CEC45CE8DE7CC091DBB5A52"/>
        </w:placeholder>
        <w:showingPlcHdr/>
      </w:sdtPr>
      <w:sdtEndPr/>
      <w:sdtContent>
        <w:r w:rsidR="00230D0F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01325091"/>
    <w:permEnd w:id="280561894"/>
    <w:permEnd w:id="465776406"/>
    <w:permEnd w:id="631400198"/>
    <w:permEnd w:id="357302328"/>
    <w:permEnd w:id="731788121"/>
    <w:permEnd w:id="1185891814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176795852" w:edGrp="everyone"/>
    <w:permStart w:id="1571773348" w:edGrp="everyone"/>
    <w:permStart w:id="1334725778" w:edGrp="everyone"/>
    <w:permStart w:id="1451180688" w:edGrp="everyone"/>
    <w:permStart w:id="1546990110" w:edGrp="everyone"/>
    <w:permStart w:id="773867812" w:edGrp="everyone"/>
    <w:permStart w:id="1778594077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366422824"/>
        <w:lock w:val="sdtLocked"/>
        <w:placeholder>
          <w:docPart w:val="A92342B505C74157A835D95BCAC72E81"/>
        </w:placeholder>
      </w:sdtPr>
      <w:sdtEndPr/>
      <w:sdtContent>
        <w:r w:rsidR="00230D0F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176795852"/>
    <w:permEnd w:id="1571773348"/>
    <w:permEnd w:id="1334725778"/>
    <w:permEnd w:id="1451180688"/>
    <w:permEnd w:id="1546990110"/>
    <w:permEnd w:id="773867812"/>
    <w:permEnd w:id="1778594077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attachedTemplate r:id="rId1"/>
  <w:documentProtection w:edit="readOnly" w:enforcement="1" w:cryptProviderType="rsaAES" w:cryptAlgorithmClass="hash" w:cryptAlgorithmType="typeAny" w:cryptAlgorithmSid="14" w:cryptSpinCount="100000" w:hash="7r8TOQq+Xq9WzPNsFnGkis4/u4X8bcwe8JLK6qMFRj5sQjmVPPOfv7WiHAMQjfuyHljPO/9Onohjia06e9R2FA==" w:salt="ZITO96kiKIPT8eFUo/pXIg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12461"/>
    <w:rsid w:val="00012E17"/>
    <w:rsid w:val="000235F9"/>
    <w:rsid w:val="000259BE"/>
    <w:rsid w:val="000303C6"/>
    <w:rsid w:val="000405F7"/>
    <w:rsid w:val="0004449F"/>
    <w:rsid w:val="0004612D"/>
    <w:rsid w:val="00056477"/>
    <w:rsid w:val="00061115"/>
    <w:rsid w:val="000653C6"/>
    <w:rsid w:val="00070BD8"/>
    <w:rsid w:val="00072BDD"/>
    <w:rsid w:val="000774C0"/>
    <w:rsid w:val="00081719"/>
    <w:rsid w:val="00081E4F"/>
    <w:rsid w:val="00092498"/>
    <w:rsid w:val="00094D01"/>
    <w:rsid w:val="000A116E"/>
    <w:rsid w:val="000A1BAF"/>
    <w:rsid w:val="000A48D0"/>
    <w:rsid w:val="000A5A8D"/>
    <w:rsid w:val="000A5E6D"/>
    <w:rsid w:val="000A5E86"/>
    <w:rsid w:val="000B236B"/>
    <w:rsid w:val="000B34AA"/>
    <w:rsid w:val="000B7F78"/>
    <w:rsid w:val="000E4B72"/>
    <w:rsid w:val="000E53E1"/>
    <w:rsid w:val="000F0434"/>
    <w:rsid w:val="000F0ECA"/>
    <w:rsid w:val="000F1FB9"/>
    <w:rsid w:val="000F7530"/>
    <w:rsid w:val="00104AB3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7615B"/>
    <w:rsid w:val="00184D0C"/>
    <w:rsid w:val="00187FCF"/>
    <w:rsid w:val="00193617"/>
    <w:rsid w:val="001A2DBA"/>
    <w:rsid w:val="001B6ADB"/>
    <w:rsid w:val="001C3C30"/>
    <w:rsid w:val="001F086F"/>
    <w:rsid w:val="001F6528"/>
    <w:rsid w:val="00205E89"/>
    <w:rsid w:val="0021081C"/>
    <w:rsid w:val="00221166"/>
    <w:rsid w:val="00224B70"/>
    <w:rsid w:val="00227DD7"/>
    <w:rsid w:val="00230283"/>
    <w:rsid w:val="00230A4A"/>
    <w:rsid w:val="00230D0F"/>
    <w:rsid w:val="00233C49"/>
    <w:rsid w:val="00237BBA"/>
    <w:rsid w:val="002408C6"/>
    <w:rsid w:val="00240B84"/>
    <w:rsid w:val="00241C2E"/>
    <w:rsid w:val="002454D8"/>
    <w:rsid w:val="00263F52"/>
    <w:rsid w:val="00271E3E"/>
    <w:rsid w:val="00275419"/>
    <w:rsid w:val="00285AAB"/>
    <w:rsid w:val="00295818"/>
    <w:rsid w:val="00295F2F"/>
    <w:rsid w:val="002A451A"/>
    <w:rsid w:val="002C0510"/>
    <w:rsid w:val="002C10F4"/>
    <w:rsid w:val="002C5CEB"/>
    <w:rsid w:val="002C62BB"/>
    <w:rsid w:val="002D207C"/>
    <w:rsid w:val="002D4BDA"/>
    <w:rsid w:val="002E3D54"/>
    <w:rsid w:val="002E6098"/>
    <w:rsid w:val="00300573"/>
    <w:rsid w:val="00301BAB"/>
    <w:rsid w:val="00336BCB"/>
    <w:rsid w:val="00341B62"/>
    <w:rsid w:val="0035045E"/>
    <w:rsid w:val="00353557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6F43"/>
    <w:rsid w:val="003B3392"/>
    <w:rsid w:val="003B6C30"/>
    <w:rsid w:val="003E3AE5"/>
    <w:rsid w:val="003F27A5"/>
    <w:rsid w:val="003F3BBB"/>
    <w:rsid w:val="003F5BFB"/>
    <w:rsid w:val="00413A5E"/>
    <w:rsid w:val="004246FA"/>
    <w:rsid w:val="004331D4"/>
    <w:rsid w:val="004516B2"/>
    <w:rsid w:val="0045258B"/>
    <w:rsid w:val="00460096"/>
    <w:rsid w:val="00465EBD"/>
    <w:rsid w:val="00466CA4"/>
    <w:rsid w:val="00475947"/>
    <w:rsid w:val="00480A16"/>
    <w:rsid w:val="00486DB0"/>
    <w:rsid w:val="00487374"/>
    <w:rsid w:val="004A634E"/>
    <w:rsid w:val="004A7727"/>
    <w:rsid w:val="004B2D7F"/>
    <w:rsid w:val="004B315B"/>
    <w:rsid w:val="004D5723"/>
    <w:rsid w:val="004F3CE1"/>
    <w:rsid w:val="004F7BC1"/>
    <w:rsid w:val="005222EB"/>
    <w:rsid w:val="00527734"/>
    <w:rsid w:val="005450BB"/>
    <w:rsid w:val="00562D85"/>
    <w:rsid w:val="00572797"/>
    <w:rsid w:val="00582410"/>
    <w:rsid w:val="005846D0"/>
    <w:rsid w:val="00586763"/>
    <w:rsid w:val="005A0C13"/>
    <w:rsid w:val="005A2CF2"/>
    <w:rsid w:val="005B0165"/>
    <w:rsid w:val="005C1EC4"/>
    <w:rsid w:val="005F5E7B"/>
    <w:rsid w:val="00605F4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70347"/>
    <w:rsid w:val="0067793A"/>
    <w:rsid w:val="006859C3"/>
    <w:rsid w:val="006874BF"/>
    <w:rsid w:val="006B47A5"/>
    <w:rsid w:val="006B68DF"/>
    <w:rsid w:val="006C0367"/>
    <w:rsid w:val="006C1EF6"/>
    <w:rsid w:val="006C3A24"/>
    <w:rsid w:val="006C647A"/>
    <w:rsid w:val="006E0A79"/>
    <w:rsid w:val="00702750"/>
    <w:rsid w:val="0070575F"/>
    <w:rsid w:val="0070733E"/>
    <w:rsid w:val="00711015"/>
    <w:rsid w:val="00711069"/>
    <w:rsid w:val="007372B2"/>
    <w:rsid w:val="00742CE5"/>
    <w:rsid w:val="00743434"/>
    <w:rsid w:val="0075129C"/>
    <w:rsid w:val="00760C84"/>
    <w:rsid w:val="00770980"/>
    <w:rsid w:val="00774F41"/>
    <w:rsid w:val="00775336"/>
    <w:rsid w:val="00775EF5"/>
    <w:rsid w:val="007824FE"/>
    <w:rsid w:val="00794970"/>
    <w:rsid w:val="00794F54"/>
    <w:rsid w:val="00796F7D"/>
    <w:rsid w:val="007A7BE7"/>
    <w:rsid w:val="007B10A9"/>
    <w:rsid w:val="007B10B7"/>
    <w:rsid w:val="007C0A74"/>
    <w:rsid w:val="007C4940"/>
    <w:rsid w:val="007C4953"/>
    <w:rsid w:val="007D7C0D"/>
    <w:rsid w:val="007E09E8"/>
    <w:rsid w:val="007E1512"/>
    <w:rsid w:val="007E5A80"/>
    <w:rsid w:val="007F3548"/>
    <w:rsid w:val="0080585F"/>
    <w:rsid w:val="0081257E"/>
    <w:rsid w:val="00813571"/>
    <w:rsid w:val="00815A91"/>
    <w:rsid w:val="008273AD"/>
    <w:rsid w:val="00835D55"/>
    <w:rsid w:val="00840968"/>
    <w:rsid w:val="00854761"/>
    <w:rsid w:val="00854C5B"/>
    <w:rsid w:val="0088545A"/>
    <w:rsid w:val="008C1B87"/>
    <w:rsid w:val="008D2EA0"/>
    <w:rsid w:val="008F61BF"/>
    <w:rsid w:val="00912469"/>
    <w:rsid w:val="00914CBF"/>
    <w:rsid w:val="009210E9"/>
    <w:rsid w:val="009241CF"/>
    <w:rsid w:val="00932CCC"/>
    <w:rsid w:val="0093368C"/>
    <w:rsid w:val="00933CF8"/>
    <w:rsid w:val="009354E4"/>
    <w:rsid w:val="00942D0E"/>
    <w:rsid w:val="00954EBA"/>
    <w:rsid w:val="009558B8"/>
    <w:rsid w:val="00957446"/>
    <w:rsid w:val="00975915"/>
    <w:rsid w:val="009917D6"/>
    <w:rsid w:val="009B3DF2"/>
    <w:rsid w:val="009B7034"/>
    <w:rsid w:val="009C708F"/>
    <w:rsid w:val="009D26D0"/>
    <w:rsid w:val="009E7A98"/>
    <w:rsid w:val="00A011DD"/>
    <w:rsid w:val="00A0249F"/>
    <w:rsid w:val="00A073D7"/>
    <w:rsid w:val="00A3325A"/>
    <w:rsid w:val="00A33CEF"/>
    <w:rsid w:val="00A3424F"/>
    <w:rsid w:val="00A36142"/>
    <w:rsid w:val="00A50A1B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6E54"/>
    <w:rsid w:val="00AB1AE0"/>
    <w:rsid w:val="00AB6C5B"/>
    <w:rsid w:val="00AC1E58"/>
    <w:rsid w:val="00AC5D81"/>
    <w:rsid w:val="00AC7CEE"/>
    <w:rsid w:val="00AD5DB0"/>
    <w:rsid w:val="00AD7EA0"/>
    <w:rsid w:val="00AE5772"/>
    <w:rsid w:val="00AE7B95"/>
    <w:rsid w:val="00AF052E"/>
    <w:rsid w:val="00B06CF8"/>
    <w:rsid w:val="00B11A7E"/>
    <w:rsid w:val="00B21AF3"/>
    <w:rsid w:val="00B23E48"/>
    <w:rsid w:val="00B24B58"/>
    <w:rsid w:val="00B25ACB"/>
    <w:rsid w:val="00B27E23"/>
    <w:rsid w:val="00B31BE9"/>
    <w:rsid w:val="00B34C6D"/>
    <w:rsid w:val="00B44F24"/>
    <w:rsid w:val="00B46D29"/>
    <w:rsid w:val="00B700E0"/>
    <w:rsid w:val="00B728A7"/>
    <w:rsid w:val="00B90138"/>
    <w:rsid w:val="00B94163"/>
    <w:rsid w:val="00BA5ED2"/>
    <w:rsid w:val="00BB3AB8"/>
    <w:rsid w:val="00BB4A08"/>
    <w:rsid w:val="00BC0CA8"/>
    <w:rsid w:val="00BC2554"/>
    <w:rsid w:val="00BD08CA"/>
    <w:rsid w:val="00BD5DFA"/>
    <w:rsid w:val="00BD5E67"/>
    <w:rsid w:val="00BF5356"/>
    <w:rsid w:val="00BF6BB8"/>
    <w:rsid w:val="00C00059"/>
    <w:rsid w:val="00C02195"/>
    <w:rsid w:val="00C34636"/>
    <w:rsid w:val="00C409F5"/>
    <w:rsid w:val="00C41836"/>
    <w:rsid w:val="00C518BC"/>
    <w:rsid w:val="00C56334"/>
    <w:rsid w:val="00C6025F"/>
    <w:rsid w:val="00C819E7"/>
    <w:rsid w:val="00C83E84"/>
    <w:rsid w:val="00C977FD"/>
    <w:rsid w:val="00CA35C1"/>
    <w:rsid w:val="00CA5268"/>
    <w:rsid w:val="00CB2CF0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D05770"/>
    <w:rsid w:val="00D05D0F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550AB"/>
    <w:rsid w:val="00D57375"/>
    <w:rsid w:val="00D574F2"/>
    <w:rsid w:val="00D62FA3"/>
    <w:rsid w:val="00D631BA"/>
    <w:rsid w:val="00D6524F"/>
    <w:rsid w:val="00D65817"/>
    <w:rsid w:val="00D658C1"/>
    <w:rsid w:val="00D66ED1"/>
    <w:rsid w:val="00D75DB5"/>
    <w:rsid w:val="00D94066"/>
    <w:rsid w:val="00D97471"/>
    <w:rsid w:val="00DA05CB"/>
    <w:rsid w:val="00DA3089"/>
    <w:rsid w:val="00DA41EC"/>
    <w:rsid w:val="00DB5E8C"/>
    <w:rsid w:val="00DC1E15"/>
    <w:rsid w:val="00DD133D"/>
    <w:rsid w:val="00DD6AC7"/>
    <w:rsid w:val="00DE0EC9"/>
    <w:rsid w:val="00DF248B"/>
    <w:rsid w:val="00DF487E"/>
    <w:rsid w:val="00E10066"/>
    <w:rsid w:val="00E16883"/>
    <w:rsid w:val="00E24ABE"/>
    <w:rsid w:val="00E30FAC"/>
    <w:rsid w:val="00E3667F"/>
    <w:rsid w:val="00E37A0D"/>
    <w:rsid w:val="00E55FF4"/>
    <w:rsid w:val="00E66A2D"/>
    <w:rsid w:val="00E84264"/>
    <w:rsid w:val="00EA2FBB"/>
    <w:rsid w:val="00EA3D5C"/>
    <w:rsid w:val="00EA7032"/>
    <w:rsid w:val="00EB3B01"/>
    <w:rsid w:val="00EB67A8"/>
    <w:rsid w:val="00EC1251"/>
    <w:rsid w:val="00EC1D23"/>
    <w:rsid w:val="00EC202C"/>
    <w:rsid w:val="00ED174A"/>
    <w:rsid w:val="00EE00A3"/>
    <w:rsid w:val="00EE71AF"/>
    <w:rsid w:val="00EF62FA"/>
    <w:rsid w:val="00F038C6"/>
    <w:rsid w:val="00F130E4"/>
    <w:rsid w:val="00F15FDF"/>
    <w:rsid w:val="00F1774D"/>
    <w:rsid w:val="00F20FF1"/>
    <w:rsid w:val="00F33764"/>
    <w:rsid w:val="00F41733"/>
    <w:rsid w:val="00F47B4E"/>
    <w:rsid w:val="00F51888"/>
    <w:rsid w:val="00F52944"/>
    <w:rsid w:val="00F57F6C"/>
    <w:rsid w:val="00F72CF4"/>
    <w:rsid w:val="00F7382F"/>
    <w:rsid w:val="00F9208F"/>
    <w:rsid w:val="00F95C14"/>
    <w:rsid w:val="00F95ECE"/>
    <w:rsid w:val="00FA1BA3"/>
    <w:rsid w:val="00FA3A2B"/>
    <w:rsid w:val="00FB070B"/>
    <w:rsid w:val="00FC6B41"/>
    <w:rsid w:val="00FD14A6"/>
    <w:rsid w:val="00FE04A9"/>
    <w:rsid w:val="00FE5D19"/>
    <w:rsid w:val="00FE7523"/>
    <w:rsid w:val="00FF1654"/>
    <w:rsid w:val="00FF28FF"/>
    <w:rsid w:val="00FF2C68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28D0C37"/>
  <w15:chartTrackingRefBased/>
  <w15:docId w15:val="{F319804D-379C-4328-8DFB-0163D9BE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lledutableau1">
    <w:name w:val="Grille du tableau1"/>
    <w:basedOn w:val="TableauNormal"/>
    <w:next w:val="Grilledutableau"/>
    <w:uiPriority w:val="39"/>
    <w:rsid w:val="00975915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9497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970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E7552D12E2D04111BDC746D9D41333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4C05DB-93A8-4F05-BAAA-047B63F204B0}"/>
      </w:docPartPr>
      <w:docPartBody>
        <w:p w:rsidR="00D65AB0" w:rsidRDefault="00190BFE" w:rsidP="00190BFE">
          <w:pPr>
            <w:pStyle w:val="E7552D12E2D04111BDC746D9D413333B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24A438FCE0F4B70BB592DA25CEE1F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72435A-4CD8-4F6C-B632-49F80063F230}"/>
      </w:docPartPr>
      <w:docPartBody>
        <w:p w:rsidR="00D032A2" w:rsidRDefault="00E86063" w:rsidP="00E86063">
          <w:pPr>
            <w:pStyle w:val="624A438FCE0F4B70BB592DA25CEE1F3A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0155A2A12B24F8EA37A3115D5E15F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7F27ED-884F-4331-9E44-F45A56198B31}"/>
      </w:docPartPr>
      <w:docPartBody>
        <w:p w:rsidR="00D032A2" w:rsidRDefault="00E86063" w:rsidP="00E86063">
          <w:pPr>
            <w:pStyle w:val="60155A2A12B24F8EA37A3115D5E15FEB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BCBC5B7CEC45CE8DE7CC091DBB5A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FEA58C-1A87-49A1-B8DD-47D443616E42}"/>
      </w:docPartPr>
      <w:docPartBody>
        <w:p w:rsidR="00D032A2" w:rsidRDefault="00E86063" w:rsidP="00E86063">
          <w:pPr>
            <w:pStyle w:val="85BCBC5B7CEC45CE8DE7CC091DBB5A52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A92342B505C74157A835D95BCAC72E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7BB90C-5396-42AB-9A27-BF3EB85DF241}"/>
      </w:docPartPr>
      <w:docPartBody>
        <w:p w:rsidR="00D032A2" w:rsidRDefault="00E86063" w:rsidP="00E86063">
          <w:pPr>
            <w:pStyle w:val="A92342B505C74157A835D95BCAC72E8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96B30"/>
    <w:rsid w:val="00112490"/>
    <w:rsid w:val="00155FE5"/>
    <w:rsid w:val="00190BFE"/>
    <w:rsid w:val="00191452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577109"/>
    <w:rsid w:val="00586DD0"/>
    <w:rsid w:val="005B140A"/>
    <w:rsid w:val="006C149F"/>
    <w:rsid w:val="006C4A9D"/>
    <w:rsid w:val="00726C6F"/>
    <w:rsid w:val="007E1A71"/>
    <w:rsid w:val="0089719E"/>
    <w:rsid w:val="008D0BEC"/>
    <w:rsid w:val="008E280D"/>
    <w:rsid w:val="00900FCC"/>
    <w:rsid w:val="009468F7"/>
    <w:rsid w:val="009558B8"/>
    <w:rsid w:val="00992FC7"/>
    <w:rsid w:val="009C00EC"/>
    <w:rsid w:val="009F5E6B"/>
    <w:rsid w:val="00A1476C"/>
    <w:rsid w:val="00A40439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D032A2"/>
    <w:rsid w:val="00D467F0"/>
    <w:rsid w:val="00D65AB0"/>
    <w:rsid w:val="00DF487E"/>
    <w:rsid w:val="00E11B02"/>
    <w:rsid w:val="00E35253"/>
    <w:rsid w:val="00E64ABA"/>
    <w:rsid w:val="00E86063"/>
    <w:rsid w:val="00EC5E50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86063"/>
    <w:rPr>
      <w:color w:val="808080"/>
    </w:rPr>
  </w:style>
  <w:style w:type="paragraph" w:customStyle="1" w:styleId="7ECFEF82F28145A983D5E1A204E32B1D">
    <w:name w:val="7ECFEF82F28145A983D5E1A204E32B1D"/>
    <w:rsid w:val="007E1A71"/>
  </w:style>
  <w:style w:type="paragraph" w:customStyle="1" w:styleId="A4A3ED4DF0674A27BF8B6227D50DCC58">
    <w:name w:val="A4A3ED4DF0674A27BF8B6227D50DCC58"/>
    <w:rsid w:val="007E1A71"/>
  </w:style>
  <w:style w:type="paragraph" w:customStyle="1" w:styleId="1F3BB257276A4802B4F26F878C019C23">
    <w:name w:val="1F3BB257276A4802B4F26F878C019C23"/>
    <w:rsid w:val="007E1A71"/>
  </w:style>
  <w:style w:type="paragraph" w:customStyle="1" w:styleId="C5D5B6740C55491F978E2942279F4492">
    <w:name w:val="C5D5B6740C55491F978E2942279F4492"/>
    <w:rsid w:val="007E1A71"/>
  </w:style>
  <w:style w:type="paragraph" w:customStyle="1" w:styleId="94010D16B1D44589AED0E51388F3C175">
    <w:name w:val="94010D16B1D44589AED0E51388F3C175"/>
    <w:rsid w:val="007E1A71"/>
  </w:style>
  <w:style w:type="paragraph" w:customStyle="1" w:styleId="60271499048C4D06A8B3CE9624186FD4">
    <w:name w:val="60271499048C4D06A8B3CE9624186FD4"/>
    <w:rsid w:val="007E1A71"/>
  </w:style>
  <w:style w:type="paragraph" w:customStyle="1" w:styleId="394C3AEC955E4C73BB609A0A913ED2FC">
    <w:name w:val="394C3AEC955E4C73BB609A0A913ED2FC"/>
    <w:rsid w:val="007E1A71"/>
  </w:style>
  <w:style w:type="paragraph" w:customStyle="1" w:styleId="469EC4CE8BE94DA0ADE23D8990A0D3FE">
    <w:name w:val="469EC4CE8BE94DA0ADE23D8990A0D3FE"/>
    <w:rsid w:val="007E1A71"/>
  </w:style>
  <w:style w:type="paragraph" w:customStyle="1" w:styleId="7B62B61669484647AF88A405FB68BD7F">
    <w:name w:val="7B62B61669484647AF88A405FB68BD7F"/>
    <w:rsid w:val="007E1A71"/>
  </w:style>
  <w:style w:type="paragraph" w:customStyle="1" w:styleId="63B848C4D8304B65A48972FFD3796B33">
    <w:name w:val="63B848C4D8304B65A48972FFD3796B33"/>
    <w:rsid w:val="007E1A71"/>
  </w:style>
  <w:style w:type="paragraph" w:customStyle="1" w:styleId="68E4715B37A24CB5813A9267F3F92F0F">
    <w:name w:val="68E4715B37A24CB5813A9267F3F92F0F"/>
    <w:rsid w:val="00190BFE"/>
  </w:style>
  <w:style w:type="paragraph" w:customStyle="1" w:styleId="E7552D12E2D04111BDC746D9D413333B">
    <w:name w:val="E7552D12E2D04111BDC746D9D413333B"/>
    <w:rsid w:val="00190BFE"/>
  </w:style>
  <w:style w:type="paragraph" w:customStyle="1" w:styleId="03ED4F5A958A49EBA82F2D3F96270EE0">
    <w:name w:val="03ED4F5A958A49EBA82F2D3F96270EE0"/>
    <w:rsid w:val="0089719E"/>
  </w:style>
  <w:style w:type="paragraph" w:customStyle="1" w:styleId="4020B378898C4932A59CEBCDCB849906">
    <w:name w:val="4020B378898C4932A59CEBCDCB849906"/>
    <w:rsid w:val="0089719E"/>
  </w:style>
  <w:style w:type="paragraph" w:customStyle="1" w:styleId="711E42FD07274EAA9E98B6AA519EE432">
    <w:name w:val="711E42FD07274EAA9E98B6AA519EE432"/>
    <w:rsid w:val="0089719E"/>
  </w:style>
  <w:style w:type="paragraph" w:customStyle="1" w:styleId="81CEB1D78EF04B2B81ABBF8FD5345D2C">
    <w:name w:val="81CEB1D78EF04B2B81ABBF8FD5345D2C"/>
    <w:rsid w:val="0089719E"/>
  </w:style>
  <w:style w:type="paragraph" w:customStyle="1" w:styleId="7C9D05B517C54C129D0C66A0626BE471">
    <w:name w:val="7C9D05B517C54C129D0C66A0626BE471"/>
    <w:rsid w:val="0089719E"/>
  </w:style>
  <w:style w:type="paragraph" w:customStyle="1" w:styleId="4E19CC5F057C4F95BA55A2CC1E70FEF9">
    <w:name w:val="4E19CC5F057C4F95BA55A2CC1E70FEF9"/>
    <w:rsid w:val="0089719E"/>
  </w:style>
  <w:style w:type="paragraph" w:customStyle="1" w:styleId="6A28292410664A528764D24139F27CFC">
    <w:name w:val="6A28292410664A528764D24139F27CFC"/>
    <w:rsid w:val="0089719E"/>
  </w:style>
  <w:style w:type="paragraph" w:customStyle="1" w:styleId="D81E1771098041F79B6D02B513E3CE31">
    <w:name w:val="D81E1771098041F79B6D02B513E3CE31"/>
    <w:rsid w:val="0089719E"/>
  </w:style>
  <w:style w:type="paragraph" w:customStyle="1" w:styleId="08031225A5414F7A84754C098C60C22D">
    <w:name w:val="08031225A5414F7A84754C098C60C22D"/>
    <w:rsid w:val="00E86063"/>
  </w:style>
  <w:style w:type="paragraph" w:customStyle="1" w:styleId="C8E5842254574D8C827E2DB1A7C1D9B2">
    <w:name w:val="C8E5842254574D8C827E2DB1A7C1D9B2"/>
    <w:rsid w:val="00E86063"/>
  </w:style>
  <w:style w:type="paragraph" w:customStyle="1" w:styleId="B3E9CC4961A04F8B99207527905B9556">
    <w:name w:val="B3E9CC4961A04F8B99207527905B9556"/>
    <w:rsid w:val="00E86063"/>
  </w:style>
  <w:style w:type="paragraph" w:customStyle="1" w:styleId="D7227F111ED343DF958DD298E8C2BEA1">
    <w:name w:val="D7227F111ED343DF958DD298E8C2BEA1"/>
    <w:rsid w:val="00E86063"/>
  </w:style>
  <w:style w:type="paragraph" w:customStyle="1" w:styleId="624A438FCE0F4B70BB592DA25CEE1F3A">
    <w:name w:val="624A438FCE0F4B70BB592DA25CEE1F3A"/>
    <w:rsid w:val="00E86063"/>
  </w:style>
  <w:style w:type="paragraph" w:customStyle="1" w:styleId="60155A2A12B24F8EA37A3115D5E15FEB">
    <w:name w:val="60155A2A12B24F8EA37A3115D5E15FEB"/>
    <w:rsid w:val="00E86063"/>
  </w:style>
  <w:style w:type="paragraph" w:customStyle="1" w:styleId="85BCBC5B7CEC45CE8DE7CC091DBB5A52">
    <w:name w:val="85BCBC5B7CEC45CE8DE7CC091DBB5A52"/>
    <w:rsid w:val="00E86063"/>
  </w:style>
  <w:style w:type="paragraph" w:customStyle="1" w:styleId="A92342B505C74157A835D95BCAC72E81">
    <w:name w:val="A92342B505C74157A835D95BCAC72E81"/>
    <w:rsid w:val="00E860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8ee0de-75aa-4440-9858-5a43bcaa7c1a">
      <UserInfo>
        <DisplayName>Maude Lefebvre Archives (CISSSMO16)</DisplayName>
        <AccountId>30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5970AA5ABF240A993880531553FC4" ma:contentTypeVersion="6" ma:contentTypeDescription="Crée un document." ma:contentTypeScope="" ma:versionID="df16c9c5795df073673deba728f0001d">
  <xsd:schema xmlns:xsd="http://www.w3.org/2001/XMLSchema" xmlns:xs="http://www.w3.org/2001/XMLSchema" xmlns:p="http://schemas.microsoft.com/office/2006/metadata/properties" xmlns:ns2="68366cc2-5ecd-4e44-abbc-ff0b0ea7cdb0" xmlns:ns3="5b8ee0de-75aa-4440-9858-5a43bcaa7c1a" targetNamespace="http://schemas.microsoft.com/office/2006/metadata/properties" ma:root="true" ma:fieldsID="5305350077b59f346b383893638d1342" ns2:_="" ns3:_="">
    <xsd:import namespace="68366cc2-5ecd-4e44-abbc-ff0b0ea7cdb0"/>
    <xsd:import namespace="5b8ee0de-75aa-4440-9858-5a43bcaa7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66cc2-5ecd-4e44-abbc-ff0b0ea7c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ee0de-75aa-4440-9858-5a43bcaa7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F1CA6-3E48-41B3-8C44-6C5003C737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FA665-E13C-4488-AC69-D5E23D0B2929}">
  <ds:schemaRefs>
    <ds:schemaRef ds:uri="http://schemas.microsoft.com/office/2006/documentManagement/types"/>
    <ds:schemaRef ds:uri="5b8ee0de-75aa-4440-9858-5a43bcaa7c1a"/>
    <ds:schemaRef ds:uri="http://schemas.microsoft.com/office/infopath/2007/PartnerControls"/>
    <ds:schemaRef ds:uri="http://purl.org/dc/elements/1.1/"/>
    <ds:schemaRef ds:uri="http://schemas.microsoft.com/office/2006/metadata/properties"/>
    <ds:schemaRef ds:uri="68366cc2-5ecd-4e44-abbc-ff0b0ea7cdb0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5F51C3B-19CB-4254-9E56-477082A0E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66cc2-5ecd-4e44-abbc-ff0b0ea7cdb0"/>
    <ds:schemaRef ds:uri="5b8ee0de-75aa-4440-9858-5a43bcaa7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507691-8AD5-4B18-BF46-0A02D9429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2</Pages>
  <Words>515</Words>
  <Characters>2834</Characters>
  <Application>Microsoft Office Word</Application>
  <DocSecurity>8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Geneviève Lyonnais</cp:lastModifiedBy>
  <cp:revision>2</cp:revision>
  <cp:lastPrinted>2023-06-20T17:35:00Z</cp:lastPrinted>
  <dcterms:created xsi:type="dcterms:W3CDTF">2024-02-26T16:53:00Z</dcterms:created>
  <dcterms:modified xsi:type="dcterms:W3CDTF">2024-02-26T16:53:00Z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0x0101009AE5970AA5ABF240A993880531553FC4</vt:lpwstr>
  </property>
</Properties>
</file>