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6"/>
        <w:gridCol w:w="5116"/>
      </w:tblGrid>
      <w:tr w:rsidR="004246FA" w14:paraId="383F23A3" w14:textId="77777777" w:rsidTr="00751AED">
        <w:trPr>
          <w:trHeight w:val="2267"/>
        </w:trPr>
        <w:tc>
          <w:tcPr>
            <w:tcW w:w="5526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12B3C0EB" w:rsidR="004246FA" w:rsidRPr="00B34C6D" w:rsidRDefault="004246FA" w:rsidP="0014043F">
            <w:pPr>
              <w:rPr>
                <w:color w:val="000000" w:themeColor="text1"/>
              </w:rPr>
            </w:pP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77777777" w:rsidR="004246FA" w:rsidRPr="00B34C6D" w:rsidRDefault="004246FA" w:rsidP="00BF5356">
                  <w:pPr>
                    <w:spacing w:before="120"/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680077852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0D46E2B6" w:rsidR="004246FA" w:rsidRPr="00B34C6D" w:rsidRDefault="003B060E" w:rsidP="00B24B58">
                  <w:pPr>
                    <w:spacing w:before="120"/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</w:p>
              </w:tc>
            </w:tr>
            <w:permEnd w:id="680077852"/>
          </w:tbl>
          <w:p w14:paraId="0A37501D" w14:textId="503AF1B5" w:rsidR="004246FA" w:rsidRPr="00B34C6D" w:rsidRDefault="004246FA" w:rsidP="0014043F">
            <w:pPr>
              <w:rPr>
                <w:color w:val="000000" w:themeColor="text1"/>
              </w:rPr>
            </w:pPr>
          </w:p>
          <w:p w14:paraId="5DAB6C7B" w14:textId="4C6B9945" w:rsidR="004246FA" w:rsidRPr="00B34C6D" w:rsidRDefault="004246FA" w:rsidP="0014043F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14043F">
            <w:pPr>
              <w:rPr>
                <w:color w:val="000000" w:themeColor="text1"/>
              </w:rPr>
            </w:pPr>
          </w:p>
        </w:tc>
        <w:tc>
          <w:tcPr>
            <w:tcW w:w="5116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34C6D" w:rsidRDefault="00CD6AD7" w:rsidP="0014043F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2118733084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B34C6D" w:rsidRDefault="00FD14A6" w:rsidP="00FD14A6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118733084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B34C6D" w:rsidRDefault="004246FA" w:rsidP="0029581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139532109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B34C6D" w:rsidRDefault="00FF1654" w:rsidP="00FF1654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39532109" w:displacedByCustomXml="prev"/>
              <w:bookmarkEnd w:id="1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B34C6D" w:rsidRDefault="004246FA" w:rsidP="0014311E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570441532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570441532"/>
                </w:p>
              </w:tc>
              <w:permStart w:id="306521046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34C6D" w:rsidRDefault="008A6416" w:rsidP="007B10A9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06521046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752880511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752880511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34C6D" w:rsidRDefault="004246FA" w:rsidP="0014043F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355891938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B34C6D" w:rsidRDefault="0014311E" w:rsidP="0014311E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355891938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14043F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62355216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A33CEF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62355216" w:displacedByCustomXml="prev"/>
              <w:bookmarkEnd w:id="4" w:displacedByCustomXml="prev"/>
            </w:tr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B34C6D" w:rsidRDefault="004246FA" w:rsidP="0014043F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1127107473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B34C6D" w:rsidRDefault="00A33CEF" w:rsidP="00A33CEF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127107473" w:displacedByCustomXml="prev"/>
              <w:bookmarkEnd w:id="5" w:displacedByCustomXml="prev"/>
            </w:tr>
          </w:tbl>
          <w:p w14:paraId="72A3D3EC" w14:textId="77777777" w:rsidR="004246FA" w:rsidRPr="00B34C6D" w:rsidRDefault="004246FA" w:rsidP="0014043F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751AED">
        <w:trPr>
          <w:trHeight w:val="818"/>
        </w:trPr>
        <w:tc>
          <w:tcPr>
            <w:tcW w:w="5526" w:type="dxa"/>
            <w:shd w:val="clear" w:color="auto" w:fill="FFFFFF" w:themeFill="background1"/>
            <w:vAlign w:val="center"/>
          </w:tcPr>
          <w:p w14:paraId="65758440" w14:textId="0649B888" w:rsidR="00927F7D" w:rsidRPr="00927F7D" w:rsidRDefault="009B69B6" w:rsidP="009B69B6">
            <w:pPr>
              <w:jc w:val="center"/>
              <w:rPr>
                <w:rFonts w:asciiTheme="minorHAnsi" w:hAnsiTheme="minorHAnsi" w:cstheme="minorHAnsi"/>
                <w:b/>
              </w:rPr>
            </w:pPr>
            <w:bookmarkStart w:id="6" w:name="_GoBack"/>
            <w:r>
              <w:rPr>
                <w:rFonts w:asciiTheme="minorHAnsi" w:hAnsiTheme="minorHAnsi" w:cstheme="minorHAnsi"/>
                <w:b/>
              </w:rPr>
              <w:t>DEMANDE DE RECOMMANDATIONS MÉDICALES</w:t>
            </w:r>
            <w:bookmarkEnd w:id="6"/>
          </w:p>
        </w:tc>
        <w:tc>
          <w:tcPr>
            <w:tcW w:w="5116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14043F">
            <w:pPr>
              <w:rPr>
                <w:color w:val="000000" w:themeColor="text1"/>
              </w:rPr>
            </w:pPr>
          </w:p>
        </w:tc>
      </w:tr>
    </w:tbl>
    <w:p w14:paraId="2D269877" w14:textId="56E3D258" w:rsidR="00DE7D6F" w:rsidRPr="00AB2130" w:rsidRDefault="0085367B" w:rsidP="00AC7245">
      <w:pPr>
        <w:spacing w:line="12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="Chaloult_Cond" w:hAnsi="Chaloult_Cond" w:cs="Arial"/>
          <w:noProof/>
          <w:sz w:val="2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570B3B" wp14:editId="7E56B921">
                <wp:simplePos x="0" y="0"/>
                <wp:positionH relativeFrom="column">
                  <wp:posOffset>1303020</wp:posOffset>
                </wp:positionH>
                <wp:positionV relativeFrom="paragraph">
                  <wp:posOffset>-1976755</wp:posOffset>
                </wp:positionV>
                <wp:extent cx="2133600" cy="525780"/>
                <wp:effectExtent l="0" t="0" r="0" b="762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DC9141" w14:textId="6F27A305" w:rsidR="0085367B" w:rsidRPr="0085367B" w:rsidRDefault="0085367B" w:rsidP="0085367B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5367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85367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85367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85367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85367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85367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85367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85367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85367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85367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</w:t>
                            </w:r>
                            <w:r w:rsidRPr="0085367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</w:t>
                            </w:r>
                            <w:r w:rsidRPr="0085367B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01BD2DAE" w14:textId="5E7160F6" w:rsidR="0085367B" w:rsidRPr="003E5929" w:rsidRDefault="0085367B" w:rsidP="0085367B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MOCLI60659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570B3B" id="Rectangle 6" o:spid="_x0000_s1026" style="position:absolute;margin-left:102.6pt;margin-top:-155.65pt;width:168pt;height:41.4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" filled="f" stroked="f" strokeweight=".25pt">
                <v:textbox>
                  <w:txbxContent>
                    <w:p w14:paraId="2DDC9141" w14:textId="6F27A305" w:rsidR="0085367B" w:rsidRPr="0085367B" w:rsidRDefault="0085367B" w:rsidP="0085367B">
                      <w:pPr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</w:pPr>
                      <w:r w:rsidRPr="0085367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  <w:r w:rsidRPr="0085367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</w:t>
                      </w:r>
                      <w:r w:rsidRPr="0085367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</w:t>
                      </w:r>
                      <w:r w:rsidRPr="0085367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</w:t>
                      </w:r>
                      <w:r w:rsidRPr="0085367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</w:t>
                      </w:r>
                      <w:r w:rsidRPr="0085367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</w:t>
                      </w:r>
                      <w:r w:rsidRPr="0085367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Pr="0085367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</w:t>
                      </w:r>
                      <w:r w:rsidRPr="0085367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</w:t>
                      </w:r>
                      <w:r w:rsidRPr="0085367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</w:t>
                      </w:r>
                      <w:r w:rsidRPr="0085367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</w:t>
                      </w:r>
                      <w:r w:rsidRPr="0085367B">
                        <w:rPr>
                          <w:rFonts w:ascii="Bar-Code 39" w:hAnsi="Bar-Code 39" w:cstheme="minorHAnsi"/>
                          <w:color w:val="000000" w:themeColor="text1"/>
                          <w:sz w:val="40"/>
                          <w:szCs w:val="40"/>
                        </w:rPr>
                        <w:t></w:t>
                      </w:r>
                    </w:p>
                    <w:p w14:paraId="01BD2DAE" w14:textId="5E7160F6" w:rsidR="0085367B" w:rsidRPr="003E5929" w:rsidRDefault="0085367B" w:rsidP="0085367B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>MOCLI60659</w:t>
                      </w:r>
                    </w:p>
                  </w:txbxContent>
                </v:textbox>
              </v:rect>
            </w:pict>
          </mc:Fallback>
        </mc:AlternateContent>
      </w:r>
      <w:r w:rsidRPr="00B34C6D"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3D03E33" wp14:editId="65D8BD89">
            <wp:simplePos x="0" y="0"/>
            <wp:positionH relativeFrom="column">
              <wp:posOffset>-260350</wp:posOffset>
            </wp:positionH>
            <wp:positionV relativeFrom="paragraph">
              <wp:posOffset>-2290445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10658"/>
      </w:tblGrid>
      <w:tr w:rsidR="00682761" w:rsidRPr="00472AC0" w14:paraId="45F06571" w14:textId="77777777" w:rsidTr="007A5B45">
        <w:trPr>
          <w:trHeight w:val="303"/>
        </w:trPr>
        <w:tc>
          <w:tcPr>
            <w:tcW w:w="10658" w:type="dxa"/>
          </w:tcPr>
          <w:p w14:paraId="3D5A22A8" w14:textId="4518A997" w:rsidR="007A5B45" w:rsidRPr="007A5B45" w:rsidRDefault="00682761" w:rsidP="00187C2C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DISCIPLINE</w:t>
            </w:r>
            <w:r>
              <w:rPr>
                <w:rFonts w:asciiTheme="minorHAnsi" w:hAnsiTheme="minorHAnsi" w:cs="Arial"/>
                <w:sz w:val="20"/>
                <w:szCs w:val="20"/>
              </w:rPr>
              <w:t> </w:t>
            </w:r>
            <w:r w:rsidR="00F1104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: </w:t>
            </w:r>
            <w:permStart w:id="1756568603" w:edGrp="everyone"/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712886345"/>
                <w:placeholder>
                  <w:docPart w:val="F689DBD12CC64609B04D548A2144023B"/>
                </w:placeholder>
                <w:comboBox>
                  <w:listItem w:value="Choisissez un élément."/>
                  <w:listItem w:displayText="Ergothérapie" w:value="Ergothérapie"/>
                  <w:listItem w:displayText="Physiothérapie" w:value="Physiothérapie"/>
                  <w:listItem w:displayText="Psychosocial" w:value="Psychosocial"/>
                  <w:listItem w:displayText="Psychoéducation" w:value="Psychoéducation"/>
                  <w:listItem w:displayText="Kinésiologie" w:value="Kinésiologie"/>
                  <w:listItem w:displayText="Nutrition" w:value="Nutrition"/>
                  <w:listItem w:displayText=" " w:value=" "/>
                </w:comboBox>
              </w:sdtPr>
              <w:sdtEndPr/>
              <w:sdtContent>
                <w:r w:rsidR="00F1104A">
                  <w:rPr>
                    <w:rFonts w:asciiTheme="minorHAnsi" w:hAnsiTheme="minorHAnsi" w:cs="Arial"/>
                    <w:b/>
                    <w:bCs/>
                    <w:sz w:val="20"/>
                    <w:szCs w:val="20"/>
                  </w:rPr>
                  <w:t xml:space="preserve">   </w:t>
                </w:r>
              </w:sdtContent>
            </w:sdt>
            <w:permEnd w:id="1756568603"/>
          </w:p>
        </w:tc>
      </w:tr>
      <w:tr w:rsidR="00DE7D6F" w:rsidRPr="00472AC0" w14:paraId="21F939FE" w14:textId="77777777" w:rsidTr="002E52D5">
        <w:trPr>
          <w:trHeight w:val="510"/>
        </w:trPr>
        <w:tc>
          <w:tcPr>
            <w:tcW w:w="10658" w:type="dxa"/>
          </w:tcPr>
          <w:p w14:paraId="556BC1DE" w14:textId="50A1482A" w:rsidR="00DE7D6F" w:rsidRPr="00187C2C" w:rsidRDefault="00DE7D6F" w:rsidP="00187C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916E1">
              <w:rPr>
                <w:rFonts w:asciiTheme="minorHAnsi" w:hAnsiTheme="minorHAnsi" w:cs="Arial"/>
                <w:b/>
                <w:sz w:val="20"/>
                <w:szCs w:val="20"/>
              </w:rPr>
              <w:t>Diagnostic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 : </w:t>
            </w:r>
            <w:permStart w:id="1185877184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  <w:permEnd w:id="1185877184"/>
          </w:p>
        </w:tc>
      </w:tr>
      <w:tr w:rsidR="00DE7D6F" w:rsidRPr="00472AC0" w14:paraId="20B5CF09" w14:textId="77777777" w:rsidTr="002E52D5">
        <w:trPr>
          <w:trHeight w:val="510"/>
        </w:trPr>
        <w:tc>
          <w:tcPr>
            <w:tcW w:w="10658" w:type="dxa"/>
          </w:tcPr>
          <w:p w14:paraId="40688369" w14:textId="211DCB21" w:rsidR="00DE7D6F" w:rsidRDefault="00DE7D6F" w:rsidP="00DE7D6F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Rapport</w:t>
            </w:r>
            <w:r w:rsidRPr="000916E1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du professionnel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 : </w:t>
            </w:r>
            <w:permStart w:id="1712744850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3B060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ermEnd w:id="1712744850"/>
          </w:p>
          <w:p w14:paraId="679348AF" w14:textId="61362935" w:rsidR="00DE7D6F" w:rsidRDefault="00DE7D6F" w:rsidP="00DE7D6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tbl>
            <w:tblPr>
              <w:tblStyle w:val="Grilledutableau1"/>
              <w:tblW w:w="10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60"/>
              <w:gridCol w:w="2865"/>
              <w:gridCol w:w="2865"/>
              <w:gridCol w:w="900"/>
              <w:gridCol w:w="2158"/>
            </w:tblGrid>
            <w:tr w:rsidR="00195279" w:rsidRPr="00A457DA" w14:paraId="246454CA" w14:textId="77777777" w:rsidTr="00DC5740">
              <w:trPr>
                <w:trHeight w:val="567"/>
              </w:trPr>
              <w:tc>
                <w:tcPr>
                  <w:tcW w:w="1560" w:type="dxa"/>
                  <w:vAlign w:val="bottom"/>
                </w:tcPr>
                <w:p w14:paraId="46377788" w14:textId="77777777" w:rsidR="00195279" w:rsidRPr="0085367B" w:rsidRDefault="00195279" w:rsidP="00DE7D6F">
                  <w:pPr>
                    <w:rPr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permStart w:id="1798459836" w:edGrp="everyone" w:colFirst="2" w:colLast="2"/>
                  <w:permStart w:id="354382382" w:edGrp="everyone" w:colFirst="1" w:colLast="1"/>
                  <w:permStart w:id="1905014393" w:edGrp="everyone" w:colFirst="4" w:colLast="4"/>
                  <w:r w:rsidRPr="0085367B">
                    <w:rPr>
                      <w:rFonts w:asciiTheme="minorHAnsi" w:hAnsiTheme="minorHAnsi" w:cs="Arial"/>
                      <w:b/>
                      <w:sz w:val="16"/>
                      <w:szCs w:val="16"/>
                    </w:rPr>
                    <w:t>Complété par </w:t>
                  </w:r>
                  <w:r w:rsidRPr="0085367B">
                    <w:rPr>
                      <w:rFonts w:asciiTheme="minorHAnsi" w:hAnsiTheme="minorHAnsi" w:cs="Arial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2865" w:type="dxa"/>
                  <w:tcBorders>
                    <w:bottom w:val="single" w:sz="4" w:space="0" w:color="auto"/>
                  </w:tcBorders>
                  <w:vAlign w:val="bottom"/>
                </w:tcPr>
                <w:sdt>
                  <w:sdtPr>
                    <w:rPr>
                      <w:rFonts w:asciiTheme="minorHAnsi" w:hAnsiTheme="minorHAnsi" w:cs="Arial"/>
                      <w:sz w:val="16"/>
                      <w:szCs w:val="16"/>
                    </w:rPr>
                    <w:id w:val="-574202121"/>
                    <w:showingPlcHdr/>
                    <w:picture/>
                  </w:sdtPr>
                  <w:sdtEndPr/>
                  <w:sdtContent>
                    <w:p w14:paraId="3FB17ED2" w14:textId="39F7C9C7" w:rsidR="00195279" w:rsidRPr="0085367B" w:rsidRDefault="00195279" w:rsidP="00DE7D6F">
                      <w:pP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 w:rsidRPr="0085367B">
                        <w:rPr>
                          <w:rFonts w:asciiTheme="minorHAnsi" w:hAnsiTheme="minorHAnsi" w:cs="Arial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0EB827E4" wp14:editId="126B39CA">
                            <wp:extent cx="221457" cy="221457"/>
                            <wp:effectExtent l="0" t="0" r="7620" b="7620"/>
                            <wp:docPr id="3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913" cy="2289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sdtContent>
                </w:sdt>
              </w:tc>
              <w:tc>
                <w:tcPr>
                  <w:tcW w:w="2865" w:type="dxa"/>
                  <w:tcBorders>
                    <w:bottom w:val="single" w:sz="4" w:space="0" w:color="auto"/>
                  </w:tcBorders>
                  <w:vAlign w:val="bottom"/>
                </w:tcPr>
                <w:p w14:paraId="36756C03" w14:textId="281A390C" w:rsidR="00195279" w:rsidRPr="0085367B" w:rsidRDefault="005228AB" w:rsidP="00DE7D6F">
                  <w:pPr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  <w:r w:rsidRPr="0085367B">
                    <w:rPr>
                      <w:rFonts w:asciiTheme="minorHAnsi" w:hAnsiTheme="minorHAnsi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900" w:type="dxa"/>
                  <w:vAlign w:val="bottom"/>
                </w:tcPr>
                <w:p w14:paraId="175B1CED" w14:textId="66FA96BB" w:rsidR="00195279" w:rsidRPr="0085367B" w:rsidRDefault="00195279" w:rsidP="00DE7D6F">
                  <w:pPr>
                    <w:rPr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85367B">
                    <w:rPr>
                      <w:rFonts w:asciiTheme="minorHAnsi" w:hAnsiTheme="minorHAnsi" w:cs="Arial"/>
                      <w:b/>
                      <w:sz w:val="16"/>
                      <w:szCs w:val="16"/>
                    </w:rPr>
                    <w:t>Date </w:t>
                  </w:r>
                  <w:r w:rsidRPr="0085367B">
                    <w:rPr>
                      <w:rFonts w:asciiTheme="minorHAnsi" w:hAnsiTheme="minorHAnsi" w:cs="Arial"/>
                      <w:sz w:val="16"/>
                      <w:szCs w:val="16"/>
                    </w:rPr>
                    <w:t>:</w:t>
                  </w:r>
                  <w:r w:rsidRPr="0085367B">
                    <w:rPr>
                      <w:rFonts w:asciiTheme="minorHAnsi" w:hAnsiTheme="minorHAnsi" w:cs="Arial"/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158" w:type="dxa"/>
                  <w:tcBorders>
                    <w:bottom w:val="single" w:sz="4" w:space="0" w:color="auto"/>
                  </w:tcBorders>
                  <w:vAlign w:val="bottom"/>
                </w:tcPr>
                <w:p w14:paraId="1D717363" w14:textId="6C1D6EA5" w:rsidR="00195279" w:rsidRPr="0085367B" w:rsidRDefault="008A6416" w:rsidP="00CA6F41">
                  <w:pPr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  <w:sdt>
                    <w:sdtPr>
                      <w:rPr>
                        <w:rFonts w:asciiTheme="minorHAnsi" w:hAnsiTheme="minorHAnsi" w:cs="Arial"/>
                        <w:sz w:val="16"/>
                        <w:szCs w:val="16"/>
                      </w:rPr>
                      <w:id w:val="-444547735"/>
                      <w:placeholder>
                        <w:docPart w:val="E0395524C24B4A32A8DD2F4659435CD1"/>
                      </w:placeholder>
                      <w:date>
                        <w:dateFormat w:val="yyyy-MM-dd"/>
                        <w:lid w:val="fr-CA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CA6F41" w:rsidRPr="0085367B"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 xml:space="preserve">    </w:t>
                      </w:r>
                    </w:sdtContent>
                  </w:sdt>
                </w:p>
              </w:tc>
            </w:tr>
            <w:permEnd w:id="1798459836"/>
            <w:permEnd w:id="354382382"/>
            <w:permEnd w:id="1905014393"/>
            <w:tr w:rsidR="00DE7D6F" w:rsidRPr="001D3A84" w14:paraId="7E469230" w14:textId="77777777" w:rsidTr="009B69B6">
              <w:trPr>
                <w:trHeight w:val="227"/>
              </w:trPr>
              <w:tc>
                <w:tcPr>
                  <w:tcW w:w="1560" w:type="dxa"/>
                  <w:vAlign w:val="center"/>
                </w:tcPr>
                <w:p w14:paraId="38158939" w14:textId="77777777" w:rsidR="00DE7D6F" w:rsidRPr="0085367B" w:rsidRDefault="00DE7D6F" w:rsidP="00DE7D6F">
                  <w:pPr>
                    <w:rPr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730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14:paraId="2D3E2042" w14:textId="3D391882" w:rsidR="00DE7D6F" w:rsidRPr="0085367B" w:rsidRDefault="00187C2C" w:rsidP="00DE7D6F">
                  <w:pPr>
                    <w:rPr>
                      <w:rFonts w:asciiTheme="minorHAnsi" w:hAnsiTheme="minorHAnsi" w:cs="Arial"/>
                      <w:i/>
                      <w:sz w:val="16"/>
                      <w:szCs w:val="16"/>
                    </w:rPr>
                  </w:pPr>
                  <w:r w:rsidRPr="0085367B">
                    <w:rPr>
                      <w:rFonts w:asciiTheme="minorHAnsi" w:hAnsiTheme="minorHAnsi" w:cs="Arial"/>
                      <w:i/>
                      <w:sz w:val="16"/>
                      <w:szCs w:val="16"/>
                    </w:rPr>
                    <w:t>Signature</w:t>
                  </w:r>
                  <w:r w:rsidR="00DE7D6F" w:rsidRPr="0085367B">
                    <w:rPr>
                      <w:rFonts w:asciiTheme="minorHAnsi" w:hAnsiTheme="minorHAnsi" w:cs="Arial"/>
                      <w:i/>
                      <w:sz w:val="16"/>
                      <w:szCs w:val="16"/>
                    </w:rPr>
                    <w:t xml:space="preserve"> </w:t>
                  </w:r>
                  <w:r w:rsidR="00DE7D6F" w:rsidRPr="0085367B">
                    <w:rPr>
                      <w:rFonts w:asciiTheme="minorHAnsi" w:hAnsiTheme="minorHAnsi" w:cs="Arial"/>
                      <w:i/>
                      <w:sz w:val="16"/>
                      <w:szCs w:val="16"/>
                    </w:rPr>
                    <w:tab/>
                    <w:t xml:space="preserve">  </w:t>
                  </w:r>
                  <w:r w:rsidR="003B7F96" w:rsidRPr="0085367B">
                    <w:rPr>
                      <w:rFonts w:asciiTheme="minorHAnsi" w:hAnsiTheme="minorHAnsi" w:cs="Arial"/>
                      <w:i/>
                      <w:sz w:val="16"/>
                      <w:szCs w:val="16"/>
                    </w:rPr>
                    <w:t xml:space="preserve">                                                           </w:t>
                  </w:r>
                  <w:r w:rsidRPr="0085367B">
                    <w:rPr>
                      <w:rFonts w:asciiTheme="minorHAnsi" w:hAnsiTheme="minorHAnsi" w:cs="Arial"/>
                      <w:i/>
                      <w:sz w:val="16"/>
                      <w:szCs w:val="16"/>
                    </w:rPr>
                    <w:t>Nom, prénom</w:t>
                  </w:r>
                  <w:r w:rsidR="00DE7D6F" w:rsidRPr="0085367B">
                    <w:rPr>
                      <w:rFonts w:asciiTheme="minorHAnsi" w:hAnsiTheme="minorHAnsi" w:cs="Arial"/>
                      <w:i/>
                      <w:sz w:val="16"/>
                      <w:szCs w:val="16"/>
                    </w:rPr>
                    <w:t xml:space="preserve"> et titre</w:t>
                  </w:r>
                </w:p>
              </w:tc>
              <w:tc>
                <w:tcPr>
                  <w:tcW w:w="900" w:type="dxa"/>
                  <w:vAlign w:val="center"/>
                </w:tcPr>
                <w:p w14:paraId="43684191" w14:textId="77777777" w:rsidR="00DE7D6F" w:rsidRPr="0085367B" w:rsidRDefault="00DE7D6F" w:rsidP="00DE7D6F">
                  <w:pPr>
                    <w:rPr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58" w:type="dxa"/>
                  <w:tcBorders>
                    <w:top w:val="single" w:sz="4" w:space="0" w:color="auto"/>
                  </w:tcBorders>
                  <w:vAlign w:val="center"/>
                </w:tcPr>
                <w:p w14:paraId="11A83D5B" w14:textId="77777777" w:rsidR="00DE7D6F" w:rsidRPr="0085367B" w:rsidRDefault="00DE7D6F" w:rsidP="00DE7D6F">
                  <w:pPr>
                    <w:rPr>
                      <w:rFonts w:asciiTheme="minorHAnsi" w:hAnsiTheme="minorHAnsi" w:cs="Arial"/>
                      <w:i/>
                      <w:sz w:val="16"/>
                      <w:szCs w:val="16"/>
                    </w:rPr>
                  </w:pPr>
                  <w:r w:rsidRPr="0085367B">
                    <w:rPr>
                      <w:rFonts w:asciiTheme="minorHAnsi" w:hAnsiTheme="minorHAnsi" w:cs="Arial"/>
                      <w:i/>
                      <w:sz w:val="16"/>
                      <w:szCs w:val="16"/>
                    </w:rPr>
                    <w:t>aaaa/mm/jj</w:t>
                  </w:r>
                </w:p>
              </w:tc>
            </w:tr>
            <w:tr w:rsidR="00D5426A" w:rsidRPr="001D3A84" w14:paraId="2BE7323F" w14:textId="77777777" w:rsidTr="009B69B6">
              <w:trPr>
                <w:trHeight w:val="366"/>
              </w:trPr>
              <w:tc>
                <w:tcPr>
                  <w:tcW w:w="1560" w:type="dxa"/>
                  <w:vAlign w:val="center"/>
                </w:tcPr>
                <w:p w14:paraId="6FD1FC67" w14:textId="77777777" w:rsidR="00D5426A" w:rsidRPr="001D3A84" w:rsidRDefault="00D5426A" w:rsidP="00DE7D6F">
                  <w:pPr>
                    <w:rPr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730" w:type="dxa"/>
                  <w:gridSpan w:val="2"/>
                  <w:vAlign w:val="center"/>
                </w:tcPr>
                <w:p w14:paraId="65CCEA29" w14:textId="77777777" w:rsidR="00D5426A" w:rsidRDefault="00D5426A" w:rsidP="00DE7D6F">
                  <w:pPr>
                    <w:rPr>
                      <w:rFonts w:asciiTheme="minorHAnsi" w:hAnsiTheme="minorHAnsi" w:cs="Arial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014012B8" w14:textId="77777777" w:rsidR="00D5426A" w:rsidRPr="001D3A84" w:rsidRDefault="00D5426A" w:rsidP="00DE7D6F">
                  <w:pPr>
                    <w:rPr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58" w:type="dxa"/>
                  <w:vAlign w:val="center"/>
                </w:tcPr>
                <w:p w14:paraId="121ADEEF" w14:textId="77777777" w:rsidR="00D5426A" w:rsidRPr="001D3A84" w:rsidRDefault="00D5426A" w:rsidP="00DE7D6F">
                  <w:pPr>
                    <w:rPr>
                      <w:rFonts w:asciiTheme="minorHAnsi" w:hAnsiTheme="minorHAnsi" w:cs="Arial"/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386F4BA5" w14:textId="3BC52C6B" w:rsidR="0077778A" w:rsidRPr="000916E1" w:rsidRDefault="0077778A" w:rsidP="00DE7D6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77778A" w:rsidRPr="00472AC0" w14:paraId="17F9C74B" w14:textId="77777777" w:rsidTr="00D939A1">
        <w:trPr>
          <w:trHeight w:val="4099"/>
        </w:trPr>
        <w:tc>
          <w:tcPr>
            <w:tcW w:w="10658" w:type="dxa"/>
          </w:tcPr>
          <w:p w14:paraId="55A42E68" w14:textId="32E10914" w:rsidR="0077778A" w:rsidRDefault="0077778A" w:rsidP="0077778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916E1">
              <w:rPr>
                <w:rFonts w:asciiTheme="minorHAnsi" w:hAnsiTheme="minorHAnsi" w:cs="Arial"/>
                <w:b/>
                <w:sz w:val="20"/>
                <w:szCs w:val="20"/>
              </w:rPr>
              <w:t>Recommandations du médecin</w:t>
            </w:r>
            <w:r w:rsidR="00B3046F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  <w:p w14:paraId="17D9FE78" w14:textId="31DE6483" w:rsidR="0077778A" w:rsidRDefault="00A46918" w:rsidP="0077778A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ermStart w:id="1590394580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  <w:permEnd w:id="1590394580"/>
          </w:p>
          <w:p w14:paraId="2103F080" w14:textId="77777777" w:rsidR="0077778A" w:rsidRDefault="0077778A" w:rsidP="0077778A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72BCCDA7" w14:textId="74D8F394" w:rsidR="0077778A" w:rsidRDefault="0077778A" w:rsidP="0077778A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42055CEB" w14:textId="1CD9FA94" w:rsidR="00751AED" w:rsidRDefault="00751AED" w:rsidP="0077778A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716EB4BD" w14:textId="7F2868C5" w:rsidR="00751AED" w:rsidRDefault="00751AED" w:rsidP="0077778A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4C48386A" w14:textId="77777777" w:rsidR="00751AED" w:rsidRDefault="00751AED" w:rsidP="0077778A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502A8171" w14:textId="77777777" w:rsidR="0077778A" w:rsidRDefault="0077778A" w:rsidP="0077778A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09B4BCF9" w14:textId="168503FF" w:rsidR="0077778A" w:rsidRDefault="0077778A" w:rsidP="0077778A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07F7156C" w14:textId="076AD434" w:rsidR="00D16B2D" w:rsidRDefault="00D16B2D" w:rsidP="0077778A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285B91BA" w14:textId="49B7209A" w:rsidR="00D16B2D" w:rsidRDefault="00D16B2D" w:rsidP="0077778A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116AA05F" w14:textId="7E44383C" w:rsidR="00D16B2D" w:rsidRDefault="00D16B2D" w:rsidP="0077778A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1A2E5900" w14:textId="0895D1F8" w:rsidR="00D16B2D" w:rsidRDefault="00D16B2D" w:rsidP="0077778A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tbl>
            <w:tblPr>
              <w:tblStyle w:val="Grilledutableau1"/>
              <w:tblW w:w="10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60"/>
              <w:gridCol w:w="2865"/>
              <w:gridCol w:w="2865"/>
              <w:gridCol w:w="900"/>
              <w:gridCol w:w="2158"/>
            </w:tblGrid>
            <w:tr w:rsidR="00584808" w:rsidRPr="00A457DA" w14:paraId="5F27EDEE" w14:textId="77777777" w:rsidTr="00E6444F">
              <w:trPr>
                <w:trHeight w:val="567"/>
              </w:trPr>
              <w:tc>
                <w:tcPr>
                  <w:tcW w:w="1560" w:type="dxa"/>
                  <w:vAlign w:val="bottom"/>
                </w:tcPr>
                <w:p w14:paraId="223E3E50" w14:textId="77777777" w:rsidR="00584808" w:rsidRPr="0085367B" w:rsidRDefault="00584808" w:rsidP="00584808">
                  <w:pPr>
                    <w:rPr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permStart w:id="152373715" w:edGrp="everyone" w:colFirst="1" w:colLast="1"/>
                  <w:permStart w:id="113775640" w:edGrp="everyone" w:colFirst="2" w:colLast="2"/>
                  <w:permStart w:id="1080438704" w:edGrp="everyone" w:colFirst="4" w:colLast="4"/>
                  <w:r w:rsidRPr="0085367B">
                    <w:rPr>
                      <w:rFonts w:asciiTheme="minorHAnsi" w:hAnsiTheme="minorHAnsi" w:cs="Arial"/>
                      <w:b/>
                      <w:sz w:val="16"/>
                      <w:szCs w:val="16"/>
                    </w:rPr>
                    <w:t>Complété par </w:t>
                  </w:r>
                  <w:r w:rsidRPr="0085367B">
                    <w:rPr>
                      <w:rFonts w:asciiTheme="minorHAnsi" w:hAnsiTheme="minorHAnsi" w:cs="Arial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2865" w:type="dxa"/>
                  <w:tcBorders>
                    <w:bottom w:val="single" w:sz="4" w:space="0" w:color="auto"/>
                  </w:tcBorders>
                  <w:vAlign w:val="bottom"/>
                </w:tcPr>
                <w:sdt>
                  <w:sdtPr>
                    <w:rPr>
                      <w:rFonts w:asciiTheme="minorHAnsi" w:hAnsiTheme="minorHAnsi" w:cs="Arial"/>
                      <w:sz w:val="16"/>
                      <w:szCs w:val="16"/>
                    </w:rPr>
                    <w:id w:val="-1680267485"/>
                    <w:showingPlcHdr/>
                    <w:picture/>
                  </w:sdtPr>
                  <w:sdtEndPr/>
                  <w:sdtContent>
                    <w:p w14:paraId="48E93BEF" w14:textId="77777777" w:rsidR="00584808" w:rsidRPr="0085367B" w:rsidRDefault="00584808" w:rsidP="00584808">
                      <w:pP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 w:rsidRPr="0085367B">
                        <w:rPr>
                          <w:rFonts w:asciiTheme="minorHAnsi" w:hAnsiTheme="minorHAnsi" w:cs="Arial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3170AFE2" wp14:editId="4B183224">
                            <wp:extent cx="221457" cy="221457"/>
                            <wp:effectExtent l="0" t="0" r="7620" b="762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913" cy="2289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sdtContent>
                </w:sdt>
              </w:tc>
              <w:tc>
                <w:tcPr>
                  <w:tcW w:w="2865" w:type="dxa"/>
                  <w:tcBorders>
                    <w:bottom w:val="single" w:sz="4" w:space="0" w:color="auto"/>
                  </w:tcBorders>
                  <w:vAlign w:val="bottom"/>
                </w:tcPr>
                <w:p w14:paraId="36AD147E" w14:textId="26AFAD6B" w:rsidR="00584808" w:rsidRPr="0085367B" w:rsidRDefault="005228AB" w:rsidP="00584808">
                  <w:pPr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  <w:r w:rsidRPr="0085367B">
                    <w:rPr>
                      <w:rFonts w:asciiTheme="minorHAnsi" w:hAnsiTheme="minorHAnsi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900" w:type="dxa"/>
                  <w:vAlign w:val="bottom"/>
                </w:tcPr>
                <w:p w14:paraId="28F8095B" w14:textId="77777777" w:rsidR="00584808" w:rsidRPr="0085367B" w:rsidRDefault="00584808" w:rsidP="00584808">
                  <w:pPr>
                    <w:rPr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85367B">
                    <w:rPr>
                      <w:rFonts w:asciiTheme="minorHAnsi" w:hAnsiTheme="minorHAnsi" w:cs="Arial"/>
                      <w:b/>
                      <w:sz w:val="16"/>
                      <w:szCs w:val="16"/>
                    </w:rPr>
                    <w:t>Date </w:t>
                  </w:r>
                  <w:r w:rsidRPr="0085367B">
                    <w:rPr>
                      <w:rFonts w:asciiTheme="minorHAnsi" w:hAnsiTheme="minorHAnsi" w:cs="Arial"/>
                      <w:sz w:val="16"/>
                      <w:szCs w:val="16"/>
                    </w:rPr>
                    <w:t xml:space="preserve">: </w:t>
                  </w:r>
                </w:p>
              </w:tc>
              <w:tc>
                <w:tcPr>
                  <w:tcW w:w="2158" w:type="dxa"/>
                  <w:tcBorders>
                    <w:bottom w:val="single" w:sz="4" w:space="0" w:color="auto"/>
                  </w:tcBorders>
                  <w:vAlign w:val="bottom"/>
                </w:tcPr>
                <w:p w14:paraId="4E8BAAE5" w14:textId="77777777" w:rsidR="00584808" w:rsidRPr="0085367B" w:rsidRDefault="008A6416" w:rsidP="00584808">
                  <w:pPr>
                    <w:rPr>
                      <w:rFonts w:asciiTheme="minorHAnsi" w:hAnsiTheme="minorHAnsi" w:cs="Arial"/>
                      <w:sz w:val="16"/>
                      <w:szCs w:val="16"/>
                    </w:rPr>
                  </w:pPr>
                  <w:sdt>
                    <w:sdtPr>
                      <w:rPr>
                        <w:rFonts w:asciiTheme="minorHAnsi" w:hAnsiTheme="minorHAnsi" w:cs="Arial"/>
                        <w:sz w:val="16"/>
                        <w:szCs w:val="16"/>
                      </w:rPr>
                      <w:id w:val="-950015509"/>
                      <w:placeholder>
                        <w:docPart w:val="95FD413AB2BB4090854A1D57A35C44E9"/>
                      </w:placeholder>
                      <w:date>
                        <w:dateFormat w:val="yyyy-MM-dd"/>
                        <w:lid w:val="fr-CA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584808" w:rsidRPr="0085367B"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 xml:space="preserve">    </w:t>
                      </w:r>
                    </w:sdtContent>
                  </w:sdt>
                </w:p>
              </w:tc>
            </w:tr>
            <w:permEnd w:id="152373715"/>
            <w:permEnd w:id="113775640"/>
            <w:permEnd w:id="1080438704"/>
            <w:tr w:rsidR="00584808" w:rsidRPr="001D3A84" w14:paraId="4F9F684A" w14:textId="77777777" w:rsidTr="00E6444F">
              <w:trPr>
                <w:trHeight w:val="227"/>
              </w:trPr>
              <w:tc>
                <w:tcPr>
                  <w:tcW w:w="1560" w:type="dxa"/>
                  <w:vAlign w:val="center"/>
                </w:tcPr>
                <w:p w14:paraId="19DF9C07" w14:textId="77777777" w:rsidR="00584808" w:rsidRPr="0085367B" w:rsidRDefault="00584808" w:rsidP="00584808">
                  <w:pPr>
                    <w:rPr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730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14:paraId="327186D8" w14:textId="58E49BBB" w:rsidR="00584808" w:rsidRPr="0085367B" w:rsidRDefault="00584808" w:rsidP="00584808">
                  <w:pPr>
                    <w:rPr>
                      <w:rFonts w:asciiTheme="minorHAnsi" w:hAnsiTheme="minorHAnsi" w:cs="Arial"/>
                      <w:i/>
                      <w:sz w:val="16"/>
                      <w:szCs w:val="16"/>
                    </w:rPr>
                  </w:pPr>
                  <w:r w:rsidRPr="0085367B">
                    <w:rPr>
                      <w:rFonts w:asciiTheme="minorHAnsi" w:hAnsiTheme="minorHAnsi" w:cs="Arial"/>
                      <w:i/>
                      <w:sz w:val="16"/>
                      <w:szCs w:val="16"/>
                    </w:rPr>
                    <w:t xml:space="preserve">Signature </w:t>
                  </w:r>
                  <w:r w:rsidRPr="0085367B">
                    <w:rPr>
                      <w:rFonts w:asciiTheme="minorHAnsi" w:hAnsiTheme="minorHAnsi" w:cs="Arial"/>
                      <w:i/>
                      <w:sz w:val="16"/>
                      <w:szCs w:val="16"/>
                    </w:rPr>
                    <w:tab/>
                    <w:t xml:space="preserve">                                                                 Nom, prénom et titre</w:t>
                  </w:r>
                </w:p>
              </w:tc>
              <w:tc>
                <w:tcPr>
                  <w:tcW w:w="900" w:type="dxa"/>
                  <w:vAlign w:val="center"/>
                </w:tcPr>
                <w:p w14:paraId="484EDF30" w14:textId="77777777" w:rsidR="00584808" w:rsidRPr="0085367B" w:rsidRDefault="00584808" w:rsidP="00584808">
                  <w:pPr>
                    <w:rPr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58" w:type="dxa"/>
                  <w:tcBorders>
                    <w:top w:val="single" w:sz="4" w:space="0" w:color="auto"/>
                  </w:tcBorders>
                  <w:vAlign w:val="center"/>
                </w:tcPr>
                <w:p w14:paraId="14D522A9" w14:textId="77777777" w:rsidR="00584808" w:rsidRPr="0085367B" w:rsidRDefault="00584808" w:rsidP="00584808">
                  <w:pPr>
                    <w:rPr>
                      <w:rFonts w:asciiTheme="minorHAnsi" w:hAnsiTheme="minorHAnsi" w:cs="Arial"/>
                      <w:i/>
                      <w:sz w:val="16"/>
                      <w:szCs w:val="16"/>
                    </w:rPr>
                  </w:pPr>
                  <w:r w:rsidRPr="0085367B">
                    <w:rPr>
                      <w:rFonts w:asciiTheme="minorHAnsi" w:hAnsiTheme="minorHAnsi" w:cs="Arial"/>
                      <w:i/>
                      <w:sz w:val="16"/>
                      <w:szCs w:val="16"/>
                    </w:rPr>
                    <w:t>aaaa/mm/jj</w:t>
                  </w:r>
                </w:p>
              </w:tc>
            </w:tr>
          </w:tbl>
          <w:p w14:paraId="4F47FE76" w14:textId="33BC9FA7" w:rsidR="0077778A" w:rsidRDefault="0077778A" w:rsidP="00DE7D6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5BE93A62" w14:textId="71CB6933" w:rsidR="00A36142" w:rsidRDefault="00A36142" w:rsidP="00751AED">
      <w:pPr>
        <w:tabs>
          <w:tab w:val="left" w:pos="2520"/>
        </w:tabs>
      </w:pPr>
    </w:p>
    <w:p w14:paraId="238FC589" w14:textId="3F639FEE" w:rsidR="0085367B" w:rsidRDefault="0085367B" w:rsidP="00751AED">
      <w:pPr>
        <w:tabs>
          <w:tab w:val="left" w:pos="2520"/>
        </w:tabs>
      </w:pPr>
    </w:p>
    <w:p w14:paraId="6BFB3FA8" w14:textId="40F54280" w:rsidR="0085367B" w:rsidRDefault="0085367B" w:rsidP="00751AED">
      <w:pPr>
        <w:tabs>
          <w:tab w:val="left" w:pos="2520"/>
        </w:tabs>
      </w:pPr>
    </w:p>
    <w:p w14:paraId="1C050E7B" w14:textId="15375962" w:rsidR="0085367B" w:rsidRDefault="0085367B" w:rsidP="00751AED">
      <w:pPr>
        <w:tabs>
          <w:tab w:val="left" w:pos="2520"/>
        </w:tabs>
      </w:pPr>
    </w:p>
    <w:p w14:paraId="076CBAB4" w14:textId="40DB26BA" w:rsidR="0085367B" w:rsidRDefault="0085367B" w:rsidP="00751AED">
      <w:pPr>
        <w:tabs>
          <w:tab w:val="left" w:pos="2520"/>
        </w:tabs>
      </w:pPr>
    </w:p>
    <w:p w14:paraId="326971FB" w14:textId="1C63226E" w:rsidR="0085367B" w:rsidRDefault="0085367B" w:rsidP="00751AED">
      <w:pPr>
        <w:tabs>
          <w:tab w:val="left" w:pos="2520"/>
        </w:tabs>
      </w:pPr>
    </w:p>
    <w:p w14:paraId="222C9C52" w14:textId="164AB536" w:rsidR="0085367B" w:rsidRDefault="0085367B" w:rsidP="00751AED">
      <w:pPr>
        <w:tabs>
          <w:tab w:val="left" w:pos="2520"/>
        </w:tabs>
      </w:pPr>
    </w:p>
    <w:p w14:paraId="4B168413" w14:textId="7875C8DA" w:rsidR="0085367B" w:rsidRDefault="0085367B" w:rsidP="00751AED">
      <w:pPr>
        <w:tabs>
          <w:tab w:val="left" w:pos="2520"/>
        </w:tabs>
      </w:pPr>
    </w:p>
    <w:p w14:paraId="59A74AA1" w14:textId="703A9C1B" w:rsidR="0085367B" w:rsidRDefault="0085367B" w:rsidP="00751AED">
      <w:pPr>
        <w:tabs>
          <w:tab w:val="left" w:pos="2520"/>
        </w:tabs>
      </w:pPr>
    </w:p>
    <w:p w14:paraId="1383BE02" w14:textId="6BF253EF" w:rsidR="0085367B" w:rsidRDefault="0085367B" w:rsidP="00751AED">
      <w:pPr>
        <w:tabs>
          <w:tab w:val="left" w:pos="2520"/>
        </w:tabs>
      </w:pPr>
    </w:p>
    <w:p w14:paraId="4A8AF4CE" w14:textId="1CEB9D39" w:rsidR="0085367B" w:rsidRDefault="0085367B" w:rsidP="00751AED">
      <w:pPr>
        <w:tabs>
          <w:tab w:val="left" w:pos="2520"/>
        </w:tabs>
      </w:pPr>
    </w:p>
    <w:p w14:paraId="15FB4B02" w14:textId="3B740A3A" w:rsidR="0085367B" w:rsidRDefault="0085367B" w:rsidP="00751AED">
      <w:pPr>
        <w:tabs>
          <w:tab w:val="left" w:pos="2520"/>
        </w:tabs>
      </w:pPr>
    </w:p>
    <w:p w14:paraId="6DB91E5F" w14:textId="42C1C5A3" w:rsidR="0085367B" w:rsidRDefault="0085367B" w:rsidP="00751AED">
      <w:pPr>
        <w:tabs>
          <w:tab w:val="left" w:pos="2520"/>
        </w:tabs>
      </w:pPr>
    </w:p>
    <w:p w14:paraId="0C099B0B" w14:textId="28818287" w:rsidR="0085367B" w:rsidRPr="009241CF" w:rsidRDefault="0085367B" w:rsidP="00751AED">
      <w:pPr>
        <w:tabs>
          <w:tab w:val="left" w:pos="2520"/>
        </w:tabs>
      </w:pPr>
    </w:p>
    <w:sectPr w:rsidR="0085367B" w:rsidRPr="009241CF" w:rsidSect="003A48FF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C94B6" w14:textId="77777777" w:rsidR="009B6520" w:rsidRDefault="009B6520" w:rsidP="0081257E">
      <w:r>
        <w:separator/>
      </w:r>
    </w:p>
  </w:endnote>
  <w:endnote w:type="continuationSeparator" w:id="0">
    <w:p w14:paraId="000DA783" w14:textId="77777777" w:rsidR="009B6520" w:rsidRDefault="009B6520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77777777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9C708F" w:rsidRPr="009C708F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3F3D5A97" w:rsidR="00EE71AF" w:rsidRPr="002C0510" w:rsidRDefault="0085367B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CLI-60659</w:t>
    </w:r>
    <w:r w:rsidR="009B3DF2" w:rsidRPr="002C0510">
      <w:rPr>
        <w:rFonts w:asciiTheme="minorHAnsi" w:hAnsiTheme="minorHAnsi" w:cstheme="minorHAnsi"/>
        <w:sz w:val="20"/>
        <w:szCs w:val="20"/>
      </w:rPr>
      <w:t xml:space="preserve"> </w:t>
    </w:r>
    <w:r>
      <w:rPr>
        <w:rFonts w:asciiTheme="minorHAnsi" w:hAnsiTheme="minorHAnsi" w:cstheme="minorHAnsi"/>
        <w:sz w:val="18"/>
        <w:szCs w:val="18"/>
      </w:rPr>
      <w:t>(2023-11</w:t>
    </w:r>
    <w:r w:rsidR="009B3DF2"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>DEMANDE DE RECOMMANDATIONS MÉDICALES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08101914" w14:textId="33C75C18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85367B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85367B" w:rsidRPr="0085367B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A34BA" w14:textId="3FCC85C1" w:rsidR="00EE71AF" w:rsidRPr="002C0510" w:rsidRDefault="0085367B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CLI-60659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>
      <w:rPr>
        <w:rFonts w:asciiTheme="minorHAnsi" w:hAnsiTheme="minorHAnsi" w:cstheme="minorHAnsi"/>
        <w:sz w:val="18"/>
        <w:szCs w:val="18"/>
      </w:rPr>
      <w:t>(</w:t>
    </w:r>
    <w:r>
      <w:rPr>
        <w:rFonts w:asciiTheme="minorHAnsi" w:hAnsiTheme="minorHAnsi" w:cstheme="minorHAnsi"/>
        <w:sz w:val="18"/>
        <w:szCs w:val="18"/>
      </w:rPr>
      <w:t>2023-11</w:t>
    </w:r>
    <w:r w:rsidR="00EE71AF"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9B69B6" w:rsidRPr="009B69B6">
      <w:rPr>
        <w:rFonts w:asciiTheme="minorHAnsi" w:hAnsiTheme="minorHAnsi" w:cstheme="minorHAnsi"/>
        <w:b/>
        <w:sz w:val="20"/>
        <w:szCs w:val="20"/>
      </w:rPr>
      <w:t>DEMANDE DE RECOMMANDATIONS MÉDICALES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42E6FC38" w14:textId="30D1BB8C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8A6416" w:rsidRPr="008A6416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8A6416" w:rsidRPr="008A6416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70D92" w14:textId="77777777" w:rsidR="009B6520" w:rsidRDefault="009B6520" w:rsidP="0081257E">
      <w:r>
        <w:separator/>
      </w:r>
    </w:p>
  </w:footnote>
  <w:footnote w:type="continuationSeparator" w:id="0">
    <w:p w14:paraId="54F1707B" w14:textId="77777777" w:rsidR="009B6520" w:rsidRDefault="009B6520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77777777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-1875537501"/>
        <w:lock w:val="sdtLocked"/>
        <w:placeholder>
          <w:docPart w:val="439D17FA77CE42129D2C1205BCFF22D3"/>
        </w:placeholder>
        <w:showingPlcHdr/>
      </w:sdtPr>
      <w:sdtEndPr/>
      <w:sdtContent>
        <w:r w:rsidR="009C708F" w:rsidRPr="001200AF">
          <w:rPr>
            <w:rFonts w:ascii="Arial" w:hAnsi="Arial" w:cs="Arial"/>
            <w:color w:val="000000" w:themeColor="text1"/>
            <w:sz w:val="16"/>
            <w:szCs w:val="16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-121391285"/>
        <w:lock w:val="sdtLocked"/>
        <w:placeholder>
          <w:docPart w:val="DF93E745B95944218053585D42F40329"/>
        </w:placeholder>
      </w:sdtPr>
      <w:sdtEndPr/>
      <w:sdtContent>
        <w:r w:rsidR="009C708F" w:rsidRPr="001200AF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77777777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2041162891"/>
        <w:lock w:val="sdtLocked"/>
        <w:placeholder>
          <w:docPart w:val="4FF4FCAB5AF749599E99154252FBCEBC"/>
        </w:placeholder>
        <w:showingPlcHdr/>
      </w:sdtPr>
      <w:sdtEndPr/>
      <w:sdtContent>
        <w:r w:rsidR="009C708F" w:rsidRPr="001200AF">
          <w:rPr>
            <w:rFonts w:ascii="Arial" w:hAnsi="Arial" w:cs="Arial"/>
            <w:color w:val="000000" w:themeColor="text1"/>
            <w:sz w:val="16"/>
            <w:szCs w:val="16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/>
          <w:sz w:val="16"/>
          <w:szCs w:val="16"/>
          <w14:textFill>
            <w14:solidFill>
              <w14:srgbClr w14:val="000000">
                <w14:alpha w14:val="55000"/>
              </w14:srgbClr>
            </w14:solidFill>
          </w14:textFill>
        </w:rPr>
        <w:alias w:val="Dossier"/>
        <w:tag w:val="No dossier"/>
        <w:id w:val="-1247723492"/>
        <w:lock w:val="sdtLocked"/>
        <w:placeholder>
          <w:docPart w:val="8CC9AE9F36014CA994F75342D1B03B41"/>
        </w:placeholder>
      </w:sdtPr>
      <w:sdtEndPr/>
      <w:sdtContent>
        <w:r w:rsidR="009C708F" w:rsidRPr="001200AF"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1D7B270A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4612D"/>
    <w:rsid w:val="00056477"/>
    <w:rsid w:val="00057391"/>
    <w:rsid w:val="00061115"/>
    <w:rsid w:val="000653C6"/>
    <w:rsid w:val="00072BDD"/>
    <w:rsid w:val="00081719"/>
    <w:rsid w:val="00081E4F"/>
    <w:rsid w:val="00094D01"/>
    <w:rsid w:val="000A1BAF"/>
    <w:rsid w:val="000A48D0"/>
    <w:rsid w:val="000A5A8D"/>
    <w:rsid w:val="000A5E6D"/>
    <w:rsid w:val="000A5E86"/>
    <w:rsid w:val="000B34AA"/>
    <w:rsid w:val="000B7F78"/>
    <w:rsid w:val="000D61F8"/>
    <w:rsid w:val="000E53E1"/>
    <w:rsid w:val="000F0434"/>
    <w:rsid w:val="000F0ECA"/>
    <w:rsid w:val="000F1FB9"/>
    <w:rsid w:val="000F7293"/>
    <w:rsid w:val="000F7530"/>
    <w:rsid w:val="00105175"/>
    <w:rsid w:val="00106182"/>
    <w:rsid w:val="0010712C"/>
    <w:rsid w:val="001200AF"/>
    <w:rsid w:val="00121C81"/>
    <w:rsid w:val="0013480E"/>
    <w:rsid w:val="00134CC1"/>
    <w:rsid w:val="0014043F"/>
    <w:rsid w:val="0014311E"/>
    <w:rsid w:val="00143B57"/>
    <w:rsid w:val="00144BC2"/>
    <w:rsid w:val="00153E63"/>
    <w:rsid w:val="001549C3"/>
    <w:rsid w:val="00162FFB"/>
    <w:rsid w:val="00163910"/>
    <w:rsid w:val="00163926"/>
    <w:rsid w:val="00164297"/>
    <w:rsid w:val="00170CBA"/>
    <w:rsid w:val="00173F3A"/>
    <w:rsid w:val="00184D0C"/>
    <w:rsid w:val="00187C2C"/>
    <w:rsid w:val="00193617"/>
    <w:rsid w:val="00195279"/>
    <w:rsid w:val="001B6ADB"/>
    <w:rsid w:val="001C3C30"/>
    <w:rsid w:val="001F086F"/>
    <w:rsid w:val="0021081C"/>
    <w:rsid w:val="00224B70"/>
    <w:rsid w:val="00230283"/>
    <w:rsid w:val="00230A4A"/>
    <w:rsid w:val="00233C49"/>
    <w:rsid w:val="00237BBA"/>
    <w:rsid w:val="002408C6"/>
    <w:rsid w:val="00240B84"/>
    <w:rsid w:val="002454D8"/>
    <w:rsid w:val="00263F52"/>
    <w:rsid w:val="00285AAB"/>
    <w:rsid w:val="00295818"/>
    <w:rsid w:val="00295F2F"/>
    <w:rsid w:val="002A451A"/>
    <w:rsid w:val="002C0510"/>
    <w:rsid w:val="002C10F4"/>
    <w:rsid w:val="002C5CEB"/>
    <w:rsid w:val="002D207C"/>
    <w:rsid w:val="002D4BDA"/>
    <w:rsid w:val="002E3D54"/>
    <w:rsid w:val="00300573"/>
    <w:rsid w:val="00301BAB"/>
    <w:rsid w:val="0032514C"/>
    <w:rsid w:val="00336BCB"/>
    <w:rsid w:val="00341B62"/>
    <w:rsid w:val="0035045E"/>
    <w:rsid w:val="0035589A"/>
    <w:rsid w:val="00362A21"/>
    <w:rsid w:val="00363F7A"/>
    <w:rsid w:val="00366A13"/>
    <w:rsid w:val="00367527"/>
    <w:rsid w:val="00367C4C"/>
    <w:rsid w:val="00371FBF"/>
    <w:rsid w:val="003724A3"/>
    <w:rsid w:val="003751A8"/>
    <w:rsid w:val="00375D6D"/>
    <w:rsid w:val="00380AEA"/>
    <w:rsid w:val="003A48FF"/>
    <w:rsid w:val="003A6F43"/>
    <w:rsid w:val="003B060E"/>
    <w:rsid w:val="003B7F96"/>
    <w:rsid w:val="003E3AE5"/>
    <w:rsid w:val="003F27A5"/>
    <w:rsid w:val="003F3BBB"/>
    <w:rsid w:val="003F5BFB"/>
    <w:rsid w:val="00413A5E"/>
    <w:rsid w:val="00413AB4"/>
    <w:rsid w:val="004246FA"/>
    <w:rsid w:val="00452006"/>
    <w:rsid w:val="0045258B"/>
    <w:rsid w:val="00460096"/>
    <w:rsid w:val="00465EBD"/>
    <w:rsid w:val="00466CA4"/>
    <w:rsid w:val="00475947"/>
    <w:rsid w:val="00486DB0"/>
    <w:rsid w:val="00487374"/>
    <w:rsid w:val="004A634E"/>
    <w:rsid w:val="004A7727"/>
    <w:rsid w:val="004B2D7F"/>
    <w:rsid w:val="004B315B"/>
    <w:rsid w:val="004D5723"/>
    <w:rsid w:val="004F2014"/>
    <w:rsid w:val="004F3CE1"/>
    <w:rsid w:val="004F7BC1"/>
    <w:rsid w:val="005222EB"/>
    <w:rsid w:val="005228AB"/>
    <w:rsid w:val="00527734"/>
    <w:rsid w:val="005450BB"/>
    <w:rsid w:val="00562D85"/>
    <w:rsid w:val="00572797"/>
    <w:rsid w:val="005846D0"/>
    <w:rsid w:val="00584808"/>
    <w:rsid w:val="00586763"/>
    <w:rsid w:val="005A0C13"/>
    <w:rsid w:val="005B0165"/>
    <w:rsid w:val="005C1EC4"/>
    <w:rsid w:val="005D1F53"/>
    <w:rsid w:val="005F5E7B"/>
    <w:rsid w:val="00603761"/>
    <w:rsid w:val="00605F48"/>
    <w:rsid w:val="00617B7C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70347"/>
    <w:rsid w:val="0067381E"/>
    <w:rsid w:val="00682761"/>
    <w:rsid w:val="006859C3"/>
    <w:rsid w:val="00695CF3"/>
    <w:rsid w:val="006B68DF"/>
    <w:rsid w:val="006C0367"/>
    <w:rsid w:val="006C1EF6"/>
    <w:rsid w:val="006C3A24"/>
    <w:rsid w:val="006C647A"/>
    <w:rsid w:val="00702750"/>
    <w:rsid w:val="0070575F"/>
    <w:rsid w:val="0070733E"/>
    <w:rsid w:val="00711015"/>
    <w:rsid w:val="00711069"/>
    <w:rsid w:val="007171CA"/>
    <w:rsid w:val="0073788D"/>
    <w:rsid w:val="00751AED"/>
    <w:rsid w:val="00770980"/>
    <w:rsid w:val="00774F41"/>
    <w:rsid w:val="00775336"/>
    <w:rsid w:val="00775EF5"/>
    <w:rsid w:val="0077778A"/>
    <w:rsid w:val="007824FE"/>
    <w:rsid w:val="00794F54"/>
    <w:rsid w:val="00796F7D"/>
    <w:rsid w:val="007A5B45"/>
    <w:rsid w:val="007A7BE7"/>
    <w:rsid w:val="007B10A9"/>
    <w:rsid w:val="007B10B7"/>
    <w:rsid w:val="007B47C5"/>
    <w:rsid w:val="007C0A74"/>
    <w:rsid w:val="007C1B94"/>
    <w:rsid w:val="007C4940"/>
    <w:rsid w:val="007C4953"/>
    <w:rsid w:val="007E5A80"/>
    <w:rsid w:val="007F3548"/>
    <w:rsid w:val="0080585F"/>
    <w:rsid w:val="0081257E"/>
    <w:rsid w:val="00813571"/>
    <w:rsid w:val="00815A91"/>
    <w:rsid w:val="00816293"/>
    <w:rsid w:val="008273AD"/>
    <w:rsid w:val="00835D55"/>
    <w:rsid w:val="00840968"/>
    <w:rsid w:val="0085367B"/>
    <w:rsid w:val="00854761"/>
    <w:rsid w:val="00854C5B"/>
    <w:rsid w:val="00884F16"/>
    <w:rsid w:val="0088545A"/>
    <w:rsid w:val="008A6416"/>
    <w:rsid w:val="008C1B87"/>
    <w:rsid w:val="008C2076"/>
    <w:rsid w:val="008E280D"/>
    <w:rsid w:val="008F61BF"/>
    <w:rsid w:val="00912469"/>
    <w:rsid w:val="009210E9"/>
    <w:rsid w:val="009241CF"/>
    <w:rsid w:val="00927F7D"/>
    <w:rsid w:val="0093368C"/>
    <w:rsid w:val="00933CF8"/>
    <w:rsid w:val="00942D0E"/>
    <w:rsid w:val="00954EBA"/>
    <w:rsid w:val="009558B8"/>
    <w:rsid w:val="00957446"/>
    <w:rsid w:val="009917D6"/>
    <w:rsid w:val="00992FC7"/>
    <w:rsid w:val="009A4ACB"/>
    <w:rsid w:val="009B3DF2"/>
    <w:rsid w:val="009B6520"/>
    <w:rsid w:val="009B69B6"/>
    <w:rsid w:val="009B7034"/>
    <w:rsid w:val="009C708F"/>
    <w:rsid w:val="009E7A98"/>
    <w:rsid w:val="009F1C79"/>
    <w:rsid w:val="00A01250"/>
    <w:rsid w:val="00A0249F"/>
    <w:rsid w:val="00A073D7"/>
    <w:rsid w:val="00A3325A"/>
    <w:rsid w:val="00A33CEF"/>
    <w:rsid w:val="00A3424F"/>
    <w:rsid w:val="00A36142"/>
    <w:rsid w:val="00A46918"/>
    <w:rsid w:val="00A513DB"/>
    <w:rsid w:val="00A530F1"/>
    <w:rsid w:val="00A5593D"/>
    <w:rsid w:val="00A729F1"/>
    <w:rsid w:val="00A77D58"/>
    <w:rsid w:val="00A77FD9"/>
    <w:rsid w:val="00A84AD2"/>
    <w:rsid w:val="00A85D6B"/>
    <w:rsid w:val="00A90CAF"/>
    <w:rsid w:val="00A96E54"/>
    <w:rsid w:val="00AA0B2F"/>
    <w:rsid w:val="00AB1AE0"/>
    <w:rsid w:val="00AB2130"/>
    <w:rsid w:val="00AC1E58"/>
    <w:rsid w:val="00AC7245"/>
    <w:rsid w:val="00AC7CEE"/>
    <w:rsid w:val="00AD5DB0"/>
    <w:rsid w:val="00AD7EA0"/>
    <w:rsid w:val="00AE5772"/>
    <w:rsid w:val="00AE7B95"/>
    <w:rsid w:val="00AF052E"/>
    <w:rsid w:val="00B06CF8"/>
    <w:rsid w:val="00B11A7E"/>
    <w:rsid w:val="00B21AF3"/>
    <w:rsid w:val="00B24B58"/>
    <w:rsid w:val="00B3046F"/>
    <w:rsid w:val="00B34C6D"/>
    <w:rsid w:val="00B44F24"/>
    <w:rsid w:val="00B46D29"/>
    <w:rsid w:val="00B700E0"/>
    <w:rsid w:val="00B728A7"/>
    <w:rsid w:val="00B90138"/>
    <w:rsid w:val="00BA5ED2"/>
    <w:rsid w:val="00BC0CA8"/>
    <w:rsid w:val="00BD08CA"/>
    <w:rsid w:val="00BD5DFA"/>
    <w:rsid w:val="00BD5E67"/>
    <w:rsid w:val="00BF5356"/>
    <w:rsid w:val="00BF6BB8"/>
    <w:rsid w:val="00C00059"/>
    <w:rsid w:val="00C02195"/>
    <w:rsid w:val="00C34636"/>
    <w:rsid w:val="00C349F0"/>
    <w:rsid w:val="00C409F5"/>
    <w:rsid w:val="00C41836"/>
    <w:rsid w:val="00C56334"/>
    <w:rsid w:val="00C819E7"/>
    <w:rsid w:val="00C83E84"/>
    <w:rsid w:val="00C977FD"/>
    <w:rsid w:val="00CA35C1"/>
    <w:rsid w:val="00CA5268"/>
    <w:rsid w:val="00CA6F41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D05770"/>
    <w:rsid w:val="00D05D0F"/>
    <w:rsid w:val="00D16A65"/>
    <w:rsid w:val="00D16B2D"/>
    <w:rsid w:val="00D25D2A"/>
    <w:rsid w:val="00D3516B"/>
    <w:rsid w:val="00D37C8D"/>
    <w:rsid w:val="00D4156D"/>
    <w:rsid w:val="00D45066"/>
    <w:rsid w:val="00D5426A"/>
    <w:rsid w:val="00D62FA3"/>
    <w:rsid w:val="00D631BA"/>
    <w:rsid w:val="00D6524F"/>
    <w:rsid w:val="00D65817"/>
    <w:rsid w:val="00D658C1"/>
    <w:rsid w:val="00D75DB5"/>
    <w:rsid w:val="00D939A1"/>
    <w:rsid w:val="00D94066"/>
    <w:rsid w:val="00D97471"/>
    <w:rsid w:val="00DA3089"/>
    <w:rsid w:val="00DB5E8C"/>
    <w:rsid w:val="00DC2981"/>
    <w:rsid w:val="00DD133D"/>
    <w:rsid w:val="00DD2064"/>
    <w:rsid w:val="00DD6AC7"/>
    <w:rsid w:val="00DE0EC9"/>
    <w:rsid w:val="00DE7D6F"/>
    <w:rsid w:val="00DF248B"/>
    <w:rsid w:val="00E10066"/>
    <w:rsid w:val="00E16883"/>
    <w:rsid w:val="00E24ABE"/>
    <w:rsid w:val="00E30FAC"/>
    <w:rsid w:val="00E3667F"/>
    <w:rsid w:val="00E37A0D"/>
    <w:rsid w:val="00E55FF4"/>
    <w:rsid w:val="00E84264"/>
    <w:rsid w:val="00EA2FBB"/>
    <w:rsid w:val="00EA3D5C"/>
    <w:rsid w:val="00EA7032"/>
    <w:rsid w:val="00EA7499"/>
    <w:rsid w:val="00EB67A8"/>
    <w:rsid w:val="00EC1D23"/>
    <w:rsid w:val="00ED174A"/>
    <w:rsid w:val="00EE00A3"/>
    <w:rsid w:val="00EE71AF"/>
    <w:rsid w:val="00EF62FA"/>
    <w:rsid w:val="00F038C6"/>
    <w:rsid w:val="00F1104A"/>
    <w:rsid w:val="00F130E4"/>
    <w:rsid w:val="00F1774D"/>
    <w:rsid w:val="00F20FF1"/>
    <w:rsid w:val="00F33764"/>
    <w:rsid w:val="00F41733"/>
    <w:rsid w:val="00F47B4E"/>
    <w:rsid w:val="00F52944"/>
    <w:rsid w:val="00F601BD"/>
    <w:rsid w:val="00F72CF4"/>
    <w:rsid w:val="00F7382F"/>
    <w:rsid w:val="00F95C14"/>
    <w:rsid w:val="00FA1BA3"/>
    <w:rsid w:val="00FA3A2B"/>
    <w:rsid w:val="00FA7125"/>
    <w:rsid w:val="00FC6B41"/>
    <w:rsid w:val="00FD14A6"/>
    <w:rsid w:val="00FE5D19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92E3A2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lledutableau1">
    <w:name w:val="Grille du tableau1"/>
    <w:basedOn w:val="TableauNormal"/>
    <w:next w:val="Grilledutableau"/>
    <w:uiPriority w:val="39"/>
    <w:rsid w:val="00DE7D6F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BD0334" w:rsidP="00BD0334">
          <w:pPr>
            <w:pStyle w:val="A53CF9E5941B4A139B707AC095ACE2AB1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439D17FA77CE42129D2C1205BCFF22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98416B-1CDD-44FA-95A8-32C0F5DFB3F7}"/>
      </w:docPartPr>
      <w:docPartBody>
        <w:p w:rsidR="00384737" w:rsidRDefault="00BD0334" w:rsidP="00BD0334">
          <w:pPr>
            <w:pStyle w:val="439D17FA77CE42129D2C1205BCFF22D31"/>
          </w:pPr>
          <w:r w:rsidRPr="001200AF">
            <w:rPr>
              <w:rFonts w:ascii="Arial" w:hAnsi="Arial" w:cs="Arial"/>
              <w:color w:val="000000" w:themeColor="text1"/>
              <w:sz w:val="16"/>
              <w:szCs w:val="16"/>
              <w14:textFill>
                <w14:solidFill>
                  <w14:schemeClr w14:val="tx1">
                    <w14:alpha w14:val="55000"/>
                  </w14:schemeClr>
                </w14:solidFill>
              </w14:textFill>
            </w:rPr>
            <w:t xml:space="preserve">   </w:t>
          </w:r>
        </w:p>
      </w:docPartBody>
    </w:docPart>
    <w:docPart>
      <w:docPartPr>
        <w:name w:val="DF93E745B95944218053585D42F403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1F6475-C918-4C33-AA1D-727785508C2B}"/>
      </w:docPartPr>
      <w:docPartBody>
        <w:p w:rsidR="00384737" w:rsidRDefault="00362A21" w:rsidP="00362A21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F4FCAB5AF749599E99154252FBCE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A4274-E3AF-4CF5-9F6F-7E232C22F093}"/>
      </w:docPartPr>
      <w:docPartBody>
        <w:p w:rsidR="00384737" w:rsidRDefault="00BD0334" w:rsidP="00BD0334">
          <w:pPr>
            <w:pStyle w:val="4FF4FCAB5AF749599E99154252FBCEBC1"/>
          </w:pPr>
          <w:r w:rsidRPr="001200AF">
            <w:rPr>
              <w:rFonts w:ascii="Arial" w:hAnsi="Arial" w:cs="Arial"/>
              <w:color w:val="000000" w:themeColor="text1"/>
              <w:sz w:val="16"/>
              <w:szCs w:val="16"/>
              <w14:textFill>
                <w14:solidFill>
                  <w14:schemeClr w14:val="tx1">
                    <w14:alpha w14:val="55000"/>
                  </w14:schemeClr>
                </w14:solidFill>
              </w14:textFill>
            </w:rPr>
            <w:t xml:space="preserve">   </w:t>
          </w:r>
        </w:p>
      </w:docPartBody>
    </w:docPart>
    <w:docPart>
      <w:docPartPr>
        <w:name w:val="8CC9AE9F36014CA994F75342D1B03B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88D076-3E98-4107-94C7-109F05881465}"/>
      </w:docPartPr>
      <w:docPartBody>
        <w:p w:rsidR="00384737" w:rsidRDefault="00362A21" w:rsidP="00362A21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0395524C24B4A32A8DD2F4659435C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926924-E142-404C-B07A-3278045A92E2}"/>
      </w:docPartPr>
      <w:docPartBody>
        <w:p w:rsidR="00BD4034" w:rsidRDefault="007201A5" w:rsidP="007201A5">
          <w:pPr>
            <w:pStyle w:val="E0395524C24B4A32A8DD2F4659435CD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5FD413AB2BB4090854A1D57A35C44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894599-B816-414C-B755-C2D8DA5CCF76}"/>
      </w:docPartPr>
      <w:docPartBody>
        <w:p w:rsidR="002E3F64" w:rsidRDefault="00BD4034" w:rsidP="00BD4034">
          <w:pPr>
            <w:pStyle w:val="95FD413AB2BB4090854A1D57A35C44E9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689DBD12CC64609B04D548A214402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695A98-31B5-482F-B00E-972965F6250E}"/>
      </w:docPartPr>
      <w:docPartBody>
        <w:p w:rsidR="007666F7" w:rsidRDefault="00CD1E50" w:rsidP="00CD1E50">
          <w:pPr>
            <w:pStyle w:val="F689DBD12CC64609B04D548A2144023B"/>
          </w:pPr>
          <w:r w:rsidRPr="00A7225D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55FE5"/>
    <w:rsid w:val="002162C5"/>
    <w:rsid w:val="002B2C3E"/>
    <w:rsid w:val="002E3F64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4B7588"/>
    <w:rsid w:val="00577109"/>
    <w:rsid w:val="00586DD0"/>
    <w:rsid w:val="005B140A"/>
    <w:rsid w:val="006C149F"/>
    <w:rsid w:val="006C4A9D"/>
    <w:rsid w:val="007201A5"/>
    <w:rsid w:val="00726C6F"/>
    <w:rsid w:val="007666F7"/>
    <w:rsid w:val="00871CC4"/>
    <w:rsid w:val="008D0BEC"/>
    <w:rsid w:val="008D24CD"/>
    <w:rsid w:val="008E280D"/>
    <w:rsid w:val="00900FCC"/>
    <w:rsid w:val="009468F7"/>
    <w:rsid w:val="009558B8"/>
    <w:rsid w:val="00992FC7"/>
    <w:rsid w:val="009C00EC"/>
    <w:rsid w:val="00A1476C"/>
    <w:rsid w:val="00A46FD2"/>
    <w:rsid w:val="00A969B4"/>
    <w:rsid w:val="00AA373E"/>
    <w:rsid w:val="00B1116B"/>
    <w:rsid w:val="00B46D29"/>
    <w:rsid w:val="00B72A90"/>
    <w:rsid w:val="00BA28E3"/>
    <w:rsid w:val="00BD0334"/>
    <w:rsid w:val="00BD4034"/>
    <w:rsid w:val="00C36BB0"/>
    <w:rsid w:val="00C72970"/>
    <w:rsid w:val="00C74B42"/>
    <w:rsid w:val="00CD1E50"/>
    <w:rsid w:val="00D467F0"/>
    <w:rsid w:val="00DF7ADB"/>
    <w:rsid w:val="00E35253"/>
    <w:rsid w:val="00E64ABA"/>
    <w:rsid w:val="00EC5E50"/>
    <w:rsid w:val="00EF67E4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D1E50"/>
    <w:rPr>
      <w:color w:val="808080"/>
    </w:rPr>
  </w:style>
  <w:style w:type="paragraph" w:customStyle="1" w:styleId="A53CF9E5941B4A139B707AC095ACE2AB">
    <w:name w:val="A53CF9E5941B4A139B707AC095ACE2AB"/>
    <w:rsid w:val="00BD033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">
    <w:name w:val="841AD29C8F7F4CB3A275E6303D59B779"/>
    <w:rsid w:val="00BD033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">
    <w:name w:val="D03FEEC29A6049819AF08EE4A8668C69"/>
    <w:rsid w:val="00BD033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E6779FFE3941EFBC6BAEC063B2F260">
    <w:name w:val="58E6779FFE3941EFBC6BAEC063B2F260"/>
    <w:rsid w:val="00BD033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">
    <w:name w:val="439D17FA77CE42129D2C1205BCFF22D3"/>
    <w:rsid w:val="00BD033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">
    <w:name w:val="4FF4FCAB5AF749599E99154252FBCEBC"/>
    <w:rsid w:val="00BD033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D3E26629A6545E39056443E80772A8C">
    <w:name w:val="6D3E26629A6545E39056443E80772A8C"/>
    <w:rsid w:val="00BD0334"/>
  </w:style>
  <w:style w:type="paragraph" w:customStyle="1" w:styleId="A1D0EB9B1E044509A46FCF34E418413B">
    <w:name w:val="A1D0EB9B1E044509A46FCF34E418413B"/>
    <w:rsid w:val="00BD0334"/>
  </w:style>
  <w:style w:type="paragraph" w:customStyle="1" w:styleId="384946681E7A41C2BDEB4F8A5075247A">
    <w:name w:val="384946681E7A41C2BDEB4F8A5075247A"/>
    <w:rsid w:val="00BD0334"/>
  </w:style>
  <w:style w:type="paragraph" w:customStyle="1" w:styleId="C1274211E29543B9AAAD9B08D054313E">
    <w:name w:val="C1274211E29543B9AAAD9B08D054313E"/>
    <w:rsid w:val="00BD0334"/>
  </w:style>
  <w:style w:type="paragraph" w:customStyle="1" w:styleId="A53CF9E5941B4A139B707AC095ACE2AB1">
    <w:name w:val="A53CF9E5941B4A139B707AC095ACE2AB1"/>
    <w:rsid w:val="00BD033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">
    <w:name w:val="439D17FA77CE42129D2C1205BCFF22D31"/>
    <w:rsid w:val="00BD033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">
    <w:name w:val="4FF4FCAB5AF749599E99154252FBCEBC1"/>
    <w:rsid w:val="00BD033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D6BCE3AEA948C7B1C012557F069C25">
    <w:name w:val="F1D6BCE3AEA948C7B1C012557F069C25"/>
    <w:rsid w:val="00EF67E4"/>
  </w:style>
  <w:style w:type="paragraph" w:customStyle="1" w:styleId="B52F026E101B4BAF91E21AFCCD0DDB17">
    <w:name w:val="B52F026E101B4BAF91E21AFCCD0DDB17"/>
    <w:rsid w:val="00EF67E4"/>
  </w:style>
  <w:style w:type="paragraph" w:customStyle="1" w:styleId="101F17538F0D496B8D6B3630866439DD">
    <w:name w:val="101F17538F0D496B8D6B3630866439DD"/>
    <w:rsid w:val="00EF67E4"/>
  </w:style>
  <w:style w:type="paragraph" w:customStyle="1" w:styleId="9ECD6728EC294AB48D81601AFD45BF46">
    <w:name w:val="9ECD6728EC294AB48D81601AFD45BF46"/>
    <w:rsid w:val="00EF67E4"/>
  </w:style>
  <w:style w:type="paragraph" w:customStyle="1" w:styleId="D2F40AEC50D34EF390E7022E31E28F4C">
    <w:name w:val="D2F40AEC50D34EF390E7022E31E28F4C"/>
    <w:rsid w:val="00EF67E4"/>
  </w:style>
  <w:style w:type="paragraph" w:customStyle="1" w:styleId="0115CF4385714372866B2498D08BAA3C">
    <w:name w:val="0115CF4385714372866B2498D08BAA3C"/>
    <w:rsid w:val="00EF67E4"/>
  </w:style>
  <w:style w:type="paragraph" w:customStyle="1" w:styleId="D05E9CB9366D4A5E98A82FD5343816CF">
    <w:name w:val="D05E9CB9366D4A5E98A82FD5343816CF"/>
    <w:rsid w:val="00EF67E4"/>
  </w:style>
  <w:style w:type="paragraph" w:customStyle="1" w:styleId="EFDE3E0A793D4E61A5EA4F02B8F50D2C">
    <w:name w:val="EFDE3E0A793D4E61A5EA4F02B8F50D2C"/>
    <w:rsid w:val="00EF67E4"/>
  </w:style>
  <w:style w:type="paragraph" w:customStyle="1" w:styleId="1254EC4919294B26B662F5299C9BF6C1">
    <w:name w:val="1254EC4919294B26B662F5299C9BF6C1"/>
    <w:rsid w:val="00EF67E4"/>
  </w:style>
  <w:style w:type="paragraph" w:customStyle="1" w:styleId="C498EF62E3D143A4859CFE29F3DE7FF3">
    <w:name w:val="C498EF62E3D143A4859CFE29F3DE7FF3"/>
    <w:rsid w:val="00EF67E4"/>
  </w:style>
  <w:style w:type="paragraph" w:customStyle="1" w:styleId="DDD53B20EA9140F0852FABF266900332">
    <w:name w:val="DDD53B20EA9140F0852FABF266900332"/>
    <w:rsid w:val="00871CC4"/>
  </w:style>
  <w:style w:type="paragraph" w:customStyle="1" w:styleId="56DD9F038F784354BEC5C8DFA589A2B3">
    <w:name w:val="56DD9F038F784354BEC5C8DFA589A2B3"/>
    <w:rsid w:val="00871CC4"/>
  </w:style>
  <w:style w:type="paragraph" w:customStyle="1" w:styleId="2727B00EB6A145B3A21A0B7913230F4D">
    <w:name w:val="2727B00EB6A145B3A21A0B7913230F4D"/>
    <w:rsid w:val="00871CC4"/>
  </w:style>
  <w:style w:type="paragraph" w:customStyle="1" w:styleId="88943FD8FBAE483798EB450D63611E73">
    <w:name w:val="88943FD8FBAE483798EB450D63611E73"/>
    <w:rsid w:val="00871CC4"/>
  </w:style>
  <w:style w:type="paragraph" w:customStyle="1" w:styleId="E0395524C24B4A32A8DD2F4659435CD1">
    <w:name w:val="E0395524C24B4A32A8DD2F4659435CD1"/>
    <w:rsid w:val="007201A5"/>
  </w:style>
  <w:style w:type="paragraph" w:customStyle="1" w:styleId="28D97E1B6FFB4B14B83A56E1DCBE83C7">
    <w:name w:val="28D97E1B6FFB4B14B83A56E1DCBE83C7"/>
    <w:rsid w:val="00BD4034"/>
  </w:style>
  <w:style w:type="paragraph" w:customStyle="1" w:styleId="778088EDA7EB4B7E8B409FA41FCFA898">
    <w:name w:val="778088EDA7EB4B7E8B409FA41FCFA898"/>
    <w:rsid w:val="00BD4034"/>
  </w:style>
  <w:style w:type="paragraph" w:customStyle="1" w:styleId="95FD413AB2BB4090854A1D57A35C44E9">
    <w:name w:val="95FD413AB2BB4090854A1D57A35C44E9"/>
    <w:rsid w:val="00BD4034"/>
  </w:style>
  <w:style w:type="paragraph" w:customStyle="1" w:styleId="F689DBD12CC64609B04D548A2144023B">
    <w:name w:val="F689DBD12CC64609B04D548A2144023B"/>
    <w:rsid w:val="00CD1E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5970AA5ABF240A993880531553FC4" ma:contentTypeVersion="6" ma:contentTypeDescription="Crée un document." ma:contentTypeScope="" ma:versionID="df16c9c5795df073673deba728f0001d">
  <xsd:schema xmlns:xsd="http://www.w3.org/2001/XMLSchema" xmlns:xs="http://www.w3.org/2001/XMLSchema" xmlns:p="http://schemas.microsoft.com/office/2006/metadata/properties" xmlns:ns2="68366cc2-5ecd-4e44-abbc-ff0b0ea7cdb0" xmlns:ns3="5b8ee0de-75aa-4440-9858-5a43bcaa7c1a" targetNamespace="http://schemas.microsoft.com/office/2006/metadata/properties" ma:root="true" ma:fieldsID="5305350077b59f346b383893638d1342" ns2:_="" ns3:_="">
    <xsd:import namespace="68366cc2-5ecd-4e44-abbc-ff0b0ea7cdb0"/>
    <xsd:import namespace="5b8ee0de-75aa-4440-9858-5a43bcaa7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66cc2-5ecd-4e44-abbc-ff0b0ea7c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ee0de-75aa-4440-9858-5a43bcaa7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8ee0de-75aa-4440-9858-5a43bcaa7c1a">
      <UserInfo>
        <DisplayName>Maude Lefebvre Archives (CISSSMO16)</DisplayName>
        <AccountId>30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61371-7726-4ED7-A989-E6E53736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66cc2-5ecd-4e44-abbc-ff0b0ea7cdb0"/>
    <ds:schemaRef ds:uri="5b8ee0de-75aa-4440-9858-5a43bcaa7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CE224A-78C3-47EB-AC92-ACE5C59B4250}">
  <ds:schemaRefs>
    <ds:schemaRef ds:uri="http://purl.org/dc/terms/"/>
    <ds:schemaRef ds:uri="http://schemas.openxmlformats.org/package/2006/metadata/core-properties"/>
    <ds:schemaRef ds:uri="5b8ee0de-75aa-4440-9858-5a43bcaa7c1a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68366cc2-5ecd-4e44-abbc-ff0b0ea7cdb0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745AF19-C1C6-4361-9704-D3A76B369D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5EFAFA-E9CE-4EDD-A3C3-3D17977C1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Geneviève Lyonnais</cp:lastModifiedBy>
  <cp:revision>2</cp:revision>
  <cp:lastPrinted>2020-03-02T14:51:00Z</cp:lastPrinted>
  <dcterms:created xsi:type="dcterms:W3CDTF">2024-02-26T16:35:00Z</dcterms:created>
  <dcterms:modified xsi:type="dcterms:W3CDTF">2024-02-26T16:35:00Z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2022-03-31T12:02:46Z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415da425-518c-4ac0-996d-a510972a7948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0x0101009AE5970AA5ABF240A993880531553FC4</vt:lpwstr>
  </property>
</Properties>
</file>