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56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3"/>
        <w:gridCol w:w="7072"/>
      </w:tblGrid>
      <w:tr w:rsidR="00062CCC" w14:paraId="43E6FA0E" w14:textId="77777777" w:rsidTr="00790FBE">
        <w:trPr>
          <w:trHeight w:val="2267"/>
        </w:trPr>
        <w:tc>
          <w:tcPr>
            <w:tcW w:w="9643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45877633" w14:textId="31CF955F" w:rsidR="00062CCC" w:rsidRDefault="00062CCC" w:rsidP="00062CCC"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4FE32505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8CE6475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permStart w:id="1409885454" w:edGrp="everyone" w:displacedByCustomXml="next"/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20F0C5DB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  <w:permEnd w:id="1409885454" w:displacedByCustomXml="prev"/>
            </w:tr>
          </w:tbl>
          <w:p w14:paraId="58100F13" w14:textId="77777777" w:rsidR="00062CCC" w:rsidRDefault="00062CCC" w:rsidP="00062CCC"/>
          <w:p w14:paraId="7B1F3912" w14:textId="77777777" w:rsidR="00062CCC" w:rsidRDefault="00062CCC" w:rsidP="00062CCC"/>
          <w:p w14:paraId="77DD5A53" w14:textId="26CBE1A7" w:rsidR="00062CCC" w:rsidRDefault="00062CCC" w:rsidP="00062CCC"/>
        </w:tc>
        <w:tc>
          <w:tcPr>
            <w:tcW w:w="7072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14:paraId="03635CAA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01DF2CD9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permStart w:id="87900557" w:edGrp="everyone" w:displacedByCustomXml="prev"/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69C83CB3" w14:textId="77777777"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  <w:permEnd w:id="87900557" w:displacedByCustomXml="next"/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D7DE4" w14:textId="77777777"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1011D9EA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15E68827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permStart w:id="609634743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80201F4" w14:textId="77777777"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609634743" w:displacedByCustomXml="next"/>
                </w:sdtContent>
              </w:sdt>
              <w:bookmarkEnd w:id="1" w:displacedByCustomXml="prev"/>
            </w:tr>
            <w:tr w:rsidR="00062CCC" w:rsidRPr="00472AC0" w14:paraId="79899BE3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17E1AB8B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77EBC8D" w14:textId="77777777"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permStart w:id="1456691901" w:edGrp="everyone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  <w:permEnd w:id="1456691901"/>
                </w:p>
              </w:tc>
              <w:permStart w:id="1797928465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64144AE2" w14:textId="77777777" w:rsidR="00062CCC" w:rsidRPr="00222808" w:rsidRDefault="00647F8F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797928465"/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696743387" w:edGrp="everyone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696743387"/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1C7B1942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2E40DD" w14:textId="77777777"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79D2BD2C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3984AA94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permStart w:id="1232155195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190D30C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232155195" w:displacedByCustomXml="next"/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FD40B0" w14:textId="77777777"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permStart w:id="1552708114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DA764CC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  <w:permEnd w:id="1552708114" w:displacedByCustomXml="next"/>
                </w:sdtContent>
              </w:sdt>
              <w:bookmarkEnd w:id="4" w:displacedByCustomXml="prev"/>
            </w:tr>
            <w:tr w:rsidR="00062CCC" w:rsidRPr="00472AC0" w14:paraId="211CC1B6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4B043BC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235BCA" w14:textId="77777777"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C851BB6" w14:textId="77777777"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19851253" w14:textId="77777777"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14:paraId="7EF95E15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7402880" w14:textId="77777777"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permStart w:id="320045041" w:edGrp="everyone" w:displacedByCustomXml="next"/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235E97FC" w14:textId="77777777"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permEnd w:id="320045041" w:displacedByCustomXml="prev"/>
              <w:bookmarkEnd w:id="5" w:displacedByCustomXml="prev"/>
            </w:tr>
          </w:tbl>
          <w:p w14:paraId="3F9B4D08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789C9B11" w14:textId="77777777" w:rsidTr="00790FBE">
        <w:trPr>
          <w:trHeight w:val="555"/>
        </w:trPr>
        <w:tc>
          <w:tcPr>
            <w:tcW w:w="9643" w:type="dxa"/>
            <w:shd w:val="clear" w:color="auto" w:fill="FFFFFF" w:themeFill="background1"/>
            <w:vAlign w:val="center"/>
          </w:tcPr>
          <w:p w14:paraId="1817EBCE" w14:textId="77777777" w:rsidR="00C352E1" w:rsidRDefault="00D938FB" w:rsidP="00C352E1">
            <w:pPr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PLAN</w:t>
            </w:r>
            <w:r w:rsidR="00C352E1">
              <w:rPr>
                <w:rFonts w:ascii="Calibri" w:hAnsi="Calibri"/>
                <w:b/>
                <w:szCs w:val="20"/>
              </w:rPr>
              <w:t xml:space="preserve"> D’INTERVENTION DISCIPLINAIRE (</w:t>
            </w:r>
            <w:r>
              <w:rPr>
                <w:rFonts w:ascii="Calibri" w:hAnsi="Calibri"/>
                <w:b/>
                <w:szCs w:val="20"/>
              </w:rPr>
              <w:t>PID</w:t>
            </w:r>
            <w:r w:rsidR="00C352E1">
              <w:rPr>
                <w:rFonts w:ascii="Calibri" w:hAnsi="Calibri"/>
                <w:b/>
                <w:szCs w:val="20"/>
              </w:rPr>
              <w:t>)</w:t>
            </w:r>
            <w:r>
              <w:rPr>
                <w:rFonts w:ascii="Calibri" w:hAnsi="Calibri"/>
                <w:b/>
                <w:szCs w:val="20"/>
              </w:rPr>
              <w:t xml:space="preserve"> </w:t>
            </w:r>
          </w:p>
          <w:p w14:paraId="070E8BE6" w14:textId="0438F4E7" w:rsidR="00062CCC" w:rsidRPr="00D938FB" w:rsidRDefault="00D938FB" w:rsidP="00C352E1">
            <w:pPr>
              <w:jc w:val="center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PHYSIOTHÉRAPIE</w:t>
            </w:r>
          </w:p>
        </w:tc>
        <w:tc>
          <w:tcPr>
            <w:tcW w:w="7072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5419B0B3" w14:textId="77777777" w:rsidR="00062CCC" w:rsidRDefault="00062CCC" w:rsidP="00062CCC"/>
        </w:tc>
      </w:tr>
    </w:tbl>
    <w:p w14:paraId="1D3B44D4" w14:textId="769C86F3" w:rsidR="00D938FB" w:rsidRDefault="00EF6DB5" w:rsidP="00B700E0">
      <w:pPr>
        <w:rPr>
          <w:rFonts w:asciiTheme="minorHAnsi" w:hAnsiTheme="minorHAnsi" w:cstheme="minorHAnsi"/>
          <w:sz w:val="20"/>
          <w:szCs w:val="2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D387D1" wp14:editId="0F9A13A9">
                <wp:simplePos x="0" y="0"/>
                <wp:positionH relativeFrom="column">
                  <wp:posOffset>3922395</wp:posOffset>
                </wp:positionH>
                <wp:positionV relativeFrom="paragraph">
                  <wp:posOffset>-1845310</wp:posOffset>
                </wp:positionV>
                <wp:extent cx="2133600" cy="5257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058D7" w14:textId="3D7AFDB9" w:rsidR="00EF6DB5" w:rsidRPr="00EF6DB5" w:rsidRDefault="00EF6DB5" w:rsidP="00EF6DB5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</w:t>
                            </w:r>
                            <w:r w:rsidRPr="00EF6DB5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1B1CFC16" w14:textId="7563A177" w:rsidR="00EF6DB5" w:rsidRPr="003E5929" w:rsidRDefault="00EF6DB5" w:rsidP="00EF6DB5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D387D1" id="Rectangle 1" o:spid="_x0000_s1026" style="position:absolute;margin-left:308.85pt;margin-top:-145.3pt;width:168pt;height:41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" filled="f" stroked="f" strokeweight=".25pt">
                <v:textbox>
                  <w:txbxContent>
                    <w:p w14:paraId="11C058D7" w14:textId="3D7AFDB9" w:rsidR="00EF6DB5" w:rsidRPr="00EF6DB5" w:rsidRDefault="00EF6DB5" w:rsidP="00EF6DB5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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</w:t>
                      </w:r>
                      <w:r w:rsidRPr="00EF6DB5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1B1CFC16" w14:textId="7563A177" w:rsidR="00EF6DB5" w:rsidRPr="003E5929" w:rsidRDefault="00EF6DB5" w:rsidP="00EF6DB5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MOCLI60658</w:t>
                      </w:r>
                    </w:p>
                  </w:txbxContent>
                </v:textbox>
              </v:rect>
            </w:pict>
          </mc:Fallback>
        </mc:AlternateContent>
      </w: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63632066" wp14:editId="059571AA">
            <wp:simplePos x="0" y="0"/>
            <wp:positionH relativeFrom="margin">
              <wp:align>left</wp:align>
            </wp:positionH>
            <wp:positionV relativeFrom="paragraph">
              <wp:posOffset>-2360295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4741" w:type="dxa"/>
        <w:tblLook w:val="04A0" w:firstRow="1" w:lastRow="0" w:firstColumn="1" w:lastColumn="0" w:noHBand="0" w:noVBand="1"/>
      </w:tblPr>
      <w:tblGrid>
        <w:gridCol w:w="1276"/>
        <w:gridCol w:w="2268"/>
        <w:gridCol w:w="3402"/>
        <w:gridCol w:w="1559"/>
        <w:gridCol w:w="3880"/>
        <w:gridCol w:w="1402"/>
        <w:gridCol w:w="954"/>
      </w:tblGrid>
      <w:tr w:rsidR="00D86506" w14:paraId="1FE61240" w14:textId="77777777" w:rsidTr="007342D7">
        <w:tc>
          <w:tcPr>
            <w:tcW w:w="123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C472B" w14:textId="77777777" w:rsidR="00D86506" w:rsidRDefault="00D86506" w:rsidP="002E52D5">
            <w:pPr>
              <w:ind w:hanging="109"/>
              <w:rPr>
                <w:rFonts w:asciiTheme="minorHAnsi" w:hAnsiTheme="minorHAnsi" w:cstheme="minorHAnsi"/>
                <w:b/>
                <w:sz w:val="20"/>
              </w:rPr>
            </w:pPr>
          </w:p>
          <w:p w14:paraId="08D30169" w14:textId="77777777" w:rsidR="00D86506" w:rsidRPr="00A52AA8" w:rsidRDefault="00D86506" w:rsidP="002E52D5">
            <w:pPr>
              <w:ind w:hanging="109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A52AA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Légende :           A :</w:t>
            </w:r>
            <w:r w:rsidRPr="00A52AA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Atteint           </w:t>
            </w:r>
            <w:r w:rsidRPr="00A52AA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PA :</w:t>
            </w:r>
            <w:r w:rsidRPr="00A52AA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Partiellement atteint           </w:t>
            </w:r>
            <w:r w:rsidRPr="00A52AA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 :</w:t>
            </w:r>
            <w:r w:rsidRPr="00A52AA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Poursuivi           </w:t>
            </w:r>
            <w:r w:rsidRPr="00A52AA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M :</w:t>
            </w:r>
            <w:r w:rsidRPr="00A52AA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Modifié           </w:t>
            </w:r>
            <w:r w:rsidRPr="00A52AA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NA :</w:t>
            </w:r>
            <w:r w:rsidRPr="00A52AA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Non atteint           </w:t>
            </w:r>
            <w:r w:rsidRPr="00A52AA8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AB :</w:t>
            </w:r>
            <w:r w:rsidRPr="00A52AA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Abandonné</w:t>
            </w:r>
          </w:p>
        </w:tc>
        <w:tc>
          <w:tcPr>
            <w:tcW w:w="2356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9C2E2" w14:textId="77777777" w:rsidR="00D86506" w:rsidRPr="0088471B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RÉVISION OBJECTIFS</w:t>
            </w:r>
          </w:p>
        </w:tc>
      </w:tr>
      <w:tr w:rsidR="00D86506" w14:paraId="4EA7A5E8" w14:textId="77777777" w:rsidTr="007342D7"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6D2ED" w14:textId="77777777" w:rsidR="00D86506" w:rsidRPr="0034016E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6B859" w14:textId="77777777" w:rsidR="00D86506" w:rsidRPr="009E6582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6582">
              <w:rPr>
                <w:rFonts w:asciiTheme="minorHAnsi" w:hAnsiTheme="minorHAnsi" w:cstheme="minorHAnsi"/>
                <w:b/>
                <w:sz w:val="20"/>
                <w:szCs w:val="20"/>
              </w:rPr>
              <w:t>PROBLÈMES / BESOINS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AF789" w14:textId="77777777" w:rsidR="00D86506" w:rsidRPr="009E6582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E6582">
              <w:rPr>
                <w:rFonts w:asciiTheme="minorHAnsi" w:hAnsiTheme="minorHAnsi" w:cstheme="minorHAnsi"/>
                <w:b/>
                <w:sz w:val="20"/>
                <w:szCs w:val="20"/>
              </w:rPr>
              <w:t>OBJECTIFS SPÉCIFIQUES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72E5E" w14:textId="77777777" w:rsidR="00D86506" w:rsidRPr="0034016E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ÉCHÉANCIER</w:t>
            </w:r>
          </w:p>
        </w:tc>
        <w:tc>
          <w:tcPr>
            <w:tcW w:w="38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A9FB1" w14:textId="77777777" w:rsidR="00D86506" w:rsidRPr="0034016E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MOYENS / INTERVENTIONS / RECOMMANDATIONS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70CD3771" w14:textId="77777777" w:rsidR="00D86506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4016E">
              <w:rPr>
                <w:rFonts w:asciiTheme="minorHAnsi" w:hAnsiTheme="minorHAnsi" w:cstheme="minorHAnsi"/>
                <w:b/>
                <w:sz w:val="20"/>
              </w:rPr>
              <w:t>DATE</w:t>
            </w:r>
          </w:p>
          <w:p w14:paraId="0BD4EADB" w14:textId="77777777" w:rsidR="00D86506" w:rsidRPr="0000209F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0209F">
              <w:rPr>
                <w:rFonts w:asciiTheme="minorHAnsi" w:hAnsiTheme="minorHAnsi" w:cstheme="minorHAnsi"/>
                <w:b/>
                <w:color w:val="A6A6A6" w:themeColor="background1" w:themeShade="A6"/>
                <w:sz w:val="16"/>
                <w:szCs w:val="16"/>
              </w:rPr>
              <w:t>(aaaa-mm-jj)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</w:tcPr>
          <w:p w14:paraId="02429054" w14:textId="77777777" w:rsidR="00D86506" w:rsidRPr="0034016E" w:rsidRDefault="00D86506" w:rsidP="002E52D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786806">
              <w:rPr>
                <w:rFonts w:asciiTheme="minorHAnsi" w:hAnsiTheme="minorHAnsi" w:cstheme="minorHAnsi"/>
                <w:b/>
                <w:sz w:val="16"/>
                <w:szCs w:val="16"/>
              </w:rPr>
              <w:t>A, PA, P, M, NA, AB</w:t>
            </w:r>
          </w:p>
        </w:tc>
      </w:tr>
      <w:tr w:rsidR="00CA388B" w:rsidRPr="005A07A8" w14:paraId="347CFC2C" w14:textId="77777777" w:rsidTr="007342D7">
        <w:permStart w:id="1393784111" w:edGrp="everyone" w:colFirst="0" w:colLast="0" w:displacedByCustomXml="next"/>
        <w:permStart w:id="664151573" w:edGrp="everyone" w:colFirst="1" w:colLast="1" w:displacedByCustomXml="next"/>
        <w:permStart w:id="1435587948" w:edGrp="everyone" w:colFirst="2" w:colLast="2" w:displacedByCustomXml="next"/>
        <w:permStart w:id="1092178967" w:edGrp="everyone" w:colFirst="3" w:colLast="3" w:displacedByCustomXml="next"/>
        <w:permStart w:id="1509043515" w:edGrp="everyone" w:colFirst="4" w:colLast="4" w:displacedByCustomXml="next"/>
        <w:permStart w:id="995717982" w:edGrp="everyone" w:colFirst="5" w:colLast="5" w:displacedByCustomXml="next"/>
        <w:permStart w:id="640056238" w:edGrp="everyone" w:colFirst="6" w:colLast="6" w:displacedByCustomXml="next"/>
        <w:permStart w:id="1992896778" w:edGrp="everyone" w:colFirst="7" w:colLast="7" w:displacedByCustomXml="next"/>
        <w:bookmarkStart w:id="6" w:name="_GoBack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592933870"/>
            <w:placeholder>
              <w:docPart w:val="F851625F09FE4C0789BED44E21539B8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10948263" w14:textId="5B643E1E" w:rsidR="00CA388B" w:rsidRPr="005A07A8" w:rsidRDefault="00DF175D" w:rsidP="00DF175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2C5AD6EC" w14:textId="77C2EE94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65886453"/>
                <w:placeholder>
                  <w:docPart w:val="D8C69F4CF3B044BCA1B841EB29FC63A0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="00DF175D"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405988101"/>
              <w:placeholder>
                <w:docPart w:val="026A323905224F6A9AC04E83C6F54261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3816F686" w14:textId="7920A2A2" w:rsidR="00CA388B" w:rsidRPr="005A07A8" w:rsidRDefault="00DF175D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920019801"/>
              <w:placeholder>
                <w:docPart w:val="5CBCA061FF0046BF9C5722C0D65A5FC5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5847C986" w14:textId="01BE4DC3" w:rsidR="00CA388B" w:rsidRPr="005A07A8" w:rsidRDefault="00DF175D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572225"/>
            <w:placeholder>
              <w:docPart w:val="40A4ED8DE6F54E4EB01DDAA6804A057D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550B10E4" w14:textId="5F380EEA" w:rsidR="00CA388B" w:rsidRPr="005A07A8" w:rsidRDefault="00DF175D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2470798"/>
              <w:placeholder>
                <w:docPart w:val="7D2226907295483EB239357399B680D1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378FE500" w14:textId="4312A49B" w:rsidR="00CA388B" w:rsidRPr="005A07A8" w:rsidRDefault="00DF175D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890075908"/>
              <w:placeholder>
                <w:docPart w:val="55DF26786B634030A0053BF7D1B8A8FB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2650F1E4" w14:textId="1E499B9A" w:rsidR="00CA388B" w:rsidRDefault="00DF175D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6933999"/>
              <w:placeholder>
                <w:docPart w:val="2E7B8DDF434B41559FA55CE03F4D74B5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47A969ED" w14:textId="7DF98209" w:rsidR="00CA388B" w:rsidRPr="005A07A8" w:rsidRDefault="00DF175D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49518675" w14:textId="0CC35CB1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57A01CC8" w14:textId="11BC58D1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8B" w:rsidRPr="005A07A8" w14:paraId="7EE5F950" w14:textId="77777777" w:rsidTr="007342D7">
        <w:permEnd w:id="1393784111" w:displacedByCustomXml="next"/>
        <w:permEnd w:id="664151573" w:displacedByCustomXml="next"/>
        <w:permEnd w:id="1435587948" w:displacedByCustomXml="next"/>
        <w:permEnd w:id="1092178967" w:displacedByCustomXml="next"/>
        <w:permEnd w:id="1509043515" w:displacedByCustomXml="next"/>
        <w:permEnd w:id="995717982" w:displacedByCustomXml="next"/>
        <w:permEnd w:id="640056238" w:displacedByCustomXml="next"/>
        <w:permEnd w:id="1992896778" w:displacedByCustomXml="next"/>
        <w:bookmarkEnd w:id="6" w:displacedByCustomXml="next"/>
        <w:permStart w:id="1827290792" w:edGrp="everyone" w:colFirst="0" w:colLast="0" w:displacedByCustomXml="next"/>
        <w:permStart w:id="245109901" w:edGrp="everyone" w:colFirst="1" w:colLast="1" w:displacedByCustomXml="next"/>
        <w:permStart w:id="1486762622" w:edGrp="everyone" w:colFirst="2" w:colLast="2" w:displacedByCustomXml="next"/>
        <w:permStart w:id="446587987" w:edGrp="everyone" w:colFirst="3" w:colLast="3" w:displacedByCustomXml="next"/>
        <w:permStart w:id="1973637358" w:edGrp="everyone" w:colFirst="4" w:colLast="4" w:displacedByCustomXml="next"/>
        <w:permStart w:id="431771356" w:edGrp="everyone" w:colFirst="5" w:colLast="5" w:displacedByCustomXml="next"/>
        <w:permStart w:id="1453486810" w:edGrp="everyone" w:colFirst="6" w:colLast="6" w:displacedByCustomXml="next"/>
        <w:permStart w:id="994920510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14364965"/>
            <w:placeholder>
              <w:docPart w:val="EDB7B94D6DA94E61A679D9DE4320BC5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39E303D1" w14:textId="135BD469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55164EFA" w14:textId="361A10AC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0341697"/>
                <w:placeholder>
                  <w:docPart w:val="9E009244C82B48128934FCDC604E00CA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28124155"/>
              <w:placeholder>
                <w:docPart w:val="63FE7F9803F34B138D41BCCEA6810793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4A1231CA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656601579"/>
              <w:placeholder>
                <w:docPart w:val="218B0954DF314B97AEAD68F0DC078E9F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34E8BA7B" w14:textId="370CE182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28146343"/>
            <w:placeholder>
              <w:docPart w:val="927F680FCB8A4A62B2F555BA4710BD03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5F46CDEF" w14:textId="32A53704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11751494"/>
              <w:placeholder>
                <w:docPart w:val="2AE93A0C4D454C108EA161D2FB17F7B2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2AEF1293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772363307"/>
              <w:placeholder>
                <w:docPart w:val="751309C5BF67409BB9A838C54DAF7848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30A85597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36143474"/>
              <w:placeholder>
                <w:docPart w:val="BB364AF0668646909AF95F691C4237E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354B4A1B" w14:textId="44E84092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2466C2C7" w14:textId="1C7665CF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154B2563" w14:textId="3F7D6478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8B" w:rsidRPr="005A07A8" w14:paraId="1C9C75D3" w14:textId="77777777" w:rsidTr="007342D7">
        <w:permEnd w:id="1827290792" w:displacedByCustomXml="next"/>
        <w:permEnd w:id="245109901" w:displacedByCustomXml="next"/>
        <w:permEnd w:id="1486762622" w:displacedByCustomXml="next"/>
        <w:permEnd w:id="446587987" w:displacedByCustomXml="next"/>
        <w:permEnd w:id="1973637358" w:displacedByCustomXml="next"/>
        <w:permEnd w:id="431771356" w:displacedByCustomXml="next"/>
        <w:permEnd w:id="1453486810" w:displacedByCustomXml="next"/>
        <w:permEnd w:id="994920510" w:displacedByCustomXml="next"/>
        <w:permStart w:id="1492863926" w:edGrp="everyone" w:colFirst="0" w:colLast="0" w:displacedByCustomXml="next"/>
        <w:permStart w:id="2091528371" w:edGrp="everyone" w:colFirst="1" w:colLast="1" w:displacedByCustomXml="next"/>
        <w:permStart w:id="1622173668" w:edGrp="everyone" w:colFirst="2" w:colLast="2" w:displacedByCustomXml="next"/>
        <w:permStart w:id="766181970" w:edGrp="everyone" w:colFirst="3" w:colLast="3" w:displacedByCustomXml="next"/>
        <w:permStart w:id="1778722884" w:edGrp="everyone" w:colFirst="4" w:colLast="4" w:displacedByCustomXml="next"/>
        <w:permStart w:id="369105037" w:edGrp="everyone" w:colFirst="5" w:colLast="5" w:displacedByCustomXml="next"/>
        <w:permStart w:id="573389351" w:edGrp="everyone" w:colFirst="6" w:colLast="6" w:displacedByCustomXml="next"/>
        <w:permStart w:id="600728169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20692062"/>
            <w:placeholder>
              <w:docPart w:val="4C15D59A5C434E5BAE0FAFB695A1D05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579A74A9" w14:textId="01E88A98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5B7A684F" w14:textId="04E27F8B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293042"/>
                <w:placeholder>
                  <w:docPart w:val="B6D5FF6D90EB40E3B30D5C1A1D29AD16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023274247"/>
              <w:placeholder>
                <w:docPart w:val="E0BADA9FD2B247A4A8179A9152156D7E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19119A89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529180186"/>
              <w:placeholder>
                <w:docPart w:val="950EF54BBD174DD988ABC385E8893DA0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6B4C3039" w14:textId="53623290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48322783"/>
            <w:placeholder>
              <w:docPart w:val="2B15727EFE45435096B9351E64C595FA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64E2F969" w14:textId="0D1016EC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747580647"/>
              <w:placeholder>
                <w:docPart w:val="3B0B44CECB0B45F790267B7F3FA2D8BC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5CDBEB3A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666480623"/>
              <w:placeholder>
                <w:docPart w:val="01CE35B454FA434391309D2DFE7D7524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7BDBFF6A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61864413"/>
              <w:placeholder>
                <w:docPart w:val="204A08E0970A409BA0A993009D361409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78F8227B" w14:textId="41E27334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624FCBBB" w14:textId="384227A9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2A47B94D" w14:textId="1C475F1F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8B" w:rsidRPr="005A07A8" w14:paraId="5CFDE711" w14:textId="77777777" w:rsidTr="007342D7">
        <w:permEnd w:id="1492863926" w:displacedByCustomXml="next"/>
        <w:permEnd w:id="2091528371" w:displacedByCustomXml="next"/>
        <w:permEnd w:id="1622173668" w:displacedByCustomXml="next"/>
        <w:permEnd w:id="766181970" w:displacedByCustomXml="next"/>
        <w:permEnd w:id="1778722884" w:displacedByCustomXml="next"/>
        <w:permEnd w:id="369105037" w:displacedByCustomXml="next"/>
        <w:permEnd w:id="573389351" w:displacedByCustomXml="next"/>
        <w:permEnd w:id="600728169" w:displacedByCustomXml="next"/>
        <w:permStart w:id="595021049" w:edGrp="everyone" w:colFirst="0" w:colLast="0" w:displacedByCustomXml="next"/>
        <w:permStart w:id="1904806471" w:edGrp="everyone" w:colFirst="1" w:colLast="1" w:displacedByCustomXml="next"/>
        <w:permStart w:id="566776524" w:edGrp="everyone" w:colFirst="2" w:colLast="2" w:displacedByCustomXml="next"/>
        <w:permStart w:id="871184225" w:edGrp="everyone" w:colFirst="3" w:colLast="3" w:displacedByCustomXml="next"/>
        <w:permStart w:id="218057422" w:edGrp="everyone" w:colFirst="4" w:colLast="4" w:displacedByCustomXml="next"/>
        <w:permStart w:id="1210275203" w:edGrp="everyone" w:colFirst="5" w:colLast="5" w:displacedByCustomXml="next"/>
        <w:permStart w:id="992883653" w:edGrp="everyone" w:colFirst="6" w:colLast="6" w:displacedByCustomXml="next"/>
        <w:permStart w:id="1328552589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04518663"/>
            <w:placeholder>
              <w:docPart w:val="224E8D06C61142B6BA3FAD8B8286E65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3960D1A1" w14:textId="345EEA71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5256ED3F" w14:textId="25E49477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45566170"/>
                <w:placeholder>
                  <w:docPart w:val="3C9F65DD232845A083FE4343AB5B4137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756970588"/>
              <w:placeholder>
                <w:docPart w:val="8027533508E94F4880F31A24E2D4A5EB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268C1BA9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37005033"/>
              <w:placeholder>
                <w:docPart w:val="F9CF427BD16D4EB2BED251857C7C2E06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75622042" w14:textId="680DE3F4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71855986"/>
            <w:placeholder>
              <w:docPart w:val="81C1708A8AC0418CA0E5477A7C6D3D41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507C6C6D" w14:textId="6B62A9EB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493462829"/>
              <w:placeholder>
                <w:docPart w:val="78735C7C97E94A6CB3127070899DED1C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050D1479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535474409"/>
              <w:placeholder>
                <w:docPart w:val="8C34ABE73104454C8D5E8861C5933C56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61D72665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929707794"/>
              <w:placeholder>
                <w:docPart w:val="F331C349EF6B453091D7F5AB81FCD131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2D58AAC3" w14:textId="15E8D2A0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3D9BD0DC" w14:textId="0420F390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1DA84F7B" w14:textId="657758C2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8B" w:rsidRPr="005A07A8" w14:paraId="18DAA16C" w14:textId="77777777" w:rsidTr="007342D7">
        <w:permEnd w:id="595021049" w:displacedByCustomXml="next"/>
        <w:permEnd w:id="1904806471" w:displacedByCustomXml="next"/>
        <w:permEnd w:id="566776524" w:displacedByCustomXml="next"/>
        <w:permEnd w:id="871184225" w:displacedByCustomXml="next"/>
        <w:permEnd w:id="218057422" w:displacedByCustomXml="next"/>
        <w:permEnd w:id="1210275203" w:displacedByCustomXml="next"/>
        <w:permEnd w:id="992883653" w:displacedByCustomXml="next"/>
        <w:permEnd w:id="1328552589" w:displacedByCustomXml="next"/>
        <w:permStart w:id="1474507584" w:edGrp="everyone" w:colFirst="0" w:colLast="0" w:displacedByCustomXml="next"/>
        <w:permStart w:id="242102141" w:edGrp="everyone" w:colFirst="1" w:colLast="1" w:displacedByCustomXml="next"/>
        <w:permStart w:id="1896299873" w:edGrp="everyone" w:colFirst="2" w:colLast="2" w:displacedByCustomXml="next"/>
        <w:permStart w:id="1211784753" w:edGrp="everyone" w:colFirst="3" w:colLast="3" w:displacedByCustomXml="next"/>
        <w:permStart w:id="1047469722" w:edGrp="everyone" w:colFirst="4" w:colLast="4" w:displacedByCustomXml="next"/>
        <w:permStart w:id="2125429250" w:edGrp="everyone" w:colFirst="5" w:colLast="5" w:displacedByCustomXml="next"/>
        <w:permStart w:id="1800949520" w:edGrp="everyone" w:colFirst="6" w:colLast="6" w:displacedByCustomXml="next"/>
        <w:permStart w:id="1043359645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34975934"/>
            <w:placeholder>
              <w:docPart w:val="8D5B027A593741BEAAAB59742267FCB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139658A9" w14:textId="00FABED2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09D40AF0" w14:textId="22E90262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4162669"/>
                <w:placeholder>
                  <w:docPart w:val="37941A7025444514A97B6A3FDB69DA3D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471603959"/>
              <w:placeholder>
                <w:docPart w:val="D55FC0AA1B184FED8D3BDC893C0A1A3A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10580085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376391514"/>
              <w:placeholder>
                <w:docPart w:val="3BA5852C13A1463EA778FE4BDA97F98F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3F3ADE9A" w14:textId="1B189A8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34953643"/>
            <w:placeholder>
              <w:docPart w:val="F0490876761F4020B23962C1E6E957D7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507A8E3D" w14:textId="2D841DCF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897857808"/>
              <w:placeholder>
                <w:docPart w:val="978230B1975848568DBBF7D44C75ADE2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71F4C2A7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074432778"/>
              <w:placeholder>
                <w:docPart w:val="225DD379EC7A4A028246BF1B5E1AE9A7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55DC6A77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5229436"/>
              <w:placeholder>
                <w:docPart w:val="4B9FBCAD21694B3B9B8F12C3879E7800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70FE937D" w14:textId="03ED435B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716D0B15" w14:textId="41C2E38E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7F4F1B63" w14:textId="7F9DCF9D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8B" w:rsidRPr="005A07A8" w14:paraId="58FC4F9B" w14:textId="77777777" w:rsidTr="007342D7">
        <w:permEnd w:id="1474507584" w:displacedByCustomXml="next"/>
        <w:permEnd w:id="242102141" w:displacedByCustomXml="next"/>
        <w:permEnd w:id="1896299873" w:displacedByCustomXml="next"/>
        <w:permEnd w:id="1211784753" w:displacedByCustomXml="next"/>
        <w:permEnd w:id="1047469722" w:displacedByCustomXml="next"/>
        <w:permEnd w:id="2125429250" w:displacedByCustomXml="next"/>
        <w:permEnd w:id="1800949520" w:displacedByCustomXml="next"/>
        <w:permEnd w:id="1043359645" w:displacedByCustomXml="next"/>
        <w:permStart w:id="1880032195" w:edGrp="everyone" w:colFirst="0" w:colLast="0" w:displacedByCustomXml="next"/>
        <w:permStart w:id="147874815" w:edGrp="everyone" w:colFirst="1" w:colLast="1" w:displacedByCustomXml="next"/>
        <w:permStart w:id="628443107" w:edGrp="everyone" w:colFirst="2" w:colLast="2" w:displacedByCustomXml="next"/>
        <w:permStart w:id="1773740993" w:edGrp="everyone" w:colFirst="3" w:colLast="3" w:displacedByCustomXml="next"/>
        <w:permStart w:id="1572284040" w:edGrp="everyone" w:colFirst="4" w:colLast="4" w:displacedByCustomXml="next"/>
        <w:permStart w:id="1978600794" w:edGrp="everyone" w:colFirst="5" w:colLast="5" w:displacedByCustomXml="next"/>
        <w:permStart w:id="207689172" w:edGrp="everyone" w:colFirst="6" w:colLast="6" w:displacedByCustomXml="next"/>
        <w:permStart w:id="1639190380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68287769"/>
            <w:placeholder>
              <w:docPart w:val="2FECEDEC63714F1FA439E593F865A3B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166F7AD6" w14:textId="5AB97144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4DC82BF9" w14:textId="78867685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07671421"/>
                <w:placeholder>
                  <w:docPart w:val="471ABA6AB88B4D69B90F63F71FBAAEF6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03574870"/>
              <w:placeholder>
                <w:docPart w:val="45DF495BB119442584F4030D41123165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39617FC1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736783545"/>
              <w:placeholder>
                <w:docPart w:val="9A1783890BFB4ECFBD5431C07E55B632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01F437DD" w14:textId="6C6ED625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57601650"/>
            <w:placeholder>
              <w:docPart w:val="FC2CDC11F7704BCFBC3E7891D207FC2B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110FD4A2" w14:textId="005008B2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714314719"/>
              <w:placeholder>
                <w:docPart w:val="1A920434CDA34A89BA353D9CB42DAE1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1F18AB77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552209983"/>
              <w:placeholder>
                <w:docPart w:val="FBC075428D114C6BBC7861931B68B0D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1076C8C1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724839872"/>
              <w:placeholder>
                <w:docPart w:val="F66DD147BB43459C985324403E703D53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21E64114" w14:textId="38004365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195B58F6" w14:textId="186AE97D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60708DC9" w14:textId="37918251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8B" w:rsidRPr="005A07A8" w14:paraId="18D8AAB6" w14:textId="77777777" w:rsidTr="007342D7">
        <w:permEnd w:id="1880032195" w:displacedByCustomXml="next"/>
        <w:permEnd w:id="147874815" w:displacedByCustomXml="next"/>
        <w:permEnd w:id="628443107" w:displacedByCustomXml="next"/>
        <w:permEnd w:id="1773740993" w:displacedByCustomXml="next"/>
        <w:permEnd w:id="1572284040" w:displacedByCustomXml="next"/>
        <w:permEnd w:id="1978600794" w:displacedByCustomXml="next"/>
        <w:permEnd w:id="207689172" w:displacedByCustomXml="next"/>
        <w:permEnd w:id="1639190380" w:displacedByCustomXml="next"/>
        <w:permStart w:id="1587482256" w:edGrp="everyone" w:colFirst="0" w:colLast="0" w:displacedByCustomXml="next"/>
        <w:permStart w:id="1899845203" w:edGrp="everyone" w:colFirst="1" w:colLast="1" w:displacedByCustomXml="next"/>
        <w:permStart w:id="267284537" w:edGrp="everyone" w:colFirst="2" w:colLast="2" w:displacedByCustomXml="next"/>
        <w:permStart w:id="689724362" w:edGrp="everyone" w:colFirst="3" w:colLast="3" w:displacedByCustomXml="next"/>
        <w:permStart w:id="928930472" w:edGrp="everyone" w:colFirst="4" w:colLast="4" w:displacedByCustomXml="next"/>
        <w:permStart w:id="88170275" w:edGrp="everyone" w:colFirst="5" w:colLast="5" w:displacedByCustomXml="next"/>
        <w:permStart w:id="1571244242" w:edGrp="everyone" w:colFirst="6" w:colLast="6" w:displacedByCustomXml="next"/>
        <w:permStart w:id="1842093013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42192944"/>
            <w:placeholder>
              <w:docPart w:val="BC5CBFFDD2A746DAA59B17858BDE757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6286C340" w14:textId="777691C0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66FD5533" w14:textId="30A35122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27395367"/>
                <w:placeholder>
                  <w:docPart w:val="1EADA22ACF284CC28447EEC5741C8C97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98970015"/>
              <w:placeholder>
                <w:docPart w:val="7E2A83A75DB045C8BCF9910FE9B9ADE5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3DDC392F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17642978"/>
              <w:placeholder>
                <w:docPart w:val="E2F0A53D7E754F29B5F0873E83CE39BC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79916F88" w14:textId="448A8CE0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97532780"/>
            <w:placeholder>
              <w:docPart w:val="13AF80AF58CC468CB3B1F124E65624BD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5B70A40C" w14:textId="20371C9F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15663682"/>
              <w:placeholder>
                <w:docPart w:val="8D3C79629AFF418CBA8D19062F90AD66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514EB668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65377478"/>
              <w:placeholder>
                <w:docPart w:val="FB0AF4BB26EF4ABDB9B3D05600E405D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53B892B7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636159452"/>
              <w:placeholder>
                <w:docPart w:val="7BBFB859C5084D2BA9CD14E419379CD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6F4139FD" w14:textId="6AE155A3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345A85B6" w14:textId="6A57E1E6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0FC8790D" w14:textId="60BB42AB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88B" w14:paraId="539193A2" w14:textId="77777777" w:rsidTr="007342D7">
        <w:permEnd w:id="1587482256" w:displacedByCustomXml="next"/>
        <w:permEnd w:id="1899845203" w:displacedByCustomXml="next"/>
        <w:permEnd w:id="267284537" w:displacedByCustomXml="next"/>
        <w:permEnd w:id="689724362" w:displacedByCustomXml="next"/>
        <w:permEnd w:id="928930472" w:displacedByCustomXml="next"/>
        <w:permEnd w:id="88170275" w:displacedByCustomXml="next"/>
        <w:permEnd w:id="1571244242" w:displacedByCustomXml="next"/>
        <w:permEnd w:id="1842093013" w:displacedByCustomXml="next"/>
        <w:permStart w:id="1950356480" w:edGrp="everyone" w:colFirst="0" w:colLast="0" w:displacedByCustomXml="next"/>
        <w:permStart w:id="1579238343" w:edGrp="everyone" w:colFirst="1" w:colLast="1" w:displacedByCustomXml="next"/>
        <w:permStart w:id="675181226" w:edGrp="everyone" w:colFirst="2" w:colLast="2" w:displacedByCustomXml="next"/>
        <w:permStart w:id="1818951745" w:edGrp="everyone" w:colFirst="3" w:colLast="3" w:displacedByCustomXml="next"/>
        <w:permStart w:id="495327747" w:edGrp="everyone" w:colFirst="4" w:colLast="4" w:displacedByCustomXml="next"/>
        <w:permStart w:id="1937720587" w:edGrp="everyone" w:colFirst="5" w:colLast="5" w:displacedByCustomXml="next"/>
        <w:permStart w:id="1110578722" w:edGrp="everyone" w:colFirst="6" w:colLast="6" w:displacedByCustomXml="next"/>
        <w:permStart w:id="1893672898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1328883"/>
            <w:placeholder>
              <w:docPart w:val="3F4FA215FFAF49EFB3B1866D218B46C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4B19CA6E" w14:textId="2728B928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3777AE49" w14:textId="2D89D51B" w:rsidR="00CA388B" w:rsidRPr="00234B4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5404982"/>
                <w:placeholder>
                  <w:docPart w:val="7477464A6A124F6492EB5B6D4A99F44E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871491710"/>
              <w:placeholder>
                <w:docPart w:val="E80E1117558240A180FB1486114A5A94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374F94DD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872990245"/>
              <w:placeholder>
                <w:docPart w:val="58AE3F36F83342E9B00935FB0907F508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6A3730DA" w14:textId="030EC652" w:rsidR="00CA388B" w:rsidRPr="00C43B8A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44160456"/>
            <w:placeholder>
              <w:docPart w:val="D93B28A767E84EE7AFA933D2EDE0F159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625A0032" w14:textId="37D9AE53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013804330"/>
              <w:placeholder>
                <w:docPart w:val="641CFEE11C7D44F19FD18801CC1BC46D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1E892A94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55496518"/>
              <w:placeholder>
                <w:docPart w:val="CB5DA85BFE6D4028B72488A28ABBA5E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0F3321BF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605554570"/>
              <w:placeholder>
                <w:docPart w:val="B5E03E8F88A24B7E91D4F23F439384D8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76995406" w14:textId="37A255C8" w:rsidR="00CA388B" w:rsidRPr="00C43B8A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73395B65" w14:textId="6B5A0970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7A741D36" w14:textId="78D4497B" w:rsidR="00CA388B" w:rsidRDefault="00CA388B" w:rsidP="00CA388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A388B" w14:paraId="6ABDE9D8" w14:textId="77777777" w:rsidTr="007342D7">
        <w:permEnd w:id="1950356480" w:displacedByCustomXml="next"/>
        <w:permEnd w:id="1579238343" w:displacedByCustomXml="next"/>
        <w:permEnd w:id="675181226" w:displacedByCustomXml="next"/>
        <w:permEnd w:id="1818951745" w:displacedByCustomXml="next"/>
        <w:permEnd w:id="495327747" w:displacedByCustomXml="next"/>
        <w:permEnd w:id="1937720587" w:displacedByCustomXml="next"/>
        <w:permEnd w:id="1110578722" w:displacedByCustomXml="next"/>
        <w:permEnd w:id="1893672898" w:displacedByCustomXml="next"/>
        <w:permStart w:id="1548289936" w:edGrp="everyone" w:colFirst="7" w:colLast="7" w:displacedByCustomXml="next"/>
        <w:permStart w:id="47593979" w:edGrp="everyone" w:colFirst="6" w:colLast="6" w:displacedByCustomXml="next"/>
        <w:permStart w:id="282074260" w:edGrp="everyone" w:colFirst="5" w:colLast="5" w:displacedByCustomXml="next"/>
        <w:permStart w:id="566112683" w:edGrp="everyone" w:colFirst="4" w:colLast="4" w:displacedByCustomXml="next"/>
        <w:permStart w:id="209729212" w:edGrp="everyone" w:colFirst="3" w:colLast="3" w:displacedByCustomXml="next"/>
        <w:permStart w:id="709756999" w:edGrp="everyone" w:colFirst="2" w:colLast="2" w:displacedByCustomXml="next"/>
        <w:permStart w:id="121717624" w:edGrp="everyone" w:colFirst="1" w:colLast="1" w:displacedByCustomXml="next"/>
        <w:permStart w:id="68080529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77141428"/>
            <w:placeholder>
              <w:docPart w:val="0C2ACC3AECC148B0BA0FF933BB16B8F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12D980CD" w14:textId="745EBE94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3D2EEEDF" w14:textId="7CAAA1B0" w:rsidR="00CA388B" w:rsidRPr="00234B4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80654110"/>
                <w:placeholder>
                  <w:docPart w:val="0B06F389C9A646A89D42F7C2FFC223E5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2142104616"/>
              <w:placeholder>
                <w:docPart w:val="815C520BB41047BDA13E6003E07043CC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5BEAE839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635475883"/>
              <w:placeholder>
                <w:docPart w:val="7728A90601F440859EE81DE131C46F83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0E56E742" w14:textId="5DDBC0ED" w:rsidR="00CA388B" w:rsidRPr="002A081A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33579293"/>
            <w:placeholder>
              <w:docPart w:val="3177519AFCDF46E8BFD642BF31EA4E9F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36F2847A" w14:textId="56A12972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619151296"/>
              <w:placeholder>
                <w:docPart w:val="C17A8481FDA64B138CE319B9A948D320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615A2481" w14:textId="77777777" w:rsidR="00CA388B" w:rsidRPr="005A07A8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687635977"/>
              <w:placeholder>
                <w:docPart w:val="896DA9D147A947FF81575B0AEEF568B1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5A375223" w14:textId="77777777" w:rsidR="00CA388B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915171429"/>
              <w:placeholder>
                <w:docPart w:val="3352B509752B4C2FADB0647D3A97D947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2A44325E" w14:textId="1756EA6D" w:rsidR="00CA388B" w:rsidRPr="002A081A" w:rsidRDefault="00CA388B" w:rsidP="00CA388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154CF8DF" w14:textId="623068C6" w:rsidR="00CA388B" w:rsidRPr="005A07A8" w:rsidRDefault="00CA388B" w:rsidP="00CA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44F449BE" w14:textId="5FD065A3" w:rsidR="00CA388B" w:rsidRDefault="00CA388B" w:rsidP="00CA388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9831CC" w14:paraId="1055FAB7" w14:textId="77777777" w:rsidTr="007342D7">
        <w:permEnd w:id="1548289936" w:displacedByCustomXml="next"/>
        <w:permEnd w:id="47593979" w:displacedByCustomXml="next"/>
        <w:permEnd w:id="282074260" w:displacedByCustomXml="next"/>
        <w:permEnd w:id="566112683" w:displacedByCustomXml="next"/>
        <w:permEnd w:id="209729212" w:displacedByCustomXml="next"/>
        <w:permEnd w:id="709756999" w:displacedByCustomXml="next"/>
        <w:permEnd w:id="121717624" w:displacedByCustomXml="next"/>
        <w:permEnd w:id="680805291" w:displacedByCustomXml="next"/>
        <w:permStart w:id="640038819" w:edGrp="everyone" w:colFirst="7" w:colLast="7" w:displacedByCustomXml="next"/>
        <w:permStart w:id="211706312" w:edGrp="everyone" w:colFirst="6" w:colLast="6" w:displacedByCustomXml="next"/>
        <w:permStart w:id="642262432" w:edGrp="everyone" w:colFirst="5" w:colLast="5" w:displacedByCustomXml="next"/>
        <w:permStart w:id="1029454866" w:edGrp="everyone" w:colFirst="4" w:colLast="4" w:displacedByCustomXml="next"/>
        <w:permStart w:id="323235332" w:edGrp="everyone" w:colFirst="3" w:colLast="3" w:displacedByCustomXml="next"/>
        <w:permStart w:id="2118143624" w:edGrp="everyone" w:colFirst="2" w:colLast="2" w:displacedByCustomXml="next"/>
        <w:permStart w:id="690183852" w:edGrp="everyone" w:colFirst="1" w:colLast="1" w:displacedByCustomXml="next"/>
        <w:permStart w:id="66607490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85826377"/>
            <w:placeholder>
              <w:docPart w:val="F2729715571541E69FBB32FC2DB0E6E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12C0EBEC" w14:textId="77777777" w:rsidR="009831CC" w:rsidRDefault="009831CC" w:rsidP="009831CC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5A07A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268" w:type="dxa"/>
          </w:tcPr>
          <w:p w14:paraId="0E277828" w14:textId="7D1A0857" w:rsidR="009831CC" w:rsidRPr="00234B48" w:rsidRDefault="009831CC" w:rsidP="009831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5A0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21585880"/>
                <w:placeholder>
                  <w:docPart w:val="6AE9BBA6BA724627B185218C210E503C"/>
                </w:placeholder>
                <w:showingPlcHdr/>
                <w:comboBox>
                  <w:listItem w:value="Choisissez un élément."/>
                  <w:listItem w:displayText="↓ autonomie aux transferts:" w:value="↓ autonomie aux transferts:"/>
                  <w:listItem w:displayText="Transferts problématiques:" w:value="Transferts problématiques:"/>
                  <w:listItem w:displayText="Chute(s)" w:value="Chute(s)"/>
                  <w:listItem w:displayText="Risque de chute" w:value="Risque de chute"/>
                  <w:listItem w:displayText="Déplacements au lit problématiques:" w:value="Déplacements au lit problématiques:"/>
                  <w:listItem w:displayText="Déplacements non sécuritaires:" w:value="Déplacements non sécuritaires:"/>
                  <w:listItem w:displayText="↓ autonomie à la marche" w:value="↓ autonomie à la marche"/>
                  <w:listItem w:displayText="↓ autonomie aux escaliers" w:value="↓ autonomie aux escaliers"/>
                  <w:listItem w:displayText="↓ autonomie présumée AVQ / AVD" w:value="↓ autonomie présumée AVQ / AVD"/>
                  <w:listItem w:displayText="↓ équilibre" w:value="↓ équilibre"/>
                  <w:listItem w:displayText="↓ de l'endurance:" w:value="↓ de l'endurance:"/>
                  <w:listItem w:displayText="↓ de force musculaire:" w:value="↓ de force musculaire:"/>
                  <w:listItem w:displayText="↓ amplitude articulaire:" w:value="↓ amplitude articulaire:"/>
                  <w:listItem w:displayText="↓ mouvements fonctionnels:" w:value="↓ mouvements fonctionnels:"/>
                  <w:listItem w:displayText="Oedeme et signes trophiques:" w:value="Oedeme et signes trophiques:"/>
                  <w:listItem w:displayText="Trouble postural:" w:value="Trouble postural:"/>
                  <w:listItem w:displayText="Trouble neurologique:" w:value="Trouble neurologique:"/>
                  <w:listItem w:displayText="Trouble cardio-respiratoire:" w:value="Trouble cardio-respiratoire:"/>
                  <w:listItem w:displayText="Comportement à risque pour la sécurité:" w:value="Comportement à risque pour la sécurité:"/>
                  <w:listItem w:displayText="Douleur:" w:value="Douleur:"/>
                  <w:listItem w:displayText="Risque de déconditionnement:" w:value="Risque de déconditionnement:"/>
                  <w:listItem w:displayText="Alitement" w:value="Alitement"/>
                  <w:listItem w:displayText=" " w:value=" "/>
                </w:comboBox>
              </w:sdtPr>
              <w:sdtEndPr/>
              <w:sdtContent>
                <w:r w:rsidR="00CA388B" w:rsidRPr="00D132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3402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210079261"/>
              <w:placeholder>
                <w:docPart w:val="4E6847D4530A4D0A9AC8D90E9EDB6CF0"/>
              </w:placeholder>
              <w:showingPlcHdr/>
              <w:comboBox>
                <w:listItem w:value="Choisissez un élément."/>
                <w:listItem w:displayText="Que M/Mme effectue ses transferts de façon sécuritaire:   " w:value="Que M/Mme effectue ses transferts de façon sécuritaire:   "/>
                <w:listItem w:displayText="Que M/Mme se déplace au lit de façon sécuritaire: " w:value="Que M/Mme se déplace au lit de façon sécuritaire: "/>
                <w:listItem w:displayText="Que M/Mme se déplace de façon sécuritaire: " w:value="Que M/Mme se déplace de façon sécuritaire: "/>
                <w:listItem w:displayText="Que M/Mme marche de façon sécuritaire: " w:value="Que M/Mme marche de façon sécuritaire: "/>
                <w:listItem w:displayText="Que M/Mme ulilise les escaliers de façon sécuritaire: " w:value="Que M/Mme ulilise les escaliers de façon sécuritaire: "/>
                <w:listItem w:displayText="Que M/Mme présente un équilibre suffisant pour que les déplacements et les tâches quotidiennes soient exécutés de façon sécuritaire: " w:value="Que M/Mme présente un équilibre suffisant pour que les déplacements et les tâches quotidiennes soient exécutés de façon sécuritaire: "/>
                <w:listItem w:displayText="Que M/Mme ait une endurance suffisante pour réaliser ses déplacements et ses tâches quotidiennes: " w:value="Que M/Mme ait une endurance suffisante pour réaliser ses déplacements et ses tâches quotidiennes: "/>
                <w:listItem w:displayText="Que M/Mme ait une force musculaire suffisante pour réaliser ses déplacements et tâches quotidiennes:" w:value="Que M/Mme ait une force musculaire suffisante pour réaliser ses déplacements et tâches quotidiennes:"/>
                <w:listItem w:displayText="Que M/Mme ait une mobilité lui permettant de se déplacer et de réaliser ses tâches quotidiennes: " w:value="Que M/Mme ait une mobilité lui permettant de se déplacer et de réaliser ses tâches quotidiennes: "/>
                <w:listItem w:displayText="Que M/Mme réalise ses activités de vie quotidiennes de façon sécuritaire: " w:value="Que M/Mme réalise ses activités de vie quotidiennes de façon sécuritaire: "/>
                <w:listItem w:displayText="Que M/Mme réalise ses activités de vie domestiques de façon sécuritaire: " w:value="Que M/Mme réalise ses activités de vie domestiques de façon sécuritaire: "/>
                <w:listItem w:displayText="Que M/Mme présente une réduction de son oedème/signe trophique:" w:value="Que M/Mme présente une réduction de son oedème/signe trophique:"/>
                <w:listItem w:displayText="Que M/Mme ait une posture qui facite les déplacements et la réduction des douleurs: " w:value="Que M/Mme ait une posture qui facite les déplacements et la réduction des douleurs: "/>
                <w:listItem w:displayText="Que M/Mme présente une contrôle neuromusculaire facilitant les déplacements et la réalisation des tâches quotidiennes:" w:value="Que M/Mme présente une contrôle neuromusculaire facilitant les déplacements et la réalisation des tâches quotidiennes:"/>
                <w:listItem w:displayText="Que M/Mme ait une condition cardio-respiratoire lui permettant de réaliser ses déplacements et tâches quotidiennes:" w:value="Que M/Mme ait une condition cardio-respiratoire lui permettant de réaliser ses déplacements et tâches quotidiennes:"/>
                <w:listItem w:displayText="Que M/Mme adopte un comportement sécuritaire et de collaboration:" w:value="Que M/Mme adopte un comportement sécuritaire et de collaboration:"/>
                <w:listItem w:displayText="Que M/Mme connaisse et applique les techniques de contrôle de la douleur." w:value="Que M/Mme connaisse et applique les techniques de contrôle de la douleur."/>
                <w:listItem w:displayText="Que M/Mme exprime une diminution de la douleur de : " w:value="Que M/Mme exprime une diminution de la douleur de : "/>
                <w:listItem w:displayText="Que M/Mme maintienne ses capacités actuelles le plus longtemps possible:" w:value="Que M/Mme maintienne ses capacités actuelles le plus longtemps possible:"/>
                <w:listItem w:displayText="Que M/Mme reçoive l'assistance nécessaire à la réalisation de ses AVQ de façon sécuritaire:" w:value="Que M/Mme reçoive l'assistance nécessaire à la réalisation de ses AVQ de façon sécuritaire:"/>
                <w:listItem w:displayText=" " w:value=" "/>
              </w:comboBox>
            </w:sdtPr>
            <w:sdtEndPr/>
            <w:sdtContent>
              <w:p w14:paraId="1B394B95" w14:textId="12F276E9" w:rsidR="009831CC" w:rsidRPr="005A07A8" w:rsidRDefault="002A081A" w:rsidP="009831C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68596260"/>
              <w:placeholder>
                <w:docPart w:val="085B0ED7ECA64129B15A2CD43A7B8268"/>
              </w:placeholder>
              <w:showingPlcHdr/>
              <w:comboBox>
                <w:listItem w:value="Choisissez un élément."/>
                <w:listItem w:displayText="en tout temps." w:value="en tout temps."/>
                <w:listItem w:displayText="25 % du temps." w:value="25 % du temps."/>
                <w:listItem w:displayText="50% du temps. " w:value="50% du temps. "/>
                <w:listItem w:displayText="75 % du temps." w:value="75 % du temps."/>
                <w:listItem w:displayText="de 25%." w:value="de 25%."/>
                <w:listItem w:displayText="de 50%." w:value="de 50%."/>
                <w:listItem w:displayText="de 75 %." w:value="de 75 %."/>
                <w:listItem w:displayText="de 100%." w:value="de 100%."/>
                <w:listItem w:displayText=" " w:value=" "/>
              </w:comboBox>
            </w:sdtPr>
            <w:sdtEndPr>
              <w:rPr>
                <w:rFonts w:ascii="Arial Narrow" w:hAnsi="Arial Narrow" w:cs="Times New Roman"/>
              </w:rPr>
            </w:sdtEndPr>
            <w:sdtContent>
              <w:p w14:paraId="4EB7D226" w14:textId="7E7C9CA1" w:rsidR="009831CC" w:rsidRPr="002A081A" w:rsidRDefault="002A081A" w:rsidP="009831C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72983999"/>
            <w:placeholder>
              <w:docPart w:val="CFA5DF76E07749DAA7BA48231B8B10BB"/>
            </w:placeholder>
            <w:showingPlcHdr/>
            <w:comboBox>
              <w:listItem w:value="Choisissez un élément."/>
              <w:listItem w:displayText="Dès maintenant" w:value="Dès maintenant"/>
              <w:listItem w:displayText="1 semaine" w:value="1 semaine"/>
              <w:listItem w:displayText="2 semaines" w:value="2 semaines"/>
              <w:listItem w:displayText="3 semaines" w:value="3 semaines"/>
              <w:listItem w:displayText="6 semaines" w:value="6 semaines"/>
              <w:listItem w:displayText="1 mois" w:value="1 mois"/>
              <w:listItem w:displayText="2 mois" w:value="2 mois"/>
              <w:listItem w:displayText="3 mois" w:value="3 mois"/>
              <w:listItem w:displayText="6 mois" w:value="6 mois"/>
              <w:listItem w:displayText=" " w:value=" "/>
            </w:comboBox>
          </w:sdtPr>
          <w:sdtEndPr/>
          <w:sdtContent>
            <w:tc>
              <w:tcPr>
                <w:tcW w:w="1559" w:type="dxa"/>
              </w:tcPr>
              <w:p w14:paraId="7D05D1E5" w14:textId="200CE75C" w:rsidR="009831CC" w:rsidRDefault="00CA388B" w:rsidP="009831CC">
                <w:pPr>
                  <w:rPr>
                    <w:rFonts w:asciiTheme="minorHAnsi" w:hAnsiTheme="minorHAnsi" w:cstheme="minorHAnsi"/>
                    <w:sz w:val="20"/>
                  </w:rPr>
                </w:pPr>
                <w:r w:rsidRPr="00EB6C2D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3880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3313780"/>
              <w:placeholder>
                <w:docPart w:val="758AEAEB98444A8EB5AE98FA3B5558BF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635240B7" w14:textId="30E10683" w:rsidR="009831CC" w:rsidRPr="005A07A8" w:rsidRDefault="002A081A" w:rsidP="009831C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16645017"/>
              <w:placeholder>
                <w:docPart w:val="8B0644BF1E4C4A77A79A7F0C91A37259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65899681" w14:textId="3CB8A40B" w:rsidR="009831CC" w:rsidRDefault="002A081A" w:rsidP="009831C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332406225"/>
              <w:placeholder>
                <w:docPart w:val="38710A4BE14647CBAD9C6CC825FCB774"/>
              </w:placeholder>
              <w:showingPlcHdr/>
              <w:comboBox>
                <w:listItem w:value="Choisissez un élément."/>
                <w:listItem w:displayText="Entraînement aux transferts :" w:value="Entraînement aux transferts :"/>
                <w:listItem w:displayText="Recommandations d'aides techniques: " w:value="Recommandations d'aides techniques: "/>
                <w:listItem w:displayText="Recommandations/enseignement des équipements et techniques de mobilité et de transferts préconisés: " w:value="Recommandations/enseignement des équipements et techniques de mobilité et de transferts préconisés: "/>
                <w:listItem w:displayText="Recommandations/enseignement  des aides techniques et assistance requises à la marche: " w:value="Recommandations/enseignement  des aides techniques et assistance requises à la marche: "/>
                <w:listItem w:displayText="Correction du patron de marche:" w:value="Correction du patron de marche:"/>
                <w:listItem w:displayText="Entraînement à la marche :" w:value="Entraînement à la marche :"/>
                <w:listItem w:displayText="Entraînement à l'autopropulsion du fauteuil roulant:" w:value="Entraînement à l'autopropulsion du fauteuil roulant:"/>
                <w:listItem w:displayText="Entraînement aux escaliers :" w:value="Entraînement aux escaliers :"/>
                <w:listItem w:displayText="Exercices de proprioception:" w:value="Exercices de proprioception:"/>
                <w:listItem w:displayText="Exercices équilibre : " w:value="Exercices équilibre : "/>
                <w:listItem w:displayText="Exercices de coordination : " w:value="Exercices de coordination : "/>
                <w:listItem w:displayText="Exercices de renforcement:" w:value="Exercices de renforcement:"/>
                <w:listItem w:displayText="Exercices de mobilité articulaire :" w:value="Exercices de mobilité articulaire :"/>
                <w:listItem w:displayText="Exercices d'endurance:" w:value="Exercices d'endurance:"/>
                <w:listItem w:displayText="Modalités pour ↓ oedème et signes trophiques:" w:value="Modalités pour ↓ oedème et signes trophiques:"/>
                <w:listItem w:displayText="Corrections et exercices posturaux:" w:value="Corrections et exercices posturaux:"/>
                <w:listItem w:displayText="Exercices respiratoires:" w:value="Exercices respiratoires:"/>
                <w:listItem w:displayText="Exercices contrôle neuromusculaire:" w:value="Exercices contrôle neuromusculaire:"/>
                <w:listItem w:displayText="Encourager séances au fauteuil :" w:value="Encourager séances au fauteuil :"/>
                <w:listItem w:displayText="Mesures de contrôle / alternatives:" w:value="Mesures de contrôle / alternatives:"/>
                <w:listItem w:displayText="Modalités analgésiques:" w:value="Modalités analgésiques:"/>
                <w:listItem w:displayText="Enseignement des techniques de contrôle de la douleur:" w:value="Enseignement des techniques de contrôle de la douleur:"/>
                <w:listItem w:displayText="Référence autres professionnels :" w:value="Référence autres professionnels :"/>
                <w:listItem w:displayText="Sécurisation de l'environnement:" w:value="Sécurisation de l'environnement:"/>
                <w:listItem w:displayText=" " w:value=" "/>
              </w:comboBox>
            </w:sdtPr>
            <w:sdtEndPr/>
            <w:sdtContent>
              <w:p w14:paraId="7390E5A3" w14:textId="3D7AD034" w:rsidR="009831CC" w:rsidRPr="002A081A" w:rsidRDefault="002A081A" w:rsidP="009831C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13251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1402" w:type="dxa"/>
          </w:tcPr>
          <w:p w14:paraId="18C69701" w14:textId="2D83BE7D" w:rsidR="009831CC" w:rsidRPr="005A07A8" w:rsidRDefault="009831CC" w:rsidP="009831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159BAD59" w14:textId="00C46DA9" w:rsidR="009831CC" w:rsidRDefault="009831CC" w:rsidP="009831CC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permEnd w:id="666074901"/>
      <w:permEnd w:id="690183852"/>
      <w:permEnd w:id="2118143624"/>
      <w:permEnd w:id="323235332"/>
      <w:permEnd w:id="1029454866"/>
      <w:permEnd w:id="642262432"/>
      <w:permEnd w:id="211706312"/>
      <w:permEnd w:id="640038819"/>
    </w:tbl>
    <w:p w14:paraId="4D7FE79E" w14:textId="77777777" w:rsidR="00CD265C" w:rsidRDefault="00CD265C" w:rsidP="00CD265C">
      <w:pPr>
        <w:rPr>
          <w:rFonts w:asciiTheme="minorHAnsi" w:hAnsiTheme="minorHAnsi" w:cstheme="minorHAnsi"/>
          <w:sz w:val="20"/>
        </w:rPr>
      </w:pPr>
    </w:p>
    <w:p w14:paraId="3EE56786" w14:textId="6FDFFC0E" w:rsidR="00CD265C" w:rsidRDefault="00CD265C" w:rsidP="00CD265C">
      <w:pPr>
        <w:rPr>
          <w:rFonts w:asciiTheme="minorHAnsi" w:hAnsiTheme="minorHAnsi" w:cs="Arial"/>
          <w:sz w:val="20"/>
          <w:szCs w:val="20"/>
          <w:lang w:val="fr-FR"/>
        </w:rPr>
      </w:pPr>
      <w:r w:rsidRPr="00A37D1A">
        <w:rPr>
          <w:rFonts w:asciiTheme="minorHAnsi" w:hAnsiTheme="minorHAnsi" w:cs="Arial"/>
          <w:b/>
          <w:sz w:val="20"/>
          <w:szCs w:val="20"/>
          <w:lang w:val="fr-FR"/>
        </w:rPr>
        <w:t>Fréquence estimée des interventions</w:t>
      </w:r>
      <w:r>
        <w:rPr>
          <w:rFonts w:asciiTheme="minorHAnsi" w:hAnsiTheme="minorHAnsi" w:cs="Arial"/>
          <w:sz w:val="20"/>
          <w:szCs w:val="20"/>
          <w:lang w:val="fr-FR"/>
        </w:rPr>
        <w:t xml:space="preserve"> :  </w:t>
      </w:r>
      <w:permStart w:id="605838482" w:edGrp="everyone"/>
      <w:r w:rsidR="000B2431">
        <w:rPr>
          <w:rFonts w:asciiTheme="minorHAnsi" w:hAnsiTheme="minorHAnsi" w:cs="Arial"/>
          <w:sz w:val="20"/>
          <w:szCs w:val="20"/>
          <w:lang w:val="fr-FR"/>
        </w:rPr>
        <w:t xml:space="preserve"> </w:t>
      </w:r>
    </w:p>
    <w:permEnd w:id="605838482"/>
    <w:p w14:paraId="01C15254" w14:textId="77777777" w:rsidR="00CD265C" w:rsidRDefault="00CD265C" w:rsidP="00CD265C">
      <w:pPr>
        <w:rPr>
          <w:rFonts w:asciiTheme="minorHAnsi" w:hAnsiTheme="minorHAnsi" w:cstheme="minorHAnsi"/>
          <w:sz w:val="20"/>
        </w:rPr>
      </w:pPr>
    </w:p>
    <w:p w14:paraId="70802167" w14:textId="77777777" w:rsidR="00CD265C" w:rsidRDefault="00CD265C" w:rsidP="00CD265C">
      <w:pPr>
        <w:rPr>
          <w:rFonts w:asciiTheme="minorHAnsi" w:hAnsiTheme="minorHAnsi" w:cstheme="minorHAnsi"/>
          <w:b/>
          <w:sz w:val="20"/>
        </w:rPr>
      </w:pPr>
      <w:r w:rsidRPr="002C00D0">
        <w:rPr>
          <w:rFonts w:asciiTheme="minorHAnsi" w:hAnsiTheme="minorHAnsi" w:cstheme="minorHAnsi"/>
          <w:b/>
          <w:sz w:val="20"/>
        </w:rPr>
        <w:t xml:space="preserve">Consentement : </w:t>
      </w:r>
    </w:p>
    <w:permStart w:id="2127459171" w:edGrp="everyone"/>
    <w:p w14:paraId="7E8E51CB" w14:textId="7DBF03A2" w:rsidR="00A67B26" w:rsidRPr="004E0467" w:rsidRDefault="00647F8F" w:rsidP="00A67B26">
      <w:pPr>
        <w:pStyle w:val="Paragraphedeliste"/>
        <w:numPr>
          <w:ilvl w:val="0"/>
          <w:numId w:val="6"/>
        </w:numPr>
        <w:rPr>
          <w:rFonts w:asciiTheme="minorHAnsi" w:hAnsiTheme="minorHAnsi" w:cstheme="minorHAnsi"/>
          <w:b/>
          <w:sz w:val="20"/>
        </w:rPr>
      </w:pP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37723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75D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</w:sdtContent>
      </w:sdt>
      <w:permEnd w:id="2127459171"/>
      <w:r w:rsidR="00A67B26" w:rsidRPr="004E0467">
        <w:rPr>
          <w:rFonts w:asciiTheme="minorHAnsi" w:hAnsiTheme="minorHAnsi" w:cs="Arial"/>
          <w:sz w:val="20"/>
          <w:szCs w:val="20"/>
          <w:lang w:val="fr-FR"/>
        </w:rPr>
        <w:t xml:space="preserve"> L’usager / </w:t>
      </w:r>
      <w:sdt>
        <w:sdtPr>
          <w:rPr>
            <w:rFonts w:ascii="MS Gothic" w:eastAsia="MS Gothic" w:hAnsi="MS Gothic" w:cs="Arial"/>
            <w:sz w:val="20"/>
            <w:szCs w:val="20"/>
            <w:lang w:val="fr-FR"/>
          </w:rPr>
          <w:id w:val="-176282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53692471" w:edGrp="everyone"/>
          <w:r w:rsidR="00DF175D">
            <w:rPr>
              <w:rFonts w:ascii="MS Gothic" w:eastAsia="MS Gothic" w:hAnsi="MS Gothic" w:cs="Arial" w:hint="eastAsia"/>
              <w:sz w:val="20"/>
              <w:szCs w:val="20"/>
              <w:lang w:val="fr-FR"/>
            </w:rPr>
            <w:t>☐</w:t>
          </w:r>
          <w:permEnd w:id="953692471"/>
        </w:sdtContent>
      </w:sdt>
      <w:r w:rsidR="00A67B26" w:rsidRPr="004E0467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A67B26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permStart w:id="623709355" w:edGrp="everyone"/>
      <w:r w:rsidR="00A67B26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623709355"/>
      <w:r w:rsidR="00A67B26">
        <w:rPr>
          <w:rFonts w:asciiTheme="minorHAnsi" w:hAnsiTheme="minorHAnsi" w:cs="Arial"/>
          <w:sz w:val="20"/>
          <w:szCs w:val="20"/>
          <w:lang w:val="fr-FR"/>
        </w:rPr>
        <w:t xml:space="preserve">(personne autorisée)  </w:t>
      </w:r>
      <w:permStart w:id="916288133" w:edGrp="everyone"/>
      <w:r w:rsidR="00EA0536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916288133"/>
    </w:p>
    <w:permStart w:id="342324802" w:edGrp="everyone"/>
    <w:p w14:paraId="34E4E6BC" w14:textId="53BABD71" w:rsidR="00A67B26" w:rsidRPr="002E4CD6" w:rsidRDefault="00647F8F" w:rsidP="00A67B26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4710724"/>
          <w:placeholder>
            <w:docPart w:val="2D5ECD0A5AFD40B2BBE591FAB8F5CDFA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EndPr/>
        <w:sdtContent>
          <w:r w:rsidR="00DE598E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  <w:r w:rsidR="00A67B26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permEnd w:id="342324802"/>
      <w:r w:rsidR="00A67B26">
        <w:rPr>
          <w:rFonts w:asciiTheme="minorHAnsi" w:hAnsiTheme="minorHAnsi" w:cstheme="minorHAnsi"/>
          <w:sz w:val="20"/>
          <w:szCs w:val="20"/>
        </w:rPr>
        <w:t xml:space="preserve">      </w:t>
      </w:r>
      <w:permStart w:id="902053422" w:edGrp="everyone"/>
      <w:r w:rsidR="00EA0536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902053422"/>
    </w:p>
    <w:permStart w:id="1686584609" w:edGrp="everyone"/>
    <w:p w14:paraId="4C749C3A" w14:textId="4E68B506" w:rsidR="00A67B26" w:rsidRPr="002E4CD6" w:rsidRDefault="00647F8F" w:rsidP="00A67B26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44571504"/>
          <w:placeholder>
            <w:docPart w:val="2BEEF4F70E7C4A2383F76D1A6F13BE58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EndPr/>
        <w:sdtContent>
          <w:r w:rsidR="00DE598E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  <w:r w:rsidR="00A67B26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permEnd w:id="1686584609"/>
      <w:r w:rsidR="00A67B26">
        <w:rPr>
          <w:rFonts w:asciiTheme="minorHAnsi" w:hAnsiTheme="minorHAnsi" w:cstheme="minorHAnsi"/>
          <w:sz w:val="20"/>
          <w:szCs w:val="20"/>
        </w:rPr>
        <w:t xml:space="preserve">      </w:t>
      </w:r>
      <w:permStart w:id="1625770781" w:edGrp="everyone"/>
      <w:r w:rsidR="00EA0536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1625770781"/>
    </w:p>
    <w:permStart w:id="1849576195" w:edGrp="everyone"/>
    <w:p w14:paraId="0B84FFC5" w14:textId="79E3F137" w:rsidR="008C4707" w:rsidRPr="008C4707" w:rsidRDefault="00647F8F" w:rsidP="008C4707">
      <w:pPr>
        <w:pStyle w:val="Paragraphedeliste"/>
        <w:numPr>
          <w:ilvl w:val="1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922620596"/>
          <w:placeholder>
            <w:docPart w:val="8003613D7BEA48B8832CC935DBC99C27"/>
          </w:placeholder>
          <w:comboBox>
            <w:listItem w:value="Choisissez un élément."/>
            <w:listItem w:displayText="a été avisé des résultats de l’évaluation / appréciation et des recommandations " w:value="a été avisé des résultats de l’évaluation / appréciation et des recommandations "/>
            <w:listItem w:displayText="consent au plan d’intervention sommaire établi" w:value="consent au plan d’intervention sommaire établi"/>
            <w:listItem w:displayText="aimerait exprimer les préférences et réserves suivantes relatives à son consentement:" w:value="aimerait exprimer les préférences et réserves suivantes relatives à son consentement:"/>
            <w:listItem w:displayText=" " w:value=" "/>
          </w:comboBox>
        </w:sdtPr>
        <w:sdtEndPr/>
        <w:sdtContent>
          <w:r w:rsidR="00DE598E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  <w:r w:rsidR="00A67B26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  <w:permEnd w:id="1849576195"/>
      <w:r w:rsidR="00A67B26">
        <w:rPr>
          <w:rFonts w:asciiTheme="minorHAnsi" w:hAnsiTheme="minorHAnsi" w:cstheme="minorHAnsi"/>
          <w:sz w:val="20"/>
          <w:szCs w:val="20"/>
        </w:rPr>
        <w:t xml:space="preserve">      </w:t>
      </w:r>
      <w:permStart w:id="1243294807" w:edGrp="everyone"/>
      <w:r w:rsidR="00EA0536">
        <w:rPr>
          <w:rFonts w:asciiTheme="minorHAnsi" w:hAnsiTheme="minorHAnsi" w:cs="Arial"/>
          <w:sz w:val="20"/>
          <w:szCs w:val="20"/>
          <w:lang w:val="fr-FR"/>
        </w:rPr>
        <w:t xml:space="preserve">   </w:t>
      </w:r>
      <w:permEnd w:id="1243294807"/>
    </w:p>
    <w:p w14:paraId="093A4E30" w14:textId="3A4422EC" w:rsidR="00A67B26" w:rsidRDefault="00647F8F" w:rsidP="00A67B2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6170398"/>
          <w:placeholder>
            <w:docPart w:val="2D5ECD0A5AFD40B2BBE591FAB8F5CDFA"/>
          </w:placeholder>
          <w:comboBox>
            <w:listItem w:value="Choisissez un élément."/>
            <w:listItem w:displayText="L’usager présente une difficulté à consentir de façon éclairée, cependant il n’affiche pas d’opposition au plan d’Intervention disciplinaire" w:value="L’usager présente une difficulté à consentir de façon éclairée, cependant il n’affiche pas d’opposition au plan d’Intervention disciplinaire"/>
            <w:listItem w:displayText="Accord non-obtenu :" w:value="Accord non-obtenu :"/>
            <w:listItem w:displayText=" " w:value=" "/>
          </w:comboBox>
        </w:sdtPr>
        <w:sdtEndPr/>
        <w:sdtContent>
          <w:permStart w:id="658844568" w:edGrp="everyone"/>
          <w:r w:rsidR="005557E3" w:rsidRPr="00E75607"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  <w:r w:rsidR="00A67B26" w:rsidRPr="00E75607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sdtContent>
      </w:sdt>
    </w:p>
    <w:permEnd w:id="658844568"/>
    <w:p w14:paraId="4D5EBFA0" w14:textId="12C19944" w:rsidR="00DC0523" w:rsidRPr="00C352E1" w:rsidRDefault="00DC0523" w:rsidP="00DC0523">
      <w:pPr>
        <w:ind w:left="360"/>
        <w:rPr>
          <w:rFonts w:asciiTheme="minorHAnsi" w:hAnsiTheme="minorHAnsi" w:cstheme="minorHAnsi"/>
          <w:sz w:val="20"/>
        </w:rPr>
      </w:pPr>
      <w:r w:rsidRPr="00C352E1">
        <w:rPr>
          <w:rFonts w:asciiTheme="minorHAnsi" w:hAnsiTheme="minorHAnsi" w:cs="Arial"/>
          <w:sz w:val="20"/>
          <w:szCs w:val="20"/>
        </w:rPr>
        <w:t xml:space="preserve">   </w:t>
      </w:r>
      <w:r w:rsidR="005557E3" w:rsidRPr="00C352E1">
        <w:rPr>
          <w:rFonts w:asciiTheme="minorHAnsi" w:hAnsiTheme="minorHAnsi" w:cs="Arial"/>
          <w:sz w:val="20"/>
          <w:szCs w:val="20"/>
        </w:rPr>
        <w:t xml:space="preserve"> </w:t>
      </w:r>
      <w:r w:rsidRPr="00C352E1">
        <w:rPr>
          <w:rFonts w:asciiTheme="minorHAnsi" w:hAnsiTheme="minorHAnsi" w:cs="Arial"/>
          <w:sz w:val="20"/>
          <w:szCs w:val="20"/>
        </w:rPr>
        <w:t xml:space="preserve">    </w:t>
      </w:r>
      <w:permStart w:id="1982540365" w:edGrp="everyone"/>
      <w:r w:rsidRPr="00C352E1">
        <w:rPr>
          <w:rFonts w:asciiTheme="minorHAnsi" w:hAnsiTheme="minorHAnsi" w:cs="Arial"/>
          <w:sz w:val="20"/>
          <w:szCs w:val="20"/>
          <w:lang w:val="fr-FR"/>
        </w:rPr>
        <w:t xml:space="preserve"> </w:t>
      </w:r>
      <w:r w:rsidR="005557E3" w:rsidRPr="00C352E1">
        <w:rPr>
          <w:rFonts w:asciiTheme="minorHAnsi" w:hAnsiTheme="minorHAnsi" w:cs="Arial"/>
          <w:sz w:val="20"/>
          <w:szCs w:val="20"/>
          <w:lang w:val="fr-FR"/>
        </w:rPr>
        <w:t xml:space="preserve">  </w:t>
      </w:r>
      <w:permEnd w:id="1982540365"/>
    </w:p>
    <w:p w14:paraId="6531A90F" w14:textId="439AAD19" w:rsidR="00DC0523" w:rsidRDefault="00DC0523" w:rsidP="00CD265C">
      <w:pPr>
        <w:rPr>
          <w:rFonts w:asciiTheme="minorHAnsi" w:hAnsiTheme="minorHAnsi" w:cstheme="minorHAnsi"/>
          <w:b/>
          <w:sz w:val="20"/>
        </w:rPr>
      </w:pPr>
    </w:p>
    <w:tbl>
      <w:tblPr>
        <w:tblStyle w:val="Grilledutableau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158"/>
      </w:tblGrid>
      <w:tr w:rsidR="00DC0523" w:rsidRPr="00A457DA" w14:paraId="726C165A" w14:textId="77777777" w:rsidTr="00DA7427">
        <w:trPr>
          <w:trHeight w:val="567"/>
        </w:trPr>
        <w:tc>
          <w:tcPr>
            <w:tcW w:w="1560" w:type="dxa"/>
            <w:vAlign w:val="bottom"/>
          </w:tcPr>
          <w:p w14:paraId="72265AEA" w14:textId="28E06B23" w:rsidR="00DC0523" w:rsidRPr="00EF6DB5" w:rsidRDefault="00DC0523" w:rsidP="00DA7427">
            <w:pPr>
              <w:rPr>
                <w:rFonts w:asciiTheme="minorHAnsi" w:hAnsiTheme="minorHAnsi" w:cs="Arial"/>
                <w:sz w:val="16"/>
                <w:szCs w:val="16"/>
                <w:lang w:val="fr-FR"/>
              </w:rPr>
            </w:pPr>
            <w:permStart w:id="1245848329" w:edGrp="everyone" w:colFirst="4" w:colLast="4"/>
            <w:permStart w:id="130810596" w:edGrp="everyone" w:colFirst="1" w:colLast="1"/>
            <w:permStart w:id="2055160041" w:edGrp="everyone" w:colFirst="2" w:colLast="2"/>
            <w:r w:rsidRPr="00EF6DB5">
              <w:rPr>
                <w:rFonts w:asciiTheme="minorHAnsi" w:hAnsiTheme="minorHAnsi" w:cs="Arial"/>
                <w:b/>
                <w:sz w:val="16"/>
                <w:szCs w:val="16"/>
              </w:rPr>
              <w:t xml:space="preserve">              </w:t>
            </w:r>
          </w:p>
          <w:p w14:paraId="447AB13A" w14:textId="77777777" w:rsidR="00DC0523" w:rsidRPr="00EF6DB5" w:rsidRDefault="00DC0523" w:rsidP="00DA7427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14:paraId="31EDDF67" w14:textId="77777777" w:rsidR="00DC0523" w:rsidRPr="00EF6DB5" w:rsidRDefault="00DC0523" w:rsidP="00DA7427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EF6DB5">
              <w:rPr>
                <w:rFonts w:asciiTheme="minorHAnsi" w:hAnsiTheme="minorHAnsi" w:cs="Arial"/>
                <w:b/>
                <w:sz w:val="16"/>
                <w:szCs w:val="16"/>
              </w:rPr>
              <w:t>Complété par 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69253718"/>
              <w:showingPlcHdr/>
              <w:picture/>
            </w:sdtPr>
            <w:sdtEndPr/>
            <w:sdtContent>
              <w:p w14:paraId="0DA04A63" w14:textId="77777777" w:rsidR="00DC0523" w:rsidRPr="00EF6DB5" w:rsidRDefault="00DC0523" w:rsidP="00DA7427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EF6DB5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30EBB7B8" wp14:editId="5DF3D194">
                      <wp:extent cx="158566" cy="158566"/>
                      <wp:effectExtent l="0" t="0" r="0" b="0"/>
                      <wp:docPr id="14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950" cy="16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595274E1" w14:textId="75B1FE29" w:rsidR="00DC0523" w:rsidRPr="00EF6DB5" w:rsidRDefault="00DC0523" w:rsidP="00DA7427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F6DB5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14:paraId="4B5ACF6D" w14:textId="77777777" w:rsidR="00DC0523" w:rsidRPr="00EF6DB5" w:rsidRDefault="00DC0523" w:rsidP="00DA7427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EF6DB5">
              <w:rPr>
                <w:rFonts w:asciiTheme="minorHAnsi" w:hAnsiTheme="minorHAnsi" w:cs="Arial"/>
                <w:b/>
                <w:sz w:val="16"/>
                <w:szCs w:val="16"/>
              </w:rPr>
              <w:t xml:space="preserve">Date : 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bottom"/>
          </w:tcPr>
          <w:p w14:paraId="75D473D1" w14:textId="34BAF555" w:rsidR="00DC0523" w:rsidRPr="00EF6DB5" w:rsidRDefault="001E478D" w:rsidP="007342D7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F6DB5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1964383055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342D7" w:rsidRPr="00EF6DB5">
                  <w:rPr>
                    <w:rFonts w:asciiTheme="minorHAnsi" w:hAnsiTheme="minorHAnsi" w:cs="Arial"/>
                    <w:sz w:val="16"/>
                    <w:szCs w:val="16"/>
                  </w:rPr>
                  <w:t xml:space="preserve"> </w:t>
                </w:r>
              </w:sdtContent>
            </w:sdt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979494447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342D7" w:rsidRPr="00EF6DB5">
                  <w:rPr>
                    <w:rFonts w:asciiTheme="minorHAnsi" w:hAnsiTheme="minorHAnsi" w:cs="Arial"/>
                    <w:sz w:val="16"/>
                    <w:szCs w:val="16"/>
                  </w:rPr>
                  <w:t xml:space="preserve"> </w:t>
                </w:r>
              </w:sdtContent>
            </w:sdt>
          </w:p>
        </w:tc>
      </w:tr>
      <w:permEnd w:id="1245848329"/>
      <w:permEnd w:id="130810596"/>
      <w:permEnd w:id="2055160041"/>
      <w:tr w:rsidR="00DC0523" w:rsidRPr="006B392F" w14:paraId="3D1D87B3" w14:textId="77777777" w:rsidTr="00EF6DB5">
        <w:trPr>
          <w:trHeight w:val="58"/>
        </w:trPr>
        <w:tc>
          <w:tcPr>
            <w:tcW w:w="1560" w:type="dxa"/>
            <w:vAlign w:val="center"/>
          </w:tcPr>
          <w:p w14:paraId="37A27D99" w14:textId="77777777" w:rsidR="00DC0523" w:rsidRPr="00EF6DB5" w:rsidRDefault="00DC0523" w:rsidP="00DA7427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</w:tcPr>
          <w:p w14:paraId="6FB916A5" w14:textId="77777777" w:rsidR="00DC0523" w:rsidRPr="00EF6DB5" w:rsidRDefault="00DC0523" w:rsidP="00DA742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F6DB5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  <w:r w:rsidRPr="00EF6DB5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EF6DB5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EF6DB5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            Nom, prénom et titre</w:t>
            </w:r>
          </w:p>
        </w:tc>
        <w:tc>
          <w:tcPr>
            <w:tcW w:w="900" w:type="dxa"/>
            <w:vAlign w:val="center"/>
          </w:tcPr>
          <w:p w14:paraId="2AA69D65" w14:textId="77777777" w:rsidR="00DC0523" w:rsidRPr="00EF6DB5" w:rsidRDefault="00DC0523" w:rsidP="00DA7427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54F1036E" w14:textId="77777777" w:rsidR="00DC0523" w:rsidRPr="00EF6DB5" w:rsidRDefault="00DC0523" w:rsidP="00DA7427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EF6DB5">
              <w:rPr>
                <w:rFonts w:asciiTheme="minorHAnsi" w:hAnsiTheme="minorHAnsi" w:cs="Arial"/>
                <w:i/>
                <w:sz w:val="16"/>
                <w:szCs w:val="16"/>
              </w:rPr>
              <w:t>aaaa/mm/jj</w:t>
            </w:r>
          </w:p>
        </w:tc>
      </w:tr>
    </w:tbl>
    <w:p w14:paraId="1FEF6DBA" w14:textId="77777777" w:rsidR="00DC0523" w:rsidRDefault="00DC0523" w:rsidP="00CD265C">
      <w:pPr>
        <w:rPr>
          <w:rFonts w:asciiTheme="minorHAnsi" w:hAnsiTheme="minorHAnsi" w:cstheme="minorHAnsi"/>
          <w:b/>
          <w:sz w:val="20"/>
        </w:rPr>
      </w:pPr>
    </w:p>
    <w:sectPr w:rsidR="00DC0523" w:rsidSect="00C0753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5840" w:h="12240" w:orient="landscape"/>
      <w:pgMar w:top="1276" w:right="567" w:bottom="232" w:left="567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842A" w14:textId="77777777" w:rsidR="00B80F1F" w:rsidRDefault="00B80F1F" w:rsidP="0081257E">
      <w:r>
        <w:separator/>
      </w:r>
    </w:p>
  </w:endnote>
  <w:endnote w:type="continuationSeparator" w:id="0">
    <w:p w14:paraId="79250F65" w14:textId="77777777" w:rsidR="00B80F1F" w:rsidRDefault="00B80F1F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6DC7B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4DA55724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5B0CCE9A" w14:textId="2774197F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F175D" w:rsidRPr="00DF175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F175D" w:rsidRPr="00DF175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AAFE5" w14:textId="77777777" w:rsidR="00EE71AF" w:rsidRPr="002C0510" w:rsidRDefault="00126577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E1EB8C" wp14:editId="2415FD74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827321" w14:textId="318E6E96" w:rsidR="007F5ECF" w:rsidRPr="003065D1" w:rsidRDefault="007F5ECF" w:rsidP="007F5ECF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065D1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PLAN D’INTERVENTION DISCIPLINAIRE</w:t>
                          </w:r>
                          <w:r w:rsidR="00C352E1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 (PID)</w:t>
                          </w:r>
                        </w:p>
                        <w:p w14:paraId="6387AD46" w14:textId="3C0D265A" w:rsidR="007F5ECF" w:rsidRPr="003065D1" w:rsidRDefault="007F5ECF" w:rsidP="007F5ECF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065D1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PHYSIOTHÉRAPIE</w:t>
                          </w:r>
                        </w:p>
                        <w:p w14:paraId="670F5309" w14:textId="77777777" w:rsidR="00126577" w:rsidRPr="00783D34" w:rsidRDefault="00126577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1EB8C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7" type="#_x0000_t202" style="position:absolute;margin-left:0;margin-top:562pt;width:255.1pt;height:30.9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" filled="f" stroked="f" strokeweight=".5pt">
              <v:textbox>
                <w:txbxContent>
                  <w:p w14:paraId="6C827321" w14:textId="318E6E96" w:rsidR="007F5ECF" w:rsidRPr="003065D1" w:rsidRDefault="007F5ECF" w:rsidP="007F5ECF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065D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PLAN D’INTERVENTION DISCIPLINAIRE</w:t>
                    </w:r>
                    <w:r w:rsidR="00C352E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(PID)</w:t>
                    </w:r>
                  </w:p>
                  <w:p w14:paraId="6387AD46" w14:textId="3C0D265A" w:rsidR="007F5ECF" w:rsidRPr="003065D1" w:rsidRDefault="007F5ECF" w:rsidP="007F5ECF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065D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PHYSIOTHÉRAPIE</w:t>
                    </w:r>
                  </w:p>
                  <w:p w14:paraId="670F5309" w14:textId="77777777" w:rsidR="00126577" w:rsidRPr="00783D34" w:rsidRDefault="00126577" w:rsidP="001265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A90954" wp14:editId="41D7D294">
              <wp:simplePos x="0" y="0"/>
              <wp:positionH relativeFrom="column">
                <wp:align>center</wp:align>
              </wp:positionH>
              <wp:positionV relativeFrom="page">
                <wp:posOffset>9429750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7F5152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1734369405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1734369405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90954" id="Zone de texte 6" o:spid="_x0000_s1028" type="#_x0000_t202" style="position:absolute;margin-left:0;margin-top:742.5pt;width:255.1pt;height:30.9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" filled="f" stroked="f" strokeweight=".5pt">
              <v:textbox>
                <w:txbxContent>
                  <w:p w14:paraId="337F5152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1734369405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1734369405"/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565AC692" w14:textId="2105D894" w:rsidR="00EE71AF" w:rsidRPr="009241CF" w:rsidRDefault="00483754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F6DB5">
      <w:rPr>
        <w:rFonts w:asciiTheme="minorHAnsi" w:hAnsiTheme="minorHAnsi" w:cstheme="minorHAnsi"/>
        <w:sz w:val="20"/>
        <w:szCs w:val="20"/>
      </w:rPr>
      <w:t>60658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 w:rsidR="00EF6DB5">
      <w:rPr>
        <w:rFonts w:asciiTheme="minorHAnsi" w:hAnsiTheme="minorHAnsi" w:cstheme="minorHAnsi"/>
        <w:sz w:val="15"/>
        <w:szCs w:val="15"/>
      </w:rPr>
      <w:t>2023-11</w:t>
    </w:r>
    <w:r w:rsidRPr="007D0D5B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47F8F" w:rsidRPr="00647F8F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47F8F" w:rsidRPr="00647F8F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5B090" w14:textId="77777777" w:rsidR="00EE71AF" w:rsidRPr="002C0510" w:rsidRDefault="00126577" w:rsidP="00C0753F">
    <w:pPr>
      <w:pStyle w:val="Pieddepage"/>
      <w:tabs>
        <w:tab w:val="clear" w:pos="4320"/>
        <w:tab w:val="clear" w:pos="8640"/>
        <w:tab w:val="center" w:pos="5245"/>
        <w:tab w:val="right" w:pos="14706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B6435F" wp14:editId="5E43518D">
              <wp:simplePos x="0" y="0"/>
              <wp:positionH relativeFrom="column">
                <wp:align>center</wp:align>
              </wp:positionH>
              <wp:positionV relativeFrom="page">
                <wp:posOffset>7137344</wp:posOffset>
              </wp:positionV>
              <wp:extent cx="3240000" cy="39240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CD53F" w14:textId="239B71BC" w:rsidR="003065D1" w:rsidRPr="003065D1" w:rsidRDefault="003065D1" w:rsidP="003065D1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065D1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PLAN D’INTERVENTION DISCIPLINAIRE</w:t>
                          </w:r>
                          <w:r w:rsidR="004D160C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C352E1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(PID)</w:t>
                          </w:r>
                        </w:p>
                        <w:p w14:paraId="7B1D9578" w14:textId="6810CBF2" w:rsidR="003065D1" w:rsidRPr="003065D1" w:rsidRDefault="003065D1" w:rsidP="003065D1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3065D1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PHYSIOTHÉRAPIE</w:t>
                          </w:r>
                        </w:p>
                        <w:p w14:paraId="38FC16A7" w14:textId="77777777" w:rsidR="00126577" w:rsidRPr="00783D34" w:rsidRDefault="00126577" w:rsidP="001265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6435F" id="_x0000_t202" coordsize="21600,21600" o:spt="202" path="m,l,21600r21600,l21600,xe">
              <v:stroke joinstyle="miter"/>
              <v:path gradientshapeok="t" o:connecttype="rect"/>
            </v:shapetype>
            <v:shape id="Zone de texte 9" o:spid="_x0000_s1029" type="#_x0000_t202" style="position:absolute;margin-left:0;margin-top:562pt;width:255.1pt;height:30.9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" filled="f" stroked="f" strokeweight=".5pt">
              <v:textbox>
                <w:txbxContent>
                  <w:p w14:paraId="06CCD53F" w14:textId="239B71BC" w:rsidR="003065D1" w:rsidRPr="003065D1" w:rsidRDefault="003065D1" w:rsidP="003065D1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065D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PLAN D’INTERVENTION DISCIPLINAIRE</w:t>
                    </w:r>
                    <w:r w:rsidR="004D160C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</w:t>
                    </w:r>
                    <w:r w:rsidR="00C352E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(PID)</w:t>
                    </w:r>
                  </w:p>
                  <w:p w14:paraId="7B1D9578" w14:textId="6810CBF2" w:rsidR="003065D1" w:rsidRPr="003065D1" w:rsidRDefault="003065D1" w:rsidP="003065D1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065D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PHYSIOTHÉRAPIE</w:t>
                    </w:r>
                  </w:p>
                  <w:p w14:paraId="38FC16A7" w14:textId="77777777" w:rsidR="00126577" w:rsidRPr="00783D34" w:rsidRDefault="00126577" w:rsidP="001265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F0AF9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C7759" wp14:editId="289B651B">
              <wp:simplePos x="0" y="0"/>
              <wp:positionH relativeFrom="column">
                <wp:align>center</wp:align>
              </wp:positionH>
              <wp:positionV relativeFrom="page">
                <wp:posOffset>9408160</wp:posOffset>
              </wp:positionV>
              <wp:extent cx="3240000" cy="392400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B2B9E1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permStart w:id="370813361" w:edGrp="everyone"/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  <w:permEnd w:id="37081336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C7759" id="Zone de texte 7" o:spid="_x0000_s1030" type="#_x0000_t202" style="position:absolute;margin-left:0;margin-top:740.8pt;width:255.1pt;height:30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" filled="f" stroked="f" strokeweight=".5pt">
              <v:textbox>
                <w:txbxContent>
                  <w:p w14:paraId="5AB2B9E1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permStart w:id="370813361" w:edGrp="everyone"/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  <w:permEnd w:id="370813361"/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514352C3" w14:textId="342EE4B0" w:rsidR="00EE71AF" w:rsidRPr="002C0510" w:rsidRDefault="00483754" w:rsidP="00126577">
    <w:pPr>
      <w:pStyle w:val="Pieddepage"/>
      <w:tabs>
        <w:tab w:val="clear" w:pos="4320"/>
        <w:tab w:val="clear" w:pos="8640"/>
        <w:tab w:val="center" w:pos="5245"/>
        <w:tab w:val="left" w:pos="5489"/>
        <w:tab w:val="right" w:pos="14706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EF6DB5">
      <w:rPr>
        <w:rFonts w:asciiTheme="minorHAnsi" w:hAnsiTheme="minorHAnsi" w:cstheme="minorHAnsi"/>
        <w:sz w:val="20"/>
        <w:szCs w:val="20"/>
      </w:rPr>
      <w:t>60658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EF6DB5">
      <w:rPr>
        <w:rFonts w:asciiTheme="minorHAnsi" w:hAnsiTheme="minorHAnsi" w:cstheme="minorHAnsi"/>
        <w:sz w:val="15"/>
        <w:szCs w:val="15"/>
      </w:rPr>
      <w:t>2023-11</w:t>
    </w:r>
    <w:r w:rsidRPr="00015646">
      <w:rPr>
        <w:rFonts w:asciiTheme="minorHAnsi" w:hAnsiTheme="minorHAnsi" w:cstheme="minorHAnsi"/>
        <w:sz w:val="15"/>
        <w:szCs w:val="15"/>
      </w:rPr>
      <w:t>)</w:t>
    </w:r>
    <w:r w:rsidR="002528A7">
      <w:rPr>
        <w:rFonts w:asciiTheme="minorHAnsi" w:hAnsiTheme="minorHAnsi" w:cstheme="minorHAnsi"/>
        <w:sz w:val="15"/>
        <w:szCs w:val="15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126577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47F8F" w:rsidRPr="00647F8F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47F8F" w:rsidRPr="00647F8F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47F8D" w14:textId="77777777" w:rsidR="00B80F1F" w:rsidRDefault="00B80F1F" w:rsidP="0081257E">
      <w:r>
        <w:separator/>
      </w:r>
    </w:p>
  </w:footnote>
  <w:footnote w:type="continuationSeparator" w:id="0">
    <w:p w14:paraId="5E76D1D8" w14:textId="77777777" w:rsidR="00B80F1F" w:rsidRDefault="00B80F1F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28C7" w14:textId="04F55224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-497807600"/>
        <w:placeholder>
          <w:docPart w:val="CA9B61FB813440B0AEBFE7BB22D0869D"/>
        </w:placeholder>
        <w:showingPlcHdr/>
      </w:sdtPr>
      <w:sdtEndPr/>
      <w:sdtContent>
        <w:permStart w:id="955455623" w:edGrp="everyone"/>
        <w:r w:rsidR="00DF175D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  <w:permEnd w:id="955455623"/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706413719"/>
        <w:placeholder>
          <w:docPart w:val="525F7C47FCDF4382BA3D34028FCB2BD2"/>
        </w:placeholder>
      </w:sdtPr>
      <w:sdtEndPr/>
      <w:sdtContent>
        <w:permStart w:id="1690645859" w:edGrp="everyone"/>
        <w:r w:rsidR="00DF175D"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  <w:permEnd w:id="1690645859"/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29705" w14:textId="01E2613E" w:rsidR="00062CCC" w:rsidRPr="00483754" w:rsidRDefault="00062CCC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permStart w:id="2081714576" w:edGrp="everyone"/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</w:instrText>
    </w:r>
    <w:r w:rsidR="0059389E"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909195563"/>
        <w:placeholder>
          <w:docPart w:val="3648FCB8E3E04CD3B7E957DE2024F67F"/>
        </w:placeholder>
        <w:showingPlcHdr/>
      </w:sdtPr>
      <w:sdtEndPr>
        <w:rPr>
          <w:rFonts w:asciiTheme="minorHAnsi" w:hAnsiTheme="minorHAnsi" w:cstheme="minorHAnsi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</w:sdtEndPr>
      <w:sdtContent>
        <w:permStart w:id="581778393" w:edGrp="everyone"/>
        <w:r w:rsidR="00DF175D" w:rsidRPr="00DF175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  <w:permEnd w:id="581778393"/>
      </w:sdtContent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permEnd w:id="2081714576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 w:rsidR="0059389E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permStart w:id="482439095" w:edGrp="everyone"/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</w:instrText>
    </w:r>
    <w:r w:rsidR="0059389E"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225120934"/>
        <w:placeholder>
          <w:docPart w:val="B50F07AD5CC54BFAB890EF935FEE4C60"/>
        </w:placeholder>
      </w:sdtPr>
      <w:sdtEndPr>
        <w:rPr>
          <w:rFonts w:asciiTheme="minorHAnsi" w:hAnsiTheme="minorHAnsi" w:cstheme="minorHAnsi"/>
        </w:rPr>
      </w:sdtEndPr>
      <w:sdtContent>
        <w:permStart w:id="1895784633" w:edGrp="everyone"/>
        <w:r w:rsidR="00DF175D" w:rsidRPr="00DF175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  <w:permEnd w:id="1895784633"/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permEnd w:id="482439095"/>
  </w:p>
  <w:p w14:paraId="69B8763A" w14:textId="77777777" w:rsidR="00DD133D" w:rsidRPr="00F67939" w:rsidRDefault="00DD133D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F2D64"/>
    <w:multiLevelType w:val="hybridMultilevel"/>
    <w:tmpl w:val="067C09F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3742"/>
    <w:multiLevelType w:val="multilevel"/>
    <w:tmpl w:val="15F6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3HYV/QdX6EvG0u34DkrCf2CsVwfaazrhOfI+BFJLA26B3yqh8diulPpNf+whiE8yu6udcoWYrgMdoH9AW8nbJA==" w:salt="9Im1+q4Wv5sHPubhZJ3I+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23B0"/>
    <w:rsid w:val="00044260"/>
    <w:rsid w:val="00056477"/>
    <w:rsid w:val="00061115"/>
    <w:rsid w:val="00062CCC"/>
    <w:rsid w:val="000653C6"/>
    <w:rsid w:val="0006590F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7AF"/>
    <w:rsid w:val="000B2431"/>
    <w:rsid w:val="000B34AA"/>
    <w:rsid w:val="000B7F78"/>
    <w:rsid w:val="000C575E"/>
    <w:rsid w:val="000E53E1"/>
    <w:rsid w:val="000F0ECA"/>
    <w:rsid w:val="000F1FB9"/>
    <w:rsid w:val="00106182"/>
    <w:rsid w:val="00121C81"/>
    <w:rsid w:val="00123999"/>
    <w:rsid w:val="00126577"/>
    <w:rsid w:val="00131969"/>
    <w:rsid w:val="0013480E"/>
    <w:rsid w:val="00134CC1"/>
    <w:rsid w:val="00140186"/>
    <w:rsid w:val="0014043F"/>
    <w:rsid w:val="0014311E"/>
    <w:rsid w:val="00153E63"/>
    <w:rsid w:val="00156F19"/>
    <w:rsid w:val="00156F9B"/>
    <w:rsid w:val="00162FFB"/>
    <w:rsid w:val="00163926"/>
    <w:rsid w:val="00165615"/>
    <w:rsid w:val="001666F0"/>
    <w:rsid w:val="0017585B"/>
    <w:rsid w:val="00193617"/>
    <w:rsid w:val="00194790"/>
    <w:rsid w:val="001B6ADB"/>
    <w:rsid w:val="001D31CD"/>
    <w:rsid w:val="001D54E7"/>
    <w:rsid w:val="001E4106"/>
    <w:rsid w:val="001E478D"/>
    <w:rsid w:val="001E567C"/>
    <w:rsid w:val="001E6ACB"/>
    <w:rsid w:val="001F086F"/>
    <w:rsid w:val="001F1ED6"/>
    <w:rsid w:val="001F7ED1"/>
    <w:rsid w:val="00222808"/>
    <w:rsid w:val="00230283"/>
    <w:rsid w:val="00233C49"/>
    <w:rsid w:val="00240B84"/>
    <w:rsid w:val="002454D8"/>
    <w:rsid w:val="002528A7"/>
    <w:rsid w:val="00253C0F"/>
    <w:rsid w:val="00263F52"/>
    <w:rsid w:val="00267C88"/>
    <w:rsid w:val="00293EC9"/>
    <w:rsid w:val="00295818"/>
    <w:rsid w:val="00295F2F"/>
    <w:rsid w:val="002964F0"/>
    <w:rsid w:val="00297260"/>
    <w:rsid w:val="002A081A"/>
    <w:rsid w:val="002C0510"/>
    <w:rsid w:val="002C5CEB"/>
    <w:rsid w:val="002D207C"/>
    <w:rsid w:val="002D35EB"/>
    <w:rsid w:val="002D4BDA"/>
    <w:rsid w:val="002D6E1F"/>
    <w:rsid w:val="002E3D54"/>
    <w:rsid w:val="00301BAB"/>
    <w:rsid w:val="003065D1"/>
    <w:rsid w:val="00336BCB"/>
    <w:rsid w:val="0035045E"/>
    <w:rsid w:val="00350718"/>
    <w:rsid w:val="00366A5E"/>
    <w:rsid w:val="00367527"/>
    <w:rsid w:val="00367C4C"/>
    <w:rsid w:val="003724A3"/>
    <w:rsid w:val="00373D89"/>
    <w:rsid w:val="003A278D"/>
    <w:rsid w:val="003A3F6A"/>
    <w:rsid w:val="003A6F43"/>
    <w:rsid w:val="003B414D"/>
    <w:rsid w:val="003C32DB"/>
    <w:rsid w:val="003F3BBB"/>
    <w:rsid w:val="0040693B"/>
    <w:rsid w:val="004246FA"/>
    <w:rsid w:val="0045258B"/>
    <w:rsid w:val="00454637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C633A"/>
    <w:rsid w:val="004D160C"/>
    <w:rsid w:val="004D5723"/>
    <w:rsid w:val="004F07C5"/>
    <w:rsid w:val="00516F7E"/>
    <w:rsid w:val="005222EB"/>
    <w:rsid w:val="00542331"/>
    <w:rsid w:val="0055248C"/>
    <w:rsid w:val="005557E3"/>
    <w:rsid w:val="00562D85"/>
    <w:rsid w:val="0057158C"/>
    <w:rsid w:val="0057755C"/>
    <w:rsid w:val="005846D0"/>
    <w:rsid w:val="005857FB"/>
    <w:rsid w:val="0059389E"/>
    <w:rsid w:val="005A0C13"/>
    <w:rsid w:val="005D6700"/>
    <w:rsid w:val="005F5E7B"/>
    <w:rsid w:val="00605F48"/>
    <w:rsid w:val="006203E9"/>
    <w:rsid w:val="00621FCD"/>
    <w:rsid w:val="00635CE6"/>
    <w:rsid w:val="00644EF4"/>
    <w:rsid w:val="006474AC"/>
    <w:rsid w:val="00647F8F"/>
    <w:rsid w:val="006505B5"/>
    <w:rsid w:val="00652381"/>
    <w:rsid w:val="00652BD9"/>
    <w:rsid w:val="00652EA1"/>
    <w:rsid w:val="0066417B"/>
    <w:rsid w:val="00670347"/>
    <w:rsid w:val="0067158A"/>
    <w:rsid w:val="00672AD8"/>
    <w:rsid w:val="0068050F"/>
    <w:rsid w:val="006859C3"/>
    <w:rsid w:val="00695BA0"/>
    <w:rsid w:val="006B00A8"/>
    <w:rsid w:val="006B355A"/>
    <w:rsid w:val="006B68DF"/>
    <w:rsid w:val="006C1432"/>
    <w:rsid w:val="006C1EF6"/>
    <w:rsid w:val="006C3A24"/>
    <w:rsid w:val="006C647A"/>
    <w:rsid w:val="006D33A8"/>
    <w:rsid w:val="006D3515"/>
    <w:rsid w:val="006D4D5E"/>
    <w:rsid w:val="006D58DE"/>
    <w:rsid w:val="006D63C9"/>
    <w:rsid w:val="0070575F"/>
    <w:rsid w:val="00711015"/>
    <w:rsid w:val="00716CB5"/>
    <w:rsid w:val="00724B25"/>
    <w:rsid w:val="007342D7"/>
    <w:rsid w:val="00736508"/>
    <w:rsid w:val="0075376B"/>
    <w:rsid w:val="00775EF5"/>
    <w:rsid w:val="007824FE"/>
    <w:rsid w:val="00787995"/>
    <w:rsid w:val="00790FBE"/>
    <w:rsid w:val="00794F54"/>
    <w:rsid w:val="00796F7D"/>
    <w:rsid w:val="0079796A"/>
    <w:rsid w:val="007B3504"/>
    <w:rsid w:val="007C0A74"/>
    <w:rsid w:val="007C3370"/>
    <w:rsid w:val="007C4940"/>
    <w:rsid w:val="007D0D5B"/>
    <w:rsid w:val="007E57DE"/>
    <w:rsid w:val="007E7941"/>
    <w:rsid w:val="007F5ECF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66B50"/>
    <w:rsid w:val="00870797"/>
    <w:rsid w:val="0088001D"/>
    <w:rsid w:val="0088545A"/>
    <w:rsid w:val="008A3E0C"/>
    <w:rsid w:val="008C4707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27476"/>
    <w:rsid w:val="0093368C"/>
    <w:rsid w:val="00933CF8"/>
    <w:rsid w:val="00942D0E"/>
    <w:rsid w:val="00957446"/>
    <w:rsid w:val="009831CC"/>
    <w:rsid w:val="009917D6"/>
    <w:rsid w:val="009A62B7"/>
    <w:rsid w:val="009B25D5"/>
    <w:rsid w:val="009B48B4"/>
    <w:rsid w:val="009B7034"/>
    <w:rsid w:val="009C6461"/>
    <w:rsid w:val="009E58DF"/>
    <w:rsid w:val="009F0AF9"/>
    <w:rsid w:val="009F1CB4"/>
    <w:rsid w:val="00A05613"/>
    <w:rsid w:val="00A073D7"/>
    <w:rsid w:val="00A24AFD"/>
    <w:rsid w:val="00A26C39"/>
    <w:rsid w:val="00A314B0"/>
    <w:rsid w:val="00A33CEF"/>
    <w:rsid w:val="00A36142"/>
    <w:rsid w:val="00A3641D"/>
    <w:rsid w:val="00A40C57"/>
    <w:rsid w:val="00A45A0C"/>
    <w:rsid w:val="00A4782E"/>
    <w:rsid w:val="00A52AA8"/>
    <w:rsid w:val="00A530F1"/>
    <w:rsid w:val="00A67B26"/>
    <w:rsid w:val="00A729F1"/>
    <w:rsid w:val="00A77D58"/>
    <w:rsid w:val="00A77FD9"/>
    <w:rsid w:val="00A80A76"/>
    <w:rsid w:val="00A84698"/>
    <w:rsid w:val="00A90CAF"/>
    <w:rsid w:val="00A94F33"/>
    <w:rsid w:val="00A96E54"/>
    <w:rsid w:val="00AA09CD"/>
    <w:rsid w:val="00AB1AE0"/>
    <w:rsid w:val="00AB7CE7"/>
    <w:rsid w:val="00AC1E58"/>
    <w:rsid w:val="00AC7CEE"/>
    <w:rsid w:val="00AD1294"/>
    <w:rsid w:val="00AD43E6"/>
    <w:rsid w:val="00AD5DB0"/>
    <w:rsid w:val="00AD7245"/>
    <w:rsid w:val="00AD7EA0"/>
    <w:rsid w:val="00AE5772"/>
    <w:rsid w:val="00B04317"/>
    <w:rsid w:val="00B06495"/>
    <w:rsid w:val="00B06CF8"/>
    <w:rsid w:val="00B129DC"/>
    <w:rsid w:val="00B12B24"/>
    <w:rsid w:val="00B14297"/>
    <w:rsid w:val="00B21AF3"/>
    <w:rsid w:val="00B31D8E"/>
    <w:rsid w:val="00B32F20"/>
    <w:rsid w:val="00B32F68"/>
    <w:rsid w:val="00B349D4"/>
    <w:rsid w:val="00B44F24"/>
    <w:rsid w:val="00B700E0"/>
    <w:rsid w:val="00B728A7"/>
    <w:rsid w:val="00B77F7F"/>
    <w:rsid w:val="00B80B03"/>
    <w:rsid w:val="00B80F1F"/>
    <w:rsid w:val="00B90138"/>
    <w:rsid w:val="00BA34B9"/>
    <w:rsid w:val="00BA5ED2"/>
    <w:rsid w:val="00BD08CA"/>
    <w:rsid w:val="00BD5E67"/>
    <w:rsid w:val="00BF6BB8"/>
    <w:rsid w:val="00C00059"/>
    <w:rsid w:val="00C0753F"/>
    <w:rsid w:val="00C16CE7"/>
    <w:rsid w:val="00C33713"/>
    <w:rsid w:val="00C34636"/>
    <w:rsid w:val="00C352E1"/>
    <w:rsid w:val="00C409F5"/>
    <w:rsid w:val="00C43B8A"/>
    <w:rsid w:val="00C4574E"/>
    <w:rsid w:val="00C509E3"/>
    <w:rsid w:val="00C5634E"/>
    <w:rsid w:val="00C57CA3"/>
    <w:rsid w:val="00C615F6"/>
    <w:rsid w:val="00C73F37"/>
    <w:rsid w:val="00C74744"/>
    <w:rsid w:val="00C83E84"/>
    <w:rsid w:val="00C844CD"/>
    <w:rsid w:val="00C977FD"/>
    <w:rsid w:val="00CA35C1"/>
    <w:rsid w:val="00CA388B"/>
    <w:rsid w:val="00CA5268"/>
    <w:rsid w:val="00CA6890"/>
    <w:rsid w:val="00CB09C3"/>
    <w:rsid w:val="00CB76D6"/>
    <w:rsid w:val="00CC0874"/>
    <w:rsid w:val="00CC2533"/>
    <w:rsid w:val="00CC7EFA"/>
    <w:rsid w:val="00CD0729"/>
    <w:rsid w:val="00CD265C"/>
    <w:rsid w:val="00CD7540"/>
    <w:rsid w:val="00CE02A6"/>
    <w:rsid w:val="00D16A65"/>
    <w:rsid w:val="00D2162B"/>
    <w:rsid w:val="00D30664"/>
    <w:rsid w:val="00D42ECE"/>
    <w:rsid w:val="00D44678"/>
    <w:rsid w:val="00D45066"/>
    <w:rsid w:val="00D50793"/>
    <w:rsid w:val="00D5510A"/>
    <w:rsid w:val="00D624FB"/>
    <w:rsid w:val="00D62FA3"/>
    <w:rsid w:val="00D631BA"/>
    <w:rsid w:val="00D64E0C"/>
    <w:rsid w:val="00D6524F"/>
    <w:rsid w:val="00D65817"/>
    <w:rsid w:val="00D658C1"/>
    <w:rsid w:val="00D83339"/>
    <w:rsid w:val="00D86506"/>
    <w:rsid w:val="00D938FB"/>
    <w:rsid w:val="00D94066"/>
    <w:rsid w:val="00DA6155"/>
    <w:rsid w:val="00DB5E8C"/>
    <w:rsid w:val="00DC0523"/>
    <w:rsid w:val="00DC40B8"/>
    <w:rsid w:val="00DD133D"/>
    <w:rsid w:val="00DD3A14"/>
    <w:rsid w:val="00DE0EC9"/>
    <w:rsid w:val="00DE598E"/>
    <w:rsid w:val="00DF095A"/>
    <w:rsid w:val="00DF175D"/>
    <w:rsid w:val="00E10066"/>
    <w:rsid w:val="00E13929"/>
    <w:rsid w:val="00E16883"/>
    <w:rsid w:val="00E31139"/>
    <w:rsid w:val="00E31171"/>
    <w:rsid w:val="00E3487D"/>
    <w:rsid w:val="00E3667F"/>
    <w:rsid w:val="00E37A0D"/>
    <w:rsid w:val="00E53834"/>
    <w:rsid w:val="00E610B4"/>
    <w:rsid w:val="00E75607"/>
    <w:rsid w:val="00E77021"/>
    <w:rsid w:val="00E84264"/>
    <w:rsid w:val="00EA0536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EF6DB5"/>
    <w:rsid w:val="00F038C6"/>
    <w:rsid w:val="00F1067E"/>
    <w:rsid w:val="00F130E4"/>
    <w:rsid w:val="00F1774D"/>
    <w:rsid w:val="00F20FF1"/>
    <w:rsid w:val="00F256C2"/>
    <w:rsid w:val="00F3308D"/>
    <w:rsid w:val="00F33764"/>
    <w:rsid w:val="00F41733"/>
    <w:rsid w:val="00F47B4E"/>
    <w:rsid w:val="00F52944"/>
    <w:rsid w:val="00F614F9"/>
    <w:rsid w:val="00F67939"/>
    <w:rsid w:val="00F72CF4"/>
    <w:rsid w:val="00F7382F"/>
    <w:rsid w:val="00F90CC8"/>
    <w:rsid w:val="00FA1BA3"/>
    <w:rsid w:val="00FB0BA9"/>
    <w:rsid w:val="00FC566B"/>
    <w:rsid w:val="00FE5D19"/>
    <w:rsid w:val="00FE7523"/>
    <w:rsid w:val="00FF1654"/>
    <w:rsid w:val="00FF3E25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93BB0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customStyle="1" w:styleId="paragraph">
    <w:name w:val="paragraph"/>
    <w:basedOn w:val="Normal"/>
    <w:rsid w:val="00CD265C"/>
    <w:pPr>
      <w:spacing w:before="100" w:beforeAutospacing="1" w:after="100" w:afterAutospacing="1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E348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E3487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487D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E348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487D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E6ACB" w:rsidP="001E6ACB">
          <w:pPr>
            <w:pStyle w:val="ED8A77C8848E42DC82581E55789A7D727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E6ACB" w:rsidP="001E6ACB">
          <w:pPr>
            <w:pStyle w:val="25205ABEDF2F44C3B0EF1E2F95BECEAE1"/>
          </w:pPr>
          <w:r>
            <w:rPr>
              <w:rStyle w:val="Textedelespacerserv"/>
              <w:rFonts w:eastAsiaTheme="minorHAnsi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729715571541E69FBB32FC2DB0E6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EA59FB-EE8E-4599-8AE2-4D049F7DB589}"/>
      </w:docPartPr>
      <w:docPartBody>
        <w:p w:rsidR="00A40C57" w:rsidRDefault="000A67AF" w:rsidP="000A67AF">
          <w:pPr>
            <w:pStyle w:val="F2729715571541E69FBB32FC2DB0E6E8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AE9BBA6BA724627B185218C210E50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7D0CC-7979-4C75-AF3B-0F0468D08C92}"/>
      </w:docPartPr>
      <w:docPartBody>
        <w:p w:rsidR="00A40C57" w:rsidRDefault="000A67AF" w:rsidP="000A67AF">
          <w:pPr>
            <w:pStyle w:val="6AE9BBA6BA724627B185218C210E503C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4E6847D4530A4D0A9AC8D90E9EDB6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D534B-13B7-4173-A52F-BC5B4BA43670}"/>
      </w:docPartPr>
      <w:docPartBody>
        <w:p w:rsidR="00A40C57" w:rsidRDefault="000A67AF" w:rsidP="000A67AF">
          <w:pPr>
            <w:pStyle w:val="4E6847D4530A4D0A9AC8D90E9EDB6CF0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085B0ED7ECA64129B15A2CD43A7B8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4E6311-1214-4A51-AB3A-C225AFB81980}"/>
      </w:docPartPr>
      <w:docPartBody>
        <w:p w:rsidR="00A40C57" w:rsidRDefault="000A67AF" w:rsidP="000A67AF">
          <w:pPr>
            <w:pStyle w:val="085B0ED7ECA64129B15A2CD43A7B8268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CFA5DF76E07749DAA7BA48231B8B10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A5B70-7B7C-403F-9BCF-4FD621081BE5}"/>
      </w:docPartPr>
      <w:docPartBody>
        <w:p w:rsidR="00A40C57" w:rsidRDefault="000A67AF" w:rsidP="000A67AF">
          <w:pPr>
            <w:pStyle w:val="CFA5DF76E07749DAA7BA48231B8B10BB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58AEAEB98444A8EB5AE98FA3B5558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131C8-0EDF-4A16-BC2C-5E1D3DD9CC17}"/>
      </w:docPartPr>
      <w:docPartBody>
        <w:p w:rsidR="00A40C57" w:rsidRDefault="000A67AF" w:rsidP="000A67AF">
          <w:pPr>
            <w:pStyle w:val="758AEAEB98444A8EB5AE98FA3B5558B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B0644BF1E4C4A77A79A7F0C91A372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7B6AB-D85C-4AD3-AA6C-4B0E2D0FFD60}"/>
      </w:docPartPr>
      <w:docPartBody>
        <w:p w:rsidR="00A40C57" w:rsidRDefault="000A67AF" w:rsidP="000A67AF">
          <w:pPr>
            <w:pStyle w:val="8B0644BF1E4C4A77A79A7F0C91A37259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8710A4BE14647CBAD9C6CC825FCB7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72F7D-7A14-43BA-AA76-A7C56356D304}"/>
      </w:docPartPr>
      <w:docPartBody>
        <w:p w:rsidR="00A40C57" w:rsidRDefault="000A67AF" w:rsidP="000A67AF">
          <w:pPr>
            <w:pStyle w:val="38710A4BE14647CBAD9C6CC825FCB774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D5ECD0A5AFD40B2BBE591FAB8F5CD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5CD3AB-7BB8-4067-B050-7590E4EF36F6}"/>
      </w:docPartPr>
      <w:docPartBody>
        <w:p w:rsidR="00CA0DB8" w:rsidRDefault="00A40C57" w:rsidP="00A40C57">
          <w:pPr>
            <w:pStyle w:val="2D5ECD0A5AFD40B2BBE591FAB8F5CDFA"/>
          </w:pPr>
          <w:r w:rsidRPr="002E4CD6">
            <w:rPr>
              <w:rStyle w:val="Textedelespacerserv"/>
              <w:color w:val="FF0000"/>
              <w:sz w:val="20"/>
              <w:szCs w:val="20"/>
            </w:rPr>
            <w:t>Choisissez un élément.</w:t>
          </w:r>
        </w:p>
      </w:docPartBody>
    </w:docPart>
    <w:docPart>
      <w:docPartPr>
        <w:name w:val="2BEEF4F70E7C4A2383F76D1A6F13BE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2BEF0F-C406-48C4-8E22-67F2D093D243}"/>
      </w:docPartPr>
      <w:docPartBody>
        <w:p w:rsidR="00CA0DB8" w:rsidRDefault="00A40C57" w:rsidP="00A40C57">
          <w:pPr>
            <w:pStyle w:val="2BEEF4F70E7C4A2383F76D1A6F13BE58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8003613D7BEA48B8832CC935DBC99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D7843C-1472-4121-81D6-AAA1092ADF50}"/>
      </w:docPartPr>
      <w:docPartBody>
        <w:p w:rsidR="00CA0DB8" w:rsidRDefault="00A40C57" w:rsidP="00A40C57">
          <w:pPr>
            <w:pStyle w:val="8003613D7BEA48B8832CC935DBC99C27"/>
          </w:pPr>
          <w:r w:rsidRPr="00EC0322">
            <w:rPr>
              <w:rStyle w:val="Textedelespacerserv"/>
            </w:rPr>
            <w:t>Choisissez un élément.</w:t>
          </w:r>
        </w:p>
      </w:docPartBody>
    </w:docPart>
    <w:docPart>
      <w:docPartPr>
        <w:name w:val="0C2ACC3AECC148B0BA0FF933BB16B8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9037CD-9ECE-4A3A-A077-95E48C017A8C}"/>
      </w:docPartPr>
      <w:docPartBody>
        <w:p w:rsidR="00013228" w:rsidRDefault="00B80B03" w:rsidP="00B80B03">
          <w:pPr>
            <w:pStyle w:val="0C2ACC3AECC148B0BA0FF933BB16B8F8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B06F389C9A646A89D42F7C2FFC223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2693D-3305-4D87-A004-7607F956BED6}"/>
      </w:docPartPr>
      <w:docPartBody>
        <w:p w:rsidR="00013228" w:rsidRDefault="00B80B03" w:rsidP="00B80B03">
          <w:pPr>
            <w:pStyle w:val="0B06F389C9A646A89D42F7C2FFC223E5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15C520BB41047BDA13E6003E07043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216611-4407-4C83-8FBE-B64FF9258E53}"/>
      </w:docPartPr>
      <w:docPartBody>
        <w:p w:rsidR="00013228" w:rsidRDefault="00B80B03" w:rsidP="00B80B03">
          <w:pPr>
            <w:pStyle w:val="815C520BB41047BDA13E6003E07043CC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7728A90601F440859EE81DE131C46F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46E4FC-2047-4189-9CB0-769E9FF53AC9}"/>
      </w:docPartPr>
      <w:docPartBody>
        <w:p w:rsidR="00013228" w:rsidRDefault="00B80B03" w:rsidP="00B80B03">
          <w:pPr>
            <w:pStyle w:val="7728A90601F440859EE81DE131C46F83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3177519AFCDF46E8BFD642BF31EA4E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B3DFA-2966-4999-A514-C05983097B9A}"/>
      </w:docPartPr>
      <w:docPartBody>
        <w:p w:rsidR="00013228" w:rsidRDefault="00B80B03" w:rsidP="00B80B03">
          <w:pPr>
            <w:pStyle w:val="3177519AFCDF46E8BFD642BF31EA4E9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C17A8481FDA64B138CE319B9A948D3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44D0B-5AE3-4DDE-A25B-C52D69EEC5E7}"/>
      </w:docPartPr>
      <w:docPartBody>
        <w:p w:rsidR="00013228" w:rsidRDefault="00B80B03" w:rsidP="00B80B03">
          <w:pPr>
            <w:pStyle w:val="C17A8481FDA64B138CE319B9A948D320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96DA9D147A947FF81575B0AEEF56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3CC5E5-2F31-4214-B9C4-4D3E6563963A}"/>
      </w:docPartPr>
      <w:docPartBody>
        <w:p w:rsidR="00013228" w:rsidRDefault="00B80B03" w:rsidP="00B80B03">
          <w:pPr>
            <w:pStyle w:val="896DA9D147A947FF81575B0AEEF568B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352B509752B4C2FADB0647D3A97D9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97110-F545-42C9-8BD2-76D1DB2DC762}"/>
      </w:docPartPr>
      <w:docPartBody>
        <w:p w:rsidR="00013228" w:rsidRDefault="00B80B03" w:rsidP="00B80B03">
          <w:pPr>
            <w:pStyle w:val="3352B509752B4C2FADB0647D3A97D94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F4FA215FFAF49EFB3B1866D218B46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1971C-6BBA-43D3-851A-BDBC25D09E79}"/>
      </w:docPartPr>
      <w:docPartBody>
        <w:p w:rsidR="00013228" w:rsidRDefault="00B80B03" w:rsidP="00B80B03">
          <w:pPr>
            <w:pStyle w:val="3F4FA215FFAF49EFB3B1866D218B46C3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477464A6A124F6492EB5B6D4A99F4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7E72B5-26A8-4206-BB75-5BD413C35997}"/>
      </w:docPartPr>
      <w:docPartBody>
        <w:p w:rsidR="00013228" w:rsidRDefault="00B80B03" w:rsidP="00B80B03">
          <w:pPr>
            <w:pStyle w:val="7477464A6A124F6492EB5B6D4A99F44E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E80E1117558240A180FB1486114A5A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E054C7-9FAD-4311-A5C0-CEB9A7CA2481}"/>
      </w:docPartPr>
      <w:docPartBody>
        <w:p w:rsidR="00013228" w:rsidRDefault="00B80B03" w:rsidP="00B80B03">
          <w:pPr>
            <w:pStyle w:val="E80E1117558240A180FB1486114A5A94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58AE3F36F83342E9B00935FB0907F5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CE7F41-530D-4E53-B260-04236F818291}"/>
      </w:docPartPr>
      <w:docPartBody>
        <w:p w:rsidR="00013228" w:rsidRDefault="00B80B03" w:rsidP="00B80B03">
          <w:pPr>
            <w:pStyle w:val="58AE3F36F83342E9B00935FB0907F508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D93B28A767E84EE7AFA933D2EDE0F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3EB6BC-B891-490A-801F-1CB35B8554A4}"/>
      </w:docPartPr>
      <w:docPartBody>
        <w:p w:rsidR="00013228" w:rsidRDefault="00B80B03" w:rsidP="00B80B03">
          <w:pPr>
            <w:pStyle w:val="D93B28A767E84EE7AFA933D2EDE0F159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641CFEE11C7D44F19FD18801CC1BC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D60B3-2B21-4712-8796-BC0021B00C36}"/>
      </w:docPartPr>
      <w:docPartBody>
        <w:p w:rsidR="00013228" w:rsidRDefault="00B80B03" w:rsidP="00B80B03">
          <w:pPr>
            <w:pStyle w:val="641CFEE11C7D44F19FD18801CC1BC46D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CB5DA85BFE6D4028B72488A28ABBA5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76F1C3-EFD1-40A8-935A-CA75F099936A}"/>
      </w:docPartPr>
      <w:docPartBody>
        <w:p w:rsidR="00013228" w:rsidRDefault="00B80B03" w:rsidP="00B80B03">
          <w:pPr>
            <w:pStyle w:val="CB5DA85BFE6D4028B72488A28ABBA5E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B5E03E8F88A24B7E91D4F23F439384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1CE49D-81E3-4EA7-B40B-EB19B6D5E21C}"/>
      </w:docPartPr>
      <w:docPartBody>
        <w:p w:rsidR="00013228" w:rsidRDefault="00B80B03" w:rsidP="00B80B03">
          <w:pPr>
            <w:pStyle w:val="B5E03E8F88A24B7E91D4F23F439384D8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BC5CBFFDD2A746DAA59B17858BDE75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0DD52-41D0-4A69-B801-A4CD83BE9A05}"/>
      </w:docPartPr>
      <w:docPartBody>
        <w:p w:rsidR="00013228" w:rsidRDefault="00B80B03" w:rsidP="00B80B03">
          <w:pPr>
            <w:pStyle w:val="BC5CBFFDD2A746DAA59B17858BDE757F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EADA22ACF284CC28447EEC5741C8C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EC5FA3-82AF-4305-AA2E-DCF2828873A9}"/>
      </w:docPartPr>
      <w:docPartBody>
        <w:p w:rsidR="00013228" w:rsidRDefault="00B80B03" w:rsidP="00B80B03">
          <w:pPr>
            <w:pStyle w:val="1EADA22ACF284CC28447EEC5741C8C9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7E2A83A75DB045C8BCF9910FE9B9AD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2C3738-D2FB-456C-8375-155182F549A0}"/>
      </w:docPartPr>
      <w:docPartBody>
        <w:p w:rsidR="00013228" w:rsidRDefault="00B80B03" w:rsidP="00B80B03">
          <w:pPr>
            <w:pStyle w:val="7E2A83A75DB045C8BCF9910FE9B9ADE5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E2F0A53D7E754F29B5F0873E83CE39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07E2EF-451A-4372-8425-67CD9567B2F0}"/>
      </w:docPartPr>
      <w:docPartBody>
        <w:p w:rsidR="00013228" w:rsidRDefault="00B80B03" w:rsidP="00B80B03">
          <w:pPr>
            <w:pStyle w:val="E2F0A53D7E754F29B5F0873E83CE39BC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13AF80AF58CC468CB3B1F124E65624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4E421E-1FD5-4CE9-8E19-7F18A89FE37C}"/>
      </w:docPartPr>
      <w:docPartBody>
        <w:p w:rsidR="00013228" w:rsidRDefault="00B80B03" w:rsidP="00B80B03">
          <w:pPr>
            <w:pStyle w:val="13AF80AF58CC468CB3B1F124E65624B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8D3C79629AFF418CBA8D19062F90AD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92A66-2F55-445D-8782-6B679376076B}"/>
      </w:docPartPr>
      <w:docPartBody>
        <w:p w:rsidR="00013228" w:rsidRDefault="00B80B03" w:rsidP="00B80B03">
          <w:pPr>
            <w:pStyle w:val="8D3C79629AFF418CBA8D19062F90AD6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B0AF4BB26EF4ABDB9B3D05600E40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855606-24D2-44B3-B496-17837E124171}"/>
      </w:docPartPr>
      <w:docPartBody>
        <w:p w:rsidR="00013228" w:rsidRDefault="00B80B03" w:rsidP="00B80B03">
          <w:pPr>
            <w:pStyle w:val="FB0AF4BB26EF4ABDB9B3D05600E405D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7BBFB859C5084D2BA9CD14E419379C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6F60C9-D5B3-4F4E-8E72-2EFF78CFEBBD}"/>
      </w:docPartPr>
      <w:docPartBody>
        <w:p w:rsidR="00013228" w:rsidRDefault="00B80B03" w:rsidP="00B80B03">
          <w:pPr>
            <w:pStyle w:val="7BBFB859C5084D2BA9CD14E419379CD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851625F09FE4C0789BED44E21539B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BE89C1-7106-43C4-9BEB-98B896DC3EF3}"/>
      </w:docPartPr>
      <w:docPartBody>
        <w:p w:rsidR="00013228" w:rsidRDefault="00B80B03" w:rsidP="00B80B03">
          <w:pPr>
            <w:pStyle w:val="F851625F09FE4C0789BED44E21539B8E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8C69F4CF3B044BCA1B841EB29FC63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A1105C-A98B-452F-B002-0A0C6A0BEF66}"/>
      </w:docPartPr>
      <w:docPartBody>
        <w:p w:rsidR="00013228" w:rsidRDefault="00B80B03" w:rsidP="00B80B03">
          <w:pPr>
            <w:pStyle w:val="D8C69F4CF3B044BCA1B841EB29FC63A0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026A323905224F6A9AC04E83C6F542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AE0F37-9757-435D-9EB6-E7B295B024A9}"/>
      </w:docPartPr>
      <w:docPartBody>
        <w:p w:rsidR="00013228" w:rsidRDefault="00B80B03" w:rsidP="00B80B03">
          <w:pPr>
            <w:pStyle w:val="026A323905224F6A9AC04E83C6F5426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5CBCA061FF0046BF9C5722C0D65A5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B14CB-AE71-4DBC-8B4B-274B787B2773}"/>
      </w:docPartPr>
      <w:docPartBody>
        <w:p w:rsidR="00013228" w:rsidRDefault="00B80B03" w:rsidP="00B80B03">
          <w:pPr>
            <w:pStyle w:val="5CBCA061FF0046BF9C5722C0D65A5FC5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40A4ED8DE6F54E4EB01DDAA6804A05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B3A7D0-0469-4D22-BEDE-D0CC3339BAD5}"/>
      </w:docPartPr>
      <w:docPartBody>
        <w:p w:rsidR="00013228" w:rsidRDefault="00B80B03" w:rsidP="00B80B03">
          <w:pPr>
            <w:pStyle w:val="40A4ED8DE6F54E4EB01DDAA6804A057D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D2226907295483EB239357399B680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67FB53-8B47-43C5-B615-887FD3614D78}"/>
      </w:docPartPr>
      <w:docPartBody>
        <w:p w:rsidR="00013228" w:rsidRDefault="00B80B03" w:rsidP="00B80B03">
          <w:pPr>
            <w:pStyle w:val="7D2226907295483EB239357399B680D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55DF26786B634030A0053BF7D1B8A8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98B986-5CA1-47D3-BF4C-5DE4E83F881C}"/>
      </w:docPartPr>
      <w:docPartBody>
        <w:p w:rsidR="00013228" w:rsidRDefault="00B80B03" w:rsidP="00B80B03">
          <w:pPr>
            <w:pStyle w:val="55DF26786B634030A0053BF7D1B8A8FB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E7B8DDF434B41559FA55CE03F4D74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FB59C-31E1-4A59-8E97-8DE86D9384D4}"/>
      </w:docPartPr>
      <w:docPartBody>
        <w:p w:rsidR="00013228" w:rsidRDefault="00B80B03" w:rsidP="00B80B03">
          <w:pPr>
            <w:pStyle w:val="2E7B8DDF434B41559FA55CE03F4D74B5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EDB7B94D6DA94E61A679D9DE4320BC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B2FB2B-7D93-4CE4-8362-2A4C95EADF38}"/>
      </w:docPartPr>
      <w:docPartBody>
        <w:p w:rsidR="00013228" w:rsidRDefault="00B80B03" w:rsidP="00B80B03">
          <w:pPr>
            <w:pStyle w:val="EDB7B94D6DA94E61A679D9DE4320BC58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E009244C82B48128934FCDC604E0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D1AB7B-1440-4162-9F05-E4ACD09A77F8}"/>
      </w:docPartPr>
      <w:docPartBody>
        <w:p w:rsidR="00013228" w:rsidRDefault="00B80B03" w:rsidP="00B80B03">
          <w:pPr>
            <w:pStyle w:val="9E009244C82B48128934FCDC604E00CA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63FE7F9803F34B138D41BCCEA6810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B44427-5EE3-46D2-8DB4-01B8F35F3EB5}"/>
      </w:docPartPr>
      <w:docPartBody>
        <w:p w:rsidR="00013228" w:rsidRDefault="00B80B03" w:rsidP="00B80B03">
          <w:pPr>
            <w:pStyle w:val="63FE7F9803F34B138D41BCCEA6810793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18B0954DF314B97AEAD68F0DC078E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758F36-4910-4A03-9311-C2201958265C}"/>
      </w:docPartPr>
      <w:docPartBody>
        <w:p w:rsidR="00013228" w:rsidRDefault="00B80B03" w:rsidP="00B80B03">
          <w:pPr>
            <w:pStyle w:val="218B0954DF314B97AEAD68F0DC078E9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927F680FCB8A4A62B2F555BA4710BD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279657-63E9-4477-A852-93850F60EFCA}"/>
      </w:docPartPr>
      <w:docPartBody>
        <w:p w:rsidR="00013228" w:rsidRDefault="00B80B03" w:rsidP="00B80B03">
          <w:pPr>
            <w:pStyle w:val="927F680FCB8A4A62B2F555BA4710BD03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2AE93A0C4D454C108EA161D2FB17F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3579BF-AAF3-40C1-A3E6-70C6744FC85B}"/>
      </w:docPartPr>
      <w:docPartBody>
        <w:p w:rsidR="00013228" w:rsidRDefault="00B80B03" w:rsidP="00B80B03">
          <w:pPr>
            <w:pStyle w:val="2AE93A0C4D454C108EA161D2FB17F7B2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751309C5BF67409BB9A838C54DAF7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0DB84F-671C-4F2E-9F79-4C79AACCC3C2}"/>
      </w:docPartPr>
      <w:docPartBody>
        <w:p w:rsidR="00013228" w:rsidRDefault="00B80B03" w:rsidP="00B80B03">
          <w:pPr>
            <w:pStyle w:val="751309C5BF67409BB9A838C54DAF7848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BB364AF0668646909AF95F691C423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BF0BFF-9661-4A89-88D3-8D1D97125C59}"/>
      </w:docPartPr>
      <w:docPartBody>
        <w:p w:rsidR="00013228" w:rsidRDefault="00B80B03" w:rsidP="00B80B03">
          <w:pPr>
            <w:pStyle w:val="BB364AF0668646909AF95F691C4237E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4C15D59A5C434E5BAE0FAFB695A1D0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75E752-C664-47D6-850C-19A2C9D7F898}"/>
      </w:docPartPr>
      <w:docPartBody>
        <w:p w:rsidR="00013228" w:rsidRDefault="00B80B03" w:rsidP="00B80B03">
          <w:pPr>
            <w:pStyle w:val="4C15D59A5C434E5BAE0FAFB695A1D056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6D5FF6D90EB40E3B30D5C1A1D29A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89B034-F53D-4E5C-A437-C1DA8598CEAD}"/>
      </w:docPartPr>
      <w:docPartBody>
        <w:p w:rsidR="00013228" w:rsidRDefault="00B80B03" w:rsidP="00B80B03">
          <w:pPr>
            <w:pStyle w:val="B6D5FF6D90EB40E3B30D5C1A1D29AD1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E0BADA9FD2B247A4A8179A9152156D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432510-0779-483F-8573-299FAB065045}"/>
      </w:docPartPr>
      <w:docPartBody>
        <w:p w:rsidR="00013228" w:rsidRDefault="00B80B03" w:rsidP="00B80B03">
          <w:pPr>
            <w:pStyle w:val="E0BADA9FD2B247A4A8179A9152156D7E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950EF54BBD174DD988ABC385E8893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19C22-4C42-40EE-8D1E-D6ECF070C843}"/>
      </w:docPartPr>
      <w:docPartBody>
        <w:p w:rsidR="00013228" w:rsidRDefault="00B80B03" w:rsidP="00B80B03">
          <w:pPr>
            <w:pStyle w:val="950EF54BBD174DD988ABC385E8893DA0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2B15727EFE45435096B9351E64C595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064801-7BB0-48A1-B542-13F75E972C83}"/>
      </w:docPartPr>
      <w:docPartBody>
        <w:p w:rsidR="00013228" w:rsidRDefault="00B80B03" w:rsidP="00B80B03">
          <w:pPr>
            <w:pStyle w:val="2B15727EFE45435096B9351E64C595FA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3B0B44CECB0B45F790267B7F3FA2D8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8645DB-AD6F-4A9C-8A73-BDCD11370978}"/>
      </w:docPartPr>
      <w:docPartBody>
        <w:p w:rsidR="00013228" w:rsidRDefault="00B80B03" w:rsidP="00B80B03">
          <w:pPr>
            <w:pStyle w:val="3B0B44CECB0B45F790267B7F3FA2D8BC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01CE35B454FA434391309D2DFE7D75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436A4C-38B1-4466-959A-42B16C066F47}"/>
      </w:docPartPr>
      <w:docPartBody>
        <w:p w:rsidR="00013228" w:rsidRDefault="00B80B03" w:rsidP="00B80B03">
          <w:pPr>
            <w:pStyle w:val="01CE35B454FA434391309D2DFE7D7524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04A08E0970A409BA0A993009D3614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DC773-4969-4F5F-B5C8-DD8DF8556366}"/>
      </w:docPartPr>
      <w:docPartBody>
        <w:p w:rsidR="00013228" w:rsidRDefault="00B80B03" w:rsidP="00B80B03">
          <w:pPr>
            <w:pStyle w:val="204A08E0970A409BA0A993009D361409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24E8D06C61142B6BA3FAD8B8286E6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E94B8D-1E27-4722-9150-4D7138D8C97B}"/>
      </w:docPartPr>
      <w:docPartBody>
        <w:p w:rsidR="00013228" w:rsidRDefault="00B80B03" w:rsidP="00B80B03">
          <w:pPr>
            <w:pStyle w:val="224E8D06C61142B6BA3FAD8B8286E65E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C9F65DD232845A083FE4343AB5B41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39250-3867-4507-8473-FE6D07105DB4}"/>
      </w:docPartPr>
      <w:docPartBody>
        <w:p w:rsidR="00013228" w:rsidRDefault="00B80B03" w:rsidP="00B80B03">
          <w:pPr>
            <w:pStyle w:val="3C9F65DD232845A083FE4343AB5B413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027533508E94F4880F31A24E2D4A5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60619-1DC7-4FA9-9DE1-5DFCE3B1A780}"/>
      </w:docPartPr>
      <w:docPartBody>
        <w:p w:rsidR="00013228" w:rsidRDefault="00B80B03" w:rsidP="00B80B03">
          <w:pPr>
            <w:pStyle w:val="8027533508E94F4880F31A24E2D4A5EB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9CF427BD16D4EB2BED251857C7C2E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88B186-3C4E-40BA-9717-7C3076558971}"/>
      </w:docPartPr>
      <w:docPartBody>
        <w:p w:rsidR="00013228" w:rsidRDefault="00B80B03" w:rsidP="00B80B03">
          <w:pPr>
            <w:pStyle w:val="F9CF427BD16D4EB2BED251857C7C2E06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81C1708A8AC0418CA0E5477A7C6D3D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26CD01-B50A-4A29-9035-0D8D9A757148}"/>
      </w:docPartPr>
      <w:docPartBody>
        <w:p w:rsidR="00013228" w:rsidRDefault="00B80B03" w:rsidP="00B80B03">
          <w:pPr>
            <w:pStyle w:val="81C1708A8AC0418CA0E5477A7C6D3D41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78735C7C97E94A6CB3127070899DED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BE6005-F1FA-42C6-9859-B07E29DA95DB}"/>
      </w:docPartPr>
      <w:docPartBody>
        <w:p w:rsidR="00013228" w:rsidRDefault="00B80B03" w:rsidP="00B80B03">
          <w:pPr>
            <w:pStyle w:val="78735C7C97E94A6CB3127070899DED1C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C34ABE73104454C8D5E8861C593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158E7-14A9-4F53-BDE8-48586042DC3E}"/>
      </w:docPartPr>
      <w:docPartBody>
        <w:p w:rsidR="00013228" w:rsidRDefault="00B80B03" w:rsidP="00B80B03">
          <w:pPr>
            <w:pStyle w:val="8C34ABE73104454C8D5E8861C5933C5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331C349EF6B453091D7F5AB81FCD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1DFFA4-A3DA-42B8-A2D4-090FEF4CE083}"/>
      </w:docPartPr>
      <w:docPartBody>
        <w:p w:rsidR="00013228" w:rsidRDefault="00B80B03" w:rsidP="00B80B03">
          <w:pPr>
            <w:pStyle w:val="F331C349EF6B453091D7F5AB81FCD131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8D5B027A593741BEAAAB59742267FC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3757C-75F9-4EA6-A894-1D733702AD2C}"/>
      </w:docPartPr>
      <w:docPartBody>
        <w:p w:rsidR="00013228" w:rsidRDefault="00B80B03" w:rsidP="00B80B03">
          <w:pPr>
            <w:pStyle w:val="8D5B027A593741BEAAAB59742267FCB4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7941A7025444514A97B6A3FDB69DA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D69EB4-F405-4210-AAEC-58F755D742B3}"/>
      </w:docPartPr>
      <w:docPartBody>
        <w:p w:rsidR="00013228" w:rsidRDefault="00B80B03" w:rsidP="00B80B03">
          <w:pPr>
            <w:pStyle w:val="37941A7025444514A97B6A3FDB69DA3D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D55FC0AA1B184FED8D3BDC893C0A1A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335A65-8E05-4011-94FD-DAB69EDE8321}"/>
      </w:docPartPr>
      <w:docPartBody>
        <w:p w:rsidR="00013228" w:rsidRDefault="00B80B03" w:rsidP="00B80B03">
          <w:pPr>
            <w:pStyle w:val="D55FC0AA1B184FED8D3BDC893C0A1A3A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3BA5852C13A1463EA778FE4BDA97F9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33B0E-DFF1-4782-B49B-0088177B7241}"/>
      </w:docPartPr>
      <w:docPartBody>
        <w:p w:rsidR="00013228" w:rsidRDefault="00B80B03" w:rsidP="00B80B03">
          <w:pPr>
            <w:pStyle w:val="3BA5852C13A1463EA778FE4BDA97F98F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0490876761F4020B23962C1E6E957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410D3-933C-4CBB-AE64-08481B1509B4}"/>
      </w:docPartPr>
      <w:docPartBody>
        <w:p w:rsidR="00013228" w:rsidRDefault="00B80B03" w:rsidP="00B80B03">
          <w:pPr>
            <w:pStyle w:val="F0490876761F4020B23962C1E6E957D7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978230B1975848568DBBF7D44C75AD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89F516-38F3-4CD2-A41F-FA7C570689EF}"/>
      </w:docPartPr>
      <w:docPartBody>
        <w:p w:rsidR="00013228" w:rsidRDefault="00B80B03" w:rsidP="00B80B03">
          <w:pPr>
            <w:pStyle w:val="978230B1975848568DBBF7D44C75ADE2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25DD379EC7A4A028246BF1B5E1AE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08CB2E-AD57-4F40-B132-353EAAA8B99F}"/>
      </w:docPartPr>
      <w:docPartBody>
        <w:p w:rsidR="00013228" w:rsidRDefault="00B80B03" w:rsidP="00B80B03">
          <w:pPr>
            <w:pStyle w:val="225DD379EC7A4A028246BF1B5E1AE9A7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4B9FBCAD21694B3B9B8F12C3879E7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01D19B-2402-48E9-BDA3-3A5B4524671A}"/>
      </w:docPartPr>
      <w:docPartBody>
        <w:p w:rsidR="00013228" w:rsidRDefault="00B80B03" w:rsidP="00B80B03">
          <w:pPr>
            <w:pStyle w:val="4B9FBCAD21694B3B9B8F12C3879E7800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2FECEDEC63714F1FA439E593F865A3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447A75-16D4-4FF1-A979-5DA238C74AFC}"/>
      </w:docPartPr>
      <w:docPartBody>
        <w:p w:rsidR="00013228" w:rsidRDefault="00B80B03" w:rsidP="00B80B03">
          <w:pPr>
            <w:pStyle w:val="2FECEDEC63714F1FA439E593F865A3B1"/>
          </w:pPr>
          <w:r w:rsidRPr="00785DE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71ABA6AB88B4D69B90F63F71FBAAE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130C66-339B-4FC7-94B2-2D5E5E9B29F8}"/>
      </w:docPartPr>
      <w:docPartBody>
        <w:p w:rsidR="00013228" w:rsidRDefault="00B80B03" w:rsidP="00B80B03">
          <w:pPr>
            <w:pStyle w:val="471ABA6AB88B4D69B90F63F71FBAAEF6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45DF495BB119442584F4030D411231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057658-FF78-4832-8ED1-5D388D2484AA}"/>
      </w:docPartPr>
      <w:docPartBody>
        <w:p w:rsidR="00013228" w:rsidRDefault="00B80B03" w:rsidP="00B80B03">
          <w:pPr>
            <w:pStyle w:val="45DF495BB119442584F4030D41123165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9A1783890BFB4ECFBD5431C07E55B6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BB0866-7F7F-4186-827B-64E107FB66DC}"/>
      </w:docPartPr>
      <w:docPartBody>
        <w:p w:rsidR="00013228" w:rsidRDefault="00B80B03" w:rsidP="00B80B03">
          <w:pPr>
            <w:pStyle w:val="9A1783890BFB4ECFBD5431C07E55B632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FC2CDC11F7704BCFBC3E7891D207F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F37C-A2CD-48C7-87E7-2F62A5C7259F}"/>
      </w:docPartPr>
      <w:docPartBody>
        <w:p w:rsidR="00013228" w:rsidRDefault="00B80B03" w:rsidP="00B80B03">
          <w:pPr>
            <w:pStyle w:val="FC2CDC11F7704BCFBC3E7891D207FC2B"/>
          </w:pPr>
          <w:r w:rsidRPr="00EB6C2D">
            <w:rPr>
              <w:rStyle w:val="Textedelespacerserv"/>
            </w:rPr>
            <w:t>Choisissez un élément.</w:t>
          </w:r>
        </w:p>
      </w:docPartBody>
    </w:docPart>
    <w:docPart>
      <w:docPartPr>
        <w:name w:val="1A920434CDA34A89BA353D9CB42DAE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A8883C-9100-4A62-B571-7F15CAE39E13}"/>
      </w:docPartPr>
      <w:docPartBody>
        <w:p w:rsidR="00013228" w:rsidRDefault="00B80B03" w:rsidP="00B80B03">
          <w:pPr>
            <w:pStyle w:val="1A920434CDA34A89BA353D9CB42DAE1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BC075428D114C6BBC7861931B68B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40C408-81FC-4BD7-B90A-77DE55B42CDA}"/>
      </w:docPartPr>
      <w:docPartBody>
        <w:p w:rsidR="00013228" w:rsidRDefault="00B80B03" w:rsidP="00B80B03">
          <w:pPr>
            <w:pStyle w:val="FBC075428D114C6BBC7861931B68B0DF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F66DD147BB43459C985324403E703D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7EC729-0351-486E-A820-97205AC0A675}"/>
      </w:docPartPr>
      <w:docPartBody>
        <w:p w:rsidR="00013228" w:rsidRDefault="00B80B03" w:rsidP="00B80B03">
          <w:pPr>
            <w:pStyle w:val="F66DD147BB43459C985324403E703D53"/>
          </w:pPr>
          <w:r w:rsidRPr="00D13251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D57181-FC46-4553-9EBE-22BB7E2CBC02}"/>
      </w:docPartPr>
      <w:docPartBody>
        <w:p w:rsidR="0056232F" w:rsidRDefault="00E13929">
          <w:r w:rsidRPr="0031551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A9B61FB813440B0AEBFE7BB22D086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BB475-9A11-46E7-BC3F-CF25FFFA4B71}"/>
      </w:docPartPr>
      <w:docPartBody>
        <w:p w:rsidR="0056232F" w:rsidRDefault="00E13929" w:rsidP="00E13929">
          <w:pPr>
            <w:pStyle w:val="CA9B61FB813440B0AEBFE7BB22D0869D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525F7C47FCDF4382BA3D34028FCB2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AB40C1-080A-4CD4-B81D-A5D6890FD981}"/>
      </w:docPartPr>
      <w:docPartBody>
        <w:p w:rsidR="0056232F" w:rsidRDefault="00E13929" w:rsidP="00E13929">
          <w:pPr>
            <w:pStyle w:val="525F7C47FCDF4382BA3D34028FCB2BD2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48FCB8E3E04CD3B7E957DE2024F6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CDBC4-3C30-4E00-B074-D97D535666F9}"/>
      </w:docPartPr>
      <w:docPartBody>
        <w:p w:rsidR="0056232F" w:rsidRDefault="00E13929" w:rsidP="00E13929">
          <w:pPr>
            <w:pStyle w:val="3648FCB8E3E04CD3B7E957DE2024F67F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50F07AD5CC54BFAB890EF935FEE4C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63DF20-DAB7-427E-AF99-A2500A576EF0}"/>
      </w:docPartPr>
      <w:docPartBody>
        <w:p w:rsidR="0056232F" w:rsidRDefault="00E13929" w:rsidP="00E13929">
          <w:pPr>
            <w:pStyle w:val="B50F07AD5CC54BFAB890EF935FEE4C6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13228"/>
    <w:rsid w:val="00043F2B"/>
    <w:rsid w:val="0009208C"/>
    <w:rsid w:val="000A67AF"/>
    <w:rsid w:val="000E5A95"/>
    <w:rsid w:val="000F2688"/>
    <w:rsid w:val="00155FE5"/>
    <w:rsid w:val="00180C64"/>
    <w:rsid w:val="001A1EA5"/>
    <w:rsid w:val="001E6ACB"/>
    <w:rsid w:val="002040CD"/>
    <w:rsid w:val="00262F32"/>
    <w:rsid w:val="00310994"/>
    <w:rsid w:val="0032380C"/>
    <w:rsid w:val="00331F5D"/>
    <w:rsid w:val="0034005E"/>
    <w:rsid w:val="003421FF"/>
    <w:rsid w:val="00390341"/>
    <w:rsid w:val="003B161F"/>
    <w:rsid w:val="003D0B41"/>
    <w:rsid w:val="003F3DF4"/>
    <w:rsid w:val="004627D0"/>
    <w:rsid w:val="00484928"/>
    <w:rsid w:val="00484F98"/>
    <w:rsid w:val="0056232F"/>
    <w:rsid w:val="00652381"/>
    <w:rsid w:val="006A0B0F"/>
    <w:rsid w:val="006C0C0E"/>
    <w:rsid w:val="006D63C9"/>
    <w:rsid w:val="006E75FE"/>
    <w:rsid w:val="00772253"/>
    <w:rsid w:val="007C4022"/>
    <w:rsid w:val="008243CE"/>
    <w:rsid w:val="00845138"/>
    <w:rsid w:val="00870303"/>
    <w:rsid w:val="00885577"/>
    <w:rsid w:val="00885A72"/>
    <w:rsid w:val="00894261"/>
    <w:rsid w:val="008B54D0"/>
    <w:rsid w:val="008E1391"/>
    <w:rsid w:val="008E280D"/>
    <w:rsid w:val="009247D8"/>
    <w:rsid w:val="00930B30"/>
    <w:rsid w:val="009468F7"/>
    <w:rsid w:val="009558B8"/>
    <w:rsid w:val="00974ED7"/>
    <w:rsid w:val="00974F6B"/>
    <w:rsid w:val="00983D6E"/>
    <w:rsid w:val="00990DB0"/>
    <w:rsid w:val="009B263C"/>
    <w:rsid w:val="00A36FC1"/>
    <w:rsid w:val="00A40C57"/>
    <w:rsid w:val="00A629A2"/>
    <w:rsid w:val="00AE0111"/>
    <w:rsid w:val="00B17360"/>
    <w:rsid w:val="00B80B03"/>
    <w:rsid w:val="00BA1E13"/>
    <w:rsid w:val="00BA28E3"/>
    <w:rsid w:val="00BB7A1A"/>
    <w:rsid w:val="00CA0DB8"/>
    <w:rsid w:val="00D30554"/>
    <w:rsid w:val="00DB03D3"/>
    <w:rsid w:val="00DC1FB0"/>
    <w:rsid w:val="00E13929"/>
    <w:rsid w:val="00E229B8"/>
    <w:rsid w:val="00E5033F"/>
    <w:rsid w:val="00E64ABA"/>
    <w:rsid w:val="00E8237A"/>
    <w:rsid w:val="00F1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E13929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C43BAD76DB6E4CD4910DE3E40359CF63">
    <w:name w:val="C43BAD76DB6E4CD4910DE3E40359CF63"/>
    <w:rsid w:val="00BB7A1A"/>
  </w:style>
  <w:style w:type="paragraph" w:customStyle="1" w:styleId="83A55318CCD740E9B0619217AE0F805B">
    <w:name w:val="83A55318CCD740E9B0619217AE0F805B"/>
    <w:rsid w:val="00BB7A1A"/>
  </w:style>
  <w:style w:type="paragraph" w:customStyle="1" w:styleId="33AF30ADB1C244EC9F51647B959B87FB">
    <w:name w:val="33AF30ADB1C244EC9F51647B959B87FB"/>
    <w:rsid w:val="00BB7A1A"/>
  </w:style>
  <w:style w:type="paragraph" w:customStyle="1" w:styleId="C5978D650EC9434F814C06B43D5C49B7">
    <w:name w:val="C5978D650EC9434F814C06B43D5C49B7"/>
    <w:rsid w:val="00BB7A1A"/>
  </w:style>
  <w:style w:type="paragraph" w:customStyle="1" w:styleId="0441962E8992494AA712F2E670111BA1">
    <w:name w:val="0441962E8992494AA712F2E670111BA1"/>
    <w:rsid w:val="00D30554"/>
  </w:style>
  <w:style w:type="paragraph" w:customStyle="1" w:styleId="327E1C7F16F44DAEBB22B5A9CC6D0FE0">
    <w:name w:val="327E1C7F16F44DAEBB22B5A9CC6D0FE0"/>
    <w:rsid w:val="000A67AF"/>
  </w:style>
  <w:style w:type="paragraph" w:customStyle="1" w:styleId="A7F6101CD0DE44639D05B94796908091">
    <w:name w:val="A7F6101CD0DE44639D05B94796908091"/>
    <w:rsid w:val="000A67AF"/>
  </w:style>
  <w:style w:type="paragraph" w:customStyle="1" w:styleId="F7372BFB39E44B3E968C6574150DAECD">
    <w:name w:val="F7372BFB39E44B3E968C6574150DAECD"/>
    <w:rsid w:val="000A67AF"/>
  </w:style>
  <w:style w:type="paragraph" w:customStyle="1" w:styleId="257446B089534B02B90DDEFBB22C4856">
    <w:name w:val="257446B089534B02B90DDEFBB22C4856"/>
    <w:rsid w:val="000A67AF"/>
  </w:style>
  <w:style w:type="paragraph" w:customStyle="1" w:styleId="6D8DA1296603456FA3EA11A51C2260A4">
    <w:name w:val="6D8DA1296603456FA3EA11A51C2260A4"/>
    <w:rsid w:val="000A67AF"/>
  </w:style>
  <w:style w:type="paragraph" w:customStyle="1" w:styleId="A0AD10B74029457C869C7AEEA0E71A5A">
    <w:name w:val="A0AD10B74029457C869C7AEEA0E71A5A"/>
    <w:rsid w:val="000A67AF"/>
  </w:style>
  <w:style w:type="paragraph" w:customStyle="1" w:styleId="34504D2124594B0999BE259300616A3B">
    <w:name w:val="34504D2124594B0999BE259300616A3B"/>
    <w:rsid w:val="000A67AF"/>
  </w:style>
  <w:style w:type="paragraph" w:customStyle="1" w:styleId="0DE95109597542EE9EF98D2632C7BF5B">
    <w:name w:val="0DE95109597542EE9EF98D2632C7BF5B"/>
    <w:rsid w:val="000A67AF"/>
  </w:style>
  <w:style w:type="paragraph" w:customStyle="1" w:styleId="A978F6914CE74B758139FDEEE1A78DAC">
    <w:name w:val="A978F6914CE74B758139FDEEE1A78DAC"/>
    <w:rsid w:val="000A67AF"/>
  </w:style>
  <w:style w:type="paragraph" w:customStyle="1" w:styleId="177EEC497F9443DBAA5B3464831E6ABC">
    <w:name w:val="177EEC497F9443DBAA5B3464831E6ABC"/>
    <w:rsid w:val="000A67AF"/>
  </w:style>
  <w:style w:type="paragraph" w:customStyle="1" w:styleId="AC732C541BD14122A4F127C8ECCEF39D">
    <w:name w:val="AC732C541BD14122A4F127C8ECCEF39D"/>
    <w:rsid w:val="000A67AF"/>
  </w:style>
  <w:style w:type="paragraph" w:customStyle="1" w:styleId="F777BB585A2A4655A5D1F07C6E2ADE46">
    <w:name w:val="F777BB585A2A4655A5D1F07C6E2ADE46"/>
    <w:rsid w:val="000A67AF"/>
  </w:style>
  <w:style w:type="paragraph" w:customStyle="1" w:styleId="94834CA8D981433795C229F08F3844A4">
    <w:name w:val="94834CA8D981433795C229F08F3844A4"/>
    <w:rsid w:val="000A67AF"/>
  </w:style>
  <w:style w:type="paragraph" w:customStyle="1" w:styleId="29BF535F784847E7A3CB61AD85970358">
    <w:name w:val="29BF535F784847E7A3CB61AD85970358"/>
    <w:rsid w:val="000A67AF"/>
  </w:style>
  <w:style w:type="paragraph" w:customStyle="1" w:styleId="05E26858FCC044DE92189EFD6FA1D06B">
    <w:name w:val="05E26858FCC044DE92189EFD6FA1D06B"/>
    <w:rsid w:val="000A67AF"/>
  </w:style>
  <w:style w:type="paragraph" w:customStyle="1" w:styleId="8296485084BE4561819FA18427FB6D42">
    <w:name w:val="8296485084BE4561819FA18427FB6D42"/>
    <w:rsid w:val="000A67AF"/>
  </w:style>
  <w:style w:type="paragraph" w:customStyle="1" w:styleId="DE13471FE2C647C3A624789B92E484F4">
    <w:name w:val="DE13471FE2C647C3A624789B92E484F4"/>
    <w:rsid w:val="000A67AF"/>
  </w:style>
  <w:style w:type="paragraph" w:customStyle="1" w:styleId="2142353F0B21414387EC00557DEF865C">
    <w:name w:val="2142353F0B21414387EC00557DEF865C"/>
    <w:rsid w:val="000A67AF"/>
  </w:style>
  <w:style w:type="paragraph" w:customStyle="1" w:styleId="D785075D18F04697801C47DC92B15ED7">
    <w:name w:val="D785075D18F04697801C47DC92B15ED7"/>
    <w:rsid w:val="000A67AF"/>
  </w:style>
  <w:style w:type="paragraph" w:customStyle="1" w:styleId="A90BF9B0454E4DECAC629EDA1C5CE7A3">
    <w:name w:val="A90BF9B0454E4DECAC629EDA1C5CE7A3"/>
    <w:rsid w:val="000A67AF"/>
  </w:style>
  <w:style w:type="paragraph" w:customStyle="1" w:styleId="D427AED77C2A4EFF8F685FE7806CA826">
    <w:name w:val="D427AED77C2A4EFF8F685FE7806CA826"/>
    <w:rsid w:val="000A67AF"/>
  </w:style>
  <w:style w:type="paragraph" w:customStyle="1" w:styleId="6001282D9D1C4FEE8F9012DB7C11DEC8">
    <w:name w:val="6001282D9D1C4FEE8F9012DB7C11DEC8"/>
    <w:rsid w:val="000A67AF"/>
  </w:style>
  <w:style w:type="paragraph" w:customStyle="1" w:styleId="005E9E65FCE04CF58FDF878EB1F35B7A">
    <w:name w:val="005E9E65FCE04CF58FDF878EB1F35B7A"/>
    <w:rsid w:val="000A67AF"/>
  </w:style>
  <w:style w:type="paragraph" w:customStyle="1" w:styleId="1AB896960E0A465F9BA6279F16E0DDD1">
    <w:name w:val="1AB896960E0A465F9BA6279F16E0DDD1"/>
    <w:rsid w:val="000A67AF"/>
  </w:style>
  <w:style w:type="paragraph" w:customStyle="1" w:styleId="B01CBF160A854F27AB3086BC4622CBC5">
    <w:name w:val="B01CBF160A854F27AB3086BC4622CBC5"/>
    <w:rsid w:val="000A67AF"/>
  </w:style>
  <w:style w:type="paragraph" w:customStyle="1" w:styleId="3EA5EF6CA8B24FAE80635E8D4FB9FA43">
    <w:name w:val="3EA5EF6CA8B24FAE80635E8D4FB9FA43"/>
    <w:rsid w:val="000A67AF"/>
  </w:style>
  <w:style w:type="paragraph" w:customStyle="1" w:styleId="836A4E029E5D4EEA9371DC35D6BCA024">
    <w:name w:val="836A4E029E5D4EEA9371DC35D6BCA024"/>
    <w:rsid w:val="000A67AF"/>
  </w:style>
  <w:style w:type="paragraph" w:customStyle="1" w:styleId="05406D77C17C4032873E3DE7A2FAFBDF">
    <w:name w:val="05406D77C17C4032873E3DE7A2FAFBDF"/>
    <w:rsid w:val="000A67AF"/>
  </w:style>
  <w:style w:type="paragraph" w:customStyle="1" w:styleId="04FB8A1F888B4C039DCF014730786EF5">
    <w:name w:val="04FB8A1F888B4C039DCF014730786EF5"/>
    <w:rsid w:val="000A67AF"/>
  </w:style>
  <w:style w:type="paragraph" w:customStyle="1" w:styleId="C55049C66F4C499EB03B0C3DDCBC4A71">
    <w:name w:val="C55049C66F4C499EB03B0C3DDCBC4A71"/>
    <w:rsid w:val="000A67AF"/>
  </w:style>
  <w:style w:type="paragraph" w:customStyle="1" w:styleId="F008802D0EC242BBA0D6E4ED2F26A908">
    <w:name w:val="F008802D0EC242BBA0D6E4ED2F26A908"/>
    <w:rsid w:val="000A67AF"/>
  </w:style>
  <w:style w:type="paragraph" w:customStyle="1" w:styleId="DD318EAA7E4E4A0AACBD88892B23ED51">
    <w:name w:val="DD318EAA7E4E4A0AACBD88892B23ED51"/>
    <w:rsid w:val="000A67AF"/>
  </w:style>
  <w:style w:type="paragraph" w:customStyle="1" w:styleId="4C7662C9CA9744B38DB255103B2002CD">
    <w:name w:val="4C7662C9CA9744B38DB255103B2002CD"/>
    <w:rsid w:val="000A67AF"/>
  </w:style>
  <w:style w:type="paragraph" w:customStyle="1" w:styleId="B1CD27FDBBBD45569225B19B4F96E43B">
    <w:name w:val="B1CD27FDBBBD45569225B19B4F96E43B"/>
    <w:rsid w:val="000A67AF"/>
  </w:style>
  <w:style w:type="paragraph" w:customStyle="1" w:styleId="0D832C1558064BE288B33A30DEF4254B">
    <w:name w:val="0D832C1558064BE288B33A30DEF4254B"/>
    <w:rsid w:val="000A67AF"/>
  </w:style>
  <w:style w:type="paragraph" w:customStyle="1" w:styleId="DBDEE25DD0C043189530C1D35D4180E4">
    <w:name w:val="DBDEE25DD0C043189530C1D35D4180E4"/>
    <w:rsid w:val="000A67AF"/>
  </w:style>
  <w:style w:type="paragraph" w:customStyle="1" w:styleId="5856D834BBAB44ADB902503B2AC5AFAF">
    <w:name w:val="5856D834BBAB44ADB902503B2AC5AFAF"/>
    <w:rsid w:val="000A67AF"/>
  </w:style>
  <w:style w:type="paragraph" w:customStyle="1" w:styleId="4A798FF2D22E44BD8C35B285F0096874">
    <w:name w:val="4A798FF2D22E44BD8C35B285F0096874"/>
    <w:rsid w:val="000A67AF"/>
  </w:style>
  <w:style w:type="paragraph" w:customStyle="1" w:styleId="A1B63ECFA5A541AD946B0E1F667CD95D">
    <w:name w:val="A1B63ECFA5A541AD946B0E1F667CD95D"/>
    <w:rsid w:val="000A67AF"/>
  </w:style>
  <w:style w:type="paragraph" w:customStyle="1" w:styleId="21892DF208294736A3EACDF261658DA6">
    <w:name w:val="21892DF208294736A3EACDF261658DA6"/>
    <w:rsid w:val="000A67AF"/>
  </w:style>
  <w:style w:type="paragraph" w:customStyle="1" w:styleId="20E8C9168271451B9DC0199062F6C47B">
    <w:name w:val="20E8C9168271451B9DC0199062F6C47B"/>
    <w:rsid w:val="000A67AF"/>
  </w:style>
  <w:style w:type="paragraph" w:customStyle="1" w:styleId="FDCBEDEA1DCB4730B65CA2C29B100820">
    <w:name w:val="FDCBEDEA1DCB4730B65CA2C29B100820"/>
    <w:rsid w:val="000A67AF"/>
  </w:style>
  <w:style w:type="paragraph" w:customStyle="1" w:styleId="7E45DBBA37B0499F9D0D8DB00E2AE73B">
    <w:name w:val="7E45DBBA37B0499F9D0D8DB00E2AE73B"/>
    <w:rsid w:val="000A67AF"/>
  </w:style>
  <w:style w:type="paragraph" w:customStyle="1" w:styleId="B52DD4A3A30B4B25BA3BBF3D8DD900A7">
    <w:name w:val="B52DD4A3A30B4B25BA3BBF3D8DD900A7"/>
    <w:rsid w:val="000A67AF"/>
  </w:style>
  <w:style w:type="paragraph" w:customStyle="1" w:styleId="1E7DA8469C09434A92C03003B9D5D4E7">
    <w:name w:val="1E7DA8469C09434A92C03003B9D5D4E7"/>
    <w:rsid w:val="000A67AF"/>
  </w:style>
  <w:style w:type="paragraph" w:customStyle="1" w:styleId="E06C426052E54B80B393D0D33AECBACE">
    <w:name w:val="E06C426052E54B80B393D0D33AECBACE"/>
    <w:rsid w:val="000A67AF"/>
  </w:style>
  <w:style w:type="paragraph" w:customStyle="1" w:styleId="4C0EE630C18B4CC68AF0781539AB25E2">
    <w:name w:val="4C0EE630C18B4CC68AF0781539AB25E2"/>
    <w:rsid w:val="000A67AF"/>
  </w:style>
  <w:style w:type="paragraph" w:customStyle="1" w:styleId="64085EA01A694A9EB9D102AF2DA2EFA4">
    <w:name w:val="64085EA01A694A9EB9D102AF2DA2EFA4"/>
    <w:rsid w:val="000A67AF"/>
  </w:style>
  <w:style w:type="paragraph" w:customStyle="1" w:styleId="21679D3437F445209446E1BADE597B9A">
    <w:name w:val="21679D3437F445209446E1BADE597B9A"/>
    <w:rsid w:val="000A67AF"/>
  </w:style>
  <w:style w:type="paragraph" w:customStyle="1" w:styleId="FE706E5A3B834CAF895543A5122DBFB4">
    <w:name w:val="FE706E5A3B834CAF895543A5122DBFB4"/>
    <w:rsid w:val="000A67AF"/>
  </w:style>
  <w:style w:type="paragraph" w:customStyle="1" w:styleId="760F41FA70134A7F97C15FB5D8D46803">
    <w:name w:val="760F41FA70134A7F97C15FB5D8D46803"/>
    <w:rsid w:val="000A67AF"/>
  </w:style>
  <w:style w:type="paragraph" w:customStyle="1" w:styleId="ED15C206EE274F9A97E342045893167A">
    <w:name w:val="ED15C206EE274F9A97E342045893167A"/>
    <w:rsid w:val="000A67AF"/>
  </w:style>
  <w:style w:type="paragraph" w:customStyle="1" w:styleId="8ED2EF4346CE486D86320F7B3C809EDA">
    <w:name w:val="8ED2EF4346CE486D86320F7B3C809EDA"/>
    <w:rsid w:val="000A67AF"/>
  </w:style>
  <w:style w:type="paragraph" w:customStyle="1" w:styleId="FDAEF9FD8D9C42BD80DB14C90F953BEB">
    <w:name w:val="FDAEF9FD8D9C42BD80DB14C90F953BEB"/>
    <w:rsid w:val="000A67AF"/>
  </w:style>
  <w:style w:type="paragraph" w:customStyle="1" w:styleId="29CEA62C4CD040F0A3BB26E62B754FCB">
    <w:name w:val="29CEA62C4CD040F0A3BB26E62B754FCB"/>
    <w:rsid w:val="000A67AF"/>
  </w:style>
  <w:style w:type="paragraph" w:customStyle="1" w:styleId="075593CCCC934DA99EA9BF66F542FA9B">
    <w:name w:val="075593CCCC934DA99EA9BF66F542FA9B"/>
    <w:rsid w:val="000A67AF"/>
  </w:style>
  <w:style w:type="paragraph" w:customStyle="1" w:styleId="8A044744DB7C4C44B2495D55715C546A">
    <w:name w:val="8A044744DB7C4C44B2495D55715C546A"/>
    <w:rsid w:val="000A67AF"/>
  </w:style>
  <w:style w:type="paragraph" w:customStyle="1" w:styleId="A585BD25E1114FEAA0B57819EB329668">
    <w:name w:val="A585BD25E1114FEAA0B57819EB329668"/>
    <w:rsid w:val="000A67AF"/>
  </w:style>
  <w:style w:type="paragraph" w:customStyle="1" w:styleId="AA0E8EBFA98846FE8488C72BF7C6672C">
    <w:name w:val="AA0E8EBFA98846FE8488C72BF7C6672C"/>
    <w:rsid w:val="000A67AF"/>
  </w:style>
  <w:style w:type="paragraph" w:customStyle="1" w:styleId="521E61618FA54C469E76717711216963">
    <w:name w:val="521E61618FA54C469E76717711216963"/>
    <w:rsid w:val="000A67AF"/>
  </w:style>
  <w:style w:type="paragraph" w:customStyle="1" w:styleId="33C93C01517346C0BC20AD552E6638C5">
    <w:name w:val="33C93C01517346C0BC20AD552E6638C5"/>
    <w:rsid w:val="000A67AF"/>
  </w:style>
  <w:style w:type="paragraph" w:customStyle="1" w:styleId="6EDC3038B80E4237A380FF686315CB19">
    <w:name w:val="6EDC3038B80E4237A380FF686315CB19"/>
    <w:rsid w:val="000A67AF"/>
  </w:style>
  <w:style w:type="paragraph" w:customStyle="1" w:styleId="6191DAFE5F8D467B9B8EB6A0FDC6A109">
    <w:name w:val="6191DAFE5F8D467B9B8EB6A0FDC6A109"/>
    <w:rsid w:val="000A67AF"/>
  </w:style>
  <w:style w:type="paragraph" w:customStyle="1" w:styleId="A0A08E63E7294E04A8CA405C82973C47">
    <w:name w:val="A0A08E63E7294E04A8CA405C82973C47"/>
    <w:rsid w:val="000A67AF"/>
  </w:style>
  <w:style w:type="paragraph" w:customStyle="1" w:styleId="EB43B184FEE142439F919339EC43074C">
    <w:name w:val="EB43B184FEE142439F919339EC43074C"/>
    <w:rsid w:val="000A67AF"/>
  </w:style>
  <w:style w:type="paragraph" w:customStyle="1" w:styleId="A97B936C287B4A12877A811F6F9A3400">
    <w:name w:val="A97B936C287B4A12877A811F6F9A3400"/>
    <w:rsid w:val="000A67AF"/>
  </w:style>
  <w:style w:type="paragraph" w:customStyle="1" w:styleId="8378EB22786C499D882021BAF25281FA">
    <w:name w:val="8378EB22786C499D882021BAF25281FA"/>
    <w:rsid w:val="000A67AF"/>
  </w:style>
  <w:style w:type="paragraph" w:customStyle="1" w:styleId="2007FEE3AAD24D5C87A0FE20F466AF4E">
    <w:name w:val="2007FEE3AAD24D5C87A0FE20F466AF4E"/>
    <w:rsid w:val="000A67AF"/>
  </w:style>
  <w:style w:type="paragraph" w:customStyle="1" w:styleId="A2B08792DB874A38B246448F55519E90">
    <w:name w:val="A2B08792DB874A38B246448F55519E90"/>
    <w:rsid w:val="000A67AF"/>
  </w:style>
  <w:style w:type="paragraph" w:customStyle="1" w:styleId="ADB257AD864441E78707E6FE227D0876">
    <w:name w:val="ADB257AD864441E78707E6FE227D0876"/>
    <w:rsid w:val="000A67AF"/>
  </w:style>
  <w:style w:type="paragraph" w:customStyle="1" w:styleId="A0F86B22D80B474EB71E6F71EF4664DF">
    <w:name w:val="A0F86B22D80B474EB71E6F71EF4664DF"/>
    <w:rsid w:val="000A67AF"/>
  </w:style>
  <w:style w:type="paragraph" w:customStyle="1" w:styleId="A1774E9BC0AE45EBB75F8B8277B6F6F8">
    <w:name w:val="A1774E9BC0AE45EBB75F8B8277B6F6F8"/>
    <w:rsid w:val="000A67AF"/>
  </w:style>
  <w:style w:type="paragraph" w:customStyle="1" w:styleId="D20B69AB65B542A794AA5A4B0F7C77B3">
    <w:name w:val="D20B69AB65B542A794AA5A4B0F7C77B3"/>
    <w:rsid w:val="000A67AF"/>
  </w:style>
  <w:style w:type="paragraph" w:customStyle="1" w:styleId="30AABA4563AB48128216F27F42D0F8A3">
    <w:name w:val="30AABA4563AB48128216F27F42D0F8A3"/>
    <w:rsid w:val="000A67AF"/>
  </w:style>
  <w:style w:type="paragraph" w:customStyle="1" w:styleId="239046FB633E4D0CBE5DFAF39B721197">
    <w:name w:val="239046FB633E4D0CBE5DFAF39B721197"/>
    <w:rsid w:val="000A67AF"/>
  </w:style>
  <w:style w:type="paragraph" w:customStyle="1" w:styleId="E320A07F1A85414B81FC8C57D9F80404">
    <w:name w:val="E320A07F1A85414B81FC8C57D9F80404"/>
    <w:rsid w:val="000A67AF"/>
  </w:style>
  <w:style w:type="paragraph" w:customStyle="1" w:styleId="08DC97304E52449E859DFB91837D7086">
    <w:name w:val="08DC97304E52449E859DFB91837D7086"/>
    <w:rsid w:val="000A67AF"/>
  </w:style>
  <w:style w:type="paragraph" w:customStyle="1" w:styleId="F97D4CA974EC4E258029A6804D081AEB">
    <w:name w:val="F97D4CA974EC4E258029A6804D081AEB"/>
    <w:rsid w:val="000A67AF"/>
  </w:style>
  <w:style w:type="paragraph" w:customStyle="1" w:styleId="172F00292A194856B28FA4C1152DE92B">
    <w:name w:val="172F00292A194856B28FA4C1152DE92B"/>
    <w:rsid w:val="000A67AF"/>
  </w:style>
  <w:style w:type="paragraph" w:customStyle="1" w:styleId="686AB6C1EF734743A8A31CC7E71BDF18">
    <w:name w:val="686AB6C1EF734743A8A31CC7E71BDF18"/>
    <w:rsid w:val="000A67AF"/>
  </w:style>
  <w:style w:type="paragraph" w:customStyle="1" w:styleId="9A097E1EF8AC40878BEBD5319BEF69D6">
    <w:name w:val="9A097E1EF8AC40878BEBD5319BEF69D6"/>
    <w:rsid w:val="000A67AF"/>
  </w:style>
  <w:style w:type="paragraph" w:customStyle="1" w:styleId="0A34E39D0D1B41B886D92B6D90F15D55">
    <w:name w:val="0A34E39D0D1B41B886D92B6D90F15D55"/>
    <w:rsid w:val="000A67AF"/>
  </w:style>
  <w:style w:type="paragraph" w:customStyle="1" w:styleId="DEF324C3853442138900BDC22D7C4EEE">
    <w:name w:val="DEF324C3853442138900BDC22D7C4EEE"/>
    <w:rsid w:val="000A67AF"/>
  </w:style>
  <w:style w:type="paragraph" w:customStyle="1" w:styleId="5DE2C13397BB4747BFFC25DEB45675C0">
    <w:name w:val="5DE2C13397BB4747BFFC25DEB45675C0"/>
    <w:rsid w:val="000A67AF"/>
  </w:style>
  <w:style w:type="paragraph" w:customStyle="1" w:styleId="B6FF1727B51C4B9E89348EC23B089392">
    <w:name w:val="B6FF1727B51C4B9E89348EC23B089392"/>
    <w:rsid w:val="000A67AF"/>
  </w:style>
  <w:style w:type="paragraph" w:customStyle="1" w:styleId="F9512F2CD0554F1CB662622B7285324F">
    <w:name w:val="F9512F2CD0554F1CB662622B7285324F"/>
    <w:rsid w:val="000A67AF"/>
  </w:style>
  <w:style w:type="paragraph" w:customStyle="1" w:styleId="8E8ADB2DBA8E4E438F149C49ED72969A">
    <w:name w:val="8E8ADB2DBA8E4E438F149C49ED72969A"/>
    <w:rsid w:val="000A67AF"/>
  </w:style>
  <w:style w:type="paragraph" w:customStyle="1" w:styleId="7958E69302ED4715AC634663D72154B1">
    <w:name w:val="7958E69302ED4715AC634663D72154B1"/>
    <w:rsid w:val="000A67AF"/>
  </w:style>
  <w:style w:type="paragraph" w:customStyle="1" w:styleId="0DA61ADE25C341C5A5EC9BBF12A65023">
    <w:name w:val="0DA61ADE25C341C5A5EC9BBF12A65023"/>
    <w:rsid w:val="000A67AF"/>
  </w:style>
  <w:style w:type="paragraph" w:customStyle="1" w:styleId="AE126035001A42E38559F50A5E79ED34">
    <w:name w:val="AE126035001A42E38559F50A5E79ED34"/>
    <w:rsid w:val="000A67AF"/>
  </w:style>
  <w:style w:type="paragraph" w:customStyle="1" w:styleId="60B3B67CB01947608AA40B63F956FE66">
    <w:name w:val="60B3B67CB01947608AA40B63F956FE66"/>
    <w:rsid w:val="000A67AF"/>
  </w:style>
  <w:style w:type="paragraph" w:customStyle="1" w:styleId="A3E50EE7967F48FF9DAB0E3E6695D32F">
    <w:name w:val="A3E50EE7967F48FF9DAB0E3E6695D32F"/>
    <w:rsid w:val="000A67AF"/>
  </w:style>
  <w:style w:type="paragraph" w:customStyle="1" w:styleId="47F2C8436ABB4768B9F5E39257B3E428">
    <w:name w:val="47F2C8436ABB4768B9F5E39257B3E428"/>
    <w:rsid w:val="000A67AF"/>
  </w:style>
  <w:style w:type="paragraph" w:customStyle="1" w:styleId="2FE757136A644BB79C98A0D8960D93FC">
    <w:name w:val="2FE757136A644BB79C98A0D8960D93FC"/>
    <w:rsid w:val="000A67AF"/>
  </w:style>
  <w:style w:type="paragraph" w:customStyle="1" w:styleId="88630A8C95094EAFA57126D97B7628B0">
    <w:name w:val="88630A8C95094EAFA57126D97B7628B0"/>
    <w:rsid w:val="000A67AF"/>
  </w:style>
  <w:style w:type="paragraph" w:customStyle="1" w:styleId="A312C3B3F63E4E849633CB479C547C4F">
    <w:name w:val="A312C3B3F63E4E849633CB479C547C4F"/>
    <w:rsid w:val="000A67AF"/>
  </w:style>
  <w:style w:type="paragraph" w:customStyle="1" w:styleId="840FAD2FE5B7481591A0917F087EEC8F">
    <w:name w:val="840FAD2FE5B7481591A0917F087EEC8F"/>
    <w:rsid w:val="000A67AF"/>
  </w:style>
  <w:style w:type="paragraph" w:customStyle="1" w:styleId="1CB27AC3C92B434E882033695FA81015">
    <w:name w:val="1CB27AC3C92B434E882033695FA81015"/>
    <w:rsid w:val="000A67AF"/>
  </w:style>
  <w:style w:type="paragraph" w:customStyle="1" w:styleId="4531ADA1F12743C3BD29A966019E0BFD">
    <w:name w:val="4531ADA1F12743C3BD29A966019E0BFD"/>
    <w:rsid w:val="000A67AF"/>
  </w:style>
  <w:style w:type="paragraph" w:customStyle="1" w:styleId="6B85E99AF5FD45BF80ADC1136A94588A">
    <w:name w:val="6B85E99AF5FD45BF80ADC1136A94588A"/>
    <w:rsid w:val="000A67AF"/>
  </w:style>
  <w:style w:type="paragraph" w:customStyle="1" w:styleId="20B75AA4F2E549379319D8D50BB30E4D">
    <w:name w:val="20B75AA4F2E549379319D8D50BB30E4D"/>
    <w:rsid w:val="000A67AF"/>
  </w:style>
  <w:style w:type="paragraph" w:customStyle="1" w:styleId="945FF2BAB446492389CE5762C725D064">
    <w:name w:val="945FF2BAB446492389CE5762C725D064"/>
    <w:rsid w:val="000A67AF"/>
  </w:style>
  <w:style w:type="paragraph" w:customStyle="1" w:styleId="FBD1670219044E4EA5A77E6832904C11">
    <w:name w:val="FBD1670219044E4EA5A77E6832904C11"/>
    <w:rsid w:val="000A67AF"/>
  </w:style>
  <w:style w:type="paragraph" w:customStyle="1" w:styleId="FD6FBEA856CE4601A540E480C3058C0D">
    <w:name w:val="FD6FBEA856CE4601A540E480C3058C0D"/>
    <w:rsid w:val="000A67AF"/>
  </w:style>
  <w:style w:type="paragraph" w:customStyle="1" w:styleId="020FD1C871E045FF8BDD6CD25DC01856">
    <w:name w:val="020FD1C871E045FF8BDD6CD25DC01856"/>
    <w:rsid w:val="000A67AF"/>
  </w:style>
  <w:style w:type="paragraph" w:customStyle="1" w:styleId="F0B9D15362A444AF8E36DE1A0D3ED0CC">
    <w:name w:val="F0B9D15362A444AF8E36DE1A0D3ED0CC"/>
    <w:rsid w:val="000A67AF"/>
  </w:style>
  <w:style w:type="paragraph" w:customStyle="1" w:styleId="CE15DA2822534B06B34A2970FA177A8F">
    <w:name w:val="CE15DA2822534B06B34A2970FA177A8F"/>
    <w:rsid w:val="000A67AF"/>
  </w:style>
  <w:style w:type="paragraph" w:customStyle="1" w:styleId="7F45876631264EFA9EFB210F70A819DD">
    <w:name w:val="7F45876631264EFA9EFB210F70A819DD"/>
    <w:rsid w:val="000A67AF"/>
  </w:style>
  <w:style w:type="paragraph" w:customStyle="1" w:styleId="F7CAA23BD7C74D3783DB51BFCC46638E">
    <w:name w:val="F7CAA23BD7C74D3783DB51BFCC46638E"/>
    <w:rsid w:val="000A67AF"/>
  </w:style>
  <w:style w:type="paragraph" w:customStyle="1" w:styleId="B3F6D4A03332445E94C50D12472A305F">
    <w:name w:val="B3F6D4A03332445E94C50D12472A305F"/>
    <w:rsid w:val="000A67AF"/>
  </w:style>
  <w:style w:type="paragraph" w:customStyle="1" w:styleId="6208FED594C341F8853CD5FCB45B05F6">
    <w:name w:val="6208FED594C341F8853CD5FCB45B05F6"/>
    <w:rsid w:val="000A67AF"/>
  </w:style>
  <w:style w:type="paragraph" w:customStyle="1" w:styleId="08FF3E394CD94CCBAF5565DECEB8E427">
    <w:name w:val="08FF3E394CD94CCBAF5565DECEB8E427"/>
    <w:rsid w:val="000A67AF"/>
  </w:style>
  <w:style w:type="paragraph" w:customStyle="1" w:styleId="574631053E90453A98C9B262935EE715">
    <w:name w:val="574631053E90453A98C9B262935EE715"/>
    <w:rsid w:val="000A67AF"/>
  </w:style>
  <w:style w:type="paragraph" w:customStyle="1" w:styleId="C3950600B0324BD6A279F7C5F049CFB0">
    <w:name w:val="C3950600B0324BD6A279F7C5F049CFB0"/>
    <w:rsid w:val="000A67AF"/>
  </w:style>
  <w:style w:type="paragraph" w:customStyle="1" w:styleId="BCDD29B8E1074EEE84E8D430BBD04969">
    <w:name w:val="BCDD29B8E1074EEE84E8D430BBD04969"/>
    <w:rsid w:val="000A67AF"/>
  </w:style>
  <w:style w:type="paragraph" w:customStyle="1" w:styleId="CF15D379B8DD4B35BC9C4D5635034F75">
    <w:name w:val="CF15D379B8DD4B35BC9C4D5635034F75"/>
    <w:rsid w:val="000A67AF"/>
  </w:style>
  <w:style w:type="paragraph" w:customStyle="1" w:styleId="EA1C2B92826346E7BAA0FAC232380E58">
    <w:name w:val="EA1C2B92826346E7BAA0FAC232380E58"/>
    <w:rsid w:val="000A67AF"/>
  </w:style>
  <w:style w:type="paragraph" w:customStyle="1" w:styleId="65BEDA02147146989D6539013B0886B6">
    <w:name w:val="65BEDA02147146989D6539013B0886B6"/>
    <w:rsid w:val="000A67AF"/>
  </w:style>
  <w:style w:type="paragraph" w:customStyle="1" w:styleId="58F0F4C657F94A8A963485202DB12CFF">
    <w:name w:val="58F0F4C657F94A8A963485202DB12CFF"/>
    <w:rsid w:val="000A67AF"/>
  </w:style>
  <w:style w:type="paragraph" w:customStyle="1" w:styleId="CE8E9CB5E10C4D169A1F03C86FE14B74">
    <w:name w:val="CE8E9CB5E10C4D169A1F03C86FE14B74"/>
    <w:rsid w:val="000A67AF"/>
  </w:style>
  <w:style w:type="paragraph" w:customStyle="1" w:styleId="68EF440CB5AD44F7B7568BFAE617FCFE">
    <w:name w:val="68EF440CB5AD44F7B7568BFAE617FCFE"/>
    <w:rsid w:val="000A67AF"/>
  </w:style>
  <w:style w:type="paragraph" w:customStyle="1" w:styleId="AC7F9B56F6CC4413BC8FD37299112DD7">
    <w:name w:val="AC7F9B56F6CC4413BC8FD37299112DD7"/>
    <w:rsid w:val="000A67AF"/>
  </w:style>
  <w:style w:type="paragraph" w:customStyle="1" w:styleId="442BF46247924BAE8327F957033AB763">
    <w:name w:val="442BF46247924BAE8327F957033AB763"/>
    <w:rsid w:val="000A67AF"/>
  </w:style>
  <w:style w:type="paragraph" w:customStyle="1" w:styleId="8FF7F34186414CA7ABE96D99980FFA22">
    <w:name w:val="8FF7F34186414CA7ABE96D99980FFA22"/>
    <w:rsid w:val="000A67AF"/>
  </w:style>
  <w:style w:type="paragraph" w:customStyle="1" w:styleId="4C4AB2AC88A24FE2ADB35477A066D0C9">
    <w:name w:val="4C4AB2AC88A24FE2ADB35477A066D0C9"/>
    <w:rsid w:val="000A67AF"/>
  </w:style>
  <w:style w:type="paragraph" w:customStyle="1" w:styleId="2E5B7EF3D9AE47B8A45EF9528877FF81">
    <w:name w:val="2E5B7EF3D9AE47B8A45EF9528877FF81"/>
    <w:rsid w:val="000A67AF"/>
  </w:style>
  <w:style w:type="paragraph" w:customStyle="1" w:styleId="B40F54B5E3EF48AC8802CA3F1D2189E2">
    <w:name w:val="B40F54B5E3EF48AC8802CA3F1D2189E2"/>
    <w:rsid w:val="000A67AF"/>
  </w:style>
  <w:style w:type="paragraph" w:customStyle="1" w:styleId="52D0DE8155BC40598C7BD6CED1EC61A5">
    <w:name w:val="52D0DE8155BC40598C7BD6CED1EC61A5"/>
    <w:rsid w:val="000A67AF"/>
  </w:style>
  <w:style w:type="paragraph" w:customStyle="1" w:styleId="3E1D563D2AD14E98AF21DCC9F7D885DF">
    <w:name w:val="3E1D563D2AD14E98AF21DCC9F7D885DF"/>
    <w:rsid w:val="000A67AF"/>
  </w:style>
  <w:style w:type="paragraph" w:customStyle="1" w:styleId="FAB43E603CC74B77981ABBB15F5223C5">
    <w:name w:val="FAB43E603CC74B77981ABBB15F5223C5"/>
    <w:rsid w:val="000A67AF"/>
  </w:style>
  <w:style w:type="paragraph" w:customStyle="1" w:styleId="368F34B8C37E4AE8A4A82D5622A01C96">
    <w:name w:val="368F34B8C37E4AE8A4A82D5622A01C96"/>
    <w:rsid w:val="000A67AF"/>
  </w:style>
  <w:style w:type="paragraph" w:customStyle="1" w:styleId="BAA85128720C4180A646BB6403196EC5">
    <w:name w:val="BAA85128720C4180A646BB6403196EC5"/>
    <w:rsid w:val="000A67AF"/>
  </w:style>
  <w:style w:type="paragraph" w:customStyle="1" w:styleId="8298ABCFA8B847549FE9FF094681D507">
    <w:name w:val="8298ABCFA8B847549FE9FF094681D507"/>
    <w:rsid w:val="000A67AF"/>
  </w:style>
  <w:style w:type="paragraph" w:customStyle="1" w:styleId="6CEFFDA2330C40E193EC646CB1B17F3C">
    <w:name w:val="6CEFFDA2330C40E193EC646CB1B17F3C"/>
    <w:rsid w:val="000A67AF"/>
  </w:style>
  <w:style w:type="paragraph" w:customStyle="1" w:styleId="6892F5EEC2524CD985F55BE8FA675098">
    <w:name w:val="6892F5EEC2524CD985F55BE8FA675098"/>
    <w:rsid w:val="000A67AF"/>
  </w:style>
  <w:style w:type="paragraph" w:customStyle="1" w:styleId="21463B3EFF9E4B3BB2EB3ABD05EDE1DA">
    <w:name w:val="21463B3EFF9E4B3BB2EB3ABD05EDE1DA"/>
    <w:rsid w:val="000A67AF"/>
  </w:style>
  <w:style w:type="paragraph" w:customStyle="1" w:styleId="E7CF159C5598414F9C79B0E5DE51A870">
    <w:name w:val="E7CF159C5598414F9C79B0E5DE51A870"/>
    <w:rsid w:val="000A67AF"/>
  </w:style>
  <w:style w:type="paragraph" w:customStyle="1" w:styleId="CD17AA8A2462479FA8C02C7A59C79368">
    <w:name w:val="CD17AA8A2462479FA8C02C7A59C79368"/>
    <w:rsid w:val="000A67AF"/>
  </w:style>
  <w:style w:type="paragraph" w:customStyle="1" w:styleId="DAAE842D84D448A9A83AE1FA9C09B0BD">
    <w:name w:val="DAAE842D84D448A9A83AE1FA9C09B0BD"/>
    <w:rsid w:val="000A67AF"/>
  </w:style>
  <w:style w:type="paragraph" w:customStyle="1" w:styleId="91E0FB03F9FA44609C6E01F952FD9BB6">
    <w:name w:val="91E0FB03F9FA44609C6E01F952FD9BB6"/>
    <w:rsid w:val="000A67AF"/>
  </w:style>
  <w:style w:type="paragraph" w:customStyle="1" w:styleId="D63250F38E36475190AB7AB2F5E3C2BA">
    <w:name w:val="D63250F38E36475190AB7AB2F5E3C2BA"/>
    <w:rsid w:val="000A67AF"/>
  </w:style>
  <w:style w:type="paragraph" w:customStyle="1" w:styleId="EA531B9F7FDB4FC08C58D83556DF44E7">
    <w:name w:val="EA531B9F7FDB4FC08C58D83556DF44E7"/>
    <w:rsid w:val="000A67AF"/>
  </w:style>
  <w:style w:type="paragraph" w:customStyle="1" w:styleId="87E10C8E1D8C4B04981AB9585668B8ED">
    <w:name w:val="87E10C8E1D8C4B04981AB9585668B8ED"/>
    <w:rsid w:val="000A67AF"/>
  </w:style>
  <w:style w:type="paragraph" w:customStyle="1" w:styleId="D9B24997AF624857BF3C0085B2FFC10B">
    <w:name w:val="D9B24997AF624857BF3C0085B2FFC10B"/>
    <w:rsid w:val="000A67AF"/>
  </w:style>
  <w:style w:type="paragraph" w:customStyle="1" w:styleId="59AD4756ED0949AA8CA4FD1BD322458C">
    <w:name w:val="59AD4756ED0949AA8CA4FD1BD322458C"/>
    <w:rsid w:val="000A67AF"/>
  </w:style>
  <w:style w:type="paragraph" w:customStyle="1" w:styleId="ACFBC708221F4CE9BFFF7EA37B1E81E8">
    <w:name w:val="ACFBC708221F4CE9BFFF7EA37B1E81E8"/>
    <w:rsid w:val="000A67AF"/>
  </w:style>
  <w:style w:type="paragraph" w:customStyle="1" w:styleId="1A8C105C01AE4B6EAFCF8B155A39EC95">
    <w:name w:val="1A8C105C01AE4B6EAFCF8B155A39EC95"/>
    <w:rsid w:val="000A67AF"/>
  </w:style>
  <w:style w:type="paragraph" w:customStyle="1" w:styleId="1939894F421B49FC81A0C642A74B9671">
    <w:name w:val="1939894F421B49FC81A0C642A74B9671"/>
    <w:rsid w:val="000A67AF"/>
  </w:style>
  <w:style w:type="paragraph" w:customStyle="1" w:styleId="023017C4B2214234A696D132479AEC02">
    <w:name w:val="023017C4B2214234A696D132479AEC02"/>
    <w:rsid w:val="000A67AF"/>
  </w:style>
  <w:style w:type="paragraph" w:customStyle="1" w:styleId="9ABDEA9B5A604BEF88988E2106816962">
    <w:name w:val="9ABDEA9B5A604BEF88988E2106816962"/>
    <w:rsid w:val="000A67AF"/>
  </w:style>
  <w:style w:type="paragraph" w:customStyle="1" w:styleId="B4EEC77C568B41AE9751E8DC9F0826DB">
    <w:name w:val="B4EEC77C568B41AE9751E8DC9F0826DB"/>
    <w:rsid w:val="000A67AF"/>
  </w:style>
  <w:style w:type="paragraph" w:customStyle="1" w:styleId="69301AC284EC4272BBCBE3DB2C15A27A">
    <w:name w:val="69301AC284EC4272BBCBE3DB2C15A27A"/>
    <w:rsid w:val="000A67AF"/>
  </w:style>
  <w:style w:type="paragraph" w:customStyle="1" w:styleId="CC9587BFECBC4A38994438BCC560F7B9">
    <w:name w:val="CC9587BFECBC4A38994438BCC560F7B9"/>
    <w:rsid w:val="000A67AF"/>
  </w:style>
  <w:style w:type="paragraph" w:customStyle="1" w:styleId="5053B02C59E546C59087AFD4F717839C">
    <w:name w:val="5053B02C59E546C59087AFD4F717839C"/>
    <w:rsid w:val="000A67AF"/>
  </w:style>
  <w:style w:type="paragraph" w:customStyle="1" w:styleId="1941406985A247A2A213B744C3DC3133">
    <w:name w:val="1941406985A247A2A213B744C3DC3133"/>
    <w:rsid w:val="000A67AF"/>
  </w:style>
  <w:style w:type="paragraph" w:customStyle="1" w:styleId="853010388B034FC7B09BCC03A2C0033D">
    <w:name w:val="853010388B034FC7B09BCC03A2C0033D"/>
    <w:rsid w:val="000A67AF"/>
  </w:style>
  <w:style w:type="paragraph" w:customStyle="1" w:styleId="31BBA27445834A7E8840C77C4787EAF5">
    <w:name w:val="31BBA27445834A7E8840C77C4787EAF5"/>
    <w:rsid w:val="000A67AF"/>
  </w:style>
  <w:style w:type="paragraph" w:customStyle="1" w:styleId="6DE3B2F0AD6447359F6D8D83AD6B2503">
    <w:name w:val="6DE3B2F0AD6447359F6D8D83AD6B2503"/>
    <w:rsid w:val="000A67AF"/>
  </w:style>
  <w:style w:type="paragraph" w:customStyle="1" w:styleId="8C38866FF05F4E33955F2219C73693AD">
    <w:name w:val="8C38866FF05F4E33955F2219C73693AD"/>
    <w:rsid w:val="000A67AF"/>
  </w:style>
  <w:style w:type="paragraph" w:customStyle="1" w:styleId="E12AE609118E4E54AF0A131FC21CD7AA">
    <w:name w:val="E12AE609118E4E54AF0A131FC21CD7AA"/>
    <w:rsid w:val="000A67AF"/>
  </w:style>
  <w:style w:type="paragraph" w:customStyle="1" w:styleId="93FF584013AE4C55955342ADF3F9C7E1">
    <w:name w:val="93FF584013AE4C55955342ADF3F9C7E1"/>
    <w:rsid w:val="000A67AF"/>
  </w:style>
  <w:style w:type="paragraph" w:customStyle="1" w:styleId="85E1111581CE4F648ADF9865CEDF0BA7">
    <w:name w:val="85E1111581CE4F648ADF9865CEDF0BA7"/>
    <w:rsid w:val="000A67AF"/>
  </w:style>
  <w:style w:type="paragraph" w:customStyle="1" w:styleId="5B7368BD4CAD4F74B4F136A3663A2A26">
    <w:name w:val="5B7368BD4CAD4F74B4F136A3663A2A26"/>
    <w:rsid w:val="000A67AF"/>
  </w:style>
  <w:style w:type="paragraph" w:customStyle="1" w:styleId="5193DA1052C841DE80DE1080E3EAF04C">
    <w:name w:val="5193DA1052C841DE80DE1080E3EAF04C"/>
    <w:rsid w:val="000A67AF"/>
  </w:style>
  <w:style w:type="paragraph" w:customStyle="1" w:styleId="F552C16215FB4964ADBCE9389E0A2020">
    <w:name w:val="F552C16215FB4964ADBCE9389E0A2020"/>
    <w:rsid w:val="000A67AF"/>
  </w:style>
  <w:style w:type="paragraph" w:customStyle="1" w:styleId="292D162917A34C8285A9B4A68A046ACC">
    <w:name w:val="292D162917A34C8285A9B4A68A046ACC"/>
    <w:rsid w:val="000A67AF"/>
  </w:style>
  <w:style w:type="paragraph" w:customStyle="1" w:styleId="6EE40B8C8C224C8DA86DDC83ED907E0B">
    <w:name w:val="6EE40B8C8C224C8DA86DDC83ED907E0B"/>
    <w:rsid w:val="000A67AF"/>
  </w:style>
  <w:style w:type="paragraph" w:customStyle="1" w:styleId="65F32F82C73B4854B31EE66162AE5FF4">
    <w:name w:val="65F32F82C73B4854B31EE66162AE5FF4"/>
    <w:rsid w:val="000A67AF"/>
  </w:style>
  <w:style w:type="paragraph" w:customStyle="1" w:styleId="F9B422DD4C1C4C71BE7108E7642E1B87">
    <w:name w:val="F9B422DD4C1C4C71BE7108E7642E1B87"/>
    <w:rsid w:val="000A67AF"/>
  </w:style>
  <w:style w:type="paragraph" w:customStyle="1" w:styleId="F2AD496A6B5D445F9948EF17AD47864C">
    <w:name w:val="F2AD496A6B5D445F9948EF17AD47864C"/>
    <w:rsid w:val="000A67AF"/>
  </w:style>
  <w:style w:type="paragraph" w:customStyle="1" w:styleId="BA13AEE7D78249B3922B699314D21432">
    <w:name w:val="BA13AEE7D78249B3922B699314D21432"/>
    <w:rsid w:val="000A67AF"/>
  </w:style>
  <w:style w:type="paragraph" w:customStyle="1" w:styleId="B2476E66AFB540488FE9D00E15E6BCCF">
    <w:name w:val="B2476E66AFB540488FE9D00E15E6BCCF"/>
    <w:rsid w:val="000A67AF"/>
  </w:style>
  <w:style w:type="paragraph" w:customStyle="1" w:styleId="2020B12AA5FA403BA9802C854CA7DDA4">
    <w:name w:val="2020B12AA5FA403BA9802C854CA7DDA4"/>
    <w:rsid w:val="000A67AF"/>
  </w:style>
  <w:style w:type="paragraph" w:customStyle="1" w:styleId="095FC8D7B327440B82D69C038C6C9400">
    <w:name w:val="095FC8D7B327440B82D69C038C6C9400"/>
    <w:rsid w:val="000A67AF"/>
  </w:style>
  <w:style w:type="paragraph" w:customStyle="1" w:styleId="8A3CDCC017674119AD64C733A7A3596C">
    <w:name w:val="8A3CDCC017674119AD64C733A7A3596C"/>
    <w:rsid w:val="000A67AF"/>
  </w:style>
  <w:style w:type="paragraph" w:customStyle="1" w:styleId="05DE5F61F4C6428C885B78DF90F80D2D">
    <w:name w:val="05DE5F61F4C6428C885B78DF90F80D2D"/>
    <w:rsid w:val="000A67AF"/>
  </w:style>
  <w:style w:type="paragraph" w:customStyle="1" w:styleId="8AEE5D81EAD840ADA02AAF301D676EEA">
    <w:name w:val="8AEE5D81EAD840ADA02AAF301D676EEA"/>
    <w:rsid w:val="000A67AF"/>
  </w:style>
  <w:style w:type="paragraph" w:customStyle="1" w:styleId="23CA3A17457D4F0990B8E432D8082DA9">
    <w:name w:val="23CA3A17457D4F0990B8E432D8082DA9"/>
    <w:rsid w:val="000A67AF"/>
  </w:style>
  <w:style w:type="paragraph" w:customStyle="1" w:styleId="1F01D3A52FD1458CBCFCBE8D10A3341A">
    <w:name w:val="1F01D3A52FD1458CBCFCBE8D10A3341A"/>
    <w:rsid w:val="000A67AF"/>
  </w:style>
  <w:style w:type="paragraph" w:customStyle="1" w:styleId="CD6A0A47611C456FB5E5D35473FEF484">
    <w:name w:val="CD6A0A47611C456FB5E5D35473FEF484"/>
    <w:rsid w:val="000A67AF"/>
  </w:style>
  <w:style w:type="paragraph" w:customStyle="1" w:styleId="52B2422E1247431EB97E92B634D31D6E">
    <w:name w:val="52B2422E1247431EB97E92B634D31D6E"/>
    <w:rsid w:val="000A67AF"/>
  </w:style>
  <w:style w:type="paragraph" w:customStyle="1" w:styleId="85277C34D68C4D45A34556FF41CA1AE5">
    <w:name w:val="85277C34D68C4D45A34556FF41CA1AE5"/>
    <w:rsid w:val="000A67AF"/>
  </w:style>
  <w:style w:type="paragraph" w:customStyle="1" w:styleId="38CD3C5F53774BA2BE940902F4D27132">
    <w:name w:val="38CD3C5F53774BA2BE940902F4D27132"/>
    <w:rsid w:val="000A67AF"/>
  </w:style>
  <w:style w:type="paragraph" w:customStyle="1" w:styleId="E4EBD01824914043A13A4D04865793E5">
    <w:name w:val="E4EBD01824914043A13A4D04865793E5"/>
    <w:rsid w:val="000A67AF"/>
  </w:style>
  <w:style w:type="paragraph" w:customStyle="1" w:styleId="2B973D2EFA7847618F9E383C57563C29">
    <w:name w:val="2B973D2EFA7847618F9E383C57563C29"/>
    <w:rsid w:val="000A67AF"/>
  </w:style>
  <w:style w:type="paragraph" w:customStyle="1" w:styleId="6A275E4116A24135BD4DE3B8E2B64DC2">
    <w:name w:val="6A275E4116A24135BD4DE3B8E2B64DC2"/>
    <w:rsid w:val="000A67AF"/>
  </w:style>
  <w:style w:type="paragraph" w:customStyle="1" w:styleId="28A2B0E6B3B34E659A076E0E65EE20E2">
    <w:name w:val="28A2B0E6B3B34E659A076E0E65EE20E2"/>
    <w:rsid w:val="000A67AF"/>
  </w:style>
  <w:style w:type="paragraph" w:customStyle="1" w:styleId="283C15D0C252417F949C9B2B3C3660EB">
    <w:name w:val="283C15D0C252417F949C9B2B3C3660EB"/>
    <w:rsid w:val="000A67AF"/>
  </w:style>
  <w:style w:type="paragraph" w:customStyle="1" w:styleId="5B195AD0F8AC475CB44049703E9D5D35">
    <w:name w:val="5B195AD0F8AC475CB44049703E9D5D35"/>
    <w:rsid w:val="000A67AF"/>
  </w:style>
  <w:style w:type="paragraph" w:customStyle="1" w:styleId="C7F0696FFD504C4A9C603057C243D179">
    <w:name w:val="C7F0696FFD504C4A9C603057C243D179"/>
    <w:rsid w:val="000A67AF"/>
  </w:style>
  <w:style w:type="paragraph" w:customStyle="1" w:styleId="04EB748151384FCDAA5CE89FD8B43817">
    <w:name w:val="04EB748151384FCDAA5CE89FD8B43817"/>
    <w:rsid w:val="000A67AF"/>
  </w:style>
  <w:style w:type="paragraph" w:customStyle="1" w:styleId="EFB8B490DD4B4BB98ED2218C72ABE7C6">
    <w:name w:val="EFB8B490DD4B4BB98ED2218C72ABE7C6"/>
    <w:rsid w:val="000A67AF"/>
  </w:style>
  <w:style w:type="paragraph" w:customStyle="1" w:styleId="6CA21B8F22074A1594374B9A279B6F6B">
    <w:name w:val="6CA21B8F22074A1594374B9A279B6F6B"/>
    <w:rsid w:val="000A67AF"/>
  </w:style>
  <w:style w:type="paragraph" w:customStyle="1" w:styleId="6CF09F4F2ACD4B8B9C3D261C7606295B">
    <w:name w:val="6CF09F4F2ACD4B8B9C3D261C7606295B"/>
    <w:rsid w:val="000A67AF"/>
  </w:style>
  <w:style w:type="paragraph" w:customStyle="1" w:styleId="B3C4492ED5A04F14BA81B2822A4BEDDC">
    <w:name w:val="B3C4492ED5A04F14BA81B2822A4BEDDC"/>
    <w:rsid w:val="000A67AF"/>
  </w:style>
  <w:style w:type="paragraph" w:customStyle="1" w:styleId="FA63E82E96B447B3B9D1FC2BA09C64B8">
    <w:name w:val="FA63E82E96B447B3B9D1FC2BA09C64B8"/>
    <w:rsid w:val="000A67AF"/>
  </w:style>
  <w:style w:type="paragraph" w:customStyle="1" w:styleId="BE9B383F974A4F34A7846BB83DF610BE">
    <w:name w:val="BE9B383F974A4F34A7846BB83DF610BE"/>
    <w:rsid w:val="000A67AF"/>
  </w:style>
  <w:style w:type="paragraph" w:customStyle="1" w:styleId="9BB9D402590842DEB78578C270E987FD">
    <w:name w:val="9BB9D402590842DEB78578C270E987FD"/>
    <w:rsid w:val="000A67AF"/>
  </w:style>
  <w:style w:type="paragraph" w:customStyle="1" w:styleId="F2A33A9989E049B895741E0BA111B5B8">
    <w:name w:val="F2A33A9989E049B895741E0BA111B5B8"/>
    <w:rsid w:val="000A67AF"/>
  </w:style>
  <w:style w:type="paragraph" w:customStyle="1" w:styleId="86EB252621594775B1DDB8DAE4BE45FD">
    <w:name w:val="86EB252621594775B1DDB8DAE4BE45FD"/>
    <w:rsid w:val="000A67AF"/>
  </w:style>
  <w:style w:type="paragraph" w:customStyle="1" w:styleId="C4B5567E838B48B48511684E55E5AAFB">
    <w:name w:val="C4B5567E838B48B48511684E55E5AAFB"/>
    <w:rsid w:val="000A67AF"/>
  </w:style>
  <w:style w:type="paragraph" w:customStyle="1" w:styleId="C3D99355ED974AFC99F7B118BA916380">
    <w:name w:val="C3D99355ED974AFC99F7B118BA916380"/>
    <w:rsid w:val="000A67AF"/>
  </w:style>
  <w:style w:type="paragraph" w:customStyle="1" w:styleId="2CD20B073E2B41EA95801421548FD79B">
    <w:name w:val="2CD20B073E2B41EA95801421548FD79B"/>
    <w:rsid w:val="000A67AF"/>
  </w:style>
  <w:style w:type="paragraph" w:customStyle="1" w:styleId="2BB09A28BBD04F10B39AFA013045FFCA">
    <w:name w:val="2BB09A28BBD04F10B39AFA013045FFCA"/>
    <w:rsid w:val="000A67AF"/>
  </w:style>
  <w:style w:type="paragraph" w:customStyle="1" w:styleId="9CF512FF202547328D30B717FD6D2E66">
    <w:name w:val="9CF512FF202547328D30B717FD6D2E66"/>
    <w:rsid w:val="000A67AF"/>
  </w:style>
  <w:style w:type="paragraph" w:customStyle="1" w:styleId="8E8A94B670724E9594EE428386A23E10">
    <w:name w:val="8E8A94B670724E9594EE428386A23E10"/>
    <w:rsid w:val="000A67AF"/>
  </w:style>
  <w:style w:type="paragraph" w:customStyle="1" w:styleId="0CB145A801744A49939BDBDFA228B9DF">
    <w:name w:val="0CB145A801744A49939BDBDFA228B9DF"/>
    <w:rsid w:val="000A67AF"/>
  </w:style>
  <w:style w:type="paragraph" w:customStyle="1" w:styleId="C44D9DC9FD42443AB4FF12A8B4C97DBD">
    <w:name w:val="C44D9DC9FD42443AB4FF12A8B4C97DBD"/>
    <w:rsid w:val="000A67AF"/>
  </w:style>
  <w:style w:type="paragraph" w:customStyle="1" w:styleId="A8644A269D73463AACE3A5A3A1A09D92">
    <w:name w:val="A8644A269D73463AACE3A5A3A1A09D92"/>
    <w:rsid w:val="000A67AF"/>
  </w:style>
  <w:style w:type="paragraph" w:customStyle="1" w:styleId="753062B8D24A4ECCA0CB0CB4A649B31A">
    <w:name w:val="753062B8D24A4ECCA0CB0CB4A649B31A"/>
    <w:rsid w:val="000A67AF"/>
  </w:style>
  <w:style w:type="paragraph" w:customStyle="1" w:styleId="8646D84849E14BF481812738E38ED83D">
    <w:name w:val="8646D84849E14BF481812738E38ED83D"/>
    <w:rsid w:val="000A67AF"/>
  </w:style>
  <w:style w:type="paragraph" w:customStyle="1" w:styleId="45FF108FE42A49378F9B005D3B9F5458">
    <w:name w:val="45FF108FE42A49378F9B005D3B9F5458"/>
    <w:rsid w:val="000A67AF"/>
  </w:style>
  <w:style w:type="paragraph" w:customStyle="1" w:styleId="A91972242DF34684877BCDFD9EEF3B3B">
    <w:name w:val="A91972242DF34684877BCDFD9EEF3B3B"/>
    <w:rsid w:val="000A67AF"/>
  </w:style>
  <w:style w:type="paragraph" w:customStyle="1" w:styleId="C9BC0D0493E741149D6F2D5999D00C12">
    <w:name w:val="C9BC0D0493E741149D6F2D5999D00C12"/>
    <w:rsid w:val="000A67AF"/>
  </w:style>
  <w:style w:type="paragraph" w:customStyle="1" w:styleId="C81CF68D098F452782CCF450E1AE5022">
    <w:name w:val="C81CF68D098F452782CCF450E1AE5022"/>
    <w:rsid w:val="000A67AF"/>
  </w:style>
  <w:style w:type="paragraph" w:customStyle="1" w:styleId="F85BBCF6D72848DD9C10CC152A28C911">
    <w:name w:val="F85BBCF6D72848DD9C10CC152A28C911"/>
    <w:rsid w:val="000A67AF"/>
  </w:style>
  <w:style w:type="paragraph" w:customStyle="1" w:styleId="5532217663AB4451824BB6E333921904">
    <w:name w:val="5532217663AB4451824BB6E333921904"/>
    <w:rsid w:val="000A67AF"/>
  </w:style>
  <w:style w:type="paragraph" w:customStyle="1" w:styleId="0ADC0C2E0310426A849C60E196E7B09F">
    <w:name w:val="0ADC0C2E0310426A849C60E196E7B09F"/>
    <w:rsid w:val="000A67AF"/>
  </w:style>
  <w:style w:type="paragraph" w:customStyle="1" w:styleId="6E0852C0996F48DC95D7495E926EC805">
    <w:name w:val="6E0852C0996F48DC95D7495E926EC805"/>
    <w:rsid w:val="000A67AF"/>
  </w:style>
  <w:style w:type="paragraph" w:customStyle="1" w:styleId="E240A3B0C9484F50AEF7748F906BC03E">
    <w:name w:val="E240A3B0C9484F50AEF7748F906BC03E"/>
    <w:rsid w:val="000A67AF"/>
  </w:style>
  <w:style w:type="paragraph" w:customStyle="1" w:styleId="336B97E67BCC409FA6C6D717F31B80D4">
    <w:name w:val="336B97E67BCC409FA6C6D717F31B80D4"/>
    <w:rsid w:val="000A67AF"/>
  </w:style>
  <w:style w:type="paragraph" w:customStyle="1" w:styleId="89B93A97BBE7435EB47DD2571C3A090B">
    <w:name w:val="89B93A97BBE7435EB47DD2571C3A090B"/>
    <w:rsid w:val="000A67AF"/>
  </w:style>
  <w:style w:type="paragraph" w:customStyle="1" w:styleId="3F41DFB4328843BD9493EE1B27BB6F64">
    <w:name w:val="3F41DFB4328843BD9493EE1B27BB6F64"/>
    <w:rsid w:val="000A67AF"/>
  </w:style>
  <w:style w:type="paragraph" w:customStyle="1" w:styleId="5183226E91AC4D468CF36E9F0A66C988">
    <w:name w:val="5183226E91AC4D468CF36E9F0A66C988"/>
    <w:rsid w:val="000A67AF"/>
  </w:style>
  <w:style w:type="paragraph" w:customStyle="1" w:styleId="47BD8AE19FC44CEC99F741FF2ED357EF">
    <w:name w:val="47BD8AE19FC44CEC99F741FF2ED357EF"/>
    <w:rsid w:val="000A67AF"/>
  </w:style>
  <w:style w:type="paragraph" w:customStyle="1" w:styleId="141D974ECDD94A4CB2B29C4190BFA1F2">
    <w:name w:val="141D974ECDD94A4CB2B29C4190BFA1F2"/>
    <w:rsid w:val="000A67AF"/>
  </w:style>
  <w:style w:type="paragraph" w:customStyle="1" w:styleId="A5CC40C142244FC4ACB20D7BC1061654">
    <w:name w:val="A5CC40C142244FC4ACB20D7BC1061654"/>
    <w:rsid w:val="000A67AF"/>
  </w:style>
  <w:style w:type="paragraph" w:customStyle="1" w:styleId="C386B093EFB24B9BAFE50508EB549F5D">
    <w:name w:val="C386B093EFB24B9BAFE50508EB549F5D"/>
    <w:rsid w:val="000A67AF"/>
  </w:style>
  <w:style w:type="paragraph" w:customStyle="1" w:styleId="E32A05FECC8646C8A43B18FC80909DD1">
    <w:name w:val="E32A05FECC8646C8A43B18FC80909DD1"/>
    <w:rsid w:val="000A67AF"/>
  </w:style>
  <w:style w:type="paragraph" w:customStyle="1" w:styleId="691336359CB44DF4B562E72BCFD08423">
    <w:name w:val="691336359CB44DF4B562E72BCFD08423"/>
    <w:rsid w:val="000A67AF"/>
  </w:style>
  <w:style w:type="paragraph" w:customStyle="1" w:styleId="A93CF148B8304728883F004C7C8FD5E2">
    <w:name w:val="A93CF148B8304728883F004C7C8FD5E2"/>
    <w:rsid w:val="000A67AF"/>
  </w:style>
  <w:style w:type="paragraph" w:customStyle="1" w:styleId="540C2EE5FD1E45EEB4D5529347BE8EEA">
    <w:name w:val="540C2EE5FD1E45EEB4D5529347BE8EEA"/>
    <w:rsid w:val="000A67AF"/>
  </w:style>
  <w:style w:type="paragraph" w:customStyle="1" w:styleId="C976D553D73B49B3B590809FAAC20D55">
    <w:name w:val="C976D553D73B49B3B590809FAAC20D55"/>
    <w:rsid w:val="000A67AF"/>
  </w:style>
  <w:style w:type="paragraph" w:customStyle="1" w:styleId="60BB42BE6A014928852321FB09821475">
    <w:name w:val="60BB42BE6A014928852321FB09821475"/>
    <w:rsid w:val="000A67AF"/>
  </w:style>
  <w:style w:type="paragraph" w:customStyle="1" w:styleId="A49F4A9D6AB541F9BA8C1D88D9354615">
    <w:name w:val="A49F4A9D6AB541F9BA8C1D88D9354615"/>
    <w:rsid w:val="000A67AF"/>
  </w:style>
  <w:style w:type="paragraph" w:customStyle="1" w:styleId="6DDC1F54C63D45F6A2AE322E6C714307">
    <w:name w:val="6DDC1F54C63D45F6A2AE322E6C714307"/>
    <w:rsid w:val="000A67AF"/>
  </w:style>
  <w:style w:type="paragraph" w:customStyle="1" w:styleId="12461691A4344EBAA0346DB4C59981C4">
    <w:name w:val="12461691A4344EBAA0346DB4C59981C4"/>
    <w:rsid w:val="000A67AF"/>
  </w:style>
  <w:style w:type="paragraph" w:customStyle="1" w:styleId="FE23D8F90BC6406DAF4D6C6853DB20C9">
    <w:name w:val="FE23D8F90BC6406DAF4D6C6853DB20C9"/>
    <w:rsid w:val="000A67AF"/>
  </w:style>
  <w:style w:type="paragraph" w:customStyle="1" w:styleId="95C39CE6F5634E749A0E871D877DB7B2">
    <w:name w:val="95C39CE6F5634E749A0E871D877DB7B2"/>
    <w:rsid w:val="000A67AF"/>
  </w:style>
  <w:style w:type="paragraph" w:customStyle="1" w:styleId="7EF35D5D4B4C4C16A98400AC53F7050D">
    <w:name w:val="7EF35D5D4B4C4C16A98400AC53F7050D"/>
    <w:rsid w:val="000A67AF"/>
  </w:style>
  <w:style w:type="paragraph" w:customStyle="1" w:styleId="4F6B3849856D49B8B85D2201134B37C6">
    <w:name w:val="4F6B3849856D49B8B85D2201134B37C6"/>
    <w:rsid w:val="000A67AF"/>
  </w:style>
  <w:style w:type="paragraph" w:customStyle="1" w:styleId="DD1382E3B5E04B00A57B08379E28EC75">
    <w:name w:val="DD1382E3B5E04B00A57B08379E28EC75"/>
    <w:rsid w:val="000A67AF"/>
  </w:style>
  <w:style w:type="paragraph" w:customStyle="1" w:styleId="3793A693EDBF45BBB1CA9A3A1DE2D4F7">
    <w:name w:val="3793A693EDBF45BBB1CA9A3A1DE2D4F7"/>
    <w:rsid w:val="000A67AF"/>
  </w:style>
  <w:style w:type="paragraph" w:customStyle="1" w:styleId="D2A739CFB3444F3DB308445AD1891470">
    <w:name w:val="D2A739CFB3444F3DB308445AD1891470"/>
    <w:rsid w:val="000A67AF"/>
  </w:style>
  <w:style w:type="paragraph" w:customStyle="1" w:styleId="964E9EFBB5614A928E08B53AD97E0F10">
    <w:name w:val="964E9EFBB5614A928E08B53AD97E0F10"/>
    <w:rsid w:val="000A67AF"/>
  </w:style>
  <w:style w:type="paragraph" w:customStyle="1" w:styleId="99C9B1265429454D8D832AFD0EE96B3F">
    <w:name w:val="99C9B1265429454D8D832AFD0EE96B3F"/>
    <w:rsid w:val="000A67AF"/>
  </w:style>
  <w:style w:type="paragraph" w:customStyle="1" w:styleId="6B17504FD263439EADD4CE5C365156A5">
    <w:name w:val="6B17504FD263439EADD4CE5C365156A5"/>
    <w:rsid w:val="000A67AF"/>
  </w:style>
  <w:style w:type="paragraph" w:customStyle="1" w:styleId="6CC75F30FD67459FB8BC11615957CBD6">
    <w:name w:val="6CC75F30FD67459FB8BC11615957CBD6"/>
    <w:rsid w:val="000A67AF"/>
  </w:style>
  <w:style w:type="paragraph" w:customStyle="1" w:styleId="E9B2E7AFC05346D3BA85A628D729900E">
    <w:name w:val="E9B2E7AFC05346D3BA85A628D729900E"/>
    <w:rsid w:val="000A67AF"/>
  </w:style>
  <w:style w:type="paragraph" w:customStyle="1" w:styleId="C97715D1B1CB4978AA1CC70D3910EF77">
    <w:name w:val="C97715D1B1CB4978AA1CC70D3910EF77"/>
    <w:rsid w:val="000A67AF"/>
  </w:style>
  <w:style w:type="paragraph" w:customStyle="1" w:styleId="3EDCFBD07E06434F8E54C5C508C74228">
    <w:name w:val="3EDCFBD07E06434F8E54C5C508C74228"/>
    <w:rsid w:val="000A67AF"/>
  </w:style>
  <w:style w:type="paragraph" w:customStyle="1" w:styleId="6F3F3E3EDFA0478795C277EC24C69B56">
    <w:name w:val="6F3F3E3EDFA0478795C277EC24C69B56"/>
    <w:rsid w:val="000A67AF"/>
  </w:style>
  <w:style w:type="paragraph" w:customStyle="1" w:styleId="166B65BCC2B14E24B31E7F413A7E5E1C">
    <w:name w:val="166B65BCC2B14E24B31E7F413A7E5E1C"/>
    <w:rsid w:val="000A67AF"/>
  </w:style>
  <w:style w:type="paragraph" w:customStyle="1" w:styleId="A5AEA4536E2D4D13BDFF674FB7B33B5C">
    <w:name w:val="A5AEA4536E2D4D13BDFF674FB7B33B5C"/>
    <w:rsid w:val="000A67AF"/>
  </w:style>
  <w:style w:type="paragraph" w:customStyle="1" w:styleId="B5DBFBB974124B8DA5A76B06BEE796C8">
    <w:name w:val="B5DBFBB974124B8DA5A76B06BEE796C8"/>
    <w:rsid w:val="000A67AF"/>
  </w:style>
  <w:style w:type="paragraph" w:customStyle="1" w:styleId="35E28A62A84A41B093607E4469AFFD97">
    <w:name w:val="35E28A62A84A41B093607E4469AFFD97"/>
    <w:rsid w:val="000A67AF"/>
  </w:style>
  <w:style w:type="paragraph" w:customStyle="1" w:styleId="5C89E1C0A2284D33981B6C10FCFB4F4D">
    <w:name w:val="5C89E1C0A2284D33981B6C10FCFB4F4D"/>
    <w:rsid w:val="000A67AF"/>
  </w:style>
  <w:style w:type="paragraph" w:customStyle="1" w:styleId="B4AB7991D5FA44E58555ED1820425300">
    <w:name w:val="B4AB7991D5FA44E58555ED1820425300"/>
    <w:rsid w:val="000A67AF"/>
  </w:style>
  <w:style w:type="paragraph" w:customStyle="1" w:styleId="80AC08E6EC4C4ECAAE8A6E69EADCADFB">
    <w:name w:val="80AC08E6EC4C4ECAAE8A6E69EADCADFB"/>
    <w:rsid w:val="000A67AF"/>
  </w:style>
  <w:style w:type="paragraph" w:customStyle="1" w:styleId="505CD136EBC348C3B621140BCBEA4E51">
    <w:name w:val="505CD136EBC348C3B621140BCBEA4E51"/>
    <w:rsid w:val="000A67AF"/>
  </w:style>
  <w:style w:type="paragraph" w:customStyle="1" w:styleId="4B264BB12A7A4A239E9283E5EB55D869">
    <w:name w:val="4B264BB12A7A4A239E9283E5EB55D869"/>
    <w:rsid w:val="000A67AF"/>
  </w:style>
  <w:style w:type="paragraph" w:customStyle="1" w:styleId="D48B4C145ABB4954A76E1E8AD0E4886F">
    <w:name w:val="D48B4C145ABB4954A76E1E8AD0E4886F"/>
    <w:rsid w:val="000A67AF"/>
  </w:style>
  <w:style w:type="paragraph" w:customStyle="1" w:styleId="8ACC26E37B38494EB60A32FF88726134">
    <w:name w:val="8ACC26E37B38494EB60A32FF88726134"/>
    <w:rsid w:val="000A67AF"/>
  </w:style>
  <w:style w:type="paragraph" w:customStyle="1" w:styleId="684704DFF26C4730A94EC94BFC7A29BE">
    <w:name w:val="684704DFF26C4730A94EC94BFC7A29BE"/>
    <w:rsid w:val="000A67AF"/>
  </w:style>
  <w:style w:type="paragraph" w:customStyle="1" w:styleId="06CA8102D4194DAEAB3AB3FEC0419837">
    <w:name w:val="06CA8102D4194DAEAB3AB3FEC0419837"/>
    <w:rsid w:val="000A67AF"/>
  </w:style>
  <w:style w:type="paragraph" w:customStyle="1" w:styleId="6983EB7A80EC4B48A9EA1AF77B1B2761">
    <w:name w:val="6983EB7A80EC4B48A9EA1AF77B1B2761"/>
    <w:rsid w:val="000A67AF"/>
  </w:style>
  <w:style w:type="paragraph" w:customStyle="1" w:styleId="6E535F7CDE7B46BDAF7C294F4398210D">
    <w:name w:val="6E535F7CDE7B46BDAF7C294F4398210D"/>
    <w:rsid w:val="000A67AF"/>
  </w:style>
  <w:style w:type="paragraph" w:customStyle="1" w:styleId="F47DB99A440B4414ABA9F6DAF8BB6875">
    <w:name w:val="F47DB99A440B4414ABA9F6DAF8BB6875"/>
    <w:rsid w:val="000A67AF"/>
  </w:style>
  <w:style w:type="paragraph" w:customStyle="1" w:styleId="7DD360AC60DA453B993F4FE4B62E90D2">
    <w:name w:val="7DD360AC60DA453B993F4FE4B62E90D2"/>
    <w:rsid w:val="000A67AF"/>
  </w:style>
  <w:style w:type="paragraph" w:customStyle="1" w:styleId="C0020F004F814A0FBD3BB7E482D78A62">
    <w:name w:val="C0020F004F814A0FBD3BB7E482D78A62"/>
    <w:rsid w:val="000A67AF"/>
  </w:style>
  <w:style w:type="paragraph" w:customStyle="1" w:styleId="D308BD6D320148949A93B949745AFEAD">
    <w:name w:val="D308BD6D320148949A93B949745AFEAD"/>
    <w:rsid w:val="000A67AF"/>
  </w:style>
  <w:style w:type="paragraph" w:customStyle="1" w:styleId="FC6C9306D4824AB9ACBF36F0186DB8AD">
    <w:name w:val="FC6C9306D4824AB9ACBF36F0186DB8AD"/>
    <w:rsid w:val="000A67AF"/>
  </w:style>
  <w:style w:type="paragraph" w:customStyle="1" w:styleId="02897AEF6C864C96A2632CCA728325DF">
    <w:name w:val="02897AEF6C864C96A2632CCA728325DF"/>
    <w:rsid w:val="000A67AF"/>
  </w:style>
  <w:style w:type="paragraph" w:customStyle="1" w:styleId="1CC9BD7EE44D4913A0FB5AFDF60FA7E2">
    <w:name w:val="1CC9BD7EE44D4913A0FB5AFDF60FA7E2"/>
    <w:rsid w:val="000A67AF"/>
  </w:style>
  <w:style w:type="paragraph" w:customStyle="1" w:styleId="BDF8C4A93711471EBB719ED6150537EA">
    <w:name w:val="BDF8C4A93711471EBB719ED6150537EA"/>
    <w:rsid w:val="000A67AF"/>
  </w:style>
  <w:style w:type="paragraph" w:customStyle="1" w:styleId="FA497BDB74D64B0DB047C19772F927AE">
    <w:name w:val="FA497BDB74D64B0DB047C19772F927AE"/>
    <w:rsid w:val="000A67AF"/>
  </w:style>
  <w:style w:type="paragraph" w:customStyle="1" w:styleId="8D0111CAD1AB4807A19CC6398523212A">
    <w:name w:val="8D0111CAD1AB4807A19CC6398523212A"/>
    <w:rsid w:val="000A67AF"/>
  </w:style>
  <w:style w:type="paragraph" w:customStyle="1" w:styleId="28797C1777FE41C2850AEC50E6B18277">
    <w:name w:val="28797C1777FE41C2850AEC50E6B18277"/>
    <w:rsid w:val="000A67AF"/>
  </w:style>
  <w:style w:type="paragraph" w:customStyle="1" w:styleId="94FC0DEC29344D1CB24E7898A5D2B5AE">
    <w:name w:val="94FC0DEC29344D1CB24E7898A5D2B5AE"/>
    <w:rsid w:val="000A67AF"/>
  </w:style>
  <w:style w:type="paragraph" w:customStyle="1" w:styleId="82F38F4FC817419EA1E8F333F5AF002C">
    <w:name w:val="82F38F4FC817419EA1E8F333F5AF002C"/>
    <w:rsid w:val="000A67AF"/>
  </w:style>
  <w:style w:type="paragraph" w:customStyle="1" w:styleId="E600DD75C6DD4976B6400AE53BB07295">
    <w:name w:val="E600DD75C6DD4976B6400AE53BB07295"/>
    <w:rsid w:val="000A67AF"/>
  </w:style>
  <w:style w:type="paragraph" w:customStyle="1" w:styleId="D37DA742DA2E457EB86B4F0F865C137B">
    <w:name w:val="D37DA742DA2E457EB86B4F0F865C137B"/>
    <w:rsid w:val="000A67AF"/>
  </w:style>
  <w:style w:type="paragraph" w:customStyle="1" w:styleId="000A2EC76C0444D18616F1E987527355">
    <w:name w:val="000A2EC76C0444D18616F1E987527355"/>
    <w:rsid w:val="000A67AF"/>
  </w:style>
  <w:style w:type="paragraph" w:customStyle="1" w:styleId="990FDAD9BDD5477599BD8AD3CBE171B7">
    <w:name w:val="990FDAD9BDD5477599BD8AD3CBE171B7"/>
    <w:rsid w:val="000A67AF"/>
  </w:style>
  <w:style w:type="paragraph" w:customStyle="1" w:styleId="E73D2354C8C94078AB929B0AB20ADE49">
    <w:name w:val="E73D2354C8C94078AB929B0AB20ADE49"/>
    <w:rsid w:val="000A67AF"/>
  </w:style>
  <w:style w:type="paragraph" w:customStyle="1" w:styleId="DEDC0DCAB9E0447C99E03FDD426C5D2D">
    <w:name w:val="DEDC0DCAB9E0447C99E03FDD426C5D2D"/>
    <w:rsid w:val="000A67AF"/>
  </w:style>
  <w:style w:type="paragraph" w:customStyle="1" w:styleId="C21C04B7198D4AA29491E02228387F71">
    <w:name w:val="C21C04B7198D4AA29491E02228387F71"/>
    <w:rsid w:val="000A67AF"/>
  </w:style>
  <w:style w:type="paragraph" w:customStyle="1" w:styleId="27D7F346CD654192A4174648EFBF5B1B">
    <w:name w:val="27D7F346CD654192A4174648EFBF5B1B"/>
    <w:rsid w:val="000A67AF"/>
  </w:style>
  <w:style w:type="paragraph" w:customStyle="1" w:styleId="E4A2EF303606440FAAB9B5F9D54CA584">
    <w:name w:val="E4A2EF303606440FAAB9B5F9D54CA584"/>
    <w:rsid w:val="000A67AF"/>
  </w:style>
  <w:style w:type="paragraph" w:customStyle="1" w:styleId="B12DF6EAA7BC48DDA0951DF7D15697FD">
    <w:name w:val="B12DF6EAA7BC48DDA0951DF7D15697FD"/>
    <w:rsid w:val="000A67AF"/>
  </w:style>
  <w:style w:type="paragraph" w:customStyle="1" w:styleId="46EECB2000CB4D7AA7FC44BB3B43BE58">
    <w:name w:val="46EECB2000CB4D7AA7FC44BB3B43BE58"/>
    <w:rsid w:val="000A67AF"/>
  </w:style>
  <w:style w:type="paragraph" w:customStyle="1" w:styleId="2AA84F94D67F48B2A0660E85CDF6BC2F">
    <w:name w:val="2AA84F94D67F48B2A0660E85CDF6BC2F"/>
    <w:rsid w:val="000A67AF"/>
  </w:style>
  <w:style w:type="paragraph" w:customStyle="1" w:styleId="FB204A8D68AF495088E82811B8B46566">
    <w:name w:val="FB204A8D68AF495088E82811B8B46566"/>
    <w:rsid w:val="000A67AF"/>
  </w:style>
  <w:style w:type="paragraph" w:customStyle="1" w:styleId="64CA1769BC5D4973B6971CC24CD3D136">
    <w:name w:val="64CA1769BC5D4973B6971CC24CD3D136"/>
    <w:rsid w:val="000A67AF"/>
  </w:style>
  <w:style w:type="paragraph" w:customStyle="1" w:styleId="06C4C1726EFE491B9A65B121B419B838">
    <w:name w:val="06C4C1726EFE491B9A65B121B419B838"/>
    <w:rsid w:val="000A67AF"/>
  </w:style>
  <w:style w:type="paragraph" w:customStyle="1" w:styleId="042B4C6EB1314278AB67C88DD66AA05B">
    <w:name w:val="042B4C6EB1314278AB67C88DD66AA05B"/>
    <w:rsid w:val="000A67AF"/>
  </w:style>
  <w:style w:type="paragraph" w:customStyle="1" w:styleId="3E68CC481AB84427B6CADE03813EBF01">
    <w:name w:val="3E68CC481AB84427B6CADE03813EBF01"/>
    <w:rsid w:val="000A67AF"/>
  </w:style>
  <w:style w:type="paragraph" w:customStyle="1" w:styleId="2C2777509C2A4498AACC6D6A2882F61E">
    <w:name w:val="2C2777509C2A4498AACC6D6A2882F61E"/>
    <w:rsid w:val="000A67AF"/>
  </w:style>
  <w:style w:type="paragraph" w:customStyle="1" w:styleId="2DD0D4F534CA42E8A546AF5CCF7C9012">
    <w:name w:val="2DD0D4F534CA42E8A546AF5CCF7C9012"/>
    <w:rsid w:val="000A67AF"/>
  </w:style>
  <w:style w:type="paragraph" w:customStyle="1" w:styleId="60B54138C87D41C7970A882A12C12236">
    <w:name w:val="60B54138C87D41C7970A882A12C12236"/>
    <w:rsid w:val="000A67AF"/>
  </w:style>
  <w:style w:type="paragraph" w:customStyle="1" w:styleId="C64A60A21F6D4564B7DCB93E5FF85661">
    <w:name w:val="C64A60A21F6D4564B7DCB93E5FF85661"/>
    <w:rsid w:val="000A67AF"/>
  </w:style>
  <w:style w:type="paragraph" w:customStyle="1" w:styleId="845BC1DA2A104303A0FBA63F82D7ACFB">
    <w:name w:val="845BC1DA2A104303A0FBA63F82D7ACFB"/>
    <w:rsid w:val="000A67AF"/>
  </w:style>
  <w:style w:type="paragraph" w:customStyle="1" w:styleId="81AC1EF3A7A14ACB84FD74579323373E">
    <w:name w:val="81AC1EF3A7A14ACB84FD74579323373E"/>
    <w:rsid w:val="000A67AF"/>
  </w:style>
  <w:style w:type="paragraph" w:customStyle="1" w:styleId="5DEDB8C8B27E4DEF8A75A366004ED521">
    <w:name w:val="5DEDB8C8B27E4DEF8A75A366004ED521"/>
    <w:rsid w:val="000A67AF"/>
  </w:style>
  <w:style w:type="paragraph" w:customStyle="1" w:styleId="3B5EE2D9E5CF443DA6F56EEB94CEA76E">
    <w:name w:val="3B5EE2D9E5CF443DA6F56EEB94CEA76E"/>
    <w:rsid w:val="000A67AF"/>
  </w:style>
  <w:style w:type="paragraph" w:customStyle="1" w:styleId="3CE8F757B93F43B9A6BD033EC23E422A">
    <w:name w:val="3CE8F757B93F43B9A6BD033EC23E422A"/>
    <w:rsid w:val="000A67AF"/>
  </w:style>
  <w:style w:type="paragraph" w:customStyle="1" w:styleId="3FAF3285E6D54D579805B176CE20CD7A">
    <w:name w:val="3FAF3285E6D54D579805B176CE20CD7A"/>
    <w:rsid w:val="000A67AF"/>
  </w:style>
  <w:style w:type="paragraph" w:customStyle="1" w:styleId="944B09A25FAC467A926903F4A3A8B98F">
    <w:name w:val="944B09A25FAC467A926903F4A3A8B98F"/>
    <w:rsid w:val="000A67AF"/>
  </w:style>
  <w:style w:type="paragraph" w:customStyle="1" w:styleId="989E33510D194F06BDA0ED8C7A3E9E4D">
    <w:name w:val="989E33510D194F06BDA0ED8C7A3E9E4D"/>
    <w:rsid w:val="000A67AF"/>
  </w:style>
  <w:style w:type="paragraph" w:customStyle="1" w:styleId="65AD57B6E0D641B09A3794C7754BBF1D">
    <w:name w:val="65AD57B6E0D641B09A3794C7754BBF1D"/>
    <w:rsid w:val="000A67AF"/>
  </w:style>
  <w:style w:type="paragraph" w:customStyle="1" w:styleId="41403865022B475C928932C0A748F966">
    <w:name w:val="41403865022B475C928932C0A748F966"/>
    <w:rsid w:val="000A67AF"/>
  </w:style>
  <w:style w:type="paragraph" w:customStyle="1" w:styleId="2EE4E94873DD4BAFB6F3E82F2312CB93">
    <w:name w:val="2EE4E94873DD4BAFB6F3E82F2312CB93"/>
    <w:rsid w:val="000A67AF"/>
  </w:style>
  <w:style w:type="paragraph" w:customStyle="1" w:styleId="339C92074F414A36B3A56BF4D8109111">
    <w:name w:val="339C92074F414A36B3A56BF4D8109111"/>
    <w:rsid w:val="000A67AF"/>
  </w:style>
  <w:style w:type="paragraph" w:customStyle="1" w:styleId="BCD04357363F4E259C8D264E23C9FE83">
    <w:name w:val="BCD04357363F4E259C8D264E23C9FE83"/>
    <w:rsid w:val="000A67AF"/>
  </w:style>
  <w:style w:type="paragraph" w:customStyle="1" w:styleId="1C6F00A768E44F9EBFBFD87116F0686C">
    <w:name w:val="1C6F00A768E44F9EBFBFD87116F0686C"/>
    <w:rsid w:val="000A67AF"/>
  </w:style>
  <w:style w:type="paragraph" w:customStyle="1" w:styleId="E091798FDEF249C4B48D64C668CE65C0">
    <w:name w:val="E091798FDEF249C4B48D64C668CE65C0"/>
    <w:rsid w:val="000A67AF"/>
  </w:style>
  <w:style w:type="paragraph" w:customStyle="1" w:styleId="11EC0A78BE234B3E8019E643712D560A">
    <w:name w:val="11EC0A78BE234B3E8019E643712D560A"/>
    <w:rsid w:val="000A67AF"/>
  </w:style>
  <w:style w:type="paragraph" w:customStyle="1" w:styleId="DF54580336A64615871B97ED93FE855F">
    <w:name w:val="DF54580336A64615871B97ED93FE855F"/>
    <w:rsid w:val="000A67AF"/>
  </w:style>
  <w:style w:type="paragraph" w:customStyle="1" w:styleId="70AF8A8DDBF54E3B821E8C0C901736BD">
    <w:name w:val="70AF8A8DDBF54E3B821E8C0C901736BD"/>
    <w:rsid w:val="000A67AF"/>
  </w:style>
  <w:style w:type="paragraph" w:customStyle="1" w:styleId="86CF5401F47840F4BBA127ED1134D08F">
    <w:name w:val="86CF5401F47840F4BBA127ED1134D08F"/>
    <w:rsid w:val="000A67AF"/>
  </w:style>
  <w:style w:type="paragraph" w:customStyle="1" w:styleId="50D2197E7E824EB5B90F0AEFC5CF29D7">
    <w:name w:val="50D2197E7E824EB5B90F0AEFC5CF29D7"/>
    <w:rsid w:val="000A67AF"/>
  </w:style>
  <w:style w:type="paragraph" w:customStyle="1" w:styleId="D729E939962C45BEAA9C4EAA8A9FA63B">
    <w:name w:val="D729E939962C45BEAA9C4EAA8A9FA63B"/>
    <w:rsid w:val="000A67AF"/>
  </w:style>
  <w:style w:type="paragraph" w:customStyle="1" w:styleId="16254CE51B904D53A0957F88E0BA77A7">
    <w:name w:val="16254CE51B904D53A0957F88E0BA77A7"/>
    <w:rsid w:val="000A67AF"/>
  </w:style>
  <w:style w:type="paragraph" w:customStyle="1" w:styleId="5CFFBB2666B44316A12F713E6A096CDD">
    <w:name w:val="5CFFBB2666B44316A12F713E6A096CDD"/>
    <w:rsid w:val="000A67AF"/>
  </w:style>
  <w:style w:type="paragraph" w:customStyle="1" w:styleId="AB743FA08F564A73BDE23B313A582F9A">
    <w:name w:val="AB743FA08F564A73BDE23B313A582F9A"/>
    <w:rsid w:val="000A67AF"/>
  </w:style>
  <w:style w:type="paragraph" w:customStyle="1" w:styleId="B7BC0667B3F9425ABED4A304D6DF01BC">
    <w:name w:val="B7BC0667B3F9425ABED4A304D6DF01BC"/>
    <w:rsid w:val="000A67AF"/>
  </w:style>
  <w:style w:type="paragraph" w:customStyle="1" w:styleId="8D203F09003C4E3ABC1B508356235BD4">
    <w:name w:val="8D203F09003C4E3ABC1B508356235BD4"/>
    <w:rsid w:val="000A67AF"/>
  </w:style>
  <w:style w:type="paragraph" w:customStyle="1" w:styleId="FB45F81BB59C4609A9F0E12682841B6D">
    <w:name w:val="FB45F81BB59C4609A9F0E12682841B6D"/>
    <w:rsid w:val="000A67AF"/>
  </w:style>
  <w:style w:type="paragraph" w:customStyle="1" w:styleId="0514AF89D1BF444C8E99E8448A8C38C9">
    <w:name w:val="0514AF89D1BF444C8E99E8448A8C38C9"/>
    <w:rsid w:val="000A67AF"/>
  </w:style>
  <w:style w:type="paragraph" w:customStyle="1" w:styleId="5881C976D5DE4892B6EC1A8DDFCCE847">
    <w:name w:val="5881C976D5DE4892B6EC1A8DDFCCE847"/>
    <w:rsid w:val="000A67AF"/>
  </w:style>
  <w:style w:type="paragraph" w:customStyle="1" w:styleId="EAEE22E6D5714DA6B5B62778946A24BB">
    <w:name w:val="EAEE22E6D5714DA6B5B62778946A24BB"/>
    <w:rsid w:val="000A67AF"/>
  </w:style>
  <w:style w:type="paragraph" w:customStyle="1" w:styleId="9C3A014E08BD48C39696839341623169">
    <w:name w:val="9C3A014E08BD48C39696839341623169"/>
    <w:rsid w:val="000A67AF"/>
  </w:style>
  <w:style w:type="paragraph" w:customStyle="1" w:styleId="45BB418196D941FA873AC43A10BB171B">
    <w:name w:val="45BB418196D941FA873AC43A10BB171B"/>
    <w:rsid w:val="000A67AF"/>
  </w:style>
  <w:style w:type="paragraph" w:customStyle="1" w:styleId="25F6C6FF7FD64A65986997DFC434B755">
    <w:name w:val="25F6C6FF7FD64A65986997DFC434B755"/>
    <w:rsid w:val="000A67AF"/>
  </w:style>
  <w:style w:type="paragraph" w:customStyle="1" w:styleId="E0E98C95A03143DBADA6C73B27A984BA">
    <w:name w:val="E0E98C95A03143DBADA6C73B27A984BA"/>
    <w:rsid w:val="000A67AF"/>
  </w:style>
  <w:style w:type="paragraph" w:customStyle="1" w:styleId="54D6D90823B845A1B647046BE9D8A4B4">
    <w:name w:val="54D6D90823B845A1B647046BE9D8A4B4"/>
    <w:rsid w:val="000A67AF"/>
  </w:style>
  <w:style w:type="paragraph" w:customStyle="1" w:styleId="687F9F31955E4B9988C9EFFA68892D9E">
    <w:name w:val="687F9F31955E4B9988C9EFFA68892D9E"/>
    <w:rsid w:val="000A67AF"/>
  </w:style>
  <w:style w:type="paragraph" w:customStyle="1" w:styleId="3D6460EEFD06465A9F2A8498330564C3">
    <w:name w:val="3D6460EEFD06465A9F2A8498330564C3"/>
    <w:rsid w:val="000A67AF"/>
  </w:style>
  <w:style w:type="paragraph" w:customStyle="1" w:styleId="D650BD5479664A5B8AFCA31AADAF6492">
    <w:name w:val="D650BD5479664A5B8AFCA31AADAF6492"/>
    <w:rsid w:val="000A67AF"/>
  </w:style>
  <w:style w:type="paragraph" w:customStyle="1" w:styleId="0EAF2ACF4F3E4E92837A5B971C8AB354">
    <w:name w:val="0EAF2ACF4F3E4E92837A5B971C8AB354"/>
    <w:rsid w:val="000A67AF"/>
  </w:style>
  <w:style w:type="paragraph" w:customStyle="1" w:styleId="E37677AB9E73459290D782AC1D7BC21F">
    <w:name w:val="E37677AB9E73459290D782AC1D7BC21F"/>
    <w:rsid w:val="000A67AF"/>
  </w:style>
  <w:style w:type="paragraph" w:customStyle="1" w:styleId="D6861536D29B4A0191EEE5A3BABB26A8">
    <w:name w:val="D6861536D29B4A0191EEE5A3BABB26A8"/>
    <w:rsid w:val="000A67AF"/>
  </w:style>
  <w:style w:type="paragraph" w:customStyle="1" w:styleId="66FBCD85B12C40E08173EF99EDD89486">
    <w:name w:val="66FBCD85B12C40E08173EF99EDD89486"/>
    <w:rsid w:val="000A67AF"/>
  </w:style>
  <w:style w:type="paragraph" w:customStyle="1" w:styleId="DA19350BFC374A08ADF6BF25A527D74F">
    <w:name w:val="DA19350BFC374A08ADF6BF25A527D74F"/>
    <w:rsid w:val="000A67AF"/>
  </w:style>
  <w:style w:type="paragraph" w:customStyle="1" w:styleId="70B693344321471BA42C8BB93F078E5C">
    <w:name w:val="70B693344321471BA42C8BB93F078E5C"/>
    <w:rsid w:val="000A67AF"/>
  </w:style>
  <w:style w:type="paragraph" w:customStyle="1" w:styleId="664774DB88C84D0CA3600ED94970AB77">
    <w:name w:val="664774DB88C84D0CA3600ED94970AB77"/>
    <w:rsid w:val="000A67AF"/>
  </w:style>
  <w:style w:type="paragraph" w:customStyle="1" w:styleId="A827878DA5E94868BD09F1085F8388AB">
    <w:name w:val="A827878DA5E94868BD09F1085F8388AB"/>
    <w:rsid w:val="000A67AF"/>
  </w:style>
  <w:style w:type="paragraph" w:customStyle="1" w:styleId="F475ED52C9FA43C9A0AC99AD4548ED14">
    <w:name w:val="F475ED52C9FA43C9A0AC99AD4548ED14"/>
    <w:rsid w:val="000A67AF"/>
  </w:style>
  <w:style w:type="paragraph" w:customStyle="1" w:styleId="920E01D72F9D4ACCA8B23C9DDA9EFFFC">
    <w:name w:val="920E01D72F9D4ACCA8B23C9DDA9EFFFC"/>
    <w:rsid w:val="000A67AF"/>
  </w:style>
  <w:style w:type="paragraph" w:customStyle="1" w:styleId="F69EA4EFF72448ED9A137E29D4845471">
    <w:name w:val="F69EA4EFF72448ED9A137E29D4845471"/>
    <w:rsid w:val="000A67AF"/>
  </w:style>
  <w:style w:type="paragraph" w:customStyle="1" w:styleId="7672F21E24D64AB98381D9BB8A1FDA06">
    <w:name w:val="7672F21E24D64AB98381D9BB8A1FDA06"/>
    <w:rsid w:val="000A67AF"/>
  </w:style>
  <w:style w:type="paragraph" w:customStyle="1" w:styleId="F23CB9B1580A4F7BAFACF9EFF1527A83">
    <w:name w:val="F23CB9B1580A4F7BAFACF9EFF1527A83"/>
    <w:rsid w:val="000A67AF"/>
  </w:style>
  <w:style w:type="paragraph" w:customStyle="1" w:styleId="4AD60022C4564D729736B9B585F41F2B">
    <w:name w:val="4AD60022C4564D729736B9B585F41F2B"/>
    <w:rsid w:val="000A67AF"/>
  </w:style>
  <w:style w:type="paragraph" w:customStyle="1" w:styleId="8C2E200661F44258826B01E130631B36">
    <w:name w:val="8C2E200661F44258826B01E130631B36"/>
    <w:rsid w:val="000A67AF"/>
  </w:style>
  <w:style w:type="paragraph" w:customStyle="1" w:styleId="7894C0E0A25E42CC8D87392D19AC4D5E">
    <w:name w:val="7894C0E0A25E42CC8D87392D19AC4D5E"/>
    <w:rsid w:val="000A67AF"/>
  </w:style>
  <w:style w:type="paragraph" w:customStyle="1" w:styleId="8F5B54A5B71148DDB3A7E5400C678B96">
    <w:name w:val="8F5B54A5B71148DDB3A7E5400C678B96"/>
    <w:rsid w:val="000A67AF"/>
  </w:style>
  <w:style w:type="paragraph" w:customStyle="1" w:styleId="A33BE88217CE409A8E6509C077935265">
    <w:name w:val="A33BE88217CE409A8E6509C077935265"/>
    <w:rsid w:val="000A67AF"/>
  </w:style>
  <w:style w:type="paragraph" w:customStyle="1" w:styleId="50CA4A90E48944A28960519A454047D2">
    <w:name w:val="50CA4A90E48944A28960519A454047D2"/>
    <w:rsid w:val="000A67AF"/>
  </w:style>
  <w:style w:type="paragraph" w:customStyle="1" w:styleId="522FA013DB104405BBDC503906C490CC">
    <w:name w:val="522FA013DB104405BBDC503906C490CC"/>
    <w:rsid w:val="000A67AF"/>
  </w:style>
  <w:style w:type="paragraph" w:customStyle="1" w:styleId="B6E1E1713C604CCA904E3BA6DF8B6D71">
    <w:name w:val="B6E1E1713C604CCA904E3BA6DF8B6D71"/>
    <w:rsid w:val="000A67AF"/>
  </w:style>
  <w:style w:type="paragraph" w:customStyle="1" w:styleId="7812EEF102E4461EA5B162BA9D3846D5">
    <w:name w:val="7812EEF102E4461EA5B162BA9D3846D5"/>
    <w:rsid w:val="000A67AF"/>
  </w:style>
  <w:style w:type="paragraph" w:customStyle="1" w:styleId="A7C1F7AE810E474E8F67A445AAF8CB0A">
    <w:name w:val="A7C1F7AE810E474E8F67A445AAF8CB0A"/>
    <w:rsid w:val="000A67AF"/>
  </w:style>
  <w:style w:type="paragraph" w:customStyle="1" w:styleId="995B037B6B3B487A997218CE9FFFD9CC">
    <w:name w:val="995B037B6B3B487A997218CE9FFFD9CC"/>
    <w:rsid w:val="000A67AF"/>
  </w:style>
  <w:style w:type="paragraph" w:customStyle="1" w:styleId="B3623B0ACB0243CA9BEBE82BC8C3F403">
    <w:name w:val="B3623B0ACB0243CA9BEBE82BC8C3F403"/>
    <w:rsid w:val="000A67AF"/>
  </w:style>
  <w:style w:type="paragraph" w:customStyle="1" w:styleId="5AC77AEE72D94B6E9662D4DB9884D7DD">
    <w:name w:val="5AC77AEE72D94B6E9662D4DB9884D7DD"/>
    <w:rsid w:val="000A67AF"/>
  </w:style>
  <w:style w:type="paragraph" w:customStyle="1" w:styleId="AA213BDF727A48D0A71C6F9561EAE7E4">
    <w:name w:val="AA213BDF727A48D0A71C6F9561EAE7E4"/>
    <w:rsid w:val="000A67AF"/>
  </w:style>
  <w:style w:type="paragraph" w:customStyle="1" w:styleId="3FC178BD83104EAB89E553BEA84A97DC">
    <w:name w:val="3FC178BD83104EAB89E553BEA84A97DC"/>
    <w:rsid w:val="000A67AF"/>
  </w:style>
  <w:style w:type="paragraph" w:customStyle="1" w:styleId="9876B8C4BE704737B5401E4D580829C3">
    <w:name w:val="9876B8C4BE704737B5401E4D580829C3"/>
    <w:rsid w:val="000A67AF"/>
  </w:style>
  <w:style w:type="paragraph" w:customStyle="1" w:styleId="DA365315A0EE4C7AB66AF88C2912AF7C">
    <w:name w:val="DA365315A0EE4C7AB66AF88C2912AF7C"/>
    <w:rsid w:val="000A67AF"/>
  </w:style>
  <w:style w:type="paragraph" w:customStyle="1" w:styleId="9318ED73BC0A444DBFDC2CD091CA7DCF">
    <w:name w:val="9318ED73BC0A444DBFDC2CD091CA7DCF"/>
    <w:rsid w:val="000A67AF"/>
  </w:style>
  <w:style w:type="paragraph" w:customStyle="1" w:styleId="D5BB164258624149B305E71E6B687C1B">
    <w:name w:val="D5BB164258624149B305E71E6B687C1B"/>
    <w:rsid w:val="000A67AF"/>
  </w:style>
  <w:style w:type="paragraph" w:customStyle="1" w:styleId="36566DA08B0D49628F132410750562FF">
    <w:name w:val="36566DA08B0D49628F132410750562FF"/>
    <w:rsid w:val="000A67AF"/>
  </w:style>
  <w:style w:type="paragraph" w:customStyle="1" w:styleId="52347C83782140DA990311009B9EF7A3">
    <w:name w:val="52347C83782140DA990311009B9EF7A3"/>
    <w:rsid w:val="000A67AF"/>
  </w:style>
  <w:style w:type="paragraph" w:customStyle="1" w:styleId="B3A2993CB43C4EE99052C8458E5B0CD7">
    <w:name w:val="B3A2993CB43C4EE99052C8458E5B0CD7"/>
    <w:rsid w:val="000A67AF"/>
  </w:style>
  <w:style w:type="paragraph" w:customStyle="1" w:styleId="92AEEC2B261448D08CB1A7A1136C2A2B">
    <w:name w:val="92AEEC2B261448D08CB1A7A1136C2A2B"/>
    <w:rsid w:val="000A67AF"/>
  </w:style>
  <w:style w:type="paragraph" w:customStyle="1" w:styleId="8E681B2DDF50410195A74B1AD683864B">
    <w:name w:val="8E681B2DDF50410195A74B1AD683864B"/>
    <w:rsid w:val="000A67AF"/>
  </w:style>
  <w:style w:type="paragraph" w:customStyle="1" w:styleId="1C5F539D575C4405B7FC719F55DC75C1">
    <w:name w:val="1C5F539D575C4405B7FC719F55DC75C1"/>
    <w:rsid w:val="000A67AF"/>
  </w:style>
  <w:style w:type="paragraph" w:customStyle="1" w:styleId="E96BA8E3C58142C089C347C83A13924A">
    <w:name w:val="E96BA8E3C58142C089C347C83A13924A"/>
    <w:rsid w:val="000A67AF"/>
  </w:style>
  <w:style w:type="paragraph" w:customStyle="1" w:styleId="5E9CC5288D5F41C1A59DA1DD598CE96C">
    <w:name w:val="5E9CC5288D5F41C1A59DA1DD598CE96C"/>
    <w:rsid w:val="000A67AF"/>
  </w:style>
  <w:style w:type="paragraph" w:customStyle="1" w:styleId="F02607DD42AE4A59B72D112E152501E3">
    <w:name w:val="F02607DD42AE4A59B72D112E152501E3"/>
    <w:rsid w:val="000A67AF"/>
  </w:style>
  <w:style w:type="paragraph" w:customStyle="1" w:styleId="3B8AB949A21047538EE7A51B73B5E4DD">
    <w:name w:val="3B8AB949A21047538EE7A51B73B5E4DD"/>
    <w:rsid w:val="000A67AF"/>
  </w:style>
  <w:style w:type="paragraph" w:customStyle="1" w:styleId="C4206503380446889F0D36B0824AC142">
    <w:name w:val="C4206503380446889F0D36B0824AC142"/>
    <w:rsid w:val="000A67AF"/>
  </w:style>
  <w:style w:type="paragraph" w:customStyle="1" w:styleId="06BCCB8C379E4D78872537DC0DF8241A">
    <w:name w:val="06BCCB8C379E4D78872537DC0DF8241A"/>
    <w:rsid w:val="000A67AF"/>
  </w:style>
  <w:style w:type="paragraph" w:customStyle="1" w:styleId="EE956E8AC141481CAA794B31874261B9">
    <w:name w:val="EE956E8AC141481CAA794B31874261B9"/>
    <w:rsid w:val="000A67AF"/>
  </w:style>
  <w:style w:type="paragraph" w:customStyle="1" w:styleId="4058B814AC98404E9E7E48E51E4882E4">
    <w:name w:val="4058B814AC98404E9E7E48E51E4882E4"/>
    <w:rsid w:val="000A67AF"/>
  </w:style>
  <w:style w:type="paragraph" w:customStyle="1" w:styleId="3CD0E4A7BC274643ABDE38D63E1311A7">
    <w:name w:val="3CD0E4A7BC274643ABDE38D63E1311A7"/>
    <w:rsid w:val="000A67AF"/>
  </w:style>
  <w:style w:type="paragraph" w:customStyle="1" w:styleId="3307D64111F446FDA14CACEA2BE8F1D7">
    <w:name w:val="3307D64111F446FDA14CACEA2BE8F1D7"/>
    <w:rsid w:val="000A67AF"/>
  </w:style>
  <w:style w:type="paragraph" w:customStyle="1" w:styleId="CB530E2D57424923B5E035BFAD96272E">
    <w:name w:val="CB530E2D57424923B5E035BFAD96272E"/>
    <w:rsid w:val="000A67AF"/>
  </w:style>
  <w:style w:type="paragraph" w:customStyle="1" w:styleId="ACB6BB34F13B4554A4BEFA552D59F791">
    <w:name w:val="ACB6BB34F13B4554A4BEFA552D59F791"/>
    <w:rsid w:val="000A67AF"/>
  </w:style>
  <w:style w:type="paragraph" w:customStyle="1" w:styleId="192C579FF98846A680881E4529D883F5">
    <w:name w:val="192C579FF98846A680881E4529D883F5"/>
    <w:rsid w:val="000A67AF"/>
  </w:style>
  <w:style w:type="paragraph" w:customStyle="1" w:styleId="2780882BC8A04CAC98EA2352B48B88D7">
    <w:name w:val="2780882BC8A04CAC98EA2352B48B88D7"/>
    <w:rsid w:val="000A67AF"/>
  </w:style>
  <w:style w:type="paragraph" w:customStyle="1" w:styleId="A7D1A6416E0A4C97B0F9ECF15D1259EA">
    <w:name w:val="A7D1A6416E0A4C97B0F9ECF15D1259EA"/>
    <w:rsid w:val="000A67AF"/>
  </w:style>
  <w:style w:type="paragraph" w:customStyle="1" w:styleId="743ACBE7C0C946138AE9BEC1E9CE4821">
    <w:name w:val="743ACBE7C0C946138AE9BEC1E9CE4821"/>
    <w:rsid w:val="000A67AF"/>
  </w:style>
  <w:style w:type="paragraph" w:customStyle="1" w:styleId="98CAD015EBF54A50824AF477E0648B02">
    <w:name w:val="98CAD015EBF54A50824AF477E0648B02"/>
    <w:rsid w:val="000A67AF"/>
  </w:style>
  <w:style w:type="paragraph" w:customStyle="1" w:styleId="8239EF6B47F54C7B901AC62170294224">
    <w:name w:val="8239EF6B47F54C7B901AC62170294224"/>
    <w:rsid w:val="000A67AF"/>
  </w:style>
  <w:style w:type="paragraph" w:customStyle="1" w:styleId="E8435FB5AF4F4298A047E710F8E591D1">
    <w:name w:val="E8435FB5AF4F4298A047E710F8E591D1"/>
    <w:rsid w:val="000A67AF"/>
  </w:style>
  <w:style w:type="paragraph" w:customStyle="1" w:styleId="791E7933042845B99D08D5AF5E9A508A">
    <w:name w:val="791E7933042845B99D08D5AF5E9A508A"/>
    <w:rsid w:val="000A67AF"/>
  </w:style>
  <w:style w:type="paragraph" w:customStyle="1" w:styleId="FD210840AB7041268A767A7E51DC2D46">
    <w:name w:val="FD210840AB7041268A767A7E51DC2D46"/>
    <w:rsid w:val="000A67AF"/>
  </w:style>
  <w:style w:type="paragraph" w:customStyle="1" w:styleId="CBEA15D6716F486B94726DC79FB032F7">
    <w:name w:val="CBEA15D6716F486B94726DC79FB032F7"/>
    <w:rsid w:val="000A67AF"/>
  </w:style>
  <w:style w:type="paragraph" w:customStyle="1" w:styleId="D296E18D6B8F484C96D0F2BE587198C5">
    <w:name w:val="D296E18D6B8F484C96D0F2BE587198C5"/>
    <w:rsid w:val="000A67AF"/>
  </w:style>
  <w:style w:type="paragraph" w:customStyle="1" w:styleId="2168448C8C0C4023AE5B779107F1DFD4">
    <w:name w:val="2168448C8C0C4023AE5B779107F1DFD4"/>
    <w:rsid w:val="000A67AF"/>
  </w:style>
  <w:style w:type="paragraph" w:customStyle="1" w:styleId="FD9496F85D664995ADA1DE12ABE2302D">
    <w:name w:val="FD9496F85D664995ADA1DE12ABE2302D"/>
    <w:rsid w:val="000A67AF"/>
  </w:style>
  <w:style w:type="paragraph" w:customStyle="1" w:styleId="94E35DCB02EC49A68CC12D5FD664CECE">
    <w:name w:val="94E35DCB02EC49A68CC12D5FD664CECE"/>
    <w:rsid w:val="000A67AF"/>
  </w:style>
  <w:style w:type="paragraph" w:customStyle="1" w:styleId="9FD14FEBA5CC4FA789C42947B7BEF62B">
    <w:name w:val="9FD14FEBA5CC4FA789C42947B7BEF62B"/>
    <w:rsid w:val="000A67AF"/>
  </w:style>
  <w:style w:type="paragraph" w:customStyle="1" w:styleId="71B9A17796B548608BBCEBAE2B6DE7C0">
    <w:name w:val="71B9A17796B548608BBCEBAE2B6DE7C0"/>
    <w:rsid w:val="000A67AF"/>
  </w:style>
  <w:style w:type="paragraph" w:customStyle="1" w:styleId="661E6D9B4CA84BB183286B968C6E4ADE">
    <w:name w:val="661E6D9B4CA84BB183286B968C6E4ADE"/>
    <w:rsid w:val="000A67AF"/>
  </w:style>
  <w:style w:type="paragraph" w:customStyle="1" w:styleId="C53BEBA5CA0A492D84923C2DD8843B8C">
    <w:name w:val="C53BEBA5CA0A492D84923C2DD8843B8C"/>
    <w:rsid w:val="000A67AF"/>
  </w:style>
  <w:style w:type="paragraph" w:customStyle="1" w:styleId="A6C59A153B054E83B8F66BD7DF8C8FB2">
    <w:name w:val="A6C59A153B054E83B8F66BD7DF8C8FB2"/>
    <w:rsid w:val="000A67AF"/>
  </w:style>
  <w:style w:type="paragraph" w:customStyle="1" w:styleId="509933394E7C4BD2A99B6214A053CFD8">
    <w:name w:val="509933394E7C4BD2A99B6214A053CFD8"/>
    <w:rsid w:val="000A67AF"/>
  </w:style>
  <w:style w:type="paragraph" w:customStyle="1" w:styleId="AFA4FEB12A55432481E42E2D08DC7BFB">
    <w:name w:val="AFA4FEB12A55432481E42E2D08DC7BFB"/>
    <w:rsid w:val="000A67AF"/>
  </w:style>
  <w:style w:type="paragraph" w:customStyle="1" w:styleId="7CEC1147FAD04BA2962898E06878A143">
    <w:name w:val="7CEC1147FAD04BA2962898E06878A143"/>
    <w:rsid w:val="000A67AF"/>
  </w:style>
  <w:style w:type="paragraph" w:customStyle="1" w:styleId="2342E5B593204ECBBA8322CC7A67CA8B">
    <w:name w:val="2342E5B593204ECBBA8322CC7A67CA8B"/>
    <w:rsid w:val="000A67AF"/>
  </w:style>
  <w:style w:type="paragraph" w:customStyle="1" w:styleId="A315B06353524CACAA7C970EA03E138D">
    <w:name w:val="A315B06353524CACAA7C970EA03E138D"/>
    <w:rsid w:val="000A67AF"/>
  </w:style>
  <w:style w:type="paragraph" w:customStyle="1" w:styleId="4E62B7F044624AF6908804CFBDD13C1E">
    <w:name w:val="4E62B7F044624AF6908804CFBDD13C1E"/>
    <w:rsid w:val="000A67AF"/>
  </w:style>
  <w:style w:type="paragraph" w:customStyle="1" w:styleId="A9083218EC7E4C4F866FB464756E31D3">
    <w:name w:val="A9083218EC7E4C4F866FB464756E31D3"/>
    <w:rsid w:val="000A67AF"/>
  </w:style>
  <w:style w:type="paragraph" w:customStyle="1" w:styleId="9977993912D34F938FE29DC5A3A0183D">
    <w:name w:val="9977993912D34F938FE29DC5A3A0183D"/>
    <w:rsid w:val="000A67AF"/>
  </w:style>
  <w:style w:type="paragraph" w:customStyle="1" w:styleId="1AE8EBA8E347404DB1C7D8E8436159AC">
    <w:name w:val="1AE8EBA8E347404DB1C7D8E8436159AC"/>
    <w:rsid w:val="000A67AF"/>
  </w:style>
  <w:style w:type="paragraph" w:customStyle="1" w:styleId="08D86A62A7E4463187E414A9AE32AC20">
    <w:name w:val="08D86A62A7E4463187E414A9AE32AC20"/>
    <w:rsid w:val="000A67AF"/>
  </w:style>
  <w:style w:type="paragraph" w:customStyle="1" w:styleId="77F7BF47B4D043D2BD26B5C6E877E52C">
    <w:name w:val="77F7BF47B4D043D2BD26B5C6E877E52C"/>
    <w:rsid w:val="000A67AF"/>
  </w:style>
  <w:style w:type="paragraph" w:customStyle="1" w:styleId="3DC1284F26814AE7AD4FAD3DEA875548">
    <w:name w:val="3DC1284F26814AE7AD4FAD3DEA875548"/>
    <w:rsid w:val="000A67AF"/>
  </w:style>
  <w:style w:type="paragraph" w:customStyle="1" w:styleId="BF09F815EAF74836B4CEF1AAC4B0C675">
    <w:name w:val="BF09F815EAF74836B4CEF1AAC4B0C675"/>
    <w:rsid w:val="000A67AF"/>
  </w:style>
  <w:style w:type="paragraph" w:customStyle="1" w:styleId="BA14CFA54E324C11A981CC07A4729742">
    <w:name w:val="BA14CFA54E324C11A981CC07A4729742"/>
    <w:rsid w:val="000A67AF"/>
  </w:style>
  <w:style w:type="paragraph" w:customStyle="1" w:styleId="BACBCDA5712A47A8993865485FCFB473">
    <w:name w:val="BACBCDA5712A47A8993865485FCFB473"/>
    <w:rsid w:val="000A67AF"/>
  </w:style>
  <w:style w:type="paragraph" w:customStyle="1" w:styleId="CB69958D0A674274ABEEC009A90D2A35">
    <w:name w:val="CB69958D0A674274ABEEC009A90D2A35"/>
    <w:rsid w:val="000A67AF"/>
  </w:style>
  <w:style w:type="paragraph" w:customStyle="1" w:styleId="E9C2364D84974BED8976D594BD5395FA">
    <w:name w:val="E9C2364D84974BED8976D594BD5395FA"/>
    <w:rsid w:val="000A67AF"/>
  </w:style>
  <w:style w:type="paragraph" w:customStyle="1" w:styleId="0C239A97FA7D495E9910466512BA882A">
    <w:name w:val="0C239A97FA7D495E9910466512BA882A"/>
    <w:rsid w:val="000A67AF"/>
  </w:style>
  <w:style w:type="paragraph" w:customStyle="1" w:styleId="8CFC7B68D03042AF90DE3FF2CDE1D16E">
    <w:name w:val="8CFC7B68D03042AF90DE3FF2CDE1D16E"/>
    <w:rsid w:val="000A67AF"/>
  </w:style>
  <w:style w:type="paragraph" w:customStyle="1" w:styleId="7529FE3FAE994B33AC74E3FBFA2C7523">
    <w:name w:val="7529FE3FAE994B33AC74E3FBFA2C7523"/>
    <w:rsid w:val="000A67AF"/>
  </w:style>
  <w:style w:type="paragraph" w:customStyle="1" w:styleId="7FEEF33A8BC7481C9C025A695A38C4BA">
    <w:name w:val="7FEEF33A8BC7481C9C025A695A38C4BA"/>
    <w:rsid w:val="000A67AF"/>
  </w:style>
  <w:style w:type="paragraph" w:customStyle="1" w:styleId="1068614FA78D4CAA9E577B08C8841D65">
    <w:name w:val="1068614FA78D4CAA9E577B08C8841D65"/>
    <w:rsid w:val="000A67AF"/>
  </w:style>
  <w:style w:type="paragraph" w:customStyle="1" w:styleId="3F344A48ECFD448BBAF23040F166CBEA">
    <w:name w:val="3F344A48ECFD448BBAF23040F166CBEA"/>
    <w:rsid w:val="000A67AF"/>
  </w:style>
  <w:style w:type="paragraph" w:customStyle="1" w:styleId="B1BD99556F4B47929A3AFDB02552363B">
    <w:name w:val="B1BD99556F4B47929A3AFDB02552363B"/>
    <w:rsid w:val="000A67AF"/>
  </w:style>
  <w:style w:type="paragraph" w:customStyle="1" w:styleId="07E234402CB245D0BF0F0FCEC84C4F55">
    <w:name w:val="07E234402CB245D0BF0F0FCEC84C4F55"/>
    <w:rsid w:val="000A67AF"/>
  </w:style>
  <w:style w:type="paragraph" w:customStyle="1" w:styleId="6BB5EEEEB4EA467FAD1B3EB96D4C5F23">
    <w:name w:val="6BB5EEEEB4EA467FAD1B3EB96D4C5F23"/>
    <w:rsid w:val="000A67AF"/>
  </w:style>
  <w:style w:type="paragraph" w:customStyle="1" w:styleId="B63BBF0CA29947099D3D81FA954AEB49">
    <w:name w:val="B63BBF0CA29947099D3D81FA954AEB49"/>
    <w:rsid w:val="000A67AF"/>
  </w:style>
  <w:style w:type="paragraph" w:customStyle="1" w:styleId="2888D7A9891348C1BA7A836A483486BC">
    <w:name w:val="2888D7A9891348C1BA7A836A483486BC"/>
    <w:rsid w:val="000A67AF"/>
  </w:style>
  <w:style w:type="paragraph" w:customStyle="1" w:styleId="3E77850811E142B6B50DC177711FAB7F">
    <w:name w:val="3E77850811E142B6B50DC177711FAB7F"/>
    <w:rsid w:val="000A67AF"/>
  </w:style>
  <w:style w:type="paragraph" w:customStyle="1" w:styleId="2D79246A9BF34B6A92B7406161F87254">
    <w:name w:val="2D79246A9BF34B6A92B7406161F87254"/>
    <w:rsid w:val="000A67AF"/>
  </w:style>
  <w:style w:type="paragraph" w:customStyle="1" w:styleId="7D96ABFF12D042D59880E18EBBB2CA39">
    <w:name w:val="7D96ABFF12D042D59880E18EBBB2CA39"/>
    <w:rsid w:val="000A67AF"/>
  </w:style>
  <w:style w:type="paragraph" w:customStyle="1" w:styleId="AD84A7376C784B6DA4E01FA7E0257BF9">
    <w:name w:val="AD84A7376C784B6DA4E01FA7E0257BF9"/>
    <w:rsid w:val="000A67AF"/>
  </w:style>
  <w:style w:type="paragraph" w:customStyle="1" w:styleId="0D5E2AFDF45243D9AEBA87369FB305D6">
    <w:name w:val="0D5E2AFDF45243D9AEBA87369FB305D6"/>
    <w:rsid w:val="000A67AF"/>
  </w:style>
  <w:style w:type="paragraph" w:customStyle="1" w:styleId="82DAAD128AF845C88760A0DEA6F8D6D6">
    <w:name w:val="82DAAD128AF845C88760A0DEA6F8D6D6"/>
    <w:rsid w:val="000A67AF"/>
  </w:style>
  <w:style w:type="paragraph" w:customStyle="1" w:styleId="F847C5A2EC98419AB05D481FF0269BD5">
    <w:name w:val="F847C5A2EC98419AB05D481FF0269BD5"/>
    <w:rsid w:val="000A67AF"/>
  </w:style>
  <w:style w:type="paragraph" w:customStyle="1" w:styleId="A7612C17CD3C40DDB7A00F8E15078D80">
    <w:name w:val="A7612C17CD3C40DDB7A00F8E15078D80"/>
    <w:rsid w:val="000A67AF"/>
  </w:style>
  <w:style w:type="paragraph" w:customStyle="1" w:styleId="60A331B7FFE24B74AF109C9752395327">
    <w:name w:val="60A331B7FFE24B74AF109C9752395327"/>
    <w:rsid w:val="000A67AF"/>
  </w:style>
  <w:style w:type="paragraph" w:customStyle="1" w:styleId="E9FABF35E61D43F08AB9A837785FB6B6">
    <w:name w:val="E9FABF35E61D43F08AB9A837785FB6B6"/>
    <w:rsid w:val="000A67AF"/>
  </w:style>
  <w:style w:type="paragraph" w:customStyle="1" w:styleId="CDF760A200CD4A8DA9E59CBA0F86B49D">
    <w:name w:val="CDF760A200CD4A8DA9E59CBA0F86B49D"/>
    <w:rsid w:val="000A67AF"/>
  </w:style>
  <w:style w:type="paragraph" w:customStyle="1" w:styleId="D3CBEB87EC934DD5B183689BA86D552C">
    <w:name w:val="D3CBEB87EC934DD5B183689BA86D552C"/>
    <w:rsid w:val="000A67AF"/>
  </w:style>
  <w:style w:type="paragraph" w:customStyle="1" w:styleId="FCBBD808CAF2462BBAAA32FE7C790C37">
    <w:name w:val="FCBBD808CAF2462BBAAA32FE7C790C37"/>
    <w:rsid w:val="000A67AF"/>
  </w:style>
  <w:style w:type="paragraph" w:customStyle="1" w:styleId="D3FD969853064011B3EBFB6035C12A23">
    <w:name w:val="D3FD969853064011B3EBFB6035C12A23"/>
    <w:rsid w:val="000A67AF"/>
  </w:style>
  <w:style w:type="paragraph" w:customStyle="1" w:styleId="8D312E4C7DF143509310DD6A254BDAF2">
    <w:name w:val="8D312E4C7DF143509310DD6A254BDAF2"/>
    <w:rsid w:val="000A67AF"/>
  </w:style>
  <w:style w:type="paragraph" w:customStyle="1" w:styleId="CE5C7BEDDFD045CCA84F24DA77BBADE8">
    <w:name w:val="CE5C7BEDDFD045CCA84F24DA77BBADE8"/>
    <w:rsid w:val="000A67AF"/>
  </w:style>
  <w:style w:type="paragraph" w:customStyle="1" w:styleId="5BB2E639183B4E7BB9FB7A203B0092C3">
    <w:name w:val="5BB2E639183B4E7BB9FB7A203B0092C3"/>
    <w:rsid w:val="000A67AF"/>
  </w:style>
  <w:style w:type="paragraph" w:customStyle="1" w:styleId="92FE8540A38541908290ECCE7862C82F">
    <w:name w:val="92FE8540A38541908290ECCE7862C82F"/>
    <w:rsid w:val="000A67AF"/>
  </w:style>
  <w:style w:type="paragraph" w:customStyle="1" w:styleId="6AA548C7BB794CAAAAFB95E856B96802">
    <w:name w:val="6AA548C7BB794CAAAAFB95E856B96802"/>
    <w:rsid w:val="000A67AF"/>
  </w:style>
  <w:style w:type="paragraph" w:customStyle="1" w:styleId="4A4AE46F99964EEAB942DC4EDCA45372">
    <w:name w:val="4A4AE46F99964EEAB942DC4EDCA45372"/>
    <w:rsid w:val="000A67AF"/>
  </w:style>
  <w:style w:type="paragraph" w:customStyle="1" w:styleId="ABC4C938A4DE40678F53533A3CCDF8C2">
    <w:name w:val="ABC4C938A4DE40678F53533A3CCDF8C2"/>
    <w:rsid w:val="000A67AF"/>
  </w:style>
  <w:style w:type="paragraph" w:customStyle="1" w:styleId="5549CF8CB56544AF99827E7B84B55B99">
    <w:name w:val="5549CF8CB56544AF99827E7B84B55B99"/>
    <w:rsid w:val="000A67AF"/>
  </w:style>
  <w:style w:type="paragraph" w:customStyle="1" w:styleId="E26AA01468DB465B9D5D05F691D118DC">
    <w:name w:val="E26AA01468DB465B9D5D05F691D118DC"/>
    <w:rsid w:val="000A67AF"/>
  </w:style>
  <w:style w:type="paragraph" w:customStyle="1" w:styleId="E8459676FCCF4B47B82AD72DAB97197A">
    <w:name w:val="E8459676FCCF4B47B82AD72DAB97197A"/>
    <w:rsid w:val="000A67AF"/>
  </w:style>
  <w:style w:type="paragraph" w:customStyle="1" w:styleId="ADEDA98A2CCE4DEEB2FB6F2D2DB9F0D4">
    <w:name w:val="ADEDA98A2CCE4DEEB2FB6F2D2DB9F0D4"/>
    <w:rsid w:val="000A67AF"/>
  </w:style>
  <w:style w:type="paragraph" w:customStyle="1" w:styleId="E28C93CE1D514D06B76FBF5E6E9B850E">
    <w:name w:val="E28C93CE1D514D06B76FBF5E6E9B850E"/>
    <w:rsid w:val="000A67AF"/>
  </w:style>
  <w:style w:type="paragraph" w:customStyle="1" w:styleId="259F2A923755488DA0F7DC40668E3E68">
    <w:name w:val="259F2A923755488DA0F7DC40668E3E68"/>
    <w:rsid w:val="000A67AF"/>
  </w:style>
  <w:style w:type="paragraph" w:customStyle="1" w:styleId="467AC2484E0D4F88A23A99C1CD4A7D19">
    <w:name w:val="467AC2484E0D4F88A23A99C1CD4A7D19"/>
    <w:rsid w:val="000A67AF"/>
  </w:style>
  <w:style w:type="paragraph" w:customStyle="1" w:styleId="3659FCAC14DB4EADAF37748FE08118D1">
    <w:name w:val="3659FCAC14DB4EADAF37748FE08118D1"/>
    <w:rsid w:val="000A67AF"/>
  </w:style>
  <w:style w:type="paragraph" w:customStyle="1" w:styleId="F4E6A28CECAE4CABB9B56D14CFED7A78">
    <w:name w:val="F4E6A28CECAE4CABB9B56D14CFED7A78"/>
    <w:rsid w:val="000A67AF"/>
  </w:style>
  <w:style w:type="paragraph" w:customStyle="1" w:styleId="FC1590B8FADE4F438612B656C11A29F5">
    <w:name w:val="FC1590B8FADE4F438612B656C11A29F5"/>
    <w:rsid w:val="000A67AF"/>
  </w:style>
  <w:style w:type="paragraph" w:customStyle="1" w:styleId="993163473FA344178699DE30D80668E3">
    <w:name w:val="993163473FA344178699DE30D80668E3"/>
    <w:rsid w:val="000A67AF"/>
  </w:style>
  <w:style w:type="paragraph" w:customStyle="1" w:styleId="0811AAB753284749BEBA1169E04BF9FA">
    <w:name w:val="0811AAB753284749BEBA1169E04BF9FA"/>
    <w:rsid w:val="000A67AF"/>
  </w:style>
  <w:style w:type="paragraph" w:customStyle="1" w:styleId="5CD4D2D44C5F410BA999E0DABF6276D5">
    <w:name w:val="5CD4D2D44C5F410BA999E0DABF6276D5"/>
    <w:rsid w:val="000A67AF"/>
  </w:style>
  <w:style w:type="paragraph" w:customStyle="1" w:styleId="357C04FF1AA74FB68A5FF3C36BE3FED5">
    <w:name w:val="357C04FF1AA74FB68A5FF3C36BE3FED5"/>
    <w:rsid w:val="000A67AF"/>
  </w:style>
  <w:style w:type="paragraph" w:customStyle="1" w:styleId="B3BF5D2997024258B56CF0FAD9D14AD7">
    <w:name w:val="B3BF5D2997024258B56CF0FAD9D14AD7"/>
    <w:rsid w:val="000A67AF"/>
  </w:style>
  <w:style w:type="paragraph" w:customStyle="1" w:styleId="1FFE4A3D7DD34C788390591713B2F3EE">
    <w:name w:val="1FFE4A3D7DD34C788390591713B2F3EE"/>
    <w:rsid w:val="000A67AF"/>
  </w:style>
  <w:style w:type="paragraph" w:customStyle="1" w:styleId="AA6D176689DE47029A41CFD6DE9B42D2">
    <w:name w:val="AA6D176689DE47029A41CFD6DE9B42D2"/>
    <w:rsid w:val="000A67AF"/>
  </w:style>
  <w:style w:type="paragraph" w:customStyle="1" w:styleId="2E039294DEDE483889FC3EE9127FCC9F">
    <w:name w:val="2E039294DEDE483889FC3EE9127FCC9F"/>
    <w:rsid w:val="000A67AF"/>
  </w:style>
  <w:style w:type="paragraph" w:customStyle="1" w:styleId="EF7D85A02DEE4CFF945EEB8B3A5533BD">
    <w:name w:val="EF7D85A02DEE4CFF945EEB8B3A5533BD"/>
    <w:rsid w:val="000A67AF"/>
  </w:style>
  <w:style w:type="paragraph" w:customStyle="1" w:styleId="0706095855F0413498794BE22B886959">
    <w:name w:val="0706095855F0413498794BE22B886959"/>
    <w:rsid w:val="000A67AF"/>
  </w:style>
  <w:style w:type="paragraph" w:customStyle="1" w:styleId="3A75E9F9CB074ED7BA6CA28EB5B3AF80">
    <w:name w:val="3A75E9F9CB074ED7BA6CA28EB5B3AF80"/>
    <w:rsid w:val="000A67AF"/>
  </w:style>
  <w:style w:type="paragraph" w:customStyle="1" w:styleId="AEB0DEB04A5C4E58994E1BD49B241E17">
    <w:name w:val="AEB0DEB04A5C4E58994E1BD49B241E17"/>
    <w:rsid w:val="000A67AF"/>
  </w:style>
  <w:style w:type="paragraph" w:customStyle="1" w:styleId="EABDD69190144E0EB5632B0F818CF7E9">
    <w:name w:val="EABDD69190144E0EB5632B0F818CF7E9"/>
    <w:rsid w:val="000A67AF"/>
  </w:style>
  <w:style w:type="paragraph" w:customStyle="1" w:styleId="9F684A667F7D4814B871ECB3F9D6E945">
    <w:name w:val="9F684A667F7D4814B871ECB3F9D6E945"/>
    <w:rsid w:val="000A67AF"/>
  </w:style>
  <w:style w:type="paragraph" w:customStyle="1" w:styleId="30EE02E9E9DF4DE0AAFA47D64656FA76">
    <w:name w:val="30EE02E9E9DF4DE0AAFA47D64656FA76"/>
    <w:rsid w:val="000A67AF"/>
  </w:style>
  <w:style w:type="paragraph" w:customStyle="1" w:styleId="3D0B3D70E6014562807DB79A4A61C5D4">
    <w:name w:val="3D0B3D70E6014562807DB79A4A61C5D4"/>
    <w:rsid w:val="000A67AF"/>
  </w:style>
  <w:style w:type="paragraph" w:customStyle="1" w:styleId="1AC145D538F64CADB5C328C9977979E2">
    <w:name w:val="1AC145D538F64CADB5C328C9977979E2"/>
    <w:rsid w:val="000A67AF"/>
  </w:style>
  <w:style w:type="paragraph" w:customStyle="1" w:styleId="58D57B6EA47C46D6BBBC3545CC5AC279">
    <w:name w:val="58D57B6EA47C46D6BBBC3545CC5AC279"/>
    <w:rsid w:val="000A67AF"/>
  </w:style>
  <w:style w:type="paragraph" w:customStyle="1" w:styleId="FED21CBCF88640D09595870089D6F7BB">
    <w:name w:val="FED21CBCF88640D09595870089D6F7BB"/>
    <w:rsid w:val="000A67AF"/>
  </w:style>
  <w:style w:type="paragraph" w:customStyle="1" w:styleId="6034A19AAA594D9893E45753D38BE936">
    <w:name w:val="6034A19AAA594D9893E45753D38BE936"/>
    <w:rsid w:val="000A67AF"/>
  </w:style>
  <w:style w:type="paragraph" w:customStyle="1" w:styleId="9A14407A01934FDF8233FE7468C52EF0">
    <w:name w:val="9A14407A01934FDF8233FE7468C52EF0"/>
    <w:rsid w:val="000A67AF"/>
  </w:style>
  <w:style w:type="paragraph" w:customStyle="1" w:styleId="1D07D286F2B74DAD84073AF750350C10">
    <w:name w:val="1D07D286F2B74DAD84073AF750350C10"/>
    <w:rsid w:val="000A67AF"/>
  </w:style>
  <w:style w:type="paragraph" w:customStyle="1" w:styleId="336B6CDB1E8B417DBCC0400A12D06FF4">
    <w:name w:val="336B6CDB1E8B417DBCC0400A12D06FF4"/>
    <w:rsid w:val="000A67AF"/>
  </w:style>
  <w:style w:type="paragraph" w:customStyle="1" w:styleId="050D0A3C1F1D4DC3B1763A5B411AF126">
    <w:name w:val="050D0A3C1F1D4DC3B1763A5B411AF126"/>
    <w:rsid w:val="000A67AF"/>
  </w:style>
  <w:style w:type="paragraph" w:customStyle="1" w:styleId="CD8EB988191F4033BDA51E2C39EDC8B0">
    <w:name w:val="CD8EB988191F4033BDA51E2C39EDC8B0"/>
    <w:rsid w:val="000A67AF"/>
  </w:style>
  <w:style w:type="paragraph" w:customStyle="1" w:styleId="2A1A4A0C057A4E27B9CFA13F4A7B1A3B">
    <w:name w:val="2A1A4A0C057A4E27B9CFA13F4A7B1A3B"/>
    <w:rsid w:val="000A67AF"/>
  </w:style>
  <w:style w:type="paragraph" w:customStyle="1" w:styleId="FC886C66F542498CA925EBEF914AE923">
    <w:name w:val="FC886C66F542498CA925EBEF914AE923"/>
    <w:rsid w:val="000A67AF"/>
  </w:style>
  <w:style w:type="paragraph" w:customStyle="1" w:styleId="0D90FCC3A5B5477BA6374EF60839DF1D">
    <w:name w:val="0D90FCC3A5B5477BA6374EF60839DF1D"/>
    <w:rsid w:val="000A67AF"/>
  </w:style>
  <w:style w:type="paragraph" w:customStyle="1" w:styleId="01E2BB0A809A48FAB9581BC9838713B0">
    <w:name w:val="01E2BB0A809A48FAB9581BC9838713B0"/>
    <w:rsid w:val="000A67AF"/>
  </w:style>
  <w:style w:type="paragraph" w:customStyle="1" w:styleId="A7C1F4B2422446E9BF7F1C968C406D43">
    <w:name w:val="A7C1F4B2422446E9BF7F1C968C406D43"/>
    <w:rsid w:val="000A67AF"/>
  </w:style>
  <w:style w:type="paragraph" w:customStyle="1" w:styleId="259C36FCEC8A4114ABF6DA6B16A9DA50">
    <w:name w:val="259C36FCEC8A4114ABF6DA6B16A9DA50"/>
    <w:rsid w:val="000A67AF"/>
  </w:style>
  <w:style w:type="paragraph" w:customStyle="1" w:styleId="2AD7BBE3F83E421E9C7E1546D4204E86">
    <w:name w:val="2AD7BBE3F83E421E9C7E1546D4204E86"/>
    <w:rsid w:val="000A67AF"/>
  </w:style>
  <w:style w:type="paragraph" w:customStyle="1" w:styleId="0A0CFB08DEA640F3B76EF31560E35B87">
    <w:name w:val="0A0CFB08DEA640F3B76EF31560E35B87"/>
    <w:rsid w:val="000A67AF"/>
  </w:style>
  <w:style w:type="paragraph" w:customStyle="1" w:styleId="F8B99180EFB94FED8F4423AD2D7F73D7">
    <w:name w:val="F8B99180EFB94FED8F4423AD2D7F73D7"/>
    <w:rsid w:val="000A67AF"/>
  </w:style>
  <w:style w:type="paragraph" w:customStyle="1" w:styleId="3CBFAEE77D954BB0AA9D158D7A379311">
    <w:name w:val="3CBFAEE77D954BB0AA9D158D7A379311"/>
    <w:rsid w:val="000A67AF"/>
  </w:style>
  <w:style w:type="paragraph" w:customStyle="1" w:styleId="6D6159E6B69342F3A64960E3A85BCF38">
    <w:name w:val="6D6159E6B69342F3A64960E3A85BCF38"/>
    <w:rsid w:val="000A67AF"/>
  </w:style>
  <w:style w:type="paragraph" w:customStyle="1" w:styleId="26C2B31D139E4BC18A6AB3D608ED37F1">
    <w:name w:val="26C2B31D139E4BC18A6AB3D608ED37F1"/>
    <w:rsid w:val="000A67AF"/>
  </w:style>
  <w:style w:type="paragraph" w:customStyle="1" w:styleId="7C3CD21D85C5473BBD2A3631F60C3B38">
    <w:name w:val="7C3CD21D85C5473BBD2A3631F60C3B38"/>
    <w:rsid w:val="000A67AF"/>
  </w:style>
  <w:style w:type="paragraph" w:customStyle="1" w:styleId="FB99E9B9D4784DD385680752C6704833">
    <w:name w:val="FB99E9B9D4784DD385680752C6704833"/>
    <w:rsid w:val="000A67AF"/>
  </w:style>
  <w:style w:type="paragraph" w:customStyle="1" w:styleId="E49EFF5E42544D00A4BF19D838E904FA">
    <w:name w:val="E49EFF5E42544D00A4BF19D838E904FA"/>
    <w:rsid w:val="000A67AF"/>
  </w:style>
  <w:style w:type="paragraph" w:customStyle="1" w:styleId="134E9F113ACB4BE68607C4697757ED71">
    <w:name w:val="134E9F113ACB4BE68607C4697757ED71"/>
    <w:rsid w:val="000A67AF"/>
  </w:style>
  <w:style w:type="paragraph" w:customStyle="1" w:styleId="59BBA5B53C7C4A43B4368EE02F3D6554">
    <w:name w:val="59BBA5B53C7C4A43B4368EE02F3D6554"/>
    <w:rsid w:val="000A67AF"/>
  </w:style>
  <w:style w:type="paragraph" w:customStyle="1" w:styleId="3C050B00706B48E3A5CBC481DBD67135">
    <w:name w:val="3C050B00706B48E3A5CBC481DBD67135"/>
    <w:rsid w:val="000A67AF"/>
  </w:style>
  <w:style w:type="paragraph" w:customStyle="1" w:styleId="B3567B4559D8444B88F6D34C7830EB17">
    <w:name w:val="B3567B4559D8444B88F6D34C7830EB17"/>
    <w:rsid w:val="000A67AF"/>
  </w:style>
  <w:style w:type="paragraph" w:customStyle="1" w:styleId="3FFD9EE3594643E8B20E465AAD8A3D06">
    <w:name w:val="3FFD9EE3594643E8B20E465AAD8A3D06"/>
    <w:rsid w:val="000A67AF"/>
  </w:style>
  <w:style w:type="paragraph" w:customStyle="1" w:styleId="E1BF6EAF3108489BB2A1D25E089A34AA">
    <w:name w:val="E1BF6EAF3108489BB2A1D25E089A34AA"/>
    <w:rsid w:val="000A67AF"/>
  </w:style>
  <w:style w:type="paragraph" w:customStyle="1" w:styleId="84F15F4CD8D04EA699EA746FA1A8771D">
    <w:name w:val="84F15F4CD8D04EA699EA746FA1A8771D"/>
    <w:rsid w:val="000A67AF"/>
  </w:style>
  <w:style w:type="paragraph" w:customStyle="1" w:styleId="EBA55961958845018BFE6C01AA6DDFAB">
    <w:name w:val="EBA55961958845018BFE6C01AA6DDFAB"/>
    <w:rsid w:val="000A67AF"/>
  </w:style>
  <w:style w:type="paragraph" w:customStyle="1" w:styleId="87531555BCC84957A3246279869C7E77">
    <w:name w:val="87531555BCC84957A3246279869C7E77"/>
    <w:rsid w:val="000A67AF"/>
  </w:style>
  <w:style w:type="paragraph" w:customStyle="1" w:styleId="6C7077F8B34346DAB5284E29939169E5">
    <w:name w:val="6C7077F8B34346DAB5284E29939169E5"/>
    <w:rsid w:val="000A67AF"/>
  </w:style>
  <w:style w:type="paragraph" w:customStyle="1" w:styleId="187EAA2BC4CF4115ADE9E3C92C475C95">
    <w:name w:val="187EAA2BC4CF4115ADE9E3C92C475C95"/>
    <w:rsid w:val="000A67AF"/>
  </w:style>
  <w:style w:type="paragraph" w:customStyle="1" w:styleId="AD7CA650B4F3476697B7962254E5BE88">
    <w:name w:val="AD7CA650B4F3476697B7962254E5BE88"/>
    <w:rsid w:val="000A67AF"/>
  </w:style>
  <w:style w:type="paragraph" w:customStyle="1" w:styleId="3D0A048C4F0D44689D2895458FB02AE3">
    <w:name w:val="3D0A048C4F0D44689D2895458FB02AE3"/>
    <w:rsid w:val="000A67AF"/>
  </w:style>
  <w:style w:type="paragraph" w:customStyle="1" w:styleId="1321E25ADAEA4378AE24E4EDF5540B60">
    <w:name w:val="1321E25ADAEA4378AE24E4EDF5540B60"/>
    <w:rsid w:val="000A67AF"/>
  </w:style>
  <w:style w:type="paragraph" w:customStyle="1" w:styleId="7D2EA4E7C63741B4A1F974682C051AB7">
    <w:name w:val="7D2EA4E7C63741B4A1F974682C051AB7"/>
    <w:rsid w:val="000A67AF"/>
  </w:style>
  <w:style w:type="paragraph" w:customStyle="1" w:styleId="6AF7EE49757940D58F121A1961DDCC8F">
    <w:name w:val="6AF7EE49757940D58F121A1961DDCC8F"/>
    <w:rsid w:val="000A67AF"/>
  </w:style>
  <w:style w:type="paragraph" w:customStyle="1" w:styleId="48BEED08B95B42208B01DE408F4311C2">
    <w:name w:val="48BEED08B95B42208B01DE408F4311C2"/>
    <w:rsid w:val="000A67AF"/>
  </w:style>
  <w:style w:type="paragraph" w:customStyle="1" w:styleId="1C25E56A444C4E6BB59A15BE32F49F34">
    <w:name w:val="1C25E56A444C4E6BB59A15BE32F49F34"/>
    <w:rsid w:val="000A67AF"/>
  </w:style>
  <w:style w:type="paragraph" w:customStyle="1" w:styleId="6737FDED240D4C51A964BAB008C82171">
    <w:name w:val="6737FDED240D4C51A964BAB008C82171"/>
    <w:rsid w:val="000A67AF"/>
  </w:style>
  <w:style w:type="paragraph" w:customStyle="1" w:styleId="3C1703CD2E154D4495BDF040ED9ED2EC">
    <w:name w:val="3C1703CD2E154D4495BDF040ED9ED2EC"/>
    <w:rsid w:val="000A67AF"/>
  </w:style>
  <w:style w:type="paragraph" w:customStyle="1" w:styleId="6DEFA4B2FE8E41F1A728C900B47189B1">
    <w:name w:val="6DEFA4B2FE8E41F1A728C900B47189B1"/>
    <w:rsid w:val="000A67AF"/>
  </w:style>
  <w:style w:type="paragraph" w:customStyle="1" w:styleId="D1688E5B7233412EB23AFD46EF2CB8DC">
    <w:name w:val="D1688E5B7233412EB23AFD46EF2CB8DC"/>
    <w:rsid w:val="000A67AF"/>
  </w:style>
  <w:style w:type="paragraph" w:customStyle="1" w:styleId="33330CE0341F4E5B816FB1D175B332BD">
    <w:name w:val="33330CE0341F4E5B816FB1D175B332BD"/>
    <w:rsid w:val="000A67AF"/>
  </w:style>
  <w:style w:type="paragraph" w:customStyle="1" w:styleId="4856FD5378AB47CF93DA3E5F4B6CAFAE">
    <w:name w:val="4856FD5378AB47CF93DA3E5F4B6CAFAE"/>
    <w:rsid w:val="000A67AF"/>
  </w:style>
  <w:style w:type="paragraph" w:customStyle="1" w:styleId="F2729715571541E69FBB32FC2DB0E6E8">
    <w:name w:val="F2729715571541E69FBB32FC2DB0E6E8"/>
    <w:rsid w:val="000A67AF"/>
  </w:style>
  <w:style w:type="paragraph" w:customStyle="1" w:styleId="6AE9BBA6BA724627B185218C210E503C">
    <w:name w:val="6AE9BBA6BA724627B185218C210E503C"/>
    <w:rsid w:val="000A67AF"/>
  </w:style>
  <w:style w:type="paragraph" w:customStyle="1" w:styleId="4E6847D4530A4D0A9AC8D90E9EDB6CF0">
    <w:name w:val="4E6847D4530A4D0A9AC8D90E9EDB6CF0"/>
    <w:rsid w:val="000A67AF"/>
  </w:style>
  <w:style w:type="paragraph" w:customStyle="1" w:styleId="085B0ED7ECA64129B15A2CD43A7B8268">
    <w:name w:val="085B0ED7ECA64129B15A2CD43A7B8268"/>
    <w:rsid w:val="000A67AF"/>
  </w:style>
  <w:style w:type="paragraph" w:customStyle="1" w:styleId="CFA5DF76E07749DAA7BA48231B8B10BB">
    <w:name w:val="CFA5DF76E07749DAA7BA48231B8B10BB"/>
    <w:rsid w:val="000A67AF"/>
  </w:style>
  <w:style w:type="paragraph" w:customStyle="1" w:styleId="758AEAEB98444A8EB5AE98FA3B5558BF">
    <w:name w:val="758AEAEB98444A8EB5AE98FA3B5558BF"/>
    <w:rsid w:val="000A67AF"/>
  </w:style>
  <w:style w:type="paragraph" w:customStyle="1" w:styleId="8B0644BF1E4C4A77A79A7F0C91A37259">
    <w:name w:val="8B0644BF1E4C4A77A79A7F0C91A37259"/>
    <w:rsid w:val="000A67AF"/>
  </w:style>
  <w:style w:type="paragraph" w:customStyle="1" w:styleId="38710A4BE14647CBAD9C6CC825FCB774">
    <w:name w:val="38710A4BE14647CBAD9C6CC825FCB774"/>
    <w:rsid w:val="000A67AF"/>
  </w:style>
  <w:style w:type="paragraph" w:customStyle="1" w:styleId="16596C876EDE40A3B2BB741AB72892C1">
    <w:name w:val="16596C876EDE40A3B2BB741AB72892C1"/>
    <w:rsid w:val="000A67AF"/>
  </w:style>
  <w:style w:type="paragraph" w:customStyle="1" w:styleId="55D36EFA9AFA456AAB769832484DC2DB">
    <w:name w:val="55D36EFA9AFA456AAB769832484DC2DB"/>
    <w:rsid w:val="000A67AF"/>
  </w:style>
  <w:style w:type="paragraph" w:customStyle="1" w:styleId="A3ACE20B46B8484FA1990705AB094E0E">
    <w:name w:val="A3ACE20B46B8484FA1990705AB094E0E"/>
    <w:rsid w:val="00A40C57"/>
  </w:style>
  <w:style w:type="paragraph" w:customStyle="1" w:styleId="526D2E057A9B45A0B681A43A2FB0D27B">
    <w:name w:val="526D2E057A9B45A0B681A43A2FB0D27B"/>
    <w:rsid w:val="00A40C57"/>
  </w:style>
  <w:style w:type="paragraph" w:customStyle="1" w:styleId="9BEA8590B56D427481D9AEE29552777C">
    <w:name w:val="9BEA8590B56D427481D9AEE29552777C"/>
    <w:rsid w:val="00A40C57"/>
  </w:style>
  <w:style w:type="paragraph" w:customStyle="1" w:styleId="E9684C054A854E5DBDD5CC87F18AC02A">
    <w:name w:val="E9684C054A854E5DBDD5CC87F18AC02A"/>
    <w:rsid w:val="00A40C57"/>
  </w:style>
  <w:style w:type="paragraph" w:customStyle="1" w:styleId="D7BBB33C11B54CB1B9ECBA1BA07AF4DA">
    <w:name w:val="D7BBB33C11B54CB1B9ECBA1BA07AF4DA"/>
    <w:rsid w:val="00A40C57"/>
  </w:style>
  <w:style w:type="paragraph" w:customStyle="1" w:styleId="6B85655D17D04E3D806918F54401A840">
    <w:name w:val="6B85655D17D04E3D806918F54401A840"/>
    <w:rsid w:val="00A40C57"/>
  </w:style>
  <w:style w:type="paragraph" w:customStyle="1" w:styleId="DB3094B8073E41E3A6934930F596A890">
    <w:name w:val="DB3094B8073E41E3A6934930F596A890"/>
    <w:rsid w:val="00A40C57"/>
  </w:style>
  <w:style w:type="paragraph" w:customStyle="1" w:styleId="2FD0BB3B47B243A69A81C27417276ACE">
    <w:name w:val="2FD0BB3B47B243A69A81C27417276ACE"/>
    <w:rsid w:val="00A40C57"/>
  </w:style>
  <w:style w:type="paragraph" w:customStyle="1" w:styleId="2D5ECD0A5AFD40B2BBE591FAB8F5CDFA">
    <w:name w:val="2D5ECD0A5AFD40B2BBE591FAB8F5CDFA"/>
    <w:rsid w:val="00A40C57"/>
  </w:style>
  <w:style w:type="paragraph" w:customStyle="1" w:styleId="2BEEF4F70E7C4A2383F76D1A6F13BE58">
    <w:name w:val="2BEEF4F70E7C4A2383F76D1A6F13BE58"/>
    <w:rsid w:val="00A40C57"/>
  </w:style>
  <w:style w:type="paragraph" w:customStyle="1" w:styleId="8003613D7BEA48B8832CC935DBC99C27">
    <w:name w:val="8003613D7BEA48B8832CC935DBC99C27"/>
    <w:rsid w:val="00A40C57"/>
  </w:style>
  <w:style w:type="paragraph" w:customStyle="1" w:styleId="C84D1110569C4E94A2465C36A61CE6BF">
    <w:name w:val="C84D1110569C4E94A2465C36A61CE6BF"/>
    <w:rsid w:val="00A40C57"/>
  </w:style>
  <w:style w:type="paragraph" w:customStyle="1" w:styleId="49B99CA451CD46F39721F63F16418475">
    <w:name w:val="49B99CA451CD46F39721F63F16418475"/>
    <w:rsid w:val="00A40C57"/>
  </w:style>
  <w:style w:type="paragraph" w:customStyle="1" w:styleId="FE022BA35DE84FCAAB7A8E9F9997F912">
    <w:name w:val="FE022BA35DE84FCAAB7A8E9F9997F912"/>
    <w:rsid w:val="003F3DF4"/>
  </w:style>
  <w:style w:type="paragraph" w:customStyle="1" w:styleId="E14BF15B40334736B3B2C6375CF6E189">
    <w:name w:val="E14BF15B40334736B3B2C6375CF6E189"/>
    <w:rsid w:val="003F3DF4"/>
  </w:style>
  <w:style w:type="paragraph" w:customStyle="1" w:styleId="5548EB56345041BDAFFA7C755BB577A9">
    <w:name w:val="5548EB56345041BDAFFA7C755BB577A9"/>
    <w:rsid w:val="003F3DF4"/>
  </w:style>
  <w:style w:type="paragraph" w:customStyle="1" w:styleId="E8C2D773148F4A03A30272AD5866BE28">
    <w:name w:val="E8C2D773148F4A03A30272AD5866BE28"/>
    <w:rsid w:val="003F3DF4"/>
  </w:style>
  <w:style w:type="paragraph" w:customStyle="1" w:styleId="4F7DCC9FD9D9422E847605B587523AFB">
    <w:name w:val="4F7DCC9FD9D9422E847605B587523AFB"/>
    <w:rsid w:val="003F3DF4"/>
  </w:style>
  <w:style w:type="paragraph" w:customStyle="1" w:styleId="94930295C8D2431280F129081C24A4E0">
    <w:name w:val="94930295C8D2431280F129081C24A4E0"/>
    <w:rsid w:val="00F10821"/>
  </w:style>
  <w:style w:type="paragraph" w:customStyle="1" w:styleId="706DC20871254AA883C2750232CC7A1E">
    <w:name w:val="706DC20871254AA883C2750232CC7A1E"/>
    <w:rsid w:val="00F10821"/>
  </w:style>
  <w:style w:type="paragraph" w:customStyle="1" w:styleId="316ACA44CE1D4BC6BDEEF8144A640F8D">
    <w:name w:val="316ACA44CE1D4BC6BDEEF8144A640F8D"/>
    <w:rsid w:val="00F10821"/>
  </w:style>
  <w:style w:type="paragraph" w:customStyle="1" w:styleId="703627B6655E4892A949804F2C429DAD">
    <w:name w:val="703627B6655E4892A949804F2C429DAD"/>
    <w:rsid w:val="00F10821"/>
  </w:style>
  <w:style w:type="paragraph" w:customStyle="1" w:styleId="2CF97FB105E44F08B3738F97800498F3">
    <w:name w:val="2CF97FB105E44F08B3738F97800498F3"/>
    <w:rsid w:val="00F10821"/>
  </w:style>
  <w:style w:type="paragraph" w:customStyle="1" w:styleId="248A3AECE0B044948F7BBCF0AD9AA77D">
    <w:name w:val="248A3AECE0B044948F7BBCF0AD9AA77D"/>
    <w:rsid w:val="00F10821"/>
  </w:style>
  <w:style w:type="paragraph" w:customStyle="1" w:styleId="6231D83DCD2A44E89D9890A1D043F484">
    <w:name w:val="6231D83DCD2A44E89D9890A1D043F484"/>
    <w:rsid w:val="00F10821"/>
  </w:style>
  <w:style w:type="paragraph" w:customStyle="1" w:styleId="F69C1F5AE3B04E748552365067BB0489">
    <w:name w:val="F69C1F5AE3B04E748552365067BB0489"/>
    <w:rsid w:val="00F10821"/>
  </w:style>
  <w:style w:type="paragraph" w:customStyle="1" w:styleId="86F9E024D6144C93BD1B5AEEFAE87AA7">
    <w:name w:val="86F9E024D6144C93BD1B5AEEFAE87AA7"/>
    <w:rsid w:val="007C4022"/>
  </w:style>
  <w:style w:type="paragraph" w:customStyle="1" w:styleId="1118EAB479B044F4A0BE4DB1F6376BE6">
    <w:name w:val="1118EAB479B044F4A0BE4DB1F6376BE6"/>
    <w:rsid w:val="007C4022"/>
  </w:style>
  <w:style w:type="paragraph" w:customStyle="1" w:styleId="0C2ACC3AECC148B0BA0FF933BB16B8F8">
    <w:name w:val="0C2ACC3AECC148B0BA0FF933BB16B8F8"/>
    <w:rsid w:val="00B80B03"/>
  </w:style>
  <w:style w:type="paragraph" w:customStyle="1" w:styleId="0B06F389C9A646A89D42F7C2FFC223E5">
    <w:name w:val="0B06F389C9A646A89D42F7C2FFC223E5"/>
    <w:rsid w:val="00B80B03"/>
  </w:style>
  <w:style w:type="paragraph" w:customStyle="1" w:styleId="815C520BB41047BDA13E6003E07043CC">
    <w:name w:val="815C520BB41047BDA13E6003E07043CC"/>
    <w:rsid w:val="00B80B03"/>
  </w:style>
  <w:style w:type="paragraph" w:customStyle="1" w:styleId="7728A90601F440859EE81DE131C46F83">
    <w:name w:val="7728A90601F440859EE81DE131C46F83"/>
    <w:rsid w:val="00B80B03"/>
  </w:style>
  <w:style w:type="paragraph" w:customStyle="1" w:styleId="3177519AFCDF46E8BFD642BF31EA4E9F">
    <w:name w:val="3177519AFCDF46E8BFD642BF31EA4E9F"/>
    <w:rsid w:val="00B80B03"/>
  </w:style>
  <w:style w:type="paragraph" w:customStyle="1" w:styleId="C17A8481FDA64B138CE319B9A948D320">
    <w:name w:val="C17A8481FDA64B138CE319B9A948D320"/>
    <w:rsid w:val="00B80B03"/>
  </w:style>
  <w:style w:type="paragraph" w:customStyle="1" w:styleId="896DA9D147A947FF81575B0AEEF568B1">
    <w:name w:val="896DA9D147A947FF81575B0AEEF568B1"/>
    <w:rsid w:val="00B80B03"/>
  </w:style>
  <w:style w:type="paragraph" w:customStyle="1" w:styleId="3352B509752B4C2FADB0647D3A97D947">
    <w:name w:val="3352B509752B4C2FADB0647D3A97D947"/>
    <w:rsid w:val="00B80B03"/>
  </w:style>
  <w:style w:type="paragraph" w:customStyle="1" w:styleId="3F4FA215FFAF49EFB3B1866D218B46C3">
    <w:name w:val="3F4FA215FFAF49EFB3B1866D218B46C3"/>
    <w:rsid w:val="00B80B03"/>
  </w:style>
  <w:style w:type="paragraph" w:customStyle="1" w:styleId="7477464A6A124F6492EB5B6D4A99F44E">
    <w:name w:val="7477464A6A124F6492EB5B6D4A99F44E"/>
    <w:rsid w:val="00B80B03"/>
  </w:style>
  <w:style w:type="paragraph" w:customStyle="1" w:styleId="E80E1117558240A180FB1486114A5A94">
    <w:name w:val="E80E1117558240A180FB1486114A5A94"/>
    <w:rsid w:val="00B80B03"/>
  </w:style>
  <w:style w:type="paragraph" w:customStyle="1" w:styleId="58AE3F36F83342E9B00935FB0907F508">
    <w:name w:val="58AE3F36F83342E9B00935FB0907F508"/>
    <w:rsid w:val="00B80B03"/>
  </w:style>
  <w:style w:type="paragraph" w:customStyle="1" w:styleId="D93B28A767E84EE7AFA933D2EDE0F159">
    <w:name w:val="D93B28A767E84EE7AFA933D2EDE0F159"/>
    <w:rsid w:val="00B80B03"/>
  </w:style>
  <w:style w:type="paragraph" w:customStyle="1" w:styleId="641CFEE11C7D44F19FD18801CC1BC46D">
    <w:name w:val="641CFEE11C7D44F19FD18801CC1BC46D"/>
    <w:rsid w:val="00B80B03"/>
  </w:style>
  <w:style w:type="paragraph" w:customStyle="1" w:styleId="CB5DA85BFE6D4028B72488A28ABBA5EF">
    <w:name w:val="CB5DA85BFE6D4028B72488A28ABBA5EF"/>
    <w:rsid w:val="00B80B03"/>
  </w:style>
  <w:style w:type="paragraph" w:customStyle="1" w:styleId="B5E03E8F88A24B7E91D4F23F439384D8">
    <w:name w:val="B5E03E8F88A24B7E91D4F23F439384D8"/>
    <w:rsid w:val="00B80B03"/>
  </w:style>
  <w:style w:type="paragraph" w:customStyle="1" w:styleId="BC5CBFFDD2A746DAA59B17858BDE757F">
    <w:name w:val="BC5CBFFDD2A746DAA59B17858BDE757F"/>
    <w:rsid w:val="00B80B03"/>
  </w:style>
  <w:style w:type="paragraph" w:customStyle="1" w:styleId="1EADA22ACF284CC28447EEC5741C8C97">
    <w:name w:val="1EADA22ACF284CC28447EEC5741C8C97"/>
    <w:rsid w:val="00B80B03"/>
  </w:style>
  <w:style w:type="paragraph" w:customStyle="1" w:styleId="7E2A83A75DB045C8BCF9910FE9B9ADE5">
    <w:name w:val="7E2A83A75DB045C8BCF9910FE9B9ADE5"/>
    <w:rsid w:val="00B80B03"/>
  </w:style>
  <w:style w:type="paragraph" w:customStyle="1" w:styleId="E2F0A53D7E754F29B5F0873E83CE39BC">
    <w:name w:val="E2F0A53D7E754F29B5F0873E83CE39BC"/>
    <w:rsid w:val="00B80B03"/>
  </w:style>
  <w:style w:type="paragraph" w:customStyle="1" w:styleId="13AF80AF58CC468CB3B1F124E65624BD">
    <w:name w:val="13AF80AF58CC468CB3B1F124E65624BD"/>
    <w:rsid w:val="00B80B03"/>
  </w:style>
  <w:style w:type="paragraph" w:customStyle="1" w:styleId="8D3C79629AFF418CBA8D19062F90AD66">
    <w:name w:val="8D3C79629AFF418CBA8D19062F90AD66"/>
    <w:rsid w:val="00B80B03"/>
  </w:style>
  <w:style w:type="paragraph" w:customStyle="1" w:styleId="FB0AF4BB26EF4ABDB9B3D05600E405DF">
    <w:name w:val="FB0AF4BB26EF4ABDB9B3D05600E405DF"/>
    <w:rsid w:val="00B80B03"/>
  </w:style>
  <w:style w:type="paragraph" w:customStyle="1" w:styleId="7BBFB859C5084D2BA9CD14E419379CDF">
    <w:name w:val="7BBFB859C5084D2BA9CD14E419379CDF"/>
    <w:rsid w:val="00B80B03"/>
  </w:style>
  <w:style w:type="paragraph" w:customStyle="1" w:styleId="F851625F09FE4C0789BED44E21539B8E">
    <w:name w:val="F851625F09FE4C0789BED44E21539B8E"/>
    <w:rsid w:val="00B80B03"/>
  </w:style>
  <w:style w:type="paragraph" w:customStyle="1" w:styleId="D8C69F4CF3B044BCA1B841EB29FC63A0">
    <w:name w:val="D8C69F4CF3B044BCA1B841EB29FC63A0"/>
    <w:rsid w:val="00B80B03"/>
  </w:style>
  <w:style w:type="paragraph" w:customStyle="1" w:styleId="026A323905224F6A9AC04E83C6F54261">
    <w:name w:val="026A323905224F6A9AC04E83C6F54261"/>
    <w:rsid w:val="00B80B03"/>
  </w:style>
  <w:style w:type="paragraph" w:customStyle="1" w:styleId="5CBCA061FF0046BF9C5722C0D65A5FC5">
    <w:name w:val="5CBCA061FF0046BF9C5722C0D65A5FC5"/>
    <w:rsid w:val="00B80B03"/>
  </w:style>
  <w:style w:type="paragraph" w:customStyle="1" w:styleId="40A4ED8DE6F54E4EB01DDAA6804A057D">
    <w:name w:val="40A4ED8DE6F54E4EB01DDAA6804A057D"/>
    <w:rsid w:val="00B80B03"/>
  </w:style>
  <w:style w:type="paragraph" w:customStyle="1" w:styleId="7D2226907295483EB239357399B680D1">
    <w:name w:val="7D2226907295483EB239357399B680D1"/>
    <w:rsid w:val="00B80B03"/>
  </w:style>
  <w:style w:type="paragraph" w:customStyle="1" w:styleId="55DF26786B634030A0053BF7D1B8A8FB">
    <w:name w:val="55DF26786B634030A0053BF7D1B8A8FB"/>
    <w:rsid w:val="00B80B03"/>
  </w:style>
  <w:style w:type="paragraph" w:customStyle="1" w:styleId="2E7B8DDF434B41559FA55CE03F4D74B5">
    <w:name w:val="2E7B8DDF434B41559FA55CE03F4D74B5"/>
    <w:rsid w:val="00B80B03"/>
  </w:style>
  <w:style w:type="paragraph" w:customStyle="1" w:styleId="EDB7B94D6DA94E61A679D9DE4320BC58">
    <w:name w:val="EDB7B94D6DA94E61A679D9DE4320BC58"/>
    <w:rsid w:val="00B80B03"/>
  </w:style>
  <w:style w:type="paragraph" w:customStyle="1" w:styleId="9E009244C82B48128934FCDC604E00CA">
    <w:name w:val="9E009244C82B48128934FCDC604E00CA"/>
    <w:rsid w:val="00B80B03"/>
  </w:style>
  <w:style w:type="paragraph" w:customStyle="1" w:styleId="63FE7F9803F34B138D41BCCEA6810793">
    <w:name w:val="63FE7F9803F34B138D41BCCEA6810793"/>
    <w:rsid w:val="00B80B03"/>
  </w:style>
  <w:style w:type="paragraph" w:customStyle="1" w:styleId="218B0954DF314B97AEAD68F0DC078E9F">
    <w:name w:val="218B0954DF314B97AEAD68F0DC078E9F"/>
    <w:rsid w:val="00B80B03"/>
  </w:style>
  <w:style w:type="paragraph" w:customStyle="1" w:styleId="927F680FCB8A4A62B2F555BA4710BD03">
    <w:name w:val="927F680FCB8A4A62B2F555BA4710BD03"/>
    <w:rsid w:val="00B80B03"/>
  </w:style>
  <w:style w:type="paragraph" w:customStyle="1" w:styleId="2AE93A0C4D454C108EA161D2FB17F7B2">
    <w:name w:val="2AE93A0C4D454C108EA161D2FB17F7B2"/>
    <w:rsid w:val="00B80B03"/>
  </w:style>
  <w:style w:type="paragraph" w:customStyle="1" w:styleId="751309C5BF67409BB9A838C54DAF7848">
    <w:name w:val="751309C5BF67409BB9A838C54DAF7848"/>
    <w:rsid w:val="00B80B03"/>
  </w:style>
  <w:style w:type="paragraph" w:customStyle="1" w:styleId="BB364AF0668646909AF95F691C4237EF">
    <w:name w:val="BB364AF0668646909AF95F691C4237EF"/>
    <w:rsid w:val="00B80B03"/>
  </w:style>
  <w:style w:type="paragraph" w:customStyle="1" w:styleId="4C15D59A5C434E5BAE0FAFB695A1D056">
    <w:name w:val="4C15D59A5C434E5BAE0FAFB695A1D056"/>
    <w:rsid w:val="00B80B03"/>
  </w:style>
  <w:style w:type="paragraph" w:customStyle="1" w:styleId="B6D5FF6D90EB40E3B30D5C1A1D29AD16">
    <w:name w:val="B6D5FF6D90EB40E3B30D5C1A1D29AD16"/>
    <w:rsid w:val="00B80B03"/>
  </w:style>
  <w:style w:type="paragraph" w:customStyle="1" w:styleId="E0BADA9FD2B247A4A8179A9152156D7E">
    <w:name w:val="E0BADA9FD2B247A4A8179A9152156D7E"/>
    <w:rsid w:val="00B80B03"/>
  </w:style>
  <w:style w:type="paragraph" w:customStyle="1" w:styleId="950EF54BBD174DD988ABC385E8893DA0">
    <w:name w:val="950EF54BBD174DD988ABC385E8893DA0"/>
    <w:rsid w:val="00B80B03"/>
  </w:style>
  <w:style w:type="paragraph" w:customStyle="1" w:styleId="2B15727EFE45435096B9351E64C595FA">
    <w:name w:val="2B15727EFE45435096B9351E64C595FA"/>
    <w:rsid w:val="00B80B03"/>
  </w:style>
  <w:style w:type="paragraph" w:customStyle="1" w:styleId="3B0B44CECB0B45F790267B7F3FA2D8BC">
    <w:name w:val="3B0B44CECB0B45F790267B7F3FA2D8BC"/>
    <w:rsid w:val="00B80B03"/>
  </w:style>
  <w:style w:type="paragraph" w:customStyle="1" w:styleId="01CE35B454FA434391309D2DFE7D7524">
    <w:name w:val="01CE35B454FA434391309D2DFE7D7524"/>
    <w:rsid w:val="00B80B03"/>
  </w:style>
  <w:style w:type="paragraph" w:customStyle="1" w:styleId="204A08E0970A409BA0A993009D361409">
    <w:name w:val="204A08E0970A409BA0A993009D361409"/>
    <w:rsid w:val="00B80B03"/>
  </w:style>
  <w:style w:type="paragraph" w:customStyle="1" w:styleId="224E8D06C61142B6BA3FAD8B8286E65E">
    <w:name w:val="224E8D06C61142B6BA3FAD8B8286E65E"/>
    <w:rsid w:val="00B80B03"/>
  </w:style>
  <w:style w:type="paragraph" w:customStyle="1" w:styleId="3C9F65DD232845A083FE4343AB5B4137">
    <w:name w:val="3C9F65DD232845A083FE4343AB5B4137"/>
    <w:rsid w:val="00B80B03"/>
  </w:style>
  <w:style w:type="paragraph" w:customStyle="1" w:styleId="8027533508E94F4880F31A24E2D4A5EB">
    <w:name w:val="8027533508E94F4880F31A24E2D4A5EB"/>
    <w:rsid w:val="00B80B03"/>
  </w:style>
  <w:style w:type="paragraph" w:customStyle="1" w:styleId="F9CF427BD16D4EB2BED251857C7C2E06">
    <w:name w:val="F9CF427BD16D4EB2BED251857C7C2E06"/>
    <w:rsid w:val="00B80B03"/>
  </w:style>
  <w:style w:type="paragraph" w:customStyle="1" w:styleId="81C1708A8AC0418CA0E5477A7C6D3D41">
    <w:name w:val="81C1708A8AC0418CA0E5477A7C6D3D41"/>
    <w:rsid w:val="00B80B03"/>
  </w:style>
  <w:style w:type="paragraph" w:customStyle="1" w:styleId="78735C7C97E94A6CB3127070899DED1C">
    <w:name w:val="78735C7C97E94A6CB3127070899DED1C"/>
    <w:rsid w:val="00B80B03"/>
  </w:style>
  <w:style w:type="paragraph" w:customStyle="1" w:styleId="8C34ABE73104454C8D5E8861C5933C56">
    <w:name w:val="8C34ABE73104454C8D5E8861C5933C56"/>
    <w:rsid w:val="00B80B03"/>
  </w:style>
  <w:style w:type="paragraph" w:customStyle="1" w:styleId="F331C349EF6B453091D7F5AB81FCD131">
    <w:name w:val="F331C349EF6B453091D7F5AB81FCD131"/>
    <w:rsid w:val="00B80B03"/>
  </w:style>
  <w:style w:type="paragraph" w:customStyle="1" w:styleId="8D5B027A593741BEAAAB59742267FCB4">
    <w:name w:val="8D5B027A593741BEAAAB59742267FCB4"/>
    <w:rsid w:val="00B80B03"/>
  </w:style>
  <w:style w:type="paragraph" w:customStyle="1" w:styleId="37941A7025444514A97B6A3FDB69DA3D">
    <w:name w:val="37941A7025444514A97B6A3FDB69DA3D"/>
    <w:rsid w:val="00B80B03"/>
  </w:style>
  <w:style w:type="paragraph" w:customStyle="1" w:styleId="D55FC0AA1B184FED8D3BDC893C0A1A3A">
    <w:name w:val="D55FC0AA1B184FED8D3BDC893C0A1A3A"/>
    <w:rsid w:val="00B80B03"/>
  </w:style>
  <w:style w:type="paragraph" w:customStyle="1" w:styleId="3BA5852C13A1463EA778FE4BDA97F98F">
    <w:name w:val="3BA5852C13A1463EA778FE4BDA97F98F"/>
    <w:rsid w:val="00B80B03"/>
  </w:style>
  <w:style w:type="paragraph" w:customStyle="1" w:styleId="F0490876761F4020B23962C1E6E957D7">
    <w:name w:val="F0490876761F4020B23962C1E6E957D7"/>
    <w:rsid w:val="00B80B03"/>
  </w:style>
  <w:style w:type="paragraph" w:customStyle="1" w:styleId="978230B1975848568DBBF7D44C75ADE2">
    <w:name w:val="978230B1975848568DBBF7D44C75ADE2"/>
    <w:rsid w:val="00B80B03"/>
  </w:style>
  <w:style w:type="paragraph" w:customStyle="1" w:styleId="225DD379EC7A4A028246BF1B5E1AE9A7">
    <w:name w:val="225DD379EC7A4A028246BF1B5E1AE9A7"/>
    <w:rsid w:val="00B80B03"/>
  </w:style>
  <w:style w:type="paragraph" w:customStyle="1" w:styleId="4B9FBCAD21694B3B9B8F12C3879E7800">
    <w:name w:val="4B9FBCAD21694B3B9B8F12C3879E7800"/>
    <w:rsid w:val="00B80B03"/>
  </w:style>
  <w:style w:type="paragraph" w:customStyle="1" w:styleId="2FECEDEC63714F1FA439E593F865A3B1">
    <w:name w:val="2FECEDEC63714F1FA439E593F865A3B1"/>
    <w:rsid w:val="00B80B03"/>
  </w:style>
  <w:style w:type="paragraph" w:customStyle="1" w:styleId="471ABA6AB88B4D69B90F63F71FBAAEF6">
    <w:name w:val="471ABA6AB88B4D69B90F63F71FBAAEF6"/>
    <w:rsid w:val="00B80B03"/>
  </w:style>
  <w:style w:type="paragraph" w:customStyle="1" w:styleId="45DF495BB119442584F4030D41123165">
    <w:name w:val="45DF495BB119442584F4030D41123165"/>
    <w:rsid w:val="00B80B03"/>
  </w:style>
  <w:style w:type="paragraph" w:customStyle="1" w:styleId="9A1783890BFB4ECFBD5431C07E55B632">
    <w:name w:val="9A1783890BFB4ECFBD5431C07E55B632"/>
    <w:rsid w:val="00B80B03"/>
  </w:style>
  <w:style w:type="paragraph" w:customStyle="1" w:styleId="FC2CDC11F7704BCFBC3E7891D207FC2B">
    <w:name w:val="FC2CDC11F7704BCFBC3E7891D207FC2B"/>
    <w:rsid w:val="00B80B03"/>
  </w:style>
  <w:style w:type="paragraph" w:customStyle="1" w:styleId="1A920434CDA34A89BA353D9CB42DAE1F">
    <w:name w:val="1A920434CDA34A89BA353D9CB42DAE1F"/>
    <w:rsid w:val="00B80B03"/>
  </w:style>
  <w:style w:type="paragraph" w:customStyle="1" w:styleId="FBC075428D114C6BBC7861931B68B0DF">
    <w:name w:val="FBC075428D114C6BBC7861931B68B0DF"/>
    <w:rsid w:val="00B80B03"/>
  </w:style>
  <w:style w:type="paragraph" w:customStyle="1" w:styleId="F66DD147BB43459C985324403E703D53">
    <w:name w:val="F66DD147BB43459C985324403E703D53"/>
    <w:rsid w:val="00B80B03"/>
  </w:style>
  <w:style w:type="paragraph" w:customStyle="1" w:styleId="1D55F1E9289347BB8AB4986C082C056E">
    <w:name w:val="1D55F1E9289347BB8AB4986C082C056E"/>
    <w:rsid w:val="00013228"/>
  </w:style>
  <w:style w:type="paragraph" w:customStyle="1" w:styleId="4D3FE1051FB340918ADAFD136932EA2C">
    <w:name w:val="4D3FE1051FB340918ADAFD136932EA2C"/>
    <w:rsid w:val="00E13929"/>
  </w:style>
  <w:style w:type="paragraph" w:customStyle="1" w:styleId="87FC6E0E06B24689824AD688A99C00E2">
    <w:name w:val="87FC6E0E06B24689824AD688A99C00E2"/>
    <w:rsid w:val="00E13929"/>
  </w:style>
  <w:style w:type="paragraph" w:customStyle="1" w:styleId="EF496324FB9D4D3DBF64A14F1D62FD63">
    <w:name w:val="EF496324FB9D4D3DBF64A14F1D62FD63"/>
    <w:rsid w:val="00E13929"/>
  </w:style>
  <w:style w:type="paragraph" w:customStyle="1" w:styleId="1C3D1F9B770A45EA871CB327605663AD">
    <w:name w:val="1C3D1F9B770A45EA871CB327605663AD"/>
    <w:rsid w:val="00E13929"/>
  </w:style>
  <w:style w:type="paragraph" w:customStyle="1" w:styleId="176AB3E1CA5D4841B421AFC85330EE2C">
    <w:name w:val="176AB3E1CA5D4841B421AFC85330EE2C"/>
    <w:rsid w:val="00E13929"/>
  </w:style>
  <w:style w:type="paragraph" w:customStyle="1" w:styleId="4C94B00E788546BCBB76A4BD234DE840">
    <w:name w:val="4C94B00E788546BCBB76A4BD234DE840"/>
    <w:rsid w:val="00E13929"/>
  </w:style>
  <w:style w:type="paragraph" w:customStyle="1" w:styleId="2616FD1D8FC84B8AAC7B304341FD7BB6">
    <w:name w:val="2616FD1D8FC84B8AAC7B304341FD7BB6"/>
    <w:rsid w:val="00E13929"/>
  </w:style>
  <w:style w:type="paragraph" w:customStyle="1" w:styleId="5403D46400D7471FB7352F1BCB4EA54C">
    <w:name w:val="5403D46400D7471FB7352F1BCB4EA54C"/>
    <w:rsid w:val="00E13929"/>
  </w:style>
  <w:style w:type="paragraph" w:customStyle="1" w:styleId="CA9B61FB813440B0AEBFE7BB22D0869D">
    <w:name w:val="CA9B61FB813440B0AEBFE7BB22D0869D"/>
    <w:rsid w:val="00E13929"/>
  </w:style>
  <w:style w:type="paragraph" w:customStyle="1" w:styleId="525F7C47FCDF4382BA3D34028FCB2BD2">
    <w:name w:val="525F7C47FCDF4382BA3D34028FCB2BD2"/>
    <w:rsid w:val="00E13929"/>
  </w:style>
  <w:style w:type="paragraph" w:customStyle="1" w:styleId="3648FCB8E3E04CD3B7E957DE2024F67F">
    <w:name w:val="3648FCB8E3E04CD3B7E957DE2024F67F"/>
    <w:rsid w:val="00E13929"/>
  </w:style>
  <w:style w:type="paragraph" w:customStyle="1" w:styleId="B50F07AD5CC54BFAB890EF935FEE4C60">
    <w:name w:val="B50F07AD5CC54BFAB890EF935FEE4C60"/>
    <w:rsid w:val="00E139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>Maude Lefebvre Archives (CISSSMO16)</DisplayName>
        <AccountId>30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6" ma:contentTypeDescription="Crée un document." ma:contentTypeScope="" ma:versionID="df16c9c5795df073673deba728f0001d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5305350077b59f346b383893638d134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BEC77-8691-4D0C-AEB6-37292A6ABF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149F4-9C0B-458E-98D6-F68FD166276E}">
  <ds:schemaRefs>
    <ds:schemaRef ds:uri="http://schemas.microsoft.com/office/2006/metadata/properties"/>
    <ds:schemaRef ds:uri="68366cc2-5ecd-4e44-abbc-ff0b0ea7cdb0"/>
    <ds:schemaRef ds:uri="http://purl.org/dc/terms/"/>
    <ds:schemaRef ds:uri="http://schemas.openxmlformats.org/package/2006/metadata/core-properties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5A8F23-6BEF-4900-913D-3724FE076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68165-142F-491D-88B1-3F1CB00A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420</Words>
  <Characters>2315</Characters>
  <Application>Microsoft Office Word</Application>
  <DocSecurity>8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Geneviève Lyonnais</cp:lastModifiedBy>
  <cp:revision>2</cp:revision>
  <cp:lastPrinted>2023-06-14T17:55:00Z</cp:lastPrinted>
  <dcterms:created xsi:type="dcterms:W3CDTF">2024-02-26T15:58:00Z</dcterms:created>
  <dcterms:modified xsi:type="dcterms:W3CDTF">2024-02-26T15:58:00Z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0x0101009AE5970AA5ABF240A993880531553FC4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2023-09-06T18:25:51Z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ceeaacd1-99fa-459e-b81f-539fe572d558</vt:lpwstr>
  </property>
  <property fmtid="{D5CDD505-2E9C-101B-9397-08002B2CF9AE}" pid="9" name="MSIP_Label_6a7d8d5d-78e2-4a62-9fcd-016eb5e4c57c_ContentBits">
    <vt:lpwstr>0</vt:lpwstr>
  </property>
</Properties>
</file>