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563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9"/>
        <w:gridCol w:w="7072"/>
      </w:tblGrid>
      <w:tr w:rsidR="00062CCC" w14:paraId="3A71CA3B" w14:textId="77777777" w:rsidTr="00C0753F">
        <w:trPr>
          <w:trHeight w:val="2267"/>
        </w:trPr>
        <w:tc>
          <w:tcPr>
            <w:tcW w:w="9498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bookmarkStart w:id="0" w:name="_GoBack"/>
          <w:bookmarkEnd w:id="0"/>
          <w:p w14:paraId="3A71CA19" w14:textId="51DBE680" w:rsidR="00062CCC" w:rsidRDefault="00173D81" w:rsidP="00062CCC">
            <w:r>
              <w:rPr>
                <w:rFonts w:ascii="Chaloult_Cond" w:hAnsi="Chaloult_Cond" w:cs="Arial"/>
                <w:noProof/>
                <w:sz w:val="2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7E59DC" wp14:editId="3D845E74">
                      <wp:simplePos x="0" y="0"/>
                      <wp:positionH relativeFrom="column">
                        <wp:posOffset>3731895</wp:posOffset>
                      </wp:positionH>
                      <wp:positionV relativeFrom="paragraph">
                        <wp:posOffset>15875</wp:posOffset>
                      </wp:positionV>
                      <wp:extent cx="2133600" cy="525780"/>
                      <wp:effectExtent l="0" t="0" r="0" b="762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52578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28C1EB" w14:textId="24DA348B" w:rsidR="00173D81" w:rsidRPr="00903DBE" w:rsidRDefault="00173D81" w:rsidP="00173D81">
                                  <w:pPr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</w:pPr>
                                  <w:r w:rsidRPr="00903DBE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</w:t>
                                  </w:r>
                                  <w:r w:rsidRPr="00903DBE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</w:t>
                                  </w:r>
                                  <w:r w:rsidRPr="00903DBE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</w:t>
                                  </w:r>
                                  <w:r w:rsidRPr="00903DBE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</w:t>
                                  </w:r>
                                  <w:r w:rsidRPr="00903DBE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</w:t>
                                  </w:r>
                                  <w:r w:rsidRPr="00903DBE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</w:t>
                                  </w:r>
                                  <w:r w:rsidR="00903DBE" w:rsidRPr="00903DBE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</w:t>
                                  </w:r>
                                  <w:r w:rsidR="00903DBE" w:rsidRPr="00903DBE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</w:t>
                                  </w:r>
                                  <w:r w:rsidR="00903DBE" w:rsidRPr="00903DBE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</w:t>
                                  </w:r>
                                  <w:r w:rsidR="00903DBE" w:rsidRPr="00903DBE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</w:t>
                                  </w:r>
                                  <w:r w:rsidR="00903DBE" w:rsidRPr="00903DBE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</w:t>
                                  </w:r>
                                  <w:r w:rsidRPr="00903DBE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</w:t>
                                  </w:r>
                                </w:p>
                                <w:p w14:paraId="14A45C85" w14:textId="5C3DC066" w:rsidR="00173D81" w:rsidRPr="003E5929" w:rsidRDefault="00173D81" w:rsidP="00173D81">
                                  <w:pPr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MOCLI</w:t>
                                  </w:r>
                                  <w:r w:rsidR="00903DBE"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60652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47E59DC" id="Rectangle 2" o:spid="_x0000_s1026" style="position:absolute;margin-left:293.85pt;margin-top:1.25pt;width:168pt;height:41.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" filled="f" stroked="f" strokeweight=".25pt">
                      <v:textbox>
                        <w:txbxContent>
                          <w:p w14:paraId="7628C1EB" w14:textId="24DA348B" w:rsidR="00173D81" w:rsidRPr="00903DBE" w:rsidRDefault="00173D81" w:rsidP="00173D81">
                            <w:pP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903DBE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  <w:r w:rsidRPr="00903DBE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</w:t>
                            </w:r>
                            <w:r w:rsidRPr="00903DBE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</w:t>
                            </w:r>
                            <w:r w:rsidRPr="00903DBE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</w:t>
                            </w:r>
                            <w:r w:rsidRPr="00903DBE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</w:t>
                            </w:r>
                            <w:r w:rsidRPr="00903DBE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</w:t>
                            </w:r>
                            <w:r w:rsidR="00903DBE" w:rsidRPr="00903DBE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="00903DBE" w:rsidRPr="00903DBE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</w:t>
                            </w:r>
                            <w:r w:rsidR="00903DBE" w:rsidRPr="00903DBE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="00903DBE" w:rsidRPr="00903DBE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</w:t>
                            </w:r>
                            <w:r w:rsidR="00903DBE" w:rsidRPr="00903DBE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</w:t>
                            </w:r>
                            <w:r w:rsidRPr="00903DBE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p w14:paraId="14A45C85" w14:textId="5C3DC066" w:rsidR="00173D81" w:rsidRPr="003E5929" w:rsidRDefault="00173D81" w:rsidP="00173D81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  <w:t>MOCLI</w:t>
                            </w:r>
                            <w:r w:rsidR="00903DBE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  <w:t>60652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62CCC">
              <w:br/>
            </w:r>
          </w:p>
          <w:tbl>
            <w:tblPr>
              <w:tblStyle w:val="Grilledutableau"/>
              <w:tblpPr w:leftFromText="142" w:rightFromText="142" w:vertAnchor="text" w:horzAnchor="margin" w:tblpY="51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3832"/>
            </w:tblGrid>
            <w:tr w:rsidR="00062CCC" w:rsidRPr="00472AC0" w14:paraId="3A71CA1C" w14:textId="77777777" w:rsidTr="00D83339">
              <w:trPr>
                <w:cantSplit/>
                <w:trHeight w:hRule="exact" w:val="567"/>
              </w:trPr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3A71CA1A" w14:textId="77777777" w:rsidR="00062CCC" w:rsidRPr="00222808" w:rsidRDefault="00062CCC" w:rsidP="00D83339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222808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Installation : </w:t>
                  </w:r>
                </w:p>
              </w:tc>
              <w:permStart w:id="528361615" w:edGrp="everyone" w:displacedByCustomXml="next"/>
              <w:sdt>
                <w:sdtPr>
                  <w:rPr>
                    <w:rFonts w:asciiTheme="minorHAnsi" w:hAnsiTheme="minorHAnsi" w:cstheme="minorHAnsi"/>
                    <w:sz w:val="18"/>
                    <w:szCs w:val="20"/>
                  </w:rPr>
                  <w:alias w:val="Nom de votre installation"/>
                  <w:tag w:val="Nom de votre installation"/>
                  <w:id w:val="-1960481313"/>
                  <w:placeholder>
                    <w:docPart w:val="25205ABEDF2F44C3B0EF1E2F95BECEAE"/>
                  </w:placeholder>
                  <w:showingPlcHdr/>
                </w:sdtPr>
                <w:sdtEndPr/>
                <w:sdtContent>
                  <w:tc>
                    <w:tcPr>
                      <w:tcW w:w="3832" w:type="dxa"/>
                      <w:tcBorders>
                        <w:top w:val="nil"/>
                        <w:left w:val="nil"/>
                        <w:right w:val="nil"/>
                      </w:tcBorders>
                      <w:vAlign w:val="bottom"/>
                    </w:tcPr>
                    <w:p w14:paraId="3A71CA1B" w14:textId="77777777" w:rsidR="00062CCC" w:rsidRPr="00173F3A" w:rsidRDefault="00542331" w:rsidP="00542331">
                      <w:pPr>
                        <w:spacing w:before="12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9389E">
                        <w:rPr>
                          <w:rStyle w:val="Textedelespacerserv"/>
                          <w:rFonts w:eastAsiaTheme="minorHAnsi"/>
                          <w:sz w:val="22"/>
                        </w:rPr>
                        <w:t xml:space="preserve">  </w:t>
                      </w:r>
                    </w:p>
                  </w:tc>
                </w:sdtContent>
              </w:sdt>
              <w:permEnd w:id="528361615" w:displacedByCustomXml="prev"/>
            </w:tr>
          </w:tbl>
          <w:p w14:paraId="3A71CA1D" w14:textId="50B01FCB" w:rsidR="00062CCC" w:rsidRDefault="00062CCC" w:rsidP="00062CCC"/>
          <w:p w14:paraId="3A71CA1E" w14:textId="77777777" w:rsidR="00062CCC" w:rsidRDefault="00062CCC" w:rsidP="00062CCC"/>
          <w:p w14:paraId="3A71CA1F" w14:textId="21C65C9E" w:rsidR="00062CCC" w:rsidRDefault="00062CCC" w:rsidP="00062CCC"/>
        </w:tc>
        <w:tc>
          <w:tcPr>
            <w:tcW w:w="7072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567"/>
              <w:gridCol w:w="1403"/>
              <w:gridCol w:w="14"/>
              <w:gridCol w:w="167"/>
              <w:gridCol w:w="400"/>
              <w:gridCol w:w="67"/>
              <w:gridCol w:w="1015"/>
            </w:tblGrid>
            <w:tr w:rsidR="00635CE6" w:rsidRPr="00903DBE" w14:paraId="3A71CA23" w14:textId="77777777" w:rsidTr="00635CE6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3A71CA20" w14:textId="77777777" w:rsidR="00635CE6" w:rsidRPr="00903DBE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903DBE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Dossier :</w:t>
                  </w:r>
                </w:p>
              </w:tc>
              <w:bookmarkStart w:id="1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Dossier"/>
                  <w:tag w:val="No dossier"/>
                  <w:id w:val="453681247"/>
                  <w:placeholder>
                    <w:docPart w:val="E4563C84E3E446BA80CF6D33B450BFAF"/>
                  </w:placeholder>
                </w:sdtPr>
                <w:sdtEndPr/>
                <w:sdtContent>
                  <w:permStart w:id="266760783" w:edGrp="everyone" w:displacedByCustomXml="prev"/>
                  <w:tc>
                    <w:tcPr>
                      <w:tcW w:w="1984" w:type="dxa"/>
                      <w:gridSpan w:val="3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3A71CA21" w14:textId="77777777" w:rsidR="00635CE6" w:rsidRPr="00903DBE" w:rsidRDefault="00635CE6" w:rsidP="001D31CD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903DBE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</w:p>
                  </w:tc>
                  <w:permEnd w:id="266760783" w:displacedByCustomXml="next"/>
                </w:sdtContent>
              </w:sdt>
              <w:bookmarkEnd w:id="1" w:displacedByCustomXml="prev"/>
              <w:tc>
                <w:tcPr>
                  <w:tcW w:w="164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A71CA22" w14:textId="77777777" w:rsidR="00635CE6" w:rsidRPr="00903DBE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062CCC" w:rsidRPr="00903DBE" w14:paraId="3A71CA26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3A71CA24" w14:textId="77777777" w:rsidR="00062CCC" w:rsidRPr="00903DBE" w:rsidRDefault="00062CCC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903DBE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 :</w:t>
                  </w:r>
                </w:p>
              </w:tc>
              <w:bookmarkStart w:id="2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, Prénom"/>
                  <w:tag w:val="Nom, Prénom"/>
                  <w:id w:val="-374619967"/>
                  <w:placeholder>
                    <w:docPart w:val="ED8A77C8848E42DC82581E55789A7D72"/>
                  </w:placeholder>
                  <w:showingPlcHdr/>
                </w:sdtPr>
                <w:sdtEndPr/>
                <w:sdtContent>
                  <w:permStart w:id="154102774" w:edGrp="everyone" w:displacedByCustomXml="prev"/>
                  <w:tc>
                    <w:tcPr>
                      <w:tcW w:w="3633" w:type="dxa"/>
                      <w:gridSpan w:val="7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3A71CA25" w14:textId="77777777" w:rsidR="00062CCC" w:rsidRPr="00903DBE" w:rsidRDefault="001D31CD" w:rsidP="001D31CD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903DBE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  <w:permEnd w:id="154102774" w:displacedByCustomXml="next"/>
                </w:sdtContent>
              </w:sdt>
              <w:bookmarkEnd w:id="2" w:displacedByCustomXml="prev"/>
            </w:tr>
            <w:tr w:rsidR="00062CCC" w:rsidRPr="00903DBE" w14:paraId="3A71CA2A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3A71CA27" w14:textId="77777777" w:rsidR="00062CCC" w:rsidRPr="00903DBE" w:rsidRDefault="00062CCC" w:rsidP="00062CC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903DBE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551" w:type="dxa"/>
                  <w:gridSpan w:val="5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3A71CA28" w14:textId="77777777" w:rsidR="00062CCC" w:rsidRPr="00903DBE" w:rsidRDefault="00062CCC" w:rsidP="00062CCC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903DBE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 w:rsidRPr="00903DBE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bookmarkStart w:id="3" w:name="DDNais"/>
                  <w:permStart w:id="1120692135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alias w:val="AAAA-MM-JJ"/>
                      <w:tag w:val="AAAA-MM-JJ"/>
                      <w:id w:val="476642453"/>
                      <w:placeholder>
                        <w:docPart w:val="C19605675EBF46DEBFA0BDA3F21B593F"/>
                      </w:placeholder>
                    </w:sdtPr>
                    <w:sdtEndPr/>
                    <w:sdtContent>
                      <w:r w:rsidRPr="00903DBE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sdtContent>
                  </w:sdt>
                  <w:bookmarkEnd w:id="3"/>
                  <w:permEnd w:id="1120692135"/>
                </w:p>
              </w:tc>
              <w:permStart w:id="360469796" w:edGrp="everyone"/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14:paraId="3A71CA29" w14:textId="77777777" w:rsidR="00062CCC" w:rsidRPr="00903DBE" w:rsidRDefault="001168D2" w:rsidP="00C73F37">
                  <w:pPr>
                    <w:tabs>
                      <w:tab w:val="left" w:pos="1730"/>
                      <w:tab w:val="left" w:pos="3828"/>
                    </w:tabs>
                    <w:ind w:left="-68"/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83339" w:rsidRPr="00903DBE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="00062CCC" w:rsidRPr="00903DBE">
                    <w:rPr>
                      <w:rFonts w:ascii="Arial" w:eastAsia="MS Gothic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permEnd w:id="360469796"/>
                  <w:r w:rsidR="00062CCC" w:rsidRPr="00903DBE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F  </w:t>
                  </w:r>
                  <w:permStart w:id="1404791710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83339" w:rsidRPr="00903DBE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="00062CCC" w:rsidRPr="00903DBE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permEnd w:id="1404791710"/>
                  <w:r w:rsidR="00062CCC" w:rsidRPr="00903DBE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M</w:t>
                  </w:r>
                </w:p>
              </w:tc>
            </w:tr>
            <w:tr w:rsidR="00062CCC" w:rsidRPr="00903DBE" w14:paraId="3A71CA2C" w14:textId="77777777" w:rsidTr="00222808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A71CA2B" w14:textId="77777777" w:rsidR="00062CCC" w:rsidRPr="00903DBE" w:rsidRDefault="00062CCC" w:rsidP="0022280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903DBE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</w:t>
                  </w:r>
                  <w:r w:rsidR="00222808" w:rsidRPr="00903DBE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aaaa-mm-jj</w:t>
                  </w:r>
                </w:p>
              </w:tc>
            </w:tr>
            <w:tr w:rsidR="00062CCC" w:rsidRPr="00903DBE" w14:paraId="3A71CA31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3A71CA2D" w14:textId="77777777" w:rsidR="00062CCC" w:rsidRPr="00903DBE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903DBE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bookmarkStart w:id="4" w:name="NAM_No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XXXX XXXX XXXX"/>
                  <w:tag w:val="XXXX XXXX XXXX"/>
                  <w:id w:val="378664170"/>
                  <w:placeholder>
                    <w:docPart w:val="C19605675EBF46DEBFA0BDA3F21B593F"/>
                  </w:placeholder>
                </w:sdtPr>
                <w:sdtEndPr/>
                <w:sdtContent>
                  <w:permStart w:id="252654618" w:edGrp="everyone" w:displacedByCustomXml="prev"/>
                  <w:tc>
                    <w:tcPr>
                      <w:tcW w:w="2151" w:type="dxa"/>
                      <w:gridSpan w:val="4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3A71CA2E" w14:textId="77777777" w:rsidR="00062CCC" w:rsidRPr="00903DBE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903DBE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  <w:permEnd w:id="252654618" w:displacedByCustomXml="next"/>
                </w:sdtContent>
              </w:sdt>
              <w:bookmarkEnd w:id="4" w:displacedByCustomXml="prev"/>
              <w:tc>
                <w:tcPr>
                  <w:tcW w:w="4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A71CA2F" w14:textId="77777777" w:rsidR="00062CCC" w:rsidRPr="00903DBE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903DBE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Exp.</w:t>
                  </w:r>
                </w:p>
              </w:tc>
              <w:bookmarkStart w:id="5" w:name="NAM_Exp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AAAA-MM"/>
                  <w:tag w:val="AAAA-MM"/>
                  <w:id w:val="-1147434141"/>
                  <w:placeholder>
                    <w:docPart w:val="C19605675EBF46DEBFA0BDA3F21B593F"/>
                  </w:placeholder>
                </w:sdtPr>
                <w:sdtEndPr/>
                <w:sdtContent>
                  <w:permStart w:id="2133482061" w:edGrp="everyone" w:displacedByCustomXml="prev"/>
                  <w:tc>
                    <w:tcPr>
                      <w:tcW w:w="101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3A71CA30" w14:textId="77777777" w:rsidR="00062CCC" w:rsidRPr="00903DBE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903DBE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  <w:permEnd w:id="2133482061" w:displacedByCustomXml="next"/>
                </w:sdtContent>
              </w:sdt>
              <w:bookmarkEnd w:id="5" w:displacedByCustomXml="prev"/>
            </w:tr>
            <w:tr w:rsidR="00062CCC" w:rsidRPr="00903DBE" w14:paraId="3A71CA36" w14:textId="77777777" w:rsidTr="00E31139">
              <w:trPr>
                <w:trHeight w:val="218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A71CA32" w14:textId="77777777" w:rsidR="00062CCC" w:rsidRPr="00903DBE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903DBE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A71CA33" w14:textId="77777777" w:rsidR="00062CCC" w:rsidRPr="00903DBE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58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A71CA34" w14:textId="77777777" w:rsidR="00062CCC" w:rsidRPr="00903DBE" w:rsidRDefault="00062CCC" w:rsidP="00C73F37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14:paraId="3A71CA35" w14:textId="77777777" w:rsidR="00062CCC" w:rsidRPr="00903DBE" w:rsidRDefault="00222808" w:rsidP="00E31139">
                  <w:pPr>
                    <w:tabs>
                      <w:tab w:val="left" w:pos="1730"/>
                      <w:tab w:val="left" w:pos="3828"/>
                    </w:tabs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903DBE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</w:t>
                  </w:r>
                </w:p>
              </w:tc>
            </w:tr>
            <w:tr w:rsidR="00062CCC" w:rsidRPr="00903DBE" w14:paraId="3A71CA39" w14:textId="77777777" w:rsidTr="00E31139">
              <w:trPr>
                <w:trHeight w:val="340"/>
              </w:trPr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3A71CA37" w14:textId="77777777" w:rsidR="00062CCC" w:rsidRPr="00903DBE" w:rsidRDefault="00062CCC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903DBE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</w:t>
                  </w:r>
                  <w:r w:rsidR="00222808" w:rsidRPr="00903DBE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, Prénom</w:t>
                  </w:r>
                  <w:r w:rsidRPr="00903DBE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de la mère :</w:t>
                  </w:r>
                </w:p>
              </w:tc>
              <w:permStart w:id="93477823" w:edGrp="everyone" w:displacedByCustomXml="next"/>
              <w:bookmarkStart w:id="6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 de la mère"/>
                  <w:tag w:val="Nom de la mère"/>
                  <w:id w:val="-128472376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3066" w:type="dxa"/>
                      <w:gridSpan w:val="6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3A71CA38" w14:textId="77777777" w:rsidR="00062CCC" w:rsidRPr="00903DBE" w:rsidRDefault="00062CCC" w:rsidP="00062CCC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903DBE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permEnd w:id="93477823" w:displacedByCustomXml="prev"/>
              <w:bookmarkEnd w:id="6" w:displacedByCustomXml="prev"/>
            </w:tr>
          </w:tbl>
          <w:p w14:paraId="3A71CA3A" w14:textId="77777777" w:rsidR="00062CCC" w:rsidRPr="00472AC0" w:rsidRDefault="00062CCC" w:rsidP="00062CCC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62CCC" w14:paraId="3A71CA3F" w14:textId="77777777" w:rsidTr="00C0753F">
        <w:trPr>
          <w:trHeight w:val="555"/>
        </w:trPr>
        <w:tc>
          <w:tcPr>
            <w:tcW w:w="9498" w:type="dxa"/>
            <w:shd w:val="clear" w:color="auto" w:fill="FFFFFF" w:themeFill="background1"/>
            <w:vAlign w:val="center"/>
          </w:tcPr>
          <w:p w14:paraId="1F9D6DAF" w14:textId="54AF254D" w:rsidR="00AD7826" w:rsidRDefault="002E068A" w:rsidP="00C0753F">
            <w:pPr>
              <w:ind w:right="3576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PLAN D’INTERVENTION DISCIPLINAIRE</w:t>
            </w:r>
            <w:r w:rsidR="00AC2A6C">
              <w:rPr>
                <w:rFonts w:asciiTheme="minorHAnsi" w:hAnsiTheme="minorHAnsi" w:cstheme="minorHAnsi"/>
                <w:b/>
              </w:rPr>
              <w:t xml:space="preserve"> </w:t>
            </w:r>
            <w:r w:rsidR="004F352E">
              <w:rPr>
                <w:rFonts w:asciiTheme="minorHAnsi" w:hAnsiTheme="minorHAnsi" w:cstheme="minorHAnsi"/>
                <w:b/>
              </w:rPr>
              <w:t>(</w:t>
            </w:r>
            <w:r>
              <w:rPr>
                <w:rFonts w:asciiTheme="minorHAnsi" w:hAnsiTheme="minorHAnsi" w:cstheme="minorHAnsi"/>
                <w:b/>
              </w:rPr>
              <w:t>PI</w:t>
            </w:r>
            <w:r w:rsidR="00AD7826">
              <w:rPr>
                <w:rFonts w:asciiTheme="minorHAnsi" w:hAnsiTheme="minorHAnsi" w:cstheme="minorHAnsi"/>
                <w:b/>
              </w:rPr>
              <w:t>D)</w:t>
            </w:r>
          </w:p>
          <w:p w14:paraId="3A71CA3D" w14:textId="353E58E2" w:rsidR="00062CCC" w:rsidRPr="00AD7826" w:rsidRDefault="00AD7826" w:rsidP="00C0753F">
            <w:pPr>
              <w:ind w:right="3576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ÉDUCATION SPÉCIALISÉE</w:t>
            </w:r>
          </w:p>
        </w:tc>
        <w:tc>
          <w:tcPr>
            <w:tcW w:w="7072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3A71CA3E" w14:textId="77777777" w:rsidR="00062CCC" w:rsidRDefault="00062CCC" w:rsidP="00062CCC"/>
        </w:tc>
      </w:tr>
    </w:tbl>
    <w:p w14:paraId="3A71CA40" w14:textId="7BF1FE4F" w:rsidR="00F67939" w:rsidRPr="00F67939" w:rsidRDefault="00173D81">
      <w:pPr>
        <w:rPr>
          <w:rFonts w:asciiTheme="minorHAnsi" w:hAnsiTheme="minorHAnsi" w:cstheme="minorHAnsi"/>
          <w:sz w:val="4"/>
          <w:szCs w:val="20"/>
        </w:rPr>
      </w:pPr>
      <w:r w:rsidRPr="00472AC0">
        <w:rPr>
          <w:rFonts w:ascii="Chaloult_Cond" w:hAnsi="Chaloult_Cond" w:cs="Arial"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3A71CAD0" wp14:editId="79A92126">
            <wp:simplePos x="0" y="0"/>
            <wp:positionH relativeFrom="margin">
              <wp:align>left</wp:align>
            </wp:positionH>
            <wp:positionV relativeFrom="paragraph">
              <wp:posOffset>-2337435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71CABD" w14:textId="77777777" w:rsidR="0079796A" w:rsidRPr="00483754" w:rsidRDefault="0079796A" w:rsidP="005D6700">
      <w:pPr>
        <w:tabs>
          <w:tab w:val="left" w:pos="2520"/>
        </w:tabs>
        <w:rPr>
          <w:rFonts w:asciiTheme="minorHAnsi" w:hAnsiTheme="minorHAnsi" w:cstheme="minorHAnsi"/>
          <w:sz w:val="20"/>
        </w:rPr>
      </w:pPr>
    </w:p>
    <w:tbl>
      <w:tblPr>
        <w:tblStyle w:val="Grilledutableau"/>
        <w:tblW w:w="14741" w:type="dxa"/>
        <w:tblLook w:val="04A0" w:firstRow="1" w:lastRow="0" w:firstColumn="1" w:lastColumn="0" w:noHBand="0" w:noVBand="1"/>
      </w:tblPr>
      <w:tblGrid>
        <w:gridCol w:w="1126"/>
        <w:gridCol w:w="1651"/>
        <w:gridCol w:w="3400"/>
        <w:gridCol w:w="1684"/>
        <w:gridCol w:w="4472"/>
        <w:gridCol w:w="1204"/>
        <w:gridCol w:w="1204"/>
      </w:tblGrid>
      <w:tr w:rsidR="002E068A" w:rsidRPr="00DE2C27" w14:paraId="25B24321" w14:textId="77777777" w:rsidTr="00DD3445">
        <w:tc>
          <w:tcPr>
            <w:tcW w:w="123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C13413" w14:textId="77777777" w:rsidR="002E068A" w:rsidRPr="00DE2C27" w:rsidRDefault="002E068A" w:rsidP="00163C03">
            <w:pPr>
              <w:ind w:hanging="109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  <w:p w14:paraId="69F76FA0" w14:textId="1A25FC96" w:rsidR="002E068A" w:rsidRPr="00DE2C27" w:rsidRDefault="002E068A" w:rsidP="00163C03">
            <w:pPr>
              <w:ind w:hanging="109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DE2C27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Légende :           A :</w:t>
            </w:r>
            <w:r w:rsidRPr="00DE2C2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Atteint           </w:t>
            </w:r>
            <w:r w:rsidRPr="00DE2C27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PA :</w:t>
            </w:r>
            <w:r w:rsidRPr="00DE2C2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Partiellement atteint           </w:t>
            </w:r>
            <w:r w:rsidRPr="00DE2C27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P :</w:t>
            </w:r>
            <w:r w:rsidRPr="00DE2C2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Poursuivi           </w:t>
            </w:r>
            <w:r w:rsidRPr="00DE2C27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M :</w:t>
            </w:r>
            <w:r w:rsidRPr="00DE2C2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Modifié           </w:t>
            </w:r>
            <w:r w:rsidRPr="00DE2C27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NA :</w:t>
            </w:r>
            <w:r w:rsidRPr="00DE2C2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Non atteint           </w:t>
            </w:r>
            <w:r w:rsidRPr="00DE2C27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AB :</w:t>
            </w:r>
            <w:r w:rsidRPr="00DE2C2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Abandonné</w:t>
            </w: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824C34" w14:textId="77777777" w:rsidR="002E068A" w:rsidRPr="00DE2C27" w:rsidRDefault="002E068A" w:rsidP="00163C0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E2C27">
              <w:rPr>
                <w:rFonts w:asciiTheme="minorHAnsi" w:hAnsiTheme="minorHAnsi" w:cstheme="minorHAnsi"/>
                <w:b/>
                <w:sz w:val="20"/>
                <w:szCs w:val="20"/>
              </w:rPr>
              <w:t>RÉVISION OBJECTIFS</w:t>
            </w:r>
          </w:p>
        </w:tc>
      </w:tr>
      <w:tr w:rsidR="002E068A" w:rsidRPr="00DE2C27" w14:paraId="65F2279A" w14:textId="77777777" w:rsidTr="00DD3445">
        <w:tc>
          <w:tcPr>
            <w:tcW w:w="11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C61378" w14:textId="77777777" w:rsidR="002E068A" w:rsidRPr="00DE2C27" w:rsidRDefault="002E068A" w:rsidP="00163C0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E2C27">
              <w:rPr>
                <w:rFonts w:asciiTheme="minorHAnsi" w:hAnsiTheme="minorHAnsi" w:cstheme="minorHAnsi"/>
                <w:b/>
                <w:sz w:val="20"/>
                <w:szCs w:val="20"/>
              </w:rPr>
              <w:t>DATE</w:t>
            </w: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E5AB33" w14:textId="77777777" w:rsidR="002E068A" w:rsidRPr="00DE2C27" w:rsidRDefault="002E068A" w:rsidP="00163C0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E2C27">
              <w:rPr>
                <w:rFonts w:asciiTheme="minorHAnsi" w:hAnsiTheme="minorHAnsi" w:cstheme="minorHAnsi"/>
                <w:b/>
                <w:sz w:val="20"/>
                <w:szCs w:val="20"/>
              </w:rPr>
              <w:t>PROBLÈMES / BESOINS</w:t>
            </w:r>
          </w:p>
        </w:tc>
        <w:tc>
          <w:tcPr>
            <w:tcW w:w="340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59DBD" w14:textId="77777777" w:rsidR="002E068A" w:rsidRPr="00DE2C27" w:rsidRDefault="002E068A" w:rsidP="00163C0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E2C27">
              <w:rPr>
                <w:rFonts w:asciiTheme="minorHAnsi" w:hAnsiTheme="minorHAnsi" w:cstheme="minorHAnsi"/>
                <w:b/>
                <w:sz w:val="20"/>
                <w:szCs w:val="20"/>
              </w:rPr>
              <w:t>OBJECTIFS SPÉCIFIQUES</w:t>
            </w:r>
          </w:p>
        </w:tc>
        <w:tc>
          <w:tcPr>
            <w:tcW w:w="168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E1502C" w14:textId="77777777" w:rsidR="002E068A" w:rsidRPr="00DE2C27" w:rsidRDefault="002E068A" w:rsidP="00163C0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E2C27">
              <w:rPr>
                <w:rFonts w:asciiTheme="minorHAnsi" w:hAnsiTheme="minorHAnsi" w:cstheme="minorHAnsi"/>
                <w:b/>
                <w:sz w:val="20"/>
                <w:szCs w:val="20"/>
              </w:rPr>
              <w:t>ÉCHÉANCIER</w:t>
            </w:r>
          </w:p>
        </w:tc>
        <w:tc>
          <w:tcPr>
            <w:tcW w:w="447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CD9322" w14:textId="77777777" w:rsidR="002E068A" w:rsidRPr="00DE2C27" w:rsidRDefault="002E068A" w:rsidP="00163C0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E2C27">
              <w:rPr>
                <w:rFonts w:asciiTheme="minorHAnsi" w:hAnsiTheme="minorHAnsi" w:cstheme="minorHAnsi"/>
                <w:b/>
                <w:sz w:val="20"/>
                <w:szCs w:val="20"/>
              </w:rPr>
              <w:t>MOYENS / INTERVENTIONS / RECOMMANDATIONS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36924F9A" w14:textId="77777777" w:rsidR="002E068A" w:rsidRPr="00DE2C27" w:rsidRDefault="002E068A" w:rsidP="00163C0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E2C27">
              <w:rPr>
                <w:rFonts w:asciiTheme="minorHAnsi" w:hAnsiTheme="minorHAnsi" w:cstheme="minorHAnsi"/>
                <w:b/>
                <w:sz w:val="20"/>
                <w:szCs w:val="20"/>
              </w:rPr>
              <w:t>DATE</w:t>
            </w:r>
          </w:p>
          <w:p w14:paraId="26048F07" w14:textId="77777777" w:rsidR="002E068A" w:rsidRPr="00DE2C27" w:rsidRDefault="002E068A" w:rsidP="00163C0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00A2">
              <w:rPr>
                <w:rFonts w:asciiTheme="minorHAnsi" w:hAnsiTheme="minorHAnsi" w:cstheme="minorHAnsi"/>
                <w:b/>
                <w:color w:val="A6A6A6" w:themeColor="background1" w:themeShade="A6"/>
                <w:sz w:val="16"/>
                <w:szCs w:val="20"/>
              </w:rPr>
              <w:t>(aaaa-mm-jj)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17EFCF58" w14:textId="77777777" w:rsidR="002E068A" w:rsidRPr="00DE2C27" w:rsidRDefault="002E068A" w:rsidP="00163C0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E2C27">
              <w:rPr>
                <w:rFonts w:asciiTheme="minorHAnsi" w:hAnsiTheme="minorHAnsi" w:cstheme="minorHAnsi"/>
                <w:b/>
                <w:sz w:val="20"/>
                <w:szCs w:val="20"/>
                <w:lang w:val="en-CA"/>
              </w:rPr>
              <w:t>A, PA, P, M, NA, AB</w:t>
            </w:r>
          </w:p>
        </w:tc>
      </w:tr>
      <w:tr w:rsidR="00DE2C27" w:rsidRPr="00DE2C27" w14:paraId="5ED962C4" w14:textId="77777777" w:rsidTr="00DD3445">
        <w:permStart w:id="1860388083" w:edGrp="everyone" w:colFirst="0" w:colLast="0" w:displacedByCustomXml="next"/>
        <w:permStart w:id="142162914" w:edGrp="everyone" w:colFirst="1" w:colLast="1" w:displacedByCustomXml="next"/>
        <w:permStart w:id="2080779219" w:edGrp="everyone" w:colFirst="2" w:colLast="2" w:displacedByCustomXml="next"/>
        <w:permStart w:id="1873034903" w:edGrp="everyone" w:colFirst="3" w:colLast="3" w:displacedByCustomXml="next"/>
        <w:permStart w:id="1165444322" w:edGrp="everyone" w:colFirst="4" w:colLast="4" w:displacedByCustomXml="next"/>
        <w:permStart w:id="846601085" w:edGrp="everyone" w:colFirst="5" w:colLast="5" w:displacedByCustomXml="next"/>
        <w:permStart w:id="1764623665" w:edGrp="everyone" w:colFirst="6" w:colLast="6" w:displacedByCustomXml="next"/>
        <w:permStart w:id="543579302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511601204"/>
            <w:placeholder>
              <w:docPart w:val="3349235FAE1F4C9F825DE45371BB609E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26" w:type="dxa"/>
              </w:tcPr>
              <w:p w14:paraId="15E62779" w14:textId="2FF0FF4C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651" w:type="dxa"/>
          </w:tcPr>
          <w:p w14:paraId="39850F58" w14:textId="1F0FA5D2" w:rsidR="00DE2C27" w:rsidRPr="00DE2C27" w:rsidRDefault="00DE2C27" w:rsidP="00DE2C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E2C27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46951584"/>
                <w:placeholder>
                  <w:docPart w:val="EE04F39E30A54E22B630F9B63B307EE4"/>
                </w:placeholder>
                <w:showingPlcHdr/>
                <w:comboBox>
                  <w:listItem w:value="Choisissez un élément."/>
                  <w:listItem w:displayText="Refus de collaboration à certains soins:" w:value="Refus de collaboration à certains soins:"/>
                  <w:listItem w:displayText="Difficulté à s'adapter aux changements:" w:value="Difficulté à s'adapter aux changements:"/>
                  <w:listItem w:displayText="Difficultés au niveau des habiletés sociales:" w:value="Difficultés au niveau des habiletés sociales:"/>
                  <w:listItem w:displayText="Périodes de désorganisations observées:" w:value="Périodes de désorganisations observées:"/>
                  <w:listItem w:displayText="Écarts de comportements:" w:value="Écarts de comportements:"/>
                  <w:listItem w:displayText="Difficultés dans la réalisation de certaines démarches:" w:value="Difficultés dans la réalisation de certaines démarches:"/>
                  <w:listItem w:displayText="Périodes d'agitation observées:" w:value="Périodes d'agitation observées:"/>
                  <w:listItem w:displayText="Besoins d'activités occupationnelles:" w:value="Besoins d'activités occupationnelles:"/>
                  <w:listItem w:displayText="Risque de déconditionnement:" w:value="Risque de déconditionnement:"/>
                  <w:listItem w:displayText="Isolement social:" w:value="Isolement social:"/>
                  <w:listItem w:displayText=" " w:value=" "/>
                </w:comboBox>
              </w:sdtPr>
              <w:sdtEndPr/>
              <w:sdtContent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400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200931224"/>
              <w:placeholder>
                <w:docPart w:val="BDEA4385102B4799B9244BA64733A583"/>
              </w:placeholder>
              <w:showingPlcHdr/>
              <w:comboBox>
                <w:listItem w:value="Choisissez un élément."/>
                <w:listItem w:displayText="Que M/Mme reçoive les soins requis en toute quiétude: " w:value="Que M/Mme reçoive les soins requis en toute quiétude: "/>
                <w:listItem w:displayText="Que M/Mme chemine jusqu'à accepter les divers changements:" w:value="Que M/Mme chemine jusqu'à accepter les divers changements:"/>
                <w:listItem w:displayText="Que l'environnement de M/Mme soit adapté à ses intérêts et besoins:" w:value="Que l'environnement de M/Mme soit adapté à ses intérêts et besoins:"/>
                <w:listItem w:displayText="Que M/Mme développe de bonnes habiletés sociales:" w:value="Que M/Mme développe de bonnes habiletés sociales:"/>
                <w:listItem w:displayText="Que M/Mme ait réponse à  tous ses besoins: " w:value="Que M/Mme ait réponse à  tous ses besoins: "/>
                <w:listItem w:displayText="Que M/Mme démontre un état de bien-être et de quiétude:" w:value="Que M/Mme démontre un état de bien-être et de quiétude:"/>
                <w:listItem w:displayText="Que M/Mme reçoive le support et l'assistance requise à la réalisation de certaines démarches: " w:value="Que M/Mme reçoive le support et l'assistance requise à la réalisation de certaines démarches: "/>
                <w:listItem w:displayText="Que M/Mme vive en harmonie avec le personnel et les autres usagers: " w:value="Que M/Mme vive en harmonie avec le personnel et les autres usagers: "/>
                <w:listItem w:displayText="Que M/Mme réalise des activités occupationnelles répondant à ses intérêts:" w:value="Que M/Mme réalise des activités occupationnelles répondant à ses intérêts:"/>
                <w:listItem w:displayText="Que M/Mme maintienne ses capacités actuelles:" w:value="Que M/Mme maintienne ses capacités actuelles:"/>
                <w:listItem w:displayText=" " w:value=" "/>
              </w:comboBox>
            </w:sdtPr>
            <w:sdtEndPr/>
            <w:sdtContent>
              <w:p w14:paraId="7F0BE992" w14:textId="0D03A419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461618511"/>
              <w:placeholder>
                <w:docPart w:val="9DB3FF3374074B268519C562D2705018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 " w:value=" "/>
              </w:comboBox>
            </w:sdtPr>
            <w:sdtEndPr/>
            <w:sdtContent>
              <w:p w14:paraId="7DEC4E1D" w14:textId="4D857ED5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590585550"/>
            <w:placeholder>
              <w:docPart w:val="AFB4D051226546B3A6DF3960FAFDDAF0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684" w:type="dxa"/>
              </w:tcPr>
              <w:p w14:paraId="6D7DBCBF" w14:textId="73D40084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472" w:type="dxa"/>
          </w:tcPr>
          <w:sdt>
            <w:sdtPr>
              <w:rPr>
                <w:rFonts w:asciiTheme="minorHAnsi" w:eastAsia="Calibri" w:hAnsiTheme="minorHAnsi" w:cstheme="minorHAnsi"/>
                <w:sz w:val="20"/>
                <w:szCs w:val="20"/>
              </w:rPr>
              <w:id w:val="822699313"/>
              <w:placeholder>
                <w:docPart w:val="40296FEE4355416CA857E6EFBBDE9DA9"/>
              </w:placeholder>
              <w:showingPlcHdr/>
              <w:comboBox>
                <w:listItem w:value="Choisissez un élément."/>
                <w:listItem w:displayText="Élaboration de pistes d'interventions qui répondent aux besoins de base de l'usager et qui contribuent à son bien-être " w:value="Élaboration de pistes d'interventions qui répondent aux besoins de base de l'usager et qui contribuent à son bien-être "/>
                <w:listItem w:displayText="Élaboration d'une routine de soins ou de séquences de gestes adaptés" w:value="Élaboration d'une routine de soins ou de séquences de gestes adaptés"/>
                <w:listItem w:displayText="Adaptation de l'environnement" w:value="Adaptation de l'environnement"/>
                <w:listItem w:displayText="Écoute, support et réassurance" w:value="Écoute, support et réassurance"/>
                <w:listItem w:displayText="Identification et organisation d'activités occupationnelles" w:value="Identification et organisation d'activités occupationnelles"/>
                <w:listItem w:displayText="Support et assistance à la réalisation de certaines démarches" w:value="Support et assistance à la réalisation de certaines démarches"/>
                <w:listItem w:displayText="Enseignement et pratique d'habiletés sociales" w:value="Enseignement et pratique d'habiletés sociales"/>
                <w:listItem w:displayText="Activités qui préviennent le déconditionnement:" w:value="Activités qui préviennent le déconditionnement:"/>
                <w:listItem w:displayText="Activités sociales:" w:value="Activités sociales:"/>
                <w:listItem w:displayText=" " w:value=" "/>
              </w:comboBox>
            </w:sdtPr>
            <w:sdtEndPr/>
            <w:sdtContent>
              <w:p w14:paraId="4C412DA9" w14:textId="75B4770C" w:rsidR="00DE2C27" w:rsidRPr="00DE2C27" w:rsidRDefault="00DE2C27" w:rsidP="00DE2C27">
                <w:pPr>
                  <w:rPr>
                    <w:rFonts w:asciiTheme="minorHAnsi" w:eastAsia="Calibr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eastAsia="Calibri" w:hAnsiTheme="minorHAnsi" w:cstheme="minorHAnsi"/>
                <w:sz w:val="20"/>
                <w:szCs w:val="20"/>
              </w:rPr>
              <w:id w:val="1357390371"/>
              <w:placeholder>
                <w:docPart w:val="90ADD0CBC15C423FBD9EC7B1E2803C28"/>
              </w:placeholder>
              <w:showingPlcHdr/>
              <w:comboBox>
                <w:listItem w:value="Choisissez un élément."/>
                <w:listItem w:displayText="Élaboration de pistes d'interventions qui répondent aux besoins de base de l'usager et qui contribuent à son bien-être " w:value="Élaboration de pistes d'interventions qui répondent aux besoins de base de l'usager et qui contribuent à son bien-être "/>
                <w:listItem w:displayText="Élaboration d'une routine de soins ou de séquences de gestes adaptés" w:value="Élaboration d'une routine de soins ou de séquences de gestes adaptés"/>
                <w:listItem w:displayText="Adaptation de l'environnement" w:value="Adaptation de l'environnement"/>
                <w:listItem w:displayText="Écoute, support et réassurance" w:value="Écoute, support et réassurance"/>
                <w:listItem w:displayText="Identification et organisation d'activités occupationnelles" w:value="Identification et organisation d'activités occupationnelles"/>
                <w:listItem w:displayText="Support et assistance à la réalisation de certaines démarches" w:value="Support et assistance à la réalisation de certaines démarches"/>
                <w:listItem w:displayText="Enseignement et pratique d'habiletés sociales" w:value="Enseignement et pratique d'habiletés sociales"/>
                <w:listItem w:displayText="Activités qui préviennent le déconditionnement:" w:value="Activités qui préviennent le déconditionnement:"/>
                <w:listItem w:displayText="Activités sociales:" w:value="Activités sociales:"/>
                <w:listItem w:displayText=" " w:value=" "/>
              </w:comboBox>
            </w:sdtPr>
            <w:sdtEndPr/>
            <w:sdtContent>
              <w:p w14:paraId="7B8197C3" w14:textId="71A95486" w:rsidR="00DE2C27" w:rsidRPr="00DE2C27" w:rsidRDefault="00DE2C27" w:rsidP="00DE2C27">
                <w:pPr>
                  <w:rPr>
                    <w:rFonts w:asciiTheme="minorHAnsi" w:eastAsia="Calibr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eastAsia="Calibri" w:hAnsiTheme="minorHAnsi" w:cstheme="minorHAnsi"/>
                <w:sz w:val="20"/>
                <w:szCs w:val="20"/>
              </w:rPr>
              <w:id w:val="-2133163709"/>
              <w:placeholder>
                <w:docPart w:val="2C7A6C23574C4D1AA4B91D62A665E60B"/>
              </w:placeholder>
              <w:showingPlcHdr/>
              <w:comboBox>
                <w:listItem w:value="Choisissez un élément."/>
                <w:listItem w:displayText="Élaboration de pistes d'interventions qui répondent aux besoins de base de l'usager et qui contribuent à son bien-être " w:value="Élaboration de pistes d'interventions qui répondent aux besoins de base de l'usager et qui contribuent à son bien-être "/>
                <w:listItem w:displayText="Élaboration d'une routine de soins ou de séquences de gestes adaptés" w:value="Élaboration d'une routine de soins ou de séquences de gestes adaptés"/>
                <w:listItem w:displayText="Adaptation de l'environnement" w:value="Adaptation de l'environnement"/>
                <w:listItem w:displayText="Écoute, support et réassurance" w:value="Écoute, support et réassurance"/>
                <w:listItem w:displayText="Identification et organisation d'activités occupationnelles" w:value="Identification et organisation d'activités occupationnelles"/>
                <w:listItem w:displayText="Support et assistance à la réalisation de certaines démarches" w:value="Support et assistance à la réalisation de certaines démarches"/>
                <w:listItem w:displayText="Enseignement et pratique d'habiletés sociales" w:value="Enseignement et pratique d'habiletés sociales"/>
                <w:listItem w:displayText="Activités qui préviennent le déconditionnement:" w:value="Activités qui préviennent le déconditionnement:"/>
                <w:listItem w:displayText="Activités sociales:" w:value="Activités sociales:"/>
                <w:listItem w:displayText=" " w:value=" "/>
              </w:comboBox>
            </w:sdtPr>
            <w:sdtEndPr/>
            <w:sdtContent>
              <w:p w14:paraId="513A96DC" w14:textId="68D463B0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tc>
          <w:tcPr>
            <w:tcW w:w="1204" w:type="dxa"/>
          </w:tcPr>
          <w:p w14:paraId="4FBA5E4C" w14:textId="35C84DAC" w:rsidR="00DE2C27" w:rsidRPr="00DE2C27" w:rsidRDefault="00DE2C27" w:rsidP="00DE2C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14:paraId="3BC0646C" w14:textId="60140A2B" w:rsidR="00DE2C27" w:rsidRPr="00DE2C27" w:rsidRDefault="00DE2C27" w:rsidP="00DE2C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2C27" w:rsidRPr="00DE2C27" w14:paraId="4946F462" w14:textId="77777777" w:rsidTr="00DD3445">
        <w:permEnd w:id="1860388083" w:displacedByCustomXml="next"/>
        <w:permEnd w:id="142162914" w:displacedByCustomXml="next"/>
        <w:permEnd w:id="2080779219" w:displacedByCustomXml="next"/>
        <w:permEnd w:id="1873034903" w:displacedByCustomXml="next"/>
        <w:permEnd w:id="1165444322" w:displacedByCustomXml="next"/>
        <w:permEnd w:id="846601085" w:displacedByCustomXml="next"/>
        <w:permEnd w:id="1764623665" w:displacedByCustomXml="next"/>
        <w:permEnd w:id="543579302" w:displacedByCustomXml="next"/>
        <w:permStart w:id="1824924916" w:edGrp="everyone" w:colFirst="0" w:colLast="0" w:displacedByCustomXml="next"/>
        <w:permStart w:id="1977293771" w:edGrp="everyone" w:colFirst="1" w:colLast="1" w:displacedByCustomXml="next"/>
        <w:permStart w:id="312414612" w:edGrp="everyone" w:colFirst="2" w:colLast="2" w:displacedByCustomXml="next"/>
        <w:permStart w:id="2074746447" w:edGrp="everyone" w:colFirst="3" w:colLast="3" w:displacedByCustomXml="next"/>
        <w:permStart w:id="726955366" w:edGrp="everyone" w:colFirst="4" w:colLast="4" w:displacedByCustomXml="next"/>
        <w:permStart w:id="184184816" w:edGrp="everyone" w:colFirst="5" w:colLast="5" w:displacedByCustomXml="next"/>
        <w:permStart w:id="31807533" w:edGrp="everyone" w:colFirst="6" w:colLast="6" w:displacedByCustomXml="next"/>
        <w:permStart w:id="1573079657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2096619204"/>
            <w:placeholder>
              <w:docPart w:val="4C8DE8370B5548C9A9B504D5B153C614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26" w:type="dxa"/>
              </w:tcPr>
              <w:p w14:paraId="54AEE9BF" w14:textId="2E137F9E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651" w:type="dxa"/>
          </w:tcPr>
          <w:p w14:paraId="554A177B" w14:textId="53792974" w:rsidR="00DE2C27" w:rsidRPr="00DE2C27" w:rsidRDefault="00DE2C27" w:rsidP="00DE2C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E2C27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21079634"/>
                <w:placeholder>
                  <w:docPart w:val="2AD7DD5E95BD42A28367BA7D04DD9DF7"/>
                </w:placeholder>
                <w:showingPlcHdr/>
                <w:comboBox>
                  <w:listItem w:value="Choisissez un élément."/>
                  <w:listItem w:displayText="Refus de collaboration à certains soins:" w:value="Refus de collaboration à certains soins:"/>
                  <w:listItem w:displayText="Difficulté à s'adapter aux changements:" w:value="Difficulté à s'adapter aux changements:"/>
                  <w:listItem w:displayText="Difficultés au niveau des habiletés sociales:" w:value="Difficultés au niveau des habiletés sociales:"/>
                  <w:listItem w:displayText="Périodes de désorganisations observées:" w:value="Périodes de désorganisations observées:"/>
                  <w:listItem w:displayText="Écarts de comportements:" w:value="Écarts de comportements:"/>
                  <w:listItem w:displayText="Difficultés dans la réalisations de certaines démarches:" w:value="Difficultés dans la réalisations de certaines démarches:"/>
                  <w:listItem w:displayText="Périodes d'agitation observées:" w:value="Périodes d'agitation observées:"/>
                  <w:listItem w:displayText="Besoins d'activités occupationnelles:" w:value="Besoins d'activités occupationnelles:"/>
                  <w:listItem w:displayText="Risque de déconditionnement:" w:value="Risque de déconditionnement:"/>
                  <w:listItem w:displayText="Isolement social:" w:value="Isolement social:"/>
                  <w:listItem w:displayText=" " w:value=" "/>
                </w:comboBox>
              </w:sdtPr>
              <w:sdtEndPr/>
              <w:sdtContent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400" w:type="dxa"/>
          </w:tcPr>
          <w:p w14:paraId="365FBAD2" w14:textId="77777777" w:rsidR="00DE2C27" w:rsidRPr="00DE2C27" w:rsidRDefault="001168D2" w:rsidP="00DE2C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67137876"/>
                <w:placeholder>
                  <w:docPart w:val="052DC9C0C5D44A8889E87BB2479D0E24"/>
                </w:placeholder>
                <w:showingPlcHdr/>
                <w:comboBox>
                  <w:listItem w:value="Choisissez un élément."/>
                  <w:listItem w:displayText="Que M/Mme reçoive les soins requis en toute quiétude: " w:value="Que M/Mme reçoive les soins requis en toute quiétude: "/>
                  <w:listItem w:displayText="Que M/Mme chemine jusqu'à accepter les divers changements:" w:value="Que M/Mme chemine jusqu'à accepter les divers changements:"/>
                  <w:listItem w:displayText="Que l'environnement de M/Mme soit adapté à ses intérêts et besoins:" w:value="Que l'environnement de M/Mme soit adapté à ses intérêts et besoins:"/>
                  <w:listItem w:displayText="Que M/Mme développe de bonnes habiletés sociales:" w:value="Que M/Mme développe de bonnes habiletés sociales:"/>
                  <w:listItem w:displayText="Que M/Mme ait réponse à  tous ses besoins: " w:value="Que M/Mme ait réponse à  tous ses besoins: "/>
                  <w:listItem w:displayText="Que M/Mme démontre un état de bien-être et de quiétude:" w:value="Que M/Mme démontre un état de bien-être et de quiétude:"/>
                  <w:listItem w:displayText="Que M/Mme reçoive le support et l'assistance requise à la réalisation de certaines démarches: " w:value="Que M/Mme reçoive le support et l'assistance requise à la réalisation de certaines démarches: "/>
                  <w:listItem w:displayText="Que M/Mme vive en harmonie avec le personnel et les autres usagers: " w:value="Que M/Mme vive en harmonie avec le personnel et les autres usagers: "/>
                  <w:listItem w:displayText="Que M/Mme réalise des activités occupationnelles répondant à ses intérêts:" w:value="Que M/Mme réalise des activités occupationnelles répondant à ses intérêts:"/>
                  <w:listItem w:displayText="Que M/Mme maintienne ses capacités actuelles:" w:value="Que M/Mme maintienne ses capacités actuelles:"/>
                  <w:listItem w:displayText=" " w:value=" "/>
                </w:comboBox>
              </w:sdtPr>
              <w:sdtEndPr/>
              <w:sdtContent>
                <w:r w:rsidR="00DE2C27"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sdtContent>
            </w:sdt>
          </w:p>
          <w:p w14:paraId="6136F07B" w14:textId="118EE448" w:rsidR="00DE2C27" w:rsidRPr="00DE2C27" w:rsidRDefault="001168D2" w:rsidP="00DE2C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20741769"/>
                <w:placeholder>
                  <w:docPart w:val="BA6904000912483F8E90BA86D94C1570"/>
                </w:placeholder>
                <w:showingPlcHdr/>
                <w:comboBox>
                  <w:listItem w:value="Choisissez un élément."/>
                  <w:listItem w:displayText="en tout temps." w:value="en tout temps."/>
                  <w:listItem w:displayText="25 % du temps." w:value="25 % du temps."/>
                  <w:listItem w:displayText="50% du temps. " w:value="50% du temps. "/>
                  <w:listItem w:displayText="75 % du temps." w:value="75 % du temps."/>
                  <w:listItem w:displayText=" " w:value=" "/>
                </w:comboBox>
              </w:sdtPr>
              <w:sdtEndPr/>
              <w:sdtContent>
                <w:r w:rsidR="00DE2C27" w:rsidRPr="00DE2C27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921776940"/>
            <w:placeholder>
              <w:docPart w:val="BFEA71F0C7EB43298CA6F58B3C60C736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684" w:type="dxa"/>
              </w:tcPr>
              <w:p w14:paraId="13B49AFE" w14:textId="79FC3B31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472" w:type="dxa"/>
          </w:tcPr>
          <w:sdt>
            <w:sdtPr>
              <w:rPr>
                <w:rFonts w:asciiTheme="minorHAnsi" w:eastAsia="Calibri" w:hAnsiTheme="minorHAnsi" w:cstheme="minorHAnsi"/>
                <w:sz w:val="20"/>
                <w:szCs w:val="20"/>
              </w:rPr>
              <w:id w:val="894014905"/>
              <w:placeholder>
                <w:docPart w:val="5D1638A60980473197237AE6009CB1D3"/>
              </w:placeholder>
              <w:showingPlcHdr/>
              <w:comboBox>
                <w:listItem w:value="Choisissez un élément."/>
                <w:listItem w:displayText="Élaboration de pistes d'interventions qui répondent aux besoins de base de l'usager et qui contribuent à son bien-être " w:value="Élaboration de pistes d'interventions qui répondent aux besoins de base de l'usager et qui contribuent à son bien-être "/>
                <w:listItem w:displayText="Élaboration d'une routine de soins ou de séquences de gestes adaptés" w:value="Élaboration d'une routine de soins ou de séquences de gestes adaptés"/>
                <w:listItem w:displayText="Adaptation de l'environnement" w:value="Adaptation de l'environnement"/>
                <w:listItem w:displayText="Écoute, support et réassurance" w:value="Écoute, support et réassurance"/>
                <w:listItem w:displayText="Identification et organisation d'activités occupationnelles" w:value="Identification et organisation d'activités occupationnelles"/>
                <w:listItem w:displayText="Support et assistance à la réalisation de certaines démarches" w:value="Support et assistance à la réalisation de certaines démarches"/>
                <w:listItem w:displayText="Enseignement et pratique d'habiletés sociales" w:value="Enseignement et pratique d'habiletés sociales"/>
                <w:listItem w:displayText="Activités qui préviennent le déconditionnement:" w:value="Activités qui préviennent le déconditionnement:"/>
                <w:listItem w:displayText="Activités sociales:" w:value="Activités sociales:"/>
                <w:listItem w:displayText=" " w:value=" "/>
              </w:comboBox>
            </w:sdtPr>
            <w:sdtEndPr/>
            <w:sdtContent>
              <w:p w14:paraId="04AE955F" w14:textId="77777777" w:rsidR="00DE2C27" w:rsidRPr="00DE2C27" w:rsidRDefault="00DE2C27" w:rsidP="00DE2C27">
                <w:pPr>
                  <w:rPr>
                    <w:rFonts w:asciiTheme="minorHAnsi" w:eastAsia="Calibr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eastAsia="Calibri" w:hAnsiTheme="minorHAnsi" w:cstheme="minorHAnsi"/>
                <w:sz w:val="20"/>
                <w:szCs w:val="20"/>
              </w:rPr>
              <w:id w:val="1163896272"/>
              <w:placeholder>
                <w:docPart w:val="01D43664F3054E82A12ACD25C92E6C9C"/>
              </w:placeholder>
              <w:showingPlcHdr/>
              <w:comboBox>
                <w:listItem w:value="Choisissez un élément."/>
                <w:listItem w:displayText="Élaboration de pistes d'interventions qui répondent aux besoins de base de l'usager et qui contribuent à son bien-être " w:value="Élaboration de pistes d'interventions qui répondent aux besoins de base de l'usager et qui contribuent à son bien-être "/>
                <w:listItem w:displayText="Élaboration d'une routine de soins ou de séquences de gestes adaptés" w:value="Élaboration d'une routine de soins ou de séquences de gestes adaptés"/>
                <w:listItem w:displayText="Adaptation de l'environnement" w:value="Adaptation de l'environnement"/>
                <w:listItem w:displayText="Écoute, support et réassurance" w:value="Écoute, support et réassurance"/>
                <w:listItem w:displayText="Identification et organisation d'activités occupationnelles" w:value="Identification et organisation d'activités occupationnelles"/>
                <w:listItem w:displayText="Support et assistance à la réalisation de certaines démarches" w:value="Support et assistance à la réalisation de certaines démarches"/>
                <w:listItem w:displayText="Enseignement et pratique d'habiletés sociales" w:value="Enseignement et pratique d'habiletés sociales"/>
                <w:listItem w:displayText="Activités qui préviennent le déconditionnement:" w:value="Activités qui préviennent le déconditionnement:"/>
                <w:listItem w:displayText="Activités sociales:" w:value="Activités sociales:"/>
                <w:listItem w:displayText=" " w:value=" "/>
              </w:comboBox>
            </w:sdtPr>
            <w:sdtEndPr/>
            <w:sdtContent>
              <w:p w14:paraId="38A51C61" w14:textId="77777777" w:rsidR="00DE2C27" w:rsidRPr="00DE2C27" w:rsidRDefault="00DE2C27" w:rsidP="00DE2C27">
                <w:pPr>
                  <w:rPr>
                    <w:rFonts w:asciiTheme="minorHAnsi" w:eastAsia="Calibr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eastAsia="Calibri" w:hAnsiTheme="minorHAnsi" w:cstheme="minorHAnsi"/>
                <w:sz w:val="20"/>
                <w:szCs w:val="20"/>
              </w:rPr>
              <w:id w:val="-2092925125"/>
              <w:placeholder>
                <w:docPart w:val="503ED9395498404293E9C3C5A0877CBC"/>
              </w:placeholder>
              <w:showingPlcHdr/>
              <w:comboBox>
                <w:listItem w:value="Choisissez un élément."/>
                <w:listItem w:displayText="Élaboration de pistes d'interventions qui répondent aux besoins de base de l'usager et qui contribuent à son bien-être " w:value="Élaboration de pistes d'interventions qui répondent aux besoins de base de l'usager et qui contribuent à son bien-être "/>
                <w:listItem w:displayText="Élaboration d'une routine de soins ou de séquences de gestes adaptés" w:value="Élaboration d'une routine de soins ou de séquences de gestes adaptés"/>
                <w:listItem w:displayText="Adaptation de l'environnement" w:value="Adaptation de l'environnement"/>
                <w:listItem w:displayText="Écoute, support et réassurance" w:value="Écoute, support et réassurance"/>
                <w:listItem w:displayText="Identification et organisation d'activités occupationnelles" w:value="Identification et organisation d'activités occupationnelles"/>
                <w:listItem w:displayText="Support et assistance à la réalisation de certaines démarches" w:value="Support et assistance à la réalisation de certaines démarches"/>
                <w:listItem w:displayText="Enseignement et pratique d'habiletés sociales" w:value="Enseignement et pratique d'habiletés sociales"/>
                <w:listItem w:displayText="Activités qui préviennent le déconditionnement:" w:value="Activités qui préviennent le déconditionnement:"/>
                <w:listItem w:displayText="Activités sociales:" w:value="Activités sociales:"/>
                <w:listItem w:displayText=" " w:value=" "/>
              </w:comboBox>
            </w:sdtPr>
            <w:sdtEndPr/>
            <w:sdtContent>
              <w:p w14:paraId="426E637D" w14:textId="313E77ED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tc>
          <w:tcPr>
            <w:tcW w:w="1204" w:type="dxa"/>
          </w:tcPr>
          <w:p w14:paraId="1FEB9BD6" w14:textId="4E15BDD2" w:rsidR="00DE2C27" w:rsidRPr="00DE2C27" w:rsidRDefault="00DE2C27" w:rsidP="00DE2C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14:paraId="2CC62A06" w14:textId="331FF1EA" w:rsidR="00DE2C27" w:rsidRPr="00DE2C27" w:rsidRDefault="00DE2C27" w:rsidP="00DE2C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2C27" w:rsidRPr="00DE2C27" w14:paraId="1B566FF6" w14:textId="77777777" w:rsidTr="00DD3445">
        <w:permEnd w:id="1824924916" w:displacedByCustomXml="next"/>
        <w:permEnd w:id="1977293771" w:displacedByCustomXml="next"/>
        <w:permEnd w:id="312414612" w:displacedByCustomXml="next"/>
        <w:permEnd w:id="2074746447" w:displacedByCustomXml="next"/>
        <w:permEnd w:id="726955366" w:displacedByCustomXml="next"/>
        <w:permEnd w:id="184184816" w:displacedByCustomXml="next"/>
        <w:permEnd w:id="31807533" w:displacedByCustomXml="next"/>
        <w:permEnd w:id="1573079657" w:displacedByCustomXml="next"/>
        <w:permStart w:id="1105026045" w:edGrp="everyone" w:colFirst="0" w:colLast="0" w:displacedByCustomXml="next"/>
        <w:permStart w:id="538924448" w:edGrp="everyone" w:colFirst="1" w:colLast="1" w:displacedByCustomXml="next"/>
        <w:permStart w:id="174851048" w:edGrp="everyone" w:colFirst="2" w:colLast="2" w:displacedByCustomXml="next"/>
        <w:permStart w:id="1622177882" w:edGrp="everyone" w:colFirst="3" w:colLast="3" w:displacedByCustomXml="next"/>
        <w:permStart w:id="1825051157" w:edGrp="everyone" w:colFirst="4" w:colLast="4" w:displacedByCustomXml="next"/>
        <w:permStart w:id="327315934" w:edGrp="everyone" w:colFirst="5" w:colLast="5" w:displacedByCustomXml="next"/>
        <w:permStart w:id="976168216" w:edGrp="everyone" w:colFirst="6" w:colLast="6" w:displacedByCustomXml="next"/>
        <w:permStart w:id="124014166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081054192"/>
            <w:placeholder>
              <w:docPart w:val="29AED79682884D479556272FFED5AC43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26" w:type="dxa"/>
              </w:tcPr>
              <w:p w14:paraId="421A2307" w14:textId="1009B69B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651" w:type="dxa"/>
          </w:tcPr>
          <w:p w14:paraId="7FBE8BB2" w14:textId="26906BEC" w:rsidR="00DE2C27" w:rsidRPr="00DE2C27" w:rsidRDefault="00DE2C27" w:rsidP="00DE2C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E2C27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63823608"/>
                <w:placeholder>
                  <w:docPart w:val="5614148B90A4480389BE5C16812B6B25"/>
                </w:placeholder>
                <w:showingPlcHdr/>
                <w:comboBox>
                  <w:listItem w:value="Choisissez un élément."/>
                  <w:listItem w:displayText="Refus de collaboration à certains soins:" w:value="Refus de collaboration à certains soins:"/>
                  <w:listItem w:displayText="Difficulté à s'adapter aux changements:" w:value="Difficulté à s'adapter aux changements:"/>
                  <w:listItem w:displayText="Difficultés au niveau des habiletés sociales:" w:value="Difficultés au niveau des habiletés sociales:"/>
                  <w:listItem w:displayText="Périodes de désorganisations observées:" w:value="Périodes de désorganisations observées:"/>
                  <w:listItem w:displayText="Écarts de comportements:" w:value="Écarts de comportements:"/>
                  <w:listItem w:displayText="Difficultés dans la réalisations de certaines démarches:" w:value="Difficultés dans la réalisations de certaines démarches:"/>
                  <w:listItem w:displayText="Périodes d'agitation observées:" w:value="Périodes d'agitation observées:"/>
                  <w:listItem w:displayText="Besoins d'activités occupationnelles:" w:value="Besoins d'activités occupationnelles:"/>
                  <w:listItem w:displayText="Risque de déconditionnement:" w:value="Risque de déconditionnement:"/>
                  <w:listItem w:displayText="Isolement social:" w:value="Isolement social:"/>
                  <w:listItem w:displayText=" " w:value=" "/>
                </w:comboBox>
              </w:sdtPr>
              <w:sdtEndPr/>
              <w:sdtContent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400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2143184142"/>
              <w:placeholder>
                <w:docPart w:val="CECD61F7CF3041A2BCE622A6AA62FAC7"/>
              </w:placeholder>
              <w:showingPlcHdr/>
              <w:comboBox>
                <w:listItem w:value="Choisissez un élément."/>
                <w:listItem w:displayText="Que M/Mme reçoive les soins requis en toute quiétude: " w:value="Que M/Mme reçoive les soins requis en toute quiétude: "/>
                <w:listItem w:displayText="Que M/Mme chemine jusqu'à accepter les divers changements:" w:value="Que M/Mme chemine jusqu'à accepter les divers changements:"/>
                <w:listItem w:displayText="Que l'environnement de M/Mme soit adapté à ses intérêts et besoins:" w:value="Que l'environnement de M/Mme soit adapté à ses intérêts et besoins:"/>
                <w:listItem w:displayText="Que M/Mme développe de bonnes habiletés sociales:" w:value="Que M/Mme développe de bonnes habiletés sociales:"/>
                <w:listItem w:displayText="Que M/Mme ait réponse à  tous ses besoins: " w:value="Que M/Mme ait réponse à  tous ses besoins: "/>
                <w:listItem w:displayText="Que M/Mme démontre un état de bien-être et de quiétude:" w:value="Que M/Mme démontre un état de bien-être et de quiétude:"/>
                <w:listItem w:displayText="Que M/Mme reçoive le support et l'assistance requise à la réalisation de certaines démarches: " w:value="Que M/Mme reçoive le support et l'assistance requise à la réalisation de certaines démarches: "/>
                <w:listItem w:displayText="Que M/Mme vive en harmonie avec le personnel et les autres usagers: " w:value="Que M/Mme vive en harmonie avec le personnel et les autres usagers: "/>
                <w:listItem w:displayText="Que M/Mme réalise des activités occupationnelles répondant à ses intérêts:" w:value="Que M/Mme réalise des activités occupationnelles répondant à ses intérêts:"/>
                <w:listItem w:displayText="Que M/Mme maintienne ses capacités actuelles:" w:value="Que M/Mme maintienne ses capacités actuelles:"/>
                <w:listItem w:displayText=" " w:value=" "/>
              </w:comboBox>
            </w:sdtPr>
            <w:sdtEndPr/>
            <w:sdtContent>
              <w:p w14:paraId="4B987CFB" w14:textId="77777777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1832285749"/>
              <w:placeholder>
                <w:docPart w:val="4CA95AE984EE45F68C4FFF98CD0C8012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 " w:value=" "/>
              </w:comboBox>
            </w:sdtPr>
            <w:sdtEndPr/>
            <w:sdtContent>
              <w:p w14:paraId="054CAE68" w14:textId="33FF8D83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837991030"/>
            <w:placeholder>
              <w:docPart w:val="9C12D79232154EB1A824B8D5935BD2D9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684" w:type="dxa"/>
              </w:tcPr>
              <w:p w14:paraId="69CB8267" w14:textId="65AE947A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472" w:type="dxa"/>
          </w:tcPr>
          <w:sdt>
            <w:sdtPr>
              <w:rPr>
                <w:rFonts w:asciiTheme="minorHAnsi" w:eastAsia="Calibri" w:hAnsiTheme="minorHAnsi" w:cstheme="minorHAnsi"/>
                <w:sz w:val="20"/>
                <w:szCs w:val="20"/>
              </w:rPr>
              <w:id w:val="-2087903806"/>
              <w:placeholder>
                <w:docPart w:val="5D21417679A54C6EB6C0706DCB9FB11E"/>
              </w:placeholder>
              <w:showingPlcHdr/>
              <w:comboBox>
                <w:listItem w:value="Choisissez un élément."/>
                <w:listItem w:displayText="Élaboration de pistes d'interventions qui répondent aux besoins de base de l'usager et qui contribuent à son bien-être " w:value="Élaboration de pistes d'interventions qui répondent aux besoins de base de l'usager et qui contribuent à son bien-être "/>
                <w:listItem w:displayText="Élaboration d'une routine de soins ou de séquences de gestes adaptés" w:value="Élaboration d'une routine de soins ou de séquences de gestes adaptés"/>
                <w:listItem w:displayText="Adaptation de l'environnement" w:value="Adaptation de l'environnement"/>
                <w:listItem w:displayText="Écoute, support et réassurance" w:value="Écoute, support et réassurance"/>
                <w:listItem w:displayText="Identification et organisation d'activités occupationnelles" w:value="Identification et organisation d'activités occupationnelles"/>
                <w:listItem w:displayText="Support et assistance à la réalisation de certaines démarches" w:value="Support et assistance à la réalisation de certaines démarches"/>
                <w:listItem w:displayText="Enseignement et pratique d'habiletés sociales" w:value="Enseignement et pratique d'habiletés sociales"/>
                <w:listItem w:displayText="Activités qui préviennent le déconditionnement:" w:value="Activités qui préviennent le déconditionnement:"/>
                <w:listItem w:displayText="Activités sociales:" w:value="Activités sociales:"/>
                <w:listItem w:displayText=" " w:value=" "/>
              </w:comboBox>
            </w:sdtPr>
            <w:sdtEndPr/>
            <w:sdtContent>
              <w:p w14:paraId="55A1D513" w14:textId="77777777" w:rsidR="00DE2C27" w:rsidRPr="00DE2C27" w:rsidRDefault="00DE2C27" w:rsidP="00DE2C27">
                <w:pPr>
                  <w:rPr>
                    <w:rFonts w:asciiTheme="minorHAnsi" w:eastAsia="Calibr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eastAsia="Calibri" w:hAnsiTheme="minorHAnsi" w:cstheme="minorHAnsi"/>
                <w:sz w:val="20"/>
                <w:szCs w:val="20"/>
              </w:rPr>
              <w:id w:val="-280890871"/>
              <w:placeholder>
                <w:docPart w:val="EB4322C9CE32415695F77EA62875219D"/>
              </w:placeholder>
              <w:showingPlcHdr/>
              <w:comboBox>
                <w:listItem w:value="Choisissez un élément."/>
                <w:listItem w:displayText="Élaboration de pistes d'interventions qui répondent aux besoins de base de l'usager et qui contribuent à son bien-être " w:value="Élaboration de pistes d'interventions qui répondent aux besoins de base de l'usager et qui contribuent à son bien-être "/>
                <w:listItem w:displayText="Élaboration d'une routine de soins ou de séquences de gestes adaptés" w:value="Élaboration d'une routine de soins ou de séquences de gestes adaptés"/>
                <w:listItem w:displayText="Adaptation de l'environnement" w:value="Adaptation de l'environnement"/>
                <w:listItem w:displayText="Écoute, support et réassurance" w:value="Écoute, support et réassurance"/>
                <w:listItem w:displayText="Identification et organisation d'activités occupationnelles" w:value="Identification et organisation d'activités occupationnelles"/>
                <w:listItem w:displayText="Support et assistance à la réalisation de certaines démarches" w:value="Support et assistance à la réalisation de certaines démarches"/>
                <w:listItem w:displayText="Enseignement et pratique d'habiletés sociales" w:value="Enseignement et pratique d'habiletés sociales"/>
                <w:listItem w:displayText="Activités qui préviennent le déconditionnement:" w:value="Activités qui préviennent le déconditionnement:"/>
                <w:listItem w:displayText="Activités sociales:" w:value="Activités sociales:"/>
                <w:listItem w:displayText=" " w:value=" "/>
              </w:comboBox>
            </w:sdtPr>
            <w:sdtEndPr/>
            <w:sdtContent>
              <w:p w14:paraId="3C780BCD" w14:textId="77777777" w:rsidR="00DE2C27" w:rsidRPr="00DE2C27" w:rsidRDefault="00DE2C27" w:rsidP="00DE2C27">
                <w:pPr>
                  <w:rPr>
                    <w:rFonts w:asciiTheme="minorHAnsi" w:eastAsia="Calibr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eastAsia="Calibri" w:hAnsiTheme="minorHAnsi" w:cstheme="minorHAnsi"/>
                <w:sz w:val="20"/>
                <w:szCs w:val="20"/>
              </w:rPr>
              <w:id w:val="-1524929711"/>
              <w:placeholder>
                <w:docPart w:val="D2F72884E2AA4E2F9BAEE8A84312154E"/>
              </w:placeholder>
              <w:showingPlcHdr/>
              <w:comboBox>
                <w:listItem w:value="Choisissez un élément."/>
                <w:listItem w:displayText="Élaboration de pistes d'interventions qui répondent aux besoins de base de l'usager et qui contribuent à son bien-être " w:value="Élaboration de pistes d'interventions qui répondent aux besoins de base de l'usager et qui contribuent à son bien-être "/>
                <w:listItem w:displayText="Élaboration d'une routine de soins ou de séquences de gestes adaptés" w:value="Élaboration d'une routine de soins ou de séquences de gestes adaptés"/>
                <w:listItem w:displayText="Adaptation de l'environnement" w:value="Adaptation de l'environnement"/>
                <w:listItem w:displayText="Écoute, support et réassurance" w:value="Écoute, support et réassurance"/>
                <w:listItem w:displayText="Identification et organisation d'activités occupationnelles" w:value="Identification et organisation d'activités occupationnelles"/>
                <w:listItem w:displayText="Support et assistance à la réalisation de certaines démarches" w:value="Support et assistance à la réalisation de certaines démarches"/>
                <w:listItem w:displayText="Enseignement et pratique d'habiletés sociales" w:value="Enseignement et pratique d'habiletés sociales"/>
                <w:listItem w:displayText="Activités qui préviennent le déconditionnement:" w:value="Activités qui préviennent le déconditionnement:"/>
                <w:listItem w:displayText="Activités sociales:" w:value="Activités sociales:"/>
                <w:listItem w:displayText=" " w:value=" "/>
              </w:comboBox>
            </w:sdtPr>
            <w:sdtEndPr/>
            <w:sdtContent>
              <w:p w14:paraId="687D7067" w14:textId="64697F67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tc>
          <w:tcPr>
            <w:tcW w:w="1204" w:type="dxa"/>
          </w:tcPr>
          <w:p w14:paraId="2F4E173B" w14:textId="068C70E1" w:rsidR="00DE2C27" w:rsidRPr="00DE2C27" w:rsidRDefault="00DE2C27" w:rsidP="00DE2C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14:paraId="61DDF6EB" w14:textId="54D32DF2" w:rsidR="00DE2C27" w:rsidRPr="00DE2C27" w:rsidRDefault="00DE2C27" w:rsidP="00DE2C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2C27" w:rsidRPr="00DE2C27" w14:paraId="1562CC68" w14:textId="77777777" w:rsidTr="00DD3445">
        <w:permEnd w:id="1105026045" w:displacedByCustomXml="next"/>
        <w:permEnd w:id="538924448" w:displacedByCustomXml="next"/>
        <w:permEnd w:id="174851048" w:displacedByCustomXml="next"/>
        <w:permEnd w:id="1622177882" w:displacedByCustomXml="next"/>
        <w:permEnd w:id="1825051157" w:displacedByCustomXml="next"/>
        <w:permEnd w:id="327315934" w:displacedByCustomXml="next"/>
        <w:permEnd w:id="976168216" w:displacedByCustomXml="next"/>
        <w:permEnd w:id="124014166" w:displacedByCustomXml="next"/>
        <w:permStart w:id="1380797139" w:edGrp="everyone" w:colFirst="0" w:colLast="0" w:displacedByCustomXml="next"/>
        <w:permStart w:id="1011442" w:edGrp="everyone" w:colFirst="1" w:colLast="1" w:displacedByCustomXml="next"/>
        <w:permStart w:id="1727494661" w:edGrp="everyone" w:colFirst="2" w:colLast="2" w:displacedByCustomXml="next"/>
        <w:permStart w:id="1820676337" w:edGrp="everyone" w:colFirst="3" w:colLast="3" w:displacedByCustomXml="next"/>
        <w:permStart w:id="915764149" w:edGrp="everyone" w:colFirst="4" w:colLast="4" w:displacedByCustomXml="next"/>
        <w:permStart w:id="1205943645" w:edGrp="everyone" w:colFirst="5" w:colLast="5" w:displacedByCustomXml="next"/>
        <w:permStart w:id="406931047" w:edGrp="everyone" w:colFirst="6" w:colLast="6" w:displacedByCustomXml="next"/>
        <w:permStart w:id="1377114782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888084725"/>
            <w:placeholder>
              <w:docPart w:val="61F4A33B572C4322B071C34C4C4FA710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26" w:type="dxa"/>
              </w:tcPr>
              <w:p w14:paraId="5E11FAFF" w14:textId="40126D07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651" w:type="dxa"/>
          </w:tcPr>
          <w:p w14:paraId="72D6DF2D" w14:textId="064EEB19" w:rsidR="00DE2C27" w:rsidRPr="00DE2C27" w:rsidRDefault="00DE2C27" w:rsidP="00DE2C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E2C27">
              <w:rPr>
                <w:rFonts w:asciiTheme="minorHAnsi" w:hAnsiTheme="minorHAnsi" w:cstheme="minorHAnsi"/>
                <w:sz w:val="20"/>
                <w:szCs w:val="20"/>
              </w:rPr>
              <w:t xml:space="preserve">4.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93799952"/>
                <w:placeholder>
                  <w:docPart w:val="B7E4B15BD80E44B1A3F77131C6318DDF"/>
                </w:placeholder>
                <w:showingPlcHdr/>
                <w:comboBox>
                  <w:listItem w:value="Choisissez un élément."/>
                  <w:listItem w:displayText="Refus de collaboration à certains soins:" w:value="Refus de collaboration à certains soins:"/>
                  <w:listItem w:displayText="Difficulté à s'adapter aux changements:" w:value="Difficulté à s'adapter aux changements:"/>
                  <w:listItem w:displayText="Difficultés au niveau des habiletés sociales:" w:value="Difficultés au niveau des habiletés sociales:"/>
                  <w:listItem w:displayText="Périodes de désorganisations observées:" w:value="Périodes de désorganisations observées:"/>
                  <w:listItem w:displayText="Écarts de comportements:" w:value="Écarts de comportements:"/>
                  <w:listItem w:displayText="Difficultés dans la réalisation de certaines démarches:" w:value="Difficultés dans la réalisation de certaines démarches:"/>
                  <w:listItem w:displayText="Périodes d'agitation observées:" w:value="Périodes d'agitation observées:"/>
                  <w:listItem w:displayText="Besoins d'activités occupationnelles:" w:value="Besoins d'activités occupationnelles:"/>
                  <w:listItem w:displayText="Risque de déconditionnement:" w:value="Risque de déconditionnement:"/>
                  <w:listItem w:displayText="Isolement social:" w:value="Isolement social:"/>
                  <w:listItem w:displayText=" " w:value=" "/>
                </w:comboBox>
              </w:sdtPr>
              <w:sdtEndPr/>
              <w:sdtContent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400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518512735"/>
              <w:placeholder>
                <w:docPart w:val="A580F4FE274D48288C36893FB4BB692B"/>
              </w:placeholder>
              <w:showingPlcHdr/>
              <w:comboBox>
                <w:listItem w:value="Choisissez un élément."/>
                <w:listItem w:displayText="Que M/Mme reçoive les soins requis en toute quiétude: " w:value="Que M/Mme reçoive les soins requis en toute quiétude: "/>
                <w:listItem w:displayText="Que M/Mme chemine jusqu'à accepter les divers changements:" w:value="Que M/Mme chemine jusqu'à accepter les divers changements:"/>
                <w:listItem w:displayText="Que l'environnement de M/Mme soit adapté à ses intérêts et besoins:" w:value="Que l'environnement de M/Mme soit adapté à ses intérêts et besoins:"/>
                <w:listItem w:displayText="Que M/Mme développe de bonnes habiletés sociales:" w:value="Que M/Mme développe de bonnes habiletés sociales:"/>
                <w:listItem w:displayText="Que M/Mme ait réponse à  tous ses besoins: " w:value="Que M/Mme ait réponse à  tous ses besoins: "/>
                <w:listItem w:displayText="Que M/Mme démontre un état de bien-être et de quiétude:" w:value="Que M/Mme démontre un état de bien-être et de quiétude:"/>
                <w:listItem w:displayText="Que M/Mme reçoive le support et l'assistance requise à la réalisation de certaines démarches: " w:value="Que M/Mme reçoive le support et l'assistance requise à la réalisation de certaines démarches: "/>
                <w:listItem w:displayText="Que M/Mme vive en harmonie avec le personnel et les autres usagers: " w:value="Que M/Mme vive en harmonie avec le personnel et les autres usagers: "/>
                <w:listItem w:displayText="Que M/Mme réalise des activités occupationnelles répondant à ses intérêts:" w:value="Que M/Mme réalise des activités occupationnelles répondant à ses intérêts:"/>
                <w:listItem w:displayText="Que M/Mme maintienne ses capacités actuelles:" w:value="Que M/Mme maintienne ses capacités actuelles:"/>
                <w:listItem w:displayText=" " w:value=" "/>
              </w:comboBox>
            </w:sdtPr>
            <w:sdtEndPr/>
            <w:sdtContent>
              <w:p w14:paraId="1C178AD8" w14:textId="77777777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864278807"/>
              <w:placeholder>
                <w:docPart w:val="2B833FDA34EB4CA1B5B64DEE0D51190B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 " w:value=" "/>
              </w:comboBox>
            </w:sdtPr>
            <w:sdtEndPr/>
            <w:sdtContent>
              <w:p w14:paraId="46C4EECD" w14:textId="4E3652D0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47176438"/>
            <w:placeholder>
              <w:docPart w:val="12B6880B0DED4DA892ADC3ADCB38D836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684" w:type="dxa"/>
              </w:tcPr>
              <w:p w14:paraId="0C0A19D9" w14:textId="1B08EA3B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472" w:type="dxa"/>
          </w:tcPr>
          <w:sdt>
            <w:sdtPr>
              <w:rPr>
                <w:rFonts w:asciiTheme="minorHAnsi" w:eastAsia="Calibri" w:hAnsiTheme="minorHAnsi" w:cstheme="minorHAnsi"/>
                <w:sz w:val="20"/>
                <w:szCs w:val="20"/>
              </w:rPr>
              <w:id w:val="-1449230310"/>
              <w:placeholder>
                <w:docPart w:val="1763E29EB3E447969DCDEE0B90A170F4"/>
              </w:placeholder>
              <w:showingPlcHdr/>
              <w:comboBox>
                <w:listItem w:value="Choisissez un élément."/>
                <w:listItem w:displayText="Élaboration de pistes d'interventions qui répondent aux besoins de base de l'usager et qui contribuent à son bien-être " w:value="Élaboration de pistes d'interventions qui répondent aux besoins de base de l'usager et qui contribuent à son bien-être "/>
                <w:listItem w:displayText="Élaboration d'une routine de soins ou de séquences de gestes adaptés" w:value="Élaboration d'une routine de soins ou de séquences de gestes adaptés"/>
                <w:listItem w:displayText="Adaptation de l'environnement" w:value="Adaptation de l'environnement"/>
                <w:listItem w:displayText="Écoute, support et réassurance" w:value="Écoute, support et réassurance"/>
                <w:listItem w:displayText="Identification et organisation d'activités occupationnelles" w:value="Identification et organisation d'activités occupationnelles"/>
                <w:listItem w:displayText="Support et assistance à la réalisation de certaines démarches" w:value="Support et assistance à la réalisation de certaines démarches"/>
                <w:listItem w:displayText="Enseignement et pratique d'habiletés sociales" w:value="Enseignement et pratique d'habiletés sociales"/>
                <w:listItem w:displayText="Activités qui préviennent le déconditionnement:" w:value="Activités qui préviennent le déconditionnement:"/>
                <w:listItem w:displayText="Activités sociales:" w:value="Activités sociales:"/>
                <w:listItem w:displayText=" " w:value=" "/>
              </w:comboBox>
            </w:sdtPr>
            <w:sdtEndPr/>
            <w:sdtContent>
              <w:p w14:paraId="079A7E8A" w14:textId="77777777" w:rsidR="00DE2C27" w:rsidRPr="00DE2C27" w:rsidRDefault="00DE2C27" w:rsidP="00DE2C27">
                <w:pPr>
                  <w:rPr>
                    <w:rFonts w:asciiTheme="minorHAnsi" w:eastAsia="Calibr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eastAsia="Calibri" w:hAnsiTheme="minorHAnsi" w:cstheme="minorHAnsi"/>
                <w:sz w:val="20"/>
                <w:szCs w:val="20"/>
              </w:rPr>
              <w:id w:val="-1039204384"/>
              <w:placeholder>
                <w:docPart w:val="D519533AF7C24B418A98DCFFFC1EE70D"/>
              </w:placeholder>
              <w:showingPlcHdr/>
              <w:comboBox>
                <w:listItem w:value="Choisissez un élément."/>
                <w:listItem w:displayText="Élaboration de pistes d'interventions qui répondent aux besoins de base de l'usager et qui contribuent à son bien-être " w:value="Élaboration de pistes d'interventions qui répondent aux besoins de base de l'usager et qui contribuent à son bien-être "/>
                <w:listItem w:displayText="Élaboration d'une routine de soins ou de séquences de gestes adaptés" w:value="Élaboration d'une routine de soins ou de séquences de gestes adaptés"/>
                <w:listItem w:displayText="Adaptation de l'environnement" w:value="Adaptation de l'environnement"/>
                <w:listItem w:displayText="Écoute, support et réassurance" w:value="Écoute, support et réassurance"/>
                <w:listItem w:displayText="Identification et organisation d'activités occupationnelles" w:value="Identification et organisation d'activités occupationnelles"/>
                <w:listItem w:displayText="Support et assistance à la réalisation de certaines démarches" w:value="Support et assistance à la réalisation de certaines démarches"/>
                <w:listItem w:displayText="Enseignement et pratique d'habiletés sociales" w:value="Enseignement et pratique d'habiletés sociales"/>
                <w:listItem w:displayText="Activités qui préviennent le déconditionnement:" w:value="Activités qui préviennent le déconditionnement:"/>
                <w:listItem w:displayText="Activités sociales:" w:value="Activités sociales:"/>
                <w:listItem w:displayText=" " w:value=" "/>
              </w:comboBox>
            </w:sdtPr>
            <w:sdtEndPr/>
            <w:sdtContent>
              <w:p w14:paraId="4CF52A15" w14:textId="77777777" w:rsidR="00DE2C27" w:rsidRPr="00DE2C27" w:rsidRDefault="00DE2C27" w:rsidP="00DE2C27">
                <w:pPr>
                  <w:rPr>
                    <w:rFonts w:asciiTheme="minorHAnsi" w:eastAsia="Calibr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eastAsia="Calibri" w:hAnsiTheme="minorHAnsi" w:cstheme="minorHAnsi"/>
                <w:sz w:val="20"/>
                <w:szCs w:val="20"/>
              </w:rPr>
              <w:id w:val="-1283718567"/>
              <w:placeholder>
                <w:docPart w:val="BD31E93CEE0D4A77AE6C254970468B96"/>
              </w:placeholder>
              <w:showingPlcHdr/>
              <w:comboBox>
                <w:listItem w:value="Choisissez un élément."/>
                <w:listItem w:displayText="Élaboration de pistes d'interventions qui répondent aux besoins de base de l'usager et qui contribuent à son bien-être " w:value="Élaboration de pistes d'interventions qui répondent aux besoins de base de l'usager et qui contribuent à son bien-être "/>
                <w:listItem w:displayText="Élaboration d'une routine de soins ou de séquences de gestes adaptés" w:value="Élaboration d'une routine de soins ou de séquences de gestes adaptés"/>
                <w:listItem w:displayText="Adaptation de l'environnement" w:value="Adaptation de l'environnement"/>
                <w:listItem w:displayText="Écoute, support et réassurance" w:value="Écoute, support et réassurance"/>
                <w:listItem w:displayText="Identification et organisation d'activités occupationnelles" w:value="Identification et organisation d'activités occupationnelles"/>
                <w:listItem w:displayText="Support et assistance à la réalisation de certaines démarches" w:value="Support et assistance à la réalisation de certaines démarches"/>
                <w:listItem w:displayText="Enseignement et pratique d'habiletés sociales" w:value="Enseignement et pratique d'habiletés sociales"/>
                <w:listItem w:displayText="Activités qui préviennent le déconditionnement:" w:value="Activités qui préviennent le déconditionnement:"/>
                <w:listItem w:displayText="Activités sociales:" w:value="Activités sociales:"/>
                <w:listItem w:displayText=" " w:value=" "/>
              </w:comboBox>
            </w:sdtPr>
            <w:sdtEndPr/>
            <w:sdtContent>
              <w:p w14:paraId="068F34B0" w14:textId="745C3913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tc>
          <w:tcPr>
            <w:tcW w:w="1204" w:type="dxa"/>
          </w:tcPr>
          <w:p w14:paraId="3EE5043A" w14:textId="2311C608" w:rsidR="00DE2C27" w:rsidRPr="00DE2C27" w:rsidRDefault="00DE2C27" w:rsidP="00DE2C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14:paraId="72DFF910" w14:textId="7BE6D6A0" w:rsidR="00DE2C27" w:rsidRPr="00DE2C27" w:rsidRDefault="00DE2C27" w:rsidP="00DE2C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2C27" w:rsidRPr="00DE2C27" w14:paraId="4C887959" w14:textId="77777777" w:rsidTr="00DD3445">
        <w:permEnd w:id="1380797139" w:displacedByCustomXml="next"/>
        <w:permEnd w:id="1011442" w:displacedByCustomXml="next"/>
        <w:permEnd w:id="1727494661" w:displacedByCustomXml="next"/>
        <w:permEnd w:id="1820676337" w:displacedByCustomXml="next"/>
        <w:permEnd w:id="915764149" w:displacedByCustomXml="next"/>
        <w:permEnd w:id="1205943645" w:displacedByCustomXml="next"/>
        <w:permEnd w:id="406931047" w:displacedByCustomXml="next"/>
        <w:permEnd w:id="1377114782" w:displacedByCustomXml="next"/>
        <w:permStart w:id="1368991244" w:edGrp="everyone" w:colFirst="0" w:colLast="0" w:displacedByCustomXml="next"/>
        <w:permStart w:id="2034845563" w:edGrp="everyone" w:colFirst="1" w:colLast="1" w:displacedByCustomXml="next"/>
        <w:permStart w:id="892480535" w:edGrp="everyone" w:colFirst="2" w:colLast="2" w:displacedByCustomXml="next"/>
        <w:permStart w:id="695665564" w:edGrp="everyone" w:colFirst="3" w:colLast="3" w:displacedByCustomXml="next"/>
        <w:permStart w:id="572292908" w:edGrp="everyone" w:colFirst="4" w:colLast="4" w:displacedByCustomXml="next"/>
        <w:permStart w:id="585127638" w:edGrp="everyone" w:colFirst="5" w:colLast="5" w:displacedByCustomXml="next"/>
        <w:permStart w:id="445133770" w:edGrp="everyone" w:colFirst="6" w:colLast="6" w:displacedByCustomXml="next"/>
        <w:permStart w:id="957709087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97917705"/>
            <w:placeholder>
              <w:docPart w:val="974D57E0938642E88C0AE2B263600315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26" w:type="dxa"/>
              </w:tcPr>
              <w:p w14:paraId="0A487359" w14:textId="1006C469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651" w:type="dxa"/>
          </w:tcPr>
          <w:p w14:paraId="187DCE56" w14:textId="41CE8085" w:rsidR="00DE2C27" w:rsidRPr="00DE2C27" w:rsidRDefault="00DE2C27" w:rsidP="00DE2C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E2C27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62603660"/>
                <w:placeholder>
                  <w:docPart w:val="74935FD59E31497BB49060ABED02BDCB"/>
                </w:placeholder>
                <w:showingPlcHdr/>
                <w:comboBox>
                  <w:listItem w:value="Choisissez un élément."/>
                  <w:listItem w:displayText="Refus de collaboration à certains soins:" w:value="Refus de collaboration à certains soins:"/>
                  <w:listItem w:displayText="Difficulté à s'adapter aux changements:" w:value="Difficulté à s'adapter aux changements:"/>
                  <w:listItem w:displayText="Difficultés au niveau des habiletés sociales:" w:value="Difficultés au niveau des habiletés sociales:"/>
                  <w:listItem w:displayText="Périodes de désorganisations observées:" w:value="Périodes de désorganisations observées:"/>
                  <w:listItem w:displayText="Écarts de comportements:" w:value="Écarts de comportements:"/>
                  <w:listItem w:displayText="Difficultés dans la réalisations de certaines démarches:" w:value="Difficultés dans la réalisations de certaines démarches:"/>
                  <w:listItem w:displayText="Périodes d'agitation observées:" w:value="Périodes d'agitation observées:"/>
                  <w:listItem w:displayText="Besoins d'activités occupationnelles:" w:value="Besoins d'activités occupationnelles:"/>
                  <w:listItem w:displayText="Risque de déconditionnement:" w:value="Risque de déconditionnement:"/>
                  <w:listItem w:displayText="Isolement social:" w:value="Isolement social:"/>
                  <w:listItem w:displayText=" " w:value=" "/>
                </w:comboBox>
              </w:sdtPr>
              <w:sdtEndPr/>
              <w:sdtContent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400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66835628"/>
              <w:placeholder>
                <w:docPart w:val="F046D4E6F1CE491484442943D87CFE5F"/>
              </w:placeholder>
              <w:showingPlcHdr/>
              <w:comboBox>
                <w:listItem w:value="Choisissez un élément."/>
                <w:listItem w:displayText="Que M/Mme reçoive les soins requis en toute quiétude: " w:value="Que M/Mme reçoive les soins requis en toute quiétude: "/>
                <w:listItem w:displayText="Que M/Mme chemine jusqu'à accepter les divers changements:" w:value="Que M/Mme chemine jusqu'à accepter les divers changements:"/>
                <w:listItem w:displayText="Que l'environnement de M/Mme soit adapté à ses intérêts et besoins:" w:value="Que l'environnement de M/Mme soit adapté à ses intérêts et besoins:"/>
                <w:listItem w:displayText="Que M/Mme développe de bonnes habiletés sociales:" w:value="Que M/Mme développe de bonnes habiletés sociales:"/>
                <w:listItem w:displayText="Que M/Mme ait réponse à  tous ses besoins: " w:value="Que M/Mme ait réponse à  tous ses besoins: "/>
                <w:listItem w:displayText="Que M/Mme démontre un état de bien-être et de quiétude:" w:value="Que M/Mme démontre un état de bien-être et de quiétude:"/>
                <w:listItem w:displayText="Que M/Mme reçoive le support et l'assistance requise à la réalisation de certaines démarches: " w:value="Que M/Mme reçoive le support et l'assistance requise à la réalisation de certaines démarches: "/>
                <w:listItem w:displayText="Que M/Mme vive en harmonie avec le personnel et les autres usagers: " w:value="Que M/Mme vive en harmonie avec le personnel et les autres usagers: "/>
                <w:listItem w:displayText="Que M/Mme réalise des activités occupationnelles répondant à ses intérêts:" w:value="Que M/Mme réalise des activités occupationnelles répondant à ses intérêts:"/>
                <w:listItem w:displayText="Que M/Mme maintienne ses capacités actuelles:" w:value="Que M/Mme maintienne ses capacités actuelles:"/>
                <w:listItem w:displayText=" " w:value=" "/>
              </w:comboBox>
            </w:sdtPr>
            <w:sdtEndPr/>
            <w:sdtContent>
              <w:p w14:paraId="79EBBBA4" w14:textId="77777777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1957395954"/>
              <w:placeholder>
                <w:docPart w:val="ADC22F87B4964754A2D1A262B6E19457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 " w:value=" "/>
              </w:comboBox>
            </w:sdtPr>
            <w:sdtEndPr/>
            <w:sdtContent>
              <w:p w14:paraId="7D8AB0F3" w14:textId="638A72E5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289813076"/>
            <w:placeholder>
              <w:docPart w:val="4C9BC3A5E21F4E18A9FA0D50FA6AF33E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684" w:type="dxa"/>
              </w:tcPr>
              <w:p w14:paraId="4CB34D84" w14:textId="33443756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472" w:type="dxa"/>
          </w:tcPr>
          <w:sdt>
            <w:sdtPr>
              <w:rPr>
                <w:rFonts w:asciiTheme="minorHAnsi" w:eastAsia="Calibri" w:hAnsiTheme="minorHAnsi" w:cstheme="minorHAnsi"/>
                <w:sz w:val="20"/>
                <w:szCs w:val="20"/>
              </w:rPr>
              <w:id w:val="372590752"/>
              <w:placeholder>
                <w:docPart w:val="ACA0F9EF48864E3AB280D728E8B46A5C"/>
              </w:placeholder>
              <w:showingPlcHdr/>
              <w:comboBox>
                <w:listItem w:value="Choisissez un élément."/>
                <w:listItem w:displayText="Élaboration de pistes d'interventions qui répondent aux besoins de base de l'usager et qui contribuent à son bien-être " w:value="Élaboration de pistes d'interventions qui répondent aux besoins de base de l'usager et qui contribuent à son bien-être "/>
                <w:listItem w:displayText="Élaboration d'une routine de soins ou de séquences de gestes adaptés" w:value="Élaboration d'une routine de soins ou de séquences de gestes adaptés"/>
                <w:listItem w:displayText="Adaptation de l'environnement" w:value="Adaptation de l'environnement"/>
                <w:listItem w:displayText="Écoute, support et réassurance" w:value="Écoute, support et réassurance"/>
                <w:listItem w:displayText="Identification et organisation d'activités occupationnelles" w:value="Identification et organisation d'activités occupationnelles"/>
                <w:listItem w:displayText="Support et assistance à la réalisation de certaines démarches" w:value="Support et assistance à la réalisation de certaines démarches"/>
                <w:listItem w:displayText="Enseignement et pratique d'habiletés sociales" w:value="Enseignement et pratique d'habiletés sociales"/>
                <w:listItem w:displayText="Activités qui préviennent le déconditionnement:" w:value="Activités qui préviennent le déconditionnement:"/>
                <w:listItem w:displayText="Activités sociales:" w:value="Activités sociales:"/>
                <w:listItem w:displayText=" " w:value=" "/>
              </w:comboBox>
            </w:sdtPr>
            <w:sdtEndPr/>
            <w:sdtContent>
              <w:p w14:paraId="32AF9C5F" w14:textId="77777777" w:rsidR="00DE2C27" w:rsidRPr="00DE2C27" w:rsidRDefault="00DE2C27" w:rsidP="00DE2C27">
                <w:pPr>
                  <w:rPr>
                    <w:rFonts w:asciiTheme="minorHAnsi" w:eastAsia="Calibr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eastAsia="Calibri" w:hAnsiTheme="minorHAnsi" w:cstheme="minorHAnsi"/>
                <w:sz w:val="20"/>
                <w:szCs w:val="20"/>
              </w:rPr>
              <w:id w:val="1980264981"/>
              <w:placeholder>
                <w:docPart w:val="44742395F3DA4A7483111CD72197E4E7"/>
              </w:placeholder>
              <w:showingPlcHdr/>
              <w:comboBox>
                <w:listItem w:value="Choisissez un élément."/>
                <w:listItem w:displayText="Élaboration de pistes d'interventions qui répondent aux besoins de base de l'usager et qui contribuent à son bien-être " w:value="Élaboration de pistes d'interventions qui répondent aux besoins de base de l'usager et qui contribuent à son bien-être "/>
                <w:listItem w:displayText="Élaboration d'une routine de soins ou de séquences de gestes adaptés" w:value="Élaboration d'une routine de soins ou de séquences de gestes adaptés"/>
                <w:listItem w:displayText="Adaptation de l'environnement" w:value="Adaptation de l'environnement"/>
                <w:listItem w:displayText="Écoute, support et réassurance" w:value="Écoute, support et réassurance"/>
                <w:listItem w:displayText="Identification et organisation d'activités occupationnelles" w:value="Identification et organisation d'activités occupationnelles"/>
                <w:listItem w:displayText="Support et assistance à la réalisation de certaines démarches" w:value="Support et assistance à la réalisation de certaines démarches"/>
                <w:listItem w:displayText="Enseignement et pratique d'habiletés sociales" w:value="Enseignement et pratique d'habiletés sociales"/>
                <w:listItem w:displayText="Activités qui préviennent le déconditionnement:" w:value="Activités qui préviennent le déconditionnement:"/>
                <w:listItem w:displayText="Activités sociales:" w:value="Activités sociales:"/>
                <w:listItem w:displayText=" " w:value=" "/>
              </w:comboBox>
            </w:sdtPr>
            <w:sdtEndPr/>
            <w:sdtContent>
              <w:p w14:paraId="160EC234" w14:textId="77777777" w:rsidR="00DE2C27" w:rsidRPr="00DE2C27" w:rsidRDefault="00DE2C27" w:rsidP="00DE2C27">
                <w:pPr>
                  <w:rPr>
                    <w:rFonts w:asciiTheme="minorHAnsi" w:eastAsia="Calibr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eastAsia="Calibri" w:hAnsiTheme="minorHAnsi" w:cstheme="minorHAnsi"/>
                <w:sz w:val="20"/>
                <w:szCs w:val="20"/>
              </w:rPr>
              <w:id w:val="-48758266"/>
              <w:placeholder>
                <w:docPart w:val="218B405D649A4098889A569E89723A11"/>
              </w:placeholder>
              <w:showingPlcHdr/>
              <w:comboBox>
                <w:listItem w:value="Choisissez un élément."/>
                <w:listItem w:displayText="Élaboration de pistes d'interventions qui répondent aux besoins de base de l'usager et qui contribuent à son bien-être " w:value="Élaboration de pistes d'interventions qui répondent aux besoins de base de l'usager et qui contribuent à son bien-être "/>
                <w:listItem w:displayText="Élaboration d'une routine de soins ou de séquences de gestes adaptés" w:value="Élaboration d'une routine de soins ou de séquences de gestes adaptés"/>
                <w:listItem w:displayText="Adaptation de l'environnement" w:value="Adaptation de l'environnement"/>
                <w:listItem w:displayText="Écoute, support et réassurance" w:value="Écoute, support et réassurance"/>
                <w:listItem w:displayText="Identification et organisation d'activités occupationnelles" w:value="Identification et organisation d'activités occupationnelles"/>
                <w:listItem w:displayText="Support et assistance à la réalisation de certaines démarches" w:value="Support et assistance à la réalisation de certaines démarches"/>
                <w:listItem w:displayText="Enseignement et pratique d'habiletés sociales" w:value="Enseignement et pratique d'habiletés sociales"/>
                <w:listItem w:displayText="Activités qui préviennent le déconditionnement:" w:value="Activités qui préviennent le déconditionnement:"/>
                <w:listItem w:displayText="Activités sociales:" w:value="Activités sociales:"/>
                <w:listItem w:displayText=" " w:value=" "/>
              </w:comboBox>
            </w:sdtPr>
            <w:sdtEndPr/>
            <w:sdtContent>
              <w:p w14:paraId="6DB9B8B4" w14:textId="4F3D08A0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tc>
          <w:tcPr>
            <w:tcW w:w="1204" w:type="dxa"/>
          </w:tcPr>
          <w:p w14:paraId="08EFBFB0" w14:textId="42EBCDA0" w:rsidR="00DE2C27" w:rsidRPr="00DE2C27" w:rsidRDefault="00DE2C27" w:rsidP="00DE2C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14:paraId="709984CC" w14:textId="6B3C3DAE" w:rsidR="00DE2C27" w:rsidRPr="00DE2C27" w:rsidRDefault="00DE2C27" w:rsidP="00DE2C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2C27" w:rsidRPr="00DE2C27" w14:paraId="51DD5318" w14:textId="77777777" w:rsidTr="00DD3445">
        <w:permEnd w:id="1368991244" w:displacedByCustomXml="next"/>
        <w:permEnd w:id="2034845563" w:displacedByCustomXml="next"/>
        <w:permEnd w:id="892480535" w:displacedByCustomXml="next"/>
        <w:permEnd w:id="695665564" w:displacedByCustomXml="next"/>
        <w:permEnd w:id="572292908" w:displacedByCustomXml="next"/>
        <w:permEnd w:id="585127638" w:displacedByCustomXml="next"/>
        <w:permEnd w:id="445133770" w:displacedByCustomXml="next"/>
        <w:permEnd w:id="957709087" w:displacedByCustomXml="next"/>
        <w:permStart w:id="1675897373" w:edGrp="everyone" w:colFirst="0" w:colLast="0" w:displacedByCustomXml="next"/>
        <w:permStart w:id="1429937689" w:edGrp="everyone" w:colFirst="1" w:colLast="1" w:displacedByCustomXml="next"/>
        <w:permStart w:id="649425307" w:edGrp="everyone" w:colFirst="2" w:colLast="2" w:displacedByCustomXml="next"/>
        <w:permStart w:id="1813329011" w:edGrp="everyone" w:colFirst="3" w:colLast="3" w:displacedByCustomXml="next"/>
        <w:permStart w:id="318386305" w:edGrp="everyone" w:colFirst="4" w:colLast="4" w:displacedByCustomXml="next"/>
        <w:permStart w:id="1694972420" w:edGrp="everyone" w:colFirst="5" w:colLast="5" w:displacedByCustomXml="next"/>
        <w:permStart w:id="1639908127" w:edGrp="everyone" w:colFirst="6" w:colLast="6" w:displacedByCustomXml="next"/>
        <w:permStart w:id="499133313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701115191"/>
            <w:placeholder>
              <w:docPart w:val="E1EB88A298A642E8BBED63D7326177D7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26" w:type="dxa"/>
              </w:tcPr>
              <w:p w14:paraId="2AA43342" w14:textId="1CF5449A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651" w:type="dxa"/>
          </w:tcPr>
          <w:p w14:paraId="784F4257" w14:textId="59FAC70F" w:rsidR="00DE2C27" w:rsidRPr="00DE2C27" w:rsidRDefault="00DE2C27" w:rsidP="00DE2C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E2C27">
              <w:rPr>
                <w:rFonts w:asciiTheme="minorHAnsi" w:hAnsiTheme="minorHAnsi" w:cstheme="minorHAnsi"/>
                <w:sz w:val="20"/>
                <w:szCs w:val="20"/>
              </w:rPr>
              <w:t>6.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64232222"/>
                <w:placeholder>
                  <w:docPart w:val="7B29ED611D184E4084AD624A98BD98BC"/>
                </w:placeholder>
                <w:showingPlcHdr/>
                <w:comboBox>
                  <w:listItem w:value="Choisissez un élément."/>
                  <w:listItem w:displayText="Refus de collaboration à certains soins:" w:value="Refus de collaboration à certains soins:"/>
                  <w:listItem w:displayText="Difficulté à s'adapter aux changements:" w:value="Difficulté à s'adapter aux changements:"/>
                  <w:listItem w:displayText="Difficultés au niveau des habiletés sociales:" w:value="Difficultés au niveau des habiletés sociales:"/>
                  <w:listItem w:displayText="Périodes de désorganisations observées:" w:value="Périodes de désorganisations observées:"/>
                  <w:listItem w:displayText="Écarts de comportements:" w:value="Écarts de comportements:"/>
                  <w:listItem w:displayText="Difficultés dans la réalisations de certaines démarches:" w:value="Difficultés dans la réalisations de certaines démarches:"/>
                  <w:listItem w:displayText="Périodes d'agitation observées:" w:value="Périodes d'agitation observées:"/>
                  <w:listItem w:displayText="Besoins d'activités occupationnelles:" w:value="Besoins d'activités occupationnelles:"/>
                  <w:listItem w:displayText="Risque de déconditionnement:" w:value="Risque de déconditionnement:"/>
                  <w:listItem w:displayText="Isolement social:" w:value="Isolement social:"/>
                  <w:listItem w:displayText=" " w:value=" "/>
                </w:comboBox>
              </w:sdtPr>
              <w:sdtEndPr/>
              <w:sdtContent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400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1387869710"/>
              <w:placeholder>
                <w:docPart w:val="1973427ADC994C6F8C53CFAAF7EE9AA7"/>
              </w:placeholder>
              <w:showingPlcHdr/>
              <w:comboBox>
                <w:listItem w:value="Choisissez un élément."/>
                <w:listItem w:displayText="Que M/Mme reçoive les soins requis en toute quiétude: " w:value="Que M/Mme reçoive les soins requis en toute quiétude: "/>
                <w:listItem w:displayText="Que M/Mme chemine jusqu'à accepter les divers changements:" w:value="Que M/Mme chemine jusqu'à accepter les divers changements:"/>
                <w:listItem w:displayText="Que l'environnement de M/Mme soit adapté à ses intérêts et besoins:" w:value="Que l'environnement de M/Mme soit adapté à ses intérêts et besoins:"/>
                <w:listItem w:displayText="Que M/Mme développe de bonnes habiletés sociales:" w:value="Que M/Mme développe de bonnes habiletés sociales:"/>
                <w:listItem w:displayText="Que M/Mme ait réponse à  tous ses besoins: " w:value="Que M/Mme ait réponse à  tous ses besoins: "/>
                <w:listItem w:displayText="Que M/Mme démontre un état de bien-être et de quiétude:" w:value="Que M/Mme démontre un état de bien-être et de quiétude:"/>
                <w:listItem w:displayText="Que M/Mme reçoive le support et l'assistance requise à la réalisation de certaines démarches: " w:value="Que M/Mme reçoive le support et l'assistance requise à la réalisation de certaines démarches: "/>
                <w:listItem w:displayText="Que M/Mme vive en harmonie avec le personnel et les autres usagers: " w:value="Que M/Mme vive en harmonie avec le personnel et les autres usagers: "/>
                <w:listItem w:displayText="Que M/Mme réalise des activités occupationnelles répondant à ses intérêts:" w:value="Que M/Mme réalise des activités occupationnelles répondant à ses intérêts:"/>
                <w:listItem w:displayText="Que M/Mme maintienne ses capacités actuelles:" w:value="Que M/Mme maintienne ses capacités actuelles:"/>
                <w:listItem w:displayText=" " w:value=" "/>
              </w:comboBox>
            </w:sdtPr>
            <w:sdtEndPr/>
            <w:sdtContent>
              <w:p w14:paraId="249F8B3A" w14:textId="77777777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355649680"/>
              <w:placeholder>
                <w:docPart w:val="95E01F8CF41B46DF866330CD66276BAE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 " w:value=" "/>
              </w:comboBox>
            </w:sdtPr>
            <w:sdtEndPr/>
            <w:sdtContent>
              <w:p w14:paraId="34EC64DD" w14:textId="17ACFBAD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632832605"/>
            <w:placeholder>
              <w:docPart w:val="066446C104964FE2985BA5CEA639B235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684" w:type="dxa"/>
              </w:tcPr>
              <w:p w14:paraId="6BE63B0A" w14:textId="51E0CD15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472" w:type="dxa"/>
          </w:tcPr>
          <w:sdt>
            <w:sdtPr>
              <w:rPr>
                <w:rFonts w:asciiTheme="minorHAnsi" w:eastAsia="Calibri" w:hAnsiTheme="minorHAnsi" w:cstheme="minorHAnsi"/>
                <w:sz w:val="20"/>
                <w:szCs w:val="20"/>
              </w:rPr>
              <w:id w:val="-1552762339"/>
              <w:placeholder>
                <w:docPart w:val="79EF0B9E8E3143689EABB656743127CA"/>
              </w:placeholder>
              <w:showingPlcHdr/>
              <w:comboBox>
                <w:listItem w:value="Choisissez un élément."/>
                <w:listItem w:displayText="Élaboration de pistes d'interventions qui répondent aux besoins de base de l'usager et qui contribuent à son bien-être " w:value="Élaboration de pistes d'interventions qui répondent aux besoins de base de l'usager et qui contribuent à son bien-être "/>
                <w:listItem w:displayText="Élaboration d'une routine de soins ou de séquences de gestes adaptés" w:value="Élaboration d'une routine de soins ou de séquences de gestes adaptés"/>
                <w:listItem w:displayText="Adaptation de l'environnement" w:value="Adaptation de l'environnement"/>
                <w:listItem w:displayText="Écoute, support et réassurance" w:value="Écoute, support et réassurance"/>
                <w:listItem w:displayText="Identification et organisation d'activités occupationnelles" w:value="Identification et organisation d'activités occupationnelles"/>
                <w:listItem w:displayText="Support et assistance à la réalisation de certaines démarches" w:value="Support et assistance à la réalisation de certaines démarches"/>
                <w:listItem w:displayText="Enseignement et pratique d'habiletés sociales" w:value="Enseignement et pratique d'habiletés sociales"/>
                <w:listItem w:displayText="Activités qui préviennent le déconditionnement:" w:value="Activités qui préviennent le déconditionnement:"/>
                <w:listItem w:displayText="Activités sociales:" w:value="Activités sociales:"/>
                <w:listItem w:displayText=" " w:value=" "/>
              </w:comboBox>
            </w:sdtPr>
            <w:sdtEndPr/>
            <w:sdtContent>
              <w:p w14:paraId="0CFBFFE8" w14:textId="77777777" w:rsidR="00DE2C27" w:rsidRPr="00DE2C27" w:rsidRDefault="00DE2C27" w:rsidP="00DE2C27">
                <w:pPr>
                  <w:rPr>
                    <w:rFonts w:asciiTheme="minorHAnsi" w:eastAsia="Calibr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eastAsia="Calibri" w:hAnsiTheme="minorHAnsi" w:cstheme="minorHAnsi"/>
                <w:sz w:val="20"/>
                <w:szCs w:val="20"/>
              </w:rPr>
              <w:id w:val="1342591675"/>
              <w:placeholder>
                <w:docPart w:val="EE3C1CAF7B5B4033BCCBE12DBD149A9F"/>
              </w:placeholder>
              <w:showingPlcHdr/>
              <w:comboBox>
                <w:listItem w:value="Choisissez un élément."/>
                <w:listItem w:displayText="Élaboration de pistes d'interventions qui répondent aux besoins de base de l'usager et qui contribuent à son bien-être " w:value="Élaboration de pistes d'interventions qui répondent aux besoins de base de l'usager et qui contribuent à son bien-être "/>
                <w:listItem w:displayText="Élaboration d'une routine de soins ou de séquences de gestes adaptés" w:value="Élaboration d'une routine de soins ou de séquences de gestes adaptés"/>
                <w:listItem w:displayText="Adaptation de l'environnement" w:value="Adaptation de l'environnement"/>
                <w:listItem w:displayText="Écoute, support et réassurance" w:value="Écoute, support et réassurance"/>
                <w:listItem w:displayText="Identification et organisation d'activités occupationnelles" w:value="Identification et organisation d'activités occupationnelles"/>
                <w:listItem w:displayText="Support et assistance à la réalisation de certaines démarches" w:value="Support et assistance à la réalisation de certaines démarches"/>
                <w:listItem w:displayText="Enseignement et pratique d'habiletés sociales" w:value="Enseignement et pratique d'habiletés sociales"/>
                <w:listItem w:displayText="Activités qui préviennent le déconditionnement:" w:value="Activités qui préviennent le déconditionnement:"/>
                <w:listItem w:displayText="Activités sociales:" w:value="Activités sociales:"/>
                <w:listItem w:displayText=" " w:value=" "/>
              </w:comboBox>
            </w:sdtPr>
            <w:sdtEndPr/>
            <w:sdtContent>
              <w:p w14:paraId="3A951EBB" w14:textId="77777777" w:rsidR="00DE2C27" w:rsidRPr="00DE2C27" w:rsidRDefault="00DE2C27" w:rsidP="00DE2C27">
                <w:pPr>
                  <w:rPr>
                    <w:rFonts w:asciiTheme="minorHAnsi" w:eastAsia="Calibr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eastAsia="Calibri" w:hAnsiTheme="minorHAnsi" w:cstheme="minorHAnsi"/>
                <w:sz w:val="20"/>
                <w:szCs w:val="20"/>
              </w:rPr>
              <w:id w:val="549649851"/>
              <w:placeholder>
                <w:docPart w:val="582A800612924B2884879B02517C1DED"/>
              </w:placeholder>
              <w:showingPlcHdr/>
              <w:comboBox>
                <w:listItem w:value="Choisissez un élément."/>
                <w:listItem w:displayText="Élaboration de pistes d'interventions qui répondent aux besoins de base de l'usager et qui contribuent à son bien-être " w:value="Élaboration de pistes d'interventions qui répondent aux besoins de base de l'usager et qui contribuent à son bien-être "/>
                <w:listItem w:displayText="Élaboration d'une routine de soins ou de séquences de gestes adaptés" w:value="Élaboration d'une routine de soins ou de séquences de gestes adaptés"/>
                <w:listItem w:displayText="Adaptation de l'environnement" w:value="Adaptation de l'environnement"/>
                <w:listItem w:displayText="Écoute, support et réassurance" w:value="Écoute, support et réassurance"/>
                <w:listItem w:displayText="Identification et organisation d'activités occupationnelles" w:value="Identification et organisation d'activités occupationnelles"/>
                <w:listItem w:displayText="Support et assistance à la réalisation de certaines démarches" w:value="Support et assistance à la réalisation de certaines démarches"/>
                <w:listItem w:displayText="Enseignement et pratique d'habiletés sociales" w:value="Enseignement et pratique d'habiletés sociales"/>
                <w:listItem w:displayText="Activités qui préviennent le déconditionnement:" w:value="Activités qui préviennent le déconditionnement:"/>
                <w:listItem w:displayText="Activités sociales:" w:value="Activités sociales:"/>
                <w:listItem w:displayText=" " w:value=" "/>
              </w:comboBox>
            </w:sdtPr>
            <w:sdtEndPr/>
            <w:sdtContent>
              <w:p w14:paraId="2B9409D0" w14:textId="05C8AF4C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tc>
          <w:tcPr>
            <w:tcW w:w="1204" w:type="dxa"/>
          </w:tcPr>
          <w:p w14:paraId="69493857" w14:textId="00E19ECA" w:rsidR="00DE2C27" w:rsidRPr="00DE2C27" w:rsidRDefault="00DE2C27" w:rsidP="00DE2C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14:paraId="39036242" w14:textId="6A95685F" w:rsidR="00DE2C27" w:rsidRPr="00DE2C27" w:rsidRDefault="00DE2C27" w:rsidP="00DE2C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2C27" w:rsidRPr="00DE2C27" w14:paraId="63897FCE" w14:textId="77777777" w:rsidTr="00DD3445">
        <w:permEnd w:id="1675897373" w:displacedByCustomXml="next"/>
        <w:permEnd w:id="1429937689" w:displacedByCustomXml="next"/>
        <w:permEnd w:id="649425307" w:displacedByCustomXml="next"/>
        <w:permEnd w:id="1813329011" w:displacedByCustomXml="next"/>
        <w:permEnd w:id="318386305" w:displacedByCustomXml="next"/>
        <w:permEnd w:id="1694972420" w:displacedByCustomXml="next"/>
        <w:permEnd w:id="1639908127" w:displacedByCustomXml="next"/>
        <w:permEnd w:id="499133313" w:displacedByCustomXml="next"/>
        <w:permStart w:id="608834741" w:edGrp="everyone" w:colFirst="0" w:colLast="0" w:displacedByCustomXml="next"/>
        <w:permStart w:id="1049258582" w:edGrp="everyone" w:colFirst="1" w:colLast="1" w:displacedByCustomXml="next"/>
        <w:permStart w:id="2078833354" w:edGrp="everyone" w:colFirst="2" w:colLast="2" w:displacedByCustomXml="next"/>
        <w:permStart w:id="1510559100" w:edGrp="everyone" w:colFirst="3" w:colLast="3" w:displacedByCustomXml="next"/>
        <w:permStart w:id="1373462442" w:edGrp="everyone" w:colFirst="4" w:colLast="4" w:displacedByCustomXml="next"/>
        <w:permStart w:id="337527722" w:edGrp="everyone" w:colFirst="5" w:colLast="5" w:displacedByCustomXml="next"/>
        <w:permStart w:id="1218120222" w:edGrp="everyone" w:colFirst="6" w:colLast="6" w:displacedByCustomXml="next"/>
        <w:permStart w:id="1694115621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886781406"/>
            <w:placeholder>
              <w:docPart w:val="01D35CD234854E9DBFE75CE0515AFBBD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26" w:type="dxa"/>
              </w:tcPr>
              <w:p w14:paraId="32C9A6BF" w14:textId="7A91CBA4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651" w:type="dxa"/>
          </w:tcPr>
          <w:p w14:paraId="7D0EBDDB" w14:textId="5F28428B" w:rsidR="00DE2C27" w:rsidRPr="00DE2C27" w:rsidRDefault="00DE2C27" w:rsidP="00DE2C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E2C27">
              <w:rPr>
                <w:rFonts w:asciiTheme="minorHAnsi" w:hAnsiTheme="minorHAnsi" w:cstheme="minorHAnsi"/>
                <w:sz w:val="20"/>
                <w:szCs w:val="20"/>
              </w:rPr>
              <w:t>7.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02310325"/>
                <w:placeholder>
                  <w:docPart w:val="CF83B949373349A4849DA42C55BB0B74"/>
                </w:placeholder>
                <w:showingPlcHdr/>
                <w:comboBox>
                  <w:listItem w:value="Choisissez un élément."/>
                  <w:listItem w:displayText="Refus de collaboration à certains soins:" w:value="Refus de collaboration à certains soins:"/>
                  <w:listItem w:displayText="Difficulté à s'adapter aux changements:" w:value="Difficulté à s'adapter aux changements:"/>
                  <w:listItem w:displayText="Difficultés au niveau des habiletés sociales:" w:value="Difficultés au niveau des habiletés sociales:"/>
                  <w:listItem w:displayText="Périodes de désorganisations observées:" w:value="Périodes de désorganisations observées:"/>
                  <w:listItem w:displayText="Écarts de comportements:" w:value="Écarts de comportements:"/>
                  <w:listItem w:displayText="Difficultés dans la réalisations de certaines démarches:" w:value="Difficultés dans la réalisations de certaines démarches:"/>
                  <w:listItem w:displayText="Périodes d'agitation observées:" w:value="Périodes d'agitation observées:"/>
                  <w:listItem w:displayText="Besoins d'activités occupationnelles:" w:value="Besoins d'activités occupationnelles:"/>
                  <w:listItem w:displayText="Risque de déconditionnement:" w:value="Risque de déconditionnement:"/>
                  <w:listItem w:displayText="Isolement social:" w:value="Isolement social:"/>
                  <w:listItem w:displayText=" " w:value=" "/>
                </w:comboBox>
              </w:sdtPr>
              <w:sdtEndPr/>
              <w:sdtContent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400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23020220"/>
              <w:placeholder>
                <w:docPart w:val="A98DDEF4342D4B478ADE051860A3E240"/>
              </w:placeholder>
              <w:showingPlcHdr/>
              <w:comboBox>
                <w:listItem w:value="Choisissez un élément."/>
                <w:listItem w:displayText="Que M/Mme reçoive les soins requis en toute quiétude: " w:value="Que M/Mme reçoive les soins requis en toute quiétude: "/>
                <w:listItem w:displayText="Que M/Mme chemine jusqu'à accepter les divers changements:" w:value="Que M/Mme chemine jusqu'à accepter les divers changements:"/>
                <w:listItem w:displayText="Que l'environnement de M/Mme soit adapté à ses intérêts et besoins:" w:value="Que l'environnement de M/Mme soit adapté à ses intérêts et besoins:"/>
                <w:listItem w:displayText="Que M/Mme développe de bonnes habiletés sociales:" w:value="Que M/Mme développe de bonnes habiletés sociales:"/>
                <w:listItem w:displayText="Que M/Mme ait réponse à  tous ses besoins: " w:value="Que M/Mme ait réponse à  tous ses besoins: "/>
                <w:listItem w:displayText="Que M/Mme démontre un état de bien-être et de quiétude:" w:value="Que M/Mme démontre un état de bien-être et de quiétude:"/>
                <w:listItem w:displayText="Que M/Mme reçoive le support et l'assistance requise à la réalisation de certaines démarches: " w:value="Que M/Mme reçoive le support et l'assistance requise à la réalisation de certaines démarches: "/>
                <w:listItem w:displayText="Que M/Mme vive en harmonie avec le personnel et les autres usagers: " w:value="Que M/Mme vive en harmonie avec le personnel et les autres usagers: "/>
                <w:listItem w:displayText="Que M/Mme réalise des activités occupationnelles répondant à ses intérêts:" w:value="Que M/Mme réalise des activités occupationnelles répondant à ses intérêts:"/>
                <w:listItem w:displayText="Que M/Mme maintienne ses capacités actuelles:" w:value="Que M/Mme maintienne ses capacités actuelles:"/>
                <w:listItem w:displayText=" " w:value=" "/>
              </w:comboBox>
            </w:sdtPr>
            <w:sdtEndPr/>
            <w:sdtContent>
              <w:p w14:paraId="05CCB9F2" w14:textId="77777777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974068965"/>
              <w:placeholder>
                <w:docPart w:val="57C4D4966A3A4FE6814E855C8BB27AAA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 " w:value=" "/>
              </w:comboBox>
            </w:sdtPr>
            <w:sdtEndPr/>
            <w:sdtContent>
              <w:p w14:paraId="23AA2643" w14:textId="1A062AD2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575751377"/>
            <w:placeholder>
              <w:docPart w:val="363A3A2FA3644FED868FE104825BA50C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684" w:type="dxa"/>
              </w:tcPr>
              <w:p w14:paraId="518A8BD1" w14:textId="477E847C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472" w:type="dxa"/>
          </w:tcPr>
          <w:sdt>
            <w:sdtPr>
              <w:rPr>
                <w:rFonts w:asciiTheme="minorHAnsi" w:eastAsia="Calibri" w:hAnsiTheme="minorHAnsi" w:cstheme="minorHAnsi"/>
                <w:sz w:val="20"/>
                <w:szCs w:val="20"/>
              </w:rPr>
              <w:id w:val="-2093768929"/>
              <w:placeholder>
                <w:docPart w:val="83071260B7CE4F8FA6354E6BEB680E6B"/>
              </w:placeholder>
              <w:showingPlcHdr/>
              <w:comboBox>
                <w:listItem w:value="Choisissez un élément."/>
                <w:listItem w:displayText="Élaboration de pistes d'interventions qui répondent aux besoins de base de l'usager et qui contribuent à son bien-être " w:value="Élaboration de pistes d'interventions qui répondent aux besoins de base de l'usager et qui contribuent à son bien-être "/>
                <w:listItem w:displayText="Élaboration d'une routine de soins ou de séquences de gestes adaptés" w:value="Élaboration d'une routine de soins ou de séquences de gestes adaptés"/>
                <w:listItem w:displayText="Adaptation de l'environnement" w:value="Adaptation de l'environnement"/>
                <w:listItem w:displayText="Écoute, support et réassurance" w:value="Écoute, support et réassurance"/>
                <w:listItem w:displayText="Identification et organisation d'activités occupationnelles" w:value="Identification et organisation d'activités occupationnelles"/>
                <w:listItem w:displayText="Support et assistance à la réalisation de certaines démarches" w:value="Support et assistance à la réalisation de certaines démarches"/>
                <w:listItem w:displayText="Enseignement et pratique d'habiletés sociales" w:value="Enseignement et pratique d'habiletés sociales"/>
                <w:listItem w:displayText="Activités qui préviennent le déconditionnement:" w:value="Activités qui préviennent le déconditionnement:"/>
                <w:listItem w:displayText="Activités sociales:" w:value="Activités sociales:"/>
                <w:listItem w:displayText=" " w:value=" "/>
              </w:comboBox>
            </w:sdtPr>
            <w:sdtEndPr/>
            <w:sdtContent>
              <w:p w14:paraId="4B3A5594" w14:textId="77777777" w:rsidR="00DE2C27" w:rsidRPr="00DE2C27" w:rsidRDefault="00DE2C27" w:rsidP="00DE2C27">
                <w:pPr>
                  <w:rPr>
                    <w:rFonts w:asciiTheme="minorHAnsi" w:eastAsia="Calibr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eastAsia="Calibri" w:hAnsiTheme="minorHAnsi" w:cstheme="minorHAnsi"/>
                <w:sz w:val="20"/>
                <w:szCs w:val="20"/>
              </w:rPr>
              <w:id w:val="-763306960"/>
              <w:placeholder>
                <w:docPart w:val="4310AA69D54343B58B59A30D9C58293D"/>
              </w:placeholder>
              <w:showingPlcHdr/>
              <w:comboBox>
                <w:listItem w:value="Choisissez un élément."/>
                <w:listItem w:displayText="Élaboration de pistes d'interventions qui répondent aux besoins de base de l'usager et qui contribuent à son bien-être " w:value="Élaboration de pistes d'interventions qui répondent aux besoins de base de l'usager et qui contribuent à son bien-être "/>
                <w:listItem w:displayText="Élaboration d'une routine de soins ou de séquences de gestes adaptés" w:value="Élaboration d'une routine de soins ou de séquences de gestes adaptés"/>
                <w:listItem w:displayText="Adaptation de l'environnement" w:value="Adaptation de l'environnement"/>
                <w:listItem w:displayText="Écoute, support et réassurance" w:value="Écoute, support et réassurance"/>
                <w:listItem w:displayText="Identification et organisation d'activités occupationnelles" w:value="Identification et organisation d'activités occupationnelles"/>
                <w:listItem w:displayText="Support et assistance à la réalisation de certaines démarches" w:value="Support et assistance à la réalisation de certaines démarches"/>
                <w:listItem w:displayText="Enseignement et pratique d'habiletés sociales" w:value="Enseignement et pratique d'habiletés sociales"/>
                <w:listItem w:displayText="Activités qui préviennent le déconditionnement:" w:value="Activités qui préviennent le déconditionnement:"/>
                <w:listItem w:displayText="Activités sociales:" w:value="Activités sociales:"/>
                <w:listItem w:displayText=" " w:value=" "/>
              </w:comboBox>
            </w:sdtPr>
            <w:sdtEndPr/>
            <w:sdtContent>
              <w:p w14:paraId="17F1F69E" w14:textId="77777777" w:rsidR="00DE2C27" w:rsidRPr="00DE2C27" w:rsidRDefault="00DE2C27" w:rsidP="00DE2C27">
                <w:pPr>
                  <w:rPr>
                    <w:rFonts w:asciiTheme="minorHAnsi" w:eastAsia="Calibr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eastAsia="Calibri" w:hAnsiTheme="minorHAnsi" w:cstheme="minorHAnsi"/>
                <w:sz w:val="20"/>
                <w:szCs w:val="20"/>
              </w:rPr>
              <w:id w:val="-1725280500"/>
              <w:placeholder>
                <w:docPart w:val="A64CAFE5EAA84486AC13EBF59F8A4C36"/>
              </w:placeholder>
              <w:showingPlcHdr/>
              <w:comboBox>
                <w:listItem w:value="Choisissez un élément."/>
                <w:listItem w:displayText="Élaboration de pistes d'interventions qui répondent aux besoins de base de l'usager et qui contribuent à son bien-être " w:value="Élaboration de pistes d'interventions qui répondent aux besoins de base de l'usager et qui contribuent à son bien-être "/>
                <w:listItem w:displayText="Élaboration d'une routine de soins ou de séquences de gestes adaptés" w:value="Élaboration d'une routine de soins ou de séquences de gestes adaptés"/>
                <w:listItem w:displayText="Adaptation de l'environnement" w:value="Adaptation de l'environnement"/>
                <w:listItem w:displayText="Écoute, support et réassurance" w:value="Écoute, support et réassurance"/>
                <w:listItem w:displayText="Identification et organisation d'activités occupationnelles" w:value="Identification et organisation d'activités occupationnelles"/>
                <w:listItem w:displayText="Support et assistance à la réalisation de certaines démarches" w:value="Support et assistance à la réalisation de certaines démarches"/>
                <w:listItem w:displayText="Enseignement et pratique d'habiletés sociales" w:value="Enseignement et pratique d'habiletés sociales"/>
                <w:listItem w:displayText="Activités qui préviennent le déconditionnement:" w:value="Activités qui préviennent le déconditionnement:"/>
                <w:listItem w:displayText="Activités sociales:" w:value="Activités sociales:"/>
                <w:listItem w:displayText=" " w:value=" "/>
              </w:comboBox>
            </w:sdtPr>
            <w:sdtEndPr/>
            <w:sdtContent>
              <w:p w14:paraId="34603EAF" w14:textId="388EDBCC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tc>
          <w:tcPr>
            <w:tcW w:w="1204" w:type="dxa"/>
          </w:tcPr>
          <w:p w14:paraId="6B518B53" w14:textId="7FB4EF11" w:rsidR="00DE2C27" w:rsidRPr="00DE2C27" w:rsidRDefault="00DE2C27" w:rsidP="00DE2C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14:paraId="325AE17E" w14:textId="5B444EF8" w:rsidR="00DE2C27" w:rsidRPr="00DE2C27" w:rsidRDefault="00DE2C27" w:rsidP="00DE2C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2C27" w:rsidRPr="00DE2C27" w14:paraId="69149504" w14:textId="77777777" w:rsidTr="00DD3445">
        <w:permEnd w:id="608834741" w:displacedByCustomXml="next"/>
        <w:permEnd w:id="1049258582" w:displacedByCustomXml="next"/>
        <w:permEnd w:id="2078833354" w:displacedByCustomXml="next"/>
        <w:permEnd w:id="1510559100" w:displacedByCustomXml="next"/>
        <w:permEnd w:id="1373462442" w:displacedByCustomXml="next"/>
        <w:permEnd w:id="337527722" w:displacedByCustomXml="next"/>
        <w:permEnd w:id="1218120222" w:displacedByCustomXml="next"/>
        <w:permEnd w:id="1694115621" w:displacedByCustomXml="next"/>
        <w:permStart w:id="701635369" w:edGrp="everyone" w:colFirst="0" w:colLast="0" w:displacedByCustomXml="next"/>
        <w:permStart w:id="1148275961" w:edGrp="everyone" w:colFirst="1" w:colLast="1" w:displacedByCustomXml="next"/>
        <w:permStart w:id="1384469528" w:edGrp="everyone" w:colFirst="2" w:colLast="2" w:displacedByCustomXml="next"/>
        <w:permStart w:id="1621720027" w:edGrp="everyone" w:colFirst="3" w:colLast="3" w:displacedByCustomXml="next"/>
        <w:permStart w:id="938213600" w:edGrp="everyone" w:colFirst="4" w:colLast="4" w:displacedByCustomXml="next"/>
        <w:permStart w:id="1345985022" w:edGrp="everyone" w:colFirst="5" w:colLast="5" w:displacedByCustomXml="next"/>
        <w:permStart w:id="405277536" w:edGrp="everyone" w:colFirst="6" w:colLast="6" w:displacedByCustomXml="next"/>
        <w:permStart w:id="761815250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719433307"/>
            <w:placeholder>
              <w:docPart w:val="286EF0E6564C48CFB0757921407548BD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26" w:type="dxa"/>
              </w:tcPr>
              <w:p w14:paraId="2CF8E44B" w14:textId="7CE30B78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651" w:type="dxa"/>
          </w:tcPr>
          <w:p w14:paraId="635ADEA5" w14:textId="4C98D17C" w:rsidR="00DE2C27" w:rsidRPr="00DE2C27" w:rsidRDefault="00DE2C27" w:rsidP="00DE2C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E2C27">
              <w:rPr>
                <w:rFonts w:asciiTheme="minorHAnsi" w:hAnsiTheme="minorHAnsi" w:cstheme="minorHAnsi"/>
                <w:sz w:val="20"/>
                <w:szCs w:val="20"/>
              </w:rPr>
              <w:t>8.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97900476"/>
                <w:placeholder>
                  <w:docPart w:val="637C866139ED44AD8FC598EF4C44722A"/>
                </w:placeholder>
                <w:showingPlcHdr/>
                <w:comboBox>
                  <w:listItem w:value="Choisissez un élément."/>
                  <w:listItem w:displayText="Refus de collaboration à certains soins:" w:value="Refus de collaboration à certains soins:"/>
                  <w:listItem w:displayText="Difficulté à s'adapter aux changements:" w:value="Difficulté à s'adapter aux changements:"/>
                  <w:listItem w:displayText="Difficultés au niveau des habiletés sociales:" w:value="Difficultés au niveau des habiletés sociales:"/>
                  <w:listItem w:displayText="Périodes de désorganisations observées:" w:value="Périodes de désorganisations observées:"/>
                  <w:listItem w:displayText="Écarts de comportements:" w:value="Écarts de comportements:"/>
                  <w:listItem w:displayText="Difficultés dans la réalisations de certaines démarches:" w:value="Difficultés dans la réalisations de certaines démarches:"/>
                  <w:listItem w:displayText="Périodes d'agitation observées:" w:value="Périodes d'agitation observées:"/>
                  <w:listItem w:displayText="Besoins d'activités occupationnelles:" w:value="Besoins d'activités occupationnelles:"/>
                  <w:listItem w:displayText="Risque de déconditionnement:" w:value="Risque de déconditionnement:"/>
                  <w:listItem w:displayText="Isolement social:" w:value="Isolement social:"/>
                  <w:listItem w:displayText=" " w:value=" "/>
                </w:comboBox>
              </w:sdtPr>
              <w:sdtEndPr/>
              <w:sdtContent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400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293752980"/>
              <w:placeholder>
                <w:docPart w:val="210A9F02438A4531AD6744E27AC39156"/>
              </w:placeholder>
              <w:showingPlcHdr/>
              <w:comboBox>
                <w:listItem w:value="Choisissez un élément."/>
                <w:listItem w:displayText="Que M/Mme reçoive les soins requis en toute quiétude: " w:value="Que M/Mme reçoive les soins requis en toute quiétude: "/>
                <w:listItem w:displayText="Que M/Mme chemine jusqu'à accepter les divers changements:" w:value="Que M/Mme chemine jusqu'à accepter les divers changements:"/>
                <w:listItem w:displayText="Que l'environnement de M/Mme soit adapté à ses intérêts et besoins:" w:value="Que l'environnement de M/Mme soit adapté à ses intérêts et besoins:"/>
                <w:listItem w:displayText="Que M/Mme développe de bonnes habiletés sociales:" w:value="Que M/Mme développe de bonnes habiletés sociales:"/>
                <w:listItem w:displayText="Que M/Mme ait réponse à  tous ses besoins: " w:value="Que M/Mme ait réponse à  tous ses besoins: "/>
                <w:listItem w:displayText="Que M/Mme démontre un état de bien-être et de quiétude:" w:value="Que M/Mme démontre un état de bien-être et de quiétude:"/>
                <w:listItem w:displayText="Que M/Mme reçoive le support et l'assistance requise à la réalisation de certaines démarches: " w:value="Que M/Mme reçoive le support et l'assistance requise à la réalisation de certaines démarches: "/>
                <w:listItem w:displayText="Que M/Mme vive en harmonie avec le personnel et les autres usagers: " w:value="Que M/Mme vive en harmonie avec le personnel et les autres usagers: "/>
                <w:listItem w:displayText="Que M/Mme réalise des activités occupationnelles répondant à ses intérêts:" w:value="Que M/Mme réalise des activités occupationnelles répondant à ses intérêts:"/>
                <w:listItem w:displayText="Que M/Mme maintienne ses capacités actuelles:" w:value="Que M/Mme maintienne ses capacités actuelles:"/>
                <w:listItem w:displayText=" " w:value=" "/>
              </w:comboBox>
            </w:sdtPr>
            <w:sdtEndPr/>
            <w:sdtContent>
              <w:p w14:paraId="3CA7E94B" w14:textId="77777777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118342072"/>
              <w:placeholder>
                <w:docPart w:val="6D38ED3B11AA4F87A6240682142A9696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 " w:value=" "/>
              </w:comboBox>
            </w:sdtPr>
            <w:sdtEndPr/>
            <w:sdtContent>
              <w:p w14:paraId="7643015E" w14:textId="10ADB798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086714824"/>
            <w:placeholder>
              <w:docPart w:val="DD14A87AD2884E13935FB0C58B78880A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684" w:type="dxa"/>
              </w:tcPr>
              <w:p w14:paraId="03986E69" w14:textId="20D1DD78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472" w:type="dxa"/>
          </w:tcPr>
          <w:sdt>
            <w:sdtPr>
              <w:rPr>
                <w:rFonts w:asciiTheme="minorHAnsi" w:eastAsia="Calibri" w:hAnsiTheme="minorHAnsi" w:cstheme="minorHAnsi"/>
                <w:sz w:val="20"/>
                <w:szCs w:val="20"/>
              </w:rPr>
              <w:id w:val="-737317173"/>
              <w:placeholder>
                <w:docPart w:val="27E4CAD967224133A1C96CC7697E9BA4"/>
              </w:placeholder>
              <w:showingPlcHdr/>
              <w:comboBox>
                <w:listItem w:value="Choisissez un élément."/>
                <w:listItem w:displayText="Élaboration de pistes d'interventions qui répondent aux besoins de base de l'usager et qui contribuent à son bien-être " w:value="Élaboration de pistes d'interventions qui répondent aux besoins de base de l'usager et qui contribuent à son bien-être "/>
                <w:listItem w:displayText="Élaboration d'une routine de soins ou de séquences de gestes adaptés" w:value="Élaboration d'une routine de soins ou de séquences de gestes adaptés"/>
                <w:listItem w:displayText="Adaptation de l'environnement" w:value="Adaptation de l'environnement"/>
                <w:listItem w:displayText="Écoute, support et réassurance" w:value="Écoute, support et réassurance"/>
                <w:listItem w:displayText="Identification et organisation d'activités occupationnelles" w:value="Identification et organisation d'activités occupationnelles"/>
                <w:listItem w:displayText="Support et assistance à la réalisation de certaines démarches" w:value="Support et assistance à la réalisation de certaines démarches"/>
                <w:listItem w:displayText="Enseignement et pratique d'habiletés sociales" w:value="Enseignement et pratique d'habiletés sociales"/>
                <w:listItem w:displayText="Activités qui préviennent le déconditionnement:" w:value="Activités qui préviennent le déconditionnement:"/>
                <w:listItem w:displayText="Activités sociales:" w:value="Activités sociales:"/>
                <w:listItem w:displayText=" " w:value=" "/>
              </w:comboBox>
            </w:sdtPr>
            <w:sdtEndPr/>
            <w:sdtContent>
              <w:p w14:paraId="2A1E290E" w14:textId="77777777" w:rsidR="00DE2C27" w:rsidRPr="00DE2C27" w:rsidRDefault="00DE2C27" w:rsidP="00DE2C27">
                <w:pPr>
                  <w:rPr>
                    <w:rFonts w:asciiTheme="minorHAnsi" w:eastAsia="Calibr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eastAsia="Calibri" w:hAnsiTheme="minorHAnsi" w:cstheme="minorHAnsi"/>
                <w:sz w:val="20"/>
                <w:szCs w:val="20"/>
              </w:rPr>
              <w:id w:val="-1202477747"/>
              <w:placeholder>
                <w:docPart w:val="348A6791ABC84D4380F922998C60A02C"/>
              </w:placeholder>
              <w:showingPlcHdr/>
              <w:comboBox>
                <w:listItem w:value="Choisissez un élément."/>
                <w:listItem w:displayText="Élaboration de pistes d'interventions qui répondent aux besoins de base de l'usager et qui contribuent à son bien-être " w:value="Élaboration de pistes d'interventions qui répondent aux besoins de base de l'usager et qui contribuent à son bien-être "/>
                <w:listItem w:displayText="Élaboration d'une routine de soins ou de séquences de gestes adaptés" w:value="Élaboration d'une routine de soins ou de séquences de gestes adaptés"/>
                <w:listItem w:displayText="Adaptation de l'environnement" w:value="Adaptation de l'environnement"/>
                <w:listItem w:displayText="Écoute, support et réassurance" w:value="Écoute, support et réassurance"/>
                <w:listItem w:displayText="Identification et organisation d'activités occupationnelles" w:value="Identification et organisation d'activités occupationnelles"/>
                <w:listItem w:displayText="Support et assistance à la réalisation de certaines démarches" w:value="Support et assistance à la réalisation de certaines démarches"/>
                <w:listItem w:displayText="Enseignement et pratique d'habiletés sociales" w:value="Enseignement et pratique d'habiletés sociales"/>
                <w:listItem w:displayText="Activités qui préviennent le déconditionnement:" w:value="Activités qui préviennent le déconditionnement:"/>
                <w:listItem w:displayText="Activités sociales:" w:value="Activités sociales:"/>
                <w:listItem w:displayText=" " w:value=" "/>
              </w:comboBox>
            </w:sdtPr>
            <w:sdtEndPr/>
            <w:sdtContent>
              <w:p w14:paraId="6219CD82" w14:textId="77777777" w:rsidR="00DE2C27" w:rsidRPr="00DE2C27" w:rsidRDefault="00DE2C27" w:rsidP="00DE2C27">
                <w:pPr>
                  <w:rPr>
                    <w:rFonts w:asciiTheme="minorHAnsi" w:eastAsia="Calibr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eastAsia="Calibri" w:hAnsiTheme="minorHAnsi" w:cstheme="minorHAnsi"/>
                <w:sz w:val="20"/>
                <w:szCs w:val="20"/>
              </w:rPr>
              <w:id w:val="-330675050"/>
              <w:placeholder>
                <w:docPart w:val="88189297A8634521987549AB2B9E9269"/>
              </w:placeholder>
              <w:showingPlcHdr/>
              <w:comboBox>
                <w:listItem w:value="Choisissez un élément."/>
                <w:listItem w:displayText="Élaboration de pistes d'interventions qui répondent aux besoins de base de l'usager et qui contribuent à son bien-être " w:value="Élaboration de pistes d'interventions qui répondent aux besoins de base de l'usager et qui contribuent à son bien-être "/>
                <w:listItem w:displayText="Élaboration d'une routine de soins ou de séquences de gestes adaptés" w:value="Élaboration d'une routine de soins ou de séquences de gestes adaptés"/>
                <w:listItem w:displayText="Adaptation de l'environnement" w:value="Adaptation de l'environnement"/>
                <w:listItem w:displayText="Écoute, support et réassurance" w:value="Écoute, support et réassurance"/>
                <w:listItem w:displayText="Identification et organisation d'activités occupationnelles" w:value="Identification et organisation d'activités occupationnelles"/>
                <w:listItem w:displayText="Support et assistance à la réalisation de certaines démarches" w:value="Support et assistance à la réalisation de certaines démarches"/>
                <w:listItem w:displayText="Enseignement et pratique d'habiletés sociales" w:value="Enseignement et pratique d'habiletés sociales"/>
                <w:listItem w:displayText="Activités qui préviennent le déconditionnement:" w:value="Activités qui préviennent le déconditionnement:"/>
                <w:listItem w:displayText="Activités sociales:" w:value="Activités sociales:"/>
                <w:listItem w:displayText=" " w:value=" "/>
              </w:comboBox>
            </w:sdtPr>
            <w:sdtEndPr/>
            <w:sdtContent>
              <w:p w14:paraId="3C487B06" w14:textId="12EDE2C0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tc>
          <w:tcPr>
            <w:tcW w:w="1204" w:type="dxa"/>
          </w:tcPr>
          <w:p w14:paraId="43A46EDE" w14:textId="5E3A09E6" w:rsidR="00DE2C27" w:rsidRPr="00DE2C27" w:rsidRDefault="00DE2C27" w:rsidP="00DE2C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14:paraId="163E24C0" w14:textId="739AA261" w:rsidR="00DE2C27" w:rsidRPr="00DE2C27" w:rsidRDefault="00DE2C27" w:rsidP="00DE2C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2C27" w:rsidRPr="00DE2C27" w14:paraId="2FA01C49" w14:textId="77777777" w:rsidTr="00DD3445">
        <w:permEnd w:id="701635369" w:displacedByCustomXml="next"/>
        <w:permEnd w:id="1148275961" w:displacedByCustomXml="next"/>
        <w:permEnd w:id="1384469528" w:displacedByCustomXml="next"/>
        <w:permEnd w:id="1621720027" w:displacedByCustomXml="next"/>
        <w:permEnd w:id="938213600" w:displacedByCustomXml="next"/>
        <w:permEnd w:id="1345985022" w:displacedByCustomXml="next"/>
        <w:permEnd w:id="405277536" w:displacedByCustomXml="next"/>
        <w:permEnd w:id="761815250" w:displacedByCustomXml="next"/>
        <w:permStart w:id="1456943325" w:edGrp="everyone" w:colFirst="0" w:colLast="0" w:displacedByCustomXml="next"/>
        <w:permStart w:id="1605774127" w:edGrp="everyone" w:colFirst="1" w:colLast="1" w:displacedByCustomXml="next"/>
        <w:permStart w:id="155852955" w:edGrp="everyone" w:colFirst="2" w:colLast="2" w:displacedByCustomXml="next"/>
        <w:permStart w:id="1423641035" w:edGrp="everyone" w:colFirst="3" w:colLast="3" w:displacedByCustomXml="next"/>
        <w:permStart w:id="731979671" w:edGrp="everyone" w:colFirst="4" w:colLast="4" w:displacedByCustomXml="next"/>
        <w:permStart w:id="576880182" w:edGrp="everyone" w:colFirst="5" w:colLast="5" w:displacedByCustomXml="next"/>
        <w:permStart w:id="967391894" w:edGrp="everyone" w:colFirst="6" w:colLast="6" w:displacedByCustomXml="next"/>
        <w:permStart w:id="1625897432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800884645"/>
            <w:placeholder>
              <w:docPart w:val="823174EC93204F22BD536DC4012AC3E4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26" w:type="dxa"/>
              </w:tcPr>
              <w:p w14:paraId="55A5AE4B" w14:textId="6A16AD52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651" w:type="dxa"/>
          </w:tcPr>
          <w:p w14:paraId="501C460B" w14:textId="2798761C" w:rsidR="00DE2C27" w:rsidRPr="00DE2C27" w:rsidRDefault="00DE2C27" w:rsidP="00DE2C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E2C27">
              <w:rPr>
                <w:rFonts w:asciiTheme="minorHAnsi" w:hAnsiTheme="minorHAnsi" w:cstheme="minorHAnsi"/>
                <w:sz w:val="20"/>
                <w:szCs w:val="20"/>
              </w:rPr>
              <w:t>9.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46583904"/>
                <w:placeholder>
                  <w:docPart w:val="59412BF7F17E4361B542317CA0289D75"/>
                </w:placeholder>
                <w:showingPlcHdr/>
                <w:comboBox>
                  <w:listItem w:value="Choisissez un élément."/>
                  <w:listItem w:displayText="Refus de collaboration à certains soins:" w:value="Refus de collaboration à certains soins:"/>
                  <w:listItem w:displayText="Difficulté à s'adapter aux changements:" w:value="Difficulté à s'adapter aux changements:"/>
                  <w:listItem w:displayText="Difficultés au niveau des habiletés sociales:" w:value="Difficultés au niveau des habiletés sociales:"/>
                  <w:listItem w:displayText="Périodes de désorganisations observées:" w:value="Périodes de désorganisations observées:"/>
                  <w:listItem w:displayText="Écarts de comportements:" w:value="Écarts de comportements:"/>
                  <w:listItem w:displayText="Difficultés dans la réalisations de certaines démarches:" w:value="Difficultés dans la réalisations de certaines démarches:"/>
                  <w:listItem w:displayText="Périodes d'agitation observées:" w:value="Périodes d'agitation observées:"/>
                  <w:listItem w:displayText="Besoins d'activités occupationnelles:" w:value="Besoins d'activités occupationnelles:"/>
                  <w:listItem w:displayText="Risque de déconditionnement:" w:value="Risque de déconditionnement:"/>
                  <w:listItem w:displayText="Isolement social:" w:value="Isolement social:"/>
                  <w:listItem w:displayText=" " w:value=" "/>
                </w:comboBox>
              </w:sdtPr>
              <w:sdtEndPr/>
              <w:sdtContent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400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044726117"/>
              <w:placeholder>
                <w:docPart w:val="803C78FD78C3478A8C0C17CBE1C5DEA0"/>
              </w:placeholder>
              <w:showingPlcHdr/>
              <w:comboBox>
                <w:listItem w:value="Choisissez un élément."/>
                <w:listItem w:displayText="Que M/Mme reçoive les soins requis en toute quiétude: " w:value="Que M/Mme reçoive les soins requis en toute quiétude: "/>
                <w:listItem w:displayText="Que M/Mme chemine jusqu'à accepter les divers changements:" w:value="Que M/Mme chemine jusqu'à accepter les divers changements:"/>
                <w:listItem w:displayText="Que l'environnement de M/Mme soit adapté à ses intérêts et besoins:" w:value="Que l'environnement de M/Mme soit adapté à ses intérêts et besoins:"/>
                <w:listItem w:displayText="Que M/Mme développe de bonnes habiletés sociales:" w:value="Que M/Mme développe de bonnes habiletés sociales:"/>
                <w:listItem w:displayText="Que M/Mme ait réponse à  tous ses besoins: " w:value="Que M/Mme ait réponse à  tous ses besoins: "/>
                <w:listItem w:displayText="Que M/Mme démontre un état de bien-être et de quiétude:" w:value="Que M/Mme démontre un état de bien-être et de quiétude:"/>
                <w:listItem w:displayText="Que M/Mme reçoive le support et l'assistance requise à la réalisation de certaines démarches: " w:value="Que M/Mme reçoive le support et l'assistance requise à la réalisation de certaines démarches: "/>
                <w:listItem w:displayText="Que M/Mme vive en harmonie avec le personnel et les autres usagers: " w:value="Que M/Mme vive en harmonie avec le personnel et les autres usagers: "/>
                <w:listItem w:displayText="Que M/Mme réalise des activités occupationnelles répondant à ses intérêts:" w:value="Que M/Mme réalise des activités occupationnelles répondant à ses intérêts:"/>
                <w:listItem w:displayText="Que M/Mme maintienne ses capacités actuelles:" w:value="Que M/Mme maintienne ses capacités actuelles:"/>
                <w:listItem w:displayText=" " w:value=" "/>
              </w:comboBox>
            </w:sdtPr>
            <w:sdtEndPr/>
            <w:sdtContent>
              <w:p w14:paraId="3083412C" w14:textId="77777777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649100061"/>
              <w:placeholder>
                <w:docPart w:val="2E28B2E11943457186750DEA7FE6911D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 " w:value=" "/>
              </w:comboBox>
            </w:sdtPr>
            <w:sdtEndPr/>
            <w:sdtContent>
              <w:p w14:paraId="5E1079F8" w14:textId="3667F127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383138715"/>
            <w:placeholder>
              <w:docPart w:val="C10D970EAADE4E3B99E9640CEC558BDE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684" w:type="dxa"/>
              </w:tcPr>
              <w:p w14:paraId="392402F9" w14:textId="606A5869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472" w:type="dxa"/>
          </w:tcPr>
          <w:sdt>
            <w:sdtPr>
              <w:rPr>
                <w:rFonts w:asciiTheme="minorHAnsi" w:eastAsia="Calibri" w:hAnsiTheme="minorHAnsi" w:cstheme="minorHAnsi"/>
                <w:sz w:val="20"/>
                <w:szCs w:val="20"/>
              </w:rPr>
              <w:id w:val="-678884867"/>
              <w:placeholder>
                <w:docPart w:val="943D77401F1D4153A1FD8EA6857354F6"/>
              </w:placeholder>
              <w:showingPlcHdr/>
              <w:comboBox>
                <w:listItem w:value="Choisissez un élément."/>
                <w:listItem w:displayText="Élaboration de pistes d'interventions qui répondent aux besoins de base de l'usager et qui contribuent à son bien-être " w:value="Élaboration de pistes d'interventions qui répondent aux besoins de base de l'usager et qui contribuent à son bien-être "/>
                <w:listItem w:displayText="Élaboration d'une routine de soins ou de séquences de gestes adaptés" w:value="Élaboration d'une routine de soins ou de séquences de gestes adaptés"/>
                <w:listItem w:displayText="Adaptation de l'environnement" w:value="Adaptation de l'environnement"/>
                <w:listItem w:displayText="Écoute, support et réassurance" w:value="Écoute, support et réassurance"/>
                <w:listItem w:displayText="Identification et organisation d'activités occupationnelles" w:value="Identification et organisation d'activités occupationnelles"/>
                <w:listItem w:displayText="Support et assistance à la réalisation de certaines démarches" w:value="Support et assistance à la réalisation de certaines démarches"/>
                <w:listItem w:displayText="Enseignement et pratique d'habiletés sociales" w:value="Enseignement et pratique d'habiletés sociales"/>
                <w:listItem w:displayText="Activités qui préviennent le déconditionnement:" w:value="Activités qui préviennent le déconditionnement:"/>
                <w:listItem w:displayText="Activités sociales:" w:value="Activités sociales:"/>
                <w:listItem w:displayText=" " w:value=" "/>
              </w:comboBox>
            </w:sdtPr>
            <w:sdtEndPr/>
            <w:sdtContent>
              <w:p w14:paraId="16C8A0A6" w14:textId="77777777" w:rsidR="00DE2C27" w:rsidRPr="00DE2C27" w:rsidRDefault="00DE2C27" w:rsidP="00DE2C27">
                <w:pPr>
                  <w:rPr>
                    <w:rFonts w:asciiTheme="minorHAnsi" w:eastAsia="Calibr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eastAsia="Calibri" w:hAnsiTheme="minorHAnsi" w:cstheme="minorHAnsi"/>
                <w:sz w:val="20"/>
                <w:szCs w:val="20"/>
              </w:rPr>
              <w:id w:val="1796485786"/>
              <w:placeholder>
                <w:docPart w:val="D4D54499B0B14822A45A1DDC901394D1"/>
              </w:placeholder>
              <w:showingPlcHdr/>
              <w:comboBox>
                <w:listItem w:value="Choisissez un élément."/>
                <w:listItem w:displayText="Élaboration de pistes d'interventions qui répondent aux besoins de base de l'usager et qui contribuent à son bien-être " w:value="Élaboration de pistes d'interventions qui répondent aux besoins de base de l'usager et qui contribuent à son bien-être "/>
                <w:listItem w:displayText="Élaboration d'une routine de soins ou de séquences de gestes adaptés" w:value="Élaboration d'une routine de soins ou de séquences de gestes adaptés"/>
                <w:listItem w:displayText="Adaptation de l'environnement" w:value="Adaptation de l'environnement"/>
                <w:listItem w:displayText="Écoute, support et réassurance" w:value="Écoute, support et réassurance"/>
                <w:listItem w:displayText="Identification et organisation d'activités occupationnelles" w:value="Identification et organisation d'activités occupationnelles"/>
                <w:listItem w:displayText="Support et assistance à la réalisation de certaines démarches" w:value="Support et assistance à la réalisation de certaines démarches"/>
                <w:listItem w:displayText="Enseignement et pratique d'habiletés sociales" w:value="Enseignement et pratique d'habiletés sociales"/>
                <w:listItem w:displayText="Activités qui préviennent le déconditionnement:" w:value="Activités qui préviennent le déconditionnement:"/>
                <w:listItem w:displayText="Activités sociales:" w:value="Activités sociales:"/>
                <w:listItem w:displayText=" " w:value=" "/>
              </w:comboBox>
            </w:sdtPr>
            <w:sdtEndPr/>
            <w:sdtContent>
              <w:p w14:paraId="29C7CD42" w14:textId="77777777" w:rsidR="00DE2C27" w:rsidRPr="00DE2C27" w:rsidRDefault="00DE2C27" w:rsidP="00DE2C27">
                <w:pPr>
                  <w:rPr>
                    <w:rFonts w:asciiTheme="minorHAnsi" w:eastAsia="Calibr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eastAsia="Calibri" w:hAnsiTheme="minorHAnsi" w:cstheme="minorHAnsi"/>
                <w:sz w:val="20"/>
                <w:szCs w:val="20"/>
              </w:rPr>
              <w:id w:val="-1772236035"/>
              <w:placeholder>
                <w:docPart w:val="303CF4C19A644AF29B2F2E1A5408B031"/>
              </w:placeholder>
              <w:showingPlcHdr/>
              <w:comboBox>
                <w:listItem w:value="Choisissez un élément."/>
                <w:listItem w:displayText="Élaboration de pistes d'interventions qui répondent aux besoins de base de l'usager et qui contribuent à son bien-être " w:value="Élaboration de pistes d'interventions qui répondent aux besoins de base de l'usager et qui contribuent à son bien-être "/>
                <w:listItem w:displayText="Élaboration d'une routine de soins ou de séquences de gestes adaptés" w:value="Élaboration d'une routine de soins ou de séquences de gestes adaptés"/>
                <w:listItem w:displayText="Adaptation de l'environnement" w:value="Adaptation de l'environnement"/>
                <w:listItem w:displayText="Écoute, support et réassurance" w:value="Écoute, support et réassurance"/>
                <w:listItem w:displayText="Identification et organisation d'activités occupationnelles" w:value="Identification et organisation d'activités occupationnelles"/>
                <w:listItem w:displayText="Support et assistance à la réalisation de certaines démarches" w:value="Support et assistance à la réalisation de certaines démarches"/>
                <w:listItem w:displayText="Enseignement et pratique d'habiletés sociales" w:value="Enseignement et pratique d'habiletés sociales"/>
                <w:listItem w:displayText="Activités qui préviennent le déconditionnement:" w:value="Activités qui préviennent le déconditionnement:"/>
                <w:listItem w:displayText="Activités sociales:" w:value="Activités sociales:"/>
                <w:listItem w:displayText=" " w:value=" "/>
              </w:comboBox>
            </w:sdtPr>
            <w:sdtEndPr/>
            <w:sdtContent>
              <w:p w14:paraId="294ACB71" w14:textId="711A255B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tc>
          <w:tcPr>
            <w:tcW w:w="1204" w:type="dxa"/>
          </w:tcPr>
          <w:p w14:paraId="356B6E44" w14:textId="04FCA812" w:rsidR="00DE2C27" w:rsidRPr="00DE2C27" w:rsidRDefault="00DE2C27" w:rsidP="00DE2C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14:paraId="7571F3BA" w14:textId="6BC87342" w:rsidR="00DE2C27" w:rsidRPr="00DE2C27" w:rsidRDefault="00DE2C27" w:rsidP="00DE2C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2C27" w:rsidRPr="00DE2C27" w14:paraId="39213862" w14:textId="77777777" w:rsidTr="00DD3445">
        <w:permEnd w:id="1456943325" w:displacedByCustomXml="next"/>
        <w:permEnd w:id="1605774127" w:displacedByCustomXml="next"/>
        <w:permEnd w:id="155852955" w:displacedByCustomXml="next"/>
        <w:permEnd w:id="1423641035" w:displacedByCustomXml="next"/>
        <w:permEnd w:id="731979671" w:displacedByCustomXml="next"/>
        <w:permEnd w:id="576880182" w:displacedByCustomXml="next"/>
        <w:permEnd w:id="967391894" w:displacedByCustomXml="next"/>
        <w:permEnd w:id="1625897432" w:displacedByCustomXml="next"/>
        <w:permStart w:id="2037194443" w:edGrp="everyone" w:colFirst="0" w:colLast="0" w:displacedByCustomXml="next"/>
        <w:permStart w:id="1933208102" w:edGrp="everyone" w:colFirst="1" w:colLast="1" w:displacedByCustomXml="next"/>
        <w:permStart w:id="463296998" w:edGrp="everyone" w:colFirst="2" w:colLast="2" w:displacedByCustomXml="next"/>
        <w:permStart w:id="1512507314" w:edGrp="everyone" w:colFirst="3" w:colLast="3" w:displacedByCustomXml="next"/>
        <w:permStart w:id="1014061236" w:edGrp="everyone" w:colFirst="4" w:colLast="4" w:displacedByCustomXml="next"/>
        <w:permStart w:id="419262805" w:edGrp="everyone" w:colFirst="5" w:colLast="5" w:displacedByCustomXml="next"/>
        <w:permStart w:id="1429758627" w:edGrp="everyone" w:colFirst="6" w:colLast="6" w:displacedByCustomXml="next"/>
        <w:permStart w:id="916460546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059934892"/>
            <w:placeholder>
              <w:docPart w:val="7E6CCDD9B2F84D6CA4FDC1DE6733E99C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26" w:type="dxa"/>
              </w:tcPr>
              <w:p w14:paraId="2C69DDC9" w14:textId="3D77A951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651" w:type="dxa"/>
          </w:tcPr>
          <w:p w14:paraId="746E2382" w14:textId="1702F721" w:rsidR="00DE2C27" w:rsidRPr="00DE2C27" w:rsidRDefault="00DE2C27" w:rsidP="00DE2C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E2C27">
              <w:rPr>
                <w:rFonts w:asciiTheme="minorHAnsi" w:hAnsiTheme="minorHAnsi" w:cstheme="minorHAnsi"/>
                <w:sz w:val="20"/>
                <w:szCs w:val="20"/>
              </w:rPr>
              <w:t>10.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85764700"/>
                <w:placeholder>
                  <w:docPart w:val="FC16A6F496274A54ADB211C27C2E5169"/>
                </w:placeholder>
                <w:showingPlcHdr/>
                <w:comboBox>
                  <w:listItem w:value="Choisissez un élément."/>
                  <w:listItem w:displayText="Refus de collaboration à certains soins:" w:value="Refus de collaboration à certains soins:"/>
                  <w:listItem w:displayText="Difficulté à s'adapter aux changements:" w:value="Difficulté à s'adapter aux changements:"/>
                  <w:listItem w:displayText="Difficultés au niveau des habiletés sociales:" w:value="Difficultés au niveau des habiletés sociales:"/>
                  <w:listItem w:displayText="Périodes de désorganisations observées:" w:value="Périodes de désorganisations observées:"/>
                  <w:listItem w:displayText="Écarts de comportements:" w:value="Écarts de comportements:"/>
                  <w:listItem w:displayText="Difficultés dans la réalisations de certaines démarches:" w:value="Difficultés dans la réalisations de certaines démarches:"/>
                  <w:listItem w:displayText="Périodes d'agitation observées:" w:value="Périodes d'agitation observées:"/>
                  <w:listItem w:displayText="Besoins d'activités occupationnelles:" w:value="Besoins d'activités occupationnelles:"/>
                  <w:listItem w:displayText="Risque de déconditionnement:" w:value="Risque de déconditionnement:"/>
                  <w:listItem w:displayText="Isolement social:" w:value="Isolement social:"/>
                  <w:listItem w:displayText=" " w:value=" "/>
                </w:comboBox>
              </w:sdtPr>
              <w:sdtEndPr/>
              <w:sdtContent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400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068227360"/>
              <w:placeholder>
                <w:docPart w:val="E29FE59C11364F1C9B7D92E713129558"/>
              </w:placeholder>
              <w:showingPlcHdr/>
              <w:comboBox>
                <w:listItem w:value="Choisissez un élément."/>
                <w:listItem w:displayText="Que M/Mme reçoive les soins requis en toute quiétude: " w:value="Que M/Mme reçoive les soins requis en toute quiétude: "/>
                <w:listItem w:displayText="Que M/Mme chemine jusqu'à accepter les divers changements:" w:value="Que M/Mme chemine jusqu'à accepter les divers changements:"/>
                <w:listItem w:displayText="Que l'environnement de M/Mme soit adapté à ses intérêts et besoins:" w:value="Que l'environnement de M/Mme soit adapté à ses intérêts et besoins:"/>
                <w:listItem w:displayText="Que M/Mme développe de bonnes habiletés sociales:" w:value="Que M/Mme développe de bonnes habiletés sociales:"/>
                <w:listItem w:displayText="Que M/Mme ait réponse à  tous ses besoins: " w:value="Que M/Mme ait réponse à  tous ses besoins: "/>
                <w:listItem w:displayText="Que M/Mme démontre un état de bien-être et de quiétude:" w:value="Que M/Mme démontre un état de bien-être et de quiétude:"/>
                <w:listItem w:displayText="Que M/Mme reçoive le support et l'assistance requise à la réalisation de certaines démarches: " w:value="Que M/Mme reçoive le support et l'assistance requise à la réalisation de certaines démarches: "/>
                <w:listItem w:displayText="Que M/Mme vive en harmonie avec le personnel et les autres usagers: " w:value="Que M/Mme vive en harmonie avec le personnel et les autres usagers: "/>
                <w:listItem w:displayText="Que M/Mme réalise des activités occupationnelles répondant à ses intérêts:" w:value="Que M/Mme réalise des activités occupationnelles répondant à ses intérêts:"/>
                <w:listItem w:displayText="Que M/Mme maintienne ses capacités actuelles:" w:value="Que M/Mme maintienne ses capacités actuelles:"/>
                <w:listItem w:displayText=" " w:value=" "/>
              </w:comboBox>
            </w:sdtPr>
            <w:sdtEndPr/>
            <w:sdtContent>
              <w:p w14:paraId="09C3B4A8" w14:textId="77777777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89358843"/>
              <w:placeholder>
                <w:docPart w:val="FF4E7F42472E44D49A100E826C127160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 " w:value=" "/>
              </w:comboBox>
            </w:sdtPr>
            <w:sdtEndPr/>
            <w:sdtContent>
              <w:p w14:paraId="206462A6" w14:textId="33F65418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480157620"/>
            <w:placeholder>
              <w:docPart w:val="0A1A32453F724526AAF0BCEF0A74F8D3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684" w:type="dxa"/>
              </w:tcPr>
              <w:p w14:paraId="462948C1" w14:textId="544D5CD3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472" w:type="dxa"/>
          </w:tcPr>
          <w:p w14:paraId="2D3BD144" w14:textId="77777777" w:rsidR="00DE2C27" w:rsidRPr="00DE2C27" w:rsidRDefault="001168D2" w:rsidP="00DE2C27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Calibri" w:hAnsiTheme="minorHAnsi" w:cstheme="minorHAnsi"/>
                  <w:sz w:val="20"/>
                  <w:szCs w:val="20"/>
                </w:rPr>
                <w:id w:val="-965500442"/>
                <w:placeholder>
                  <w:docPart w:val="D896E8A3A6584144BF6C8305F429947E"/>
                </w:placeholder>
                <w:showingPlcHdr/>
                <w:comboBox>
                  <w:listItem w:value="Choisissez un élément."/>
                  <w:listItem w:displayText="Élaboration de pistes d'interventions qui répondent aux besoins de base de l'usager et qui contribuent à son bien-être " w:value="Élaboration de pistes d'interventions qui répondent aux besoins de base de l'usager et qui contribuent à son bien-être "/>
                  <w:listItem w:displayText="Élaboration d'une routine de soins ou de séquences de gestes adaptés" w:value="Élaboration d'une routine de soins ou de séquences de gestes adaptés"/>
                  <w:listItem w:displayText="Adaptation de l'environnement" w:value="Adaptation de l'environnement"/>
                  <w:listItem w:displayText="Écoute, support et réassurance" w:value="Écoute, support et réassurance"/>
                  <w:listItem w:displayText="Identification et organisation d'activités occupationnelles" w:value="Identification et organisation d'activités occupationnelles"/>
                  <w:listItem w:displayText="Support et assistance à la réalisation de certaines démarches" w:value="Support et assistance à la réalisation de certaines démarches"/>
                  <w:listItem w:displayText="Enseignement et pratique d'habiletés sociales" w:value="Enseignement et pratique d'habiletés sociales"/>
                  <w:listItem w:displayText="Activités qui préviennent le déconditionnement:" w:value="Activités qui préviennent le déconditionnement:"/>
                  <w:listItem w:displayText="Activités sociales:" w:value="Activités sociales:"/>
                  <w:listItem w:displayText=" " w:value=" "/>
                </w:comboBox>
              </w:sdtPr>
              <w:sdtEndPr/>
              <w:sdtContent>
                <w:r w:rsidR="00DE2C27"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sdtContent>
            </w:sdt>
          </w:p>
          <w:sdt>
            <w:sdtPr>
              <w:rPr>
                <w:rFonts w:asciiTheme="minorHAnsi" w:eastAsia="Calibri" w:hAnsiTheme="minorHAnsi" w:cstheme="minorHAnsi"/>
                <w:sz w:val="20"/>
                <w:szCs w:val="20"/>
              </w:rPr>
              <w:id w:val="1546562375"/>
              <w:placeholder>
                <w:docPart w:val="76F693D6EE3449B58BF333DBA0166935"/>
              </w:placeholder>
              <w:showingPlcHdr/>
              <w:comboBox>
                <w:listItem w:value="Choisissez un élément."/>
                <w:listItem w:displayText="Élaboration de pistes d'interventions qui répondent aux besoins de base de l'usager et qui contribuent à son bien-être " w:value="Élaboration de pistes d'interventions qui répondent aux besoins de base de l'usager et qui contribuent à son bien-être "/>
                <w:listItem w:displayText="Élaboration d'une routine de soins ou de séquences de gestes adaptés" w:value="Élaboration d'une routine de soins ou de séquences de gestes adaptés"/>
                <w:listItem w:displayText="Adaptation de l'environnement" w:value="Adaptation de l'environnement"/>
                <w:listItem w:displayText="Écoute, support et réassurance" w:value="Écoute, support et réassurance"/>
                <w:listItem w:displayText="Identification et organisation d'activités occupationnelles" w:value="Identification et organisation d'activités occupationnelles"/>
                <w:listItem w:displayText="Support et assistance à la réalisation de certaines démarches" w:value="Support et assistance à la réalisation de certaines démarches"/>
                <w:listItem w:displayText="Enseignement et pratique d'habiletés sociales" w:value="Enseignement et pratique d'habiletés sociales"/>
                <w:listItem w:displayText="Activités qui préviennent le déconditionnement:" w:value="Activités qui préviennent le déconditionnement:"/>
                <w:listItem w:displayText="Activités sociales:" w:value="Activités sociales:"/>
                <w:listItem w:displayText=" " w:value=" "/>
              </w:comboBox>
            </w:sdtPr>
            <w:sdtEndPr/>
            <w:sdtContent>
              <w:p w14:paraId="6AD7E170" w14:textId="77777777" w:rsidR="00DE2C27" w:rsidRPr="00DE2C27" w:rsidRDefault="00DE2C27" w:rsidP="00DE2C27">
                <w:pPr>
                  <w:rPr>
                    <w:rFonts w:asciiTheme="minorHAnsi" w:eastAsia="Calibr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eastAsia="Calibri" w:hAnsiTheme="minorHAnsi" w:cstheme="minorHAnsi"/>
                <w:sz w:val="20"/>
                <w:szCs w:val="20"/>
              </w:rPr>
              <w:id w:val="953285182"/>
              <w:placeholder>
                <w:docPart w:val="9CB980ED6B96443CAEF73A20D6C4BBC1"/>
              </w:placeholder>
              <w:showingPlcHdr/>
              <w:comboBox>
                <w:listItem w:value="Choisissez un élément."/>
                <w:listItem w:displayText="Élaboration de pistes d'interventions qui répondent aux besoins de base de l'usager et qui contribuent à son bien-être " w:value="Élaboration de pistes d'interventions qui répondent aux besoins de base de l'usager et qui contribuent à son bien-être "/>
                <w:listItem w:displayText="Élaboration d'une routine de soins ou de séquences de gestes adaptés" w:value="Élaboration d'une routine de soins ou de séquences de gestes adaptés"/>
                <w:listItem w:displayText="Adaptation de l'environnement" w:value="Adaptation de l'environnement"/>
                <w:listItem w:displayText="Écoute, support et réassurance" w:value="Écoute, support et réassurance"/>
                <w:listItem w:displayText="Identification et organisation d'activités occupationnelles" w:value="Identification et organisation d'activités occupationnelles"/>
                <w:listItem w:displayText="Support et assistance à la réalisation de certaines démarches" w:value="Support et assistance à la réalisation de certaines démarches"/>
                <w:listItem w:displayText="Enseignement et pratique d'habiletés sociales" w:value="Enseignement et pratique d'habiletés sociales"/>
                <w:listItem w:displayText="Activités qui préviennent le déconditionnement:" w:value="Activités qui préviennent le déconditionnement:"/>
                <w:listItem w:displayText="Activités sociales:" w:value="Activités sociales:"/>
                <w:listItem w:displayText=" " w:value=" "/>
              </w:comboBox>
            </w:sdtPr>
            <w:sdtEndPr/>
            <w:sdtContent>
              <w:p w14:paraId="1FE82981" w14:textId="76F06751" w:rsidR="00DE2C27" w:rsidRPr="00DE2C27" w:rsidRDefault="00DE2C27" w:rsidP="00DE2C2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E2C27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tc>
          <w:tcPr>
            <w:tcW w:w="1204" w:type="dxa"/>
          </w:tcPr>
          <w:p w14:paraId="288D03D2" w14:textId="3573C093" w:rsidR="00DE2C27" w:rsidRPr="00DE2C27" w:rsidRDefault="00DE2C27" w:rsidP="00DE2C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14:paraId="44D84D7B" w14:textId="34AF9960" w:rsidR="00DE2C27" w:rsidRPr="00DE2C27" w:rsidRDefault="00DE2C27" w:rsidP="00DE2C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ermEnd w:id="916460546"/>
    <w:permEnd w:id="1429758627"/>
    <w:permEnd w:id="419262805"/>
    <w:permEnd w:id="1014061236"/>
    <w:permEnd w:id="1512507314"/>
    <w:permEnd w:id="463296998"/>
    <w:permEnd w:id="1933208102"/>
    <w:permEnd w:id="2037194443"/>
    <w:p w14:paraId="4A7CD321" w14:textId="7AF9F5CB" w:rsidR="002E068A" w:rsidRDefault="004868B3" w:rsidP="002E068A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</w:t>
      </w:r>
    </w:p>
    <w:p w14:paraId="31BC766D" w14:textId="7C85C1EC" w:rsidR="002E068A" w:rsidRDefault="002E068A" w:rsidP="002E068A">
      <w:pPr>
        <w:rPr>
          <w:rFonts w:asciiTheme="minorHAnsi" w:hAnsiTheme="minorHAnsi" w:cs="Arial"/>
          <w:sz w:val="20"/>
          <w:szCs w:val="20"/>
          <w:lang w:val="fr-FR"/>
        </w:rPr>
      </w:pPr>
      <w:r w:rsidRPr="00A37D1A">
        <w:rPr>
          <w:rFonts w:asciiTheme="minorHAnsi" w:hAnsiTheme="minorHAnsi" w:cs="Arial"/>
          <w:b/>
          <w:sz w:val="20"/>
          <w:szCs w:val="20"/>
          <w:lang w:val="fr-FR"/>
        </w:rPr>
        <w:t>Fréquence estimée des interventions</w:t>
      </w:r>
      <w:r>
        <w:rPr>
          <w:rFonts w:asciiTheme="minorHAnsi" w:hAnsiTheme="minorHAnsi" w:cs="Arial"/>
          <w:sz w:val="20"/>
          <w:szCs w:val="20"/>
          <w:lang w:val="fr-FR"/>
        </w:rPr>
        <w:t> :</w:t>
      </w:r>
      <w:permStart w:id="1667588972" w:edGrp="everyone"/>
      <w:r>
        <w:rPr>
          <w:rFonts w:asciiTheme="minorHAnsi" w:hAnsiTheme="minorHAnsi" w:cs="Arial"/>
          <w:sz w:val="20"/>
          <w:szCs w:val="20"/>
          <w:lang w:val="fr-FR"/>
        </w:rPr>
        <w:t xml:space="preserve"> </w:t>
      </w:r>
      <w:r w:rsidR="009C00A2">
        <w:rPr>
          <w:rFonts w:asciiTheme="minorHAnsi" w:hAnsiTheme="minorHAnsi" w:cs="Arial"/>
          <w:sz w:val="20"/>
          <w:szCs w:val="20"/>
          <w:lang w:val="fr-FR"/>
        </w:rPr>
        <w:t xml:space="preserve"> </w:t>
      </w:r>
      <w:r>
        <w:rPr>
          <w:rFonts w:asciiTheme="minorHAnsi" w:hAnsiTheme="minorHAnsi" w:cs="Arial"/>
          <w:sz w:val="20"/>
          <w:szCs w:val="20"/>
          <w:lang w:val="fr-FR"/>
        </w:rPr>
        <w:t xml:space="preserve"> </w:t>
      </w:r>
      <w:permEnd w:id="1667588972"/>
    </w:p>
    <w:p w14:paraId="2617FA7B" w14:textId="77777777" w:rsidR="002E068A" w:rsidRDefault="002E068A" w:rsidP="002E068A">
      <w:pPr>
        <w:rPr>
          <w:rFonts w:asciiTheme="minorHAnsi" w:hAnsiTheme="minorHAnsi" w:cstheme="minorHAnsi"/>
          <w:sz w:val="20"/>
        </w:rPr>
      </w:pPr>
    </w:p>
    <w:p w14:paraId="00F11415" w14:textId="3D73F1A8" w:rsidR="002E068A" w:rsidRDefault="002E068A" w:rsidP="002E068A">
      <w:pPr>
        <w:rPr>
          <w:rFonts w:asciiTheme="minorHAnsi" w:hAnsiTheme="minorHAnsi" w:cstheme="minorHAnsi"/>
          <w:b/>
          <w:sz w:val="20"/>
        </w:rPr>
      </w:pPr>
      <w:r w:rsidRPr="002C00D0">
        <w:rPr>
          <w:rFonts w:asciiTheme="minorHAnsi" w:hAnsiTheme="minorHAnsi" w:cstheme="minorHAnsi"/>
          <w:b/>
          <w:sz w:val="20"/>
        </w:rPr>
        <w:t xml:space="preserve">Consentement : </w:t>
      </w:r>
    </w:p>
    <w:permStart w:id="967126330" w:edGrp="everyone"/>
    <w:p w14:paraId="3B9C2379" w14:textId="7123F7B7" w:rsidR="002E068A" w:rsidRPr="004E0467" w:rsidRDefault="001168D2" w:rsidP="002E068A">
      <w:pPr>
        <w:pStyle w:val="Paragraphedeliste"/>
        <w:numPr>
          <w:ilvl w:val="0"/>
          <w:numId w:val="6"/>
        </w:numPr>
        <w:rPr>
          <w:rFonts w:asciiTheme="minorHAnsi" w:hAnsiTheme="minorHAnsi" w:cstheme="minorHAnsi"/>
          <w:b/>
          <w:sz w:val="20"/>
        </w:rPr>
      </w:pPr>
      <w:sdt>
        <w:sdtPr>
          <w:rPr>
            <w:rFonts w:ascii="MS Gothic" w:eastAsia="MS Gothic" w:hAnsi="MS Gothic" w:cs="Arial"/>
            <w:sz w:val="20"/>
            <w:szCs w:val="20"/>
            <w:lang w:val="fr-FR"/>
          </w:rPr>
          <w:id w:val="-1377239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3C03">
            <w:rPr>
              <w:rFonts w:ascii="MS Gothic" w:eastAsia="MS Gothic" w:hAnsi="MS Gothic" w:cs="Arial" w:hint="eastAsia"/>
              <w:sz w:val="20"/>
              <w:szCs w:val="20"/>
              <w:lang w:val="fr-FR"/>
            </w:rPr>
            <w:t>☐</w:t>
          </w:r>
        </w:sdtContent>
      </w:sdt>
      <w:permEnd w:id="967126330"/>
      <w:r w:rsidR="002E068A" w:rsidRPr="004E0467">
        <w:rPr>
          <w:rFonts w:asciiTheme="minorHAnsi" w:hAnsiTheme="minorHAnsi" w:cs="Arial"/>
          <w:sz w:val="20"/>
          <w:szCs w:val="20"/>
          <w:lang w:val="fr-FR"/>
        </w:rPr>
        <w:t xml:space="preserve"> L’usager / </w:t>
      </w:r>
      <w:permStart w:id="1209217178" w:edGrp="everyone"/>
      <w:sdt>
        <w:sdtPr>
          <w:rPr>
            <w:rFonts w:ascii="MS Gothic" w:eastAsia="MS Gothic" w:hAnsi="MS Gothic" w:cs="Arial"/>
            <w:sz w:val="20"/>
            <w:szCs w:val="20"/>
            <w:lang w:val="fr-FR"/>
          </w:rPr>
          <w:id w:val="-1762826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3C03">
            <w:rPr>
              <w:rFonts w:ascii="MS Gothic" w:eastAsia="MS Gothic" w:hAnsi="MS Gothic" w:cs="Arial" w:hint="eastAsia"/>
              <w:sz w:val="20"/>
              <w:szCs w:val="20"/>
              <w:lang w:val="fr-FR"/>
            </w:rPr>
            <w:t>☐</w:t>
          </w:r>
        </w:sdtContent>
      </w:sdt>
      <w:permEnd w:id="1209217178"/>
      <w:r w:rsidR="002E068A" w:rsidRPr="004E0467">
        <w:rPr>
          <w:rFonts w:asciiTheme="minorHAnsi" w:hAnsiTheme="minorHAnsi" w:cs="Arial"/>
          <w:sz w:val="20"/>
          <w:szCs w:val="20"/>
          <w:lang w:val="fr-FR"/>
        </w:rPr>
        <w:t xml:space="preserve"> </w:t>
      </w:r>
      <w:r w:rsidR="002E068A">
        <w:rPr>
          <w:rFonts w:asciiTheme="minorHAnsi" w:hAnsiTheme="minorHAnsi" w:cs="Arial"/>
          <w:sz w:val="20"/>
          <w:szCs w:val="20"/>
          <w:lang w:val="fr-FR"/>
        </w:rPr>
        <w:t xml:space="preserve"> </w:t>
      </w:r>
      <w:permStart w:id="910652288" w:edGrp="everyone"/>
      <w:r w:rsidR="00FC3D52">
        <w:rPr>
          <w:rFonts w:asciiTheme="minorHAnsi" w:hAnsiTheme="minorHAnsi" w:cstheme="minorHAnsi"/>
          <w:sz w:val="20"/>
        </w:rPr>
        <w:t xml:space="preserve">   </w:t>
      </w:r>
      <w:permEnd w:id="910652288"/>
      <w:r w:rsidR="001002D2">
        <w:rPr>
          <w:rFonts w:asciiTheme="minorHAnsi" w:hAnsiTheme="minorHAnsi" w:cs="Arial"/>
          <w:sz w:val="20"/>
          <w:szCs w:val="20"/>
          <w:lang w:val="fr-FR"/>
        </w:rPr>
        <w:t xml:space="preserve"> </w:t>
      </w:r>
      <w:r w:rsidR="002E068A">
        <w:rPr>
          <w:rFonts w:asciiTheme="minorHAnsi" w:hAnsiTheme="minorHAnsi" w:cs="Arial"/>
          <w:sz w:val="20"/>
          <w:szCs w:val="20"/>
          <w:lang w:val="fr-FR"/>
        </w:rPr>
        <w:t>(</w:t>
      </w:r>
      <w:r w:rsidR="002E068A" w:rsidRPr="004E0467">
        <w:rPr>
          <w:rFonts w:asciiTheme="minorHAnsi" w:hAnsiTheme="minorHAnsi" w:cs="Arial"/>
          <w:sz w:val="20"/>
          <w:szCs w:val="20"/>
          <w:lang w:val="fr-FR"/>
        </w:rPr>
        <w:t>personne autorisée</w:t>
      </w:r>
      <w:r w:rsidR="002E068A">
        <w:rPr>
          <w:rFonts w:asciiTheme="minorHAnsi" w:hAnsiTheme="minorHAnsi" w:cs="Arial"/>
          <w:sz w:val="20"/>
          <w:szCs w:val="20"/>
          <w:lang w:val="fr-FR"/>
        </w:rPr>
        <w:t>)</w:t>
      </w:r>
      <w:r w:rsidR="002E068A" w:rsidRPr="004E0467">
        <w:rPr>
          <w:rFonts w:asciiTheme="minorHAnsi" w:hAnsiTheme="minorHAnsi" w:cs="Arial"/>
          <w:sz w:val="20"/>
          <w:szCs w:val="20"/>
          <w:lang w:val="fr-FR"/>
        </w:rPr>
        <w:t> :</w:t>
      </w:r>
    </w:p>
    <w:permStart w:id="242180966" w:edGrp="everyone"/>
    <w:p w14:paraId="7009BB7C" w14:textId="7A7070ED" w:rsidR="002E068A" w:rsidRPr="00F124D1" w:rsidRDefault="001168D2" w:rsidP="002E068A">
      <w:pPr>
        <w:pStyle w:val="Paragraphedeliste"/>
        <w:numPr>
          <w:ilvl w:val="1"/>
          <w:numId w:val="6"/>
        </w:num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384710724"/>
          <w:placeholder>
            <w:docPart w:val="F9E1D611D01142D0B6ADE96CA30F7C3D"/>
          </w:placeholder>
          <w:comboBox>
            <w:listItem w:value="Choisissez un élément."/>
            <w:listItem w:displayText="a été avisé des résultats de l’évaluation et des recommandations quant au plan d’intervention disciplinaire" w:value="a été avisé des résultats de l’évaluation et des recommandations quant au plan d’intervention disciplinaire"/>
            <w:listItem w:displayText="consent au plan d’intervention disciplinaire établi" w:value="consent au plan d’intervention disciplinaire établi"/>
            <w:listItem w:displayText="aimerait exprimer les préférences et réserves suivantes relatives à son consentement::" w:value="aimerait exprimer les préférences et réserves suivantes relatives à son consentement::"/>
            <w:listItem w:displayText=" " w:value=" "/>
          </w:comboBox>
        </w:sdtPr>
        <w:sdtEndPr/>
        <w:sdtContent>
          <w:r w:rsidR="00A66FF4">
            <w:rPr>
              <w:rFonts w:asciiTheme="minorHAnsi" w:hAnsiTheme="minorHAnsi" w:cstheme="minorHAnsi"/>
              <w:sz w:val="20"/>
              <w:szCs w:val="20"/>
            </w:rPr>
            <w:t xml:space="preserve"> </w:t>
          </w:r>
        </w:sdtContent>
      </w:sdt>
      <w:r w:rsidR="00FC3D52">
        <w:rPr>
          <w:rFonts w:asciiTheme="minorHAnsi" w:hAnsiTheme="minorHAnsi" w:cstheme="minorHAnsi"/>
          <w:sz w:val="20"/>
          <w:szCs w:val="20"/>
        </w:rPr>
        <w:t xml:space="preserve">  </w:t>
      </w:r>
      <w:permEnd w:id="242180966"/>
      <w:r w:rsidR="00FC3D52">
        <w:rPr>
          <w:rFonts w:asciiTheme="minorHAnsi" w:hAnsiTheme="minorHAnsi" w:cs="Arial"/>
          <w:sz w:val="20"/>
          <w:szCs w:val="20"/>
        </w:rPr>
        <w:t xml:space="preserve"> </w:t>
      </w:r>
      <w:permStart w:id="231277327" w:edGrp="everyone"/>
      <w:r w:rsidR="00FC3D52">
        <w:rPr>
          <w:rFonts w:asciiTheme="minorHAnsi" w:hAnsiTheme="minorHAnsi" w:cstheme="minorHAnsi"/>
          <w:sz w:val="20"/>
        </w:rPr>
        <w:t xml:space="preserve">   </w:t>
      </w:r>
      <w:permEnd w:id="231277327"/>
    </w:p>
    <w:permStart w:id="1851419687" w:edGrp="everyone"/>
    <w:p w14:paraId="406A8A3E" w14:textId="27109E0E" w:rsidR="002E068A" w:rsidRPr="00F124D1" w:rsidRDefault="001168D2" w:rsidP="002E068A">
      <w:pPr>
        <w:pStyle w:val="Paragraphedeliste"/>
        <w:numPr>
          <w:ilvl w:val="1"/>
          <w:numId w:val="6"/>
        </w:num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2017449138"/>
          <w:placeholder>
            <w:docPart w:val="53B5A67B71AE48D5A94FFE99804A6CE6"/>
          </w:placeholder>
          <w:comboBox>
            <w:listItem w:value="Choisissez un élément."/>
            <w:listItem w:displayText="a été avisé des résultats de l’évaluation et des recommandations quant au plan d’intervention disciplinaire" w:value="a été avisé des résultats de l’évaluation et des recommandations quant au plan d’intervention disciplinaire"/>
            <w:listItem w:displayText="consent au plan d’intervention disciplinaire établi" w:value="consent au plan d’intervention disciplinaire établi"/>
            <w:listItem w:displayText="aimerait exprimer les préférences et réserves suivantes relatives à son consentement::" w:value="aimerait exprimer les préférences et réserves suivantes relatives à son consentement::"/>
            <w:listItem w:displayText=" " w:value=" "/>
          </w:comboBox>
        </w:sdtPr>
        <w:sdtEndPr/>
        <w:sdtContent>
          <w:r w:rsidR="00A66FF4">
            <w:rPr>
              <w:rFonts w:asciiTheme="minorHAnsi" w:hAnsiTheme="minorHAnsi" w:cstheme="minorHAnsi"/>
              <w:sz w:val="20"/>
              <w:szCs w:val="20"/>
            </w:rPr>
            <w:t xml:space="preserve"> </w:t>
          </w:r>
        </w:sdtContent>
      </w:sdt>
      <w:r w:rsidR="00FC3D52">
        <w:rPr>
          <w:rFonts w:asciiTheme="minorHAnsi" w:hAnsiTheme="minorHAnsi" w:cstheme="minorHAnsi"/>
          <w:sz w:val="20"/>
          <w:szCs w:val="20"/>
        </w:rPr>
        <w:t xml:space="preserve">  </w:t>
      </w:r>
      <w:permEnd w:id="1851419687"/>
      <w:r w:rsidR="00FC3D52">
        <w:rPr>
          <w:rFonts w:asciiTheme="minorHAnsi" w:hAnsiTheme="minorHAnsi" w:cs="Arial"/>
          <w:sz w:val="20"/>
          <w:szCs w:val="20"/>
        </w:rPr>
        <w:t xml:space="preserve"> </w:t>
      </w:r>
      <w:permStart w:id="1888101337" w:edGrp="everyone"/>
      <w:r w:rsidR="009C00A2">
        <w:rPr>
          <w:rFonts w:asciiTheme="minorHAnsi" w:hAnsiTheme="minorHAnsi" w:cs="Arial"/>
          <w:sz w:val="20"/>
          <w:szCs w:val="20"/>
        </w:rPr>
        <w:t xml:space="preserve"> </w:t>
      </w:r>
      <w:r w:rsidR="00FC3D52">
        <w:rPr>
          <w:rFonts w:asciiTheme="minorHAnsi" w:hAnsiTheme="minorHAnsi" w:cstheme="minorHAnsi"/>
          <w:sz w:val="20"/>
        </w:rPr>
        <w:t xml:space="preserve">  </w:t>
      </w:r>
      <w:permEnd w:id="1888101337"/>
    </w:p>
    <w:permStart w:id="1365728200" w:edGrp="everyone"/>
    <w:p w14:paraId="524652A6" w14:textId="74269D06" w:rsidR="002E068A" w:rsidRPr="00F124D1" w:rsidRDefault="001168D2" w:rsidP="002E068A">
      <w:pPr>
        <w:pStyle w:val="Paragraphedeliste"/>
        <w:numPr>
          <w:ilvl w:val="1"/>
          <w:numId w:val="6"/>
        </w:num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62996951"/>
          <w:placeholder>
            <w:docPart w:val="2F9A1D6813F44D89A730FC510753E5C9"/>
          </w:placeholder>
          <w:comboBox>
            <w:listItem w:value="Choisissez un élément."/>
            <w:listItem w:displayText="a été avisé des résultats de l’évaluation et des recommandations quant au plan d’intervention disciplinaire" w:value="a été avisé des résultats de l’évaluation et des recommandations quant au plan d’intervention disciplinaire"/>
            <w:listItem w:displayText="consent au plan d’intervention disciplinaire établi" w:value="consent au plan d’intervention disciplinaire établi"/>
            <w:listItem w:displayText="aimerait exprimer les préférences et réserves suivantes relatives à son consentement::" w:value="aimerait exprimer les préférences et réserves suivantes relatives à son consentement::"/>
            <w:listItem w:displayText=" " w:value=" "/>
          </w:comboBox>
        </w:sdtPr>
        <w:sdtEndPr/>
        <w:sdtContent>
          <w:r w:rsidR="00A66FF4"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sdtContent>
      </w:sdt>
      <w:permEnd w:id="1365728200"/>
      <w:r w:rsidR="00FC3D52">
        <w:rPr>
          <w:rFonts w:asciiTheme="minorHAnsi" w:hAnsiTheme="minorHAnsi" w:cs="Arial"/>
          <w:sz w:val="20"/>
          <w:szCs w:val="20"/>
        </w:rPr>
        <w:t xml:space="preserve"> </w:t>
      </w:r>
      <w:permStart w:id="1399394073" w:edGrp="everyone"/>
      <w:r w:rsidR="00FC3D52">
        <w:rPr>
          <w:rFonts w:asciiTheme="minorHAnsi" w:hAnsiTheme="minorHAnsi" w:cstheme="minorHAnsi"/>
          <w:sz w:val="20"/>
        </w:rPr>
        <w:t xml:space="preserve">   </w:t>
      </w:r>
      <w:permEnd w:id="1399394073"/>
    </w:p>
    <w:permStart w:id="1311926187" w:edGrp="everyone" w:displacedByCustomXml="next"/>
    <w:sdt>
      <w:sdtPr>
        <w:rPr>
          <w:rFonts w:asciiTheme="minorHAnsi" w:hAnsiTheme="minorHAnsi" w:cstheme="minorHAnsi"/>
          <w:sz w:val="20"/>
          <w:szCs w:val="20"/>
        </w:rPr>
        <w:id w:val="176170398"/>
        <w:placeholder>
          <w:docPart w:val="F9E1D611D01142D0B6ADE96CA30F7C3D"/>
        </w:placeholder>
        <w:comboBox>
          <w:listItem w:value="Choisissez un élément."/>
          <w:listItem w:displayText="L’usager présente une difficulté à consentir de façon éclairée, cependant il n’affiche pas d’opposition au plan d’Intervention disciplinaire" w:value="L’usager présente une difficulté à consentir de façon éclairée, cependant il n’affiche pas d’opposition au plan d’Intervention disciplinaire"/>
          <w:listItem w:displayText="Accord non-obtenu :" w:value="Accord non-obtenu :"/>
          <w:listItem w:displayText=" " w:value=" "/>
        </w:comboBox>
      </w:sdtPr>
      <w:sdtEndPr/>
      <w:sdtContent>
        <w:p w14:paraId="6EDD9A3F" w14:textId="5DA3DADD" w:rsidR="002E068A" w:rsidRPr="002A79A4" w:rsidRDefault="00A66FF4" w:rsidP="002E068A">
          <w:pPr>
            <w:pStyle w:val="Paragraphedeliste"/>
            <w:numPr>
              <w:ilvl w:val="0"/>
              <w:numId w:val="6"/>
            </w:numPr>
            <w:rPr>
              <w:rFonts w:asciiTheme="minorHAnsi" w:hAnsiTheme="minorHAnsi" w:cstheme="minorHAnsi"/>
              <w:sz w:val="20"/>
              <w:szCs w:val="20"/>
            </w:rPr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sdtContent>
    </w:sdt>
    <w:permEnd w:id="1311926187" w:displacedByCustomXml="prev"/>
    <w:tbl>
      <w:tblPr>
        <w:tblStyle w:val="Grilledutableau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865"/>
        <w:gridCol w:w="2865"/>
        <w:gridCol w:w="900"/>
        <w:gridCol w:w="2158"/>
      </w:tblGrid>
      <w:tr w:rsidR="002E068A" w:rsidRPr="00A457DA" w14:paraId="79965BCB" w14:textId="77777777" w:rsidTr="009C00A2">
        <w:trPr>
          <w:trHeight w:val="567"/>
        </w:trPr>
        <w:tc>
          <w:tcPr>
            <w:tcW w:w="1560" w:type="dxa"/>
            <w:vAlign w:val="bottom"/>
          </w:tcPr>
          <w:p w14:paraId="46734AF6" w14:textId="77777777" w:rsidR="002E068A" w:rsidRPr="00903DBE" w:rsidRDefault="002E068A" w:rsidP="00163C03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903DBE">
              <w:rPr>
                <w:rFonts w:asciiTheme="minorHAnsi" w:hAnsiTheme="minorHAnsi" w:cs="Arial"/>
                <w:b/>
                <w:sz w:val="16"/>
                <w:szCs w:val="16"/>
              </w:rPr>
              <w:t>Complété par :</w:t>
            </w:r>
          </w:p>
        </w:tc>
        <w:tc>
          <w:tcPr>
            <w:tcW w:w="2865" w:type="dxa"/>
            <w:tcBorders>
              <w:bottom w:val="single" w:sz="4" w:space="0" w:color="auto"/>
            </w:tcBorders>
            <w:vAlign w:val="bottom"/>
          </w:tcPr>
          <w:sdt>
            <w:sdtPr>
              <w:rPr>
                <w:rFonts w:asciiTheme="minorHAnsi" w:hAnsiTheme="minorHAnsi" w:cs="Arial"/>
                <w:sz w:val="16"/>
                <w:szCs w:val="16"/>
              </w:rPr>
              <w:id w:val="-117839344"/>
              <w:showingPlcHdr/>
              <w:picture/>
            </w:sdtPr>
            <w:sdtEndPr/>
            <w:sdtContent>
              <w:permStart w:id="1636921577" w:edGrp="everyone" w:displacedByCustomXml="prev"/>
              <w:p w14:paraId="500FA4BF" w14:textId="77777777" w:rsidR="002E068A" w:rsidRPr="00903DBE" w:rsidRDefault="002E068A" w:rsidP="00163C03">
                <w:pPr>
                  <w:rPr>
                    <w:rFonts w:asciiTheme="minorHAnsi" w:hAnsiTheme="minorHAnsi" w:cs="Arial"/>
                    <w:sz w:val="16"/>
                    <w:szCs w:val="16"/>
                  </w:rPr>
                </w:pPr>
                <w:r w:rsidRPr="00903DBE">
                  <w:rPr>
                    <w:rFonts w:asciiTheme="minorHAnsi" w:hAnsiTheme="minorHAnsi" w:cs="Arial"/>
                    <w:noProof/>
                    <w:sz w:val="16"/>
                    <w:szCs w:val="16"/>
                  </w:rPr>
                  <w:drawing>
                    <wp:inline distT="0" distB="0" distL="0" distR="0" wp14:anchorId="6B3C3CFF" wp14:editId="00FD040B">
                      <wp:extent cx="214204" cy="214204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6675" cy="226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ermEnd w:id="1636921577" w:displacedByCustomXml="next"/>
            </w:sdtContent>
          </w:sdt>
        </w:tc>
        <w:tc>
          <w:tcPr>
            <w:tcW w:w="2865" w:type="dxa"/>
            <w:tcBorders>
              <w:bottom w:val="single" w:sz="4" w:space="0" w:color="auto"/>
            </w:tcBorders>
            <w:vAlign w:val="bottom"/>
          </w:tcPr>
          <w:p w14:paraId="03300403" w14:textId="0A7C7593" w:rsidR="002E068A" w:rsidRPr="00903DBE" w:rsidRDefault="00873FB3" w:rsidP="00163C03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903DBE"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  <w:permStart w:id="1829902309" w:edGrp="everyone"/>
            <w:r w:rsidRPr="00903DBE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permEnd w:id="1829902309"/>
          </w:p>
        </w:tc>
        <w:tc>
          <w:tcPr>
            <w:tcW w:w="900" w:type="dxa"/>
            <w:vAlign w:val="bottom"/>
          </w:tcPr>
          <w:p w14:paraId="6416ABA6" w14:textId="77777777" w:rsidR="002E068A" w:rsidRPr="00903DBE" w:rsidRDefault="002E068A" w:rsidP="00163C03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903DBE">
              <w:rPr>
                <w:rFonts w:asciiTheme="minorHAnsi" w:hAnsiTheme="minorHAnsi" w:cs="Arial"/>
                <w:b/>
                <w:sz w:val="16"/>
                <w:szCs w:val="16"/>
              </w:rPr>
              <w:t xml:space="preserve">Date : 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vAlign w:val="bottom"/>
          </w:tcPr>
          <w:p w14:paraId="54C3E0DD" w14:textId="66E72E90" w:rsidR="002E068A" w:rsidRPr="00903DBE" w:rsidRDefault="00972252" w:rsidP="00972252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903DB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permStart w:id="1576430821" w:edGrp="everyone"/>
            <w:sdt>
              <w:sdtPr>
                <w:rPr>
                  <w:rFonts w:asciiTheme="minorHAnsi" w:hAnsiTheme="minorHAnsi" w:cs="Arial"/>
                  <w:sz w:val="16"/>
                  <w:szCs w:val="16"/>
                </w:rPr>
                <w:id w:val="-552845250"/>
                <w:placeholder>
                  <w:docPart w:val="786A37436399406898671633E26B8CA2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A66FF4" w:rsidRPr="00903DBE">
                  <w:rPr>
                    <w:rFonts w:asciiTheme="minorHAnsi" w:hAnsiTheme="minorHAnsi" w:cs="Arial"/>
                    <w:sz w:val="16"/>
                    <w:szCs w:val="16"/>
                  </w:rPr>
                  <w:t xml:space="preserve"> </w:t>
                </w:r>
              </w:sdtContent>
            </w:sdt>
            <w:r w:rsidRPr="00903DBE">
              <w:rPr>
                <w:rFonts w:asciiTheme="minorHAnsi" w:hAnsiTheme="minorHAnsi" w:cs="Arial"/>
                <w:color w:val="A6A6A6" w:themeColor="background1" w:themeShade="A6"/>
                <w:sz w:val="16"/>
                <w:szCs w:val="16"/>
              </w:rPr>
              <w:t xml:space="preserve">   </w:t>
            </w:r>
            <w:permEnd w:id="1576430821"/>
          </w:p>
        </w:tc>
      </w:tr>
      <w:tr w:rsidR="002E068A" w:rsidRPr="001D3A84" w14:paraId="3AE22953" w14:textId="77777777" w:rsidTr="00163C03">
        <w:trPr>
          <w:trHeight w:val="227"/>
        </w:trPr>
        <w:tc>
          <w:tcPr>
            <w:tcW w:w="1560" w:type="dxa"/>
            <w:vAlign w:val="center"/>
          </w:tcPr>
          <w:p w14:paraId="184C6EF6" w14:textId="77777777" w:rsidR="002E068A" w:rsidRPr="00903DBE" w:rsidRDefault="002E068A" w:rsidP="00163C03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5730" w:type="dxa"/>
            <w:gridSpan w:val="2"/>
            <w:tcBorders>
              <w:top w:val="single" w:sz="4" w:space="0" w:color="auto"/>
            </w:tcBorders>
            <w:vAlign w:val="center"/>
          </w:tcPr>
          <w:p w14:paraId="4749A2B7" w14:textId="77777777" w:rsidR="002E068A" w:rsidRPr="00903DBE" w:rsidRDefault="002E068A" w:rsidP="00163C03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903DBE">
              <w:rPr>
                <w:rFonts w:asciiTheme="minorHAnsi" w:hAnsiTheme="minorHAnsi" w:cs="Arial"/>
                <w:i/>
                <w:sz w:val="16"/>
                <w:szCs w:val="16"/>
              </w:rPr>
              <w:t>Signature</w:t>
            </w:r>
            <w:r w:rsidRPr="00903DBE">
              <w:rPr>
                <w:rFonts w:asciiTheme="minorHAnsi" w:hAnsiTheme="minorHAnsi" w:cs="Arial"/>
                <w:i/>
                <w:sz w:val="16"/>
                <w:szCs w:val="16"/>
              </w:rPr>
              <w:tab/>
              <w:t xml:space="preserve">                                                             Nom, prénom  et titre</w:t>
            </w:r>
          </w:p>
        </w:tc>
        <w:tc>
          <w:tcPr>
            <w:tcW w:w="900" w:type="dxa"/>
            <w:vAlign w:val="center"/>
          </w:tcPr>
          <w:p w14:paraId="6EF42E07" w14:textId="77777777" w:rsidR="002E068A" w:rsidRPr="00903DBE" w:rsidRDefault="002E068A" w:rsidP="00163C03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14:paraId="2896C3CC" w14:textId="77777777" w:rsidR="002E068A" w:rsidRPr="00903DBE" w:rsidRDefault="002E068A" w:rsidP="00163C03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903DBE">
              <w:rPr>
                <w:rFonts w:asciiTheme="minorHAnsi" w:hAnsiTheme="minorHAnsi" w:cs="Arial"/>
                <w:i/>
                <w:sz w:val="16"/>
                <w:szCs w:val="16"/>
              </w:rPr>
              <w:t>aaaa/mm/jj</w:t>
            </w:r>
          </w:p>
        </w:tc>
      </w:tr>
    </w:tbl>
    <w:p w14:paraId="1158222F" w14:textId="77777777" w:rsidR="002E068A" w:rsidRPr="001D3A84" w:rsidRDefault="002E068A" w:rsidP="002E068A">
      <w:pPr>
        <w:rPr>
          <w:rFonts w:asciiTheme="minorHAnsi" w:hAnsiTheme="minorHAnsi" w:cstheme="minorHAnsi"/>
          <w:sz w:val="16"/>
          <w:szCs w:val="16"/>
        </w:rPr>
      </w:pPr>
    </w:p>
    <w:p w14:paraId="7D240E0E" w14:textId="77777777" w:rsidR="002E068A" w:rsidRDefault="002E068A" w:rsidP="002E068A">
      <w:pPr>
        <w:rPr>
          <w:sz w:val="2"/>
        </w:rPr>
      </w:pPr>
    </w:p>
    <w:p w14:paraId="3A71CACF" w14:textId="77777777" w:rsidR="00AB7CE7" w:rsidRPr="00483754" w:rsidRDefault="00AB7CE7" w:rsidP="005D6700">
      <w:pPr>
        <w:tabs>
          <w:tab w:val="left" w:pos="2520"/>
        </w:tabs>
        <w:rPr>
          <w:rFonts w:asciiTheme="minorHAnsi" w:hAnsiTheme="minorHAnsi" w:cstheme="minorHAnsi"/>
          <w:sz w:val="20"/>
        </w:rPr>
      </w:pPr>
    </w:p>
    <w:sectPr w:rsidR="00AB7CE7" w:rsidRPr="00483754" w:rsidSect="00C0753F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5840" w:h="12240" w:orient="landscape"/>
      <w:pgMar w:top="1276" w:right="567" w:bottom="232" w:left="567" w:header="709" w:footer="5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033C10" w14:textId="77777777" w:rsidR="001168D2" w:rsidRDefault="001168D2" w:rsidP="0081257E">
      <w:r>
        <w:separator/>
      </w:r>
    </w:p>
  </w:endnote>
  <w:endnote w:type="continuationSeparator" w:id="0">
    <w:p w14:paraId="0D060F36" w14:textId="77777777" w:rsidR="001168D2" w:rsidRDefault="001168D2" w:rsidP="0081257E">
      <w:r>
        <w:continuationSeparator/>
      </w:r>
    </w:p>
  </w:endnote>
  <w:endnote w:type="continuationNotice" w:id="1">
    <w:p w14:paraId="6DD99644" w14:textId="77777777" w:rsidR="001168D2" w:rsidRDefault="001168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1CADB" w14:textId="77777777" w:rsidR="00972252" w:rsidRDefault="00972252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3A71CADC" w14:textId="77777777" w:rsidR="00972252" w:rsidRDefault="00972252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3A71CADD" w14:textId="77777777" w:rsidR="00972252" w:rsidRPr="009241CF" w:rsidRDefault="00972252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Pr="001D31C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1CADE" w14:textId="77777777" w:rsidR="00972252" w:rsidRPr="002C0510" w:rsidRDefault="00972252" w:rsidP="00C0753F">
    <w:pPr>
      <w:pStyle w:val="Pieddepage"/>
      <w:tabs>
        <w:tab w:val="clear" w:pos="4320"/>
        <w:tab w:val="clear" w:pos="8640"/>
        <w:tab w:val="center" w:pos="5245"/>
        <w:tab w:val="right" w:pos="14706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A71CAE3" wp14:editId="3A71CAE4">
              <wp:simplePos x="0" y="0"/>
              <wp:positionH relativeFrom="column">
                <wp:align>center</wp:align>
              </wp:positionH>
              <wp:positionV relativeFrom="page">
                <wp:posOffset>7137344</wp:posOffset>
              </wp:positionV>
              <wp:extent cx="3240000" cy="392400"/>
              <wp:effectExtent l="0" t="0" r="0" b="0"/>
              <wp:wrapNone/>
              <wp:docPr id="8" name="Zone de text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B01F3A7" w14:textId="77777777" w:rsidR="00DD3445" w:rsidRDefault="00DD3445" w:rsidP="00DD3445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PLAN D’INTERVENTION DISCIPLINAIRE (PID)</w:t>
                          </w:r>
                        </w:p>
                        <w:p w14:paraId="3A2AA135" w14:textId="6ACF65D8" w:rsidR="00DE2C27" w:rsidRPr="00DE2C27" w:rsidRDefault="00AD7826" w:rsidP="00DE2C27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ÉDUCATION SPÉCIALISÉE</w:t>
                          </w:r>
                        </w:p>
                        <w:p w14:paraId="28C48943" w14:textId="25B56575" w:rsidR="004868B3" w:rsidRPr="00783D34" w:rsidRDefault="004868B3" w:rsidP="00126577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>
          <w:pict w14:anchorId="5851B184">
            <v:shapetype id="_x0000_t202" coordsize="21600,21600" o:spt="202" path="m,l,21600r21600,l21600,xe" w14:anchorId="3A71CAE3">
              <v:stroke joinstyle="miter"/>
              <v:path gradientshapeok="t" o:connecttype="rect"/>
            </v:shapetype>
            <v:shape id="Zone de texte 8" style="position:absolute;margin-left:0;margin-top:562pt;width:255.1pt;height:30.9pt;z-index:25165824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">
              <v:textbox>
                <w:txbxContent>
                  <w:p w:rsidR="00DD3445" w:rsidP="00DD3445" w:rsidRDefault="00DD3445" w14:paraId="3D1E059E" w14:textId="77777777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PLAN D’INTERVENTION DISCIPLINAIRE (PID)</w:t>
                    </w:r>
                  </w:p>
                  <w:p w:rsidRPr="00DE2C27" w:rsidR="00DE2C27" w:rsidP="00DE2C27" w:rsidRDefault="00AD7826" w14:paraId="1F4A94EC" w14:textId="6ACF65D8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ÉDUCATION SPÉCIALISÉE</w:t>
                    </w:r>
                  </w:p>
                  <w:p w:rsidRPr="00783D34" w:rsidR="004868B3" w:rsidP="00126577" w:rsidRDefault="004868B3" w14:paraId="672A6659" w14:textId="25B56575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A71CAE5" wp14:editId="3A71CAE6">
              <wp:simplePos x="0" y="0"/>
              <wp:positionH relativeFrom="column">
                <wp:align>center</wp:align>
              </wp:positionH>
              <wp:positionV relativeFrom="page">
                <wp:posOffset>9429750</wp:posOffset>
              </wp:positionV>
              <wp:extent cx="3240000" cy="392400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71CAEC" w14:textId="77777777" w:rsidR="00972252" w:rsidRPr="00783D34" w:rsidRDefault="00972252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permStart w:id="801196094" w:edGrp="everyone"/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TITRE DU DOCUMENT EN MAJUSCULE</w:t>
                          </w:r>
                          <w:permEnd w:id="801196094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71CAE5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8" type="#_x0000_t202" style="position:absolute;margin-left:0;margin-top:742.5pt;width:255.1pt;height:30.9pt;z-index:251658241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" filled="f" stroked="f" strokeweight=".5pt">
              <v:textbox>
                <w:txbxContent>
                  <w:p w14:paraId="3A71CAEC" w14:textId="77777777" w:rsidR="00972252" w:rsidRPr="00783D34" w:rsidRDefault="00972252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permStart w:id="801196094" w:edGrp="everyone"/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TITRE DU DOCUMENT EN MAJUSCULE</w:t>
                    </w:r>
                    <w:permEnd w:id="801196094"/>
                  </w:p>
                </w:txbxContent>
              </v:textbox>
              <w10:wrap anchory="page"/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15"/>
        <w:szCs w:val="15"/>
      </w:rPr>
      <w:t>Dossier de l’usager</w:t>
    </w:r>
  </w:p>
  <w:p w14:paraId="3A71CADF" w14:textId="6DF8A5AD" w:rsidR="00972252" w:rsidRPr="009241CF" w:rsidRDefault="00903DBE" w:rsidP="00C0753F">
    <w:pPr>
      <w:pStyle w:val="Pieddepage"/>
      <w:tabs>
        <w:tab w:val="clear" w:pos="4320"/>
        <w:tab w:val="clear" w:pos="8640"/>
        <w:tab w:val="center" w:pos="5245"/>
        <w:tab w:val="right" w:pos="14706"/>
      </w:tabs>
      <w:rPr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>
      <w:rPr>
        <w:rFonts w:asciiTheme="minorHAnsi" w:hAnsiTheme="minorHAnsi" w:cstheme="minorHAnsi"/>
        <w:sz w:val="20"/>
        <w:szCs w:val="20"/>
      </w:rPr>
      <w:t>60652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015646">
      <w:rPr>
        <w:rFonts w:asciiTheme="minorHAnsi" w:hAnsiTheme="minorHAnsi" w:cstheme="minorHAnsi"/>
        <w:sz w:val="15"/>
        <w:szCs w:val="15"/>
      </w:rPr>
      <w:t>(</w:t>
    </w:r>
    <w:r>
      <w:rPr>
        <w:rFonts w:asciiTheme="minorHAnsi" w:hAnsiTheme="minorHAnsi" w:cstheme="minorHAnsi"/>
        <w:sz w:val="15"/>
        <w:szCs w:val="15"/>
      </w:rPr>
      <w:t>2023-09</w:t>
    </w:r>
    <w:r w:rsidRPr="00015646">
      <w:rPr>
        <w:rFonts w:asciiTheme="minorHAnsi" w:hAnsiTheme="minorHAnsi" w:cstheme="minorHAnsi"/>
        <w:sz w:val="15"/>
        <w:szCs w:val="15"/>
      </w:rPr>
      <w:t>)</w:t>
    </w:r>
    <w:r w:rsidR="00972252" w:rsidRPr="002C0510">
      <w:rPr>
        <w:rFonts w:asciiTheme="minorHAnsi" w:hAnsiTheme="minorHAnsi" w:cstheme="minorHAnsi"/>
        <w:sz w:val="15"/>
        <w:szCs w:val="15"/>
      </w:rPr>
      <w:tab/>
    </w:r>
    <w:r w:rsidR="00972252"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="00972252" w:rsidRPr="002C0510">
      <w:rPr>
        <w:rFonts w:asciiTheme="minorHAnsi" w:hAnsiTheme="minorHAnsi" w:cstheme="minorHAnsi"/>
        <w:sz w:val="15"/>
        <w:szCs w:val="15"/>
      </w:rPr>
      <w:tab/>
    </w:r>
    <w:r w:rsidR="00972252"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972252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972252"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972252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6E3A88" w:rsidRPr="006E3A88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972252"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="00972252"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972252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972252"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972252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6E3A88" w:rsidRPr="006E3A88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972252"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1CAE1" w14:textId="77777777" w:rsidR="00972252" w:rsidRPr="002C0510" w:rsidRDefault="00972252" w:rsidP="00C0753F">
    <w:pPr>
      <w:pStyle w:val="Pieddepage"/>
      <w:tabs>
        <w:tab w:val="clear" w:pos="4320"/>
        <w:tab w:val="clear" w:pos="8640"/>
        <w:tab w:val="center" w:pos="5245"/>
        <w:tab w:val="right" w:pos="14706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A71CAE7" wp14:editId="3A71CAE8">
              <wp:simplePos x="0" y="0"/>
              <wp:positionH relativeFrom="column">
                <wp:align>center</wp:align>
              </wp:positionH>
              <wp:positionV relativeFrom="page">
                <wp:posOffset>7137344</wp:posOffset>
              </wp:positionV>
              <wp:extent cx="3240000" cy="392400"/>
              <wp:effectExtent l="0" t="0" r="0" b="0"/>
              <wp:wrapNone/>
              <wp:docPr id="9" name="Zone de text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71CAED" w14:textId="6D192810" w:rsidR="00972252" w:rsidRDefault="00972252" w:rsidP="00126577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PLAN D’INTERVENTION DISCIPLINAIRE (PID)</w:t>
                          </w:r>
                        </w:p>
                        <w:p w14:paraId="3E7AEE08" w14:textId="657C7A41" w:rsidR="00972252" w:rsidRPr="00DE2C27" w:rsidRDefault="00AD7826" w:rsidP="00DE2C27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ÉDUCATION SPÉCIALISÉE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>
          <w:pict w14:anchorId="68FF9978">
            <v:shapetype id="_x0000_t202" coordsize="21600,21600" o:spt="202" path="m,l,21600r21600,l21600,xe" w14:anchorId="3A71CAE7">
              <v:stroke joinstyle="miter"/>
              <v:path gradientshapeok="t" o:connecttype="rect"/>
            </v:shapetype>
            <v:shape id="Zone de texte 9" style="position:absolute;margin-left:0;margin-top:562pt;width:255.1pt;height:30.9pt;z-index:251658243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">
              <v:textbox>
                <w:txbxContent>
                  <w:p w:rsidR="00972252" w:rsidP="00126577" w:rsidRDefault="00972252" w14:paraId="08DD7A4F" w14:textId="6D192810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PLAN D’INTERVENTION DISCIPLINAIRE (PID)</w:t>
                    </w:r>
                  </w:p>
                  <w:p w:rsidRPr="00DE2C27" w:rsidR="00972252" w:rsidP="00DE2C27" w:rsidRDefault="00AD7826" w14:paraId="233DEC63" w14:textId="657C7A41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ÉDUCATION SPÉCIALISÉE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71CAE9" wp14:editId="3A71CAEA">
              <wp:simplePos x="0" y="0"/>
              <wp:positionH relativeFrom="column">
                <wp:align>center</wp:align>
              </wp:positionH>
              <wp:positionV relativeFrom="page">
                <wp:posOffset>9408160</wp:posOffset>
              </wp:positionV>
              <wp:extent cx="3240000" cy="392400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71CAEE" w14:textId="77777777" w:rsidR="00972252" w:rsidRPr="00783D34" w:rsidRDefault="00972252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permStart w:id="1967869756" w:edGrp="everyone"/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TITRE DU DOCUMENT EN MAJUSCULE</w:t>
                          </w:r>
                          <w:permEnd w:id="1967869756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71CAE9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30" type="#_x0000_t202" style="position:absolute;margin-left:0;margin-top:740.8pt;width:255.1pt;height:30.9pt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" filled="f" stroked="f" strokeweight=".5pt">
              <v:textbox>
                <w:txbxContent>
                  <w:p w14:paraId="3A71CAEE" w14:textId="77777777" w:rsidR="00972252" w:rsidRPr="00783D34" w:rsidRDefault="00972252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permStart w:id="1967869756" w:edGrp="everyone"/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TITRE DU DOCUMENT EN MAJUSCULE</w:t>
                    </w:r>
                    <w:permEnd w:id="1967869756"/>
                  </w:p>
                </w:txbxContent>
              </v:textbox>
              <w10:wrap anchory="page"/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14:paraId="3A71CAE2" w14:textId="37F8D2CB" w:rsidR="00972252" w:rsidRPr="002C0510" w:rsidRDefault="00972252" w:rsidP="00126577">
    <w:pPr>
      <w:pStyle w:val="Pieddepage"/>
      <w:tabs>
        <w:tab w:val="clear" w:pos="4320"/>
        <w:tab w:val="clear" w:pos="8640"/>
        <w:tab w:val="center" w:pos="5245"/>
        <w:tab w:val="left" w:pos="5489"/>
        <w:tab w:val="right" w:pos="14706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903DBE">
      <w:rPr>
        <w:rFonts w:asciiTheme="minorHAnsi" w:hAnsiTheme="minorHAnsi" w:cstheme="minorHAnsi"/>
        <w:sz w:val="20"/>
        <w:szCs w:val="20"/>
      </w:rPr>
      <w:t>60652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015646">
      <w:rPr>
        <w:rFonts w:asciiTheme="minorHAnsi" w:hAnsiTheme="minorHAnsi" w:cstheme="minorHAnsi"/>
        <w:sz w:val="15"/>
        <w:szCs w:val="15"/>
      </w:rPr>
      <w:t>(</w:t>
    </w:r>
    <w:r w:rsidR="00903DBE">
      <w:rPr>
        <w:rFonts w:asciiTheme="minorHAnsi" w:hAnsiTheme="minorHAnsi" w:cstheme="minorHAnsi"/>
        <w:sz w:val="15"/>
        <w:szCs w:val="15"/>
      </w:rPr>
      <w:t>2023-09</w:t>
    </w:r>
    <w:r w:rsidRPr="00015646">
      <w:rPr>
        <w:rFonts w:asciiTheme="minorHAnsi" w:hAnsiTheme="minorHAnsi" w:cstheme="minorHAnsi"/>
        <w:sz w:val="15"/>
        <w:szCs w:val="15"/>
      </w:rPr>
      <w:t>)</w:t>
    </w:r>
    <w:r>
      <w:rPr>
        <w:rFonts w:asciiTheme="minorHAnsi" w:hAnsiTheme="minorHAnsi" w:cstheme="minorHAnsi"/>
        <w:sz w:val="15"/>
        <w:szCs w:val="15"/>
      </w:rPr>
      <w:t xml:space="preserve"> 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>
      <w:rPr>
        <w:rFonts w:asciiTheme="minorHAnsi" w:hAnsiTheme="minorHAnsi" w:cstheme="minorHAnsi"/>
        <w:sz w:val="15"/>
        <w:szCs w:val="15"/>
      </w:rPr>
      <w:tab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6E3A88" w:rsidRPr="006E3A88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6E3A88" w:rsidRPr="006E3A88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26B66D" w14:textId="77777777" w:rsidR="001168D2" w:rsidRDefault="001168D2" w:rsidP="0081257E">
      <w:r>
        <w:separator/>
      </w:r>
    </w:p>
  </w:footnote>
  <w:footnote w:type="continuationSeparator" w:id="0">
    <w:p w14:paraId="42AEBED1" w14:textId="77777777" w:rsidR="001168D2" w:rsidRDefault="001168D2" w:rsidP="0081257E">
      <w:r>
        <w:continuationSeparator/>
      </w:r>
    </w:p>
  </w:footnote>
  <w:footnote w:type="continuationNotice" w:id="1">
    <w:p w14:paraId="24F1E1D4" w14:textId="77777777" w:rsidR="001168D2" w:rsidRDefault="001168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1CAD8" w14:textId="77777777" w:rsidR="00972252" w:rsidRPr="00F130E4" w:rsidRDefault="0097225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Nom, Prénom"/>
        <w:tag w:val="Nom, Prénom"/>
        <w:id w:val="349459160"/>
        <w:placeholder>
          <w:docPart w:val="262CC7DB9AF24AC188B7B1582CEFBD35"/>
        </w:placeholder>
      </w:sdtPr>
      <w:sdtEndPr/>
      <w:sdtContent/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Dossier"/>
        <w:tag w:val="No dossier"/>
        <w:id w:val="-1745257081"/>
        <w:placeholder>
          <w:docPart w:val="F91E4F6A6D2A4687847DA231E72666FA"/>
        </w:placeholder>
      </w:sdtPr>
      <w:sdtEndPr/>
      <w:sdtContent>
        <w:r w:rsidRPr="00222808">
          <w:rPr>
            <w:rFonts w:asciiTheme="minorHAnsi" w:hAnsiTheme="minorHAnsi" w:cstheme="minorHAnsi"/>
            <w:color w:val="000000" w:themeColor="text1"/>
            <w:sz w:val="18"/>
            <w:szCs w:val="18"/>
            <w14:textFill>
              <w14:solidFill>
                <w14:schemeClr w14:val="tx1">
                  <w14:alpha w14:val="55000"/>
                </w14:schemeClr>
              </w14:solidFill>
            </w14:textFill>
          </w:rPr>
          <w:t xml:space="preserve"> 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1CAD9" w14:textId="77777777" w:rsidR="00972252" w:rsidRPr="00483754" w:rsidRDefault="00972252" w:rsidP="00E31139">
    <w:pPr>
      <w:pStyle w:val="En-tte"/>
      <w:tabs>
        <w:tab w:val="clear" w:pos="8640"/>
        <w:tab w:val="right" w:pos="10065"/>
      </w:tabs>
      <w:spacing w:before="240"/>
      <w:rPr>
        <w:rFonts w:asciiTheme="minorHAnsi" w:hAnsiTheme="minorHAnsi" w:cstheme="minorHAnsi"/>
        <w:color w:val="000000" w:themeColor="text1"/>
        <w:sz w:val="20"/>
        <w:szCs w:val="20"/>
      </w:rPr>
    </w:pPr>
    <w:r w:rsidRPr="00483754">
      <w:rPr>
        <w:rFonts w:asciiTheme="minorHAnsi" w:hAnsiTheme="minorHAnsi" w:cstheme="minorHAnsi"/>
        <w:color w:val="000000" w:themeColor="text1"/>
        <w:sz w:val="20"/>
        <w:szCs w:val="20"/>
      </w:rPr>
      <w:t xml:space="preserve">Nom, Prénom : </w: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Nom_Prenom \h  \* MERGEFORMAT </w:instrTex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658899491"/>
        <w:placeholder>
          <w:docPart w:val="6FFF610D593A4ADABC313AB6CA5F39CA"/>
        </w:placeholder>
      </w:sdtPr>
      <w:sdtEndPr/>
      <w:sdtContent/>
    </w:sdt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483754">
      <w:rPr>
        <w:rFonts w:asciiTheme="minorHAnsi" w:hAnsiTheme="minorHAnsi" w:cstheme="minorHAnsi"/>
        <w:color w:val="000000" w:themeColor="text1"/>
        <w:sz w:val="20"/>
        <w:szCs w:val="20"/>
      </w:rPr>
      <w:t>Dossier </w: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t>:</w:t>
    </w:r>
    <w:r>
      <w:rPr>
        <w:rFonts w:asciiTheme="minorHAnsi" w:hAnsiTheme="minorHAnsi" w:cstheme="minorHAnsi"/>
        <w:color w:val="000000" w:themeColor="text1"/>
        <w:sz w:val="20"/>
        <w:szCs w:val="20"/>
      </w:rPr>
      <w:t xml:space="preserve">  </w:t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NoDossier \h  \* MERGEFORMAT </w:instrText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20"/>
          <w:szCs w:val="20"/>
        </w:rPr>
        <w:alias w:val="Dossier"/>
        <w:tag w:val="No dossier"/>
        <w:id w:val="566307204"/>
        <w:placeholder>
          <w:docPart w:val="70EC4F540F7F40058245F90CCE2D4371"/>
        </w:placeholder>
      </w:sdtPr>
      <w:sdtEndPr>
        <w:rPr>
          <w:rFonts w:asciiTheme="minorHAnsi" w:hAnsiTheme="minorHAnsi" w:cstheme="minorHAnsi"/>
        </w:rPr>
      </w:sdtEndPr>
      <w:sdtContent>
        <w:r w:rsidRPr="001D31CD">
          <w:rPr>
            <w:rFonts w:asciiTheme="minorHAnsi" w:hAnsiTheme="minorHAnsi" w:cstheme="minorHAnsi"/>
            <w:color w:val="000000" w:themeColor="text1"/>
            <w:sz w:val="20"/>
            <w:szCs w:val="20"/>
          </w:rPr>
          <w:t xml:space="preserve">    </w:t>
        </w:r>
      </w:sdtContent>
    </w:sdt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</w:p>
  <w:p w14:paraId="3A71CADA" w14:textId="77777777" w:rsidR="00972252" w:rsidRPr="00F67939" w:rsidRDefault="00972252">
    <w:pPr>
      <w:pStyle w:val="En-tte"/>
      <w:rPr>
        <w:rFonts w:asciiTheme="minorHAnsi" w:hAnsiTheme="minorHAnsi" w:cstheme="minorHAnsi"/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16BE8"/>
    <w:multiLevelType w:val="hybridMultilevel"/>
    <w:tmpl w:val="A17A4B6E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A" w:vendorID="64" w:dllVersion="6" w:nlCheck="1" w:checkStyle="0"/>
  <w:activeWritingStyle w:appName="MSWord" w:lang="fr-FR" w:vendorID="64" w:dllVersion="6" w:nlCheck="1" w:checkStyle="0"/>
  <w:activeWritingStyle w:appName="MSWord" w:lang="en-CA" w:vendorID="64" w:dllVersion="6" w:nlCheck="1" w:checkStyle="1"/>
  <w:activeWritingStyle w:appName="MSWord" w:lang="fr-CA" w:vendorID="64" w:dllVersion="131078" w:nlCheck="1" w:checkStyle="0"/>
  <w:activeWritingStyle w:appName="MSWord" w:lang="en-CA" w:vendorID="64" w:dllVersion="131078" w:nlCheck="1" w:checkStyle="1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9hP3IxStAOePALyczgPuOEw/1FC2Qx0TAG+hJWGZq2Bzh/z0/mrMmxiM3UqxIrB19yxguCdJm66rXfeSxRxo+A==" w:salt="/HFzLe97Xn1NqPRE00Gi0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1EA0"/>
    <w:rsid w:val="00015646"/>
    <w:rsid w:val="000235F9"/>
    <w:rsid w:val="0003089E"/>
    <w:rsid w:val="00031802"/>
    <w:rsid w:val="00036644"/>
    <w:rsid w:val="00044260"/>
    <w:rsid w:val="00056477"/>
    <w:rsid w:val="00061115"/>
    <w:rsid w:val="00062CCC"/>
    <w:rsid w:val="000653C6"/>
    <w:rsid w:val="00065CB5"/>
    <w:rsid w:val="00067E90"/>
    <w:rsid w:val="00081719"/>
    <w:rsid w:val="00081E4F"/>
    <w:rsid w:val="000949A4"/>
    <w:rsid w:val="00094D01"/>
    <w:rsid w:val="000A1BAF"/>
    <w:rsid w:val="000A5A8D"/>
    <w:rsid w:val="000A5E86"/>
    <w:rsid w:val="000B34AA"/>
    <w:rsid w:val="000B7F78"/>
    <w:rsid w:val="000C575E"/>
    <w:rsid w:val="000D63AA"/>
    <w:rsid w:val="000E53E1"/>
    <w:rsid w:val="000F0ECA"/>
    <w:rsid w:val="000F1FB9"/>
    <w:rsid w:val="001002D2"/>
    <w:rsid w:val="00106182"/>
    <w:rsid w:val="001168D2"/>
    <w:rsid w:val="00121C81"/>
    <w:rsid w:val="00126577"/>
    <w:rsid w:val="00134619"/>
    <w:rsid w:val="0013480E"/>
    <w:rsid w:val="00134CC1"/>
    <w:rsid w:val="0014043F"/>
    <w:rsid w:val="0014210D"/>
    <w:rsid w:val="0014311E"/>
    <w:rsid w:val="00153E63"/>
    <w:rsid w:val="00156F9B"/>
    <w:rsid w:val="00162FFB"/>
    <w:rsid w:val="00163926"/>
    <w:rsid w:val="00163C03"/>
    <w:rsid w:val="00165615"/>
    <w:rsid w:val="001666F0"/>
    <w:rsid w:val="00173D81"/>
    <w:rsid w:val="0017585B"/>
    <w:rsid w:val="00184B94"/>
    <w:rsid w:val="00193617"/>
    <w:rsid w:val="00194790"/>
    <w:rsid w:val="001B6ADB"/>
    <w:rsid w:val="001D31CD"/>
    <w:rsid w:val="001D7464"/>
    <w:rsid w:val="001E4106"/>
    <w:rsid w:val="001E567C"/>
    <w:rsid w:val="001E6ACB"/>
    <w:rsid w:val="001F086F"/>
    <w:rsid w:val="001F1ED6"/>
    <w:rsid w:val="001F7ED1"/>
    <w:rsid w:val="00222808"/>
    <w:rsid w:val="00230283"/>
    <w:rsid w:val="00233C49"/>
    <w:rsid w:val="00240B84"/>
    <w:rsid w:val="002454D8"/>
    <w:rsid w:val="002528A7"/>
    <w:rsid w:val="00255ABE"/>
    <w:rsid w:val="00263F52"/>
    <w:rsid w:val="00267C88"/>
    <w:rsid w:val="00293EC9"/>
    <w:rsid w:val="00295818"/>
    <w:rsid w:val="00295F2F"/>
    <w:rsid w:val="002964F0"/>
    <w:rsid w:val="00297260"/>
    <w:rsid w:val="002C0510"/>
    <w:rsid w:val="002C5CEB"/>
    <w:rsid w:val="002D207C"/>
    <w:rsid w:val="002D35EB"/>
    <w:rsid w:val="002D4BDA"/>
    <w:rsid w:val="002E068A"/>
    <w:rsid w:val="002E3D54"/>
    <w:rsid w:val="00301BAB"/>
    <w:rsid w:val="00331414"/>
    <w:rsid w:val="00336BCB"/>
    <w:rsid w:val="0035045E"/>
    <w:rsid w:val="00350718"/>
    <w:rsid w:val="00366A5E"/>
    <w:rsid w:val="00367527"/>
    <w:rsid w:val="00367C4C"/>
    <w:rsid w:val="003724A3"/>
    <w:rsid w:val="00373D89"/>
    <w:rsid w:val="003A3BC8"/>
    <w:rsid w:val="003A3F6A"/>
    <w:rsid w:val="003A6F43"/>
    <w:rsid w:val="003B414D"/>
    <w:rsid w:val="003C32DB"/>
    <w:rsid w:val="003F3BBB"/>
    <w:rsid w:val="0040693B"/>
    <w:rsid w:val="00413305"/>
    <w:rsid w:val="004246FA"/>
    <w:rsid w:val="0045258B"/>
    <w:rsid w:val="00454637"/>
    <w:rsid w:val="00460096"/>
    <w:rsid w:val="00465EBD"/>
    <w:rsid w:val="00466CA4"/>
    <w:rsid w:val="00475947"/>
    <w:rsid w:val="00483754"/>
    <w:rsid w:val="004868B3"/>
    <w:rsid w:val="00486DB0"/>
    <w:rsid w:val="00487374"/>
    <w:rsid w:val="004A634E"/>
    <w:rsid w:val="004A7727"/>
    <w:rsid w:val="004B2D7F"/>
    <w:rsid w:val="004D5723"/>
    <w:rsid w:val="004F07C5"/>
    <w:rsid w:val="004F352E"/>
    <w:rsid w:val="00516F7E"/>
    <w:rsid w:val="005222EB"/>
    <w:rsid w:val="00542331"/>
    <w:rsid w:val="00550D6D"/>
    <w:rsid w:val="0055248C"/>
    <w:rsid w:val="00562D85"/>
    <w:rsid w:val="0057158C"/>
    <w:rsid w:val="005846D0"/>
    <w:rsid w:val="0059389E"/>
    <w:rsid w:val="005A0C13"/>
    <w:rsid w:val="005B04F4"/>
    <w:rsid w:val="005D6700"/>
    <w:rsid w:val="005F5E7B"/>
    <w:rsid w:val="00605F48"/>
    <w:rsid w:val="006203E9"/>
    <w:rsid w:val="00621FCD"/>
    <w:rsid w:val="00635CE6"/>
    <w:rsid w:val="00644EF4"/>
    <w:rsid w:val="006474AC"/>
    <w:rsid w:val="006505B5"/>
    <w:rsid w:val="00652381"/>
    <w:rsid w:val="00652BD9"/>
    <w:rsid w:val="00652EA1"/>
    <w:rsid w:val="0066417B"/>
    <w:rsid w:val="00670347"/>
    <w:rsid w:val="0067158A"/>
    <w:rsid w:val="00672AD8"/>
    <w:rsid w:val="006859C3"/>
    <w:rsid w:val="00690744"/>
    <w:rsid w:val="006B00A8"/>
    <w:rsid w:val="006B0CF5"/>
    <w:rsid w:val="006B68DF"/>
    <w:rsid w:val="006C1432"/>
    <w:rsid w:val="006C1EF6"/>
    <w:rsid w:val="006C3A24"/>
    <w:rsid w:val="006C647A"/>
    <w:rsid w:val="006D33A8"/>
    <w:rsid w:val="006D4D5E"/>
    <w:rsid w:val="006D63C9"/>
    <w:rsid w:val="006E3A88"/>
    <w:rsid w:val="0070575F"/>
    <w:rsid w:val="00711015"/>
    <w:rsid w:val="00716AB3"/>
    <w:rsid w:val="00716CB5"/>
    <w:rsid w:val="00736508"/>
    <w:rsid w:val="0075376B"/>
    <w:rsid w:val="00775EF5"/>
    <w:rsid w:val="007824FE"/>
    <w:rsid w:val="00787995"/>
    <w:rsid w:val="00794F54"/>
    <w:rsid w:val="00796F7D"/>
    <w:rsid w:val="0079796A"/>
    <w:rsid w:val="007C0A74"/>
    <w:rsid w:val="007C3370"/>
    <w:rsid w:val="007C4940"/>
    <w:rsid w:val="007D0D5B"/>
    <w:rsid w:val="007E57DE"/>
    <w:rsid w:val="007E7941"/>
    <w:rsid w:val="0081257E"/>
    <w:rsid w:val="00815A91"/>
    <w:rsid w:val="008273AD"/>
    <w:rsid w:val="00835D55"/>
    <w:rsid w:val="00840968"/>
    <w:rsid w:val="0084540F"/>
    <w:rsid w:val="008534DE"/>
    <w:rsid w:val="00854761"/>
    <w:rsid w:val="00854C5B"/>
    <w:rsid w:val="00861A99"/>
    <w:rsid w:val="00866906"/>
    <w:rsid w:val="00866B50"/>
    <w:rsid w:val="00870797"/>
    <w:rsid w:val="00873FB3"/>
    <w:rsid w:val="0088001D"/>
    <w:rsid w:val="0088545A"/>
    <w:rsid w:val="008911C2"/>
    <w:rsid w:val="008A3E0C"/>
    <w:rsid w:val="008B60E1"/>
    <w:rsid w:val="008E7BC4"/>
    <w:rsid w:val="00901236"/>
    <w:rsid w:val="00901E58"/>
    <w:rsid w:val="00903DBE"/>
    <w:rsid w:val="00912469"/>
    <w:rsid w:val="009210E9"/>
    <w:rsid w:val="00921A22"/>
    <w:rsid w:val="00922C0E"/>
    <w:rsid w:val="00923D1E"/>
    <w:rsid w:val="009241CF"/>
    <w:rsid w:val="0092520D"/>
    <w:rsid w:val="0093368C"/>
    <w:rsid w:val="00933CF8"/>
    <w:rsid w:val="00942D0E"/>
    <w:rsid w:val="00957446"/>
    <w:rsid w:val="00972252"/>
    <w:rsid w:val="00990DB0"/>
    <w:rsid w:val="009917D6"/>
    <w:rsid w:val="009A62B7"/>
    <w:rsid w:val="009B1989"/>
    <w:rsid w:val="009B7034"/>
    <w:rsid w:val="009C00A2"/>
    <w:rsid w:val="009C6461"/>
    <w:rsid w:val="009E58DF"/>
    <w:rsid w:val="009F0AF9"/>
    <w:rsid w:val="009F1CB4"/>
    <w:rsid w:val="00A073D7"/>
    <w:rsid w:val="00A24AFD"/>
    <w:rsid w:val="00A26C39"/>
    <w:rsid w:val="00A314B0"/>
    <w:rsid w:val="00A33CEF"/>
    <w:rsid w:val="00A36142"/>
    <w:rsid w:val="00A3641D"/>
    <w:rsid w:val="00A45A0C"/>
    <w:rsid w:val="00A4782E"/>
    <w:rsid w:val="00A530F1"/>
    <w:rsid w:val="00A66FF4"/>
    <w:rsid w:val="00A729F1"/>
    <w:rsid w:val="00A77D58"/>
    <w:rsid w:val="00A77FD9"/>
    <w:rsid w:val="00A80A76"/>
    <w:rsid w:val="00A84698"/>
    <w:rsid w:val="00A90CAF"/>
    <w:rsid w:val="00A94F33"/>
    <w:rsid w:val="00A96E54"/>
    <w:rsid w:val="00AA09CD"/>
    <w:rsid w:val="00AB1AE0"/>
    <w:rsid w:val="00AB7CE7"/>
    <w:rsid w:val="00AC1E58"/>
    <w:rsid w:val="00AC2A6C"/>
    <w:rsid w:val="00AC7CEE"/>
    <w:rsid w:val="00AD1294"/>
    <w:rsid w:val="00AD43E6"/>
    <w:rsid w:val="00AD5DB0"/>
    <w:rsid w:val="00AD7826"/>
    <w:rsid w:val="00AD7EA0"/>
    <w:rsid w:val="00AE5772"/>
    <w:rsid w:val="00B04317"/>
    <w:rsid w:val="00B06495"/>
    <w:rsid w:val="00B06CF8"/>
    <w:rsid w:val="00B129DC"/>
    <w:rsid w:val="00B12B24"/>
    <w:rsid w:val="00B14297"/>
    <w:rsid w:val="00B21AF3"/>
    <w:rsid w:val="00B31D8E"/>
    <w:rsid w:val="00B31FF1"/>
    <w:rsid w:val="00B32F20"/>
    <w:rsid w:val="00B32F68"/>
    <w:rsid w:val="00B349D4"/>
    <w:rsid w:val="00B44F24"/>
    <w:rsid w:val="00B700E0"/>
    <w:rsid w:val="00B728A7"/>
    <w:rsid w:val="00B77F7F"/>
    <w:rsid w:val="00B90138"/>
    <w:rsid w:val="00BA34B9"/>
    <w:rsid w:val="00BA5ED2"/>
    <w:rsid w:val="00BD08CA"/>
    <w:rsid w:val="00BD5E67"/>
    <w:rsid w:val="00BF6BB8"/>
    <w:rsid w:val="00C00059"/>
    <w:rsid w:val="00C00691"/>
    <w:rsid w:val="00C0753F"/>
    <w:rsid w:val="00C33713"/>
    <w:rsid w:val="00C34636"/>
    <w:rsid w:val="00C409F5"/>
    <w:rsid w:val="00C4574E"/>
    <w:rsid w:val="00C509E3"/>
    <w:rsid w:val="00C5634E"/>
    <w:rsid w:val="00C57CA3"/>
    <w:rsid w:val="00C615F6"/>
    <w:rsid w:val="00C73F37"/>
    <w:rsid w:val="00C74744"/>
    <w:rsid w:val="00C83E84"/>
    <w:rsid w:val="00C844CD"/>
    <w:rsid w:val="00C977FD"/>
    <w:rsid w:val="00CA35C1"/>
    <w:rsid w:val="00CA5268"/>
    <w:rsid w:val="00CA6890"/>
    <w:rsid w:val="00CB03F6"/>
    <w:rsid w:val="00CB09C3"/>
    <w:rsid w:val="00CB76D6"/>
    <w:rsid w:val="00CC0874"/>
    <w:rsid w:val="00CC2533"/>
    <w:rsid w:val="00CC37B9"/>
    <w:rsid w:val="00CC7EFA"/>
    <w:rsid w:val="00CD2540"/>
    <w:rsid w:val="00CD7540"/>
    <w:rsid w:val="00CE02A6"/>
    <w:rsid w:val="00D16A65"/>
    <w:rsid w:val="00D2162B"/>
    <w:rsid w:val="00D30664"/>
    <w:rsid w:val="00D42ECE"/>
    <w:rsid w:val="00D44678"/>
    <w:rsid w:val="00D45066"/>
    <w:rsid w:val="00D62FA3"/>
    <w:rsid w:val="00D631BA"/>
    <w:rsid w:val="00D6524F"/>
    <w:rsid w:val="00D65817"/>
    <w:rsid w:val="00D658C1"/>
    <w:rsid w:val="00D83339"/>
    <w:rsid w:val="00D94066"/>
    <w:rsid w:val="00DA6155"/>
    <w:rsid w:val="00DB5E8C"/>
    <w:rsid w:val="00DC40B8"/>
    <w:rsid w:val="00DD133D"/>
    <w:rsid w:val="00DD3445"/>
    <w:rsid w:val="00DD3A14"/>
    <w:rsid w:val="00DE0EC9"/>
    <w:rsid w:val="00DE2C27"/>
    <w:rsid w:val="00DF095A"/>
    <w:rsid w:val="00DF4238"/>
    <w:rsid w:val="00E01D03"/>
    <w:rsid w:val="00E10066"/>
    <w:rsid w:val="00E16883"/>
    <w:rsid w:val="00E2245C"/>
    <w:rsid w:val="00E31139"/>
    <w:rsid w:val="00E31171"/>
    <w:rsid w:val="00E32732"/>
    <w:rsid w:val="00E3667F"/>
    <w:rsid w:val="00E37A0D"/>
    <w:rsid w:val="00E40B45"/>
    <w:rsid w:val="00E53834"/>
    <w:rsid w:val="00E610B4"/>
    <w:rsid w:val="00E625C9"/>
    <w:rsid w:val="00E77021"/>
    <w:rsid w:val="00E84264"/>
    <w:rsid w:val="00EA2FBB"/>
    <w:rsid w:val="00EA7032"/>
    <w:rsid w:val="00EB10B5"/>
    <w:rsid w:val="00EB67A8"/>
    <w:rsid w:val="00EC1D23"/>
    <w:rsid w:val="00EC6BE2"/>
    <w:rsid w:val="00EC79FE"/>
    <w:rsid w:val="00ED1325"/>
    <w:rsid w:val="00ED2CCD"/>
    <w:rsid w:val="00EE71AF"/>
    <w:rsid w:val="00EF62FA"/>
    <w:rsid w:val="00F038C6"/>
    <w:rsid w:val="00F130E4"/>
    <w:rsid w:val="00F1774D"/>
    <w:rsid w:val="00F20FF1"/>
    <w:rsid w:val="00F256C2"/>
    <w:rsid w:val="00F3308D"/>
    <w:rsid w:val="00F33764"/>
    <w:rsid w:val="00F41733"/>
    <w:rsid w:val="00F47B4E"/>
    <w:rsid w:val="00F52944"/>
    <w:rsid w:val="00F56865"/>
    <w:rsid w:val="00F614F9"/>
    <w:rsid w:val="00F67939"/>
    <w:rsid w:val="00F72CF4"/>
    <w:rsid w:val="00F7382F"/>
    <w:rsid w:val="00F90CC8"/>
    <w:rsid w:val="00FA1BA3"/>
    <w:rsid w:val="00FB0BA9"/>
    <w:rsid w:val="00FC3D52"/>
    <w:rsid w:val="00FC566B"/>
    <w:rsid w:val="00FE5D19"/>
    <w:rsid w:val="00FE7523"/>
    <w:rsid w:val="00FF1654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1CA19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68B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uiPriority w:val="39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7D0D5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0D5B"/>
    <w:rPr>
      <w:rFonts w:ascii="Segoe UI" w:eastAsia="Times New Roman" w:hAnsi="Segoe UI" w:cs="Segoe UI"/>
      <w:sz w:val="18"/>
      <w:szCs w:val="18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9605675EBF46DEBFA0BDA3F21B5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4D7F8-E74D-4F72-B451-DDBAEDB38F93}"/>
      </w:docPartPr>
      <w:docPartBody>
        <w:p w:rsidR="001A1EA5" w:rsidRDefault="00652381" w:rsidP="00652381">
          <w:pPr>
            <w:pStyle w:val="C19605675EBF46DEBFA0BDA3F21B593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8A77C8848E42DC82581E55789A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72B5F-BC8D-4BF6-A835-D40BBD51470C}"/>
      </w:docPartPr>
      <w:docPartBody>
        <w:p w:rsidR="001A1EA5" w:rsidRDefault="001E6ACB" w:rsidP="001E6ACB">
          <w:pPr>
            <w:pStyle w:val="ED8A77C8848E42DC82581E55789A7D727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25205ABEDF2F44C3B0EF1E2F95BECE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A422EC-AA48-4C9D-AE17-90889B72A035}"/>
      </w:docPartPr>
      <w:docPartBody>
        <w:p w:rsidR="001E6ACB" w:rsidRDefault="001E6ACB" w:rsidP="001E6ACB">
          <w:pPr>
            <w:pStyle w:val="25205ABEDF2F44C3B0EF1E2F95BECEAE1"/>
          </w:pPr>
          <w:r>
            <w:rPr>
              <w:rStyle w:val="Textedelespacerserv"/>
              <w:rFonts w:eastAsiaTheme="minorHAnsi"/>
            </w:rPr>
            <w:t xml:space="preserve">  </w:t>
          </w:r>
        </w:p>
      </w:docPartBody>
    </w:docPart>
    <w:docPart>
      <w:docPartPr>
        <w:name w:val="E4563C84E3E446BA80CF6D33B450BF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947D86-D0EB-4577-9F71-E7A0C91740C3}"/>
      </w:docPartPr>
      <w:docPartBody>
        <w:p w:rsidR="00990DB0" w:rsidRDefault="006D63C9" w:rsidP="006D63C9">
          <w:pPr>
            <w:pStyle w:val="E4563C84E3E446BA80CF6D33B450BFA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2CC7DB9AF24AC188B7B1582CEFBD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AB9527-2937-4525-B9BB-5B65DA05ABBF}"/>
      </w:docPartPr>
      <w:docPartBody>
        <w:p w:rsidR="00974F6B" w:rsidRDefault="00990DB0" w:rsidP="00990DB0">
          <w:pPr>
            <w:pStyle w:val="262CC7DB9AF24AC188B7B1582CEFBD35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F91E4F6A6D2A4687847DA231E72666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48FB2A-459F-46C2-B661-27E1FE15C835}"/>
      </w:docPartPr>
      <w:docPartBody>
        <w:p w:rsidR="00974F6B" w:rsidRDefault="00990DB0" w:rsidP="00990DB0">
          <w:pPr>
            <w:pStyle w:val="F91E4F6A6D2A4687847DA231E72666FA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FFF610D593A4ADABC313AB6CA5F39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3FBA73-37BB-49DA-9806-6232480CB3F1}"/>
      </w:docPartPr>
      <w:docPartBody>
        <w:p w:rsidR="00974F6B" w:rsidRDefault="00990DB0" w:rsidP="00990DB0">
          <w:pPr>
            <w:pStyle w:val="6FFF610D593A4ADABC313AB6CA5F39CA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70EC4F540F7F40058245F90CCE2D43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335A4E-A1D8-4168-A819-40AE947B5DEF}"/>
      </w:docPartPr>
      <w:docPartBody>
        <w:p w:rsidR="00974F6B" w:rsidRDefault="00990DB0" w:rsidP="00990DB0">
          <w:pPr>
            <w:pStyle w:val="70EC4F540F7F40058245F90CCE2D4371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9E1D611D01142D0B6ADE96CA30F7C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2399E6-58B4-42DE-8D6A-4B08D4916F29}"/>
      </w:docPartPr>
      <w:docPartBody>
        <w:p w:rsidR="009B1989" w:rsidRDefault="009B1989" w:rsidP="009B1989">
          <w:pPr>
            <w:pStyle w:val="F9E1D611D01142D0B6ADE96CA30F7C3D"/>
          </w:pPr>
          <w:r w:rsidRPr="00EC0322">
            <w:rPr>
              <w:rStyle w:val="Textedelespacerserv"/>
            </w:rPr>
            <w:t>Choisissez un élément.</w:t>
          </w:r>
        </w:p>
      </w:docPartBody>
    </w:docPart>
    <w:docPart>
      <w:docPartPr>
        <w:name w:val="53B5A67B71AE48D5A94FFE99804A6C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096114-769B-450F-8E88-F30D2DEF6505}"/>
      </w:docPartPr>
      <w:docPartBody>
        <w:p w:rsidR="009B1989" w:rsidRDefault="009B1989" w:rsidP="009B1989">
          <w:pPr>
            <w:pStyle w:val="53B5A67B71AE48D5A94FFE99804A6CE6"/>
          </w:pPr>
          <w:r w:rsidRPr="00EC0322">
            <w:rPr>
              <w:rStyle w:val="Textedelespacerserv"/>
            </w:rPr>
            <w:t>Choisissez un élément.</w:t>
          </w:r>
        </w:p>
      </w:docPartBody>
    </w:docPart>
    <w:docPart>
      <w:docPartPr>
        <w:name w:val="2F9A1D6813F44D89A730FC510753E5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47EB09-95FC-4B08-88A4-69FD2E8DCE7B}"/>
      </w:docPartPr>
      <w:docPartBody>
        <w:p w:rsidR="009B1989" w:rsidRDefault="009B1989" w:rsidP="009B1989">
          <w:pPr>
            <w:pStyle w:val="2F9A1D6813F44D89A730FC510753E5C9"/>
          </w:pPr>
          <w:r w:rsidRPr="00EC0322">
            <w:rPr>
              <w:rStyle w:val="Textedelespacerserv"/>
            </w:rPr>
            <w:t>Choisissez un élément.</w:t>
          </w:r>
        </w:p>
      </w:docPartBody>
    </w:docPart>
    <w:docPart>
      <w:docPartPr>
        <w:name w:val="786A37436399406898671633E26B8C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BA6B22-3BCA-47E1-B9C1-6A92339B0126}"/>
      </w:docPartPr>
      <w:docPartBody>
        <w:p w:rsidR="009B1989" w:rsidRDefault="009B1989" w:rsidP="009B1989">
          <w:pPr>
            <w:pStyle w:val="786A37436399406898671633E26B8CA2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349235FAE1F4C9F825DE45371BB60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0A8652-E420-40F8-B32D-43FF20BEEF0D}"/>
      </w:docPartPr>
      <w:docPartBody>
        <w:p w:rsidR="00E9651C" w:rsidRDefault="00B31FF1" w:rsidP="00B31FF1">
          <w:pPr>
            <w:pStyle w:val="3349235FAE1F4C9F825DE45371BB609E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E04F39E30A54E22B630F9B63B307E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BFF21D-873C-41A9-9BA6-708FF896010A}"/>
      </w:docPartPr>
      <w:docPartBody>
        <w:p w:rsidR="00E9651C" w:rsidRDefault="00B31FF1" w:rsidP="00B31FF1">
          <w:pPr>
            <w:pStyle w:val="EE04F39E30A54E22B630F9B63B307EE4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BDEA4385102B4799B9244BA64733A5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76A84C-CACA-4256-8A03-F29D9226C6EB}"/>
      </w:docPartPr>
      <w:docPartBody>
        <w:p w:rsidR="00E9651C" w:rsidRDefault="00B31FF1" w:rsidP="00B31FF1">
          <w:pPr>
            <w:pStyle w:val="BDEA4385102B4799B9244BA64733A583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9DB3FF3374074B268519C562D27050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6BE4BB-5C3D-469E-AAD8-21326B7F8FC2}"/>
      </w:docPartPr>
      <w:docPartBody>
        <w:p w:rsidR="00E9651C" w:rsidRDefault="00B31FF1" w:rsidP="00B31FF1">
          <w:pPr>
            <w:pStyle w:val="9DB3FF3374074B268519C562D2705018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AFB4D051226546B3A6DF3960FAFDDA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3A0E6A-95EB-49CF-91CD-6DAE030EAF0B}"/>
      </w:docPartPr>
      <w:docPartBody>
        <w:p w:rsidR="00E9651C" w:rsidRDefault="00B31FF1" w:rsidP="00B31FF1">
          <w:pPr>
            <w:pStyle w:val="AFB4D051226546B3A6DF3960FAFDDAF0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40296FEE4355416CA857E6EFBBDE9D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A6B54A-B49E-4133-8BE7-A8B233249C23}"/>
      </w:docPartPr>
      <w:docPartBody>
        <w:p w:rsidR="00E9651C" w:rsidRDefault="00B31FF1" w:rsidP="00B31FF1">
          <w:pPr>
            <w:pStyle w:val="40296FEE4355416CA857E6EFBBDE9DA9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90ADD0CBC15C423FBD9EC7B1E2803C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20F6F5-EA97-49AC-8C60-BBDD880D4DB5}"/>
      </w:docPartPr>
      <w:docPartBody>
        <w:p w:rsidR="00E9651C" w:rsidRDefault="00B31FF1" w:rsidP="00B31FF1">
          <w:pPr>
            <w:pStyle w:val="90ADD0CBC15C423FBD9EC7B1E2803C28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2C7A6C23574C4D1AA4B91D62A665E6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79254B-41D1-4284-B048-914CECC0A19B}"/>
      </w:docPartPr>
      <w:docPartBody>
        <w:p w:rsidR="00E9651C" w:rsidRDefault="00B31FF1" w:rsidP="00B31FF1">
          <w:pPr>
            <w:pStyle w:val="2C7A6C23574C4D1AA4B91D62A665E60B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4C8DE8370B5548C9A9B504D5B153C6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7CCF42-FF6C-4813-9BD4-7D1727132B7F}"/>
      </w:docPartPr>
      <w:docPartBody>
        <w:p w:rsidR="00E9651C" w:rsidRDefault="00B31FF1" w:rsidP="00B31FF1">
          <w:pPr>
            <w:pStyle w:val="4C8DE8370B5548C9A9B504D5B153C614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AD7DD5E95BD42A28367BA7D04DD9D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B2EB94-03BE-41AA-BA20-4F013D2EAB39}"/>
      </w:docPartPr>
      <w:docPartBody>
        <w:p w:rsidR="00E9651C" w:rsidRDefault="00B31FF1" w:rsidP="00B31FF1">
          <w:pPr>
            <w:pStyle w:val="2AD7DD5E95BD42A28367BA7D04DD9DF7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052DC9C0C5D44A8889E87BB2479D0E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58F601-CF61-4913-9DD3-6DA109D39724}"/>
      </w:docPartPr>
      <w:docPartBody>
        <w:p w:rsidR="00E9651C" w:rsidRDefault="00B31FF1" w:rsidP="00B31FF1">
          <w:pPr>
            <w:pStyle w:val="052DC9C0C5D44A8889E87BB2479D0E24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BA6904000912483F8E90BA86D94C15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2E35A9-6B60-4DB1-BFFE-2C4B9DFB139A}"/>
      </w:docPartPr>
      <w:docPartBody>
        <w:p w:rsidR="00E9651C" w:rsidRDefault="00B31FF1" w:rsidP="00B31FF1">
          <w:pPr>
            <w:pStyle w:val="BA6904000912483F8E90BA86D94C1570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BFEA71F0C7EB43298CA6F58B3C60C7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019186-2DE0-4A05-B279-0749051F9659}"/>
      </w:docPartPr>
      <w:docPartBody>
        <w:p w:rsidR="00E9651C" w:rsidRDefault="00B31FF1" w:rsidP="00B31FF1">
          <w:pPr>
            <w:pStyle w:val="BFEA71F0C7EB43298CA6F58B3C60C736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5D1638A60980473197237AE6009CB1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040F6A-E7FD-4B9E-BC7A-EB4A057F389A}"/>
      </w:docPartPr>
      <w:docPartBody>
        <w:p w:rsidR="00E9651C" w:rsidRDefault="00B31FF1" w:rsidP="00B31FF1">
          <w:pPr>
            <w:pStyle w:val="5D1638A60980473197237AE6009CB1D3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01D43664F3054E82A12ACD25C92E6C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46DA73-150E-4291-AF08-81F3DD212D00}"/>
      </w:docPartPr>
      <w:docPartBody>
        <w:p w:rsidR="00E9651C" w:rsidRDefault="00B31FF1" w:rsidP="00B31FF1">
          <w:pPr>
            <w:pStyle w:val="01D43664F3054E82A12ACD25C92E6C9C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503ED9395498404293E9C3C5A0877C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A7144D-5F22-43F4-AF06-3532646279CB}"/>
      </w:docPartPr>
      <w:docPartBody>
        <w:p w:rsidR="00E9651C" w:rsidRDefault="00B31FF1" w:rsidP="00B31FF1">
          <w:pPr>
            <w:pStyle w:val="503ED9395498404293E9C3C5A0877CBC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29AED79682884D479556272FFED5AC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777B69-8CA3-4ABF-84F1-FDDAD263CF39}"/>
      </w:docPartPr>
      <w:docPartBody>
        <w:p w:rsidR="00E9651C" w:rsidRDefault="00B31FF1" w:rsidP="00B31FF1">
          <w:pPr>
            <w:pStyle w:val="29AED79682884D479556272FFED5AC43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5614148B90A4480389BE5C16812B6B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FE371A-0321-40A5-8C18-940EF0E53AA5}"/>
      </w:docPartPr>
      <w:docPartBody>
        <w:p w:rsidR="00E9651C" w:rsidRDefault="00B31FF1" w:rsidP="00B31FF1">
          <w:pPr>
            <w:pStyle w:val="5614148B90A4480389BE5C16812B6B25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CECD61F7CF3041A2BCE622A6AA62FA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218BFB-8D85-45FF-B748-5F43D38F8835}"/>
      </w:docPartPr>
      <w:docPartBody>
        <w:p w:rsidR="00E9651C" w:rsidRDefault="00B31FF1" w:rsidP="00B31FF1">
          <w:pPr>
            <w:pStyle w:val="CECD61F7CF3041A2BCE622A6AA62FAC7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4CA95AE984EE45F68C4FFF98CD0C80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06532F-1839-4907-BCB9-C848A0222524}"/>
      </w:docPartPr>
      <w:docPartBody>
        <w:p w:rsidR="00E9651C" w:rsidRDefault="00B31FF1" w:rsidP="00B31FF1">
          <w:pPr>
            <w:pStyle w:val="4CA95AE984EE45F68C4FFF98CD0C8012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9C12D79232154EB1A824B8D5935BD2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5A5C20-1BB7-4982-A49F-F2A4BEB43AAD}"/>
      </w:docPartPr>
      <w:docPartBody>
        <w:p w:rsidR="00E9651C" w:rsidRDefault="00B31FF1" w:rsidP="00B31FF1">
          <w:pPr>
            <w:pStyle w:val="9C12D79232154EB1A824B8D5935BD2D9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5D21417679A54C6EB6C0706DCB9FB1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D17D63-2F98-4B8D-ADA2-10EEF1AC2331}"/>
      </w:docPartPr>
      <w:docPartBody>
        <w:p w:rsidR="00E9651C" w:rsidRDefault="00B31FF1" w:rsidP="00B31FF1">
          <w:pPr>
            <w:pStyle w:val="5D21417679A54C6EB6C0706DCB9FB11E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EB4322C9CE32415695F77EA6287521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675B6A-B042-4AFE-9918-1A06DA633A64}"/>
      </w:docPartPr>
      <w:docPartBody>
        <w:p w:rsidR="00E9651C" w:rsidRDefault="00B31FF1" w:rsidP="00B31FF1">
          <w:pPr>
            <w:pStyle w:val="EB4322C9CE32415695F77EA62875219D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D2F72884E2AA4E2F9BAEE8A8431215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CA715E-E516-461F-B8C9-F3514391780D}"/>
      </w:docPartPr>
      <w:docPartBody>
        <w:p w:rsidR="00E9651C" w:rsidRDefault="00B31FF1" w:rsidP="00B31FF1">
          <w:pPr>
            <w:pStyle w:val="D2F72884E2AA4E2F9BAEE8A84312154E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61F4A33B572C4322B071C34C4C4FA7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2B962C-E7A7-4DE6-B186-BEE7A521B02B}"/>
      </w:docPartPr>
      <w:docPartBody>
        <w:p w:rsidR="00E9651C" w:rsidRDefault="00B31FF1" w:rsidP="00B31FF1">
          <w:pPr>
            <w:pStyle w:val="61F4A33B572C4322B071C34C4C4FA710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7E4B15BD80E44B1A3F77131C6318D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0CBCA3-BDC9-48F4-BCEE-8CA67A658E3D}"/>
      </w:docPartPr>
      <w:docPartBody>
        <w:p w:rsidR="00E9651C" w:rsidRDefault="00B31FF1" w:rsidP="00B31FF1">
          <w:pPr>
            <w:pStyle w:val="B7E4B15BD80E44B1A3F77131C6318DDF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A580F4FE274D48288C36893FB4BB69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AE176-6016-4E5D-ACF0-618E80B98CF4}"/>
      </w:docPartPr>
      <w:docPartBody>
        <w:p w:rsidR="00E9651C" w:rsidRDefault="00B31FF1" w:rsidP="00B31FF1">
          <w:pPr>
            <w:pStyle w:val="A580F4FE274D48288C36893FB4BB692B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2B833FDA34EB4CA1B5B64DEE0D5119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133427-FCB6-4F7F-B09C-9BDFE28EC3A7}"/>
      </w:docPartPr>
      <w:docPartBody>
        <w:p w:rsidR="00E9651C" w:rsidRDefault="00B31FF1" w:rsidP="00B31FF1">
          <w:pPr>
            <w:pStyle w:val="2B833FDA34EB4CA1B5B64DEE0D51190B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12B6880B0DED4DA892ADC3ADCB38D8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124714-F934-41ED-B492-1BD127323D9D}"/>
      </w:docPartPr>
      <w:docPartBody>
        <w:p w:rsidR="00E9651C" w:rsidRDefault="00B31FF1" w:rsidP="00B31FF1">
          <w:pPr>
            <w:pStyle w:val="12B6880B0DED4DA892ADC3ADCB38D836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1763E29EB3E447969DCDEE0B90A170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1BD494-5779-40F2-8F7C-4C557F55E2EE}"/>
      </w:docPartPr>
      <w:docPartBody>
        <w:p w:rsidR="00E9651C" w:rsidRDefault="00B31FF1" w:rsidP="00B31FF1">
          <w:pPr>
            <w:pStyle w:val="1763E29EB3E447969DCDEE0B90A170F4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D519533AF7C24B418A98DCFFFC1EE7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B3C57B-C934-4940-AC62-19B205B4825E}"/>
      </w:docPartPr>
      <w:docPartBody>
        <w:p w:rsidR="00E9651C" w:rsidRDefault="00B31FF1" w:rsidP="00B31FF1">
          <w:pPr>
            <w:pStyle w:val="D519533AF7C24B418A98DCFFFC1EE70D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BD31E93CEE0D4A77AE6C254970468B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564AAF-4D66-43C9-BB00-BF675F9F99EC}"/>
      </w:docPartPr>
      <w:docPartBody>
        <w:p w:rsidR="00E9651C" w:rsidRDefault="00B31FF1" w:rsidP="00B31FF1">
          <w:pPr>
            <w:pStyle w:val="BD31E93CEE0D4A77AE6C254970468B96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974D57E0938642E88C0AE2B2636003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42C6FE-AD0D-4971-9B26-7E619576EC71}"/>
      </w:docPartPr>
      <w:docPartBody>
        <w:p w:rsidR="00E9651C" w:rsidRDefault="00B31FF1" w:rsidP="00B31FF1">
          <w:pPr>
            <w:pStyle w:val="974D57E0938642E88C0AE2B263600315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4935FD59E31497BB49060ABED02BD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5D9D01-8EF4-4A8E-A987-38FAF7EF3EED}"/>
      </w:docPartPr>
      <w:docPartBody>
        <w:p w:rsidR="00E9651C" w:rsidRDefault="00B31FF1" w:rsidP="00B31FF1">
          <w:pPr>
            <w:pStyle w:val="74935FD59E31497BB49060ABED02BDCB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F046D4E6F1CE491484442943D87CFE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8A55CF-2FE0-42B3-911A-5210E247D152}"/>
      </w:docPartPr>
      <w:docPartBody>
        <w:p w:rsidR="00E9651C" w:rsidRDefault="00B31FF1" w:rsidP="00B31FF1">
          <w:pPr>
            <w:pStyle w:val="F046D4E6F1CE491484442943D87CFE5F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ADC22F87B4964754A2D1A262B6E194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99B4B9-1984-4640-886A-C44D41F36399}"/>
      </w:docPartPr>
      <w:docPartBody>
        <w:p w:rsidR="00E9651C" w:rsidRDefault="00B31FF1" w:rsidP="00B31FF1">
          <w:pPr>
            <w:pStyle w:val="ADC22F87B4964754A2D1A262B6E19457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4C9BC3A5E21F4E18A9FA0D50FA6AF3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34597D-1F14-4B81-8767-ED5855FD68FA}"/>
      </w:docPartPr>
      <w:docPartBody>
        <w:p w:rsidR="00E9651C" w:rsidRDefault="00B31FF1" w:rsidP="00B31FF1">
          <w:pPr>
            <w:pStyle w:val="4C9BC3A5E21F4E18A9FA0D50FA6AF33E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ACA0F9EF48864E3AB280D728E8B46A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1E99D-C0CC-4428-9503-5FD5B113E2EE}"/>
      </w:docPartPr>
      <w:docPartBody>
        <w:p w:rsidR="00E9651C" w:rsidRDefault="00B31FF1" w:rsidP="00B31FF1">
          <w:pPr>
            <w:pStyle w:val="ACA0F9EF48864E3AB280D728E8B46A5C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44742395F3DA4A7483111CD72197E4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243E66-AD94-45D2-8302-6C926A96669C}"/>
      </w:docPartPr>
      <w:docPartBody>
        <w:p w:rsidR="00E9651C" w:rsidRDefault="00B31FF1" w:rsidP="00B31FF1">
          <w:pPr>
            <w:pStyle w:val="44742395F3DA4A7483111CD72197E4E7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218B405D649A4098889A569E89723A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C741FF-8129-4FA5-ABD8-69F3EBF1A306}"/>
      </w:docPartPr>
      <w:docPartBody>
        <w:p w:rsidR="00E9651C" w:rsidRDefault="00B31FF1" w:rsidP="00B31FF1">
          <w:pPr>
            <w:pStyle w:val="218B405D649A4098889A569E89723A11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E1EB88A298A642E8BBED63D7326177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882187-B89D-4EF8-952F-1E1C128781BA}"/>
      </w:docPartPr>
      <w:docPartBody>
        <w:p w:rsidR="00E9651C" w:rsidRDefault="00B31FF1" w:rsidP="00B31FF1">
          <w:pPr>
            <w:pStyle w:val="E1EB88A298A642E8BBED63D7326177D7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B29ED611D184E4084AD624A98BD98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91DF0B-8B2F-4D01-856C-705E97333965}"/>
      </w:docPartPr>
      <w:docPartBody>
        <w:p w:rsidR="00E9651C" w:rsidRDefault="00B31FF1" w:rsidP="00B31FF1">
          <w:pPr>
            <w:pStyle w:val="7B29ED611D184E4084AD624A98BD98BC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1973427ADC994C6F8C53CFAAF7EE9A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516DB4-52C6-43B9-BBF3-3D6D35EC2BCA}"/>
      </w:docPartPr>
      <w:docPartBody>
        <w:p w:rsidR="00E9651C" w:rsidRDefault="00B31FF1" w:rsidP="00B31FF1">
          <w:pPr>
            <w:pStyle w:val="1973427ADC994C6F8C53CFAAF7EE9AA7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95E01F8CF41B46DF866330CD66276B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F8A640-6F8C-4D1C-BA5C-3A60BCC1C9DA}"/>
      </w:docPartPr>
      <w:docPartBody>
        <w:p w:rsidR="00E9651C" w:rsidRDefault="00B31FF1" w:rsidP="00B31FF1">
          <w:pPr>
            <w:pStyle w:val="95E01F8CF41B46DF866330CD66276BAE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066446C104964FE2985BA5CEA639B2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4710FB-AE8D-44AC-834A-9466A2546408}"/>
      </w:docPartPr>
      <w:docPartBody>
        <w:p w:rsidR="00E9651C" w:rsidRDefault="00B31FF1" w:rsidP="00B31FF1">
          <w:pPr>
            <w:pStyle w:val="066446C104964FE2985BA5CEA639B235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79EF0B9E8E3143689EABB656743127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5364B6-F3EF-42C3-B1B6-F273B0AAC9E5}"/>
      </w:docPartPr>
      <w:docPartBody>
        <w:p w:rsidR="00E9651C" w:rsidRDefault="00B31FF1" w:rsidP="00B31FF1">
          <w:pPr>
            <w:pStyle w:val="79EF0B9E8E3143689EABB656743127CA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EE3C1CAF7B5B4033BCCBE12DBD149A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EA8131-3FB4-4B9D-8453-390383378178}"/>
      </w:docPartPr>
      <w:docPartBody>
        <w:p w:rsidR="00E9651C" w:rsidRDefault="00B31FF1" w:rsidP="00B31FF1">
          <w:pPr>
            <w:pStyle w:val="EE3C1CAF7B5B4033BCCBE12DBD149A9F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582A800612924B2884879B02517C1D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41D1F5-BDD3-49E7-92C1-5806DF76396E}"/>
      </w:docPartPr>
      <w:docPartBody>
        <w:p w:rsidR="00E9651C" w:rsidRDefault="00B31FF1" w:rsidP="00B31FF1">
          <w:pPr>
            <w:pStyle w:val="582A800612924B2884879B02517C1DED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01D35CD234854E9DBFE75CE0515AFB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698CDD-22E7-4B27-92DF-944A38D7E8E0}"/>
      </w:docPartPr>
      <w:docPartBody>
        <w:p w:rsidR="00E9651C" w:rsidRDefault="00B31FF1" w:rsidP="00B31FF1">
          <w:pPr>
            <w:pStyle w:val="01D35CD234854E9DBFE75CE0515AFBBD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F83B949373349A4849DA42C55BB0B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2BB3FD-8193-4711-A4FC-A8DBC5AF8EA0}"/>
      </w:docPartPr>
      <w:docPartBody>
        <w:p w:rsidR="00E9651C" w:rsidRDefault="00B31FF1" w:rsidP="00B31FF1">
          <w:pPr>
            <w:pStyle w:val="CF83B949373349A4849DA42C55BB0B74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A98DDEF4342D4B478ADE051860A3E2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43A0DD-DA51-4951-A57B-CBBC42040F88}"/>
      </w:docPartPr>
      <w:docPartBody>
        <w:p w:rsidR="00E9651C" w:rsidRDefault="00B31FF1" w:rsidP="00B31FF1">
          <w:pPr>
            <w:pStyle w:val="A98DDEF4342D4B478ADE051860A3E240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57C4D4966A3A4FE6814E855C8BB27A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799897-8162-432A-9C70-086A02D7DDE2}"/>
      </w:docPartPr>
      <w:docPartBody>
        <w:p w:rsidR="00E9651C" w:rsidRDefault="00B31FF1" w:rsidP="00B31FF1">
          <w:pPr>
            <w:pStyle w:val="57C4D4966A3A4FE6814E855C8BB27AAA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363A3A2FA3644FED868FE104825BA5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186D85-C3C9-4C66-B4DF-3CEF2CEB0665}"/>
      </w:docPartPr>
      <w:docPartBody>
        <w:p w:rsidR="00E9651C" w:rsidRDefault="00B31FF1" w:rsidP="00B31FF1">
          <w:pPr>
            <w:pStyle w:val="363A3A2FA3644FED868FE104825BA50C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83071260B7CE4F8FA6354E6BEB680E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7C9530-4CCB-464E-9FCC-2BE1C627B52A}"/>
      </w:docPartPr>
      <w:docPartBody>
        <w:p w:rsidR="00E9651C" w:rsidRDefault="00B31FF1" w:rsidP="00B31FF1">
          <w:pPr>
            <w:pStyle w:val="83071260B7CE4F8FA6354E6BEB680E6B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4310AA69D54343B58B59A30D9C5829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017A55-9E6A-4EF7-9A94-07C669C99FA3}"/>
      </w:docPartPr>
      <w:docPartBody>
        <w:p w:rsidR="00E9651C" w:rsidRDefault="00B31FF1" w:rsidP="00B31FF1">
          <w:pPr>
            <w:pStyle w:val="4310AA69D54343B58B59A30D9C58293D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A64CAFE5EAA84486AC13EBF59F8A4C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64B3A5-8049-4F26-8C6E-356907EC804A}"/>
      </w:docPartPr>
      <w:docPartBody>
        <w:p w:rsidR="00E9651C" w:rsidRDefault="00B31FF1" w:rsidP="00B31FF1">
          <w:pPr>
            <w:pStyle w:val="A64CAFE5EAA84486AC13EBF59F8A4C36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286EF0E6564C48CFB0757921407548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175576-67EA-4925-8960-33F6F5007879}"/>
      </w:docPartPr>
      <w:docPartBody>
        <w:p w:rsidR="00E9651C" w:rsidRDefault="00B31FF1" w:rsidP="00B31FF1">
          <w:pPr>
            <w:pStyle w:val="286EF0E6564C48CFB0757921407548BD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37C866139ED44AD8FC598EF4C4472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875CF2-FBCE-4352-BAB6-F7B3E5E89A09}"/>
      </w:docPartPr>
      <w:docPartBody>
        <w:p w:rsidR="00E9651C" w:rsidRDefault="00B31FF1" w:rsidP="00B31FF1">
          <w:pPr>
            <w:pStyle w:val="637C866139ED44AD8FC598EF4C44722A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210A9F02438A4531AD6744E27AC391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CF555F-5457-4153-A541-C6F2E9FD196B}"/>
      </w:docPartPr>
      <w:docPartBody>
        <w:p w:rsidR="00E9651C" w:rsidRDefault="00B31FF1" w:rsidP="00B31FF1">
          <w:pPr>
            <w:pStyle w:val="210A9F02438A4531AD6744E27AC39156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6D38ED3B11AA4F87A6240682142A96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AE278B-0D4D-46A0-89FA-64F357C0CE3E}"/>
      </w:docPartPr>
      <w:docPartBody>
        <w:p w:rsidR="00E9651C" w:rsidRDefault="00B31FF1" w:rsidP="00B31FF1">
          <w:pPr>
            <w:pStyle w:val="6D38ED3B11AA4F87A6240682142A9696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DD14A87AD2884E13935FB0C58B7888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E37124-3C38-4DBF-844E-36309B1CE30B}"/>
      </w:docPartPr>
      <w:docPartBody>
        <w:p w:rsidR="00E9651C" w:rsidRDefault="00B31FF1" w:rsidP="00B31FF1">
          <w:pPr>
            <w:pStyle w:val="DD14A87AD2884E13935FB0C58B78880A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27E4CAD967224133A1C96CC7697E9B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B8EAC4-7103-46BD-826A-3002D4AF4709}"/>
      </w:docPartPr>
      <w:docPartBody>
        <w:p w:rsidR="00E9651C" w:rsidRDefault="00B31FF1" w:rsidP="00B31FF1">
          <w:pPr>
            <w:pStyle w:val="27E4CAD967224133A1C96CC7697E9BA4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348A6791ABC84D4380F922998C60A0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FE7BBA-90C6-40B4-9953-EC7C26A86337}"/>
      </w:docPartPr>
      <w:docPartBody>
        <w:p w:rsidR="00E9651C" w:rsidRDefault="00B31FF1" w:rsidP="00B31FF1">
          <w:pPr>
            <w:pStyle w:val="348A6791ABC84D4380F922998C60A02C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88189297A8634521987549AB2B9E92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D117B7-AF48-4FE2-94AD-B70AEC613B09}"/>
      </w:docPartPr>
      <w:docPartBody>
        <w:p w:rsidR="00E9651C" w:rsidRDefault="00B31FF1" w:rsidP="00B31FF1">
          <w:pPr>
            <w:pStyle w:val="88189297A8634521987549AB2B9E9269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823174EC93204F22BD536DC4012AC3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756BD7-516D-4E5F-9FC6-6EE9DD817812}"/>
      </w:docPartPr>
      <w:docPartBody>
        <w:p w:rsidR="00E9651C" w:rsidRDefault="00B31FF1" w:rsidP="00B31FF1">
          <w:pPr>
            <w:pStyle w:val="823174EC93204F22BD536DC4012AC3E4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59412BF7F17E4361B542317CA0289D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614EA5-79D5-4E37-A479-90D45CCC208C}"/>
      </w:docPartPr>
      <w:docPartBody>
        <w:p w:rsidR="00E9651C" w:rsidRDefault="00B31FF1" w:rsidP="00B31FF1">
          <w:pPr>
            <w:pStyle w:val="59412BF7F17E4361B542317CA0289D75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803C78FD78C3478A8C0C17CBE1C5DE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28F562-B9A8-4747-9DD9-6F2080B790C0}"/>
      </w:docPartPr>
      <w:docPartBody>
        <w:p w:rsidR="00E9651C" w:rsidRDefault="00B31FF1" w:rsidP="00B31FF1">
          <w:pPr>
            <w:pStyle w:val="803C78FD78C3478A8C0C17CBE1C5DEA0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2E28B2E11943457186750DEA7FE691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9051EC-1398-4262-B88E-D4F0819108A1}"/>
      </w:docPartPr>
      <w:docPartBody>
        <w:p w:rsidR="00E9651C" w:rsidRDefault="00B31FF1" w:rsidP="00B31FF1">
          <w:pPr>
            <w:pStyle w:val="2E28B2E11943457186750DEA7FE6911D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C10D970EAADE4E3B99E9640CEC558B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22F40C-CD4F-49CD-9C7E-8100F1D30F78}"/>
      </w:docPartPr>
      <w:docPartBody>
        <w:p w:rsidR="00E9651C" w:rsidRDefault="00B31FF1" w:rsidP="00B31FF1">
          <w:pPr>
            <w:pStyle w:val="C10D970EAADE4E3B99E9640CEC558BDE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943D77401F1D4153A1FD8EA6857354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B5442F-528F-4908-86C7-243C71C01D5A}"/>
      </w:docPartPr>
      <w:docPartBody>
        <w:p w:rsidR="00E9651C" w:rsidRDefault="00B31FF1" w:rsidP="00B31FF1">
          <w:pPr>
            <w:pStyle w:val="943D77401F1D4153A1FD8EA6857354F6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D4D54499B0B14822A45A1DDC901394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745AE5-C503-4BA7-925A-FEA39729DEC4}"/>
      </w:docPartPr>
      <w:docPartBody>
        <w:p w:rsidR="00E9651C" w:rsidRDefault="00B31FF1" w:rsidP="00B31FF1">
          <w:pPr>
            <w:pStyle w:val="D4D54499B0B14822A45A1DDC901394D1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303CF4C19A644AF29B2F2E1A5408B0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D60EF1-D7CE-48EC-844B-09FCC663E8BB}"/>
      </w:docPartPr>
      <w:docPartBody>
        <w:p w:rsidR="00E9651C" w:rsidRDefault="00B31FF1" w:rsidP="00B31FF1">
          <w:pPr>
            <w:pStyle w:val="303CF4C19A644AF29B2F2E1A5408B031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7E6CCDD9B2F84D6CA4FDC1DE6733E9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58CDC4-C51F-4AFE-9FCE-8087833513A1}"/>
      </w:docPartPr>
      <w:docPartBody>
        <w:p w:rsidR="00E9651C" w:rsidRDefault="00B31FF1" w:rsidP="00B31FF1">
          <w:pPr>
            <w:pStyle w:val="7E6CCDD9B2F84D6CA4FDC1DE6733E99C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C16A6F496274A54ADB211C27C2E51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61C2EB-23D7-4067-8349-2EC24D1D9B9B}"/>
      </w:docPartPr>
      <w:docPartBody>
        <w:p w:rsidR="00E9651C" w:rsidRDefault="00B31FF1" w:rsidP="00B31FF1">
          <w:pPr>
            <w:pStyle w:val="FC16A6F496274A54ADB211C27C2E5169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E29FE59C11364F1C9B7D92E7131295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7E35C1-E7A3-4324-B14B-C83FF1669892}"/>
      </w:docPartPr>
      <w:docPartBody>
        <w:p w:rsidR="00E9651C" w:rsidRDefault="00B31FF1" w:rsidP="00B31FF1">
          <w:pPr>
            <w:pStyle w:val="E29FE59C11364F1C9B7D92E713129558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FF4E7F42472E44D49A100E826C1271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0CDBC0-A41E-4321-B334-B536C65DD718}"/>
      </w:docPartPr>
      <w:docPartBody>
        <w:p w:rsidR="00E9651C" w:rsidRDefault="00B31FF1" w:rsidP="00B31FF1">
          <w:pPr>
            <w:pStyle w:val="FF4E7F42472E44D49A100E826C127160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0A1A32453F724526AAF0BCEF0A74F8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54FC5B-10E8-47E4-9858-70BAE1CDDCA9}"/>
      </w:docPartPr>
      <w:docPartBody>
        <w:p w:rsidR="00E9651C" w:rsidRDefault="00B31FF1" w:rsidP="00B31FF1">
          <w:pPr>
            <w:pStyle w:val="0A1A32453F724526AAF0BCEF0A74F8D3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D896E8A3A6584144BF6C8305F42994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F794CA-8481-4AAE-AFFD-CCA77E0BEF20}"/>
      </w:docPartPr>
      <w:docPartBody>
        <w:p w:rsidR="00E9651C" w:rsidRDefault="00B31FF1" w:rsidP="00B31FF1">
          <w:pPr>
            <w:pStyle w:val="D896E8A3A6584144BF6C8305F429947E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76F693D6EE3449B58BF333DBA01669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995325-344E-4FF9-BAC6-55404A7BB963}"/>
      </w:docPartPr>
      <w:docPartBody>
        <w:p w:rsidR="00E9651C" w:rsidRDefault="00B31FF1" w:rsidP="00B31FF1">
          <w:pPr>
            <w:pStyle w:val="76F693D6EE3449B58BF333DBA0166935"/>
          </w:pPr>
          <w:r w:rsidRPr="00A66F6A">
            <w:rPr>
              <w:rStyle w:val="Textedelespacerserv"/>
            </w:rPr>
            <w:t>Choisissez un élément.</w:t>
          </w:r>
        </w:p>
      </w:docPartBody>
    </w:docPart>
    <w:docPart>
      <w:docPartPr>
        <w:name w:val="9CB980ED6B96443CAEF73A20D6C4BB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DE7BF5-DD3B-4D02-BD0C-8A822315CFED}"/>
      </w:docPartPr>
      <w:docPartBody>
        <w:p w:rsidR="00E9651C" w:rsidRDefault="00B31FF1" w:rsidP="00B31FF1">
          <w:pPr>
            <w:pStyle w:val="9CB980ED6B96443CAEF73A20D6C4BBC1"/>
          </w:pPr>
          <w:r w:rsidRPr="00A66F6A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43F2B"/>
    <w:rsid w:val="0009208C"/>
    <w:rsid w:val="000F2688"/>
    <w:rsid w:val="00155FE5"/>
    <w:rsid w:val="00180C64"/>
    <w:rsid w:val="001A1EA5"/>
    <w:rsid w:val="001E6ACB"/>
    <w:rsid w:val="002040CD"/>
    <w:rsid w:val="00262F32"/>
    <w:rsid w:val="0032380C"/>
    <w:rsid w:val="00331F5D"/>
    <w:rsid w:val="0034005E"/>
    <w:rsid w:val="003421FF"/>
    <w:rsid w:val="00390341"/>
    <w:rsid w:val="003B161F"/>
    <w:rsid w:val="003D0B41"/>
    <w:rsid w:val="004627D0"/>
    <w:rsid w:val="00484928"/>
    <w:rsid w:val="00484F98"/>
    <w:rsid w:val="005B7D10"/>
    <w:rsid w:val="00652381"/>
    <w:rsid w:val="006A0B0F"/>
    <w:rsid w:val="006C0C0E"/>
    <w:rsid w:val="006D63C9"/>
    <w:rsid w:val="00772253"/>
    <w:rsid w:val="008243CE"/>
    <w:rsid w:val="00845138"/>
    <w:rsid w:val="00870303"/>
    <w:rsid w:val="00885577"/>
    <w:rsid w:val="00885A72"/>
    <w:rsid w:val="00894261"/>
    <w:rsid w:val="008B54D0"/>
    <w:rsid w:val="008E1391"/>
    <w:rsid w:val="008E280D"/>
    <w:rsid w:val="009162CF"/>
    <w:rsid w:val="009247D8"/>
    <w:rsid w:val="00930B30"/>
    <w:rsid w:val="009468F7"/>
    <w:rsid w:val="009558B8"/>
    <w:rsid w:val="00974ED7"/>
    <w:rsid w:val="00974F6B"/>
    <w:rsid w:val="00983D6E"/>
    <w:rsid w:val="00990DB0"/>
    <w:rsid w:val="009B1989"/>
    <w:rsid w:val="00A36FC1"/>
    <w:rsid w:val="00A629A2"/>
    <w:rsid w:val="00AE0111"/>
    <w:rsid w:val="00B17360"/>
    <w:rsid w:val="00B31FF1"/>
    <w:rsid w:val="00BA1E13"/>
    <w:rsid w:val="00BA28E3"/>
    <w:rsid w:val="00BB7A1A"/>
    <w:rsid w:val="00C9706B"/>
    <w:rsid w:val="00D30554"/>
    <w:rsid w:val="00DB03D3"/>
    <w:rsid w:val="00DC1FB0"/>
    <w:rsid w:val="00E229B8"/>
    <w:rsid w:val="00E64ABA"/>
    <w:rsid w:val="00E8237A"/>
    <w:rsid w:val="00E9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353ABD8B4C84D6799D3BB2019374C34">
    <w:name w:val="4353ABD8B4C84D6799D3BB2019374C34"/>
  </w:style>
  <w:style w:type="character" w:styleId="Textedelespacerserv">
    <w:name w:val="Placeholder Text"/>
    <w:basedOn w:val="Policepardfaut"/>
    <w:uiPriority w:val="99"/>
    <w:semiHidden/>
    <w:rsid w:val="00B31FF1"/>
    <w:rPr>
      <w:color w:val="808080"/>
    </w:rPr>
  </w:style>
  <w:style w:type="paragraph" w:customStyle="1" w:styleId="D9125FFA66CC4D75A4213D021F889891">
    <w:name w:val="D9125FFA66CC4D75A4213D021F889891"/>
  </w:style>
  <w:style w:type="paragraph" w:customStyle="1" w:styleId="A53CF9E5941B4A139B707AC095ACE2AB">
    <w:name w:val="A53CF9E5941B4A139B707AC095ACE2AB"/>
  </w:style>
  <w:style w:type="paragraph" w:customStyle="1" w:styleId="DA0456E09BFD42A2A689CCAA0868FB0D">
    <w:name w:val="DA0456E09BFD42A2A689CCAA0868FB0D"/>
  </w:style>
  <w:style w:type="paragraph" w:customStyle="1" w:styleId="87559B1840C247DEB4C3927E96A988B7">
    <w:name w:val="87559B1840C247DEB4C3927E96A988B7"/>
  </w:style>
  <w:style w:type="paragraph" w:customStyle="1" w:styleId="D41A1513C02040C88289CF28CBDB4805">
    <w:name w:val="D41A1513C02040C88289CF28CBDB4805"/>
  </w:style>
  <w:style w:type="paragraph" w:customStyle="1" w:styleId="EC0E2CFAD1EC4E1C8971132183B80B63">
    <w:name w:val="EC0E2CFAD1EC4E1C8971132183B80B63"/>
  </w:style>
  <w:style w:type="paragraph" w:customStyle="1" w:styleId="18F057B8133E4F63AB127A5EBC7A2E0B">
    <w:name w:val="18F057B8133E4F63AB127A5EBC7A2E0B"/>
  </w:style>
  <w:style w:type="paragraph" w:customStyle="1" w:styleId="0A03FD7495E648C6A99E6E9A82CB8933">
    <w:name w:val="0A03FD7495E648C6A99E6E9A82CB8933"/>
  </w:style>
  <w:style w:type="paragraph" w:customStyle="1" w:styleId="B43EE188B29A4585BF4AF5BDC0F1A504">
    <w:name w:val="B43EE188B29A4585BF4AF5BDC0F1A504"/>
  </w:style>
  <w:style w:type="paragraph" w:customStyle="1" w:styleId="B5C101471E8F47D3B6A6E8AB57FF0969">
    <w:name w:val="B5C101471E8F47D3B6A6E8AB57FF0969"/>
  </w:style>
  <w:style w:type="paragraph" w:customStyle="1" w:styleId="10389E6834AA4C449A8734FC73D5E552">
    <w:name w:val="10389E6834AA4C449A8734FC73D5E552"/>
  </w:style>
  <w:style w:type="paragraph" w:customStyle="1" w:styleId="92B1D93717F549E9ADE208BD37FC801C">
    <w:name w:val="92B1D93717F549E9ADE208BD37FC801C"/>
  </w:style>
  <w:style w:type="paragraph" w:customStyle="1" w:styleId="110D4230AE2B45DE8D5EA9E0DE773A0D">
    <w:name w:val="110D4230AE2B45DE8D5EA9E0DE773A0D"/>
  </w:style>
  <w:style w:type="paragraph" w:customStyle="1" w:styleId="AE240E9ADC4841F58082AAB8A093770C">
    <w:name w:val="AE240E9ADC4841F58082AAB8A093770C"/>
  </w:style>
  <w:style w:type="paragraph" w:customStyle="1" w:styleId="08DD701757594FC6923F344C9A398FB6">
    <w:name w:val="08DD701757594FC6923F344C9A398FB6"/>
  </w:style>
  <w:style w:type="paragraph" w:customStyle="1" w:styleId="437C31D7E0464A50B3BAA567B18836C3">
    <w:name w:val="437C31D7E0464A50B3BAA567B18836C3"/>
  </w:style>
  <w:style w:type="paragraph" w:customStyle="1" w:styleId="EF4896263E794348A234EB116606E8C7">
    <w:name w:val="EF4896263E794348A234EB116606E8C7"/>
  </w:style>
  <w:style w:type="paragraph" w:customStyle="1" w:styleId="8538757AE0174BE99FCE05C6EDA13D91">
    <w:name w:val="8538757AE0174BE99FCE05C6EDA13D91"/>
  </w:style>
  <w:style w:type="paragraph" w:customStyle="1" w:styleId="C1124053123C4070A91B351FA1650A21">
    <w:name w:val="C1124053123C4070A91B351FA1650A21"/>
  </w:style>
  <w:style w:type="paragraph" w:customStyle="1" w:styleId="B9CC01B1740D480BA640F544E04C7D6D">
    <w:name w:val="B9CC01B1740D480BA640F544E04C7D6D"/>
  </w:style>
  <w:style w:type="paragraph" w:customStyle="1" w:styleId="413ACA377E5248B6B0767C8930990A3F">
    <w:name w:val="413ACA377E5248B6B0767C8930990A3F"/>
  </w:style>
  <w:style w:type="paragraph" w:customStyle="1" w:styleId="54A916ED88A14A3FB8ED6CEE3B8C2C87">
    <w:name w:val="54A916ED88A14A3FB8ED6CEE3B8C2C87"/>
  </w:style>
  <w:style w:type="paragraph" w:customStyle="1" w:styleId="C285BB62E8114269BBDC90C46D208184">
    <w:name w:val="C285BB62E8114269BBDC90C46D208184"/>
  </w:style>
  <w:style w:type="paragraph" w:customStyle="1" w:styleId="6A19B037091E4634AD38FDF550DE37AB">
    <w:name w:val="6A19B037091E4634AD38FDF550DE37AB"/>
  </w:style>
  <w:style w:type="paragraph" w:customStyle="1" w:styleId="A44A4FAF2FE842DDB0C56F8769B60DF5">
    <w:name w:val="A44A4FAF2FE842DDB0C56F8769B60DF5"/>
  </w:style>
  <w:style w:type="paragraph" w:customStyle="1" w:styleId="5E811177ECEB4F7F9652B661E0C20BFB">
    <w:name w:val="5E811177ECEB4F7F9652B661E0C20BFB"/>
  </w:style>
  <w:style w:type="paragraph" w:customStyle="1" w:styleId="D2F55331B9AE489CB39B2E7CD00F46C6">
    <w:name w:val="D2F55331B9AE489CB39B2E7CD00F46C6"/>
  </w:style>
  <w:style w:type="paragraph" w:customStyle="1" w:styleId="7F390674A0334EDC8DA096DEE708C3CA">
    <w:name w:val="7F390674A0334EDC8DA096DEE708C3CA"/>
  </w:style>
  <w:style w:type="paragraph" w:customStyle="1" w:styleId="F2F025D7AB514A8EBCF4BBBAD8D3B448">
    <w:name w:val="F2F025D7AB514A8EBCF4BBBAD8D3B448"/>
  </w:style>
  <w:style w:type="paragraph" w:customStyle="1" w:styleId="8709A0EE1CE74789ABC211A73A6145A0">
    <w:name w:val="8709A0EE1CE74789ABC211A73A6145A0"/>
  </w:style>
  <w:style w:type="paragraph" w:customStyle="1" w:styleId="9D5424D767B848338CEE64EBF7AC5600">
    <w:name w:val="9D5424D767B848338CEE64EBF7AC5600"/>
  </w:style>
  <w:style w:type="paragraph" w:customStyle="1" w:styleId="74ACBD9035B14C7ABE5A7E00F6A2EB04">
    <w:name w:val="74ACBD9035B14C7ABE5A7E00F6A2EB04"/>
  </w:style>
  <w:style w:type="paragraph" w:customStyle="1" w:styleId="DE8EF9A20459486B94FAEDC296AD7BD4">
    <w:name w:val="DE8EF9A20459486B94FAEDC296AD7BD4"/>
  </w:style>
  <w:style w:type="paragraph" w:customStyle="1" w:styleId="705990CDAB604B288418D6BC6B27F252">
    <w:name w:val="705990CDAB604B288418D6BC6B27F252"/>
  </w:style>
  <w:style w:type="paragraph" w:customStyle="1" w:styleId="129831F1A61A4F98922FA58DAFA77777">
    <w:name w:val="129831F1A61A4F98922FA58DAFA77777"/>
  </w:style>
  <w:style w:type="paragraph" w:customStyle="1" w:styleId="BB81F9A5311349238C79E66A34C36B9A">
    <w:name w:val="BB81F9A5311349238C79E66A34C36B9A"/>
  </w:style>
  <w:style w:type="paragraph" w:customStyle="1" w:styleId="31BE9F08FEEE431C9CA81FF8680E67FD">
    <w:name w:val="31BE9F08FEEE431C9CA81FF8680E67FD"/>
  </w:style>
  <w:style w:type="paragraph" w:customStyle="1" w:styleId="3EC22D2067D943E9BE785A0631961343">
    <w:name w:val="3EC22D2067D943E9BE785A0631961343"/>
  </w:style>
  <w:style w:type="paragraph" w:customStyle="1" w:styleId="EDE220D6F96D44729E412C7AC4330D82">
    <w:name w:val="EDE220D6F96D44729E412C7AC4330D82"/>
  </w:style>
  <w:style w:type="paragraph" w:customStyle="1" w:styleId="6134E1C8A799422EBAD3DD75344A4C19">
    <w:name w:val="6134E1C8A799422EBAD3DD75344A4C19"/>
  </w:style>
  <w:style w:type="paragraph" w:customStyle="1" w:styleId="841AD29C8F7F4CB3A275E6303D59B779">
    <w:name w:val="841AD29C8F7F4CB3A275E6303D59B779"/>
  </w:style>
  <w:style w:type="paragraph" w:customStyle="1" w:styleId="D60C0665509D4D13A45413DF05A66D8E">
    <w:name w:val="D60C0665509D4D13A45413DF05A66D8E"/>
  </w:style>
  <w:style w:type="paragraph" w:customStyle="1" w:styleId="D03FEEC29A6049819AF08EE4A8668C69">
    <w:name w:val="D03FEEC29A6049819AF08EE4A8668C69"/>
  </w:style>
  <w:style w:type="paragraph" w:customStyle="1" w:styleId="F1B031F864734AA9AF4456A2BA8BB7DA">
    <w:name w:val="F1B031F864734AA9AF4456A2BA8BB7DA"/>
  </w:style>
  <w:style w:type="paragraph" w:customStyle="1" w:styleId="1DD5F37BA8BF4105BBB71F54F414B10D">
    <w:name w:val="1DD5F37BA8BF4105BBB71F54F414B10D"/>
  </w:style>
  <w:style w:type="paragraph" w:customStyle="1" w:styleId="582382E3FCFD4345A709F257DFBA8446">
    <w:name w:val="582382E3FCFD4345A709F257DFBA8446"/>
    <w:rsid w:val="003B161F"/>
  </w:style>
  <w:style w:type="paragraph" w:customStyle="1" w:styleId="229FFCF3BA6E43BDAE0DB6AA1FC70470">
    <w:name w:val="229FFCF3BA6E43BDAE0DB6AA1FC70470"/>
    <w:rsid w:val="003B161F"/>
  </w:style>
  <w:style w:type="paragraph" w:customStyle="1" w:styleId="9D0D4F89858B49F0A9849C07FC6D9B9B">
    <w:name w:val="9D0D4F89858B49F0A9849C07FC6D9B9B"/>
    <w:rsid w:val="003B161F"/>
  </w:style>
  <w:style w:type="paragraph" w:customStyle="1" w:styleId="A3B358A88A79433D9A6D7EDE192AC67D">
    <w:name w:val="A3B358A88A79433D9A6D7EDE192AC67D"/>
    <w:rsid w:val="003B161F"/>
  </w:style>
  <w:style w:type="paragraph" w:customStyle="1" w:styleId="39BB264539134ED9853E20AE66FD7FDA">
    <w:name w:val="39BB264539134ED9853E20AE66FD7FDA"/>
    <w:rsid w:val="003B161F"/>
  </w:style>
  <w:style w:type="paragraph" w:customStyle="1" w:styleId="F9A44DA1A47D4DCEAEAA0BFC95AE6856">
    <w:name w:val="F9A44DA1A47D4DCEAEAA0BFC95AE6856"/>
    <w:rsid w:val="003B161F"/>
  </w:style>
  <w:style w:type="paragraph" w:customStyle="1" w:styleId="8B731F98C44446BFB4756F84DE87EE96">
    <w:name w:val="8B731F98C44446BFB4756F84DE87EE96"/>
    <w:rsid w:val="003B161F"/>
  </w:style>
  <w:style w:type="paragraph" w:customStyle="1" w:styleId="63553F2A57AD4420BBB0DB10BB93407B">
    <w:name w:val="63553F2A57AD4420BBB0DB10BB93407B"/>
    <w:rsid w:val="003B161F"/>
  </w:style>
  <w:style w:type="paragraph" w:customStyle="1" w:styleId="A53CF9E5941B4A139B707AC095ACE2AB1">
    <w:name w:val="A53CF9E5941B4A139B707AC095ACE2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">
    <w:name w:val="87559B1840C247DEB4C3927E96A988B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">
    <w:name w:val="D41A1513C02040C88289CF28CBDB4805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1">
    <w:name w:val="18F057B8133E4F63AB127A5EBC7A2E0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1">
    <w:name w:val="0A03FD7495E648C6A99E6E9A82CB893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1">
    <w:name w:val="B43EE188B29A4585BF4AF5BDC0F1A5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1">
    <w:name w:val="B5C101471E8F47D3B6A6E8AB57FF09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1">
    <w:name w:val="10389E6834AA4C449A8734FC73D5E5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1">
    <w:name w:val="92B1D93717F549E9ADE208BD37FC801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1">
    <w:name w:val="110D4230AE2B45DE8D5EA9E0DE773A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1">
    <w:name w:val="AE240E9ADC4841F58082AAB8A093770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1">
    <w:name w:val="08DD701757594FC6923F344C9A398FB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1">
    <w:name w:val="437C31D7E0464A50B3BAA567B18836C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1">
    <w:name w:val="EF4896263E794348A234EB116606E8C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1">
    <w:name w:val="8538757AE0174BE99FCE05C6EDA13D9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">
    <w:name w:val="C1124053123C4070A91B351FA1650A2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">
    <w:name w:val="B9CC01B1740D480BA640F544E04C7D6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">
    <w:name w:val="413ACA377E5248B6B0767C8930990A3F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">
    <w:name w:val="54A916ED88A14A3FB8ED6CEE3B8C2C8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1">
    <w:name w:val="C285BB62E8114269BBDC90C46D20818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">
    <w:name w:val="6A19B037091E4634AD38FDF550DE37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">
    <w:name w:val="5E811177ECEB4F7F9652B661E0C20BF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">
    <w:name w:val="D2F55331B9AE489CB39B2E7CD00F46C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">
    <w:name w:val="7F390674A0334EDC8DA096DEE708C3C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">
    <w:name w:val="F2F025D7AB514A8EBCF4BBBAD8D3B448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">
    <w:name w:val="8709A0EE1CE74789ABC211A73A6145A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">
    <w:name w:val="9D5424D767B848338CEE64EBF7AC560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">
    <w:name w:val="74ACBD9035B14C7ABE5A7E00F6A2EB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">
    <w:name w:val="DE8EF9A20459486B94FAEDC296AD7BD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">
    <w:name w:val="705990CDAB604B288418D6BC6B27F2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">
    <w:name w:val="129831F1A61A4F98922FA58DAFA7777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">
    <w:name w:val="BB81F9A5311349238C79E66A34C36B9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">
    <w:name w:val="31BE9F08FEEE431C9CA81FF8680E67F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">
    <w:name w:val="3EC22D2067D943E9BE785A063196134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">
    <w:name w:val="EDE220D6F96D44729E412C7AC4330D8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">
    <w:name w:val="6134E1C8A799422EBAD3DD75344A4C1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">
    <w:name w:val="841AD29C8F7F4CB3A275E6303D59B77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">
    <w:name w:val="D60C0665509D4D13A45413DF05A66D8E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">
    <w:name w:val="D03FEEC29A6049819AF08EE4A8668C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1">
    <w:name w:val="F1B031F864734AA9AF4456A2BA8BB7D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">
    <w:name w:val="1DD5F37BA8BF4105BBB71F54F414B1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">
    <w:name w:val="A53CF9E5941B4A139B707AC095ACE2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">
    <w:name w:val="87559B1840C247DEB4C3927E96A988B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">
    <w:name w:val="D41A1513C02040C88289CF28CBDB4805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2">
    <w:name w:val="18F057B8133E4F63AB127A5EBC7A2E0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2">
    <w:name w:val="0A03FD7495E648C6A99E6E9A82CB893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2">
    <w:name w:val="B43EE188B29A4585BF4AF5BDC0F1A5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2">
    <w:name w:val="B5C101471E8F47D3B6A6E8AB57FF09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2">
    <w:name w:val="10389E6834AA4C449A8734FC73D5E5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2">
    <w:name w:val="92B1D93717F549E9ADE208BD37FC801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2">
    <w:name w:val="110D4230AE2B45DE8D5EA9E0DE773A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2">
    <w:name w:val="AE240E9ADC4841F58082AAB8A093770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2">
    <w:name w:val="08DD701757594FC6923F344C9A398FB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2">
    <w:name w:val="437C31D7E0464A50B3BAA567B18836C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2">
    <w:name w:val="EF4896263E794348A234EB116606E8C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2">
    <w:name w:val="8538757AE0174BE99FCE05C6EDA13D9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">
    <w:name w:val="C1124053123C4070A91B351FA1650A2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">
    <w:name w:val="B9CC01B1740D480BA640F544E04C7D6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">
    <w:name w:val="413ACA377E5248B6B0767C8930990A3F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">
    <w:name w:val="54A916ED88A14A3FB8ED6CEE3B8C2C8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2">
    <w:name w:val="C285BB62E8114269BBDC90C46D20818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">
    <w:name w:val="6A19B037091E4634AD38FDF550DE37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">
    <w:name w:val="5E811177ECEB4F7F9652B661E0C20BF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">
    <w:name w:val="D2F55331B9AE489CB39B2E7CD00F46C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">
    <w:name w:val="7F390674A0334EDC8DA096DEE708C3C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">
    <w:name w:val="F2F025D7AB514A8EBCF4BBBAD8D3B448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">
    <w:name w:val="8709A0EE1CE74789ABC211A73A6145A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">
    <w:name w:val="9D5424D767B848338CEE64EBF7AC560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">
    <w:name w:val="74ACBD9035B14C7ABE5A7E00F6A2EB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">
    <w:name w:val="DE8EF9A20459486B94FAEDC296AD7BD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">
    <w:name w:val="705990CDAB604B288418D6BC6B27F2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">
    <w:name w:val="129831F1A61A4F98922FA58DAFA7777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">
    <w:name w:val="BB81F9A5311349238C79E66A34C36B9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">
    <w:name w:val="31BE9F08FEEE431C9CA81FF8680E67F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">
    <w:name w:val="3EC22D2067D943E9BE785A063196134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">
    <w:name w:val="EDE220D6F96D44729E412C7AC4330D8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">
    <w:name w:val="6134E1C8A799422EBAD3DD75344A4C1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">
    <w:name w:val="841AD29C8F7F4CB3A275E6303D59B77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">
    <w:name w:val="D60C0665509D4D13A45413DF05A66D8E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">
    <w:name w:val="D03FEEC29A6049819AF08EE4A8668C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2">
    <w:name w:val="F1B031F864734AA9AF4456A2BA8BB7D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">
    <w:name w:val="1DD5F37BA8BF4105BBB71F54F414B1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">
    <w:name w:val="56538C77C9F94E449497DF9A8DF20172"/>
    <w:rsid w:val="003B161F"/>
  </w:style>
  <w:style w:type="paragraph" w:customStyle="1" w:styleId="9577BF4CC9E7404E80E0AE563EF3DD73">
    <w:name w:val="9577BF4CC9E7404E80E0AE563EF3DD73"/>
    <w:rsid w:val="003B161F"/>
  </w:style>
  <w:style w:type="paragraph" w:customStyle="1" w:styleId="7678632E98F54C9A861B8B0BBF577864">
    <w:name w:val="7678632E98F54C9A861B8B0BBF577864"/>
    <w:rsid w:val="003B161F"/>
  </w:style>
  <w:style w:type="paragraph" w:customStyle="1" w:styleId="A53CF9E5941B4A139B707AC095ACE2AB3">
    <w:name w:val="A53CF9E5941B4A139B707AC095ACE2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">
    <w:name w:val="87559B1840C247DEB4C3927E96A988B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">
    <w:name w:val="D41A1513C02040C88289CF28CBDB4805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3">
    <w:name w:val="18F057B8133E4F63AB127A5EBC7A2E0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3">
    <w:name w:val="0A03FD7495E648C6A99E6E9A82CB893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3">
    <w:name w:val="B43EE188B29A4585BF4AF5BDC0F1A5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3">
    <w:name w:val="B5C101471E8F47D3B6A6E8AB57FF09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3">
    <w:name w:val="10389E6834AA4C449A8734FC73D5E5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3">
    <w:name w:val="92B1D93717F549E9ADE208BD37FC801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3">
    <w:name w:val="110D4230AE2B45DE8D5EA9E0DE773A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3">
    <w:name w:val="AE240E9ADC4841F58082AAB8A093770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3">
    <w:name w:val="08DD701757594FC6923F344C9A398FB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3">
    <w:name w:val="437C31D7E0464A50B3BAA567B18836C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3">
    <w:name w:val="EF4896263E794348A234EB116606E8C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3">
    <w:name w:val="8538757AE0174BE99FCE05C6EDA13D9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">
    <w:name w:val="C1124053123C4070A91B351FA1650A2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">
    <w:name w:val="B9CC01B1740D480BA640F544E04C7D6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">
    <w:name w:val="413ACA377E5248B6B0767C8930990A3F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">
    <w:name w:val="54A916ED88A14A3FB8ED6CEE3B8C2C8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3">
    <w:name w:val="C285BB62E8114269BBDC90C46D20818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">
    <w:name w:val="6A19B037091E4634AD38FDF550DE3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">
    <w:name w:val="5E811177ECEB4F7F9652B661E0C20BF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">
    <w:name w:val="D2F55331B9AE489CB39B2E7CD00F46C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">
    <w:name w:val="7F390674A0334EDC8DA096DEE708C3C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">
    <w:name w:val="F2F025D7AB514A8EBCF4BBBAD8D3B44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">
    <w:name w:val="8709A0EE1CE74789ABC211A73A6145A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">
    <w:name w:val="9D5424D767B848338CEE64EBF7AC560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">
    <w:name w:val="74ACBD9035B14C7ABE5A7E00F6A2EB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">
    <w:name w:val="DE8EF9A20459486B94FAEDC296AD7BD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">
    <w:name w:val="705990CDAB604B288418D6BC6B27F2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">
    <w:name w:val="129831F1A61A4F98922FA58DAFA7777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">
    <w:name w:val="BB81F9A5311349238C79E66A34C36B9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">
    <w:name w:val="31BE9F08FEEE431C9CA81FF8680E67F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">
    <w:name w:val="3EC22D2067D943E9BE785A063196134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3">
    <w:name w:val="EDE220D6F96D44729E412C7AC4330D8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">
    <w:name w:val="6134E1C8A799422EBAD3DD75344A4C1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">
    <w:name w:val="841AD29C8F7F4CB3A275E6303D59B77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">
    <w:name w:val="D60C0665509D4D13A45413DF05A66D8E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">
    <w:name w:val="D03FEEC29A6049819AF08EE4A8668C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3">
    <w:name w:val="F1B031F864734AA9AF4456A2BA8BB7D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">
    <w:name w:val="1DD5F37BA8BF4105BBB71F54F414B1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">
    <w:name w:val="56538C77C9F94E449497DF9A8DF201721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">
    <w:name w:val="7678632E98F54C9A861B8B0BBF577864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">
    <w:name w:val="A53CF9E5941B4A139B707AC095ACE2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4">
    <w:name w:val="87559B1840C247DEB4C3927E96A988B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4">
    <w:name w:val="D41A1513C02040C88289CF28CBDB4805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4">
    <w:name w:val="18F057B8133E4F63AB127A5EBC7A2E0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4">
    <w:name w:val="0A03FD7495E648C6A99E6E9A82CB893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4">
    <w:name w:val="B43EE188B29A4585BF4AF5BDC0F1A5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4">
    <w:name w:val="B5C101471E8F47D3B6A6E8AB57FF09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4">
    <w:name w:val="10389E6834AA4C449A8734FC73D5E5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4">
    <w:name w:val="92B1D93717F549E9ADE208BD37FC801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4">
    <w:name w:val="110D4230AE2B45DE8D5EA9E0DE773A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4">
    <w:name w:val="AE240E9ADC4841F58082AAB8A093770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4">
    <w:name w:val="08DD701757594FC6923F344C9A398FB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4">
    <w:name w:val="437C31D7E0464A50B3BAA567B18836C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4">
    <w:name w:val="EF4896263E794348A234EB116606E8C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4">
    <w:name w:val="8538757AE0174BE99FCE05C6EDA13D9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4">
    <w:name w:val="C1124053123C4070A91B351FA1650A2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4">
    <w:name w:val="B9CC01B1740D480BA640F544E04C7D6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4">
    <w:name w:val="413ACA377E5248B6B0767C8930990A3F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4">
    <w:name w:val="54A916ED88A14A3FB8ED6CEE3B8C2C8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4">
    <w:name w:val="C285BB62E8114269BBDC90C46D20818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4">
    <w:name w:val="6A19B037091E4634AD38FDF550DE3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4">
    <w:name w:val="5E811177ECEB4F7F9652B661E0C20BF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4">
    <w:name w:val="D2F55331B9AE489CB39B2E7CD00F46C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4">
    <w:name w:val="7F390674A0334EDC8DA096DEE708C3C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4">
    <w:name w:val="F2F025D7AB514A8EBCF4BBBAD8D3B44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4">
    <w:name w:val="8709A0EE1CE74789ABC211A73A6145A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4">
    <w:name w:val="9D5424D767B848338CEE64EBF7AC560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4">
    <w:name w:val="74ACBD9035B14C7ABE5A7E00F6A2EB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4">
    <w:name w:val="DE8EF9A20459486B94FAEDC296AD7BD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4">
    <w:name w:val="705990CDAB604B288418D6BC6B27F2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4">
    <w:name w:val="129831F1A61A4F98922FA58DAFA7777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4">
    <w:name w:val="BB81F9A5311349238C79E66A34C36B9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4">
    <w:name w:val="31BE9F08FEEE431C9CA81FF8680E67F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4">
    <w:name w:val="3EC22D2067D943E9BE785A063196134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4">
    <w:name w:val="EDE220D6F96D44729E412C7AC4330D8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4">
    <w:name w:val="6134E1C8A799422EBAD3DD75344A4C1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">
    <w:name w:val="841AD29C8F7F4CB3A275E6303D59B77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4">
    <w:name w:val="D60C0665509D4D13A45413DF05A66D8E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">
    <w:name w:val="D03FEEC29A6049819AF08EE4A8668C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4">
    <w:name w:val="F1B031F864734AA9AF4456A2BA8BB7D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4">
    <w:name w:val="1DD5F37BA8BF4105BBB71F54F414B1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">
    <w:name w:val="56538C77C9F94E449497DF9A8DF201722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2">
    <w:name w:val="7678632E98F54C9A861B8B0BBF577864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F374FE20C6148D8A01D329F75FB9B42">
    <w:name w:val="1F374FE20C6148D8A01D329F75FB9B42"/>
    <w:rsid w:val="003421FF"/>
  </w:style>
  <w:style w:type="paragraph" w:customStyle="1" w:styleId="315AA4426342472FA927DF746B0F56C0">
    <w:name w:val="315AA4426342472FA927DF746B0F56C0"/>
    <w:rsid w:val="003421FF"/>
  </w:style>
  <w:style w:type="paragraph" w:customStyle="1" w:styleId="34B9AF6F741F49ACADC734F6F871A7AE">
    <w:name w:val="34B9AF6F741F49ACADC734F6F871A7AE"/>
    <w:rsid w:val="003421FF"/>
  </w:style>
  <w:style w:type="paragraph" w:customStyle="1" w:styleId="D2089DE58CBB486E8DECFBB07697C858">
    <w:name w:val="D2089DE58CBB486E8DECFBB07697C858"/>
    <w:rsid w:val="003421FF"/>
  </w:style>
  <w:style w:type="paragraph" w:customStyle="1" w:styleId="F994C98A1A16441E820A3AA21D8801EE">
    <w:name w:val="F994C98A1A16441E820A3AA21D8801EE"/>
    <w:rsid w:val="003421FF"/>
  </w:style>
  <w:style w:type="paragraph" w:customStyle="1" w:styleId="0BC69E739E8E48EE9BDA65D9A7AB5F45">
    <w:name w:val="0BC69E739E8E48EE9BDA65D9A7AB5F45"/>
    <w:rsid w:val="003421FF"/>
  </w:style>
  <w:style w:type="paragraph" w:customStyle="1" w:styleId="33ACADFF5B754BC3B3311884D9DA407E">
    <w:name w:val="33ACADFF5B754BC3B3311884D9DA407E"/>
    <w:rsid w:val="003421FF"/>
  </w:style>
  <w:style w:type="paragraph" w:customStyle="1" w:styleId="7ED37707C01F4DBBBEB7463913407F85">
    <w:name w:val="7ED37707C01F4DBBBEB7463913407F85"/>
    <w:rsid w:val="003421FF"/>
  </w:style>
  <w:style w:type="paragraph" w:customStyle="1" w:styleId="BAA76135507449628C6EC3833BF734A1">
    <w:name w:val="BAA76135507449628C6EC3833BF734A1"/>
    <w:rsid w:val="003421FF"/>
  </w:style>
  <w:style w:type="paragraph" w:customStyle="1" w:styleId="8DB17EF1BA8A42C4B2D4142DC509F563">
    <w:name w:val="8DB17EF1BA8A42C4B2D4142DC509F563"/>
    <w:rsid w:val="003421FF"/>
  </w:style>
  <w:style w:type="paragraph" w:customStyle="1" w:styleId="5CB8CCE5569F422CAF8AE2E315305FDB">
    <w:name w:val="5CB8CCE5569F422CAF8AE2E315305FDB"/>
    <w:rsid w:val="003421FF"/>
  </w:style>
  <w:style w:type="paragraph" w:customStyle="1" w:styleId="C253E96172034BFFB69ECA8C19D45424">
    <w:name w:val="C253E96172034BFFB69ECA8C19D45424"/>
    <w:rsid w:val="003421FF"/>
  </w:style>
  <w:style w:type="paragraph" w:customStyle="1" w:styleId="95D3A2C84A6B46E98E6F2F30372BB647">
    <w:name w:val="95D3A2C84A6B46E98E6F2F30372BB647"/>
    <w:rsid w:val="003421FF"/>
  </w:style>
  <w:style w:type="paragraph" w:customStyle="1" w:styleId="A53CF9E5941B4A139B707AC095ACE2AB5">
    <w:name w:val="A53CF9E5941B4A139B707AC095ACE2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5">
    <w:name w:val="87559B1840C247DEB4C3927E96A988B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5">
    <w:name w:val="D41A1513C02040C88289CF28CBDB4805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5">
    <w:name w:val="437C31D7E0464A50B3BAA567B18836C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5">
    <w:name w:val="EF4896263E794348A234EB116606E8C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5">
    <w:name w:val="8538757AE0174BE99FCE05C6EDA13D9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5">
    <w:name w:val="C1124053123C4070A91B351FA1650A2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5">
    <w:name w:val="B9CC01B1740D480BA640F544E04C7D6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5">
    <w:name w:val="413ACA377E5248B6B0767C8930990A3F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5">
    <w:name w:val="54A916ED88A14A3FB8ED6CEE3B8C2C8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5">
    <w:name w:val="C285BB62E8114269BBDC90C46D20818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5">
    <w:name w:val="6A19B037091E4634AD38FDF550DE37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5">
    <w:name w:val="5E811177ECEB4F7F9652B661E0C20BF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5">
    <w:name w:val="D2F55331B9AE489CB39B2E7CD00F46C6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5">
    <w:name w:val="7F390674A0334EDC8DA096DEE708C3C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5">
    <w:name w:val="F2F025D7AB514A8EBCF4BBBAD8D3B448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5">
    <w:name w:val="8709A0EE1CE74789ABC211A73A6145A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5">
    <w:name w:val="9D5424D767B848338CEE64EBF7AC560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5">
    <w:name w:val="74ACBD9035B14C7ABE5A7E00F6A2EB0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5">
    <w:name w:val="DE8EF9A20459486B94FAEDC296AD7BD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5">
    <w:name w:val="705990CDAB604B288418D6BC6B27F25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5">
    <w:name w:val="129831F1A61A4F98922FA58DAFA7777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5">
    <w:name w:val="BB81F9A5311349238C79E66A34C36B9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5">
    <w:name w:val="31BE9F08FEEE431C9CA81FF8680E67F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5">
    <w:name w:val="3EC22D2067D943E9BE785A063196134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5">
    <w:name w:val="EDE220D6F96D44729E412C7AC4330D8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5">
    <w:name w:val="6134E1C8A799422EBAD3DD75344A4C1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">
    <w:name w:val="841AD29C8F7F4CB3A275E6303D59B77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5">
    <w:name w:val="D60C0665509D4D13A45413DF05A66D8E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">
    <w:name w:val="D03FEEC29A6049819AF08EE4A8668C6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5">
    <w:name w:val="F1B031F864734AA9AF4456A2BA8BB7D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5">
    <w:name w:val="1DD5F37BA8BF4105BBB71F54F414B10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3">
    <w:name w:val="56538C77C9F94E449497DF9A8DF201723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3">
    <w:name w:val="7678632E98F54C9A861B8B0BBF57786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7078C562DA4C718EC971818935D1AF">
    <w:name w:val="617078C562DA4C718EC971818935D1AF"/>
    <w:rsid w:val="003421FF"/>
  </w:style>
  <w:style w:type="paragraph" w:customStyle="1" w:styleId="03A319EA470E4B24BAB5FE69703A1A79">
    <w:name w:val="03A319EA470E4B24BAB5FE69703A1A79"/>
    <w:rsid w:val="003421FF"/>
  </w:style>
  <w:style w:type="paragraph" w:customStyle="1" w:styleId="302AAFBFA0F445AF8D081D3FB9EDCE11">
    <w:name w:val="302AAFBFA0F445AF8D081D3FB9EDCE11"/>
    <w:rsid w:val="003421FF"/>
  </w:style>
  <w:style w:type="paragraph" w:customStyle="1" w:styleId="58880F41E40D4BCBA3CAD29CB948BBEC">
    <w:name w:val="58880F41E40D4BCBA3CAD29CB948BBEC"/>
    <w:rsid w:val="003421FF"/>
  </w:style>
  <w:style w:type="paragraph" w:customStyle="1" w:styleId="3D584CCF0DA146CD84213860E7206F67">
    <w:name w:val="3D584CCF0DA146CD84213860E7206F67"/>
    <w:rsid w:val="003421FF"/>
  </w:style>
  <w:style w:type="paragraph" w:customStyle="1" w:styleId="2B61B33B48B84E9BBE0C30C6D9EC17D6">
    <w:name w:val="2B61B33B48B84E9BBE0C30C6D9EC17D6"/>
    <w:rsid w:val="003421FF"/>
  </w:style>
  <w:style w:type="paragraph" w:customStyle="1" w:styleId="DE016A32728C4190BC26FC9446E0503A">
    <w:name w:val="DE016A32728C4190BC26FC9446E0503A"/>
    <w:rsid w:val="003421FF"/>
  </w:style>
  <w:style w:type="paragraph" w:customStyle="1" w:styleId="FEA27B8F21FE457CBF70BB2E16E8D613">
    <w:name w:val="FEA27B8F21FE457CBF70BB2E16E8D613"/>
    <w:rsid w:val="003421FF"/>
  </w:style>
  <w:style w:type="paragraph" w:customStyle="1" w:styleId="59B11936A495407AB45F0995020547C4">
    <w:name w:val="59B11936A495407AB45F0995020547C4"/>
    <w:rsid w:val="003421FF"/>
  </w:style>
  <w:style w:type="paragraph" w:customStyle="1" w:styleId="1120A1E510FD49EE907661DB33F5D9A7">
    <w:name w:val="1120A1E510FD49EE907661DB33F5D9A7"/>
    <w:rsid w:val="003421FF"/>
  </w:style>
  <w:style w:type="paragraph" w:customStyle="1" w:styleId="BD2BAE1885B3444B9ECBE7633BA59698">
    <w:name w:val="BD2BAE1885B3444B9ECBE7633BA59698"/>
    <w:rsid w:val="003421FF"/>
  </w:style>
  <w:style w:type="paragraph" w:customStyle="1" w:styleId="45DEF841B50041FE944455941968C7AB">
    <w:name w:val="45DEF841B50041FE944455941968C7AB"/>
    <w:rsid w:val="003421FF"/>
  </w:style>
  <w:style w:type="paragraph" w:customStyle="1" w:styleId="B5E697A53CD14566AA77CA300946E7AD">
    <w:name w:val="B5E697A53CD14566AA77CA300946E7AD"/>
    <w:rsid w:val="003421FF"/>
  </w:style>
  <w:style w:type="paragraph" w:customStyle="1" w:styleId="A53CF9E5941B4A139B707AC095ACE2AB6">
    <w:name w:val="A53CF9E5941B4A139B707AC095ACE2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6">
    <w:name w:val="87559B1840C247DEB4C3927E96A988B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6">
    <w:name w:val="D41A1513C02040C88289CF28CBDB4805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1">
    <w:name w:val="1120A1E510FD49EE907661DB33F5D9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1">
    <w:name w:val="BD2BAE1885B3444B9ECBE7633BA59698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1">
    <w:name w:val="45DEF841B50041FE944455941968C7A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6">
    <w:name w:val="C1124053123C4070A91B351FA1650A21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6">
    <w:name w:val="B9CC01B1740D480BA640F544E04C7D6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6">
    <w:name w:val="413ACA377E5248B6B0767C8930990A3F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6">
    <w:name w:val="54A916ED88A14A3FB8ED6CEE3B8C2C8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6">
    <w:name w:val="C285BB62E8114269BBDC90C46D20818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6">
    <w:name w:val="6A19B037091E4634AD38FDF550DE37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6">
    <w:name w:val="5E811177ECEB4F7F9652B661E0C20BF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6">
    <w:name w:val="D2F55331B9AE489CB39B2E7CD00F46C6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6">
    <w:name w:val="7F390674A0334EDC8DA096DEE708C3C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6">
    <w:name w:val="F2F025D7AB514A8EBCF4BBBAD8D3B448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6">
    <w:name w:val="8709A0EE1CE74789ABC211A73A6145A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6">
    <w:name w:val="9D5424D767B848338CEE64EBF7AC560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6">
    <w:name w:val="74ACBD9035B14C7ABE5A7E00F6A2EB0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6">
    <w:name w:val="DE8EF9A20459486B94FAEDC296AD7BD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6">
    <w:name w:val="705990CDAB604B288418D6BC6B27F25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6">
    <w:name w:val="129831F1A61A4F98922FA58DAFA7777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6">
    <w:name w:val="BB81F9A5311349238C79E66A34C36B9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6">
    <w:name w:val="31BE9F08FEEE431C9CA81FF8680E67F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6">
    <w:name w:val="3EC22D2067D943E9BE785A0631961343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6">
    <w:name w:val="EDE220D6F96D44729E412C7AC4330D8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6">
    <w:name w:val="6134E1C8A799422EBAD3DD75344A4C1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6">
    <w:name w:val="841AD29C8F7F4CB3A275E6303D59B77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6">
    <w:name w:val="D60C0665509D4D13A45413DF05A66D8E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6">
    <w:name w:val="D03FEEC29A6049819AF08EE4A8668C6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6">
    <w:name w:val="1DD5F37BA8BF4105BBB71F54F414B10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1">
    <w:name w:val="B5E697A53CD14566AA77CA300946E7AD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4">
    <w:name w:val="56538C77C9F94E449497DF9A8DF201724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4">
    <w:name w:val="7678632E98F54C9A861B8B0BBF57786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">
    <w:name w:val="A53CF9E5941B4A139B707AC095ACE2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7">
    <w:name w:val="87559B1840C247DEB4C3927E96A988B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7">
    <w:name w:val="D41A1513C02040C88289CF28CBDB4805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2">
    <w:name w:val="1120A1E510FD49EE907661DB33F5D9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2">
    <w:name w:val="BD2BAE1885B3444B9ECBE7633BA59698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2">
    <w:name w:val="45DEF841B50041FE944455941968C7A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7">
    <w:name w:val="C1124053123C4070A91B351FA1650A21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7">
    <w:name w:val="B9CC01B1740D480BA640F544E04C7D6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7">
    <w:name w:val="413ACA377E5248B6B0767C8930990A3F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7">
    <w:name w:val="54A916ED88A14A3FB8ED6CEE3B8C2C8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7">
    <w:name w:val="C285BB62E8114269BBDC90C46D20818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7">
    <w:name w:val="6A19B037091E4634AD38FDF550DE37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7">
    <w:name w:val="5E811177ECEB4F7F9652B661E0C20BF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7">
    <w:name w:val="D2F55331B9AE489CB39B2E7CD00F46C6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7">
    <w:name w:val="7F390674A0334EDC8DA096DEE708C3C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7">
    <w:name w:val="F2F025D7AB514A8EBCF4BBBAD8D3B448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7">
    <w:name w:val="8709A0EE1CE74789ABC211A73A6145A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7">
    <w:name w:val="9D5424D767B848338CEE64EBF7AC560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7">
    <w:name w:val="74ACBD9035B14C7ABE5A7E00F6A2EB0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7">
    <w:name w:val="DE8EF9A20459486B94FAEDC296AD7BD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7">
    <w:name w:val="705990CDAB604B288418D6BC6B27F25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7">
    <w:name w:val="129831F1A61A4F98922FA58DAFA7777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7">
    <w:name w:val="BB81F9A5311349238C79E66A34C36B9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7">
    <w:name w:val="31BE9F08FEEE431C9CA81FF8680E67F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7">
    <w:name w:val="3EC22D2067D943E9BE785A0631961343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7">
    <w:name w:val="EDE220D6F96D44729E412C7AC4330D8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7">
    <w:name w:val="6134E1C8A799422EBAD3DD75344A4C1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7">
    <w:name w:val="841AD29C8F7F4CB3A275E6303D59B77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7">
    <w:name w:val="D60C0665509D4D13A45413DF05A66D8E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7">
    <w:name w:val="D03FEEC29A6049819AF08EE4A8668C6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7">
    <w:name w:val="1DD5F37BA8BF4105BBB71F54F414B10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2">
    <w:name w:val="B5E697A53CD14566AA77CA300946E7AD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5">
    <w:name w:val="56538C77C9F94E449497DF9A8DF201725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5">
    <w:name w:val="7678632E98F54C9A861B8B0BBF57786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8">
    <w:name w:val="A53CF9E5941B4A139B707AC095ACE2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8">
    <w:name w:val="87559B1840C247DEB4C3927E96A988B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8">
    <w:name w:val="D41A1513C02040C88289CF28CBDB4805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3">
    <w:name w:val="1120A1E510FD49EE907661DB33F5D9A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3">
    <w:name w:val="BD2BAE1885B3444B9ECBE7633BA5969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3">
    <w:name w:val="45DEF841B50041FE944455941968C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8">
    <w:name w:val="C1124053123C4070A91B351FA1650A21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8">
    <w:name w:val="B9CC01B1740D480BA640F544E04C7D6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8">
    <w:name w:val="413ACA377E5248B6B0767C8930990A3F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8">
    <w:name w:val="54A916ED88A14A3FB8ED6CEE3B8C2C8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8">
    <w:name w:val="C285BB62E8114269BBDC90C46D20818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8">
    <w:name w:val="6A19B037091E4634AD38FDF550DE37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8">
    <w:name w:val="5E811177ECEB4F7F9652B661E0C20BF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8">
    <w:name w:val="D2F55331B9AE489CB39B2E7CD00F46C6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8">
    <w:name w:val="7F390674A0334EDC8DA096DEE708C3C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8">
    <w:name w:val="F2F025D7AB514A8EBCF4BBBAD8D3B448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8">
    <w:name w:val="8709A0EE1CE74789ABC211A73A6145A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8">
    <w:name w:val="9D5424D767B848338CEE64EBF7AC560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8">
    <w:name w:val="74ACBD9035B14C7ABE5A7E00F6A2EB0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8">
    <w:name w:val="DE8EF9A20459486B94FAEDC296AD7BD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8">
    <w:name w:val="705990CDAB604B288418D6BC6B27F25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8">
    <w:name w:val="129831F1A61A4F98922FA58DAFA7777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8">
    <w:name w:val="BB81F9A5311349238C79E66A34C36B9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8">
    <w:name w:val="31BE9F08FEEE431C9CA81FF8680E67F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8">
    <w:name w:val="3EC22D2067D943E9BE785A0631961343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8">
    <w:name w:val="EDE220D6F96D44729E412C7AC4330D8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8">
    <w:name w:val="6134E1C8A799422EBAD3DD75344A4C1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8">
    <w:name w:val="841AD29C8F7F4CB3A275E6303D59B77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8">
    <w:name w:val="D60C0665509D4D13A45413DF05A66D8E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8">
    <w:name w:val="D03FEEC29A6049819AF08EE4A8668C6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8">
    <w:name w:val="1DD5F37BA8BF4105BBB71F54F414B10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3">
    <w:name w:val="B5E697A53CD14566AA77CA300946E7A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6">
    <w:name w:val="56538C77C9F94E449497DF9A8DF201726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6">
    <w:name w:val="7678632E98F54C9A861B8B0BBF57786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9">
    <w:name w:val="A53CF9E5941B4A139B707AC095ACE2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9">
    <w:name w:val="87559B1840C247DEB4C3927E96A988B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9">
    <w:name w:val="D41A1513C02040C88289CF28CBDB4805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4">
    <w:name w:val="1120A1E510FD49EE907661DB33F5D9A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4">
    <w:name w:val="BD2BAE1885B3444B9ECBE7633BA5969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4">
    <w:name w:val="45DEF841B50041FE944455941968C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9">
    <w:name w:val="C1124053123C4070A91B351FA1650A21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9">
    <w:name w:val="B9CC01B1740D480BA640F544E04C7D6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9">
    <w:name w:val="413ACA377E5248B6B0767C8930990A3F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9">
    <w:name w:val="54A916ED88A14A3FB8ED6CEE3B8C2C8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9">
    <w:name w:val="C285BB62E8114269BBDC90C46D20818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9">
    <w:name w:val="6A19B037091E4634AD38FDF550DE37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9">
    <w:name w:val="5E811177ECEB4F7F9652B661E0C20BF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9">
    <w:name w:val="D2F55331B9AE489CB39B2E7CD00F46C6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9">
    <w:name w:val="7F390674A0334EDC8DA096DEE708C3C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9">
    <w:name w:val="F2F025D7AB514A8EBCF4BBBAD8D3B448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9">
    <w:name w:val="8709A0EE1CE74789ABC211A73A6145A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9">
    <w:name w:val="9D5424D767B848338CEE64EBF7AC560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9">
    <w:name w:val="74ACBD9035B14C7ABE5A7E00F6A2EB0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9">
    <w:name w:val="DE8EF9A20459486B94FAEDC296AD7BD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9">
    <w:name w:val="705990CDAB604B288418D6BC6B27F25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9">
    <w:name w:val="129831F1A61A4F98922FA58DAFA7777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9">
    <w:name w:val="BB81F9A5311349238C79E66A34C36B9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9">
    <w:name w:val="31BE9F08FEEE431C9CA81FF8680E67F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9">
    <w:name w:val="3EC22D2067D943E9BE785A0631961343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9">
    <w:name w:val="EDE220D6F96D44729E412C7AC4330D8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9">
    <w:name w:val="6134E1C8A799422EBAD3DD75344A4C1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9">
    <w:name w:val="841AD29C8F7F4CB3A275E6303D59B77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9">
    <w:name w:val="D60C0665509D4D13A45413DF05A66D8E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9">
    <w:name w:val="D03FEEC29A6049819AF08EE4A8668C6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9">
    <w:name w:val="1DD5F37BA8BF4105BBB71F54F414B10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4">
    <w:name w:val="B5E697A53CD14566AA77CA300946E7A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7">
    <w:name w:val="56538C77C9F94E449497DF9A8DF201727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7">
    <w:name w:val="7678632E98F54C9A861B8B0BBF57786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4FDE4D076C4A698C9613734AE3030D">
    <w:name w:val="E84FDE4D076C4A698C9613734AE3030D"/>
    <w:rsid w:val="003421FF"/>
  </w:style>
  <w:style w:type="paragraph" w:customStyle="1" w:styleId="A7B868FDA14449D59944169EDD597426">
    <w:name w:val="A7B868FDA14449D59944169EDD597426"/>
    <w:rsid w:val="003421FF"/>
  </w:style>
  <w:style w:type="paragraph" w:customStyle="1" w:styleId="9588E2087D70415EAC27FE931A4F53B6">
    <w:name w:val="9588E2087D70415EAC27FE931A4F53B6"/>
    <w:rsid w:val="003421FF"/>
  </w:style>
  <w:style w:type="paragraph" w:customStyle="1" w:styleId="2BBDEB52E21B4E7BB13179E59F606C4B">
    <w:name w:val="2BBDEB52E21B4E7BB13179E59F606C4B"/>
    <w:rsid w:val="003421FF"/>
  </w:style>
  <w:style w:type="paragraph" w:customStyle="1" w:styleId="BFA9D1501A8B4E56864BFE69B568BAA7">
    <w:name w:val="BFA9D1501A8B4E56864BFE69B568BAA7"/>
    <w:rsid w:val="003421FF"/>
  </w:style>
  <w:style w:type="paragraph" w:customStyle="1" w:styleId="5541C3D4DD9E4167875FCA4270265FD7">
    <w:name w:val="5541C3D4DD9E4167875FCA4270265FD7"/>
    <w:rsid w:val="003421FF"/>
  </w:style>
  <w:style w:type="paragraph" w:customStyle="1" w:styleId="7C49B8862C6C461FABCC7C86F9BD1102">
    <w:name w:val="7C49B8862C6C461FABCC7C86F9BD1102"/>
    <w:rsid w:val="003421FF"/>
  </w:style>
  <w:style w:type="paragraph" w:customStyle="1" w:styleId="A53CF9E5941B4A139B707AC095ACE2AB10">
    <w:name w:val="A53CF9E5941B4A139B707AC095ACE2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0">
    <w:name w:val="87559B1840C247DEB4C3927E96A988B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0">
    <w:name w:val="D41A1513C02040C88289CF28CBDB4805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1">
    <w:name w:val="BFA9D1501A8B4E56864BFE69B568BA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1">
    <w:name w:val="7C49B8862C6C461FABCC7C86F9BD110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1">
    <w:name w:val="5541C3D4DD9E4167875FCA4270265FD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1">
    <w:name w:val="A7B868FDA14449D59944169EDD59742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1">
    <w:name w:val="9588E2087D70415EAC27FE931A4F53B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1">
    <w:name w:val="2BBDEB52E21B4E7BB13179E59F606C4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0">
    <w:name w:val="C1124053123C4070A91B351FA1650A21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0">
    <w:name w:val="B9CC01B1740D480BA640F544E04C7D6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0">
    <w:name w:val="413ACA377E5248B6B0767C8930990A3F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0">
    <w:name w:val="54A916ED88A14A3FB8ED6CEE3B8C2C8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0">
    <w:name w:val="6A19B037091E4634AD38FDF550DE37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0">
    <w:name w:val="5E811177ECEB4F7F9652B661E0C20BF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0">
    <w:name w:val="D2F55331B9AE489CB39B2E7CD00F46C6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0">
    <w:name w:val="7F390674A0334EDC8DA096DEE708C3C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0">
    <w:name w:val="F2F025D7AB514A8EBCF4BBBAD8D3B448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0">
    <w:name w:val="8709A0EE1CE74789ABC211A73A6145A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0">
    <w:name w:val="9D5424D767B848338CEE64EBF7AC560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0">
    <w:name w:val="74ACBD9035B14C7ABE5A7E00F6A2EB0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0">
    <w:name w:val="DE8EF9A20459486B94FAEDC296AD7BD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0">
    <w:name w:val="705990CDAB604B288418D6BC6B27F25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0">
    <w:name w:val="129831F1A61A4F98922FA58DAFA7777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0">
    <w:name w:val="BB81F9A5311349238C79E66A34C36B9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0">
    <w:name w:val="31BE9F08FEEE431C9CA81FF8680E67F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0">
    <w:name w:val="3EC22D2067D943E9BE785A0631961343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0">
    <w:name w:val="EDE220D6F96D44729E412C7AC4330D8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0">
    <w:name w:val="6134E1C8A799422EBAD3DD75344A4C1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0">
    <w:name w:val="841AD29C8F7F4CB3A275E6303D59B77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0">
    <w:name w:val="D60C0665509D4D13A45413DF05A66D8E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0">
    <w:name w:val="D03FEEC29A6049819AF08EE4A8668C6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0">
    <w:name w:val="1DD5F37BA8BF4105BBB71F54F414B10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5">
    <w:name w:val="B5E697A53CD14566AA77CA300946E7A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8">
    <w:name w:val="56538C77C9F94E449497DF9A8DF201728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8">
    <w:name w:val="7678632E98F54C9A861B8B0BBF57786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">
    <w:name w:val="037ABD83A55C48A09DD7FA1FD1B9D95F"/>
    <w:rsid w:val="003421FF"/>
  </w:style>
  <w:style w:type="paragraph" w:customStyle="1" w:styleId="41575D4C14DF40DABBD250A89755DD62">
    <w:name w:val="41575D4C14DF40DABBD250A89755DD62"/>
    <w:rsid w:val="003421FF"/>
  </w:style>
  <w:style w:type="paragraph" w:customStyle="1" w:styleId="4195D32DC63B41D98BA4C37B514AC8BA">
    <w:name w:val="4195D32DC63B41D98BA4C37B514AC8BA"/>
    <w:rsid w:val="003421FF"/>
  </w:style>
  <w:style w:type="paragraph" w:customStyle="1" w:styleId="A53CF9E5941B4A139B707AC095ACE2AB11">
    <w:name w:val="A53CF9E5941B4A139B707AC095ACE2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1">
    <w:name w:val="87559B1840C247DEB4C3927E96A988B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1">
    <w:name w:val="D41A1513C02040C88289CF28CBDB4805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2">
    <w:name w:val="BFA9D1501A8B4E56864BFE69B568BA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2">
    <w:name w:val="7C49B8862C6C461FABCC7C86F9BD1102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2">
    <w:name w:val="5541C3D4DD9E4167875FCA4270265FD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1">
    <w:name w:val="037ABD83A55C48A09DD7FA1FD1B9D95F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1">
    <w:name w:val="41575D4C14DF40DABBD250A89755DD6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1">
    <w:name w:val="4195D32DC63B41D98BA4C37B514AC8BA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2">
    <w:name w:val="A7B868FDA14449D59944169EDD59742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2">
    <w:name w:val="9588E2087D70415EAC27FE931A4F53B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2">
    <w:name w:val="2BBDEB52E21B4E7BB13179E59F606C4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1">
    <w:name w:val="C1124053123C4070A91B351FA1650A21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1">
    <w:name w:val="B9CC01B1740D480BA640F544E04C7D6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1">
    <w:name w:val="413ACA377E5248B6B0767C8930990A3F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1">
    <w:name w:val="54A916ED88A14A3FB8ED6CEE3B8C2C8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1">
    <w:name w:val="6A19B037091E4634AD38FDF550DE37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1">
    <w:name w:val="5E811177ECEB4F7F9652B661E0C20BF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1">
    <w:name w:val="D2F55331B9AE489CB39B2E7CD00F46C6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1">
    <w:name w:val="7F390674A0334EDC8DA096DEE708C3C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1">
    <w:name w:val="F2F025D7AB514A8EBCF4BBBAD8D3B448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1">
    <w:name w:val="8709A0EE1CE74789ABC211A73A6145A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1">
    <w:name w:val="9D5424D767B848338CEE64EBF7AC560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1">
    <w:name w:val="74ACBD9035B14C7ABE5A7E00F6A2EB0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1">
    <w:name w:val="DE8EF9A20459486B94FAEDC296AD7BD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1">
    <w:name w:val="705990CDAB604B288418D6BC6B27F25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1">
    <w:name w:val="129831F1A61A4F98922FA58DAFA7777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1">
    <w:name w:val="BB81F9A5311349238C79E66A34C36B9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1">
    <w:name w:val="31BE9F08FEEE431C9CA81FF8680E67F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1">
    <w:name w:val="3EC22D2067D943E9BE785A0631961343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1">
    <w:name w:val="EDE220D6F96D44729E412C7AC4330D8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1">
    <w:name w:val="6134E1C8A799422EBAD3DD75344A4C1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1">
    <w:name w:val="841AD29C8F7F4CB3A275E6303D59B77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1">
    <w:name w:val="D60C0665509D4D13A45413DF05A66D8E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1">
    <w:name w:val="D03FEEC29A6049819AF08EE4A8668C6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1">
    <w:name w:val="1DD5F37BA8BF4105BBB71F54F414B10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6">
    <w:name w:val="B5E697A53CD14566AA77CA300946E7A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9">
    <w:name w:val="56538C77C9F94E449497DF9A8DF201729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9">
    <w:name w:val="7678632E98F54C9A861B8B0BBF57786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">
    <w:name w:val="B197FFCE9AE44063924CE647AEE98347"/>
    <w:rsid w:val="004627D0"/>
  </w:style>
  <w:style w:type="paragraph" w:customStyle="1" w:styleId="F515D522FF3F4B149D7CC4CF55DCF72B">
    <w:name w:val="F515D522FF3F4B149D7CC4CF55DCF72B"/>
    <w:rsid w:val="004627D0"/>
  </w:style>
  <w:style w:type="paragraph" w:customStyle="1" w:styleId="34EAD12FCB534BED9F2C0084AD9F029D">
    <w:name w:val="34EAD12FCB534BED9F2C0084AD9F029D"/>
    <w:rsid w:val="004627D0"/>
  </w:style>
  <w:style w:type="paragraph" w:customStyle="1" w:styleId="A53CF9E5941B4A139B707AC095ACE2AB12">
    <w:name w:val="A53CF9E5941B4A139B707AC095ACE2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2">
    <w:name w:val="87559B1840C247DEB4C3927E96A988B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2">
    <w:name w:val="D41A1513C02040C88289CF28CBDB4805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3">
    <w:name w:val="BFA9D1501A8B4E56864BFE69B568BAA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3">
    <w:name w:val="7C49B8862C6C461FABCC7C86F9BD110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3">
    <w:name w:val="5541C3D4DD9E4167875FCA4270265FD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1">
    <w:name w:val="B197FFCE9AE44063924CE647AEE98347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1">
    <w:name w:val="F515D522FF3F4B149D7CC4CF55DCF72B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1">
    <w:name w:val="34EAD12FCB534BED9F2C0084AD9F029D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2">
    <w:name w:val="037ABD83A55C48A09DD7FA1FD1B9D95F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2">
    <w:name w:val="41575D4C14DF40DABBD250A89755DD62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2">
    <w:name w:val="4195D32DC63B41D98BA4C37B514AC8BA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3">
    <w:name w:val="A7B868FDA14449D59944169EDD59742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3">
    <w:name w:val="9588E2087D70415EAC27FE931A4F53B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3">
    <w:name w:val="2BBDEB52E21B4E7BB13179E59F606C4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2">
    <w:name w:val="C1124053123C4070A91B351FA1650A21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2">
    <w:name w:val="B9CC01B1740D480BA640F544E04C7D6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2">
    <w:name w:val="413ACA377E5248B6B0767C8930990A3F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2">
    <w:name w:val="54A916ED88A14A3FB8ED6CEE3B8C2C8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2">
    <w:name w:val="6A19B037091E4634AD38FDF550DE37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2">
    <w:name w:val="5E811177ECEB4F7F9652B661E0C20BF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2">
    <w:name w:val="D2F55331B9AE489CB39B2E7CD00F46C6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2">
    <w:name w:val="7F390674A0334EDC8DA096DEE708C3C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2">
    <w:name w:val="F2F025D7AB514A8EBCF4BBBAD8D3B448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2">
    <w:name w:val="8709A0EE1CE74789ABC211A73A6145A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2">
    <w:name w:val="9D5424D767B848338CEE64EBF7AC560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2">
    <w:name w:val="74ACBD9035B14C7ABE5A7E00F6A2EB0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2">
    <w:name w:val="DE8EF9A20459486B94FAEDC296AD7BD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2">
    <w:name w:val="705990CDAB604B288418D6BC6B27F25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2">
    <w:name w:val="129831F1A61A4F98922FA58DAFA7777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2">
    <w:name w:val="BB81F9A5311349238C79E66A34C36B9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2">
    <w:name w:val="31BE9F08FEEE431C9CA81FF8680E67F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2">
    <w:name w:val="3EC22D2067D943E9BE785A0631961343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2">
    <w:name w:val="EDE220D6F96D44729E412C7AC4330D8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2">
    <w:name w:val="6134E1C8A799422EBAD3DD75344A4C1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2">
    <w:name w:val="841AD29C8F7F4CB3A275E6303D59B77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2">
    <w:name w:val="D60C0665509D4D13A45413DF05A66D8E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2">
    <w:name w:val="D03FEEC29A6049819AF08EE4A8668C6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2">
    <w:name w:val="1DD5F37BA8BF4105BBB71F54F414B10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7">
    <w:name w:val="B5E697A53CD14566AA77CA300946E7AD7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0">
    <w:name w:val="56538C77C9F94E449497DF9A8DF2017210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0">
    <w:name w:val="7678632E98F54C9A861B8B0BBF57786410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">
    <w:name w:val="9DA897E981AF4E23ABF42AEBEC1D48EF"/>
    <w:rsid w:val="004627D0"/>
  </w:style>
  <w:style w:type="paragraph" w:customStyle="1" w:styleId="A53CF9E5941B4A139B707AC095ACE2AB13">
    <w:name w:val="A53CF9E5941B4A139B707AC095ACE2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3">
    <w:name w:val="87559B1840C247DEB4C3927E96A988B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3">
    <w:name w:val="D41A1513C02040C88289CF28CBDB4805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4">
    <w:name w:val="BFA9D1501A8B4E56864BFE69B568BAA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4">
    <w:name w:val="7C49B8862C6C461FABCC7C86F9BD110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4">
    <w:name w:val="5541C3D4DD9E4167875FCA4270265FD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2">
    <w:name w:val="B197FFCE9AE44063924CE647AEE98347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2">
    <w:name w:val="F515D522FF3F4B149D7CC4CF55DCF72B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2">
    <w:name w:val="34EAD12FCB534BED9F2C0084AD9F029D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3">
    <w:name w:val="037ABD83A55C48A09DD7FA1FD1B9D95F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3">
    <w:name w:val="41575D4C14DF40DABBD250A89755DD6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3">
    <w:name w:val="4195D32DC63B41D98BA4C37B514AC8BA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4">
    <w:name w:val="A7B868FDA14449D59944169EDD59742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4">
    <w:name w:val="9588E2087D70415EAC27FE931A4F53B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4">
    <w:name w:val="2BBDEB52E21B4E7BB13179E59F606C4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3">
    <w:name w:val="C1124053123C4070A91B351FA1650A21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3">
    <w:name w:val="B9CC01B1740D480BA640F544E04C7D6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3">
    <w:name w:val="413ACA377E5248B6B0767C8930990A3F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3">
    <w:name w:val="54A916ED88A14A3FB8ED6CEE3B8C2C8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3">
    <w:name w:val="6A19B037091E4634AD38FDF550DE37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3">
    <w:name w:val="5E811177ECEB4F7F9652B661E0C20BF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3">
    <w:name w:val="D2F55331B9AE489CB39B2E7CD00F46C6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3">
    <w:name w:val="7F390674A0334EDC8DA096DEE708C3C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3">
    <w:name w:val="F2F025D7AB514A8EBCF4BBBAD8D3B448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3">
    <w:name w:val="8709A0EE1CE74789ABC211A73A6145A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3">
    <w:name w:val="9D5424D767B848338CEE64EBF7AC560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3">
    <w:name w:val="74ACBD9035B14C7ABE5A7E00F6A2EB0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3">
    <w:name w:val="DE8EF9A20459486B94FAEDC296AD7BD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3">
    <w:name w:val="705990CDAB604B288418D6BC6B27F25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3">
    <w:name w:val="129831F1A61A4F98922FA58DAFA7777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3">
    <w:name w:val="BB81F9A5311349238C79E66A34C36B9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3">
    <w:name w:val="31BE9F08FEEE431C9CA81FF8680E67F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3">
    <w:name w:val="3EC22D2067D943E9BE785A0631961343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3">
    <w:name w:val="EDE220D6F96D44729E412C7AC4330D8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3">
    <w:name w:val="6134E1C8A799422EBAD3DD75344A4C1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3">
    <w:name w:val="841AD29C8F7F4CB3A275E6303D59B77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3">
    <w:name w:val="D60C0665509D4D13A45413DF05A66D8E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3">
    <w:name w:val="D03FEEC29A6049819AF08EE4A8668C6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4">
    <w:name w:val="A53CF9E5941B4A139B707AC095ACE2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4">
    <w:name w:val="87559B1840C247DEB4C3927E96A988B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4">
    <w:name w:val="D41A1513C02040C88289CF28CBDB4805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5">
    <w:name w:val="BFA9D1501A8B4E56864BFE69B568BAA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5">
    <w:name w:val="7C49B8862C6C461FABCC7C86F9BD110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5">
    <w:name w:val="5541C3D4DD9E4167875FCA4270265FD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3">
    <w:name w:val="B197FFCE9AE44063924CE647AEE9834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3">
    <w:name w:val="F515D522FF3F4B149D7CC4CF55DCF72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3">
    <w:name w:val="34EAD12FCB534BED9F2C0084AD9F029D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4">
    <w:name w:val="037ABD83A55C48A09DD7FA1FD1B9D95F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4">
    <w:name w:val="41575D4C14DF40DABBD250A89755DD6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4">
    <w:name w:val="4195D32DC63B41D98BA4C37B514AC8BA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5">
    <w:name w:val="A7B868FDA14449D59944169EDD59742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5">
    <w:name w:val="9588E2087D70415EAC27FE931A4F53B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5">
    <w:name w:val="2BBDEB52E21B4E7BB13179E59F606C4B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4">
    <w:name w:val="C1124053123C4070A91B351FA1650A21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4">
    <w:name w:val="B9CC01B1740D480BA640F544E04C7D6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4">
    <w:name w:val="413ACA377E5248B6B0767C8930990A3F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4">
    <w:name w:val="54A916ED88A14A3FB8ED6CEE3B8C2C8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4">
    <w:name w:val="6A19B037091E4634AD38FDF550DE37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4">
    <w:name w:val="5E811177ECEB4F7F9652B661E0C20BF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4">
    <w:name w:val="D2F55331B9AE489CB39B2E7CD00F46C6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4">
    <w:name w:val="7F390674A0334EDC8DA096DEE708C3C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4">
    <w:name w:val="F2F025D7AB514A8EBCF4BBBAD8D3B448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4">
    <w:name w:val="8709A0EE1CE74789ABC211A73A6145A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4">
    <w:name w:val="9D5424D767B848338CEE64EBF7AC560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4">
    <w:name w:val="74ACBD9035B14C7ABE5A7E00F6A2EB0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4">
    <w:name w:val="DE8EF9A20459486B94FAEDC296AD7BD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4">
    <w:name w:val="705990CDAB604B288418D6BC6B27F25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4">
    <w:name w:val="129831F1A61A4F98922FA58DAFA7777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4">
    <w:name w:val="BB81F9A5311349238C79E66A34C36B9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4">
    <w:name w:val="31BE9F08FEEE431C9CA81FF8680E67F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4">
    <w:name w:val="3EC22D2067D943E9BE785A0631961343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4">
    <w:name w:val="EDE220D6F96D44729E412C7AC4330D8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4">
    <w:name w:val="6134E1C8A799422EBAD3DD75344A4C1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4">
    <w:name w:val="841AD29C8F7F4CB3A275E6303D59B77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4">
    <w:name w:val="D60C0665509D4D13A45413DF05A66D8E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4">
    <w:name w:val="D03FEEC29A6049819AF08EE4A8668C6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1">
    <w:name w:val="9DA897E981AF4E23ABF42AEBEC1D48EF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3">
    <w:name w:val="1DD5F37BA8BF4105BBB71F54F414B10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1">
    <w:name w:val="56538C77C9F94E449497DF9A8DF2017211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1">
    <w:name w:val="7678632E98F54C9A861B8B0BBF5778641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6C1E4969F1446491D24305971C8251">
    <w:name w:val="AB6C1E4969F1446491D24305971C8251"/>
    <w:rsid w:val="004627D0"/>
  </w:style>
  <w:style w:type="paragraph" w:customStyle="1" w:styleId="8A4498190B264B21AD06DFAFFB696BD0">
    <w:name w:val="8A4498190B264B21AD06DFAFFB696BD0"/>
    <w:rsid w:val="004627D0"/>
  </w:style>
  <w:style w:type="paragraph" w:customStyle="1" w:styleId="EA8D88C4BAF7464F9F5AB4A68E480DEC">
    <w:name w:val="EA8D88C4BAF7464F9F5AB4A68E480DEC"/>
    <w:rsid w:val="004627D0"/>
  </w:style>
  <w:style w:type="paragraph" w:customStyle="1" w:styleId="A53CF9E5941B4A139B707AC095ACE2AB15">
    <w:name w:val="A53CF9E5941B4A139B707AC095ACE2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5">
    <w:name w:val="87559B1840C247DEB4C3927E96A988B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5">
    <w:name w:val="D41A1513C02040C88289CF28CBDB4805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6">
    <w:name w:val="BFA9D1501A8B4E56864BFE69B568BAA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6">
    <w:name w:val="7C49B8862C6C461FABCC7C86F9BD1102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6">
    <w:name w:val="5541C3D4DD9E4167875FCA4270265FD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4">
    <w:name w:val="B197FFCE9AE44063924CE647AEE9834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4">
    <w:name w:val="F515D522FF3F4B149D7CC4CF55DCF72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4">
    <w:name w:val="34EAD12FCB534BED9F2C0084AD9F029D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5">
    <w:name w:val="037ABD83A55C48A09DD7FA1FD1B9D95F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5">
    <w:name w:val="41575D4C14DF40DABBD250A89755DD6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5">
    <w:name w:val="4195D32DC63B41D98BA4C37B514AC8BA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6">
    <w:name w:val="A7B868FDA14449D59944169EDD59742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6">
    <w:name w:val="9588E2087D70415EAC27FE931A4F53B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6">
    <w:name w:val="2BBDEB52E21B4E7BB13179E59F606C4B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5">
    <w:name w:val="C1124053123C4070A91B351FA1650A21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5">
    <w:name w:val="B9CC01B1740D480BA640F544E04C7D6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5">
    <w:name w:val="413ACA377E5248B6B0767C8930990A3F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5">
    <w:name w:val="54A916ED88A14A3FB8ED6CEE3B8C2C8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5">
    <w:name w:val="6A19B037091E4634AD38FDF550DE37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5">
    <w:name w:val="5E811177ECEB4F7F9652B661E0C20BF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5">
    <w:name w:val="D2F55331B9AE489CB39B2E7CD00F46C6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5">
    <w:name w:val="7F390674A0334EDC8DA096DEE708C3C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5">
    <w:name w:val="F2F025D7AB514A8EBCF4BBBAD8D3B448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5">
    <w:name w:val="8709A0EE1CE74789ABC211A73A6145A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5">
    <w:name w:val="9D5424D767B848338CEE64EBF7AC560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5">
    <w:name w:val="74ACBD9035B14C7ABE5A7E00F6A2EB0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5">
    <w:name w:val="DE8EF9A20459486B94FAEDC296AD7BD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5">
    <w:name w:val="705990CDAB604B288418D6BC6B27F25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5">
    <w:name w:val="129831F1A61A4F98922FA58DAFA7777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5">
    <w:name w:val="BB81F9A5311349238C79E66A34C36B9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5">
    <w:name w:val="31BE9F08FEEE431C9CA81FF8680E67F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5">
    <w:name w:val="3EC22D2067D943E9BE785A0631961343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5">
    <w:name w:val="EDE220D6F96D44729E412C7AC4330D8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5">
    <w:name w:val="6134E1C8A799422EBAD3DD75344A4C1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5">
    <w:name w:val="841AD29C8F7F4CB3A275E6303D59B77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5">
    <w:name w:val="D60C0665509D4D13A45413DF05A66D8E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5">
    <w:name w:val="D03FEEC29A6049819AF08EE4A8668C6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">
    <w:name w:val="EA8D88C4BAF7464F9F5AB4A68E480DEC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4">
    <w:name w:val="1DD5F37BA8BF4105BBB71F54F414B10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2">
    <w:name w:val="56538C77C9F94E449497DF9A8DF2017212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2">
    <w:name w:val="7678632E98F54C9A861B8B0BBF57786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">
    <w:name w:val="DFA7D597C83449A09F1D82E1B78D8C28"/>
    <w:rsid w:val="00E64ABA"/>
  </w:style>
  <w:style w:type="paragraph" w:customStyle="1" w:styleId="781044F06E234623A506F31CF5D197AC">
    <w:name w:val="781044F06E234623A506F31CF5D197AC"/>
    <w:rsid w:val="00E64ABA"/>
  </w:style>
  <w:style w:type="paragraph" w:customStyle="1" w:styleId="3E23655D03D9407397D9389B214A4797">
    <w:name w:val="3E23655D03D9407397D9389B214A4797"/>
    <w:rsid w:val="00E64ABA"/>
  </w:style>
  <w:style w:type="paragraph" w:customStyle="1" w:styleId="C65CCF3164B1406E8E3649E88D30C39D">
    <w:name w:val="C65CCF3164B1406E8E3649E88D30C39D"/>
    <w:rsid w:val="00E64ABA"/>
  </w:style>
  <w:style w:type="paragraph" w:customStyle="1" w:styleId="9BAF931450F64740B86C1509C759116E">
    <w:name w:val="9BAF931450F64740B86C1509C759116E"/>
    <w:rsid w:val="00E64ABA"/>
  </w:style>
  <w:style w:type="paragraph" w:customStyle="1" w:styleId="6268007AC0D34ED5BEECDA038FBB1AF3">
    <w:name w:val="6268007AC0D34ED5BEECDA038FBB1AF3"/>
    <w:rsid w:val="00E64ABA"/>
  </w:style>
  <w:style w:type="paragraph" w:customStyle="1" w:styleId="903E0DF2CEFF4DB4BB2DAD315F842180">
    <w:name w:val="903E0DF2CEFF4DB4BB2DAD315F842180"/>
    <w:rsid w:val="00E64ABA"/>
  </w:style>
  <w:style w:type="paragraph" w:customStyle="1" w:styleId="23B894D8E0B8456899C430236D6266FF">
    <w:name w:val="23B894D8E0B8456899C430236D6266FF"/>
    <w:rsid w:val="00E64ABA"/>
  </w:style>
  <w:style w:type="paragraph" w:customStyle="1" w:styleId="CE5899D80817481C9771904FF49C042A">
    <w:name w:val="CE5899D80817481C9771904FF49C042A"/>
    <w:rsid w:val="00E64ABA"/>
  </w:style>
  <w:style w:type="paragraph" w:customStyle="1" w:styleId="FE22B0DD154C4B02AEDD2B2D08328223">
    <w:name w:val="FE22B0DD154C4B02AEDD2B2D08328223"/>
    <w:rsid w:val="00E64ABA"/>
  </w:style>
  <w:style w:type="paragraph" w:customStyle="1" w:styleId="F9B153284315426FB84511B9365F694C">
    <w:name w:val="F9B153284315426FB84511B9365F694C"/>
    <w:rsid w:val="00E64ABA"/>
  </w:style>
  <w:style w:type="paragraph" w:customStyle="1" w:styleId="E0360FA6F69C44ED975C6AAFB66D16DD">
    <w:name w:val="E0360FA6F69C44ED975C6AAFB66D16DD"/>
    <w:rsid w:val="00E64ABA"/>
  </w:style>
  <w:style w:type="paragraph" w:customStyle="1" w:styleId="57A1982F2EC746F79FD4323575243B70">
    <w:name w:val="57A1982F2EC746F79FD4323575243B70"/>
    <w:rsid w:val="00E64ABA"/>
  </w:style>
  <w:style w:type="paragraph" w:customStyle="1" w:styleId="A53CF9E5941B4A139B707AC095ACE2AB16">
    <w:name w:val="A53CF9E5941B4A139B707AC095ACE2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6">
    <w:name w:val="87559B1840C247DEB4C3927E96A988B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6">
    <w:name w:val="D41A1513C02040C88289CF28CBDB4805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">
    <w:name w:val="DFA7D597C83449A09F1D82E1B78D8C28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">
    <w:name w:val="781044F06E234623A506F31CF5D197A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">
    <w:name w:val="3E23655D03D9407397D9389B214A4797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">
    <w:name w:val="C65CCF3164B1406E8E3649E88D30C39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">
    <w:name w:val="9BAF931450F64740B86C1509C759116E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">
    <w:name w:val="6268007AC0D34ED5BEECDA038FBB1AF3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">
    <w:name w:val="903E0DF2CEFF4DB4BB2DAD315F84218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">
    <w:name w:val="23B894D8E0B8456899C430236D6266FF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">
    <w:name w:val="CE5899D80817481C9771904FF49C042A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">
    <w:name w:val="F9B153284315426FB84511B9365F694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">
    <w:name w:val="E0360FA6F69C44ED975C6AAFB66D16D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">
    <w:name w:val="57A1982F2EC746F79FD4323575243B7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6">
    <w:name w:val="C1124053123C4070A91B351FA1650A21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6">
    <w:name w:val="B9CC01B1740D480BA640F544E04C7D6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6">
    <w:name w:val="413ACA377E5248B6B0767C8930990A3F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6">
    <w:name w:val="54A916ED88A14A3FB8ED6CEE3B8C2C8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6">
    <w:name w:val="6A19B037091E4634AD38FDF550DE37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6">
    <w:name w:val="5E811177ECEB4F7F9652B661E0C20BF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6">
    <w:name w:val="D2F55331B9AE489CB39B2E7CD00F46C6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6">
    <w:name w:val="7F390674A0334EDC8DA096DEE708C3C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6">
    <w:name w:val="F2F025D7AB514A8EBCF4BBBAD8D3B448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6">
    <w:name w:val="8709A0EE1CE74789ABC211A73A6145A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6">
    <w:name w:val="9D5424D767B848338CEE64EBF7AC560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6">
    <w:name w:val="74ACBD9035B14C7ABE5A7E00F6A2EB0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6">
    <w:name w:val="DE8EF9A20459486B94FAEDC296AD7BD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6">
    <w:name w:val="705990CDAB604B288418D6BC6B27F25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6">
    <w:name w:val="129831F1A61A4F98922FA58DAFA7777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6">
    <w:name w:val="BB81F9A5311349238C79E66A34C36B9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6">
    <w:name w:val="31BE9F08FEEE431C9CA81FF8680E67F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6">
    <w:name w:val="3EC22D2067D943E9BE785A0631961343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6">
    <w:name w:val="EDE220D6F96D44729E412C7AC4330D8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6">
    <w:name w:val="6134E1C8A799422EBAD3DD75344A4C1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6">
    <w:name w:val="841AD29C8F7F4CB3A275E6303D59B77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6">
    <w:name w:val="D60C0665509D4D13A45413DF05A66D8E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6">
    <w:name w:val="D03FEEC29A6049819AF08EE4A8668C6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">
    <w:name w:val="EA8D88C4BAF7464F9F5AB4A68E480DEC2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5">
    <w:name w:val="1DD5F37BA8BF4105BBB71F54F414B10D15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3">
    <w:name w:val="56538C77C9F94E449497DF9A8DF2017213"/>
    <w:rsid w:val="00E64AB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3">
    <w:name w:val="7678632E98F54C9A861B8B0BBF57786413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3160827F604966937B20860B20770D">
    <w:name w:val="023160827F604966937B20860B20770D"/>
    <w:rsid w:val="00E64ABA"/>
  </w:style>
  <w:style w:type="paragraph" w:customStyle="1" w:styleId="42E7C9A676604FDDAA18AC592D9B4BFE">
    <w:name w:val="42E7C9A676604FDDAA18AC592D9B4BFE"/>
    <w:rsid w:val="00E64ABA"/>
  </w:style>
  <w:style w:type="paragraph" w:customStyle="1" w:styleId="E23814B17DBF4F57BE35E3D861C4E3BE">
    <w:name w:val="E23814B17DBF4F57BE35E3D861C4E3BE"/>
    <w:rsid w:val="00E64ABA"/>
  </w:style>
  <w:style w:type="paragraph" w:customStyle="1" w:styleId="351A97FF183E4A2EAC0BE6DD52CB587F">
    <w:name w:val="351A97FF183E4A2EAC0BE6DD52CB587F"/>
    <w:rsid w:val="00E64ABA"/>
  </w:style>
  <w:style w:type="paragraph" w:customStyle="1" w:styleId="D463857EFC7C48CF940851B0A0DD4DFA">
    <w:name w:val="D463857EFC7C48CF940851B0A0DD4DFA"/>
    <w:rsid w:val="008E280D"/>
  </w:style>
  <w:style w:type="paragraph" w:customStyle="1" w:styleId="7975E5E714A24C228A65C4B56959D84E">
    <w:name w:val="7975E5E714A24C228A65C4B56959D84E"/>
    <w:rsid w:val="008E280D"/>
  </w:style>
  <w:style w:type="paragraph" w:customStyle="1" w:styleId="D072B9C419AB4AD0BF63DC51D9F17E48">
    <w:name w:val="D072B9C419AB4AD0BF63DC51D9F17E48"/>
    <w:rsid w:val="008E280D"/>
  </w:style>
  <w:style w:type="paragraph" w:customStyle="1" w:styleId="8330BAA7A95B4C0CB38667C278A88694">
    <w:name w:val="8330BAA7A95B4C0CB38667C278A88694"/>
    <w:rsid w:val="008E280D"/>
  </w:style>
  <w:style w:type="paragraph" w:customStyle="1" w:styleId="A53CF9E5941B4A139B707AC095ACE2AB17">
    <w:name w:val="A53CF9E5941B4A139B707AC095ACE2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7">
    <w:name w:val="87559B1840C247DEB4C3927E96A988B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7">
    <w:name w:val="D41A1513C02040C88289CF28CBDB4805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2">
    <w:name w:val="DFA7D597C83449A09F1D82E1B78D8C28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2">
    <w:name w:val="781044F06E234623A506F31CF5D197A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2">
    <w:name w:val="3E23655D03D9407397D9389B214A4797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2">
    <w:name w:val="C65CCF3164B1406E8E3649E88D30C39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2">
    <w:name w:val="9BAF931450F64740B86C1509C759116E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2">
    <w:name w:val="6268007AC0D34ED5BEECDA038FBB1AF3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2">
    <w:name w:val="903E0DF2CEFF4DB4BB2DAD315F84218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2">
    <w:name w:val="23B894D8E0B8456899C430236D6266FF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2">
    <w:name w:val="CE5899D80817481C9771904FF49C042A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2">
    <w:name w:val="F9B153284315426FB84511B9365F694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2">
    <w:name w:val="E0360FA6F69C44ED975C6AAFB66D16D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2">
    <w:name w:val="57A1982F2EC746F79FD4323575243B7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7">
    <w:name w:val="C1124053123C4070A91B351FA1650A21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7">
    <w:name w:val="B9CC01B1740D480BA640F544E04C7D6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7">
    <w:name w:val="413ACA377E5248B6B0767C8930990A3F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7">
    <w:name w:val="54A916ED88A14A3FB8ED6CEE3B8C2C8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7">
    <w:name w:val="6A19B037091E4634AD38FDF550DE37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7">
    <w:name w:val="5E811177ECEB4F7F9652B661E0C20BF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7">
    <w:name w:val="D2F55331B9AE489CB39B2E7CD00F46C6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7">
    <w:name w:val="7F390674A0334EDC8DA096DEE708C3C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7">
    <w:name w:val="F2F025D7AB514A8EBCF4BBBAD8D3B448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7">
    <w:name w:val="8709A0EE1CE74789ABC211A73A6145A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7">
    <w:name w:val="9D5424D767B848338CEE64EBF7AC560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7">
    <w:name w:val="74ACBD9035B14C7ABE5A7E00F6A2EB0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7">
    <w:name w:val="DE8EF9A20459486B94FAEDC296AD7BD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7">
    <w:name w:val="705990CDAB604B288418D6BC6B27F25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7">
    <w:name w:val="129831F1A61A4F98922FA58DAFA7777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7">
    <w:name w:val="BB81F9A5311349238C79E66A34C36B9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7">
    <w:name w:val="31BE9F08FEEE431C9CA81FF8680E67F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7">
    <w:name w:val="3EC22D2067D943E9BE785A0631961343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7">
    <w:name w:val="EDE220D6F96D44729E412C7AC4330D8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7">
    <w:name w:val="6134E1C8A799422EBAD3DD75344A4C1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7">
    <w:name w:val="841AD29C8F7F4CB3A275E6303D59B77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7">
    <w:name w:val="D60C0665509D4D13A45413DF05A66D8E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7">
    <w:name w:val="D03FEEC29A6049819AF08EE4A8668C6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3">
    <w:name w:val="EA8D88C4BAF7464F9F5AB4A68E480DE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6">
    <w:name w:val="1DD5F37BA8BF4105BBB71F54F414B10D16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4">
    <w:name w:val="56538C77C9F94E449497DF9A8DF2017214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">
    <w:name w:val="D072B9C419AB4AD0BF63DC51D9F17E481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8">
    <w:name w:val="A53CF9E5941B4A139B707AC095ACE2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8">
    <w:name w:val="87559B1840C247DEB4C3927E96A988B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8">
    <w:name w:val="D41A1513C02040C88289CF28CBDB4805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3">
    <w:name w:val="DFA7D597C83449A09F1D82E1B78D8C28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3">
    <w:name w:val="781044F06E234623A506F31CF5D197A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3">
    <w:name w:val="3E23655D03D9407397D9389B214A4797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3">
    <w:name w:val="C65CCF3164B1406E8E3649E88D30C39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3">
    <w:name w:val="9BAF931450F64740B86C1509C759116E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3">
    <w:name w:val="6268007AC0D34ED5BEECDA038FBB1AF3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3">
    <w:name w:val="903E0DF2CEFF4DB4BB2DAD315F84218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3">
    <w:name w:val="23B894D8E0B8456899C430236D6266FF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3">
    <w:name w:val="CE5899D80817481C9771904FF49C042A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3">
    <w:name w:val="F9B153284315426FB84511B9365F694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3">
    <w:name w:val="E0360FA6F69C44ED975C6AAFB66D16D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3">
    <w:name w:val="57A1982F2EC746F79FD4323575243B7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8">
    <w:name w:val="C1124053123C4070A91B351FA1650A21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8">
    <w:name w:val="B9CC01B1740D480BA640F544E04C7D6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8">
    <w:name w:val="413ACA377E5248B6B0767C8930990A3F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8">
    <w:name w:val="54A916ED88A14A3FB8ED6CEE3B8C2C8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8">
    <w:name w:val="6A19B037091E4634AD38FDF550DE37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8">
    <w:name w:val="5E811177ECEB4F7F9652B661E0C20BF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8">
    <w:name w:val="D2F55331B9AE489CB39B2E7CD00F46C6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8">
    <w:name w:val="7F390674A0334EDC8DA096DEE708C3C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8">
    <w:name w:val="F2F025D7AB514A8EBCF4BBBAD8D3B448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8">
    <w:name w:val="8709A0EE1CE74789ABC211A73A6145A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8">
    <w:name w:val="9D5424D767B848338CEE64EBF7AC560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8">
    <w:name w:val="74ACBD9035B14C7ABE5A7E00F6A2EB0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8">
    <w:name w:val="DE8EF9A20459486B94FAEDC296AD7BD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8">
    <w:name w:val="705990CDAB604B288418D6BC6B27F25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8">
    <w:name w:val="129831F1A61A4F98922FA58DAFA7777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8">
    <w:name w:val="BB81F9A5311349238C79E66A34C36B9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8">
    <w:name w:val="31BE9F08FEEE431C9CA81FF8680E67F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8">
    <w:name w:val="3EC22D2067D943E9BE785A0631961343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8">
    <w:name w:val="EDE220D6F96D44729E412C7AC4330D8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8">
    <w:name w:val="6134E1C8A799422EBAD3DD75344A4C1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8">
    <w:name w:val="841AD29C8F7F4CB3A275E6303D59B77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8">
    <w:name w:val="D60C0665509D4D13A45413DF05A66D8E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8">
    <w:name w:val="D03FEEC29A6049819AF08EE4A8668C6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4">
    <w:name w:val="EA8D88C4BAF7464F9F5AB4A68E480DEC4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7">
    <w:name w:val="1DD5F37BA8BF4105BBB71F54F414B10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5">
    <w:name w:val="56538C77C9F94E449497DF9A8DF2017215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2">
    <w:name w:val="D072B9C419AB4AD0BF63DC51D9F17E482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DD2C1FC3C54270A280FB8EC51C5556">
    <w:name w:val="59DD2C1FC3C54270A280FB8EC51C5556"/>
    <w:rsid w:val="008E280D"/>
  </w:style>
  <w:style w:type="paragraph" w:customStyle="1" w:styleId="0E5BAA97A7FB4ECA90AC1E619AB5DF05">
    <w:name w:val="0E5BAA97A7FB4ECA90AC1E619AB5DF05"/>
    <w:rsid w:val="008E280D"/>
  </w:style>
  <w:style w:type="paragraph" w:customStyle="1" w:styleId="34AB7BE00FA54985831C5B8F0BA2067B">
    <w:name w:val="34AB7BE00FA54985831C5B8F0BA2067B"/>
    <w:rsid w:val="008E280D"/>
  </w:style>
  <w:style w:type="paragraph" w:customStyle="1" w:styleId="BBB76094DB1F44D29D44A4A6907B3E71">
    <w:name w:val="BBB76094DB1F44D29D44A4A6907B3E71"/>
    <w:rsid w:val="008E280D"/>
  </w:style>
  <w:style w:type="paragraph" w:customStyle="1" w:styleId="BC9A7DF95E16446DA9A001EE08FC889D">
    <w:name w:val="BC9A7DF95E16446DA9A001EE08FC889D"/>
    <w:rsid w:val="008E280D"/>
  </w:style>
  <w:style w:type="paragraph" w:customStyle="1" w:styleId="1367365B49E749AEA8330D9ABCDFA769">
    <w:name w:val="1367365B49E749AEA8330D9ABCDFA769"/>
    <w:rsid w:val="008E280D"/>
  </w:style>
  <w:style w:type="paragraph" w:customStyle="1" w:styleId="917592B47A47401D909242630119CB1E">
    <w:name w:val="917592B47A47401D909242630119CB1E"/>
    <w:rsid w:val="008E280D"/>
  </w:style>
  <w:style w:type="paragraph" w:customStyle="1" w:styleId="97F36A109EF041C0BC43070BD742D65A">
    <w:name w:val="97F36A109EF041C0BC43070BD742D65A"/>
    <w:rsid w:val="008E280D"/>
  </w:style>
  <w:style w:type="paragraph" w:customStyle="1" w:styleId="C26883F75FDC40CDB20D196E4430A5C6">
    <w:name w:val="C26883F75FDC40CDB20D196E4430A5C6"/>
    <w:rsid w:val="00974ED7"/>
  </w:style>
  <w:style w:type="paragraph" w:customStyle="1" w:styleId="DFA7D597C83449A09F1D82E1B78D8C284">
    <w:name w:val="DFA7D597C83449A09F1D82E1B78D8C28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4">
    <w:name w:val="781044F06E234623A506F31CF5D197A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4">
    <w:name w:val="3E23655D03D9407397D9389B214A4797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4">
    <w:name w:val="C65CCF3164B1406E8E3649E88D30C39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4">
    <w:name w:val="9BAF931450F64740B86C1509C759116E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4">
    <w:name w:val="6268007AC0D34ED5BEECDA038FBB1AF3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4">
    <w:name w:val="903E0DF2CEFF4DB4BB2DAD315F84218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4">
    <w:name w:val="23B894D8E0B8456899C430236D6266FF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4">
    <w:name w:val="CE5899D80817481C9771904FF49C042A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4">
    <w:name w:val="F9B153284315426FB84511B9365F694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4">
    <w:name w:val="E0360FA6F69C44ED975C6AAFB66D16D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4">
    <w:name w:val="57A1982F2EC746F79FD4323575243B7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9">
    <w:name w:val="C1124053123C4070A91B351FA1650A21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9">
    <w:name w:val="B9CC01B1740D480BA640F544E04C7D6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9">
    <w:name w:val="413ACA377E5248B6B0767C8930990A3F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9">
    <w:name w:val="54A916ED88A14A3FB8ED6CEE3B8C2C8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9">
    <w:name w:val="6A19B037091E4634AD38FDF550DE37A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9">
    <w:name w:val="5E811177ECEB4F7F9652B661E0C20BF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9">
    <w:name w:val="D2F55331B9AE489CB39B2E7CD00F46C6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9">
    <w:name w:val="7F390674A0334EDC8DA096DEE708C3C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9">
    <w:name w:val="F2F025D7AB514A8EBCF4BBBAD8D3B448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9">
    <w:name w:val="8709A0EE1CE74789ABC211A73A6145A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9">
    <w:name w:val="9D5424D767B848338CEE64EBF7AC560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9">
    <w:name w:val="74ACBD9035B14C7ABE5A7E00F6A2EB0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9">
    <w:name w:val="DE8EF9A20459486B94FAEDC296AD7BD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9">
    <w:name w:val="705990CDAB604B288418D6BC6B27F25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9">
    <w:name w:val="129831F1A61A4F98922FA58DAFA7777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9">
    <w:name w:val="BB81F9A5311349238C79E66A34C36B9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9">
    <w:name w:val="31BE9F08FEEE431C9CA81FF8680E67F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9">
    <w:name w:val="3EC22D2067D943E9BE785A0631961343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9">
    <w:name w:val="EDE220D6F96D44729E412C7AC4330D8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9">
    <w:name w:val="6134E1C8A799422EBAD3DD75344A4C1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9">
    <w:name w:val="841AD29C8F7F4CB3A275E6303D59B77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9">
    <w:name w:val="D60C0665509D4D13A45413DF05A66D8E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9">
    <w:name w:val="D03FEEC29A6049819AF08EE4A8668C6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5">
    <w:name w:val="EA8D88C4BAF7464F9F5AB4A68E480DEC5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8">
    <w:name w:val="1DD5F37BA8BF4105BBB71F54F414B10D18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6">
    <w:name w:val="56538C77C9F94E449497DF9A8DF2017216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3">
    <w:name w:val="D072B9C419AB4AD0BF63DC51D9F17E483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956957219949788A24691C5ACD3759">
    <w:name w:val="A9956957219949788A24691C5ACD3759"/>
    <w:rsid w:val="00974ED7"/>
  </w:style>
  <w:style w:type="paragraph" w:customStyle="1" w:styleId="E3199C11B8D84E359F34152BC826E3DF">
    <w:name w:val="E3199C11B8D84E359F34152BC826E3DF"/>
    <w:rsid w:val="00974ED7"/>
  </w:style>
  <w:style w:type="paragraph" w:customStyle="1" w:styleId="3B1BAE7667984D9B9F6161062AAF79D8">
    <w:name w:val="3B1BAE7667984D9B9F6161062AAF79D8"/>
    <w:rsid w:val="00974ED7"/>
  </w:style>
  <w:style w:type="paragraph" w:customStyle="1" w:styleId="0116FA1CC994407B9B7372DF3F6319CA">
    <w:name w:val="0116FA1CC994407B9B7372DF3F6319CA"/>
    <w:rsid w:val="00974ED7"/>
  </w:style>
  <w:style w:type="paragraph" w:customStyle="1" w:styleId="705990CDAB604B288418D6BC6B27F25220">
    <w:name w:val="705990CDAB604B288418D6BC6B27F25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0">
    <w:name w:val="129831F1A61A4F98922FA58DAFA77777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0">
    <w:name w:val="BB81F9A5311349238C79E66A34C36B9A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0">
    <w:name w:val="31BE9F08FEEE431C9CA81FF8680E67FD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0">
    <w:name w:val="3EC22D2067D943E9BE785A0631961343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0">
    <w:name w:val="EDE220D6F96D44729E412C7AC4330D8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0">
    <w:name w:val="6134E1C8A799422EBAD3DD75344A4C1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0">
    <w:name w:val="841AD29C8F7F4CB3A275E6303D59B77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0">
    <w:name w:val="D60C0665509D4D13A45413DF05A66D8E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0">
    <w:name w:val="D03FEEC29A6049819AF08EE4A8668C6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6">
    <w:name w:val="EA8D88C4BAF7464F9F5AB4A68E480DEC6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9">
    <w:name w:val="1DD5F37BA8BF4105BBB71F54F414B10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7">
    <w:name w:val="56538C77C9F94E449497DF9A8DF2017217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BDEF51B9414A85A6C1A2F6964F7A39">
    <w:name w:val="40BDEF51B9414A85A6C1A2F6964F7A39"/>
    <w:rsid w:val="00974ED7"/>
  </w:style>
  <w:style w:type="paragraph" w:customStyle="1" w:styleId="E1C2513AADFA48CFB9EB19D1111CEFAC">
    <w:name w:val="E1C2513AADFA48CFB9EB19D1111CEFAC"/>
    <w:rsid w:val="00974ED7"/>
  </w:style>
  <w:style w:type="paragraph" w:customStyle="1" w:styleId="56538C77C9F94E449497DF9A8DF2017218">
    <w:name w:val="56538C77C9F94E449497DF9A8DF2017218"/>
    <w:rsid w:val="00043F2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9">
    <w:name w:val="56538C77C9F94E449497DF9A8DF2017219"/>
    <w:rsid w:val="008243C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E3D17CD11CC4449A9234E6514226699">
    <w:name w:val="7E3D17CD11CC4449A9234E6514226699"/>
    <w:rsid w:val="00652381"/>
  </w:style>
  <w:style w:type="paragraph" w:customStyle="1" w:styleId="C19605675EBF46DEBFA0BDA3F21B593F">
    <w:name w:val="C19605675EBF46DEBFA0BDA3F21B593F"/>
    <w:rsid w:val="00652381"/>
  </w:style>
  <w:style w:type="paragraph" w:customStyle="1" w:styleId="ED8A77C8848E42DC82581E55789A7D72">
    <w:name w:val="ED8A77C8848E42DC82581E55789A7D72"/>
    <w:rsid w:val="00652381"/>
  </w:style>
  <w:style w:type="paragraph" w:customStyle="1" w:styleId="67597665D6BC42B784658D5430A53736">
    <w:name w:val="67597665D6BC42B784658D5430A53736"/>
    <w:rsid w:val="00652381"/>
  </w:style>
  <w:style w:type="paragraph" w:customStyle="1" w:styleId="24443BFDAB524E6786CBA7D19F80BE2E">
    <w:name w:val="24443BFDAB524E6786CBA7D19F80BE2E"/>
    <w:rsid w:val="00652381"/>
  </w:style>
  <w:style w:type="paragraph" w:customStyle="1" w:styleId="5B270E3F613D4A0DAF04F3926B90854D">
    <w:name w:val="5B270E3F613D4A0DAF04F3926B90854D"/>
    <w:rsid w:val="00652381"/>
  </w:style>
  <w:style w:type="paragraph" w:customStyle="1" w:styleId="DEB4B009ED074E93B939D0E9C46A49F8">
    <w:name w:val="DEB4B009ED074E93B939D0E9C46A49F8"/>
    <w:rsid w:val="00652381"/>
  </w:style>
  <w:style w:type="paragraph" w:customStyle="1" w:styleId="AB84D2B39C7243AEAA4E557E8C8A72CE">
    <w:name w:val="AB84D2B39C7243AEAA4E557E8C8A72CE"/>
    <w:rsid w:val="00652381"/>
  </w:style>
  <w:style w:type="paragraph" w:customStyle="1" w:styleId="402DCC81FF4940EFA6C7766D42D3F410">
    <w:name w:val="402DCC81FF4940EFA6C7766D42D3F410"/>
    <w:rsid w:val="00652381"/>
  </w:style>
  <w:style w:type="paragraph" w:customStyle="1" w:styleId="F926A9BEBFCC4247A47AB13911C9E4B0">
    <w:name w:val="F926A9BEBFCC4247A47AB13911C9E4B0"/>
    <w:rsid w:val="00652381"/>
  </w:style>
  <w:style w:type="paragraph" w:customStyle="1" w:styleId="F828DB95558B4DD382F43C744A3DE566">
    <w:name w:val="F828DB95558B4DD382F43C744A3DE566"/>
    <w:rsid w:val="00652381"/>
  </w:style>
  <w:style w:type="paragraph" w:customStyle="1" w:styleId="D55770E0E9C44B7087341A0484055A10">
    <w:name w:val="D55770E0E9C44B7087341A0484055A10"/>
    <w:rsid w:val="00652381"/>
  </w:style>
  <w:style w:type="paragraph" w:customStyle="1" w:styleId="B3D3D1AF635E424E99F84CD85E1201EE">
    <w:name w:val="B3D3D1AF635E424E99F84CD85E1201EE"/>
    <w:rsid w:val="00652381"/>
  </w:style>
  <w:style w:type="paragraph" w:customStyle="1" w:styleId="5646FB57690849BAB11B8790A555D70D">
    <w:name w:val="5646FB57690849BAB11B8790A555D70D"/>
    <w:rsid w:val="00652381"/>
  </w:style>
  <w:style w:type="paragraph" w:customStyle="1" w:styleId="D137F943D4674DE28A27870D0C3A7654">
    <w:name w:val="D137F943D4674DE28A27870D0C3A7654"/>
    <w:rsid w:val="00652381"/>
  </w:style>
  <w:style w:type="paragraph" w:customStyle="1" w:styleId="0C6F180BBC23442E9FDAC6E0F1FF5DFB">
    <w:name w:val="0C6F180BBC23442E9FDAC6E0F1FF5DFB"/>
    <w:rsid w:val="00652381"/>
  </w:style>
  <w:style w:type="paragraph" w:customStyle="1" w:styleId="1DB3227FF1BD4342BEABC39A22E09999">
    <w:name w:val="1DB3227FF1BD4342BEABC39A22E09999"/>
    <w:rsid w:val="00652381"/>
  </w:style>
  <w:style w:type="paragraph" w:customStyle="1" w:styleId="F5A3FBB351804567B79DC0ACDE0A6C5C">
    <w:name w:val="F5A3FBB351804567B79DC0ACDE0A6C5C"/>
    <w:rsid w:val="00652381"/>
  </w:style>
  <w:style w:type="paragraph" w:customStyle="1" w:styleId="3C1FE03AE7D249F388554729226FCD70">
    <w:name w:val="3C1FE03AE7D249F388554729226FCD70"/>
    <w:rsid w:val="00652381"/>
  </w:style>
  <w:style w:type="paragraph" w:customStyle="1" w:styleId="BB19A59CD5C3439B976FA60D49507BE7">
    <w:name w:val="BB19A59CD5C3439B976FA60D49507BE7"/>
    <w:rsid w:val="00652381"/>
  </w:style>
  <w:style w:type="paragraph" w:customStyle="1" w:styleId="348D803BE5D04328BB38880257EEA8F6">
    <w:name w:val="348D803BE5D04328BB38880257EEA8F6"/>
    <w:rsid w:val="00652381"/>
  </w:style>
  <w:style w:type="paragraph" w:customStyle="1" w:styleId="8ADEB2259E0E4A0F8E363D6881619926">
    <w:name w:val="8ADEB2259E0E4A0F8E363D6881619926"/>
    <w:rsid w:val="00652381"/>
  </w:style>
  <w:style w:type="paragraph" w:customStyle="1" w:styleId="112F7E2003804B40BA7832118D699DE8">
    <w:name w:val="112F7E2003804B40BA7832118D699DE8"/>
    <w:rsid w:val="00652381"/>
  </w:style>
  <w:style w:type="paragraph" w:customStyle="1" w:styleId="21439522CE6642059B93181051B7BE7D">
    <w:name w:val="21439522CE6642059B93181051B7BE7D"/>
    <w:rsid w:val="00652381"/>
  </w:style>
  <w:style w:type="paragraph" w:customStyle="1" w:styleId="950CE068A545440982B843B80B87A2F3">
    <w:name w:val="950CE068A545440982B843B80B87A2F3"/>
    <w:rsid w:val="00652381"/>
  </w:style>
  <w:style w:type="paragraph" w:customStyle="1" w:styleId="87216D5DE9944848AF0D81CB3D83B05C">
    <w:name w:val="87216D5DE9944848AF0D81CB3D83B05C"/>
    <w:rsid w:val="00652381"/>
  </w:style>
  <w:style w:type="paragraph" w:customStyle="1" w:styleId="4008E33624D547CCA7044D7064B6FAC1">
    <w:name w:val="4008E33624D547CCA7044D7064B6FAC1"/>
    <w:rsid w:val="00652381"/>
  </w:style>
  <w:style w:type="paragraph" w:customStyle="1" w:styleId="AF79FD9D06454BC9846849D432CF0EF9">
    <w:name w:val="AF79FD9D06454BC9846849D432CF0EF9"/>
    <w:rsid w:val="00652381"/>
  </w:style>
  <w:style w:type="paragraph" w:customStyle="1" w:styleId="3FA14361F5F64DE49DC6DEF28A23E402">
    <w:name w:val="3FA14361F5F64DE49DC6DEF28A23E402"/>
    <w:rsid w:val="00652381"/>
  </w:style>
  <w:style w:type="paragraph" w:customStyle="1" w:styleId="4924E2559C5449F98C7971163FDAE451">
    <w:name w:val="4924E2559C5449F98C7971163FDAE451"/>
    <w:rsid w:val="00652381"/>
  </w:style>
  <w:style w:type="paragraph" w:customStyle="1" w:styleId="E87B2685311A4F5E87E01235AF1640F7">
    <w:name w:val="E87B2685311A4F5E87E01235AF1640F7"/>
    <w:rsid w:val="00652381"/>
  </w:style>
  <w:style w:type="paragraph" w:customStyle="1" w:styleId="16F02B720DCE4645BA661A52920B6D6E">
    <w:name w:val="16F02B720DCE4645BA661A52920B6D6E"/>
    <w:rsid w:val="00652381"/>
  </w:style>
  <w:style w:type="paragraph" w:customStyle="1" w:styleId="34DA5ABE43A9408BAA0241C4E4ABD920">
    <w:name w:val="34DA5ABE43A9408BAA0241C4E4ABD920"/>
    <w:rsid w:val="00652381"/>
  </w:style>
  <w:style w:type="paragraph" w:customStyle="1" w:styleId="AE1AF0825D2344C48946C9780E8610AD">
    <w:name w:val="AE1AF0825D2344C48946C9780E8610AD"/>
    <w:rsid w:val="00652381"/>
  </w:style>
  <w:style w:type="paragraph" w:customStyle="1" w:styleId="28ED1D4C569E4B2991172C3715CE1CE3">
    <w:name w:val="28ED1D4C569E4B2991172C3715CE1CE3"/>
    <w:rsid w:val="00652381"/>
  </w:style>
  <w:style w:type="paragraph" w:customStyle="1" w:styleId="3F79EC56E09A4699A6853DA91EC5A9F2">
    <w:name w:val="3F79EC56E09A4699A6853DA91EC5A9F2"/>
    <w:rsid w:val="00652381"/>
  </w:style>
  <w:style w:type="paragraph" w:customStyle="1" w:styleId="D7D7196A89A745EC984989F57C8C2342">
    <w:name w:val="D7D7196A89A745EC984989F57C8C2342"/>
    <w:rsid w:val="00652381"/>
  </w:style>
  <w:style w:type="paragraph" w:customStyle="1" w:styleId="352F48123347481D9D752825B8A12237">
    <w:name w:val="352F48123347481D9D752825B8A12237"/>
    <w:rsid w:val="00652381"/>
  </w:style>
  <w:style w:type="paragraph" w:customStyle="1" w:styleId="9D8F97D4B1EA427DB0505343C824DF9F">
    <w:name w:val="9D8F97D4B1EA427DB0505343C824DF9F"/>
    <w:rsid w:val="00652381"/>
  </w:style>
  <w:style w:type="paragraph" w:customStyle="1" w:styleId="0EEA152DE60445058BB03C114780ADB2">
    <w:name w:val="0EEA152DE60445058BB03C114780ADB2"/>
    <w:rsid w:val="00652381"/>
  </w:style>
  <w:style w:type="paragraph" w:customStyle="1" w:styleId="D38F7D485FD9469E9F088416D0F37EFC">
    <w:name w:val="D38F7D485FD9469E9F088416D0F37EFC"/>
    <w:rsid w:val="00652381"/>
  </w:style>
  <w:style w:type="paragraph" w:customStyle="1" w:styleId="26C48C31AEFD457481BCF7A7EEBC3E30">
    <w:name w:val="26C48C31AEFD457481BCF7A7EEBC3E30"/>
    <w:rsid w:val="00652381"/>
  </w:style>
  <w:style w:type="paragraph" w:customStyle="1" w:styleId="FDC3E498F56D47EAB4268C3A275B445D">
    <w:name w:val="FDC3E498F56D47EAB4268C3A275B445D"/>
    <w:rsid w:val="00652381"/>
  </w:style>
  <w:style w:type="paragraph" w:customStyle="1" w:styleId="7012864717534DDE9FEEF911621B86DF">
    <w:name w:val="7012864717534DDE9FEEF911621B86DF"/>
    <w:rsid w:val="00652381"/>
  </w:style>
  <w:style w:type="paragraph" w:customStyle="1" w:styleId="1976CE7BD72F44708C2EE52C9F204EB5">
    <w:name w:val="1976CE7BD72F44708C2EE52C9F204EB5"/>
    <w:rsid w:val="00652381"/>
  </w:style>
  <w:style w:type="paragraph" w:customStyle="1" w:styleId="9B75CB4A83E844C69B1279BF6609EF9E">
    <w:name w:val="9B75CB4A83E844C69B1279BF6609EF9E"/>
    <w:rsid w:val="00652381"/>
  </w:style>
  <w:style w:type="paragraph" w:customStyle="1" w:styleId="5BC431FAE78C433A8C3A0E2A52B1133A">
    <w:name w:val="5BC431FAE78C433A8C3A0E2A52B1133A"/>
    <w:rsid w:val="00652381"/>
  </w:style>
  <w:style w:type="paragraph" w:customStyle="1" w:styleId="9A525F61D7F74221A843EC136FBE8EC9">
    <w:name w:val="9A525F61D7F74221A843EC136FBE8EC9"/>
    <w:rsid w:val="00652381"/>
  </w:style>
  <w:style w:type="paragraph" w:customStyle="1" w:styleId="E210285D0F04414F992C9A14022E6348">
    <w:name w:val="E210285D0F04414F992C9A14022E6348"/>
    <w:rsid w:val="00652381"/>
  </w:style>
  <w:style w:type="paragraph" w:customStyle="1" w:styleId="5EDB24F049A142D580BC2F665F841F6B">
    <w:name w:val="5EDB24F049A142D580BC2F665F841F6B"/>
    <w:rsid w:val="00652381"/>
  </w:style>
  <w:style w:type="paragraph" w:customStyle="1" w:styleId="5FA06D811AF44C059EEE796C62EBFE98">
    <w:name w:val="5FA06D811AF44C059EEE796C62EBFE98"/>
    <w:rsid w:val="00652381"/>
  </w:style>
  <w:style w:type="paragraph" w:customStyle="1" w:styleId="3FA21762BFCB4C51AD92298E66D1FF78">
    <w:name w:val="3FA21762BFCB4C51AD92298E66D1FF78"/>
    <w:rsid w:val="00652381"/>
  </w:style>
  <w:style w:type="paragraph" w:customStyle="1" w:styleId="6BF5043128844905B89B106CDE3CC0EF">
    <w:name w:val="6BF5043128844905B89B106CDE3CC0EF"/>
    <w:rsid w:val="00652381"/>
  </w:style>
  <w:style w:type="paragraph" w:customStyle="1" w:styleId="846E98A9ED0F44C6ADF4DA0104CE3821">
    <w:name w:val="846E98A9ED0F44C6ADF4DA0104CE3821"/>
    <w:rsid w:val="00652381"/>
  </w:style>
  <w:style w:type="paragraph" w:customStyle="1" w:styleId="D464B28801EB484CBBA2C62E1137CB65">
    <w:name w:val="D464B28801EB484CBBA2C62E1137CB65"/>
    <w:rsid w:val="00652381"/>
  </w:style>
  <w:style w:type="paragraph" w:customStyle="1" w:styleId="8D32782BD2074ACABFB0A06C8C5E2CCD">
    <w:name w:val="8D32782BD2074ACABFB0A06C8C5E2CCD"/>
    <w:rsid w:val="00652381"/>
  </w:style>
  <w:style w:type="paragraph" w:customStyle="1" w:styleId="1AC3AA1434C2400B91C82B2AB0DE9256">
    <w:name w:val="1AC3AA1434C2400B91C82B2AB0DE9256"/>
    <w:rsid w:val="00652381"/>
  </w:style>
  <w:style w:type="paragraph" w:customStyle="1" w:styleId="3679F7366F184F6F8291F70A7CF1C731">
    <w:name w:val="3679F7366F184F6F8291F70A7CF1C731"/>
    <w:rsid w:val="00652381"/>
  </w:style>
  <w:style w:type="paragraph" w:customStyle="1" w:styleId="7434A7BD5C7A4085A57997E59971C371">
    <w:name w:val="7434A7BD5C7A4085A57997E59971C371"/>
    <w:rsid w:val="00652381"/>
  </w:style>
  <w:style w:type="paragraph" w:customStyle="1" w:styleId="631874B2AA9042DD891654D556767E63">
    <w:name w:val="631874B2AA9042DD891654D556767E63"/>
    <w:rsid w:val="00652381"/>
  </w:style>
  <w:style w:type="paragraph" w:customStyle="1" w:styleId="7BCFBBC11C9848A2A80F0AC43FF373E6">
    <w:name w:val="7BCFBBC11C9848A2A80F0AC43FF373E6"/>
    <w:rsid w:val="00652381"/>
  </w:style>
  <w:style w:type="paragraph" w:customStyle="1" w:styleId="CA969A7A0197408F9BDEBCC8100A2668">
    <w:name w:val="CA969A7A0197408F9BDEBCC8100A2668"/>
    <w:rsid w:val="00652381"/>
  </w:style>
  <w:style w:type="paragraph" w:customStyle="1" w:styleId="7D241259ECBE4954833D3294529ACE20">
    <w:name w:val="7D241259ECBE4954833D3294529ACE20"/>
    <w:rsid w:val="00652381"/>
  </w:style>
  <w:style w:type="paragraph" w:customStyle="1" w:styleId="E13561DF50B5407EA1EA89C989F0C911">
    <w:name w:val="E13561DF50B5407EA1EA89C989F0C911"/>
    <w:rsid w:val="00652381"/>
  </w:style>
  <w:style w:type="paragraph" w:customStyle="1" w:styleId="C6CD31CE29CE42CC961C85B59211E7DA">
    <w:name w:val="C6CD31CE29CE42CC961C85B59211E7DA"/>
    <w:rsid w:val="00652381"/>
  </w:style>
  <w:style w:type="paragraph" w:customStyle="1" w:styleId="D8A74E51B4234E78A3805379AEBB01E5">
    <w:name w:val="D8A74E51B4234E78A3805379AEBB01E5"/>
    <w:rsid w:val="00652381"/>
  </w:style>
  <w:style w:type="paragraph" w:customStyle="1" w:styleId="363A38F51BAE4862A69EAA22FA50CEE5">
    <w:name w:val="363A38F51BAE4862A69EAA22FA50CEE5"/>
    <w:rsid w:val="00652381"/>
  </w:style>
  <w:style w:type="paragraph" w:customStyle="1" w:styleId="8D86058312BB4F3B8F3CFC24D043AA23">
    <w:name w:val="8D86058312BB4F3B8F3CFC24D043AA23"/>
    <w:rsid w:val="00652381"/>
  </w:style>
  <w:style w:type="paragraph" w:customStyle="1" w:styleId="458484F6F7C646768E283A176D5DD071">
    <w:name w:val="458484F6F7C646768E283A176D5DD071"/>
    <w:rsid w:val="00652381"/>
  </w:style>
  <w:style w:type="paragraph" w:customStyle="1" w:styleId="92BE6B10489C49388764956E9754D4F4">
    <w:name w:val="92BE6B10489C49388764956E9754D4F4"/>
    <w:rsid w:val="00652381"/>
  </w:style>
  <w:style w:type="paragraph" w:customStyle="1" w:styleId="0AE3EBA89CE644BA8DB0BA1FCA24DDDE">
    <w:name w:val="0AE3EBA89CE644BA8DB0BA1FCA24DDDE"/>
    <w:rsid w:val="00652381"/>
  </w:style>
  <w:style w:type="paragraph" w:customStyle="1" w:styleId="70C1FF59EA134836BBB3438E9AEFC158">
    <w:name w:val="70C1FF59EA134836BBB3438E9AEFC158"/>
    <w:rsid w:val="00652381"/>
  </w:style>
  <w:style w:type="paragraph" w:customStyle="1" w:styleId="81515E8B00CD43E6B29F585B9D354DF4">
    <w:name w:val="81515E8B00CD43E6B29F585B9D354DF4"/>
    <w:rsid w:val="00652381"/>
  </w:style>
  <w:style w:type="paragraph" w:customStyle="1" w:styleId="CCEDAB72891745D788EAA64D668F3BCD">
    <w:name w:val="CCEDAB72891745D788EAA64D668F3BCD"/>
    <w:rsid w:val="00652381"/>
  </w:style>
  <w:style w:type="paragraph" w:customStyle="1" w:styleId="5051B21EF6E44456886E09C83E914E73">
    <w:name w:val="5051B21EF6E44456886E09C83E914E73"/>
    <w:rsid w:val="00652381"/>
  </w:style>
  <w:style w:type="paragraph" w:customStyle="1" w:styleId="003D3173CC1D4908B71C548605853BBC">
    <w:name w:val="003D3173CC1D4908B71C548605853BBC"/>
    <w:rsid w:val="00652381"/>
  </w:style>
  <w:style w:type="paragraph" w:customStyle="1" w:styleId="1A35AC6FF86C48ECAB62EB5673550C5F">
    <w:name w:val="1A35AC6FF86C48ECAB62EB5673550C5F"/>
    <w:rsid w:val="00652381"/>
  </w:style>
  <w:style w:type="paragraph" w:customStyle="1" w:styleId="648C6E1246D84755B32C69FBEB5DEE43">
    <w:name w:val="648C6E1246D84755B32C69FBEB5DEE43"/>
    <w:rsid w:val="00652381"/>
  </w:style>
  <w:style w:type="paragraph" w:customStyle="1" w:styleId="C7182BB1871A4DE5B44476C1669C9C10">
    <w:name w:val="C7182BB1871A4DE5B44476C1669C9C10"/>
    <w:rsid w:val="00652381"/>
  </w:style>
  <w:style w:type="paragraph" w:customStyle="1" w:styleId="77CDE1449B954E1CAC923D82220039B2">
    <w:name w:val="77CDE1449B954E1CAC923D82220039B2"/>
    <w:rsid w:val="00652381"/>
  </w:style>
  <w:style w:type="paragraph" w:customStyle="1" w:styleId="ED8A77C8848E42DC82581E55789A7D721">
    <w:name w:val="ED8A77C8848E42DC82581E55789A7D7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1">
    <w:name w:val="1A35AC6FF86C48ECAB62EB5673550C5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1">
    <w:name w:val="648C6E1246D84755B32C69FBEB5DEE4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1">
    <w:name w:val="C7182BB1871A4DE5B44476C1669C9C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1">
    <w:name w:val="77CDE1449B954E1CAC923D82220039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1">
    <w:name w:val="24443BFDAB524E6786CBA7D19F80BE2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1">
    <w:name w:val="5B270E3F613D4A0DAF04F3926B90854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1">
    <w:name w:val="DEB4B009ED074E93B939D0E9C46A49F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1">
    <w:name w:val="AB84D2B39C7243AEAA4E557E8C8A72C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1">
    <w:name w:val="402DCC81FF4940EFA6C7766D42D3F4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">
    <w:name w:val="AF79FD9D06454BC9846849D432CF0EF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1">
    <w:name w:val="352F48123347481D9D752825B8A12237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1">
    <w:name w:val="9D8F97D4B1EA427DB0505343C824DF9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1">
    <w:name w:val="0EEA152DE60445058BB03C114780AD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1">
    <w:name w:val="D38F7D485FD9469E9F088416D0F37EFC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1">
    <w:name w:val="26C48C31AEFD457481BCF7A7EEBC3E3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1">
    <w:name w:val="FDC3E498F56D47EAB4268C3A275B445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12864717534DDE9FEEF911621B86DF1">
    <w:name w:val="7012864717534DDE9FEEF911621B86D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76CE7BD72F44708C2EE52C9F204EB51">
    <w:name w:val="1976CE7BD72F44708C2EE52C9F204EB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C431FAE78C433A8C3A0E2A52B1133A1">
    <w:name w:val="5BC431FAE78C433A8C3A0E2A52B1133A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A525F61D7F74221A843EC136FBE8EC91">
    <w:name w:val="9A525F61D7F74221A843EC136FBE8EC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10285D0F04414F992C9A14022E63481">
    <w:name w:val="E210285D0F04414F992C9A14022E634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1">
    <w:name w:val="6BF5043128844905B89B106CDE3CC0E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1">
    <w:name w:val="846E98A9ED0F44C6ADF4DA0104CE382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1">
    <w:name w:val="D464B28801EB484CBBA2C62E1137CB6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">
    <w:name w:val="8D86058312BB4F3B8F3CFC24D043AA2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">
    <w:name w:val="458484F6F7C646768E283A176D5DD0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">
    <w:name w:val="92BE6B10489C49388764956E9754D4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">
    <w:name w:val="0AE3EBA89CE644BA8DB0BA1FCA24DDD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1">
    <w:name w:val="70C1FF59EA134836BBB3438E9AEFC15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1">
    <w:name w:val="81515E8B00CD43E6B29F585B9D354D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">
    <w:name w:val="3679F7366F184F6F8291F70A7CF1C73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">
    <w:name w:val="7434A7BD5C7A4085A57997E59971C3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">
    <w:name w:val="631874B2AA9042DD891654D556767E6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">
    <w:name w:val="7BCFBBC11C9848A2A80F0AC43FF373E6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">
    <w:name w:val="7D241259ECBE4954833D3294529ACE2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">
    <w:name w:val="E13561DF50B5407EA1EA89C989F0C91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0">
    <w:name w:val="56538C77C9F94E449497DF9A8DF2017220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1">
    <w:name w:val="950CE068A545440982B843B80B87A2F3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2">
    <w:name w:val="ED8A77C8848E42DC82581E55789A7D7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2">
    <w:name w:val="1A35AC6FF86C48ECAB62EB5673550C5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2">
    <w:name w:val="648C6E1246D84755B32C69FBEB5DEE4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2">
    <w:name w:val="C7182BB1871A4DE5B44476C1669C9C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2">
    <w:name w:val="77CDE1449B954E1CAC923D82220039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2">
    <w:name w:val="24443BFDAB524E6786CBA7D19F80BE2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2">
    <w:name w:val="5B270E3F613D4A0DAF04F3926B90854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2">
    <w:name w:val="DEB4B009ED074E93B939D0E9C46A49F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2">
    <w:name w:val="AB84D2B39C7243AEAA4E557E8C8A72C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2">
    <w:name w:val="402DCC81FF4940EFA6C7766D42D3F4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2">
    <w:name w:val="AF79FD9D06454BC9846849D432CF0EF9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2">
    <w:name w:val="352F48123347481D9D752825B8A12237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2">
    <w:name w:val="9D8F97D4B1EA427DB0505343C824DF9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2">
    <w:name w:val="0EEA152DE60445058BB03C114780AD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2">
    <w:name w:val="D38F7D485FD9469E9F088416D0F37EFC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2">
    <w:name w:val="26C48C31AEFD457481BCF7A7EEBC3E3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2">
    <w:name w:val="FDC3E498F56D47EAB4268C3A275B445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2">
    <w:name w:val="6BF5043128844905B89B106CDE3CC0E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2">
    <w:name w:val="846E98A9ED0F44C6ADF4DA0104CE382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2">
    <w:name w:val="D464B28801EB484CBBA2C62E1137CB65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2">
    <w:name w:val="8D86058312BB4F3B8F3CFC24D043AA2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2">
    <w:name w:val="458484F6F7C646768E283A176D5DD0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2">
    <w:name w:val="92BE6B10489C49388764956E9754D4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2">
    <w:name w:val="0AE3EBA89CE644BA8DB0BA1FCA24DDD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2">
    <w:name w:val="70C1FF59EA134836BBB3438E9AEFC15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2">
    <w:name w:val="81515E8B00CD43E6B29F585B9D354D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2">
    <w:name w:val="3679F7366F184F6F8291F70A7CF1C73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2">
    <w:name w:val="7434A7BD5C7A4085A57997E59971C3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2">
    <w:name w:val="631874B2AA9042DD891654D556767E6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2">
    <w:name w:val="7BCFBBC11C9848A2A80F0AC43FF373E6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2">
    <w:name w:val="7D241259ECBE4954833D3294529ACE2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2">
    <w:name w:val="E13561DF50B5407EA1EA89C989F0C91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1">
    <w:name w:val="56538C77C9F94E449497DF9A8DF201722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2">
    <w:name w:val="950CE068A545440982B843B80B87A2F32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FDCBBA2FC64906936DE149C49252D3">
    <w:name w:val="84FDCBBA2FC64906936DE149C49252D3"/>
    <w:rsid w:val="00652381"/>
  </w:style>
  <w:style w:type="paragraph" w:customStyle="1" w:styleId="B319D60320AD411497BB71E79F213AFA">
    <w:name w:val="B319D60320AD411497BB71E79F213AFA"/>
    <w:rsid w:val="00652381"/>
  </w:style>
  <w:style w:type="paragraph" w:customStyle="1" w:styleId="B964F046A6124A4E92899A8AC04CF65E">
    <w:name w:val="B964F046A6124A4E92899A8AC04CF65E"/>
    <w:rsid w:val="00652381"/>
  </w:style>
  <w:style w:type="paragraph" w:customStyle="1" w:styleId="247E3728DE6B425E87C988DEAFD73A66">
    <w:name w:val="247E3728DE6B425E87C988DEAFD73A66"/>
    <w:rsid w:val="00652381"/>
  </w:style>
  <w:style w:type="paragraph" w:customStyle="1" w:styleId="444F2A70AE254D3AB420C09F9F830488">
    <w:name w:val="444F2A70AE254D3AB420C09F9F830488"/>
    <w:rsid w:val="00652381"/>
  </w:style>
  <w:style w:type="paragraph" w:customStyle="1" w:styleId="C6629FD8E8024703B7974C135802DF42">
    <w:name w:val="C6629FD8E8024703B7974C135802DF42"/>
    <w:rsid w:val="00652381"/>
  </w:style>
  <w:style w:type="paragraph" w:customStyle="1" w:styleId="721A26738D1145A69061B8FC86A22A87">
    <w:name w:val="721A26738D1145A69061B8FC86A22A87"/>
    <w:rsid w:val="00652381"/>
  </w:style>
  <w:style w:type="paragraph" w:customStyle="1" w:styleId="0096CEDD97A5471E8AA16B2106B60012">
    <w:name w:val="0096CEDD97A5471E8AA16B2106B60012"/>
    <w:rsid w:val="001A1EA5"/>
  </w:style>
  <w:style w:type="paragraph" w:customStyle="1" w:styleId="AC737D55AB7E4132895FA52566D1D5AE">
    <w:name w:val="AC737D55AB7E4132895FA52566D1D5AE"/>
    <w:rsid w:val="001A1EA5"/>
  </w:style>
  <w:style w:type="paragraph" w:customStyle="1" w:styleId="BBD3EB6C8C6E427E8060CDE2EEE0E1DE">
    <w:name w:val="BBD3EB6C8C6E427E8060CDE2EEE0E1DE"/>
    <w:rsid w:val="001A1EA5"/>
  </w:style>
  <w:style w:type="paragraph" w:customStyle="1" w:styleId="816AEC283E4B4C07A3492F87431D994B">
    <w:name w:val="816AEC283E4B4C07A3492F87431D994B"/>
    <w:rsid w:val="001A1EA5"/>
  </w:style>
  <w:style w:type="paragraph" w:customStyle="1" w:styleId="ED8A77C8848E42DC82581E55789A7D723">
    <w:name w:val="ED8A77C8848E42DC82581E55789A7D7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3">
    <w:name w:val="1A35AC6FF86C48ECAB62EB5673550C5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3">
    <w:name w:val="648C6E1246D84755B32C69FBEB5DEE4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3">
    <w:name w:val="C7182BB1871A4DE5B44476C1669C9C1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3">
    <w:name w:val="77CDE1449B954E1CAC923D82220039B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3">
    <w:name w:val="24443BFDAB524E6786CBA7D19F80BE2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3">
    <w:name w:val="5B270E3F613D4A0DAF04F3926B90854D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3">
    <w:name w:val="DEB4B009ED074E93B939D0E9C46A49F8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3">
    <w:name w:val="AB84D2B39C7243AEAA4E557E8C8A72C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3">
    <w:name w:val="402DCC81FF4940EFA6C7766D42D3F41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3">
    <w:name w:val="AF79FD9D06454BC9846849D432CF0EF9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3">
    <w:name w:val="352F48123347481D9D752825B8A12237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3">
    <w:name w:val="9D8F97D4B1EA427DB0505343C824DF9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3">
    <w:name w:val="0EEA152DE60445058BB03C114780ADB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3">
    <w:name w:val="D38F7D485FD9469E9F088416D0F37EFC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3">
    <w:name w:val="26C48C31AEFD457481BCF7A7EEBC3E3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3">
    <w:name w:val="FDC3E498F56D47EAB4268C3A275B445D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3">
    <w:name w:val="6BF5043128844905B89B106CDE3CC0E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3">
    <w:name w:val="846E98A9ED0F44C6ADF4DA0104CE382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3">
    <w:name w:val="D464B28801EB484CBBA2C62E1137CB65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3">
    <w:name w:val="8D86058312BB4F3B8F3CFC24D043AA2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3">
    <w:name w:val="458484F6F7C646768E283A176D5DD07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3">
    <w:name w:val="92BE6B10489C49388764956E9754D4F4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3">
    <w:name w:val="0AE3EBA89CE644BA8DB0BA1FCA24DDD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3">
    <w:name w:val="70C1FF59EA134836BBB3438E9AEFC158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3">
    <w:name w:val="81515E8B00CD43E6B29F585B9D354DF4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3">
    <w:name w:val="3679F7366F184F6F8291F70A7CF1C73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3">
    <w:name w:val="7434A7BD5C7A4085A57997E59971C37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3">
    <w:name w:val="631874B2AA9042DD891654D556767E6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3">
    <w:name w:val="7BCFBBC11C9848A2A80F0AC43FF373E6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3">
    <w:name w:val="7D241259ECBE4954833D3294529ACE2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3">
    <w:name w:val="E13561DF50B5407EA1EA89C989F0C91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1">
    <w:name w:val="0096CEDD97A5471E8AA16B2106B600121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1">
    <w:name w:val="BBD3EB6C8C6E427E8060CDE2EEE0E1DE1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4">
    <w:name w:val="ED8A77C8848E42DC82581E55789A7D7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4">
    <w:name w:val="1A35AC6FF86C48ECAB62EB5673550C5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4">
    <w:name w:val="648C6E1246D84755B32C69FBEB5DEE4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4">
    <w:name w:val="C7182BB1871A4DE5B44476C1669C9C1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4">
    <w:name w:val="77CDE1449B954E1CAC923D82220039B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4">
    <w:name w:val="24443BFDAB524E6786CBA7D19F80BE2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4">
    <w:name w:val="5B270E3F613D4A0DAF04F3926B90854D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4">
    <w:name w:val="DEB4B009ED074E93B939D0E9C46A49F8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4">
    <w:name w:val="AB84D2B39C7243AEAA4E557E8C8A72C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4">
    <w:name w:val="402DCC81FF4940EFA6C7766D42D3F41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4">
    <w:name w:val="AF79FD9D06454BC9846849D432CF0EF9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4">
    <w:name w:val="352F48123347481D9D752825B8A12237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4">
    <w:name w:val="9D8F97D4B1EA427DB0505343C824DF9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4">
    <w:name w:val="0EEA152DE60445058BB03C114780ADB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4">
    <w:name w:val="D38F7D485FD9469E9F088416D0F37EFC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4">
    <w:name w:val="26C48C31AEFD457481BCF7A7EEBC3E3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4">
    <w:name w:val="FDC3E498F56D47EAB4268C3A275B445D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4">
    <w:name w:val="6BF5043128844905B89B106CDE3CC0E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4">
    <w:name w:val="846E98A9ED0F44C6ADF4DA0104CE382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4">
    <w:name w:val="D464B28801EB484CBBA2C62E1137CB65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4">
    <w:name w:val="8D86058312BB4F3B8F3CFC24D043AA2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4">
    <w:name w:val="458484F6F7C646768E283A176D5DD07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4">
    <w:name w:val="92BE6B10489C49388764956E9754D4F4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4">
    <w:name w:val="0AE3EBA89CE644BA8DB0BA1FCA24DDD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4">
    <w:name w:val="70C1FF59EA134836BBB3438E9AEFC158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4">
    <w:name w:val="81515E8B00CD43E6B29F585B9D354DF4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4">
    <w:name w:val="3679F7366F184F6F8291F70A7CF1C73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4">
    <w:name w:val="7434A7BD5C7A4085A57997E59971C37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4">
    <w:name w:val="631874B2AA9042DD891654D556767E6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4">
    <w:name w:val="7BCFBBC11C9848A2A80F0AC43FF373E6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4">
    <w:name w:val="7D241259ECBE4954833D3294529ACE2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4">
    <w:name w:val="E13561DF50B5407EA1EA89C989F0C91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2">
    <w:name w:val="0096CEDD97A5471E8AA16B2106B600122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2">
    <w:name w:val="BBD3EB6C8C6E427E8060CDE2EEE0E1DE2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5">
    <w:name w:val="ED8A77C8848E42DC82581E55789A7D7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5">
    <w:name w:val="1A35AC6FF86C48ECAB62EB5673550C5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5">
    <w:name w:val="648C6E1246D84755B32C69FBEB5DEE4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5">
    <w:name w:val="C7182BB1871A4DE5B44476C1669C9C1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5">
    <w:name w:val="77CDE1449B954E1CAC923D82220039B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5">
    <w:name w:val="24443BFDAB524E6786CBA7D19F80BE2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5">
    <w:name w:val="5B270E3F613D4A0DAF04F3926B90854D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5">
    <w:name w:val="DEB4B009ED074E93B939D0E9C46A49F8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5">
    <w:name w:val="AB84D2B39C7243AEAA4E557E8C8A72C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5">
    <w:name w:val="402DCC81FF4940EFA6C7766D42D3F41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5">
    <w:name w:val="AF79FD9D06454BC9846849D432CF0EF9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5">
    <w:name w:val="352F48123347481D9D752825B8A12237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5">
    <w:name w:val="9D8F97D4B1EA427DB0505343C824DF9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5">
    <w:name w:val="0EEA152DE60445058BB03C114780ADB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5">
    <w:name w:val="D38F7D485FD9469E9F088416D0F37EFC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5">
    <w:name w:val="26C48C31AEFD457481BCF7A7EEBC3E3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5">
    <w:name w:val="FDC3E498F56D47EAB4268C3A275B445D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5">
    <w:name w:val="6BF5043128844905B89B106CDE3CC0E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5">
    <w:name w:val="846E98A9ED0F44C6ADF4DA0104CE382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5">
    <w:name w:val="D464B28801EB484CBBA2C62E1137CB65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5">
    <w:name w:val="8D86058312BB4F3B8F3CFC24D043AA2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5">
    <w:name w:val="458484F6F7C646768E283A176D5DD07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5">
    <w:name w:val="92BE6B10489C49388764956E9754D4F4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5">
    <w:name w:val="0AE3EBA89CE644BA8DB0BA1FCA24DDD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5">
    <w:name w:val="70C1FF59EA134836BBB3438E9AEFC158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5">
    <w:name w:val="81515E8B00CD43E6B29F585B9D354DF4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5">
    <w:name w:val="3679F7366F184F6F8291F70A7CF1C73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5">
    <w:name w:val="7434A7BD5C7A4085A57997E59971C37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5">
    <w:name w:val="631874B2AA9042DD891654D556767E6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5">
    <w:name w:val="7BCFBBC11C9848A2A80F0AC43FF373E6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5">
    <w:name w:val="7D241259ECBE4954833D3294529ACE2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5">
    <w:name w:val="E13561DF50B5407EA1EA89C989F0C91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3">
    <w:name w:val="0096CEDD97A5471E8AA16B2106B600123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3">
    <w:name w:val="BBD3EB6C8C6E427E8060CDE2EEE0E1DE3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97C4F6ECB40F9902ED65A74C756A9">
    <w:name w:val="7BC97C4F6ECB40F9902ED65A74C756A9"/>
    <w:rsid w:val="00845138"/>
  </w:style>
  <w:style w:type="paragraph" w:customStyle="1" w:styleId="25205ABEDF2F44C3B0EF1E2F95BECEAE">
    <w:name w:val="25205ABEDF2F44C3B0EF1E2F95BECEAE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6">
    <w:name w:val="ED8A77C8848E42DC82581E55789A7D7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6">
    <w:name w:val="1A35AC6FF86C48ECAB62EB5673550C5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6">
    <w:name w:val="648C6E1246D84755B32C69FBEB5DEE4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6">
    <w:name w:val="C7182BB1871A4DE5B44476C1669C9C1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6">
    <w:name w:val="77CDE1449B954E1CAC923D82220039B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6">
    <w:name w:val="24443BFDAB524E6786CBA7D19F80BE2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6">
    <w:name w:val="5B270E3F613D4A0DAF04F3926B90854D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6">
    <w:name w:val="DEB4B009ED074E93B939D0E9C46A49F8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6">
    <w:name w:val="AB84D2B39C7243AEAA4E557E8C8A72C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6">
    <w:name w:val="402DCC81FF4940EFA6C7766D42D3F41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6">
    <w:name w:val="AF79FD9D06454BC9846849D432CF0EF9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6">
    <w:name w:val="352F48123347481D9D752825B8A12237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6">
    <w:name w:val="9D8F97D4B1EA427DB0505343C824DF9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6">
    <w:name w:val="0EEA152DE60445058BB03C114780ADB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6">
    <w:name w:val="D38F7D485FD9469E9F088416D0F37EFC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6">
    <w:name w:val="26C48C31AEFD457481BCF7A7EEBC3E3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6">
    <w:name w:val="FDC3E498F56D47EAB4268C3A275B445D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6">
    <w:name w:val="6BF5043128844905B89B106CDE3CC0E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6">
    <w:name w:val="846E98A9ED0F44C6ADF4DA0104CE382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6">
    <w:name w:val="D464B28801EB484CBBA2C62E1137CB65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6">
    <w:name w:val="8D86058312BB4F3B8F3CFC24D043AA2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6">
    <w:name w:val="458484F6F7C646768E283A176D5DD07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6">
    <w:name w:val="92BE6B10489C49388764956E9754D4F4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6">
    <w:name w:val="0AE3EBA89CE644BA8DB0BA1FCA24DDD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6">
    <w:name w:val="70C1FF59EA134836BBB3438E9AEFC158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6">
    <w:name w:val="81515E8B00CD43E6B29F585B9D354DF4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6">
    <w:name w:val="3679F7366F184F6F8291F70A7CF1C73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6">
    <w:name w:val="7434A7BD5C7A4085A57997E59971C37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6">
    <w:name w:val="631874B2AA9042DD891654D556767E6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6">
    <w:name w:val="7BCFBBC11C9848A2A80F0AC43FF373E6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6">
    <w:name w:val="7D241259ECBE4954833D3294529ACE2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6">
    <w:name w:val="E13561DF50B5407EA1EA89C989F0C91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4">
    <w:name w:val="0096CEDD97A5471E8AA16B2106B600124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4">
    <w:name w:val="BBD3EB6C8C6E427E8060CDE2EEE0E1DE4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1">
    <w:name w:val="25205ABEDF2F44C3B0EF1E2F95BECEAE1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7">
    <w:name w:val="ED8A77C8848E42DC82581E55789A7D7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7">
    <w:name w:val="1A35AC6FF86C48ECAB62EB5673550C5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7">
    <w:name w:val="648C6E1246D84755B32C69FBEB5DEE4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7">
    <w:name w:val="C7182BB1871A4DE5B44476C1669C9C1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7">
    <w:name w:val="77CDE1449B954E1CAC923D82220039B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7">
    <w:name w:val="24443BFDAB524E6786CBA7D19F80BE2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7">
    <w:name w:val="5B270E3F613D4A0DAF04F3926B90854D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7">
    <w:name w:val="DEB4B009ED074E93B939D0E9C46A49F8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7">
    <w:name w:val="AB84D2B39C7243AEAA4E557E8C8A72C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7">
    <w:name w:val="402DCC81FF4940EFA6C7766D42D3F41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7">
    <w:name w:val="AF79FD9D06454BC9846849D432CF0EF9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7">
    <w:name w:val="352F48123347481D9D752825B8A12237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7">
    <w:name w:val="9D8F97D4B1EA427DB0505343C824DF9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7">
    <w:name w:val="0EEA152DE60445058BB03C114780ADB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7">
    <w:name w:val="D38F7D485FD9469E9F088416D0F37EFC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7">
    <w:name w:val="26C48C31AEFD457481BCF7A7EEBC3E3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7">
    <w:name w:val="FDC3E498F56D47EAB4268C3A275B445D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7">
    <w:name w:val="6BF5043128844905B89B106CDE3CC0E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7">
    <w:name w:val="846E98A9ED0F44C6ADF4DA0104CE382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7">
    <w:name w:val="D464B28801EB484CBBA2C62E1137CB65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7">
    <w:name w:val="8D86058312BB4F3B8F3CFC24D043AA2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7">
    <w:name w:val="458484F6F7C646768E283A176D5DD07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7">
    <w:name w:val="92BE6B10489C49388764956E9754D4F4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7">
    <w:name w:val="0AE3EBA89CE644BA8DB0BA1FCA24DDD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7">
    <w:name w:val="70C1FF59EA134836BBB3438E9AEFC158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7">
    <w:name w:val="81515E8B00CD43E6B29F585B9D354DF4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7">
    <w:name w:val="3679F7366F184F6F8291F70A7CF1C73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7">
    <w:name w:val="7434A7BD5C7A4085A57997E59971C37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7">
    <w:name w:val="631874B2AA9042DD891654D556767E6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7">
    <w:name w:val="7BCFBBC11C9848A2A80F0AC43FF373E6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7">
    <w:name w:val="7D241259ECBE4954833D3294529ACE2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7">
    <w:name w:val="E13561DF50B5407EA1EA89C989F0C91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5">
    <w:name w:val="0096CEDD97A5471E8AA16B2106B600125"/>
    <w:rsid w:val="001E6AC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5">
    <w:name w:val="BBD3EB6C8C6E427E8060CDE2EEE0E1DE5"/>
    <w:rsid w:val="001E6AC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FC07B5529E3483DBD0F29CE0F312431">
    <w:name w:val="0FC07B5529E3483DBD0F29CE0F312431"/>
    <w:rsid w:val="001E6ACB"/>
  </w:style>
  <w:style w:type="paragraph" w:customStyle="1" w:styleId="40D7B1C7D09C4FE0A67A32E7BF3A94D1">
    <w:name w:val="40D7B1C7D09C4FE0A67A32E7BF3A94D1"/>
    <w:rsid w:val="001E6ACB"/>
  </w:style>
  <w:style w:type="paragraph" w:customStyle="1" w:styleId="0CA4780C4328431A87C3A10496D79C45">
    <w:name w:val="0CA4780C4328431A87C3A10496D79C45"/>
    <w:rsid w:val="001E6ACB"/>
  </w:style>
  <w:style w:type="paragraph" w:customStyle="1" w:styleId="5E739FE6814041C5A357CB81A52D0BA1">
    <w:name w:val="5E739FE6814041C5A357CB81A52D0BA1"/>
    <w:rsid w:val="001E6ACB"/>
  </w:style>
  <w:style w:type="paragraph" w:customStyle="1" w:styleId="B34A4CD598EE42A5B10A3632415193AF">
    <w:name w:val="B34A4CD598EE42A5B10A3632415193AF"/>
    <w:rsid w:val="001E6ACB"/>
  </w:style>
  <w:style w:type="paragraph" w:customStyle="1" w:styleId="3D85A741049C4D8E886538B81B82A1F9">
    <w:name w:val="3D85A741049C4D8E886538B81B82A1F9"/>
    <w:rsid w:val="001E6ACB"/>
  </w:style>
  <w:style w:type="paragraph" w:customStyle="1" w:styleId="045345BFDC284D56AAFF89AA1D4A8E89">
    <w:name w:val="045345BFDC284D56AAFF89AA1D4A8E89"/>
    <w:rsid w:val="001E6ACB"/>
  </w:style>
  <w:style w:type="paragraph" w:customStyle="1" w:styleId="7733B48BE3F14F6CA1FD3EADB77C2503">
    <w:name w:val="7733B48BE3F14F6CA1FD3EADB77C2503"/>
    <w:rsid w:val="001E6ACB"/>
  </w:style>
  <w:style w:type="paragraph" w:customStyle="1" w:styleId="2D5686E4D787498BA974ED93587A140E">
    <w:name w:val="2D5686E4D787498BA974ED93587A140E"/>
    <w:rsid w:val="00885577"/>
  </w:style>
  <w:style w:type="paragraph" w:customStyle="1" w:styleId="232EE41C908C40E49F7BF876B73EFAAF">
    <w:name w:val="232EE41C908C40E49F7BF876B73EFAAF"/>
    <w:rsid w:val="00885577"/>
  </w:style>
  <w:style w:type="paragraph" w:customStyle="1" w:styleId="78A3C28BB57F4E3C9A84CB650B670613">
    <w:name w:val="78A3C28BB57F4E3C9A84CB650B670613"/>
    <w:rsid w:val="00885577"/>
  </w:style>
  <w:style w:type="paragraph" w:customStyle="1" w:styleId="0A9E889BCD094ADAACEE2E8CF0C4899A">
    <w:name w:val="0A9E889BCD094ADAACEE2E8CF0C4899A"/>
    <w:rsid w:val="00885577"/>
  </w:style>
  <w:style w:type="paragraph" w:customStyle="1" w:styleId="B05776EA0574498EB2534A23DC5D81A5">
    <w:name w:val="B05776EA0574498EB2534A23DC5D81A5"/>
    <w:rsid w:val="006D63C9"/>
  </w:style>
  <w:style w:type="paragraph" w:customStyle="1" w:styleId="7BB2124D5CC349C7A4C87296D5B54D9A">
    <w:name w:val="7BB2124D5CC349C7A4C87296D5B54D9A"/>
    <w:rsid w:val="006D63C9"/>
  </w:style>
  <w:style w:type="paragraph" w:customStyle="1" w:styleId="D03DAB33EC474590B11D47FD199ED87D">
    <w:name w:val="D03DAB33EC474590B11D47FD199ED87D"/>
    <w:rsid w:val="006D63C9"/>
  </w:style>
  <w:style w:type="paragraph" w:customStyle="1" w:styleId="7B759330630945CA8C35891957165521">
    <w:name w:val="7B759330630945CA8C35891957165521"/>
    <w:rsid w:val="006D63C9"/>
  </w:style>
  <w:style w:type="paragraph" w:customStyle="1" w:styleId="4EF2CF3F72DF4BBD80F85F7D9C02AFF4">
    <w:name w:val="4EF2CF3F72DF4BBD80F85F7D9C02AFF4"/>
    <w:rsid w:val="006D63C9"/>
  </w:style>
  <w:style w:type="paragraph" w:customStyle="1" w:styleId="12BC52812FF54141A805EC4C6B903FC3">
    <w:name w:val="12BC52812FF54141A805EC4C6B903FC3"/>
    <w:rsid w:val="006D63C9"/>
  </w:style>
  <w:style w:type="paragraph" w:customStyle="1" w:styleId="9437DBEFB5214A05BB92AE4C86E5ADFB">
    <w:name w:val="9437DBEFB5214A05BB92AE4C86E5ADFB"/>
    <w:rsid w:val="006D63C9"/>
  </w:style>
  <w:style w:type="paragraph" w:customStyle="1" w:styleId="F5D2E332EC5744339E0B92E6FE2612BB">
    <w:name w:val="F5D2E332EC5744339E0B92E6FE2612BB"/>
    <w:rsid w:val="006D63C9"/>
  </w:style>
  <w:style w:type="paragraph" w:customStyle="1" w:styleId="5BC64C1833E84FD3AEED42A7CAAEC39A">
    <w:name w:val="5BC64C1833E84FD3AEED42A7CAAEC39A"/>
    <w:rsid w:val="006D63C9"/>
  </w:style>
  <w:style w:type="paragraph" w:customStyle="1" w:styleId="5C022016BB3D404C89BE6BA4A21A4E0E">
    <w:name w:val="5C022016BB3D404C89BE6BA4A21A4E0E"/>
    <w:rsid w:val="006D63C9"/>
  </w:style>
  <w:style w:type="paragraph" w:customStyle="1" w:styleId="3033F762406E47EF9811D7DE267E1127">
    <w:name w:val="3033F762406E47EF9811D7DE267E1127"/>
    <w:rsid w:val="006D63C9"/>
  </w:style>
  <w:style w:type="paragraph" w:customStyle="1" w:styleId="715582BF9F8144C985B142E565479183">
    <w:name w:val="715582BF9F8144C985B142E565479183"/>
    <w:rsid w:val="006D63C9"/>
  </w:style>
  <w:style w:type="paragraph" w:customStyle="1" w:styleId="B66B80B468524B8FB04468E37B10D391">
    <w:name w:val="B66B80B468524B8FB04468E37B10D391"/>
    <w:rsid w:val="006D63C9"/>
  </w:style>
  <w:style w:type="paragraph" w:customStyle="1" w:styleId="0126DCE7A29E424490D154BB446C992B">
    <w:name w:val="0126DCE7A29E424490D154BB446C992B"/>
    <w:rsid w:val="006D63C9"/>
  </w:style>
  <w:style w:type="paragraph" w:customStyle="1" w:styleId="7CC55ADBB02F445C9C91E75153024EA4">
    <w:name w:val="7CC55ADBB02F445C9C91E75153024EA4"/>
    <w:rsid w:val="006D63C9"/>
  </w:style>
  <w:style w:type="paragraph" w:customStyle="1" w:styleId="82C9AEEAF14A40CE88B4120B144F12A1">
    <w:name w:val="82C9AEEAF14A40CE88B4120B144F12A1"/>
    <w:rsid w:val="006D63C9"/>
  </w:style>
  <w:style w:type="paragraph" w:customStyle="1" w:styleId="ED31742B847B4598836D6119F9A35D1A">
    <w:name w:val="ED31742B847B4598836D6119F9A35D1A"/>
    <w:rsid w:val="006D63C9"/>
  </w:style>
  <w:style w:type="paragraph" w:customStyle="1" w:styleId="0D6169E26E45484AA53B1754D5C5AFDE">
    <w:name w:val="0D6169E26E45484AA53B1754D5C5AFDE"/>
    <w:rsid w:val="006D63C9"/>
  </w:style>
  <w:style w:type="paragraph" w:customStyle="1" w:styleId="7AF35E2D70C44F80A756D30B895C4E77">
    <w:name w:val="7AF35E2D70C44F80A756D30B895C4E77"/>
    <w:rsid w:val="006D63C9"/>
  </w:style>
  <w:style w:type="paragraph" w:customStyle="1" w:styleId="EE2B720E73F848AFB6E31825FD3B6FC3">
    <w:name w:val="EE2B720E73F848AFB6E31825FD3B6FC3"/>
    <w:rsid w:val="006D63C9"/>
  </w:style>
  <w:style w:type="paragraph" w:customStyle="1" w:styleId="CC98A5F3C43F43B0983844CD09F65848">
    <w:name w:val="CC98A5F3C43F43B0983844CD09F65848"/>
    <w:rsid w:val="006D63C9"/>
  </w:style>
  <w:style w:type="paragraph" w:customStyle="1" w:styleId="1BAACAB0D1D24E5F98B852DE59DB3616">
    <w:name w:val="1BAACAB0D1D24E5F98B852DE59DB3616"/>
    <w:rsid w:val="006D63C9"/>
  </w:style>
  <w:style w:type="paragraph" w:customStyle="1" w:styleId="33FE87D3BBB5413D82BB9B8341F78498">
    <w:name w:val="33FE87D3BBB5413D82BB9B8341F78498"/>
    <w:rsid w:val="006D63C9"/>
  </w:style>
  <w:style w:type="paragraph" w:customStyle="1" w:styleId="BFA54C4C94D844978FFB2A337A845EFE">
    <w:name w:val="BFA54C4C94D844978FFB2A337A845EFE"/>
    <w:rsid w:val="006D63C9"/>
  </w:style>
  <w:style w:type="paragraph" w:customStyle="1" w:styleId="5B032E9D11834485BDB31E759002A723">
    <w:name w:val="5B032E9D11834485BDB31E759002A723"/>
    <w:rsid w:val="006D63C9"/>
  </w:style>
  <w:style w:type="paragraph" w:customStyle="1" w:styleId="DF1AE4BFCA5945AE877F5D54EB76E827">
    <w:name w:val="DF1AE4BFCA5945AE877F5D54EB76E827"/>
    <w:rsid w:val="006D63C9"/>
  </w:style>
  <w:style w:type="paragraph" w:customStyle="1" w:styleId="3F7BDC9BD2EA4F62A1A863ACDA873D13">
    <w:name w:val="3F7BDC9BD2EA4F62A1A863ACDA873D13"/>
    <w:rsid w:val="006D63C9"/>
  </w:style>
  <w:style w:type="paragraph" w:customStyle="1" w:styleId="FE9621B0F8A9414581ADBC528420CAD8">
    <w:name w:val="FE9621B0F8A9414581ADBC528420CAD8"/>
    <w:rsid w:val="006D63C9"/>
  </w:style>
  <w:style w:type="paragraph" w:customStyle="1" w:styleId="4F512491BBA34A12B16E943AABE8E808">
    <w:name w:val="4F512491BBA34A12B16E943AABE8E808"/>
    <w:rsid w:val="006D63C9"/>
  </w:style>
  <w:style w:type="paragraph" w:customStyle="1" w:styleId="8F594146ADCB43FCA171F5A37833413E">
    <w:name w:val="8F594146ADCB43FCA171F5A37833413E"/>
    <w:rsid w:val="006D63C9"/>
  </w:style>
  <w:style w:type="paragraph" w:customStyle="1" w:styleId="DB9993BC12BD41239D7F7AED779BB8AC">
    <w:name w:val="DB9993BC12BD41239D7F7AED779BB8AC"/>
    <w:rsid w:val="006D63C9"/>
  </w:style>
  <w:style w:type="paragraph" w:customStyle="1" w:styleId="40BB7DC36AEC44909B340617D578586C">
    <w:name w:val="40BB7DC36AEC44909B340617D578586C"/>
    <w:rsid w:val="006D63C9"/>
  </w:style>
  <w:style w:type="paragraph" w:customStyle="1" w:styleId="76EC02FBB0354773BDD9323BC4C2AB8E">
    <w:name w:val="76EC02FBB0354773BDD9323BC4C2AB8E"/>
    <w:rsid w:val="006D63C9"/>
  </w:style>
  <w:style w:type="paragraph" w:customStyle="1" w:styleId="D54BC063AFF34D9A8C2AE3CFCA5FC62F">
    <w:name w:val="D54BC063AFF34D9A8C2AE3CFCA5FC62F"/>
    <w:rsid w:val="006D63C9"/>
  </w:style>
  <w:style w:type="paragraph" w:customStyle="1" w:styleId="13104D52CF1F44E9812DC04E8F7709B8">
    <w:name w:val="13104D52CF1F44E9812DC04E8F7709B8"/>
    <w:rsid w:val="006D63C9"/>
  </w:style>
  <w:style w:type="paragraph" w:customStyle="1" w:styleId="E8204511E5C44901A46FB9B9395E43C6">
    <w:name w:val="E8204511E5C44901A46FB9B9395E43C6"/>
    <w:rsid w:val="006D63C9"/>
  </w:style>
  <w:style w:type="paragraph" w:customStyle="1" w:styleId="C31461958FA045DBA70B9C5560F401D0">
    <w:name w:val="C31461958FA045DBA70B9C5560F401D0"/>
    <w:rsid w:val="006D63C9"/>
  </w:style>
  <w:style w:type="paragraph" w:customStyle="1" w:styleId="344830487B1C4335B64EB6FE6A0B1E1F">
    <w:name w:val="344830487B1C4335B64EB6FE6A0B1E1F"/>
    <w:rsid w:val="006D63C9"/>
  </w:style>
  <w:style w:type="paragraph" w:customStyle="1" w:styleId="39310AD30E9F42F286DCFBA7415B0D6D">
    <w:name w:val="39310AD30E9F42F286DCFBA7415B0D6D"/>
    <w:rsid w:val="006D63C9"/>
  </w:style>
  <w:style w:type="paragraph" w:customStyle="1" w:styleId="FD609A0D5FB6418CB5A29468ECF59B30">
    <w:name w:val="FD609A0D5FB6418CB5A29468ECF59B30"/>
    <w:rsid w:val="006D63C9"/>
  </w:style>
  <w:style w:type="paragraph" w:customStyle="1" w:styleId="914C1BCAEB5648A9A6366ED017A8D442">
    <w:name w:val="914C1BCAEB5648A9A6366ED017A8D442"/>
    <w:rsid w:val="006D63C9"/>
  </w:style>
  <w:style w:type="paragraph" w:customStyle="1" w:styleId="743AB3700D3E425B8277C0141316F8E6">
    <w:name w:val="743AB3700D3E425B8277C0141316F8E6"/>
    <w:rsid w:val="006D63C9"/>
  </w:style>
  <w:style w:type="paragraph" w:customStyle="1" w:styleId="8BC76F3C33644398BFBEBB8BA55543DF">
    <w:name w:val="8BC76F3C33644398BFBEBB8BA55543DF"/>
    <w:rsid w:val="006D63C9"/>
  </w:style>
  <w:style w:type="paragraph" w:customStyle="1" w:styleId="F00A2CD7F85C490D8D9E18D7634DBB20">
    <w:name w:val="F00A2CD7F85C490D8D9E18D7634DBB20"/>
    <w:rsid w:val="006D63C9"/>
  </w:style>
  <w:style w:type="paragraph" w:customStyle="1" w:styleId="9416F01E41DC482EA72A18812639BBA2">
    <w:name w:val="9416F01E41DC482EA72A18812639BBA2"/>
    <w:rsid w:val="006D63C9"/>
  </w:style>
  <w:style w:type="paragraph" w:customStyle="1" w:styleId="222BD63565DD40FDBF72A03949520D05">
    <w:name w:val="222BD63565DD40FDBF72A03949520D05"/>
    <w:rsid w:val="006D63C9"/>
  </w:style>
  <w:style w:type="paragraph" w:customStyle="1" w:styleId="623F582E470145AF9B00E9C726D70AC3">
    <w:name w:val="623F582E470145AF9B00E9C726D70AC3"/>
    <w:rsid w:val="006D63C9"/>
  </w:style>
  <w:style w:type="paragraph" w:customStyle="1" w:styleId="9BBEA9D3A531446090DA2E10233E46D0">
    <w:name w:val="9BBEA9D3A531446090DA2E10233E46D0"/>
    <w:rsid w:val="006D63C9"/>
  </w:style>
  <w:style w:type="paragraph" w:customStyle="1" w:styleId="1516F9D42F3F49BCACABC50173493EDF">
    <w:name w:val="1516F9D42F3F49BCACABC50173493EDF"/>
    <w:rsid w:val="006D63C9"/>
  </w:style>
  <w:style w:type="paragraph" w:customStyle="1" w:styleId="C2DB1BA3102C45E7B7003890E53C63D7">
    <w:name w:val="C2DB1BA3102C45E7B7003890E53C63D7"/>
    <w:rsid w:val="006D63C9"/>
  </w:style>
  <w:style w:type="paragraph" w:customStyle="1" w:styleId="8A75D5EE583644FB980F94F4317C0209">
    <w:name w:val="8A75D5EE583644FB980F94F4317C0209"/>
    <w:rsid w:val="006D63C9"/>
  </w:style>
  <w:style w:type="paragraph" w:customStyle="1" w:styleId="4C85E5A67A7F4B218ACB610A66A0D025">
    <w:name w:val="4C85E5A67A7F4B218ACB610A66A0D025"/>
    <w:rsid w:val="006D63C9"/>
  </w:style>
  <w:style w:type="paragraph" w:customStyle="1" w:styleId="4B154EC1AAC944FB918580408A36D54D">
    <w:name w:val="4B154EC1AAC944FB918580408A36D54D"/>
    <w:rsid w:val="006D63C9"/>
  </w:style>
  <w:style w:type="paragraph" w:customStyle="1" w:styleId="AD644EDACE074A6698BE14096BC12C9E">
    <w:name w:val="AD644EDACE074A6698BE14096BC12C9E"/>
    <w:rsid w:val="006D63C9"/>
  </w:style>
  <w:style w:type="paragraph" w:customStyle="1" w:styleId="9D4719A91A2249C9ACD5EC97574F791C">
    <w:name w:val="9D4719A91A2249C9ACD5EC97574F791C"/>
    <w:rsid w:val="006D63C9"/>
  </w:style>
  <w:style w:type="paragraph" w:customStyle="1" w:styleId="F5F4E143865B48F3A6F67A37FAA3216D">
    <w:name w:val="F5F4E143865B48F3A6F67A37FAA3216D"/>
    <w:rsid w:val="006D63C9"/>
  </w:style>
  <w:style w:type="paragraph" w:customStyle="1" w:styleId="3B40FA712E4F4FF7B64DA79BC9320836">
    <w:name w:val="3B40FA712E4F4FF7B64DA79BC9320836"/>
    <w:rsid w:val="006D63C9"/>
  </w:style>
  <w:style w:type="paragraph" w:customStyle="1" w:styleId="81A89A63097D4124BA66596DF1424C85">
    <w:name w:val="81A89A63097D4124BA66596DF1424C85"/>
    <w:rsid w:val="006D63C9"/>
  </w:style>
  <w:style w:type="paragraph" w:customStyle="1" w:styleId="B0B654D69D2D4B81A1938C52BC6FBB77">
    <w:name w:val="B0B654D69D2D4B81A1938C52BC6FBB77"/>
    <w:rsid w:val="006D63C9"/>
  </w:style>
  <w:style w:type="paragraph" w:customStyle="1" w:styleId="65FE344263074A7394356B43168FCEC2">
    <w:name w:val="65FE344263074A7394356B43168FCEC2"/>
    <w:rsid w:val="006D63C9"/>
  </w:style>
  <w:style w:type="paragraph" w:customStyle="1" w:styleId="77DE8B581D754A2FB59B5D8C37012D98">
    <w:name w:val="77DE8B581D754A2FB59B5D8C37012D98"/>
    <w:rsid w:val="006D63C9"/>
  </w:style>
  <w:style w:type="paragraph" w:customStyle="1" w:styleId="E04EF4839D17438D8C009A0D5634B60B">
    <w:name w:val="E04EF4839D17438D8C009A0D5634B60B"/>
    <w:rsid w:val="006D63C9"/>
  </w:style>
  <w:style w:type="paragraph" w:customStyle="1" w:styleId="90A77357D147465CB554F9E9EB049FE4">
    <w:name w:val="90A77357D147465CB554F9E9EB049FE4"/>
    <w:rsid w:val="006D63C9"/>
  </w:style>
  <w:style w:type="paragraph" w:customStyle="1" w:styleId="8AC1B42B7366493D9BBFF65DFC399809">
    <w:name w:val="8AC1B42B7366493D9BBFF65DFC399809"/>
    <w:rsid w:val="006D63C9"/>
  </w:style>
  <w:style w:type="paragraph" w:customStyle="1" w:styleId="9402DF17A43E4C92B5F45C16FFBE39E0">
    <w:name w:val="9402DF17A43E4C92B5F45C16FFBE39E0"/>
    <w:rsid w:val="006D63C9"/>
  </w:style>
  <w:style w:type="paragraph" w:customStyle="1" w:styleId="B28C4955B8EF406B94B2C6B7F02EF2F3">
    <w:name w:val="B28C4955B8EF406B94B2C6B7F02EF2F3"/>
    <w:rsid w:val="006D63C9"/>
  </w:style>
  <w:style w:type="paragraph" w:customStyle="1" w:styleId="5539C8B1A3E74932A4DCF52ABE015464">
    <w:name w:val="5539C8B1A3E74932A4DCF52ABE015464"/>
    <w:rsid w:val="006D63C9"/>
  </w:style>
  <w:style w:type="paragraph" w:customStyle="1" w:styleId="64DEE910FC3F46F79FCD0DB7BD90AA0B">
    <w:name w:val="64DEE910FC3F46F79FCD0DB7BD90AA0B"/>
    <w:rsid w:val="006D63C9"/>
  </w:style>
  <w:style w:type="paragraph" w:customStyle="1" w:styleId="6CECB0B48B7C4BF6BC067F14EC271A83">
    <w:name w:val="6CECB0B48B7C4BF6BC067F14EC271A83"/>
    <w:rsid w:val="006D63C9"/>
  </w:style>
  <w:style w:type="paragraph" w:customStyle="1" w:styleId="C5706CDE52CA42068502D965EB0A923B">
    <w:name w:val="C5706CDE52CA42068502D965EB0A923B"/>
    <w:rsid w:val="006D63C9"/>
  </w:style>
  <w:style w:type="paragraph" w:customStyle="1" w:styleId="5B39CC8E75A94FEF882390675BF7BE94">
    <w:name w:val="5B39CC8E75A94FEF882390675BF7BE94"/>
    <w:rsid w:val="006D63C9"/>
  </w:style>
  <w:style w:type="paragraph" w:customStyle="1" w:styleId="AE47ACE5EC914AF6B3BA5A4364AE56FA">
    <w:name w:val="AE47ACE5EC914AF6B3BA5A4364AE56FA"/>
    <w:rsid w:val="006D63C9"/>
  </w:style>
  <w:style w:type="paragraph" w:customStyle="1" w:styleId="1866A82BC38C4DFEBE00B3F93E1B7064">
    <w:name w:val="1866A82BC38C4DFEBE00B3F93E1B7064"/>
    <w:rsid w:val="006D63C9"/>
  </w:style>
  <w:style w:type="paragraph" w:customStyle="1" w:styleId="FD6357C5A53F4806801D09A3371EB396">
    <w:name w:val="FD6357C5A53F4806801D09A3371EB396"/>
    <w:rsid w:val="006D63C9"/>
  </w:style>
  <w:style w:type="paragraph" w:customStyle="1" w:styleId="97EE499E0E2A4E5691DC46137A70A257">
    <w:name w:val="97EE499E0E2A4E5691DC46137A70A257"/>
    <w:rsid w:val="006D63C9"/>
  </w:style>
  <w:style w:type="paragraph" w:customStyle="1" w:styleId="8B7878C592934AC99A0D3D43F8E2647C">
    <w:name w:val="8B7878C592934AC99A0D3D43F8E2647C"/>
    <w:rsid w:val="006D63C9"/>
  </w:style>
  <w:style w:type="paragraph" w:customStyle="1" w:styleId="4FA1547C40314DF89BB35FB6A1296C33">
    <w:name w:val="4FA1547C40314DF89BB35FB6A1296C33"/>
    <w:rsid w:val="006D63C9"/>
  </w:style>
  <w:style w:type="paragraph" w:customStyle="1" w:styleId="12A21909F500498395D6D195F465A5C0">
    <w:name w:val="12A21909F500498395D6D195F465A5C0"/>
    <w:rsid w:val="006D63C9"/>
  </w:style>
  <w:style w:type="paragraph" w:customStyle="1" w:styleId="16622DED4094428BACE359E9FFC32118">
    <w:name w:val="16622DED4094428BACE359E9FFC32118"/>
    <w:rsid w:val="006D63C9"/>
  </w:style>
  <w:style w:type="paragraph" w:customStyle="1" w:styleId="F7DE361586404AA293ABCB300E86CCB7">
    <w:name w:val="F7DE361586404AA293ABCB300E86CCB7"/>
    <w:rsid w:val="006D63C9"/>
  </w:style>
  <w:style w:type="paragraph" w:customStyle="1" w:styleId="B314E7C10F314673B2E9C6B8F3D39B0D">
    <w:name w:val="B314E7C10F314673B2E9C6B8F3D39B0D"/>
    <w:rsid w:val="006D63C9"/>
  </w:style>
  <w:style w:type="paragraph" w:customStyle="1" w:styleId="CA2BB76BE87A4872B13790A2280C5E7C">
    <w:name w:val="CA2BB76BE87A4872B13790A2280C5E7C"/>
    <w:rsid w:val="006D63C9"/>
  </w:style>
  <w:style w:type="paragraph" w:customStyle="1" w:styleId="4F579A13B4C94D4D98907EF80AC4734B">
    <w:name w:val="4F579A13B4C94D4D98907EF80AC4734B"/>
    <w:rsid w:val="006D63C9"/>
  </w:style>
  <w:style w:type="paragraph" w:customStyle="1" w:styleId="A0F3BAD405E3494AA7C86A3F209778AD">
    <w:name w:val="A0F3BAD405E3494AA7C86A3F209778AD"/>
    <w:rsid w:val="006D63C9"/>
  </w:style>
  <w:style w:type="paragraph" w:customStyle="1" w:styleId="E9F222781C7E4131A6161372E7B80076">
    <w:name w:val="E9F222781C7E4131A6161372E7B80076"/>
    <w:rsid w:val="006D63C9"/>
  </w:style>
  <w:style w:type="paragraph" w:customStyle="1" w:styleId="A7A5F12D3DC04B8FB19E7907DC47BFD7">
    <w:name w:val="A7A5F12D3DC04B8FB19E7907DC47BFD7"/>
    <w:rsid w:val="006D63C9"/>
  </w:style>
  <w:style w:type="paragraph" w:customStyle="1" w:styleId="9786EB65CBE24E5F8FA5DF104305C2E5">
    <w:name w:val="9786EB65CBE24E5F8FA5DF104305C2E5"/>
    <w:rsid w:val="006D63C9"/>
  </w:style>
  <w:style w:type="paragraph" w:customStyle="1" w:styleId="BBFD88FD00EB461297293C6868268AF3">
    <w:name w:val="BBFD88FD00EB461297293C6868268AF3"/>
    <w:rsid w:val="006D63C9"/>
  </w:style>
  <w:style w:type="paragraph" w:customStyle="1" w:styleId="3201D657BEFC45F8827299CA1E951C88">
    <w:name w:val="3201D657BEFC45F8827299CA1E951C88"/>
    <w:rsid w:val="006D63C9"/>
  </w:style>
  <w:style w:type="paragraph" w:customStyle="1" w:styleId="071E3A28ED444FEC8E2DCBE1F7298CB1">
    <w:name w:val="071E3A28ED444FEC8E2DCBE1F7298CB1"/>
    <w:rsid w:val="006D63C9"/>
  </w:style>
  <w:style w:type="paragraph" w:customStyle="1" w:styleId="252C52F3354D42BBBB06A8DD0AD9C673">
    <w:name w:val="252C52F3354D42BBBB06A8DD0AD9C673"/>
    <w:rsid w:val="006D63C9"/>
  </w:style>
  <w:style w:type="paragraph" w:customStyle="1" w:styleId="E43E7ABAB00C450CB279B0B456F52387">
    <w:name w:val="E43E7ABAB00C450CB279B0B456F52387"/>
    <w:rsid w:val="006D63C9"/>
  </w:style>
  <w:style w:type="paragraph" w:customStyle="1" w:styleId="599BEF1BAB624BCA8E164E8AAD181E01">
    <w:name w:val="599BEF1BAB624BCA8E164E8AAD181E01"/>
    <w:rsid w:val="006D63C9"/>
  </w:style>
  <w:style w:type="paragraph" w:customStyle="1" w:styleId="7E3EE241B2434057ABEE49B5C9F86579">
    <w:name w:val="7E3EE241B2434057ABEE49B5C9F86579"/>
    <w:rsid w:val="006D63C9"/>
  </w:style>
  <w:style w:type="paragraph" w:customStyle="1" w:styleId="E80B6B5299A74CDB808358B918E99995">
    <w:name w:val="E80B6B5299A74CDB808358B918E99995"/>
    <w:rsid w:val="006D63C9"/>
  </w:style>
  <w:style w:type="paragraph" w:customStyle="1" w:styleId="5D07E3D415404EF99D4A52F9B6A10791">
    <w:name w:val="5D07E3D415404EF99D4A52F9B6A10791"/>
    <w:rsid w:val="006D63C9"/>
  </w:style>
  <w:style w:type="paragraph" w:customStyle="1" w:styleId="D06A68D70AD24D42AD4681430E06A14D">
    <w:name w:val="D06A68D70AD24D42AD4681430E06A14D"/>
    <w:rsid w:val="006D63C9"/>
  </w:style>
  <w:style w:type="paragraph" w:customStyle="1" w:styleId="23C2EDD7BDAC4D94A0075436E01F9D85">
    <w:name w:val="23C2EDD7BDAC4D94A0075436E01F9D85"/>
    <w:rsid w:val="006D63C9"/>
  </w:style>
  <w:style w:type="paragraph" w:customStyle="1" w:styleId="2863160EC21F4F9AB523B2C28DC86B8D">
    <w:name w:val="2863160EC21F4F9AB523B2C28DC86B8D"/>
    <w:rsid w:val="006D63C9"/>
  </w:style>
  <w:style w:type="paragraph" w:customStyle="1" w:styleId="28B123A0BD1A47ADA3EBAB4C6C29DC21">
    <w:name w:val="28B123A0BD1A47ADA3EBAB4C6C29DC21"/>
    <w:rsid w:val="006D63C9"/>
  </w:style>
  <w:style w:type="paragraph" w:customStyle="1" w:styleId="4EC4036578DA4E7DA8D99A3ACB458295">
    <w:name w:val="4EC4036578DA4E7DA8D99A3ACB458295"/>
    <w:rsid w:val="006D63C9"/>
  </w:style>
  <w:style w:type="paragraph" w:customStyle="1" w:styleId="1DCA1E6AC9D449378DF77CFE31B705B6">
    <w:name w:val="1DCA1E6AC9D449378DF77CFE31B705B6"/>
    <w:rsid w:val="006D63C9"/>
  </w:style>
  <w:style w:type="paragraph" w:customStyle="1" w:styleId="00A0FF0309B74F0DAB49C210287E11EE">
    <w:name w:val="00A0FF0309B74F0DAB49C210287E11EE"/>
    <w:rsid w:val="006D63C9"/>
  </w:style>
  <w:style w:type="paragraph" w:customStyle="1" w:styleId="082207B1244F486EA93FAAAC3C6BBB04">
    <w:name w:val="082207B1244F486EA93FAAAC3C6BBB04"/>
    <w:rsid w:val="006D63C9"/>
  </w:style>
  <w:style w:type="paragraph" w:customStyle="1" w:styleId="6AACB2886F994907BD95AA1320FE03FC">
    <w:name w:val="6AACB2886F994907BD95AA1320FE03FC"/>
    <w:rsid w:val="006D63C9"/>
  </w:style>
  <w:style w:type="paragraph" w:customStyle="1" w:styleId="081D743B09C34A93A735878A449CD719">
    <w:name w:val="081D743B09C34A93A735878A449CD719"/>
    <w:rsid w:val="006D63C9"/>
  </w:style>
  <w:style w:type="paragraph" w:customStyle="1" w:styleId="6FE6BD55830B4C279BFF5BCD0A99A578">
    <w:name w:val="6FE6BD55830B4C279BFF5BCD0A99A578"/>
    <w:rsid w:val="006D63C9"/>
  </w:style>
  <w:style w:type="paragraph" w:customStyle="1" w:styleId="137C79AB8F1E4092B639092AD12698F7">
    <w:name w:val="137C79AB8F1E4092B639092AD12698F7"/>
    <w:rsid w:val="006D63C9"/>
  </w:style>
  <w:style w:type="paragraph" w:customStyle="1" w:styleId="422D74C8D0D544C995CCEF608B6DF694">
    <w:name w:val="422D74C8D0D544C995CCEF608B6DF694"/>
    <w:rsid w:val="006D63C9"/>
  </w:style>
  <w:style w:type="paragraph" w:customStyle="1" w:styleId="F110C446C05446A298630E8CCF796FCD">
    <w:name w:val="F110C446C05446A298630E8CCF796FCD"/>
    <w:rsid w:val="006D63C9"/>
  </w:style>
  <w:style w:type="paragraph" w:customStyle="1" w:styleId="6BA0DF45326B4472AE761A6A2FAED1C5">
    <w:name w:val="6BA0DF45326B4472AE761A6A2FAED1C5"/>
    <w:rsid w:val="006D63C9"/>
  </w:style>
  <w:style w:type="paragraph" w:customStyle="1" w:styleId="66DC2D3BBFE84318B4FC968A3B39AEF4">
    <w:name w:val="66DC2D3BBFE84318B4FC968A3B39AEF4"/>
    <w:rsid w:val="006D63C9"/>
  </w:style>
  <w:style w:type="paragraph" w:customStyle="1" w:styleId="A18FFC84B8804AFAAF1979375CBBD2D3">
    <w:name w:val="A18FFC84B8804AFAAF1979375CBBD2D3"/>
    <w:rsid w:val="006D63C9"/>
  </w:style>
  <w:style w:type="paragraph" w:customStyle="1" w:styleId="C49AAF2C77F4427EAAB4813D301A88B3">
    <w:name w:val="C49AAF2C77F4427EAAB4813D301A88B3"/>
    <w:rsid w:val="006D63C9"/>
  </w:style>
  <w:style w:type="paragraph" w:customStyle="1" w:styleId="C38E9D7A91E0490C9E0C8316DB6392CD">
    <w:name w:val="C38E9D7A91E0490C9E0C8316DB6392CD"/>
    <w:rsid w:val="006D63C9"/>
  </w:style>
  <w:style w:type="paragraph" w:customStyle="1" w:styleId="AF19E0C8020A4D03A4A706151E149C44">
    <w:name w:val="AF19E0C8020A4D03A4A706151E149C44"/>
    <w:rsid w:val="006D63C9"/>
  </w:style>
  <w:style w:type="paragraph" w:customStyle="1" w:styleId="8283118A4A9E409ABC45DE7F3C2F4D58">
    <w:name w:val="8283118A4A9E409ABC45DE7F3C2F4D58"/>
    <w:rsid w:val="006D63C9"/>
  </w:style>
  <w:style w:type="paragraph" w:customStyle="1" w:styleId="7C3FCB42C03344BA835997A753A5513C">
    <w:name w:val="7C3FCB42C03344BA835997A753A5513C"/>
    <w:rsid w:val="006D63C9"/>
  </w:style>
  <w:style w:type="paragraph" w:customStyle="1" w:styleId="35D2C887C9824639A052D19F06963124">
    <w:name w:val="35D2C887C9824639A052D19F06963124"/>
    <w:rsid w:val="006D63C9"/>
  </w:style>
  <w:style w:type="paragraph" w:customStyle="1" w:styleId="531B580DD1A0412E83600BD0B6C49737">
    <w:name w:val="531B580DD1A0412E83600BD0B6C49737"/>
    <w:rsid w:val="006D63C9"/>
  </w:style>
  <w:style w:type="paragraph" w:customStyle="1" w:styleId="9E39867F3B4043CEB0A003A98D609581">
    <w:name w:val="9E39867F3B4043CEB0A003A98D609581"/>
    <w:rsid w:val="006D63C9"/>
  </w:style>
  <w:style w:type="paragraph" w:customStyle="1" w:styleId="980B9B68AE0247B8A6C830B79C8913BF">
    <w:name w:val="980B9B68AE0247B8A6C830B79C8913BF"/>
    <w:rsid w:val="006D63C9"/>
  </w:style>
  <w:style w:type="paragraph" w:customStyle="1" w:styleId="A5C6F0F83AFB48AB8E628C9267A004B4">
    <w:name w:val="A5C6F0F83AFB48AB8E628C9267A004B4"/>
    <w:rsid w:val="006D63C9"/>
  </w:style>
  <w:style w:type="paragraph" w:customStyle="1" w:styleId="AC1BE04E92B14E28A18D9AA892D03B05">
    <w:name w:val="AC1BE04E92B14E28A18D9AA892D03B05"/>
    <w:rsid w:val="006D63C9"/>
  </w:style>
  <w:style w:type="paragraph" w:customStyle="1" w:styleId="E8F8CD5644284E36B781E3DABCEE77AC">
    <w:name w:val="E8F8CD5644284E36B781E3DABCEE77AC"/>
    <w:rsid w:val="006D63C9"/>
  </w:style>
  <w:style w:type="paragraph" w:customStyle="1" w:styleId="DFBC045949384AC98C047DE9D7FDACCD">
    <w:name w:val="DFBC045949384AC98C047DE9D7FDACCD"/>
    <w:rsid w:val="006D63C9"/>
  </w:style>
  <w:style w:type="paragraph" w:customStyle="1" w:styleId="4F33E5FC70894395AA54A64415313ABD">
    <w:name w:val="4F33E5FC70894395AA54A64415313ABD"/>
    <w:rsid w:val="006D63C9"/>
  </w:style>
  <w:style w:type="paragraph" w:customStyle="1" w:styleId="62A50B68F9FF44EF844A68DC893E25E7">
    <w:name w:val="62A50B68F9FF44EF844A68DC893E25E7"/>
    <w:rsid w:val="006D63C9"/>
  </w:style>
  <w:style w:type="paragraph" w:customStyle="1" w:styleId="2419393ACA5643559F7955CDD38EB200">
    <w:name w:val="2419393ACA5643559F7955CDD38EB200"/>
    <w:rsid w:val="006D63C9"/>
  </w:style>
  <w:style w:type="paragraph" w:customStyle="1" w:styleId="E0BAA5A8E1784093A823FD79A7CBA1B1">
    <w:name w:val="E0BAA5A8E1784093A823FD79A7CBA1B1"/>
    <w:rsid w:val="006D63C9"/>
  </w:style>
  <w:style w:type="paragraph" w:customStyle="1" w:styleId="BB5D84B091E0439D964FCBAE657D6830">
    <w:name w:val="BB5D84B091E0439D964FCBAE657D6830"/>
    <w:rsid w:val="006D63C9"/>
  </w:style>
  <w:style w:type="paragraph" w:customStyle="1" w:styleId="217EF741BE6C486E91291B7C8FFE54EB">
    <w:name w:val="217EF741BE6C486E91291B7C8FFE54EB"/>
    <w:rsid w:val="006D63C9"/>
  </w:style>
  <w:style w:type="paragraph" w:customStyle="1" w:styleId="6FE036DFD1754B1AB82C81CD6AD77123">
    <w:name w:val="6FE036DFD1754B1AB82C81CD6AD77123"/>
    <w:rsid w:val="006D63C9"/>
  </w:style>
  <w:style w:type="paragraph" w:customStyle="1" w:styleId="50587C68E1634BFAA5994C0B2CD7D67F">
    <w:name w:val="50587C68E1634BFAA5994C0B2CD7D67F"/>
    <w:rsid w:val="006D63C9"/>
  </w:style>
  <w:style w:type="paragraph" w:customStyle="1" w:styleId="888F84AC5A554CF5A8EC7BDE2CD905B5">
    <w:name w:val="888F84AC5A554CF5A8EC7BDE2CD905B5"/>
    <w:rsid w:val="006D63C9"/>
  </w:style>
  <w:style w:type="paragraph" w:customStyle="1" w:styleId="6C11718A70044D46A9E1654868DD950D">
    <w:name w:val="6C11718A70044D46A9E1654868DD950D"/>
    <w:rsid w:val="006D63C9"/>
  </w:style>
  <w:style w:type="paragraph" w:customStyle="1" w:styleId="0125AFE3432947889758000FCE5A9FE9">
    <w:name w:val="0125AFE3432947889758000FCE5A9FE9"/>
    <w:rsid w:val="006D63C9"/>
  </w:style>
  <w:style w:type="paragraph" w:customStyle="1" w:styleId="55EA3F226F234428AF3FB1B869FD3E9E">
    <w:name w:val="55EA3F226F234428AF3FB1B869FD3E9E"/>
    <w:rsid w:val="006D63C9"/>
  </w:style>
  <w:style w:type="paragraph" w:customStyle="1" w:styleId="E939943165164013A401710B9FBD5663">
    <w:name w:val="E939943165164013A401710B9FBD5663"/>
    <w:rsid w:val="006D63C9"/>
  </w:style>
  <w:style w:type="paragraph" w:customStyle="1" w:styleId="AFC4E37E645A4C8F8C72FB36F9E03375">
    <w:name w:val="AFC4E37E645A4C8F8C72FB36F9E03375"/>
    <w:rsid w:val="006D63C9"/>
  </w:style>
  <w:style w:type="paragraph" w:customStyle="1" w:styleId="B6F063C8671C4ABEB04C4EA70931827B">
    <w:name w:val="B6F063C8671C4ABEB04C4EA70931827B"/>
    <w:rsid w:val="006D63C9"/>
  </w:style>
  <w:style w:type="paragraph" w:customStyle="1" w:styleId="6375CDFC4EDD40ECBE3A7221A6C629F0">
    <w:name w:val="6375CDFC4EDD40ECBE3A7221A6C629F0"/>
    <w:rsid w:val="006D63C9"/>
  </w:style>
  <w:style w:type="paragraph" w:customStyle="1" w:styleId="EDEE1FB2D517449887A7EFAA148C1B80">
    <w:name w:val="EDEE1FB2D517449887A7EFAA148C1B80"/>
    <w:rsid w:val="006D63C9"/>
  </w:style>
  <w:style w:type="paragraph" w:customStyle="1" w:styleId="6EF4E12439174381940696000396143B">
    <w:name w:val="6EF4E12439174381940696000396143B"/>
    <w:rsid w:val="006D63C9"/>
  </w:style>
  <w:style w:type="paragraph" w:customStyle="1" w:styleId="AB3E83108E694E0D95F38453AF56465A">
    <w:name w:val="AB3E83108E694E0D95F38453AF56465A"/>
    <w:rsid w:val="006D63C9"/>
  </w:style>
  <w:style w:type="paragraph" w:customStyle="1" w:styleId="6210C8EAD9B040C2ACACE179E79C5DA2">
    <w:name w:val="6210C8EAD9B040C2ACACE179E79C5DA2"/>
    <w:rsid w:val="006D63C9"/>
  </w:style>
  <w:style w:type="paragraph" w:customStyle="1" w:styleId="DB9D052667F84E46AA7115F874769E4E">
    <w:name w:val="DB9D052667F84E46AA7115F874769E4E"/>
    <w:rsid w:val="006D63C9"/>
  </w:style>
  <w:style w:type="paragraph" w:customStyle="1" w:styleId="F33A6CA6BF404DC285689ADBBB664A19">
    <w:name w:val="F33A6CA6BF404DC285689ADBBB664A19"/>
    <w:rsid w:val="006D63C9"/>
  </w:style>
  <w:style w:type="paragraph" w:customStyle="1" w:styleId="AE06686ACE6C46719B0200DC32BD72D7">
    <w:name w:val="AE06686ACE6C46719B0200DC32BD72D7"/>
    <w:rsid w:val="006D63C9"/>
  </w:style>
  <w:style w:type="paragraph" w:customStyle="1" w:styleId="446AA24C57D84493B69B72BDE9DB78FF">
    <w:name w:val="446AA24C57D84493B69B72BDE9DB78FF"/>
    <w:rsid w:val="006D63C9"/>
  </w:style>
  <w:style w:type="paragraph" w:customStyle="1" w:styleId="CFE2FEB997B943FB8E72DBF52C230A01">
    <w:name w:val="CFE2FEB997B943FB8E72DBF52C230A01"/>
    <w:rsid w:val="006D63C9"/>
  </w:style>
  <w:style w:type="paragraph" w:customStyle="1" w:styleId="550DCBF37FD44877B98874C046E37535">
    <w:name w:val="550DCBF37FD44877B98874C046E37535"/>
    <w:rsid w:val="006D63C9"/>
  </w:style>
  <w:style w:type="paragraph" w:customStyle="1" w:styleId="C8428067271845D3907CA0B115226393">
    <w:name w:val="C8428067271845D3907CA0B115226393"/>
    <w:rsid w:val="006D63C9"/>
  </w:style>
  <w:style w:type="paragraph" w:customStyle="1" w:styleId="B80B99F8458244BCAAB51534931C83B9">
    <w:name w:val="B80B99F8458244BCAAB51534931C83B9"/>
    <w:rsid w:val="006D63C9"/>
  </w:style>
  <w:style w:type="paragraph" w:customStyle="1" w:styleId="D5DC4510ACB2427CB3D24B6368FCEA55">
    <w:name w:val="D5DC4510ACB2427CB3D24B6368FCEA55"/>
    <w:rsid w:val="006D63C9"/>
  </w:style>
  <w:style w:type="paragraph" w:customStyle="1" w:styleId="96736D4E98E341138ABDDB45FCE0F7D1">
    <w:name w:val="96736D4E98E341138ABDDB45FCE0F7D1"/>
    <w:rsid w:val="006D63C9"/>
  </w:style>
  <w:style w:type="paragraph" w:customStyle="1" w:styleId="3F39C34AD7DD416CA31B245ECE0531D8">
    <w:name w:val="3F39C34AD7DD416CA31B245ECE0531D8"/>
    <w:rsid w:val="006D63C9"/>
  </w:style>
  <w:style w:type="paragraph" w:customStyle="1" w:styleId="94FE9C421E0948F39C2938C1ECB448C6">
    <w:name w:val="94FE9C421E0948F39C2938C1ECB448C6"/>
    <w:rsid w:val="006D63C9"/>
  </w:style>
  <w:style w:type="paragraph" w:customStyle="1" w:styleId="77AB26E5023045689AFE378CEFA1CF5D">
    <w:name w:val="77AB26E5023045689AFE378CEFA1CF5D"/>
    <w:rsid w:val="006D63C9"/>
  </w:style>
  <w:style w:type="paragraph" w:customStyle="1" w:styleId="BB39E8B9FC0A4DD3B53758DD3737992F">
    <w:name w:val="BB39E8B9FC0A4DD3B53758DD3737992F"/>
    <w:rsid w:val="006D63C9"/>
  </w:style>
  <w:style w:type="paragraph" w:customStyle="1" w:styleId="E4563C84E3E446BA80CF6D33B450BFAF">
    <w:name w:val="E4563C84E3E446BA80CF6D33B450BFAF"/>
    <w:rsid w:val="006D63C9"/>
  </w:style>
  <w:style w:type="paragraph" w:customStyle="1" w:styleId="9D9491A6726A4F21AC222C76B141F338">
    <w:name w:val="9D9491A6726A4F21AC222C76B141F338"/>
    <w:rsid w:val="00990DB0"/>
  </w:style>
  <w:style w:type="paragraph" w:customStyle="1" w:styleId="9CC274A02AB04DCBB1CB1D4A631B8C26">
    <w:name w:val="9CC274A02AB04DCBB1CB1D4A631B8C26"/>
    <w:rsid w:val="00990DB0"/>
  </w:style>
  <w:style w:type="paragraph" w:customStyle="1" w:styleId="5C0E5B532744433CA56C4E2412E72CE3">
    <w:name w:val="5C0E5B532744433CA56C4E2412E72CE3"/>
    <w:rsid w:val="00990DB0"/>
  </w:style>
  <w:style w:type="paragraph" w:customStyle="1" w:styleId="C9C0B52735F54929955776CC63C4F104">
    <w:name w:val="C9C0B52735F54929955776CC63C4F104"/>
    <w:rsid w:val="00990DB0"/>
  </w:style>
  <w:style w:type="paragraph" w:customStyle="1" w:styleId="AC220613AC5C458CBD14F418688F7649">
    <w:name w:val="AC220613AC5C458CBD14F418688F7649"/>
    <w:rsid w:val="00990DB0"/>
  </w:style>
  <w:style w:type="paragraph" w:customStyle="1" w:styleId="170688F4F1C249B38FAEB5ED293613CD">
    <w:name w:val="170688F4F1C249B38FAEB5ED293613CD"/>
    <w:rsid w:val="00990DB0"/>
  </w:style>
  <w:style w:type="paragraph" w:customStyle="1" w:styleId="D0F4CA91520B417ABB2C66C7AE0C6DE1">
    <w:name w:val="D0F4CA91520B417ABB2C66C7AE0C6DE1"/>
    <w:rsid w:val="00990DB0"/>
  </w:style>
  <w:style w:type="paragraph" w:customStyle="1" w:styleId="C9946D9F89FD43928847632A90694B29">
    <w:name w:val="C9946D9F89FD43928847632A90694B29"/>
    <w:rsid w:val="00990DB0"/>
  </w:style>
  <w:style w:type="paragraph" w:customStyle="1" w:styleId="262CC7DB9AF24AC188B7B1582CEFBD35">
    <w:name w:val="262CC7DB9AF24AC188B7B1582CEFBD35"/>
    <w:rsid w:val="00990DB0"/>
  </w:style>
  <w:style w:type="paragraph" w:customStyle="1" w:styleId="F91E4F6A6D2A4687847DA231E72666FA">
    <w:name w:val="F91E4F6A6D2A4687847DA231E72666FA"/>
    <w:rsid w:val="00990DB0"/>
  </w:style>
  <w:style w:type="paragraph" w:customStyle="1" w:styleId="6FFF610D593A4ADABC313AB6CA5F39CA">
    <w:name w:val="6FFF610D593A4ADABC313AB6CA5F39CA"/>
    <w:rsid w:val="00990DB0"/>
  </w:style>
  <w:style w:type="paragraph" w:customStyle="1" w:styleId="70EC4F540F7F40058245F90CCE2D4371">
    <w:name w:val="70EC4F540F7F40058245F90CCE2D4371"/>
    <w:rsid w:val="00990DB0"/>
  </w:style>
  <w:style w:type="paragraph" w:customStyle="1" w:styleId="C43BAD76DB6E4CD4910DE3E40359CF63">
    <w:name w:val="C43BAD76DB6E4CD4910DE3E40359CF63"/>
    <w:rsid w:val="00BB7A1A"/>
  </w:style>
  <w:style w:type="paragraph" w:customStyle="1" w:styleId="83A55318CCD740E9B0619217AE0F805B">
    <w:name w:val="83A55318CCD740E9B0619217AE0F805B"/>
    <w:rsid w:val="00BB7A1A"/>
  </w:style>
  <w:style w:type="paragraph" w:customStyle="1" w:styleId="33AF30ADB1C244EC9F51647B959B87FB">
    <w:name w:val="33AF30ADB1C244EC9F51647B959B87FB"/>
    <w:rsid w:val="00BB7A1A"/>
  </w:style>
  <w:style w:type="paragraph" w:customStyle="1" w:styleId="C5978D650EC9434F814C06B43D5C49B7">
    <w:name w:val="C5978D650EC9434F814C06B43D5C49B7"/>
    <w:rsid w:val="00BB7A1A"/>
  </w:style>
  <w:style w:type="paragraph" w:customStyle="1" w:styleId="0441962E8992494AA712F2E670111BA1">
    <w:name w:val="0441962E8992494AA712F2E670111BA1"/>
    <w:rsid w:val="00D30554"/>
  </w:style>
  <w:style w:type="paragraph" w:customStyle="1" w:styleId="EA351600407043CEB674A68454B5E42D">
    <w:name w:val="EA351600407043CEB674A68454B5E42D"/>
    <w:rsid w:val="009B1989"/>
  </w:style>
  <w:style w:type="paragraph" w:customStyle="1" w:styleId="6798C41CFC93484B96CE1619207D535A">
    <w:name w:val="6798C41CFC93484B96CE1619207D535A"/>
    <w:rsid w:val="009B1989"/>
  </w:style>
  <w:style w:type="paragraph" w:customStyle="1" w:styleId="DA85C34CA7884DF1B989F28C9C31CA0C">
    <w:name w:val="DA85C34CA7884DF1B989F28C9C31CA0C"/>
    <w:rsid w:val="009B1989"/>
  </w:style>
  <w:style w:type="paragraph" w:customStyle="1" w:styleId="4615EB1A8A5E449B8AAA72D4B7CE343C">
    <w:name w:val="4615EB1A8A5E449B8AAA72D4B7CE343C"/>
    <w:rsid w:val="009B1989"/>
  </w:style>
  <w:style w:type="paragraph" w:customStyle="1" w:styleId="0949466FC6514FC7AB8F901954D697D8">
    <w:name w:val="0949466FC6514FC7AB8F901954D697D8"/>
    <w:rsid w:val="009B1989"/>
  </w:style>
  <w:style w:type="paragraph" w:customStyle="1" w:styleId="DD8DFAA217FF4ED8A4BC72D83AB67696">
    <w:name w:val="DD8DFAA217FF4ED8A4BC72D83AB67696"/>
    <w:rsid w:val="009B1989"/>
  </w:style>
  <w:style w:type="paragraph" w:customStyle="1" w:styleId="047D13EC79784A7182B453C5353E5106">
    <w:name w:val="047D13EC79784A7182B453C5353E5106"/>
    <w:rsid w:val="009B1989"/>
  </w:style>
  <w:style w:type="paragraph" w:customStyle="1" w:styleId="806407F9E097495F9801E0B6596AAA4B">
    <w:name w:val="806407F9E097495F9801E0B6596AAA4B"/>
    <w:rsid w:val="009B1989"/>
  </w:style>
  <w:style w:type="paragraph" w:customStyle="1" w:styleId="49CB49F441314C0981EBDDD05741D0E0">
    <w:name w:val="49CB49F441314C0981EBDDD05741D0E0"/>
    <w:rsid w:val="009B1989"/>
  </w:style>
  <w:style w:type="paragraph" w:customStyle="1" w:styleId="5E2673F23A0C4D249C1CCD8145DE22A3">
    <w:name w:val="5E2673F23A0C4D249C1CCD8145DE22A3"/>
    <w:rsid w:val="009B1989"/>
  </w:style>
  <w:style w:type="paragraph" w:customStyle="1" w:styleId="22C27A0F507A47BA92EAB1C73C54765B">
    <w:name w:val="22C27A0F507A47BA92EAB1C73C54765B"/>
    <w:rsid w:val="009B1989"/>
  </w:style>
  <w:style w:type="paragraph" w:customStyle="1" w:styleId="DE899F1D864945DEA5C8913492C7E731">
    <w:name w:val="DE899F1D864945DEA5C8913492C7E731"/>
    <w:rsid w:val="009B1989"/>
  </w:style>
  <w:style w:type="paragraph" w:customStyle="1" w:styleId="D9B911595C6642A0A2B4FA4FAC4CB641">
    <w:name w:val="D9B911595C6642A0A2B4FA4FAC4CB641"/>
    <w:rsid w:val="009B1989"/>
  </w:style>
  <w:style w:type="paragraph" w:customStyle="1" w:styleId="3235272A2A524D64ADF646C40856154F">
    <w:name w:val="3235272A2A524D64ADF646C40856154F"/>
    <w:rsid w:val="009B1989"/>
  </w:style>
  <w:style w:type="paragraph" w:customStyle="1" w:styleId="1BE932F845BB489D8454A0572D3EC952">
    <w:name w:val="1BE932F845BB489D8454A0572D3EC952"/>
    <w:rsid w:val="009B1989"/>
  </w:style>
  <w:style w:type="paragraph" w:customStyle="1" w:styleId="A1015A7AD3AE45F9B036209EE6C4E1C3">
    <w:name w:val="A1015A7AD3AE45F9B036209EE6C4E1C3"/>
    <w:rsid w:val="009B1989"/>
  </w:style>
  <w:style w:type="paragraph" w:customStyle="1" w:styleId="53EECA8E1F09416B8BC44434246C3DD3">
    <w:name w:val="53EECA8E1F09416B8BC44434246C3DD3"/>
    <w:rsid w:val="009B1989"/>
  </w:style>
  <w:style w:type="paragraph" w:customStyle="1" w:styleId="9B2D69603FA241978B775E3AC3792D12">
    <w:name w:val="9B2D69603FA241978B775E3AC3792D12"/>
    <w:rsid w:val="009B1989"/>
  </w:style>
  <w:style w:type="paragraph" w:customStyle="1" w:styleId="A763C86BCFE04B7FA3A8016D6DB7B283">
    <w:name w:val="A763C86BCFE04B7FA3A8016D6DB7B283"/>
    <w:rsid w:val="009B1989"/>
  </w:style>
  <w:style w:type="paragraph" w:customStyle="1" w:styleId="93611750F6274CB2A0F505DA62EB397B">
    <w:name w:val="93611750F6274CB2A0F505DA62EB397B"/>
    <w:rsid w:val="009B1989"/>
  </w:style>
  <w:style w:type="paragraph" w:customStyle="1" w:styleId="0F6B801D45384D7B9A99A37BAE542811">
    <w:name w:val="0F6B801D45384D7B9A99A37BAE542811"/>
    <w:rsid w:val="009B1989"/>
  </w:style>
  <w:style w:type="paragraph" w:customStyle="1" w:styleId="6165A3949D9148809F002269EF8A1527">
    <w:name w:val="6165A3949D9148809F002269EF8A1527"/>
    <w:rsid w:val="009B1989"/>
  </w:style>
  <w:style w:type="paragraph" w:customStyle="1" w:styleId="0933F835185D4A68AB30D3164AF50315">
    <w:name w:val="0933F835185D4A68AB30D3164AF50315"/>
    <w:rsid w:val="009B1989"/>
  </w:style>
  <w:style w:type="paragraph" w:customStyle="1" w:styleId="8E050601D324493FA472FABE7E2DE3B6">
    <w:name w:val="8E050601D324493FA472FABE7E2DE3B6"/>
    <w:rsid w:val="009B1989"/>
  </w:style>
  <w:style w:type="paragraph" w:customStyle="1" w:styleId="41E1145FADA843829D4E317FAD61BE46">
    <w:name w:val="41E1145FADA843829D4E317FAD61BE46"/>
    <w:rsid w:val="009B1989"/>
  </w:style>
  <w:style w:type="paragraph" w:customStyle="1" w:styleId="E9B17180E18D46C189CA64529914D5B1">
    <w:name w:val="E9B17180E18D46C189CA64529914D5B1"/>
    <w:rsid w:val="009B1989"/>
  </w:style>
  <w:style w:type="paragraph" w:customStyle="1" w:styleId="BE1DAD4CDBF644F1B8B378D8F55EBEB4">
    <w:name w:val="BE1DAD4CDBF644F1B8B378D8F55EBEB4"/>
    <w:rsid w:val="009B1989"/>
  </w:style>
  <w:style w:type="paragraph" w:customStyle="1" w:styleId="941A481D9B594F1590B412683E1389F6">
    <w:name w:val="941A481D9B594F1590B412683E1389F6"/>
    <w:rsid w:val="009B1989"/>
  </w:style>
  <w:style w:type="paragraph" w:customStyle="1" w:styleId="1BF19FB5266D4E5EBD8A8595D51E4722">
    <w:name w:val="1BF19FB5266D4E5EBD8A8595D51E4722"/>
    <w:rsid w:val="009B1989"/>
  </w:style>
  <w:style w:type="paragraph" w:customStyle="1" w:styleId="6713D1622DA14FCB882FFE18110741EE">
    <w:name w:val="6713D1622DA14FCB882FFE18110741EE"/>
    <w:rsid w:val="009B1989"/>
  </w:style>
  <w:style w:type="paragraph" w:customStyle="1" w:styleId="FAFA85AE2FA34566890D44271307BDAA">
    <w:name w:val="FAFA85AE2FA34566890D44271307BDAA"/>
    <w:rsid w:val="009B1989"/>
  </w:style>
  <w:style w:type="paragraph" w:customStyle="1" w:styleId="8FFEF0FF29D748699B09A3FC3FF5D0C4">
    <w:name w:val="8FFEF0FF29D748699B09A3FC3FF5D0C4"/>
    <w:rsid w:val="009B1989"/>
  </w:style>
  <w:style w:type="paragraph" w:customStyle="1" w:styleId="AC85847427034BDF871E87A07E05B553">
    <w:name w:val="AC85847427034BDF871E87A07E05B553"/>
    <w:rsid w:val="009B1989"/>
  </w:style>
  <w:style w:type="paragraph" w:customStyle="1" w:styleId="75486EF884824A738954CDFDDE0B69F6">
    <w:name w:val="75486EF884824A738954CDFDDE0B69F6"/>
    <w:rsid w:val="009B1989"/>
  </w:style>
  <w:style w:type="paragraph" w:customStyle="1" w:styleId="42B07EDB76B245278CD8E62DF9C6D820">
    <w:name w:val="42B07EDB76B245278CD8E62DF9C6D820"/>
    <w:rsid w:val="009B1989"/>
  </w:style>
  <w:style w:type="paragraph" w:customStyle="1" w:styleId="CE2258DA8D5E4B33B9266A586BDFA447">
    <w:name w:val="CE2258DA8D5E4B33B9266A586BDFA447"/>
    <w:rsid w:val="009B1989"/>
  </w:style>
  <w:style w:type="paragraph" w:customStyle="1" w:styleId="361C65E6445141CA810AAA1BF1286681">
    <w:name w:val="361C65E6445141CA810AAA1BF1286681"/>
    <w:rsid w:val="009B1989"/>
  </w:style>
  <w:style w:type="paragraph" w:customStyle="1" w:styleId="F65C5CD5F61A43898B841C419DF210F0">
    <w:name w:val="F65C5CD5F61A43898B841C419DF210F0"/>
    <w:rsid w:val="009B1989"/>
  </w:style>
  <w:style w:type="paragraph" w:customStyle="1" w:styleId="967C57737A7B4E529456F11072F60F56">
    <w:name w:val="967C57737A7B4E529456F11072F60F56"/>
    <w:rsid w:val="009B1989"/>
  </w:style>
  <w:style w:type="paragraph" w:customStyle="1" w:styleId="902FA4AA447849B6836B5564DCA984F8">
    <w:name w:val="902FA4AA447849B6836B5564DCA984F8"/>
    <w:rsid w:val="009B1989"/>
  </w:style>
  <w:style w:type="paragraph" w:customStyle="1" w:styleId="2D7396F6AA8D43AC90A817A52B8C4971">
    <w:name w:val="2D7396F6AA8D43AC90A817A52B8C4971"/>
    <w:rsid w:val="009B1989"/>
  </w:style>
  <w:style w:type="paragraph" w:customStyle="1" w:styleId="963670F4DD9040C48730388620F53C72">
    <w:name w:val="963670F4DD9040C48730388620F53C72"/>
    <w:rsid w:val="009B1989"/>
  </w:style>
  <w:style w:type="paragraph" w:customStyle="1" w:styleId="5F9933D248814FD6B9F96724C06AC0A5">
    <w:name w:val="5F9933D248814FD6B9F96724C06AC0A5"/>
    <w:rsid w:val="009B1989"/>
  </w:style>
  <w:style w:type="paragraph" w:customStyle="1" w:styleId="FA0F18286557461DB3FE9295B6613071">
    <w:name w:val="FA0F18286557461DB3FE9295B6613071"/>
    <w:rsid w:val="009B1989"/>
  </w:style>
  <w:style w:type="paragraph" w:customStyle="1" w:styleId="706BE90C84254A2092D72EAB270EE9E5">
    <w:name w:val="706BE90C84254A2092D72EAB270EE9E5"/>
    <w:rsid w:val="009B1989"/>
  </w:style>
  <w:style w:type="paragraph" w:customStyle="1" w:styleId="F64ADCA14AF943CDA0A0BFD6B10C3E5F">
    <w:name w:val="F64ADCA14AF943CDA0A0BFD6B10C3E5F"/>
    <w:rsid w:val="009B1989"/>
  </w:style>
  <w:style w:type="paragraph" w:customStyle="1" w:styleId="32EEE384C0614F1D8CFEBF82814691EB">
    <w:name w:val="32EEE384C0614F1D8CFEBF82814691EB"/>
    <w:rsid w:val="009B1989"/>
  </w:style>
  <w:style w:type="paragraph" w:customStyle="1" w:styleId="8F16AD62ECFD471E97853417C8503D8D">
    <w:name w:val="8F16AD62ECFD471E97853417C8503D8D"/>
    <w:rsid w:val="009B1989"/>
  </w:style>
  <w:style w:type="paragraph" w:customStyle="1" w:styleId="037E61A378274BA5A396B573E17B8C09">
    <w:name w:val="037E61A378274BA5A396B573E17B8C09"/>
    <w:rsid w:val="009B1989"/>
  </w:style>
  <w:style w:type="paragraph" w:customStyle="1" w:styleId="02F8275C4E8249FB81F4BAADEB794EA7">
    <w:name w:val="02F8275C4E8249FB81F4BAADEB794EA7"/>
    <w:rsid w:val="009B1989"/>
  </w:style>
  <w:style w:type="paragraph" w:customStyle="1" w:styleId="D6EC56D9F92944A59305A29110973497">
    <w:name w:val="D6EC56D9F92944A59305A29110973497"/>
    <w:rsid w:val="009B1989"/>
  </w:style>
  <w:style w:type="paragraph" w:customStyle="1" w:styleId="41F411EE6C704B6F96E7D390DA7270C4">
    <w:name w:val="41F411EE6C704B6F96E7D390DA7270C4"/>
    <w:rsid w:val="009B1989"/>
  </w:style>
  <w:style w:type="paragraph" w:customStyle="1" w:styleId="A51DB440BBCE44CEACDE7351B011D5B5">
    <w:name w:val="A51DB440BBCE44CEACDE7351B011D5B5"/>
    <w:rsid w:val="009B1989"/>
  </w:style>
  <w:style w:type="paragraph" w:customStyle="1" w:styleId="21A7D2D5CE0D4DCA96FEFFBC6936925D">
    <w:name w:val="21A7D2D5CE0D4DCA96FEFFBC6936925D"/>
    <w:rsid w:val="009B1989"/>
  </w:style>
  <w:style w:type="paragraph" w:customStyle="1" w:styleId="4AA086533A384243ABEF0682A6EE6983">
    <w:name w:val="4AA086533A384243ABEF0682A6EE6983"/>
    <w:rsid w:val="009B1989"/>
  </w:style>
  <w:style w:type="paragraph" w:customStyle="1" w:styleId="9EF8C3A3E4394D16AC1A87CFB891886E">
    <w:name w:val="9EF8C3A3E4394D16AC1A87CFB891886E"/>
    <w:rsid w:val="009B1989"/>
  </w:style>
  <w:style w:type="paragraph" w:customStyle="1" w:styleId="DB32F03CD3E944459ABD772CEFEE7874">
    <w:name w:val="DB32F03CD3E944459ABD772CEFEE7874"/>
    <w:rsid w:val="009B1989"/>
  </w:style>
  <w:style w:type="paragraph" w:customStyle="1" w:styleId="22497A5D1A934B0DA4BCD2CA1DE7FF48">
    <w:name w:val="22497A5D1A934B0DA4BCD2CA1DE7FF48"/>
    <w:rsid w:val="009B1989"/>
  </w:style>
  <w:style w:type="paragraph" w:customStyle="1" w:styleId="91AF1601B57C4C25BE35C8AD4D474C11">
    <w:name w:val="91AF1601B57C4C25BE35C8AD4D474C11"/>
    <w:rsid w:val="009B1989"/>
  </w:style>
  <w:style w:type="paragraph" w:customStyle="1" w:styleId="AE4181624E0A447C97ADA9AF6D65D8FC">
    <w:name w:val="AE4181624E0A447C97ADA9AF6D65D8FC"/>
    <w:rsid w:val="009B1989"/>
  </w:style>
  <w:style w:type="paragraph" w:customStyle="1" w:styleId="859BBDBE246A48FDAE11965CF9629034">
    <w:name w:val="859BBDBE246A48FDAE11965CF9629034"/>
    <w:rsid w:val="009B1989"/>
  </w:style>
  <w:style w:type="paragraph" w:customStyle="1" w:styleId="CBF2ECD5FBBE4DC89479AA8F96BEC042">
    <w:name w:val="CBF2ECD5FBBE4DC89479AA8F96BEC042"/>
    <w:rsid w:val="009B1989"/>
  </w:style>
  <w:style w:type="paragraph" w:customStyle="1" w:styleId="39460E0F26E9448F933038B5A00CF77B">
    <w:name w:val="39460E0F26E9448F933038B5A00CF77B"/>
    <w:rsid w:val="009B1989"/>
  </w:style>
  <w:style w:type="paragraph" w:customStyle="1" w:styleId="549A750D61B34C7B81B5E3B271CB9467">
    <w:name w:val="549A750D61B34C7B81B5E3B271CB9467"/>
    <w:rsid w:val="009B1989"/>
  </w:style>
  <w:style w:type="paragraph" w:customStyle="1" w:styleId="BBB119756ADC462386104A3B86800842">
    <w:name w:val="BBB119756ADC462386104A3B86800842"/>
    <w:rsid w:val="009B1989"/>
  </w:style>
  <w:style w:type="paragraph" w:customStyle="1" w:styleId="3783B7F2CCBD454F840DEFB4D102995C">
    <w:name w:val="3783B7F2CCBD454F840DEFB4D102995C"/>
    <w:rsid w:val="009B1989"/>
  </w:style>
  <w:style w:type="paragraph" w:customStyle="1" w:styleId="E10E4291EFC649D6A699954C3F79C061">
    <w:name w:val="E10E4291EFC649D6A699954C3F79C061"/>
    <w:rsid w:val="009B1989"/>
  </w:style>
  <w:style w:type="paragraph" w:customStyle="1" w:styleId="AF4C2837E83E44ED8368991B1CBBDD44">
    <w:name w:val="AF4C2837E83E44ED8368991B1CBBDD44"/>
    <w:rsid w:val="009B1989"/>
  </w:style>
  <w:style w:type="paragraph" w:customStyle="1" w:styleId="B694AA211552492BA4351D3F2127D59C">
    <w:name w:val="B694AA211552492BA4351D3F2127D59C"/>
    <w:rsid w:val="009B1989"/>
  </w:style>
  <w:style w:type="paragraph" w:customStyle="1" w:styleId="C376868C5B064C769259F6FD9FD8F7C4">
    <w:name w:val="C376868C5B064C769259F6FD9FD8F7C4"/>
    <w:rsid w:val="009B1989"/>
  </w:style>
  <w:style w:type="paragraph" w:customStyle="1" w:styleId="F9E1D611D01142D0B6ADE96CA30F7C3D">
    <w:name w:val="F9E1D611D01142D0B6ADE96CA30F7C3D"/>
    <w:rsid w:val="009B1989"/>
  </w:style>
  <w:style w:type="paragraph" w:customStyle="1" w:styleId="53B5A67B71AE48D5A94FFE99804A6CE6">
    <w:name w:val="53B5A67B71AE48D5A94FFE99804A6CE6"/>
    <w:rsid w:val="009B1989"/>
  </w:style>
  <w:style w:type="paragraph" w:customStyle="1" w:styleId="2F9A1D6813F44D89A730FC510753E5C9">
    <w:name w:val="2F9A1D6813F44D89A730FC510753E5C9"/>
    <w:rsid w:val="009B1989"/>
  </w:style>
  <w:style w:type="paragraph" w:customStyle="1" w:styleId="C4DB57C98C1849F9956D81B0B1623F0E">
    <w:name w:val="C4DB57C98C1849F9956D81B0B1623F0E"/>
    <w:rsid w:val="009B1989"/>
  </w:style>
  <w:style w:type="paragraph" w:customStyle="1" w:styleId="C42682A753E6425999F450E5DF08215F">
    <w:name w:val="C42682A753E6425999F450E5DF08215F"/>
    <w:rsid w:val="009B1989"/>
  </w:style>
  <w:style w:type="paragraph" w:customStyle="1" w:styleId="55613514305342DC8912BFEED4B539FE">
    <w:name w:val="55613514305342DC8912BFEED4B539FE"/>
    <w:rsid w:val="009B1989"/>
  </w:style>
  <w:style w:type="paragraph" w:customStyle="1" w:styleId="6744EDC661C54EE08C31215AD0D9535C">
    <w:name w:val="6744EDC661C54EE08C31215AD0D9535C"/>
    <w:rsid w:val="009B1989"/>
  </w:style>
  <w:style w:type="paragraph" w:customStyle="1" w:styleId="5F80CA666B9B4398A7F678320318B417">
    <w:name w:val="5F80CA666B9B4398A7F678320318B417"/>
    <w:rsid w:val="009B1989"/>
  </w:style>
  <w:style w:type="paragraph" w:customStyle="1" w:styleId="786A37436399406898671633E26B8CA2">
    <w:name w:val="786A37436399406898671633E26B8CA2"/>
    <w:rsid w:val="009B1989"/>
  </w:style>
  <w:style w:type="paragraph" w:customStyle="1" w:styleId="E38BBFB4CC6D4DE197C90D6917BCACAE">
    <w:name w:val="E38BBFB4CC6D4DE197C90D6917BCACAE"/>
    <w:rsid w:val="009B1989"/>
  </w:style>
  <w:style w:type="paragraph" w:customStyle="1" w:styleId="EB5AFB13E14D443CAFB45E7DA5B39BAA">
    <w:name w:val="EB5AFB13E14D443CAFB45E7DA5B39BAA"/>
    <w:rsid w:val="005B7D10"/>
  </w:style>
  <w:style w:type="paragraph" w:customStyle="1" w:styleId="D643D82116EA410EB46B846FE298AA0D">
    <w:name w:val="D643D82116EA410EB46B846FE298AA0D"/>
    <w:rsid w:val="005B7D10"/>
  </w:style>
  <w:style w:type="paragraph" w:customStyle="1" w:styleId="B6C7822FC60A4BC092FB2D5265908293">
    <w:name w:val="B6C7822FC60A4BC092FB2D5265908293"/>
    <w:rsid w:val="005B7D10"/>
  </w:style>
  <w:style w:type="paragraph" w:customStyle="1" w:styleId="219BDAC3782A4DF2A2B10D9D2BD2230F">
    <w:name w:val="219BDAC3782A4DF2A2B10D9D2BD2230F"/>
    <w:rsid w:val="005B7D10"/>
  </w:style>
  <w:style w:type="paragraph" w:customStyle="1" w:styleId="853711BD53A84EE9AA142743459F9C1D">
    <w:name w:val="853711BD53A84EE9AA142743459F9C1D"/>
    <w:rsid w:val="005B7D10"/>
  </w:style>
  <w:style w:type="paragraph" w:customStyle="1" w:styleId="F537A561C4CF47189736002F8E8E2D55">
    <w:name w:val="F537A561C4CF47189736002F8E8E2D55"/>
    <w:rsid w:val="005B7D10"/>
  </w:style>
  <w:style w:type="paragraph" w:customStyle="1" w:styleId="51E46C6D883E42B7B94F2157CCAD312B">
    <w:name w:val="51E46C6D883E42B7B94F2157CCAD312B"/>
    <w:rsid w:val="005B7D10"/>
  </w:style>
  <w:style w:type="paragraph" w:customStyle="1" w:styleId="CA55D2F5C6DF4738B50EC264A45AF4BC">
    <w:name w:val="CA55D2F5C6DF4738B50EC264A45AF4BC"/>
    <w:rsid w:val="005B7D10"/>
  </w:style>
  <w:style w:type="paragraph" w:customStyle="1" w:styleId="B1CE444E34A242888D90ECA0F6BCD18E">
    <w:name w:val="B1CE444E34A242888D90ECA0F6BCD18E"/>
    <w:rsid w:val="005B7D10"/>
  </w:style>
  <w:style w:type="paragraph" w:customStyle="1" w:styleId="B990E40A3A8B46A4BC9BE00FC7574110">
    <w:name w:val="B990E40A3A8B46A4BC9BE00FC7574110"/>
    <w:rsid w:val="005B7D10"/>
  </w:style>
  <w:style w:type="paragraph" w:customStyle="1" w:styleId="5915FA7E2A8F4D22835089B3C5FC665B">
    <w:name w:val="5915FA7E2A8F4D22835089B3C5FC665B"/>
    <w:rsid w:val="005B7D10"/>
  </w:style>
  <w:style w:type="paragraph" w:customStyle="1" w:styleId="223F8B8BCAA245EFA396E9FC29DA693D">
    <w:name w:val="223F8B8BCAA245EFA396E9FC29DA693D"/>
    <w:rsid w:val="005B7D10"/>
  </w:style>
  <w:style w:type="paragraph" w:customStyle="1" w:styleId="5B7BD5DB55AF49A5A2CF8A1D7DDA6EB2">
    <w:name w:val="5B7BD5DB55AF49A5A2CF8A1D7DDA6EB2"/>
    <w:rsid w:val="005B7D10"/>
  </w:style>
  <w:style w:type="paragraph" w:customStyle="1" w:styleId="1AA0043D610B4B8C80F3C6A017843EC7">
    <w:name w:val="1AA0043D610B4B8C80F3C6A017843EC7"/>
    <w:rsid w:val="005B7D10"/>
  </w:style>
  <w:style w:type="paragraph" w:customStyle="1" w:styleId="339B91C7F5914C8DB8DF19445050D41B">
    <w:name w:val="339B91C7F5914C8DB8DF19445050D41B"/>
    <w:rsid w:val="005B7D10"/>
  </w:style>
  <w:style w:type="paragraph" w:customStyle="1" w:styleId="82A7AD79792747009FCE1799ADAAA445">
    <w:name w:val="82A7AD79792747009FCE1799ADAAA445"/>
    <w:rsid w:val="005B7D10"/>
  </w:style>
  <w:style w:type="paragraph" w:customStyle="1" w:styleId="E5970411A01B4A0386998E6FB68FA16D">
    <w:name w:val="E5970411A01B4A0386998E6FB68FA16D"/>
    <w:rsid w:val="005B7D10"/>
  </w:style>
  <w:style w:type="paragraph" w:customStyle="1" w:styleId="DFEABDC020BB45C68380E7625FBCFCE4">
    <w:name w:val="DFEABDC020BB45C68380E7625FBCFCE4"/>
    <w:rsid w:val="005B7D10"/>
  </w:style>
  <w:style w:type="paragraph" w:customStyle="1" w:styleId="7FA0F85A6261438AAE576FAD3395F627">
    <w:name w:val="7FA0F85A6261438AAE576FAD3395F627"/>
    <w:rsid w:val="005B7D10"/>
  </w:style>
  <w:style w:type="paragraph" w:customStyle="1" w:styleId="50528B7A358946FC9E29A390F81A1111">
    <w:name w:val="50528B7A358946FC9E29A390F81A1111"/>
    <w:rsid w:val="005B7D10"/>
  </w:style>
  <w:style w:type="paragraph" w:customStyle="1" w:styleId="C066BBFF624B4304B1E3BE0753817EC7">
    <w:name w:val="C066BBFF624B4304B1E3BE0753817EC7"/>
    <w:rsid w:val="005B7D10"/>
  </w:style>
  <w:style w:type="paragraph" w:customStyle="1" w:styleId="880F494E40084CE7B9FE251A4E9739CD">
    <w:name w:val="880F494E40084CE7B9FE251A4E9739CD"/>
    <w:rsid w:val="005B7D10"/>
  </w:style>
  <w:style w:type="paragraph" w:customStyle="1" w:styleId="74EBD95D778340EF9498AE9411BD5293">
    <w:name w:val="74EBD95D778340EF9498AE9411BD5293"/>
    <w:rsid w:val="005B7D10"/>
  </w:style>
  <w:style w:type="paragraph" w:customStyle="1" w:styleId="8F2A8460EBB04DFE83829267D9B9F990">
    <w:name w:val="8F2A8460EBB04DFE83829267D9B9F990"/>
    <w:rsid w:val="005B7D10"/>
  </w:style>
  <w:style w:type="paragraph" w:customStyle="1" w:styleId="D7820699AE0E435DA2B6F4C1CD6F708F">
    <w:name w:val="D7820699AE0E435DA2B6F4C1CD6F708F"/>
    <w:rsid w:val="005B7D10"/>
  </w:style>
  <w:style w:type="paragraph" w:customStyle="1" w:styleId="E535CD08DB704FAB9D2675261CCFFA0C">
    <w:name w:val="E535CD08DB704FAB9D2675261CCFFA0C"/>
    <w:rsid w:val="005B7D10"/>
  </w:style>
  <w:style w:type="paragraph" w:customStyle="1" w:styleId="072E11DE4546411C90CB5FC182269BF6">
    <w:name w:val="072E11DE4546411C90CB5FC182269BF6"/>
    <w:rsid w:val="005B7D10"/>
  </w:style>
  <w:style w:type="paragraph" w:customStyle="1" w:styleId="16990EB19F3F45F9B7335D03F4F14582">
    <w:name w:val="16990EB19F3F45F9B7335D03F4F14582"/>
    <w:rsid w:val="005B7D10"/>
  </w:style>
  <w:style w:type="paragraph" w:customStyle="1" w:styleId="B211D455F2F040488BDF4D600C921CC0">
    <w:name w:val="B211D455F2F040488BDF4D600C921CC0"/>
    <w:rsid w:val="005B7D10"/>
  </w:style>
  <w:style w:type="paragraph" w:customStyle="1" w:styleId="7A44CD5009D64F26824C9E3B717C330A">
    <w:name w:val="7A44CD5009D64F26824C9E3B717C330A"/>
    <w:rsid w:val="005B7D10"/>
  </w:style>
  <w:style w:type="paragraph" w:customStyle="1" w:styleId="9E974913373D4CF9B8E82F32F729B6F6">
    <w:name w:val="9E974913373D4CF9B8E82F32F729B6F6"/>
    <w:rsid w:val="005B7D10"/>
  </w:style>
  <w:style w:type="paragraph" w:customStyle="1" w:styleId="B77CA95BF9B1411F8874210606F4FD70">
    <w:name w:val="B77CA95BF9B1411F8874210606F4FD70"/>
    <w:rsid w:val="005B7D10"/>
  </w:style>
  <w:style w:type="paragraph" w:customStyle="1" w:styleId="B5378C0D0CBC43F198DF6545C891DAEF">
    <w:name w:val="B5378C0D0CBC43F198DF6545C891DAEF"/>
    <w:rsid w:val="005B7D10"/>
  </w:style>
  <w:style w:type="paragraph" w:customStyle="1" w:styleId="687D10B7D3B641B2A9E9E2F7E25019B0">
    <w:name w:val="687D10B7D3B641B2A9E9E2F7E25019B0"/>
    <w:rsid w:val="005B7D10"/>
  </w:style>
  <w:style w:type="paragraph" w:customStyle="1" w:styleId="DE61026ADFA948B3A89F9FF456C296A0">
    <w:name w:val="DE61026ADFA948B3A89F9FF456C296A0"/>
    <w:rsid w:val="005B7D10"/>
  </w:style>
  <w:style w:type="paragraph" w:customStyle="1" w:styleId="7BBB0A226A2A4A7B9F60B1F7BCD4A6E8">
    <w:name w:val="7BBB0A226A2A4A7B9F60B1F7BCD4A6E8"/>
    <w:rsid w:val="005B7D10"/>
  </w:style>
  <w:style w:type="paragraph" w:customStyle="1" w:styleId="9FA37F33C4664BEBA1FF99F2A7DAD796">
    <w:name w:val="9FA37F33C4664BEBA1FF99F2A7DAD796"/>
    <w:rsid w:val="005B7D10"/>
  </w:style>
  <w:style w:type="paragraph" w:customStyle="1" w:styleId="10096886F43D492A80801FD8216C0CCA">
    <w:name w:val="10096886F43D492A80801FD8216C0CCA"/>
    <w:rsid w:val="005B7D10"/>
  </w:style>
  <w:style w:type="paragraph" w:customStyle="1" w:styleId="EBFE14C515AC4A7291D84043A6BBB4B8">
    <w:name w:val="EBFE14C515AC4A7291D84043A6BBB4B8"/>
    <w:rsid w:val="005B7D10"/>
  </w:style>
  <w:style w:type="paragraph" w:customStyle="1" w:styleId="603C848A7CE64902914F92B755E227D5">
    <w:name w:val="603C848A7CE64902914F92B755E227D5"/>
    <w:rsid w:val="005B7D10"/>
  </w:style>
  <w:style w:type="paragraph" w:customStyle="1" w:styleId="F3D68479285C48FF875D6B3D4B0F99DE">
    <w:name w:val="F3D68479285C48FF875D6B3D4B0F99DE"/>
    <w:rsid w:val="005B7D10"/>
  </w:style>
  <w:style w:type="paragraph" w:customStyle="1" w:styleId="12E9CAE969A542F79D47C7CFA51667E7">
    <w:name w:val="12E9CAE969A542F79D47C7CFA51667E7"/>
    <w:rsid w:val="005B7D10"/>
  </w:style>
  <w:style w:type="paragraph" w:customStyle="1" w:styleId="A20B09A2353F4EB3849BD6DE9E129D8E">
    <w:name w:val="A20B09A2353F4EB3849BD6DE9E129D8E"/>
    <w:rsid w:val="005B7D10"/>
  </w:style>
  <w:style w:type="paragraph" w:customStyle="1" w:styleId="A958E43D43E14280B0CF49911F8D7C07">
    <w:name w:val="A958E43D43E14280B0CF49911F8D7C07"/>
    <w:rsid w:val="005B7D10"/>
  </w:style>
  <w:style w:type="paragraph" w:customStyle="1" w:styleId="FFA9A073544848D5BC34A4C9F197F5DF">
    <w:name w:val="FFA9A073544848D5BC34A4C9F197F5DF"/>
    <w:rsid w:val="005B7D10"/>
  </w:style>
  <w:style w:type="paragraph" w:customStyle="1" w:styleId="3756F9BE5E334419AB7BAE715765C227">
    <w:name w:val="3756F9BE5E334419AB7BAE715765C227"/>
    <w:rsid w:val="005B7D10"/>
  </w:style>
  <w:style w:type="paragraph" w:customStyle="1" w:styleId="8B958AA4143A416C9919D1300E1679ED">
    <w:name w:val="8B958AA4143A416C9919D1300E1679ED"/>
    <w:rsid w:val="005B7D10"/>
  </w:style>
  <w:style w:type="paragraph" w:customStyle="1" w:styleId="8982654AC271448496D3AB083EF8FC95">
    <w:name w:val="8982654AC271448496D3AB083EF8FC95"/>
    <w:rsid w:val="005B7D10"/>
  </w:style>
  <w:style w:type="paragraph" w:customStyle="1" w:styleId="E889B8F5DF1B4F9082E15968949ABBC3">
    <w:name w:val="E889B8F5DF1B4F9082E15968949ABBC3"/>
    <w:rsid w:val="005B7D10"/>
  </w:style>
  <w:style w:type="paragraph" w:customStyle="1" w:styleId="271FAE8844394792870E636EB208CD5A">
    <w:name w:val="271FAE8844394792870E636EB208CD5A"/>
    <w:rsid w:val="005B7D10"/>
  </w:style>
  <w:style w:type="paragraph" w:customStyle="1" w:styleId="1BDCDD982FA24125A705271B91A032DD">
    <w:name w:val="1BDCDD982FA24125A705271B91A032DD"/>
    <w:rsid w:val="005B7D10"/>
  </w:style>
  <w:style w:type="paragraph" w:customStyle="1" w:styleId="A1AE3E3E31E34485A97D0B75BEA86045">
    <w:name w:val="A1AE3E3E31E34485A97D0B75BEA86045"/>
    <w:rsid w:val="005B7D10"/>
  </w:style>
  <w:style w:type="paragraph" w:customStyle="1" w:styleId="C34E3F913B6F4D49A9DE8F128E7243CE">
    <w:name w:val="C34E3F913B6F4D49A9DE8F128E7243CE"/>
    <w:rsid w:val="005B7D10"/>
  </w:style>
  <w:style w:type="paragraph" w:customStyle="1" w:styleId="91B93696D8A64143A9FD7B2F6B93A877">
    <w:name w:val="91B93696D8A64143A9FD7B2F6B93A877"/>
    <w:rsid w:val="005B7D10"/>
  </w:style>
  <w:style w:type="paragraph" w:customStyle="1" w:styleId="ACEE475AD62F4CD295B567304B7070FE">
    <w:name w:val="ACEE475AD62F4CD295B567304B7070FE"/>
    <w:rsid w:val="005B7D10"/>
  </w:style>
  <w:style w:type="paragraph" w:customStyle="1" w:styleId="C14F8251D3D84BF092AA056505C56068">
    <w:name w:val="C14F8251D3D84BF092AA056505C56068"/>
    <w:rsid w:val="005B7D10"/>
  </w:style>
  <w:style w:type="paragraph" w:customStyle="1" w:styleId="3E0A3948F6644E4BA535AEEF30C58367">
    <w:name w:val="3E0A3948F6644E4BA535AEEF30C58367"/>
    <w:rsid w:val="005B7D10"/>
  </w:style>
  <w:style w:type="paragraph" w:customStyle="1" w:styleId="D4E559CCFEE4488F9A84B8D12085D9A5">
    <w:name w:val="D4E559CCFEE4488F9A84B8D12085D9A5"/>
    <w:rsid w:val="005B7D10"/>
  </w:style>
  <w:style w:type="paragraph" w:customStyle="1" w:styleId="682F47EC2DCB4D8691C2765B51ACE16B">
    <w:name w:val="682F47EC2DCB4D8691C2765B51ACE16B"/>
    <w:rsid w:val="005B7D10"/>
  </w:style>
  <w:style w:type="paragraph" w:customStyle="1" w:styleId="488C05F691FC45DC82E1DB2BAF853C58">
    <w:name w:val="488C05F691FC45DC82E1DB2BAF853C58"/>
    <w:rsid w:val="005B7D10"/>
  </w:style>
  <w:style w:type="paragraph" w:customStyle="1" w:styleId="A8F3938FBF3D4959B07B5F8DE8C7AB3C">
    <w:name w:val="A8F3938FBF3D4959B07B5F8DE8C7AB3C"/>
    <w:rsid w:val="005B7D10"/>
  </w:style>
  <w:style w:type="paragraph" w:customStyle="1" w:styleId="7B31F1C674454E8E9D45C2F980D64378">
    <w:name w:val="7B31F1C674454E8E9D45C2F980D64378"/>
    <w:rsid w:val="005B7D10"/>
  </w:style>
  <w:style w:type="paragraph" w:customStyle="1" w:styleId="5F8F282B6FD84B4CAEA166C05F933C6E">
    <w:name w:val="5F8F282B6FD84B4CAEA166C05F933C6E"/>
    <w:rsid w:val="005B7D10"/>
  </w:style>
  <w:style w:type="paragraph" w:customStyle="1" w:styleId="E698AF3AF4714E30B67CC7421FB4AE51">
    <w:name w:val="E698AF3AF4714E30B67CC7421FB4AE51"/>
    <w:rsid w:val="005B7D10"/>
  </w:style>
  <w:style w:type="paragraph" w:customStyle="1" w:styleId="6F7757DB1B8B40C8AE58CB497E3903EB">
    <w:name w:val="6F7757DB1B8B40C8AE58CB497E3903EB"/>
    <w:rsid w:val="005B7D10"/>
  </w:style>
  <w:style w:type="paragraph" w:customStyle="1" w:styleId="E48E3C74755A4A38BE867F0D17AC491E">
    <w:name w:val="E48E3C74755A4A38BE867F0D17AC491E"/>
    <w:rsid w:val="005B7D10"/>
  </w:style>
  <w:style w:type="paragraph" w:customStyle="1" w:styleId="B892AB2F401847F6AF9FCFEF8F4ADFFF">
    <w:name w:val="B892AB2F401847F6AF9FCFEF8F4ADFFF"/>
    <w:rsid w:val="005B7D10"/>
  </w:style>
  <w:style w:type="paragraph" w:customStyle="1" w:styleId="5F4D7FAD21BB43DCB61152968E446B53">
    <w:name w:val="5F4D7FAD21BB43DCB61152968E446B53"/>
    <w:rsid w:val="005B7D10"/>
  </w:style>
  <w:style w:type="paragraph" w:customStyle="1" w:styleId="A7DA902FD1254B32B7B3924492E63343">
    <w:name w:val="A7DA902FD1254B32B7B3924492E63343"/>
    <w:rsid w:val="005B7D10"/>
  </w:style>
  <w:style w:type="paragraph" w:customStyle="1" w:styleId="798C67725E5D43DF8194DDC98A2A888B">
    <w:name w:val="798C67725E5D43DF8194DDC98A2A888B"/>
    <w:rsid w:val="005B7D10"/>
  </w:style>
  <w:style w:type="paragraph" w:customStyle="1" w:styleId="777EB337E43F40EBBE28B658815E726C">
    <w:name w:val="777EB337E43F40EBBE28B658815E726C"/>
    <w:rsid w:val="005B7D10"/>
  </w:style>
  <w:style w:type="paragraph" w:customStyle="1" w:styleId="A11D9288B0434866B08F8D91B5326BFD">
    <w:name w:val="A11D9288B0434866B08F8D91B5326BFD"/>
    <w:rsid w:val="005B7D10"/>
  </w:style>
  <w:style w:type="paragraph" w:customStyle="1" w:styleId="9D947620B37545A9B28A19ACE7150036">
    <w:name w:val="9D947620B37545A9B28A19ACE7150036"/>
    <w:rsid w:val="005B7D10"/>
  </w:style>
  <w:style w:type="paragraph" w:customStyle="1" w:styleId="25A1F18E3BDB4842BD9A846E6C0BEA58">
    <w:name w:val="25A1F18E3BDB4842BD9A846E6C0BEA58"/>
    <w:rsid w:val="005B7D10"/>
  </w:style>
  <w:style w:type="paragraph" w:customStyle="1" w:styleId="A6A02005F9124178BBC6CD22357DC263">
    <w:name w:val="A6A02005F9124178BBC6CD22357DC263"/>
    <w:rsid w:val="005B7D10"/>
  </w:style>
  <w:style w:type="paragraph" w:customStyle="1" w:styleId="09034B6BB58A462AAA1C5695FA42929B">
    <w:name w:val="09034B6BB58A462AAA1C5695FA42929B"/>
    <w:rsid w:val="005B7D10"/>
  </w:style>
  <w:style w:type="paragraph" w:customStyle="1" w:styleId="1DDA2AEF1054493CAF3E9F17EC6AD55A">
    <w:name w:val="1DDA2AEF1054493CAF3E9F17EC6AD55A"/>
    <w:rsid w:val="005B7D10"/>
  </w:style>
  <w:style w:type="paragraph" w:customStyle="1" w:styleId="214D5A9690BD45EBAB36D19417F35F6A">
    <w:name w:val="214D5A9690BD45EBAB36D19417F35F6A"/>
    <w:rsid w:val="005B7D10"/>
  </w:style>
  <w:style w:type="paragraph" w:customStyle="1" w:styleId="D4021B55D7F7470BB2CCC8C846050390">
    <w:name w:val="D4021B55D7F7470BB2CCC8C846050390"/>
    <w:rsid w:val="005B7D10"/>
  </w:style>
  <w:style w:type="paragraph" w:customStyle="1" w:styleId="BFF08141E3BA4AD59D4758F59CDC0358">
    <w:name w:val="BFF08141E3BA4AD59D4758F59CDC0358"/>
    <w:rsid w:val="005B7D10"/>
  </w:style>
  <w:style w:type="paragraph" w:customStyle="1" w:styleId="931D2DE0E7174BB79B95409C31F15DD6">
    <w:name w:val="931D2DE0E7174BB79B95409C31F15DD6"/>
    <w:rsid w:val="005B7D10"/>
  </w:style>
  <w:style w:type="paragraph" w:customStyle="1" w:styleId="330E71A689C64070BF0CD800444BD1B2">
    <w:name w:val="330E71A689C64070BF0CD800444BD1B2"/>
    <w:rsid w:val="005B7D10"/>
  </w:style>
  <w:style w:type="paragraph" w:customStyle="1" w:styleId="2F7EDB92F23447A389D79A0F3881F81B">
    <w:name w:val="2F7EDB92F23447A389D79A0F3881F81B"/>
    <w:rsid w:val="005B7D10"/>
  </w:style>
  <w:style w:type="paragraph" w:customStyle="1" w:styleId="3C75D8ECD0DA44C592E639D43333FFE3">
    <w:name w:val="3C75D8ECD0DA44C592E639D43333FFE3"/>
    <w:rsid w:val="005B7D10"/>
  </w:style>
  <w:style w:type="paragraph" w:customStyle="1" w:styleId="DCDB0928A8174F1C966D4E9F92A076E3">
    <w:name w:val="DCDB0928A8174F1C966D4E9F92A076E3"/>
    <w:rsid w:val="005B7D10"/>
  </w:style>
  <w:style w:type="paragraph" w:customStyle="1" w:styleId="B886668820B341A9B633EBDE4C4F5564">
    <w:name w:val="B886668820B341A9B633EBDE4C4F5564"/>
    <w:rsid w:val="005B7D10"/>
  </w:style>
  <w:style w:type="paragraph" w:customStyle="1" w:styleId="CC6340DB6C1B4662B601F045CAB181C6">
    <w:name w:val="CC6340DB6C1B4662B601F045CAB181C6"/>
    <w:rsid w:val="005B7D10"/>
  </w:style>
  <w:style w:type="paragraph" w:customStyle="1" w:styleId="B438DACAA83A4CBE9096B6E9870E98E7">
    <w:name w:val="B438DACAA83A4CBE9096B6E9870E98E7"/>
    <w:rsid w:val="005B7D10"/>
  </w:style>
  <w:style w:type="paragraph" w:customStyle="1" w:styleId="6388E3E055CD4A63921FD7673FCBD27B">
    <w:name w:val="6388E3E055CD4A63921FD7673FCBD27B"/>
    <w:rsid w:val="005B7D10"/>
  </w:style>
  <w:style w:type="paragraph" w:customStyle="1" w:styleId="6700869F37B8456688C58AD28DCF7092">
    <w:name w:val="6700869F37B8456688C58AD28DCF7092"/>
    <w:rsid w:val="005B7D10"/>
  </w:style>
  <w:style w:type="paragraph" w:customStyle="1" w:styleId="7BD275266116492AA377B967C0309F05">
    <w:name w:val="7BD275266116492AA377B967C0309F05"/>
    <w:rsid w:val="005B7D10"/>
  </w:style>
  <w:style w:type="paragraph" w:customStyle="1" w:styleId="8134024EAADC4AFD834338494ABB2A0E">
    <w:name w:val="8134024EAADC4AFD834338494ABB2A0E"/>
    <w:rsid w:val="005B7D10"/>
  </w:style>
  <w:style w:type="paragraph" w:customStyle="1" w:styleId="A43324A4F269489A81E81167E870E2CB">
    <w:name w:val="A43324A4F269489A81E81167E870E2CB"/>
    <w:rsid w:val="005B7D10"/>
  </w:style>
  <w:style w:type="paragraph" w:customStyle="1" w:styleId="4BBBE486C3B844A982BE948071104242">
    <w:name w:val="4BBBE486C3B844A982BE948071104242"/>
    <w:rsid w:val="005B7D10"/>
  </w:style>
  <w:style w:type="paragraph" w:customStyle="1" w:styleId="5378DB7BD20945B585220233DC3BC6D5">
    <w:name w:val="5378DB7BD20945B585220233DC3BC6D5"/>
    <w:rsid w:val="005B7D10"/>
  </w:style>
  <w:style w:type="paragraph" w:customStyle="1" w:styleId="C20DEBDB931E417E8AB1444CA4110021">
    <w:name w:val="C20DEBDB931E417E8AB1444CA4110021"/>
    <w:rsid w:val="005B7D10"/>
  </w:style>
  <w:style w:type="paragraph" w:customStyle="1" w:styleId="848184F7196847219FA94913707E92A7">
    <w:name w:val="848184F7196847219FA94913707E92A7"/>
    <w:rsid w:val="005B7D10"/>
  </w:style>
  <w:style w:type="paragraph" w:customStyle="1" w:styleId="03CE2C17F58C428D91324198A742A52F">
    <w:name w:val="03CE2C17F58C428D91324198A742A52F"/>
    <w:rsid w:val="005B7D10"/>
  </w:style>
  <w:style w:type="paragraph" w:customStyle="1" w:styleId="6DC39D39B6A74CDA95769F08710BD2BC">
    <w:name w:val="6DC39D39B6A74CDA95769F08710BD2BC"/>
    <w:rsid w:val="005B7D10"/>
  </w:style>
  <w:style w:type="paragraph" w:customStyle="1" w:styleId="A04DEE608A594F0D9F4235ED91335602">
    <w:name w:val="A04DEE608A594F0D9F4235ED91335602"/>
    <w:rsid w:val="005B7D10"/>
  </w:style>
  <w:style w:type="paragraph" w:customStyle="1" w:styleId="C79363703EE74162B98B4ADB2ABBCAF1">
    <w:name w:val="C79363703EE74162B98B4ADB2ABBCAF1"/>
    <w:rsid w:val="005B7D10"/>
  </w:style>
  <w:style w:type="paragraph" w:customStyle="1" w:styleId="C8405D9A44F24DC585480E6904E592CC">
    <w:name w:val="C8405D9A44F24DC585480E6904E592CC"/>
    <w:rsid w:val="005B7D10"/>
  </w:style>
  <w:style w:type="paragraph" w:customStyle="1" w:styleId="023D80F690644554930B2CA9F43FE539">
    <w:name w:val="023D80F690644554930B2CA9F43FE539"/>
    <w:rsid w:val="005B7D10"/>
  </w:style>
  <w:style w:type="paragraph" w:customStyle="1" w:styleId="5F80827C4A4E49D9A6587FF3A1078832">
    <w:name w:val="5F80827C4A4E49D9A6587FF3A1078832"/>
    <w:rsid w:val="005B7D10"/>
  </w:style>
  <w:style w:type="paragraph" w:customStyle="1" w:styleId="ACD41EF56424451CB14F18B80E847455">
    <w:name w:val="ACD41EF56424451CB14F18B80E847455"/>
    <w:rsid w:val="005B7D10"/>
  </w:style>
  <w:style w:type="paragraph" w:customStyle="1" w:styleId="FDE9FFA8D8F849908F1A1A5CCF92FB53">
    <w:name w:val="FDE9FFA8D8F849908F1A1A5CCF92FB53"/>
    <w:rsid w:val="005B7D10"/>
  </w:style>
  <w:style w:type="paragraph" w:customStyle="1" w:styleId="7B63FE3A5A0C4E9EA3D3621FF21AB3E6">
    <w:name w:val="7B63FE3A5A0C4E9EA3D3621FF21AB3E6"/>
    <w:rsid w:val="005B7D10"/>
  </w:style>
  <w:style w:type="paragraph" w:customStyle="1" w:styleId="EA428D6D632E4857BC241A65E030779A">
    <w:name w:val="EA428D6D632E4857BC241A65E030779A"/>
    <w:rsid w:val="005B7D10"/>
  </w:style>
  <w:style w:type="paragraph" w:customStyle="1" w:styleId="BC070BD69E6443559C367B0BD7AD6EE0">
    <w:name w:val="BC070BD69E6443559C367B0BD7AD6EE0"/>
    <w:rsid w:val="005B7D10"/>
  </w:style>
  <w:style w:type="paragraph" w:customStyle="1" w:styleId="864F2A2A035E4C509E874381CD3C38EC">
    <w:name w:val="864F2A2A035E4C509E874381CD3C38EC"/>
    <w:rsid w:val="005B7D10"/>
  </w:style>
  <w:style w:type="paragraph" w:customStyle="1" w:styleId="677EF60107BC4389947360FBFCE84BF3">
    <w:name w:val="677EF60107BC4389947360FBFCE84BF3"/>
    <w:rsid w:val="005B7D10"/>
  </w:style>
  <w:style w:type="paragraph" w:customStyle="1" w:styleId="840CB7C97FC74D3C94A60503C72566C9">
    <w:name w:val="840CB7C97FC74D3C94A60503C72566C9"/>
    <w:rsid w:val="005B7D10"/>
  </w:style>
  <w:style w:type="paragraph" w:customStyle="1" w:styleId="1A3287A1DD994095B807C2CE12EB9D3A">
    <w:name w:val="1A3287A1DD994095B807C2CE12EB9D3A"/>
    <w:rsid w:val="005B7D10"/>
  </w:style>
  <w:style w:type="paragraph" w:customStyle="1" w:styleId="1B84B44E52E34E7D9BC547978193CE75">
    <w:name w:val="1B84B44E52E34E7D9BC547978193CE75"/>
    <w:rsid w:val="005B7D10"/>
  </w:style>
  <w:style w:type="paragraph" w:customStyle="1" w:styleId="7C37C10DFDF24F6EAB2C99AF1CAC08C8">
    <w:name w:val="7C37C10DFDF24F6EAB2C99AF1CAC08C8"/>
    <w:rsid w:val="005B7D10"/>
  </w:style>
  <w:style w:type="paragraph" w:customStyle="1" w:styleId="B53C0CD5238546D18AA5360FB7DF946E">
    <w:name w:val="B53C0CD5238546D18AA5360FB7DF946E"/>
    <w:rsid w:val="005B7D10"/>
  </w:style>
  <w:style w:type="paragraph" w:customStyle="1" w:styleId="AD378895E0CA473CBE3FF288CD0C7974">
    <w:name w:val="AD378895E0CA473CBE3FF288CD0C7974"/>
    <w:rsid w:val="005B7D10"/>
  </w:style>
  <w:style w:type="paragraph" w:customStyle="1" w:styleId="CFEAE9BB5322468094A2BF749170AE40">
    <w:name w:val="CFEAE9BB5322468094A2BF749170AE40"/>
    <w:rsid w:val="005B7D10"/>
  </w:style>
  <w:style w:type="paragraph" w:customStyle="1" w:styleId="13616A6D84A84D7E89E0AFC7CA4DB434">
    <w:name w:val="13616A6D84A84D7E89E0AFC7CA4DB434"/>
    <w:rsid w:val="005B7D10"/>
  </w:style>
  <w:style w:type="paragraph" w:customStyle="1" w:styleId="750566F8EDB047DD8AC247AAA818D619">
    <w:name w:val="750566F8EDB047DD8AC247AAA818D619"/>
    <w:rsid w:val="005B7D10"/>
  </w:style>
  <w:style w:type="paragraph" w:customStyle="1" w:styleId="79091B88D4684966831667016CAD64A6">
    <w:name w:val="79091B88D4684966831667016CAD64A6"/>
    <w:rsid w:val="005B7D10"/>
  </w:style>
  <w:style w:type="paragraph" w:customStyle="1" w:styleId="2EB808EDAA6A47F29AE88CC30D82B03E">
    <w:name w:val="2EB808EDAA6A47F29AE88CC30D82B03E"/>
    <w:rsid w:val="005B7D10"/>
  </w:style>
  <w:style w:type="paragraph" w:customStyle="1" w:styleId="4CBDDAEA978946DEAE77C41A0AFEA9CD">
    <w:name w:val="4CBDDAEA978946DEAE77C41A0AFEA9CD"/>
    <w:rsid w:val="005B7D10"/>
  </w:style>
  <w:style w:type="paragraph" w:customStyle="1" w:styleId="1A4AD2899BFE43F697850B1E26FCC499">
    <w:name w:val="1A4AD2899BFE43F697850B1E26FCC499"/>
    <w:rsid w:val="005B7D10"/>
  </w:style>
  <w:style w:type="paragraph" w:customStyle="1" w:styleId="3DD0B8F80B4441DBAC10B97FE5A521AB">
    <w:name w:val="3DD0B8F80B4441DBAC10B97FE5A521AB"/>
    <w:rsid w:val="005B7D10"/>
  </w:style>
  <w:style w:type="paragraph" w:customStyle="1" w:styleId="1C6348EEE40648EF9FF9B82DC8EC44D0">
    <w:name w:val="1C6348EEE40648EF9FF9B82DC8EC44D0"/>
    <w:rsid w:val="005B7D10"/>
  </w:style>
  <w:style w:type="paragraph" w:customStyle="1" w:styleId="5CA0D69B4BA146AD99429ACFA54ABD8A">
    <w:name w:val="5CA0D69B4BA146AD99429ACFA54ABD8A"/>
    <w:rsid w:val="005B7D10"/>
  </w:style>
  <w:style w:type="paragraph" w:customStyle="1" w:styleId="2DD952CE1BB44A93B033896E39955F93">
    <w:name w:val="2DD952CE1BB44A93B033896E39955F93"/>
    <w:rsid w:val="005B7D10"/>
  </w:style>
  <w:style w:type="paragraph" w:customStyle="1" w:styleId="1EC355B01A9B45D9BB126FC4D899E949">
    <w:name w:val="1EC355B01A9B45D9BB126FC4D899E949"/>
    <w:rsid w:val="005B7D10"/>
  </w:style>
  <w:style w:type="paragraph" w:customStyle="1" w:styleId="F0991A99BD204E0CA0F4CF5901AD2EB7">
    <w:name w:val="F0991A99BD204E0CA0F4CF5901AD2EB7"/>
    <w:rsid w:val="005B7D10"/>
  </w:style>
  <w:style w:type="paragraph" w:customStyle="1" w:styleId="3EB8225ED43A4C9CB627A66909EF3752">
    <w:name w:val="3EB8225ED43A4C9CB627A66909EF3752"/>
    <w:rsid w:val="005B7D10"/>
  </w:style>
  <w:style w:type="paragraph" w:customStyle="1" w:styleId="67AB4153093E42BBBD16BC83B544C35D">
    <w:name w:val="67AB4153093E42BBBD16BC83B544C35D"/>
    <w:rsid w:val="005B7D10"/>
  </w:style>
  <w:style w:type="paragraph" w:customStyle="1" w:styleId="23105101587347E4A96E5DDCD8994984">
    <w:name w:val="23105101587347E4A96E5DDCD8994984"/>
    <w:rsid w:val="005B7D10"/>
  </w:style>
  <w:style w:type="paragraph" w:customStyle="1" w:styleId="009F5299D49B47A8AC097C1F793C8043">
    <w:name w:val="009F5299D49B47A8AC097C1F793C8043"/>
    <w:rsid w:val="005B7D10"/>
  </w:style>
  <w:style w:type="paragraph" w:customStyle="1" w:styleId="5D4E94E38636402481AD400BC3B776AD">
    <w:name w:val="5D4E94E38636402481AD400BC3B776AD"/>
    <w:rsid w:val="005B7D10"/>
  </w:style>
  <w:style w:type="paragraph" w:customStyle="1" w:styleId="D35C330D96424004A7E9FF49E032E2A5">
    <w:name w:val="D35C330D96424004A7E9FF49E032E2A5"/>
    <w:rsid w:val="005B7D10"/>
  </w:style>
  <w:style w:type="paragraph" w:customStyle="1" w:styleId="0B3EDB030A9646B7B84537299C65F6FB">
    <w:name w:val="0B3EDB030A9646B7B84537299C65F6FB"/>
    <w:rsid w:val="005B7D10"/>
  </w:style>
  <w:style w:type="paragraph" w:customStyle="1" w:styleId="3EDFF05A8CCF40B19F1CE634636E86E8">
    <w:name w:val="3EDFF05A8CCF40B19F1CE634636E86E8"/>
    <w:rsid w:val="005B7D10"/>
  </w:style>
  <w:style w:type="paragraph" w:customStyle="1" w:styleId="0ABB3630123B4EA387AB97BEB7BCF04A">
    <w:name w:val="0ABB3630123B4EA387AB97BEB7BCF04A"/>
    <w:rsid w:val="005B7D10"/>
  </w:style>
  <w:style w:type="paragraph" w:customStyle="1" w:styleId="7B6113C4288746A7871C94C91DB283E4">
    <w:name w:val="7B6113C4288746A7871C94C91DB283E4"/>
    <w:rsid w:val="005B7D10"/>
  </w:style>
  <w:style w:type="paragraph" w:customStyle="1" w:styleId="6804B1FCE7124BF0990A0616527864C1">
    <w:name w:val="6804B1FCE7124BF0990A0616527864C1"/>
    <w:rsid w:val="005B7D10"/>
  </w:style>
  <w:style w:type="paragraph" w:customStyle="1" w:styleId="40C8BAF604194D26BC56741E14862C45">
    <w:name w:val="40C8BAF604194D26BC56741E14862C45"/>
    <w:rsid w:val="005B7D10"/>
  </w:style>
  <w:style w:type="paragraph" w:customStyle="1" w:styleId="52227C2B5C2444C195BEE641CBCB05DC">
    <w:name w:val="52227C2B5C2444C195BEE641CBCB05DC"/>
    <w:rsid w:val="005B7D10"/>
  </w:style>
  <w:style w:type="paragraph" w:customStyle="1" w:styleId="E0A5761486D64CAAA17CD58C7CA3E739">
    <w:name w:val="E0A5761486D64CAAA17CD58C7CA3E739"/>
    <w:rsid w:val="005B7D10"/>
  </w:style>
  <w:style w:type="paragraph" w:customStyle="1" w:styleId="4351884646BE48FC915D21A6642E18F6">
    <w:name w:val="4351884646BE48FC915D21A6642E18F6"/>
    <w:rsid w:val="005B7D10"/>
  </w:style>
  <w:style w:type="paragraph" w:customStyle="1" w:styleId="C36168CEBE614AE1816A9091FB7530CF">
    <w:name w:val="C36168CEBE614AE1816A9091FB7530CF"/>
    <w:rsid w:val="005B7D10"/>
  </w:style>
  <w:style w:type="paragraph" w:customStyle="1" w:styleId="5FD84433CCAB4BA59B7C455CE1A62919">
    <w:name w:val="5FD84433CCAB4BA59B7C455CE1A62919"/>
    <w:rsid w:val="005B7D10"/>
  </w:style>
  <w:style w:type="paragraph" w:customStyle="1" w:styleId="FE11B065ACAA4D5FA44E0BE7FAD04FA8">
    <w:name w:val="FE11B065ACAA4D5FA44E0BE7FAD04FA8"/>
    <w:rsid w:val="005B7D10"/>
  </w:style>
  <w:style w:type="paragraph" w:customStyle="1" w:styleId="1975C152B5F24DDBB62554419CE105DA">
    <w:name w:val="1975C152B5F24DDBB62554419CE105DA"/>
    <w:rsid w:val="005B7D10"/>
  </w:style>
  <w:style w:type="paragraph" w:customStyle="1" w:styleId="569F9FF260E744DAB1AB4776F458AA47">
    <w:name w:val="569F9FF260E744DAB1AB4776F458AA47"/>
    <w:rsid w:val="005B7D10"/>
  </w:style>
  <w:style w:type="paragraph" w:customStyle="1" w:styleId="A3020CA8F98B48559AE2CAE302AB4FFE">
    <w:name w:val="A3020CA8F98B48559AE2CAE302AB4FFE"/>
    <w:rsid w:val="005B7D10"/>
  </w:style>
  <w:style w:type="paragraph" w:customStyle="1" w:styleId="C21BEADAE2A74313B8A0E4D4E162B45D">
    <w:name w:val="C21BEADAE2A74313B8A0E4D4E162B45D"/>
    <w:rsid w:val="005B7D10"/>
  </w:style>
  <w:style w:type="paragraph" w:customStyle="1" w:styleId="02D5A9D817E747BA8CB90DE02B74836F">
    <w:name w:val="02D5A9D817E747BA8CB90DE02B74836F"/>
    <w:rsid w:val="005B7D10"/>
  </w:style>
  <w:style w:type="paragraph" w:customStyle="1" w:styleId="5E16F1DA054B424EA68FB56D9F54DE31">
    <w:name w:val="5E16F1DA054B424EA68FB56D9F54DE31"/>
    <w:rsid w:val="005B7D10"/>
  </w:style>
  <w:style w:type="paragraph" w:customStyle="1" w:styleId="F0E759D777164B78925BBCF1F90A18E9">
    <w:name w:val="F0E759D777164B78925BBCF1F90A18E9"/>
    <w:rsid w:val="005B7D10"/>
  </w:style>
  <w:style w:type="paragraph" w:customStyle="1" w:styleId="3327FC9A0FD846B786190963E90DD524">
    <w:name w:val="3327FC9A0FD846B786190963E90DD524"/>
    <w:rsid w:val="005B7D10"/>
  </w:style>
  <w:style w:type="paragraph" w:customStyle="1" w:styleId="B55FFA2575FA490F9BBCE3B3C3D28D9A">
    <w:name w:val="B55FFA2575FA490F9BBCE3B3C3D28D9A"/>
    <w:rsid w:val="005B7D10"/>
  </w:style>
  <w:style w:type="paragraph" w:customStyle="1" w:styleId="D6BC6D2B4B554682B3AB0D25AC591BB4">
    <w:name w:val="D6BC6D2B4B554682B3AB0D25AC591BB4"/>
    <w:rsid w:val="005B7D10"/>
  </w:style>
  <w:style w:type="paragraph" w:customStyle="1" w:styleId="562BFA5589A2496985A984CF92FEDE8B">
    <w:name w:val="562BFA5589A2496985A984CF92FEDE8B"/>
    <w:rsid w:val="005B7D10"/>
  </w:style>
  <w:style w:type="paragraph" w:customStyle="1" w:styleId="281714135B904FD78961E9C91A8EA1FE">
    <w:name w:val="281714135B904FD78961E9C91A8EA1FE"/>
    <w:rsid w:val="005B7D10"/>
  </w:style>
  <w:style w:type="paragraph" w:customStyle="1" w:styleId="693038C3955F46E79D7D6515967A3916">
    <w:name w:val="693038C3955F46E79D7D6515967A3916"/>
    <w:rsid w:val="005B7D10"/>
  </w:style>
  <w:style w:type="paragraph" w:customStyle="1" w:styleId="C452BDB087CA4A418B9B7C9D3B24EE99">
    <w:name w:val="C452BDB087CA4A418B9B7C9D3B24EE99"/>
    <w:rsid w:val="005B7D10"/>
  </w:style>
  <w:style w:type="paragraph" w:customStyle="1" w:styleId="C26708D9D7FB409D9118C9115C4C7946">
    <w:name w:val="C26708D9D7FB409D9118C9115C4C7946"/>
    <w:rsid w:val="005B7D10"/>
  </w:style>
  <w:style w:type="paragraph" w:customStyle="1" w:styleId="85ADD4C8110947FAB9E0E4A6BD87ABDE">
    <w:name w:val="85ADD4C8110947FAB9E0E4A6BD87ABDE"/>
    <w:rsid w:val="005B7D10"/>
  </w:style>
  <w:style w:type="paragraph" w:customStyle="1" w:styleId="25087893CB4A4BC3985D00949235F2E8">
    <w:name w:val="25087893CB4A4BC3985D00949235F2E8"/>
    <w:rsid w:val="005B7D10"/>
  </w:style>
  <w:style w:type="paragraph" w:customStyle="1" w:styleId="84A91749A8104F07B349CC9DD7D2AB75">
    <w:name w:val="84A91749A8104F07B349CC9DD7D2AB75"/>
    <w:rsid w:val="005B7D10"/>
  </w:style>
  <w:style w:type="paragraph" w:customStyle="1" w:styleId="89D390213E824174BC7F5ACE32540338">
    <w:name w:val="89D390213E824174BC7F5ACE32540338"/>
    <w:rsid w:val="005B7D10"/>
  </w:style>
  <w:style w:type="paragraph" w:customStyle="1" w:styleId="E05FB7775408446DA0C6C1EBAC57E8D2">
    <w:name w:val="E05FB7775408446DA0C6C1EBAC57E8D2"/>
    <w:rsid w:val="005B7D10"/>
  </w:style>
  <w:style w:type="paragraph" w:customStyle="1" w:styleId="B1C0481406D34E449FA1FEDA06A47511">
    <w:name w:val="B1C0481406D34E449FA1FEDA06A47511"/>
    <w:rsid w:val="005B7D10"/>
  </w:style>
  <w:style w:type="paragraph" w:customStyle="1" w:styleId="80C1E96DE756480C8241B8C96291A890">
    <w:name w:val="80C1E96DE756480C8241B8C96291A890"/>
    <w:rsid w:val="005B7D10"/>
  </w:style>
  <w:style w:type="paragraph" w:customStyle="1" w:styleId="76E9422A42FB45429A5B0022E10BBA40">
    <w:name w:val="76E9422A42FB45429A5B0022E10BBA40"/>
    <w:rsid w:val="005B7D10"/>
  </w:style>
  <w:style w:type="paragraph" w:customStyle="1" w:styleId="CFB004CC87BB4839B25F7B7ED072BC61">
    <w:name w:val="CFB004CC87BB4839B25F7B7ED072BC61"/>
    <w:rsid w:val="005B7D10"/>
  </w:style>
  <w:style w:type="paragraph" w:customStyle="1" w:styleId="6B8EFCCFDDBE41FEAAFC083256528A8B">
    <w:name w:val="6B8EFCCFDDBE41FEAAFC083256528A8B"/>
    <w:rsid w:val="005B7D10"/>
  </w:style>
  <w:style w:type="paragraph" w:customStyle="1" w:styleId="3295F9DCA4EF47C39F29B6890A38506F">
    <w:name w:val="3295F9DCA4EF47C39F29B6890A38506F"/>
    <w:rsid w:val="005B7D10"/>
  </w:style>
  <w:style w:type="paragraph" w:customStyle="1" w:styleId="F3A85FB9ED5243DFBC7E00B33FA380E9">
    <w:name w:val="F3A85FB9ED5243DFBC7E00B33FA380E9"/>
    <w:rsid w:val="005B7D10"/>
  </w:style>
  <w:style w:type="paragraph" w:customStyle="1" w:styleId="EF08614BFE244183A65265087A6806EE">
    <w:name w:val="EF08614BFE244183A65265087A6806EE"/>
    <w:rsid w:val="005B7D10"/>
  </w:style>
  <w:style w:type="paragraph" w:customStyle="1" w:styleId="FC4AED0132774A8A8B1B0B721B9BD6AF">
    <w:name w:val="FC4AED0132774A8A8B1B0B721B9BD6AF"/>
    <w:rsid w:val="005B7D10"/>
  </w:style>
  <w:style w:type="paragraph" w:customStyle="1" w:styleId="FD7B2ABCBC294E28AF2DF5AC8AE7BA39">
    <w:name w:val="FD7B2ABCBC294E28AF2DF5AC8AE7BA39"/>
    <w:rsid w:val="005B7D10"/>
  </w:style>
  <w:style w:type="paragraph" w:customStyle="1" w:styleId="B00810C423024E0DB15C4B18BA31912C">
    <w:name w:val="B00810C423024E0DB15C4B18BA31912C"/>
    <w:rsid w:val="005B7D10"/>
  </w:style>
  <w:style w:type="paragraph" w:customStyle="1" w:styleId="E363B3FE46764753AEA85564F03FFC17">
    <w:name w:val="E363B3FE46764753AEA85564F03FFC17"/>
    <w:rsid w:val="005B7D10"/>
  </w:style>
  <w:style w:type="paragraph" w:customStyle="1" w:styleId="BAAB04D6821249C1AD433B2FD3D381A9">
    <w:name w:val="BAAB04D6821249C1AD433B2FD3D381A9"/>
    <w:rsid w:val="005B7D10"/>
  </w:style>
  <w:style w:type="paragraph" w:customStyle="1" w:styleId="4CB1FD3525744E0F8CF6960F9C143AEA">
    <w:name w:val="4CB1FD3525744E0F8CF6960F9C143AEA"/>
    <w:rsid w:val="005B7D10"/>
  </w:style>
  <w:style w:type="paragraph" w:customStyle="1" w:styleId="FFADC38D3AA242DF8732D04F7FA0222B">
    <w:name w:val="FFADC38D3AA242DF8732D04F7FA0222B"/>
    <w:rsid w:val="005B7D10"/>
  </w:style>
  <w:style w:type="paragraph" w:customStyle="1" w:styleId="4698F6F73BCF4B46BABBAD221EAE7A8C">
    <w:name w:val="4698F6F73BCF4B46BABBAD221EAE7A8C"/>
    <w:rsid w:val="005B7D10"/>
  </w:style>
  <w:style w:type="paragraph" w:customStyle="1" w:styleId="59760F5F2B1A4832BFE055F6B5296D2C">
    <w:name w:val="59760F5F2B1A4832BFE055F6B5296D2C"/>
    <w:rsid w:val="005B7D10"/>
  </w:style>
  <w:style w:type="paragraph" w:customStyle="1" w:styleId="40B4C6E15D8A4A77A0965F43D4710471">
    <w:name w:val="40B4C6E15D8A4A77A0965F43D4710471"/>
    <w:rsid w:val="005B7D10"/>
  </w:style>
  <w:style w:type="paragraph" w:customStyle="1" w:styleId="71678F06FB3F48F7AC533B95034CDE76">
    <w:name w:val="71678F06FB3F48F7AC533B95034CDE76"/>
    <w:rsid w:val="005B7D10"/>
  </w:style>
  <w:style w:type="paragraph" w:customStyle="1" w:styleId="0CB1A6EC8159414E885BB4051C11F2DA">
    <w:name w:val="0CB1A6EC8159414E885BB4051C11F2DA"/>
    <w:rsid w:val="005B7D10"/>
  </w:style>
  <w:style w:type="paragraph" w:customStyle="1" w:styleId="F5AE5018BC014CE39859805343ED8A7F">
    <w:name w:val="F5AE5018BC014CE39859805343ED8A7F"/>
    <w:rsid w:val="005B7D10"/>
  </w:style>
  <w:style w:type="paragraph" w:customStyle="1" w:styleId="4342240807864F308DC607CA24441A4D">
    <w:name w:val="4342240807864F308DC607CA24441A4D"/>
    <w:rsid w:val="005B7D10"/>
  </w:style>
  <w:style w:type="paragraph" w:customStyle="1" w:styleId="504500B2CC4D4F1883F58BFF7D9064FA">
    <w:name w:val="504500B2CC4D4F1883F58BFF7D9064FA"/>
    <w:rsid w:val="005B7D10"/>
  </w:style>
  <w:style w:type="paragraph" w:customStyle="1" w:styleId="47444F10911F4FB1A7540CE246997FD6">
    <w:name w:val="47444F10911F4FB1A7540CE246997FD6"/>
    <w:rsid w:val="005B7D10"/>
  </w:style>
  <w:style w:type="paragraph" w:customStyle="1" w:styleId="5A73505D588A4148BADC8C85F4AFFBFC">
    <w:name w:val="5A73505D588A4148BADC8C85F4AFFBFC"/>
    <w:rsid w:val="005B7D10"/>
  </w:style>
  <w:style w:type="paragraph" w:customStyle="1" w:styleId="1DF30E7F7D0E459799321723574E1860">
    <w:name w:val="1DF30E7F7D0E459799321723574E1860"/>
    <w:rsid w:val="005B7D10"/>
  </w:style>
  <w:style w:type="paragraph" w:customStyle="1" w:styleId="3D8695336AB1475DAF1586023EE70B52">
    <w:name w:val="3D8695336AB1475DAF1586023EE70B52"/>
    <w:rsid w:val="005B7D10"/>
  </w:style>
  <w:style w:type="paragraph" w:customStyle="1" w:styleId="D269102E372E48C68836B80295D213C7">
    <w:name w:val="D269102E372E48C68836B80295D213C7"/>
    <w:rsid w:val="005B7D10"/>
  </w:style>
  <w:style w:type="paragraph" w:customStyle="1" w:styleId="B2EEAB3497C44B08A9DB1C33D30EEF6D">
    <w:name w:val="B2EEAB3497C44B08A9DB1C33D30EEF6D"/>
    <w:rsid w:val="005B7D10"/>
  </w:style>
  <w:style w:type="paragraph" w:customStyle="1" w:styleId="A1B4CA39D00B441A83EC29F106027449">
    <w:name w:val="A1B4CA39D00B441A83EC29F106027449"/>
    <w:rsid w:val="005B7D10"/>
  </w:style>
  <w:style w:type="paragraph" w:customStyle="1" w:styleId="65917FD4AE0347B98DE5D75407F7E6A6">
    <w:name w:val="65917FD4AE0347B98DE5D75407F7E6A6"/>
    <w:rsid w:val="005B7D10"/>
  </w:style>
  <w:style w:type="paragraph" w:customStyle="1" w:styleId="63128F6259214212AD594322841F2B6E">
    <w:name w:val="63128F6259214212AD594322841F2B6E"/>
    <w:rsid w:val="005B7D10"/>
  </w:style>
  <w:style w:type="paragraph" w:customStyle="1" w:styleId="EDDDD324643841B584FB8F34FD41F389">
    <w:name w:val="EDDDD324643841B584FB8F34FD41F389"/>
    <w:rsid w:val="005B7D10"/>
  </w:style>
  <w:style w:type="paragraph" w:customStyle="1" w:styleId="1C6F153868834FB2979445CF00CCFB2F">
    <w:name w:val="1C6F153868834FB2979445CF00CCFB2F"/>
    <w:rsid w:val="005B7D10"/>
  </w:style>
  <w:style w:type="paragraph" w:customStyle="1" w:styleId="25D8C4F943E54D878620F06BE2D83EDE">
    <w:name w:val="25D8C4F943E54D878620F06BE2D83EDE"/>
    <w:rsid w:val="005B7D10"/>
  </w:style>
  <w:style w:type="paragraph" w:customStyle="1" w:styleId="D395BD4A9AC94E328DCF3240CBC87A4C">
    <w:name w:val="D395BD4A9AC94E328DCF3240CBC87A4C"/>
    <w:rsid w:val="005B7D10"/>
  </w:style>
  <w:style w:type="paragraph" w:customStyle="1" w:styleId="EF9504F227F14C0782E99998C0346D26">
    <w:name w:val="EF9504F227F14C0782E99998C0346D26"/>
    <w:rsid w:val="005B7D10"/>
  </w:style>
  <w:style w:type="paragraph" w:customStyle="1" w:styleId="210F0590BA6A446CBCB57A765CA41402">
    <w:name w:val="210F0590BA6A446CBCB57A765CA41402"/>
    <w:rsid w:val="005B7D10"/>
  </w:style>
  <w:style w:type="paragraph" w:customStyle="1" w:styleId="DAC5CE588CE343BD8813E2454BB7779E">
    <w:name w:val="DAC5CE588CE343BD8813E2454BB7779E"/>
    <w:rsid w:val="005B7D10"/>
  </w:style>
  <w:style w:type="paragraph" w:customStyle="1" w:styleId="53BC5794253C49CDA01FD866DCBF894C">
    <w:name w:val="53BC5794253C49CDA01FD866DCBF894C"/>
    <w:rsid w:val="005B7D10"/>
  </w:style>
  <w:style w:type="paragraph" w:customStyle="1" w:styleId="CD8CC661623743F49B0D199F1ED281FD">
    <w:name w:val="CD8CC661623743F49B0D199F1ED281FD"/>
    <w:rsid w:val="005B7D10"/>
  </w:style>
  <w:style w:type="paragraph" w:customStyle="1" w:styleId="3AD39F121B5F4D169087732F8AF41FDE">
    <w:name w:val="3AD39F121B5F4D169087732F8AF41FDE"/>
    <w:rsid w:val="005B7D10"/>
  </w:style>
  <w:style w:type="paragraph" w:customStyle="1" w:styleId="2C6C2604FC5143BE80EB941EB8ADC968">
    <w:name w:val="2C6C2604FC5143BE80EB941EB8ADC968"/>
    <w:rsid w:val="005B7D10"/>
  </w:style>
  <w:style w:type="paragraph" w:customStyle="1" w:styleId="C83F9A00478149DD9B1BBBD22876D2E8">
    <w:name w:val="C83F9A00478149DD9B1BBBD22876D2E8"/>
    <w:rsid w:val="005B7D10"/>
  </w:style>
  <w:style w:type="paragraph" w:customStyle="1" w:styleId="7F94F7C84EA9492EA0F1805A7CDA7887">
    <w:name w:val="7F94F7C84EA9492EA0F1805A7CDA7887"/>
    <w:rsid w:val="005B7D10"/>
  </w:style>
  <w:style w:type="paragraph" w:customStyle="1" w:styleId="C126B17F675543F7920AC6179B32D119">
    <w:name w:val="C126B17F675543F7920AC6179B32D119"/>
    <w:rsid w:val="005B7D10"/>
  </w:style>
  <w:style w:type="paragraph" w:customStyle="1" w:styleId="8B788685F4BD4338926D5F131AF7DCD3">
    <w:name w:val="8B788685F4BD4338926D5F131AF7DCD3"/>
    <w:rsid w:val="005B7D10"/>
  </w:style>
  <w:style w:type="paragraph" w:customStyle="1" w:styleId="1963BD96093D413190E425F5321988B5">
    <w:name w:val="1963BD96093D413190E425F5321988B5"/>
    <w:rsid w:val="005B7D10"/>
  </w:style>
  <w:style w:type="paragraph" w:customStyle="1" w:styleId="3191C71F6A8F46C0B7973EA545A68C10">
    <w:name w:val="3191C71F6A8F46C0B7973EA545A68C10"/>
    <w:rsid w:val="005B7D10"/>
  </w:style>
  <w:style w:type="paragraph" w:customStyle="1" w:styleId="0A9342CE828943ACB08FB7A0BB199BB7">
    <w:name w:val="0A9342CE828943ACB08FB7A0BB199BB7"/>
    <w:rsid w:val="005B7D10"/>
  </w:style>
  <w:style w:type="paragraph" w:customStyle="1" w:styleId="80383A061AEF4FB3BDCC3EC4620F0B17">
    <w:name w:val="80383A061AEF4FB3BDCC3EC4620F0B17"/>
    <w:rsid w:val="005B7D10"/>
  </w:style>
  <w:style w:type="paragraph" w:customStyle="1" w:styleId="DB072CB45EF64403AC2ED11A3A2E8347">
    <w:name w:val="DB072CB45EF64403AC2ED11A3A2E8347"/>
    <w:rsid w:val="005B7D10"/>
  </w:style>
  <w:style w:type="paragraph" w:customStyle="1" w:styleId="9BE5F266DE894EDCA962BC748289953A">
    <w:name w:val="9BE5F266DE894EDCA962BC748289953A"/>
    <w:rsid w:val="005B7D10"/>
  </w:style>
  <w:style w:type="paragraph" w:customStyle="1" w:styleId="2F69DDFC3AFF486F8F973F93B590ACC4">
    <w:name w:val="2F69DDFC3AFF486F8F973F93B590ACC4"/>
    <w:rsid w:val="005B7D10"/>
  </w:style>
  <w:style w:type="paragraph" w:customStyle="1" w:styleId="1B362C86396B43DFA3EDFA3E32DFEEA6">
    <w:name w:val="1B362C86396B43DFA3EDFA3E32DFEEA6"/>
    <w:rsid w:val="005B7D10"/>
  </w:style>
  <w:style w:type="paragraph" w:customStyle="1" w:styleId="D09829774EB142FBBE78107878362E29">
    <w:name w:val="D09829774EB142FBBE78107878362E29"/>
    <w:rsid w:val="005B7D10"/>
  </w:style>
  <w:style w:type="paragraph" w:customStyle="1" w:styleId="A6B14421C3E245498A42C81256ECE229">
    <w:name w:val="A6B14421C3E245498A42C81256ECE229"/>
    <w:rsid w:val="005B7D10"/>
  </w:style>
  <w:style w:type="paragraph" w:customStyle="1" w:styleId="4C60AE3DD8C34CAAA5184A3F3484E91E">
    <w:name w:val="4C60AE3DD8C34CAAA5184A3F3484E91E"/>
    <w:rsid w:val="005B7D10"/>
  </w:style>
  <w:style w:type="paragraph" w:customStyle="1" w:styleId="621AB9A548DD4B4B88988262BF3A67D1">
    <w:name w:val="621AB9A548DD4B4B88988262BF3A67D1"/>
    <w:rsid w:val="005B7D10"/>
  </w:style>
  <w:style w:type="paragraph" w:customStyle="1" w:styleId="E160F27D024648609BEA6A40BE270FB5">
    <w:name w:val="E160F27D024648609BEA6A40BE270FB5"/>
    <w:rsid w:val="005B7D10"/>
  </w:style>
  <w:style w:type="paragraph" w:customStyle="1" w:styleId="69D202FD0AB645808CF8B544B1D01B20">
    <w:name w:val="69D202FD0AB645808CF8B544B1D01B20"/>
    <w:rsid w:val="00B31FF1"/>
  </w:style>
  <w:style w:type="paragraph" w:customStyle="1" w:styleId="DBDBECF97DF94F79BF44B84F0E7B1B25">
    <w:name w:val="DBDBECF97DF94F79BF44B84F0E7B1B25"/>
    <w:rsid w:val="00B31FF1"/>
  </w:style>
  <w:style w:type="paragraph" w:customStyle="1" w:styleId="ED3B871211E0472A8BA1F3A95DBDCD54">
    <w:name w:val="ED3B871211E0472A8BA1F3A95DBDCD54"/>
    <w:rsid w:val="00B31FF1"/>
  </w:style>
  <w:style w:type="paragraph" w:customStyle="1" w:styleId="CEDF04A166E240EA89A0A9BA1E739955">
    <w:name w:val="CEDF04A166E240EA89A0A9BA1E739955"/>
    <w:rsid w:val="00B31FF1"/>
  </w:style>
  <w:style w:type="paragraph" w:customStyle="1" w:styleId="CA309DA9B57A4C1D9DF764DD7B5D5511">
    <w:name w:val="CA309DA9B57A4C1D9DF764DD7B5D5511"/>
    <w:rsid w:val="00B31FF1"/>
  </w:style>
  <w:style w:type="paragraph" w:customStyle="1" w:styleId="C66FE1F0086C4FE380BFE664F216C3F7">
    <w:name w:val="C66FE1F0086C4FE380BFE664F216C3F7"/>
    <w:rsid w:val="00B31FF1"/>
  </w:style>
  <w:style w:type="paragraph" w:customStyle="1" w:styleId="0E21D62F830841F49E41A45006CCE617">
    <w:name w:val="0E21D62F830841F49E41A45006CCE617"/>
    <w:rsid w:val="00B31FF1"/>
  </w:style>
  <w:style w:type="paragraph" w:customStyle="1" w:styleId="5182A938B1DB436C8F90A19240294213">
    <w:name w:val="5182A938B1DB436C8F90A19240294213"/>
    <w:rsid w:val="00B31FF1"/>
  </w:style>
  <w:style w:type="paragraph" w:customStyle="1" w:styleId="7DC08FDC184243C49E5299324C3D8E38">
    <w:name w:val="7DC08FDC184243C49E5299324C3D8E38"/>
    <w:rsid w:val="00B31FF1"/>
  </w:style>
  <w:style w:type="paragraph" w:customStyle="1" w:styleId="86D8BE6399B54AA6A91A459556AE902E">
    <w:name w:val="86D8BE6399B54AA6A91A459556AE902E"/>
    <w:rsid w:val="00B31FF1"/>
  </w:style>
  <w:style w:type="paragraph" w:customStyle="1" w:styleId="E1A2C73930714983BD9A4BF102D0427E">
    <w:name w:val="E1A2C73930714983BD9A4BF102D0427E"/>
    <w:rsid w:val="00B31FF1"/>
  </w:style>
  <w:style w:type="paragraph" w:customStyle="1" w:styleId="BC6B81E2E4AA47699D1F4DB7EFD0CB6E">
    <w:name w:val="BC6B81E2E4AA47699D1F4DB7EFD0CB6E"/>
    <w:rsid w:val="00B31FF1"/>
  </w:style>
  <w:style w:type="paragraph" w:customStyle="1" w:styleId="94732100746647B2A4E7F7B3EC3EFB98">
    <w:name w:val="94732100746647B2A4E7F7B3EC3EFB98"/>
    <w:rsid w:val="00B31FF1"/>
  </w:style>
  <w:style w:type="paragraph" w:customStyle="1" w:styleId="9F8B5FD2702543B990F1010F6EB1FE0F">
    <w:name w:val="9F8B5FD2702543B990F1010F6EB1FE0F"/>
    <w:rsid w:val="00B31FF1"/>
  </w:style>
  <w:style w:type="paragraph" w:customStyle="1" w:styleId="7B2608ECBB8B4B32B4584AFE05EC2E1A">
    <w:name w:val="7B2608ECBB8B4B32B4584AFE05EC2E1A"/>
    <w:rsid w:val="00B31FF1"/>
  </w:style>
  <w:style w:type="paragraph" w:customStyle="1" w:styleId="1CEF930D97AC4CCEB707EA36DD56D4D4">
    <w:name w:val="1CEF930D97AC4CCEB707EA36DD56D4D4"/>
    <w:rsid w:val="00B31FF1"/>
  </w:style>
  <w:style w:type="paragraph" w:customStyle="1" w:styleId="2A572CF3055A4704B984152A7454132A">
    <w:name w:val="2A572CF3055A4704B984152A7454132A"/>
    <w:rsid w:val="00B31FF1"/>
  </w:style>
  <w:style w:type="paragraph" w:customStyle="1" w:styleId="AFF61F4D792543B7BA6B8DB736D52981">
    <w:name w:val="AFF61F4D792543B7BA6B8DB736D52981"/>
    <w:rsid w:val="00B31FF1"/>
  </w:style>
  <w:style w:type="paragraph" w:customStyle="1" w:styleId="178AD97FD73E4242A9343682B792C88D">
    <w:name w:val="178AD97FD73E4242A9343682B792C88D"/>
    <w:rsid w:val="00B31FF1"/>
  </w:style>
  <w:style w:type="paragraph" w:customStyle="1" w:styleId="06E46E9E3D6E493494E9A9B93E50B92C">
    <w:name w:val="06E46E9E3D6E493494E9A9B93E50B92C"/>
    <w:rsid w:val="00B31FF1"/>
  </w:style>
  <w:style w:type="paragraph" w:customStyle="1" w:styleId="A90135E6A3D44A1EB209BB31F73DE8D8">
    <w:name w:val="A90135E6A3D44A1EB209BB31F73DE8D8"/>
    <w:rsid w:val="00B31FF1"/>
  </w:style>
  <w:style w:type="paragraph" w:customStyle="1" w:styleId="BF841C48FF6145949EC169F16454D990">
    <w:name w:val="BF841C48FF6145949EC169F16454D990"/>
    <w:rsid w:val="00B31FF1"/>
  </w:style>
  <w:style w:type="paragraph" w:customStyle="1" w:styleId="07DC92877CCA496695EAAB444DE76C41">
    <w:name w:val="07DC92877CCA496695EAAB444DE76C41"/>
    <w:rsid w:val="00B31FF1"/>
  </w:style>
  <w:style w:type="paragraph" w:customStyle="1" w:styleId="F382375B71DF498294D939A401C8F213">
    <w:name w:val="F382375B71DF498294D939A401C8F213"/>
    <w:rsid w:val="00B31FF1"/>
  </w:style>
  <w:style w:type="paragraph" w:customStyle="1" w:styleId="8B1DC6A540AC47C282A835FCE73DDEC0">
    <w:name w:val="8B1DC6A540AC47C282A835FCE73DDEC0"/>
    <w:rsid w:val="00B31FF1"/>
  </w:style>
  <w:style w:type="paragraph" w:customStyle="1" w:styleId="3BB6EBBFC8734FC1AEF4D34EE4BDD569">
    <w:name w:val="3BB6EBBFC8734FC1AEF4D34EE4BDD569"/>
    <w:rsid w:val="00B31FF1"/>
  </w:style>
  <w:style w:type="paragraph" w:customStyle="1" w:styleId="695F0E25055E4B77B8D63C12E5D45F05">
    <w:name w:val="695F0E25055E4B77B8D63C12E5D45F05"/>
    <w:rsid w:val="00B31FF1"/>
  </w:style>
  <w:style w:type="paragraph" w:customStyle="1" w:styleId="A1F65FA45A804AACAD46D54F5A2C661B">
    <w:name w:val="A1F65FA45A804AACAD46D54F5A2C661B"/>
    <w:rsid w:val="00B31FF1"/>
  </w:style>
  <w:style w:type="paragraph" w:customStyle="1" w:styleId="4B449686B51049D7AD900D824062FB91">
    <w:name w:val="4B449686B51049D7AD900D824062FB91"/>
    <w:rsid w:val="00B31FF1"/>
  </w:style>
  <w:style w:type="paragraph" w:customStyle="1" w:styleId="368A208E480D4D6D9BC378A8BE4F5582">
    <w:name w:val="368A208E480D4D6D9BC378A8BE4F5582"/>
    <w:rsid w:val="00B31FF1"/>
  </w:style>
  <w:style w:type="paragraph" w:customStyle="1" w:styleId="9B6CF9F845B04895874AA0643FFFE562">
    <w:name w:val="9B6CF9F845B04895874AA0643FFFE562"/>
    <w:rsid w:val="00B31FF1"/>
  </w:style>
  <w:style w:type="paragraph" w:customStyle="1" w:styleId="2778BFF6241D4C848B832D50444B1B94">
    <w:name w:val="2778BFF6241D4C848B832D50444B1B94"/>
    <w:rsid w:val="00B31FF1"/>
  </w:style>
  <w:style w:type="paragraph" w:customStyle="1" w:styleId="68A713C698FD44778FBF7CF85E157A38">
    <w:name w:val="68A713C698FD44778FBF7CF85E157A38"/>
    <w:rsid w:val="00B31FF1"/>
  </w:style>
  <w:style w:type="paragraph" w:customStyle="1" w:styleId="C6A01B2234CB42F7924520F1E4C5F7A9">
    <w:name w:val="C6A01B2234CB42F7924520F1E4C5F7A9"/>
    <w:rsid w:val="00B31FF1"/>
  </w:style>
  <w:style w:type="paragraph" w:customStyle="1" w:styleId="EFB36FCDFFC14708BF443AE5CEEB937F">
    <w:name w:val="EFB36FCDFFC14708BF443AE5CEEB937F"/>
    <w:rsid w:val="00B31FF1"/>
  </w:style>
  <w:style w:type="paragraph" w:customStyle="1" w:styleId="48AFDD0843644B6885CD17765028C00F">
    <w:name w:val="48AFDD0843644B6885CD17765028C00F"/>
    <w:rsid w:val="00B31FF1"/>
  </w:style>
  <w:style w:type="paragraph" w:customStyle="1" w:styleId="F0B43DEC469C4B4792AE4C40D5EAA453">
    <w:name w:val="F0B43DEC469C4B4792AE4C40D5EAA453"/>
    <w:rsid w:val="00B31FF1"/>
  </w:style>
  <w:style w:type="paragraph" w:customStyle="1" w:styleId="26492A5722324D6F968DC4756ABF08F4">
    <w:name w:val="26492A5722324D6F968DC4756ABF08F4"/>
    <w:rsid w:val="00B31FF1"/>
  </w:style>
  <w:style w:type="paragraph" w:customStyle="1" w:styleId="8A3B5D74821A48ACA1FEC7BAA45C1292">
    <w:name w:val="8A3B5D74821A48ACA1FEC7BAA45C1292"/>
    <w:rsid w:val="00B31FF1"/>
  </w:style>
  <w:style w:type="paragraph" w:customStyle="1" w:styleId="DFF37B455E254E419C6C40C58EE060CE">
    <w:name w:val="DFF37B455E254E419C6C40C58EE060CE"/>
    <w:rsid w:val="00B31FF1"/>
  </w:style>
  <w:style w:type="paragraph" w:customStyle="1" w:styleId="91770A5EA8B94775B63862D0A0737521">
    <w:name w:val="91770A5EA8B94775B63862D0A0737521"/>
    <w:rsid w:val="00B31FF1"/>
  </w:style>
  <w:style w:type="paragraph" w:customStyle="1" w:styleId="18CFF52FB4C344748665C2842A048A31">
    <w:name w:val="18CFF52FB4C344748665C2842A048A31"/>
    <w:rsid w:val="00B31FF1"/>
  </w:style>
  <w:style w:type="paragraph" w:customStyle="1" w:styleId="6D18E4B434B84CBE8F187A41664DAD88">
    <w:name w:val="6D18E4B434B84CBE8F187A41664DAD88"/>
    <w:rsid w:val="00B31FF1"/>
  </w:style>
  <w:style w:type="paragraph" w:customStyle="1" w:styleId="4E6E72DD2D0E4478AA4C3F5805E3AB10">
    <w:name w:val="4E6E72DD2D0E4478AA4C3F5805E3AB10"/>
    <w:rsid w:val="00B31FF1"/>
  </w:style>
  <w:style w:type="paragraph" w:customStyle="1" w:styleId="BEE4108292DC4714873B21EBCFF8517E">
    <w:name w:val="BEE4108292DC4714873B21EBCFF8517E"/>
    <w:rsid w:val="00B31FF1"/>
  </w:style>
  <w:style w:type="paragraph" w:customStyle="1" w:styleId="5E8DE84B28C3428CADDDCB4A1D83A876">
    <w:name w:val="5E8DE84B28C3428CADDDCB4A1D83A876"/>
    <w:rsid w:val="00B31FF1"/>
  </w:style>
  <w:style w:type="paragraph" w:customStyle="1" w:styleId="093905BA2AC34EF3BAA7A741C41384D0">
    <w:name w:val="093905BA2AC34EF3BAA7A741C41384D0"/>
    <w:rsid w:val="00B31FF1"/>
  </w:style>
  <w:style w:type="paragraph" w:customStyle="1" w:styleId="E9A7F2052BD645C2B732E8508335D419">
    <w:name w:val="E9A7F2052BD645C2B732E8508335D419"/>
    <w:rsid w:val="00B31FF1"/>
  </w:style>
  <w:style w:type="paragraph" w:customStyle="1" w:styleId="2E7AAB20A7E74E0AB6A5CF73EE3C14B3">
    <w:name w:val="2E7AAB20A7E74E0AB6A5CF73EE3C14B3"/>
    <w:rsid w:val="00B31FF1"/>
  </w:style>
  <w:style w:type="paragraph" w:customStyle="1" w:styleId="0AA89C4D3E3D4085AEA46B855D0D7DC6">
    <w:name w:val="0AA89C4D3E3D4085AEA46B855D0D7DC6"/>
    <w:rsid w:val="00B31FF1"/>
  </w:style>
  <w:style w:type="paragraph" w:customStyle="1" w:styleId="8C9BD789F20A4392A81C2E6F6FC35942">
    <w:name w:val="8C9BD789F20A4392A81C2E6F6FC35942"/>
    <w:rsid w:val="00B31FF1"/>
  </w:style>
  <w:style w:type="paragraph" w:customStyle="1" w:styleId="F65BBB3C441440E9849A95AEAB49F1AD">
    <w:name w:val="F65BBB3C441440E9849A95AEAB49F1AD"/>
    <w:rsid w:val="00B31FF1"/>
  </w:style>
  <w:style w:type="paragraph" w:customStyle="1" w:styleId="8E85A7F24BCE4BE590004549B8F23614">
    <w:name w:val="8E85A7F24BCE4BE590004549B8F23614"/>
    <w:rsid w:val="00B31FF1"/>
  </w:style>
  <w:style w:type="paragraph" w:customStyle="1" w:styleId="3B98E8FBF945402C892E24EC96969A23">
    <w:name w:val="3B98E8FBF945402C892E24EC96969A23"/>
    <w:rsid w:val="00B31FF1"/>
  </w:style>
  <w:style w:type="paragraph" w:customStyle="1" w:styleId="C9A49BDFAEF14177B561EA4CD452F797">
    <w:name w:val="C9A49BDFAEF14177B561EA4CD452F797"/>
    <w:rsid w:val="00B31FF1"/>
  </w:style>
  <w:style w:type="paragraph" w:customStyle="1" w:styleId="B1D32DD17F524CD88EAC6AB289B654D1">
    <w:name w:val="B1D32DD17F524CD88EAC6AB289B654D1"/>
    <w:rsid w:val="00B31FF1"/>
  </w:style>
  <w:style w:type="paragraph" w:customStyle="1" w:styleId="FBC60BD912214D9EB7FD3D1D771B1703">
    <w:name w:val="FBC60BD912214D9EB7FD3D1D771B1703"/>
    <w:rsid w:val="00B31FF1"/>
  </w:style>
  <w:style w:type="paragraph" w:customStyle="1" w:styleId="22365C9B0282424790534FF6F761C43A">
    <w:name w:val="22365C9B0282424790534FF6F761C43A"/>
    <w:rsid w:val="00B31FF1"/>
  </w:style>
  <w:style w:type="paragraph" w:customStyle="1" w:styleId="4E71920A49FE45ABA8607AD98497BF0A">
    <w:name w:val="4E71920A49FE45ABA8607AD98497BF0A"/>
    <w:rsid w:val="00B31FF1"/>
  </w:style>
  <w:style w:type="paragraph" w:customStyle="1" w:styleId="42046B30F99D43C5879CBCBF275FDC63">
    <w:name w:val="42046B30F99D43C5879CBCBF275FDC63"/>
    <w:rsid w:val="00B31FF1"/>
  </w:style>
  <w:style w:type="paragraph" w:customStyle="1" w:styleId="B2A76CEA2A784C0A8BF6C878AA6F2EDA">
    <w:name w:val="B2A76CEA2A784C0A8BF6C878AA6F2EDA"/>
    <w:rsid w:val="00B31FF1"/>
  </w:style>
  <w:style w:type="paragraph" w:customStyle="1" w:styleId="9CCE25D923894F97BE61C42DBDC26E33">
    <w:name w:val="9CCE25D923894F97BE61C42DBDC26E33"/>
    <w:rsid w:val="00B31FF1"/>
  </w:style>
  <w:style w:type="paragraph" w:customStyle="1" w:styleId="0C8F46B53FAC45109E5CC66BAF07C649">
    <w:name w:val="0C8F46B53FAC45109E5CC66BAF07C649"/>
    <w:rsid w:val="00B31FF1"/>
  </w:style>
  <w:style w:type="paragraph" w:customStyle="1" w:styleId="AE378764A99C4BB78BE7A3E029F7E1A0">
    <w:name w:val="AE378764A99C4BB78BE7A3E029F7E1A0"/>
    <w:rsid w:val="00B31FF1"/>
  </w:style>
  <w:style w:type="paragraph" w:customStyle="1" w:styleId="813D3E3DD0B3471E85BAD9E10C0718FC">
    <w:name w:val="813D3E3DD0B3471E85BAD9E10C0718FC"/>
    <w:rsid w:val="00B31FF1"/>
  </w:style>
  <w:style w:type="paragraph" w:customStyle="1" w:styleId="9D91F6ABD47B4AD7869C5E5816C77DDB">
    <w:name w:val="9D91F6ABD47B4AD7869C5E5816C77DDB"/>
    <w:rsid w:val="00B31FF1"/>
  </w:style>
  <w:style w:type="paragraph" w:customStyle="1" w:styleId="EF77B45C1888422880AA041B194A0569">
    <w:name w:val="EF77B45C1888422880AA041B194A0569"/>
    <w:rsid w:val="00B31FF1"/>
  </w:style>
  <w:style w:type="paragraph" w:customStyle="1" w:styleId="61ACEEC21A1B4B7595AA86385636C1B7">
    <w:name w:val="61ACEEC21A1B4B7595AA86385636C1B7"/>
    <w:rsid w:val="00B31FF1"/>
  </w:style>
  <w:style w:type="paragraph" w:customStyle="1" w:styleId="09DC39CC75724C86958ABDD8170F343B">
    <w:name w:val="09DC39CC75724C86958ABDD8170F343B"/>
    <w:rsid w:val="00B31FF1"/>
  </w:style>
  <w:style w:type="paragraph" w:customStyle="1" w:styleId="6D474A273A674B26A55E77891CB6F327">
    <w:name w:val="6D474A273A674B26A55E77891CB6F327"/>
    <w:rsid w:val="00B31FF1"/>
  </w:style>
  <w:style w:type="paragraph" w:customStyle="1" w:styleId="35C9E90CE72F4FB2BF36B77FDF266880">
    <w:name w:val="35C9E90CE72F4FB2BF36B77FDF266880"/>
    <w:rsid w:val="00B31FF1"/>
  </w:style>
  <w:style w:type="paragraph" w:customStyle="1" w:styleId="00488099F38641C4A8728C0BC2B625DE">
    <w:name w:val="00488099F38641C4A8728C0BC2B625DE"/>
    <w:rsid w:val="00B31FF1"/>
  </w:style>
  <w:style w:type="paragraph" w:customStyle="1" w:styleId="1F06F412CA324A01A66D0304BBA96EE8">
    <w:name w:val="1F06F412CA324A01A66D0304BBA96EE8"/>
    <w:rsid w:val="00B31FF1"/>
  </w:style>
  <w:style w:type="paragraph" w:customStyle="1" w:styleId="87C1C96A2E09493EAB317254233CDECA">
    <w:name w:val="87C1C96A2E09493EAB317254233CDECA"/>
    <w:rsid w:val="00B31FF1"/>
  </w:style>
  <w:style w:type="paragraph" w:customStyle="1" w:styleId="BD2E9D8E8E5548108F15B663E38BBBA0">
    <w:name w:val="BD2E9D8E8E5548108F15B663E38BBBA0"/>
    <w:rsid w:val="00B31FF1"/>
  </w:style>
  <w:style w:type="paragraph" w:customStyle="1" w:styleId="A1423621E9584829B1AF01BD0EF03980">
    <w:name w:val="A1423621E9584829B1AF01BD0EF03980"/>
    <w:rsid w:val="00B31FF1"/>
  </w:style>
  <w:style w:type="paragraph" w:customStyle="1" w:styleId="E19CD40D09F34BC7B69AD12DA9F7F9A6">
    <w:name w:val="E19CD40D09F34BC7B69AD12DA9F7F9A6"/>
    <w:rsid w:val="00B31FF1"/>
  </w:style>
  <w:style w:type="paragraph" w:customStyle="1" w:styleId="7A0AD36EA9E14187887553F12CDB7BBB">
    <w:name w:val="7A0AD36EA9E14187887553F12CDB7BBB"/>
    <w:rsid w:val="00B31FF1"/>
  </w:style>
  <w:style w:type="paragraph" w:customStyle="1" w:styleId="7742B2C9F444449D9B6289BE0160C1A6">
    <w:name w:val="7742B2C9F444449D9B6289BE0160C1A6"/>
    <w:rsid w:val="00B31FF1"/>
  </w:style>
  <w:style w:type="paragraph" w:customStyle="1" w:styleId="BCD91C071C3C4A3D95C6D4F87CA9B1DF">
    <w:name w:val="BCD91C071C3C4A3D95C6D4F87CA9B1DF"/>
    <w:rsid w:val="00B31FF1"/>
  </w:style>
  <w:style w:type="paragraph" w:customStyle="1" w:styleId="3349235FAE1F4C9F825DE45371BB609E">
    <w:name w:val="3349235FAE1F4C9F825DE45371BB609E"/>
    <w:rsid w:val="00B31FF1"/>
  </w:style>
  <w:style w:type="paragraph" w:customStyle="1" w:styleId="EE04F39E30A54E22B630F9B63B307EE4">
    <w:name w:val="EE04F39E30A54E22B630F9B63B307EE4"/>
    <w:rsid w:val="00B31FF1"/>
  </w:style>
  <w:style w:type="paragraph" w:customStyle="1" w:styleId="BDEA4385102B4799B9244BA64733A583">
    <w:name w:val="BDEA4385102B4799B9244BA64733A583"/>
    <w:rsid w:val="00B31FF1"/>
  </w:style>
  <w:style w:type="paragraph" w:customStyle="1" w:styleId="9DB3FF3374074B268519C562D2705018">
    <w:name w:val="9DB3FF3374074B268519C562D2705018"/>
    <w:rsid w:val="00B31FF1"/>
  </w:style>
  <w:style w:type="paragraph" w:customStyle="1" w:styleId="AFB4D051226546B3A6DF3960FAFDDAF0">
    <w:name w:val="AFB4D051226546B3A6DF3960FAFDDAF0"/>
    <w:rsid w:val="00B31FF1"/>
  </w:style>
  <w:style w:type="paragraph" w:customStyle="1" w:styleId="40296FEE4355416CA857E6EFBBDE9DA9">
    <w:name w:val="40296FEE4355416CA857E6EFBBDE9DA9"/>
    <w:rsid w:val="00B31FF1"/>
  </w:style>
  <w:style w:type="paragraph" w:customStyle="1" w:styleId="90ADD0CBC15C423FBD9EC7B1E2803C28">
    <w:name w:val="90ADD0CBC15C423FBD9EC7B1E2803C28"/>
    <w:rsid w:val="00B31FF1"/>
  </w:style>
  <w:style w:type="paragraph" w:customStyle="1" w:styleId="2C7A6C23574C4D1AA4B91D62A665E60B">
    <w:name w:val="2C7A6C23574C4D1AA4B91D62A665E60B"/>
    <w:rsid w:val="00B31FF1"/>
  </w:style>
  <w:style w:type="paragraph" w:customStyle="1" w:styleId="4C8DE8370B5548C9A9B504D5B153C614">
    <w:name w:val="4C8DE8370B5548C9A9B504D5B153C614"/>
    <w:rsid w:val="00B31FF1"/>
  </w:style>
  <w:style w:type="paragraph" w:customStyle="1" w:styleId="2AD7DD5E95BD42A28367BA7D04DD9DF7">
    <w:name w:val="2AD7DD5E95BD42A28367BA7D04DD9DF7"/>
    <w:rsid w:val="00B31FF1"/>
  </w:style>
  <w:style w:type="paragraph" w:customStyle="1" w:styleId="052DC9C0C5D44A8889E87BB2479D0E24">
    <w:name w:val="052DC9C0C5D44A8889E87BB2479D0E24"/>
    <w:rsid w:val="00B31FF1"/>
  </w:style>
  <w:style w:type="paragraph" w:customStyle="1" w:styleId="BA6904000912483F8E90BA86D94C1570">
    <w:name w:val="BA6904000912483F8E90BA86D94C1570"/>
    <w:rsid w:val="00B31FF1"/>
  </w:style>
  <w:style w:type="paragraph" w:customStyle="1" w:styleId="BFEA71F0C7EB43298CA6F58B3C60C736">
    <w:name w:val="BFEA71F0C7EB43298CA6F58B3C60C736"/>
    <w:rsid w:val="00B31FF1"/>
  </w:style>
  <w:style w:type="paragraph" w:customStyle="1" w:styleId="5D1638A60980473197237AE6009CB1D3">
    <w:name w:val="5D1638A60980473197237AE6009CB1D3"/>
    <w:rsid w:val="00B31FF1"/>
  </w:style>
  <w:style w:type="paragraph" w:customStyle="1" w:styleId="01D43664F3054E82A12ACD25C92E6C9C">
    <w:name w:val="01D43664F3054E82A12ACD25C92E6C9C"/>
    <w:rsid w:val="00B31FF1"/>
  </w:style>
  <w:style w:type="paragraph" w:customStyle="1" w:styleId="503ED9395498404293E9C3C5A0877CBC">
    <w:name w:val="503ED9395498404293E9C3C5A0877CBC"/>
    <w:rsid w:val="00B31FF1"/>
  </w:style>
  <w:style w:type="paragraph" w:customStyle="1" w:styleId="29AED79682884D479556272FFED5AC43">
    <w:name w:val="29AED79682884D479556272FFED5AC43"/>
    <w:rsid w:val="00B31FF1"/>
  </w:style>
  <w:style w:type="paragraph" w:customStyle="1" w:styleId="5614148B90A4480389BE5C16812B6B25">
    <w:name w:val="5614148B90A4480389BE5C16812B6B25"/>
    <w:rsid w:val="00B31FF1"/>
  </w:style>
  <w:style w:type="paragraph" w:customStyle="1" w:styleId="CECD61F7CF3041A2BCE622A6AA62FAC7">
    <w:name w:val="CECD61F7CF3041A2BCE622A6AA62FAC7"/>
    <w:rsid w:val="00B31FF1"/>
  </w:style>
  <w:style w:type="paragraph" w:customStyle="1" w:styleId="4CA95AE984EE45F68C4FFF98CD0C8012">
    <w:name w:val="4CA95AE984EE45F68C4FFF98CD0C8012"/>
    <w:rsid w:val="00B31FF1"/>
  </w:style>
  <w:style w:type="paragraph" w:customStyle="1" w:styleId="9C12D79232154EB1A824B8D5935BD2D9">
    <w:name w:val="9C12D79232154EB1A824B8D5935BD2D9"/>
    <w:rsid w:val="00B31FF1"/>
  </w:style>
  <w:style w:type="paragraph" w:customStyle="1" w:styleId="5D21417679A54C6EB6C0706DCB9FB11E">
    <w:name w:val="5D21417679A54C6EB6C0706DCB9FB11E"/>
    <w:rsid w:val="00B31FF1"/>
  </w:style>
  <w:style w:type="paragraph" w:customStyle="1" w:styleId="EB4322C9CE32415695F77EA62875219D">
    <w:name w:val="EB4322C9CE32415695F77EA62875219D"/>
    <w:rsid w:val="00B31FF1"/>
  </w:style>
  <w:style w:type="paragraph" w:customStyle="1" w:styleId="D2F72884E2AA4E2F9BAEE8A84312154E">
    <w:name w:val="D2F72884E2AA4E2F9BAEE8A84312154E"/>
    <w:rsid w:val="00B31FF1"/>
  </w:style>
  <w:style w:type="paragraph" w:customStyle="1" w:styleId="61F4A33B572C4322B071C34C4C4FA710">
    <w:name w:val="61F4A33B572C4322B071C34C4C4FA710"/>
    <w:rsid w:val="00B31FF1"/>
  </w:style>
  <w:style w:type="paragraph" w:customStyle="1" w:styleId="B7E4B15BD80E44B1A3F77131C6318DDF">
    <w:name w:val="B7E4B15BD80E44B1A3F77131C6318DDF"/>
    <w:rsid w:val="00B31FF1"/>
  </w:style>
  <w:style w:type="paragraph" w:customStyle="1" w:styleId="A580F4FE274D48288C36893FB4BB692B">
    <w:name w:val="A580F4FE274D48288C36893FB4BB692B"/>
    <w:rsid w:val="00B31FF1"/>
  </w:style>
  <w:style w:type="paragraph" w:customStyle="1" w:styleId="2B833FDA34EB4CA1B5B64DEE0D51190B">
    <w:name w:val="2B833FDA34EB4CA1B5B64DEE0D51190B"/>
    <w:rsid w:val="00B31FF1"/>
  </w:style>
  <w:style w:type="paragraph" w:customStyle="1" w:styleId="12B6880B0DED4DA892ADC3ADCB38D836">
    <w:name w:val="12B6880B0DED4DA892ADC3ADCB38D836"/>
    <w:rsid w:val="00B31FF1"/>
  </w:style>
  <w:style w:type="paragraph" w:customStyle="1" w:styleId="1763E29EB3E447969DCDEE0B90A170F4">
    <w:name w:val="1763E29EB3E447969DCDEE0B90A170F4"/>
    <w:rsid w:val="00B31FF1"/>
  </w:style>
  <w:style w:type="paragraph" w:customStyle="1" w:styleId="D519533AF7C24B418A98DCFFFC1EE70D">
    <w:name w:val="D519533AF7C24B418A98DCFFFC1EE70D"/>
    <w:rsid w:val="00B31FF1"/>
  </w:style>
  <w:style w:type="paragraph" w:customStyle="1" w:styleId="BD31E93CEE0D4A77AE6C254970468B96">
    <w:name w:val="BD31E93CEE0D4A77AE6C254970468B96"/>
    <w:rsid w:val="00B31FF1"/>
  </w:style>
  <w:style w:type="paragraph" w:customStyle="1" w:styleId="974D57E0938642E88C0AE2B263600315">
    <w:name w:val="974D57E0938642E88C0AE2B263600315"/>
    <w:rsid w:val="00B31FF1"/>
  </w:style>
  <w:style w:type="paragraph" w:customStyle="1" w:styleId="74935FD59E31497BB49060ABED02BDCB">
    <w:name w:val="74935FD59E31497BB49060ABED02BDCB"/>
    <w:rsid w:val="00B31FF1"/>
  </w:style>
  <w:style w:type="paragraph" w:customStyle="1" w:styleId="F046D4E6F1CE491484442943D87CFE5F">
    <w:name w:val="F046D4E6F1CE491484442943D87CFE5F"/>
    <w:rsid w:val="00B31FF1"/>
  </w:style>
  <w:style w:type="paragraph" w:customStyle="1" w:styleId="ADC22F87B4964754A2D1A262B6E19457">
    <w:name w:val="ADC22F87B4964754A2D1A262B6E19457"/>
    <w:rsid w:val="00B31FF1"/>
  </w:style>
  <w:style w:type="paragraph" w:customStyle="1" w:styleId="4C9BC3A5E21F4E18A9FA0D50FA6AF33E">
    <w:name w:val="4C9BC3A5E21F4E18A9FA0D50FA6AF33E"/>
    <w:rsid w:val="00B31FF1"/>
  </w:style>
  <w:style w:type="paragraph" w:customStyle="1" w:styleId="ACA0F9EF48864E3AB280D728E8B46A5C">
    <w:name w:val="ACA0F9EF48864E3AB280D728E8B46A5C"/>
    <w:rsid w:val="00B31FF1"/>
  </w:style>
  <w:style w:type="paragraph" w:customStyle="1" w:styleId="44742395F3DA4A7483111CD72197E4E7">
    <w:name w:val="44742395F3DA4A7483111CD72197E4E7"/>
    <w:rsid w:val="00B31FF1"/>
  </w:style>
  <w:style w:type="paragraph" w:customStyle="1" w:styleId="218B405D649A4098889A569E89723A11">
    <w:name w:val="218B405D649A4098889A569E89723A11"/>
    <w:rsid w:val="00B31FF1"/>
  </w:style>
  <w:style w:type="paragraph" w:customStyle="1" w:styleId="E1EB88A298A642E8BBED63D7326177D7">
    <w:name w:val="E1EB88A298A642E8BBED63D7326177D7"/>
    <w:rsid w:val="00B31FF1"/>
  </w:style>
  <w:style w:type="paragraph" w:customStyle="1" w:styleId="7B29ED611D184E4084AD624A98BD98BC">
    <w:name w:val="7B29ED611D184E4084AD624A98BD98BC"/>
    <w:rsid w:val="00B31FF1"/>
  </w:style>
  <w:style w:type="paragraph" w:customStyle="1" w:styleId="1973427ADC994C6F8C53CFAAF7EE9AA7">
    <w:name w:val="1973427ADC994C6F8C53CFAAF7EE9AA7"/>
    <w:rsid w:val="00B31FF1"/>
  </w:style>
  <w:style w:type="paragraph" w:customStyle="1" w:styleId="95E01F8CF41B46DF866330CD66276BAE">
    <w:name w:val="95E01F8CF41B46DF866330CD66276BAE"/>
    <w:rsid w:val="00B31FF1"/>
  </w:style>
  <w:style w:type="paragraph" w:customStyle="1" w:styleId="066446C104964FE2985BA5CEA639B235">
    <w:name w:val="066446C104964FE2985BA5CEA639B235"/>
    <w:rsid w:val="00B31FF1"/>
  </w:style>
  <w:style w:type="paragraph" w:customStyle="1" w:styleId="79EF0B9E8E3143689EABB656743127CA">
    <w:name w:val="79EF0B9E8E3143689EABB656743127CA"/>
    <w:rsid w:val="00B31FF1"/>
  </w:style>
  <w:style w:type="paragraph" w:customStyle="1" w:styleId="EE3C1CAF7B5B4033BCCBE12DBD149A9F">
    <w:name w:val="EE3C1CAF7B5B4033BCCBE12DBD149A9F"/>
    <w:rsid w:val="00B31FF1"/>
  </w:style>
  <w:style w:type="paragraph" w:customStyle="1" w:styleId="582A800612924B2884879B02517C1DED">
    <w:name w:val="582A800612924B2884879B02517C1DED"/>
    <w:rsid w:val="00B31FF1"/>
  </w:style>
  <w:style w:type="paragraph" w:customStyle="1" w:styleId="01D35CD234854E9DBFE75CE0515AFBBD">
    <w:name w:val="01D35CD234854E9DBFE75CE0515AFBBD"/>
    <w:rsid w:val="00B31FF1"/>
  </w:style>
  <w:style w:type="paragraph" w:customStyle="1" w:styleId="CF83B949373349A4849DA42C55BB0B74">
    <w:name w:val="CF83B949373349A4849DA42C55BB0B74"/>
    <w:rsid w:val="00B31FF1"/>
  </w:style>
  <w:style w:type="paragraph" w:customStyle="1" w:styleId="A98DDEF4342D4B478ADE051860A3E240">
    <w:name w:val="A98DDEF4342D4B478ADE051860A3E240"/>
    <w:rsid w:val="00B31FF1"/>
  </w:style>
  <w:style w:type="paragraph" w:customStyle="1" w:styleId="57C4D4966A3A4FE6814E855C8BB27AAA">
    <w:name w:val="57C4D4966A3A4FE6814E855C8BB27AAA"/>
    <w:rsid w:val="00B31FF1"/>
  </w:style>
  <w:style w:type="paragraph" w:customStyle="1" w:styleId="363A3A2FA3644FED868FE104825BA50C">
    <w:name w:val="363A3A2FA3644FED868FE104825BA50C"/>
    <w:rsid w:val="00B31FF1"/>
  </w:style>
  <w:style w:type="paragraph" w:customStyle="1" w:styleId="83071260B7CE4F8FA6354E6BEB680E6B">
    <w:name w:val="83071260B7CE4F8FA6354E6BEB680E6B"/>
    <w:rsid w:val="00B31FF1"/>
  </w:style>
  <w:style w:type="paragraph" w:customStyle="1" w:styleId="4310AA69D54343B58B59A30D9C58293D">
    <w:name w:val="4310AA69D54343B58B59A30D9C58293D"/>
    <w:rsid w:val="00B31FF1"/>
  </w:style>
  <w:style w:type="paragraph" w:customStyle="1" w:styleId="A64CAFE5EAA84486AC13EBF59F8A4C36">
    <w:name w:val="A64CAFE5EAA84486AC13EBF59F8A4C36"/>
    <w:rsid w:val="00B31FF1"/>
  </w:style>
  <w:style w:type="paragraph" w:customStyle="1" w:styleId="286EF0E6564C48CFB0757921407548BD">
    <w:name w:val="286EF0E6564C48CFB0757921407548BD"/>
    <w:rsid w:val="00B31FF1"/>
  </w:style>
  <w:style w:type="paragraph" w:customStyle="1" w:styleId="637C866139ED44AD8FC598EF4C44722A">
    <w:name w:val="637C866139ED44AD8FC598EF4C44722A"/>
    <w:rsid w:val="00B31FF1"/>
  </w:style>
  <w:style w:type="paragraph" w:customStyle="1" w:styleId="210A9F02438A4531AD6744E27AC39156">
    <w:name w:val="210A9F02438A4531AD6744E27AC39156"/>
    <w:rsid w:val="00B31FF1"/>
  </w:style>
  <w:style w:type="paragraph" w:customStyle="1" w:styleId="6D38ED3B11AA4F87A6240682142A9696">
    <w:name w:val="6D38ED3B11AA4F87A6240682142A9696"/>
    <w:rsid w:val="00B31FF1"/>
  </w:style>
  <w:style w:type="paragraph" w:customStyle="1" w:styleId="DD14A87AD2884E13935FB0C58B78880A">
    <w:name w:val="DD14A87AD2884E13935FB0C58B78880A"/>
    <w:rsid w:val="00B31FF1"/>
  </w:style>
  <w:style w:type="paragraph" w:customStyle="1" w:styleId="27E4CAD967224133A1C96CC7697E9BA4">
    <w:name w:val="27E4CAD967224133A1C96CC7697E9BA4"/>
    <w:rsid w:val="00B31FF1"/>
  </w:style>
  <w:style w:type="paragraph" w:customStyle="1" w:styleId="348A6791ABC84D4380F922998C60A02C">
    <w:name w:val="348A6791ABC84D4380F922998C60A02C"/>
    <w:rsid w:val="00B31FF1"/>
  </w:style>
  <w:style w:type="paragraph" w:customStyle="1" w:styleId="88189297A8634521987549AB2B9E9269">
    <w:name w:val="88189297A8634521987549AB2B9E9269"/>
    <w:rsid w:val="00B31FF1"/>
  </w:style>
  <w:style w:type="paragraph" w:customStyle="1" w:styleId="823174EC93204F22BD536DC4012AC3E4">
    <w:name w:val="823174EC93204F22BD536DC4012AC3E4"/>
    <w:rsid w:val="00B31FF1"/>
  </w:style>
  <w:style w:type="paragraph" w:customStyle="1" w:styleId="59412BF7F17E4361B542317CA0289D75">
    <w:name w:val="59412BF7F17E4361B542317CA0289D75"/>
    <w:rsid w:val="00B31FF1"/>
  </w:style>
  <w:style w:type="paragraph" w:customStyle="1" w:styleId="803C78FD78C3478A8C0C17CBE1C5DEA0">
    <w:name w:val="803C78FD78C3478A8C0C17CBE1C5DEA0"/>
    <w:rsid w:val="00B31FF1"/>
  </w:style>
  <w:style w:type="paragraph" w:customStyle="1" w:styleId="2E28B2E11943457186750DEA7FE6911D">
    <w:name w:val="2E28B2E11943457186750DEA7FE6911D"/>
    <w:rsid w:val="00B31FF1"/>
  </w:style>
  <w:style w:type="paragraph" w:customStyle="1" w:styleId="C10D970EAADE4E3B99E9640CEC558BDE">
    <w:name w:val="C10D970EAADE4E3B99E9640CEC558BDE"/>
    <w:rsid w:val="00B31FF1"/>
  </w:style>
  <w:style w:type="paragraph" w:customStyle="1" w:styleId="943D77401F1D4153A1FD8EA6857354F6">
    <w:name w:val="943D77401F1D4153A1FD8EA6857354F6"/>
    <w:rsid w:val="00B31FF1"/>
  </w:style>
  <w:style w:type="paragraph" w:customStyle="1" w:styleId="D4D54499B0B14822A45A1DDC901394D1">
    <w:name w:val="D4D54499B0B14822A45A1DDC901394D1"/>
    <w:rsid w:val="00B31FF1"/>
  </w:style>
  <w:style w:type="paragraph" w:customStyle="1" w:styleId="303CF4C19A644AF29B2F2E1A5408B031">
    <w:name w:val="303CF4C19A644AF29B2F2E1A5408B031"/>
    <w:rsid w:val="00B31FF1"/>
  </w:style>
  <w:style w:type="paragraph" w:customStyle="1" w:styleId="7E6CCDD9B2F84D6CA4FDC1DE6733E99C">
    <w:name w:val="7E6CCDD9B2F84D6CA4FDC1DE6733E99C"/>
    <w:rsid w:val="00B31FF1"/>
  </w:style>
  <w:style w:type="paragraph" w:customStyle="1" w:styleId="FC16A6F496274A54ADB211C27C2E5169">
    <w:name w:val="FC16A6F496274A54ADB211C27C2E5169"/>
    <w:rsid w:val="00B31FF1"/>
  </w:style>
  <w:style w:type="paragraph" w:customStyle="1" w:styleId="E29FE59C11364F1C9B7D92E713129558">
    <w:name w:val="E29FE59C11364F1C9B7D92E713129558"/>
    <w:rsid w:val="00B31FF1"/>
  </w:style>
  <w:style w:type="paragraph" w:customStyle="1" w:styleId="FF4E7F42472E44D49A100E826C127160">
    <w:name w:val="FF4E7F42472E44D49A100E826C127160"/>
    <w:rsid w:val="00B31FF1"/>
  </w:style>
  <w:style w:type="paragraph" w:customStyle="1" w:styleId="0A1A32453F724526AAF0BCEF0A74F8D3">
    <w:name w:val="0A1A32453F724526AAF0BCEF0A74F8D3"/>
    <w:rsid w:val="00B31FF1"/>
  </w:style>
  <w:style w:type="paragraph" w:customStyle="1" w:styleId="D896E8A3A6584144BF6C8305F429947E">
    <w:name w:val="D896E8A3A6584144BF6C8305F429947E"/>
    <w:rsid w:val="00B31FF1"/>
  </w:style>
  <w:style w:type="paragraph" w:customStyle="1" w:styleId="76F693D6EE3449B58BF333DBA0166935">
    <w:name w:val="76F693D6EE3449B58BF333DBA0166935"/>
    <w:rsid w:val="00B31FF1"/>
  </w:style>
  <w:style w:type="paragraph" w:customStyle="1" w:styleId="9CB980ED6B96443CAEF73A20D6C4BBC1">
    <w:name w:val="9CB980ED6B96443CAEF73A20D6C4BBC1"/>
    <w:rsid w:val="00B31F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b8ee0de-75aa-4440-9858-5a43bcaa7c1a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E5970AA5ABF240A993880531553FC4" ma:contentTypeVersion="5" ma:contentTypeDescription="Create a new document." ma:contentTypeScope="" ma:versionID="83b20127d4e88eebf9692cfd32a7d099">
  <xsd:schema xmlns:xsd="http://www.w3.org/2001/XMLSchema" xmlns:xs="http://www.w3.org/2001/XMLSchema" xmlns:p="http://schemas.microsoft.com/office/2006/metadata/properties" xmlns:ns2="68366cc2-5ecd-4e44-abbc-ff0b0ea7cdb0" xmlns:ns3="5b8ee0de-75aa-4440-9858-5a43bcaa7c1a" targetNamespace="http://schemas.microsoft.com/office/2006/metadata/properties" ma:root="true" ma:fieldsID="9f27b8f837073d52f82d627b5903a972" ns2:_="" ns3:_="">
    <xsd:import namespace="68366cc2-5ecd-4e44-abbc-ff0b0ea7cdb0"/>
    <xsd:import namespace="5b8ee0de-75aa-4440-9858-5a43bcaa7c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66cc2-5ecd-4e44-abbc-ff0b0ea7cd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ee0de-75aa-4440-9858-5a43bcaa7c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02F46-D793-4CED-9D51-8F3816A3D1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644D18-370E-47DB-8D3A-A51F2CF2DB34}">
  <ds:schemaRefs>
    <ds:schemaRef ds:uri="http://schemas.microsoft.com/office/2006/metadata/properties"/>
    <ds:schemaRef ds:uri="http://schemas.microsoft.com/office/infopath/2007/PartnerControls"/>
    <ds:schemaRef ds:uri="5b8ee0de-75aa-4440-9858-5a43bcaa7c1a"/>
  </ds:schemaRefs>
</ds:datastoreItem>
</file>

<file path=customXml/itemProps3.xml><?xml version="1.0" encoding="utf-8"?>
<ds:datastoreItem xmlns:ds="http://schemas.openxmlformats.org/officeDocument/2006/customXml" ds:itemID="{44242891-79FB-425A-9D0A-D9D5BA01C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66cc2-5ecd-4e44-abbc-ff0b0ea7cdb0"/>
    <ds:schemaRef ds:uri="5b8ee0de-75aa-4440-9858-5a43bcaa7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8FD299-EA1A-40B4-AA5A-B02B6F9F5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0</TotalTime>
  <Pages>2</Pages>
  <Words>421</Words>
  <Characters>2316</Characters>
  <Application>Microsoft Office Word</Application>
  <DocSecurity>8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Geneviève Lyonnais</cp:lastModifiedBy>
  <cp:revision>2</cp:revision>
  <cp:lastPrinted>2020-12-07T14:26:00Z</cp:lastPrinted>
  <dcterms:created xsi:type="dcterms:W3CDTF">2023-11-29T14:40:00Z</dcterms:created>
  <dcterms:modified xsi:type="dcterms:W3CDTF">2023-11-29T14:40:00Z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0x0101009AE5970AA5ABF240A993880531553FC4</vt:lpwstr>
  </property>
  <property fmtid="{D5CDD505-2E9C-101B-9397-08002B2CF9AE}" pid="3" name="MSIP_Label_6a7d8d5d-78e2-4a62-9fcd-016eb5e4c57c_Enabled">
    <vt:lpwstr>true</vt:lpwstr>
  </property>
  <property fmtid="{D5CDD505-2E9C-101B-9397-08002B2CF9AE}" pid="4" name="MSIP_Label_6a7d8d5d-78e2-4a62-9fcd-016eb5e4c57c_SetDate">
    <vt:lpwstr>2023-07-18T18:32:40Z</vt:lpwstr>
  </property>
  <property fmtid="{D5CDD505-2E9C-101B-9397-08002B2CF9AE}" pid="5" name="MSIP_Label_6a7d8d5d-78e2-4a62-9fcd-016eb5e4c57c_Method">
    <vt:lpwstr>Standard</vt:lpwstr>
  </property>
  <property fmtid="{D5CDD505-2E9C-101B-9397-08002B2CF9AE}" pid="6" name="MSIP_Label_6a7d8d5d-78e2-4a62-9fcd-016eb5e4c57c_Name">
    <vt:lpwstr>Général</vt:lpwstr>
  </property>
  <property fmtid="{D5CDD505-2E9C-101B-9397-08002B2CF9AE}" pid="7" name="MSIP_Label_6a7d8d5d-78e2-4a62-9fcd-016eb5e4c57c_SiteId">
    <vt:lpwstr>06e1fe28-5f8b-4075-bf6c-ae24be1a7992</vt:lpwstr>
  </property>
  <property fmtid="{D5CDD505-2E9C-101B-9397-08002B2CF9AE}" pid="8" name="MSIP_Label_6a7d8d5d-78e2-4a62-9fcd-016eb5e4c57c_ActionId">
    <vt:lpwstr>e943a736-e618-4cd8-ae4c-b4ea3fa685f5</vt:lpwstr>
  </property>
  <property fmtid="{D5CDD505-2E9C-101B-9397-08002B2CF9AE}" pid="9" name="MSIP_Label_6a7d8d5d-78e2-4a62-9fcd-016eb5e4c57c_ContentBits">
    <vt:lpwstr>0</vt:lpwstr>
  </property>
  <property fmtid="{D5CDD505-2E9C-101B-9397-08002B2CF9AE}" pid="10" name="Order">
    <vt:r8>119800</vt:r8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</Properties>
</file>