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1075B553" w:rsidR="004246FA" w:rsidRPr="00B34C6D" w:rsidRDefault="004246FA" w:rsidP="007E09E8">
            <w:pPr>
              <w:rPr>
                <w:color w:val="000000" w:themeColor="text1"/>
              </w:rPr>
            </w:pPr>
            <w:bookmarkStart w:id="0" w:name="_GoBack"/>
            <w:bookmarkEnd w:id="0"/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2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2D1056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5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6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5758440" w14:textId="62379583" w:rsidR="004246FA" w:rsidRPr="00770980" w:rsidRDefault="00CC1528" w:rsidP="00BD31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Calibri" w:hAnsi="Calibri" w:cs="Arial"/>
                <w:b/>
              </w:rPr>
              <w:t>RÉSUMÉ DE RENCONTRE DE FAMILLE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0412BBED" w14:textId="0EB9EB26" w:rsidR="00CC1528" w:rsidRDefault="00D05380" w:rsidP="00CC1528">
      <w:pPr>
        <w:rPr>
          <w:rFonts w:asciiTheme="minorHAnsi" w:hAnsiTheme="minorHAnsi" w:cs="Arial"/>
          <w:sz w:val="20"/>
          <w:szCs w:val="20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B59A56" wp14:editId="1AF4C5CB">
                <wp:simplePos x="0" y="0"/>
                <wp:positionH relativeFrom="column">
                  <wp:posOffset>1295400</wp:posOffset>
                </wp:positionH>
                <wp:positionV relativeFrom="paragraph">
                  <wp:posOffset>-1976120</wp:posOffset>
                </wp:positionV>
                <wp:extent cx="2133600" cy="525780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80BAD" w14:textId="5B66A18B" w:rsidR="00D05380" w:rsidRPr="005D472F" w:rsidRDefault="00D05380" w:rsidP="00D05380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="005D472F"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="005D472F"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="005D472F"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="005D472F"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</w:t>
                            </w:r>
                            <w:r w:rsidR="005D472F"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</w:t>
                            </w:r>
                            <w:r w:rsidRPr="005D472F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45F4E65B" w14:textId="63EF7F4D" w:rsidR="00D05380" w:rsidRPr="003E5929" w:rsidRDefault="00D05380" w:rsidP="00D0538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</w:t>
                            </w:r>
                            <w:r w:rsidR="005D472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60651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B59A56" id="Rectangle 1" o:spid="_x0000_s1026" style="position:absolute;margin-left:102pt;margin-top:-155.6pt;width:168pt;height:41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" filled="f" stroked="f" strokeweight=".25pt">
                <v:textbox>
                  <w:txbxContent>
                    <w:p w14:paraId="6B480BAD" w14:textId="5B66A18B" w:rsidR="00D05380" w:rsidRPr="005D472F" w:rsidRDefault="00D05380" w:rsidP="00D05380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="005D472F"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="005D472F"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="005D472F"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="005D472F"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</w:t>
                      </w:r>
                      <w:r w:rsidR="005D472F"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</w:t>
                      </w:r>
                      <w:r w:rsidRPr="005D472F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45F4E65B" w14:textId="63EF7F4D" w:rsidR="00D05380" w:rsidRPr="003E5929" w:rsidRDefault="00D05380" w:rsidP="00D05380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MOCLI</w:t>
                      </w:r>
                      <w:r w:rsidR="005D472F"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60651</w:t>
                      </w:r>
                    </w:p>
                  </w:txbxContent>
                </v:textbox>
              </v:rect>
            </w:pict>
          </mc:Fallback>
        </mc:AlternateContent>
      </w: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53D0F2FF">
            <wp:simplePos x="0" y="0"/>
            <wp:positionH relativeFrom="column">
              <wp:posOffset>-367030</wp:posOffset>
            </wp:positionH>
            <wp:positionV relativeFrom="paragraph">
              <wp:posOffset>-2351405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785">
        <w:rPr>
          <w:rFonts w:asciiTheme="minorHAnsi" w:hAnsiTheme="minorHAnsi" w:cs="Arial"/>
          <w:sz w:val="20"/>
          <w:szCs w:val="20"/>
        </w:rPr>
        <w:t>À noter que les rencontres familles doivent être tenues uniquement en complément aux rencontres de plan d’intervention interdisciplinaire pour toute clientèle (utiliser dans ce cas les formulaires PII respectifs à chaque programme).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7"/>
        <w:gridCol w:w="379"/>
        <w:gridCol w:w="1252"/>
        <w:gridCol w:w="7508"/>
      </w:tblGrid>
      <w:tr w:rsidR="00CC1528" w:rsidRPr="00B5736B" w14:paraId="3B86590E" w14:textId="77777777" w:rsidTr="00B920F4">
        <w:tc>
          <w:tcPr>
            <w:tcW w:w="1047" w:type="dxa"/>
            <w:tcBorders>
              <w:right w:val="nil"/>
            </w:tcBorders>
            <w:shd w:val="clear" w:color="auto" w:fill="F2F2F2" w:themeFill="background1" w:themeFillShade="F2"/>
          </w:tcPr>
          <w:p w14:paraId="5DC0200E" w14:textId="77777777" w:rsidR="00CC1528" w:rsidRPr="00B5736B" w:rsidRDefault="00CC1528" w:rsidP="00B920F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5736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Présences</w:t>
            </w:r>
          </w:p>
        </w:tc>
        <w:permStart w:id="272859077" w:edGrp="everyone"/>
        <w:tc>
          <w:tcPr>
            <w:tcW w:w="1642" w:type="dxa"/>
            <w:gridSpan w:val="2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E9A9254" w14:textId="7227CC24" w:rsidR="00CC1528" w:rsidRPr="00CD36B8" w:rsidRDefault="002D1056" w:rsidP="00B920F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-210533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B3D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permEnd w:id="272859077"/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Usager </w:t>
            </w:r>
          </w:p>
          <w:p w14:paraId="7AEC60CD" w14:textId="318DE489" w:rsidR="00CC1528" w:rsidRPr="00CD36B8" w:rsidRDefault="002D1056" w:rsidP="00B920F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74014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29408799" w:edGrp="everyone"/>
                <w:r w:rsidR="004D2B3D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  <w:permEnd w:id="1229408799"/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Proches :</w:t>
            </w:r>
          </w:p>
          <w:p w14:paraId="594A92D4" w14:textId="2B2F04F7" w:rsidR="00CC1528" w:rsidRPr="00CD36B8" w:rsidRDefault="002D1056" w:rsidP="00B920F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61248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5630517" w:edGrp="everyone"/>
                <w:r w:rsidR="004D2B3D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  <w:permEnd w:id="575630517"/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Intervenants :</w:t>
            </w:r>
          </w:p>
          <w:p w14:paraId="1CEFC0AF" w14:textId="0B5BE430" w:rsidR="00CC1528" w:rsidRPr="00B5736B" w:rsidRDefault="002D1056" w:rsidP="00B920F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123659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4188369" w:edGrp="everyone"/>
                <w:r w:rsidR="00E74198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  <w:permEnd w:id="74188369"/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Autre :</w:t>
            </w:r>
          </w:p>
        </w:tc>
        <w:tc>
          <w:tcPr>
            <w:tcW w:w="7809" w:type="dxa"/>
            <w:tcBorders>
              <w:left w:val="single" w:sz="4" w:space="0" w:color="auto"/>
            </w:tcBorders>
          </w:tcPr>
          <w:p w14:paraId="11EB7BA0" w14:textId="73DE2F4F" w:rsidR="00CC1528" w:rsidRDefault="00CC1528" w:rsidP="00B920F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3AB3E407" w14:textId="62B26C85" w:rsidR="000D4A40" w:rsidRDefault="00E74198" w:rsidP="00B920F4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617943078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D4A40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617943078"/>
          </w:p>
          <w:p w14:paraId="44B632AA" w14:textId="7F6E7F03" w:rsidR="000D4A40" w:rsidRDefault="00E74198" w:rsidP="00B920F4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242593523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0D4A4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End w:id="1242593523"/>
          </w:p>
          <w:p w14:paraId="34BFC21B" w14:textId="616B9E26" w:rsidR="000D4A40" w:rsidRPr="00B5736B" w:rsidRDefault="000D4A40" w:rsidP="00B920F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1103249546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permEnd w:id="1103249546"/>
          </w:p>
        </w:tc>
      </w:tr>
      <w:tr w:rsidR="00CC1528" w:rsidRPr="00B5736B" w14:paraId="65C6FA0B" w14:textId="77777777" w:rsidTr="00B920F4">
        <w:tc>
          <w:tcPr>
            <w:tcW w:w="2689" w:type="dxa"/>
            <w:gridSpan w:val="3"/>
            <w:shd w:val="clear" w:color="auto" w:fill="F2F2F2" w:themeFill="background1" w:themeFillShade="F2"/>
          </w:tcPr>
          <w:p w14:paraId="2C13405C" w14:textId="77777777" w:rsidR="00CC1528" w:rsidRPr="00B5736B" w:rsidRDefault="00CC1528" w:rsidP="00B920F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36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Objectifs de la rencontre</w:t>
            </w:r>
          </w:p>
        </w:tc>
        <w:tc>
          <w:tcPr>
            <w:tcW w:w="7809" w:type="dxa"/>
          </w:tcPr>
          <w:p w14:paraId="3C5A0D8F" w14:textId="54769D48" w:rsidR="00CC1528" w:rsidRPr="00B5736B" w:rsidRDefault="00A2038D" w:rsidP="00B920F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ermStart w:id="72359450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622B5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End w:id="72359450"/>
          </w:p>
        </w:tc>
      </w:tr>
      <w:tr w:rsidR="00CC1528" w:rsidRPr="00B5736B" w14:paraId="6E9E1350" w14:textId="77777777" w:rsidTr="00B920F4">
        <w:tc>
          <w:tcPr>
            <w:tcW w:w="10498" w:type="dxa"/>
            <w:gridSpan w:val="4"/>
            <w:shd w:val="clear" w:color="auto" w:fill="D9D9D9" w:themeFill="background1" w:themeFillShade="D9"/>
          </w:tcPr>
          <w:p w14:paraId="1D7362B2" w14:textId="4E7733B4" w:rsidR="00CC1528" w:rsidRPr="00CD36B8" w:rsidRDefault="00CC1528" w:rsidP="00A2038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</w:t>
            </w:r>
            <w:r w:rsidR="00A2038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ÉSUMÉ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DES </w:t>
            </w:r>
            <w:r w:rsidR="00A2038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INTERVENTIONS ET RECOMMANDATIONS</w:t>
            </w:r>
          </w:p>
        </w:tc>
      </w:tr>
      <w:permStart w:id="350777381" w:edGrp="everyone" w:colFirst="0" w:colLast="0"/>
      <w:permStart w:id="13529572" w:edGrp="everyone" w:colFirst="1" w:colLast="1"/>
      <w:permStart w:id="1593802198" w:edGrp="everyone" w:colFirst="2" w:colLast="2"/>
      <w:tr w:rsidR="00CC1528" w:rsidRPr="00B5736B" w14:paraId="1A8A422D" w14:textId="77777777" w:rsidTr="00B920F4">
        <w:tc>
          <w:tcPr>
            <w:tcW w:w="2689" w:type="dxa"/>
            <w:gridSpan w:val="3"/>
            <w:shd w:val="clear" w:color="auto" w:fill="F2F2F2" w:themeFill="background1" w:themeFillShade="F2"/>
            <w:vAlign w:val="center"/>
          </w:tcPr>
          <w:p w14:paraId="4157DD4C" w14:textId="0995F3B8" w:rsidR="00CC1528" w:rsidRPr="00CD36B8" w:rsidRDefault="002D1056" w:rsidP="00B920F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-75737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8D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Ergothérapie</w:t>
            </w:r>
          </w:p>
        </w:tc>
        <w:tc>
          <w:tcPr>
            <w:tcW w:w="7809" w:type="dxa"/>
          </w:tcPr>
          <w:p w14:paraId="62D1828D" w14:textId="741C9DE3" w:rsidR="00CC1528" w:rsidRPr="00D451FF" w:rsidRDefault="00D451FF" w:rsidP="00B920F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62C1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62C1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permStart w:id="249370581" w:edGrp="everyone" w:colFirst="0" w:colLast="0"/>
      <w:permStart w:id="687748690" w:edGrp="everyone" w:colFirst="1" w:colLast="1"/>
      <w:permStart w:id="49366223" w:edGrp="everyone" w:colFirst="2" w:colLast="2"/>
      <w:permEnd w:id="350777381"/>
      <w:permEnd w:id="13529572"/>
      <w:permEnd w:id="1593802198"/>
      <w:tr w:rsidR="00CC1528" w:rsidRPr="00B5736B" w14:paraId="11AF9866" w14:textId="77777777" w:rsidTr="00B920F4">
        <w:tc>
          <w:tcPr>
            <w:tcW w:w="2689" w:type="dxa"/>
            <w:gridSpan w:val="3"/>
            <w:shd w:val="clear" w:color="auto" w:fill="F2F2F2" w:themeFill="background1" w:themeFillShade="F2"/>
            <w:vAlign w:val="center"/>
          </w:tcPr>
          <w:p w14:paraId="451981DA" w14:textId="437A3FB7" w:rsidR="00CC1528" w:rsidRPr="00CD36B8" w:rsidRDefault="002D1056" w:rsidP="00B920F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-58275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8D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Physiothérapie</w:t>
            </w:r>
          </w:p>
        </w:tc>
        <w:tc>
          <w:tcPr>
            <w:tcW w:w="7809" w:type="dxa"/>
          </w:tcPr>
          <w:p w14:paraId="7E97694D" w14:textId="0A470BE6" w:rsidR="00CC1528" w:rsidRPr="00D451FF" w:rsidRDefault="00D451FF" w:rsidP="00B920F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</w:p>
        </w:tc>
      </w:tr>
      <w:permStart w:id="1108609262" w:edGrp="everyone" w:colFirst="0" w:colLast="0"/>
      <w:permStart w:id="1256007290" w:edGrp="everyone" w:colFirst="1" w:colLast="1"/>
      <w:permStart w:id="1084117435" w:edGrp="everyone" w:colFirst="2" w:colLast="2"/>
      <w:permEnd w:id="249370581"/>
      <w:permEnd w:id="687748690"/>
      <w:permEnd w:id="49366223"/>
      <w:tr w:rsidR="00CC1528" w:rsidRPr="00B5736B" w14:paraId="7134FBBA" w14:textId="77777777" w:rsidTr="00B920F4">
        <w:tc>
          <w:tcPr>
            <w:tcW w:w="2689" w:type="dxa"/>
            <w:gridSpan w:val="3"/>
            <w:shd w:val="clear" w:color="auto" w:fill="F2F2F2" w:themeFill="background1" w:themeFillShade="F2"/>
            <w:vAlign w:val="center"/>
          </w:tcPr>
          <w:p w14:paraId="18764A6A" w14:textId="106EB042" w:rsidR="00CC1528" w:rsidRPr="00CD36B8" w:rsidRDefault="002D1056" w:rsidP="00B920F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-192616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8D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Service social</w:t>
            </w:r>
          </w:p>
        </w:tc>
        <w:tc>
          <w:tcPr>
            <w:tcW w:w="7809" w:type="dxa"/>
          </w:tcPr>
          <w:p w14:paraId="0D117152" w14:textId="22156989" w:rsidR="00CC1528" w:rsidRPr="00D451FF" w:rsidRDefault="00D451FF" w:rsidP="00B920F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</w:p>
        </w:tc>
      </w:tr>
      <w:permStart w:id="1450721542" w:edGrp="everyone" w:colFirst="0" w:colLast="0"/>
      <w:permStart w:id="745103473" w:edGrp="everyone" w:colFirst="1" w:colLast="1"/>
      <w:permStart w:id="383869221" w:edGrp="everyone" w:colFirst="2" w:colLast="2"/>
      <w:permEnd w:id="1108609262"/>
      <w:permEnd w:id="1256007290"/>
      <w:permEnd w:id="1084117435"/>
      <w:tr w:rsidR="00CC1528" w:rsidRPr="00B5736B" w14:paraId="2272C798" w14:textId="77777777" w:rsidTr="00B920F4">
        <w:tc>
          <w:tcPr>
            <w:tcW w:w="2689" w:type="dxa"/>
            <w:gridSpan w:val="3"/>
            <w:shd w:val="clear" w:color="auto" w:fill="F2F2F2" w:themeFill="background1" w:themeFillShade="F2"/>
            <w:vAlign w:val="center"/>
          </w:tcPr>
          <w:p w14:paraId="18A9FD78" w14:textId="471493A7" w:rsidR="00CC1528" w:rsidRPr="00CD36B8" w:rsidRDefault="002D1056" w:rsidP="00B920F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-142748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8D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Orthophonie</w:t>
            </w:r>
          </w:p>
        </w:tc>
        <w:tc>
          <w:tcPr>
            <w:tcW w:w="7809" w:type="dxa"/>
          </w:tcPr>
          <w:p w14:paraId="4C6D917A" w14:textId="2C1035EA" w:rsidR="00CC1528" w:rsidRPr="00D451FF" w:rsidRDefault="00D451FF" w:rsidP="00B920F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</w:p>
        </w:tc>
      </w:tr>
      <w:permStart w:id="1454667769" w:edGrp="everyone" w:colFirst="0" w:colLast="0"/>
      <w:permStart w:id="581389477" w:edGrp="everyone" w:colFirst="1" w:colLast="1"/>
      <w:permStart w:id="1779966696" w:edGrp="everyone" w:colFirst="2" w:colLast="2"/>
      <w:permEnd w:id="1450721542"/>
      <w:permEnd w:id="745103473"/>
      <w:permEnd w:id="383869221"/>
      <w:tr w:rsidR="00CC1528" w:rsidRPr="00B5736B" w14:paraId="11F2AAED" w14:textId="77777777" w:rsidTr="00B920F4">
        <w:tc>
          <w:tcPr>
            <w:tcW w:w="2689" w:type="dxa"/>
            <w:gridSpan w:val="3"/>
            <w:shd w:val="clear" w:color="auto" w:fill="F2F2F2" w:themeFill="background1" w:themeFillShade="F2"/>
            <w:vAlign w:val="center"/>
          </w:tcPr>
          <w:p w14:paraId="285FD6A1" w14:textId="198A9C60" w:rsidR="00CC1528" w:rsidRPr="00CD36B8" w:rsidRDefault="002D1056" w:rsidP="00B920F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58233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8D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Nutrition</w:t>
            </w:r>
          </w:p>
        </w:tc>
        <w:tc>
          <w:tcPr>
            <w:tcW w:w="7809" w:type="dxa"/>
          </w:tcPr>
          <w:p w14:paraId="7FB9B21B" w14:textId="3A3A8CF5" w:rsidR="00CC1528" w:rsidRPr="00D451FF" w:rsidRDefault="00D451FF" w:rsidP="00B920F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</w:p>
        </w:tc>
      </w:tr>
      <w:permStart w:id="1990874807" w:edGrp="everyone" w:colFirst="0" w:colLast="0"/>
      <w:permStart w:id="537660246" w:edGrp="everyone" w:colFirst="1" w:colLast="1"/>
      <w:permStart w:id="208937142" w:edGrp="everyone" w:colFirst="2" w:colLast="2"/>
      <w:permEnd w:id="1454667769"/>
      <w:permEnd w:id="581389477"/>
      <w:permEnd w:id="1779966696"/>
      <w:tr w:rsidR="00CC1528" w:rsidRPr="00B5736B" w14:paraId="7CBE2D89" w14:textId="77777777" w:rsidTr="00B920F4">
        <w:tc>
          <w:tcPr>
            <w:tcW w:w="2689" w:type="dxa"/>
            <w:gridSpan w:val="3"/>
            <w:shd w:val="clear" w:color="auto" w:fill="F2F2F2" w:themeFill="background1" w:themeFillShade="F2"/>
            <w:vAlign w:val="center"/>
          </w:tcPr>
          <w:p w14:paraId="2593F5FB" w14:textId="79D02449" w:rsidR="00CC1528" w:rsidRPr="00CD36B8" w:rsidRDefault="002D1056" w:rsidP="00B920F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-1065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8D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Kinésiologie</w:t>
            </w:r>
          </w:p>
        </w:tc>
        <w:tc>
          <w:tcPr>
            <w:tcW w:w="7809" w:type="dxa"/>
          </w:tcPr>
          <w:p w14:paraId="38505448" w14:textId="32DCDDF0" w:rsidR="00CC1528" w:rsidRPr="00D451FF" w:rsidRDefault="00D451FF" w:rsidP="00B920F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</w:p>
        </w:tc>
      </w:tr>
      <w:permStart w:id="1978165958" w:edGrp="everyone" w:colFirst="0" w:colLast="0"/>
      <w:permStart w:id="1496070823" w:edGrp="everyone" w:colFirst="1" w:colLast="1"/>
      <w:permStart w:id="652162125" w:edGrp="everyone" w:colFirst="2" w:colLast="2"/>
      <w:permEnd w:id="1990874807"/>
      <w:permEnd w:id="537660246"/>
      <w:permEnd w:id="208937142"/>
      <w:tr w:rsidR="00CC1528" w:rsidRPr="00B5736B" w14:paraId="345F6A96" w14:textId="77777777" w:rsidTr="00B920F4">
        <w:tc>
          <w:tcPr>
            <w:tcW w:w="2689" w:type="dxa"/>
            <w:gridSpan w:val="3"/>
            <w:shd w:val="clear" w:color="auto" w:fill="F2F2F2" w:themeFill="background1" w:themeFillShade="F2"/>
            <w:vAlign w:val="center"/>
          </w:tcPr>
          <w:p w14:paraId="26E5E9BE" w14:textId="3F23B03A" w:rsidR="00CC1528" w:rsidRPr="00CD36B8" w:rsidRDefault="002D1056" w:rsidP="00B920F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102428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8D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Médical / infirmier</w:t>
            </w:r>
          </w:p>
        </w:tc>
        <w:tc>
          <w:tcPr>
            <w:tcW w:w="7809" w:type="dxa"/>
          </w:tcPr>
          <w:p w14:paraId="5D44D2FF" w14:textId="4056B024" w:rsidR="00CC1528" w:rsidRPr="00D451FF" w:rsidRDefault="00D451FF" w:rsidP="00B920F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</w:p>
        </w:tc>
      </w:tr>
      <w:permStart w:id="199784242" w:edGrp="everyone" w:colFirst="0" w:colLast="0"/>
      <w:permStart w:id="256669767" w:edGrp="everyone" w:colFirst="1" w:colLast="1"/>
      <w:permStart w:id="921663980" w:edGrp="everyone" w:colFirst="2" w:colLast="2"/>
      <w:permEnd w:id="1978165958"/>
      <w:permEnd w:id="1496070823"/>
      <w:permEnd w:id="652162125"/>
      <w:tr w:rsidR="00CC1528" w:rsidRPr="00B5736B" w14:paraId="6A5EAB93" w14:textId="77777777" w:rsidTr="00B920F4">
        <w:tc>
          <w:tcPr>
            <w:tcW w:w="2689" w:type="dxa"/>
            <w:gridSpan w:val="3"/>
            <w:shd w:val="clear" w:color="auto" w:fill="F2F2F2" w:themeFill="background1" w:themeFillShade="F2"/>
            <w:vAlign w:val="center"/>
          </w:tcPr>
          <w:p w14:paraId="4B88D030" w14:textId="48DD6240" w:rsidR="00CC1528" w:rsidRPr="00CD36B8" w:rsidRDefault="002D1056" w:rsidP="00B920F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0"/>
                  <w:szCs w:val="20"/>
                </w:rPr>
                <w:id w:val="119850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8D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C1528" w:rsidRPr="00CD36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Autre :</w:t>
            </w:r>
          </w:p>
        </w:tc>
        <w:tc>
          <w:tcPr>
            <w:tcW w:w="7809" w:type="dxa"/>
          </w:tcPr>
          <w:p w14:paraId="5AA79727" w14:textId="34AAD2A2" w:rsidR="00CC1528" w:rsidRPr="00D451FF" w:rsidRDefault="00D451FF" w:rsidP="00B920F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</w:p>
        </w:tc>
      </w:tr>
      <w:permEnd w:id="199784242"/>
      <w:permEnd w:id="256669767"/>
      <w:permEnd w:id="921663980"/>
      <w:tr w:rsidR="00CC1528" w:rsidRPr="00B5736B" w14:paraId="26E280D6" w14:textId="77777777" w:rsidTr="00B920F4">
        <w:tc>
          <w:tcPr>
            <w:tcW w:w="10498" w:type="dxa"/>
            <w:gridSpan w:val="4"/>
            <w:shd w:val="clear" w:color="auto" w:fill="D9D9D9" w:themeFill="background1" w:themeFillShade="D9"/>
          </w:tcPr>
          <w:p w14:paraId="4CE922A2" w14:textId="77777777" w:rsidR="00CC1528" w:rsidRPr="00CD36B8" w:rsidRDefault="00CC1528" w:rsidP="00B920F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DÉMARCHES EN COURS / À VENIR</w:t>
            </w:r>
          </w:p>
        </w:tc>
      </w:tr>
      <w:tr w:rsidR="00CC1528" w:rsidRPr="00B5736B" w14:paraId="63D879E1" w14:textId="77777777" w:rsidTr="00B920F4">
        <w:tc>
          <w:tcPr>
            <w:tcW w:w="10498" w:type="dxa"/>
            <w:gridSpan w:val="4"/>
          </w:tcPr>
          <w:p w14:paraId="5A755F5E" w14:textId="272DA222" w:rsidR="00CC1528" w:rsidRPr="00B5736B" w:rsidRDefault="00622E8D" w:rsidP="00B920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30182087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permEnd w:id="430182087"/>
          </w:p>
        </w:tc>
      </w:tr>
      <w:tr w:rsidR="00CC1528" w:rsidRPr="00B5736B" w14:paraId="64BCAC75" w14:textId="77777777" w:rsidTr="00B920F4">
        <w:tc>
          <w:tcPr>
            <w:tcW w:w="10498" w:type="dxa"/>
            <w:gridSpan w:val="4"/>
            <w:shd w:val="clear" w:color="auto" w:fill="D9D9D9" w:themeFill="background1" w:themeFillShade="D9"/>
          </w:tcPr>
          <w:p w14:paraId="02C899B0" w14:textId="50F1D0A7" w:rsidR="00CC1528" w:rsidRPr="00CD36B8" w:rsidRDefault="00CC1528" w:rsidP="00B920F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ORIENTATION AU CONGÉ</w:t>
            </w:r>
            <w:r w:rsidR="00A2038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5761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8D" w:rsidRPr="005D472F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A2038D" w:rsidRPr="005D472F">
              <w:rPr>
                <w:rFonts w:asciiTheme="minorHAnsi" w:hAnsiTheme="minorHAnsi" w:cstheme="minorHAnsi"/>
                <w:sz w:val="18"/>
                <w:szCs w:val="18"/>
              </w:rPr>
              <w:t>N/A</w:t>
            </w:r>
          </w:p>
        </w:tc>
      </w:tr>
      <w:tr w:rsidR="00CC1528" w:rsidRPr="00B5736B" w14:paraId="323B7733" w14:textId="77777777" w:rsidTr="00B920F4">
        <w:tc>
          <w:tcPr>
            <w:tcW w:w="10498" w:type="dxa"/>
            <w:gridSpan w:val="4"/>
            <w:shd w:val="clear" w:color="auto" w:fill="auto"/>
          </w:tcPr>
          <w:p w14:paraId="3530F533" w14:textId="59936AE5" w:rsidR="00CC1528" w:rsidRDefault="00622E8D" w:rsidP="00B920F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75546184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permEnd w:id="1475546184"/>
          </w:p>
        </w:tc>
      </w:tr>
      <w:tr w:rsidR="00CC1528" w:rsidRPr="00B5736B" w14:paraId="2B6A6939" w14:textId="77777777" w:rsidTr="00B920F4">
        <w:tc>
          <w:tcPr>
            <w:tcW w:w="1426" w:type="dxa"/>
            <w:gridSpan w:val="2"/>
            <w:tcBorders>
              <w:right w:val="nil"/>
            </w:tcBorders>
          </w:tcPr>
          <w:p w14:paraId="2E58B8EB" w14:textId="77777777" w:rsidR="00CC1528" w:rsidRPr="00CD36B8" w:rsidRDefault="00CC1528" w:rsidP="00B920F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36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 de congé </w:t>
            </w:r>
          </w:p>
        </w:tc>
        <w:permStart w:id="583225843" w:edGrp="everyone"/>
        <w:tc>
          <w:tcPr>
            <w:tcW w:w="9072" w:type="dxa"/>
            <w:gridSpan w:val="2"/>
            <w:tcBorders>
              <w:left w:val="nil"/>
            </w:tcBorders>
          </w:tcPr>
          <w:p w14:paraId="1CBADD99" w14:textId="218BB009" w:rsidR="00CC1528" w:rsidRPr="00CD36B8" w:rsidRDefault="002D1056" w:rsidP="00B920F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46029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198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C1528" w:rsidRPr="00CD36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ermEnd w:id="583225843"/>
            <w:r w:rsidR="00F820CF" w:rsidRPr="00CD36B8">
              <w:rPr>
                <w:rFonts w:asciiTheme="minorHAnsi" w:hAnsiTheme="minorHAnsi" w:cstheme="minorHAnsi"/>
                <w:b/>
                <w:sz w:val="20"/>
                <w:szCs w:val="20"/>
              </w:rPr>
              <w:t>Estimé</w:t>
            </w:r>
            <w:r w:rsidR="00D725A4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D725A4" w:rsidRPr="00D725A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permStart w:id="777719659" w:edGrp="everyone"/>
            <w:r w:rsidR="001901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4270781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1901E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  <w:r w:rsidR="001901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77719659"/>
          </w:p>
          <w:permStart w:id="229924199" w:edGrp="everyone"/>
          <w:p w14:paraId="47D40256" w14:textId="0E786984" w:rsidR="00CC1528" w:rsidRPr="00CD36B8" w:rsidRDefault="002D1056" w:rsidP="001901E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43799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198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820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ermEnd w:id="229924199"/>
            <w:r w:rsidR="00F820CF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 w:rsidR="00CC1528" w:rsidRPr="00CD36B8">
              <w:rPr>
                <w:rFonts w:asciiTheme="minorHAnsi" w:hAnsiTheme="minorHAnsi" w:cstheme="minorHAnsi"/>
                <w:b/>
                <w:sz w:val="20"/>
                <w:szCs w:val="20"/>
              </w:rPr>
              <w:t>éfinitif </w:t>
            </w:r>
            <w:r w:rsidR="00CC1528" w:rsidRPr="00D725A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permStart w:id="768950317" w:edGrp="everyone"/>
            <w:r w:rsidR="001901E0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95244082"/>
                <w:placeholder>
                  <w:docPart w:val="DefaultPlaceholder_-1854013438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1901E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  <w:permEnd w:id="768950317"/>
          </w:p>
        </w:tc>
      </w:tr>
    </w:tbl>
    <w:p w14:paraId="2C536A3A" w14:textId="77777777" w:rsidR="00CC1528" w:rsidRDefault="00CC1528" w:rsidP="00CC1528">
      <w:pPr>
        <w:rPr>
          <w:rFonts w:asciiTheme="minorHAnsi" w:hAnsiTheme="minorHAnsi" w:cs="Arial"/>
          <w:sz w:val="20"/>
          <w:szCs w:val="20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1560"/>
        <w:gridCol w:w="2865"/>
        <w:gridCol w:w="2865"/>
        <w:gridCol w:w="900"/>
        <w:gridCol w:w="2158"/>
      </w:tblGrid>
      <w:tr w:rsidR="00CC1528" w:rsidRPr="00634C71" w14:paraId="6D978D5B" w14:textId="77777777" w:rsidTr="00B920F4">
        <w:trPr>
          <w:trHeight w:val="567"/>
        </w:trPr>
        <w:tc>
          <w:tcPr>
            <w:tcW w:w="1560" w:type="dxa"/>
            <w:vAlign w:val="bottom"/>
          </w:tcPr>
          <w:p w14:paraId="171F0798" w14:textId="77777777" w:rsidR="00CC1528" w:rsidRPr="005D472F" w:rsidRDefault="00CC1528" w:rsidP="00B920F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662399640" w:edGrp="everyone" w:colFirst="4" w:colLast="4"/>
            <w:permStart w:id="71004340" w:edGrp="everyone" w:colFirst="2" w:colLast="2"/>
            <w:r w:rsidRPr="005D472F">
              <w:rPr>
                <w:rFonts w:asciiTheme="minorHAnsi" w:hAnsiTheme="minorHAnsi" w:cstheme="minorHAnsi"/>
                <w:b/>
                <w:sz w:val="16"/>
                <w:szCs w:val="16"/>
              </w:rPr>
              <w:t>Complété par :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17839344"/>
              <w:showingPlcHdr/>
              <w:picture/>
            </w:sdtPr>
            <w:sdtEndPr/>
            <w:sdtContent>
              <w:permStart w:id="694878521" w:edGrp="everyone" w:displacedByCustomXml="prev"/>
              <w:p w14:paraId="1C730180" w14:textId="77777777" w:rsidR="00CC1528" w:rsidRPr="005D472F" w:rsidRDefault="00CC1528" w:rsidP="00B920F4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5D472F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63306570" wp14:editId="52B0545A">
                      <wp:extent cx="123825" cy="123825"/>
                      <wp:effectExtent l="0" t="0" r="9525" b="9525"/>
                      <wp:docPr id="6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647" cy="1306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694878521" w:displacedByCustomXml="next"/>
            </w:sdtContent>
          </w:sdt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030D5695" w14:textId="5E42DA15" w:rsidR="00CC1528" w:rsidRPr="005D472F" w:rsidRDefault="00CB7EDA" w:rsidP="00B920F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D472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bottom"/>
          </w:tcPr>
          <w:p w14:paraId="31BF45C1" w14:textId="77777777" w:rsidR="00CC1528" w:rsidRPr="005D472F" w:rsidRDefault="00CC1528" w:rsidP="00B920F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D472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bottom"/>
          </w:tcPr>
          <w:p w14:paraId="11E3DCBA" w14:textId="7781FE33" w:rsidR="00CC1528" w:rsidRPr="005D472F" w:rsidRDefault="002D1056" w:rsidP="00B920F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323902549"/>
                <w:placeholder>
                  <w:docPart w:val="557AB3AE585B4A089472336601AA9E01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F820CF" w:rsidRPr="005D472F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sdtContent>
            </w:sdt>
          </w:p>
        </w:tc>
      </w:tr>
      <w:permEnd w:id="1662399640"/>
      <w:permEnd w:id="71004340"/>
      <w:tr w:rsidR="00CC1528" w:rsidRPr="00634C71" w14:paraId="01A99E73" w14:textId="77777777" w:rsidTr="00B920F4">
        <w:trPr>
          <w:trHeight w:val="227"/>
        </w:trPr>
        <w:tc>
          <w:tcPr>
            <w:tcW w:w="1560" w:type="dxa"/>
            <w:vAlign w:val="center"/>
          </w:tcPr>
          <w:p w14:paraId="6A16C854" w14:textId="77777777" w:rsidR="00CC1528" w:rsidRPr="005D472F" w:rsidRDefault="00CC1528" w:rsidP="00B920F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730" w:type="dxa"/>
            <w:gridSpan w:val="2"/>
            <w:tcBorders>
              <w:top w:val="single" w:sz="4" w:space="0" w:color="auto"/>
            </w:tcBorders>
            <w:vAlign w:val="center"/>
          </w:tcPr>
          <w:p w14:paraId="07102A7E" w14:textId="77777777" w:rsidR="00CC1528" w:rsidRPr="005D472F" w:rsidRDefault="00CC1528" w:rsidP="00B920F4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5D472F">
              <w:rPr>
                <w:rFonts w:asciiTheme="minorHAnsi" w:hAnsiTheme="minorHAnsi" w:cstheme="minorHAnsi"/>
                <w:i/>
                <w:sz w:val="16"/>
                <w:szCs w:val="16"/>
              </w:rPr>
              <w:t>Signature</w:t>
            </w:r>
            <w:r w:rsidRPr="005D472F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                                                                    Nom, prénom et titre</w:t>
            </w:r>
          </w:p>
        </w:tc>
        <w:tc>
          <w:tcPr>
            <w:tcW w:w="900" w:type="dxa"/>
            <w:vAlign w:val="center"/>
          </w:tcPr>
          <w:p w14:paraId="123ACD70" w14:textId="77777777" w:rsidR="00CC1528" w:rsidRPr="005D472F" w:rsidRDefault="00CC1528" w:rsidP="00B920F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74E7F4DC" w14:textId="77777777" w:rsidR="00CC1528" w:rsidRPr="005D472F" w:rsidRDefault="00CC1528" w:rsidP="00B920F4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5D472F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1A75A2A3" w14:textId="1498FC10" w:rsidR="005D472F" w:rsidRDefault="005D472F" w:rsidP="007E09E8">
      <w:pPr>
        <w:rPr>
          <w:rFonts w:asciiTheme="minorHAnsi" w:hAnsiTheme="minorHAnsi" w:cstheme="minorHAnsi"/>
          <w:sz w:val="20"/>
          <w:szCs w:val="20"/>
        </w:rPr>
      </w:pPr>
    </w:p>
    <w:p w14:paraId="067A6303" w14:textId="36F22FB1" w:rsidR="005D472F" w:rsidRDefault="005D472F" w:rsidP="007E09E8">
      <w:pPr>
        <w:rPr>
          <w:rFonts w:asciiTheme="minorHAnsi" w:hAnsiTheme="minorHAnsi" w:cstheme="minorHAnsi"/>
          <w:sz w:val="20"/>
          <w:szCs w:val="20"/>
        </w:rPr>
      </w:pPr>
    </w:p>
    <w:p w14:paraId="041C6701" w14:textId="59ADE404" w:rsidR="005D472F" w:rsidRDefault="005D472F" w:rsidP="007E09E8">
      <w:pPr>
        <w:rPr>
          <w:rFonts w:asciiTheme="minorHAnsi" w:hAnsiTheme="minorHAnsi" w:cstheme="minorHAnsi"/>
          <w:sz w:val="20"/>
          <w:szCs w:val="20"/>
        </w:rPr>
      </w:pPr>
    </w:p>
    <w:p w14:paraId="7F116110" w14:textId="4551AAD8" w:rsidR="005D472F" w:rsidRDefault="005D472F" w:rsidP="007E09E8">
      <w:pPr>
        <w:rPr>
          <w:rFonts w:asciiTheme="minorHAnsi" w:hAnsiTheme="minorHAnsi" w:cstheme="minorHAnsi"/>
          <w:sz w:val="20"/>
          <w:szCs w:val="20"/>
        </w:rPr>
      </w:pPr>
    </w:p>
    <w:p w14:paraId="6913E926" w14:textId="72D4850E" w:rsidR="005D472F" w:rsidRDefault="005D472F" w:rsidP="007E09E8">
      <w:pPr>
        <w:rPr>
          <w:rFonts w:asciiTheme="minorHAnsi" w:hAnsiTheme="minorHAnsi" w:cstheme="minorHAnsi"/>
          <w:sz w:val="20"/>
          <w:szCs w:val="20"/>
        </w:rPr>
      </w:pPr>
    </w:p>
    <w:p w14:paraId="5E0164E4" w14:textId="125A5DF9" w:rsidR="005D472F" w:rsidRDefault="005D472F" w:rsidP="007E09E8">
      <w:pPr>
        <w:rPr>
          <w:rFonts w:asciiTheme="minorHAnsi" w:hAnsiTheme="minorHAnsi" w:cstheme="minorHAnsi"/>
          <w:sz w:val="20"/>
          <w:szCs w:val="20"/>
        </w:rPr>
      </w:pPr>
    </w:p>
    <w:p w14:paraId="2FD3CDD5" w14:textId="3E8B2D8A" w:rsidR="005D472F" w:rsidRDefault="005D472F" w:rsidP="007E09E8">
      <w:pPr>
        <w:rPr>
          <w:rFonts w:asciiTheme="minorHAnsi" w:hAnsiTheme="minorHAnsi" w:cstheme="minorHAnsi"/>
          <w:sz w:val="20"/>
          <w:szCs w:val="20"/>
        </w:rPr>
      </w:pPr>
    </w:p>
    <w:p w14:paraId="7C5EE431" w14:textId="08570446" w:rsidR="005D472F" w:rsidRDefault="005D472F" w:rsidP="007E09E8">
      <w:pPr>
        <w:rPr>
          <w:rFonts w:asciiTheme="minorHAnsi" w:hAnsiTheme="minorHAnsi" w:cstheme="minorHAnsi"/>
          <w:sz w:val="20"/>
          <w:szCs w:val="20"/>
        </w:rPr>
      </w:pPr>
    </w:p>
    <w:p w14:paraId="0D4BAB94" w14:textId="2E4063BC" w:rsidR="005D472F" w:rsidRDefault="005D472F" w:rsidP="007E09E8">
      <w:pPr>
        <w:rPr>
          <w:rFonts w:asciiTheme="minorHAnsi" w:hAnsiTheme="minorHAnsi" w:cstheme="minorHAnsi"/>
          <w:sz w:val="20"/>
          <w:szCs w:val="20"/>
        </w:rPr>
      </w:pPr>
    </w:p>
    <w:p w14:paraId="40E8FEA6" w14:textId="486BBFDD" w:rsidR="005D472F" w:rsidRPr="001625A7" w:rsidRDefault="005D472F" w:rsidP="007E09E8">
      <w:pPr>
        <w:rPr>
          <w:rFonts w:asciiTheme="minorHAnsi" w:hAnsiTheme="minorHAnsi" w:cstheme="minorHAnsi"/>
          <w:sz w:val="20"/>
          <w:szCs w:val="20"/>
        </w:rPr>
      </w:pPr>
    </w:p>
    <w:sectPr w:rsidR="005D472F" w:rsidRPr="001625A7" w:rsidSect="003A48F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EEA19" w14:textId="77777777" w:rsidR="002D1056" w:rsidRDefault="002D1056" w:rsidP="0081257E">
      <w:r>
        <w:separator/>
      </w:r>
    </w:p>
  </w:endnote>
  <w:endnote w:type="continuationSeparator" w:id="0">
    <w:p w14:paraId="27E11F3A" w14:textId="77777777" w:rsidR="002D1056" w:rsidRDefault="002D1056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A05CB" w:rsidRPr="00DA05CB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46E66357"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9B3DF2" w:rsidRPr="002C0510">
      <w:rPr>
        <w:rFonts w:asciiTheme="minorHAnsi" w:hAnsiTheme="minorHAnsi" w:cstheme="minorHAnsi"/>
        <w:sz w:val="20"/>
        <w:szCs w:val="20"/>
      </w:rPr>
      <w:t>-</w:t>
    </w:r>
    <w:r w:rsidR="005D472F">
      <w:rPr>
        <w:rFonts w:asciiTheme="minorHAnsi" w:hAnsiTheme="minorHAnsi" w:cstheme="minorHAnsi"/>
        <w:sz w:val="20"/>
        <w:szCs w:val="20"/>
      </w:rPr>
      <w:t>60651</w:t>
    </w:r>
    <w:r w:rsidR="009B3DF2" w:rsidRPr="002C0510">
      <w:rPr>
        <w:rFonts w:asciiTheme="minorHAnsi" w:hAnsiTheme="minorHAnsi" w:cstheme="minorHAnsi"/>
        <w:sz w:val="20"/>
        <w:szCs w:val="20"/>
      </w:rPr>
      <w:t xml:space="preserve"> </w:t>
    </w:r>
    <w:r w:rsidR="009B3DF2">
      <w:rPr>
        <w:rFonts w:asciiTheme="minorHAnsi" w:hAnsiTheme="minorHAnsi" w:cstheme="minorHAnsi"/>
        <w:sz w:val="18"/>
        <w:szCs w:val="18"/>
      </w:rPr>
      <w:t>(</w:t>
    </w:r>
    <w:r w:rsidR="005D472F">
      <w:rPr>
        <w:rFonts w:asciiTheme="minorHAnsi" w:hAnsiTheme="minorHAnsi" w:cstheme="minorHAnsi"/>
        <w:sz w:val="18"/>
        <w:szCs w:val="18"/>
      </w:rPr>
      <w:t>2023-09</w:t>
    </w:r>
    <w:r w:rsidR="009B3DF2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5D472F">
      <w:rPr>
        <w:rFonts w:asciiTheme="minorHAnsi" w:hAnsiTheme="minorHAnsi" w:cstheme="minorHAnsi"/>
        <w:b/>
        <w:sz w:val="20"/>
        <w:szCs w:val="20"/>
      </w:rPr>
      <w:t>RÉSUMÉ DE RENCONTRE DE FAMILLE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43D5C95F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5D472F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5D472F" w:rsidRPr="005D472F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6EC98609" w:rsidR="00EE71AF" w:rsidRPr="002C0510" w:rsidRDefault="00CC1528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EE71AF" w:rsidRPr="002C0510">
      <w:rPr>
        <w:rFonts w:asciiTheme="minorHAnsi" w:hAnsiTheme="minorHAnsi" w:cstheme="minorHAnsi"/>
        <w:sz w:val="20"/>
        <w:szCs w:val="20"/>
      </w:rPr>
      <w:t>-</w:t>
    </w:r>
    <w:r w:rsidR="005D472F">
      <w:rPr>
        <w:rFonts w:asciiTheme="minorHAnsi" w:hAnsiTheme="minorHAnsi" w:cstheme="minorHAnsi"/>
        <w:sz w:val="20"/>
        <w:szCs w:val="20"/>
      </w:rPr>
      <w:t>60651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5D472F">
      <w:rPr>
        <w:rFonts w:asciiTheme="minorHAnsi" w:hAnsiTheme="minorHAnsi" w:cstheme="minorHAnsi"/>
        <w:sz w:val="15"/>
        <w:szCs w:val="15"/>
      </w:rPr>
      <w:t>(</w:t>
    </w:r>
    <w:r w:rsidR="005D472F" w:rsidRPr="005D472F">
      <w:rPr>
        <w:rFonts w:asciiTheme="minorHAnsi" w:hAnsiTheme="minorHAnsi" w:cstheme="minorHAnsi"/>
        <w:sz w:val="15"/>
        <w:szCs w:val="15"/>
      </w:rPr>
      <w:t>2023-09</w:t>
    </w:r>
    <w:r w:rsidR="00EE71AF" w:rsidRPr="005D472F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 xml:space="preserve">RÉSUMÉ </w:t>
    </w:r>
    <w:r w:rsidR="005D472F">
      <w:rPr>
        <w:rFonts w:asciiTheme="minorHAnsi" w:hAnsiTheme="minorHAnsi" w:cstheme="minorHAnsi"/>
        <w:b/>
        <w:sz w:val="20"/>
        <w:szCs w:val="20"/>
      </w:rPr>
      <w:t xml:space="preserve">DE </w:t>
    </w:r>
    <w:r>
      <w:rPr>
        <w:rFonts w:asciiTheme="minorHAnsi" w:hAnsiTheme="minorHAnsi" w:cstheme="minorHAnsi"/>
        <w:b/>
        <w:sz w:val="20"/>
        <w:szCs w:val="20"/>
      </w:rPr>
      <w:t>RENCONTRE DE FAMILLE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3EACD111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FA2AF4" w:rsidRPr="00FA2AF4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FA2AF4" w:rsidRPr="00FA2AF4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09E8F" w14:textId="77777777" w:rsidR="002D1056" w:rsidRDefault="002D1056" w:rsidP="0081257E">
      <w:r>
        <w:separator/>
      </w:r>
    </w:p>
  </w:footnote>
  <w:footnote w:type="continuationSeparator" w:id="0">
    <w:p w14:paraId="46B51FC2" w14:textId="77777777" w:rsidR="002D1056" w:rsidRDefault="002D1056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7777777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5059709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10919086"/>
        <w:lock w:val="sdtLocked"/>
        <w:placeholder>
          <w:docPart w:val="2E3322BEA23B4BB586307765B08FAB03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50597099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8253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10271402"/>
        <w:lock w:val="sdtLocked"/>
        <w:placeholder>
          <w:docPart w:val="6841809E16834CE1B698AB04D928885D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82535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77777777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6577640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477072817"/>
        <w:lock w:val="sdtLocked"/>
        <w:placeholder>
          <w:docPart w:val="4D9D11F57DDA45F0A728043CAB1F5C8A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6577640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3472577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26388948"/>
        <w:lock w:val="sdtLocked"/>
        <w:placeholder>
          <w:docPart w:val="5517E7626CB644028CABCA6CB986160E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3472577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dQv/jDtMB2tmxxiAIyq7rj144qFfTugq9zsIi+JwxCczLWnhljzQoX2p3jf9fBh4/y76B5KWCarhZlB6yHNG6A==" w:salt="KVKRH/bh2QLjTVi35hE36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25FE2"/>
    <w:rsid w:val="000303C6"/>
    <w:rsid w:val="0004612D"/>
    <w:rsid w:val="00056477"/>
    <w:rsid w:val="00061115"/>
    <w:rsid w:val="00062C17"/>
    <w:rsid w:val="000653C6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7F78"/>
    <w:rsid w:val="000D1349"/>
    <w:rsid w:val="000D4A40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01E0"/>
    <w:rsid w:val="00193617"/>
    <w:rsid w:val="001A2DBA"/>
    <w:rsid w:val="001B6ADB"/>
    <w:rsid w:val="001C3C30"/>
    <w:rsid w:val="001F086F"/>
    <w:rsid w:val="00202FEC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10F4"/>
    <w:rsid w:val="002C5CEB"/>
    <w:rsid w:val="002D1056"/>
    <w:rsid w:val="002D207C"/>
    <w:rsid w:val="002D4BDA"/>
    <w:rsid w:val="002E3D54"/>
    <w:rsid w:val="002F4CE9"/>
    <w:rsid w:val="00300573"/>
    <w:rsid w:val="00301BAB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B3392"/>
    <w:rsid w:val="003E3AE5"/>
    <w:rsid w:val="003F27A5"/>
    <w:rsid w:val="003F3BBB"/>
    <w:rsid w:val="003F5BFB"/>
    <w:rsid w:val="00413A5E"/>
    <w:rsid w:val="004246FA"/>
    <w:rsid w:val="004331D4"/>
    <w:rsid w:val="0045258B"/>
    <w:rsid w:val="00460096"/>
    <w:rsid w:val="00465EBD"/>
    <w:rsid w:val="00466CA4"/>
    <w:rsid w:val="00475947"/>
    <w:rsid w:val="00486DB0"/>
    <w:rsid w:val="00487374"/>
    <w:rsid w:val="004A634E"/>
    <w:rsid w:val="004A7727"/>
    <w:rsid w:val="004B2139"/>
    <w:rsid w:val="004B2D7F"/>
    <w:rsid w:val="004B315B"/>
    <w:rsid w:val="004D2B3D"/>
    <w:rsid w:val="004D5723"/>
    <w:rsid w:val="004F3CE1"/>
    <w:rsid w:val="004F7BC1"/>
    <w:rsid w:val="005222EB"/>
    <w:rsid w:val="00527734"/>
    <w:rsid w:val="005450BB"/>
    <w:rsid w:val="00562D85"/>
    <w:rsid w:val="00572797"/>
    <w:rsid w:val="00582410"/>
    <w:rsid w:val="005846D0"/>
    <w:rsid w:val="00586763"/>
    <w:rsid w:val="005A0C13"/>
    <w:rsid w:val="005B0165"/>
    <w:rsid w:val="005C1EC4"/>
    <w:rsid w:val="005D472F"/>
    <w:rsid w:val="005F5E7B"/>
    <w:rsid w:val="00605F48"/>
    <w:rsid w:val="006203E9"/>
    <w:rsid w:val="00622B5F"/>
    <w:rsid w:val="00622E8D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A12B9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1512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54761"/>
    <w:rsid w:val="00854C5B"/>
    <w:rsid w:val="0088545A"/>
    <w:rsid w:val="008C1B87"/>
    <w:rsid w:val="008E249C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917D6"/>
    <w:rsid w:val="009B3DF2"/>
    <w:rsid w:val="009B7034"/>
    <w:rsid w:val="009C708F"/>
    <w:rsid w:val="009D0767"/>
    <w:rsid w:val="009E7A98"/>
    <w:rsid w:val="00A0249F"/>
    <w:rsid w:val="00A073D7"/>
    <w:rsid w:val="00A2038D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31BE9"/>
    <w:rsid w:val="00B34C6D"/>
    <w:rsid w:val="00B44F24"/>
    <w:rsid w:val="00B46D29"/>
    <w:rsid w:val="00B65785"/>
    <w:rsid w:val="00B700E0"/>
    <w:rsid w:val="00B728A7"/>
    <w:rsid w:val="00B90138"/>
    <w:rsid w:val="00B94163"/>
    <w:rsid w:val="00BA5ED2"/>
    <w:rsid w:val="00BB3AB8"/>
    <w:rsid w:val="00BC0CA8"/>
    <w:rsid w:val="00BC4379"/>
    <w:rsid w:val="00BD08CA"/>
    <w:rsid w:val="00BD313A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6334"/>
    <w:rsid w:val="00C819E7"/>
    <w:rsid w:val="00C83E84"/>
    <w:rsid w:val="00C977FD"/>
    <w:rsid w:val="00CA35C1"/>
    <w:rsid w:val="00CA5268"/>
    <w:rsid w:val="00CB76D6"/>
    <w:rsid w:val="00CB7EDA"/>
    <w:rsid w:val="00CC0874"/>
    <w:rsid w:val="00CC1528"/>
    <w:rsid w:val="00CC2533"/>
    <w:rsid w:val="00CC7EFA"/>
    <w:rsid w:val="00CD40CD"/>
    <w:rsid w:val="00CD6AD7"/>
    <w:rsid w:val="00CD7540"/>
    <w:rsid w:val="00CE02A6"/>
    <w:rsid w:val="00CE1F62"/>
    <w:rsid w:val="00CE5C80"/>
    <w:rsid w:val="00CF3DA6"/>
    <w:rsid w:val="00D05380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451FF"/>
    <w:rsid w:val="00D62FA3"/>
    <w:rsid w:val="00D631BA"/>
    <w:rsid w:val="00D6524F"/>
    <w:rsid w:val="00D65817"/>
    <w:rsid w:val="00D658C1"/>
    <w:rsid w:val="00D66ED1"/>
    <w:rsid w:val="00D724C0"/>
    <w:rsid w:val="00D725A4"/>
    <w:rsid w:val="00D75DB5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66A2D"/>
    <w:rsid w:val="00E74198"/>
    <w:rsid w:val="00E84264"/>
    <w:rsid w:val="00EA2FBB"/>
    <w:rsid w:val="00EA3D5C"/>
    <w:rsid w:val="00EA7032"/>
    <w:rsid w:val="00EB3B01"/>
    <w:rsid w:val="00EB67A8"/>
    <w:rsid w:val="00EC1D23"/>
    <w:rsid w:val="00EC202C"/>
    <w:rsid w:val="00EC4A5F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72CF4"/>
    <w:rsid w:val="00F7382F"/>
    <w:rsid w:val="00F820CF"/>
    <w:rsid w:val="00F85FF2"/>
    <w:rsid w:val="00F95C14"/>
    <w:rsid w:val="00F95ECE"/>
    <w:rsid w:val="00FA1BA3"/>
    <w:rsid w:val="00FA2AF4"/>
    <w:rsid w:val="00FA3A2B"/>
    <w:rsid w:val="00FC6B41"/>
    <w:rsid w:val="00FD14A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2E3322BEA23B4BB586307765B08FA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FFD16-5877-4685-9DE3-756E16847715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41809E16834CE1B698AB04D9288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1A8C-08DA-4E58-A42A-3892F7595C80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D11F57DDA45F0A728043CAB1F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E6C57-B0C0-490E-ADF9-432D0CC5E1FF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517E7626CB644028CABCA6CB9861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99492-9290-43EA-BDFD-0F33C4B98791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7AB3AE585B4A089472336601AA9E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08545B-7D14-439D-BE3A-A98A8C9F56E6}"/>
      </w:docPartPr>
      <w:docPartBody>
        <w:p w:rsidR="00A70768" w:rsidRDefault="00102607" w:rsidP="00102607">
          <w:pPr>
            <w:pStyle w:val="557AB3AE585B4A089472336601AA9E01"/>
          </w:pPr>
          <w:r w:rsidRPr="00904C9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F82BF9-74A8-457E-9EE8-E0484E19A0E4}"/>
      </w:docPartPr>
      <w:docPartBody>
        <w:p w:rsidR="00965499" w:rsidRDefault="00996EAA">
          <w:r w:rsidRPr="00315516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02607"/>
    <w:rsid w:val="00112490"/>
    <w:rsid w:val="0013270A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1713B"/>
    <w:rsid w:val="00577109"/>
    <w:rsid w:val="00586DD0"/>
    <w:rsid w:val="005B140A"/>
    <w:rsid w:val="006C149F"/>
    <w:rsid w:val="006C4A9D"/>
    <w:rsid w:val="00726C6F"/>
    <w:rsid w:val="008D0BEC"/>
    <w:rsid w:val="008E280D"/>
    <w:rsid w:val="00900FCC"/>
    <w:rsid w:val="009468F7"/>
    <w:rsid w:val="009558B8"/>
    <w:rsid w:val="00965499"/>
    <w:rsid w:val="00992FC7"/>
    <w:rsid w:val="00996EAA"/>
    <w:rsid w:val="009C00EC"/>
    <w:rsid w:val="009F5E6B"/>
    <w:rsid w:val="00A1476C"/>
    <w:rsid w:val="00A46FD2"/>
    <w:rsid w:val="00A70768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CC419B"/>
    <w:rsid w:val="00D467F0"/>
    <w:rsid w:val="00DF487E"/>
    <w:rsid w:val="00E11B02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96EAA"/>
    <w:rPr>
      <w:color w:val="808080"/>
    </w:rPr>
  </w:style>
  <w:style w:type="paragraph" w:customStyle="1" w:styleId="8087FE38B3F3414888310170ACB40932">
    <w:name w:val="8087FE38B3F3414888310170ACB40932"/>
    <w:rsid w:val="00102607"/>
  </w:style>
  <w:style w:type="paragraph" w:customStyle="1" w:styleId="3E740C7BBD4B4F128BCB9CEE18DB0248">
    <w:name w:val="3E740C7BBD4B4F128BCB9CEE18DB0248"/>
    <w:rsid w:val="00102607"/>
  </w:style>
  <w:style w:type="paragraph" w:customStyle="1" w:styleId="557AB3AE585B4A089472336601AA9E01">
    <w:name w:val="557AB3AE585B4A089472336601AA9E01"/>
    <w:rsid w:val="00102607"/>
  </w:style>
  <w:style w:type="paragraph" w:customStyle="1" w:styleId="8CC1CD84230F4BA5A56D78D6B629BCFA">
    <w:name w:val="8CC1CD84230F4BA5A56D78D6B629BCFA"/>
    <w:rsid w:val="001026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8ee0de-75aa-4440-9858-5a43bcaa7c1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5" ma:contentTypeDescription="Create a new document." ma:contentTypeScope="" ma:versionID="83b20127d4e88eebf9692cfd32a7d099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9f27b8f837073d52f82d627b5903a972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AAF43-3A1F-4C0A-9C7F-E71B6C9974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99147-7907-43A7-B42C-7D59DF9D531A}">
  <ds:schemaRefs>
    <ds:schemaRef ds:uri="http://schemas.microsoft.com/office/2006/metadata/properties"/>
    <ds:schemaRef ds:uri="http://schemas.microsoft.com/office/infopath/2007/PartnerControls"/>
    <ds:schemaRef ds:uri="5b8ee0de-75aa-4440-9858-5a43bcaa7c1a"/>
  </ds:schemaRefs>
</ds:datastoreItem>
</file>

<file path=customXml/itemProps3.xml><?xml version="1.0" encoding="utf-8"?>
<ds:datastoreItem xmlns:ds="http://schemas.openxmlformats.org/officeDocument/2006/customXml" ds:itemID="{3F410C3A-C2EE-4F40-A2AF-CC3E8FE69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2F6BFE-92B7-4C99-B8CD-A5A78A6C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1</Pages>
  <Words>167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Geneviève Lyonnais</cp:lastModifiedBy>
  <cp:revision>2</cp:revision>
  <cp:lastPrinted>2020-03-02T14:51:00Z</cp:lastPrinted>
  <dcterms:created xsi:type="dcterms:W3CDTF">2023-11-29T14:33:00Z</dcterms:created>
  <dcterms:modified xsi:type="dcterms:W3CDTF">2023-11-29T14:33:00Z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0x0101009AE5970AA5ABF240A993880531553FC4</vt:lpwstr>
  </property>
  <property fmtid="{D5CDD505-2E9C-101B-9397-08002B2CF9AE}" pid="10" name="Order">
    <vt:r8>119700</vt:r8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</Properties>
</file>