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56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9"/>
        <w:gridCol w:w="7072"/>
      </w:tblGrid>
      <w:tr w:rsidR="00062CCC" w14:paraId="3A71CA3B" w14:textId="77777777" w:rsidTr="00C0753F">
        <w:trPr>
          <w:trHeight w:val="2267"/>
        </w:trPr>
        <w:tc>
          <w:tcPr>
            <w:tcW w:w="9498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3A71CA19" w14:textId="6C1DAD04" w:rsidR="00062CCC" w:rsidRDefault="00062CCC" w:rsidP="00062CCC">
            <w:bookmarkStart w:id="0" w:name="_GoBack"/>
            <w:bookmarkEnd w:id="0"/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3A71CA1C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3A71CA1A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permStart w:id="528361615" w:edGrp="everyone" w:displacedByCustomXml="next"/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3A71CA1B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  <w:permEnd w:id="528361615" w:displacedByCustomXml="prev"/>
            </w:tr>
          </w:tbl>
          <w:p w14:paraId="3A71CA1D" w14:textId="77777777" w:rsidR="00062CCC" w:rsidRDefault="00062CCC" w:rsidP="00062CCC"/>
          <w:p w14:paraId="3A71CA1E" w14:textId="77777777" w:rsidR="00062CCC" w:rsidRDefault="00062CCC" w:rsidP="00062CCC"/>
          <w:p w14:paraId="3A71CA1F" w14:textId="77777777" w:rsidR="00062CCC" w:rsidRDefault="00062CCC" w:rsidP="00062CCC"/>
        </w:tc>
        <w:tc>
          <w:tcPr>
            <w:tcW w:w="7072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57DB4" w14:paraId="3A71CA23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A71CA20" w14:textId="77777777" w:rsidR="00635CE6" w:rsidRPr="00457DB4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permStart w:id="266760783" w:edGrp="everyone" w:displacedByCustomXml="prev"/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A71CA21" w14:textId="77777777" w:rsidR="00635CE6" w:rsidRPr="00457DB4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457DB4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  <w:permEnd w:id="266760783" w:displacedByCustomXml="next"/>
                </w:sdtContent>
              </w:sdt>
              <w:bookmarkEnd w:id="1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22" w14:textId="77777777" w:rsidR="00635CE6" w:rsidRPr="00457DB4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57DB4" w14:paraId="3A71CA26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A71CA24" w14:textId="77777777" w:rsidR="00062CCC" w:rsidRPr="00457DB4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permStart w:id="154102774" w:edGrp="everyone" w:displacedByCustomXml="prev"/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A71CA25" w14:textId="77777777" w:rsidR="00062CCC" w:rsidRPr="00457DB4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457DB4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154102774" w:displacedByCustomXml="next"/>
                </w:sdtContent>
              </w:sdt>
              <w:bookmarkEnd w:id="2" w:displacedByCustomXml="prev"/>
            </w:tr>
            <w:tr w:rsidR="00062CCC" w:rsidRPr="00457DB4" w14:paraId="3A71CA2A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A71CA27" w14:textId="77777777" w:rsidR="00062CCC" w:rsidRPr="00457DB4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3A71CA28" w14:textId="77777777" w:rsidR="00062CCC" w:rsidRPr="00457DB4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permStart w:id="112069213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457DB4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  <w:permEnd w:id="1120692135"/>
                </w:p>
              </w:tc>
              <w:permStart w:id="360469796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A71CA29" w14:textId="77777777" w:rsidR="00062CCC" w:rsidRPr="00457DB4" w:rsidRDefault="00937CC1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457DB4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457DB4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360469796"/>
                  <w:r w:rsidR="00062CCC"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permStart w:id="1404791710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457DB4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1404791710"/>
                  <w:r w:rsidR="00062CCC"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57DB4" w14:paraId="3A71CA2C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2B" w14:textId="77777777" w:rsidR="00062CCC" w:rsidRPr="00457DB4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57DB4" w14:paraId="3A71CA31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A71CA2D" w14:textId="77777777" w:rsidR="00062CCC" w:rsidRPr="00457DB4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permStart w:id="252654618" w:edGrp="everyone" w:displacedByCustomXml="prev"/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A71CA2E" w14:textId="77777777" w:rsidR="00062CCC" w:rsidRPr="00457DB4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457DB4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252654618" w:displacedByCustomXml="next"/>
                </w:sdtContent>
              </w:sdt>
              <w:bookmarkEnd w:id="4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2F" w14:textId="77777777" w:rsidR="00062CCC" w:rsidRPr="00457DB4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permStart w:id="2133482061" w:edGrp="everyone" w:displacedByCustomXml="prev"/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A71CA30" w14:textId="77777777" w:rsidR="00062CCC" w:rsidRPr="00457DB4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457DB4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2133482061" w:displacedByCustomXml="next"/>
                </w:sdtContent>
              </w:sdt>
              <w:bookmarkEnd w:id="5" w:displacedByCustomXml="prev"/>
            </w:tr>
            <w:tr w:rsidR="00062CCC" w:rsidRPr="00457DB4" w14:paraId="3A71CA36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32" w14:textId="77777777" w:rsidR="00062CCC" w:rsidRPr="00457DB4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33" w14:textId="77777777" w:rsidR="00062CCC" w:rsidRPr="00457DB4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1CA34" w14:textId="77777777" w:rsidR="00062CCC" w:rsidRPr="00457DB4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A71CA35" w14:textId="77777777" w:rsidR="00062CCC" w:rsidRPr="00457DB4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57DB4" w14:paraId="3A71CA39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3A71CA37" w14:textId="77777777" w:rsidR="00062CCC" w:rsidRPr="00457DB4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457DB4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permStart w:id="93477823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A71CA38" w14:textId="77777777" w:rsidR="00062CCC" w:rsidRPr="00457DB4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457DB4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93477823" w:displacedByCustomXml="prev"/>
              <w:bookmarkEnd w:id="6" w:displacedByCustomXml="prev"/>
            </w:tr>
          </w:tbl>
          <w:p w14:paraId="3A71CA3A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3A71CA3F" w14:textId="77777777" w:rsidTr="00C0753F">
        <w:trPr>
          <w:trHeight w:val="555"/>
        </w:trPr>
        <w:tc>
          <w:tcPr>
            <w:tcW w:w="9498" w:type="dxa"/>
            <w:shd w:val="clear" w:color="auto" w:fill="FFFFFF" w:themeFill="background1"/>
            <w:vAlign w:val="center"/>
          </w:tcPr>
          <w:p w14:paraId="7C82A95D" w14:textId="631C1C4A" w:rsidR="002E068A" w:rsidRDefault="002E068A" w:rsidP="00C0753F">
            <w:pPr>
              <w:ind w:right="35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PLAN D’INTERVENTION DISCIPLINAIRE</w:t>
            </w:r>
            <w:r w:rsidR="00AC2A6C">
              <w:rPr>
                <w:rFonts w:asciiTheme="minorHAnsi" w:hAnsiTheme="minorHAnsi" w:cstheme="minorHAnsi"/>
                <w:b/>
              </w:rPr>
              <w:t xml:space="preserve"> </w:t>
            </w:r>
            <w:r w:rsidR="004F352E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>PID</w:t>
            </w:r>
            <w:r w:rsidR="004F352E">
              <w:rPr>
                <w:rFonts w:asciiTheme="minorHAnsi" w:hAnsiTheme="minorHAnsi" w:cstheme="minorHAnsi"/>
                <w:b/>
              </w:rPr>
              <w:t>)</w:t>
            </w:r>
          </w:p>
          <w:p w14:paraId="3A71CA3D" w14:textId="7B42E1C3" w:rsidR="00062CCC" w:rsidRPr="00770980" w:rsidRDefault="00006352" w:rsidP="00C0753F">
            <w:pPr>
              <w:ind w:right="3576"/>
              <w:jc w:val="center"/>
              <w:rPr>
                <w:rFonts w:ascii="Arial" w:hAnsi="Arial" w:cs="Arial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ERGOTHÉRAPIE</w:t>
            </w:r>
          </w:p>
        </w:tc>
        <w:tc>
          <w:tcPr>
            <w:tcW w:w="7072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3A71CA3E" w14:textId="77777777" w:rsidR="00062CCC" w:rsidRDefault="00062CCC" w:rsidP="00062CCC"/>
        </w:tc>
      </w:tr>
    </w:tbl>
    <w:p w14:paraId="3A71CA40" w14:textId="49835C67" w:rsidR="00F67939" w:rsidRPr="00F67939" w:rsidRDefault="00357CAB">
      <w:pPr>
        <w:rPr>
          <w:rFonts w:asciiTheme="minorHAnsi" w:hAnsiTheme="minorHAnsi" w:cstheme="minorHAnsi"/>
          <w:sz w:val="4"/>
          <w:szCs w:val="20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B78EB6" wp14:editId="4C9DBCE4">
                <wp:simplePos x="0" y="0"/>
                <wp:positionH relativeFrom="column">
                  <wp:posOffset>3794760</wp:posOffset>
                </wp:positionH>
                <wp:positionV relativeFrom="paragraph">
                  <wp:posOffset>-1830070</wp:posOffset>
                </wp:positionV>
                <wp:extent cx="2133600" cy="525780"/>
                <wp:effectExtent l="0" t="0" r="0" b="76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0EA03" w14:textId="154F4C32" w:rsidR="00357CAB" w:rsidRPr="00457DB4" w:rsidRDefault="00357CAB" w:rsidP="00357CAB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457DB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457DB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457DB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457DB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457DB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457DB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="00457DB4" w:rsidRPr="00457DB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="00457DB4" w:rsidRPr="00457DB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="00457DB4" w:rsidRPr="00457DB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="00457DB4" w:rsidRPr="00457DB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</w:t>
                            </w:r>
                            <w:r w:rsidR="00457DB4" w:rsidRPr="00457DB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457DB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0F9E815C" w14:textId="63AD330C" w:rsidR="00357CAB" w:rsidRPr="003E5929" w:rsidRDefault="00357CAB" w:rsidP="00357CAB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</w:t>
                            </w:r>
                            <w:r w:rsidR="00457DB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60650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B78EB6" id="Rectangle 2" o:spid="_x0000_s1026" style="position:absolute;margin-left:298.8pt;margin-top:-144.1pt;width:168pt;height:41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" filled="f" stroked="f" strokeweight=".25pt">
                <v:textbox>
                  <w:txbxContent>
                    <w:p w14:paraId="7F80EA03" w14:textId="154F4C32" w:rsidR="00357CAB" w:rsidRPr="00457DB4" w:rsidRDefault="00357CAB" w:rsidP="00357CAB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457DB4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457DB4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457DB4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457DB4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457DB4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457DB4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="00457DB4" w:rsidRPr="00457DB4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="00457DB4" w:rsidRPr="00457DB4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="00457DB4" w:rsidRPr="00457DB4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="00457DB4" w:rsidRPr="00457DB4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</w:t>
                      </w:r>
                      <w:r w:rsidR="00457DB4" w:rsidRPr="00457DB4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457DB4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</w:p>
                    <w:p w14:paraId="0F9E815C" w14:textId="63AD330C" w:rsidR="00357CAB" w:rsidRPr="003E5929" w:rsidRDefault="00357CAB" w:rsidP="00357CAB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MOCLI</w:t>
                      </w:r>
                      <w:r w:rsidR="00457DB4"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60650</w:t>
                      </w:r>
                    </w:p>
                  </w:txbxContent>
                </v:textbox>
              </v:rect>
            </w:pict>
          </mc:Fallback>
        </mc:AlternateContent>
      </w:r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3A71CAD0" wp14:editId="60E20CC7">
            <wp:simplePos x="0" y="0"/>
            <wp:positionH relativeFrom="column">
              <wp:posOffset>-70485</wp:posOffset>
            </wp:positionH>
            <wp:positionV relativeFrom="paragraph">
              <wp:posOffset>-2359025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1CABD" w14:textId="77777777" w:rsidR="0079796A" w:rsidRPr="00483754" w:rsidRDefault="0079796A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14741" w:type="dxa"/>
        <w:tblLook w:val="04A0" w:firstRow="1" w:lastRow="0" w:firstColumn="1" w:lastColumn="0" w:noHBand="0" w:noVBand="1"/>
      </w:tblPr>
      <w:tblGrid>
        <w:gridCol w:w="1126"/>
        <w:gridCol w:w="1651"/>
        <w:gridCol w:w="3400"/>
        <w:gridCol w:w="1684"/>
        <w:gridCol w:w="4472"/>
        <w:gridCol w:w="1204"/>
        <w:gridCol w:w="1204"/>
      </w:tblGrid>
      <w:tr w:rsidR="002E068A" w:rsidRPr="00066A1D" w14:paraId="25B24321" w14:textId="77777777" w:rsidTr="00DD3445">
        <w:tc>
          <w:tcPr>
            <w:tcW w:w="123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13413" w14:textId="77777777" w:rsidR="002E068A" w:rsidRPr="00CB793D" w:rsidRDefault="002E068A" w:rsidP="00163C03">
            <w:pPr>
              <w:ind w:hanging="109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69F76FA0" w14:textId="1A25FC96" w:rsidR="002E068A" w:rsidRPr="00CB793D" w:rsidRDefault="002E068A" w:rsidP="00163C03">
            <w:pPr>
              <w:ind w:hanging="109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B793D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Légende :           </w:t>
            </w:r>
            <w:r w:rsidRPr="002E068A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 :</w:t>
            </w:r>
            <w:r w:rsidRPr="00CB793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Atteint           </w:t>
            </w:r>
            <w:r w:rsidRPr="002E068A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PA :</w:t>
            </w:r>
            <w:r w:rsidRPr="00CB793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Partiellement atteint           </w:t>
            </w:r>
            <w:r w:rsidRPr="002E068A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 :</w:t>
            </w:r>
            <w:r w:rsidRPr="00CB793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Poursuivi           </w:t>
            </w:r>
            <w:r w:rsidRPr="002E068A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 :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Pr="00CB793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Modifié           </w:t>
            </w:r>
            <w:r w:rsidRPr="002E068A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NA :</w:t>
            </w:r>
            <w:r w:rsidRPr="00CB793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Non atteint           </w:t>
            </w:r>
            <w:r w:rsidRPr="002E068A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AB :</w:t>
            </w:r>
            <w:r w:rsidRPr="00CB793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Abandonné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24C34" w14:textId="77777777" w:rsidR="002E068A" w:rsidRPr="00AC1F23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RÉVISION OBJECTIFS</w:t>
            </w:r>
          </w:p>
        </w:tc>
      </w:tr>
      <w:tr w:rsidR="002E068A" w:rsidRPr="00066A1D" w14:paraId="65F2279A" w14:textId="77777777" w:rsidTr="00DD3445">
        <w:tc>
          <w:tcPr>
            <w:tcW w:w="1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61378" w14:textId="77777777" w:rsidR="002E068A" w:rsidRPr="00066A1D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66A1D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E5AB33" w14:textId="77777777" w:rsidR="002E068A" w:rsidRPr="00066A1D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66A1D">
              <w:rPr>
                <w:rFonts w:asciiTheme="minorHAnsi" w:hAnsiTheme="minorHAnsi" w:cstheme="minorHAnsi"/>
                <w:b/>
                <w:sz w:val="20"/>
                <w:szCs w:val="20"/>
              </w:rPr>
              <w:t>PROBLÈMES / BESOINS</w:t>
            </w:r>
          </w:p>
        </w:tc>
        <w:tc>
          <w:tcPr>
            <w:tcW w:w="340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59DBD" w14:textId="77777777" w:rsidR="002E068A" w:rsidRPr="00066A1D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66A1D">
              <w:rPr>
                <w:rFonts w:asciiTheme="minorHAnsi" w:hAnsiTheme="minorHAnsi" w:cstheme="minorHAnsi"/>
                <w:b/>
                <w:sz w:val="20"/>
                <w:szCs w:val="20"/>
              </w:rPr>
              <w:t>OBJECTIFS SPÉCIFIQUES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E1502C" w14:textId="77777777" w:rsidR="002E068A" w:rsidRPr="00066A1D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66A1D">
              <w:rPr>
                <w:rFonts w:asciiTheme="minorHAnsi" w:hAnsiTheme="minorHAnsi" w:cstheme="minorHAnsi"/>
                <w:b/>
                <w:sz w:val="20"/>
                <w:szCs w:val="20"/>
              </w:rPr>
              <w:t>ÉCHÉANCIER</w:t>
            </w:r>
          </w:p>
        </w:tc>
        <w:tc>
          <w:tcPr>
            <w:tcW w:w="447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CD9322" w14:textId="77777777" w:rsidR="002E068A" w:rsidRPr="00066A1D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66A1D">
              <w:rPr>
                <w:rFonts w:asciiTheme="minorHAnsi" w:hAnsiTheme="minorHAnsi" w:cstheme="minorHAnsi"/>
                <w:b/>
                <w:sz w:val="20"/>
                <w:szCs w:val="20"/>
              </w:rPr>
              <w:t>MOYENS / INTERVENTIONS / RECOMMANDATIONS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36924F9A" w14:textId="77777777" w:rsidR="002E068A" w:rsidRPr="00066A1D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66A1D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  <w:p w14:paraId="26048F07" w14:textId="77777777" w:rsidR="002E068A" w:rsidRPr="00066A1D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66A1D">
              <w:rPr>
                <w:rFonts w:asciiTheme="minorHAnsi" w:hAnsiTheme="minorHAnsi" w:cstheme="minorHAnsi"/>
                <w:b/>
                <w:color w:val="A6A6A6" w:themeColor="background1" w:themeShade="A6"/>
                <w:sz w:val="16"/>
                <w:szCs w:val="16"/>
              </w:rPr>
              <w:t>(aaaa-mm-jj)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17EFCF58" w14:textId="77777777" w:rsidR="002E068A" w:rsidRPr="00066A1D" w:rsidRDefault="002E068A" w:rsidP="00163C0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66A1D"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  <w:t>A, PA, P, M, NA, AB</w:t>
            </w:r>
          </w:p>
        </w:tc>
      </w:tr>
      <w:tr w:rsidR="00DD3445" w:rsidRPr="00066A1D" w14:paraId="5ED962C4" w14:textId="77777777" w:rsidTr="00DD3445">
        <w:permStart w:id="543579302" w:edGrp="everyone" w:colFirst="7" w:colLast="7" w:displacedByCustomXml="next"/>
        <w:permStart w:id="1764623665" w:edGrp="everyone" w:colFirst="6" w:colLast="6" w:displacedByCustomXml="next"/>
        <w:permStart w:id="846601085" w:edGrp="everyone" w:colFirst="5" w:colLast="5" w:displacedByCustomXml="next"/>
        <w:permStart w:id="1165444322" w:edGrp="everyone" w:colFirst="4" w:colLast="4" w:displacedByCustomXml="next"/>
        <w:permStart w:id="1873034903" w:edGrp="everyone" w:colFirst="3" w:colLast="3" w:displacedByCustomXml="next"/>
        <w:permStart w:id="2080779219" w:edGrp="everyone" w:colFirst="2" w:colLast="2" w:displacedByCustomXml="next"/>
        <w:permStart w:id="142162914" w:edGrp="everyone" w:colFirst="1" w:colLast="1" w:displacedByCustomXml="next"/>
        <w:permStart w:id="186038808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11601204"/>
            <w:placeholder>
              <w:docPart w:val="69D202FD0AB645808CF8B544B1D01B2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15E62779" w14:textId="2726E248" w:rsidR="00DD3445" w:rsidRPr="00066A1D" w:rsidRDefault="00DD3445" w:rsidP="00DD3445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39850F58" w14:textId="31F30967" w:rsidR="00DD3445" w:rsidRPr="00DD3445" w:rsidRDefault="00006352" w:rsidP="00DD34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36079924"/>
                <w:placeholder>
                  <w:docPart w:val="56A7E33662754CB087FF364AEF96A978"/>
                </w:placeholder>
                <w:showingPlcHdr/>
                <w:comboBox>
                  <w:listItem w:value="Choisissez un élément."/>
                  <w:listItem w:displayText="↓ des capacités à l'alimentation:" w:value="↓ des capacités à l'alimentation:"/>
                  <w:listItem w:displayText="↓ des capacités aux transferts:" w:value="↓ des capacités aux transferts:"/>
                  <w:listItem w:displayText="↓ des capacités aux déplacements:" w:value="↓ des capacités aux déplacements:"/>
                  <w:listItem w:displayText="Risque de chute:" w:value="Risque de chute:"/>
                  <w:listItem w:displayText="Postionnement déficitaire:" w:value="Postionnement déficitaire:"/>
                  <w:listItem w:displayText="↓ des capacités à la déglutition:" w:value="↓ des capacités à la déglutition:"/>
                  <w:listItem w:displayText="↓ de l'intégrité de la peau/confort:" w:value="↓ de l'intégrité de la peau/confort:"/>
                  <w:listItem w:displayText="Incapacités aux AVD:" w:value="Incapacités aux AVD:"/>
                  <w:listItem w:displayText="Incapacités aux AVQ:" w:value="Incapacités aux AVQ:"/>
                  <w:listItem w:displayText="Ne peut réaliser des loisirs:" w:value="Ne peut réaliser des loisirs:"/>
                  <w:listItem w:displayText="Ne peut conduire:" w:value="Ne peut conduire:"/>
                  <w:listItem w:displayText="Ne peut travailler:" w:value="Ne peut travailler:"/>
                  <w:listItem w:displayText=" " w:value=" "/>
                </w:comboBox>
              </w:sdtPr>
              <w:sdtEndPr/>
              <w:sdtContent>
                <w:r w:rsidR="00A676ED" w:rsidRPr="00134619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740239013"/>
              <w:placeholder>
                <w:docPart w:val="7783C0142C584BDE891FB5D6ADB6DD1D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:" w:value="Que M/Mme connaisse et applique les techniques de contrôle de la douleur: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s'alimente de façon sécuritaire:" w:value="Que M/Mme s'alimente de façon sécuritaire:"/>
                <w:listItem w:displayText="Que M/Mme ait un positionnement optimal et confortable:" w:value="Que M/Mme ait un positionnement optimal et confortable:"/>
                <w:listItem w:displayText="Que M/Mme retrouve ou maintienne l'intégrité de sa peau:" w:value="Que M/Mme retrouve ou maintienne l'intégrité de sa peau:"/>
                <w:listItem w:displayText="Que M/Mme soit en mesure de reprendre des activités de loisir:" w:value="Que M/Mme soit en mesure de reprendre des activités de loisir:"/>
                <w:listItem w:displayText="Que M/Mme reprenne le travail:" w:value="Que M/Mme reprenne le travail:"/>
                <w:listItem w:displayText="Que M/Mme reprenne la conduite auto" w:value="Que M/Mme reprenne la conduite auto"/>
                <w:listItem w:displayText=" " w:value=" "/>
              </w:comboBox>
            </w:sdtPr>
            <w:sdtEndPr/>
            <w:sdtContent>
              <w:p w14:paraId="3F8E0C56" w14:textId="77777777" w:rsidR="00A676ED" w:rsidRDefault="00A676ED" w:rsidP="00A676ED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653641004"/>
              <w:placeholder>
                <w:docPart w:val="965F0724F19045E3B79CF701A89CC826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7DEC4E1D" w14:textId="2D7CCD3E" w:rsidR="00DD3445" w:rsidRPr="00DD3445" w:rsidRDefault="00A676ED" w:rsidP="00DD3445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53227133"/>
            <w:placeholder>
              <w:docPart w:val="CA309DA9B57A4C1D9DF764DD7B5D5511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6D7DBCBF" w14:textId="539D2EA8" w:rsidR="00DD3445" w:rsidRPr="00DD3445" w:rsidRDefault="00DD3445" w:rsidP="00DD3445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D3445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58798663"/>
              <w:placeholder>
                <w:docPart w:val="73B61B629CE440F4AB537BBDDB6743BD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3D019C7A" w14:textId="77777777" w:rsidR="00A676ED" w:rsidRDefault="00A676ED" w:rsidP="00A676ED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498233906"/>
              <w:placeholder>
                <w:docPart w:val="1D937BFABFF24C059041BC82965C365F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4DDEB2C5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300187520"/>
              <w:placeholder>
                <w:docPart w:val="7DE15E98458A472B88CF2A0202BA65E4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513A96DC" w14:textId="5F46E107" w:rsidR="00DD3445" w:rsidRPr="00006352" w:rsidRDefault="00006352" w:rsidP="00DD3445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4FBA5E4C" w14:textId="2F020372" w:rsidR="00DD3445" w:rsidRPr="00066A1D" w:rsidRDefault="00DD3445" w:rsidP="00DD34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3BC0646C" w14:textId="5D258E37" w:rsidR="00DD3445" w:rsidRPr="00066A1D" w:rsidRDefault="00DD3445" w:rsidP="00DD34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6352" w:rsidRPr="00066A1D" w14:paraId="4946F462" w14:textId="77777777" w:rsidTr="00DD3445">
        <w:permEnd w:id="543579302" w:displacedByCustomXml="next"/>
        <w:permEnd w:id="1764623665" w:displacedByCustomXml="next"/>
        <w:permEnd w:id="846601085" w:displacedByCustomXml="next"/>
        <w:permEnd w:id="1165444322" w:displacedByCustomXml="next"/>
        <w:permEnd w:id="1873034903" w:displacedByCustomXml="next"/>
        <w:permEnd w:id="2080779219" w:displacedByCustomXml="next"/>
        <w:permEnd w:id="142162914" w:displacedByCustomXml="next"/>
        <w:permEnd w:id="1860388083" w:displacedByCustomXml="next"/>
        <w:permStart w:id="1573079657" w:edGrp="everyone" w:colFirst="7" w:colLast="7" w:displacedByCustomXml="next"/>
        <w:permStart w:id="31807533" w:edGrp="everyone" w:colFirst="6" w:colLast="6" w:displacedByCustomXml="next"/>
        <w:permStart w:id="184184816" w:edGrp="everyone" w:colFirst="5" w:colLast="5" w:displacedByCustomXml="next"/>
        <w:permStart w:id="726955366" w:edGrp="everyone" w:colFirst="4" w:colLast="4" w:displacedByCustomXml="next"/>
        <w:permStart w:id="2074746447" w:edGrp="everyone" w:colFirst="3" w:colLast="3" w:displacedByCustomXml="next"/>
        <w:permStart w:id="312414612" w:edGrp="everyone" w:colFirst="2" w:colLast="2" w:displacedByCustomXml="next"/>
        <w:permStart w:id="1977293771" w:edGrp="everyone" w:colFirst="1" w:colLast="1" w:displacedByCustomXml="next"/>
        <w:permStart w:id="182492491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055005873"/>
            <w:placeholder>
              <w:docPart w:val="86CA35EE6443410F8FA1B0A9E6F9B41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54AEE9BF" w14:textId="64B41EE1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554A177B" w14:textId="59BB4949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7038523"/>
                <w:placeholder>
                  <w:docPart w:val="6FDD01269EC94DCCB153ACE6184617F7"/>
                </w:placeholder>
                <w:showingPlcHdr/>
                <w:comboBox>
                  <w:listItem w:value="Choisissez un élément."/>
                  <w:listItem w:displayText="↓ des capacités à l'alimentation:" w:value="↓ des capacités à l'alimentation:"/>
                  <w:listItem w:displayText="↓ des capacités aux transferts:" w:value="↓ des capacités aux transferts:"/>
                  <w:listItem w:displayText="↓ des capacités aux déplacements:" w:value="↓ des capacités aux déplacements:"/>
                  <w:listItem w:displayText="Risque de chute:" w:value="Risque de chute:"/>
                  <w:listItem w:displayText="Postionnement déficitaire:" w:value="Postionnement déficitaire:"/>
                  <w:listItem w:displayText="↓ des capacités à la déglutition:" w:value="↓ des capacités à la déglutition:"/>
                  <w:listItem w:displayText="↓ de l'intégrité de la peau/confort:" w:value="↓ de l'intégrité de la peau/confort:"/>
                  <w:listItem w:displayText="Incapacités aux AVD:" w:value="Incapacités aux AVD:"/>
                  <w:listItem w:displayText="Incapacités aux AVQ:" w:value="Incapacités aux AVQ:"/>
                  <w:listItem w:displayText="Ne peut réaliser des loisirs:" w:value="Ne peut réaliser des loisirs:"/>
                  <w:listItem w:displayText="Ne peut conduire:" w:value="Ne peut conduire:"/>
                  <w:listItem w:displayText="Ne peut travailler:" w:value="Ne peut travailler:"/>
                  <w:listItem w:displayText=" " w:value=" "/>
                </w:comboBox>
              </w:sdtPr>
              <w:sdtEndPr/>
              <w:sdtContent>
                <w:r w:rsidRPr="00134619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980724587"/>
              <w:placeholder>
                <w:docPart w:val="05DE154F0FCB48CD8D8B209BFFE09569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:" w:value="Que M/Mme connaisse et applique les techniques de contrôle de la douleur: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s'alimente de façon sécuritaire:" w:value="Que M/Mme s'alimente de façon sécuritaire:"/>
                <w:listItem w:displayText="Que M/Mme ait un positionnement optimal et confortable:" w:value="Que M/Mme ait un positionnement optimal et confortable:"/>
                <w:listItem w:displayText="Que M/Mme retrouve ou maintienne l'intégrité de sa peau:" w:value="Que M/Mme retrouve ou maintienne l'intégrité de sa peau:"/>
                <w:listItem w:displayText="Que M/Mme soit en mesure de reprendre des activités de loisir:" w:value="Que M/Mme soit en mesure de reprendre des activités de loisir:"/>
                <w:listItem w:displayText="Que M/Mme reprenne le travail:" w:value="Que M/Mme reprenne le travail:"/>
                <w:listItem w:displayText="Que M/Mme reprenne la conduite auto" w:value="Que M/Mme reprenne la conduite auto"/>
                <w:listItem w:displayText=" " w:value=" "/>
              </w:comboBox>
            </w:sdtPr>
            <w:sdtEndPr/>
            <w:sdtContent>
              <w:p w14:paraId="0F215D92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527107898"/>
              <w:placeholder>
                <w:docPart w:val="788EA086B5734C80BFE05E19E158CE27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6136F07B" w14:textId="0E0F6456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87577095"/>
            <w:placeholder>
              <w:docPart w:val="9F6F5A68BC934617A34D5F4A0C81680B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13B49AFE" w14:textId="5C692E4D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B72A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536041335"/>
              <w:placeholder>
                <w:docPart w:val="5ADF058069E5401187B506B055555577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07048851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829358646"/>
              <w:placeholder>
                <w:docPart w:val="2087F8CC31784CF1A596F7E386D93CDA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53EE4CEA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587744117"/>
              <w:placeholder>
                <w:docPart w:val="EE034F58BD814DDE8592697CA8232F47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426E637D" w14:textId="78097D67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1FEB9BD6" w14:textId="4E15BDD2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2CC62A06" w14:textId="331FF1EA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6352" w:rsidRPr="00066A1D" w14:paraId="1B566FF6" w14:textId="77777777" w:rsidTr="00DD3445">
        <w:permEnd w:id="1573079657" w:displacedByCustomXml="next"/>
        <w:permEnd w:id="31807533" w:displacedByCustomXml="next"/>
        <w:permEnd w:id="184184816" w:displacedByCustomXml="next"/>
        <w:permEnd w:id="726955366" w:displacedByCustomXml="next"/>
        <w:permEnd w:id="2074746447" w:displacedByCustomXml="next"/>
        <w:permEnd w:id="312414612" w:displacedByCustomXml="next"/>
        <w:permEnd w:id="1977293771" w:displacedByCustomXml="next"/>
        <w:permEnd w:id="1824924916" w:displacedByCustomXml="next"/>
        <w:permStart w:id="124014166" w:edGrp="everyone" w:colFirst="7" w:colLast="7" w:displacedByCustomXml="next"/>
        <w:permStart w:id="976168216" w:edGrp="everyone" w:colFirst="6" w:colLast="6" w:displacedByCustomXml="next"/>
        <w:permStart w:id="327315934" w:edGrp="everyone" w:colFirst="5" w:colLast="5" w:displacedByCustomXml="next"/>
        <w:permStart w:id="1825051157" w:edGrp="everyone" w:colFirst="4" w:colLast="4" w:displacedByCustomXml="next"/>
        <w:permStart w:id="1622177882" w:edGrp="everyone" w:colFirst="3" w:colLast="3" w:displacedByCustomXml="next"/>
        <w:permStart w:id="174851048" w:edGrp="everyone" w:colFirst="2" w:colLast="2" w:displacedByCustomXml="next"/>
        <w:permStart w:id="538924448" w:edGrp="everyone" w:colFirst="1" w:colLast="1" w:displacedByCustomXml="next"/>
        <w:permStart w:id="110502604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768279773"/>
            <w:placeholder>
              <w:docPart w:val="6183C6F84994412C9175149D2EA00DA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421A2307" w14:textId="1D22363C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FBE8BB2" w14:textId="2D8D8C2E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45973230"/>
                <w:placeholder>
                  <w:docPart w:val="87304EEEFA2F4BE694426685BB3387DC"/>
                </w:placeholder>
                <w:showingPlcHdr/>
                <w:comboBox>
                  <w:listItem w:value="Choisissez un élément."/>
                  <w:listItem w:displayText="↓ des capacités à l'alimentation:" w:value="↓ des capacités à l'alimentation:"/>
                  <w:listItem w:displayText="↓ des capacités aux transferts:" w:value="↓ des capacités aux transferts:"/>
                  <w:listItem w:displayText="↓ des capacités aux déplacements:" w:value="↓ des capacités aux déplacements:"/>
                  <w:listItem w:displayText="Risque de chute:" w:value="Risque de chute:"/>
                  <w:listItem w:displayText="Postionnement déficitaire:" w:value="Postionnement déficitaire:"/>
                  <w:listItem w:displayText="↓ des capacités à la déglutition:" w:value="↓ des capacités à la déglutition:"/>
                  <w:listItem w:displayText="↓ de l'intégrité de la peau/confort:" w:value="↓ de l'intégrité de la peau/confort:"/>
                  <w:listItem w:displayText="Incapacités aux AVD:" w:value="Incapacités aux AVD:"/>
                  <w:listItem w:displayText="Incapacités aux AVQ:" w:value="Incapacités aux AVQ:"/>
                  <w:listItem w:displayText="Ne peut réaliser des loisirs:" w:value="Ne peut réaliser des loisirs:"/>
                  <w:listItem w:displayText="Ne peut conduire:" w:value="Ne peut conduire:"/>
                  <w:listItem w:displayText="Ne peut travailler:" w:value="Ne peut travailler:"/>
                  <w:listItem w:displayText=" " w:value=" "/>
                </w:comboBox>
              </w:sdtPr>
              <w:sdtEndPr/>
              <w:sdtContent>
                <w:r w:rsidRPr="00134619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253779787"/>
              <w:placeholder>
                <w:docPart w:val="E9BFA386E78A47BEBA1D1E8AD60E5FF3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:" w:value="Que M/Mme connaisse et applique les techniques de contrôle de la douleur: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s'alimente de façon sécuritaire:" w:value="Que M/Mme s'alimente de façon sécuritaire:"/>
                <w:listItem w:displayText="Que M/Mme ait un positionnement optimal et confortable:" w:value="Que M/Mme ait un positionnement optimal et confortable:"/>
                <w:listItem w:displayText="Que M/Mme retrouve ou maintienne l'intégrité de sa peau:" w:value="Que M/Mme retrouve ou maintienne l'intégrité de sa peau:"/>
                <w:listItem w:displayText="Que M/Mme soit en mesure de reprendre des activités de loisir:" w:value="Que M/Mme soit en mesure de reprendre des activités de loisir:"/>
                <w:listItem w:displayText="Que M/Mme reprenne le travail:" w:value="Que M/Mme reprenne le travail:"/>
                <w:listItem w:displayText="Que M/Mme reprenne la conduite auto" w:value="Que M/Mme reprenne la conduite auto"/>
                <w:listItem w:displayText=" " w:value=" "/>
              </w:comboBox>
            </w:sdtPr>
            <w:sdtEndPr/>
            <w:sdtContent>
              <w:p w14:paraId="6A1BFD22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966926072"/>
              <w:placeholder>
                <w:docPart w:val="6157487C4FDC4ED8BE95318254F3AA6D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054CAE68" w14:textId="4ECAE621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57572675"/>
            <w:placeholder>
              <w:docPart w:val="52DE17E949384AE5AD887607EF13E6C4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69CB8267" w14:textId="7590268D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B72A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452335960"/>
              <w:placeholder>
                <w:docPart w:val="07521A66FB814AA5B21CA716F8E1C38F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5BD00659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512650102"/>
              <w:placeholder>
                <w:docPart w:val="8FFBE89662B7476D8F294C1BE400EFA2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5690624B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683440469"/>
              <w:placeholder>
                <w:docPart w:val="3599449774E04850930C622328FE1143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687D7067" w14:textId="7C17A88A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2F4E173B" w14:textId="068C70E1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61DDF6EB" w14:textId="54D32DF2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6352" w:rsidRPr="00066A1D" w14:paraId="1562CC68" w14:textId="77777777" w:rsidTr="00DD3445">
        <w:permEnd w:id="124014166" w:displacedByCustomXml="next"/>
        <w:permEnd w:id="976168216" w:displacedByCustomXml="next"/>
        <w:permEnd w:id="327315934" w:displacedByCustomXml="next"/>
        <w:permEnd w:id="1825051157" w:displacedByCustomXml="next"/>
        <w:permEnd w:id="1622177882" w:displacedByCustomXml="next"/>
        <w:permEnd w:id="174851048" w:displacedByCustomXml="next"/>
        <w:permEnd w:id="538924448" w:displacedByCustomXml="next"/>
        <w:permEnd w:id="1105026045" w:displacedByCustomXml="next"/>
        <w:permStart w:id="1377114782" w:edGrp="everyone" w:colFirst="7" w:colLast="7" w:displacedByCustomXml="next"/>
        <w:permStart w:id="406931047" w:edGrp="everyone" w:colFirst="6" w:colLast="6" w:displacedByCustomXml="next"/>
        <w:permStart w:id="1205943645" w:edGrp="everyone" w:colFirst="5" w:colLast="5" w:displacedByCustomXml="next"/>
        <w:permStart w:id="915764149" w:edGrp="everyone" w:colFirst="4" w:colLast="4" w:displacedByCustomXml="next"/>
        <w:permStart w:id="1820676337" w:edGrp="everyone" w:colFirst="3" w:colLast="3" w:displacedByCustomXml="next"/>
        <w:permStart w:id="1727494661" w:edGrp="everyone" w:colFirst="2" w:colLast="2" w:displacedByCustomXml="next"/>
        <w:permStart w:id="1011442" w:edGrp="everyone" w:colFirst="1" w:colLast="1" w:displacedByCustomXml="next"/>
        <w:permStart w:id="138079713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32612321"/>
            <w:placeholder>
              <w:docPart w:val="50A6D30203BA4734A6DD72B0F4B0707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5E11FAFF" w14:textId="5EA04BF3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2D6DF2D" w14:textId="02725D89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67088201"/>
                <w:placeholder>
                  <w:docPart w:val="65FED110206345AEA3468E9EB229CB96"/>
                </w:placeholder>
                <w:showingPlcHdr/>
                <w:comboBox>
                  <w:listItem w:value="Choisissez un élément."/>
                  <w:listItem w:displayText="↓ des capacités à l'alimentation:" w:value="↓ des capacités à l'alimentation:"/>
                  <w:listItem w:displayText="↓ des capacités aux transferts:" w:value="↓ des capacités aux transferts:"/>
                  <w:listItem w:displayText="↓ des capacités aux déplacements:" w:value="↓ des capacités aux déplacements:"/>
                  <w:listItem w:displayText="Risque de chute:" w:value="Risque de chute:"/>
                  <w:listItem w:displayText="Postionnement déficitaire:" w:value="Postionnement déficitaire:"/>
                  <w:listItem w:displayText="↓ des capacités à la déglutition:" w:value="↓ des capacités à la déglutition:"/>
                  <w:listItem w:displayText="↓ de l'intégrité de la peau/confort:" w:value="↓ de l'intégrité de la peau/confort:"/>
                  <w:listItem w:displayText="Incapacités aux AVD:" w:value="Incapacités aux AVD:"/>
                  <w:listItem w:displayText="Incapacités aux AVQ:" w:value="Incapacités aux AVQ:"/>
                  <w:listItem w:displayText="Ne peut réaliser des loisirs:" w:value="Ne peut réaliser des loisirs:"/>
                  <w:listItem w:displayText="Ne peut conduire:" w:value="Ne peut conduire:"/>
                  <w:listItem w:displayText="Ne peut travailler:" w:value="Ne peut travailler:"/>
                  <w:listItem w:displayText=" " w:value=" "/>
                </w:comboBox>
              </w:sdtPr>
              <w:sdtEndPr/>
              <w:sdtContent>
                <w:r w:rsidRPr="00134619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557891704"/>
              <w:placeholder>
                <w:docPart w:val="D5EC9F3CAC95487EB8BA8FB464F0EFD2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:" w:value="Que M/Mme connaisse et applique les techniques de contrôle de la douleur: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s'alimente de façon sécuritaire:" w:value="Que M/Mme s'alimente de façon sécuritaire:"/>
                <w:listItem w:displayText="Que M/Mme ait un positionnement optimal et confortable:" w:value="Que M/Mme ait un positionnement optimal et confortable:"/>
                <w:listItem w:displayText="Que M/Mme retrouve ou maintienne l'intégrité de sa peau:" w:value="Que M/Mme retrouve ou maintienne l'intégrité de sa peau:"/>
                <w:listItem w:displayText="Que M/Mme soit en mesure de reprendre des activités de loisir:" w:value="Que M/Mme soit en mesure de reprendre des activités de loisir:"/>
                <w:listItem w:displayText="Que M/Mme reprenne le travail:" w:value="Que M/Mme reprenne le travail:"/>
                <w:listItem w:displayText="Que M/Mme reprenne la conduite auto" w:value="Que M/Mme reprenne la conduite auto"/>
                <w:listItem w:displayText=" " w:value=" "/>
              </w:comboBox>
            </w:sdtPr>
            <w:sdtEndPr/>
            <w:sdtContent>
              <w:p w14:paraId="1F0432C3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2022388758"/>
              <w:placeholder>
                <w:docPart w:val="3F723589029645C6916C2B9390AE4A5F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46C4EECD" w14:textId="7F1C18A3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96539581"/>
            <w:placeholder>
              <w:docPart w:val="D65E07F3586148FFBAAC6AF6C6C18FED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0C0A19D9" w14:textId="39FA619B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B72A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444235692"/>
              <w:placeholder>
                <w:docPart w:val="0CB2DCD323B346C1873704A7E7B02C3B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1C532779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785459678"/>
              <w:placeholder>
                <w:docPart w:val="C09DCDAAB5B243B9A3573D8493CDCEDA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3D1E02D5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25361445"/>
              <w:placeholder>
                <w:docPart w:val="E6135858023749019F91D95CB7DB1990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068F34B0" w14:textId="435F6FDC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3EE5043A" w14:textId="2311C608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72DFF910" w14:textId="7BE6D6A0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6352" w:rsidRPr="00066A1D" w14:paraId="4C887959" w14:textId="77777777" w:rsidTr="00DD3445">
        <w:permEnd w:id="1377114782" w:displacedByCustomXml="next"/>
        <w:permEnd w:id="406931047" w:displacedByCustomXml="next"/>
        <w:permEnd w:id="1205943645" w:displacedByCustomXml="next"/>
        <w:permEnd w:id="915764149" w:displacedByCustomXml="next"/>
        <w:permEnd w:id="1820676337" w:displacedByCustomXml="next"/>
        <w:permEnd w:id="1727494661" w:displacedByCustomXml="next"/>
        <w:permEnd w:id="1011442" w:displacedByCustomXml="next"/>
        <w:permEnd w:id="1380797139" w:displacedByCustomXml="next"/>
        <w:permStart w:id="957709087" w:edGrp="everyone" w:colFirst="7" w:colLast="7" w:displacedByCustomXml="next"/>
        <w:permStart w:id="445133770" w:edGrp="everyone" w:colFirst="6" w:colLast="6" w:displacedByCustomXml="next"/>
        <w:permStart w:id="585127638" w:edGrp="everyone" w:colFirst="5" w:colLast="5" w:displacedByCustomXml="next"/>
        <w:permStart w:id="572292908" w:edGrp="everyone" w:colFirst="4" w:colLast="4" w:displacedByCustomXml="next"/>
        <w:permStart w:id="695665564" w:edGrp="everyone" w:colFirst="3" w:colLast="3" w:displacedByCustomXml="next"/>
        <w:permStart w:id="892480535" w:edGrp="everyone" w:colFirst="2" w:colLast="2" w:displacedByCustomXml="next"/>
        <w:permStart w:id="2034845563" w:edGrp="everyone" w:colFirst="1" w:colLast="1" w:displacedByCustomXml="next"/>
        <w:permStart w:id="136899124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24109892"/>
            <w:placeholder>
              <w:docPart w:val="3D3BDFC18957436C9C45EFEC21942F0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0A487359" w14:textId="543C108A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187DCE56" w14:textId="27DCF1D8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35534600"/>
                <w:placeholder>
                  <w:docPart w:val="4D28BEE0DCAD464A800115139794F02B"/>
                </w:placeholder>
                <w:showingPlcHdr/>
                <w:comboBox>
                  <w:listItem w:value="Choisissez un élément."/>
                  <w:listItem w:displayText="↓ des capacités à l'alimentation:" w:value="↓ des capacités à l'alimentation:"/>
                  <w:listItem w:displayText="↓ des capacités aux transferts:" w:value="↓ des capacités aux transferts:"/>
                  <w:listItem w:displayText="↓ des capacités aux déplacements:" w:value="↓ des capacités aux déplacements:"/>
                  <w:listItem w:displayText="Risque de chute:" w:value="Risque de chute:"/>
                  <w:listItem w:displayText="Postionnement déficitaire:" w:value="Postionnement déficitaire:"/>
                  <w:listItem w:displayText="↓ des capacités à la déglutition:" w:value="↓ des capacités à la déglutition:"/>
                  <w:listItem w:displayText="↓ de l'intégrité de la peau/confort:" w:value="↓ de l'intégrité de la peau/confort:"/>
                  <w:listItem w:displayText="Incapacités aux AVD:" w:value="Incapacités aux AVD:"/>
                  <w:listItem w:displayText="Incapacités aux AVQ:" w:value="Incapacités aux AVQ:"/>
                  <w:listItem w:displayText="Ne peut réaliser des loisirs:" w:value="Ne peut réaliser des loisirs:"/>
                  <w:listItem w:displayText="Ne peut conduire:" w:value="Ne peut conduire:"/>
                  <w:listItem w:displayText="Ne peut travailler:" w:value="Ne peut travailler:"/>
                  <w:listItem w:displayText=" " w:value=" "/>
                </w:comboBox>
              </w:sdtPr>
              <w:sdtEndPr/>
              <w:sdtContent>
                <w:r w:rsidRPr="00134619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882586733"/>
              <w:placeholder>
                <w:docPart w:val="3FBC8B2DC5EB4AFB8D24A932823E68D5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:" w:value="Que M/Mme connaisse et applique les techniques de contrôle de la douleur: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s'alimente de façon sécuritaire:" w:value="Que M/Mme s'alimente de façon sécuritaire:"/>
                <w:listItem w:displayText="Que M/Mme ait un positionnement optimal et confortable:" w:value="Que M/Mme ait un positionnement optimal et confortable:"/>
                <w:listItem w:displayText="Que M/Mme retrouve ou maintienne l'intégrité de sa peau:" w:value="Que M/Mme retrouve ou maintienne l'intégrité de sa peau:"/>
                <w:listItem w:displayText="Que M/Mme soit en mesure de reprendre des activités de loisir:" w:value="Que M/Mme soit en mesure de reprendre des activités de loisir:"/>
                <w:listItem w:displayText="Que M/Mme reprenne le travail:" w:value="Que M/Mme reprenne le travail:"/>
                <w:listItem w:displayText="Que M/Mme reprenne la conduite auto" w:value="Que M/Mme reprenne la conduite auto"/>
                <w:listItem w:displayText=" " w:value=" "/>
              </w:comboBox>
            </w:sdtPr>
            <w:sdtEndPr/>
            <w:sdtContent>
              <w:p w14:paraId="07B4CDE1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341907770"/>
              <w:placeholder>
                <w:docPart w:val="0B0C2B0D724748D6B405AC708A4ABD57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7D8AB0F3" w14:textId="3E4AF30D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91609997"/>
            <w:placeholder>
              <w:docPart w:val="A0F01C69B1E946E68335BA9255F8F51F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4CB34D84" w14:textId="055EFA9B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B72A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2078466050"/>
              <w:placeholder>
                <w:docPart w:val="DAD564A0FF8D46A0980F918DBF212E68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2AC29F5D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250945512"/>
              <w:placeholder>
                <w:docPart w:val="4FFCFD9BD4CF41D2B026D6B071469EB0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07688C07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423753624"/>
              <w:placeholder>
                <w:docPart w:val="66966F838A3344A5BF81DF27D9717537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6DB9B8B4" w14:textId="50D0A8D5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08EFBFB0" w14:textId="42EBCDA0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709984CC" w14:textId="6B3C3DAE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6352" w:rsidRPr="00066A1D" w14:paraId="51DD5318" w14:textId="77777777" w:rsidTr="00DD3445">
        <w:permEnd w:id="957709087" w:displacedByCustomXml="next"/>
        <w:permEnd w:id="445133770" w:displacedByCustomXml="next"/>
        <w:permEnd w:id="585127638" w:displacedByCustomXml="next"/>
        <w:permEnd w:id="572292908" w:displacedByCustomXml="next"/>
        <w:permEnd w:id="695665564" w:displacedByCustomXml="next"/>
        <w:permEnd w:id="892480535" w:displacedByCustomXml="next"/>
        <w:permEnd w:id="2034845563" w:displacedByCustomXml="next"/>
        <w:permEnd w:id="1368991244" w:displacedByCustomXml="next"/>
        <w:permStart w:id="499133313" w:edGrp="everyone" w:colFirst="7" w:colLast="7" w:displacedByCustomXml="next"/>
        <w:permStart w:id="1639908127" w:edGrp="everyone" w:colFirst="6" w:colLast="6" w:displacedByCustomXml="next"/>
        <w:permStart w:id="1694972420" w:edGrp="everyone" w:colFirst="5" w:colLast="5" w:displacedByCustomXml="next"/>
        <w:permStart w:id="318386305" w:edGrp="everyone" w:colFirst="4" w:colLast="4" w:displacedByCustomXml="next"/>
        <w:permStart w:id="1813329011" w:edGrp="everyone" w:colFirst="3" w:colLast="3" w:displacedByCustomXml="next"/>
        <w:permStart w:id="649425307" w:edGrp="everyone" w:colFirst="2" w:colLast="2" w:displacedByCustomXml="next"/>
        <w:permStart w:id="1429937689" w:edGrp="everyone" w:colFirst="1" w:colLast="1" w:displacedByCustomXml="next"/>
        <w:permStart w:id="167589737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17632617"/>
            <w:placeholder>
              <w:docPart w:val="C7CDD4ABF3144C7BA2B835B03AAC0F0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2AA43342" w14:textId="6F9E6C7B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84F4257" w14:textId="769F9B2D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83960454"/>
                <w:placeholder>
                  <w:docPart w:val="508F4282AC834901A91CFEA18FFA8AE9"/>
                </w:placeholder>
                <w:showingPlcHdr/>
                <w:comboBox>
                  <w:listItem w:value="Choisissez un élément."/>
                  <w:listItem w:displayText="↓ des capacités à l'alimentation:" w:value="↓ des capacités à l'alimentation:"/>
                  <w:listItem w:displayText="↓ des capacités aux transferts:" w:value="↓ des capacités aux transferts:"/>
                  <w:listItem w:displayText="↓ des capacités aux déplacements:" w:value="↓ des capacités aux déplacements:"/>
                  <w:listItem w:displayText="Risque de chute:" w:value="Risque de chute:"/>
                  <w:listItem w:displayText="Postionnement déficitaire:" w:value="Postionnement déficitaire:"/>
                  <w:listItem w:displayText="↓ des capacités à la déglutition:" w:value="↓ des capacités à la déglutition:"/>
                  <w:listItem w:displayText="↓ de l'intégrité de la peau/confort:" w:value="↓ de l'intégrité de la peau/confort:"/>
                  <w:listItem w:displayText="Incapacités aux AVD:" w:value="Incapacités aux AVD:"/>
                  <w:listItem w:displayText="Incapacités aux AVQ:" w:value="Incapacités aux AVQ:"/>
                  <w:listItem w:displayText="Ne peut réaliser des loisirs:" w:value="Ne peut réaliser des loisirs:"/>
                  <w:listItem w:displayText="Ne peut conduire:" w:value="Ne peut conduire:"/>
                  <w:listItem w:displayText="Ne peut travailler:" w:value="Ne peut travailler:"/>
                  <w:listItem w:displayText=" " w:value=" "/>
                </w:comboBox>
              </w:sdtPr>
              <w:sdtEndPr/>
              <w:sdtContent>
                <w:r w:rsidRPr="00134619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725062104"/>
              <w:placeholder>
                <w:docPart w:val="4E82A53534D54B53928B774A4FE34C96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:" w:value="Que M/Mme connaisse et applique les techniques de contrôle de la douleur: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s'alimente de façon sécuritaire:" w:value="Que M/Mme s'alimente de façon sécuritaire:"/>
                <w:listItem w:displayText="Que M/Mme ait un positionnement optimal et confortable:" w:value="Que M/Mme ait un positionnement optimal et confortable:"/>
                <w:listItem w:displayText="Que M/Mme retrouve ou maintienne l'intégrité de sa peau:" w:value="Que M/Mme retrouve ou maintienne l'intégrité de sa peau:"/>
                <w:listItem w:displayText="Que M/Mme soit en mesure de reprendre des activités de loisir:" w:value="Que M/Mme soit en mesure de reprendre des activités de loisir:"/>
                <w:listItem w:displayText="Que M/Mme reprenne le travail:" w:value="Que M/Mme reprenne le travail:"/>
                <w:listItem w:displayText="Que M/Mme reprenne la conduite auto" w:value="Que M/Mme reprenne la conduite auto"/>
                <w:listItem w:displayText=" " w:value=" "/>
              </w:comboBox>
            </w:sdtPr>
            <w:sdtEndPr/>
            <w:sdtContent>
              <w:p w14:paraId="55BCC7C2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492112151"/>
              <w:placeholder>
                <w:docPart w:val="0978E0B39DBD41E596F11DFC40B387F4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34EC64DD" w14:textId="46484E65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77511815"/>
            <w:placeholder>
              <w:docPart w:val="9FB64CF315CF476C9DE73F5AF3687198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6BE63B0A" w14:textId="4CE47838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B72A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657678670"/>
              <w:placeholder>
                <w:docPart w:val="7C7EFF26CC434912A26CA4919CC461BF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1C81756B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565376264"/>
              <w:placeholder>
                <w:docPart w:val="D7CD11246BA14ECE8D86EC3F85B84C1F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2D8258C6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452317225"/>
              <w:placeholder>
                <w:docPart w:val="F609F6E56E974979B1DA6B39C0AEF466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2B9409D0" w14:textId="7C9461AB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69493857" w14:textId="00E19ECA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39036242" w14:textId="6A95685F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6352" w:rsidRPr="00066A1D" w14:paraId="63897FCE" w14:textId="77777777" w:rsidTr="00DD3445">
        <w:permEnd w:id="499133313" w:displacedByCustomXml="next"/>
        <w:permEnd w:id="1639908127" w:displacedByCustomXml="next"/>
        <w:permEnd w:id="1694972420" w:displacedByCustomXml="next"/>
        <w:permEnd w:id="318386305" w:displacedByCustomXml="next"/>
        <w:permEnd w:id="1813329011" w:displacedByCustomXml="next"/>
        <w:permEnd w:id="649425307" w:displacedByCustomXml="next"/>
        <w:permEnd w:id="1429937689" w:displacedByCustomXml="next"/>
        <w:permEnd w:id="1675897373" w:displacedByCustomXml="next"/>
        <w:permStart w:id="1694115621" w:edGrp="everyone" w:colFirst="7" w:colLast="7" w:displacedByCustomXml="next"/>
        <w:permStart w:id="1218120222" w:edGrp="everyone" w:colFirst="6" w:colLast="6" w:displacedByCustomXml="next"/>
        <w:permStart w:id="337527722" w:edGrp="everyone" w:colFirst="5" w:colLast="5" w:displacedByCustomXml="next"/>
        <w:permStart w:id="1373462442" w:edGrp="everyone" w:colFirst="4" w:colLast="4" w:displacedByCustomXml="next"/>
        <w:permStart w:id="1510559100" w:edGrp="everyone" w:colFirst="3" w:colLast="3" w:displacedByCustomXml="next"/>
        <w:permStart w:id="2078833354" w:edGrp="everyone" w:colFirst="2" w:colLast="2" w:displacedByCustomXml="next"/>
        <w:permStart w:id="1049258582" w:edGrp="everyone" w:colFirst="1" w:colLast="1" w:displacedByCustomXml="next"/>
        <w:permStart w:id="60883474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206833420"/>
            <w:placeholder>
              <w:docPart w:val="45874911C98B4D478F0A9C10E3D91FB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32C9A6BF" w14:textId="13370731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D0EBDDB" w14:textId="550C3C88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56730303"/>
                <w:placeholder>
                  <w:docPart w:val="10E29742E361476498BBBEBD5378315A"/>
                </w:placeholder>
                <w:showingPlcHdr/>
                <w:comboBox>
                  <w:listItem w:value="Choisissez un élément."/>
                  <w:listItem w:displayText="↓ des capacités à l'alimentation:" w:value="↓ des capacités à l'alimentation:"/>
                  <w:listItem w:displayText="↓ des capacités aux transferts:" w:value="↓ des capacités aux transferts:"/>
                  <w:listItem w:displayText="↓ des capacités aux déplacements:" w:value="↓ des capacités aux déplacements:"/>
                  <w:listItem w:displayText="Risque de chute:" w:value="Risque de chute:"/>
                  <w:listItem w:displayText="Postionnement déficitaire:" w:value="Postionnement déficitaire:"/>
                  <w:listItem w:displayText="↓ des capacités à la déglutition:" w:value="↓ des capacités à la déglutition:"/>
                  <w:listItem w:displayText="↓ de l'intégrité de la peau/confort:" w:value="↓ de l'intégrité de la peau/confort:"/>
                  <w:listItem w:displayText="Incapacités aux AVD:" w:value="Incapacités aux AVD:"/>
                  <w:listItem w:displayText="Incapacités aux AVQ:" w:value="Incapacités aux AVQ:"/>
                  <w:listItem w:displayText="Ne peut réaliser des loisirs:" w:value="Ne peut réaliser des loisirs:"/>
                  <w:listItem w:displayText="Ne peut conduire:" w:value="Ne peut conduire:"/>
                  <w:listItem w:displayText="Ne peut travailler:" w:value="Ne peut travailler:"/>
                  <w:listItem w:displayText=" " w:value=" "/>
                </w:comboBox>
              </w:sdtPr>
              <w:sdtEndPr/>
              <w:sdtContent>
                <w:r w:rsidRPr="00134619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451322320"/>
              <w:placeholder>
                <w:docPart w:val="6D21C39619DE414B86E5BC24CB3F90D1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:" w:value="Que M/Mme connaisse et applique les techniques de contrôle de la douleur: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s'alimente de façon sécuritaire:" w:value="Que M/Mme s'alimente de façon sécuritaire:"/>
                <w:listItem w:displayText="Que M/Mme ait un positionnement optimal et confortable:" w:value="Que M/Mme ait un positionnement optimal et confortable:"/>
                <w:listItem w:displayText="Que M/Mme retrouve ou maintienne l'intégrité de sa peau:" w:value="Que M/Mme retrouve ou maintienne l'intégrité de sa peau:"/>
                <w:listItem w:displayText="Que M/Mme soit en mesure de reprendre des activités de loisir:" w:value="Que M/Mme soit en mesure de reprendre des activités de loisir:"/>
                <w:listItem w:displayText="Que M/Mme reprenne le travail:" w:value="Que M/Mme reprenne le travail:"/>
                <w:listItem w:displayText="Que M/Mme reprenne la conduite auto" w:value="Que M/Mme reprenne la conduite auto"/>
                <w:listItem w:displayText=" " w:value=" "/>
              </w:comboBox>
            </w:sdtPr>
            <w:sdtEndPr/>
            <w:sdtContent>
              <w:p w14:paraId="0620F5B0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219903869"/>
              <w:placeholder>
                <w:docPart w:val="7F251EA87ED14E69B71242117DB7FA29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23AA2643" w14:textId="397E232D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72348892"/>
            <w:placeholder>
              <w:docPart w:val="6B8F68366ED04A138EC723358AC19A14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518A8BD1" w14:textId="6B2C342F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B72A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098750996"/>
              <w:placeholder>
                <w:docPart w:val="2D480D21478347848CA51AD2AE6D8935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4076FAF9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344054326"/>
              <w:placeholder>
                <w:docPart w:val="85796D56679A431EA92BCA326E444112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2F86F51B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048529315"/>
              <w:placeholder>
                <w:docPart w:val="DA87146D5AFE41F4B2DCBF553D545561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34603EAF" w14:textId="6775CDB2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6B518B53" w14:textId="7FB4EF11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325AE17E" w14:textId="5B444EF8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6352" w:rsidRPr="00066A1D" w14:paraId="69149504" w14:textId="77777777" w:rsidTr="00DD3445">
        <w:permEnd w:id="1694115621" w:displacedByCustomXml="next"/>
        <w:permEnd w:id="1218120222" w:displacedByCustomXml="next"/>
        <w:permEnd w:id="337527722" w:displacedByCustomXml="next"/>
        <w:permEnd w:id="1373462442" w:displacedByCustomXml="next"/>
        <w:permEnd w:id="1510559100" w:displacedByCustomXml="next"/>
        <w:permEnd w:id="2078833354" w:displacedByCustomXml="next"/>
        <w:permEnd w:id="1049258582" w:displacedByCustomXml="next"/>
        <w:permEnd w:id="608834741" w:displacedByCustomXml="next"/>
        <w:permStart w:id="761815250" w:edGrp="everyone" w:colFirst="7" w:colLast="7" w:displacedByCustomXml="next"/>
        <w:permStart w:id="405277536" w:edGrp="everyone" w:colFirst="6" w:colLast="6" w:displacedByCustomXml="next"/>
        <w:permStart w:id="1345985022" w:edGrp="everyone" w:colFirst="5" w:colLast="5" w:displacedByCustomXml="next"/>
        <w:permStart w:id="938213600" w:edGrp="everyone" w:colFirst="4" w:colLast="4" w:displacedByCustomXml="next"/>
        <w:permStart w:id="1621720027" w:edGrp="everyone" w:colFirst="3" w:colLast="3" w:displacedByCustomXml="next"/>
        <w:permStart w:id="1384469528" w:edGrp="everyone" w:colFirst="2" w:colLast="2" w:displacedByCustomXml="next"/>
        <w:permStart w:id="1148275961" w:edGrp="everyone" w:colFirst="1" w:colLast="1" w:displacedByCustomXml="next"/>
        <w:permStart w:id="70163536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8923311"/>
            <w:placeholder>
              <w:docPart w:val="B7CBF36C045A49DBBB6F387425779F7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2CF8E44B" w14:textId="311076FB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635ADEA5" w14:textId="2354A5FD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7080317"/>
                <w:placeholder>
                  <w:docPart w:val="53735E7CC2F04C89AECF79BF1868E9B2"/>
                </w:placeholder>
                <w:showingPlcHdr/>
                <w:comboBox>
                  <w:listItem w:value="Choisissez un élément."/>
                  <w:listItem w:displayText="↓ des capacités à l'alimentation:" w:value="↓ des capacités à l'alimentation:"/>
                  <w:listItem w:displayText="↓ des capacités aux transferts:" w:value="↓ des capacités aux transferts:"/>
                  <w:listItem w:displayText="↓ des capacités aux déplacements:" w:value="↓ des capacités aux déplacements:"/>
                  <w:listItem w:displayText="Risque de chute:" w:value="Risque de chute:"/>
                  <w:listItem w:displayText="Postionnement déficitaire:" w:value="Postionnement déficitaire:"/>
                  <w:listItem w:displayText="↓ des capacités à la déglutition:" w:value="↓ des capacités à la déglutition:"/>
                  <w:listItem w:displayText="↓ de l'intégrité de la peau/confort:" w:value="↓ de l'intégrité de la peau/confort:"/>
                  <w:listItem w:displayText="Incapacités aux AVD:" w:value="Incapacités aux AVD:"/>
                  <w:listItem w:displayText="Incapacités aux AVQ:" w:value="Incapacités aux AVQ:"/>
                  <w:listItem w:displayText="Ne peut réaliser des loisirs:" w:value="Ne peut réaliser des loisirs:"/>
                  <w:listItem w:displayText="Ne peut conduire:" w:value="Ne peut conduire:"/>
                  <w:listItem w:displayText="Ne peut travailler:" w:value="Ne peut travailler:"/>
                  <w:listItem w:displayText=" " w:value=" "/>
                </w:comboBox>
              </w:sdtPr>
              <w:sdtEndPr/>
              <w:sdtContent>
                <w:r w:rsidRPr="00134619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514880977"/>
              <w:placeholder>
                <w:docPart w:val="31469DA2FB81448EBF7CB291005151F4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:" w:value="Que M/Mme connaisse et applique les techniques de contrôle de la douleur: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s'alimente de façon sécuritaire:" w:value="Que M/Mme s'alimente de façon sécuritaire:"/>
                <w:listItem w:displayText="Que M/Mme ait un positionnement optimal et confortable:" w:value="Que M/Mme ait un positionnement optimal et confortable:"/>
                <w:listItem w:displayText="Que M/Mme retrouve ou maintienne l'intégrité de sa peau:" w:value="Que M/Mme retrouve ou maintienne l'intégrité de sa peau:"/>
                <w:listItem w:displayText="Que M/Mme soit en mesure de reprendre des activités de loisir:" w:value="Que M/Mme soit en mesure de reprendre des activités de loisir:"/>
                <w:listItem w:displayText="Que M/Mme reprenne le travail:" w:value="Que M/Mme reprenne le travail:"/>
                <w:listItem w:displayText="Que M/Mme reprenne la conduite auto" w:value="Que M/Mme reprenne la conduite auto"/>
                <w:listItem w:displayText=" " w:value=" "/>
              </w:comboBox>
            </w:sdtPr>
            <w:sdtEndPr/>
            <w:sdtContent>
              <w:p w14:paraId="0FE7BD9F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2053120575"/>
              <w:placeholder>
                <w:docPart w:val="320D3A017F8F486FAE8C42C8CC652F95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7643015E" w14:textId="4862255F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88361449"/>
            <w:placeholder>
              <w:docPart w:val="851B90C065DE4CB3862374E95371DA9F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03986E69" w14:textId="6D666887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B72A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219903971"/>
              <w:placeholder>
                <w:docPart w:val="EDFFBA73CC4B43ECB995CB510F567A65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6C121656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703713623"/>
              <w:placeholder>
                <w:docPart w:val="1DCA1EB6A0BE480B884857576074312D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0CEFCB32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532678624"/>
              <w:placeholder>
                <w:docPart w:val="F0451CD95A314D7FB03BA4E9373F8231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3C487B06" w14:textId="6652EAA5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43A46EDE" w14:textId="5E3A09E6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163E24C0" w14:textId="739AA261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6352" w:rsidRPr="00066A1D" w14:paraId="2FA01C49" w14:textId="77777777" w:rsidTr="00DD3445">
        <w:permEnd w:id="761815250" w:displacedByCustomXml="next"/>
        <w:permEnd w:id="405277536" w:displacedByCustomXml="next"/>
        <w:permEnd w:id="1345985022" w:displacedByCustomXml="next"/>
        <w:permEnd w:id="938213600" w:displacedByCustomXml="next"/>
        <w:permEnd w:id="1621720027" w:displacedByCustomXml="next"/>
        <w:permEnd w:id="1384469528" w:displacedByCustomXml="next"/>
        <w:permEnd w:id="1148275961" w:displacedByCustomXml="next"/>
        <w:permEnd w:id="701635369" w:displacedByCustomXml="next"/>
        <w:permStart w:id="1625897432" w:edGrp="everyone" w:colFirst="7" w:colLast="7" w:displacedByCustomXml="next"/>
        <w:permStart w:id="967391894" w:edGrp="everyone" w:colFirst="6" w:colLast="6" w:displacedByCustomXml="next"/>
        <w:permStart w:id="576880182" w:edGrp="everyone" w:colFirst="5" w:colLast="5" w:displacedByCustomXml="next"/>
        <w:permStart w:id="731979671" w:edGrp="everyone" w:colFirst="4" w:colLast="4" w:displacedByCustomXml="next"/>
        <w:permStart w:id="1423641035" w:edGrp="everyone" w:colFirst="3" w:colLast="3" w:displacedByCustomXml="next"/>
        <w:permStart w:id="155852955" w:edGrp="everyone" w:colFirst="2" w:colLast="2" w:displacedByCustomXml="next"/>
        <w:permStart w:id="1605774127" w:edGrp="everyone" w:colFirst="1" w:colLast="1" w:displacedByCustomXml="next"/>
        <w:permStart w:id="145694332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13927260"/>
            <w:placeholder>
              <w:docPart w:val="C24F36F3BBF548D38A05239F34ACFC6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55A5AE4B" w14:textId="559A61D4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501C460B" w14:textId="6C058CC5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21646915"/>
                <w:placeholder>
                  <w:docPart w:val="D9C0BEDA59CC40D588E4EBF2D5593CA4"/>
                </w:placeholder>
                <w:showingPlcHdr/>
                <w:comboBox>
                  <w:listItem w:value="Choisissez un élément."/>
                  <w:listItem w:displayText="↓ des capacités à l'alimentation:" w:value="↓ des capacités à l'alimentation:"/>
                  <w:listItem w:displayText="↓ des capacités aux transferts:" w:value="↓ des capacités aux transferts:"/>
                  <w:listItem w:displayText="↓ des capacités aux déplacements:" w:value="↓ des capacités aux déplacements:"/>
                  <w:listItem w:displayText="Risque de chute:" w:value="Risque de chute:"/>
                  <w:listItem w:displayText="Postionnement déficitaire:" w:value="Postionnement déficitaire:"/>
                  <w:listItem w:displayText="↓ des capacités à la déglutition:" w:value="↓ des capacités à la déglutition:"/>
                  <w:listItem w:displayText="↓ de l'intégrité de la peau/confort:" w:value="↓ de l'intégrité de la peau/confort:"/>
                  <w:listItem w:displayText="Incapacités aux AVD:" w:value="Incapacités aux AVD:"/>
                  <w:listItem w:displayText="Incapacités aux AVQ:" w:value="Incapacités aux AVQ:"/>
                  <w:listItem w:displayText="Ne peut réaliser des loisirs:" w:value="Ne peut réaliser des loisirs:"/>
                  <w:listItem w:displayText="Ne peut conduire:" w:value="Ne peut conduire:"/>
                  <w:listItem w:displayText="Ne peut travailler:" w:value="Ne peut travailler:"/>
                  <w:listItem w:displayText=" " w:value=" "/>
                </w:comboBox>
              </w:sdtPr>
              <w:sdtEndPr/>
              <w:sdtContent>
                <w:r w:rsidRPr="00134619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720506388"/>
              <w:placeholder>
                <w:docPart w:val="79BF86572BDD4367B572E8424CEE2596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:" w:value="Que M/Mme connaisse et applique les techniques de contrôle de la douleur: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s'alimente de façon sécuritaire:" w:value="Que M/Mme s'alimente de façon sécuritaire:"/>
                <w:listItem w:displayText="Que M/Mme ait un positionnement optimal et confortable:" w:value="Que M/Mme ait un positionnement optimal et confortable:"/>
                <w:listItem w:displayText="Que M/Mme retrouve ou maintienne l'intégrité de sa peau:" w:value="Que M/Mme retrouve ou maintienne l'intégrité de sa peau:"/>
                <w:listItem w:displayText="Que M/Mme soit en mesure de reprendre des activités de loisir:" w:value="Que M/Mme soit en mesure de reprendre des activités de loisir:"/>
                <w:listItem w:displayText="Que M/Mme reprenne le travail:" w:value="Que M/Mme reprenne le travail:"/>
                <w:listItem w:displayText="Que M/Mme reprenne la conduite auto" w:value="Que M/Mme reprenne la conduite auto"/>
                <w:listItem w:displayText=" " w:value=" "/>
              </w:comboBox>
            </w:sdtPr>
            <w:sdtEndPr/>
            <w:sdtContent>
              <w:p w14:paraId="0754B672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892728017"/>
              <w:placeholder>
                <w:docPart w:val="AEE52F44809841E9A8D4ADCAEF933A6F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5E1079F8" w14:textId="57E7EFA8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76531912"/>
            <w:placeholder>
              <w:docPart w:val="ECE13A8A65E140ED9E84EF14AD67538A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392402F9" w14:textId="46467B54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B72A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857241357"/>
              <w:placeholder>
                <w:docPart w:val="44C6C86A3B5044C78D89E1FC4405FA06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5360F33D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966883260"/>
              <w:placeholder>
                <w:docPart w:val="DB3DDDE8109D4471B336DE2208D1C591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496041ED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526629274"/>
              <w:placeholder>
                <w:docPart w:val="0C0041292C4B40528C4231FA7A07FEA6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294ACB71" w14:textId="0CCE07FA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356B6E44" w14:textId="04FCA812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7571F3BA" w14:textId="6BC87342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6352" w:rsidRPr="00066A1D" w14:paraId="39213862" w14:textId="77777777" w:rsidTr="00DD3445">
        <w:permEnd w:id="1625897432" w:displacedByCustomXml="next"/>
        <w:permEnd w:id="967391894" w:displacedByCustomXml="next"/>
        <w:permEnd w:id="576880182" w:displacedByCustomXml="next"/>
        <w:permEnd w:id="731979671" w:displacedByCustomXml="next"/>
        <w:permEnd w:id="1423641035" w:displacedByCustomXml="next"/>
        <w:permEnd w:id="155852955" w:displacedByCustomXml="next"/>
        <w:permEnd w:id="1605774127" w:displacedByCustomXml="next"/>
        <w:permEnd w:id="1456943325" w:displacedByCustomXml="next"/>
        <w:permStart w:id="916460546" w:edGrp="everyone" w:colFirst="7" w:colLast="7" w:displacedByCustomXml="next"/>
        <w:permStart w:id="1429758627" w:edGrp="everyone" w:colFirst="6" w:colLast="6" w:displacedByCustomXml="next"/>
        <w:permStart w:id="419262805" w:edGrp="everyone" w:colFirst="5" w:colLast="5" w:displacedByCustomXml="next"/>
        <w:permStart w:id="1014061236" w:edGrp="everyone" w:colFirst="4" w:colLast="4" w:displacedByCustomXml="next"/>
        <w:permStart w:id="1512507314" w:edGrp="everyone" w:colFirst="3" w:colLast="3" w:displacedByCustomXml="next"/>
        <w:permStart w:id="463296998" w:edGrp="everyone" w:colFirst="2" w:colLast="2" w:displacedByCustomXml="next"/>
        <w:permStart w:id="1933208102" w:edGrp="everyone" w:colFirst="1" w:colLast="1" w:displacedByCustomXml="next"/>
        <w:permStart w:id="203719444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485826377"/>
            <w:placeholder>
              <w:docPart w:val="94840BC24C2F4BD1BE55D003470A989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26" w:type="dxa"/>
              </w:tcPr>
              <w:p w14:paraId="2C69DDC9" w14:textId="3FA8D65C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51" w:type="dxa"/>
          </w:tcPr>
          <w:p w14:paraId="746E2382" w14:textId="25892D69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69263339"/>
                <w:placeholder>
                  <w:docPart w:val="246855BCA6E04421A57EB231F5BDA8AC"/>
                </w:placeholder>
                <w:showingPlcHdr/>
                <w:comboBox>
                  <w:listItem w:value="Choisissez un élément."/>
                  <w:listItem w:displayText="↓ des capacités à l'alimentation:" w:value="↓ des capacités à l'alimentation:"/>
                  <w:listItem w:displayText="↓ des capacités aux transferts:" w:value="↓ des capacités aux transferts:"/>
                  <w:listItem w:displayText="↓ des capacités aux déplacements:" w:value="↓ des capacités aux déplacements:"/>
                  <w:listItem w:displayText="Risque de chute:" w:value="Risque de chute:"/>
                  <w:listItem w:displayText="Postionnement déficitaire:" w:value="Postionnement déficitaire:"/>
                  <w:listItem w:displayText="↓ des capacités à la déglutition:" w:value="↓ des capacités à la déglutition:"/>
                  <w:listItem w:displayText="↓ de l'intégrité de la peau/confort:" w:value="↓ de l'intégrité de la peau/confort:"/>
                  <w:listItem w:displayText="Incapacités aux AVD:" w:value="Incapacités aux AVD:"/>
                  <w:listItem w:displayText="Incapacités aux AVQ:" w:value="Incapacités aux AVQ:"/>
                  <w:listItem w:displayText="Ne peut réaliser des loisirs:" w:value="Ne peut réaliser des loisirs:"/>
                  <w:listItem w:displayText="Ne peut conduire:" w:value="Ne peut conduire:"/>
                  <w:listItem w:displayText="Ne peut travailler:" w:value="Ne peut travailler:"/>
                  <w:listItem w:displayText=" " w:value=" "/>
                </w:comboBox>
              </w:sdtPr>
              <w:sdtEndPr/>
              <w:sdtContent>
                <w:r w:rsidRPr="00134619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40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718576314"/>
              <w:placeholder>
                <w:docPart w:val="A0C2FA06E48D47768DE7CE1E0767153E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:" w:value="Que M/Mme connaisse et applique les techniques de contrôle de la douleur: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s'alimente de façon sécuritaire:" w:value="Que M/Mme s'alimente de façon sécuritaire:"/>
                <w:listItem w:displayText="Que M/Mme ait un positionnement optimal et confortable:" w:value="Que M/Mme ait un positionnement optimal et confortable:"/>
                <w:listItem w:displayText="Que M/Mme retrouve ou maintienne l'intégrité de sa peau:" w:value="Que M/Mme retrouve ou maintienne l'intégrité de sa peau:"/>
                <w:listItem w:displayText="Que M/Mme soit en mesure de reprendre des activités de loisir:" w:value="Que M/Mme soit en mesure de reprendre des activités de loisir:"/>
                <w:listItem w:displayText="Que M/Mme reprenne le travail:" w:value="Que M/Mme reprenne le travail:"/>
                <w:listItem w:displayText="Que M/Mme reprenne la conduite auto" w:value="Que M/Mme reprenne la conduite auto"/>
                <w:listItem w:displayText=" " w:value=" "/>
              </w:comboBox>
            </w:sdtPr>
            <w:sdtEndPr/>
            <w:sdtContent>
              <w:p w14:paraId="6B9BE32F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063444267"/>
              <w:placeholder>
                <w:docPart w:val="2DF1349AE83C4D059AB1147C8390EBD7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206462A6" w14:textId="566766B4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066A1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42098818"/>
            <w:placeholder>
              <w:docPart w:val="AA8136977792423A8DCC27D413C1D70E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684" w:type="dxa"/>
              </w:tcPr>
              <w:p w14:paraId="462948C1" w14:textId="458E4748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B72AD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47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340121847"/>
              <w:placeholder>
                <w:docPart w:val="59D08E35972E466A9AD50A940014FEC4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3530FDE7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441376898"/>
              <w:placeholder>
                <w:docPart w:val="0AC49B5375E64F9AB4409DD68B323AD7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3389488E" w14:textId="77777777" w:rsidR="00006352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787390321"/>
              <w:placeholder>
                <w:docPart w:val="B24C55123F9D4712B7D9D3AB5501F7E8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Entraînement aux AVD:" w:value="Entraînement aux AVD:"/>
                <w:listItem w:displayText="Entraînements aux AVQ:" w:value="Entraînements aux AVQ:"/>
                <w:listItem w:displayText="Sécurisation de l'environnement:" w:value="Sécurisation de l'environnement:"/>
                <w:listItem w:displayText="Recommandations/enseignement  des aides techniques et assistances requises à l'alimentation: " w:value="Recommandations/enseignement  des aides techniques et assistances requises à l'alimentation: "/>
                <w:listItem w:displayText="Ajustement du positionnement:" w:value="Ajustement du positionnement:"/>
                <w:listItem w:displayText="Prêt de surfaces thérapeutiques: " w:value="Prêt de surfaces thérapeutiques: "/>
                <w:listItem w:displayText="Enseignement d'un positionnement spécifique:" w:value="Enseignement d'un positionnement spécifique:"/>
                <w:listItem w:displayText="Référence autres professionnels :" w:value="Référence autres professionnels :"/>
                <w:listItem w:displayText="Visite à domicile:" w:value="Visite à domicile:"/>
                <w:listItem w:displayText="Référence pour évaluation de conduite auto:" w:value="Référence pour évaluation de conduite auto:"/>
                <w:listItem w:displayText="Inscription à la clinique de FR du SAT:" w:value="Inscription à la clinique de FR du SAT:"/>
                <w:listItem w:displayText=" " w:value=" "/>
              </w:comboBox>
            </w:sdtPr>
            <w:sdtEndPr/>
            <w:sdtContent>
              <w:p w14:paraId="1FE82981" w14:textId="34B14DEC" w:rsidR="00006352" w:rsidRPr="00066A1D" w:rsidRDefault="00006352" w:rsidP="00006352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6688C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tc>
          <w:tcPr>
            <w:tcW w:w="1204" w:type="dxa"/>
          </w:tcPr>
          <w:p w14:paraId="288D03D2" w14:textId="3573C093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</w:tcPr>
          <w:p w14:paraId="44D84D7B" w14:textId="34AF9960" w:rsidR="00006352" w:rsidRPr="00066A1D" w:rsidRDefault="00006352" w:rsidP="000063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ermEnd w:id="2037194443"/>
    <w:permEnd w:id="1933208102"/>
    <w:permEnd w:id="463296998"/>
    <w:permEnd w:id="1512507314"/>
    <w:permEnd w:id="1014061236"/>
    <w:permEnd w:id="419262805"/>
    <w:permEnd w:id="1429758627"/>
    <w:permEnd w:id="916460546"/>
    <w:p w14:paraId="4A7CD321" w14:textId="7AF9F5CB" w:rsidR="002E068A" w:rsidRDefault="004868B3" w:rsidP="002E068A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</w:t>
      </w:r>
    </w:p>
    <w:p w14:paraId="31BC766D" w14:textId="59C6184B" w:rsidR="002E068A" w:rsidRDefault="002E068A" w:rsidP="002E068A">
      <w:pPr>
        <w:rPr>
          <w:rFonts w:asciiTheme="minorHAnsi" w:hAnsiTheme="minorHAnsi" w:cs="Arial"/>
          <w:sz w:val="20"/>
          <w:szCs w:val="20"/>
          <w:lang w:val="fr-FR"/>
        </w:rPr>
      </w:pPr>
      <w:r w:rsidRPr="00A37D1A">
        <w:rPr>
          <w:rFonts w:asciiTheme="minorHAnsi" w:hAnsiTheme="minorHAnsi" w:cs="Arial"/>
          <w:b/>
          <w:sz w:val="20"/>
          <w:szCs w:val="20"/>
          <w:lang w:val="fr-FR"/>
        </w:rPr>
        <w:t>Fréquence estimée des interventions</w:t>
      </w:r>
      <w:r>
        <w:rPr>
          <w:rFonts w:asciiTheme="minorHAnsi" w:hAnsiTheme="minorHAnsi" w:cs="Arial"/>
          <w:sz w:val="20"/>
          <w:szCs w:val="20"/>
          <w:lang w:val="fr-FR"/>
        </w:rPr>
        <w:t xml:space="preserve"> :  </w:t>
      </w:r>
      <w:permStart w:id="331571813" w:edGrp="everyone"/>
      <w:r w:rsidR="007C726E">
        <w:rPr>
          <w:rFonts w:asciiTheme="minorHAnsi" w:hAnsiTheme="minorHAnsi" w:cs="Arial"/>
          <w:sz w:val="20"/>
          <w:szCs w:val="20"/>
          <w:lang w:val="fr-FR"/>
        </w:rPr>
        <w:t xml:space="preserve">   </w:t>
      </w:r>
      <w:permEnd w:id="331571813"/>
    </w:p>
    <w:p w14:paraId="2617FA7B" w14:textId="77777777" w:rsidR="002E068A" w:rsidRDefault="002E068A" w:rsidP="002E068A">
      <w:pPr>
        <w:rPr>
          <w:rFonts w:asciiTheme="minorHAnsi" w:hAnsiTheme="minorHAnsi" w:cstheme="minorHAnsi"/>
          <w:sz w:val="20"/>
        </w:rPr>
      </w:pPr>
    </w:p>
    <w:p w14:paraId="00F11415" w14:textId="3265386B" w:rsidR="002E068A" w:rsidRDefault="002E068A" w:rsidP="002E068A">
      <w:pPr>
        <w:rPr>
          <w:rFonts w:asciiTheme="minorHAnsi" w:hAnsiTheme="minorHAnsi" w:cstheme="minorHAnsi"/>
          <w:b/>
          <w:sz w:val="20"/>
        </w:rPr>
      </w:pPr>
      <w:r w:rsidRPr="002C00D0">
        <w:rPr>
          <w:rFonts w:asciiTheme="minorHAnsi" w:hAnsiTheme="minorHAnsi" w:cstheme="minorHAnsi"/>
          <w:b/>
          <w:sz w:val="20"/>
        </w:rPr>
        <w:t>Consentement</w:t>
      </w:r>
      <w:r w:rsidR="00D679ED">
        <w:rPr>
          <w:rFonts w:asciiTheme="minorHAnsi" w:hAnsiTheme="minorHAnsi" w:cstheme="minorHAnsi"/>
          <w:b/>
          <w:sz w:val="20"/>
        </w:rPr>
        <w:t> :</w:t>
      </w:r>
    </w:p>
    <w:permStart w:id="967126330" w:edGrp="everyone"/>
    <w:p w14:paraId="3B9C2379" w14:textId="7123F7B7" w:rsidR="002E068A" w:rsidRPr="004E0467" w:rsidRDefault="00937CC1" w:rsidP="002E068A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b/>
          <w:sz w:val="20"/>
        </w:rPr>
      </w:pPr>
      <w:sdt>
        <w:sdtPr>
          <w:rPr>
            <w:rFonts w:ascii="MS Gothic" w:eastAsia="MS Gothic" w:hAnsi="MS Gothic" w:cs="Arial"/>
            <w:sz w:val="20"/>
            <w:szCs w:val="20"/>
            <w:lang w:val="fr-FR"/>
          </w:rPr>
          <w:id w:val="-137723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C03">
            <w:rPr>
              <w:rFonts w:ascii="MS Gothic" w:eastAsia="MS Gothic" w:hAnsi="MS Gothic" w:cs="Arial" w:hint="eastAsia"/>
              <w:sz w:val="20"/>
              <w:szCs w:val="20"/>
              <w:lang w:val="fr-FR"/>
            </w:rPr>
            <w:t>☐</w:t>
          </w:r>
        </w:sdtContent>
      </w:sdt>
      <w:permEnd w:id="967126330"/>
      <w:r w:rsidR="002E068A" w:rsidRPr="004E0467">
        <w:rPr>
          <w:rFonts w:asciiTheme="minorHAnsi" w:hAnsiTheme="minorHAnsi" w:cs="Arial"/>
          <w:sz w:val="20"/>
          <w:szCs w:val="20"/>
          <w:lang w:val="fr-FR"/>
        </w:rPr>
        <w:t xml:space="preserve"> L’usager / </w:t>
      </w:r>
      <w:permStart w:id="1209217178" w:edGrp="everyone"/>
      <w:sdt>
        <w:sdtPr>
          <w:rPr>
            <w:rFonts w:ascii="MS Gothic" w:eastAsia="MS Gothic" w:hAnsi="MS Gothic" w:cs="Arial"/>
            <w:sz w:val="20"/>
            <w:szCs w:val="20"/>
            <w:lang w:val="fr-FR"/>
          </w:rPr>
          <w:id w:val="-176282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C03">
            <w:rPr>
              <w:rFonts w:ascii="MS Gothic" w:eastAsia="MS Gothic" w:hAnsi="MS Gothic" w:cs="Arial" w:hint="eastAsia"/>
              <w:sz w:val="20"/>
              <w:szCs w:val="20"/>
              <w:lang w:val="fr-FR"/>
            </w:rPr>
            <w:t>☐</w:t>
          </w:r>
        </w:sdtContent>
      </w:sdt>
      <w:permEnd w:id="1209217178"/>
      <w:r w:rsidR="002E068A" w:rsidRPr="004E0467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 w:rsidR="002E068A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permStart w:id="910652288" w:edGrp="everyone"/>
      <w:r w:rsidR="00FC3D52">
        <w:rPr>
          <w:rFonts w:asciiTheme="minorHAnsi" w:hAnsiTheme="minorHAnsi" w:cstheme="minorHAnsi"/>
          <w:sz w:val="20"/>
        </w:rPr>
        <w:t xml:space="preserve">   </w:t>
      </w:r>
      <w:permEnd w:id="910652288"/>
      <w:r w:rsidR="001002D2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 w:rsidR="002E068A">
        <w:rPr>
          <w:rFonts w:asciiTheme="minorHAnsi" w:hAnsiTheme="minorHAnsi" w:cs="Arial"/>
          <w:sz w:val="20"/>
          <w:szCs w:val="20"/>
          <w:lang w:val="fr-FR"/>
        </w:rPr>
        <w:t>(</w:t>
      </w:r>
      <w:r w:rsidR="002E068A" w:rsidRPr="004E0467">
        <w:rPr>
          <w:rFonts w:asciiTheme="minorHAnsi" w:hAnsiTheme="minorHAnsi" w:cs="Arial"/>
          <w:sz w:val="20"/>
          <w:szCs w:val="20"/>
          <w:lang w:val="fr-FR"/>
        </w:rPr>
        <w:t>personne autorisée</w:t>
      </w:r>
      <w:r w:rsidR="002E068A">
        <w:rPr>
          <w:rFonts w:asciiTheme="minorHAnsi" w:hAnsiTheme="minorHAnsi" w:cs="Arial"/>
          <w:sz w:val="20"/>
          <w:szCs w:val="20"/>
          <w:lang w:val="fr-FR"/>
        </w:rPr>
        <w:t>)</w:t>
      </w:r>
      <w:r w:rsidR="002E068A" w:rsidRPr="004E0467">
        <w:rPr>
          <w:rFonts w:asciiTheme="minorHAnsi" w:hAnsiTheme="minorHAnsi" w:cs="Arial"/>
          <w:sz w:val="20"/>
          <w:szCs w:val="20"/>
          <w:lang w:val="fr-FR"/>
        </w:rPr>
        <w:t> :</w:t>
      </w:r>
    </w:p>
    <w:permStart w:id="242180966" w:edGrp="everyone"/>
    <w:p w14:paraId="7009BB7C" w14:textId="7A7070ED" w:rsidR="002E068A" w:rsidRPr="00F124D1" w:rsidRDefault="00937CC1" w:rsidP="002E068A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84710724"/>
          <w:placeholder>
            <w:docPart w:val="F9E1D611D01142D0B6ADE96CA30F7C3D"/>
          </w:placeholder>
          <w:comboBox>
            <w:listItem w:value="Choisissez un élément."/>
            <w:listItem w:displayText="a été avisé des résultats de l’évaluation et des recommandations quant au plan d’intervention disciplinaire" w:value="a été avisé des résultats de l’évaluation et des recommandations quant au plan d’intervention disciplinaire"/>
            <w:listItem w:displayText="consent au plan d’intervention disciplinaire établi" w:value="consent au plan d’intervention disciplinaire établi"/>
            <w:listItem w:displayText="aimerait exprimer les préférences et réserves suivantes relatives à son consentement::" w:value="aimerait exprimer les préférences et réserves suivantes relatives à son consentement::"/>
            <w:listItem w:displayText=" " w:value=" "/>
          </w:comboBox>
        </w:sdtPr>
        <w:sdtEndPr/>
        <w:sdtContent>
          <w:r w:rsidR="00A66FF4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r w:rsidR="00FC3D52">
        <w:rPr>
          <w:rFonts w:asciiTheme="minorHAnsi" w:hAnsiTheme="minorHAnsi" w:cstheme="minorHAnsi"/>
          <w:sz w:val="20"/>
          <w:szCs w:val="20"/>
        </w:rPr>
        <w:t xml:space="preserve">  </w:t>
      </w:r>
      <w:permEnd w:id="242180966"/>
      <w:r w:rsidR="00FC3D52">
        <w:rPr>
          <w:rFonts w:asciiTheme="minorHAnsi" w:hAnsiTheme="minorHAnsi" w:cs="Arial"/>
          <w:sz w:val="20"/>
          <w:szCs w:val="20"/>
        </w:rPr>
        <w:t xml:space="preserve"> </w:t>
      </w:r>
      <w:permStart w:id="231277327" w:edGrp="everyone"/>
      <w:r w:rsidR="00FC3D52">
        <w:rPr>
          <w:rFonts w:asciiTheme="minorHAnsi" w:hAnsiTheme="minorHAnsi" w:cstheme="minorHAnsi"/>
          <w:sz w:val="20"/>
        </w:rPr>
        <w:t xml:space="preserve">   </w:t>
      </w:r>
      <w:permEnd w:id="231277327"/>
    </w:p>
    <w:permStart w:id="1851419687" w:edGrp="everyone"/>
    <w:p w14:paraId="406A8A3E" w14:textId="6838D9A7" w:rsidR="002E068A" w:rsidRPr="00F124D1" w:rsidRDefault="00937CC1" w:rsidP="002E068A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017449138"/>
          <w:placeholder>
            <w:docPart w:val="53B5A67B71AE48D5A94FFE99804A6CE6"/>
          </w:placeholder>
          <w:comboBox>
            <w:listItem w:value="Choisissez un élément."/>
            <w:listItem w:displayText="a été avisé des résultats de l’évaluation et des recommandations quant au plan d’intervention disciplinaire" w:value="a été avisé des résultats de l’évaluation et des recommandations quant au plan d’intervention disciplinaire"/>
            <w:listItem w:displayText="consent au plan d’intervention disciplinaire établi" w:value="consent au plan d’intervention disciplinaire établi"/>
            <w:listItem w:displayText="aimerait exprimer les préférences et réserves suivantes relatives à son consentement::" w:value="aimerait exprimer les préférences et réserves suivantes relatives à son consentement::"/>
            <w:listItem w:displayText=" " w:value=" "/>
          </w:comboBox>
        </w:sdtPr>
        <w:sdtEndPr/>
        <w:sdtContent>
          <w:r w:rsidR="00A66FF4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r w:rsidR="00FC3D52">
        <w:rPr>
          <w:rFonts w:asciiTheme="minorHAnsi" w:hAnsiTheme="minorHAnsi" w:cstheme="minorHAnsi"/>
          <w:sz w:val="20"/>
          <w:szCs w:val="20"/>
        </w:rPr>
        <w:t xml:space="preserve">  </w:t>
      </w:r>
      <w:permEnd w:id="1851419687"/>
      <w:r w:rsidR="00FC3D52">
        <w:rPr>
          <w:rFonts w:asciiTheme="minorHAnsi" w:hAnsiTheme="minorHAnsi" w:cs="Arial"/>
          <w:sz w:val="20"/>
          <w:szCs w:val="20"/>
        </w:rPr>
        <w:t xml:space="preserve"> </w:t>
      </w:r>
      <w:permStart w:id="1888101337" w:edGrp="everyone"/>
      <w:r w:rsidR="00FC3D52">
        <w:rPr>
          <w:rFonts w:asciiTheme="minorHAnsi" w:hAnsiTheme="minorHAnsi" w:cstheme="minorHAnsi"/>
          <w:sz w:val="20"/>
        </w:rPr>
        <w:t xml:space="preserve"> </w:t>
      </w:r>
      <w:r w:rsidR="00D30017">
        <w:rPr>
          <w:rFonts w:asciiTheme="minorHAnsi" w:hAnsiTheme="minorHAnsi" w:cstheme="minorHAnsi"/>
          <w:sz w:val="20"/>
        </w:rPr>
        <w:t xml:space="preserve"> </w:t>
      </w:r>
      <w:r w:rsidR="00FC3D52">
        <w:rPr>
          <w:rFonts w:asciiTheme="minorHAnsi" w:hAnsiTheme="minorHAnsi" w:cstheme="minorHAnsi"/>
          <w:sz w:val="20"/>
        </w:rPr>
        <w:t xml:space="preserve"> </w:t>
      </w:r>
      <w:permEnd w:id="1888101337"/>
    </w:p>
    <w:permStart w:id="1365728200" w:edGrp="everyone"/>
    <w:p w14:paraId="524652A6" w14:textId="74269D06" w:rsidR="002E068A" w:rsidRPr="00F124D1" w:rsidRDefault="00937CC1" w:rsidP="002E068A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62996951"/>
          <w:placeholder>
            <w:docPart w:val="2F9A1D6813F44D89A730FC510753E5C9"/>
          </w:placeholder>
          <w:comboBox>
            <w:listItem w:value="Choisissez un élément."/>
            <w:listItem w:displayText="a été avisé des résultats de l’évaluation et des recommandations quant au plan d’intervention disciplinaire" w:value="a été avisé des résultats de l’évaluation et des recommandations quant au plan d’intervention disciplinaire"/>
            <w:listItem w:displayText="consent au plan d’intervention disciplinaire établi" w:value="consent au plan d’intervention disciplinaire établi"/>
            <w:listItem w:displayText="aimerait exprimer les préférences et réserves suivantes relatives à son consentement::" w:value="aimerait exprimer les préférences et réserves suivantes relatives à son consentement::"/>
            <w:listItem w:displayText=" " w:value=" "/>
          </w:comboBox>
        </w:sdtPr>
        <w:sdtEndPr/>
        <w:sdtContent>
          <w:r w:rsidR="00A66FF4"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sdtContent>
      </w:sdt>
      <w:permEnd w:id="1365728200"/>
      <w:r w:rsidR="00FC3D52">
        <w:rPr>
          <w:rFonts w:asciiTheme="minorHAnsi" w:hAnsiTheme="minorHAnsi" w:cs="Arial"/>
          <w:sz w:val="20"/>
          <w:szCs w:val="20"/>
        </w:rPr>
        <w:t xml:space="preserve"> </w:t>
      </w:r>
      <w:permStart w:id="1399394073" w:edGrp="everyone"/>
      <w:r w:rsidR="00FC3D52">
        <w:rPr>
          <w:rFonts w:asciiTheme="minorHAnsi" w:hAnsiTheme="minorHAnsi" w:cstheme="minorHAnsi"/>
          <w:sz w:val="20"/>
        </w:rPr>
        <w:t xml:space="preserve">   </w:t>
      </w:r>
      <w:permEnd w:id="1399394073"/>
    </w:p>
    <w:permStart w:id="1311926187" w:edGrp="everyone" w:displacedByCustomXml="next"/>
    <w:sdt>
      <w:sdtPr>
        <w:rPr>
          <w:rFonts w:asciiTheme="minorHAnsi" w:hAnsiTheme="minorHAnsi" w:cstheme="minorHAnsi"/>
          <w:sz w:val="20"/>
          <w:szCs w:val="20"/>
        </w:rPr>
        <w:id w:val="176170398"/>
        <w:placeholder>
          <w:docPart w:val="F9E1D611D01142D0B6ADE96CA30F7C3D"/>
        </w:placeholder>
        <w:comboBox>
          <w:listItem w:value="Choisissez un élément."/>
          <w:listItem w:displayText="L’usager présente une difficulté à consentir de façon éclairée, cependant il n’affiche pas d’opposition au plan d’Intervention disciplinaire" w:value="L’usager présente une difficulté à consentir de façon éclairée, cependant il n’affiche pas d’opposition au plan d’Intervention disciplinaire"/>
          <w:listItem w:displayText="Accord non-obtenu :" w:value="Accord non-obtenu :"/>
          <w:listItem w:displayText=" " w:value=" "/>
        </w:comboBox>
      </w:sdtPr>
      <w:sdtEndPr/>
      <w:sdtContent>
        <w:p w14:paraId="6EDD9A3F" w14:textId="5DA3DADD" w:rsidR="002E068A" w:rsidRPr="002A79A4" w:rsidRDefault="00A66FF4" w:rsidP="002E068A">
          <w:pPr>
            <w:pStyle w:val="Paragraphedeliste"/>
            <w:numPr>
              <w:ilvl w:val="0"/>
              <w:numId w:val="6"/>
            </w:numPr>
            <w:rPr>
              <w:rFonts w:asciiTheme="minorHAnsi" w:hAnsiTheme="minorHAnsi" w:cstheme="minorHAnsi"/>
              <w:sz w:val="20"/>
              <w:szCs w:val="20"/>
            </w:rPr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sdtContent>
    </w:sdt>
    <w:permEnd w:id="1311926187" w:displacedByCustomXml="prev"/>
    <w:tbl>
      <w:tblPr>
        <w:tblStyle w:val="Grilledutableau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65"/>
        <w:gridCol w:w="2865"/>
        <w:gridCol w:w="900"/>
        <w:gridCol w:w="2158"/>
      </w:tblGrid>
      <w:tr w:rsidR="002E068A" w:rsidRPr="00A457DA" w14:paraId="79965BCB" w14:textId="77777777" w:rsidTr="00A2290C">
        <w:trPr>
          <w:trHeight w:val="567"/>
        </w:trPr>
        <w:tc>
          <w:tcPr>
            <w:tcW w:w="1560" w:type="dxa"/>
            <w:vAlign w:val="bottom"/>
          </w:tcPr>
          <w:p w14:paraId="46734AF6" w14:textId="77777777" w:rsidR="002E068A" w:rsidRPr="00457DB4" w:rsidRDefault="002E068A" w:rsidP="00163C0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57DB4">
              <w:rPr>
                <w:rFonts w:asciiTheme="minorHAnsi" w:hAnsiTheme="minorHAnsi" w:cs="Arial"/>
                <w:b/>
                <w:sz w:val="16"/>
                <w:szCs w:val="16"/>
              </w:rPr>
              <w:t>Complété par :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="Arial"/>
                <w:sz w:val="16"/>
                <w:szCs w:val="16"/>
              </w:rPr>
              <w:id w:val="-117839344"/>
              <w:showingPlcHdr/>
              <w:picture/>
            </w:sdtPr>
            <w:sdtEndPr/>
            <w:sdtContent>
              <w:permStart w:id="1636921577" w:edGrp="everyone" w:displacedByCustomXml="prev"/>
              <w:p w14:paraId="500FA4BF" w14:textId="77777777" w:rsidR="002E068A" w:rsidRPr="00457DB4" w:rsidRDefault="002E068A" w:rsidP="00163C03">
                <w:pPr>
                  <w:rPr>
                    <w:rFonts w:asciiTheme="minorHAnsi" w:hAnsiTheme="minorHAnsi" w:cs="Arial"/>
                    <w:sz w:val="16"/>
                    <w:szCs w:val="16"/>
                  </w:rPr>
                </w:pPr>
                <w:r w:rsidRPr="00457DB4">
                  <w:rPr>
                    <w:rFonts w:asciiTheme="minorHAnsi" w:hAnsiTheme="minorHAnsi" w:cs="Arial"/>
                    <w:noProof/>
                    <w:sz w:val="16"/>
                    <w:szCs w:val="16"/>
                  </w:rPr>
                  <w:drawing>
                    <wp:inline distT="0" distB="0" distL="0" distR="0" wp14:anchorId="6B3C3CFF" wp14:editId="00FD040B">
                      <wp:extent cx="214204" cy="214204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6675" cy="226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1636921577" w:displacedByCustomXml="next"/>
            </w:sdtContent>
          </w:sdt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03300403" w14:textId="0A7C7593" w:rsidR="002E068A" w:rsidRPr="00457DB4" w:rsidRDefault="00873FB3" w:rsidP="00163C03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57DB4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permStart w:id="1829902309" w:edGrp="everyone"/>
            <w:r w:rsidRPr="00457DB4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permEnd w:id="1829902309"/>
          </w:p>
        </w:tc>
        <w:tc>
          <w:tcPr>
            <w:tcW w:w="900" w:type="dxa"/>
            <w:vAlign w:val="bottom"/>
          </w:tcPr>
          <w:p w14:paraId="6416ABA6" w14:textId="77777777" w:rsidR="002E068A" w:rsidRPr="00457DB4" w:rsidRDefault="002E068A" w:rsidP="00163C0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57DB4">
              <w:rPr>
                <w:rFonts w:asciiTheme="minorHAnsi" w:hAnsiTheme="minorHAnsi" w:cs="Arial"/>
                <w:b/>
                <w:sz w:val="16"/>
                <w:szCs w:val="16"/>
              </w:rPr>
              <w:t xml:space="preserve">Date : 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bottom"/>
          </w:tcPr>
          <w:p w14:paraId="54C3E0DD" w14:textId="66E72E90" w:rsidR="002E068A" w:rsidRPr="00457DB4" w:rsidRDefault="00972252" w:rsidP="00972252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57DB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ermStart w:id="1576430821" w:edGrp="everyone"/>
            <w:sdt>
              <w:sdtPr>
                <w:rPr>
                  <w:rFonts w:asciiTheme="minorHAnsi" w:hAnsiTheme="minorHAnsi" w:cs="Arial"/>
                  <w:sz w:val="16"/>
                  <w:szCs w:val="16"/>
                </w:rPr>
                <w:id w:val="-552845250"/>
                <w:placeholder>
                  <w:docPart w:val="786A37436399406898671633E26B8CA2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A66FF4" w:rsidRPr="00457DB4">
                  <w:rPr>
                    <w:rFonts w:asciiTheme="minorHAnsi" w:hAnsiTheme="minorHAnsi" w:cs="Arial"/>
                    <w:sz w:val="16"/>
                    <w:szCs w:val="16"/>
                  </w:rPr>
                  <w:t xml:space="preserve"> </w:t>
                </w:r>
              </w:sdtContent>
            </w:sdt>
            <w:r w:rsidRPr="00457DB4"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  <w:t xml:space="preserve">   </w:t>
            </w:r>
            <w:permEnd w:id="1576430821"/>
          </w:p>
        </w:tc>
      </w:tr>
      <w:tr w:rsidR="002E068A" w:rsidRPr="001D3A84" w14:paraId="3AE22953" w14:textId="77777777" w:rsidTr="00457DB4">
        <w:trPr>
          <w:trHeight w:val="58"/>
        </w:trPr>
        <w:tc>
          <w:tcPr>
            <w:tcW w:w="1560" w:type="dxa"/>
            <w:vAlign w:val="center"/>
          </w:tcPr>
          <w:p w14:paraId="184C6EF6" w14:textId="77777777" w:rsidR="002E068A" w:rsidRPr="00457DB4" w:rsidRDefault="002E068A" w:rsidP="00163C0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730" w:type="dxa"/>
            <w:gridSpan w:val="2"/>
            <w:tcBorders>
              <w:top w:val="single" w:sz="4" w:space="0" w:color="auto"/>
            </w:tcBorders>
            <w:vAlign w:val="center"/>
          </w:tcPr>
          <w:p w14:paraId="4749A2B7" w14:textId="77777777" w:rsidR="002E068A" w:rsidRPr="00457DB4" w:rsidRDefault="002E068A" w:rsidP="00163C03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457DB4">
              <w:rPr>
                <w:rFonts w:asciiTheme="minorHAnsi" w:hAnsiTheme="minorHAnsi" w:cs="Arial"/>
                <w:i/>
                <w:sz w:val="16"/>
                <w:szCs w:val="16"/>
              </w:rPr>
              <w:t>Signature</w:t>
            </w:r>
            <w:r w:rsidRPr="00457DB4">
              <w:rPr>
                <w:rFonts w:asciiTheme="minorHAnsi" w:hAnsiTheme="minorHAnsi" w:cs="Arial"/>
                <w:i/>
                <w:sz w:val="16"/>
                <w:szCs w:val="16"/>
              </w:rPr>
              <w:tab/>
              <w:t xml:space="preserve">                                                             Nom, prénom  et titre</w:t>
            </w:r>
          </w:p>
        </w:tc>
        <w:tc>
          <w:tcPr>
            <w:tcW w:w="900" w:type="dxa"/>
            <w:vAlign w:val="center"/>
          </w:tcPr>
          <w:p w14:paraId="6EF42E07" w14:textId="77777777" w:rsidR="002E068A" w:rsidRPr="00457DB4" w:rsidRDefault="002E068A" w:rsidP="00163C0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2896C3CC" w14:textId="77777777" w:rsidR="002E068A" w:rsidRPr="00457DB4" w:rsidRDefault="002E068A" w:rsidP="00163C03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457DB4">
              <w:rPr>
                <w:rFonts w:asciiTheme="minorHAnsi" w:hAnsiTheme="minorHAnsi" w:cs="Arial"/>
                <w:i/>
                <w:sz w:val="16"/>
                <w:szCs w:val="16"/>
              </w:rPr>
              <w:t>aaaa/mm/jj</w:t>
            </w:r>
          </w:p>
        </w:tc>
      </w:tr>
    </w:tbl>
    <w:p w14:paraId="1158222F" w14:textId="77777777" w:rsidR="002E068A" w:rsidRPr="001D3A84" w:rsidRDefault="002E068A" w:rsidP="002E068A">
      <w:pPr>
        <w:rPr>
          <w:rFonts w:asciiTheme="minorHAnsi" w:hAnsiTheme="minorHAnsi" w:cstheme="minorHAnsi"/>
          <w:sz w:val="16"/>
          <w:szCs w:val="16"/>
        </w:rPr>
      </w:pPr>
    </w:p>
    <w:p w14:paraId="7D240E0E" w14:textId="77777777" w:rsidR="002E068A" w:rsidRDefault="002E068A" w:rsidP="002E068A">
      <w:pPr>
        <w:rPr>
          <w:sz w:val="2"/>
        </w:rPr>
      </w:pPr>
    </w:p>
    <w:p w14:paraId="3A71CACF" w14:textId="77777777" w:rsidR="00AB7CE7" w:rsidRPr="00483754" w:rsidRDefault="00AB7CE7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sectPr w:rsidR="00AB7CE7" w:rsidRPr="00483754" w:rsidSect="00C0753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5840" w:h="12240" w:orient="landscape"/>
      <w:pgMar w:top="1276" w:right="567" w:bottom="232" w:left="567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66F6F" w14:textId="77777777" w:rsidR="00937CC1" w:rsidRDefault="00937CC1" w:rsidP="0081257E">
      <w:r>
        <w:separator/>
      </w:r>
    </w:p>
  </w:endnote>
  <w:endnote w:type="continuationSeparator" w:id="0">
    <w:p w14:paraId="17AFA4E2" w14:textId="77777777" w:rsidR="00937CC1" w:rsidRDefault="00937CC1" w:rsidP="0081257E">
      <w:r>
        <w:continuationSeparator/>
      </w:r>
    </w:p>
  </w:endnote>
  <w:endnote w:type="continuationNotice" w:id="1">
    <w:p w14:paraId="07CE5693" w14:textId="77777777" w:rsidR="00937CC1" w:rsidRDefault="00937C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DB" w14:textId="77777777" w:rsidR="00972252" w:rsidRDefault="0097225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3A71CADC" w14:textId="77777777" w:rsidR="00972252" w:rsidRDefault="0097225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3A71CADD" w14:textId="77777777" w:rsidR="00972252" w:rsidRPr="009241CF" w:rsidRDefault="0097225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DE" w14:textId="77777777" w:rsidR="00972252" w:rsidRPr="002C0510" w:rsidRDefault="00972252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A71CAE3" wp14:editId="62582E10">
              <wp:simplePos x="0" y="0"/>
              <wp:positionH relativeFrom="column">
                <wp:posOffset>2723266</wp:posOffset>
              </wp:positionH>
              <wp:positionV relativeFrom="page">
                <wp:posOffset>7073155</wp:posOffset>
              </wp:positionV>
              <wp:extent cx="3240000" cy="392400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01F3A7" w14:textId="77777777" w:rsidR="00DD3445" w:rsidRDefault="00DD3445" w:rsidP="00DD344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PLAN D’INTERVENTION DISCIPLINAIRE (PID)</w:t>
                          </w:r>
                        </w:p>
                        <w:p w14:paraId="54ED1659" w14:textId="40267837" w:rsidR="00DD3445" w:rsidRPr="00783D34" w:rsidRDefault="00006352" w:rsidP="00DD344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ERGOTHÉRAPIE</w:t>
                          </w:r>
                        </w:p>
                        <w:p w14:paraId="28C48943" w14:textId="25B56575" w:rsidR="004868B3" w:rsidRPr="00783D34" w:rsidRDefault="004868B3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1CAE3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margin-left:214.45pt;margin-top:556.95pt;width:255.1pt;height:30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" filled="f" stroked="f" strokeweight=".5pt">
              <v:textbox>
                <w:txbxContent>
                  <w:p w14:paraId="3B01F3A7" w14:textId="77777777" w:rsidR="00DD3445" w:rsidRDefault="00DD3445" w:rsidP="00DD3445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PLAN D’INTERVENTION DISCIPLINAIRE (PID)</w:t>
                    </w:r>
                  </w:p>
                  <w:p w14:paraId="54ED1659" w14:textId="40267837" w:rsidR="00DD3445" w:rsidRPr="00783D34" w:rsidRDefault="00006352" w:rsidP="00DD3445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ERGOTHÉRAPIE</w:t>
                    </w:r>
                    <w:bookmarkStart w:id="7" w:name="_GoBack"/>
                    <w:bookmarkEnd w:id="7"/>
                  </w:p>
                  <w:p w14:paraId="28C48943" w14:textId="25B56575" w:rsidR="004868B3" w:rsidRPr="00783D34" w:rsidRDefault="004868B3" w:rsidP="0012657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71CAE5" wp14:editId="3A71CAE6">
              <wp:simplePos x="0" y="0"/>
              <wp:positionH relativeFrom="column">
                <wp:align>center</wp:align>
              </wp:positionH>
              <wp:positionV relativeFrom="page">
                <wp:posOffset>9429750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71CAEC" w14:textId="77777777" w:rsidR="00972252" w:rsidRPr="00783D34" w:rsidRDefault="00972252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801196094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801196094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1CAE5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8" type="#_x0000_t202" style="position:absolute;margin-left:0;margin-top:742.5pt;width:255.1pt;height:30.9pt;z-index:25165824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" filled="f" stroked="f" strokeweight=".5pt">
              <v:textbox>
                <w:txbxContent>
                  <w:p w14:paraId="3A71CAEC" w14:textId="77777777" w:rsidR="00972252" w:rsidRPr="00783D34" w:rsidRDefault="00972252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801196094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801196094"/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14:paraId="3A71CADF" w14:textId="77FA602F" w:rsidR="00972252" w:rsidRPr="009241CF" w:rsidRDefault="00457DB4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60650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>
      <w:rPr>
        <w:rFonts w:asciiTheme="minorHAnsi" w:hAnsiTheme="minorHAnsi" w:cstheme="minorHAnsi"/>
        <w:sz w:val="15"/>
        <w:szCs w:val="15"/>
      </w:rPr>
      <w:t>2023-09</w:t>
    </w:r>
    <w:r w:rsidRPr="00015646">
      <w:rPr>
        <w:rFonts w:asciiTheme="minorHAnsi" w:hAnsiTheme="minorHAnsi" w:cstheme="minorHAnsi"/>
        <w:sz w:val="15"/>
        <w:szCs w:val="15"/>
      </w:rPr>
      <w:t>)</w:t>
    </w:r>
    <w:r w:rsidR="00972252" w:rsidRPr="002C0510">
      <w:rPr>
        <w:rFonts w:asciiTheme="minorHAnsi" w:hAnsiTheme="minorHAnsi" w:cstheme="minorHAnsi"/>
        <w:sz w:val="15"/>
        <w:szCs w:val="15"/>
      </w:rPr>
      <w:tab/>
    </w:r>
    <w:r w:rsidR="00972252"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972252" w:rsidRPr="002C0510">
      <w:rPr>
        <w:rFonts w:asciiTheme="minorHAnsi" w:hAnsiTheme="minorHAnsi" w:cstheme="minorHAnsi"/>
        <w:sz w:val="15"/>
        <w:szCs w:val="15"/>
      </w:rPr>
      <w:tab/>
    </w:r>
    <w:r w:rsidR="00972252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972252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B272B" w:rsidRPr="006B272B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972252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972252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B272B" w:rsidRPr="006B272B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972252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E1" w14:textId="77777777" w:rsidR="00972252" w:rsidRPr="002C0510" w:rsidRDefault="00972252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A71CAE7" wp14:editId="3A71CAE8">
              <wp:simplePos x="0" y="0"/>
              <wp:positionH relativeFrom="column">
                <wp:align>center</wp:align>
              </wp:positionH>
              <wp:positionV relativeFrom="page">
                <wp:posOffset>7137344</wp:posOffset>
              </wp:positionV>
              <wp:extent cx="3240000" cy="392400"/>
              <wp:effectExtent l="0" t="0" r="0" b="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71CAED" w14:textId="6D192810" w:rsidR="00972252" w:rsidRDefault="00972252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PLAN D’INTERVENTION DISCIPLINAIRE (PID)</w:t>
                          </w:r>
                        </w:p>
                        <w:p w14:paraId="3E7AEE08" w14:textId="052001D7" w:rsidR="00972252" w:rsidRPr="00783D34" w:rsidRDefault="00006352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ERGOTHÉRAPIE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1CAE7" id="_x0000_t202" coordsize="21600,21600" o:spt="202" path="m,l,21600r21600,l21600,xe">
              <v:stroke joinstyle="miter"/>
              <v:path gradientshapeok="t" o:connecttype="rect"/>
            </v:shapetype>
            <v:shape id="Zone de texte 9" o:spid="_x0000_s1028" type="#_x0000_t202" style="position:absolute;margin-left:0;margin-top:562pt;width:255.1pt;height:30.9pt;z-index:251658243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" filled="f" stroked="f" strokeweight=".5pt">
              <v:textbox>
                <w:txbxContent>
                  <w:p w14:paraId="3A71CAED" w14:textId="6D192810" w:rsidR="00972252" w:rsidRDefault="00972252" w:rsidP="0012657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PLAN D’INTERVENTION DISCIPLINAIRE (PID)</w:t>
                    </w:r>
                  </w:p>
                  <w:p w14:paraId="3E7AEE08" w14:textId="052001D7" w:rsidR="00972252" w:rsidRPr="00783D34" w:rsidRDefault="00006352" w:rsidP="0012657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ERGOTHÉRAPIE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71CAE9" wp14:editId="3A71CAEA">
              <wp:simplePos x="0" y="0"/>
              <wp:positionH relativeFrom="column">
                <wp:align>center</wp:align>
              </wp:positionH>
              <wp:positionV relativeFrom="page">
                <wp:posOffset>9408160</wp:posOffset>
              </wp:positionV>
              <wp:extent cx="3240000" cy="392400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71CAEE" w14:textId="77777777" w:rsidR="00972252" w:rsidRPr="00783D34" w:rsidRDefault="00972252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1967869756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1967869756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1CAE9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30" type="#_x0000_t202" style="position:absolute;margin-left:0;margin-top:740.8pt;width:255.1pt;height:30.9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" filled="f" stroked="f" strokeweight=".5pt">
              <v:textbox>
                <w:txbxContent>
                  <w:p w14:paraId="3A71CAEE" w14:textId="77777777" w:rsidR="00972252" w:rsidRPr="00783D34" w:rsidRDefault="00972252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1967869756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1967869756"/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3A71CAE2" w14:textId="5FE2EA54" w:rsidR="00972252" w:rsidRPr="002C0510" w:rsidRDefault="00972252" w:rsidP="00126577">
    <w:pPr>
      <w:pStyle w:val="Pieddepage"/>
      <w:tabs>
        <w:tab w:val="clear" w:pos="4320"/>
        <w:tab w:val="clear" w:pos="8640"/>
        <w:tab w:val="center" w:pos="5245"/>
        <w:tab w:val="left" w:pos="5489"/>
        <w:tab w:val="right" w:pos="14706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457DB4">
      <w:rPr>
        <w:rFonts w:asciiTheme="minorHAnsi" w:hAnsiTheme="minorHAnsi" w:cstheme="minorHAnsi"/>
        <w:sz w:val="20"/>
        <w:szCs w:val="20"/>
      </w:rPr>
      <w:t>60650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457DB4">
      <w:rPr>
        <w:rFonts w:asciiTheme="minorHAnsi" w:hAnsiTheme="minorHAnsi" w:cstheme="minorHAnsi"/>
        <w:sz w:val="15"/>
        <w:szCs w:val="15"/>
      </w:rPr>
      <w:t>2023-09</w:t>
    </w:r>
    <w:r w:rsidRPr="00015646">
      <w:rPr>
        <w:rFonts w:asciiTheme="minorHAnsi" w:hAnsiTheme="minorHAnsi" w:cstheme="minorHAnsi"/>
        <w:sz w:val="15"/>
        <w:szCs w:val="15"/>
      </w:rPr>
      <w:t>)</w:t>
    </w:r>
    <w:r>
      <w:rPr>
        <w:rFonts w:asciiTheme="minorHAnsi" w:hAnsiTheme="minorHAnsi" w:cstheme="minorHAnsi"/>
        <w:sz w:val="15"/>
        <w:szCs w:val="15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B272B" w:rsidRPr="006B272B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B272B" w:rsidRPr="006B272B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567C6" w14:textId="77777777" w:rsidR="00937CC1" w:rsidRDefault="00937CC1" w:rsidP="0081257E">
      <w:r>
        <w:separator/>
      </w:r>
    </w:p>
  </w:footnote>
  <w:footnote w:type="continuationSeparator" w:id="0">
    <w:p w14:paraId="36036622" w14:textId="77777777" w:rsidR="00937CC1" w:rsidRDefault="00937CC1" w:rsidP="0081257E">
      <w:r>
        <w:continuationSeparator/>
      </w:r>
    </w:p>
  </w:footnote>
  <w:footnote w:type="continuationNotice" w:id="1">
    <w:p w14:paraId="1C8D0B5C" w14:textId="77777777" w:rsidR="00937CC1" w:rsidRDefault="00937C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D8" w14:textId="77777777" w:rsidR="00972252" w:rsidRPr="00F130E4" w:rsidRDefault="0097225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CAD9" w14:textId="77777777" w:rsidR="00972252" w:rsidRPr="00483754" w:rsidRDefault="00972252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3A71CADA" w14:textId="77777777" w:rsidR="00972252" w:rsidRPr="00F67939" w:rsidRDefault="00972252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16BE8"/>
    <w:multiLevelType w:val="hybridMultilevel"/>
    <w:tmpl w:val="A17A4B6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CA" w:vendorID="64" w:dllVersion="6" w:nlCheck="1" w:checkStyle="1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mywuTL0hWesAZ9WaVHmqul8N0eH14fGm4WqtYZTQUid9aQiLCbvUs6IO1Fz3B6v8oRDCI/WnNjmEVVxrteD41A==" w:salt="oAGGtgyrZtNYma/IqNLuf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06352"/>
    <w:rsid w:val="00015646"/>
    <w:rsid w:val="000235F9"/>
    <w:rsid w:val="0003089E"/>
    <w:rsid w:val="00031802"/>
    <w:rsid w:val="00036644"/>
    <w:rsid w:val="00044260"/>
    <w:rsid w:val="00056477"/>
    <w:rsid w:val="00061115"/>
    <w:rsid w:val="00062CCC"/>
    <w:rsid w:val="000653C6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B34AA"/>
    <w:rsid w:val="000B7F78"/>
    <w:rsid w:val="000C575E"/>
    <w:rsid w:val="000D03B8"/>
    <w:rsid w:val="000D63AA"/>
    <w:rsid w:val="000E53E1"/>
    <w:rsid w:val="000F0ECA"/>
    <w:rsid w:val="000F1FB9"/>
    <w:rsid w:val="001002D2"/>
    <w:rsid w:val="00106182"/>
    <w:rsid w:val="00121C81"/>
    <w:rsid w:val="00126577"/>
    <w:rsid w:val="00134619"/>
    <w:rsid w:val="0013480E"/>
    <w:rsid w:val="00134CC1"/>
    <w:rsid w:val="0014043F"/>
    <w:rsid w:val="0014311E"/>
    <w:rsid w:val="00153E63"/>
    <w:rsid w:val="00156F9B"/>
    <w:rsid w:val="00162FFB"/>
    <w:rsid w:val="00163926"/>
    <w:rsid w:val="00163C03"/>
    <w:rsid w:val="00165615"/>
    <w:rsid w:val="001666F0"/>
    <w:rsid w:val="0017585B"/>
    <w:rsid w:val="00184B94"/>
    <w:rsid w:val="00193617"/>
    <w:rsid w:val="00194790"/>
    <w:rsid w:val="001B6ADB"/>
    <w:rsid w:val="001D31CD"/>
    <w:rsid w:val="001D7464"/>
    <w:rsid w:val="001E4106"/>
    <w:rsid w:val="001E567C"/>
    <w:rsid w:val="001E6ACB"/>
    <w:rsid w:val="001F086F"/>
    <w:rsid w:val="001F1ED6"/>
    <w:rsid w:val="001F7ED1"/>
    <w:rsid w:val="00222808"/>
    <w:rsid w:val="00230283"/>
    <w:rsid w:val="00233C49"/>
    <w:rsid w:val="00240B84"/>
    <w:rsid w:val="002454D8"/>
    <w:rsid w:val="002528A7"/>
    <w:rsid w:val="00255ABE"/>
    <w:rsid w:val="00263F52"/>
    <w:rsid w:val="00267C88"/>
    <w:rsid w:val="00293EC9"/>
    <w:rsid w:val="00295818"/>
    <w:rsid w:val="00295F2F"/>
    <w:rsid w:val="002964F0"/>
    <w:rsid w:val="00297260"/>
    <w:rsid w:val="002C0510"/>
    <w:rsid w:val="002C5CEB"/>
    <w:rsid w:val="002D207C"/>
    <w:rsid w:val="002D35EB"/>
    <w:rsid w:val="002D4BDA"/>
    <w:rsid w:val="002E068A"/>
    <w:rsid w:val="002E3D54"/>
    <w:rsid w:val="00301BAB"/>
    <w:rsid w:val="00331414"/>
    <w:rsid w:val="00336BCB"/>
    <w:rsid w:val="0035045E"/>
    <w:rsid w:val="00350718"/>
    <w:rsid w:val="00357CAB"/>
    <w:rsid w:val="00366A5E"/>
    <w:rsid w:val="00367527"/>
    <w:rsid w:val="00367C4C"/>
    <w:rsid w:val="003724A3"/>
    <w:rsid w:val="00373D89"/>
    <w:rsid w:val="00382F5D"/>
    <w:rsid w:val="003A3BC8"/>
    <w:rsid w:val="003A3F6A"/>
    <w:rsid w:val="003A6F43"/>
    <w:rsid w:val="003B414D"/>
    <w:rsid w:val="003C32DB"/>
    <w:rsid w:val="003F3BBB"/>
    <w:rsid w:val="0040693B"/>
    <w:rsid w:val="00413305"/>
    <w:rsid w:val="0042469C"/>
    <w:rsid w:val="004246FA"/>
    <w:rsid w:val="0045258B"/>
    <w:rsid w:val="00454637"/>
    <w:rsid w:val="00457DB4"/>
    <w:rsid w:val="00460096"/>
    <w:rsid w:val="00465EBD"/>
    <w:rsid w:val="00466CA4"/>
    <w:rsid w:val="00475947"/>
    <w:rsid w:val="00483754"/>
    <w:rsid w:val="004868B3"/>
    <w:rsid w:val="00486DB0"/>
    <w:rsid w:val="00487374"/>
    <w:rsid w:val="004A634E"/>
    <w:rsid w:val="004A7727"/>
    <w:rsid w:val="004B2D7F"/>
    <w:rsid w:val="004D5723"/>
    <w:rsid w:val="004F07C5"/>
    <w:rsid w:val="004F352E"/>
    <w:rsid w:val="00516F7E"/>
    <w:rsid w:val="005222EB"/>
    <w:rsid w:val="00542331"/>
    <w:rsid w:val="00550D6D"/>
    <w:rsid w:val="0055248C"/>
    <w:rsid w:val="00562D85"/>
    <w:rsid w:val="0057158C"/>
    <w:rsid w:val="005846D0"/>
    <w:rsid w:val="0059389E"/>
    <w:rsid w:val="005A0C13"/>
    <w:rsid w:val="005B04F4"/>
    <w:rsid w:val="005B2459"/>
    <w:rsid w:val="005D6700"/>
    <w:rsid w:val="005D79DB"/>
    <w:rsid w:val="005F5E7B"/>
    <w:rsid w:val="00605F48"/>
    <w:rsid w:val="006203E9"/>
    <w:rsid w:val="00621FCD"/>
    <w:rsid w:val="00635CE6"/>
    <w:rsid w:val="00644EF4"/>
    <w:rsid w:val="006474AC"/>
    <w:rsid w:val="006505B5"/>
    <w:rsid w:val="00652381"/>
    <w:rsid w:val="00652BD9"/>
    <w:rsid w:val="00652EA1"/>
    <w:rsid w:val="0066417B"/>
    <w:rsid w:val="00670347"/>
    <w:rsid w:val="0067158A"/>
    <w:rsid w:val="00672AD8"/>
    <w:rsid w:val="006859C3"/>
    <w:rsid w:val="00690744"/>
    <w:rsid w:val="006B00A8"/>
    <w:rsid w:val="006B0CF5"/>
    <w:rsid w:val="006B272B"/>
    <w:rsid w:val="006B68DF"/>
    <w:rsid w:val="006C1432"/>
    <w:rsid w:val="006C1EF6"/>
    <w:rsid w:val="006C3A24"/>
    <w:rsid w:val="006C647A"/>
    <w:rsid w:val="006D33A8"/>
    <w:rsid w:val="006D4D5E"/>
    <w:rsid w:val="006D63C9"/>
    <w:rsid w:val="0070575F"/>
    <w:rsid w:val="00711015"/>
    <w:rsid w:val="00716AB3"/>
    <w:rsid w:val="00716CB5"/>
    <w:rsid w:val="00736508"/>
    <w:rsid w:val="007517E6"/>
    <w:rsid w:val="0075376B"/>
    <w:rsid w:val="00775EF5"/>
    <w:rsid w:val="007824FE"/>
    <w:rsid w:val="00787995"/>
    <w:rsid w:val="00794F54"/>
    <w:rsid w:val="00796F7D"/>
    <w:rsid w:val="0079796A"/>
    <w:rsid w:val="007C0A74"/>
    <w:rsid w:val="007C3370"/>
    <w:rsid w:val="007C4940"/>
    <w:rsid w:val="007C726E"/>
    <w:rsid w:val="007D0D5B"/>
    <w:rsid w:val="007E57DE"/>
    <w:rsid w:val="007E7941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66B50"/>
    <w:rsid w:val="00870797"/>
    <w:rsid w:val="00873FB3"/>
    <w:rsid w:val="0088001D"/>
    <w:rsid w:val="0088545A"/>
    <w:rsid w:val="008911C2"/>
    <w:rsid w:val="008A238E"/>
    <w:rsid w:val="008A3E0C"/>
    <w:rsid w:val="008B60E1"/>
    <w:rsid w:val="008E7BC4"/>
    <w:rsid w:val="00901236"/>
    <w:rsid w:val="00901E58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37CC1"/>
    <w:rsid w:val="00942D0E"/>
    <w:rsid w:val="00957446"/>
    <w:rsid w:val="00972252"/>
    <w:rsid w:val="00990DB0"/>
    <w:rsid w:val="009917D6"/>
    <w:rsid w:val="009A62B7"/>
    <w:rsid w:val="009B1989"/>
    <w:rsid w:val="009B7034"/>
    <w:rsid w:val="009C6461"/>
    <w:rsid w:val="009E58DF"/>
    <w:rsid w:val="009F0AF9"/>
    <w:rsid w:val="009F1CB4"/>
    <w:rsid w:val="00A073D7"/>
    <w:rsid w:val="00A2290C"/>
    <w:rsid w:val="00A24AFD"/>
    <w:rsid w:val="00A26C39"/>
    <w:rsid w:val="00A314B0"/>
    <w:rsid w:val="00A33CEF"/>
    <w:rsid w:val="00A36142"/>
    <w:rsid w:val="00A3641D"/>
    <w:rsid w:val="00A45A0C"/>
    <w:rsid w:val="00A4782E"/>
    <w:rsid w:val="00A530F1"/>
    <w:rsid w:val="00A66FF4"/>
    <w:rsid w:val="00A676ED"/>
    <w:rsid w:val="00A729F1"/>
    <w:rsid w:val="00A77D58"/>
    <w:rsid w:val="00A77FD9"/>
    <w:rsid w:val="00A80A76"/>
    <w:rsid w:val="00A84698"/>
    <w:rsid w:val="00A90CAF"/>
    <w:rsid w:val="00A94F33"/>
    <w:rsid w:val="00A96E54"/>
    <w:rsid w:val="00AA09CD"/>
    <w:rsid w:val="00AB1AE0"/>
    <w:rsid w:val="00AB7CE7"/>
    <w:rsid w:val="00AC1E58"/>
    <w:rsid w:val="00AC2A6C"/>
    <w:rsid w:val="00AC7CEE"/>
    <w:rsid w:val="00AD1294"/>
    <w:rsid w:val="00AD43E6"/>
    <w:rsid w:val="00AD5DB0"/>
    <w:rsid w:val="00AD7EA0"/>
    <w:rsid w:val="00AE5772"/>
    <w:rsid w:val="00B04317"/>
    <w:rsid w:val="00B06495"/>
    <w:rsid w:val="00B06CF8"/>
    <w:rsid w:val="00B129DC"/>
    <w:rsid w:val="00B12B24"/>
    <w:rsid w:val="00B14297"/>
    <w:rsid w:val="00B21AF3"/>
    <w:rsid w:val="00B31D8E"/>
    <w:rsid w:val="00B31FF1"/>
    <w:rsid w:val="00B32F20"/>
    <w:rsid w:val="00B32F68"/>
    <w:rsid w:val="00B349D4"/>
    <w:rsid w:val="00B44F24"/>
    <w:rsid w:val="00B700E0"/>
    <w:rsid w:val="00B728A7"/>
    <w:rsid w:val="00B77F7F"/>
    <w:rsid w:val="00B90138"/>
    <w:rsid w:val="00BA34B9"/>
    <w:rsid w:val="00BA5ED2"/>
    <w:rsid w:val="00BD08CA"/>
    <w:rsid w:val="00BD5E67"/>
    <w:rsid w:val="00BF6BB8"/>
    <w:rsid w:val="00C00059"/>
    <w:rsid w:val="00C00691"/>
    <w:rsid w:val="00C0753F"/>
    <w:rsid w:val="00C33713"/>
    <w:rsid w:val="00C34636"/>
    <w:rsid w:val="00C409F5"/>
    <w:rsid w:val="00C4574E"/>
    <w:rsid w:val="00C509E3"/>
    <w:rsid w:val="00C5634E"/>
    <w:rsid w:val="00C57CA3"/>
    <w:rsid w:val="00C615F6"/>
    <w:rsid w:val="00C73F37"/>
    <w:rsid w:val="00C74744"/>
    <w:rsid w:val="00C83E84"/>
    <w:rsid w:val="00C844CD"/>
    <w:rsid w:val="00C977FD"/>
    <w:rsid w:val="00CA35C1"/>
    <w:rsid w:val="00CA5268"/>
    <w:rsid w:val="00CA6890"/>
    <w:rsid w:val="00CB03F6"/>
    <w:rsid w:val="00CB09C3"/>
    <w:rsid w:val="00CB76D6"/>
    <w:rsid w:val="00CC0874"/>
    <w:rsid w:val="00CC2533"/>
    <w:rsid w:val="00CC37B9"/>
    <w:rsid w:val="00CC7EFA"/>
    <w:rsid w:val="00CD2540"/>
    <w:rsid w:val="00CD7540"/>
    <w:rsid w:val="00CE02A6"/>
    <w:rsid w:val="00D16A65"/>
    <w:rsid w:val="00D2162B"/>
    <w:rsid w:val="00D30017"/>
    <w:rsid w:val="00D30664"/>
    <w:rsid w:val="00D42ECE"/>
    <w:rsid w:val="00D44678"/>
    <w:rsid w:val="00D45066"/>
    <w:rsid w:val="00D62FA3"/>
    <w:rsid w:val="00D631BA"/>
    <w:rsid w:val="00D6524F"/>
    <w:rsid w:val="00D65817"/>
    <w:rsid w:val="00D658C1"/>
    <w:rsid w:val="00D679ED"/>
    <w:rsid w:val="00D83339"/>
    <w:rsid w:val="00D94066"/>
    <w:rsid w:val="00DA6155"/>
    <w:rsid w:val="00DB5E8C"/>
    <w:rsid w:val="00DC40B8"/>
    <w:rsid w:val="00DD133D"/>
    <w:rsid w:val="00DD3445"/>
    <w:rsid w:val="00DD3A14"/>
    <w:rsid w:val="00DE0EC9"/>
    <w:rsid w:val="00DF095A"/>
    <w:rsid w:val="00DF4238"/>
    <w:rsid w:val="00E01D03"/>
    <w:rsid w:val="00E10066"/>
    <w:rsid w:val="00E16883"/>
    <w:rsid w:val="00E2245C"/>
    <w:rsid w:val="00E31139"/>
    <w:rsid w:val="00E31171"/>
    <w:rsid w:val="00E32732"/>
    <w:rsid w:val="00E3667F"/>
    <w:rsid w:val="00E37A0D"/>
    <w:rsid w:val="00E40B45"/>
    <w:rsid w:val="00E53834"/>
    <w:rsid w:val="00E610B4"/>
    <w:rsid w:val="00E77021"/>
    <w:rsid w:val="00E84264"/>
    <w:rsid w:val="00EA2FBB"/>
    <w:rsid w:val="00EA7032"/>
    <w:rsid w:val="00EB10B5"/>
    <w:rsid w:val="00EB67A8"/>
    <w:rsid w:val="00EC1D23"/>
    <w:rsid w:val="00EC6BE2"/>
    <w:rsid w:val="00EC79FE"/>
    <w:rsid w:val="00ED1325"/>
    <w:rsid w:val="00ED2CCD"/>
    <w:rsid w:val="00EE71AF"/>
    <w:rsid w:val="00EF62FA"/>
    <w:rsid w:val="00F038C6"/>
    <w:rsid w:val="00F130E4"/>
    <w:rsid w:val="00F1774D"/>
    <w:rsid w:val="00F20FF1"/>
    <w:rsid w:val="00F256C2"/>
    <w:rsid w:val="00F3308D"/>
    <w:rsid w:val="00F33764"/>
    <w:rsid w:val="00F41733"/>
    <w:rsid w:val="00F47B4E"/>
    <w:rsid w:val="00F52944"/>
    <w:rsid w:val="00F614F9"/>
    <w:rsid w:val="00F67939"/>
    <w:rsid w:val="00F72CF4"/>
    <w:rsid w:val="00F7382F"/>
    <w:rsid w:val="00F90CC8"/>
    <w:rsid w:val="00FA1BA3"/>
    <w:rsid w:val="00FB0BA9"/>
    <w:rsid w:val="00FC3D52"/>
    <w:rsid w:val="00FC566B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1CA19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8B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1E6ACB" w:rsidP="001E6ACB">
          <w:pPr>
            <w:pStyle w:val="ED8A77C8848E42DC82581E55789A7D727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1E6ACB" w:rsidP="001E6ACB">
          <w:pPr>
            <w:pStyle w:val="25205ABEDF2F44C3B0EF1E2F95BECEAE1"/>
          </w:pPr>
          <w:r>
            <w:rPr>
              <w:rStyle w:val="Textedelespacerserv"/>
              <w:rFonts w:eastAsiaTheme="minorHAnsi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pPr>
            <w:pStyle w:val="262CC7DB9AF24AC188B7B1582CEFBD3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pPr>
            <w:pStyle w:val="F91E4F6A6D2A4687847DA231E72666F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pPr>
            <w:pStyle w:val="6FFF610D593A4ADABC313AB6CA5F39C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pPr>
            <w:pStyle w:val="70EC4F540F7F40058245F90CCE2D437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E1D611D01142D0B6ADE96CA30F7C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2399E6-58B4-42DE-8D6A-4B08D4916F29}"/>
      </w:docPartPr>
      <w:docPartBody>
        <w:p w:rsidR="009B1989" w:rsidRDefault="009B1989" w:rsidP="009B1989">
          <w:pPr>
            <w:pStyle w:val="F9E1D611D01142D0B6ADE96CA30F7C3D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53B5A67B71AE48D5A94FFE99804A6C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096114-769B-450F-8E88-F30D2DEF6505}"/>
      </w:docPartPr>
      <w:docPartBody>
        <w:p w:rsidR="009B1989" w:rsidRDefault="009B1989" w:rsidP="009B1989">
          <w:pPr>
            <w:pStyle w:val="53B5A67B71AE48D5A94FFE99804A6CE6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2F9A1D6813F44D89A730FC510753E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47EB09-95FC-4B08-88A4-69FD2E8DCE7B}"/>
      </w:docPartPr>
      <w:docPartBody>
        <w:p w:rsidR="009B1989" w:rsidRDefault="009B1989" w:rsidP="009B1989">
          <w:pPr>
            <w:pStyle w:val="2F9A1D6813F44D89A730FC510753E5C9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786A37436399406898671633E26B8C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BA6B22-3BCA-47E1-B9C1-6A92339B0126}"/>
      </w:docPartPr>
      <w:docPartBody>
        <w:p w:rsidR="009B1989" w:rsidRDefault="009B1989" w:rsidP="009B1989">
          <w:pPr>
            <w:pStyle w:val="786A37436399406898671633E26B8CA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9D202FD0AB645808CF8B544B1D01B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E1546F-3134-4B0B-8044-33F37AADD598}"/>
      </w:docPartPr>
      <w:docPartBody>
        <w:p w:rsidR="008A238E" w:rsidRDefault="00B31FF1" w:rsidP="00B31FF1">
          <w:pPr>
            <w:pStyle w:val="69D202FD0AB645808CF8B544B1D01B20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A309DA9B57A4C1D9DF764DD7B5D55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A62129-F7E2-45A2-B2F6-2B9918C3F709}"/>
      </w:docPartPr>
      <w:docPartBody>
        <w:p w:rsidR="008A238E" w:rsidRDefault="00B31FF1" w:rsidP="00B31FF1">
          <w:pPr>
            <w:pStyle w:val="CA309DA9B57A4C1D9DF764DD7B5D5511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6A7E33662754CB087FF364AEF96A9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E5247A-553D-4084-9D40-7C1A03E0FC5F}"/>
      </w:docPartPr>
      <w:docPartBody>
        <w:p w:rsidR="00DF0D82" w:rsidRDefault="009250B6" w:rsidP="009250B6">
          <w:pPr>
            <w:pStyle w:val="56A7E33662754CB087FF364AEF96A978"/>
          </w:pPr>
          <w:r w:rsidRPr="00314725">
            <w:rPr>
              <w:rStyle w:val="Textedelespacerserv"/>
            </w:rPr>
            <w:t>Choisissez un élément.</w:t>
          </w:r>
        </w:p>
      </w:docPartBody>
    </w:docPart>
    <w:docPart>
      <w:docPartPr>
        <w:name w:val="7783C0142C584BDE891FB5D6ADB6DD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5D9147-18AE-4F26-A59E-9B823AB39670}"/>
      </w:docPartPr>
      <w:docPartBody>
        <w:p w:rsidR="00DF0D82" w:rsidRDefault="009250B6" w:rsidP="009250B6">
          <w:pPr>
            <w:pStyle w:val="7783C0142C584BDE891FB5D6ADB6DD1D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965F0724F19045E3B79CF701A89CC8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9A7C85-1818-4243-970B-42CA401DFB62}"/>
      </w:docPartPr>
      <w:docPartBody>
        <w:p w:rsidR="00DF0D82" w:rsidRDefault="009250B6" w:rsidP="009250B6">
          <w:pPr>
            <w:pStyle w:val="965F0724F19045E3B79CF701A89CC826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73B61B629CE440F4AB537BBDDB6743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70B19E-BDB2-47E5-A789-2E5F87FCA55E}"/>
      </w:docPartPr>
      <w:docPartBody>
        <w:p w:rsidR="00DF0D82" w:rsidRDefault="009250B6" w:rsidP="009250B6">
          <w:pPr>
            <w:pStyle w:val="73B61B629CE440F4AB537BBDDB6743BD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1D937BFABFF24C059041BC82965C36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74C439-89CA-42F7-B2BA-2142F367061F}"/>
      </w:docPartPr>
      <w:docPartBody>
        <w:p w:rsidR="001008FC" w:rsidRDefault="00DF0D82" w:rsidP="00DF0D82">
          <w:pPr>
            <w:pStyle w:val="1D937BFABFF24C059041BC82965C365F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7DE15E98458A472B88CF2A0202BA65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A41FB9-3F57-43F2-854A-7CDB51F1362D}"/>
      </w:docPartPr>
      <w:docPartBody>
        <w:p w:rsidR="001008FC" w:rsidRDefault="00DF0D82" w:rsidP="00DF0D82">
          <w:pPr>
            <w:pStyle w:val="7DE15E98458A472B88CF2A0202BA65E4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86CA35EE6443410F8FA1B0A9E6F9B4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9DCB92-D6BC-4E30-8DE5-38CAB1BB5C47}"/>
      </w:docPartPr>
      <w:docPartBody>
        <w:p w:rsidR="001008FC" w:rsidRDefault="00DF0D82" w:rsidP="00DF0D82">
          <w:pPr>
            <w:pStyle w:val="86CA35EE6443410F8FA1B0A9E6F9B41D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FDD01269EC94DCCB153ACE6184617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FD23C0-47D3-4C72-AA6D-E86214713706}"/>
      </w:docPartPr>
      <w:docPartBody>
        <w:p w:rsidR="001008FC" w:rsidRDefault="00DF0D82" w:rsidP="00DF0D82">
          <w:pPr>
            <w:pStyle w:val="6FDD01269EC94DCCB153ACE6184617F7"/>
          </w:pPr>
          <w:r w:rsidRPr="00314725">
            <w:rPr>
              <w:rStyle w:val="Textedelespacerserv"/>
            </w:rPr>
            <w:t>Choisissez un élément.</w:t>
          </w:r>
        </w:p>
      </w:docPartBody>
    </w:docPart>
    <w:docPart>
      <w:docPartPr>
        <w:name w:val="05DE154F0FCB48CD8D8B209BFFE095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9B0E77-AA76-4F5B-B0F0-47E6AD011ECE}"/>
      </w:docPartPr>
      <w:docPartBody>
        <w:p w:rsidR="001008FC" w:rsidRDefault="00DF0D82" w:rsidP="00DF0D82">
          <w:pPr>
            <w:pStyle w:val="05DE154F0FCB48CD8D8B209BFFE09569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788EA086B5734C80BFE05E19E158CE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DA3C39-8D62-48A7-97F3-6C25D6D9579D}"/>
      </w:docPartPr>
      <w:docPartBody>
        <w:p w:rsidR="001008FC" w:rsidRDefault="00DF0D82" w:rsidP="00DF0D82">
          <w:pPr>
            <w:pStyle w:val="788EA086B5734C80BFE05E19E158CE27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9F6F5A68BC934617A34D5F4A0C8168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E04F0A-7509-4AF6-9526-1C28399FDB55}"/>
      </w:docPartPr>
      <w:docPartBody>
        <w:p w:rsidR="001008FC" w:rsidRDefault="00DF0D82" w:rsidP="00DF0D82">
          <w:pPr>
            <w:pStyle w:val="9F6F5A68BC934617A34D5F4A0C81680B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ADF058069E5401187B506B0555555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2B3657-A4D1-491D-AEB3-0E5590C67123}"/>
      </w:docPartPr>
      <w:docPartBody>
        <w:p w:rsidR="001008FC" w:rsidRDefault="00DF0D82" w:rsidP="00DF0D82">
          <w:pPr>
            <w:pStyle w:val="5ADF058069E5401187B506B055555577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2087F8CC31784CF1A596F7E386D93C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7F62FB-C6F1-4B36-BE67-BF5196A81A6C}"/>
      </w:docPartPr>
      <w:docPartBody>
        <w:p w:rsidR="001008FC" w:rsidRDefault="00DF0D82" w:rsidP="00DF0D82">
          <w:pPr>
            <w:pStyle w:val="2087F8CC31784CF1A596F7E386D93CDA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EE034F58BD814DDE8592697CA8232F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B8F020-2474-47FC-87B4-7E75B246F257}"/>
      </w:docPartPr>
      <w:docPartBody>
        <w:p w:rsidR="001008FC" w:rsidRDefault="00DF0D82" w:rsidP="00DF0D82">
          <w:pPr>
            <w:pStyle w:val="EE034F58BD814DDE8592697CA8232F47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6183C6F84994412C9175149D2EA00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15008-7A55-4B3F-B602-2831299295E2}"/>
      </w:docPartPr>
      <w:docPartBody>
        <w:p w:rsidR="001008FC" w:rsidRDefault="00DF0D82" w:rsidP="00DF0D82">
          <w:pPr>
            <w:pStyle w:val="6183C6F84994412C9175149D2EA00DA0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7304EEEFA2F4BE694426685BB3387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5DD338-63B9-4D03-8114-900689395C44}"/>
      </w:docPartPr>
      <w:docPartBody>
        <w:p w:rsidR="001008FC" w:rsidRDefault="00DF0D82" w:rsidP="00DF0D82">
          <w:pPr>
            <w:pStyle w:val="87304EEEFA2F4BE694426685BB3387DC"/>
          </w:pPr>
          <w:r w:rsidRPr="00314725">
            <w:rPr>
              <w:rStyle w:val="Textedelespacerserv"/>
            </w:rPr>
            <w:t>Choisissez un élément.</w:t>
          </w:r>
        </w:p>
      </w:docPartBody>
    </w:docPart>
    <w:docPart>
      <w:docPartPr>
        <w:name w:val="E9BFA386E78A47BEBA1D1E8AD60E5F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59452F-03BF-4C5E-B848-280E8E7BC47B}"/>
      </w:docPartPr>
      <w:docPartBody>
        <w:p w:rsidR="001008FC" w:rsidRDefault="00DF0D82" w:rsidP="00DF0D82">
          <w:pPr>
            <w:pStyle w:val="E9BFA386E78A47BEBA1D1E8AD60E5FF3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6157487C4FDC4ED8BE95318254F3AA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ADD103-9EE9-49CD-9751-683CD2F88F0F}"/>
      </w:docPartPr>
      <w:docPartBody>
        <w:p w:rsidR="001008FC" w:rsidRDefault="00DF0D82" w:rsidP="00DF0D82">
          <w:pPr>
            <w:pStyle w:val="6157487C4FDC4ED8BE95318254F3AA6D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2DE17E949384AE5AD887607EF13E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0C77F2-6EDC-4546-982A-C3A106A252FE}"/>
      </w:docPartPr>
      <w:docPartBody>
        <w:p w:rsidR="001008FC" w:rsidRDefault="00DF0D82" w:rsidP="00DF0D82">
          <w:pPr>
            <w:pStyle w:val="52DE17E949384AE5AD887607EF13E6C4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07521A66FB814AA5B21CA716F8E1C3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26E514-4E52-457D-9BF9-6E25681415FE}"/>
      </w:docPartPr>
      <w:docPartBody>
        <w:p w:rsidR="001008FC" w:rsidRDefault="00DF0D82" w:rsidP="00DF0D82">
          <w:pPr>
            <w:pStyle w:val="07521A66FB814AA5B21CA716F8E1C38F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8FFBE89662B7476D8F294C1BE400EF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CD1A3B-0DC6-4452-B371-63F66911BAAC}"/>
      </w:docPartPr>
      <w:docPartBody>
        <w:p w:rsidR="001008FC" w:rsidRDefault="00DF0D82" w:rsidP="00DF0D82">
          <w:pPr>
            <w:pStyle w:val="8FFBE89662B7476D8F294C1BE400EFA2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3599449774E04850930C622328FE11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0FEA0B-33F6-411D-A8D5-4260A1CD5B73}"/>
      </w:docPartPr>
      <w:docPartBody>
        <w:p w:rsidR="001008FC" w:rsidRDefault="00DF0D82" w:rsidP="00DF0D82">
          <w:pPr>
            <w:pStyle w:val="3599449774E04850930C622328FE1143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50A6D30203BA4734A6DD72B0F4B070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7ECCE8-B034-4410-B75C-4A01475EB27F}"/>
      </w:docPartPr>
      <w:docPartBody>
        <w:p w:rsidR="001008FC" w:rsidRDefault="00DF0D82" w:rsidP="00DF0D82">
          <w:pPr>
            <w:pStyle w:val="50A6D30203BA4734A6DD72B0F4B07072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5FED110206345AEA3468E9EB229CB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97C7D6-60B0-4390-87BE-9419404AED83}"/>
      </w:docPartPr>
      <w:docPartBody>
        <w:p w:rsidR="001008FC" w:rsidRDefault="00DF0D82" w:rsidP="00DF0D82">
          <w:pPr>
            <w:pStyle w:val="65FED110206345AEA3468E9EB229CB96"/>
          </w:pPr>
          <w:r w:rsidRPr="00314725">
            <w:rPr>
              <w:rStyle w:val="Textedelespacerserv"/>
            </w:rPr>
            <w:t>Choisissez un élément.</w:t>
          </w:r>
        </w:p>
      </w:docPartBody>
    </w:docPart>
    <w:docPart>
      <w:docPartPr>
        <w:name w:val="D5EC9F3CAC95487EB8BA8FB464F0EF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E49C0D-A487-42AE-8776-2559F7729468}"/>
      </w:docPartPr>
      <w:docPartBody>
        <w:p w:rsidR="001008FC" w:rsidRDefault="00DF0D82" w:rsidP="00DF0D82">
          <w:pPr>
            <w:pStyle w:val="D5EC9F3CAC95487EB8BA8FB464F0EFD2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3F723589029645C6916C2B9390AE4A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98AB91-CB2F-4E01-BCDE-E6DB45172690}"/>
      </w:docPartPr>
      <w:docPartBody>
        <w:p w:rsidR="001008FC" w:rsidRDefault="00DF0D82" w:rsidP="00DF0D82">
          <w:pPr>
            <w:pStyle w:val="3F723589029645C6916C2B9390AE4A5F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D65E07F3586148FFBAAC6AF6C6C18F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8B388C-D453-417D-9790-7964FD9C4DC1}"/>
      </w:docPartPr>
      <w:docPartBody>
        <w:p w:rsidR="001008FC" w:rsidRDefault="00DF0D82" w:rsidP="00DF0D82">
          <w:pPr>
            <w:pStyle w:val="D65E07F3586148FFBAAC6AF6C6C18FED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0CB2DCD323B346C1873704A7E7B02C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8E5A05-70D0-4E70-ABDB-D0297321D2D2}"/>
      </w:docPartPr>
      <w:docPartBody>
        <w:p w:rsidR="001008FC" w:rsidRDefault="00DF0D82" w:rsidP="00DF0D82">
          <w:pPr>
            <w:pStyle w:val="0CB2DCD323B346C1873704A7E7B02C3B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C09DCDAAB5B243B9A3573D8493CDCE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468CC4-E881-4036-8025-C120688452A0}"/>
      </w:docPartPr>
      <w:docPartBody>
        <w:p w:rsidR="001008FC" w:rsidRDefault="00DF0D82" w:rsidP="00DF0D82">
          <w:pPr>
            <w:pStyle w:val="C09DCDAAB5B243B9A3573D8493CDCEDA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E6135858023749019F91D95CB7DB19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D0BF2F-751E-4F28-90ED-00945D396373}"/>
      </w:docPartPr>
      <w:docPartBody>
        <w:p w:rsidR="001008FC" w:rsidRDefault="00DF0D82" w:rsidP="00DF0D82">
          <w:pPr>
            <w:pStyle w:val="E6135858023749019F91D95CB7DB1990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3D3BDFC18957436C9C45EFEC21942F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0E9F5B-8C08-466E-9D9A-AF9DF8941C54}"/>
      </w:docPartPr>
      <w:docPartBody>
        <w:p w:rsidR="001008FC" w:rsidRDefault="00DF0D82" w:rsidP="00DF0D82">
          <w:pPr>
            <w:pStyle w:val="3D3BDFC18957436C9C45EFEC21942F00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D28BEE0DCAD464A800115139794F0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4D2C8D-3187-4C0F-A6B6-3F3152AE4AA4}"/>
      </w:docPartPr>
      <w:docPartBody>
        <w:p w:rsidR="001008FC" w:rsidRDefault="00DF0D82" w:rsidP="00DF0D82">
          <w:pPr>
            <w:pStyle w:val="4D28BEE0DCAD464A800115139794F02B"/>
          </w:pPr>
          <w:r w:rsidRPr="00314725">
            <w:rPr>
              <w:rStyle w:val="Textedelespacerserv"/>
            </w:rPr>
            <w:t>Choisissez un élément.</w:t>
          </w:r>
        </w:p>
      </w:docPartBody>
    </w:docPart>
    <w:docPart>
      <w:docPartPr>
        <w:name w:val="3FBC8B2DC5EB4AFB8D24A932823E68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C0D3AD-E78E-4E05-B6A4-1F34B7D61B97}"/>
      </w:docPartPr>
      <w:docPartBody>
        <w:p w:rsidR="001008FC" w:rsidRDefault="00DF0D82" w:rsidP="00DF0D82">
          <w:pPr>
            <w:pStyle w:val="3FBC8B2DC5EB4AFB8D24A932823E68D5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0B0C2B0D724748D6B405AC708A4ABD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3F9FAD-2815-4E17-93E9-FA17BB68D427}"/>
      </w:docPartPr>
      <w:docPartBody>
        <w:p w:rsidR="001008FC" w:rsidRDefault="00DF0D82" w:rsidP="00DF0D82">
          <w:pPr>
            <w:pStyle w:val="0B0C2B0D724748D6B405AC708A4ABD57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A0F01C69B1E946E68335BA9255F8F5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1B68F2-01AE-4AC3-A58A-40AD7AD96FFA}"/>
      </w:docPartPr>
      <w:docPartBody>
        <w:p w:rsidR="001008FC" w:rsidRDefault="00DF0D82" w:rsidP="00DF0D82">
          <w:pPr>
            <w:pStyle w:val="A0F01C69B1E946E68335BA9255F8F51F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DAD564A0FF8D46A0980F918DBF212E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5BC61B-691F-4788-826C-BEAED987AEC3}"/>
      </w:docPartPr>
      <w:docPartBody>
        <w:p w:rsidR="001008FC" w:rsidRDefault="00DF0D82" w:rsidP="00DF0D82">
          <w:pPr>
            <w:pStyle w:val="DAD564A0FF8D46A0980F918DBF212E68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4FFCFD9BD4CF41D2B026D6B071469E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8B4FCC-16E3-4525-B6E1-21E473F14CEC}"/>
      </w:docPartPr>
      <w:docPartBody>
        <w:p w:rsidR="001008FC" w:rsidRDefault="00DF0D82" w:rsidP="00DF0D82">
          <w:pPr>
            <w:pStyle w:val="4FFCFD9BD4CF41D2B026D6B071469EB0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66966F838A3344A5BF81DF27D97175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4F1875-FABB-4E4B-AEF9-ED396795316F}"/>
      </w:docPartPr>
      <w:docPartBody>
        <w:p w:rsidR="001008FC" w:rsidRDefault="00DF0D82" w:rsidP="00DF0D82">
          <w:pPr>
            <w:pStyle w:val="66966F838A3344A5BF81DF27D9717537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C7CDD4ABF3144C7BA2B835B03AAC0F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2B5B2D-90EC-475D-AAE7-7449B3440841}"/>
      </w:docPartPr>
      <w:docPartBody>
        <w:p w:rsidR="001008FC" w:rsidRDefault="00DF0D82" w:rsidP="00DF0D82">
          <w:pPr>
            <w:pStyle w:val="C7CDD4ABF3144C7BA2B835B03AAC0F07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08F4282AC834901A91CFEA18FFA8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48FF3B-A95C-4CDC-83C1-4C1ECB71EC1B}"/>
      </w:docPartPr>
      <w:docPartBody>
        <w:p w:rsidR="001008FC" w:rsidRDefault="00DF0D82" w:rsidP="00DF0D82">
          <w:pPr>
            <w:pStyle w:val="508F4282AC834901A91CFEA18FFA8AE9"/>
          </w:pPr>
          <w:r w:rsidRPr="00314725">
            <w:rPr>
              <w:rStyle w:val="Textedelespacerserv"/>
            </w:rPr>
            <w:t>Choisissez un élément.</w:t>
          </w:r>
        </w:p>
      </w:docPartBody>
    </w:docPart>
    <w:docPart>
      <w:docPartPr>
        <w:name w:val="4E82A53534D54B53928B774A4FE34C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179D29-6C66-4652-ABA9-395AD92E45D8}"/>
      </w:docPartPr>
      <w:docPartBody>
        <w:p w:rsidR="001008FC" w:rsidRDefault="00DF0D82" w:rsidP="00DF0D82">
          <w:pPr>
            <w:pStyle w:val="4E82A53534D54B53928B774A4FE34C96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0978E0B39DBD41E596F11DFC40B38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D6FEF2-CB4E-41BF-A56B-DF9045A206DE}"/>
      </w:docPartPr>
      <w:docPartBody>
        <w:p w:rsidR="001008FC" w:rsidRDefault="00DF0D82" w:rsidP="00DF0D82">
          <w:pPr>
            <w:pStyle w:val="0978E0B39DBD41E596F11DFC40B387F4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9FB64CF315CF476C9DE73F5AF36871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9A7E40-7710-45AF-9BB6-08CDBF52239B}"/>
      </w:docPartPr>
      <w:docPartBody>
        <w:p w:rsidR="001008FC" w:rsidRDefault="00DF0D82" w:rsidP="00DF0D82">
          <w:pPr>
            <w:pStyle w:val="9FB64CF315CF476C9DE73F5AF3687198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7C7EFF26CC434912A26CA4919CC461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E38031-DA04-49A5-92F2-433AA9E9FCF8}"/>
      </w:docPartPr>
      <w:docPartBody>
        <w:p w:rsidR="001008FC" w:rsidRDefault="00DF0D82" w:rsidP="00DF0D82">
          <w:pPr>
            <w:pStyle w:val="7C7EFF26CC434912A26CA4919CC461BF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D7CD11246BA14ECE8D86EC3F85B84C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2169DD-AA03-42FD-AC4E-15B69DB16CB1}"/>
      </w:docPartPr>
      <w:docPartBody>
        <w:p w:rsidR="001008FC" w:rsidRDefault="00DF0D82" w:rsidP="00DF0D82">
          <w:pPr>
            <w:pStyle w:val="D7CD11246BA14ECE8D86EC3F85B84C1F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F609F6E56E974979B1DA6B39C0AEF4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8803B-F3E3-4EB2-A378-DCDBC2081C9D}"/>
      </w:docPartPr>
      <w:docPartBody>
        <w:p w:rsidR="001008FC" w:rsidRDefault="00DF0D82" w:rsidP="00DF0D82">
          <w:pPr>
            <w:pStyle w:val="F609F6E56E974979B1DA6B39C0AEF466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45874911C98B4D478F0A9C10E3D91F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7A726F-9EFA-462B-AEB1-9125B2881A23}"/>
      </w:docPartPr>
      <w:docPartBody>
        <w:p w:rsidR="001008FC" w:rsidRDefault="00DF0D82" w:rsidP="00DF0D82">
          <w:pPr>
            <w:pStyle w:val="45874911C98B4D478F0A9C10E3D91FB6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0E29742E361476498BBBEBD537831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4EB24C-DD0B-4130-87B6-2A191B3D026A}"/>
      </w:docPartPr>
      <w:docPartBody>
        <w:p w:rsidR="001008FC" w:rsidRDefault="00DF0D82" w:rsidP="00DF0D82">
          <w:pPr>
            <w:pStyle w:val="10E29742E361476498BBBEBD5378315A"/>
          </w:pPr>
          <w:r w:rsidRPr="00314725">
            <w:rPr>
              <w:rStyle w:val="Textedelespacerserv"/>
            </w:rPr>
            <w:t>Choisissez un élément.</w:t>
          </w:r>
        </w:p>
      </w:docPartBody>
    </w:docPart>
    <w:docPart>
      <w:docPartPr>
        <w:name w:val="6D21C39619DE414B86E5BC24CB3F90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74579E-6B33-4A04-ACA7-F926831984C9}"/>
      </w:docPartPr>
      <w:docPartBody>
        <w:p w:rsidR="001008FC" w:rsidRDefault="00DF0D82" w:rsidP="00DF0D82">
          <w:pPr>
            <w:pStyle w:val="6D21C39619DE414B86E5BC24CB3F90D1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7F251EA87ED14E69B71242117DB7FA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48369D-EBCE-43B9-B02A-722B6CB11607}"/>
      </w:docPartPr>
      <w:docPartBody>
        <w:p w:rsidR="001008FC" w:rsidRDefault="00DF0D82" w:rsidP="00DF0D82">
          <w:pPr>
            <w:pStyle w:val="7F251EA87ED14E69B71242117DB7FA29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6B8F68366ED04A138EC723358AC19A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C062F9-329A-4FF4-AB44-E06E2522FFC8}"/>
      </w:docPartPr>
      <w:docPartBody>
        <w:p w:rsidR="001008FC" w:rsidRDefault="00DF0D82" w:rsidP="00DF0D82">
          <w:pPr>
            <w:pStyle w:val="6B8F68366ED04A138EC723358AC19A14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2D480D21478347848CA51AD2AE6D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4FC411-22E1-4C34-B429-F84931365CF2}"/>
      </w:docPartPr>
      <w:docPartBody>
        <w:p w:rsidR="001008FC" w:rsidRDefault="00DF0D82" w:rsidP="00DF0D82">
          <w:pPr>
            <w:pStyle w:val="2D480D21478347848CA51AD2AE6D8935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85796D56679A431EA92BCA326E4441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5CD7CA-160D-433E-A0F5-2A650C3D35CA}"/>
      </w:docPartPr>
      <w:docPartBody>
        <w:p w:rsidR="001008FC" w:rsidRDefault="00DF0D82" w:rsidP="00DF0D82">
          <w:pPr>
            <w:pStyle w:val="85796D56679A431EA92BCA326E444112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DA87146D5AFE41F4B2DCBF553D5455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0ACD95-2CAB-474F-890E-0E1EACF861D0}"/>
      </w:docPartPr>
      <w:docPartBody>
        <w:p w:rsidR="001008FC" w:rsidRDefault="00DF0D82" w:rsidP="00DF0D82">
          <w:pPr>
            <w:pStyle w:val="DA87146D5AFE41F4B2DCBF553D545561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B7CBF36C045A49DBBB6F387425779F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20257C-96A0-4303-8567-C31E56CD7C58}"/>
      </w:docPartPr>
      <w:docPartBody>
        <w:p w:rsidR="001008FC" w:rsidRDefault="00DF0D82" w:rsidP="00DF0D82">
          <w:pPr>
            <w:pStyle w:val="B7CBF36C045A49DBBB6F387425779F77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3735E7CC2F04C89AECF79BF1868E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1E57E-9FFA-44A5-8898-44719389654E}"/>
      </w:docPartPr>
      <w:docPartBody>
        <w:p w:rsidR="001008FC" w:rsidRDefault="00DF0D82" w:rsidP="00DF0D82">
          <w:pPr>
            <w:pStyle w:val="53735E7CC2F04C89AECF79BF1868E9B2"/>
          </w:pPr>
          <w:r w:rsidRPr="00314725">
            <w:rPr>
              <w:rStyle w:val="Textedelespacerserv"/>
            </w:rPr>
            <w:t>Choisissez un élément.</w:t>
          </w:r>
        </w:p>
      </w:docPartBody>
    </w:docPart>
    <w:docPart>
      <w:docPartPr>
        <w:name w:val="31469DA2FB81448EBF7CB291005151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04AD37-B015-404E-BA96-5900FDCF327D}"/>
      </w:docPartPr>
      <w:docPartBody>
        <w:p w:rsidR="001008FC" w:rsidRDefault="00DF0D82" w:rsidP="00DF0D82">
          <w:pPr>
            <w:pStyle w:val="31469DA2FB81448EBF7CB291005151F4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320D3A017F8F486FAE8C42C8CC652F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41DD94-015F-419F-92F8-C20C1D6824B5}"/>
      </w:docPartPr>
      <w:docPartBody>
        <w:p w:rsidR="001008FC" w:rsidRDefault="00DF0D82" w:rsidP="00DF0D82">
          <w:pPr>
            <w:pStyle w:val="320D3A017F8F486FAE8C42C8CC652F95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851B90C065DE4CB3862374E95371DA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E804B7-8317-4DC3-A001-AD9BCECE0C8C}"/>
      </w:docPartPr>
      <w:docPartBody>
        <w:p w:rsidR="001008FC" w:rsidRDefault="00DF0D82" w:rsidP="00DF0D82">
          <w:pPr>
            <w:pStyle w:val="851B90C065DE4CB3862374E95371DA9F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EDFFBA73CC4B43ECB995CB510F567A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EF95E1-C261-48E9-830E-8C7EEE2513A4}"/>
      </w:docPartPr>
      <w:docPartBody>
        <w:p w:rsidR="001008FC" w:rsidRDefault="00DF0D82" w:rsidP="00DF0D82">
          <w:pPr>
            <w:pStyle w:val="EDFFBA73CC4B43ECB995CB510F567A65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1DCA1EB6A0BE480B88485757607431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65639A-2488-4837-A390-586DEA06E58A}"/>
      </w:docPartPr>
      <w:docPartBody>
        <w:p w:rsidR="001008FC" w:rsidRDefault="00DF0D82" w:rsidP="00DF0D82">
          <w:pPr>
            <w:pStyle w:val="1DCA1EB6A0BE480B884857576074312D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F0451CD95A314D7FB03BA4E9373F82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D4AC16-EB71-4FD4-B336-9455E17A5C08}"/>
      </w:docPartPr>
      <w:docPartBody>
        <w:p w:rsidR="001008FC" w:rsidRDefault="00DF0D82" w:rsidP="00DF0D82">
          <w:pPr>
            <w:pStyle w:val="F0451CD95A314D7FB03BA4E9373F8231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C24F36F3BBF548D38A05239F34ACFC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2AE5B3-673F-4421-8C4B-601AF711E796}"/>
      </w:docPartPr>
      <w:docPartBody>
        <w:p w:rsidR="001008FC" w:rsidRDefault="00DF0D82" w:rsidP="00DF0D82">
          <w:pPr>
            <w:pStyle w:val="C24F36F3BBF548D38A05239F34ACFC6D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9C0BEDA59CC40D588E4EBF2D5593C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E5F124-DB14-4C38-8ACD-3C51DE3F55FD}"/>
      </w:docPartPr>
      <w:docPartBody>
        <w:p w:rsidR="001008FC" w:rsidRDefault="00DF0D82" w:rsidP="00DF0D82">
          <w:pPr>
            <w:pStyle w:val="D9C0BEDA59CC40D588E4EBF2D5593CA4"/>
          </w:pPr>
          <w:r w:rsidRPr="00314725">
            <w:rPr>
              <w:rStyle w:val="Textedelespacerserv"/>
            </w:rPr>
            <w:t>Choisissez un élément.</w:t>
          </w:r>
        </w:p>
      </w:docPartBody>
    </w:docPart>
    <w:docPart>
      <w:docPartPr>
        <w:name w:val="79BF86572BDD4367B572E8424CEE25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C131F5-9E14-490B-82ED-CF7F18797BC4}"/>
      </w:docPartPr>
      <w:docPartBody>
        <w:p w:rsidR="001008FC" w:rsidRDefault="00DF0D82" w:rsidP="00DF0D82">
          <w:pPr>
            <w:pStyle w:val="79BF86572BDD4367B572E8424CEE2596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AEE52F44809841E9A8D4ADCAEF933A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530BCD-3790-4E3B-997A-648B8A106C4C}"/>
      </w:docPartPr>
      <w:docPartBody>
        <w:p w:rsidR="001008FC" w:rsidRDefault="00DF0D82" w:rsidP="00DF0D82">
          <w:pPr>
            <w:pStyle w:val="AEE52F44809841E9A8D4ADCAEF933A6F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ECE13A8A65E140ED9E84EF14AD6753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859CBB-A6E2-434F-B831-86FD5126C8DC}"/>
      </w:docPartPr>
      <w:docPartBody>
        <w:p w:rsidR="001008FC" w:rsidRDefault="00DF0D82" w:rsidP="00DF0D82">
          <w:pPr>
            <w:pStyle w:val="ECE13A8A65E140ED9E84EF14AD67538A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44C6C86A3B5044C78D89E1FC4405F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147F70-37D2-47C4-A551-581E1B176F9F}"/>
      </w:docPartPr>
      <w:docPartBody>
        <w:p w:rsidR="001008FC" w:rsidRDefault="00DF0D82" w:rsidP="00DF0D82">
          <w:pPr>
            <w:pStyle w:val="44C6C86A3B5044C78D89E1FC4405FA06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DB3DDDE8109D4471B336DE2208D1C5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5C64A2-DAE7-45BE-92F6-6CF230BBF3D3}"/>
      </w:docPartPr>
      <w:docPartBody>
        <w:p w:rsidR="001008FC" w:rsidRDefault="00DF0D82" w:rsidP="00DF0D82">
          <w:pPr>
            <w:pStyle w:val="DB3DDDE8109D4471B336DE2208D1C591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0C0041292C4B40528C4231FA7A07FE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F3DE87-D6CE-4B10-B2F9-8ABEB215472C}"/>
      </w:docPartPr>
      <w:docPartBody>
        <w:p w:rsidR="001008FC" w:rsidRDefault="00DF0D82" w:rsidP="00DF0D82">
          <w:pPr>
            <w:pStyle w:val="0C0041292C4B40528C4231FA7A07FEA6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94840BC24C2F4BD1BE55D003470A9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D111CD-EF88-422F-B142-8C8BAFDEF8C1}"/>
      </w:docPartPr>
      <w:docPartBody>
        <w:p w:rsidR="001008FC" w:rsidRDefault="00DF0D82" w:rsidP="00DF0D82">
          <w:pPr>
            <w:pStyle w:val="94840BC24C2F4BD1BE55D003470A9893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46855BCA6E04421A57EB231F5BDA8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55D1C1-7BA9-4CDD-B374-141952C4DFCA}"/>
      </w:docPartPr>
      <w:docPartBody>
        <w:p w:rsidR="001008FC" w:rsidRDefault="00DF0D82" w:rsidP="00DF0D82">
          <w:pPr>
            <w:pStyle w:val="246855BCA6E04421A57EB231F5BDA8AC"/>
          </w:pPr>
          <w:r w:rsidRPr="00314725">
            <w:rPr>
              <w:rStyle w:val="Textedelespacerserv"/>
            </w:rPr>
            <w:t>Choisissez un élément.</w:t>
          </w:r>
        </w:p>
      </w:docPartBody>
    </w:docPart>
    <w:docPart>
      <w:docPartPr>
        <w:name w:val="A0C2FA06E48D47768DE7CE1E076715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1047CF-7025-459F-AFD3-AA90A48AF33F}"/>
      </w:docPartPr>
      <w:docPartBody>
        <w:p w:rsidR="001008FC" w:rsidRDefault="00DF0D82" w:rsidP="00DF0D82">
          <w:pPr>
            <w:pStyle w:val="A0C2FA06E48D47768DE7CE1E0767153E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2DF1349AE83C4D059AB1147C8390EB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49BA24-B9C4-41BB-A8BE-2CD6206FED1B}"/>
      </w:docPartPr>
      <w:docPartBody>
        <w:p w:rsidR="001008FC" w:rsidRDefault="00DF0D82" w:rsidP="00DF0D82">
          <w:pPr>
            <w:pStyle w:val="2DF1349AE83C4D059AB1147C8390EBD7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AA8136977792423A8DCC27D413C1D7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36D2AA-C42A-40D5-A510-D56F8782B49C}"/>
      </w:docPartPr>
      <w:docPartBody>
        <w:p w:rsidR="001008FC" w:rsidRDefault="00DF0D82" w:rsidP="00DF0D82">
          <w:pPr>
            <w:pStyle w:val="AA8136977792423A8DCC27D413C1D70E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9D08E35972E466A9AD50A940014FE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12E29D-1509-4EC9-A79F-28F3FBCCFFCE}"/>
      </w:docPartPr>
      <w:docPartBody>
        <w:p w:rsidR="001008FC" w:rsidRDefault="00DF0D82" w:rsidP="00DF0D82">
          <w:pPr>
            <w:pStyle w:val="59D08E35972E466A9AD50A940014FEC4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0AC49B5375E64F9AB4409DD68B323A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C033C3-BFD3-4DD5-BFA9-F1F7762770B7}"/>
      </w:docPartPr>
      <w:docPartBody>
        <w:p w:rsidR="001008FC" w:rsidRDefault="00DF0D82" w:rsidP="00DF0D82">
          <w:pPr>
            <w:pStyle w:val="0AC49B5375E64F9AB4409DD68B323AD7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B24C55123F9D4712B7D9D3AB5501F7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D70377-4DF7-4382-B03C-4E35C6348CB6}"/>
      </w:docPartPr>
      <w:docPartBody>
        <w:p w:rsidR="001008FC" w:rsidRDefault="00DF0D82" w:rsidP="00DF0D82">
          <w:pPr>
            <w:pStyle w:val="B24C55123F9D4712B7D9D3AB5501F7E8"/>
          </w:pPr>
          <w:r w:rsidRPr="00D1325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34F70"/>
    <w:rsid w:val="00043F2B"/>
    <w:rsid w:val="0009208C"/>
    <w:rsid w:val="000F2688"/>
    <w:rsid w:val="001008FC"/>
    <w:rsid w:val="00155FE5"/>
    <w:rsid w:val="00180C64"/>
    <w:rsid w:val="001A1EA5"/>
    <w:rsid w:val="001D0A44"/>
    <w:rsid w:val="001E6ACB"/>
    <w:rsid w:val="002040CD"/>
    <w:rsid w:val="00262F32"/>
    <w:rsid w:val="0032380C"/>
    <w:rsid w:val="00331F5D"/>
    <w:rsid w:val="0034005E"/>
    <w:rsid w:val="003421FF"/>
    <w:rsid w:val="00343C3C"/>
    <w:rsid w:val="00390341"/>
    <w:rsid w:val="003B161F"/>
    <w:rsid w:val="003D0B41"/>
    <w:rsid w:val="004627D0"/>
    <w:rsid w:val="00484928"/>
    <w:rsid w:val="00484F98"/>
    <w:rsid w:val="004E4B66"/>
    <w:rsid w:val="005B7D10"/>
    <w:rsid w:val="00652381"/>
    <w:rsid w:val="006A0B0F"/>
    <w:rsid w:val="006C0C0E"/>
    <w:rsid w:val="006D63C9"/>
    <w:rsid w:val="00772253"/>
    <w:rsid w:val="008243CE"/>
    <w:rsid w:val="00845138"/>
    <w:rsid w:val="00870303"/>
    <w:rsid w:val="00885577"/>
    <w:rsid w:val="00885A72"/>
    <w:rsid w:val="00894261"/>
    <w:rsid w:val="008A238E"/>
    <w:rsid w:val="008B54D0"/>
    <w:rsid w:val="008E1391"/>
    <w:rsid w:val="008E280D"/>
    <w:rsid w:val="009247D8"/>
    <w:rsid w:val="009250B6"/>
    <w:rsid w:val="00930B30"/>
    <w:rsid w:val="009468F7"/>
    <w:rsid w:val="009558B8"/>
    <w:rsid w:val="00974ED7"/>
    <w:rsid w:val="00974F6B"/>
    <w:rsid w:val="00983D6E"/>
    <w:rsid w:val="00990DB0"/>
    <w:rsid w:val="009B1989"/>
    <w:rsid w:val="00A36FC1"/>
    <w:rsid w:val="00A629A2"/>
    <w:rsid w:val="00AE0111"/>
    <w:rsid w:val="00B17360"/>
    <w:rsid w:val="00B31FF1"/>
    <w:rsid w:val="00B51957"/>
    <w:rsid w:val="00BA1E13"/>
    <w:rsid w:val="00BA28E3"/>
    <w:rsid w:val="00BB7A1A"/>
    <w:rsid w:val="00D30554"/>
    <w:rsid w:val="00DB03D3"/>
    <w:rsid w:val="00DC1FB0"/>
    <w:rsid w:val="00DF0D82"/>
    <w:rsid w:val="00E229B8"/>
    <w:rsid w:val="00E64ABA"/>
    <w:rsid w:val="00E8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DF0D82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C43BAD76DB6E4CD4910DE3E40359CF63">
    <w:name w:val="C43BAD76DB6E4CD4910DE3E40359CF63"/>
    <w:rsid w:val="00BB7A1A"/>
  </w:style>
  <w:style w:type="paragraph" w:customStyle="1" w:styleId="83A55318CCD740E9B0619217AE0F805B">
    <w:name w:val="83A55318CCD740E9B0619217AE0F805B"/>
    <w:rsid w:val="00BB7A1A"/>
  </w:style>
  <w:style w:type="paragraph" w:customStyle="1" w:styleId="33AF30ADB1C244EC9F51647B959B87FB">
    <w:name w:val="33AF30ADB1C244EC9F51647B959B87FB"/>
    <w:rsid w:val="00BB7A1A"/>
  </w:style>
  <w:style w:type="paragraph" w:customStyle="1" w:styleId="C5978D650EC9434F814C06B43D5C49B7">
    <w:name w:val="C5978D650EC9434F814C06B43D5C49B7"/>
    <w:rsid w:val="00BB7A1A"/>
  </w:style>
  <w:style w:type="paragraph" w:customStyle="1" w:styleId="0441962E8992494AA712F2E670111BA1">
    <w:name w:val="0441962E8992494AA712F2E670111BA1"/>
    <w:rsid w:val="00D30554"/>
  </w:style>
  <w:style w:type="paragraph" w:customStyle="1" w:styleId="EA351600407043CEB674A68454B5E42D">
    <w:name w:val="EA351600407043CEB674A68454B5E42D"/>
    <w:rsid w:val="009B1989"/>
  </w:style>
  <w:style w:type="paragraph" w:customStyle="1" w:styleId="6798C41CFC93484B96CE1619207D535A">
    <w:name w:val="6798C41CFC93484B96CE1619207D535A"/>
    <w:rsid w:val="009B1989"/>
  </w:style>
  <w:style w:type="paragraph" w:customStyle="1" w:styleId="DA85C34CA7884DF1B989F28C9C31CA0C">
    <w:name w:val="DA85C34CA7884DF1B989F28C9C31CA0C"/>
    <w:rsid w:val="009B1989"/>
  </w:style>
  <w:style w:type="paragraph" w:customStyle="1" w:styleId="4615EB1A8A5E449B8AAA72D4B7CE343C">
    <w:name w:val="4615EB1A8A5E449B8AAA72D4B7CE343C"/>
    <w:rsid w:val="009B1989"/>
  </w:style>
  <w:style w:type="paragraph" w:customStyle="1" w:styleId="0949466FC6514FC7AB8F901954D697D8">
    <w:name w:val="0949466FC6514FC7AB8F901954D697D8"/>
    <w:rsid w:val="009B1989"/>
  </w:style>
  <w:style w:type="paragraph" w:customStyle="1" w:styleId="DD8DFAA217FF4ED8A4BC72D83AB67696">
    <w:name w:val="DD8DFAA217FF4ED8A4BC72D83AB67696"/>
    <w:rsid w:val="009B1989"/>
  </w:style>
  <w:style w:type="paragraph" w:customStyle="1" w:styleId="047D13EC79784A7182B453C5353E5106">
    <w:name w:val="047D13EC79784A7182B453C5353E5106"/>
    <w:rsid w:val="009B1989"/>
  </w:style>
  <w:style w:type="paragraph" w:customStyle="1" w:styleId="806407F9E097495F9801E0B6596AAA4B">
    <w:name w:val="806407F9E097495F9801E0B6596AAA4B"/>
    <w:rsid w:val="009B1989"/>
  </w:style>
  <w:style w:type="paragraph" w:customStyle="1" w:styleId="49CB49F441314C0981EBDDD05741D0E0">
    <w:name w:val="49CB49F441314C0981EBDDD05741D0E0"/>
    <w:rsid w:val="009B1989"/>
  </w:style>
  <w:style w:type="paragraph" w:customStyle="1" w:styleId="5E2673F23A0C4D249C1CCD8145DE22A3">
    <w:name w:val="5E2673F23A0C4D249C1CCD8145DE22A3"/>
    <w:rsid w:val="009B1989"/>
  </w:style>
  <w:style w:type="paragraph" w:customStyle="1" w:styleId="22C27A0F507A47BA92EAB1C73C54765B">
    <w:name w:val="22C27A0F507A47BA92EAB1C73C54765B"/>
    <w:rsid w:val="009B1989"/>
  </w:style>
  <w:style w:type="paragraph" w:customStyle="1" w:styleId="DE899F1D864945DEA5C8913492C7E731">
    <w:name w:val="DE899F1D864945DEA5C8913492C7E731"/>
    <w:rsid w:val="009B1989"/>
  </w:style>
  <w:style w:type="paragraph" w:customStyle="1" w:styleId="D9B911595C6642A0A2B4FA4FAC4CB641">
    <w:name w:val="D9B911595C6642A0A2B4FA4FAC4CB641"/>
    <w:rsid w:val="009B1989"/>
  </w:style>
  <w:style w:type="paragraph" w:customStyle="1" w:styleId="3235272A2A524D64ADF646C40856154F">
    <w:name w:val="3235272A2A524D64ADF646C40856154F"/>
    <w:rsid w:val="009B1989"/>
  </w:style>
  <w:style w:type="paragraph" w:customStyle="1" w:styleId="1BE932F845BB489D8454A0572D3EC952">
    <w:name w:val="1BE932F845BB489D8454A0572D3EC952"/>
    <w:rsid w:val="009B1989"/>
  </w:style>
  <w:style w:type="paragraph" w:customStyle="1" w:styleId="A1015A7AD3AE45F9B036209EE6C4E1C3">
    <w:name w:val="A1015A7AD3AE45F9B036209EE6C4E1C3"/>
    <w:rsid w:val="009B1989"/>
  </w:style>
  <w:style w:type="paragraph" w:customStyle="1" w:styleId="53EECA8E1F09416B8BC44434246C3DD3">
    <w:name w:val="53EECA8E1F09416B8BC44434246C3DD3"/>
    <w:rsid w:val="009B1989"/>
  </w:style>
  <w:style w:type="paragraph" w:customStyle="1" w:styleId="9B2D69603FA241978B775E3AC3792D12">
    <w:name w:val="9B2D69603FA241978B775E3AC3792D12"/>
    <w:rsid w:val="009B1989"/>
  </w:style>
  <w:style w:type="paragraph" w:customStyle="1" w:styleId="A763C86BCFE04B7FA3A8016D6DB7B283">
    <w:name w:val="A763C86BCFE04B7FA3A8016D6DB7B283"/>
    <w:rsid w:val="009B1989"/>
  </w:style>
  <w:style w:type="paragraph" w:customStyle="1" w:styleId="93611750F6274CB2A0F505DA62EB397B">
    <w:name w:val="93611750F6274CB2A0F505DA62EB397B"/>
    <w:rsid w:val="009B1989"/>
  </w:style>
  <w:style w:type="paragraph" w:customStyle="1" w:styleId="0F6B801D45384D7B9A99A37BAE542811">
    <w:name w:val="0F6B801D45384D7B9A99A37BAE542811"/>
    <w:rsid w:val="009B1989"/>
  </w:style>
  <w:style w:type="paragraph" w:customStyle="1" w:styleId="6165A3949D9148809F002269EF8A1527">
    <w:name w:val="6165A3949D9148809F002269EF8A1527"/>
    <w:rsid w:val="009B1989"/>
  </w:style>
  <w:style w:type="paragraph" w:customStyle="1" w:styleId="0933F835185D4A68AB30D3164AF50315">
    <w:name w:val="0933F835185D4A68AB30D3164AF50315"/>
    <w:rsid w:val="009B1989"/>
  </w:style>
  <w:style w:type="paragraph" w:customStyle="1" w:styleId="8E050601D324493FA472FABE7E2DE3B6">
    <w:name w:val="8E050601D324493FA472FABE7E2DE3B6"/>
    <w:rsid w:val="009B1989"/>
  </w:style>
  <w:style w:type="paragraph" w:customStyle="1" w:styleId="41E1145FADA843829D4E317FAD61BE46">
    <w:name w:val="41E1145FADA843829D4E317FAD61BE46"/>
    <w:rsid w:val="009B1989"/>
  </w:style>
  <w:style w:type="paragraph" w:customStyle="1" w:styleId="E9B17180E18D46C189CA64529914D5B1">
    <w:name w:val="E9B17180E18D46C189CA64529914D5B1"/>
    <w:rsid w:val="009B1989"/>
  </w:style>
  <w:style w:type="paragraph" w:customStyle="1" w:styleId="BE1DAD4CDBF644F1B8B378D8F55EBEB4">
    <w:name w:val="BE1DAD4CDBF644F1B8B378D8F55EBEB4"/>
    <w:rsid w:val="009B1989"/>
  </w:style>
  <w:style w:type="paragraph" w:customStyle="1" w:styleId="941A481D9B594F1590B412683E1389F6">
    <w:name w:val="941A481D9B594F1590B412683E1389F6"/>
    <w:rsid w:val="009B1989"/>
  </w:style>
  <w:style w:type="paragraph" w:customStyle="1" w:styleId="1BF19FB5266D4E5EBD8A8595D51E4722">
    <w:name w:val="1BF19FB5266D4E5EBD8A8595D51E4722"/>
    <w:rsid w:val="009B1989"/>
  </w:style>
  <w:style w:type="paragraph" w:customStyle="1" w:styleId="6713D1622DA14FCB882FFE18110741EE">
    <w:name w:val="6713D1622DA14FCB882FFE18110741EE"/>
    <w:rsid w:val="009B1989"/>
  </w:style>
  <w:style w:type="paragraph" w:customStyle="1" w:styleId="FAFA85AE2FA34566890D44271307BDAA">
    <w:name w:val="FAFA85AE2FA34566890D44271307BDAA"/>
    <w:rsid w:val="009B1989"/>
  </w:style>
  <w:style w:type="paragraph" w:customStyle="1" w:styleId="8FFEF0FF29D748699B09A3FC3FF5D0C4">
    <w:name w:val="8FFEF0FF29D748699B09A3FC3FF5D0C4"/>
    <w:rsid w:val="009B1989"/>
  </w:style>
  <w:style w:type="paragraph" w:customStyle="1" w:styleId="AC85847427034BDF871E87A07E05B553">
    <w:name w:val="AC85847427034BDF871E87A07E05B553"/>
    <w:rsid w:val="009B1989"/>
  </w:style>
  <w:style w:type="paragraph" w:customStyle="1" w:styleId="75486EF884824A738954CDFDDE0B69F6">
    <w:name w:val="75486EF884824A738954CDFDDE0B69F6"/>
    <w:rsid w:val="009B1989"/>
  </w:style>
  <w:style w:type="paragraph" w:customStyle="1" w:styleId="42B07EDB76B245278CD8E62DF9C6D820">
    <w:name w:val="42B07EDB76B245278CD8E62DF9C6D820"/>
    <w:rsid w:val="009B1989"/>
  </w:style>
  <w:style w:type="paragraph" w:customStyle="1" w:styleId="CE2258DA8D5E4B33B9266A586BDFA447">
    <w:name w:val="CE2258DA8D5E4B33B9266A586BDFA447"/>
    <w:rsid w:val="009B1989"/>
  </w:style>
  <w:style w:type="paragraph" w:customStyle="1" w:styleId="361C65E6445141CA810AAA1BF1286681">
    <w:name w:val="361C65E6445141CA810AAA1BF1286681"/>
    <w:rsid w:val="009B1989"/>
  </w:style>
  <w:style w:type="paragraph" w:customStyle="1" w:styleId="F65C5CD5F61A43898B841C419DF210F0">
    <w:name w:val="F65C5CD5F61A43898B841C419DF210F0"/>
    <w:rsid w:val="009B1989"/>
  </w:style>
  <w:style w:type="paragraph" w:customStyle="1" w:styleId="967C57737A7B4E529456F11072F60F56">
    <w:name w:val="967C57737A7B4E529456F11072F60F56"/>
    <w:rsid w:val="009B1989"/>
  </w:style>
  <w:style w:type="paragraph" w:customStyle="1" w:styleId="902FA4AA447849B6836B5564DCA984F8">
    <w:name w:val="902FA4AA447849B6836B5564DCA984F8"/>
    <w:rsid w:val="009B1989"/>
  </w:style>
  <w:style w:type="paragraph" w:customStyle="1" w:styleId="2D7396F6AA8D43AC90A817A52B8C4971">
    <w:name w:val="2D7396F6AA8D43AC90A817A52B8C4971"/>
    <w:rsid w:val="009B1989"/>
  </w:style>
  <w:style w:type="paragraph" w:customStyle="1" w:styleId="963670F4DD9040C48730388620F53C72">
    <w:name w:val="963670F4DD9040C48730388620F53C72"/>
    <w:rsid w:val="009B1989"/>
  </w:style>
  <w:style w:type="paragraph" w:customStyle="1" w:styleId="5F9933D248814FD6B9F96724C06AC0A5">
    <w:name w:val="5F9933D248814FD6B9F96724C06AC0A5"/>
    <w:rsid w:val="009B1989"/>
  </w:style>
  <w:style w:type="paragraph" w:customStyle="1" w:styleId="FA0F18286557461DB3FE9295B6613071">
    <w:name w:val="FA0F18286557461DB3FE9295B6613071"/>
    <w:rsid w:val="009B1989"/>
  </w:style>
  <w:style w:type="paragraph" w:customStyle="1" w:styleId="706BE90C84254A2092D72EAB270EE9E5">
    <w:name w:val="706BE90C84254A2092D72EAB270EE9E5"/>
    <w:rsid w:val="009B1989"/>
  </w:style>
  <w:style w:type="paragraph" w:customStyle="1" w:styleId="F64ADCA14AF943CDA0A0BFD6B10C3E5F">
    <w:name w:val="F64ADCA14AF943CDA0A0BFD6B10C3E5F"/>
    <w:rsid w:val="009B1989"/>
  </w:style>
  <w:style w:type="paragraph" w:customStyle="1" w:styleId="32EEE384C0614F1D8CFEBF82814691EB">
    <w:name w:val="32EEE384C0614F1D8CFEBF82814691EB"/>
    <w:rsid w:val="009B1989"/>
  </w:style>
  <w:style w:type="paragraph" w:customStyle="1" w:styleId="8F16AD62ECFD471E97853417C8503D8D">
    <w:name w:val="8F16AD62ECFD471E97853417C8503D8D"/>
    <w:rsid w:val="009B1989"/>
  </w:style>
  <w:style w:type="paragraph" w:customStyle="1" w:styleId="037E61A378274BA5A396B573E17B8C09">
    <w:name w:val="037E61A378274BA5A396B573E17B8C09"/>
    <w:rsid w:val="009B1989"/>
  </w:style>
  <w:style w:type="paragraph" w:customStyle="1" w:styleId="02F8275C4E8249FB81F4BAADEB794EA7">
    <w:name w:val="02F8275C4E8249FB81F4BAADEB794EA7"/>
    <w:rsid w:val="009B1989"/>
  </w:style>
  <w:style w:type="paragraph" w:customStyle="1" w:styleId="D6EC56D9F92944A59305A29110973497">
    <w:name w:val="D6EC56D9F92944A59305A29110973497"/>
    <w:rsid w:val="009B1989"/>
  </w:style>
  <w:style w:type="paragraph" w:customStyle="1" w:styleId="41F411EE6C704B6F96E7D390DA7270C4">
    <w:name w:val="41F411EE6C704B6F96E7D390DA7270C4"/>
    <w:rsid w:val="009B1989"/>
  </w:style>
  <w:style w:type="paragraph" w:customStyle="1" w:styleId="A51DB440BBCE44CEACDE7351B011D5B5">
    <w:name w:val="A51DB440BBCE44CEACDE7351B011D5B5"/>
    <w:rsid w:val="009B1989"/>
  </w:style>
  <w:style w:type="paragraph" w:customStyle="1" w:styleId="21A7D2D5CE0D4DCA96FEFFBC6936925D">
    <w:name w:val="21A7D2D5CE0D4DCA96FEFFBC6936925D"/>
    <w:rsid w:val="009B1989"/>
  </w:style>
  <w:style w:type="paragraph" w:customStyle="1" w:styleId="4AA086533A384243ABEF0682A6EE6983">
    <w:name w:val="4AA086533A384243ABEF0682A6EE6983"/>
    <w:rsid w:val="009B1989"/>
  </w:style>
  <w:style w:type="paragraph" w:customStyle="1" w:styleId="9EF8C3A3E4394D16AC1A87CFB891886E">
    <w:name w:val="9EF8C3A3E4394D16AC1A87CFB891886E"/>
    <w:rsid w:val="009B1989"/>
  </w:style>
  <w:style w:type="paragraph" w:customStyle="1" w:styleId="DB32F03CD3E944459ABD772CEFEE7874">
    <w:name w:val="DB32F03CD3E944459ABD772CEFEE7874"/>
    <w:rsid w:val="009B1989"/>
  </w:style>
  <w:style w:type="paragraph" w:customStyle="1" w:styleId="22497A5D1A934B0DA4BCD2CA1DE7FF48">
    <w:name w:val="22497A5D1A934B0DA4BCD2CA1DE7FF48"/>
    <w:rsid w:val="009B1989"/>
  </w:style>
  <w:style w:type="paragraph" w:customStyle="1" w:styleId="91AF1601B57C4C25BE35C8AD4D474C11">
    <w:name w:val="91AF1601B57C4C25BE35C8AD4D474C11"/>
    <w:rsid w:val="009B1989"/>
  </w:style>
  <w:style w:type="paragraph" w:customStyle="1" w:styleId="AE4181624E0A447C97ADA9AF6D65D8FC">
    <w:name w:val="AE4181624E0A447C97ADA9AF6D65D8FC"/>
    <w:rsid w:val="009B1989"/>
  </w:style>
  <w:style w:type="paragraph" w:customStyle="1" w:styleId="859BBDBE246A48FDAE11965CF9629034">
    <w:name w:val="859BBDBE246A48FDAE11965CF9629034"/>
    <w:rsid w:val="009B1989"/>
  </w:style>
  <w:style w:type="paragraph" w:customStyle="1" w:styleId="CBF2ECD5FBBE4DC89479AA8F96BEC042">
    <w:name w:val="CBF2ECD5FBBE4DC89479AA8F96BEC042"/>
    <w:rsid w:val="009B1989"/>
  </w:style>
  <w:style w:type="paragraph" w:customStyle="1" w:styleId="39460E0F26E9448F933038B5A00CF77B">
    <w:name w:val="39460E0F26E9448F933038B5A00CF77B"/>
    <w:rsid w:val="009B1989"/>
  </w:style>
  <w:style w:type="paragraph" w:customStyle="1" w:styleId="549A750D61B34C7B81B5E3B271CB9467">
    <w:name w:val="549A750D61B34C7B81B5E3B271CB9467"/>
    <w:rsid w:val="009B1989"/>
  </w:style>
  <w:style w:type="paragraph" w:customStyle="1" w:styleId="BBB119756ADC462386104A3B86800842">
    <w:name w:val="BBB119756ADC462386104A3B86800842"/>
    <w:rsid w:val="009B1989"/>
  </w:style>
  <w:style w:type="paragraph" w:customStyle="1" w:styleId="3783B7F2CCBD454F840DEFB4D102995C">
    <w:name w:val="3783B7F2CCBD454F840DEFB4D102995C"/>
    <w:rsid w:val="009B1989"/>
  </w:style>
  <w:style w:type="paragraph" w:customStyle="1" w:styleId="E10E4291EFC649D6A699954C3F79C061">
    <w:name w:val="E10E4291EFC649D6A699954C3F79C061"/>
    <w:rsid w:val="009B1989"/>
  </w:style>
  <w:style w:type="paragraph" w:customStyle="1" w:styleId="AF4C2837E83E44ED8368991B1CBBDD44">
    <w:name w:val="AF4C2837E83E44ED8368991B1CBBDD44"/>
    <w:rsid w:val="009B1989"/>
  </w:style>
  <w:style w:type="paragraph" w:customStyle="1" w:styleId="B694AA211552492BA4351D3F2127D59C">
    <w:name w:val="B694AA211552492BA4351D3F2127D59C"/>
    <w:rsid w:val="009B1989"/>
  </w:style>
  <w:style w:type="paragraph" w:customStyle="1" w:styleId="C376868C5B064C769259F6FD9FD8F7C4">
    <w:name w:val="C376868C5B064C769259F6FD9FD8F7C4"/>
    <w:rsid w:val="009B1989"/>
  </w:style>
  <w:style w:type="paragraph" w:customStyle="1" w:styleId="F9E1D611D01142D0B6ADE96CA30F7C3D">
    <w:name w:val="F9E1D611D01142D0B6ADE96CA30F7C3D"/>
    <w:rsid w:val="009B1989"/>
  </w:style>
  <w:style w:type="paragraph" w:customStyle="1" w:styleId="53B5A67B71AE48D5A94FFE99804A6CE6">
    <w:name w:val="53B5A67B71AE48D5A94FFE99804A6CE6"/>
    <w:rsid w:val="009B1989"/>
  </w:style>
  <w:style w:type="paragraph" w:customStyle="1" w:styleId="2F9A1D6813F44D89A730FC510753E5C9">
    <w:name w:val="2F9A1D6813F44D89A730FC510753E5C9"/>
    <w:rsid w:val="009B1989"/>
  </w:style>
  <w:style w:type="paragraph" w:customStyle="1" w:styleId="C4DB57C98C1849F9956D81B0B1623F0E">
    <w:name w:val="C4DB57C98C1849F9956D81B0B1623F0E"/>
    <w:rsid w:val="009B1989"/>
  </w:style>
  <w:style w:type="paragraph" w:customStyle="1" w:styleId="C42682A753E6425999F450E5DF08215F">
    <w:name w:val="C42682A753E6425999F450E5DF08215F"/>
    <w:rsid w:val="009B1989"/>
  </w:style>
  <w:style w:type="paragraph" w:customStyle="1" w:styleId="55613514305342DC8912BFEED4B539FE">
    <w:name w:val="55613514305342DC8912BFEED4B539FE"/>
    <w:rsid w:val="009B1989"/>
  </w:style>
  <w:style w:type="paragraph" w:customStyle="1" w:styleId="6744EDC661C54EE08C31215AD0D9535C">
    <w:name w:val="6744EDC661C54EE08C31215AD0D9535C"/>
    <w:rsid w:val="009B1989"/>
  </w:style>
  <w:style w:type="paragraph" w:customStyle="1" w:styleId="5F80CA666B9B4398A7F678320318B417">
    <w:name w:val="5F80CA666B9B4398A7F678320318B417"/>
    <w:rsid w:val="009B1989"/>
  </w:style>
  <w:style w:type="paragraph" w:customStyle="1" w:styleId="786A37436399406898671633E26B8CA2">
    <w:name w:val="786A37436399406898671633E26B8CA2"/>
    <w:rsid w:val="009B1989"/>
  </w:style>
  <w:style w:type="paragraph" w:customStyle="1" w:styleId="E38BBFB4CC6D4DE197C90D6917BCACAE">
    <w:name w:val="E38BBFB4CC6D4DE197C90D6917BCACAE"/>
    <w:rsid w:val="009B1989"/>
  </w:style>
  <w:style w:type="paragraph" w:customStyle="1" w:styleId="EB5AFB13E14D443CAFB45E7DA5B39BAA">
    <w:name w:val="EB5AFB13E14D443CAFB45E7DA5B39BAA"/>
    <w:rsid w:val="005B7D10"/>
  </w:style>
  <w:style w:type="paragraph" w:customStyle="1" w:styleId="D643D82116EA410EB46B846FE298AA0D">
    <w:name w:val="D643D82116EA410EB46B846FE298AA0D"/>
    <w:rsid w:val="005B7D10"/>
  </w:style>
  <w:style w:type="paragraph" w:customStyle="1" w:styleId="B6C7822FC60A4BC092FB2D5265908293">
    <w:name w:val="B6C7822FC60A4BC092FB2D5265908293"/>
    <w:rsid w:val="005B7D10"/>
  </w:style>
  <w:style w:type="paragraph" w:customStyle="1" w:styleId="219BDAC3782A4DF2A2B10D9D2BD2230F">
    <w:name w:val="219BDAC3782A4DF2A2B10D9D2BD2230F"/>
    <w:rsid w:val="005B7D10"/>
  </w:style>
  <w:style w:type="paragraph" w:customStyle="1" w:styleId="853711BD53A84EE9AA142743459F9C1D">
    <w:name w:val="853711BD53A84EE9AA142743459F9C1D"/>
    <w:rsid w:val="005B7D10"/>
  </w:style>
  <w:style w:type="paragraph" w:customStyle="1" w:styleId="F537A561C4CF47189736002F8E8E2D55">
    <w:name w:val="F537A561C4CF47189736002F8E8E2D55"/>
    <w:rsid w:val="005B7D10"/>
  </w:style>
  <w:style w:type="paragraph" w:customStyle="1" w:styleId="51E46C6D883E42B7B94F2157CCAD312B">
    <w:name w:val="51E46C6D883E42B7B94F2157CCAD312B"/>
    <w:rsid w:val="005B7D10"/>
  </w:style>
  <w:style w:type="paragraph" w:customStyle="1" w:styleId="CA55D2F5C6DF4738B50EC264A45AF4BC">
    <w:name w:val="CA55D2F5C6DF4738B50EC264A45AF4BC"/>
    <w:rsid w:val="005B7D10"/>
  </w:style>
  <w:style w:type="paragraph" w:customStyle="1" w:styleId="B1CE444E34A242888D90ECA0F6BCD18E">
    <w:name w:val="B1CE444E34A242888D90ECA0F6BCD18E"/>
    <w:rsid w:val="005B7D10"/>
  </w:style>
  <w:style w:type="paragraph" w:customStyle="1" w:styleId="B990E40A3A8B46A4BC9BE00FC7574110">
    <w:name w:val="B990E40A3A8B46A4BC9BE00FC7574110"/>
    <w:rsid w:val="005B7D10"/>
  </w:style>
  <w:style w:type="paragraph" w:customStyle="1" w:styleId="5915FA7E2A8F4D22835089B3C5FC665B">
    <w:name w:val="5915FA7E2A8F4D22835089B3C5FC665B"/>
    <w:rsid w:val="005B7D10"/>
  </w:style>
  <w:style w:type="paragraph" w:customStyle="1" w:styleId="223F8B8BCAA245EFA396E9FC29DA693D">
    <w:name w:val="223F8B8BCAA245EFA396E9FC29DA693D"/>
    <w:rsid w:val="005B7D10"/>
  </w:style>
  <w:style w:type="paragraph" w:customStyle="1" w:styleId="5B7BD5DB55AF49A5A2CF8A1D7DDA6EB2">
    <w:name w:val="5B7BD5DB55AF49A5A2CF8A1D7DDA6EB2"/>
    <w:rsid w:val="005B7D10"/>
  </w:style>
  <w:style w:type="paragraph" w:customStyle="1" w:styleId="1AA0043D610B4B8C80F3C6A017843EC7">
    <w:name w:val="1AA0043D610B4B8C80F3C6A017843EC7"/>
    <w:rsid w:val="005B7D10"/>
  </w:style>
  <w:style w:type="paragraph" w:customStyle="1" w:styleId="339B91C7F5914C8DB8DF19445050D41B">
    <w:name w:val="339B91C7F5914C8DB8DF19445050D41B"/>
    <w:rsid w:val="005B7D10"/>
  </w:style>
  <w:style w:type="paragraph" w:customStyle="1" w:styleId="82A7AD79792747009FCE1799ADAAA445">
    <w:name w:val="82A7AD79792747009FCE1799ADAAA445"/>
    <w:rsid w:val="005B7D10"/>
  </w:style>
  <w:style w:type="paragraph" w:customStyle="1" w:styleId="E5970411A01B4A0386998E6FB68FA16D">
    <w:name w:val="E5970411A01B4A0386998E6FB68FA16D"/>
    <w:rsid w:val="005B7D10"/>
  </w:style>
  <w:style w:type="paragraph" w:customStyle="1" w:styleId="DFEABDC020BB45C68380E7625FBCFCE4">
    <w:name w:val="DFEABDC020BB45C68380E7625FBCFCE4"/>
    <w:rsid w:val="005B7D10"/>
  </w:style>
  <w:style w:type="paragraph" w:customStyle="1" w:styleId="7FA0F85A6261438AAE576FAD3395F627">
    <w:name w:val="7FA0F85A6261438AAE576FAD3395F627"/>
    <w:rsid w:val="005B7D10"/>
  </w:style>
  <w:style w:type="paragraph" w:customStyle="1" w:styleId="50528B7A358946FC9E29A390F81A1111">
    <w:name w:val="50528B7A358946FC9E29A390F81A1111"/>
    <w:rsid w:val="005B7D10"/>
  </w:style>
  <w:style w:type="paragraph" w:customStyle="1" w:styleId="C066BBFF624B4304B1E3BE0753817EC7">
    <w:name w:val="C066BBFF624B4304B1E3BE0753817EC7"/>
    <w:rsid w:val="005B7D10"/>
  </w:style>
  <w:style w:type="paragraph" w:customStyle="1" w:styleId="880F494E40084CE7B9FE251A4E9739CD">
    <w:name w:val="880F494E40084CE7B9FE251A4E9739CD"/>
    <w:rsid w:val="005B7D10"/>
  </w:style>
  <w:style w:type="paragraph" w:customStyle="1" w:styleId="74EBD95D778340EF9498AE9411BD5293">
    <w:name w:val="74EBD95D778340EF9498AE9411BD5293"/>
    <w:rsid w:val="005B7D10"/>
  </w:style>
  <w:style w:type="paragraph" w:customStyle="1" w:styleId="8F2A8460EBB04DFE83829267D9B9F990">
    <w:name w:val="8F2A8460EBB04DFE83829267D9B9F990"/>
    <w:rsid w:val="005B7D10"/>
  </w:style>
  <w:style w:type="paragraph" w:customStyle="1" w:styleId="D7820699AE0E435DA2B6F4C1CD6F708F">
    <w:name w:val="D7820699AE0E435DA2B6F4C1CD6F708F"/>
    <w:rsid w:val="005B7D10"/>
  </w:style>
  <w:style w:type="paragraph" w:customStyle="1" w:styleId="E535CD08DB704FAB9D2675261CCFFA0C">
    <w:name w:val="E535CD08DB704FAB9D2675261CCFFA0C"/>
    <w:rsid w:val="005B7D10"/>
  </w:style>
  <w:style w:type="paragraph" w:customStyle="1" w:styleId="072E11DE4546411C90CB5FC182269BF6">
    <w:name w:val="072E11DE4546411C90CB5FC182269BF6"/>
    <w:rsid w:val="005B7D10"/>
  </w:style>
  <w:style w:type="paragraph" w:customStyle="1" w:styleId="16990EB19F3F45F9B7335D03F4F14582">
    <w:name w:val="16990EB19F3F45F9B7335D03F4F14582"/>
    <w:rsid w:val="005B7D10"/>
  </w:style>
  <w:style w:type="paragraph" w:customStyle="1" w:styleId="B211D455F2F040488BDF4D600C921CC0">
    <w:name w:val="B211D455F2F040488BDF4D600C921CC0"/>
    <w:rsid w:val="005B7D10"/>
  </w:style>
  <w:style w:type="paragraph" w:customStyle="1" w:styleId="7A44CD5009D64F26824C9E3B717C330A">
    <w:name w:val="7A44CD5009D64F26824C9E3B717C330A"/>
    <w:rsid w:val="005B7D10"/>
  </w:style>
  <w:style w:type="paragraph" w:customStyle="1" w:styleId="9E974913373D4CF9B8E82F32F729B6F6">
    <w:name w:val="9E974913373D4CF9B8E82F32F729B6F6"/>
    <w:rsid w:val="005B7D10"/>
  </w:style>
  <w:style w:type="paragraph" w:customStyle="1" w:styleId="B77CA95BF9B1411F8874210606F4FD70">
    <w:name w:val="B77CA95BF9B1411F8874210606F4FD70"/>
    <w:rsid w:val="005B7D10"/>
  </w:style>
  <w:style w:type="paragraph" w:customStyle="1" w:styleId="B5378C0D0CBC43F198DF6545C891DAEF">
    <w:name w:val="B5378C0D0CBC43F198DF6545C891DAEF"/>
    <w:rsid w:val="005B7D10"/>
  </w:style>
  <w:style w:type="paragraph" w:customStyle="1" w:styleId="687D10B7D3B641B2A9E9E2F7E25019B0">
    <w:name w:val="687D10B7D3B641B2A9E9E2F7E25019B0"/>
    <w:rsid w:val="005B7D10"/>
  </w:style>
  <w:style w:type="paragraph" w:customStyle="1" w:styleId="DE61026ADFA948B3A89F9FF456C296A0">
    <w:name w:val="DE61026ADFA948B3A89F9FF456C296A0"/>
    <w:rsid w:val="005B7D10"/>
  </w:style>
  <w:style w:type="paragraph" w:customStyle="1" w:styleId="7BBB0A226A2A4A7B9F60B1F7BCD4A6E8">
    <w:name w:val="7BBB0A226A2A4A7B9F60B1F7BCD4A6E8"/>
    <w:rsid w:val="005B7D10"/>
  </w:style>
  <w:style w:type="paragraph" w:customStyle="1" w:styleId="9FA37F33C4664BEBA1FF99F2A7DAD796">
    <w:name w:val="9FA37F33C4664BEBA1FF99F2A7DAD796"/>
    <w:rsid w:val="005B7D10"/>
  </w:style>
  <w:style w:type="paragraph" w:customStyle="1" w:styleId="10096886F43D492A80801FD8216C0CCA">
    <w:name w:val="10096886F43D492A80801FD8216C0CCA"/>
    <w:rsid w:val="005B7D10"/>
  </w:style>
  <w:style w:type="paragraph" w:customStyle="1" w:styleId="EBFE14C515AC4A7291D84043A6BBB4B8">
    <w:name w:val="EBFE14C515AC4A7291D84043A6BBB4B8"/>
    <w:rsid w:val="005B7D10"/>
  </w:style>
  <w:style w:type="paragraph" w:customStyle="1" w:styleId="603C848A7CE64902914F92B755E227D5">
    <w:name w:val="603C848A7CE64902914F92B755E227D5"/>
    <w:rsid w:val="005B7D10"/>
  </w:style>
  <w:style w:type="paragraph" w:customStyle="1" w:styleId="F3D68479285C48FF875D6B3D4B0F99DE">
    <w:name w:val="F3D68479285C48FF875D6B3D4B0F99DE"/>
    <w:rsid w:val="005B7D10"/>
  </w:style>
  <w:style w:type="paragraph" w:customStyle="1" w:styleId="12E9CAE969A542F79D47C7CFA51667E7">
    <w:name w:val="12E9CAE969A542F79D47C7CFA51667E7"/>
    <w:rsid w:val="005B7D10"/>
  </w:style>
  <w:style w:type="paragraph" w:customStyle="1" w:styleId="A20B09A2353F4EB3849BD6DE9E129D8E">
    <w:name w:val="A20B09A2353F4EB3849BD6DE9E129D8E"/>
    <w:rsid w:val="005B7D10"/>
  </w:style>
  <w:style w:type="paragraph" w:customStyle="1" w:styleId="A958E43D43E14280B0CF49911F8D7C07">
    <w:name w:val="A958E43D43E14280B0CF49911F8D7C07"/>
    <w:rsid w:val="005B7D10"/>
  </w:style>
  <w:style w:type="paragraph" w:customStyle="1" w:styleId="FFA9A073544848D5BC34A4C9F197F5DF">
    <w:name w:val="FFA9A073544848D5BC34A4C9F197F5DF"/>
    <w:rsid w:val="005B7D10"/>
  </w:style>
  <w:style w:type="paragraph" w:customStyle="1" w:styleId="3756F9BE5E334419AB7BAE715765C227">
    <w:name w:val="3756F9BE5E334419AB7BAE715765C227"/>
    <w:rsid w:val="005B7D10"/>
  </w:style>
  <w:style w:type="paragraph" w:customStyle="1" w:styleId="8B958AA4143A416C9919D1300E1679ED">
    <w:name w:val="8B958AA4143A416C9919D1300E1679ED"/>
    <w:rsid w:val="005B7D10"/>
  </w:style>
  <w:style w:type="paragraph" w:customStyle="1" w:styleId="8982654AC271448496D3AB083EF8FC95">
    <w:name w:val="8982654AC271448496D3AB083EF8FC95"/>
    <w:rsid w:val="005B7D10"/>
  </w:style>
  <w:style w:type="paragraph" w:customStyle="1" w:styleId="E889B8F5DF1B4F9082E15968949ABBC3">
    <w:name w:val="E889B8F5DF1B4F9082E15968949ABBC3"/>
    <w:rsid w:val="005B7D10"/>
  </w:style>
  <w:style w:type="paragraph" w:customStyle="1" w:styleId="271FAE8844394792870E636EB208CD5A">
    <w:name w:val="271FAE8844394792870E636EB208CD5A"/>
    <w:rsid w:val="005B7D10"/>
  </w:style>
  <w:style w:type="paragraph" w:customStyle="1" w:styleId="1BDCDD982FA24125A705271B91A032DD">
    <w:name w:val="1BDCDD982FA24125A705271B91A032DD"/>
    <w:rsid w:val="005B7D10"/>
  </w:style>
  <w:style w:type="paragraph" w:customStyle="1" w:styleId="A1AE3E3E31E34485A97D0B75BEA86045">
    <w:name w:val="A1AE3E3E31E34485A97D0B75BEA86045"/>
    <w:rsid w:val="005B7D10"/>
  </w:style>
  <w:style w:type="paragraph" w:customStyle="1" w:styleId="C34E3F913B6F4D49A9DE8F128E7243CE">
    <w:name w:val="C34E3F913B6F4D49A9DE8F128E7243CE"/>
    <w:rsid w:val="005B7D10"/>
  </w:style>
  <w:style w:type="paragraph" w:customStyle="1" w:styleId="91B93696D8A64143A9FD7B2F6B93A877">
    <w:name w:val="91B93696D8A64143A9FD7B2F6B93A877"/>
    <w:rsid w:val="005B7D10"/>
  </w:style>
  <w:style w:type="paragraph" w:customStyle="1" w:styleId="ACEE475AD62F4CD295B567304B7070FE">
    <w:name w:val="ACEE475AD62F4CD295B567304B7070FE"/>
    <w:rsid w:val="005B7D10"/>
  </w:style>
  <w:style w:type="paragraph" w:customStyle="1" w:styleId="C14F8251D3D84BF092AA056505C56068">
    <w:name w:val="C14F8251D3D84BF092AA056505C56068"/>
    <w:rsid w:val="005B7D10"/>
  </w:style>
  <w:style w:type="paragraph" w:customStyle="1" w:styleId="3E0A3948F6644E4BA535AEEF30C58367">
    <w:name w:val="3E0A3948F6644E4BA535AEEF30C58367"/>
    <w:rsid w:val="005B7D10"/>
  </w:style>
  <w:style w:type="paragraph" w:customStyle="1" w:styleId="D4E559CCFEE4488F9A84B8D12085D9A5">
    <w:name w:val="D4E559CCFEE4488F9A84B8D12085D9A5"/>
    <w:rsid w:val="005B7D10"/>
  </w:style>
  <w:style w:type="paragraph" w:customStyle="1" w:styleId="682F47EC2DCB4D8691C2765B51ACE16B">
    <w:name w:val="682F47EC2DCB4D8691C2765B51ACE16B"/>
    <w:rsid w:val="005B7D10"/>
  </w:style>
  <w:style w:type="paragraph" w:customStyle="1" w:styleId="488C05F691FC45DC82E1DB2BAF853C58">
    <w:name w:val="488C05F691FC45DC82E1DB2BAF853C58"/>
    <w:rsid w:val="005B7D10"/>
  </w:style>
  <w:style w:type="paragraph" w:customStyle="1" w:styleId="A8F3938FBF3D4959B07B5F8DE8C7AB3C">
    <w:name w:val="A8F3938FBF3D4959B07B5F8DE8C7AB3C"/>
    <w:rsid w:val="005B7D10"/>
  </w:style>
  <w:style w:type="paragraph" w:customStyle="1" w:styleId="7B31F1C674454E8E9D45C2F980D64378">
    <w:name w:val="7B31F1C674454E8E9D45C2F980D64378"/>
    <w:rsid w:val="005B7D10"/>
  </w:style>
  <w:style w:type="paragraph" w:customStyle="1" w:styleId="5F8F282B6FD84B4CAEA166C05F933C6E">
    <w:name w:val="5F8F282B6FD84B4CAEA166C05F933C6E"/>
    <w:rsid w:val="005B7D10"/>
  </w:style>
  <w:style w:type="paragraph" w:customStyle="1" w:styleId="E698AF3AF4714E30B67CC7421FB4AE51">
    <w:name w:val="E698AF3AF4714E30B67CC7421FB4AE51"/>
    <w:rsid w:val="005B7D10"/>
  </w:style>
  <w:style w:type="paragraph" w:customStyle="1" w:styleId="6F7757DB1B8B40C8AE58CB497E3903EB">
    <w:name w:val="6F7757DB1B8B40C8AE58CB497E3903EB"/>
    <w:rsid w:val="005B7D10"/>
  </w:style>
  <w:style w:type="paragraph" w:customStyle="1" w:styleId="E48E3C74755A4A38BE867F0D17AC491E">
    <w:name w:val="E48E3C74755A4A38BE867F0D17AC491E"/>
    <w:rsid w:val="005B7D10"/>
  </w:style>
  <w:style w:type="paragraph" w:customStyle="1" w:styleId="B892AB2F401847F6AF9FCFEF8F4ADFFF">
    <w:name w:val="B892AB2F401847F6AF9FCFEF8F4ADFFF"/>
    <w:rsid w:val="005B7D10"/>
  </w:style>
  <w:style w:type="paragraph" w:customStyle="1" w:styleId="5F4D7FAD21BB43DCB61152968E446B53">
    <w:name w:val="5F4D7FAD21BB43DCB61152968E446B53"/>
    <w:rsid w:val="005B7D10"/>
  </w:style>
  <w:style w:type="paragraph" w:customStyle="1" w:styleId="A7DA902FD1254B32B7B3924492E63343">
    <w:name w:val="A7DA902FD1254B32B7B3924492E63343"/>
    <w:rsid w:val="005B7D10"/>
  </w:style>
  <w:style w:type="paragraph" w:customStyle="1" w:styleId="798C67725E5D43DF8194DDC98A2A888B">
    <w:name w:val="798C67725E5D43DF8194DDC98A2A888B"/>
    <w:rsid w:val="005B7D10"/>
  </w:style>
  <w:style w:type="paragraph" w:customStyle="1" w:styleId="777EB337E43F40EBBE28B658815E726C">
    <w:name w:val="777EB337E43F40EBBE28B658815E726C"/>
    <w:rsid w:val="005B7D10"/>
  </w:style>
  <w:style w:type="paragraph" w:customStyle="1" w:styleId="A11D9288B0434866B08F8D91B5326BFD">
    <w:name w:val="A11D9288B0434866B08F8D91B5326BFD"/>
    <w:rsid w:val="005B7D10"/>
  </w:style>
  <w:style w:type="paragraph" w:customStyle="1" w:styleId="9D947620B37545A9B28A19ACE7150036">
    <w:name w:val="9D947620B37545A9B28A19ACE7150036"/>
    <w:rsid w:val="005B7D10"/>
  </w:style>
  <w:style w:type="paragraph" w:customStyle="1" w:styleId="25A1F18E3BDB4842BD9A846E6C0BEA58">
    <w:name w:val="25A1F18E3BDB4842BD9A846E6C0BEA58"/>
    <w:rsid w:val="005B7D10"/>
  </w:style>
  <w:style w:type="paragraph" w:customStyle="1" w:styleId="A6A02005F9124178BBC6CD22357DC263">
    <w:name w:val="A6A02005F9124178BBC6CD22357DC263"/>
    <w:rsid w:val="005B7D10"/>
  </w:style>
  <w:style w:type="paragraph" w:customStyle="1" w:styleId="09034B6BB58A462AAA1C5695FA42929B">
    <w:name w:val="09034B6BB58A462AAA1C5695FA42929B"/>
    <w:rsid w:val="005B7D10"/>
  </w:style>
  <w:style w:type="paragraph" w:customStyle="1" w:styleId="1DDA2AEF1054493CAF3E9F17EC6AD55A">
    <w:name w:val="1DDA2AEF1054493CAF3E9F17EC6AD55A"/>
    <w:rsid w:val="005B7D10"/>
  </w:style>
  <w:style w:type="paragraph" w:customStyle="1" w:styleId="214D5A9690BD45EBAB36D19417F35F6A">
    <w:name w:val="214D5A9690BD45EBAB36D19417F35F6A"/>
    <w:rsid w:val="005B7D10"/>
  </w:style>
  <w:style w:type="paragraph" w:customStyle="1" w:styleId="D4021B55D7F7470BB2CCC8C846050390">
    <w:name w:val="D4021B55D7F7470BB2CCC8C846050390"/>
    <w:rsid w:val="005B7D10"/>
  </w:style>
  <w:style w:type="paragraph" w:customStyle="1" w:styleId="BFF08141E3BA4AD59D4758F59CDC0358">
    <w:name w:val="BFF08141E3BA4AD59D4758F59CDC0358"/>
    <w:rsid w:val="005B7D10"/>
  </w:style>
  <w:style w:type="paragraph" w:customStyle="1" w:styleId="931D2DE0E7174BB79B95409C31F15DD6">
    <w:name w:val="931D2DE0E7174BB79B95409C31F15DD6"/>
    <w:rsid w:val="005B7D10"/>
  </w:style>
  <w:style w:type="paragraph" w:customStyle="1" w:styleId="330E71A689C64070BF0CD800444BD1B2">
    <w:name w:val="330E71A689C64070BF0CD800444BD1B2"/>
    <w:rsid w:val="005B7D10"/>
  </w:style>
  <w:style w:type="paragraph" w:customStyle="1" w:styleId="2F7EDB92F23447A389D79A0F3881F81B">
    <w:name w:val="2F7EDB92F23447A389D79A0F3881F81B"/>
    <w:rsid w:val="005B7D10"/>
  </w:style>
  <w:style w:type="paragraph" w:customStyle="1" w:styleId="3C75D8ECD0DA44C592E639D43333FFE3">
    <w:name w:val="3C75D8ECD0DA44C592E639D43333FFE3"/>
    <w:rsid w:val="005B7D10"/>
  </w:style>
  <w:style w:type="paragraph" w:customStyle="1" w:styleId="DCDB0928A8174F1C966D4E9F92A076E3">
    <w:name w:val="DCDB0928A8174F1C966D4E9F92A076E3"/>
    <w:rsid w:val="005B7D10"/>
  </w:style>
  <w:style w:type="paragraph" w:customStyle="1" w:styleId="B886668820B341A9B633EBDE4C4F5564">
    <w:name w:val="B886668820B341A9B633EBDE4C4F5564"/>
    <w:rsid w:val="005B7D10"/>
  </w:style>
  <w:style w:type="paragraph" w:customStyle="1" w:styleId="CC6340DB6C1B4662B601F045CAB181C6">
    <w:name w:val="CC6340DB6C1B4662B601F045CAB181C6"/>
    <w:rsid w:val="005B7D10"/>
  </w:style>
  <w:style w:type="paragraph" w:customStyle="1" w:styleId="B438DACAA83A4CBE9096B6E9870E98E7">
    <w:name w:val="B438DACAA83A4CBE9096B6E9870E98E7"/>
    <w:rsid w:val="005B7D10"/>
  </w:style>
  <w:style w:type="paragraph" w:customStyle="1" w:styleId="6388E3E055CD4A63921FD7673FCBD27B">
    <w:name w:val="6388E3E055CD4A63921FD7673FCBD27B"/>
    <w:rsid w:val="005B7D10"/>
  </w:style>
  <w:style w:type="paragraph" w:customStyle="1" w:styleId="6700869F37B8456688C58AD28DCF7092">
    <w:name w:val="6700869F37B8456688C58AD28DCF7092"/>
    <w:rsid w:val="005B7D10"/>
  </w:style>
  <w:style w:type="paragraph" w:customStyle="1" w:styleId="7BD275266116492AA377B967C0309F05">
    <w:name w:val="7BD275266116492AA377B967C0309F05"/>
    <w:rsid w:val="005B7D10"/>
  </w:style>
  <w:style w:type="paragraph" w:customStyle="1" w:styleId="8134024EAADC4AFD834338494ABB2A0E">
    <w:name w:val="8134024EAADC4AFD834338494ABB2A0E"/>
    <w:rsid w:val="005B7D10"/>
  </w:style>
  <w:style w:type="paragraph" w:customStyle="1" w:styleId="A43324A4F269489A81E81167E870E2CB">
    <w:name w:val="A43324A4F269489A81E81167E870E2CB"/>
    <w:rsid w:val="005B7D10"/>
  </w:style>
  <w:style w:type="paragraph" w:customStyle="1" w:styleId="4BBBE486C3B844A982BE948071104242">
    <w:name w:val="4BBBE486C3B844A982BE948071104242"/>
    <w:rsid w:val="005B7D10"/>
  </w:style>
  <w:style w:type="paragraph" w:customStyle="1" w:styleId="5378DB7BD20945B585220233DC3BC6D5">
    <w:name w:val="5378DB7BD20945B585220233DC3BC6D5"/>
    <w:rsid w:val="005B7D10"/>
  </w:style>
  <w:style w:type="paragraph" w:customStyle="1" w:styleId="C20DEBDB931E417E8AB1444CA4110021">
    <w:name w:val="C20DEBDB931E417E8AB1444CA4110021"/>
    <w:rsid w:val="005B7D10"/>
  </w:style>
  <w:style w:type="paragraph" w:customStyle="1" w:styleId="848184F7196847219FA94913707E92A7">
    <w:name w:val="848184F7196847219FA94913707E92A7"/>
    <w:rsid w:val="005B7D10"/>
  </w:style>
  <w:style w:type="paragraph" w:customStyle="1" w:styleId="03CE2C17F58C428D91324198A742A52F">
    <w:name w:val="03CE2C17F58C428D91324198A742A52F"/>
    <w:rsid w:val="005B7D10"/>
  </w:style>
  <w:style w:type="paragraph" w:customStyle="1" w:styleId="6DC39D39B6A74CDA95769F08710BD2BC">
    <w:name w:val="6DC39D39B6A74CDA95769F08710BD2BC"/>
    <w:rsid w:val="005B7D10"/>
  </w:style>
  <w:style w:type="paragraph" w:customStyle="1" w:styleId="A04DEE608A594F0D9F4235ED91335602">
    <w:name w:val="A04DEE608A594F0D9F4235ED91335602"/>
    <w:rsid w:val="005B7D10"/>
  </w:style>
  <w:style w:type="paragraph" w:customStyle="1" w:styleId="C79363703EE74162B98B4ADB2ABBCAF1">
    <w:name w:val="C79363703EE74162B98B4ADB2ABBCAF1"/>
    <w:rsid w:val="005B7D10"/>
  </w:style>
  <w:style w:type="paragraph" w:customStyle="1" w:styleId="C8405D9A44F24DC585480E6904E592CC">
    <w:name w:val="C8405D9A44F24DC585480E6904E592CC"/>
    <w:rsid w:val="005B7D10"/>
  </w:style>
  <w:style w:type="paragraph" w:customStyle="1" w:styleId="023D80F690644554930B2CA9F43FE539">
    <w:name w:val="023D80F690644554930B2CA9F43FE539"/>
    <w:rsid w:val="005B7D10"/>
  </w:style>
  <w:style w:type="paragraph" w:customStyle="1" w:styleId="5F80827C4A4E49D9A6587FF3A1078832">
    <w:name w:val="5F80827C4A4E49D9A6587FF3A1078832"/>
    <w:rsid w:val="005B7D10"/>
  </w:style>
  <w:style w:type="paragraph" w:customStyle="1" w:styleId="ACD41EF56424451CB14F18B80E847455">
    <w:name w:val="ACD41EF56424451CB14F18B80E847455"/>
    <w:rsid w:val="005B7D10"/>
  </w:style>
  <w:style w:type="paragraph" w:customStyle="1" w:styleId="FDE9FFA8D8F849908F1A1A5CCF92FB53">
    <w:name w:val="FDE9FFA8D8F849908F1A1A5CCF92FB53"/>
    <w:rsid w:val="005B7D10"/>
  </w:style>
  <w:style w:type="paragraph" w:customStyle="1" w:styleId="7B63FE3A5A0C4E9EA3D3621FF21AB3E6">
    <w:name w:val="7B63FE3A5A0C4E9EA3D3621FF21AB3E6"/>
    <w:rsid w:val="005B7D10"/>
  </w:style>
  <w:style w:type="paragraph" w:customStyle="1" w:styleId="EA428D6D632E4857BC241A65E030779A">
    <w:name w:val="EA428D6D632E4857BC241A65E030779A"/>
    <w:rsid w:val="005B7D10"/>
  </w:style>
  <w:style w:type="paragraph" w:customStyle="1" w:styleId="BC070BD69E6443559C367B0BD7AD6EE0">
    <w:name w:val="BC070BD69E6443559C367B0BD7AD6EE0"/>
    <w:rsid w:val="005B7D10"/>
  </w:style>
  <w:style w:type="paragraph" w:customStyle="1" w:styleId="864F2A2A035E4C509E874381CD3C38EC">
    <w:name w:val="864F2A2A035E4C509E874381CD3C38EC"/>
    <w:rsid w:val="005B7D10"/>
  </w:style>
  <w:style w:type="paragraph" w:customStyle="1" w:styleId="677EF60107BC4389947360FBFCE84BF3">
    <w:name w:val="677EF60107BC4389947360FBFCE84BF3"/>
    <w:rsid w:val="005B7D10"/>
  </w:style>
  <w:style w:type="paragraph" w:customStyle="1" w:styleId="840CB7C97FC74D3C94A60503C72566C9">
    <w:name w:val="840CB7C97FC74D3C94A60503C72566C9"/>
    <w:rsid w:val="005B7D10"/>
  </w:style>
  <w:style w:type="paragraph" w:customStyle="1" w:styleId="1A3287A1DD994095B807C2CE12EB9D3A">
    <w:name w:val="1A3287A1DD994095B807C2CE12EB9D3A"/>
    <w:rsid w:val="005B7D10"/>
  </w:style>
  <w:style w:type="paragraph" w:customStyle="1" w:styleId="1B84B44E52E34E7D9BC547978193CE75">
    <w:name w:val="1B84B44E52E34E7D9BC547978193CE75"/>
    <w:rsid w:val="005B7D10"/>
  </w:style>
  <w:style w:type="paragraph" w:customStyle="1" w:styleId="7C37C10DFDF24F6EAB2C99AF1CAC08C8">
    <w:name w:val="7C37C10DFDF24F6EAB2C99AF1CAC08C8"/>
    <w:rsid w:val="005B7D10"/>
  </w:style>
  <w:style w:type="paragraph" w:customStyle="1" w:styleId="B53C0CD5238546D18AA5360FB7DF946E">
    <w:name w:val="B53C0CD5238546D18AA5360FB7DF946E"/>
    <w:rsid w:val="005B7D10"/>
  </w:style>
  <w:style w:type="paragraph" w:customStyle="1" w:styleId="AD378895E0CA473CBE3FF288CD0C7974">
    <w:name w:val="AD378895E0CA473CBE3FF288CD0C7974"/>
    <w:rsid w:val="005B7D10"/>
  </w:style>
  <w:style w:type="paragraph" w:customStyle="1" w:styleId="CFEAE9BB5322468094A2BF749170AE40">
    <w:name w:val="CFEAE9BB5322468094A2BF749170AE40"/>
    <w:rsid w:val="005B7D10"/>
  </w:style>
  <w:style w:type="paragraph" w:customStyle="1" w:styleId="13616A6D84A84D7E89E0AFC7CA4DB434">
    <w:name w:val="13616A6D84A84D7E89E0AFC7CA4DB434"/>
    <w:rsid w:val="005B7D10"/>
  </w:style>
  <w:style w:type="paragraph" w:customStyle="1" w:styleId="750566F8EDB047DD8AC247AAA818D619">
    <w:name w:val="750566F8EDB047DD8AC247AAA818D619"/>
    <w:rsid w:val="005B7D10"/>
  </w:style>
  <w:style w:type="paragraph" w:customStyle="1" w:styleId="79091B88D4684966831667016CAD64A6">
    <w:name w:val="79091B88D4684966831667016CAD64A6"/>
    <w:rsid w:val="005B7D10"/>
  </w:style>
  <w:style w:type="paragraph" w:customStyle="1" w:styleId="2EB808EDAA6A47F29AE88CC30D82B03E">
    <w:name w:val="2EB808EDAA6A47F29AE88CC30D82B03E"/>
    <w:rsid w:val="005B7D10"/>
  </w:style>
  <w:style w:type="paragraph" w:customStyle="1" w:styleId="4CBDDAEA978946DEAE77C41A0AFEA9CD">
    <w:name w:val="4CBDDAEA978946DEAE77C41A0AFEA9CD"/>
    <w:rsid w:val="005B7D10"/>
  </w:style>
  <w:style w:type="paragraph" w:customStyle="1" w:styleId="1A4AD2899BFE43F697850B1E26FCC499">
    <w:name w:val="1A4AD2899BFE43F697850B1E26FCC499"/>
    <w:rsid w:val="005B7D10"/>
  </w:style>
  <w:style w:type="paragraph" w:customStyle="1" w:styleId="3DD0B8F80B4441DBAC10B97FE5A521AB">
    <w:name w:val="3DD0B8F80B4441DBAC10B97FE5A521AB"/>
    <w:rsid w:val="005B7D10"/>
  </w:style>
  <w:style w:type="paragraph" w:customStyle="1" w:styleId="1C6348EEE40648EF9FF9B82DC8EC44D0">
    <w:name w:val="1C6348EEE40648EF9FF9B82DC8EC44D0"/>
    <w:rsid w:val="005B7D10"/>
  </w:style>
  <w:style w:type="paragraph" w:customStyle="1" w:styleId="5CA0D69B4BA146AD99429ACFA54ABD8A">
    <w:name w:val="5CA0D69B4BA146AD99429ACFA54ABD8A"/>
    <w:rsid w:val="005B7D10"/>
  </w:style>
  <w:style w:type="paragraph" w:customStyle="1" w:styleId="2DD952CE1BB44A93B033896E39955F93">
    <w:name w:val="2DD952CE1BB44A93B033896E39955F93"/>
    <w:rsid w:val="005B7D10"/>
  </w:style>
  <w:style w:type="paragraph" w:customStyle="1" w:styleId="1EC355B01A9B45D9BB126FC4D899E949">
    <w:name w:val="1EC355B01A9B45D9BB126FC4D899E949"/>
    <w:rsid w:val="005B7D10"/>
  </w:style>
  <w:style w:type="paragraph" w:customStyle="1" w:styleId="F0991A99BD204E0CA0F4CF5901AD2EB7">
    <w:name w:val="F0991A99BD204E0CA0F4CF5901AD2EB7"/>
    <w:rsid w:val="005B7D10"/>
  </w:style>
  <w:style w:type="paragraph" w:customStyle="1" w:styleId="3EB8225ED43A4C9CB627A66909EF3752">
    <w:name w:val="3EB8225ED43A4C9CB627A66909EF3752"/>
    <w:rsid w:val="005B7D10"/>
  </w:style>
  <w:style w:type="paragraph" w:customStyle="1" w:styleId="67AB4153093E42BBBD16BC83B544C35D">
    <w:name w:val="67AB4153093E42BBBD16BC83B544C35D"/>
    <w:rsid w:val="005B7D10"/>
  </w:style>
  <w:style w:type="paragraph" w:customStyle="1" w:styleId="23105101587347E4A96E5DDCD8994984">
    <w:name w:val="23105101587347E4A96E5DDCD8994984"/>
    <w:rsid w:val="005B7D10"/>
  </w:style>
  <w:style w:type="paragraph" w:customStyle="1" w:styleId="009F5299D49B47A8AC097C1F793C8043">
    <w:name w:val="009F5299D49B47A8AC097C1F793C8043"/>
    <w:rsid w:val="005B7D10"/>
  </w:style>
  <w:style w:type="paragraph" w:customStyle="1" w:styleId="5D4E94E38636402481AD400BC3B776AD">
    <w:name w:val="5D4E94E38636402481AD400BC3B776AD"/>
    <w:rsid w:val="005B7D10"/>
  </w:style>
  <w:style w:type="paragraph" w:customStyle="1" w:styleId="D35C330D96424004A7E9FF49E032E2A5">
    <w:name w:val="D35C330D96424004A7E9FF49E032E2A5"/>
    <w:rsid w:val="005B7D10"/>
  </w:style>
  <w:style w:type="paragraph" w:customStyle="1" w:styleId="0B3EDB030A9646B7B84537299C65F6FB">
    <w:name w:val="0B3EDB030A9646B7B84537299C65F6FB"/>
    <w:rsid w:val="005B7D10"/>
  </w:style>
  <w:style w:type="paragraph" w:customStyle="1" w:styleId="3EDFF05A8CCF40B19F1CE634636E86E8">
    <w:name w:val="3EDFF05A8CCF40B19F1CE634636E86E8"/>
    <w:rsid w:val="005B7D10"/>
  </w:style>
  <w:style w:type="paragraph" w:customStyle="1" w:styleId="0ABB3630123B4EA387AB97BEB7BCF04A">
    <w:name w:val="0ABB3630123B4EA387AB97BEB7BCF04A"/>
    <w:rsid w:val="005B7D10"/>
  </w:style>
  <w:style w:type="paragraph" w:customStyle="1" w:styleId="7B6113C4288746A7871C94C91DB283E4">
    <w:name w:val="7B6113C4288746A7871C94C91DB283E4"/>
    <w:rsid w:val="005B7D10"/>
  </w:style>
  <w:style w:type="paragraph" w:customStyle="1" w:styleId="6804B1FCE7124BF0990A0616527864C1">
    <w:name w:val="6804B1FCE7124BF0990A0616527864C1"/>
    <w:rsid w:val="005B7D10"/>
  </w:style>
  <w:style w:type="paragraph" w:customStyle="1" w:styleId="40C8BAF604194D26BC56741E14862C45">
    <w:name w:val="40C8BAF604194D26BC56741E14862C45"/>
    <w:rsid w:val="005B7D10"/>
  </w:style>
  <w:style w:type="paragraph" w:customStyle="1" w:styleId="52227C2B5C2444C195BEE641CBCB05DC">
    <w:name w:val="52227C2B5C2444C195BEE641CBCB05DC"/>
    <w:rsid w:val="005B7D10"/>
  </w:style>
  <w:style w:type="paragraph" w:customStyle="1" w:styleId="E0A5761486D64CAAA17CD58C7CA3E739">
    <w:name w:val="E0A5761486D64CAAA17CD58C7CA3E739"/>
    <w:rsid w:val="005B7D10"/>
  </w:style>
  <w:style w:type="paragraph" w:customStyle="1" w:styleId="4351884646BE48FC915D21A6642E18F6">
    <w:name w:val="4351884646BE48FC915D21A6642E18F6"/>
    <w:rsid w:val="005B7D10"/>
  </w:style>
  <w:style w:type="paragraph" w:customStyle="1" w:styleId="C36168CEBE614AE1816A9091FB7530CF">
    <w:name w:val="C36168CEBE614AE1816A9091FB7530CF"/>
    <w:rsid w:val="005B7D10"/>
  </w:style>
  <w:style w:type="paragraph" w:customStyle="1" w:styleId="5FD84433CCAB4BA59B7C455CE1A62919">
    <w:name w:val="5FD84433CCAB4BA59B7C455CE1A62919"/>
    <w:rsid w:val="005B7D10"/>
  </w:style>
  <w:style w:type="paragraph" w:customStyle="1" w:styleId="FE11B065ACAA4D5FA44E0BE7FAD04FA8">
    <w:name w:val="FE11B065ACAA4D5FA44E0BE7FAD04FA8"/>
    <w:rsid w:val="005B7D10"/>
  </w:style>
  <w:style w:type="paragraph" w:customStyle="1" w:styleId="1975C152B5F24DDBB62554419CE105DA">
    <w:name w:val="1975C152B5F24DDBB62554419CE105DA"/>
    <w:rsid w:val="005B7D10"/>
  </w:style>
  <w:style w:type="paragraph" w:customStyle="1" w:styleId="569F9FF260E744DAB1AB4776F458AA47">
    <w:name w:val="569F9FF260E744DAB1AB4776F458AA47"/>
    <w:rsid w:val="005B7D10"/>
  </w:style>
  <w:style w:type="paragraph" w:customStyle="1" w:styleId="A3020CA8F98B48559AE2CAE302AB4FFE">
    <w:name w:val="A3020CA8F98B48559AE2CAE302AB4FFE"/>
    <w:rsid w:val="005B7D10"/>
  </w:style>
  <w:style w:type="paragraph" w:customStyle="1" w:styleId="C21BEADAE2A74313B8A0E4D4E162B45D">
    <w:name w:val="C21BEADAE2A74313B8A0E4D4E162B45D"/>
    <w:rsid w:val="005B7D10"/>
  </w:style>
  <w:style w:type="paragraph" w:customStyle="1" w:styleId="02D5A9D817E747BA8CB90DE02B74836F">
    <w:name w:val="02D5A9D817E747BA8CB90DE02B74836F"/>
    <w:rsid w:val="005B7D10"/>
  </w:style>
  <w:style w:type="paragraph" w:customStyle="1" w:styleId="5E16F1DA054B424EA68FB56D9F54DE31">
    <w:name w:val="5E16F1DA054B424EA68FB56D9F54DE31"/>
    <w:rsid w:val="005B7D10"/>
  </w:style>
  <w:style w:type="paragraph" w:customStyle="1" w:styleId="F0E759D777164B78925BBCF1F90A18E9">
    <w:name w:val="F0E759D777164B78925BBCF1F90A18E9"/>
    <w:rsid w:val="005B7D10"/>
  </w:style>
  <w:style w:type="paragraph" w:customStyle="1" w:styleId="3327FC9A0FD846B786190963E90DD524">
    <w:name w:val="3327FC9A0FD846B786190963E90DD524"/>
    <w:rsid w:val="005B7D10"/>
  </w:style>
  <w:style w:type="paragraph" w:customStyle="1" w:styleId="B55FFA2575FA490F9BBCE3B3C3D28D9A">
    <w:name w:val="B55FFA2575FA490F9BBCE3B3C3D28D9A"/>
    <w:rsid w:val="005B7D10"/>
  </w:style>
  <w:style w:type="paragraph" w:customStyle="1" w:styleId="D6BC6D2B4B554682B3AB0D25AC591BB4">
    <w:name w:val="D6BC6D2B4B554682B3AB0D25AC591BB4"/>
    <w:rsid w:val="005B7D10"/>
  </w:style>
  <w:style w:type="paragraph" w:customStyle="1" w:styleId="562BFA5589A2496985A984CF92FEDE8B">
    <w:name w:val="562BFA5589A2496985A984CF92FEDE8B"/>
    <w:rsid w:val="005B7D10"/>
  </w:style>
  <w:style w:type="paragraph" w:customStyle="1" w:styleId="281714135B904FD78961E9C91A8EA1FE">
    <w:name w:val="281714135B904FD78961E9C91A8EA1FE"/>
    <w:rsid w:val="005B7D10"/>
  </w:style>
  <w:style w:type="paragraph" w:customStyle="1" w:styleId="693038C3955F46E79D7D6515967A3916">
    <w:name w:val="693038C3955F46E79D7D6515967A3916"/>
    <w:rsid w:val="005B7D10"/>
  </w:style>
  <w:style w:type="paragraph" w:customStyle="1" w:styleId="C452BDB087CA4A418B9B7C9D3B24EE99">
    <w:name w:val="C452BDB087CA4A418B9B7C9D3B24EE99"/>
    <w:rsid w:val="005B7D10"/>
  </w:style>
  <w:style w:type="paragraph" w:customStyle="1" w:styleId="C26708D9D7FB409D9118C9115C4C7946">
    <w:name w:val="C26708D9D7FB409D9118C9115C4C7946"/>
    <w:rsid w:val="005B7D10"/>
  </w:style>
  <w:style w:type="paragraph" w:customStyle="1" w:styleId="85ADD4C8110947FAB9E0E4A6BD87ABDE">
    <w:name w:val="85ADD4C8110947FAB9E0E4A6BD87ABDE"/>
    <w:rsid w:val="005B7D10"/>
  </w:style>
  <w:style w:type="paragraph" w:customStyle="1" w:styleId="25087893CB4A4BC3985D00949235F2E8">
    <w:name w:val="25087893CB4A4BC3985D00949235F2E8"/>
    <w:rsid w:val="005B7D10"/>
  </w:style>
  <w:style w:type="paragraph" w:customStyle="1" w:styleId="84A91749A8104F07B349CC9DD7D2AB75">
    <w:name w:val="84A91749A8104F07B349CC9DD7D2AB75"/>
    <w:rsid w:val="005B7D10"/>
  </w:style>
  <w:style w:type="paragraph" w:customStyle="1" w:styleId="89D390213E824174BC7F5ACE32540338">
    <w:name w:val="89D390213E824174BC7F5ACE32540338"/>
    <w:rsid w:val="005B7D10"/>
  </w:style>
  <w:style w:type="paragraph" w:customStyle="1" w:styleId="E05FB7775408446DA0C6C1EBAC57E8D2">
    <w:name w:val="E05FB7775408446DA0C6C1EBAC57E8D2"/>
    <w:rsid w:val="005B7D10"/>
  </w:style>
  <w:style w:type="paragraph" w:customStyle="1" w:styleId="B1C0481406D34E449FA1FEDA06A47511">
    <w:name w:val="B1C0481406D34E449FA1FEDA06A47511"/>
    <w:rsid w:val="005B7D10"/>
  </w:style>
  <w:style w:type="paragraph" w:customStyle="1" w:styleId="80C1E96DE756480C8241B8C96291A890">
    <w:name w:val="80C1E96DE756480C8241B8C96291A890"/>
    <w:rsid w:val="005B7D10"/>
  </w:style>
  <w:style w:type="paragraph" w:customStyle="1" w:styleId="76E9422A42FB45429A5B0022E10BBA40">
    <w:name w:val="76E9422A42FB45429A5B0022E10BBA40"/>
    <w:rsid w:val="005B7D10"/>
  </w:style>
  <w:style w:type="paragraph" w:customStyle="1" w:styleId="CFB004CC87BB4839B25F7B7ED072BC61">
    <w:name w:val="CFB004CC87BB4839B25F7B7ED072BC61"/>
    <w:rsid w:val="005B7D10"/>
  </w:style>
  <w:style w:type="paragraph" w:customStyle="1" w:styleId="6B8EFCCFDDBE41FEAAFC083256528A8B">
    <w:name w:val="6B8EFCCFDDBE41FEAAFC083256528A8B"/>
    <w:rsid w:val="005B7D10"/>
  </w:style>
  <w:style w:type="paragraph" w:customStyle="1" w:styleId="3295F9DCA4EF47C39F29B6890A38506F">
    <w:name w:val="3295F9DCA4EF47C39F29B6890A38506F"/>
    <w:rsid w:val="005B7D10"/>
  </w:style>
  <w:style w:type="paragraph" w:customStyle="1" w:styleId="F3A85FB9ED5243DFBC7E00B33FA380E9">
    <w:name w:val="F3A85FB9ED5243DFBC7E00B33FA380E9"/>
    <w:rsid w:val="005B7D10"/>
  </w:style>
  <w:style w:type="paragraph" w:customStyle="1" w:styleId="EF08614BFE244183A65265087A6806EE">
    <w:name w:val="EF08614BFE244183A65265087A6806EE"/>
    <w:rsid w:val="005B7D10"/>
  </w:style>
  <w:style w:type="paragraph" w:customStyle="1" w:styleId="FC4AED0132774A8A8B1B0B721B9BD6AF">
    <w:name w:val="FC4AED0132774A8A8B1B0B721B9BD6AF"/>
    <w:rsid w:val="005B7D10"/>
  </w:style>
  <w:style w:type="paragraph" w:customStyle="1" w:styleId="FD7B2ABCBC294E28AF2DF5AC8AE7BA39">
    <w:name w:val="FD7B2ABCBC294E28AF2DF5AC8AE7BA39"/>
    <w:rsid w:val="005B7D10"/>
  </w:style>
  <w:style w:type="paragraph" w:customStyle="1" w:styleId="B00810C423024E0DB15C4B18BA31912C">
    <w:name w:val="B00810C423024E0DB15C4B18BA31912C"/>
    <w:rsid w:val="005B7D10"/>
  </w:style>
  <w:style w:type="paragraph" w:customStyle="1" w:styleId="E363B3FE46764753AEA85564F03FFC17">
    <w:name w:val="E363B3FE46764753AEA85564F03FFC17"/>
    <w:rsid w:val="005B7D10"/>
  </w:style>
  <w:style w:type="paragraph" w:customStyle="1" w:styleId="BAAB04D6821249C1AD433B2FD3D381A9">
    <w:name w:val="BAAB04D6821249C1AD433B2FD3D381A9"/>
    <w:rsid w:val="005B7D10"/>
  </w:style>
  <w:style w:type="paragraph" w:customStyle="1" w:styleId="4CB1FD3525744E0F8CF6960F9C143AEA">
    <w:name w:val="4CB1FD3525744E0F8CF6960F9C143AEA"/>
    <w:rsid w:val="005B7D10"/>
  </w:style>
  <w:style w:type="paragraph" w:customStyle="1" w:styleId="FFADC38D3AA242DF8732D04F7FA0222B">
    <w:name w:val="FFADC38D3AA242DF8732D04F7FA0222B"/>
    <w:rsid w:val="005B7D10"/>
  </w:style>
  <w:style w:type="paragraph" w:customStyle="1" w:styleId="4698F6F73BCF4B46BABBAD221EAE7A8C">
    <w:name w:val="4698F6F73BCF4B46BABBAD221EAE7A8C"/>
    <w:rsid w:val="005B7D10"/>
  </w:style>
  <w:style w:type="paragraph" w:customStyle="1" w:styleId="59760F5F2B1A4832BFE055F6B5296D2C">
    <w:name w:val="59760F5F2B1A4832BFE055F6B5296D2C"/>
    <w:rsid w:val="005B7D10"/>
  </w:style>
  <w:style w:type="paragraph" w:customStyle="1" w:styleId="40B4C6E15D8A4A77A0965F43D4710471">
    <w:name w:val="40B4C6E15D8A4A77A0965F43D4710471"/>
    <w:rsid w:val="005B7D10"/>
  </w:style>
  <w:style w:type="paragraph" w:customStyle="1" w:styleId="71678F06FB3F48F7AC533B95034CDE76">
    <w:name w:val="71678F06FB3F48F7AC533B95034CDE76"/>
    <w:rsid w:val="005B7D10"/>
  </w:style>
  <w:style w:type="paragraph" w:customStyle="1" w:styleId="0CB1A6EC8159414E885BB4051C11F2DA">
    <w:name w:val="0CB1A6EC8159414E885BB4051C11F2DA"/>
    <w:rsid w:val="005B7D10"/>
  </w:style>
  <w:style w:type="paragraph" w:customStyle="1" w:styleId="F5AE5018BC014CE39859805343ED8A7F">
    <w:name w:val="F5AE5018BC014CE39859805343ED8A7F"/>
    <w:rsid w:val="005B7D10"/>
  </w:style>
  <w:style w:type="paragraph" w:customStyle="1" w:styleId="4342240807864F308DC607CA24441A4D">
    <w:name w:val="4342240807864F308DC607CA24441A4D"/>
    <w:rsid w:val="005B7D10"/>
  </w:style>
  <w:style w:type="paragraph" w:customStyle="1" w:styleId="504500B2CC4D4F1883F58BFF7D9064FA">
    <w:name w:val="504500B2CC4D4F1883F58BFF7D9064FA"/>
    <w:rsid w:val="005B7D10"/>
  </w:style>
  <w:style w:type="paragraph" w:customStyle="1" w:styleId="47444F10911F4FB1A7540CE246997FD6">
    <w:name w:val="47444F10911F4FB1A7540CE246997FD6"/>
    <w:rsid w:val="005B7D10"/>
  </w:style>
  <w:style w:type="paragraph" w:customStyle="1" w:styleId="5A73505D588A4148BADC8C85F4AFFBFC">
    <w:name w:val="5A73505D588A4148BADC8C85F4AFFBFC"/>
    <w:rsid w:val="005B7D10"/>
  </w:style>
  <w:style w:type="paragraph" w:customStyle="1" w:styleId="1DF30E7F7D0E459799321723574E1860">
    <w:name w:val="1DF30E7F7D0E459799321723574E1860"/>
    <w:rsid w:val="005B7D10"/>
  </w:style>
  <w:style w:type="paragraph" w:customStyle="1" w:styleId="3D8695336AB1475DAF1586023EE70B52">
    <w:name w:val="3D8695336AB1475DAF1586023EE70B52"/>
    <w:rsid w:val="005B7D10"/>
  </w:style>
  <w:style w:type="paragraph" w:customStyle="1" w:styleId="D269102E372E48C68836B80295D213C7">
    <w:name w:val="D269102E372E48C68836B80295D213C7"/>
    <w:rsid w:val="005B7D10"/>
  </w:style>
  <w:style w:type="paragraph" w:customStyle="1" w:styleId="B2EEAB3497C44B08A9DB1C33D30EEF6D">
    <w:name w:val="B2EEAB3497C44B08A9DB1C33D30EEF6D"/>
    <w:rsid w:val="005B7D10"/>
  </w:style>
  <w:style w:type="paragraph" w:customStyle="1" w:styleId="A1B4CA39D00B441A83EC29F106027449">
    <w:name w:val="A1B4CA39D00B441A83EC29F106027449"/>
    <w:rsid w:val="005B7D10"/>
  </w:style>
  <w:style w:type="paragraph" w:customStyle="1" w:styleId="65917FD4AE0347B98DE5D75407F7E6A6">
    <w:name w:val="65917FD4AE0347B98DE5D75407F7E6A6"/>
    <w:rsid w:val="005B7D10"/>
  </w:style>
  <w:style w:type="paragraph" w:customStyle="1" w:styleId="63128F6259214212AD594322841F2B6E">
    <w:name w:val="63128F6259214212AD594322841F2B6E"/>
    <w:rsid w:val="005B7D10"/>
  </w:style>
  <w:style w:type="paragraph" w:customStyle="1" w:styleId="EDDDD324643841B584FB8F34FD41F389">
    <w:name w:val="EDDDD324643841B584FB8F34FD41F389"/>
    <w:rsid w:val="005B7D10"/>
  </w:style>
  <w:style w:type="paragraph" w:customStyle="1" w:styleId="1C6F153868834FB2979445CF00CCFB2F">
    <w:name w:val="1C6F153868834FB2979445CF00CCFB2F"/>
    <w:rsid w:val="005B7D10"/>
  </w:style>
  <w:style w:type="paragraph" w:customStyle="1" w:styleId="25D8C4F943E54D878620F06BE2D83EDE">
    <w:name w:val="25D8C4F943E54D878620F06BE2D83EDE"/>
    <w:rsid w:val="005B7D10"/>
  </w:style>
  <w:style w:type="paragraph" w:customStyle="1" w:styleId="D395BD4A9AC94E328DCF3240CBC87A4C">
    <w:name w:val="D395BD4A9AC94E328DCF3240CBC87A4C"/>
    <w:rsid w:val="005B7D10"/>
  </w:style>
  <w:style w:type="paragraph" w:customStyle="1" w:styleId="EF9504F227F14C0782E99998C0346D26">
    <w:name w:val="EF9504F227F14C0782E99998C0346D26"/>
    <w:rsid w:val="005B7D10"/>
  </w:style>
  <w:style w:type="paragraph" w:customStyle="1" w:styleId="210F0590BA6A446CBCB57A765CA41402">
    <w:name w:val="210F0590BA6A446CBCB57A765CA41402"/>
    <w:rsid w:val="005B7D10"/>
  </w:style>
  <w:style w:type="paragraph" w:customStyle="1" w:styleId="DAC5CE588CE343BD8813E2454BB7779E">
    <w:name w:val="DAC5CE588CE343BD8813E2454BB7779E"/>
    <w:rsid w:val="005B7D10"/>
  </w:style>
  <w:style w:type="paragraph" w:customStyle="1" w:styleId="53BC5794253C49CDA01FD866DCBF894C">
    <w:name w:val="53BC5794253C49CDA01FD866DCBF894C"/>
    <w:rsid w:val="005B7D10"/>
  </w:style>
  <w:style w:type="paragraph" w:customStyle="1" w:styleId="CD8CC661623743F49B0D199F1ED281FD">
    <w:name w:val="CD8CC661623743F49B0D199F1ED281FD"/>
    <w:rsid w:val="005B7D10"/>
  </w:style>
  <w:style w:type="paragraph" w:customStyle="1" w:styleId="3AD39F121B5F4D169087732F8AF41FDE">
    <w:name w:val="3AD39F121B5F4D169087732F8AF41FDE"/>
    <w:rsid w:val="005B7D10"/>
  </w:style>
  <w:style w:type="paragraph" w:customStyle="1" w:styleId="2C6C2604FC5143BE80EB941EB8ADC968">
    <w:name w:val="2C6C2604FC5143BE80EB941EB8ADC968"/>
    <w:rsid w:val="005B7D10"/>
  </w:style>
  <w:style w:type="paragraph" w:customStyle="1" w:styleId="C83F9A00478149DD9B1BBBD22876D2E8">
    <w:name w:val="C83F9A00478149DD9B1BBBD22876D2E8"/>
    <w:rsid w:val="005B7D10"/>
  </w:style>
  <w:style w:type="paragraph" w:customStyle="1" w:styleId="7F94F7C84EA9492EA0F1805A7CDA7887">
    <w:name w:val="7F94F7C84EA9492EA0F1805A7CDA7887"/>
    <w:rsid w:val="005B7D10"/>
  </w:style>
  <w:style w:type="paragraph" w:customStyle="1" w:styleId="C126B17F675543F7920AC6179B32D119">
    <w:name w:val="C126B17F675543F7920AC6179B32D119"/>
    <w:rsid w:val="005B7D10"/>
  </w:style>
  <w:style w:type="paragraph" w:customStyle="1" w:styleId="8B788685F4BD4338926D5F131AF7DCD3">
    <w:name w:val="8B788685F4BD4338926D5F131AF7DCD3"/>
    <w:rsid w:val="005B7D10"/>
  </w:style>
  <w:style w:type="paragraph" w:customStyle="1" w:styleId="1963BD96093D413190E425F5321988B5">
    <w:name w:val="1963BD96093D413190E425F5321988B5"/>
    <w:rsid w:val="005B7D10"/>
  </w:style>
  <w:style w:type="paragraph" w:customStyle="1" w:styleId="3191C71F6A8F46C0B7973EA545A68C10">
    <w:name w:val="3191C71F6A8F46C0B7973EA545A68C10"/>
    <w:rsid w:val="005B7D10"/>
  </w:style>
  <w:style w:type="paragraph" w:customStyle="1" w:styleId="0A9342CE828943ACB08FB7A0BB199BB7">
    <w:name w:val="0A9342CE828943ACB08FB7A0BB199BB7"/>
    <w:rsid w:val="005B7D10"/>
  </w:style>
  <w:style w:type="paragraph" w:customStyle="1" w:styleId="80383A061AEF4FB3BDCC3EC4620F0B17">
    <w:name w:val="80383A061AEF4FB3BDCC3EC4620F0B17"/>
    <w:rsid w:val="005B7D10"/>
  </w:style>
  <w:style w:type="paragraph" w:customStyle="1" w:styleId="DB072CB45EF64403AC2ED11A3A2E8347">
    <w:name w:val="DB072CB45EF64403AC2ED11A3A2E8347"/>
    <w:rsid w:val="005B7D10"/>
  </w:style>
  <w:style w:type="paragraph" w:customStyle="1" w:styleId="9BE5F266DE894EDCA962BC748289953A">
    <w:name w:val="9BE5F266DE894EDCA962BC748289953A"/>
    <w:rsid w:val="005B7D10"/>
  </w:style>
  <w:style w:type="paragraph" w:customStyle="1" w:styleId="2F69DDFC3AFF486F8F973F93B590ACC4">
    <w:name w:val="2F69DDFC3AFF486F8F973F93B590ACC4"/>
    <w:rsid w:val="005B7D10"/>
  </w:style>
  <w:style w:type="paragraph" w:customStyle="1" w:styleId="1B362C86396B43DFA3EDFA3E32DFEEA6">
    <w:name w:val="1B362C86396B43DFA3EDFA3E32DFEEA6"/>
    <w:rsid w:val="005B7D10"/>
  </w:style>
  <w:style w:type="paragraph" w:customStyle="1" w:styleId="D09829774EB142FBBE78107878362E29">
    <w:name w:val="D09829774EB142FBBE78107878362E29"/>
    <w:rsid w:val="005B7D10"/>
  </w:style>
  <w:style w:type="paragraph" w:customStyle="1" w:styleId="A6B14421C3E245498A42C81256ECE229">
    <w:name w:val="A6B14421C3E245498A42C81256ECE229"/>
    <w:rsid w:val="005B7D10"/>
  </w:style>
  <w:style w:type="paragraph" w:customStyle="1" w:styleId="4C60AE3DD8C34CAAA5184A3F3484E91E">
    <w:name w:val="4C60AE3DD8C34CAAA5184A3F3484E91E"/>
    <w:rsid w:val="005B7D10"/>
  </w:style>
  <w:style w:type="paragraph" w:customStyle="1" w:styleId="621AB9A548DD4B4B88988262BF3A67D1">
    <w:name w:val="621AB9A548DD4B4B88988262BF3A67D1"/>
    <w:rsid w:val="005B7D10"/>
  </w:style>
  <w:style w:type="paragraph" w:customStyle="1" w:styleId="E160F27D024648609BEA6A40BE270FB5">
    <w:name w:val="E160F27D024648609BEA6A40BE270FB5"/>
    <w:rsid w:val="005B7D10"/>
  </w:style>
  <w:style w:type="paragraph" w:customStyle="1" w:styleId="69D202FD0AB645808CF8B544B1D01B20">
    <w:name w:val="69D202FD0AB645808CF8B544B1D01B20"/>
    <w:rsid w:val="00B31FF1"/>
  </w:style>
  <w:style w:type="paragraph" w:customStyle="1" w:styleId="DBDBECF97DF94F79BF44B84F0E7B1B25">
    <w:name w:val="DBDBECF97DF94F79BF44B84F0E7B1B25"/>
    <w:rsid w:val="00B31FF1"/>
  </w:style>
  <w:style w:type="paragraph" w:customStyle="1" w:styleId="ED3B871211E0472A8BA1F3A95DBDCD54">
    <w:name w:val="ED3B871211E0472A8BA1F3A95DBDCD54"/>
    <w:rsid w:val="00B31FF1"/>
  </w:style>
  <w:style w:type="paragraph" w:customStyle="1" w:styleId="CEDF04A166E240EA89A0A9BA1E739955">
    <w:name w:val="CEDF04A166E240EA89A0A9BA1E739955"/>
    <w:rsid w:val="00B31FF1"/>
  </w:style>
  <w:style w:type="paragraph" w:customStyle="1" w:styleId="CA309DA9B57A4C1D9DF764DD7B5D5511">
    <w:name w:val="CA309DA9B57A4C1D9DF764DD7B5D5511"/>
    <w:rsid w:val="00B31FF1"/>
  </w:style>
  <w:style w:type="paragraph" w:customStyle="1" w:styleId="C66FE1F0086C4FE380BFE664F216C3F7">
    <w:name w:val="C66FE1F0086C4FE380BFE664F216C3F7"/>
    <w:rsid w:val="00B31FF1"/>
  </w:style>
  <w:style w:type="paragraph" w:customStyle="1" w:styleId="0E21D62F830841F49E41A45006CCE617">
    <w:name w:val="0E21D62F830841F49E41A45006CCE617"/>
    <w:rsid w:val="00B31FF1"/>
  </w:style>
  <w:style w:type="paragraph" w:customStyle="1" w:styleId="5182A938B1DB436C8F90A19240294213">
    <w:name w:val="5182A938B1DB436C8F90A19240294213"/>
    <w:rsid w:val="00B31FF1"/>
  </w:style>
  <w:style w:type="paragraph" w:customStyle="1" w:styleId="7DC08FDC184243C49E5299324C3D8E38">
    <w:name w:val="7DC08FDC184243C49E5299324C3D8E38"/>
    <w:rsid w:val="00B31FF1"/>
  </w:style>
  <w:style w:type="paragraph" w:customStyle="1" w:styleId="86D8BE6399B54AA6A91A459556AE902E">
    <w:name w:val="86D8BE6399B54AA6A91A459556AE902E"/>
    <w:rsid w:val="00B31FF1"/>
  </w:style>
  <w:style w:type="paragraph" w:customStyle="1" w:styleId="E1A2C73930714983BD9A4BF102D0427E">
    <w:name w:val="E1A2C73930714983BD9A4BF102D0427E"/>
    <w:rsid w:val="00B31FF1"/>
  </w:style>
  <w:style w:type="paragraph" w:customStyle="1" w:styleId="BC6B81E2E4AA47699D1F4DB7EFD0CB6E">
    <w:name w:val="BC6B81E2E4AA47699D1F4DB7EFD0CB6E"/>
    <w:rsid w:val="00B31FF1"/>
  </w:style>
  <w:style w:type="paragraph" w:customStyle="1" w:styleId="94732100746647B2A4E7F7B3EC3EFB98">
    <w:name w:val="94732100746647B2A4E7F7B3EC3EFB98"/>
    <w:rsid w:val="00B31FF1"/>
  </w:style>
  <w:style w:type="paragraph" w:customStyle="1" w:styleId="9F8B5FD2702543B990F1010F6EB1FE0F">
    <w:name w:val="9F8B5FD2702543B990F1010F6EB1FE0F"/>
    <w:rsid w:val="00B31FF1"/>
  </w:style>
  <w:style w:type="paragraph" w:customStyle="1" w:styleId="7B2608ECBB8B4B32B4584AFE05EC2E1A">
    <w:name w:val="7B2608ECBB8B4B32B4584AFE05EC2E1A"/>
    <w:rsid w:val="00B31FF1"/>
  </w:style>
  <w:style w:type="paragraph" w:customStyle="1" w:styleId="1CEF930D97AC4CCEB707EA36DD56D4D4">
    <w:name w:val="1CEF930D97AC4CCEB707EA36DD56D4D4"/>
    <w:rsid w:val="00B31FF1"/>
  </w:style>
  <w:style w:type="paragraph" w:customStyle="1" w:styleId="2A572CF3055A4704B984152A7454132A">
    <w:name w:val="2A572CF3055A4704B984152A7454132A"/>
    <w:rsid w:val="00B31FF1"/>
  </w:style>
  <w:style w:type="paragraph" w:customStyle="1" w:styleId="AFF61F4D792543B7BA6B8DB736D52981">
    <w:name w:val="AFF61F4D792543B7BA6B8DB736D52981"/>
    <w:rsid w:val="00B31FF1"/>
  </w:style>
  <w:style w:type="paragraph" w:customStyle="1" w:styleId="178AD97FD73E4242A9343682B792C88D">
    <w:name w:val="178AD97FD73E4242A9343682B792C88D"/>
    <w:rsid w:val="00B31FF1"/>
  </w:style>
  <w:style w:type="paragraph" w:customStyle="1" w:styleId="06E46E9E3D6E493494E9A9B93E50B92C">
    <w:name w:val="06E46E9E3D6E493494E9A9B93E50B92C"/>
    <w:rsid w:val="00B31FF1"/>
  </w:style>
  <w:style w:type="paragraph" w:customStyle="1" w:styleId="A90135E6A3D44A1EB209BB31F73DE8D8">
    <w:name w:val="A90135E6A3D44A1EB209BB31F73DE8D8"/>
    <w:rsid w:val="00B31FF1"/>
  </w:style>
  <w:style w:type="paragraph" w:customStyle="1" w:styleId="BF841C48FF6145949EC169F16454D990">
    <w:name w:val="BF841C48FF6145949EC169F16454D990"/>
    <w:rsid w:val="00B31FF1"/>
  </w:style>
  <w:style w:type="paragraph" w:customStyle="1" w:styleId="07DC92877CCA496695EAAB444DE76C41">
    <w:name w:val="07DC92877CCA496695EAAB444DE76C41"/>
    <w:rsid w:val="00B31FF1"/>
  </w:style>
  <w:style w:type="paragraph" w:customStyle="1" w:styleId="F382375B71DF498294D939A401C8F213">
    <w:name w:val="F382375B71DF498294D939A401C8F213"/>
    <w:rsid w:val="00B31FF1"/>
  </w:style>
  <w:style w:type="paragraph" w:customStyle="1" w:styleId="8B1DC6A540AC47C282A835FCE73DDEC0">
    <w:name w:val="8B1DC6A540AC47C282A835FCE73DDEC0"/>
    <w:rsid w:val="00B31FF1"/>
  </w:style>
  <w:style w:type="paragraph" w:customStyle="1" w:styleId="3BB6EBBFC8734FC1AEF4D34EE4BDD569">
    <w:name w:val="3BB6EBBFC8734FC1AEF4D34EE4BDD569"/>
    <w:rsid w:val="00B31FF1"/>
  </w:style>
  <w:style w:type="paragraph" w:customStyle="1" w:styleId="695F0E25055E4B77B8D63C12E5D45F05">
    <w:name w:val="695F0E25055E4B77B8D63C12E5D45F05"/>
    <w:rsid w:val="00B31FF1"/>
  </w:style>
  <w:style w:type="paragraph" w:customStyle="1" w:styleId="A1F65FA45A804AACAD46D54F5A2C661B">
    <w:name w:val="A1F65FA45A804AACAD46D54F5A2C661B"/>
    <w:rsid w:val="00B31FF1"/>
  </w:style>
  <w:style w:type="paragraph" w:customStyle="1" w:styleId="4B449686B51049D7AD900D824062FB91">
    <w:name w:val="4B449686B51049D7AD900D824062FB91"/>
    <w:rsid w:val="00B31FF1"/>
  </w:style>
  <w:style w:type="paragraph" w:customStyle="1" w:styleId="368A208E480D4D6D9BC378A8BE4F5582">
    <w:name w:val="368A208E480D4D6D9BC378A8BE4F5582"/>
    <w:rsid w:val="00B31FF1"/>
  </w:style>
  <w:style w:type="paragraph" w:customStyle="1" w:styleId="9B6CF9F845B04895874AA0643FFFE562">
    <w:name w:val="9B6CF9F845B04895874AA0643FFFE562"/>
    <w:rsid w:val="00B31FF1"/>
  </w:style>
  <w:style w:type="paragraph" w:customStyle="1" w:styleId="2778BFF6241D4C848B832D50444B1B94">
    <w:name w:val="2778BFF6241D4C848B832D50444B1B94"/>
    <w:rsid w:val="00B31FF1"/>
  </w:style>
  <w:style w:type="paragraph" w:customStyle="1" w:styleId="68A713C698FD44778FBF7CF85E157A38">
    <w:name w:val="68A713C698FD44778FBF7CF85E157A38"/>
    <w:rsid w:val="00B31FF1"/>
  </w:style>
  <w:style w:type="paragraph" w:customStyle="1" w:styleId="C6A01B2234CB42F7924520F1E4C5F7A9">
    <w:name w:val="C6A01B2234CB42F7924520F1E4C5F7A9"/>
    <w:rsid w:val="00B31FF1"/>
  </w:style>
  <w:style w:type="paragraph" w:customStyle="1" w:styleId="EFB36FCDFFC14708BF443AE5CEEB937F">
    <w:name w:val="EFB36FCDFFC14708BF443AE5CEEB937F"/>
    <w:rsid w:val="00B31FF1"/>
  </w:style>
  <w:style w:type="paragraph" w:customStyle="1" w:styleId="48AFDD0843644B6885CD17765028C00F">
    <w:name w:val="48AFDD0843644B6885CD17765028C00F"/>
    <w:rsid w:val="00B31FF1"/>
  </w:style>
  <w:style w:type="paragraph" w:customStyle="1" w:styleId="F0B43DEC469C4B4792AE4C40D5EAA453">
    <w:name w:val="F0B43DEC469C4B4792AE4C40D5EAA453"/>
    <w:rsid w:val="00B31FF1"/>
  </w:style>
  <w:style w:type="paragraph" w:customStyle="1" w:styleId="26492A5722324D6F968DC4756ABF08F4">
    <w:name w:val="26492A5722324D6F968DC4756ABF08F4"/>
    <w:rsid w:val="00B31FF1"/>
  </w:style>
  <w:style w:type="paragraph" w:customStyle="1" w:styleId="8A3B5D74821A48ACA1FEC7BAA45C1292">
    <w:name w:val="8A3B5D74821A48ACA1FEC7BAA45C1292"/>
    <w:rsid w:val="00B31FF1"/>
  </w:style>
  <w:style w:type="paragraph" w:customStyle="1" w:styleId="DFF37B455E254E419C6C40C58EE060CE">
    <w:name w:val="DFF37B455E254E419C6C40C58EE060CE"/>
    <w:rsid w:val="00B31FF1"/>
  </w:style>
  <w:style w:type="paragraph" w:customStyle="1" w:styleId="91770A5EA8B94775B63862D0A0737521">
    <w:name w:val="91770A5EA8B94775B63862D0A0737521"/>
    <w:rsid w:val="00B31FF1"/>
  </w:style>
  <w:style w:type="paragraph" w:customStyle="1" w:styleId="18CFF52FB4C344748665C2842A048A31">
    <w:name w:val="18CFF52FB4C344748665C2842A048A31"/>
    <w:rsid w:val="00B31FF1"/>
  </w:style>
  <w:style w:type="paragraph" w:customStyle="1" w:styleId="6D18E4B434B84CBE8F187A41664DAD88">
    <w:name w:val="6D18E4B434B84CBE8F187A41664DAD88"/>
    <w:rsid w:val="00B31FF1"/>
  </w:style>
  <w:style w:type="paragraph" w:customStyle="1" w:styleId="4E6E72DD2D0E4478AA4C3F5805E3AB10">
    <w:name w:val="4E6E72DD2D0E4478AA4C3F5805E3AB10"/>
    <w:rsid w:val="00B31FF1"/>
  </w:style>
  <w:style w:type="paragraph" w:customStyle="1" w:styleId="BEE4108292DC4714873B21EBCFF8517E">
    <w:name w:val="BEE4108292DC4714873B21EBCFF8517E"/>
    <w:rsid w:val="00B31FF1"/>
  </w:style>
  <w:style w:type="paragraph" w:customStyle="1" w:styleId="5E8DE84B28C3428CADDDCB4A1D83A876">
    <w:name w:val="5E8DE84B28C3428CADDDCB4A1D83A876"/>
    <w:rsid w:val="00B31FF1"/>
  </w:style>
  <w:style w:type="paragraph" w:customStyle="1" w:styleId="093905BA2AC34EF3BAA7A741C41384D0">
    <w:name w:val="093905BA2AC34EF3BAA7A741C41384D0"/>
    <w:rsid w:val="00B31FF1"/>
  </w:style>
  <w:style w:type="paragraph" w:customStyle="1" w:styleId="E9A7F2052BD645C2B732E8508335D419">
    <w:name w:val="E9A7F2052BD645C2B732E8508335D419"/>
    <w:rsid w:val="00B31FF1"/>
  </w:style>
  <w:style w:type="paragraph" w:customStyle="1" w:styleId="2E7AAB20A7E74E0AB6A5CF73EE3C14B3">
    <w:name w:val="2E7AAB20A7E74E0AB6A5CF73EE3C14B3"/>
    <w:rsid w:val="00B31FF1"/>
  </w:style>
  <w:style w:type="paragraph" w:customStyle="1" w:styleId="0AA89C4D3E3D4085AEA46B855D0D7DC6">
    <w:name w:val="0AA89C4D3E3D4085AEA46B855D0D7DC6"/>
    <w:rsid w:val="00B31FF1"/>
  </w:style>
  <w:style w:type="paragraph" w:customStyle="1" w:styleId="8C9BD789F20A4392A81C2E6F6FC35942">
    <w:name w:val="8C9BD789F20A4392A81C2E6F6FC35942"/>
    <w:rsid w:val="00B31FF1"/>
  </w:style>
  <w:style w:type="paragraph" w:customStyle="1" w:styleId="F65BBB3C441440E9849A95AEAB49F1AD">
    <w:name w:val="F65BBB3C441440E9849A95AEAB49F1AD"/>
    <w:rsid w:val="00B31FF1"/>
  </w:style>
  <w:style w:type="paragraph" w:customStyle="1" w:styleId="8E85A7F24BCE4BE590004549B8F23614">
    <w:name w:val="8E85A7F24BCE4BE590004549B8F23614"/>
    <w:rsid w:val="00B31FF1"/>
  </w:style>
  <w:style w:type="paragraph" w:customStyle="1" w:styleId="3B98E8FBF945402C892E24EC96969A23">
    <w:name w:val="3B98E8FBF945402C892E24EC96969A23"/>
    <w:rsid w:val="00B31FF1"/>
  </w:style>
  <w:style w:type="paragraph" w:customStyle="1" w:styleId="C9A49BDFAEF14177B561EA4CD452F797">
    <w:name w:val="C9A49BDFAEF14177B561EA4CD452F797"/>
    <w:rsid w:val="00B31FF1"/>
  </w:style>
  <w:style w:type="paragraph" w:customStyle="1" w:styleId="B1D32DD17F524CD88EAC6AB289B654D1">
    <w:name w:val="B1D32DD17F524CD88EAC6AB289B654D1"/>
    <w:rsid w:val="00B31FF1"/>
  </w:style>
  <w:style w:type="paragraph" w:customStyle="1" w:styleId="FBC60BD912214D9EB7FD3D1D771B1703">
    <w:name w:val="FBC60BD912214D9EB7FD3D1D771B1703"/>
    <w:rsid w:val="00B31FF1"/>
  </w:style>
  <w:style w:type="paragraph" w:customStyle="1" w:styleId="22365C9B0282424790534FF6F761C43A">
    <w:name w:val="22365C9B0282424790534FF6F761C43A"/>
    <w:rsid w:val="00B31FF1"/>
  </w:style>
  <w:style w:type="paragraph" w:customStyle="1" w:styleId="4E71920A49FE45ABA8607AD98497BF0A">
    <w:name w:val="4E71920A49FE45ABA8607AD98497BF0A"/>
    <w:rsid w:val="00B31FF1"/>
  </w:style>
  <w:style w:type="paragraph" w:customStyle="1" w:styleId="42046B30F99D43C5879CBCBF275FDC63">
    <w:name w:val="42046B30F99D43C5879CBCBF275FDC63"/>
    <w:rsid w:val="00B31FF1"/>
  </w:style>
  <w:style w:type="paragraph" w:customStyle="1" w:styleId="B2A76CEA2A784C0A8BF6C878AA6F2EDA">
    <w:name w:val="B2A76CEA2A784C0A8BF6C878AA6F2EDA"/>
    <w:rsid w:val="00B31FF1"/>
  </w:style>
  <w:style w:type="paragraph" w:customStyle="1" w:styleId="9CCE25D923894F97BE61C42DBDC26E33">
    <w:name w:val="9CCE25D923894F97BE61C42DBDC26E33"/>
    <w:rsid w:val="00B31FF1"/>
  </w:style>
  <w:style w:type="paragraph" w:customStyle="1" w:styleId="0C8F46B53FAC45109E5CC66BAF07C649">
    <w:name w:val="0C8F46B53FAC45109E5CC66BAF07C649"/>
    <w:rsid w:val="00B31FF1"/>
  </w:style>
  <w:style w:type="paragraph" w:customStyle="1" w:styleId="AE378764A99C4BB78BE7A3E029F7E1A0">
    <w:name w:val="AE378764A99C4BB78BE7A3E029F7E1A0"/>
    <w:rsid w:val="00B31FF1"/>
  </w:style>
  <w:style w:type="paragraph" w:customStyle="1" w:styleId="813D3E3DD0B3471E85BAD9E10C0718FC">
    <w:name w:val="813D3E3DD0B3471E85BAD9E10C0718FC"/>
    <w:rsid w:val="00B31FF1"/>
  </w:style>
  <w:style w:type="paragraph" w:customStyle="1" w:styleId="9D91F6ABD47B4AD7869C5E5816C77DDB">
    <w:name w:val="9D91F6ABD47B4AD7869C5E5816C77DDB"/>
    <w:rsid w:val="00B31FF1"/>
  </w:style>
  <w:style w:type="paragraph" w:customStyle="1" w:styleId="EF77B45C1888422880AA041B194A0569">
    <w:name w:val="EF77B45C1888422880AA041B194A0569"/>
    <w:rsid w:val="00B31FF1"/>
  </w:style>
  <w:style w:type="paragraph" w:customStyle="1" w:styleId="61ACEEC21A1B4B7595AA86385636C1B7">
    <w:name w:val="61ACEEC21A1B4B7595AA86385636C1B7"/>
    <w:rsid w:val="00B31FF1"/>
  </w:style>
  <w:style w:type="paragraph" w:customStyle="1" w:styleId="09DC39CC75724C86958ABDD8170F343B">
    <w:name w:val="09DC39CC75724C86958ABDD8170F343B"/>
    <w:rsid w:val="00B31FF1"/>
  </w:style>
  <w:style w:type="paragraph" w:customStyle="1" w:styleId="6D474A273A674B26A55E77891CB6F327">
    <w:name w:val="6D474A273A674B26A55E77891CB6F327"/>
    <w:rsid w:val="00B31FF1"/>
  </w:style>
  <w:style w:type="paragraph" w:customStyle="1" w:styleId="35C9E90CE72F4FB2BF36B77FDF266880">
    <w:name w:val="35C9E90CE72F4FB2BF36B77FDF266880"/>
    <w:rsid w:val="00B31FF1"/>
  </w:style>
  <w:style w:type="paragraph" w:customStyle="1" w:styleId="00488099F38641C4A8728C0BC2B625DE">
    <w:name w:val="00488099F38641C4A8728C0BC2B625DE"/>
    <w:rsid w:val="00B31FF1"/>
  </w:style>
  <w:style w:type="paragraph" w:customStyle="1" w:styleId="1F06F412CA324A01A66D0304BBA96EE8">
    <w:name w:val="1F06F412CA324A01A66D0304BBA96EE8"/>
    <w:rsid w:val="00B31FF1"/>
  </w:style>
  <w:style w:type="paragraph" w:customStyle="1" w:styleId="87C1C96A2E09493EAB317254233CDECA">
    <w:name w:val="87C1C96A2E09493EAB317254233CDECA"/>
    <w:rsid w:val="00B31FF1"/>
  </w:style>
  <w:style w:type="paragraph" w:customStyle="1" w:styleId="BD2E9D8E8E5548108F15B663E38BBBA0">
    <w:name w:val="BD2E9D8E8E5548108F15B663E38BBBA0"/>
    <w:rsid w:val="00B31FF1"/>
  </w:style>
  <w:style w:type="paragraph" w:customStyle="1" w:styleId="A1423621E9584829B1AF01BD0EF03980">
    <w:name w:val="A1423621E9584829B1AF01BD0EF03980"/>
    <w:rsid w:val="00B31FF1"/>
  </w:style>
  <w:style w:type="paragraph" w:customStyle="1" w:styleId="E19CD40D09F34BC7B69AD12DA9F7F9A6">
    <w:name w:val="E19CD40D09F34BC7B69AD12DA9F7F9A6"/>
    <w:rsid w:val="00B31FF1"/>
  </w:style>
  <w:style w:type="paragraph" w:customStyle="1" w:styleId="7A0AD36EA9E14187887553F12CDB7BBB">
    <w:name w:val="7A0AD36EA9E14187887553F12CDB7BBB"/>
    <w:rsid w:val="00B31FF1"/>
  </w:style>
  <w:style w:type="paragraph" w:customStyle="1" w:styleId="7742B2C9F444449D9B6289BE0160C1A6">
    <w:name w:val="7742B2C9F444449D9B6289BE0160C1A6"/>
    <w:rsid w:val="00B31FF1"/>
  </w:style>
  <w:style w:type="paragraph" w:customStyle="1" w:styleId="BCD91C071C3C4A3D95C6D4F87CA9B1DF">
    <w:name w:val="BCD91C071C3C4A3D95C6D4F87CA9B1DF"/>
    <w:rsid w:val="00B31FF1"/>
  </w:style>
  <w:style w:type="paragraph" w:customStyle="1" w:styleId="87F4CD67BFAC4DDB9878EC40BDC39553">
    <w:name w:val="87F4CD67BFAC4DDB9878EC40BDC39553"/>
    <w:rsid w:val="008A238E"/>
  </w:style>
  <w:style w:type="paragraph" w:customStyle="1" w:styleId="7F33DE3066954FCB8650D0BF6C16F76F">
    <w:name w:val="7F33DE3066954FCB8650D0BF6C16F76F"/>
    <w:rsid w:val="008A238E"/>
  </w:style>
  <w:style w:type="paragraph" w:customStyle="1" w:styleId="22522B7BDB23408F9D9BA65B73B6CE14">
    <w:name w:val="22522B7BDB23408F9D9BA65B73B6CE14"/>
    <w:rsid w:val="008A238E"/>
  </w:style>
  <w:style w:type="paragraph" w:customStyle="1" w:styleId="D432482CA5E444AEA7F8C31D09DCC57A">
    <w:name w:val="D432482CA5E444AEA7F8C31D09DCC57A"/>
    <w:rsid w:val="008A238E"/>
  </w:style>
  <w:style w:type="paragraph" w:customStyle="1" w:styleId="F1A494291A4D499A800EB8F5B9F3EA04">
    <w:name w:val="F1A494291A4D499A800EB8F5B9F3EA04"/>
    <w:rsid w:val="008A238E"/>
  </w:style>
  <w:style w:type="paragraph" w:customStyle="1" w:styleId="392CD3CFF45647638E606DB4FA9238B0">
    <w:name w:val="392CD3CFF45647638E606DB4FA9238B0"/>
    <w:rsid w:val="008A238E"/>
  </w:style>
  <w:style w:type="paragraph" w:customStyle="1" w:styleId="4BFD6CB20AEF48A999F1900BAAD6DE4E">
    <w:name w:val="4BFD6CB20AEF48A999F1900BAAD6DE4E"/>
    <w:rsid w:val="008A238E"/>
  </w:style>
  <w:style w:type="paragraph" w:customStyle="1" w:styleId="74A1F5A1ABAE471E836D2C649F63492A">
    <w:name w:val="74A1F5A1ABAE471E836D2C649F63492A"/>
    <w:rsid w:val="008A238E"/>
  </w:style>
  <w:style w:type="paragraph" w:customStyle="1" w:styleId="6E9BB3737A0E46699FD86FCD8122C749">
    <w:name w:val="6E9BB3737A0E46699FD86FCD8122C749"/>
    <w:rsid w:val="008A238E"/>
  </w:style>
  <w:style w:type="paragraph" w:customStyle="1" w:styleId="C4DB5B90B5364C07AFD4BB9C75D61348">
    <w:name w:val="C4DB5B90B5364C07AFD4BB9C75D61348"/>
    <w:rsid w:val="008A238E"/>
  </w:style>
  <w:style w:type="paragraph" w:customStyle="1" w:styleId="C4057FBDCC3443559BF150DBFA1AD59E">
    <w:name w:val="C4057FBDCC3443559BF150DBFA1AD59E"/>
    <w:rsid w:val="008A238E"/>
  </w:style>
  <w:style w:type="paragraph" w:customStyle="1" w:styleId="D22607371E8F4F0BBA1986B2CB1332E4">
    <w:name w:val="D22607371E8F4F0BBA1986B2CB1332E4"/>
    <w:rsid w:val="008A238E"/>
  </w:style>
  <w:style w:type="paragraph" w:customStyle="1" w:styleId="896B203FB883460F9FCC04223C88DDFC">
    <w:name w:val="896B203FB883460F9FCC04223C88DDFC"/>
    <w:rsid w:val="008A238E"/>
  </w:style>
  <w:style w:type="paragraph" w:customStyle="1" w:styleId="0EFE5E088F1C4EB5A16B9CD6D6E06128">
    <w:name w:val="0EFE5E088F1C4EB5A16B9CD6D6E06128"/>
    <w:rsid w:val="008A238E"/>
  </w:style>
  <w:style w:type="paragraph" w:customStyle="1" w:styleId="468DF4A45869451D80FB63B07538A305">
    <w:name w:val="468DF4A45869451D80FB63B07538A305"/>
    <w:rsid w:val="008A238E"/>
  </w:style>
  <w:style w:type="paragraph" w:customStyle="1" w:styleId="654217A864E14E6AA93C247F29CB842C">
    <w:name w:val="654217A864E14E6AA93C247F29CB842C"/>
    <w:rsid w:val="008A238E"/>
  </w:style>
  <w:style w:type="paragraph" w:customStyle="1" w:styleId="3B48FF86EDB64FFAB3176397D835D653">
    <w:name w:val="3B48FF86EDB64FFAB3176397D835D653"/>
    <w:rsid w:val="008A238E"/>
  </w:style>
  <w:style w:type="paragraph" w:customStyle="1" w:styleId="EB41C9369348419488D8933691F3646E">
    <w:name w:val="EB41C9369348419488D8933691F3646E"/>
    <w:rsid w:val="008A238E"/>
  </w:style>
  <w:style w:type="paragraph" w:customStyle="1" w:styleId="DEC7BB2EFAF44DA1BF717E1D40CA6763">
    <w:name w:val="DEC7BB2EFAF44DA1BF717E1D40CA6763"/>
    <w:rsid w:val="008A238E"/>
  </w:style>
  <w:style w:type="paragraph" w:customStyle="1" w:styleId="874193D5424A4AB0B96787EE97344DB8">
    <w:name w:val="874193D5424A4AB0B96787EE97344DB8"/>
    <w:rsid w:val="008A238E"/>
  </w:style>
  <w:style w:type="paragraph" w:customStyle="1" w:styleId="B29C10038C3643C89D998829975D3347">
    <w:name w:val="B29C10038C3643C89D998829975D3347"/>
    <w:rsid w:val="008A238E"/>
  </w:style>
  <w:style w:type="paragraph" w:customStyle="1" w:styleId="FA8A32EDA0E9472E8EED7B6E19658668">
    <w:name w:val="FA8A32EDA0E9472E8EED7B6E19658668"/>
    <w:rsid w:val="008A238E"/>
  </w:style>
  <w:style w:type="paragraph" w:customStyle="1" w:styleId="1A066DB9C9934D5A9DBF507FC296C575">
    <w:name w:val="1A066DB9C9934D5A9DBF507FC296C575"/>
    <w:rsid w:val="008A238E"/>
  </w:style>
  <w:style w:type="paragraph" w:customStyle="1" w:styleId="EE0E462A471E47F6A5B0C4C61110687C">
    <w:name w:val="EE0E462A471E47F6A5B0C4C61110687C"/>
    <w:rsid w:val="008A238E"/>
  </w:style>
  <w:style w:type="paragraph" w:customStyle="1" w:styleId="26D66EFABE7E49E287F0587A4984EAA1">
    <w:name w:val="26D66EFABE7E49E287F0587A4984EAA1"/>
    <w:rsid w:val="008A238E"/>
  </w:style>
  <w:style w:type="paragraph" w:customStyle="1" w:styleId="67D78450E36E40C49F2B5826B1C849F5">
    <w:name w:val="67D78450E36E40C49F2B5826B1C849F5"/>
    <w:rsid w:val="008A238E"/>
  </w:style>
  <w:style w:type="paragraph" w:customStyle="1" w:styleId="6243CDA96BBE4812ABC5071DA0FE4EAF">
    <w:name w:val="6243CDA96BBE4812ABC5071DA0FE4EAF"/>
    <w:rsid w:val="008A238E"/>
  </w:style>
  <w:style w:type="paragraph" w:customStyle="1" w:styleId="2A7B610B208741308AC1E114C070818A">
    <w:name w:val="2A7B610B208741308AC1E114C070818A"/>
    <w:rsid w:val="008A238E"/>
  </w:style>
  <w:style w:type="paragraph" w:customStyle="1" w:styleId="149E851BE57A46AEB313AF6EA1895DE4">
    <w:name w:val="149E851BE57A46AEB313AF6EA1895DE4"/>
    <w:rsid w:val="008A238E"/>
  </w:style>
  <w:style w:type="paragraph" w:customStyle="1" w:styleId="3A7AF67D67C44AB8B05D65E89725D277">
    <w:name w:val="3A7AF67D67C44AB8B05D65E89725D277"/>
    <w:rsid w:val="008A238E"/>
  </w:style>
  <w:style w:type="paragraph" w:customStyle="1" w:styleId="0E86773DA37041F2B56998C3B7F38BEA">
    <w:name w:val="0E86773DA37041F2B56998C3B7F38BEA"/>
    <w:rsid w:val="008A238E"/>
  </w:style>
  <w:style w:type="paragraph" w:customStyle="1" w:styleId="BAE1C9F96F8543AF922239E95DEFEACA">
    <w:name w:val="BAE1C9F96F8543AF922239E95DEFEACA"/>
    <w:rsid w:val="008A238E"/>
  </w:style>
  <w:style w:type="paragraph" w:customStyle="1" w:styleId="509B36FDC3544CA28F33C539E443DA77">
    <w:name w:val="509B36FDC3544CA28F33C539E443DA77"/>
    <w:rsid w:val="008A238E"/>
  </w:style>
  <w:style w:type="paragraph" w:customStyle="1" w:styleId="3733191767DB428B8E0B0BF7E5A10DC8">
    <w:name w:val="3733191767DB428B8E0B0BF7E5A10DC8"/>
    <w:rsid w:val="008A238E"/>
  </w:style>
  <w:style w:type="paragraph" w:customStyle="1" w:styleId="12D08FC167F7414FA7CD184CC0ECF088">
    <w:name w:val="12D08FC167F7414FA7CD184CC0ECF088"/>
    <w:rsid w:val="008A238E"/>
  </w:style>
  <w:style w:type="paragraph" w:customStyle="1" w:styleId="3B71782E0AFA4EE9B79C21069DDBB15B">
    <w:name w:val="3B71782E0AFA4EE9B79C21069DDBB15B"/>
    <w:rsid w:val="008A238E"/>
  </w:style>
  <w:style w:type="paragraph" w:customStyle="1" w:styleId="C192A5FC93944AC8BA8D2902815093A6">
    <w:name w:val="C192A5FC93944AC8BA8D2902815093A6"/>
    <w:rsid w:val="008A238E"/>
  </w:style>
  <w:style w:type="paragraph" w:customStyle="1" w:styleId="D523A56BA47D45069EBD2AA1DD5874B8">
    <w:name w:val="D523A56BA47D45069EBD2AA1DD5874B8"/>
    <w:rsid w:val="008A238E"/>
  </w:style>
  <w:style w:type="paragraph" w:customStyle="1" w:styleId="DE816587A2B944AA83C21F3246CC5CAB">
    <w:name w:val="DE816587A2B944AA83C21F3246CC5CAB"/>
    <w:rsid w:val="008A238E"/>
  </w:style>
  <w:style w:type="paragraph" w:customStyle="1" w:styleId="99AD7A442F0E471DA1BA920EC7010EB4">
    <w:name w:val="99AD7A442F0E471DA1BA920EC7010EB4"/>
    <w:rsid w:val="008A238E"/>
  </w:style>
  <w:style w:type="paragraph" w:customStyle="1" w:styleId="37127C1704704F2E9F6AD30E82CB4969">
    <w:name w:val="37127C1704704F2E9F6AD30E82CB4969"/>
    <w:rsid w:val="008A238E"/>
  </w:style>
  <w:style w:type="paragraph" w:customStyle="1" w:styleId="795EAD5689B941D0BF1123BB629C91DC">
    <w:name w:val="795EAD5689B941D0BF1123BB629C91DC"/>
    <w:rsid w:val="008A238E"/>
  </w:style>
  <w:style w:type="paragraph" w:customStyle="1" w:styleId="17597BD7AC804D20A7FC7DB251DF12DA">
    <w:name w:val="17597BD7AC804D20A7FC7DB251DF12DA"/>
    <w:rsid w:val="008A238E"/>
  </w:style>
  <w:style w:type="paragraph" w:customStyle="1" w:styleId="E05644EBD01F430FB29611954C1050AC">
    <w:name w:val="E05644EBD01F430FB29611954C1050AC"/>
    <w:rsid w:val="008A238E"/>
  </w:style>
  <w:style w:type="paragraph" w:customStyle="1" w:styleId="6486A27C108A4786806EF877DB398AEF">
    <w:name w:val="6486A27C108A4786806EF877DB398AEF"/>
    <w:rsid w:val="008A238E"/>
  </w:style>
  <w:style w:type="paragraph" w:customStyle="1" w:styleId="F606431871F24C86BA1460449627E4EA">
    <w:name w:val="F606431871F24C86BA1460449627E4EA"/>
    <w:rsid w:val="008A238E"/>
  </w:style>
  <w:style w:type="paragraph" w:customStyle="1" w:styleId="5C13E92794CB4530AA1560439508FE0E">
    <w:name w:val="5C13E92794CB4530AA1560439508FE0E"/>
    <w:rsid w:val="008A238E"/>
  </w:style>
  <w:style w:type="paragraph" w:customStyle="1" w:styleId="64B7A84048CB46C9A462E550030AFE36">
    <w:name w:val="64B7A84048CB46C9A462E550030AFE36"/>
    <w:rsid w:val="008A238E"/>
  </w:style>
  <w:style w:type="paragraph" w:customStyle="1" w:styleId="0CEDECAE7BE74F339E320D41D1159069">
    <w:name w:val="0CEDECAE7BE74F339E320D41D1159069"/>
    <w:rsid w:val="008A238E"/>
  </w:style>
  <w:style w:type="paragraph" w:customStyle="1" w:styleId="A5E439D63F8247528D5030D36EA09D65">
    <w:name w:val="A5E439D63F8247528D5030D36EA09D65"/>
    <w:rsid w:val="008A238E"/>
  </w:style>
  <w:style w:type="paragraph" w:customStyle="1" w:styleId="62ABA348AA46484A945B4BB374A5243F">
    <w:name w:val="62ABA348AA46484A945B4BB374A5243F"/>
    <w:rsid w:val="008A238E"/>
  </w:style>
  <w:style w:type="paragraph" w:customStyle="1" w:styleId="E1308646B1C14AF1BF5CCE0DF5F635CE">
    <w:name w:val="E1308646B1C14AF1BF5CCE0DF5F635CE"/>
    <w:rsid w:val="008A238E"/>
  </w:style>
  <w:style w:type="paragraph" w:customStyle="1" w:styleId="8EC387F3CF9048119D388897F0937812">
    <w:name w:val="8EC387F3CF9048119D388897F0937812"/>
    <w:rsid w:val="008A238E"/>
  </w:style>
  <w:style w:type="paragraph" w:customStyle="1" w:styleId="A1675B7BCCE74C408A4A74151B0090E2">
    <w:name w:val="A1675B7BCCE74C408A4A74151B0090E2"/>
    <w:rsid w:val="008A238E"/>
  </w:style>
  <w:style w:type="paragraph" w:customStyle="1" w:styleId="2C40E0974D884E8AA564748669069868">
    <w:name w:val="2C40E0974D884E8AA564748669069868"/>
    <w:rsid w:val="008A238E"/>
  </w:style>
  <w:style w:type="paragraph" w:customStyle="1" w:styleId="2FBD28575DC84C39B9B3300AE0A530A4">
    <w:name w:val="2FBD28575DC84C39B9B3300AE0A530A4"/>
    <w:rsid w:val="008A238E"/>
  </w:style>
  <w:style w:type="paragraph" w:customStyle="1" w:styleId="F151BF0D23BE494F9C10485C83C04B5E">
    <w:name w:val="F151BF0D23BE494F9C10485C83C04B5E"/>
    <w:rsid w:val="008A238E"/>
  </w:style>
  <w:style w:type="paragraph" w:customStyle="1" w:styleId="FF0DEF990120488899720BD09E4CFE51">
    <w:name w:val="FF0DEF990120488899720BD09E4CFE51"/>
    <w:rsid w:val="008A238E"/>
  </w:style>
  <w:style w:type="paragraph" w:customStyle="1" w:styleId="759EC844C0CF4B9A821C5D4EFE168EE1">
    <w:name w:val="759EC844C0CF4B9A821C5D4EFE168EE1"/>
    <w:rsid w:val="008A238E"/>
  </w:style>
  <w:style w:type="paragraph" w:customStyle="1" w:styleId="13CED1B6C9E449AEAF38488385C2A41D">
    <w:name w:val="13CED1B6C9E449AEAF38488385C2A41D"/>
    <w:rsid w:val="008A238E"/>
  </w:style>
  <w:style w:type="paragraph" w:customStyle="1" w:styleId="9F0408D7B72442C59FE1001B0CBA2B46">
    <w:name w:val="9F0408D7B72442C59FE1001B0CBA2B46"/>
    <w:rsid w:val="008A238E"/>
  </w:style>
  <w:style w:type="paragraph" w:customStyle="1" w:styleId="B603D01406CD4D1896AE2C583190C268">
    <w:name w:val="B603D01406CD4D1896AE2C583190C268"/>
    <w:rsid w:val="008A238E"/>
  </w:style>
  <w:style w:type="paragraph" w:customStyle="1" w:styleId="1050F377403F4E1A9F1825ED530B962B">
    <w:name w:val="1050F377403F4E1A9F1825ED530B962B"/>
    <w:rsid w:val="008A238E"/>
  </w:style>
  <w:style w:type="paragraph" w:customStyle="1" w:styleId="E914F602705B4EC79FD38AAA851C7C13">
    <w:name w:val="E914F602705B4EC79FD38AAA851C7C13"/>
    <w:rsid w:val="008A238E"/>
  </w:style>
  <w:style w:type="paragraph" w:customStyle="1" w:styleId="42BFB64AC76746D1B2775B8434BA0F5D">
    <w:name w:val="42BFB64AC76746D1B2775B8434BA0F5D"/>
    <w:rsid w:val="008A238E"/>
  </w:style>
  <w:style w:type="paragraph" w:customStyle="1" w:styleId="529980E1924F472BBDEEB3A347D17330">
    <w:name w:val="529980E1924F472BBDEEB3A347D17330"/>
    <w:rsid w:val="008A238E"/>
  </w:style>
  <w:style w:type="paragraph" w:customStyle="1" w:styleId="226D2648CC364FA9920B64C89E49BC2E">
    <w:name w:val="226D2648CC364FA9920B64C89E49BC2E"/>
    <w:rsid w:val="008A238E"/>
  </w:style>
  <w:style w:type="paragraph" w:customStyle="1" w:styleId="0965E6BF04104DB393E9E095FD3CCA69">
    <w:name w:val="0965E6BF04104DB393E9E095FD3CCA69"/>
    <w:rsid w:val="008A238E"/>
  </w:style>
  <w:style w:type="paragraph" w:customStyle="1" w:styleId="52A0D6BAEA9441F093126A2AC6E4E104">
    <w:name w:val="52A0D6BAEA9441F093126A2AC6E4E104"/>
    <w:rsid w:val="008A238E"/>
  </w:style>
  <w:style w:type="paragraph" w:customStyle="1" w:styleId="89D6E6D71FD543918F3697732BA72164">
    <w:name w:val="89D6E6D71FD543918F3697732BA72164"/>
    <w:rsid w:val="008A238E"/>
  </w:style>
  <w:style w:type="paragraph" w:customStyle="1" w:styleId="E909DDEEE7FB486CA91465DA1605F004">
    <w:name w:val="E909DDEEE7FB486CA91465DA1605F004"/>
    <w:rsid w:val="008A238E"/>
  </w:style>
  <w:style w:type="paragraph" w:customStyle="1" w:styleId="8DC2C27CD2D44CC18E54E9191CC9560F">
    <w:name w:val="8DC2C27CD2D44CC18E54E9191CC9560F"/>
    <w:rsid w:val="008A238E"/>
  </w:style>
  <w:style w:type="paragraph" w:customStyle="1" w:styleId="DF126DE46E6843ABA7FAAD9EF97AC07D">
    <w:name w:val="DF126DE46E6843ABA7FAAD9EF97AC07D"/>
    <w:rsid w:val="008A238E"/>
  </w:style>
  <w:style w:type="paragraph" w:customStyle="1" w:styleId="3E51DBF072F545A6B783F939D15AA19A">
    <w:name w:val="3E51DBF072F545A6B783F939D15AA19A"/>
    <w:rsid w:val="008A238E"/>
  </w:style>
  <w:style w:type="paragraph" w:customStyle="1" w:styleId="56A7E33662754CB087FF364AEF96A978">
    <w:name w:val="56A7E33662754CB087FF364AEF96A978"/>
    <w:rsid w:val="009250B6"/>
  </w:style>
  <w:style w:type="paragraph" w:customStyle="1" w:styleId="7783C0142C584BDE891FB5D6ADB6DD1D">
    <w:name w:val="7783C0142C584BDE891FB5D6ADB6DD1D"/>
    <w:rsid w:val="009250B6"/>
  </w:style>
  <w:style w:type="paragraph" w:customStyle="1" w:styleId="965F0724F19045E3B79CF701A89CC826">
    <w:name w:val="965F0724F19045E3B79CF701A89CC826"/>
    <w:rsid w:val="009250B6"/>
  </w:style>
  <w:style w:type="paragraph" w:customStyle="1" w:styleId="73B61B629CE440F4AB537BBDDB6743BD">
    <w:name w:val="73B61B629CE440F4AB537BBDDB6743BD"/>
    <w:rsid w:val="009250B6"/>
  </w:style>
  <w:style w:type="paragraph" w:customStyle="1" w:styleId="4877BD7BF57F419F8654086B894A8E27">
    <w:name w:val="4877BD7BF57F419F8654086B894A8E27"/>
    <w:rsid w:val="00DF0D82"/>
  </w:style>
  <w:style w:type="paragraph" w:customStyle="1" w:styleId="B8DD2CB7192E4E3D83F10F3C822198B5">
    <w:name w:val="B8DD2CB7192E4E3D83F10F3C822198B5"/>
    <w:rsid w:val="00DF0D82"/>
  </w:style>
  <w:style w:type="paragraph" w:customStyle="1" w:styleId="5014D486A5AF4EAC9F6F16791583033D">
    <w:name w:val="5014D486A5AF4EAC9F6F16791583033D"/>
    <w:rsid w:val="00DF0D82"/>
  </w:style>
  <w:style w:type="paragraph" w:customStyle="1" w:styleId="2999A159D9C24CE9AA5DAAAC6A67323C">
    <w:name w:val="2999A159D9C24CE9AA5DAAAC6A67323C"/>
    <w:rsid w:val="00DF0D82"/>
  </w:style>
  <w:style w:type="paragraph" w:customStyle="1" w:styleId="F8C86C80A90B423FB4BA9A0F03AE02EF">
    <w:name w:val="F8C86C80A90B423FB4BA9A0F03AE02EF"/>
    <w:rsid w:val="00DF0D82"/>
  </w:style>
  <w:style w:type="paragraph" w:customStyle="1" w:styleId="7C521D113A13430EA3A92E1F75B8DD87">
    <w:name w:val="7C521D113A13430EA3A92E1F75B8DD87"/>
    <w:rsid w:val="00DF0D82"/>
  </w:style>
  <w:style w:type="paragraph" w:customStyle="1" w:styleId="C8D7F0BDDA4F47B0B72E0A0B3AC6A91B">
    <w:name w:val="C8D7F0BDDA4F47B0B72E0A0B3AC6A91B"/>
    <w:rsid w:val="00DF0D82"/>
  </w:style>
  <w:style w:type="paragraph" w:customStyle="1" w:styleId="80818F6F31CB4FAE8491CAD2292A1693">
    <w:name w:val="80818F6F31CB4FAE8491CAD2292A1693"/>
    <w:rsid w:val="00DF0D82"/>
  </w:style>
  <w:style w:type="paragraph" w:customStyle="1" w:styleId="8B3B598ACE724C07AF87F3CAB07FCD70">
    <w:name w:val="8B3B598ACE724C07AF87F3CAB07FCD70"/>
    <w:rsid w:val="00DF0D82"/>
  </w:style>
  <w:style w:type="paragraph" w:customStyle="1" w:styleId="C7CAFFEFD76749BDAFD915D4BD39457D">
    <w:name w:val="C7CAFFEFD76749BDAFD915D4BD39457D"/>
    <w:rsid w:val="00DF0D82"/>
  </w:style>
  <w:style w:type="paragraph" w:customStyle="1" w:styleId="ABD41A880763477E9B19A488CD8A18BE">
    <w:name w:val="ABD41A880763477E9B19A488CD8A18BE"/>
    <w:rsid w:val="00DF0D82"/>
  </w:style>
  <w:style w:type="paragraph" w:customStyle="1" w:styleId="C4CCBFE5C5624456831DF6EE6F8626D3">
    <w:name w:val="C4CCBFE5C5624456831DF6EE6F8626D3"/>
    <w:rsid w:val="00DF0D82"/>
  </w:style>
  <w:style w:type="paragraph" w:customStyle="1" w:styleId="C1CF23202013496C8E92E3DC634F6A6B">
    <w:name w:val="C1CF23202013496C8E92E3DC634F6A6B"/>
    <w:rsid w:val="00DF0D82"/>
  </w:style>
  <w:style w:type="paragraph" w:customStyle="1" w:styleId="EA79BCD981D0426C8CD79AC4979B5F4D">
    <w:name w:val="EA79BCD981D0426C8CD79AC4979B5F4D"/>
    <w:rsid w:val="00DF0D82"/>
  </w:style>
  <w:style w:type="paragraph" w:customStyle="1" w:styleId="4E6EAB8EEFF44676AA2ACE7459A8BFA4">
    <w:name w:val="4E6EAB8EEFF44676AA2ACE7459A8BFA4"/>
    <w:rsid w:val="00DF0D82"/>
  </w:style>
  <w:style w:type="paragraph" w:customStyle="1" w:styleId="EC37F3C484B348A4B8B6C41784918379">
    <w:name w:val="EC37F3C484B348A4B8B6C41784918379"/>
    <w:rsid w:val="00DF0D82"/>
  </w:style>
  <w:style w:type="paragraph" w:customStyle="1" w:styleId="FAF2BC7692404EF698BCC4B13DB22DF6">
    <w:name w:val="FAF2BC7692404EF698BCC4B13DB22DF6"/>
    <w:rsid w:val="00DF0D82"/>
  </w:style>
  <w:style w:type="paragraph" w:customStyle="1" w:styleId="775E12EB4546400A9D32802DAE6CA9D0">
    <w:name w:val="775E12EB4546400A9D32802DAE6CA9D0"/>
    <w:rsid w:val="00DF0D82"/>
  </w:style>
  <w:style w:type="paragraph" w:customStyle="1" w:styleId="501F93F650DF4223B786F66F6FF59707">
    <w:name w:val="501F93F650DF4223B786F66F6FF59707"/>
    <w:rsid w:val="00DF0D82"/>
  </w:style>
  <w:style w:type="paragraph" w:customStyle="1" w:styleId="7185B268675448C4A3322F0B3BA785D8">
    <w:name w:val="7185B268675448C4A3322F0B3BA785D8"/>
    <w:rsid w:val="00DF0D82"/>
  </w:style>
  <w:style w:type="paragraph" w:customStyle="1" w:styleId="1FAE3917B67443FD877A1DB2BCBED2BC">
    <w:name w:val="1FAE3917B67443FD877A1DB2BCBED2BC"/>
    <w:rsid w:val="00DF0D82"/>
  </w:style>
  <w:style w:type="paragraph" w:customStyle="1" w:styleId="B04B96E296864631A6A171D1D88C0C9E">
    <w:name w:val="B04B96E296864631A6A171D1D88C0C9E"/>
    <w:rsid w:val="00DF0D82"/>
  </w:style>
  <w:style w:type="paragraph" w:customStyle="1" w:styleId="2626BE91663845B9A4FA5574AC08B996">
    <w:name w:val="2626BE91663845B9A4FA5574AC08B996"/>
    <w:rsid w:val="00DF0D82"/>
  </w:style>
  <w:style w:type="paragraph" w:customStyle="1" w:styleId="3715EC6922134BDAB3FA4165330779B2">
    <w:name w:val="3715EC6922134BDAB3FA4165330779B2"/>
    <w:rsid w:val="00DF0D82"/>
  </w:style>
  <w:style w:type="paragraph" w:customStyle="1" w:styleId="B677BA78AA1A47B4B3CBC8D1B7D86134">
    <w:name w:val="B677BA78AA1A47B4B3CBC8D1B7D86134"/>
    <w:rsid w:val="00DF0D82"/>
  </w:style>
  <w:style w:type="paragraph" w:customStyle="1" w:styleId="6DF82A684D7E42119201BE71972533F0">
    <w:name w:val="6DF82A684D7E42119201BE71972533F0"/>
    <w:rsid w:val="00DF0D82"/>
  </w:style>
  <w:style w:type="paragraph" w:customStyle="1" w:styleId="A12D4EA7E9C64E7E912ABEB5A4301434">
    <w:name w:val="A12D4EA7E9C64E7E912ABEB5A4301434"/>
    <w:rsid w:val="00DF0D82"/>
  </w:style>
  <w:style w:type="paragraph" w:customStyle="1" w:styleId="1CEF8E6E3D824008AF121FBF074AC1B2">
    <w:name w:val="1CEF8E6E3D824008AF121FBF074AC1B2"/>
    <w:rsid w:val="00DF0D82"/>
  </w:style>
  <w:style w:type="paragraph" w:customStyle="1" w:styleId="0FAD989EFE2A4D618FBB036B9904E077">
    <w:name w:val="0FAD989EFE2A4D618FBB036B9904E077"/>
    <w:rsid w:val="00DF0D82"/>
  </w:style>
  <w:style w:type="paragraph" w:customStyle="1" w:styleId="E3AFFB269A6E47E9831646622CD953B4">
    <w:name w:val="E3AFFB269A6E47E9831646622CD953B4"/>
    <w:rsid w:val="00DF0D82"/>
  </w:style>
  <w:style w:type="paragraph" w:customStyle="1" w:styleId="F383B448544C4C3791A602BA63617417">
    <w:name w:val="F383B448544C4C3791A602BA63617417"/>
    <w:rsid w:val="00DF0D82"/>
  </w:style>
  <w:style w:type="paragraph" w:customStyle="1" w:styleId="0EA15C24517F4ED4B6F89BAAA87FB184">
    <w:name w:val="0EA15C24517F4ED4B6F89BAAA87FB184"/>
    <w:rsid w:val="00DF0D82"/>
  </w:style>
  <w:style w:type="paragraph" w:customStyle="1" w:styleId="7C8DF8243F05474EAAB843A4A4A55200">
    <w:name w:val="7C8DF8243F05474EAAB843A4A4A55200"/>
    <w:rsid w:val="00DF0D82"/>
  </w:style>
  <w:style w:type="paragraph" w:customStyle="1" w:styleId="FFA4E681AA0B449BA1988BA3BD82D694">
    <w:name w:val="FFA4E681AA0B449BA1988BA3BD82D694"/>
    <w:rsid w:val="00DF0D82"/>
  </w:style>
  <w:style w:type="paragraph" w:customStyle="1" w:styleId="2F43BE3D1D3B4B09959EE99F862EDE24">
    <w:name w:val="2F43BE3D1D3B4B09959EE99F862EDE24"/>
    <w:rsid w:val="00DF0D82"/>
  </w:style>
  <w:style w:type="paragraph" w:customStyle="1" w:styleId="83DECD88A75B4E2FAA21E7140A81B8D9">
    <w:name w:val="83DECD88A75B4E2FAA21E7140A81B8D9"/>
    <w:rsid w:val="00DF0D82"/>
  </w:style>
  <w:style w:type="paragraph" w:customStyle="1" w:styleId="8382F59F82FD4B97B4532B4550509316">
    <w:name w:val="8382F59F82FD4B97B4532B4550509316"/>
    <w:rsid w:val="00DF0D82"/>
  </w:style>
  <w:style w:type="paragraph" w:customStyle="1" w:styleId="3426CD7C94254EE7915FB238CA4A7D78">
    <w:name w:val="3426CD7C94254EE7915FB238CA4A7D78"/>
    <w:rsid w:val="00DF0D82"/>
  </w:style>
  <w:style w:type="paragraph" w:customStyle="1" w:styleId="ED4B8E0DFD5A4C7B98E2EDC56E298BEA">
    <w:name w:val="ED4B8E0DFD5A4C7B98E2EDC56E298BEA"/>
    <w:rsid w:val="00DF0D82"/>
  </w:style>
  <w:style w:type="paragraph" w:customStyle="1" w:styleId="09A9ED7F58764711AD78C7BBCCF8A4DE">
    <w:name w:val="09A9ED7F58764711AD78C7BBCCF8A4DE"/>
    <w:rsid w:val="00DF0D82"/>
  </w:style>
  <w:style w:type="paragraph" w:customStyle="1" w:styleId="987080D23076448D8D332B3BF1AEC2C1">
    <w:name w:val="987080D23076448D8D332B3BF1AEC2C1"/>
    <w:rsid w:val="00DF0D82"/>
  </w:style>
  <w:style w:type="paragraph" w:customStyle="1" w:styleId="4E5202FACB29486D85C0CAB24EC2C04E">
    <w:name w:val="4E5202FACB29486D85C0CAB24EC2C04E"/>
    <w:rsid w:val="00DF0D82"/>
  </w:style>
  <w:style w:type="paragraph" w:customStyle="1" w:styleId="14F2E080DA674E61923A8FE5A77DEF9D">
    <w:name w:val="14F2E080DA674E61923A8FE5A77DEF9D"/>
    <w:rsid w:val="00DF0D82"/>
  </w:style>
  <w:style w:type="paragraph" w:customStyle="1" w:styleId="26F6F59340DA4AE7877F9E5A0F9F9839">
    <w:name w:val="26F6F59340DA4AE7877F9E5A0F9F9839"/>
    <w:rsid w:val="00DF0D82"/>
  </w:style>
  <w:style w:type="paragraph" w:customStyle="1" w:styleId="1E6D0366F1A1466DB61A3D959B0BDAAA">
    <w:name w:val="1E6D0366F1A1466DB61A3D959B0BDAAA"/>
    <w:rsid w:val="00DF0D82"/>
  </w:style>
  <w:style w:type="paragraph" w:customStyle="1" w:styleId="FC6C231695B240F4B365B001E2A41BBB">
    <w:name w:val="FC6C231695B240F4B365B001E2A41BBB"/>
    <w:rsid w:val="00DF0D82"/>
  </w:style>
  <w:style w:type="paragraph" w:customStyle="1" w:styleId="52B28659B3A94FE5A3C1F063148A3270">
    <w:name w:val="52B28659B3A94FE5A3C1F063148A3270"/>
    <w:rsid w:val="00DF0D82"/>
  </w:style>
  <w:style w:type="paragraph" w:customStyle="1" w:styleId="07E22AC112BF465CBC4B91484B47A96E">
    <w:name w:val="07E22AC112BF465CBC4B91484B47A96E"/>
    <w:rsid w:val="00DF0D82"/>
  </w:style>
  <w:style w:type="paragraph" w:customStyle="1" w:styleId="C72BE986DC1A42319EC08ABFA169A319">
    <w:name w:val="C72BE986DC1A42319EC08ABFA169A319"/>
    <w:rsid w:val="00DF0D82"/>
  </w:style>
  <w:style w:type="paragraph" w:customStyle="1" w:styleId="9081A172933F4AFE9FC37FA34AED32D8">
    <w:name w:val="9081A172933F4AFE9FC37FA34AED32D8"/>
    <w:rsid w:val="00DF0D82"/>
  </w:style>
  <w:style w:type="paragraph" w:customStyle="1" w:styleId="9CA3325CAB004EB694D396C1122F9223">
    <w:name w:val="9CA3325CAB004EB694D396C1122F9223"/>
    <w:rsid w:val="00DF0D82"/>
  </w:style>
  <w:style w:type="paragraph" w:customStyle="1" w:styleId="00A8703E1A0740DE8F7E7C4D6D402025">
    <w:name w:val="00A8703E1A0740DE8F7E7C4D6D402025"/>
    <w:rsid w:val="00DF0D82"/>
  </w:style>
  <w:style w:type="paragraph" w:customStyle="1" w:styleId="B626066532994EDEB7FEC61AC81411FD">
    <w:name w:val="B626066532994EDEB7FEC61AC81411FD"/>
    <w:rsid w:val="00DF0D82"/>
  </w:style>
  <w:style w:type="paragraph" w:customStyle="1" w:styleId="2E787A219D0345F18CAB1977C0CDA73D">
    <w:name w:val="2E787A219D0345F18CAB1977C0CDA73D"/>
    <w:rsid w:val="00DF0D82"/>
  </w:style>
  <w:style w:type="paragraph" w:customStyle="1" w:styleId="14D9E1A5016A47979AD6B22DBAFC45EA">
    <w:name w:val="14D9E1A5016A47979AD6B22DBAFC45EA"/>
    <w:rsid w:val="00DF0D82"/>
  </w:style>
  <w:style w:type="paragraph" w:customStyle="1" w:styleId="7FAE3F9E712B4AC492F9FEA29A058563">
    <w:name w:val="7FAE3F9E712B4AC492F9FEA29A058563"/>
    <w:rsid w:val="00DF0D82"/>
  </w:style>
  <w:style w:type="paragraph" w:customStyle="1" w:styleId="5E1D2B31FB9F42FAB385DCA63FA94925">
    <w:name w:val="5E1D2B31FB9F42FAB385DCA63FA94925"/>
    <w:rsid w:val="00DF0D82"/>
  </w:style>
  <w:style w:type="paragraph" w:customStyle="1" w:styleId="7EA90654C50D44E4AEE497498CBD3116">
    <w:name w:val="7EA90654C50D44E4AEE497498CBD3116"/>
    <w:rsid w:val="00DF0D82"/>
  </w:style>
  <w:style w:type="paragraph" w:customStyle="1" w:styleId="B79973C849514B01906EF7BACFD63F91">
    <w:name w:val="B79973C849514B01906EF7BACFD63F91"/>
    <w:rsid w:val="00DF0D82"/>
  </w:style>
  <w:style w:type="paragraph" w:customStyle="1" w:styleId="1426705502D844E3AF3626542FF06BA9">
    <w:name w:val="1426705502D844E3AF3626542FF06BA9"/>
    <w:rsid w:val="00DF0D82"/>
  </w:style>
  <w:style w:type="paragraph" w:customStyle="1" w:styleId="47D0CFFFE0AA465BA66E0C05631130F4">
    <w:name w:val="47D0CFFFE0AA465BA66E0C05631130F4"/>
    <w:rsid w:val="00DF0D82"/>
  </w:style>
  <w:style w:type="paragraph" w:customStyle="1" w:styleId="554B36509D7546A8B7FBAF85E6B215E0">
    <w:name w:val="554B36509D7546A8B7FBAF85E6B215E0"/>
    <w:rsid w:val="00DF0D82"/>
  </w:style>
  <w:style w:type="paragraph" w:customStyle="1" w:styleId="D13074EE5B6347679DBEF8935E4A9FD5">
    <w:name w:val="D13074EE5B6347679DBEF8935E4A9FD5"/>
    <w:rsid w:val="00DF0D82"/>
  </w:style>
  <w:style w:type="paragraph" w:customStyle="1" w:styleId="6495B3A7AF6B439AA9E8E5E9A97D863E">
    <w:name w:val="6495B3A7AF6B439AA9E8E5E9A97D863E"/>
    <w:rsid w:val="00DF0D82"/>
  </w:style>
  <w:style w:type="paragraph" w:customStyle="1" w:styleId="12EEB4EE9A6F4E1CBD5996900991D291">
    <w:name w:val="12EEB4EE9A6F4E1CBD5996900991D291"/>
    <w:rsid w:val="00DF0D82"/>
  </w:style>
  <w:style w:type="paragraph" w:customStyle="1" w:styleId="B9C996FCABB04DE4AA6A98AF898126AB">
    <w:name w:val="B9C996FCABB04DE4AA6A98AF898126AB"/>
    <w:rsid w:val="00DF0D82"/>
  </w:style>
  <w:style w:type="paragraph" w:customStyle="1" w:styleId="C02862AD68684DA48F96FB29CA7BB665">
    <w:name w:val="C02862AD68684DA48F96FB29CA7BB665"/>
    <w:rsid w:val="00DF0D82"/>
  </w:style>
  <w:style w:type="paragraph" w:customStyle="1" w:styleId="6AED0905B576491C8CA1FA65D813B2AA">
    <w:name w:val="6AED0905B576491C8CA1FA65D813B2AA"/>
    <w:rsid w:val="00DF0D82"/>
  </w:style>
  <w:style w:type="paragraph" w:customStyle="1" w:styleId="E8CFF537D94B486CBB7BC4FCADDDE526">
    <w:name w:val="E8CFF537D94B486CBB7BC4FCADDDE526"/>
    <w:rsid w:val="00DF0D82"/>
  </w:style>
  <w:style w:type="paragraph" w:customStyle="1" w:styleId="3609A8CB445D48EC9233591C72C9B250">
    <w:name w:val="3609A8CB445D48EC9233591C72C9B250"/>
    <w:rsid w:val="00DF0D82"/>
  </w:style>
  <w:style w:type="paragraph" w:customStyle="1" w:styleId="D2BD5035919C4F3BA99FDF475F9D818F">
    <w:name w:val="D2BD5035919C4F3BA99FDF475F9D818F"/>
    <w:rsid w:val="00DF0D82"/>
  </w:style>
  <w:style w:type="paragraph" w:customStyle="1" w:styleId="D68D1A5920E9413AB1C0360DDA58505D">
    <w:name w:val="D68D1A5920E9413AB1C0360DDA58505D"/>
    <w:rsid w:val="00DF0D82"/>
  </w:style>
  <w:style w:type="paragraph" w:customStyle="1" w:styleId="1D937BFABFF24C059041BC82965C365F">
    <w:name w:val="1D937BFABFF24C059041BC82965C365F"/>
    <w:rsid w:val="00DF0D82"/>
  </w:style>
  <w:style w:type="paragraph" w:customStyle="1" w:styleId="7DE15E98458A472B88CF2A0202BA65E4">
    <w:name w:val="7DE15E98458A472B88CF2A0202BA65E4"/>
    <w:rsid w:val="00DF0D82"/>
  </w:style>
  <w:style w:type="paragraph" w:customStyle="1" w:styleId="86CA35EE6443410F8FA1B0A9E6F9B41D">
    <w:name w:val="86CA35EE6443410F8FA1B0A9E6F9B41D"/>
    <w:rsid w:val="00DF0D82"/>
  </w:style>
  <w:style w:type="paragraph" w:customStyle="1" w:styleId="6FDD01269EC94DCCB153ACE6184617F7">
    <w:name w:val="6FDD01269EC94DCCB153ACE6184617F7"/>
    <w:rsid w:val="00DF0D82"/>
  </w:style>
  <w:style w:type="paragraph" w:customStyle="1" w:styleId="05DE154F0FCB48CD8D8B209BFFE09569">
    <w:name w:val="05DE154F0FCB48CD8D8B209BFFE09569"/>
    <w:rsid w:val="00DF0D82"/>
  </w:style>
  <w:style w:type="paragraph" w:customStyle="1" w:styleId="788EA086B5734C80BFE05E19E158CE27">
    <w:name w:val="788EA086B5734C80BFE05E19E158CE27"/>
    <w:rsid w:val="00DF0D82"/>
  </w:style>
  <w:style w:type="paragraph" w:customStyle="1" w:styleId="9F6F5A68BC934617A34D5F4A0C81680B">
    <w:name w:val="9F6F5A68BC934617A34D5F4A0C81680B"/>
    <w:rsid w:val="00DF0D82"/>
  </w:style>
  <w:style w:type="paragraph" w:customStyle="1" w:styleId="5ADF058069E5401187B506B055555577">
    <w:name w:val="5ADF058069E5401187B506B055555577"/>
    <w:rsid w:val="00DF0D82"/>
  </w:style>
  <w:style w:type="paragraph" w:customStyle="1" w:styleId="2087F8CC31784CF1A596F7E386D93CDA">
    <w:name w:val="2087F8CC31784CF1A596F7E386D93CDA"/>
    <w:rsid w:val="00DF0D82"/>
  </w:style>
  <w:style w:type="paragraph" w:customStyle="1" w:styleId="EE034F58BD814DDE8592697CA8232F47">
    <w:name w:val="EE034F58BD814DDE8592697CA8232F47"/>
    <w:rsid w:val="00DF0D82"/>
  </w:style>
  <w:style w:type="paragraph" w:customStyle="1" w:styleId="6183C6F84994412C9175149D2EA00DA0">
    <w:name w:val="6183C6F84994412C9175149D2EA00DA0"/>
    <w:rsid w:val="00DF0D82"/>
  </w:style>
  <w:style w:type="paragraph" w:customStyle="1" w:styleId="87304EEEFA2F4BE694426685BB3387DC">
    <w:name w:val="87304EEEFA2F4BE694426685BB3387DC"/>
    <w:rsid w:val="00DF0D82"/>
  </w:style>
  <w:style w:type="paragraph" w:customStyle="1" w:styleId="E9BFA386E78A47BEBA1D1E8AD60E5FF3">
    <w:name w:val="E9BFA386E78A47BEBA1D1E8AD60E5FF3"/>
    <w:rsid w:val="00DF0D82"/>
  </w:style>
  <w:style w:type="paragraph" w:customStyle="1" w:styleId="6157487C4FDC4ED8BE95318254F3AA6D">
    <w:name w:val="6157487C4FDC4ED8BE95318254F3AA6D"/>
    <w:rsid w:val="00DF0D82"/>
  </w:style>
  <w:style w:type="paragraph" w:customStyle="1" w:styleId="52DE17E949384AE5AD887607EF13E6C4">
    <w:name w:val="52DE17E949384AE5AD887607EF13E6C4"/>
    <w:rsid w:val="00DF0D82"/>
  </w:style>
  <w:style w:type="paragraph" w:customStyle="1" w:styleId="07521A66FB814AA5B21CA716F8E1C38F">
    <w:name w:val="07521A66FB814AA5B21CA716F8E1C38F"/>
    <w:rsid w:val="00DF0D82"/>
  </w:style>
  <w:style w:type="paragraph" w:customStyle="1" w:styleId="8FFBE89662B7476D8F294C1BE400EFA2">
    <w:name w:val="8FFBE89662B7476D8F294C1BE400EFA2"/>
    <w:rsid w:val="00DF0D82"/>
  </w:style>
  <w:style w:type="paragraph" w:customStyle="1" w:styleId="3599449774E04850930C622328FE1143">
    <w:name w:val="3599449774E04850930C622328FE1143"/>
    <w:rsid w:val="00DF0D82"/>
  </w:style>
  <w:style w:type="paragraph" w:customStyle="1" w:styleId="50A6D30203BA4734A6DD72B0F4B07072">
    <w:name w:val="50A6D30203BA4734A6DD72B0F4B07072"/>
    <w:rsid w:val="00DF0D82"/>
  </w:style>
  <w:style w:type="paragraph" w:customStyle="1" w:styleId="65FED110206345AEA3468E9EB229CB96">
    <w:name w:val="65FED110206345AEA3468E9EB229CB96"/>
    <w:rsid w:val="00DF0D82"/>
  </w:style>
  <w:style w:type="paragraph" w:customStyle="1" w:styleId="D5EC9F3CAC95487EB8BA8FB464F0EFD2">
    <w:name w:val="D5EC9F3CAC95487EB8BA8FB464F0EFD2"/>
    <w:rsid w:val="00DF0D82"/>
  </w:style>
  <w:style w:type="paragraph" w:customStyle="1" w:styleId="3F723589029645C6916C2B9390AE4A5F">
    <w:name w:val="3F723589029645C6916C2B9390AE4A5F"/>
    <w:rsid w:val="00DF0D82"/>
  </w:style>
  <w:style w:type="paragraph" w:customStyle="1" w:styleId="D65E07F3586148FFBAAC6AF6C6C18FED">
    <w:name w:val="D65E07F3586148FFBAAC6AF6C6C18FED"/>
    <w:rsid w:val="00DF0D82"/>
  </w:style>
  <w:style w:type="paragraph" w:customStyle="1" w:styleId="0CB2DCD323B346C1873704A7E7B02C3B">
    <w:name w:val="0CB2DCD323B346C1873704A7E7B02C3B"/>
    <w:rsid w:val="00DF0D82"/>
  </w:style>
  <w:style w:type="paragraph" w:customStyle="1" w:styleId="C09DCDAAB5B243B9A3573D8493CDCEDA">
    <w:name w:val="C09DCDAAB5B243B9A3573D8493CDCEDA"/>
    <w:rsid w:val="00DF0D82"/>
  </w:style>
  <w:style w:type="paragraph" w:customStyle="1" w:styleId="E6135858023749019F91D95CB7DB1990">
    <w:name w:val="E6135858023749019F91D95CB7DB1990"/>
    <w:rsid w:val="00DF0D82"/>
  </w:style>
  <w:style w:type="paragraph" w:customStyle="1" w:styleId="3D3BDFC18957436C9C45EFEC21942F00">
    <w:name w:val="3D3BDFC18957436C9C45EFEC21942F00"/>
    <w:rsid w:val="00DF0D82"/>
  </w:style>
  <w:style w:type="paragraph" w:customStyle="1" w:styleId="4D28BEE0DCAD464A800115139794F02B">
    <w:name w:val="4D28BEE0DCAD464A800115139794F02B"/>
    <w:rsid w:val="00DF0D82"/>
  </w:style>
  <w:style w:type="paragraph" w:customStyle="1" w:styleId="3FBC8B2DC5EB4AFB8D24A932823E68D5">
    <w:name w:val="3FBC8B2DC5EB4AFB8D24A932823E68D5"/>
    <w:rsid w:val="00DF0D82"/>
  </w:style>
  <w:style w:type="paragraph" w:customStyle="1" w:styleId="0B0C2B0D724748D6B405AC708A4ABD57">
    <w:name w:val="0B0C2B0D724748D6B405AC708A4ABD57"/>
    <w:rsid w:val="00DF0D82"/>
  </w:style>
  <w:style w:type="paragraph" w:customStyle="1" w:styleId="A0F01C69B1E946E68335BA9255F8F51F">
    <w:name w:val="A0F01C69B1E946E68335BA9255F8F51F"/>
    <w:rsid w:val="00DF0D82"/>
  </w:style>
  <w:style w:type="paragraph" w:customStyle="1" w:styleId="DAD564A0FF8D46A0980F918DBF212E68">
    <w:name w:val="DAD564A0FF8D46A0980F918DBF212E68"/>
    <w:rsid w:val="00DF0D82"/>
  </w:style>
  <w:style w:type="paragraph" w:customStyle="1" w:styleId="4FFCFD9BD4CF41D2B026D6B071469EB0">
    <w:name w:val="4FFCFD9BD4CF41D2B026D6B071469EB0"/>
    <w:rsid w:val="00DF0D82"/>
  </w:style>
  <w:style w:type="paragraph" w:customStyle="1" w:styleId="66966F838A3344A5BF81DF27D9717537">
    <w:name w:val="66966F838A3344A5BF81DF27D9717537"/>
    <w:rsid w:val="00DF0D82"/>
  </w:style>
  <w:style w:type="paragraph" w:customStyle="1" w:styleId="C7CDD4ABF3144C7BA2B835B03AAC0F07">
    <w:name w:val="C7CDD4ABF3144C7BA2B835B03AAC0F07"/>
    <w:rsid w:val="00DF0D82"/>
  </w:style>
  <w:style w:type="paragraph" w:customStyle="1" w:styleId="508F4282AC834901A91CFEA18FFA8AE9">
    <w:name w:val="508F4282AC834901A91CFEA18FFA8AE9"/>
    <w:rsid w:val="00DF0D82"/>
  </w:style>
  <w:style w:type="paragraph" w:customStyle="1" w:styleId="4E82A53534D54B53928B774A4FE34C96">
    <w:name w:val="4E82A53534D54B53928B774A4FE34C96"/>
    <w:rsid w:val="00DF0D82"/>
  </w:style>
  <w:style w:type="paragraph" w:customStyle="1" w:styleId="0978E0B39DBD41E596F11DFC40B387F4">
    <w:name w:val="0978E0B39DBD41E596F11DFC40B387F4"/>
    <w:rsid w:val="00DF0D82"/>
  </w:style>
  <w:style w:type="paragraph" w:customStyle="1" w:styleId="9FB64CF315CF476C9DE73F5AF3687198">
    <w:name w:val="9FB64CF315CF476C9DE73F5AF3687198"/>
    <w:rsid w:val="00DF0D82"/>
  </w:style>
  <w:style w:type="paragraph" w:customStyle="1" w:styleId="7C7EFF26CC434912A26CA4919CC461BF">
    <w:name w:val="7C7EFF26CC434912A26CA4919CC461BF"/>
    <w:rsid w:val="00DF0D82"/>
  </w:style>
  <w:style w:type="paragraph" w:customStyle="1" w:styleId="D7CD11246BA14ECE8D86EC3F85B84C1F">
    <w:name w:val="D7CD11246BA14ECE8D86EC3F85B84C1F"/>
    <w:rsid w:val="00DF0D82"/>
  </w:style>
  <w:style w:type="paragraph" w:customStyle="1" w:styleId="F609F6E56E974979B1DA6B39C0AEF466">
    <w:name w:val="F609F6E56E974979B1DA6B39C0AEF466"/>
    <w:rsid w:val="00DF0D82"/>
  </w:style>
  <w:style w:type="paragraph" w:customStyle="1" w:styleId="45874911C98B4D478F0A9C10E3D91FB6">
    <w:name w:val="45874911C98B4D478F0A9C10E3D91FB6"/>
    <w:rsid w:val="00DF0D82"/>
  </w:style>
  <w:style w:type="paragraph" w:customStyle="1" w:styleId="10E29742E361476498BBBEBD5378315A">
    <w:name w:val="10E29742E361476498BBBEBD5378315A"/>
    <w:rsid w:val="00DF0D82"/>
  </w:style>
  <w:style w:type="paragraph" w:customStyle="1" w:styleId="6D21C39619DE414B86E5BC24CB3F90D1">
    <w:name w:val="6D21C39619DE414B86E5BC24CB3F90D1"/>
    <w:rsid w:val="00DF0D82"/>
  </w:style>
  <w:style w:type="paragraph" w:customStyle="1" w:styleId="7F251EA87ED14E69B71242117DB7FA29">
    <w:name w:val="7F251EA87ED14E69B71242117DB7FA29"/>
    <w:rsid w:val="00DF0D82"/>
  </w:style>
  <w:style w:type="paragraph" w:customStyle="1" w:styleId="6B8F68366ED04A138EC723358AC19A14">
    <w:name w:val="6B8F68366ED04A138EC723358AC19A14"/>
    <w:rsid w:val="00DF0D82"/>
  </w:style>
  <w:style w:type="paragraph" w:customStyle="1" w:styleId="2D480D21478347848CA51AD2AE6D8935">
    <w:name w:val="2D480D21478347848CA51AD2AE6D8935"/>
    <w:rsid w:val="00DF0D82"/>
  </w:style>
  <w:style w:type="paragraph" w:customStyle="1" w:styleId="85796D56679A431EA92BCA326E444112">
    <w:name w:val="85796D56679A431EA92BCA326E444112"/>
    <w:rsid w:val="00DF0D82"/>
  </w:style>
  <w:style w:type="paragraph" w:customStyle="1" w:styleId="DA87146D5AFE41F4B2DCBF553D545561">
    <w:name w:val="DA87146D5AFE41F4B2DCBF553D545561"/>
    <w:rsid w:val="00DF0D82"/>
  </w:style>
  <w:style w:type="paragraph" w:customStyle="1" w:styleId="B7CBF36C045A49DBBB6F387425779F77">
    <w:name w:val="B7CBF36C045A49DBBB6F387425779F77"/>
    <w:rsid w:val="00DF0D82"/>
  </w:style>
  <w:style w:type="paragraph" w:customStyle="1" w:styleId="53735E7CC2F04C89AECF79BF1868E9B2">
    <w:name w:val="53735E7CC2F04C89AECF79BF1868E9B2"/>
    <w:rsid w:val="00DF0D82"/>
  </w:style>
  <w:style w:type="paragraph" w:customStyle="1" w:styleId="31469DA2FB81448EBF7CB291005151F4">
    <w:name w:val="31469DA2FB81448EBF7CB291005151F4"/>
    <w:rsid w:val="00DF0D82"/>
  </w:style>
  <w:style w:type="paragraph" w:customStyle="1" w:styleId="320D3A017F8F486FAE8C42C8CC652F95">
    <w:name w:val="320D3A017F8F486FAE8C42C8CC652F95"/>
    <w:rsid w:val="00DF0D82"/>
  </w:style>
  <w:style w:type="paragraph" w:customStyle="1" w:styleId="851B90C065DE4CB3862374E95371DA9F">
    <w:name w:val="851B90C065DE4CB3862374E95371DA9F"/>
    <w:rsid w:val="00DF0D82"/>
  </w:style>
  <w:style w:type="paragraph" w:customStyle="1" w:styleId="EDFFBA73CC4B43ECB995CB510F567A65">
    <w:name w:val="EDFFBA73CC4B43ECB995CB510F567A65"/>
    <w:rsid w:val="00DF0D82"/>
  </w:style>
  <w:style w:type="paragraph" w:customStyle="1" w:styleId="1DCA1EB6A0BE480B884857576074312D">
    <w:name w:val="1DCA1EB6A0BE480B884857576074312D"/>
    <w:rsid w:val="00DF0D82"/>
  </w:style>
  <w:style w:type="paragraph" w:customStyle="1" w:styleId="F0451CD95A314D7FB03BA4E9373F8231">
    <w:name w:val="F0451CD95A314D7FB03BA4E9373F8231"/>
    <w:rsid w:val="00DF0D82"/>
  </w:style>
  <w:style w:type="paragraph" w:customStyle="1" w:styleId="C24F36F3BBF548D38A05239F34ACFC6D">
    <w:name w:val="C24F36F3BBF548D38A05239F34ACFC6D"/>
    <w:rsid w:val="00DF0D82"/>
  </w:style>
  <w:style w:type="paragraph" w:customStyle="1" w:styleId="D9C0BEDA59CC40D588E4EBF2D5593CA4">
    <w:name w:val="D9C0BEDA59CC40D588E4EBF2D5593CA4"/>
    <w:rsid w:val="00DF0D82"/>
  </w:style>
  <w:style w:type="paragraph" w:customStyle="1" w:styleId="79BF86572BDD4367B572E8424CEE2596">
    <w:name w:val="79BF86572BDD4367B572E8424CEE2596"/>
    <w:rsid w:val="00DF0D82"/>
  </w:style>
  <w:style w:type="paragraph" w:customStyle="1" w:styleId="AEE52F44809841E9A8D4ADCAEF933A6F">
    <w:name w:val="AEE52F44809841E9A8D4ADCAEF933A6F"/>
    <w:rsid w:val="00DF0D82"/>
  </w:style>
  <w:style w:type="paragraph" w:customStyle="1" w:styleId="ECE13A8A65E140ED9E84EF14AD67538A">
    <w:name w:val="ECE13A8A65E140ED9E84EF14AD67538A"/>
    <w:rsid w:val="00DF0D82"/>
  </w:style>
  <w:style w:type="paragraph" w:customStyle="1" w:styleId="44C6C86A3B5044C78D89E1FC4405FA06">
    <w:name w:val="44C6C86A3B5044C78D89E1FC4405FA06"/>
    <w:rsid w:val="00DF0D82"/>
  </w:style>
  <w:style w:type="paragraph" w:customStyle="1" w:styleId="DB3DDDE8109D4471B336DE2208D1C591">
    <w:name w:val="DB3DDDE8109D4471B336DE2208D1C591"/>
    <w:rsid w:val="00DF0D82"/>
  </w:style>
  <w:style w:type="paragraph" w:customStyle="1" w:styleId="0C0041292C4B40528C4231FA7A07FEA6">
    <w:name w:val="0C0041292C4B40528C4231FA7A07FEA6"/>
    <w:rsid w:val="00DF0D82"/>
  </w:style>
  <w:style w:type="paragraph" w:customStyle="1" w:styleId="94840BC24C2F4BD1BE55D003470A9893">
    <w:name w:val="94840BC24C2F4BD1BE55D003470A9893"/>
    <w:rsid w:val="00DF0D82"/>
  </w:style>
  <w:style w:type="paragraph" w:customStyle="1" w:styleId="246855BCA6E04421A57EB231F5BDA8AC">
    <w:name w:val="246855BCA6E04421A57EB231F5BDA8AC"/>
    <w:rsid w:val="00DF0D82"/>
  </w:style>
  <w:style w:type="paragraph" w:customStyle="1" w:styleId="A0C2FA06E48D47768DE7CE1E0767153E">
    <w:name w:val="A0C2FA06E48D47768DE7CE1E0767153E"/>
    <w:rsid w:val="00DF0D82"/>
  </w:style>
  <w:style w:type="paragraph" w:customStyle="1" w:styleId="2DF1349AE83C4D059AB1147C8390EBD7">
    <w:name w:val="2DF1349AE83C4D059AB1147C8390EBD7"/>
    <w:rsid w:val="00DF0D82"/>
  </w:style>
  <w:style w:type="paragraph" w:customStyle="1" w:styleId="AA8136977792423A8DCC27D413C1D70E">
    <w:name w:val="AA8136977792423A8DCC27D413C1D70E"/>
    <w:rsid w:val="00DF0D82"/>
  </w:style>
  <w:style w:type="paragraph" w:customStyle="1" w:styleId="59D08E35972E466A9AD50A940014FEC4">
    <w:name w:val="59D08E35972E466A9AD50A940014FEC4"/>
    <w:rsid w:val="00DF0D82"/>
  </w:style>
  <w:style w:type="paragraph" w:customStyle="1" w:styleId="0AC49B5375E64F9AB4409DD68B323AD7">
    <w:name w:val="0AC49B5375E64F9AB4409DD68B323AD7"/>
    <w:rsid w:val="00DF0D82"/>
  </w:style>
  <w:style w:type="paragraph" w:customStyle="1" w:styleId="B24C55123F9D4712B7D9D3AB5501F7E8">
    <w:name w:val="B24C55123F9D4712B7D9D3AB5501F7E8"/>
    <w:rsid w:val="00DF0D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8ee0de-75aa-4440-9858-5a43bcaa7c1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5970AA5ABF240A993880531553FC4" ma:contentTypeVersion="5" ma:contentTypeDescription="Create a new document." ma:contentTypeScope="" ma:versionID="83b20127d4e88eebf9692cfd32a7d099">
  <xsd:schema xmlns:xsd="http://www.w3.org/2001/XMLSchema" xmlns:xs="http://www.w3.org/2001/XMLSchema" xmlns:p="http://schemas.microsoft.com/office/2006/metadata/properties" xmlns:ns2="68366cc2-5ecd-4e44-abbc-ff0b0ea7cdb0" xmlns:ns3="5b8ee0de-75aa-4440-9858-5a43bcaa7c1a" targetNamespace="http://schemas.microsoft.com/office/2006/metadata/properties" ma:root="true" ma:fieldsID="9f27b8f837073d52f82d627b5903a972" ns2:_="" ns3:_="">
    <xsd:import namespace="68366cc2-5ecd-4e44-abbc-ff0b0ea7cdb0"/>
    <xsd:import namespace="5b8ee0de-75aa-4440-9858-5a43bcaa7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6cc2-5ecd-4e44-abbc-ff0b0ea7c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e0de-75aa-4440-9858-5a43bcaa7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44D18-370E-47DB-8D3A-A51F2CF2DB34}">
  <ds:schemaRefs>
    <ds:schemaRef ds:uri="http://schemas.microsoft.com/office/2006/metadata/properties"/>
    <ds:schemaRef ds:uri="http://schemas.microsoft.com/office/infopath/2007/PartnerControls"/>
    <ds:schemaRef ds:uri="5b8ee0de-75aa-4440-9858-5a43bcaa7c1a"/>
  </ds:schemaRefs>
</ds:datastoreItem>
</file>

<file path=customXml/itemProps2.xml><?xml version="1.0" encoding="utf-8"?>
<ds:datastoreItem xmlns:ds="http://schemas.openxmlformats.org/officeDocument/2006/customXml" ds:itemID="{4FE02F46-D793-4CED-9D51-8F3816A3D1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55EBBD-88BB-4562-84EE-AC1B11811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6cc2-5ecd-4e44-abbc-ff0b0ea7cdb0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5B8DFD-E957-46D7-AD11-584E25D87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3</TotalTime>
  <Pages>2</Pages>
  <Words>419</Words>
  <Characters>2309</Characters>
  <Application>Microsoft Office Word</Application>
  <DocSecurity>8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Geneviève Lyonnais</cp:lastModifiedBy>
  <cp:revision>2</cp:revision>
  <cp:lastPrinted>2020-12-07T14:26:00Z</cp:lastPrinted>
  <dcterms:created xsi:type="dcterms:W3CDTF">2023-11-29T14:25:00Z</dcterms:created>
  <dcterms:modified xsi:type="dcterms:W3CDTF">2023-11-29T14:25:00Z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0x0101009AE5970AA5ABF240A993880531553FC4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2023-06-27T16:54:55Z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ff5a73a6-87be-48c6-b022-cb329ccf13d0</vt:lpwstr>
  </property>
  <property fmtid="{D5CDD505-2E9C-101B-9397-08002B2CF9AE}" pid="9" name="MSIP_Label_6a7d8d5d-78e2-4a62-9fcd-016eb5e4c57c_ContentBits">
    <vt:lpwstr>0</vt:lpwstr>
  </property>
  <property fmtid="{D5CDD505-2E9C-101B-9397-08002B2CF9AE}" pid="10" name="Order">
    <vt:r8>119600</vt:r8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</Properties>
</file>