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56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9"/>
        <w:gridCol w:w="7072"/>
      </w:tblGrid>
      <w:tr w:rsidR="00062CCC" w14:paraId="5FC02793" w14:textId="77777777" w:rsidTr="00C0753F">
        <w:trPr>
          <w:trHeight w:val="2267"/>
        </w:trPr>
        <w:tc>
          <w:tcPr>
            <w:tcW w:w="9498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bookmarkStart w:id="0" w:name="_GoBack"/>
          <w:bookmarkEnd w:id="0"/>
          <w:p w14:paraId="7BAC9ED8" w14:textId="3F649113" w:rsidR="00062CCC" w:rsidRDefault="00C14AC1" w:rsidP="00062CCC">
            <w:r>
              <w:rPr>
                <w:rFonts w:ascii="Chaloult_Cond" w:hAnsi="Chaloult_Cond" w:cs="Arial"/>
                <w:noProof/>
                <w:sz w:val="2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453B125" wp14:editId="793A812A">
                      <wp:simplePos x="0" y="0"/>
                      <wp:positionH relativeFrom="column">
                        <wp:posOffset>3779520</wp:posOffset>
                      </wp:positionH>
                      <wp:positionV relativeFrom="paragraph">
                        <wp:posOffset>-5080</wp:posOffset>
                      </wp:positionV>
                      <wp:extent cx="2133600" cy="525780"/>
                      <wp:effectExtent l="0" t="0" r="0" b="762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5257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ED54DA" w14:textId="78804D9D" w:rsidR="00C14AC1" w:rsidRPr="00C14AC1" w:rsidRDefault="00C14AC1" w:rsidP="00C14AC1">
                                  <w:pPr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C1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  <w:r w:rsidRPr="00C1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</w:t>
                                  </w:r>
                                  <w:r w:rsidRPr="00C1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</w:t>
                                  </w:r>
                                  <w:r w:rsidRPr="00C1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</w:t>
                                  </w:r>
                                  <w:r w:rsidRPr="00C1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</w:t>
                                  </w:r>
                                  <w:r w:rsidRPr="00C1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</w:t>
                                  </w:r>
                                  <w:r w:rsidRPr="00C1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C1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Pr="00C1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C1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</w:t>
                                  </w:r>
                                  <w:r w:rsidRPr="00C1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</w:t>
                                  </w:r>
                                  <w:r w:rsidRPr="00C1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</w:p>
                                <w:p w14:paraId="73DD26C7" w14:textId="508149D1" w:rsidR="00C14AC1" w:rsidRPr="003E5929" w:rsidRDefault="00C14AC1" w:rsidP="00C14AC1">
                                  <w:pP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MOCLI60649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453B125" id="Rectangle 2" o:spid="_x0000_s1026" style="position:absolute;margin-left:297.6pt;margin-top:-.4pt;width:168pt;height:41.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" filled="f" stroked="f" strokeweight=".25pt">
                      <v:textbox>
                        <w:txbxContent>
                          <w:p w14:paraId="68ED54DA" w14:textId="78804D9D" w:rsidR="00C14AC1" w:rsidRPr="00C14AC1" w:rsidRDefault="00C14AC1" w:rsidP="00C14AC1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1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C1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C1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C1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C1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C1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C1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C1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C1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C1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</w:t>
                            </w:r>
                            <w:r w:rsidRPr="00C1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</w:t>
                            </w:r>
                            <w:r w:rsidRPr="00C1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73DD26C7" w14:textId="508149D1" w:rsidR="00C14AC1" w:rsidRPr="003E5929" w:rsidRDefault="00C14AC1" w:rsidP="00C14AC1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MOCLI60649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62CCC"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14:paraId="044100C0" w14:textId="77777777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2856BD41" w14:textId="77777777"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permStart w:id="1948543502" w:edGrp="everyone" w:displacedByCustomXml="next"/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14:paraId="22A738F6" w14:textId="77777777"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</w:sdtContent>
              </w:sdt>
              <w:permEnd w:id="1948543502" w:displacedByCustomXml="prev"/>
            </w:tr>
          </w:tbl>
          <w:p w14:paraId="4CC66EE3" w14:textId="5533CDA2" w:rsidR="00062CCC" w:rsidRDefault="00062CCC" w:rsidP="00062CCC"/>
          <w:p w14:paraId="7398C996" w14:textId="7856EB09" w:rsidR="00062CCC" w:rsidRDefault="00062CCC" w:rsidP="00062CCC"/>
          <w:p w14:paraId="477A7880" w14:textId="77777777" w:rsidR="00062CCC" w:rsidRDefault="00062CCC" w:rsidP="00062CCC"/>
        </w:tc>
        <w:tc>
          <w:tcPr>
            <w:tcW w:w="7072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C14AC1" w14:paraId="4AF2B9CC" w14:textId="77777777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06DADD4" w14:textId="77777777" w:rsidR="00635CE6" w:rsidRPr="00C14AC1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permStart w:id="1885356605" w:edGrp="everyone" w:displacedByCustomXml="prev"/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4AB26400" w14:textId="77777777" w:rsidR="00635CE6" w:rsidRPr="00C14AC1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C14AC1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  <w:permEnd w:id="1885356605" w:displacedByCustomXml="next"/>
                </w:sdtContent>
              </w:sdt>
              <w:bookmarkEnd w:id="1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8B32081" w14:textId="77777777" w:rsidR="00635CE6" w:rsidRPr="00C14AC1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C14AC1" w14:paraId="34987C8C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5CCEA525" w14:textId="77777777" w:rsidR="00062CCC" w:rsidRPr="00C14AC1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permStart w:id="46400368" w:edGrp="everyone" w:displacedByCustomXml="prev"/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7EA254B4" w14:textId="77777777" w:rsidR="00062CCC" w:rsidRPr="00C14AC1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C14AC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46400368" w:displacedByCustomXml="next"/>
                </w:sdtContent>
              </w:sdt>
              <w:bookmarkEnd w:id="2" w:displacedByCustomXml="prev"/>
            </w:tr>
            <w:tr w:rsidR="00062CCC" w:rsidRPr="00C14AC1" w14:paraId="50DB88D4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58EEC3C6" w14:textId="77777777" w:rsidR="00062CCC" w:rsidRPr="00C14AC1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5AD9769E" w14:textId="77777777" w:rsidR="00062CCC" w:rsidRPr="00C14AC1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3" w:name="DDNais"/>
                  <w:permStart w:id="234359718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C14AC1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3"/>
                  <w:permEnd w:id="234359718"/>
                </w:p>
              </w:tc>
              <w:permStart w:id="229255040" w:edGrp="everyone"/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63A8769E" w14:textId="77777777" w:rsidR="00062CCC" w:rsidRPr="00C14AC1" w:rsidRDefault="007808B3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C14AC1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C14AC1">
                    <w:rPr>
                      <w:rFonts w:ascii="Arial" w:eastAsia="MS Gothic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ermEnd w:id="229255040"/>
                  <w:r w:rsidR="00062CCC"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permStart w:id="1389389212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C14AC1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ermEnd w:id="1389389212"/>
                  <w:r w:rsidR="00062CCC"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C14AC1" w14:paraId="21FE8CD6" w14:textId="77777777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11D0968" w14:textId="77777777" w:rsidR="00062CCC" w:rsidRPr="00C14AC1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C14AC1" w14:paraId="59C328E2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3D6DAE1B" w14:textId="77777777" w:rsidR="00062CCC" w:rsidRPr="00C14AC1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permStart w:id="446907486" w:edGrp="everyone" w:displacedByCustomXml="prev"/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3BD1CC6" w14:textId="77777777" w:rsidR="00062CCC" w:rsidRPr="00C14AC1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C14AC1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446907486" w:displacedByCustomXml="next"/>
                </w:sdtContent>
              </w:sdt>
              <w:bookmarkEnd w:id="4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9059F09" w14:textId="77777777" w:rsidR="00062CCC" w:rsidRPr="00C14AC1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permStart w:id="336146928" w:edGrp="everyone" w:displacedByCustomXml="prev"/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67B30491" w14:textId="77777777" w:rsidR="00062CCC" w:rsidRPr="00C14AC1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C14AC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336146928" w:displacedByCustomXml="next"/>
                </w:sdtContent>
              </w:sdt>
              <w:bookmarkEnd w:id="5" w:displacedByCustomXml="prev"/>
            </w:tr>
            <w:tr w:rsidR="00062CCC" w:rsidRPr="00C14AC1" w14:paraId="2B74AECB" w14:textId="77777777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F0449C2" w14:textId="77777777" w:rsidR="00062CCC" w:rsidRPr="00C14AC1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28E6148" w14:textId="77777777" w:rsidR="00062CCC" w:rsidRPr="00C14AC1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B36DDC6" w14:textId="77777777" w:rsidR="00062CCC" w:rsidRPr="00C14AC1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42E6CDDF" w14:textId="77777777" w:rsidR="00062CCC" w:rsidRPr="00C14AC1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C14AC1" w14:paraId="7F8A4819" w14:textId="77777777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36625FDD" w14:textId="77777777" w:rsidR="00062CCC" w:rsidRPr="00C14AC1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C14AC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permStart w:id="129072086" w:edGrp="everyone" w:displacedByCustomXml="next"/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77046B03" w14:textId="77777777" w:rsidR="00062CCC" w:rsidRPr="00C14AC1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C14AC1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permEnd w:id="129072086" w:displacedByCustomXml="prev"/>
              <w:bookmarkEnd w:id="6" w:displacedByCustomXml="prev"/>
            </w:tr>
          </w:tbl>
          <w:p w14:paraId="76FCEA94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14:paraId="7776570A" w14:textId="77777777" w:rsidTr="00C0753F">
        <w:trPr>
          <w:trHeight w:val="555"/>
        </w:trPr>
        <w:tc>
          <w:tcPr>
            <w:tcW w:w="9498" w:type="dxa"/>
            <w:shd w:val="clear" w:color="auto" w:fill="FFFFFF" w:themeFill="background1"/>
            <w:vAlign w:val="center"/>
          </w:tcPr>
          <w:p w14:paraId="69BB1D53" w14:textId="77777777" w:rsidR="00062CCC" w:rsidRDefault="00E119FA" w:rsidP="00E119FA">
            <w:pPr>
              <w:ind w:right="35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PLAN D’INTERVENTION DISCIPLINAIRE (PID)</w:t>
            </w:r>
          </w:p>
          <w:p w14:paraId="4A60DAB5" w14:textId="77777777" w:rsidR="00E119FA" w:rsidRPr="00E119FA" w:rsidRDefault="00E119FA" w:rsidP="00E119FA">
            <w:pPr>
              <w:ind w:right="35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ASPECTS NUTRITIONNELS</w:t>
            </w:r>
          </w:p>
        </w:tc>
        <w:tc>
          <w:tcPr>
            <w:tcW w:w="7072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0B33EA1" w14:textId="77777777" w:rsidR="00062CCC" w:rsidRDefault="00062CCC" w:rsidP="00062CCC"/>
        </w:tc>
      </w:tr>
    </w:tbl>
    <w:p w14:paraId="11F60F73" w14:textId="243DA7BB" w:rsidR="00F67939" w:rsidRPr="00F67939" w:rsidRDefault="00C14AC1">
      <w:pPr>
        <w:rPr>
          <w:rFonts w:asciiTheme="minorHAnsi" w:hAnsiTheme="minorHAnsi" w:cstheme="minorHAnsi"/>
          <w:sz w:val="4"/>
          <w:szCs w:val="20"/>
        </w:rPr>
      </w:pPr>
      <w:r w:rsidRPr="00472AC0">
        <w:rPr>
          <w:rFonts w:ascii="Chaloult_Cond" w:hAnsi="Chaloult_Cond" w:cs="Arial"/>
          <w:noProof/>
          <w:sz w:val="16"/>
          <w:szCs w:val="16"/>
        </w:rPr>
        <w:drawing>
          <wp:anchor distT="0" distB="0" distL="114300" distR="114300" simplePos="0" relativeHeight="251672576" behindDoc="0" locked="0" layoutInCell="1" allowOverlap="1" wp14:anchorId="272BBC83" wp14:editId="1810DB88">
            <wp:simplePos x="0" y="0"/>
            <wp:positionH relativeFrom="column">
              <wp:posOffset>-68580</wp:posOffset>
            </wp:positionH>
            <wp:positionV relativeFrom="paragraph">
              <wp:posOffset>-2342515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147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8"/>
        <w:gridCol w:w="1677"/>
        <w:gridCol w:w="3544"/>
        <w:gridCol w:w="1276"/>
        <w:gridCol w:w="4678"/>
        <w:gridCol w:w="1204"/>
        <w:gridCol w:w="1159"/>
        <w:gridCol w:w="45"/>
      </w:tblGrid>
      <w:tr w:rsidR="00E119FA" w:rsidRPr="00715640" w14:paraId="5D784978" w14:textId="77777777" w:rsidTr="00B30634">
        <w:trPr>
          <w:gridAfter w:val="1"/>
          <w:wAfter w:w="45" w:type="dxa"/>
          <w:trHeight w:val="213"/>
        </w:trPr>
        <w:tc>
          <w:tcPr>
            <w:tcW w:w="14696" w:type="dxa"/>
            <w:gridSpan w:val="7"/>
          </w:tcPr>
          <w:p w14:paraId="27BB74B0" w14:textId="2D1D438D" w:rsidR="00E119FA" w:rsidRPr="00715640" w:rsidRDefault="00E119FA" w:rsidP="0071564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b/>
                <w:sz w:val="20"/>
                <w:szCs w:val="20"/>
              </w:rPr>
              <w:t>DISCIPLINE :</w:t>
            </w:r>
            <w:permStart w:id="1180708728" w:edGrp="everyone"/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241477802"/>
                <w:placeholder>
                  <w:docPart w:val="E775B2C693B64C1CBCFD5EBBD0FE6307"/>
                </w:placeholder>
                <w:comboBox>
                  <w:listItem w:value="Choisissez un élément."/>
                  <w:listItem w:displayText="Ergothérapie" w:value="Ergothérapie"/>
                  <w:listItem w:displayText="Nutrition" w:value="Nutrition"/>
                  <w:listItem w:displayText="Orthophonie" w:value="Orthophonie"/>
                  <w:listItem w:displayText=" " w:value=" "/>
                </w:comboBox>
              </w:sdtPr>
              <w:sdtEndPr/>
              <w:sdtContent>
                <w:r w:rsidR="00715640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  <w:t xml:space="preserve">   </w:t>
                </w:r>
              </w:sdtContent>
            </w:sdt>
            <w:permEnd w:id="1180708728"/>
            <w:r w:rsidRPr="00715640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</w:tr>
      <w:tr w:rsidR="00E119FA" w:rsidRPr="00715640" w14:paraId="1D6FF22B" w14:textId="77777777" w:rsidTr="0071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3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77003" w14:textId="77777777" w:rsidR="00E119FA" w:rsidRPr="00715640" w:rsidRDefault="00E119FA" w:rsidP="00B30634">
            <w:pPr>
              <w:ind w:left="-109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348100C0" w14:textId="77777777" w:rsidR="00E119FA" w:rsidRPr="00715640" w:rsidRDefault="00E119FA" w:rsidP="00B30634">
            <w:pPr>
              <w:ind w:left="-109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Légende :           A</w:t>
            </w:r>
            <w:r w:rsidRPr="0071564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 : Atteint           </w:t>
            </w:r>
            <w:r w:rsidRPr="0071564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PA</w:t>
            </w:r>
            <w:r w:rsidRPr="0071564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 : Partiellement atteint           </w:t>
            </w:r>
            <w:r w:rsidRPr="0071564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</w:t>
            </w:r>
            <w:r w:rsidRPr="0071564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 : Poursuivi           </w:t>
            </w:r>
            <w:r w:rsidRPr="0071564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M</w:t>
            </w:r>
            <w:r w:rsidRPr="0071564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 :Modifié           </w:t>
            </w:r>
            <w:r w:rsidRPr="0071564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NA</w:t>
            </w:r>
            <w:r w:rsidRPr="0071564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 : Non atteint           </w:t>
            </w:r>
            <w:r w:rsidRPr="0071564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AB</w:t>
            </w:r>
            <w:r w:rsidRPr="00715640">
              <w:rPr>
                <w:rFonts w:asciiTheme="minorHAnsi" w:hAnsiTheme="minorHAnsi" w:cstheme="minorHAnsi"/>
                <w:i/>
                <w:sz w:val="20"/>
                <w:szCs w:val="20"/>
              </w:rPr>
              <w:t> : Abandonné</w:t>
            </w:r>
          </w:p>
        </w:tc>
        <w:tc>
          <w:tcPr>
            <w:tcW w:w="2408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6A189" w14:textId="77777777" w:rsidR="00E119FA" w:rsidRPr="00715640" w:rsidRDefault="00E119FA" w:rsidP="00B3063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b/>
                <w:sz w:val="20"/>
                <w:szCs w:val="20"/>
              </w:rPr>
              <w:t>RÉVISION OBJECTIFS</w:t>
            </w:r>
          </w:p>
        </w:tc>
      </w:tr>
      <w:tr w:rsidR="00E119FA" w:rsidRPr="00715640" w14:paraId="2742F2B7" w14:textId="77777777" w:rsidTr="0071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5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AA1696" w14:textId="77777777" w:rsidR="00E119FA" w:rsidRPr="00715640" w:rsidRDefault="00E119FA" w:rsidP="00B3063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167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176D3" w14:textId="77777777" w:rsidR="00E119FA" w:rsidRPr="00715640" w:rsidRDefault="00E119FA" w:rsidP="00B3063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b/>
                <w:sz w:val="20"/>
                <w:szCs w:val="20"/>
              </w:rPr>
              <w:t>PROBLÈMES / BESOINS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A83991" w14:textId="77777777" w:rsidR="00E119FA" w:rsidRPr="00715640" w:rsidRDefault="00E119FA" w:rsidP="00B3063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b/>
                <w:sz w:val="20"/>
                <w:szCs w:val="20"/>
              </w:rPr>
              <w:t>OBJECTIFS SPÉCIFIQUES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B5635E" w14:textId="77777777" w:rsidR="00E119FA" w:rsidRPr="00715640" w:rsidRDefault="00E119FA" w:rsidP="00B3063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b/>
                <w:sz w:val="20"/>
                <w:szCs w:val="20"/>
              </w:rPr>
              <w:t>ÉCHÉANCIER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B1D201" w14:textId="77777777" w:rsidR="00E119FA" w:rsidRPr="00715640" w:rsidRDefault="00E119FA" w:rsidP="00B3063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b/>
                <w:sz w:val="20"/>
                <w:szCs w:val="20"/>
              </w:rPr>
              <w:t>MOYENS / INTERVENTIONS / RECOMMANDATIONS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63D26DCB" w14:textId="77777777" w:rsidR="00E119FA" w:rsidRPr="00715640" w:rsidRDefault="00E119FA" w:rsidP="00B3063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  <w:p w14:paraId="1ACAE149" w14:textId="77777777" w:rsidR="00E119FA" w:rsidRPr="00B93BFC" w:rsidRDefault="00E119FA" w:rsidP="00B3063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93BFC">
              <w:rPr>
                <w:rFonts w:asciiTheme="minorHAnsi" w:hAnsiTheme="minorHAnsi" w:cstheme="minorHAnsi"/>
                <w:b/>
                <w:color w:val="A6A6A6" w:themeColor="background1" w:themeShade="A6"/>
                <w:sz w:val="16"/>
                <w:szCs w:val="16"/>
              </w:rPr>
              <w:t>(aaaa-mm-jj)</w:t>
            </w:r>
          </w:p>
        </w:tc>
        <w:tc>
          <w:tcPr>
            <w:tcW w:w="1204" w:type="dxa"/>
            <w:gridSpan w:val="2"/>
            <w:shd w:val="clear" w:color="auto" w:fill="D9D9D9" w:themeFill="background1" w:themeFillShade="D9"/>
            <w:vAlign w:val="center"/>
          </w:tcPr>
          <w:p w14:paraId="74316D81" w14:textId="77777777" w:rsidR="00E119FA" w:rsidRPr="00715640" w:rsidRDefault="00E119FA" w:rsidP="00B3063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  <w:r w:rsidRPr="00715640"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  <w:t>A, PA, P, M, NA, AB</w:t>
            </w:r>
          </w:p>
        </w:tc>
      </w:tr>
      <w:tr w:rsidR="00B93BFC" w:rsidRPr="00715640" w14:paraId="679FF97B" w14:textId="77777777" w:rsidTr="0071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Start w:id="827529835" w:edGrp="everyone" w:colFirst="0" w:colLast="0" w:displacedByCustomXml="next"/>
        <w:permStart w:id="1540955920" w:edGrp="everyone" w:colFirst="1" w:colLast="1" w:displacedByCustomXml="next"/>
        <w:permStart w:id="49106662" w:edGrp="everyone" w:colFirst="2" w:colLast="2" w:displacedByCustomXml="next"/>
        <w:permStart w:id="1244948812" w:edGrp="everyone" w:colFirst="3" w:colLast="3" w:displacedByCustomXml="next"/>
        <w:permStart w:id="1201954687" w:edGrp="everyone" w:colFirst="4" w:colLast="4" w:displacedByCustomXml="next"/>
        <w:permStart w:id="1821382059" w:edGrp="everyone" w:colFirst="5" w:colLast="5" w:displacedByCustomXml="next"/>
        <w:permStart w:id="172568739" w:edGrp="everyone" w:colFirst="6" w:colLast="6" w:displacedByCustomXml="next"/>
        <w:permStart w:id="905924397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076585590"/>
            <w:placeholder>
              <w:docPart w:val="C19799FA465F45E4961684BA46F2841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58" w:type="dxa"/>
              </w:tcPr>
              <w:p w14:paraId="4E660BE7" w14:textId="1525D8DE" w:rsidR="00B93BFC" w:rsidRPr="00715640" w:rsidRDefault="00B93BFC" w:rsidP="00B93BF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tc>
          <w:tcPr>
            <w:tcW w:w="1677" w:type="dxa"/>
          </w:tcPr>
          <w:p w14:paraId="3BE38A50" w14:textId="5FFFC00B" w:rsidR="00B93BFC" w:rsidRPr="00715640" w:rsidRDefault="00B93BFC" w:rsidP="00B93B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71564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27830115"/>
                <w:placeholder>
                  <w:docPart w:val="D6EC81F1772C4A91B62E4B47DB6CD9E2"/>
                </w:placeholder>
                <w:showingPlcHdr/>
                <w:comboBox>
                  <w:listItem w:value="Choisissez un élément."/>
                  <w:listItem w:displayText="Besoins en énergie et en protéines non comblés" w:value="Besoins en énergie et en protéines non comblés"/>
                  <w:listItem w:displayText="Gain pondéral" w:value="Gain pondéral"/>
                  <w:listItem w:displayText="Perte pondérale/dénutrition" w:value="Perte pondérale/dénutrition"/>
                  <w:listItem w:displayText="Dysphagie aux liquides" w:value="Dysphagie aux liquides"/>
                  <w:listItem w:displayText="Dysphagie aux solides" w:value="Dysphagie aux solides"/>
                  <w:listItem w:displayText="Dysphagie aux liquides et solides" w:value="Dysphagie aux liquides et solides"/>
                  <w:listItem w:displayText="Plaies" w:value="Plaies"/>
                  <w:listItem w:displayText="Élimination intestinale irrégulière" w:value="Élimination intestinale irrégulière"/>
                  <w:listItem w:displayText="Alimentation ne respectant pas les préférences" w:value="Alimentation ne respectant pas les préférences"/>
                  <w:listItem w:displayText="Hypoglycémie" w:value="Hypoglycémie"/>
                  <w:listItem w:displayText="Glycémies débalancées" w:value="Glycémies débalancées"/>
                  <w:listItem w:displayText="Symptômes digestifs incommodants" w:value="Symptômes digestifs incommodants"/>
                  <w:listItem w:displayText=" " w:value=" "/>
                </w:comboBox>
              </w:sdtPr>
              <w:sdtEndPr/>
              <w:sdtContent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544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alias w:val="Objectifs"/>
              <w:tag w:val="Objectifs"/>
              <w:id w:val="74334913"/>
              <w:placeholder>
                <w:docPart w:val="5C2DD411F2584826A8857B8CCC178F4D"/>
              </w:placeholder>
              <w:showingPlcHdr/>
              <w:dropDownList>
                <w:listItem w:value="Choisissez un élément."/>
                <w:listItem w:displayText="Que M/Mme couvre ses besoins en énergie et en protéines," w:value="Que M/Mme couvre ses besoins en énergie et en protéines,"/>
                <w:listItem w:displayText="Que M/Mme stabilise son poids," w:value="Que M/Mme stabilise son poids,"/>
                <w:listItem w:displayText="Que M/Mme présente une perte de poids, " w:value="Que M/Mme présente une perte de poids, "/>
                <w:listItem w:displayText="Que M/Mme présente un gain pondéral, " w:value="Que M/Mme présente un gain pondéral, "/>
                <w:listItem w:displayText="Que M/Mme reçoive des aliments dont la texture est adaptée à ses capacités de déglutition, et reçoive une alimentation confortable et sécuritaire," w:value="Que M/Mme reçoive des aliments dont la texture est adaptée à ses capacités de déglutition, et reçoive une alimentation confortable et sécuritaire,"/>
                <w:listItem w:displayText="Que M/Mme reçoive des aliments dont la consistance est adaptée à ses capacités de déglutition et reçoive une alimentation confortable et sécuritaire," w:value="Que M/Mme reçoive des aliments dont la consistance est adaptée à ses capacités de déglutition et reçoive une alimentation confortable et sécuritaire,"/>
                <w:listItem w:displayText="Que M/Mme reçoive des aliments/liquides dont la texture/consistance est adaptée à ses capacités de déglutition, et reçoive une alimentation confortable et sécuritaire," w:value="Que M/Mme reçoive des aliments/liquides dont la texture/consistance est adaptée à ses capacités de déglutition, et reçoive une alimentation confortable et sécuritaire,"/>
                <w:listItem w:displayText="Que M/Mme reçoive une alimentation confortable et qui respecte ses préférences," w:value="Que M/Mme reçoive une alimentation confortable et qui respecte ses préférences,"/>
                <w:listItem w:displayText="Que M/Mme minimise les risque de pneumonie d'aspiration," w:value="Que M/Mme minimise les risque de pneumonie d'aspiration,"/>
                <w:listItem w:displayText="Que M/Mme présente une guérison de ses plaies," w:value="Que M/Mme présente une guérison de ses plaies,"/>
                <w:listItem w:displayText="Que M/Mme présente une élimination intestinale régulière," w:value="Que M/Mme présente une élimination intestinale régulière,"/>
                <w:listItem w:displayText="Que M/Mme présente une amélioration des symptômes digestifs," w:value="Que M/Mme présente une amélioration des symptômes digestifs,"/>
                <w:listItem w:displayText="Que M/Mme présente une glycémie contrôlée," w:value="Que M/Mme présente une glycémie contrôlée,"/>
                <w:listItem w:displayText="Que M/Mme ne présente plus d'épisode d'hypoglycémie," w:value="Que M/Mme ne présente plus d'épisode d'hypoglycémie,"/>
                <w:listItem w:displayText=" " w:value=" "/>
              </w:dropDownList>
            </w:sdtPr>
            <w:sdtEndPr/>
            <w:sdtContent>
              <w:p w14:paraId="6AB2955E" w14:textId="77777777" w:rsidR="00B93BFC" w:rsidRPr="00715640" w:rsidRDefault="00B93BFC" w:rsidP="00B93BFC">
                <w:pPr>
                  <w:rPr>
                    <w:rFonts w:asciiTheme="minorHAnsi" w:hAnsiTheme="minorHAnsi" w:cstheme="minorHAnsi"/>
                    <w:sz w:val="20"/>
                    <w:szCs w:val="20"/>
                    <w:lang w:eastAsia="fr-FR"/>
                  </w:rPr>
                </w:pPr>
                <w:r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013641652"/>
              <w:placeholder>
                <w:docPart w:val="35ABFBDD642A42DC95E7129E564EC0BC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à 50% du temps." w:value="à 50% du temps."/>
                <w:listItem w:displayText="à 75% du temps." w:value="à 75% du temps."/>
                <w:listItem w:displayText=" " w:value=" "/>
              </w:comboBox>
            </w:sdtPr>
            <w:sdtEndPr/>
            <w:sdtContent>
              <w:p w14:paraId="1CA1FAA9" w14:textId="601926A4" w:rsidR="00B93BFC" w:rsidRPr="00715640" w:rsidRDefault="00B93BFC" w:rsidP="00B93BF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6999581"/>
            <w:placeholder>
              <w:docPart w:val="4EAD093486F64FD18D009A969FD318D5"/>
            </w:placeholder>
            <w:showingPlcHdr/>
            <w:comboBox>
              <w:listItem w:value="Choisissez un élément."/>
              <w:listItem w:displayText="Ce jour" w:value="Ce jour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276" w:type="dxa"/>
              </w:tcPr>
              <w:p w14:paraId="0D19E251" w14:textId="2B6E28A9" w:rsidR="00B93BFC" w:rsidRPr="00715640" w:rsidRDefault="00B93BFC" w:rsidP="00B93BF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678" w:type="dxa"/>
          </w:tcPr>
          <w:p w14:paraId="1B53F398" w14:textId="77777777" w:rsidR="00B93BFC" w:rsidRPr="00715640" w:rsidRDefault="007808B3" w:rsidP="00B93BFC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-2085594944"/>
                <w:placeholder>
                  <w:docPart w:val="ACD063F98A104570A6BE8FBA1F7619E6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B93BFC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7EB4CFED" w14:textId="77777777" w:rsidR="00B93BFC" w:rsidRPr="00715640" w:rsidRDefault="007808B3" w:rsidP="00B93BFC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74870690"/>
                <w:placeholder>
                  <w:docPart w:val="A31749B5DEF1492D9B818B821D568449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B93BFC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1C792982" w14:textId="7999C2C3" w:rsidR="00B93BFC" w:rsidRPr="00715640" w:rsidRDefault="007808B3" w:rsidP="00B93BFC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-468970570"/>
                <w:placeholder>
                  <w:docPart w:val="3DA9090B703046F09D2FAA5792CA16F3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B93BFC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</w:tc>
        <w:tc>
          <w:tcPr>
            <w:tcW w:w="1204" w:type="dxa"/>
          </w:tcPr>
          <w:p w14:paraId="6F3A163F" w14:textId="526A4BBB" w:rsidR="00B93BFC" w:rsidRPr="00715640" w:rsidRDefault="00B93BFC" w:rsidP="00B93B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04" w:type="dxa"/>
            <w:gridSpan w:val="2"/>
          </w:tcPr>
          <w:p w14:paraId="22746DAB" w14:textId="271F2A3F" w:rsidR="00B93BFC" w:rsidRPr="00715640" w:rsidRDefault="00B93BFC" w:rsidP="00B93B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119FA" w:rsidRPr="00715640" w14:paraId="38CBBB39" w14:textId="77777777" w:rsidTr="0071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End w:id="827529835" w:displacedByCustomXml="next"/>
        <w:permEnd w:id="1540955920" w:displacedByCustomXml="next"/>
        <w:permEnd w:id="49106662" w:displacedByCustomXml="next"/>
        <w:permEnd w:id="1244948812" w:displacedByCustomXml="next"/>
        <w:permEnd w:id="1201954687" w:displacedByCustomXml="next"/>
        <w:permEnd w:id="1821382059" w:displacedByCustomXml="next"/>
        <w:permEnd w:id="172568739" w:displacedByCustomXml="next"/>
        <w:permEnd w:id="905924397" w:displacedByCustomXml="next"/>
        <w:permStart w:id="114718217" w:edGrp="everyone" w:colFirst="0" w:colLast="0" w:displacedByCustomXml="next"/>
        <w:permStart w:id="181604269" w:edGrp="everyone" w:colFirst="1" w:colLast="1" w:displacedByCustomXml="next"/>
        <w:permStart w:id="1612543513" w:edGrp="everyone" w:colFirst="2" w:colLast="2" w:displacedByCustomXml="next"/>
        <w:permStart w:id="1357973722" w:edGrp="everyone" w:colFirst="3" w:colLast="3" w:displacedByCustomXml="next"/>
        <w:permStart w:id="1334801390" w:edGrp="everyone" w:colFirst="4" w:colLast="4" w:displacedByCustomXml="next"/>
        <w:permStart w:id="160398564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405682761"/>
            <w:placeholder>
              <w:docPart w:val="3B19D64192EF49E09F9952B34815A34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58" w:type="dxa"/>
              </w:tcPr>
              <w:p w14:paraId="7F32E502" w14:textId="03212ADE" w:rsidR="00E119FA" w:rsidRPr="00715640" w:rsidRDefault="00E50D87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E119FA" w:rsidRPr="0071564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77" w:type="dxa"/>
          </w:tcPr>
          <w:p w14:paraId="5E886B32" w14:textId="048888F7" w:rsidR="00E119FA" w:rsidRPr="00715640" w:rsidRDefault="00E119FA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77119226"/>
                <w:placeholder>
                  <w:docPart w:val="1A2A73761A774039B5420874301C29CC"/>
                </w:placeholder>
                <w:showingPlcHdr/>
                <w:comboBox>
                  <w:listItem w:value="Choisissez un élément."/>
                  <w:listItem w:displayText="Besoins en énergie et en protéines non comblés" w:value="Besoins en énergie et en protéines non comblés"/>
                  <w:listItem w:displayText="Gain pondéral" w:value="Gain pondéral"/>
                  <w:listItem w:displayText="Perte pondérale/dénutrition" w:value="Perte pondérale/dénutrition"/>
                  <w:listItem w:displayText="Dysphagie aux liquides" w:value="Dysphagie aux liquides"/>
                  <w:listItem w:displayText="Dysphagie aux solides" w:value="Dysphagie aux solides"/>
                  <w:listItem w:displayText="Dysphagie aux liquides et solides" w:value="Dysphagie aux liquides et solides"/>
                  <w:listItem w:displayText="Plaies" w:value="Plaies"/>
                  <w:listItem w:displayText="Élimination intestinale irrégulière" w:value="Élimination intestinale irrégulière"/>
                  <w:listItem w:displayText="Alimentation ne respectant pas les préférences" w:value="Alimentation ne respectant pas les préférences"/>
                  <w:listItem w:displayText="Hypoglycémie" w:value="Hypoglycémie"/>
                  <w:listItem w:displayText="Glycémies débalancées" w:value="Glycémies débalancées"/>
                  <w:listItem w:displayText="Symptômes digestifs incommodants" w:value="Symptômes digestifs incommodants"/>
                  <w:listItem w:displayText=" " w:value=" "/>
                </w:comboBox>
              </w:sdtPr>
              <w:sdtEndPr/>
              <w:sdtContent>
                <w:r w:rsidR="00A422B4"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544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alias w:val="Objectifs"/>
              <w:tag w:val="Objectifs"/>
              <w:id w:val="-52701187"/>
              <w:placeholder>
                <w:docPart w:val="7F3D7E67BF6249E7A2911DC7D852D591"/>
              </w:placeholder>
              <w:showingPlcHdr/>
              <w:dropDownList>
                <w:listItem w:value="Choisissez un élément."/>
                <w:listItem w:displayText="Que M/Mme couvre ses besoins en énergie et en protéines," w:value="Que M/Mme couvre ses besoins en énergie et en protéines,"/>
                <w:listItem w:displayText="Que M/Mme stabilise son poids," w:value="Que M/Mme stabilise son poids,"/>
                <w:listItem w:displayText="Que M/Mme présente une perte de poids, " w:value="Que M/Mme présente une perte de poids, "/>
                <w:listItem w:displayText="Que M/Mme présente un gain pondéral, " w:value="Que M/Mme présente un gain pondéral, "/>
                <w:listItem w:displayText="Que M/Mme reçoive des aliments dont la texture est adaptée à ses capacités de déglutition, et reçoive une alimentation confortable et sécuritaire," w:value="Que M/Mme reçoive des aliments dont la texture est adaptée à ses capacités de déglutition, et reçoive une alimentation confortable et sécuritaire,"/>
                <w:listItem w:displayText="Que M/Mme reçoive des aliments dont la consistance est adaptée à ses capacités de déglutition et reçoive une alimentation confortable et sécuritaire," w:value="Que M/Mme reçoive des aliments dont la consistance est adaptée à ses capacités de déglutition et reçoive une alimentation confortable et sécuritaire,"/>
                <w:listItem w:displayText="Que M/Mme reçoive des aliments/liquides dont la texture/consistance est adaptée à ses capacités de déglutition, et reçoive une alimentation confortable et sécuritaire," w:value="Que M/Mme reçoive des aliments/liquides dont la texture/consistance est adaptée à ses capacités de déglutition, et reçoive une alimentation confortable et sécuritaire,"/>
                <w:listItem w:displayText="Que M/Mme reçoive une alimentation confortable et qui respecte ses préférences," w:value="Que M/Mme reçoive une alimentation confortable et qui respecte ses préférences,"/>
                <w:listItem w:displayText="Que M/Mme minimise les risque de pneumonie d'aspiration," w:value="Que M/Mme minimise les risque de pneumonie d'aspiration,"/>
                <w:listItem w:displayText="Que M/Mme présente une guérison de ses plaies," w:value="Que M/Mme présente une guérison de ses plaies,"/>
                <w:listItem w:displayText="Que M/Mme présente une élimination intestinale régulière," w:value="Que M/Mme présente une élimination intestinale régulière,"/>
                <w:listItem w:displayText="Que M/Mme présente une amélioration des symptômes digestifs," w:value="Que M/Mme présente une amélioration des symptômes digestifs,"/>
                <w:listItem w:displayText="Que M/Mme présente une glycémie contrôlée," w:value="Que M/Mme présente une glycémie contrôlée,"/>
                <w:listItem w:displayText="Que M/Mme ne présente plus d'épisode d'hypoglycémie," w:value="Que M/Mme ne présente plus d'épisode d'hypoglycémie,"/>
                <w:listItem w:displayText=" " w:value=" "/>
              </w:dropDownList>
            </w:sdtPr>
            <w:sdtEndPr/>
            <w:sdtContent>
              <w:p w14:paraId="3285458A" w14:textId="3D934DE3" w:rsidR="00E119FA" w:rsidRPr="00715640" w:rsidRDefault="00A422B4" w:rsidP="00B30634">
                <w:pPr>
                  <w:rPr>
                    <w:rFonts w:asciiTheme="minorHAnsi" w:hAnsiTheme="minorHAnsi" w:cstheme="minorHAnsi"/>
                    <w:sz w:val="20"/>
                    <w:szCs w:val="20"/>
                    <w:lang w:eastAsia="fr-FR"/>
                  </w:rPr>
                </w:pPr>
                <w:r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555195343"/>
              <w:placeholder>
                <w:docPart w:val="A95CC29A138F4FCF9B0A4EBFC1058C41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à 50% du temps." w:value="à 50% du temps."/>
                <w:listItem w:displayText="à 75% du temps." w:value="à 75% du temps."/>
                <w:listItem w:displayText=" " w:value=" "/>
              </w:comboBox>
            </w:sdtPr>
            <w:sdtEndPr/>
            <w:sdtContent>
              <w:p w14:paraId="3DC999F2" w14:textId="681685FE" w:rsidR="00E119FA" w:rsidRPr="00715640" w:rsidRDefault="00A422B4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62274071"/>
            <w:placeholder>
              <w:docPart w:val="A236E48D91984BFB91C5B916D19570A5"/>
            </w:placeholder>
            <w:showingPlcHdr/>
            <w:comboBox>
              <w:listItem w:value="Choisissez un élément."/>
              <w:listItem w:displayText="Ce jour" w:value="Ce jour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276" w:type="dxa"/>
              </w:tcPr>
              <w:p w14:paraId="7A23B872" w14:textId="41329D1A" w:rsidR="00E119FA" w:rsidRPr="00715640" w:rsidRDefault="00A422B4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678" w:type="dxa"/>
          </w:tcPr>
          <w:p w14:paraId="4767DDF5" w14:textId="0C6C1E92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1065911423"/>
                <w:placeholder>
                  <w:docPart w:val="332AEFA8526F427188F1B6D535F34D58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A422B4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76BAD33F" w14:textId="1545D508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1234352909"/>
                <w:placeholder>
                  <w:docPart w:val="A1F3653717C5481E85CEED40759B3AAC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A422B4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78471085" w14:textId="7A386525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1503390318"/>
                <w:placeholder>
                  <w:docPart w:val="24FAAD7774704B5E81400E91CCF9A98A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A422B4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</w:tc>
        <w:tc>
          <w:tcPr>
            <w:tcW w:w="1204" w:type="dxa"/>
          </w:tcPr>
          <w:p w14:paraId="5951A93D" w14:textId="3E57243F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26767466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026767466"/>
          </w:p>
        </w:tc>
        <w:tc>
          <w:tcPr>
            <w:tcW w:w="1204" w:type="dxa"/>
            <w:gridSpan w:val="2"/>
          </w:tcPr>
          <w:p w14:paraId="2CD66ACB" w14:textId="1D8BD531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03261360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203261360"/>
          </w:p>
        </w:tc>
      </w:tr>
      <w:tr w:rsidR="00E119FA" w:rsidRPr="00715640" w14:paraId="47C5A4A0" w14:textId="77777777" w:rsidTr="0071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End w:id="114718217" w:displacedByCustomXml="next"/>
        <w:permEnd w:id="181604269" w:displacedByCustomXml="next"/>
        <w:permEnd w:id="1612543513" w:displacedByCustomXml="next"/>
        <w:permEnd w:id="1357973722" w:displacedByCustomXml="next"/>
        <w:permEnd w:id="1334801390" w:displacedByCustomXml="next"/>
        <w:permEnd w:id="160398564" w:displacedByCustomXml="next"/>
        <w:permStart w:id="1544029529" w:edGrp="everyone" w:colFirst="7" w:colLast="7" w:displacedByCustomXml="next"/>
        <w:permStart w:id="173421344" w:edGrp="everyone" w:colFirst="4" w:colLast="4" w:displacedByCustomXml="next"/>
        <w:permStart w:id="150211897" w:edGrp="everyone" w:colFirst="3" w:colLast="3" w:displacedByCustomXml="next"/>
        <w:permStart w:id="1014047633" w:edGrp="everyone" w:colFirst="2" w:colLast="2" w:displacedByCustomXml="next"/>
        <w:permStart w:id="298650998" w:edGrp="everyone" w:colFirst="1" w:colLast="1" w:displacedByCustomXml="next"/>
        <w:permStart w:id="193883583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665667082"/>
            <w:placeholder>
              <w:docPart w:val="D08940ED9BA748FEA8F5407DFA2F93E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58" w:type="dxa"/>
              </w:tcPr>
              <w:p w14:paraId="7ADA4C80" w14:textId="57C2C1C1" w:rsidR="00E119FA" w:rsidRPr="00715640" w:rsidRDefault="00E50D87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E119FA" w:rsidRPr="0071564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77" w:type="dxa"/>
          </w:tcPr>
          <w:p w14:paraId="23B5BFB1" w14:textId="0CAAD9EF" w:rsidR="00E119FA" w:rsidRPr="00715640" w:rsidRDefault="00E119FA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26473017"/>
                <w:placeholder>
                  <w:docPart w:val="DA4F66494712439C9956548575E4B685"/>
                </w:placeholder>
                <w:showingPlcHdr/>
                <w:comboBox>
                  <w:listItem w:value="Choisissez un élément."/>
                  <w:listItem w:displayText="Besoins en énergie et en protéines non comblés" w:value="Besoins en énergie et en protéines non comblés"/>
                  <w:listItem w:displayText="Gain pondéral" w:value="Gain pondéral"/>
                  <w:listItem w:displayText="Perte pondérale/dénutrition" w:value="Perte pondérale/dénutrition"/>
                  <w:listItem w:displayText="Dysphagie aux liquides" w:value="Dysphagie aux liquides"/>
                  <w:listItem w:displayText="Dysphagie aux solides" w:value="Dysphagie aux solides"/>
                  <w:listItem w:displayText="Dysphagie aux liquides et solides" w:value="Dysphagie aux liquides et solides"/>
                  <w:listItem w:displayText="Plaies" w:value="Plaies"/>
                  <w:listItem w:displayText="Élimination intestinale irrégulière" w:value="Élimination intestinale irrégulière"/>
                  <w:listItem w:displayText="Alimentation ne respectant pas les préférences" w:value="Alimentation ne respectant pas les préférences"/>
                  <w:listItem w:displayText="Hypoglycémie" w:value="Hypoglycémie"/>
                  <w:listItem w:displayText="Glycémies débalancées" w:value="Glycémies débalancées"/>
                  <w:listItem w:displayText="Symptômes digestifs incommodants" w:value="Symptômes digestifs incommodants"/>
                  <w:listItem w:displayText=" " w:value=" "/>
                </w:comboBox>
              </w:sdtPr>
              <w:sdtEndPr/>
              <w:sdtContent>
                <w:r w:rsidR="00876DF3"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544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alias w:val="Objectifs"/>
              <w:tag w:val="Objectifs"/>
              <w:id w:val="-2028868630"/>
              <w:placeholder>
                <w:docPart w:val="F23E6A2A7166468881D61E7E44B33B70"/>
              </w:placeholder>
              <w:showingPlcHdr/>
              <w:dropDownList>
                <w:listItem w:value="Choisissez un élément."/>
                <w:listItem w:displayText="Que M/Mme couvre ses besoins en énergie et en protéines," w:value="Que M/Mme couvre ses besoins en énergie et en protéines,"/>
                <w:listItem w:displayText="Que M/Mme stabilise son poids," w:value="Que M/Mme stabilise son poids,"/>
                <w:listItem w:displayText="Que M/Mme présente une perte de poids, " w:value="Que M/Mme présente une perte de poids, "/>
                <w:listItem w:displayText="Que M/Mme présente un gain pondéral, " w:value="Que M/Mme présente un gain pondéral, "/>
                <w:listItem w:displayText="Que M/Mme reçoive des aliments dont la texture est adaptée à ses capacités de déglutition, et reçoive une alimentation confortable et sécuritaire," w:value="Que M/Mme reçoive des aliments dont la texture est adaptée à ses capacités de déglutition, et reçoive une alimentation confortable et sécuritaire,"/>
                <w:listItem w:displayText="Que M/Mme reçoive des aliments dont la consistance est adaptée à ses capacités de déglutition et reçoive une alimentation confortable et sécuritaire," w:value="Que M/Mme reçoive des aliments dont la consistance est adaptée à ses capacités de déglutition et reçoive une alimentation confortable et sécuritaire,"/>
                <w:listItem w:displayText="Que M/Mme reçoive des aliments/liquides dont la texture/consistance est adaptée à ses capacités de déglutition, et reçoive une alimentation confortable et sécuritaire," w:value="Que M/Mme reçoive des aliments/liquides dont la texture/consistance est adaptée à ses capacités de déglutition, et reçoive une alimentation confortable et sécuritaire,"/>
                <w:listItem w:displayText="Que M/Mme reçoive une alimentation confortable et qui respecte ses préférences," w:value="Que M/Mme reçoive une alimentation confortable et qui respecte ses préférences,"/>
                <w:listItem w:displayText="Que M/Mme minimise les risque de pneumonie d'aspiration," w:value="Que M/Mme minimise les risque de pneumonie d'aspiration,"/>
                <w:listItem w:displayText="Que M/Mme présente une guérison de ses plaies," w:value="Que M/Mme présente une guérison de ses plaies,"/>
                <w:listItem w:displayText="Que M/Mme présente une élimination intestinale régulière," w:value="Que M/Mme présente une élimination intestinale régulière,"/>
                <w:listItem w:displayText="Que M/Mme présente une amélioration des symptômes digestifs," w:value="Que M/Mme présente une amélioration des symptômes digestifs,"/>
                <w:listItem w:displayText="Que M/Mme présente une glycémie contrôlée," w:value="Que M/Mme présente une glycémie contrôlée,"/>
                <w:listItem w:displayText="Que M/Mme ne présente plus d'épisode d'hypoglycémie," w:value="Que M/Mme ne présente plus d'épisode d'hypoglycémie,"/>
                <w:listItem w:displayText=" " w:value=" "/>
              </w:dropDownList>
            </w:sdtPr>
            <w:sdtEndPr/>
            <w:sdtContent>
              <w:p w14:paraId="0E87A014" w14:textId="45B19AF3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  <w:lang w:eastAsia="fr-FR"/>
                  </w:rPr>
                </w:pPr>
                <w:r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531807824"/>
              <w:placeholder>
                <w:docPart w:val="66083C826A5B4F7C80364A35CC82BABD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à 50% du temps." w:value="à 50% du temps."/>
                <w:listItem w:displayText="à 75% du temps." w:value="à 75% du temps."/>
                <w:listItem w:displayText=" " w:value=" "/>
              </w:comboBox>
            </w:sdtPr>
            <w:sdtEndPr/>
            <w:sdtContent>
              <w:p w14:paraId="0414CA47" w14:textId="3A4648F5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74251579"/>
            <w:placeholder>
              <w:docPart w:val="450C21051D664CADA62516A8BF51D4CC"/>
            </w:placeholder>
            <w:showingPlcHdr/>
            <w:comboBox>
              <w:listItem w:value="Choisissez un élément."/>
              <w:listItem w:displayText="Ce jour" w:value="Ce jour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276" w:type="dxa"/>
              </w:tcPr>
              <w:p w14:paraId="2CA0C350" w14:textId="40EBDC25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678" w:type="dxa"/>
          </w:tcPr>
          <w:p w14:paraId="2E718C69" w14:textId="0A8C58FC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-306239446"/>
                <w:placeholder>
                  <w:docPart w:val="7AFE82CBD9374978BF95F40984F920C8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55246266" w14:textId="3A4FF526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858395371"/>
                <w:placeholder>
                  <w:docPart w:val="385373B397994EF1BB289A32E10BE1FC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6FDFBD1E" w14:textId="2510B9D2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-47373170"/>
                <w:placeholder>
                  <w:docPart w:val="36AA2A56A4CB4209B925901E1AD491D5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</w:tc>
        <w:tc>
          <w:tcPr>
            <w:tcW w:w="1204" w:type="dxa"/>
          </w:tcPr>
          <w:p w14:paraId="75670E79" w14:textId="1FF461EB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11298078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11298078"/>
          </w:p>
        </w:tc>
        <w:tc>
          <w:tcPr>
            <w:tcW w:w="1204" w:type="dxa"/>
            <w:gridSpan w:val="2"/>
          </w:tcPr>
          <w:p w14:paraId="0DA32B6D" w14:textId="62CCA3EC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84602736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84602736"/>
          </w:p>
        </w:tc>
      </w:tr>
      <w:tr w:rsidR="00E119FA" w:rsidRPr="00715640" w14:paraId="6A7EFAA8" w14:textId="77777777" w:rsidTr="0071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58" w:type="dxa"/>
          </w:tcPr>
          <w:p w14:paraId="04497887" w14:textId="7CDA1622" w:rsidR="00E119FA" w:rsidRPr="00715640" w:rsidRDefault="00E50D87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3354795" w:edGrp="everyone" w:colFirst="0" w:colLast="0"/>
            <w:permStart w:id="193214444" w:edGrp="everyone" w:colFirst="1" w:colLast="1"/>
            <w:permStart w:id="1939307617" w:edGrp="everyone" w:colFirst="2" w:colLast="2"/>
            <w:permStart w:id="1531718343" w:edGrp="everyone" w:colFirst="3" w:colLast="3"/>
            <w:permStart w:id="1930314602" w:edGrp="everyone" w:colFirst="4" w:colLast="4"/>
            <w:permStart w:id="2065250887" w:edGrp="everyone" w:colFirst="7" w:colLast="7"/>
            <w:permEnd w:id="1938835830"/>
            <w:permEnd w:id="298650998"/>
            <w:permEnd w:id="1014047633"/>
            <w:permEnd w:id="150211897"/>
            <w:permEnd w:id="173421344"/>
            <w:permEnd w:id="1544029529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33758432"/>
                <w:placeholder>
                  <w:docPart w:val="BBF2CF924E5D490AADF4AC24047AB65D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E119FA" w:rsidRPr="0071564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677" w:type="dxa"/>
          </w:tcPr>
          <w:p w14:paraId="11A183D3" w14:textId="72C91768" w:rsidR="00E119FA" w:rsidRPr="00715640" w:rsidRDefault="00E119FA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8295229"/>
                <w:placeholder>
                  <w:docPart w:val="2DCC3F9576854FEC8C8319A4D11ECA6A"/>
                </w:placeholder>
                <w:showingPlcHdr/>
                <w:comboBox>
                  <w:listItem w:value="Choisissez un élément."/>
                  <w:listItem w:displayText="Besoins en énergie et en protéines non comblés" w:value="Besoins en énergie et en protéines non comblés"/>
                  <w:listItem w:displayText="Gain pondéral" w:value="Gain pondéral"/>
                  <w:listItem w:displayText="Perte pondérale/dénutrition" w:value="Perte pondérale/dénutrition"/>
                  <w:listItem w:displayText="Dysphagie aux liquides" w:value="Dysphagie aux liquides"/>
                  <w:listItem w:displayText="Dysphagie aux solides" w:value="Dysphagie aux solides"/>
                  <w:listItem w:displayText="Dysphagie aux liquides et solides" w:value="Dysphagie aux liquides et solides"/>
                  <w:listItem w:displayText="Plaies" w:value="Plaies"/>
                  <w:listItem w:displayText="Élimination intestinale irrégulière" w:value="Élimination intestinale irrégulière"/>
                  <w:listItem w:displayText="Alimentation ne respectant pas les préférences" w:value="Alimentation ne respectant pas les préférences"/>
                  <w:listItem w:displayText="Hypoglycémie" w:value="Hypoglycémie"/>
                  <w:listItem w:displayText="Glycémies débalancées" w:value="Glycémies débalancées"/>
                  <w:listItem w:displayText="Symptômes digestifs incommodants" w:value="Symptômes digestifs incommodants"/>
                  <w:listItem w:displayText=" " w:value=" "/>
                </w:comboBox>
              </w:sdtPr>
              <w:sdtEndPr/>
              <w:sdtContent>
                <w:r w:rsidR="00876DF3"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544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alias w:val="Objectifs"/>
              <w:tag w:val="Objectifs"/>
              <w:id w:val="-287208388"/>
              <w:placeholder>
                <w:docPart w:val="D890C346959C43EFBF5E9326D1C16C8A"/>
              </w:placeholder>
              <w:showingPlcHdr/>
              <w:dropDownList>
                <w:listItem w:value="Choisissez un élément."/>
                <w:listItem w:displayText="Que M/Mme couvre ses besoins en énergie et en protéines," w:value="Que M/Mme couvre ses besoins en énergie et en protéines,"/>
                <w:listItem w:displayText="Que M/Mme stabilise son poids," w:value="Que M/Mme stabilise son poids,"/>
                <w:listItem w:displayText="Que M/Mme présente une perte de poids, " w:value="Que M/Mme présente une perte de poids, "/>
                <w:listItem w:displayText="Que M/Mme présente un gain pondéral, " w:value="Que M/Mme présente un gain pondéral, "/>
                <w:listItem w:displayText="Que M/Mme reçoive des aliments dont la texture est adaptée à ses capacités de déglutition, et reçoive une alimentation confortable et sécuritaire," w:value="Que M/Mme reçoive des aliments dont la texture est adaptée à ses capacités de déglutition, et reçoive une alimentation confortable et sécuritaire,"/>
                <w:listItem w:displayText="Que M/Mme reçoive des aliments dont la consistance est adaptée à ses capacités de déglutition et reçoive une alimentation confortable et sécuritaire," w:value="Que M/Mme reçoive des aliments dont la consistance est adaptée à ses capacités de déglutition et reçoive une alimentation confortable et sécuritaire,"/>
                <w:listItem w:displayText="Que M/Mme reçoive des aliments/liquides dont la texture/consistance est adaptée à ses capacités de déglutition, et reçoive une alimentation confortable et sécuritaire," w:value="Que M/Mme reçoive des aliments/liquides dont la texture/consistance est adaptée à ses capacités de déglutition, et reçoive une alimentation confortable et sécuritaire,"/>
                <w:listItem w:displayText="Que M/Mme reçoive une alimentation confortable et qui respecte ses préférences," w:value="Que M/Mme reçoive une alimentation confortable et qui respecte ses préférences,"/>
                <w:listItem w:displayText="Que M/Mme minimise les risque de pneumonie d'aspiration," w:value="Que M/Mme minimise les risque de pneumonie d'aspiration,"/>
                <w:listItem w:displayText="Que M/Mme présente une guérison de ses plaies," w:value="Que M/Mme présente une guérison de ses plaies,"/>
                <w:listItem w:displayText="Que M/Mme présente une élimination intestinale régulière," w:value="Que M/Mme présente une élimination intestinale régulière,"/>
                <w:listItem w:displayText="Que M/Mme présente une amélioration des symptômes digestifs," w:value="Que M/Mme présente une amélioration des symptômes digestifs,"/>
                <w:listItem w:displayText="Que M/Mme présente une glycémie contrôlée," w:value="Que M/Mme présente une glycémie contrôlée,"/>
                <w:listItem w:displayText="Que M/Mme ne présente plus d'épisode d'hypoglycémie," w:value="Que M/Mme ne présente plus d'épisode d'hypoglycémie,"/>
                <w:listItem w:displayText=" " w:value=" "/>
              </w:dropDownList>
            </w:sdtPr>
            <w:sdtEndPr/>
            <w:sdtContent>
              <w:p w14:paraId="7C4AF2A4" w14:textId="25C42D81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  <w:lang w:eastAsia="fr-FR"/>
                  </w:rPr>
                </w:pPr>
                <w:r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916063115"/>
              <w:placeholder>
                <w:docPart w:val="22A9C69042A54B52948321BC2432D8D1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à 50% du temps." w:value="à 50% du temps."/>
                <w:listItem w:displayText="à 75% du temps." w:value="à 75% du temps."/>
                <w:listItem w:displayText=" " w:value=" "/>
              </w:comboBox>
            </w:sdtPr>
            <w:sdtEndPr/>
            <w:sdtContent>
              <w:p w14:paraId="624B783C" w14:textId="25819398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78892299"/>
            <w:placeholder>
              <w:docPart w:val="BF69FD5E820542FFA482A97EFBD6790F"/>
            </w:placeholder>
            <w:showingPlcHdr/>
            <w:comboBox>
              <w:listItem w:value="Choisissez un élément."/>
              <w:listItem w:displayText="Ce jour" w:value="Ce jour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276" w:type="dxa"/>
              </w:tcPr>
              <w:p w14:paraId="04507CFA" w14:textId="21046160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678" w:type="dxa"/>
          </w:tcPr>
          <w:p w14:paraId="1ED73ADE" w14:textId="2565A276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-178208380"/>
                <w:placeholder>
                  <w:docPart w:val="F57A797228BD41E2A868260ED80FD485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41FA2B64" w14:textId="7CF686D4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1128431654"/>
                <w:placeholder>
                  <w:docPart w:val="91C8EF3549B943F19D8DF23AC13940B5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355F85E1" w14:textId="438819C3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-1841308088"/>
                <w:placeholder>
                  <w:docPart w:val="985923B821724FB39A61D845E7ACC60A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</w:tc>
        <w:tc>
          <w:tcPr>
            <w:tcW w:w="1204" w:type="dxa"/>
          </w:tcPr>
          <w:p w14:paraId="2C9FC774" w14:textId="3873E8AE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92093507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992093507"/>
          </w:p>
        </w:tc>
        <w:tc>
          <w:tcPr>
            <w:tcW w:w="1204" w:type="dxa"/>
            <w:gridSpan w:val="2"/>
          </w:tcPr>
          <w:p w14:paraId="08B38842" w14:textId="1170702F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85037860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85037860"/>
          </w:p>
        </w:tc>
      </w:tr>
      <w:tr w:rsidR="00E119FA" w:rsidRPr="00715640" w14:paraId="00D862ED" w14:textId="77777777" w:rsidTr="0071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End w:id="2065250887" w:displacedByCustomXml="next"/>
        <w:permEnd w:id="1930314602" w:displacedByCustomXml="next"/>
        <w:permEnd w:id="1531718343" w:displacedByCustomXml="next"/>
        <w:permEnd w:id="1939307617" w:displacedByCustomXml="next"/>
        <w:permEnd w:id="193214444" w:displacedByCustomXml="next"/>
        <w:permEnd w:id="103354795" w:displacedByCustomXml="next"/>
        <w:permStart w:id="604318459" w:edGrp="everyone" w:colFirst="7" w:colLast="7" w:displacedByCustomXml="next"/>
        <w:permStart w:id="893276476" w:edGrp="everyone" w:colFirst="4" w:colLast="4" w:displacedByCustomXml="next"/>
        <w:permStart w:id="342912074" w:edGrp="everyone" w:colFirst="3" w:colLast="3" w:displacedByCustomXml="next"/>
        <w:permStart w:id="642721791" w:edGrp="everyone" w:colFirst="2" w:colLast="2" w:displacedByCustomXml="next"/>
        <w:permStart w:id="181932863" w:edGrp="everyone" w:colFirst="1" w:colLast="1" w:displacedByCustomXml="next"/>
        <w:permStart w:id="104412210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542480360"/>
            <w:placeholder>
              <w:docPart w:val="DA2985B2D15D486683F1B5D39EA4E70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58" w:type="dxa"/>
              </w:tcPr>
              <w:p w14:paraId="2462DF17" w14:textId="5FAEA0B9" w:rsidR="00E119FA" w:rsidRPr="00715640" w:rsidRDefault="00E50D87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  <w:r w:rsidR="00E119FA" w:rsidRPr="0071564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77" w:type="dxa"/>
          </w:tcPr>
          <w:p w14:paraId="001549F4" w14:textId="747056F1" w:rsidR="00E119FA" w:rsidRPr="00715640" w:rsidRDefault="00E119FA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05017189"/>
                <w:placeholder>
                  <w:docPart w:val="08931D7C8B544A319C87FB8145C777F8"/>
                </w:placeholder>
                <w:showingPlcHdr/>
                <w:comboBox>
                  <w:listItem w:value="Choisissez un élément."/>
                  <w:listItem w:displayText="Besoins en énergie et en protéines non comblés" w:value="Besoins en énergie et en protéines non comblés"/>
                  <w:listItem w:displayText="Gain pondéral" w:value="Gain pondéral"/>
                  <w:listItem w:displayText="Perte pondérale/dénutrition" w:value="Perte pondérale/dénutrition"/>
                  <w:listItem w:displayText="Dysphagie aux liquides" w:value="Dysphagie aux liquides"/>
                  <w:listItem w:displayText="Dysphagie aux solides" w:value="Dysphagie aux solides"/>
                  <w:listItem w:displayText="Dysphagie aux liquides et solides" w:value="Dysphagie aux liquides et solides"/>
                  <w:listItem w:displayText="Plaies" w:value="Plaies"/>
                  <w:listItem w:displayText="Élimination intestinale irrégulière" w:value="Élimination intestinale irrégulière"/>
                  <w:listItem w:displayText="Alimentation ne respectant pas les préférences" w:value="Alimentation ne respectant pas les préférences"/>
                  <w:listItem w:displayText="Hypoglycémie" w:value="Hypoglycémie"/>
                  <w:listItem w:displayText="Glycémies débalancées" w:value="Glycémies débalancées"/>
                  <w:listItem w:displayText="Symptômes digestifs incommodants" w:value="Symptômes digestifs incommodants"/>
                  <w:listItem w:displayText=" " w:value=" "/>
                </w:comboBox>
              </w:sdtPr>
              <w:sdtEndPr/>
              <w:sdtContent>
                <w:r w:rsidR="008A58CD"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544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alias w:val="Objectifs"/>
              <w:tag w:val="Objectifs"/>
              <w:id w:val="-599946233"/>
              <w:placeholder>
                <w:docPart w:val="5744E00A0B2D4E5481B1C3E94133861C"/>
              </w:placeholder>
              <w:showingPlcHdr/>
              <w:dropDownList>
                <w:listItem w:value="Choisissez un élément."/>
                <w:listItem w:displayText="Que M/Mme couvre ses besoins en énergie et en protéines," w:value="Que M/Mme couvre ses besoins en énergie et en protéines,"/>
                <w:listItem w:displayText="Que M/Mme stabilise son poids," w:value="Que M/Mme stabilise son poids,"/>
                <w:listItem w:displayText="Que M/Mme présente une perte de poids, " w:value="Que M/Mme présente une perte de poids, "/>
                <w:listItem w:displayText="Que M/Mme présente un gain pondéral, " w:value="Que M/Mme présente un gain pondéral, "/>
                <w:listItem w:displayText="Que M/Mme reçoive des aliments dont la texture est adaptée à ses capacités de déglutition, et reçoive une alimentation confortable et sécuritaire," w:value="Que M/Mme reçoive des aliments dont la texture est adaptée à ses capacités de déglutition, et reçoive une alimentation confortable et sécuritaire,"/>
                <w:listItem w:displayText="Que M/Mme reçoive des aliments dont la consistance est adaptée à ses capacités de déglutition et reçoive une alimentation confortable et sécuritaire," w:value="Que M/Mme reçoive des aliments dont la consistance est adaptée à ses capacités de déglutition et reçoive une alimentation confortable et sécuritaire,"/>
                <w:listItem w:displayText="Que M/Mme reçoive des aliments/liquides dont la texture/consistance est adaptée à ses capacités de déglutition, et reçoive une alimentation confortable et sécuritaire," w:value="Que M/Mme reçoive des aliments/liquides dont la texture/consistance est adaptée à ses capacités de déglutition, et reçoive une alimentation confortable et sécuritaire,"/>
                <w:listItem w:displayText="Que M/Mme reçoive une alimentation confortable et qui respecte ses préférences," w:value="Que M/Mme reçoive une alimentation confortable et qui respecte ses préférences,"/>
                <w:listItem w:displayText="Que M/Mme minimise les risque de pneumonie d'aspiration," w:value="Que M/Mme minimise les risque de pneumonie d'aspiration,"/>
                <w:listItem w:displayText="Que M/Mme présente une guérison de ses plaies," w:value="Que M/Mme présente une guérison de ses plaies,"/>
                <w:listItem w:displayText="Que M/Mme présente une élimination intestinale régulière," w:value="Que M/Mme présente une élimination intestinale régulière,"/>
                <w:listItem w:displayText="Que M/Mme présente une amélioration des symptômes digestifs," w:value="Que M/Mme présente une amélioration des symptômes digestifs,"/>
                <w:listItem w:displayText="Que M/Mme présente une glycémie contrôlée," w:value="Que M/Mme présente une glycémie contrôlée,"/>
                <w:listItem w:displayText="Que M/Mme ne présente plus d'épisode d'hypoglycémie," w:value="Que M/Mme ne présente plus d'épisode d'hypoglycémie,"/>
                <w:listItem w:displayText=" " w:value=" "/>
              </w:dropDownList>
            </w:sdtPr>
            <w:sdtEndPr/>
            <w:sdtContent>
              <w:p w14:paraId="4BC2CBE3" w14:textId="3E96E335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  <w:lang w:eastAsia="fr-FR"/>
                  </w:rPr>
                </w:pPr>
                <w:r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265578412"/>
              <w:placeholder>
                <w:docPart w:val="81C07BD4F3384137AFDE1F9389211738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à 50% du temps." w:value="à 50% du temps."/>
                <w:listItem w:displayText="à 75% du temps." w:value="à 75% du temps."/>
                <w:listItem w:displayText=" " w:value=" "/>
              </w:comboBox>
            </w:sdtPr>
            <w:sdtEndPr/>
            <w:sdtContent>
              <w:p w14:paraId="0B14B0CA" w14:textId="16D4C9EB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71827976"/>
            <w:placeholder>
              <w:docPart w:val="58ABEFC323274BC38B05F16615F7019D"/>
            </w:placeholder>
            <w:showingPlcHdr/>
            <w:comboBox>
              <w:listItem w:value="Choisissez un élément."/>
              <w:listItem w:displayText="Ce jour" w:value="Ce jour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276" w:type="dxa"/>
              </w:tcPr>
              <w:p w14:paraId="33CEF705" w14:textId="500DE54C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678" w:type="dxa"/>
          </w:tcPr>
          <w:p w14:paraId="25E75927" w14:textId="7B1F191E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1509408613"/>
                <w:placeholder>
                  <w:docPart w:val="200F0E5B83F742AFB8D0A88F18D4CC29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3753FAF2" w14:textId="574194D1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-439843173"/>
                <w:placeholder>
                  <w:docPart w:val="4541EE0980B54FE1B78027801E5C0777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2BCEDE39" w14:textId="04B46014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1317378210"/>
                <w:placeholder>
                  <w:docPart w:val="FD55E36B9DE147ED962032963328C506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</w:tc>
        <w:tc>
          <w:tcPr>
            <w:tcW w:w="1204" w:type="dxa"/>
          </w:tcPr>
          <w:p w14:paraId="3A2FEF0C" w14:textId="5641B85B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89828182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89828182"/>
          </w:p>
        </w:tc>
        <w:tc>
          <w:tcPr>
            <w:tcW w:w="1204" w:type="dxa"/>
            <w:gridSpan w:val="2"/>
          </w:tcPr>
          <w:p w14:paraId="5BF27DFE" w14:textId="6BB47CA2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91477421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91477421"/>
          </w:p>
        </w:tc>
      </w:tr>
      <w:tr w:rsidR="00E119FA" w:rsidRPr="00715640" w14:paraId="21046ABC" w14:textId="77777777" w:rsidTr="0071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End w:id="604318459" w:displacedByCustomXml="next"/>
        <w:permEnd w:id="893276476" w:displacedByCustomXml="next"/>
        <w:permEnd w:id="342912074" w:displacedByCustomXml="next"/>
        <w:permEnd w:id="642721791" w:displacedByCustomXml="next"/>
        <w:permEnd w:id="181932863" w:displacedByCustomXml="next"/>
        <w:permEnd w:id="1044122105" w:displacedByCustomXml="next"/>
        <w:permStart w:id="1939630369" w:edGrp="everyone" w:colFirst="7" w:colLast="7" w:displacedByCustomXml="next"/>
        <w:permStart w:id="2070818348" w:edGrp="everyone" w:colFirst="4" w:colLast="4" w:displacedByCustomXml="next"/>
        <w:permStart w:id="679811110" w:edGrp="everyone" w:colFirst="3" w:colLast="3" w:displacedByCustomXml="next"/>
        <w:permStart w:id="1124086608" w:edGrp="everyone" w:colFirst="2" w:colLast="2" w:displacedByCustomXml="next"/>
        <w:permStart w:id="1335388275" w:edGrp="everyone" w:colFirst="1" w:colLast="1" w:displacedByCustomXml="next"/>
        <w:permStart w:id="152818157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923996903"/>
            <w:placeholder>
              <w:docPart w:val="A54E007B568F49F0975F2E953EC9850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58" w:type="dxa"/>
              </w:tcPr>
              <w:p w14:paraId="0857D5EC" w14:textId="6928D9F1" w:rsidR="00E119FA" w:rsidRPr="00715640" w:rsidRDefault="00E50D87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tc>
          <w:tcPr>
            <w:tcW w:w="1677" w:type="dxa"/>
          </w:tcPr>
          <w:p w14:paraId="2CB67E93" w14:textId="5E0BA1C5" w:rsidR="00E119FA" w:rsidRPr="00715640" w:rsidRDefault="00E119FA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22108456"/>
                <w:placeholder>
                  <w:docPart w:val="80E934481C1A4EE2A108FDBB22D8FAC1"/>
                </w:placeholder>
                <w:showingPlcHdr/>
                <w:comboBox>
                  <w:listItem w:value="Choisissez un élément."/>
                  <w:listItem w:displayText="Besoins en énergie et en protéines non comblés" w:value="Besoins en énergie et en protéines non comblés"/>
                  <w:listItem w:displayText="Gain pondéral" w:value="Gain pondéral"/>
                  <w:listItem w:displayText="Perte pondérale/dénutrition" w:value="Perte pondérale/dénutrition"/>
                  <w:listItem w:displayText="Dysphagie aux liquides" w:value="Dysphagie aux liquides"/>
                  <w:listItem w:displayText="Dysphagie aux solides" w:value="Dysphagie aux solides"/>
                  <w:listItem w:displayText="Dysphagie aux liquides et solides" w:value="Dysphagie aux liquides et solides"/>
                  <w:listItem w:displayText="Plaies" w:value="Plaies"/>
                  <w:listItem w:displayText="Élimination intestinale irrégulière" w:value="Élimination intestinale irrégulière"/>
                  <w:listItem w:displayText="Alimentation ne respectant pas les préférences" w:value="Alimentation ne respectant pas les préférences"/>
                  <w:listItem w:displayText="Hypoglycémie" w:value="Hypoglycémie"/>
                  <w:listItem w:displayText="Glycémies débalancées" w:value="Glycémies débalancées"/>
                  <w:listItem w:displayText="Symptômes digestifs incommodants" w:value="Symptômes digestifs incommodants"/>
                  <w:listItem w:displayText=" " w:value=" "/>
                </w:comboBox>
              </w:sdtPr>
              <w:sdtEndPr/>
              <w:sdtContent>
                <w:r w:rsidR="008A58CD"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544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alias w:val="Objectifs"/>
              <w:tag w:val="Objectifs"/>
              <w:id w:val="-1263756397"/>
              <w:placeholder>
                <w:docPart w:val="536BD4F9EA984153891E2FE6442AA54B"/>
              </w:placeholder>
              <w:showingPlcHdr/>
              <w:dropDownList>
                <w:listItem w:value="Choisissez un élément."/>
                <w:listItem w:displayText="Que M/Mme couvre ses besoins en énergie et en protéines," w:value="Que M/Mme couvre ses besoins en énergie et en protéines,"/>
                <w:listItem w:displayText="Que M/Mme stabilise son poids," w:value="Que M/Mme stabilise son poids,"/>
                <w:listItem w:displayText="Que M/Mme présente une perte de poids, " w:value="Que M/Mme présente une perte de poids, "/>
                <w:listItem w:displayText="Que M/Mme présente un gain pondéral, " w:value="Que M/Mme présente un gain pondéral, "/>
                <w:listItem w:displayText="Que M/Mme reçoive des aliments dont la texture est adaptée à ses capacités de déglutition, et reçoive une alimentation confortable et sécuritaire," w:value="Que M/Mme reçoive des aliments dont la texture est adaptée à ses capacités de déglutition, et reçoive une alimentation confortable et sécuritaire,"/>
                <w:listItem w:displayText="Que M/Mme reçoive des aliments dont la consistance est adaptée à ses capacités de déglutition et reçoive une alimentation confortable et sécuritaire," w:value="Que M/Mme reçoive des aliments dont la consistance est adaptée à ses capacités de déglutition et reçoive une alimentation confortable et sécuritaire,"/>
                <w:listItem w:displayText="Que M/Mme reçoive des aliments/liquides dont la texture/consistance est adaptée à ses capacités de déglutition, et reçoive une alimentation confortable et sécuritaire," w:value="Que M/Mme reçoive des aliments/liquides dont la texture/consistance est adaptée à ses capacités de déglutition, et reçoive une alimentation confortable et sécuritaire,"/>
                <w:listItem w:displayText="Que M/Mme reçoive une alimentation confortable et qui respecte ses préférences," w:value="Que M/Mme reçoive une alimentation confortable et qui respecte ses préférences,"/>
                <w:listItem w:displayText="Que M/Mme minimise les risque de pneumonie d'aspiration," w:value="Que M/Mme minimise les risque de pneumonie d'aspiration,"/>
                <w:listItem w:displayText="Que M/Mme présente une guérison de ses plaies," w:value="Que M/Mme présente une guérison de ses plaies,"/>
                <w:listItem w:displayText="Que M/Mme présente une élimination intestinale régulière," w:value="Que M/Mme présente une élimination intestinale régulière,"/>
                <w:listItem w:displayText="Que M/Mme présente une amélioration des symptômes digestifs," w:value="Que M/Mme présente une amélioration des symptômes digestifs,"/>
                <w:listItem w:displayText="Que M/Mme présente une glycémie contrôlée," w:value="Que M/Mme présente une glycémie contrôlée,"/>
                <w:listItem w:displayText="Que M/Mme ne présente plus d'épisode d'hypoglycémie," w:value="Que M/Mme ne présente plus d'épisode d'hypoglycémie,"/>
                <w:listItem w:displayText=" " w:value=" "/>
              </w:dropDownList>
            </w:sdtPr>
            <w:sdtEndPr/>
            <w:sdtContent>
              <w:p w14:paraId="7022A973" w14:textId="35EF982D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  <w:lang w:eastAsia="fr-FR"/>
                  </w:rPr>
                </w:pPr>
                <w:r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519299721"/>
              <w:placeholder>
                <w:docPart w:val="C6E0E0E59CA04025A890A05AD81D0F33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à 50% du temps." w:value="à 50% du temps."/>
                <w:listItem w:displayText="à 75% du temps." w:value="à 75% du temps."/>
                <w:listItem w:displayText=" " w:value=" "/>
              </w:comboBox>
            </w:sdtPr>
            <w:sdtEndPr/>
            <w:sdtContent>
              <w:p w14:paraId="7CCB9360" w14:textId="052B0C57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14518761"/>
            <w:placeholder>
              <w:docPart w:val="BBBA88CFCE8543BD99F8C8C057C800F4"/>
            </w:placeholder>
            <w:showingPlcHdr/>
            <w:comboBox>
              <w:listItem w:value="Choisissez un élément."/>
              <w:listItem w:displayText="Ce jour" w:value="Ce jour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276" w:type="dxa"/>
              </w:tcPr>
              <w:p w14:paraId="28E1D65E" w14:textId="1C70270F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678" w:type="dxa"/>
          </w:tcPr>
          <w:p w14:paraId="7AE99DCD" w14:textId="317BD31C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-607425006"/>
                <w:placeholder>
                  <w:docPart w:val="301CF6E4E762406894BBBCD15AE0434A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6F57B084" w14:textId="44EAE48A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-155459149"/>
                <w:placeholder>
                  <w:docPart w:val="24497574DF1B428DAE4878B3FB8C683C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121B994A" w14:textId="3F852FCF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180011630"/>
                <w:placeholder>
                  <w:docPart w:val="956F3A96EFF147918398BDD2DECF8A34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</w:tc>
        <w:tc>
          <w:tcPr>
            <w:tcW w:w="1204" w:type="dxa"/>
          </w:tcPr>
          <w:p w14:paraId="47D45D8F" w14:textId="30A9C963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22208536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22208536"/>
          </w:p>
        </w:tc>
        <w:tc>
          <w:tcPr>
            <w:tcW w:w="1204" w:type="dxa"/>
            <w:gridSpan w:val="2"/>
          </w:tcPr>
          <w:p w14:paraId="39162133" w14:textId="141C8371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05367962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05367962"/>
          </w:p>
        </w:tc>
      </w:tr>
      <w:tr w:rsidR="00E119FA" w:rsidRPr="00715640" w14:paraId="05CABD82" w14:textId="77777777" w:rsidTr="0071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4"/>
        </w:trPr>
        <w:permEnd w:id="1939630369" w:displacedByCustomXml="next"/>
        <w:permEnd w:id="2070818348" w:displacedByCustomXml="next"/>
        <w:permEnd w:id="679811110" w:displacedByCustomXml="next"/>
        <w:permEnd w:id="1124086608" w:displacedByCustomXml="next"/>
        <w:permEnd w:id="1335388275" w:displacedByCustomXml="next"/>
        <w:permEnd w:id="1528181575" w:displacedByCustomXml="next"/>
        <w:permStart w:id="181435310" w:edGrp="everyone" w:colFirst="7" w:colLast="7" w:displacedByCustomXml="next"/>
        <w:permStart w:id="435953389" w:edGrp="everyone" w:colFirst="4" w:colLast="4" w:displacedByCustomXml="next"/>
        <w:permStart w:id="247296184" w:edGrp="everyone" w:colFirst="3" w:colLast="3" w:displacedByCustomXml="next"/>
        <w:permStart w:id="1406278349" w:edGrp="everyone" w:colFirst="2" w:colLast="2" w:displacedByCustomXml="next"/>
        <w:permStart w:id="664685240" w:edGrp="everyone" w:colFirst="1" w:colLast="1" w:displacedByCustomXml="next"/>
        <w:permStart w:id="108973534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920477711"/>
            <w:placeholder>
              <w:docPart w:val="AE34FBCFDDE646DB94254E3D0CC14C1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58" w:type="dxa"/>
              </w:tcPr>
              <w:p w14:paraId="417F7388" w14:textId="14533EF7" w:rsidR="00E119FA" w:rsidRPr="00715640" w:rsidRDefault="00E50D87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tc>
          <w:tcPr>
            <w:tcW w:w="1677" w:type="dxa"/>
          </w:tcPr>
          <w:p w14:paraId="517FFBF3" w14:textId="53E9685A" w:rsidR="00E119FA" w:rsidRPr="00715640" w:rsidRDefault="00E119FA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28553807"/>
                <w:placeholder>
                  <w:docPart w:val="71B1FBA65D2645B388AD675BC2CB6F31"/>
                </w:placeholder>
                <w:showingPlcHdr/>
                <w:comboBox>
                  <w:listItem w:value="Choisissez un élément."/>
                  <w:listItem w:displayText="Besoins en énergie et en protéines non comblés" w:value="Besoins en énergie et en protéines non comblés"/>
                  <w:listItem w:displayText="Gain pondéral" w:value="Gain pondéral"/>
                  <w:listItem w:displayText="Perte pondérale/dénutrition" w:value="Perte pondérale/dénutrition"/>
                  <w:listItem w:displayText="Dysphagie aux liquides" w:value="Dysphagie aux liquides"/>
                  <w:listItem w:displayText="Dysphagie aux solides" w:value="Dysphagie aux solides"/>
                  <w:listItem w:displayText="Dysphagie aux liquides et solides" w:value="Dysphagie aux liquides et solides"/>
                  <w:listItem w:displayText="Plaies" w:value="Plaies"/>
                  <w:listItem w:displayText="Élimination intestinale irrégulière" w:value="Élimination intestinale irrégulière"/>
                  <w:listItem w:displayText="Alimentation ne respectant pas les préférences" w:value="Alimentation ne respectant pas les préférences"/>
                  <w:listItem w:displayText="Hypoglycémie" w:value="Hypoglycémie"/>
                  <w:listItem w:displayText="Glycémies débalancées" w:value="Glycémies débalancées"/>
                  <w:listItem w:displayText="Symptômes digestifs incommodants" w:value="Symptômes digestifs incommodants"/>
                  <w:listItem w:displayText=" " w:value=" "/>
                </w:comboBox>
              </w:sdtPr>
              <w:sdtEndPr/>
              <w:sdtContent>
                <w:r w:rsidR="008A58CD"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544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alias w:val="Objectifs"/>
              <w:tag w:val="Objectifs"/>
              <w:id w:val="-62419330"/>
              <w:placeholder>
                <w:docPart w:val="58F520FA574B43BF852E35FEC7D6C2F3"/>
              </w:placeholder>
              <w:showingPlcHdr/>
              <w:dropDownList>
                <w:listItem w:value="Choisissez un élément."/>
                <w:listItem w:displayText="Que M/Mme couvre ses besoins en énergie et en protéines," w:value="Que M/Mme couvre ses besoins en énergie et en protéines,"/>
                <w:listItem w:displayText="Que M/Mme stabilise son poids," w:value="Que M/Mme stabilise son poids,"/>
                <w:listItem w:displayText="Que M/Mme présente une perte de poids, " w:value="Que M/Mme présente une perte de poids, "/>
                <w:listItem w:displayText="Que M/Mme présente un gain pondéral, " w:value="Que M/Mme présente un gain pondéral, "/>
                <w:listItem w:displayText="Que M/Mme reçoive des aliments dont la texture est adaptée à ses capacités de déglutition, et reçoive une alimentation confortable et sécuritaire," w:value="Que M/Mme reçoive des aliments dont la texture est adaptée à ses capacités de déglutition, et reçoive une alimentation confortable et sécuritaire,"/>
                <w:listItem w:displayText="Que M/Mme reçoive des aliments dont la consistance est adaptée à ses capacités de déglutition et reçoive une alimentation confortable et sécuritaire," w:value="Que M/Mme reçoive des aliments dont la consistance est adaptée à ses capacités de déglutition et reçoive une alimentation confortable et sécuritaire,"/>
                <w:listItem w:displayText="Que M/Mme reçoive des aliments/liquides dont la texture/consistance est adaptée à ses capacités de déglutition, et reçoive une alimentation confortable et sécuritaire," w:value="Que M/Mme reçoive des aliments/liquides dont la texture/consistance est adaptée à ses capacités de déglutition, et reçoive une alimentation confortable et sécuritaire,"/>
                <w:listItem w:displayText="Que M/Mme reçoive une alimentation confortable et qui respecte ses préférences," w:value="Que M/Mme reçoive une alimentation confortable et qui respecte ses préférences,"/>
                <w:listItem w:displayText="Que M/Mme minimise les risque de pneumonie d'aspiration," w:value="Que M/Mme minimise les risque de pneumonie d'aspiration,"/>
                <w:listItem w:displayText="Que M/Mme présente une guérison de ses plaies," w:value="Que M/Mme présente une guérison de ses plaies,"/>
                <w:listItem w:displayText="Que M/Mme présente une élimination intestinale régulière," w:value="Que M/Mme présente une élimination intestinale régulière,"/>
                <w:listItem w:displayText="Que M/Mme présente une amélioration des symptômes digestifs," w:value="Que M/Mme présente une amélioration des symptômes digestifs,"/>
                <w:listItem w:displayText="Que M/Mme présente une glycémie contrôlée," w:value="Que M/Mme présente une glycémie contrôlée,"/>
                <w:listItem w:displayText="Que M/Mme ne présente plus d'épisode d'hypoglycémie," w:value="Que M/Mme ne présente plus d'épisode d'hypoglycémie,"/>
                <w:listItem w:displayText=" " w:value=" "/>
              </w:dropDownList>
            </w:sdtPr>
            <w:sdtEndPr/>
            <w:sdtContent>
              <w:p w14:paraId="35F1876C" w14:textId="430CDA05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  <w:lang w:eastAsia="fr-FR"/>
                  </w:rPr>
                </w:pPr>
                <w:r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922792514"/>
              <w:placeholder>
                <w:docPart w:val="4761CED207494DF78C1A92264425DF21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à 50% du temps." w:value="à 50% du temps."/>
                <w:listItem w:displayText="à 75% du temps." w:value="à 75% du temps."/>
                <w:listItem w:displayText=" " w:value=" "/>
              </w:comboBox>
            </w:sdtPr>
            <w:sdtEndPr/>
            <w:sdtContent>
              <w:p w14:paraId="0DE51487" w14:textId="7FCEC2C1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75698870"/>
            <w:placeholder>
              <w:docPart w:val="6537C0A8729D462184FA07E86741A4C5"/>
            </w:placeholder>
            <w:showingPlcHdr/>
            <w:comboBox>
              <w:listItem w:value="Choisissez un élément."/>
              <w:listItem w:displayText="Ce jour" w:value="Ce jour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276" w:type="dxa"/>
              </w:tcPr>
              <w:p w14:paraId="28512DCD" w14:textId="01B447B4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678" w:type="dxa"/>
          </w:tcPr>
          <w:p w14:paraId="4D56D223" w14:textId="38207AEE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-2122751166"/>
                <w:placeholder>
                  <w:docPart w:val="12AD647B7EC64D9FB06ED65A443CB7DE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16C85931" w14:textId="160CDAF9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723726060"/>
                <w:placeholder>
                  <w:docPart w:val="1896EAE324D149D982BC599675B7C341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1F12636D" w14:textId="6329BD80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1973325238"/>
                <w:placeholder>
                  <w:docPart w:val="85A95EB6164847ABAF5D623231DF16C0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</w:tc>
        <w:tc>
          <w:tcPr>
            <w:tcW w:w="1204" w:type="dxa"/>
          </w:tcPr>
          <w:p w14:paraId="1F7D1009" w14:textId="1998100B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41911162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41911162"/>
          </w:p>
        </w:tc>
        <w:tc>
          <w:tcPr>
            <w:tcW w:w="1204" w:type="dxa"/>
            <w:gridSpan w:val="2"/>
          </w:tcPr>
          <w:p w14:paraId="1BDCEF08" w14:textId="12C5F2FD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22750255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822750255"/>
          </w:p>
        </w:tc>
      </w:tr>
      <w:tr w:rsidR="00E119FA" w:rsidRPr="00715640" w14:paraId="61D66A0A" w14:textId="77777777" w:rsidTr="0071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End w:id="181435310" w:displacedByCustomXml="next"/>
        <w:permEnd w:id="435953389" w:displacedByCustomXml="next"/>
        <w:permEnd w:id="247296184" w:displacedByCustomXml="next"/>
        <w:permEnd w:id="1406278349" w:displacedByCustomXml="next"/>
        <w:permEnd w:id="664685240" w:displacedByCustomXml="next"/>
        <w:permEnd w:id="1089735341" w:displacedByCustomXml="next"/>
        <w:permStart w:id="891310656" w:edGrp="everyone" w:colFirst="7" w:colLast="7" w:displacedByCustomXml="next"/>
        <w:permStart w:id="418057967" w:edGrp="everyone" w:colFirst="4" w:colLast="4" w:displacedByCustomXml="next"/>
        <w:permStart w:id="901715433" w:edGrp="everyone" w:colFirst="3" w:colLast="3" w:displacedByCustomXml="next"/>
        <w:permStart w:id="1128470003" w:edGrp="everyone" w:colFirst="2" w:colLast="2" w:displacedByCustomXml="next"/>
        <w:permStart w:id="1243033517" w:edGrp="everyone" w:colFirst="1" w:colLast="1" w:displacedByCustomXml="next"/>
        <w:permStart w:id="18397621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582036503"/>
            <w:placeholder>
              <w:docPart w:val="95790DF4EC044DE78055DD0D470A6CA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58" w:type="dxa"/>
              </w:tcPr>
              <w:p w14:paraId="4DD4CF29" w14:textId="134F5DC7" w:rsidR="00E119FA" w:rsidRPr="00715640" w:rsidRDefault="00E50D87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tc>
          <w:tcPr>
            <w:tcW w:w="1677" w:type="dxa"/>
          </w:tcPr>
          <w:p w14:paraId="781C34CD" w14:textId="60B576CB" w:rsidR="00E119FA" w:rsidRPr="00715640" w:rsidRDefault="00E119FA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75012314"/>
                <w:placeholder>
                  <w:docPart w:val="93D52B2EDBC14915BAF89D0E5D91781D"/>
                </w:placeholder>
                <w:showingPlcHdr/>
                <w:comboBox>
                  <w:listItem w:value="Choisissez un élément."/>
                  <w:listItem w:displayText="Besoins en énergie et en protéines non comblés" w:value="Besoins en énergie et en protéines non comblés"/>
                  <w:listItem w:displayText="Gain pondéral" w:value="Gain pondéral"/>
                  <w:listItem w:displayText="Perte pondérale/dénutrition" w:value="Perte pondérale/dénutrition"/>
                  <w:listItem w:displayText="Dysphagie aux liquides" w:value="Dysphagie aux liquides"/>
                  <w:listItem w:displayText="Dysphagie aux solides" w:value="Dysphagie aux solides"/>
                  <w:listItem w:displayText="Dysphagie aux liquides et solides" w:value="Dysphagie aux liquides et solides"/>
                  <w:listItem w:displayText="Plaies" w:value="Plaies"/>
                  <w:listItem w:displayText="Élimination intestinale irrégulière" w:value="Élimination intestinale irrégulière"/>
                  <w:listItem w:displayText="Alimentation ne respectant pas les préférences" w:value="Alimentation ne respectant pas les préférences"/>
                  <w:listItem w:displayText="Hypoglycémie" w:value="Hypoglycémie"/>
                  <w:listItem w:displayText="Glycémies débalancées" w:value="Glycémies débalancées"/>
                  <w:listItem w:displayText="Symptômes digestifs incommodants" w:value="Symptômes digestifs incommodants"/>
                  <w:listItem w:displayText=" " w:value=" "/>
                </w:comboBox>
              </w:sdtPr>
              <w:sdtEndPr/>
              <w:sdtContent>
                <w:r w:rsidR="008A58CD"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544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alias w:val="Objectifs"/>
              <w:tag w:val="Objectifs"/>
              <w:id w:val="-151057712"/>
              <w:placeholder>
                <w:docPart w:val="8C44272DBCEE49A0BB24340E7F24108E"/>
              </w:placeholder>
              <w:showingPlcHdr/>
              <w:dropDownList>
                <w:listItem w:value="Choisissez un élément."/>
                <w:listItem w:displayText="Que M/Mme couvre ses besoins en énergie et en protéines," w:value="Que M/Mme couvre ses besoins en énergie et en protéines,"/>
                <w:listItem w:displayText="Que M/Mme stabilise son poids," w:value="Que M/Mme stabilise son poids,"/>
                <w:listItem w:displayText="Que M/Mme présente une perte de poids, " w:value="Que M/Mme présente une perte de poids, "/>
                <w:listItem w:displayText="Que M/Mme présente un gain pondéral, " w:value="Que M/Mme présente un gain pondéral, "/>
                <w:listItem w:displayText="Que M/Mme reçoive des aliments dont la texture est adaptée à ses capacités de déglutition, et reçoive une alimentation confortable et sécuritaire," w:value="Que M/Mme reçoive des aliments dont la texture est adaptée à ses capacités de déglutition, et reçoive une alimentation confortable et sécuritaire,"/>
                <w:listItem w:displayText="Que M/Mme reçoive des aliments dont la consistance est adaptée à ses capacités de déglutition et reçoive une alimentation confortable et sécuritaire," w:value="Que M/Mme reçoive des aliments dont la consistance est adaptée à ses capacités de déglutition et reçoive une alimentation confortable et sécuritaire,"/>
                <w:listItem w:displayText="Que M/Mme reçoive des aliments/liquides dont la texture/consistance est adaptée à ses capacités de déglutition, et reçoive une alimentation confortable et sécuritaire," w:value="Que M/Mme reçoive des aliments/liquides dont la texture/consistance est adaptée à ses capacités de déglutition, et reçoive une alimentation confortable et sécuritaire,"/>
                <w:listItem w:displayText="Que M/Mme reçoive une alimentation confortable et qui respecte ses préférences," w:value="Que M/Mme reçoive une alimentation confortable et qui respecte ses préférences,"/>
                <w:listItem w:displayText="Que M/Mme minimise les risque de pneumonie d'aspiration," w:value="Que M/Mme minimise les risque de pneumonie d'aspiration,"/>
                <w:listItem w:displayText="Que M/Mme présente une guérison de ses plaies," w:value="Que M/Mme présente une guérison de ses plaies,"/>
                <w:listItem w:displayText="Que M/Mme présente une élimination intestinale régulière," w:value="Que M/Mme présente une élimination intestinale régulière,"/>
                <w:listItem w:displayText="Que M/Mme présente une amélioration des symptômes digestifs," w:value="Que M/Mme présente une amélioration des symptômes digestifs,"/>
                <w:listItem w:displayText="Que M/Mme présente une glycémie contrôlée," w:value="Que M/Mme présente une glycémie contrôlée,"/>
                <w:listItem w:displayText="Que M/Mme ne présente plus d'épisode d'hypoglycémie," w:value="Que M/Mme ne présente plus d'épisode d'hypoglycémie,"/>
                <w:listItem w:displayText=" " w:value=" "/>
              </w:dropDownList>
            </w:sdtPr>
            <w:sdtEndPr/>
            <w:sdtContent>
              <w:p w14:paraId="6D22A5AA" w14:textId="7F1BF6E4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  <w:lang w:eastAsia="fr-FR"/>
                  </w:rPr>
                </w:pPr>
                <w:r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711381929"/>
              <w:placeholder>
                <w:docPart w:val="2BA15037896C463990DB17E3E9002E06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à 50% du temps." w:value="à 50% du temps."/>
                <w:listItem w:displayText="à 75% du temps." w:value="à 75% du temps."/>
                <w:listItem w:displayText=" " w:value=" "/>
              </w:comboBox>
            </w:sdtPr>
            <w:sdtEndPr/>
            <w:sdtContent>
              <w:p w14:paraId="653A5B13" w14:textId="571DF846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08101967"/>
            <w:placeholder>
              <w:docPart w:val="9D518DB6710C44198E069421328A4FD1"/>
            </w:placeholder>
            <w:showingPlcHdr/>
            <w:comboBox>
              <w:listItem w:value="Choisissez un élément."/>
              <w:listItem w:displayText="Ce jour" w:value="Ce jour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276" w:type="dxa"/>
              </w:tcPr>
              <w:p w14:paraId="0AC4CC89" w14:textId="451771B0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678" w:type="dxa"/>
          </w:tcPr>
          <w:p w14:paraId="3AE75513" w14:textId="5B0480FF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-904536703"/>
                <w:placeholder>
                  <w:docPart w:val="F94B7565B18C44F4B4DBA8129A049BFE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57B7814F" w14:textId="14EB8EAA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119886679"/>
                <w:placeholder>
                  <w:docPart w:val="D63D867A9D2B4B739169E94464B69EAA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35E89183" w14:textId="431D93CC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-2134700427"/>
                <w:placeholder>
                  <w:docPart w:val="94DE28E15D20414EB054BDF55D67BEF6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</w:tc>
        <w:tc>
          <w:tcPr>
            <w:tcW w:w="1204" w:type="dxa"/>
          </w:tcPr>
          <w:p w14:paraId="362311F4" w14:textId="253FEFA1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13925269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713925269"/>
          </w:p>
        </w:tc>
        <w:tc>
          <w:tcPr>
            <w:tcW w:w="1204" w:type="dxa"/>
            <w:gridSpan w:val="2"/>
          </w:tcPr>
          <w:p w14:paraId="7A747C6D" w14:textId="485E7728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27596294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627596294"/>
          </w:p>
        </w:tc>
      </w:tr>
      <w:tr w:rsidR="00E119FA" w:rsidRPr="00715640" w14:paraId="2DFF9255" w14:textId="77777777" w:rsidTr="0071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End w:id="891310656" w:displacedByCustomXml="next"/>
        <w:permEnd w:id="418057967" w:displacedByCustomXml="next"/>
        <w:permEnd w:id="901715433" w:displacedByCustomXml="next"/>
        <w:permEnd w:id="1128470003" w:displacedByCustomXml="next"/>
        <w:permEnd w:id="1243033517" w:displacedByCustomXml="next"/>
        <w:permEnd w:id="183976210" w:displacedByCustomXml="next"/>
        <w:permStart w:id="907634816" w:edGrp="everyone" w:colFirst="7" w:colLast="7" w:displacedByCustomXml="next"/>
        <w:permStart w:id="1822648799" w:edGrp="everyone" w:colFirst="4" w:colLast="4" w:displacedByCustomXml="next"/>
        <w:permStart w:id="136513759" w:edGrp="everyone" w:colFirst="3" w:colLast="3" w:displacedByCustomXml="next"/>
        <w:permStart w:id="24474668" w:edGrp="everyone" w:colFirst="2" w:colLast="2" w:displacedByCustomXml="next"/>
        <w:permStart w:id="2131844205" w:edGrp="everyone" w:colFirst="1" w:colLast="1" w:displacedByCustomXml="next"/>
        <w:permStart w:id="183037963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465493812"/>
            <w:placeholder>
              <w:docPart w:val="3110BAEDA7324F06BC8D66391EDB7AD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58" w:type="dxa"/>
              </w:tcPr>
              <w:p w14:paraId="79AEF8FE" w14:textId="4FE87F2B" w:rsidR="00E119FA" w:rsidRPr="00715640" w:rsidRDefault="00E50D87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tc>
          <w:tcPr>
            <w:tcW w:w="1677" w:type="dxa"/>
          </w:tcPr>
          <w:p w14:paraId="48930FAD" w14:textId="0A5B4A63" w:rsidR="00E119FA" w:rsidRPr="00715640" w:rsidRDefault="00E119FA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16047575"/>
                <w:placeholder>
                  <w:docPart w:val="0101BF71777A4F3EBD285B87E9AF352A"/>
                </w:placeholder>
                <w:showingPlcHdr/>
                <w:comboBox>
                  <w:listItem w:value="Choisissez un élément."/>
                  <w:listItem w:displayText="Besoins en énergie et en protéines non comblés" w:value="Besoins en énergie et en protéines non comblés"/>
                  <w:listItem w:displayText="Gain pondéral" w:value="Gain pondéral"/>
                  <w:listItem w:displayText="Perte pondérale/dénutrition" w:value="Perte pondérale/dénutrition"/>
                  <w:listItem w:displayText="Dysphagie aux liquides" w:value="Dysphagie aux liquides"/>
                  <w:listItem w:displayText="Dysphagie aux solides" w:value="Dysphagie aux solides"/>
                  <w:listItem w:displayText="Dysphagie aux liquides et solides" w:value="Dysphagie aux liquides et solides"/>
                  <w:listItem w:displayText="Plaies" w:value="Plaies"/>
                  <w:listItem w:displayText="Élimination intestinale irrégulière" w:value="Élimination intestinale irrégulière"/>
                  <w:listItem w:displayText="Alimentation ne respectant pas les préférences" w:value="Alimentation ne respectant pas les préférences"/>
                  <w:listItem w:displayText="Hypoglycémie" w:value="Hypoglycémie"/>
                  <w:listItem w:displayText="Glycémies débalancées" w:value="Glycémies débalancées"/>
                  <w:listItem w:displayText="Symptômes digestifs incommodants" w:value="Symptômes digestifs incommodants"/>
                  <w:listItem w:displayText=" " w:value=" "/>
                </w:comboBox>
              </w:sdtPr>
              <w:sdtEndPr/>
              <w:sdtContent>
                <w:r w:rsidR="008A58CD"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544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alias w:val="Objectifs"/>
              <w:tag w:val="Objectifs"/>
              <w:id w:val="133072715"/>
              <w:placeholder>
                <w:docPart w:val="E5F384749EEF48D68378127CC566EB40"/>
              </w:placeholder>
              <w:showingPlcHdr/>
              <w:dropDownList>
                <w:listItem w:value="Choisissez un élément."/>
                <w:listItem w:displayText="Que M/Mme couvre ses besoins en énergie et en protéines," w:value="Que M/Mme couvre ses besoins en énergie et en protéines,"/>
                <w:listItem w:displayText="Que M/Mme stabilise son poids," w:value="Que M/Mme stabilise son poids,"/>
                <w:listItem w:displayText="Que M/Mme présente une perte de poids, " w:value="Que M/Mme présente une perte de poids, "/>
                <w:listItem w:displayText="Que M/Mme présente un gain pondéral, " w:value="Que M/Mme présente un gain pondéral, "/>
                <w:listItem w:displayText="Que M/Mme reçoive des aliments dont la texture est adaptée à ses capacités de déglutition, et reçoive une alimentation confortable et sécuritaire," w:value="Que M/Mme reçoive des aliments dont la texture est adaptée à ses capacités de déglutition, et reçoive une alimentation confortable et sécuritaire,"/>
                <w:listItem w:displayText="Que M/Mme reçoive des aliments dont la consistance est adaptée à ses capacités de déglutition et reçoive une alimentation confortable et sécuritaire," w:value="Que M/Mme reçoive des aliments dont la consistance est adaptée à ses capacités de déglutition et reçoive une alimentation confortable et sécuritaire,"/>
                <w:listItem w:displayText="Que M/Mme reçoive des aliments/liquides dont la texture/consistance est adaptée à ses capacités de déglutition, et reçoive une alimentation confortable et sécuritaire," w:value="Que M/Mme reçoive des aliments/liquides dont la texture/consistance est adaptée à ses capacités de déglutition, et reçoive une alimentation confortable et sécuritaire,"/>
                <w:listItem w:displayText="Que M/Mme reçoive une alimentation confortable et qui respecte ses préférences," w:value="Que M/Mme reçoive une alimentation confortable et qui respecte ses préférences,"/>
                <w:listItem w:displayText="Que M/Mme minimise les risque de pneumonie d'aspiration," w:value="Que M/Mme minimise les risque de pneumonie d'aspiration,"/>
                <w:listItem w:displayText="Que M/Mme présente une guérison de ses plaies," w:value="Que M/Mme présente une guérison de ses plaies,"/>
                <w:listItem w:displayText="Que M/Mme présente une élimination intestinale régulière," w:value="Que M/Mme présente une élimination intestinale régulière,"/>
                <w:listItem w:displayText="Que M/Mme présente une amélioration des symptômes digestifs," w:value="Que M/Mme présente une amélioration des symptômes digestifs,"/>
                <w:listItem w:displayText="Que M/Mme présente une glycémie contrôlée," w:value="Que M/Mme présente une glycémie contrôlée,"/>
                <w:listItem w:displayText="Que M/Mme ne présente plus d'épisode d'hypoglycémie," w:value="Que M/Mme ne présente plus d'épisode d'hypoglycémie,"/>
                <w:listItem w:displayText=" " w:value=" "/>
              </w:dropDownList>
            </w:sdtPr>
            <w:sdtEndPr/>
            <w:sdtContent>
              <w:p w14:paraId="4CCD2CCC" w14:textId="6370650C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  <w:lang w:eastAsia="fr-FR"/>
                  </w:rPr>
                </w:pPr>
                <w:r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277936937"/>
              <w:placeholder>
                <w:docPart w:val="A182F5BDCF3D4F3BB023C0CDD8D3797E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à 50% du temps." w:value="à 50% du temps."/>
                <w:listItem w:displayText="à 75% du temps." w:value="à 75% du temps."/>
                <w:listItem w:displayText=" " w:value=" "/>
              </w:comboBox>
            </w:sdtPr>
            <w:sdtEndPr/>
            <w:sdtContent>
              <w:p w14:paraId="763C7CDA" w14:textId="6CD60F3C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15128786"/>
            <w:placeholder>
              <w:docPart w:val="B468122EB97D463898CAE7EEA64AF904"/>
            </w:placeholder>
            <w:showingPlcHdr/>
            <w:comboBox>
              <w:listItem w:value="Choisissez un élément."/>
              <w:listItem w:displayText="Ce jour" w:value="Ce jour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276" w:type="dxa"/>
              </w:tcPr>
              <w:p w14:paraId="098EA2DF" w14:textId="58D81CCE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678" w:type="dxa"/>
          </w:tcPr>
          <w:p w14:paraId="400AF93D" w14:textId="6B27196A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-1927641487"/>
                <w:placeholder>
                  <w:docPart w:val="6EC03C13FC7F445F9FE8207946A06A74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000863CB" w14:textId="57AB8A83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114339057"/>
                <w:placeholder>
                  <w:docPart w:val="261F4CBA869A451CB55A6FD9CC921997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5CE912EC" w14:textId="5FB640CD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-251042606"/>
                <w:placeholder>
                  <w:docPart w:val="D9C2A9B57B1B4F51A111E0F5FCD5DA6F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</w:tc>
        <w:tc>
          <w:tcPr>
            <w:tcW w:w="1204" w:type="dxa"/>
          </w:tcPr>
          <w:p w14:paraId="7487E011" w14:textId="51630D41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08341047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708341047"/>
          </w:p>
        </w:tc>
        <w:tc>
          <w:tcPr>
            <w:tcW w:w="1204" w:type="dxa"/>
            <w:gridSpan w:val="2"/>
          </w:tcPr>
          <w:p w14:paraId="1BABEF14" w14:textId="089A90AE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26397105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26397105"/>
          </w:p>
        </w:tc>
      </w:tr>
      <w:tr w:rsidR="00E119FA" w:rsidRPr="00715640" w14:paraId="47837EDB" w14:textId="77777777" w:rsidTr="00715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End w:id="907634816" w:displacedByCustomXml="next"/>
        <w:permEnd w:id="1822648799" w:displacedByCustomXml="next"/>
        <w:permEnd w:id="136513759" w:displacedByCustomXml="next"/>
        <w:permEnd w:id="24474668" w:displacedByCustomXml="next"/>
        <w:permEnd w:id="2131844205" w:displacedByCustomXml="next"/>
        <w:permEnd w:id="1830379638" w:displacedByCustomXml="next"/>
        <w:permStart w:id="1227644659" w:edGrp="everyone" w:colFirst="7" w:colLast="7" w:displacedByCustomXml="next"/>
        <w:permStart w:id="978006994" w:edGrp="everyone" w:colFirst="4" w:colLast="4" w:displacedByCustomXml="next"/>
        <w:permStart w:id="2040757509" w:edGrp="everyone" w:colFirst="3" w:colLast="3" w:displacedByCustomXml="next"/>
        <w:permStart w:id="651964149" w:edGrp="everyone" w:colFirst="2" w:colLast="2" w:displacedByCustomXml="next"/>
        <w:permStart w:id="191957766" w:edGrp="everyone" w:colFirst="1" w:colLast="1" w:displacedByCustomXml="next"/>
        <w:permStart w:id="53130569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571923537"/>
            <w:placeholder>
              <w:docPart w:val="6E0A06195B224A9DBD1B254DCEC41D6A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58" w:type="dxa"/>
              </w:tcPr>
              <w:p w14:paraId="409D85F8" w14:textId="4DAF5532" w:rsidR="00E119FA" w:rsidRPr="00715640" w:rsidRDefault="00E50D87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tc>
          <w:tcPr>
            <w:tcW w:w="1677" w:type="dxa"/>
          </w:tcPr>
          <w:p w14:paraId="762952AF" w14:textId="433E1892" w:rsidR="00E119FA" w:rsidRPr="00715640" w:rsidRDefault="00E119FA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15640"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33442348"/>
                <w:placeholder>
                  <w:docPart w:val="DD65457CECB744C2BA9CE85B91CA0A9B"/>
                </w:placeholder>
                <w:showingPlcHdr/>
                <w:comboBox>
                  <w:listItem w:value="Choisissez un élément."/>
                  <w:listItem w:displayText="Besoins en énergie et en protéines non comblés" w:value="Besoins en énergie et en protéines non comblés"/>
                  <w:listItem w:displayText="Gain pondéral" w:value="Gain pondéral"/>
                  <w:listItem w:displayText="Perte pondérale/dénutrition" w:value="Perte pondérale/dénutrition"/>
                  <w:listItem w:displayText="Dysphagie aux liquides" w:value="Dysphagie aux liquides"/>
                  <w:listItem w:displayText="Dysphagie aux solides" w:value="Dysphagie aux solides"/>
                  <w:listItem w:displayText="Dysphagie aux liquides et solides" w:value="Dysphagie aux liquides et solides"/>
                  <w:listItem w:displayText="Plaies" w:value="Plaies"/>
                  <w:listItem w:displayText="Élimination intestinale irrégulière" w:value="Élimination intestinale irrégulière"/>
                  <w:listItem w:displayText="Alimentation ne respectant pas les préférences" w:value="Alimentation ne respectant pas les préférences"/>
                  <w:listItem w:displayText="Hypoglycémie" w:value="Hypoglycémie"/>
                  <w:listItem w:displayText="Glycémies débalancées" w:value="Glycémies débalancées"/>
                  <w:listItem w:displayText="Symptômes digestifs incommodants" w:value="Symptômes digestifs incommodants"/>
                  <w:listItem w:displayText=" " w:value=" "/>
                </w:comboBox>
              </w:sdtPr>
              <w:sdtEndPr/>
              <w:sdtContent>
                <w:r w:rsidR="008A58CD"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  <w:tc>
          <w:tcPr>
            <w:tcW w:w="3544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alias w:val="Objectifs"/>
              <w:tag w:val="Objectifs"/>
              <w:id w:val="-1431972418"/>
              <w:placeholder>
                <w:docPart w:val="77393C876164454F902B2848F2C235C8"/>
              </w:placeholder>
              <w:showingPlcHdr/>
              <w:dropDownList>
                <w:listItem w:value="Choisissez un élément."/>
                <w:listItem w:displayText="Que M/Mme couvre ses besoins en énergie et en protéines," w:value="Que M/Mme couvre ses besoins en énergie et en protéines,"/>
                <w:listItem w:displayText="Que M/Mme stabilise son poids," w:value="Que M/Mme stabilise son poids,"/>
                <w:listItem w:displayText="Que M/Mme présente une perte de poids, " w:value="Que M/Mme présente une perte de poids, "/>
                <w:listItem w:displayText="Que M/Mme présente un gain pondéral, " w:value="Que M/Mme présente un gain pondéral, "/>
                <w:listItem w:displayText="Que M/Mme reçoive des aliments dont la texture est adaptée à ses capacités de déglutition, et reçoive une alimentation confortable et sécuritaire," w:value="Que M/Mme reçoive des aliments dont la texture est adaptée à ses capacités de déglutition, et reçoive une alimentation confortable et sécuritaire,"/>
                <w:listItem w:displayText="Que M/Mme reçoive des aliments dont la consistance est adaptée à ses capacités de déglutition et reçoive une alimentation confortable et sécuritaire," w:value="Que M/Mme reçoive des aliments dont la consistance est adaptée à ses capacités de déglutition et reçoive une alimentation confortable et sécuritaire,"/>
                <w:listItem w:displayText="Que M/Mme reçoive des aliments/liquides dont la texture/consistance est adaptée à ses capacités de déglutition, et reçoive une alimentation confortable et sécuritaire," w:value="Que M/Mme reçoive des aliments/liquides dont la texture/consistance est adaptée à ses capacités de déglutition, et reçoive une alimentation confortable et sécuritaire,"/>
                <w:listItem w:displayText="Que M/Mme reçoive une alimentation confortable et qui respecte ses préférences," w:value="Que M/Mme reçoive une alimentation confortable et qui respecte ses préférences,"/>
                <w:listItem w:displayText="Que M/Mme minimise les risque de pneumonie d'aspiration," w:value="Que M/Mme minimise les risque de pneumonie d'aspiration,"/>
                <w:listItem w:displayText="Que M/Mme présente une guérison de ses plaies," w:value="Que M/Mme présente une guérison de ses plaies,"/>
                <w:listItem w:displayText="Que M/Mme présente une élimination intestinale régulière," w:value="Que M/Mme présente une élimination intestinale régulière,"/>
                <w:listItem w:displayText="Que M/Mme présente une amélioration des symptômes digestifs," w:value="Que M/Mme présente une amélioration des symptômes digestifs,"/>
                <w:listItem w:displayText="Que M/Mme présente une glycémie contrôlée," w:value="Que M/Mme présente une glycémie contrôlée,"/>
                <w:listItem w:displayText="Que M/Mme ne présente plus d'épisode d'hypoglycémie," w:value="Que M/Mme ne présente plus d'épisode d'hypoglycémie,"/>
                <w:listItem w:displayText=" " w:value=" "/>
              </w:dropDownList>
            </w:sdtPr>
            <w:sdtEndPr/>
            <w:sdtContent>
              <w:p w14:paraId="2A55EA61" w14:textId="79625285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  <w:lang w:eastAsia="fr-FR"/>
                  </w:rPr>
                </w:pPr>
                <w:r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909273825"/>
              <w:placeholder>
                <w:docPart w:val="CA06AC915D3B4BA7844F716D30DB892C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à 50% du temps." w:value="à 50% du temps."/>
                <w:listItem w:displayText="à 75% du temps." w:value="à 75% du temps."/>
                <w:listItem w:displayText=" " w:value=" "/>
              </w:comboBox>
            </w:sdtPr>
            <w:sdtEndPr/>
            <w:sdtContent>
              <w:p w14:paraId="3D0D46CF" w14:textId="06F8B053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91483765"/>
            <w:placeholder>
              <w:docPart w:val="FCE133A664C44095991CDB2E897FB9B7"/>
            </w:placeholder>
            <w:showingPlcHdr/>
            <w:comboBox>
              <w:listItem w:value="Choisissez un élément."/>
              <w:listItem w:displayText="Ce jour" w:value="Ce jour"/>
              <w:listItem w:displayText="1 semaine" w:value="1 semaine"/>
              <w:listItem w:displayText="2 semaines" w:value="2 semaines"/>
              <w:listItem w:displayText="3 semaines" w:value="3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276" w:type="dxa"/>
              </w:tcPr>
              <w:p w14:paraId="4162362F" w14:textId="48720532" w:rsidR="00E119FA" w:rsidRPr="00715640" w:rsidRDefault="008A58CD" w:rsidP="00B3063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15640">
                  <w:rPr>
                    <w:rStyle w:val="Textedelespacerserv"/>
                    <w:rFonts w:asciiTheme="minorHAnsi" w:hAnsiTheme="minorHAnsi" w:cstheme="minorHAnsi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tc>
          <w:tcPr>
            <w:tcW w:w="4678" w:type="dxa"/>
          </w:tcPr>
          <w:p w14:paraId="6FC591BF" w14:textId="54E9EDDB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350848085"/>
                <w:placeholder>
                  <w:docPart w:val="720D76E0DE05468BB12381AEF390FFFF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09754314" w14:textId="58D87CC5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312456450"/>
                <w:placeholder>
                  <w:docPart w:val="D3EA38A62FFC468C8E00C20BE5A16224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  <w:p w14:paraId="729AFEF3" w14:textId="3AC7DF50" w:rsidR="00E119FA" w:rsidRPr="00715640" w:rsidRDefault="007808B3" w:rsidP="00B30634">
            <w:pPr>
              <w:contextualSpacing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eastAsia="fr-FR"/>
                </w:rPr>
                <w:alias w:val="Intervention"/>
                <w:tag w:val="Intervention"/>
                <w:id w:val="1887599124"/>
                <w:placeholder>
                  <w:docPart w:val="CE0498FB1AE14A74AF8FD2DBB08113CD"/>
                </w:placeholder>
                <w:showingPlcHdr/>
                <w:dropDownList>
                  <w:listItem w:value="Choisissez un élément."/>
                  <w:listItem w:displayText="Modification de texture" w:value="Modification de texture"/>
                  <w:listItem w:displayText="Modification de consistance" w:value="Modification de consistance"/>
                  <w:listItem w:displayText="Cesser aliments multiphases" w:value="Cesser aliments multiphases"/>
                  <w:listItem w:displayText="Enrichissement du menu en énergie et protéines " w:value="Enrichissement du menu en énergie et protéines "/>
                  <w:listItem w:displayText="Débuter supplément" w:value="Débuter supplément"/>
                  <w:listItem w:displayText="Peser q semaine x 1 mois" w:value="Peser q semaine x 1 mois"/>
                  <w:listItem w:displayText="Peser q mois x 3 mois " w:value="Peser q mois x 3 mois "/>
                  <w:listItem w:displayText="Stimuler hydratation " w:value="Stimuler hydratation "/>
                  <w:listItem w:displayText="Hygiène orale après chaque repas et collation" w:value="Hygiène orale après chaque repas et collation"/>
                  <w:listItem w:displayText="Assurer un bon positionnement lors de l'alimentation au lit" w:value="Assurer un bon positionnement lors de l'alimentation au lit"/>
                  <w:listItem w:displayText="Utiliser le positionnement chaise au lit" w:value="Utiliser le positionnement chaise au lit"/>
                  <w:listItem w:displayText="Service plat par plat" w:value="Service plat par plat"/>
                  <w:listItem w:displayText="Couper les aliments" w:value="Couper les aliments"/>
                  <w:listItem w:displayText="Préparer le plateau" w:value="Préparer le plateau"/>
                  <w:listItem w:displayText="Aide totale à l'alimentation" w:value="Aide totale à l'alimentation"/>
                  <w:listItem w:displayText="Stimuler tout au long du repas" w:value="Stimuler tout au long du repas"/>
                  <w:listItem w:displayText="Recommandons outils à l'alimentation adaptés" w:value="Recommandons outils à l'alimentation adaptés"/>
                  <w:listItem w:displayText="Référons pour outils à l'alimentation adaptés" w:value="Référons pour outils à l'alimentation adaptés"/>
                  <w:listItem w:displayText=" " w:value=" "/>
                </w:dropDownList>
              </w:sdtPr>
              <w:sdtEndPr/>
              <w:sdtContent>
                <w:r w:rsidR="008A58CD" w:rsidRPr="0071564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</w:tc>
        <w:tc>
          <w:tcPr>
            <w:tcW w:w="1204" w:type="dxa"/>
          </w:tcPr>
          <w:p w14:paraId="3F33A252" w14:textId="35545FD7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07879547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07879547"/>
          </w:p>
        </w:tc>
        <w:tc>
          <w:tcPr>
            <w:tcW w:w="1204" w:type="dxa"/>
            <w:gridSpan w:val="2"/>
          </w:tcPr>
          <w:p w14:paraId="3AE6E8F3" w14:textId="337C8429" w:rsidR="00E119FA" w:rsidRPr="00715640" w:rsidRDefault="00A422B4" w:rsidP="00B30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65766241" w:edGrp="everyone"/>
            <w:r w:rsidRPr="0071564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065766241"/>
          </w:p>
        </w:tc>
      </w:tr>
      <w:permEnd w:id="531305693"/>
      <w:permEnd w:id="191957766"/>
      <w:permEnd w:id="651964149"/>
      <w:permEnd w:id="2040757509"/>
      <w:permEnd w:id="978006994"/>
      <w:permEnd w:id="1227644659"/>
    </w:tbl>
    <w:p w14:paraId="1AA66377" w14:textId="77777777" w:rsidR="00E119FA" w:rsidRDefault="00E119FA" w:rsidP="00E119FA">
      <w:pPr>
        <w:rPr>
          <w:rFonts w:asciiTheme="minorHAnsi" w:hAnsiTheme="minorHAnsi" w:cs="Arial"/>
          <w:b/>
          <w:sz w:val="20"/>
          <w:szCs w:val="20"/>
          <w:lang w:val="fr-FR"/>
        </w:rPr>
      </w:pPr>
    </w:p>
    <w:p w14:paraId="7C427FC7" w14:textId="7D03628A" w:rsidR="00E119FA" w:rsidRDefault="00E119FA" w:rsidP="00E119FA">
      <w:pPr>
        <w:rPr>
          <w:rFonts w:asciiTheme="minorHAnsi" w:hAnsiTheme="minorHAnsi" w:cs="Arial"/>
          <w:sz w:val="20"/>
          <w:szCs w:val="20"/>
          <w:lang w:val="fr-FR"/>
        </w:rPr>
      </w:pPr>
      <w:r w:rsidRPr="00A37D1A">
        <w:rPr>
          <w:rFonts w:asciiTheme="minorHAnsi" w:hAnsiTheme="minorHAnsi" w:cs="Arial"/>
          <w:b/>
          <w:sz w:val="20"/>
          <w:szCs w:val="20"/>
          <w:lang w:val="fr-FR"/>
        </w:rPr>
        <w:t>Fréquence estimée des interventions</w:t>
      </w:r>
      <w:r>
        <w:rPr>
          <w:rFonts w:asciiTheme="minorHAnsi" w:hAnsiTheme="minorHAnsi" w:cs="Arial"/>
          <w:sz w:val="20"/>
          <w:szCs w:val="20"/>
          <w:lang w:val="fr-FR"/>
        </w:rPr>
        <w:t> :</w:t>
      </w:r>
      <w:permStart w:id="828579559" w:edGrp="everyone"/>
      <w:r w:rsidR="00715640">
        <w:rPr>
          <w:rFonts w:asciiTheme="minorHAnsi" w:hAnsiTheme="minorHAnsi" w:cs="Arial"/>
          <w:sz w:val="20"/>
          <w:szCs w:val="20"/>
          <w:lang w:val="fr-FR"/>
        </w:rPr>
        <w:t xml:space="preserve">   </w:t>
      </w:r>
      <w:permEnd w:id="828579559"/>
    </w:p>
    <w:p w14:paraId="1E2CF44C" w14:textId="77777777" w:rsidR="00E119FA" w:rsidRDefault="00E119FA" w:rsidP="00E119FA">
      <w:pPr>
        <w:rPr>
          <w:rFonts w:asciiTheme="minorHAnsi" w:hAnsiTheme="minorHAnsi" w:cs="Arial"/>
          <w:sz w:val="20"/>
          <w:szCs w:val="20"/>
          <w:lang w:val="fr-FR"/>
        </w:rPr>
      </w:pPr>
    </w:p>
    <w:p w14:paraId="33C6BCB5" w14:textId="77777777" w:rsidR="008F19B5" w:rsidRDefault="008F19B5" w:rsidP="007069F3">
      <w:pPr>
        <w:rPr>
          <w:rFonts w:asciiTheme="minorHAnsi" w:hAnsiTheme="minorHAnsi" w:cstheme="minorHAnsi"/>
          <w:b/>
          <w:sz w:val="20"/>
        </w:rPr>
      </w:pPr>
      <w:r w:rsidRPr="002C00D0">
        <w:rPr>
          <w:rFonts w:asciiTheme="minorHAnsi" w:hAnsiTheme="minorHAnsi" w:cstheme="minorHAnsi"/>
          <w:b/>
          <w:sz w:val="20"/>
        </w:rPr>
        <w:t xml:space="preserve">Consentement : </w:t>
      </w:r>
      <w:r>
        <w:rPr>
          <w:rFonts w:asciiTheme="minorHAnsi" w:hAnsiTheme="minorHAnsi" w:cstheme="minorHAnsi"/>
          <w:b/>
          <w:sz w:val="20"/>
        </w:rPr>
        <w:t xml:space="preserve"> </w:t>
      </w:r>
    </w:p>
    <w:permStart w:id="1742036206" w:edGrp="everyone"/>
    <w:p w14:paraId="6A422885" w14:textId="552F7C91" w:rsidR="008F19B5" w:rsidRPr="004E0467" w:rsidRDefault="007808B3" w:rsidP="008F19B5">
      <w:pPr>
        <w:pStyle w:val="Paragraphedeliste"/>
        <w:numPr>
          <w:ilvl w:val="0"/>
          <w:numId w:val="7"/>
        </w:numPr>
        <w:rPr>
          <w:rFonts w:asciiTheme="minorHAnsi" w:hAnsiTheme="minorHAnsi" w:cstheme="minorHAnsi"/>
          <w:b/>
          <w:sz w:val="20"/>
        </w:rPr>
      </w:pPr>
      <w:sdt>
        <w:sdtPr>
          <w:rPr>
            <w:rFonts w:ascii="MS Gothic" w:eastAsia="MS Gothic" w:hAnsi="MS Gothic" w:cs="Arial"/>
            <w:sz w:val="20"/>
            <w:szCs w:val="20"/>
            <w:lang w:val="fr-FR"/>
          </w:rPr>
          <w:id w:val="-1377239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1D3">
            <w:rPr>
              <w:rFonts w:ascii="MS Gothic" w:eastAsia="MS Gothic" w:hAnsi="MS Gothic" w:cs="Arial" w:hint="eastAsia"/>
              <w:sz w:val="20"/>
              <w:szCs w:val="20"/>
              <w:lang w:val="fr-FR"/>
            </w:rPr>
            <w:t>☐</w:t>
          </w:r>
        </w:sdtContent>
      </w:sdt>
      <w:permEnd w:id="1742036206"/>
      <w:r w:rsidR="008F19B5" w:rsidRPr="004E0467">
        <w:rPr>
          <w:rFonts w:asciiTheme="minorHAnsi" w:hAnsiTheme="minorHAnsi" w:cs="Arial"/>
          <w:sz w:val="20"/>
          <w:szCs w:val="20"/>
          <w:lang w:val="fr-FR"/>
        </w:rPr>
        <w:t xml:space="preserve"> L’usager / </w:t>
      </w:r>
      <w:permStart w:id="1210002252" w:edGrp="everyone"/>
      <w:sdt>
        <w:sdtPr>
          <w:rPr>
            <w:rFonts w:ascii="MS Gothic" w:eastAsia="MS Gothic" w:hAnsi="MS Gothic" w:cs="Arial"/>
            <w:sz w:val="20"/>
            <w:szCs w:val="20"/>
            <w:lang w:val="fr-FR"/>
          </w:rPr>
          <w:id w:val="-176282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1D3">
            <w:rPr>
              <w:rFonts w:ascii="MS Gothic" w:eastAsia="MS Gothic" w:hAnsi="MS Gothic" w:cs="Arial" w:hint="eastAsia"/>
              <w:sz w:val="20"/>
              <w:szCs w:val="20"/>
              <w:lang w:val="fr-FR"/>
            </w:rPr>
            <w:t>☐</w:t>
          </w:r>
        </w:sdtContent>
      </w:sdt>
      <w:permEnd w:id="1210002252"/>
      <w:r w:rsidR="008F19B5" w:rsidRPr="004E0467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r w:rsidR="008F19B5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permStart w:id="1222050890" w:edGrp="everyone"/>
      <w:r w:rsidR="008F19B5">
        <w:rPr>
          <w:rFonts w:asciiTheme="minorHAnsi" w:hAnsiTheme="minorHAnsi" w:cstheme="minorHAnsi"/>
          <w:sz w:val="20"/>
        </w:rPr>
        <w:t xml:space="preserve">   </w:t>
      </w:r>
      <w:permEnd w:id="1222050890"/>
      <w:r w:rsidR="008F19B5">
        <w:rPr>
          <w:rFonts w:asciiTheme="minorHAnsi" w:hAnsiTheme="minorHAnsi" w:cs="Arial"/>
          <w:sz w:val="20"/>
          <w:szCs w:val="20"/>
          <w:lang w:val="fr-FR"/>
        </w:rPr>
        <w:t xml:space="preserve"> (personne autorisée)  </w:t>
      </w:r>
    </w:p>
    <w:permStart w:id="241786506" w:edGrp="everyone"/>
    <w:p w14:paraId="07195C13" w14:textId="77777777" w:rsidR="008F19B5" w:rsidRPr="002E4CD6" w:rsidRDefault="007808B3" w:rsidP="008F19B5">
      <w:pPr>
        <w:pStyle w:val="Paragraphedeliste"/>
        <w:numPr>
          <w:ilvl w:val="1"/>
          <w:numId w:val="7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384710724"/>
          <w:placeholder>
            <w:docPart w:val="0085E402C373485EA2F3322AD496EBB5"/>
          </w:placeholder>
          <w:comboBox>
            <w:listItem w:value="Choisissez un élément."/>
            <w:listItem w:displayText="a été avisé des résultats de l’évaluation / appréciation et des recommandations " w:value="a été avisé des résultats de l’évaluation / appréciation et des recommandations "/>
            <w:listItem w:displayText="consent au plan d’intervention sommaire établi" w:value="consent au plan d’intervention sommaire établi"/>
            <w:listItem w:displayText="aimerait exprimer les préférences et réserves suivantes relatives à son consentement:" w:value="aimerait exprimer les préférences et réserves suivantes relatives à son consentement:"/>
            <w:listItem w:displayText=" " w:value=" "/>
          </w:comboBox>
        </w:sdtPr>
        <w:sdtEndPr/>
        <w:sdtContent>
          <w:r w:rsidR="008F19B5">
            <w:rPr>
              <w:rFonts w:asciiTheme="minorHAnsi" w:hAnsiTheme="minorHAnsi" w:cstheme="minorHAnsi"/>
              <w:sz w:val="20"/>
              <w:szCs w:val="20"/>
            </w:rPr>
            <w:t xml:space="preserve">    </w:t>
          </w:r>
        </w:sdtContent>
      </w:sdt>
      <w:permEnd w:id="241786506"/>
      <w:r w:rsidR="008F19B5">
        <w:rPr>
          <w:rFonts w:asciiTheme="minorHAnsi" w:hAnsiTheme="minorHAnsi" w:cstheme="minorHAnsi"/>
          <w:sz w:val="20"/>
          <w:szCs w:val="20"/>
        </w:rPr>
        <w:t xml:space="preserve">   </w:t>
      </w:r>
      <w:permStart w:id="1877696817" w:edGrp="everyone"/>
      <w:r w:rsidR="008F19B5">
        <w:rPr>
          <w:rFonts w:asciiTheme="minorHAnsi" w:hAnsiTheme="minorHAnsi" w:cstheme="minorHAnsi"/>
          <w:sz w:val="20"/>
        </w:rPr>
        <w:t xml:space="preserve">   </w:t>
      </w:r>
      <w:permEnd w:id="1877696817"/>
    </w:p>
    <w:permStart w:id="1501134117" w:edGrp="everyone"/>
    <w:p w14:paraId="72EDEBA3" w14:textId="77777777" w:rsidR="008F19B5" w:rsidRPr="002E4CD6" w:rsidRDefault="007808B3" w:rsidP="008F19B5">
      <w:pPr>
        <w:pStyle w:val="Paragraphedeliste"/>
        <w:numPr>
          <w:ilvl w:val="1"/>
          <w:numId w:val="7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144571504"/>
          <w:placeholder>
            <w:docPart w:val="B29F95D40B4B4147835C154CDAA5A2B0"/>
          </w:placeholder>
          <w:comboBox>
            <w:listItem w:value="Choisissez un élément."/>
            <w:listItem w:displayText="a été avisé des résultats de l’évaluation / appréciation et des recommandations " w:value="a été avisé des résultats de l’évaluation / appréciation et des recommandations "/>
            <w:listItem w:displayText="consent au plan d’intervention sommaire établi" w:value="consent au plan d’intervention sommaire établi"/>
            <w:listItem w:displayText="aimerait exprimer les préférences et réserves suivantes relatives à son consentement:" w:value="aimerait exprimer les préférences et réserves suivantes relatives à son consentement:"/>
            <w:listItem w:displayText=" " w:value=" "/>
          </w:comboBox>
        </w:sdtPr>
        <w:sdtEndPr/>
        <w:sdtContent>
          <w:r w:rsidR="008F19B5">
            <w:rPr>
              <w:rFonts w:asciiTheme="minorHAnsi" w:hAnsiTheme="minorHAnsi" w:cstheme="minorHAnsi"/>
              <w:sz w:val="20"/>
              <w:szCs w:val="20"/>
            </w:rPr>
            <w:t xml:space="preserve">    </w:t>
          </w:r>
        </w:sdtContent>
      </w:sdt>
      <w:permEnd w:id="1501134117"/>
      <w:r w:rsidR="008F19B5">
        <w:rPr>
          <w:rFonts w:asciiTheme="minorHAnsi" w:hAnsiTheme="minorHAnsi" w:cstheme="minorHAnsi"/>
          <w:sz w:val="20"/>
          <w:szCs w:val="20"/>
        </w:rPr>
        <w:t xml:space="preserve">   </w:t>
      </w:r>
      <w:permStart w:id="151128758" w:edGrp="everyone"/>
      <w:r w:rsidR="008F19B5">
        <w:rPr>
          <w:rFonts w:asciiTheme="minorHAnsi" w:hAnsiTheme="minorHAnsi" w:cstheme="minorHAnsi"/>
          <w:sz w:val="20"/>
        </w:rPr>
        <w:t xml:space="preserve">   </w:t>
      </w:r>
      <w:permEnd w:id="151128758"/>
      <w:r w:rsidR="008F19B5">
        <w:rPr>
          <w:rFonts w:asciiTheme="minorHAnsi" w:hAnsiTheme="minorHAnsi" w:cstheme="minorHAnsi"/>
          <w:sz w:val="20"/>
          <w:szCs w:val="20"/>
        </w:rPr>
        <w:t xml:space="preserve">  </w:t>
      </w:r>
    </w:p>
    <w:permStart w:id="439958528" w:edGrp="everyone"/>
    <w:p w14:paraId="2C75C8E6" w14:textId="77777777" w:rsidR="008F19B5" w:rsidRPr="00E54CC3" w:rsidRDefault="007808B3" w:rsidP="008F19B5">
      <w:pPr>
        <w:pStyle w:val="Paragraphedeliste"/>
        <w:numPr>
          <w:ilvl w:val="1"/>
          <w:numId w:val="7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922620596"/>
          <w:placeholder>
            <w:docPart w:val="320E5578BB6745C799D290A33B6CC804"/>
          </w:placeholder>
          <w:comboBox>
            <w:listItem w:value="Choisissez un élément."/>
            <w:listItem w:displayText="a été avisé des résultats de l’évaluation / appréciation et des recommandations " w:value="a été avisé des résultats de l’évaluation / appréciation et des recommandations "/>
            <w:listItem w:displayText="consent au plan d’intervention sommaire établi" w:value="consent au plan d’intervention sommaire établi"/>
            <w:listItem w:displayText="aimerait exprimer les préférences et réserves suivantes relatives à son consentement:" w:value="aimerait exprimer les préférences et réserves suivantes relatives à son consentement:"/>
            <w:listItem w:displayText=" " w:value=" "/>
          </w:comboBox>
        </w:sdtPr>
        <w:sdtEndPr/>
        <w:sdtContent>
          <w:r w:rsidR="008F19B5">
            <w:rPr>
              <w:rFonts w:asciiTheme="minorHAnsi" w:hAnsiTheme="minorHAnsi" w:cstheme="minorHAnsi"/>
              <w:sz w:val="20"/>
              <w:szCs w:val="20"/>
            </w:rPr>
            <w:t xml:space="preserve">    </w:t>
          </w:r>
        </w:sdtContent>
      </w:sdt>
      <w:permEnd w:id="439958528"/>
      <w:r w:rsidR="008F19B5">
        <w:rPr>
          <w:rFonts w:asciiTheme="minorHAnsi" w:hAnsiTheme="minorHAnsi" w:cstheme="minorHAnsi"/>
          <w:sz w:val="20"/>
          <w:szCs w:val="20"/>
        </w:rPr>
        <w:t xml:space="preserve">   </w:t>
      </w:r>
      <w:permStart w:id="2015567616" w:edGrp="everyone"/>
      <w:r w:rsidR="008F19B5">
        <w:rPr>
          <w:rFonts w:asciiTheme="minorHAnsi" w:hAnsiTheme="minorHAnsi" w:cstheme="minorHAnsi"/>
          <w:sz w:val="20"/>
        </w:rPr>
        <w:t xml:space="preserve">   </w:t>
      </w:r>
      <w:permEnd w:id="2015567616"/>
      <w:r w:rsidR="008F19B5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3DA8DC9F" w14:textId="77777777" w:rsidR="008F19B5" w:rsidRDefault="008F19B5" w:rsidP="008F19B5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permStart w:id="1327371797" w:edGrp="everyone"/>
      <w:sdt>
        <w:sdtPr>
          <w:rPr>
            <w:rFonts w:asciiTheme="minorHAnsi" w:hAnsiTheme="minorHAnsi" w:cstheme="minorHAnsi"/>
            <w:color w:val="000000" w:themeColor="text1"/>
            <w:sz w:val="20"/>
            <w:szCs w:val="20"/>
          </w:rPr>
          <w:id w:val="176170398"/>
          <w:placeholder>
            <w:docPart w:val="0085E402C373485EA2F3322AD496EBB5"/>
          </w:placeholder>
          <w:comboBox>
            <w:listItem w:value="Choisissez un élément."/>
            <w:listItem w:displayText="L’usager présente une difficulté à consentir de façon éclairée, cependant il n’affiche pas d’opposition au plan d’Intervention disciplinaire" w:value="L’usager présente une difficulté à consentir de façon éclairée, cependant il n’affiche pas d’opposition au plan d’Intervention disciplinaire"/>
            <w:listItem w:displayText="Accord non-obtenu :" w:value="Accord non-obtenu :"/>
            <w:listItem w:displayText=" " w:value=" "/>
          </w:comboBox>
        </w:sdtPr>
        <w:sdtEndPr/>
        <w:sdtContent>
          <w:r w:rsidRPr="005961D3">
            <w:rPr>
              <w:rFonts w:asciiTheme="minorHAnsi" w:hAnsiTheme="minorHAnsi" w:cstheme="minorHAnsi"/>
              <w:color w:val="000000" w:themeColor="text1"/>
              <w:sz w:val="20"/>
              <w:szCs w:val="20"/>
            </w:rPr>
            <w:t xml:space="preserve">     </w:t>
          </w:r>
        </w:sdtContent>
      </w:sdt>
      <w:permEnd w:id="1327371797"/>
    </w:p>
    <w:p w14:paraId="12249B07" w14:textId="77777777" w:rsidR="008F19B5" w:rsidRDefault="008F19B5" w:rsidP="007069F3">
      <w:pPr>
        <w:rPr>
          <w:rFonts w:asciiTheme="minorHAnsi" w:hAnsiTheme="minorHAnsi" w:cstheme="minorHAnsi"/>
          <w:sz w:val="14"/>
          <w:szCs w:val="14"/>
        </w:rPr>
      </w:pPr>
    </w:p>
    <w:p w14:paraId="215C182A" w14:textId="676B6EB1" w:rsidR="008F19B5" w:rsidRDefault="008F19B5" w:rsidP="008F19B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4"/>
          <w:szCs w:val="14"/>
        </w:rPr>
        <w:t xml:space="preserve">                           </w:t>
      </w:r>
      <w:permStart w:id="791111574" w:edGrp="everyone"/>
      <w:r>
        <w:rPr>
          <w:rFonts w:asciiTheme="minorHAnsi" w:hAnsiTheme="minorHAnsi" w:cstheme="minorHAnsi"/>
          <w:sz w:val="20"/>
        </w:rPr>
        <w:t xml:space="preserve"> </w:t>
      </w:r>
      <w:r w:rsidR="005961D3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  </w:t>
      </w:r>
      <w:permEnd w:id="791111574"/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F827550" w14:textId="77777777" w:rsidR="005961D3" w:rsidRDefault="005961D3" w:rsidP="008F19B5">
      <w:pPr>
        <w:rPr>
          <w:rFonts w:asciiTheme="minorHAnsi" w:hAnsiTheme="minorHAnsi" w:cstheme="minorHAnsi"/>
          <w:sz w:val="14"/>
          <w:szCs w:val="14"/>
        </w:rPr>
      </w:pPr>
    </w:p>
    <w:tbl>
      <w:tblPr>
        <w:tblStyle w:val="Grilledutableau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65"/>
        <w:gridCol w:w="2865"/>
        <w:gridCol w:w="900"/>
        <w:gridCol w:w="2158"/>
      </w:tblGrid>
      <w:tr w:rsidR="00E119FA" w:rsidRPr="00A457DA" w14:paraId="07BEDBA5" w14:textId="77777777" w:rsidTr="00B30634">
        <w:trPr>
          <w:trHeight w:val="567"/>
        </w:trPr>
        <w:tc>
          <w:tcPr>
            <w:tcW w:w="1560" w:type="dxa"/>
            <w:vAlign w:val="bottom"/>
          </w:tcPr>
          <w:p w14:paraId="1748C37D" w14:textId="77777777" w:rsidR="00E119FA" w:rsidRPr="00580337" w:rsidRDefault="00E119FA" w:rsidP="00B30634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580337">
              <w:rPr>
                <w:rFonts w:asciiTheme="minorHAnsi" w:hAnsiTheme="minorHAnsi" w:cs="Arial"/>
                <w:b/>
                <w:sz w:val="16"/>
                <w:szCs w:val="16"/>
              </w:rPr>
              <w:t>Complété par :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ermStart w:id="215820690" w:edGrp="everyone" w:displacedByCustomXml="next"/>
          <w:sdt>
            <w:sdtPr>
              <w:rPr>
                <w:rFonts w:asciiTheme="minorHAnsi" w:hAnsiTheme="minorHAnsi" w:cs="Arial"/>
                <w:sz w:val="16"/>
                <w:szCs w:val="16"/>
              </w:rPr>
              <w:id w:val="-117839344"/>
              <w:showingPlcHdr/>
              <w:picture/>
            </w:sdtPr>
            <w:sdtEndPr/>
            <w:sdtContent>
              <w:p w14:paraId="5D8058B1" w14:textId="77777777" w:rsidR="00E119FA" w:rsidRPr="00580337" w:rsidRDefault="00E119FA" w:rsidP="00B30634">
                <w:pPr>
                  <w:rPr>
                    <w:rFonts w:asciiTheme="minorHAnsi" w:hAnsiTheme="minorHAnsi" w:cs="Arial"/>
                    <w:sz w:val="16"/>
                    <w:szCs w:val="16"/>
                  </w:rPr>
                </w:pPr>
                <w:r w:rsidRPr="00580337">
                  <w:rPr>
                    <w:rFonts w:asciiTheme="minorHAnsi" w:hAnsiTheme="minorHAnsi" w:cs="Arial"/>
                    <w:noProof/>
                    <w:sz w:val="16"/>
                    <w:szCs w:val="16"/>
                  </w:rPr>
                  <w:drawing>
                    <wp:inline distT="0" distB="0" distL="0" distR="0" wp14:anchorId="56983023" wp14:editId="277BA447">
                      <wp:extent cx="222637" cy="222637"/>
                      <wp:effectExtent l="0" t="0" r="6350" b="635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V="1">
                                <a:off x="0" y="0"/>
                                <a:ext cx="241000" cy="24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ermEnd w:id="215820690" w:displacedByCustomXml="prev"/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14:paraId="1FD766AE" w14:textId="167E3A12" w:rsidR="00E119FA" w:rsidRPr="00580337" w:rsidRDefault="00A422B4" w:rsidP="00B30634">
            <w:pPr>
              <w:rPr>
                <w:rFonts w:asciiTheme="minorHAnsi" w:hAnsiTheme="minorHAnsi" w:cs="Arial"/>
                <w:sz w:val="16"/>
                <w:szCs w:val="16"/>
              </w:rPr>
            </w:pPr>
            <w:permStart w:id="359883689" w:edGrp="everyone"/>
            <w:r w:rsidRPr="00580337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permEnd w:id="359883689"/>
          </w:p>
        </w:tc>
        <w:tc>
          <w:tcPr>
            <w:tcW w:w="900" w:type="dxa"/>
            <w:vAlign w:val="bottom"/>
          </w:tcPr>
          <w:p w14:paraId="258AD5AA" w14:textId="77777777" w:rsidR="00E119FA" w:rsidRPr="00580337" w:rsidRDefault="00E119FA" w:rsidP="00B30634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580337">
              <w:rPr>
                <w:rFonts w:asciiTheme="minorHAnsi" w:hAnsiTheme="minorHAnsi" w:cs="Arial"/>
                <w:b/>
                <w:sz w:val="16"/>
                <w:szCs w:val="16"/>
              </w:rPr>
              <w:t xml:space="preserve">Date : 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bottom"/>
          </w:tcPr>
          <w:p w14:paraId="5A3393ED" w14:textId="747209A6" w:rsidR="00E119FA" w:rsidRPr="00580337" w:rsidRDefault="00E119FA" w:rsidP="00B30634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580337">
              <w:rPr>
                <w:rFonts w:asciiTheme="minorHAnsi" w:hAnsiTheme="minorHAnsi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permStart w:id="1504137887" w:edGrp="everyone"/>
            <w:sdt>
              <w:sdtPr>
                <w:rPr>
                  <w:rFonts w:asciiTheme="minorHAnsi" w:hAnsiTheme="minorHAnsi" w:cs="Arial"/>
                  <w:color w:val="000000" w:themeColor="text1"/>
                  <w:sz w:val="16"/>
                  <w:szCs w:val="16"/>
                </w:rPr>
                <w:id w:val="-1971113514"/>
                <w:placeholder>
                  <w:docPart w:val="A7F965E98E9340F5A680B8A755AFC125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B35849" w:rsidRPr="00580337">
                  <w:rPr>
                    <w:rFonts w:asciiTheme="minorHAnsi" w:hAnsiTheme="minorHAnsi" w:cs="Arial"/>
                    <w:color w:val="000000" w:themeColor="text1"/>
                    <w:sz w:val="16"/>
                    <w:szCs w:val="16"/>
                  </w:rPr>
                  <w:t xml:space="preserve">   </w:t>
                </w:r>
                <w:r w:rsidRPr="00580337">
                  <w:rPr>
                    <w:rFonts w:asciiTheme="minorHAnsi" w:hAnsiTheme="minorHAnsi" w:cs="Arial"/>
                    <w:color w:val="000000" w:themeColor="text1"/>
                    <w:sz w:val="16"/>
                    <w:szCs w:val="16"/>
                  </w:rPr>
                  <w:t xml:space="preserve"> </w:t>
                </w:r>
              </w:sdtContent>
            </w:sdt>
            <w:permEnd w:id="1504137887"/>
          </w:p>
        </w:tc>
      </w:tr>
      <w:tr w:rsidR="00E119FA" w:rsidRPr="00A457DA" w14:paraId="1DC1B7FF" w14:textId="77777777" w:rsidTr="00B30634">
        <w:trPr>
          <w:trHeight w:val="227"/>
        </w:trPr>
        <w:tc>
          <w:tcPr>
            <w:tcW w:w="1560" w:type="dxa"/>
            <w:vAlign w:val="center"/>
          </w:tcPr>
          <w:p w14:paraId="3FFCF5AD" w14:textId="77777777" w:rsidR="00E119FA" w:rsidRPr="00580337" w:rsidRDefault="00E119FA" w:rsidP="00B30634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730" w:type="dxa"/>
            <w:gridSpan w:val="2"/>
            <w:tcBorders>
              <w:top w:val="single" w:sz="4" w:space="0" w:color="auto"/>
            </w:tcBorders>
          </w:tcPr>
          <w:p w14:paraId="6669B22E" w14:textId="77777777" w:rsidR="00E119FA" w:rsidRPr="00580337" w:rsidRDefault="00E119FA" w:rsidP="00B30634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580337">
              <w:rPr>
                <w:rFonts w:asciiTheme="minorHAnsi" w:hAnsiTheme="minorHAnsi" w:cstheme="minorHAnsi"/>
                <w:i/>
                <w:sz w:val="16"/>
                <w:szCs w:val="16"/>
              </w:rPr>
              <w:t>Signature</w:t>
            </w:r>
            <w:r w:rsidRPr="00580337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Pr="00580337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Pr="00580337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 xml:space="preserve">                        Nom, prénom et titre</w:t>
            </w:r>
          </w:p>
        </w:tc>
        <w:tc>
          <w:tcPr>
            <w:tcW w:w="900" w:type="dxa"/>
          </w:tcPr>
          <w:p w14:paraId="7FE581B9" w14:textId="77777777" w:rsidR="00E119FA" w:rsidRPr="00580337" w:rsidRDefault="00E119FA" w:rsidP="00B30634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</w:tcPr>
          <w:p w14:paraId="22AE8F71" w14:textId="77777777" w:rsidR="00E119FA" w:rsidRPr="00580337" w:rsidRDefault="00E119FA" w:rsidP="00B30634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580337"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</w:tbl>
    <w:p w14:paraId="2BBC723A" w14:textId="77777777" w:rsidR="00E119FA" w:rsidRDefault="00E119FA" w:rsidP="00E119FA">
      <w:pPr>
        <w:rPr>
          <w:sz w:val="2"/>
        </w:rPr>
      </w:pPr>
    </w:p>
    <w:p w14:paraId="7776E492" w14:textId="77777777" w:rsidR="00AB7CE7" w:rsidRPr="00483754" w:rsidRDefault="00AB7CE7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sectPr w:rsidR="00AB7CE7" w:rsidRPr="00483754" w:rsidSect="00C0753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5840" w:h="12240" w:orient="landscape"/>
      <w:pgMar w:top="1276" w:right="567" w:bottom="232" w:left="567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35030" w14:textId="77777777" w:rsidR="007808B3" w:rsidRDefault="007808B3" w:rsidP="0081257E">
      <w:r>
        <w:separator/>
      </w:r>
    </w:p>
  </w:endnote>
  <w:endnote w:type="continuationSeparator" w:id="0">
    <w:p w14:paraId="68F9F06F" w14:textId="77777777" w:rsidR="007808B3" w:rsidRDefault="007808B3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10B2B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6C7670D2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6D32067" w14:textId="777777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1D31CD" w:rsidRPr="001D31C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4917B" w14:textId="77777777" w:rsidR="00EE71AF" w:rsidRPr="002C0510" w:rsidRDefault="00126577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CF324E" wp14:editId="19C9A15F">
              <wp:simplePos x="0" y="0"/>
              <wp:positionH relativeFrom="column">
                <wp:align>center</wp:align>
              </wp:positionH>
              <wp:positionV relativeFrom="page">
                <wp:posOffset>7137344</wp:posOffset>
              </wp:positionV>
              <wp:extent cx="3240000" cy="392400"/>
              <wp:effectExtent l="0" t="0" r="0" b="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3EFD08" w14:textId="77777777" w:rsidR="00715640" w:rsidRDefault="00715640" w:rsidP="00715640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PLAN D’INTERVENTION DISCIPLINAIRE (PID)</w:t>
                          </w:r>
                        </w:p>
                        <w:p w14:paraId="657DED34" w14:textId="77777777" w:rsidR="00715640" w:rsidRPr="00783D34" w:rsidRDefault="00715640" w:rsidP="00715640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ASPECTS NUTRITIONNELS</w:t>
                          </w:r>
                        </w:p>
                        <w:p w14:paraId="69374C65" w14:textId="4C9C463A" w:rsidR="00126577" w:rsidRPr="00783D34" w:rsidRDefault="00126577" w:rsidP="001265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 w14:anchorId="1B2C9045">
            <v:shapetype id="_x0000_t202" coordsize="21600,21600" o:spt="202" path="m,l,21600r21600,l21600,xe" w14:anchorId="1ACF324E">
              <v:stroke joinstyle="miter"/>
              <v:path gradientshapeok="t" o:connecttype="rect"/>
            </v:shapetype>
            <v:shape id="Zone de texte 8" style="position:absolute;margin-left:0;margin-top:562pt;width:255.1pt;height:30.9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">
              <v:textbox>
                <w:txbxContent>
                  <w:p w:rsidR="00715640" w:rsidP="00715640" w:rsidRDefault="00715640" w14:paraId="6FED8349" w14:textId="77777777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PLAN D’INTERVENTION DISCIPLINAIRE (PID)</w:t>
                    </w:r>
                  </w:p>
                  <w:p w:rsidRPr="00783D34" w:rsidR="00715640" w:rsidP="00715640" w:rsidRDefault="00715640" w14:paraId="1CB14C58" w14:textId="77777777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ASPECTS NUTRITIONNELS</w:t>
                    </w:r>
                  </w:p>
                  <w:p w:rsidRPr="00783D34" w:rsidR="00126577" w:rsidP="00126577" w:rsidRDefault="00126577" w14:paraId="672A6659" w14:textId="4C9C463A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9F0AF9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40747A" wp14:editId="2EC16AA7">
              <wp:simplePos x="0" y="0"/>
              <wp:positionH relativeFrom="column">
                <wp:align>center</wp:align>
              </wp:positionH>
              <wp:positionV relativeFrom="page">
                <wp:posOffset>9429750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C38B52" w14:textId="77777777" w:rsidR="009F0AF9" w:rsidRPr="00783D34" w:rsidRDefault="009F0AF9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permStart w:id="729892662" w:edGrp="everyone"/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  <w:permEnd w:id="729892662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40747A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8" type="#_x0000_t202" style="position:absolute;margin-left:0;margin-top:742.5pt;width:255.1pt;height:30.9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" filled="f" stroked="f" strokeweight=".5pt">
              <v:textbox>
                <w:txbxContent>
                  <w:p w14:paraId="44C38B52" w14:textId="77777777" w:rsidR="009F0AF9" w:rsidRPr="00783D34" w:rsidRDefault="009F0AF9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permStart w:id="729892662" w:edGrp="everyone"/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  <w:permEnd w:id="729892662"/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DF095A">
      <w:rPr>
        <w:rFonts w:asciiTheme="minorHAnsi" w:hAnsiTheme="minorHAnsi" w:cstheme="minorHAnsi"/>
        <w:sz w:val="15"/>
        <w:szCs w:val="15"/>
      </w:rPr>
      <w:t>Dossier de l’usager</w:t>
    </w:r>
  </w:p>
  <w:p w14:paraId="11DE0A0E" w14:textId="72F3FB8D" w:rsidR="00EE71AF" w:rsidRPr="009241CF" w:rsidRDefault="00C14AC1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 xml:space="preserve">60649 </w:t>
    </w:r>
    <w:r w:rsidRPr="00015646">
      <w:rPr>
        <w:rFonts w:asciiTheme="minorHAnsi" w:hAnsiTheme="minorHAnsi" w:cstheme="minorHAnsi"/>
        <w:sz w:val="15"/>
        <w:szCs w:val="15"/>
      </w:rPr>
      <w:t>(</w:t>
    </w:r>
    <w:r>
      <w:rPr>
        <w:rFonts w:asciiTheme="minorHAnsi" w:hAnsiTheme="minorHAnsi" w:cstheme="minorHAnsi"/>
        <w:sz w:val="15"/>
        <w:szCs w:val="15"/>
      </w:rPr>
      <w:t>2023-09</w:t>
    </w:r>
    <w:r w:rsidRPr="00015646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102E3" w:rsidRPr="006102E3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102E3" w:rsidRPr="006102E3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92E34" w14:textId="77777777" w:rsidR="00EE71AF" w:rsidRPr="002C0510" w:rsidRDefault="00126577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D254596" wp14:editId="29EB58D2">
              <wp:simplePos x="0" y="0"/>
              <wp:positionH relativeFrom="column">
                <wp:align>center</wp:align>
              </wp:positionH>
              <wp:positionV relativeFrom="page">
                <wp:posOffset>7137344</wp:posOffset>
              </wp:positionV>
              <wp:extent cx="3240000" cy="392400"/>
              <wp:effectExtent l="0" t="0" r="0" b="0"/>
              <wp:wrapNone/>
              <wp:docPr id="9" name="Zone de text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CAEA38" w14:textId="74CD923F" w:rsidR="00126577" w:rsidRDefault="002F6FD2" w:rsidP="001265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PLAN D’INTERVENTION DISCIPLINAIRE (PID)</w:t>
                          </w:r>
                        </w:p>
                        <w:p w14:paraId="0D708369" w14:textId="44D1F8A6" w:rsidR="002F6FD2" w:rsidRPr="00783D34" w:rsidRDefault="002F6FD2" w:rsidP="001265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ASPECTS NUTRITIONNELS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 w14:anchorId="791F4FCB">
            <v:shapetype id="_x0000_t202" coordsize="21600,21600" o:spt="202" path="m,l,21600r21600,l21600,xe" w14:anchorId="4D254596">
              <v:stroke joinstyle="miter"/>
              <v:path gradientshapeok="t" o:connecttype="rect"/>
            </v:shapetype>
            <v:shape id="Zone de texte 9" style="position:absolute;margin-left:0;margin-top:562pt;width:255.1pt;height:30.9pt;z-index:2516654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">
              <v:textbox>
                <w:txbxContent>
                  <w:p w:rsidR="00126577" w:rsidP="00126577" w:rsidRDefault="002F6FD2" w14:paraId="07DC0F1C" w14:textId="74CD923F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PLAN D’INTERVENTION DISCIPLINAIRE (PID)</w:t>
                    </w:r>
                  </w:p>
                  <w:p w:rsidRPr="00783D34" w:rsidR="002F6FD2" w:rsidP="00126577" w:rsidRDefault="002F6FD2" w14:paraId="5805839D" w14:textId="44D1F8A6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ASPECTS NUTRITIONNELS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F0AF9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BB3526" wp14:editId="5CF2C9DF">
              <wp:simplePos x="0" y="0"/>
              <wp:positionH relativeFrom="column">
                <wp:align>center</wp:align>
              </wp:positionH>
              <wp:positionV relativeFrom="page">
                <wp:posOffset>9408160</wp:posOffset>
              </wp:positionV>
              <wp:extent cx="3240000" cy="392400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3DE3C9" w14:textId="77777777" w:rsidR="009F0AF9" w:rsidRPr="00783D34" w:rsidRDefault="009F0AF9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permStart w:id="1614303746" w:edGrp="everyone"/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  <w:permEnd w:id="1614303746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BB3526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30" type="#_x0000_t202" style="position:absolute;margin-left:0;margin-top:740.8pt;width:255.1pt;height:30.9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" filled="f" stroked="f" strokeweight=".5pt">
              <v:textbox>
                <w:txbxContent>
                  <w:p w14:paraId="4D3DE3C9" w14:textId="77777777" w:rsidR="009F0AF9" w:rsidRPr="00783D34" w:rsidRDefault="009F0AF9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permStart w:id="1614303746" w:edGrp="everyone"/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  <w:permEnd w:id="1614303746"/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84540F">
      <w:rPr>
        <w:rFonts w:asciiTheme="minorHAnsi" w:hAnsiTheme="minorHAnsi" w:cstheme="minorHAnsi"/>
        <w:sz w:val="15"/>
        <w:szCs w:val="15"/>
      </w:rPr>
      <w:t>de l’usager</w:t>
    </w:r>
  </w:p>
  <w:p w14:paraId="4CAE466C" w14:textId="5E032BD6" w:rsidR="00EE71AF" w:rsidRPr="002C0510" w:rsidRDefault="00483754" w:rsidP="00126577">
    <w:pPr>
      <w:pStyle w:val="Pieddepage"/>
      <w:tabs>
        <w:tab w:val="clear" w:pos="4320"/>
        <w:tab w:val="clear" w:pos="8640"/>
        <w:tab w:val="center" w:pos="5245"/>
        <w:tab w:val="left" w:pos="5489"/>
        <w:tab w:val="right" w:pos="14706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C14AC1">
      <w:rPr>
        <w:rFonts w:asciiTheme="minorHAnsi" w:hAnsiTheme="minorHAnsi" w:cstheme="minorHAnsi"/>
        <w:sz w:val="20"/>
        <w:szCs w:val="20"/>
      </w:rPr>
      <w:t xml:space="preserve">60649 </w:t>
    </w:r>
    <w:r w:rsidRPr="00015646">
      <w:rPr>
        <w:rFonts w:asciiTheme="minorHAnsi" w:hAnsiTheme="minorHAnsi" w:cstheme="minorHAnsi"/>
        <w:sz w:val="15"/>
        <w:szCs w:val="15"/>
      </w:rPr>
      <w:t>(</w:t>
    </w:r>
    <w:r w:rsidR="00C14AC1">
      <w:rPr>
        <w:rFonts w:asciiTheme="minorHAnsi" w:hAnsiTheme="minorHAnsi" w:cstheme="minorHAnsi"/>
        <w:sz w:val="15"/>
        <w:szCs w:val="15"/>
      </w:rPr>
      <w:t>2023-09</w:t>
    </w:r>
    <w:r w:rsidRPr="00015646">
      <w:rPr>
        <w:rFonts w:asciiTheme="minorHAnsi" w:hAnsiTheme="minorHAnsi" w:cstheme="minorHAnsi"/>
        <w:sz w:val="15"/>
        <w:szCs w:val="15"/>
      </w:rPr>
      <w:t>)</w:t>
    </w:r>
    <w:r w:rsidR="002528A7">
      <w:rPr>
        <w:rFonts w:asciiTheme="minorHAnsi" w:hAnsiTheme="minorHAnsi" w:cstheme="minorHAnsi"/>
        <w:sz w:val="15"/>
        <w:szCs w:val="15"/>
      </w:rPr>
      <w:t xml:space="preserve"> 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126577">
      <w:rPr>
        <w:rFonts w:asciiTheme="minorHAnsi" w:hAnsiTheme="minorHAnsi" w:cstheme="minorHAnsi"/>
        <w:sz w:val="15"/>
        <w:szCs w:val="15"/>
      </w:rPr>
      <w:tab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102E3" w:rsidRPr="006102E3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102E3" w:rsidRPr="006102E3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054D8" w14:textId="77777777" w:rsidR="007808B3" w:rsidRDefault="007808B3" w:rsidP="0081257E">
      <w:r>
        <w:separator/>
      </w:r>
    </w:p>
  </w:footnote>
  <w:footnote w:type="continuationSeparator" w:id="0">
    <w:p w14:paraId="6576D65E" w14:textId="77777777" w:rsidR="007808B3" w:rsidRDefault="007808B3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74143" w14:textId="77777777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="001D31CD"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9B6AD" w14:textId="77777777" w:rsidR="00062CCC" w:rsidRPr="00483754" w:rsidRDefault="00062CCC" w:rsidP="00E31139">
    <w:pPr>
      <w:pStyle w:val="En-tte"/>
      <w:tabs>
        <w:tab w:val="clear" w:pos="8640"/>
        <w:tab w:val="right" w:pos="10065"/>
      </w:tabs>
      <w:spacing w:before="24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</w:instrText>
    </w:r>
    <w:r w:rsidR="0059389E"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 w:rsidR="0059389E"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</w:instrText>
    </w:r>
    <w:r w:rsidR="0059389E"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566307204"/>
        <w:placeholder>
          <w:docPart w:val="70EC4F540F7F40058245F90CCE2D4371"/>
        </w:placeholder>
      </w:sdtPr>
      <w:sdtEndPr>
        <w:rPr>
          <w:rFonts w:asciiTheme="minorHAnsi" w:hAnsiTheme="minorHAnsi" w:cstheme="minorHAnsi"/>
        </w:rPr>
      </w:sdtEndPr>
      <w:sdtContent>
        <w:r w:rsidR="001D31CD" w:rsidRPr="001D31C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14:paraId="01F1C3B9" w14:textId="77777777" w:rsidR="00DD133D" w:rsidRPr="00F67939" w:rsidRDefault="00DD133D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16BE8"/>
    <w:multiLevelType w:val="hybridMultilevel"/>
    <w:tmpl w:val="377274B6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63742"/>
    <w:multiLevelType w:val="multilevel"/>
    <w:tmpl w:val="15F6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en-CA" w:vendorID="64" w:dllVersion="6" w:nlCheck="1" w:checkStyle="1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y2NoX8MhJpCW/6cAJFghDiukZgdQCmALOAQOtxYv28jWg7M69z+zOTwIRPkFEmQhPGV0jjVG47YwGLZwVUA6+w==" w:salt="j7aSlYLmWRWQU80GMrB3c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5646"/>
    <w:rsid w:val="000235F9"/>
    <w:rsid w:val="0003089E"/>
    <w:rsid w:val="00036644"/>
    <w:rsid w:val="00041621"/>
    <w:rsid w:val="00044260"/>
    <w:rsid w:val="00056477"/>
    <w:rsid w:val="00061115"/>
    <w:rsid w:val="00062CCC"/>
    <w:rsid w:val="000653C6"/>
    <w:rsid w:val="00065CB5"/>
    <w:rsid w:val="00067E90"/>
    <w:rsid w:val="00081719"/>
    <w:rsid w:val="00081E4F"/>
    <w:rsid w:val="000949A4"/>
    <w:rsid w:val="00094D01"/>
    <w:rsid w:val="000A1BAF"/>
    <w:rsid w:val="000A5A8D"/>
    <w:rsid w:val="000A5E86"/>
    <w:rsid w:val="000B34AA"/>
    <w:rsid w:val="000B7F78"/>
    <w:rsid w:val="000C575E"/>
    <w:rsid w:val="000E53E1"/>
    <w:rsid w:val="000F0ECA"/>
    <w:rsid w:val="000F1FB9"/>
    <w:rsid w:val="00106182"/>
    <w:rsid w:val="00121C81"/>
    <w:rsid w:val="00126577"/>
    <w:rsid w:val="0013480E"/>
    <w:rsid w:val="00134CC1"/>
    <w:rsid w:val="0014043F"/>
    <w:rsid w:val="0014311E"/>
    <w:rsid w:val="00153E63"/>
    <w:rsid w:val="00156F9B"/>
    <w:rsid w:val="00162FFB"/>
    <w:rsid w:val="00163926"/>
    <w:rsid w:val="00165615"/>
    <w:rsid w:val="001666F0"/>
    <w:rsid w:val="001719C9"/>
    <w:rsid w:val="0017585B"/>
    <w:rsid w:val="00193617"/>
    <w:rsid w:val="00194790"/>
    <w:rsid w:val="001B6ADB"/>
    <w:rsid w:val="001D31CD"/>
    <w:rsid w:val="001E4106"/>
    <w:rsid w:val="001E567C"/>
    <w:rsid w:val="001E6ACB"/>
    <w:rsid w:val="001F086F"/>
    <w:rsid w:val="001F1ED6"/>
    <w:rsid w:val="001F7ED1"/>
    <w:rsid w:val="00222808"/>
    <w:rsid w:val="00230283"/>
    <w:rsid w:val="00233C49"/>
    <w:rsid w:val="00240B84"/>
    <w:rsid w:val="002454D8"/>
    <w:rsid w:val="002528A7"/>
    <w:rsid w:val="00263F52"/>
    <w:rsid w:val="00267C88"/>
    <w:rsid w:val="00293EC9"/>
    <w:rsid w:val="00295818"/>
    <w:rsid w:val="00295F2F"/>
    <w:rsid w:val="002964F0"/>
    <w:rsid w:val="00297260"/>
    <w:rsid w:val="002C0510"/>
    <w:rsid w:val="002C5CEB"/>
    <w:rsid w:val="002D207C"/>
    <w:rsid w:val="002D35EB"/>
    <w:rsid w:val="002D4BDA"/>
    <w:rsid w:val="002E3D54"/>
    <w:rsid w:val="002F6FD2"/>
    <w:rsid w:val="00301BAB"/>
    <w:rsid w:val="00336BCB"/>
    <w:rsid w:val="0034138C"/>
    <w:rsid w:val="0035045E"/>
    <w:rsid w:val="00350718"/>
    <w:rsid w:val="00366A5E"/>
    <w:rsid w:val="00367527"/>
    <w:rsid w:val="00367C4C"/>
    <w:rsid w:val="003724A3"/>
    <w:rsid w:val="00373D89"/>
    <w:rsid w:val="003A3F6A"/>
    <w:rsid w:val="003A6F43"/>
    <w:rsid w:val="003A79BF"/>
    <w:rsid w:val="003B414D"/>
    <w:rsid w:val="003C32DB"/>
    <w:rsid w:val="003F3BBB"/>
    <w:rsid w:val="0040693B"/>
    <w:rsid w:val="004246FA"/>
    <w:rsid w:val="0045258B"/>
    <w:rsid w:val="00454637"/>
    <w:rsid w:val="00460096"/>
    <w:rsid w:val="00465EBD"/>
    <w:rsid w:val="00466CA4"/>
    <w:rsid w:val="00475947"/>
    <w:rsid w:val="00483754"/>
    <w:rsid w:val="00486DB0"/>
    <w:rsid w:val="00487374"/>
    <w:rsid w:val="004A634E"/>
    <w:rsid w:val="004A7727"/>
    <w:rsid w:val="004B2D7F"/>
    <w:rsid w:val="004D15E1"/>
    <w:rsid w:val="004D5723"/>
    <w:rsid w:val="004F07C5"/>
    <w:rsid w:val="00516F7E"/>
    <w:rsid w:val="005222EB"/>
    <w:rsid w:val="00542331"/>
    <w:rsid w:val="0055248C"/>
    <w:rsid w:val="00562D85"/>
    <w:rsid w:val="0057158C"/>
    <w:rsid w:val="00580337"/>
    <w:rsid w:val="005846D0"/>
    <w:rsid w:val="0059389E"/>
    <w:rsid w:val="005961D3"/>
    <w:rsid w:val="005A0C13"/>
    <w:rsid w:val="005D6700"/>
    <w:rsid w:val="005F5E7B"/>
    <w:rsid w:val="00605F48"/>
    <w:rsid w:val="006102E3"/>
    <w:rsid w:val="006203E9"/>
    <w:rsid w:val="00621FCD"/>
    <w:rsid w:val="00635CE6"/>
    <w:rsid w:val="00644EF4"/>
    <w:rsid w:val="006474AC"/>
    <w:rsid w:val="006505B5"/>
    <w:rsid w:val="00652381"/>
    <w:rsid w:val="00652BD9"/>
    <w:rsid w:val="00652EA1"/>
    <w:rsid w:val="0066417B"/>
    <w:rsid w:val="00670347"/>
    <w:rsid w:val="0067158A"/>
    <w:rsid w:val="00672AD8"/>
    <w:rsid w:val="006859C3"/>
    <w:rsid w:val="006B00A8"/>
    <w:rsid w:val="006B68DF"/>
    <w:rsid w:val="006C1432"/>
    <w:rsid w:val="006C1EF6"/>
    <w:rsid w:val="006C3A24"/>
    <w:rsid w:val="006C647A"/>
    <w:rsid w:val="006D33A8"/>
    <w:rsid w:val="006D4D5E"/>
    <w:rsid w:val="006D63C9"/>
    <w:rsid w:val="0070575F"/>
    <w:rsid w:val="00711015"/>
    <w:rsid w:val="00715640"/>
    <w:rsid w:val="00716CB5"/>
    <w:rsid w:val="00736508"/>
    <w:rsid w:val="0075376B"/>
    <w:rsid w:val="00775EF5"/>
    <w:rsid w:val="007808B3"/>
    <w:rsid w:val="007824FE"/>
    <w:rsid w:val="00787995"/>
    <w:rsid w:val="00794F54"/>
    <w:rsid w:val="00796F7D"/>
    <w:rsid w:val="0079796A"/>
    <w:rsid w:val="007C0A74"/>
    <w:rsid w:val="007C3370"/>
    <w:rsid w:val="007C4940"/>
    <w:rsid w:val="007D0D5B"/>
    <w:rsid w:val="007D1B0C"/>
    <w:rsid w:val="007E57DE"/>
    <w:rsid w:val="007E7941"/>
    <w:rsid w:val="0081257E"/>
    <w:rsid w:val="00815A91"/>
    <w:rsid w:val="008273AD"/>
    <w:rsid w:val="00835D55"/>
    <w:rsid w:val="00840968"/>
    <w:rsid w:val="0084540F"/>
    <w:rsid w:val="008534DE"/>
    <w:rsid w:val="00854761"/>
    <w:rsid w:val="00854C5B"/>
    <w:rsid w:val="00861A99"/>
    <w:rsid w:val="00866906"/>
    <w:rsid w:val="00866B50"/>
    <w:rsid w:val="00870797"/>
    <w:rsid w:val="00876DF3"/>
    <w:rsid w:val="0088001D"/>
    <w:rsid w:val="0088545A"/>
    <w:rsid w:val="008A3E0C"/>
    <w:rsid w:val="008A58CD"/>
    <w:rsid w:val="008C4891"/>
    <w:rsid w:val="008E7BC4"/>
    <w:rsid w:val="008F19B5"/>
    <w:rsid w:val="00901236"/>
    <w:rsid w:val="00901E58"/>
    <w:rsid w:val="00912469"/>
    <w:rsid w:val="009210E9"/>
    <w:rsid w:val="00921A22"/>
    <w:rsid w:val="00922C0E"/>
    <w:rsid w:val="00923D1E"/>
    <w:rsid w:val="009241CF"/>
    <w:rsid w:val="0092520D"/>
    <w:rsid w:val="0093368C"/>
    <w:rsid w:val="00933CF8"/>
    <w:rsid w:val="00942D0E"/>
    <w:rsid w:val="00950CCC"/>
    <w:rsid w:val="00957446"/>
    <w:rsid w:val="00990DB0"/>
    <w:rsid w:val="009917D6"/>
    <w:rsid w:val="009A62B7"/>
    <w:rsid w:val="009B7034"/>
    <w:rsid w:val="009C6461"/>
    <w:rsid w:val="009E58DF"/>
    <w:rsid w:val="009F0AF9"/>
    <w:rsid w:val="009F1CB4"/>
    <w:rsid w:val="00A073D7"/>
    <w:rsid w:val="00A24AFD"/>
    <w:rsid w:val="00A26C39"/>
    <w:rsid w:val="00A314B0"/>
    <w:rsid w:val="00A33CEF"/>
    <w:rsid w:val="00A36142"/>
    <w:rsid w:val="00A3641D"/>
    <w:rsid w:val="00A422B4"/>
    <w:rsid w:val="00A45A0C"/>
    <w:rsid w:val="00A4782E"/>
    <w:rsid w:val="00A530F1"/>
    <w:rsid w:val="00A729F1"/>
    <w:rsid w:val="00A77D58"/>
    <w:rsid w:val="00A77FD9"/>
    <w:rsid w:val="00A80A76"/>
    <w:rsid w:val="00A84698"/>
    <w:rsid w:val="00A90CAF"/>
    <w:rsid w:val="00A94F33"/>
    <w:rsid w:val="00A96E54"/>
    <w:rsid w:val="00AA09CD"/>
    <w:rsid w:val="00AB1AE0"/>
    <w:rsid w:val="00AB7CE7"/>
    <w:rsid w:val="00AC1E58"/>
    <w:rsid w:val="00AC7CEE"/>
    <w:rsid w:val="00AD1294"/>
    <w:rsid w:val="00AD43E6"/>
    <w:rsid w:val="00AD5DB0"/>
    <w:rsid w:val="00AD7EA0"/>
    <w:rsid w:val="00AE5772"/>
    <w:rsid w:val="00B04317"/>
    <w:rsid w:val="00B06495"/>
    <w:rsid w:val="00B06CF8"/>
    <w:rsid w:val="00B129DC"/>
    <w:rsid w:val="00B12B24"/>
    <w:rsid w:val="00B14297"/>
    <w:rsid w:val="00B21AF3"/>
    <w:rsid w:val="00B31D8E"/>
    <w:rsid w:val="00B32F20"/>
    <w:rsid w:val="00B32F68"/>
    <w:rsid w:val="00B349D4"/>
    <w:rsid w:val="00B35849"/>
    <w:rsid w:val="00B44F24"/>
    <w:rsid w:val="00B700E0"/>
    <w:rsid w:val="00B728A7"/>
    <w:rsid w:val="00B77F7F"/>
    <w:rsid w:val="00B90138"/>
    <w:rsid w:val="00B93BFC"/>
    <w:rsid w:val="00BA34B9"/>
    <w:rsid w:val="00BA5ED2"/>
    <w:rsid w:val="00BD08CA"/>
    <w:rsid w:val="00BD5E67"/>
    <w:rsid w:val="00BF6BB8"/>
    <w:rsid w:val="00C00059"/>
    <w:rsid w:val="00C0753F"/>
    <w:rsid w:val="00C14AC1"/>
    <w:rsid w:val="00C33713"/>
    <w:rsid w:val="00C34636"/>
    <w:rsid w:val="00C409F5"/>
    <w:rsid w:val="00C4574E"/>
    <w:rsid w:val="00C509E3"/>
    <w:rsid w:val="00C5634E"/>
    <w:rsid w:val="00C57CA3"/>
    <w:rsid w:val="00C615F6"/>
    <w:rsid w:val="00C73F37"/>
    <w:rsid w:val="00C74744"/>
    <w:rsid w:val="00C83E84"/>
    <w:rsid w:val="00C844CD"/>
    <w:rsid w:val="00C977FD"/>
    <w:rsid w:val="00CA35C1"/>
    <w:rsid w:val="00CA5268"/>
    <w:rsid w:val="00CA6890"/>
    <w:rsid w:val="00CB09C3"/>
    <w:rsid w:val="00CB76D6"/>
    <w:rsid w:val="00CC0874"/>
    <w:rsid w:val="00CC2533"/>
    <w:rsid w:val="00CC7EFA"/>
    <w:rsid w:val="00CD7540"/>
    <w:rsid w:val="00CE02A6"/>
    <w:rsid w:val="00D024E9"/>
    <w:rsid w:val="00D16A65"/>
    <w:rsid w:val="00D2162B"/>
    <w:rsid w:val="00D30664"/>
    <w:rsid w:val="00D42ECE"/>
    <w:rsid w:val="00D44678"/>
    <w:rsid w:val="00D45066"/>
    <w:rsid w:val="00D54A7A"/>
    <w:rsid w:val="00D62FA3"/>
    <w:rsid w:val="00D631BA"/>
    <w:rsid w:val="00D6524F"/>
    <w:rsid w:val="00D65817"/>
    <w:rsid w:val="00D658C1"/>
    <w:rsid w:val="00D83339"/>
    <w:rsid w:val="00D86B27"/>
    <w:rsid w:val="00D94066"/>
    <w:rsid w:val="00DA6155"/>
    <w:rsid w:val="00DB5E8C"/>
    <w:rsid w:val="00DC40B8"/>
    <w:rsid w:val="00DD133D"/>
    <w:rsid w:val="00DD3A14"/>
    <w:rsid w:val="00DE0EC9"/>
    <w:rsid w:val="00DF095A"/>
    <w:rsid w:val="00E10066"/>
    <w:rsid w:val="00E119FA"/>
    <w:rsid w:val="00E16883"/>
    <w:rsid w:val="00E31139"/>
    <w:rsid w:val="00E31171"/>
    <w:rsid w:val="00E3667F"/>
    <w:rsid w:val="00E37A0D"/>
    <w:rsid w:val="00E50D87"/>
    <w:rsid w:val="00E53834"/>
    <w:rsid w:val="00E610B4"/>
    <w:rsid w:val="00E77021"/>
    <w:rsid w:val="00E84264"/>
    <w:rsid w:val="00EA2FBB"/>
    <w:rsid w:val="00EA7032"/>
    <w:rsid w:val="00EB10B5"/>
    <w:rsid w:val="00EB67A8"/>
    <w:rsid w:val="00EC1D23"/>
    <w:rsid w:val="00EC6BE2"/>
    <w:rsid w:val="00EC79FE"/>
    <w:rsid w:val="00ED1325"/>
    <w:rsid w:val="00ED2CCD"/>
    <w:rsid w:val="00EE71AF"/>
    <w:rsid w:val="00EF62FA"/>
    <w:rsid w:val="00F038C6"/>
    <w:rsid w:val="00F130E4"/>
    <w:rsid w:val="00F1774D"/>
    <w:rsid w:val="00F20FF1"/>
    <w:rsid w:val="00F256C2"/>
    <w:rsid w:val="00F3308D"/>
    <w:rsid w:val="00F33764"/>
    <w:rsid w:val="00F41733"/>
    <w:rsid w:val="00F47B4E"/>
    <w:rsid w:val="00F52944"/>
    <w:rsid w:val="00F614F9"/>
    <w:rsid w:val="00F67939"/>
    <w:rsid w:val="00F72CF4"/>
    <w:rsid w:val="00F7382F"/>
    <w:rsid w:val="00F90CC8"/>
    <w:rsid w:val="00FA1BA3"/>
    <w:rsid w:val="00FB0BA9"/>
    <w:rsid w:val="00FC2FC5"/>
    <w:rsid w:val="00FC566B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3D506B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  <w:style w:type="paragraph" w:styleId="Commentaire">
    <w:name w:val="annotation text"/>
    <w:basedOn w:val="Normal"/>
    <w:link w:val="CommentaireCar"/>
    <w:locked/>
    <w:rsid w:val="00E119FA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E119FA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E119FA"/>
    <w:rPr>
      <w:sz w:val="16"/>
      <w:szCs w:val="16"/>
    </w:rPr>
  </w:style>
  <w:style w:type="paragraph" w:customStyle="1" w:styleId="paragraph">
    <w:name w:val="paragraph"/>
    <w:basedOn w:val="Normal"/>
    <w:rsid w:val="008F19B5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1E6ACB" w:rsidP="001E6ACB">
          <w:pPr>
            <w:pStyle w:val="ED8A77C8848E42DC82581E55789A7D727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1E6ACB" w:rsidP="001E6ACB">
          <w:pPr>
            <w:pStyle w:val="25205ABEDF2F44C3B0EF1E2F95BECEAE1"/>
          </w:pPr>
          <w:r>
            <w:rPr>
              <w:rStyle w:val="Textedelespacerserv"/>
              <w:rFonts w:eastAsiaTheme="minorHAnsi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pPr>
            <w:pStyle w:val="262CC7DB9AF24AC188B7B1582CEFBD35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pPr>
            <w:pStyle w:val="F91E4F6A6D2A4687847DA231E72666F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pPr>
            <w:pStyle w:val="6FFF610D593A4ADABC313AB6CA5F39CA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pPr>
            <w:pStyle w:val="70EC4F540F7F40058245F90CCE2D437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75B2C693B64C1CBCFD5EBBD0FE63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E496A4-C88C-43DC-A77A-4C815BADFC9A}"/>
      </w:docPartPr>
      <w:docPartBody>
        <w:p w:rsidR="008C4891" w:rsidRDefault="001719C9" w:rsidP="001719C9">
          <w:pPr>
            <w:pStyle w:val="E775B2C693B64C1CBCFD5EBBD0FE6307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3B19D64192EF49E09F9952B34815A3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658668-E0BD-4EC7-ACD8-E0B6A4D33983}"/>
      </w:docPartPr>
      <w:docPartBody>
        <w:p w:rsidR="008C4891" w:rsidRDefault="001719C9" w:rsidP="001719C9">
          <w:pPr>
            <w:pStyle w:val="3B19D64192EF49E09F9952B34815A34F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A2A73761A774039B5420874301C29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6B8E72-8FEB-44D7-A44B-193062679AE3}"/>
      </w:docPartPr>
      <w:docPartBody>
        <w:p w:rsidR="008C4891" w:rsidRDefault="001719C9" w:rsidP="001719C9">
          <w:pPr>
            <w:pStyle w:val="1A2A73761A774039B5420874301C29CC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7F3D7E67BF6249E7A2911DC7D852D5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3D690B-7DD2-4161-ACDA-877A0BA9A022}"/>
      </w:docPartPr>
      <w:docPartBody>
        <w:p w:rsidR="008C4891" w:rsidRDefault="001719C9" w:rsidP="001719C9">
          <w:pPr>
            <w:pStyle w:val="7F3D7E67BF6249E7A2911DC7D852D591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A95CC29A138F4FCF9B0A4EBFC1058C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B6FA13-1847-4AE4-BDC5-3AC1C14BCBEE}"/>
      </w:docPartPr>
      <w:docPartBody>
        <w:p w:rsidR="008C4891" w:rsidRDefault="001719C9" w:rsidP="001719C9">
          <w:pPr>
            <w:pStyle w:val="A95CC29A138F4FCF9B0A4EBFC1058C41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A236E48D91984BFB91C5B916D19570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3513E5-5E17-4B2C-AE1C-93579E33C00C}"/>
      </w:docPartPr>
      <w:docPartBody>
        <w:p w:rsidR="008C4891" w:rsidRDefault="001719C9" w:rsidP="001719C9">
          <w:pPr>
            <w:pStyle w:val="A236E48D91984BFB91C5B916D19570A5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332AEFA8526F427188F1B6D535F34D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7C036B-6BB3-47A5-8AE3-CD64542F9669}"/>
      </w:docPartPr>
      <w:docPartBody>
        <w:p w:rsidR="008C4891" w:rsidRDefault="001719C9" w:rsidP="001719C9">
          <w:pPr>
            <w:pStyle w:val="332AEFA8526F427188F1B6D535F34D58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A1F3653717C5481E85CEED40759B3A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9AD4C3-906F-41ED-B1CF-69BF1122D855}"/>
      </w:docPartPr>
      <w:docPartBody>
        <w:p w:rsidR="008C4891" w:rsidRDefault="001719C9" w:rsidP="001719C9">
          <w:pPr>
            <w:pStyle w:val="A1F3653717C5481E85CEED40759B3AAC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24FAAD7774704B5E81400E91CCF9A9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EE16A1-DCF5-4938-A822-72FAF3075244}"/>
      </w:docPartPr>
      <w:docPartBody>
        <w:p w:rsidR="008C4891" w:rsidRDefault="001719C9" w:rsidP="001719C9">
          <w:pPr>
            <w:pStyle w:val="24FAAD7774704B5E81400E91CCF9A98A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D08940ED9BA748FEA8F5407DFA2F93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F3B976-E84F-40BC-951B-9E44D6DA1FB1}"/>
      </w:docPartPr>
      <w:docPartBody>
        <w:p w:rsidR="008C4891" w:rsidRDefault="001719C9" w:rsidP="001719C9">
          <w:pPr>
            <w:pStyle w:val="D08940ED9BA748FEA8F5407DFA2F93E9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A4F66494712439C9956548575E4B6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5C2867-A282-4D74-B692-A478CAF27109}"/>
      </w:docPartPr>
      <w:docPartBody>
        <w:p w:rsidR="008C4891" w:rsidRDefault="001719C9" w:rsidP="001719C9">
          <w:pPr>
            <w:pStyle w:val="DA4F66494712439C9956548575E4B685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F23E6A2A7166468881D61E7E44B33B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9BF7D9-85DF-4256-9813-DF6D6501E66F}"/>
      </w:docPartPr>
      <w:docPartBody>
        <w:p w:rsidR="008C4891" w:rsidRDefault="001719C9" w:rsidP="001719C9">
          <w:pPr>
            <w:pStyle w:val="F23E6A2A7166468881D61E7E44B33B70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66083C826A5B4F7C80364A35CC82BA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3F8DAD-D3FF-4E09-BA21-75CAC955E242}"/>
      </w:docPartPr>
      <w:docPartBody>
        <w:p w:rsidR="008C4891" w:rsidRDefault="001719C9" w:rsidP="001719C9">
          <w:pPr>
            <w:pStyle w:val="66083C826A5B4F7C80364A35CC82BABD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450C21051D664CADA62516A8BF51D4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EDD0EB-EAC3-4D13-BE88-B9E64341FDB2}"/>
      </w:docPartPr>
      <w:docPartBody>
        <w:p w:rsidR="008C4891" w:rsidRDefault="001719C9" w:rsidP="001719C9">
          <w:pPr>
            <w:pStyle w:val="450C21051D664CADA62516A8BF51D4CC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7AFE82CBD9374978BF95F40984F920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052A47-D5A8-4130-8220-051BED7FFCAB}"/>
      </w:docPartPr>
      <w:docPartBody>
        <w:p w:rsidR="008C4891" w:rsidRDefault="001719C9" w:rsidP="001719C9">
          <w:pPr>
            <w:pStyle w:val="7AFE82CBD9374978BF95F40984F920C8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385373B397994EF1BB289A32E10BE1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E5353A-2B1C-47AB-B2E7-04C891192840}"/>
      </w:docPartPr>
      <w:docPartBody>
        <w:p w:rsidR="008C4891" w:rsidRDefault="001719C9" w:rsidP="001719C9">
          <w:pPr>
            <w:pStyle w:val="385373B397994EF1BB289A32E10BE1FC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36AA2A56A4CB4209B925901E1AD491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BDBF43-304E-4750-AD2B-044D0E36A8BC}"/>
      </w:docPartPr>
      <w:docPartBody>
        <w:p w:rsidR="008C4891" w:rsidRDefault="001719C9" w:rsidP="001719C9">
          <w:pPr>
            <w:pStyle w:val="36AA2A56A4CB4209B925901E1AD491D5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BBF2CF924E5D490AADF4AC24047AB6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E28055-3C1C-487E-8A51-A9B661A23E5B}"/>
      </w:docPartPr>
      <w:docPartBody>
        <w:p w:rsidR="008C4891" w:rsidRDefault="001719C9" w:rsidP="001719C9">
          <w:pPr>
            <w:pStyle w:val="BBF2CF924E5D490AADF4AC24047AB65D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DCC3F9576854FEC8C8319A4D11ECA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13C620-AB24-44F5-A6B5-CADE7C0E47DC}"/>
      </w:docPartPr>
      <w:docPartBody>
        <w:p w:rsidR="008C4891" w:rsidRDefault="001719C9" w:rsidP="001719C9">
          <w:pPr>
            <w:pStyle w:val="2DCC3F9576854FEC8C8319A4D11ECA6A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D890C346959C43EFBF5E9326D1C16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23F221-347E-4C78-9F9F-0ADE04338C5F}"/>
      </w:docPartPr>
      <w:docPartBody>
        <w:p w:rsidR="008C4891" w:rsidRDefault="001719C9" w:rsidP="001719C9">
          <w:pPr>
            <w:pStyle w:val="D890C346959C43EFBF5E9326D1C16C8A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22A9C69042A54B52948321BC2432D8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BA9295-CC91-4B4B-BFED-BC8B93AFC403}"/>
      </w:docPartPr>
      <w:docPartBody>
        <w:p w:rsidR="008C4891" w:rsidRDefault="001719C9" w:rsidP="001719C9">
          <w:pPr>
            <w:pStyle w:val="22A9C69042A54B52948321BC2432D8D1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BF69FD5E820542FFA482A97EFBD679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4B552D-294B-4336-A698-398BAC980D48}"/>
      </w:docPartPr>
      <w:docPartBody>
        <w:p w:rsidR="008C4891" w:rsidRDefault="001719C9" w:rsidP="001719C9">
          <w:pPr>
            <w:pStyle w:val="BF69FD5E820542FFA482A97EFBD6790F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F57A797228BD41E2A868260ED80FD4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910AFE-9666-4949-B061-8C5DE64DD938}"/>
      </w:docPartPr>
      <w:docPartBody>
        <w:p w:rsidR="008C4891" w:rsidRDefault="001719C9" w:rsidP="001719C9">
          <w:pPr>
            <w:pStyle w:val="F57A797228BD41E2A868260ED80FD485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91C8EF3549B943F19D8DF23AC13940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4892AF-421F-42A4-8BAB-A821D4A1AC8D}"/>
      </w:docPartPr>
      <w:docPartBody>
        <w:p w:rsidR="008C4891" w:rsidRDefault="001719C9" w:rsidP="001719C9">
          <w:pPr>
            <w:pStyle w:val="91C8EF3549B943F19D8DF23AC13940B5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985923B821724FB39A61D845E7ACC6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9292D3-04AC-471E-862F-FDA780624BE2}"/>
      </w:docPartPr>
      <w:docPartBody>
        <w:p w:rsidR="008C4891" w:rsidRDefault="001719C9" w:rsidP="001719C9">
          <w:pPr>
            <w:pStyle w:val="985923B821724FB39A61D845E7ACC60A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DA2985B2D15D486683F1B5D39EA4E7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624E98-0F80-4830-B91B-F8210C8FD36F}"/>
      </w:docPartPr>
      <w:docPartBody>
        <w:p w:rsidR="008C4891" w:rsidRDefault="001719C9" w:rsidP="001719C9">
          <w:pPr>
            <w:pStyle w:val="DA2985B2D15D486683F1B5D39EA4E705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8931D7C8B544A319C87FB8145C777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83ED56-E042-44AD-A55C-4C75A3B28BFC}"/>
      </w:docPartPr>
      <w:docPartBody>
        <w:p w:rsidR="008C4891" w:rsidRDefault="001719C9" w:rsidP="001719C9">
          <w:pPr>
            <w:pStyle w:val="08931D7C8B544A319C87FB8145C777F8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5744E00A0B2D4E5481B1C3E9413386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2D6FFE-26C8-469E-83E1-3FC7DAA90BA6}"/>
      </w:docPartPr>
      <w:docPartBody>
        <w:p w:rsidR="008C4891" w:rsidRDefault="001719C9" w:rsidP="001719C9">
          <w:pPr>
            <w:pStyle w:val="5744E00A0B2D4E5481B1C3E94133861C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81C07BD4F3384137AFDE1F93892117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3A7208-978E-413D-8751-61886FDF064A}"/>
      </w:docPartPr>
      <w:docPartBody>
        <w:p w:rsidR="008C4891" w:rsidRDefault="001719C9" w:rsidP="001719C9">
          <w:pPr>
            <w:pStyle w:val="81C07BD4F3384137AFDE1F9389211738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58ABEFC323274BC38B05F16615F701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E08812-C060-458A-A55D-047C14AA34F8}"/>
      </w:docPartPr>
      <w:docPartBody>
        <w:p w:rsidR="008C4891" w:rsidRDefault="001719C9" w:rsidP="001719C9">
          <w:pPr>
            <w:pStyle w:val="58ABEFC323274BC38B05F16615F7019D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200F0E5B83F742AFB8D0A88F18D4CC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8BB589-2249-4209-8B87-543D1208FCA9}"/>
      </w:docPartPr>
      <w:docPartBody>
        <w:p w:rsidR="008C4891" w:rsidRDefault="001719C9" w:rsidP="001719C9">
          <w:pPr>
            <w:pStyle w:val="200F0E5B83F742AFB8D0A88F18D4CC29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4541EE0980B54FE1B78027801E5C07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78597-8756-43FD-B877-912F4EEEEA7F}"/>
      </w:docPartPr>
      <w:docPartBody>
        <w:p w:rsidR="008C4891" w:rsidRDefault="001719C9" w:rsidP="001719C9">
          <w:pPr>
            <w:pStyle w:val="4541EE0980B54FE1B78027801E5C0777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FD55E36B9DE147ED962032963328C5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DC80EE-FBA6-48A0-8AD4-A536E03967B7}"/>
      </w:docPartPr>
      <w:docPartBody>
        <w:p w:rsidR="008C4891" w:rsidRDefault="001719C9" w:rsidP="001719C9">
          <w:pPr>
            <w:pStyle w:val="FD55E36B9DE147ED962032963328C506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80E934481C1A4EE2A108FDBB22D8FA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02BC30-7AF7-4981-B108-8774518C5C71}"/>
      </w:docPartPr>
      <w:docPartBody>
        <w:p w:rsidR="008C4891" w:rsidRDefault="001719C9" w:rsidP="001719C9">
          <w:pPr>
            <w:pStyle w:val="80E934481C1A4EE2A108FDBB22D8FAC1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536BD4F9EA984153891E2FE6442AA5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9643C7-6FE6-4DD4-A18A-3881B4F964DF}"/>
      </w:docPartPr>
      <w:docPartBody>
        <w:p w:rsidR="008C4891" w:rsidRDefault="001719C9" w:rsidP="001719C9">
          <w:pPr>
            <w:pStyle w:val="536BD4F9EA984153891E2FE6442AA54B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C6E0E0E59CA04025A890A05AD81D0F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3A183F-77B2-4D96-9881-AA1BB3F962A8}"/>
      </w:docPartPr>
      <w:docPartBody>
        <w:p w:rsidR="008C4891" w:rsidRDefault="001719C9" w:rsidP="001719C9">
          <w:pPr>
            <w:pStyle w:val="C6E0E0E59CA04025A890A05AD81D0F33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BBBA88CFCE8543BD99F8C8C057C800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9386AF-4D99-4150-AE0D-10C448BC33FF}"/>
      </w:docPartPr>
      <w:docPartBody>
        <w:p w:rsidR="008C4891" w:rsidRDefault="001719C9" w:rsidP="001719C9">
          <w:pPr>
            <w:pStyle w:val="BBBA88CFCE8543BD99F8C8C057C800F4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301CF6E4E762406894BBBCD15AE043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378499-0B76-4165-8F87-61ADF62F9A90}"/>
      </w:docPartPr>
      <w:docPartBody>
        <w:p w:rsidR="008C4891" w:rsidRDefault="001719C9" w:rsidP="001719C9">
          <w:pPr>
            <w:pStyle w:val="301CF6E4E762406894BBBCD15AE0434A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24497574DF1B428DAE4878B3FB8C68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A1E547-B3B8-459C-A775-5485B1A01226}"/>
      </w:docPartPr>
      <w:docPartBody>
        <w:p w:rsidR="008C4891" w:rsidRDefault="001719C9" w:rsidP="001719C9">
          <w:pPr>
            <w:pStyle w:val="24497574DF1B428DAE4878B3FB8C683C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956F3A96EFF147918398BDD2DECF8A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CA78BB-708E-4EB6-93DE-303F06AB47CC}"/>
      </w:docPartPr>
      <w:docPartBody>
        <w:p w:rsidR="008C4891" w:rsidRDefault="001719C9" w:rsidP="001719C9">
          <w:pPr>
            <w:pStyle w:val="956F3A96EFF147918398BDD2DECF8A34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71B1FBA65D2645B388AD675BC2CB6F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F5C2CD-5BEA-461E-885E-5D85A5B0FCF3}"/>
      </w:docPartPr>
      <w:docPartBody>
        <w:p w:rsidR="008C4891" w:rsidRDefault="001719C9" w:rsidP="001719C9">
          <w:pPr>
            <w:pStyle w:val="71B1FBA65D2645B388AD675BC2CB6F31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58F520FA574B43BF852E35FEC7D6C2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F77444-8AFA-4115-B096-1245D0DFB77E}"/>
      </w:docPartPr>
      <w:docPartBody>
        <w:p w:rsidR="008C4891" w:rsidRDefault="001719C9" w:rsidP="001719C9">
          <w:pPr>
            <w:pStyle w:val="58F520FA574B43BF852E35FEC7D6C2F3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4761CED207494DF78C1A92264425DF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958F9F-3E37-4D68-B133-F664C8EF61A4}"/>
      </w:docPartPr>
      <w:docPartBody>
        <w:p w:rsidR="008C4891" w:rsidRDefault="001719C9" w:rsidP="001719C9">
          <w:pPr>
            <w:pStyle w:val="4761CED207494DF78C1A92264425DF21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6537C0A8729D462184FA07E86741A4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044EAD-0106-4C9E-B6FC-B463D8FE84AF}"/>
      </w:docPartPr>
      <w:docPartBody>
        <w:p w:rsidR="008C4891" w:rsidRDefault="001719C9" w:rsidP="001719C9">
          <w:pPr>
            <w:pStyle w:val="6537C0A8729D462184FA07E86741A4C5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12AD647B7EC64D9FB06ED65A443CB7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3A2F01-8EC8-40F4-9D03-FB29CC49A2FA}"/>
      </w:docPartPr>
      <w:docPartBody>
        <w:p w:rsidR="008C4891" w:rsidRDefault="001719C9" w:rsidP="001719C9">
          <w:pPr>
            <w:pStyle w:val="12AD647B7EC64D9FB06ED65A443CB7DE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1896EAE324D149D982BC599675B7C3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AAACE3-B1A2-4F6B-95CE-D522EFF52247}"/>
      </w:docPartPr>
      <w:docPartBody>
        <w:p w:rsidR="008C4891" w:rsidRDefault="001719C9" w:rsidP="001719C9">
          <w:pPr>
            <w:pStyle w:val="1896EAE324D149D982BC599675B7C341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85A95EB6164847ABAF5D623231DF16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0164E2-43E2-4CD5-BAEF-4415EC720475}"/>
      </w:docPartPr>
      <w:docPartBody>
        <w:p w:rsidR="008C4891" w:rsidRDefault="001719C9" w:rsidP="001719C9">
          <w:pPr>
            <w:pStyle w:val="85A95EB6164847ABAF5D623231DF16C0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93D52B2EDBC14915BAF89D0E5D9178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A947BE-7BCE-4F97-8C70-1C86DB5E747E}"/>
      </w:docPartPr>
      <w:docPartBody>
        <w:p w:rsidR="008C4891" w:rsidRDefault="001719C9" w:rsidP="001719C9">
          <w:pPr>
            <w:pStyle w:val="93D52B2EDBC14915BAF89D0E5D91781D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8C44272DBCEE49A0BB24340E7F2410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63C2C5-77CC-4ED6-902E-68562D3A1CDB}"/>
      </w:docPartPr>
      <w:docPartBody>
        <w:p w:rsidR="008C4891" w:rsidRDefault="001719C9" w:rsidP="001719C9">
          <w:pPr>
            <w:pStyle w:val="8C44272DBCEE49A0BB24340E7F24108E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2BA15037896C463990DB17E3E9002E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286D6E-2845-4DB6-AD07-079E8C535ACC}"/>
      </w:docPartPr>
      <w:docPartBody>
        <w:p w:rsidR="008C4891" w:rsidRDefault="001719C9" w:rsidP="001719C9">
          <w:pPr>
            <w:pStyle w:val="2BA15037896C463990DB17E3E9002E06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9D518DB6710C44198E069421328A4F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21FA5F-3717-446C-B4FE-A915367A05C0}"/>
      </w:docPartPr>
      <w:docPartBody>
        <w:p w:rsidR="008C4891" w:rsidRDefault="001719C9" w:rsidP="001719C9">
          <w:pPr>
            <w:pStyle w:val="9D518DB6710C44198E069421328A4FD1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F94B7565B18C44F4B4DBA8129A049B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663B50-9997-4EB9-B6E2-267780F15429}"/>
      </w:docPartPr>
      <w:docPartBody>
        <w:p w:rsidR="008C4891" w:rsidRDefault="001719C9" w:rsidP="001719C9">
          <w:pPr>
            <w:pStyle w:val="F94B7565B18C44F4B4DBA8129A049BFE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D63D867A9D2B4B739169E94464B69E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83DF8-65AE-44DE-83C4-8F750AE07478}"/>
      </w:docPartPr>
      <w:docPartBody>
        <w:p w:rsidR="008C4891" w:rsidRDefault="001719C9" w:rsidP="001719C9">
          <w:pPr>
            <w:pStyle w:val="D63D867A9D2B4B739169E94464B69EAA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94DE28E15D20414EB054BDF55D67BE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0F43EB-B092-4820-AEEB-5843A5605540}"/>
      </w:docPartPr>
      <w:docPartBody>
        <w:p w:rsidR="008C4891" w:rsidRDefault="001719C9" w:rsidP="001719C9">
          <w:pPr>
            <w:pStyle w:val="94DE28E15D20414EB054BDF55D67BEF6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0101BF71777A4F3EBD285B87E9AF35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069FB2-4305-4693-9030-815B8D1A7230}"/>
      </w:docPartPr>
      <w:docPartBody>
        <w:p w:rsidR="008C4891" w:rsidRDefault="001719C9" w:rsidP="001719C9">
          <w:pPr>
            <w:pStyle w:val="0101BF71777A4F3EBD285B87E9AF352A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E5F384749EEF48D68378127CC566EB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7BA496-6E58-4CAE-A4DF-CF0A490933EF}"/>
      </w:docPartPr>
      <w:docPartBody>
        <w:p w:rsidR="008C4891" w:rsidRDefault="001719C9" w:rsidP="001719C9">
          <w:pPr>
            <w:pStyle w:val="E5F384749EEF48D68378127CC566EB40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A182F5BDCF3D4F3BB023C0CDD8D379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ABADE1-7E79-4280-B0EB-511D0D3AFC2E}"/>
      </w:docPartPr>
      <w:docPartBody>
        <w:p w:rsidR="008C4891" w:rsidRDefault="001719C9" w:rsidP="001719C9">
          <w:pPr>
            <w:pStyle w:val="A182F5BDCF3D4F3BB023C0CDD8D3797E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B468122EB97D463898CAE7EEA64AF9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5E52B4-5AFA-4488-9746-EBCBBEC64963}"/>
      </w:docPartPr>
      <w:docPartBody>
        <w:p w:rsidR="008C4891" w:rsidRDefault="001719C9" w:rsidP="001719C9">
          <w:pPr>
            <w:pStyle w:val="B468122EB97D463898CAE7EEA64AF904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6EC03C13FC7F445F9FE8207946A06A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53327F-C36D-4D0F-94F8-5309822786EA}"/>
      </w:docPartPr>
      <w:docPartBody>
        <w:p w:rsidR="008C4891" w:rsidRDefault="001719C9" w:rsidP="001719C9">
          <w:pPr>
            <w:pStyle w:val="6EC03C13FC7F445F9FE8207946A06A74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261F4CBA869A451CB55A6FD9CC9219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2BB4E0-BC3E-43CF-8CAE-4A7AF5186D14}"/>
      </w:docPartPr>
      <w:docPartBody>
        <w:p w:rsidR="008C4891" w:rsidRDefault="001719C9" w:rsidP="001719C9">
          <w:pPr>
            <w:pStyle w:val="261F4CBA869A451CB55A6FD9CC921997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D9C2A9B57B1B4F51A111E0F5FCD5DA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4C6822-15DE-427B-B16B-C905629BE836}"/>
      </w:docPartPr>
      <w:docPartBody>
        <w:p w:rsidR="008C4891" w:rsidRDefault="001719C9" w:rsidP="001719C9">
          <w:pPr>
            <w:pStyle w:val="D9C2A9B57B1B4F51A111E0F5FCD5DA6F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DD65457CECB744C2BA9CE85B91CA0A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4E000C-B05F-4278-9871-EFF8D87BE735}"/>
      </w:docPartPr>
      <w:docPartBody>
        <w:p w:rsidR="008C4891" w:rsidRDefault="001719C9" w:rsidP="001719C9">
          <w:pPr>
            <w:pStyle w:val="DD65457CECB744C2BA9CE85B91CA0A9B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77393C876164454F902B2848F2C235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E8CB29-D5B8-4ACE-AE30-9DEA5C56C705}"/>
      </w:docPartPr>
      <w:docPartBody>
        <w:p w:rsidR="008C4891" w:rsidRDefault="001719C9" w:rsidP="001719C9">
          <w:pPr>
            <w:pStyle w:val="77393C876164454F902B2848F2C235C8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CA06AC915D3B4BA7844F716D30DB89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5CD18D-BAAC-44D6-A7C3-73F5A6B74405}"/>
      </w:docPartPr>
      <w:docPartBody>
        <w:p w:rsidR="008C4891" w:rsidRDefault="001719C9" w:rsidP="001719C9">
          <w:pPr>
            <w:pStyle w:val="CA06AC915D3B4BA7844F716D30DB892C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FCE133A664C44095991CDB2E897FB9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64DB05-A129-4968-BC5E-FDEFF980E37A}"/>
      </w:docPartPr>
      <w:docPartBody>
        <w:p w:rsidR="008C4891" w:rsidRDefault="001719C9" w:rsidP="001719C9">
          <w:pPr>
            <w:pStyle w:val="FCE133A664C44095991CDB2E897FB9B7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720D76E0DE05468BB12381AEF390FF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2211FD-2942-41AE-9CFA-EAD5F499E89F}"/>
      </w:docPartPr>
      <w:docPartBody>
        <w:p w:rsidR="008C4891" w:rsidRDefault="001719C9" w:rsidP="001719C9">
          <w:pPr>
            <w:pStyle w:val="720D76E0DE05468BB12381AEF390FFFF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D3EA38A62FFC468C8E00C20BE5A162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21F2DC-CE1C-483C-8504-CBB4500E3E14}"/>
      </w:docPartPr>
      <w:docPartBody>
        <w:p w:rsidR="008C4891" w:rsidRDefault="001719C9" w:rsidP="001719C9">
          <w:pPr>
            <w:pStyle w:val="D3EA38A62FFC468C8E00C20BE5A16224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CE0498FB1AE14A74AF8FD2DBB08113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DC2B51-74E5-4109-8FDB-8AD47DFD4AC4}"/>
      </w:docPartPr>
      <w:docPartBody>
        <w:p w:rsidR="008C4891" w:rsidRDefault="001719C9" w:rsidP="001719C9">
          <w:pPr>
            <w:pStyle w:val="CE0498FB1AE14A74AF8FD2DBB08113CD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A7F965E98E9340F5A680B8A755AFC1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0025AA-5527-42B9-AF6E-A1A74A60AAFC}"/>
      </w:docPartPr>
      <w:docPartBody>
        <w:p w:rsidR="008C4891" w:rsidRDefault="001719C9" w:rsidP="001719C9">
          <w:pPr>
            <w:pStyle w:val="A7F965E98E9340F5A680B8A755AFC125"/>
          </w:pPr>
          <w:r w:rsidRPr="00B81F0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54E007B568F49F0975F2E953EC985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9F6572-68D5-4F11-9BBA-A6625712DF6D}"/>
      </w:docPartPr>
      <w:docPartBody>
        <w:p w:rsidR="00061E82" w:rsidRDefault="008C4891" w:rsidP="008C4891">
          <w:pPr>
            <w:pStyle w:val="A54E007B568F49F0975F2E953EC98501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E34FBCFDDE646DB94254E3D0CC14C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5FEBA5-60F5-4C6B-801A-479D91BA0C40}"/>
      </w:docPartPr>
      <w:docPartBody>
        <w:p w:rsidR="00061E82" w:rsidRDefault="008C4891" w:rsidP="008C4891">
          <w:pPr>
            <w:pStyle w:val="AE34FBCFDDE646DB94254E3D0CC14C13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790DF4EC044DE78055DD0D470A6C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84DC53-ADC6-441F-8BDD-F1AAF1353662}"/>
      </w:docPartPr>
      <w:docPartBody>
        <w:p w:rsidR="00061E82" w:rsidRDefault="008C4891" w:rsidP="008C4891">
          <w:pPr>
            <w:pStyle w:val="95790DF4EC044DE78055DD0D470A6CA2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110BAEDA7324F06BC8D66391EDB7A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DFCBBA-EBCB-458E-BBC3-45D74686C943}"/>
      </w:docPartPr>
      <w:docPartBody>
        <w:p w:rsidR="00061E82" w:rsidRDefault="008C4891" w:rsidP="008C4891">
          <w:pPr>
            <w:pStyle w:val="3110BAEDA7324F06BC8D66391EDB7ADE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E0A06195B224A9DBD1B254DCEC41D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72DE74-CB0C-40AA-94D1-6A43A285B8A7}"/>
      </w:docPartPr>
      <w:docPartBody>
        <w:p w:rsidR="00061E82" w:rsidRDefault="008C4891" w:rsidP="008C4891">
          <w:pPr>
            <w:pStyle w:val="6E0A06195B224A9DBD1B254DCEC41D6A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085E402C373485EA2F3322AD496EB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E4EB03-6572-47CE-8EC3-822CE887D56C}"/>
      </w:docPartPr>
      <w:docPartBody>
        <w:p w:rsidR="00E90289" w:rsidRDefault="004D15E1" w:rsidP="004D15E1">
          <w:pPr>
            <w:pStyle w:val="0085E402C373485EA2F3322AD496EBB5"/>
          </w:pPr>
          <w:r w:rsidRPr="002E4CD6">
            <w:rPr>
              <w:rStyle w:val="Textedelespacerserv"/>
              <w:color w:val="FF0000"/>
              <w:sz w:val="20"/>
              <w:szCs w:val="20"/>
            </w:rPr>
            <w:t>Choisissez un élément.</w:t>
          </w:r>
        </w:p>
      </w:docPartBody>
    </w:docPart>
    <w:docPart>
      <w:docPartPr>
        <w:name w:val="B29F95D40B4B4147835C154CDAA5A2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FBDB20-BB17-488F-80C0-45C96C79E8DA}"/>
      </w:docPartPr>
      <w:docPartBody>
        <w:p w:rsidR="00E90289" w:rsidRDefault="004D15E1" w:rsidP="004D15E1">
          <w:pPr>
            <w:pStyle w:val="B29F95D40B4B4147835C154CDAA5A2B0"/>
          </w:pPr>
          <w:r w:rsidRPr="00EC0322">
            <w:rPr>
              <w:rStyle w:val="Textedelespacerserv"/>
            </w:rPr>
            <w:t>Choisissez un élément.</w:t>
          </w:r>
        </w:p>
      </w:docPartBody>
    </w:docPart>
    <w:docPart>
      <w:docPartPr>
        <w:name w:val="320E5578BB6745C799D290A33B6CC8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93DC57-EFAD-47AF-94A6-E9F3F29C8EB9}"/>
      </w:docPartPr>
      <w:docPartBody>
        <w:p w:rsidR="00E90289" w:rsidRDefault="004D15E1" w:rsidP="004D15E1">
          <w:pPr>
            <w:pStyle w:val="320E5578BB6745C799D290A33B6CC804"/>
          </w:pPr>
          <w:r w:rsidRPr="00EC0322">
            <w:rPr>
              <w:rStyle w:val="Textedelespacerserv"/>
            </w:rPr>
            <w:t>Choisissez un élément.</w:t>
          </w:r>
        </w:p>
      </w:docPartBody>
    </w:docPart>
    <w:docPart>
      <w:docPartPr>
        <w:name w:val="C19799FA465F45E4961684BA46F284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FBC80A-2441-461D-8C4C-6B38D6B08BAD}"/>
      </w:docPartPr>
      <w:docPartBody>
        <w:p w:rsidR="00AF76B8" w:rsidRDefault="000D0280" w:rsidP="000D0280">
          <w:pPr>
            <w:pStyle w:val="C19799FA465F45E4961684BA46F2841E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6EC81F1772C4A91B62E4B47DB6CD9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0DB444-E790-47A3-8E76-637BBC72F09A}"/>
      </w:docPartPr>
      <w:docPartBody>
        <w:p w:rsidR="00AF76B8" w:rsidRDefault="000D0280" w:rsidP="000D0280">
          <w:pPr>
            <w:pStyle w:val="D6EC81F1772C4A91B62E4B47DB6CD9E2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5C2DD411F2584826A8857B8CCC178F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17807E-DA1D-424D-8F3D-BC0BFE1FD2F2}"/>
      </w:docPartPr>
      <w:docPartBody>
        <w:p w:rsidR="00AF76B8" w:rsidRDefault="000D0280" w:rsidP="000D0280">
          <w:pPr>
            <w:pStyle w:val="5C2DD411F2584826A8857B8CCC178F4D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35ABFBDD642A42DC95E7129E564EC0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317510-EE67-4297-ABE8-5D51C31C2171}"/>
      </w:docPartPr>
      <w:docPartBody>
        <w:p w:rsidR="00AF76B8" w:rsidRDefault="000D0280" w:rsidP="000D0280">
          <w:pPr>
            <w:pStyle w:val="35ABFBDD642A42DC95E7129E564EC0BC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4EAD093486F64FD18D009A969FD318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668804-942B-4D84-A19C-EEE901F61611}"/>
      </w:docPartPr>
      <w:docPartBody>
        <w:p w:rsidR="00AF76B8" w:rsidRDefault="000D0280" w:rsidP="000D0280">
          <w:pPr>
            <w:pStyle w:val="4EAD093486F64FD18D009A969FD318D5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ACD063F98A104570A6BE8FBA1F7619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A0BA3F-B078-4798-B4B1-DC0F290659C1}"/>
      </w:docPartPr>
      <w:docPartBody>
        <w:p w:rsidR="00AF76B8" w:rsidRDefault="000D0280" w:rsidP="000D0280">
          <w:pPr>
            <w:pStyle w:val="ACD063F98A104570A6BE8FBA1F7619E6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A31749B5DEF1492D9B818B821D5684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006EE-336D-49DE-A81D-FBF64F666122}"/>
      </w:docPartPr>
      <w:docPartBody>
        <w:p w:rsidR="00AF76B8" w:rsidRDefault="000D0280" w:rsidP="000D0280">
          <w:pPr>
            <w:pStyle w:val="A31749B5DEF1492D9B818B821D568449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  <w:docPart>
      <w:docPartPr>
        <w:name w:val="3DA9090B703046F09D2FAA5792CA16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3F9D2C-6582-4F47-B18E-72C38361B3CB}"/>
      </w:docPartPr>
      <w:docPartBody>
        <w:p w:rsidR="00AF76B8" w:rsidRDefault="000D0280" w:rsidP="000D0280">
          <w:pPr>
            <w:pStyle w:val="3DA9090B703046F09D2FAA5792CA16F3"/>
          </w:pPr>
          <w:r w:rsidRPr="00BB0D4B">
            <w:rPr>
              <w:rFonts w:cstheme="minorHAnsi"/>
              <w:color w:val="808080"/>
              <w:sz w:val="20"/>
              <w:szCs w:val="20"/>
              <w:lang w:eastAsia="fr-FR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61E82"/>
    <w:rsid w:val="0009208C"/>
    <w:rsid w:val="000D0280"/>
    <w:rsid w:val="000F2688"/>
    <w:rsid w:val="00155FE5"/>
    <w:rsid w:val="001719C9"/>
    <w:rsid w:val="00180C64"/>
    <w:rsid w:val="001A1EA5"/>
    <w:rsid w:val="001E6ACB"/>
    <w:rsid w:val="002040CD"/>
    <w:rsid w:val="00262F32"/>
    <w:rsid w:val="0032380C"/>
    <w:rsid w:val="00331F5D"/>
    <w:rsid w:val="0034005E"/>
    <w:rsid w:val="003421FF"/>
    <w:rsid w:val="00390341"/>
    <w:rsid w:val="003B161F"/>
    <w:rsid w:val="003D0B41"/>
    <w:rsid w:val="004627D0"/>
    <w:rsid w:val="00484928"/>
    <w:rsid w:val="00484F98"/>
    <w:rsid w:val="004D15E1"/>
    <w:rsid w:val="00652381"/>
    <w:rsid w:val="006A0B0F"/>
    <w:rsid w:val="006C0C0E"/>
    <w:rsid w:val="006D5915"/>
    <w:rsid w:val="006D63C9"/>
    <w:rsid w:val="00772253"/>
    <w:rsid w:val="008243CE"/>
    <w:rsid w:val="00845138"/>
    <w:rsid w:val="00870303"/>
    <w:rsid w:val="00885577"/>
    <w:rsid w:val="00885A72"/>
    <w:rsid w:val="00894261"/>
    <w:rsid w:val="008B54D0"/>
    <w:rsid w:val="008C4891"/>
    <w:rsid w:val="008E1391"/>
    <w:rsid w:val="008E280D"/>
    <w:rsid w:val="009247D8"/>
    <w:rsid w:val="00930B30"/>
    <w:rsid w:val="009468F7"/>
    <w:rsid w:val="009558B8"/>
    <w:rsid w:val="00974ED7"/>
    <w:rsid w:val="00974F6B"/>
    <w:rsid w:val="00983D6E"/>
    <w:rsid w:val="00990DB0"/>
    <w:rsid w:val="00A36FC1"/>
    <w:rsid w:val="00A629A2"/>
    <w:rsid w:val="00AE0111"/>
    <w:rsid w:val="00AF76B8"/>
    <w:rsid w:val="00B17360"/>
    <w:rsid w:val="00BA1E13"/>
    <w:rsid w:val="00BA28E3"/>
    <w:rsid w:val="00BB7A1A"/>
    <w:rsid w:val="00D30554"/>
    <w:rsid w:val="00DB03D3"/>
    <w:rsid w:val="00DC1FB0"/>
    <w:rsid w:val="00E229B8"/>
    <w:rsid w:val="00E64ABA"/>
    <w:rsid w:val="00E8237A"/>
    <w:rsid w:val="00E9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0D0280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ED8A77C8848E42DC82581E55789A7D723">
    <w:name w:val="ED8A77C8848E42DC82581E55789A7D7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3">
    <w:name w:val="1A35AC6FF86C48ECAB62EB5673550C5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3">
    <w:name w:val="846E98A9ED0F44C6ADF4DA0104CE382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1">
    <w:name w:val="0096CEDD97A5471E8AA16B2106B60012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1">
    <w:name w:val="BBD3EB6C8C6E427E8060CDE2EEE0E1DE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4">
    <w:name w:val="1A35AC6FF86C48ECAB62EB5673550C5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4">
    <w:name w:val="846E98A9ED0F44C6ADF4DA0104CE382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2">
    <w:name w:val="0096CEDD97A5471E8AA16B2106B60012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2">
    <w:name w:val="BBD3EB6C8C6E427E8060CDE2EEE0E1DE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5">
    <w:name w:val="1A35AC6FF86C48ECAB62EB5673550C5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5">
    <w:name w:val="846E98A9ED0F44C6ADF4DA0104CE382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3">
    <w:name w:val="0096CEDD97A5471E8AA16B2106B60012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3">
    <w:name w:val="BBD3EB6C8C6E427E8060CDE2EEE0E1DE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97C4F6ECB40F9902ED65A74C756A9">
    <w:name w:val="7BC97C4F6ECB40F9902ED65A74C756A9"/>
    <w:rsid w:val="00845138"/>
  </w:style>
  <w:style w:type="paragraph" w:customStyle="1" w:styleId="25205ABEDF2F44C3B0EF1E2F95BECEAE">
    <w:name w:val="25205ABEDF2F44C3B0EF1E2F95BECEAE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6">
    <w:name w:val="1A35AC6FF86C48ECAB62EB5673550C5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6">
    <w:name w:val="648C6E1246D84755B32C69FBEB5DEE4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6">
    <w:name w:val="C7182BB1871A4DE5B44476C1669C9C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6">
    <w:name w:val="77CDE1449B954E1CAC923D82220039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6">
    <w:name w:val="24443BFDAB524E6786CBA7D19F80BE2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6">
    <w:name w:val="5B270E3F613D4A0DAF04F3926B90854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6">
    <w:name w:val="846E98A9ED0F44C6ADF4DA0104CE382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4">
    <w:name w:val="0096CEDD97A5471E8AA16B2106B60012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4">
    <w:name w:val="BBD3EB6C8C6E427E8060CDE2EEE0E1DE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7">
    <w:name w:val="1A35AC6FF86C48ECAB62EB5673550C5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7">
    <w:name w:val="648C6E1246D84755B32C69FBEB5DEE4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7">
    <w:name w:val="C7182BB1871A4DE5B44476C1669C9C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7">
    <w:name w:val="77CDE1449B954E1CAC923D82220039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7">
    <w:name w:val="24443BFDAB524E6786CBA7D19F80BE2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7">
    <w:name w:val="5B270E3F613D4A0DAF04F3926B90854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7">
    <w:name w:val="DEB4B009ED074E93B939D0E9C46A49F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7">
    <w:name w:val="AB84D2B39C7243AEAA4E557E8C8A72C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7">
    <w:name w:val="846E98A9ED0F44C6ADF4DA0104CE382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5">
    <w:name w:val="0096CEDD97A5471E8AA16B2106B60012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5">
    <w:name w:val="BBD3EB6C8C6E427E8060CDE2EEE0E1DE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C07B5529E3483DBD0F29CE0F312431">
    <w:name w:val="0FC07B5529E3483DBD0F29CE0F312431"/>
    <w:rsid w:val="001E6ACB"/>
  </w:style>
  <w:style w:type="paragraph" w:customStyle="1" w:styleId="40D7B1C7D09C4FE0A67A32E7BF3A94D1">
    <w:name w:val="40D7B1C7D09C4FE0A67A32E7BF3A94D1"/>
    <w:rsid w:val="001E6ACB"/>
  </w:style>
  <w:style w:type="paragraph" w:customStyle="1" w:styleId="0CA4780C4328431A87C3A10496D79C45">
    <w:name w:val="0CA4780C4328431A87C3A10496D79C45"/>
    <w:rsid w:val="001E6ACB"/>
  </w:style>
  <w:style w:type="paragraph" w:customStyle="1" w:styleId="5E739FE6814041C5A357CB81A52D0BA1">
    <w:name w:val="5E739FE6814041C5A357CB81A52D0BA1"/>
    <w:rsid w:val="001E6ACB"/>
  </w:style>
  <w:style w:type="paragraph" w:customStyle="1" w:styleId="B34A4CD598EE42A5B10A3632415193AF">
    <w:name w:val="B34A4CD598EE42A5B10A3632415193AF"/>
    <w:rsid w:val="001E6ACB"/>
  </w:style>
  <w:style w:type="paragraph" w:customStyle="1" w:styleId="3D85A741049C4D8E886538B81B82A1F9">
    <w:name w:val="3D85A741049C4D8E886538B81B82A1F9"/>
    <w:rsid w:val="001E6ACB"/>
  </w:style>
  <w:style w:type="paragraph" w:customStyle="1" w:styleId="045345BFDC284D56AAFF89AA1D4A8E89">
    <w:name w:val="045345BFDC284D56AAFF89AA1D4A8E89"/>
    <w:rsid w:val="001E6ACB"/>
  </w:style>
  <w:style w:type="paragraph" w:customStyle="1" w:styleId="7733B48BE3F14F6CA1FD3EADB77C2503">
    <w:name w:val="7733B48BE3F14F6CA1FD3EADB77C2503"/>
    <w:rsid w:val="001E6ACB"/>
  </w:style>
  <w:style w:type="paragraph" w:customStyle="1" w:styleId="2D5686E4D787498BA974ED93587A140E">
    <w:name w:val="2D5686E4D787498BA974ED93587A140E"/>
    <w:rsid w:val="00885577"/>
  </w:style>
  <w:style w:type="paragraph" w:customStyle="1" w:styleId="232EE41C908C40E49F7BF876B73EFAAF">
    <w:name w:val="232EE41C908C40E49F7BF876B73EFAAF"/>
    <w:rsid w:val="00885577"/>
  </w:style>
  <w:style w:type="paragraph" w:customStyle="1" w:styleId="78A3C28BB57F4E3C9A84CB650B670613">
    <w:name w:val="78A3C28BB57F4E3C9A84CB650B670613"/>
    <w:rsid w:val="00885577"/>
  </w:style>
  <w:style w:type="paragraph" w:customStyle="1" w:styleId="0A9E889BCD094ADAACEE2E8CF0C4899A">
    <w:name w:val="0A9E889BCD094ADAACEE2E8CF0C4899A"/>
    <w:rsid w:val="00885577"/>
  </w:style>
  <w:style w:type="paragraph" w:customStyle="1" w:styleId="B05776EA0574498EB2534A23DC5D81A5">
    <w:name w:val="B05776EA0574498EB2534A23DC5D81A5"/>
    <w:rsid w:val="006D63C9"/>
  </w:style>
  <w:style w:type="paragraph" w:customStyle="1" w:styleId="7BB2124D5CC349C7A4C87296D5B54D9A">
    <w:name w:val="7BB2124D5CC349C7A4C87296D5B54D9A"/>
    <w:rsid w:val="006D63C9"/>
  </w:style>
  <w:style w:type="paragraph" w:customStyle="1" w:styleId="D03DAB33EC474590B11D47FD199ED87D">
    <w:name w:val="D03DAB33EC474590B11D47FD199ED87D"/>
    <w:rsid w:val="006D63C9"/>
  </w:style>
  <w:style w:type="paragraph" w:customStyle="1" w:styleId="7B759330630945CA8C35891957165521">
    <w:name w:val="7B759330630945CA8C35891957165521"/>
    <w:rsid w:val="006D63C9"/>
  </w:style>
  <w:style w:type="paragraph" w:customStyle="1" w:styleId="4EF2CF3F72DF4BBD80F85F7D9C02AFF4">
    <w:name w:val="4EF2CF3F72DF4BBD80F85F7D9C02AFF4"/>
    <w:rsid w:val="006D63C9"/>
  </w:style>
  <w:style w:type="paragraph" w:customStyle="1" w:styleId="12BC52812FF54141A805EC4C6B903FC3">
    <w:name w:val="12BC52812FF54141A805EC4C6B903FC3"/>
    <w:rsid w:val="006D63C9"/>
  </w:style>
  <w:style w:type="paragraph" w:customStyle="1" w:styleId="9437DBEFB5214A05BB92AE4C86E5ADFB">
    <w:name w:val="9437DBEFB5214A05BB92AE4C86E5ADFB"/>
    <w:rsid w:val="006D63C9"/>
  </w:style>
  <w:style w:type="paragraph" w:customStyle="1" w:styleId="F5D2E332EC5744339E0B92E6FE2612BB">
    <w:name w:val="F5D2E332EC5744339E0B92E6FE2612BB"/>
    <w:rsid w:val="006D63C9"/>
  </w:style>
  <w:style w:type="paragraph" w:customStyle="1" w:styleId="5BC64C1833E84FD3AEED42A7CAAEC39A">
    <w:name w:val="5BC64C1833E84FD3AEED42A7CAAEC39A"/>
    <w:rsid w:val="006D63C9"/>
  </w:style>
  <w:style w:type="paragraph" w:customStyle="1" w:styleId="5C022016BB3D404C89BE6BA4A21A4E0E">
    <w:name w:val="5C022016BB3D404C89BE6BA4A21A4E0E"/>
    <w:rsid w:val="006D63C9"/>
  </w:style>
  <w:style w:type="paragraph" w:customStyle="1" w:styleId="3033F762406E47EF9811D7DE267E1127">
    <w:name w:val="3033F762406E47EF9811D7DE267E1127"/>
    <w:rsid w:val="006D63C9"/>
  </w:style>
  <w:style w:type="paragraph" w:customStyle="1" w:styleId="715582BF9F8144C985B142E565479183">
    <w:name w:val="715582BF9F8144C985B142E565479183"/>
    <w:rsid w:val="006D63C9"/>
  </w:style>
  <w:style w:type="paragraph" w:customStyle="1" w:styleId="B66B80B468524B8FB04468E37B10D391">
    <w:name w:val="B66B80B468524B8FB04468E37B10D391"/>
    <w:rsid w:val="006D63C9"/>
  </w:style>
  <w:style w:type="paragraph" w:customStyle="1" w:styleId="0126DCE7A29E424490D154BB446C992B">
    <w:name w:val="0126DCE7A29E424490D154BB446C992B"/>
    <w:rsid w:val="006D63C9"/>
  </w:style>
  <w:style w:type="paragraph" w:customStyle="1" w:styleId="7CC55ADBB02F445C9C91E75153024EA4">
    <w:name w:val="7CC55ADBB02F445C9C91E75153024EA4"/>
    <w:rsid w:val="006D63C9"/>
  </w:style>
  <w:style w:type="paragraph" w:customStyle="1" w:styleId="82C9AEEAF14A40CE88B4120B144F12A1">
    <w:name w:val="82C9AEEAF14A40CE88B4120B144F12A1"/>
    <w:rsid w:val="006D63C9"/>
  </w:style>
  <w:style w:type="paragraph" w:customStyle="1" w:styleId="ED31742B847B4598836D6119F9A35D1A">
    <w:name w:val="ED31742B847B4598836D6119F9A35D1A"/>
    <w:rsid w:val="006D63C9"/>
  </w:style>
  <w:style w:type="paragraph" w:customStyle="1" w:styleId="0D6169E26E45484AA53B1754D5C5AFDE">
    <w:name w:val="0D6169E26E45484AA53B1754D5C5AFDE"/>
    <w:rsid w:val="006D63C9"/>
  </w:style>
  <w:style w:type="paragraph" w:customStyle="1" w:styleId="7AF35E2D70C44F80A756D30B895C4E77">
    <w:name w:val="7AF35E2D70C44F80A756D30B895C4E77"/>
    <w:rsid w:val="006D63C9"/>
  </w:style>
  <w:style w:type="paragraph" w:customStyle="1" w:styleId="EE2B720E73F848AFB6E31825FD3B6FC3">
    <w:name w:val="EE2B720E73F848AFB6E31825FD3B6FC3"/>
    <w:rsid w:val="006D63C9"/>
  </w:style>
  <w:style w:type="paragraph" w:customStyle="1" w:styleId="CC98A5F3C43F43B0983844CD09F65848">
    <w:name w:val="CC98A5F3C43F43B0983844CD09F65848"/>
    <w:rsid w:val="006D63C9"/>
  </w:style>
  <w:style w:type="paragraph" w:customStyle="1" w:styleId="1BAACAB0D1D24E5F98B852DE59DB3616">
    <w:name w:val="1BAACAB0D1D24E5F98B852DE59DB3616"/>
    <w:rsid w:val="006D63C9"/>
  </w:style>
  <w:style w:type="paragraph" w:customStyle="1" w:styleId="33FE87D3BBB5413D82BB9B8341F78498">
    <w:name w:val="33FE87D3BBB5413D82BB9B8341F78498"/>
    <w:rsid w:val="006D63C9"/>
  </w:style>
  <w:style w:type="paragraph" w:customStyle="1" w:styleId="BFA54C4C94D844978FFB2A337A845EFE">
    <w:name w:val="BFA54C4C94D844978FFB2A337A845EFE"/>
    <w:rsid w:val="006D63C9"/>
  </w:style>
  <w:style w:type="paragraph" w:customStyle="1" w:styleId="5B032E9D11834485BDB31E759002A723">
    <w:name w:val="5B032E9D11834485BDB31E759002A723"/>
    <w:rsid w:val="006D63C9"/>
  </w:style>
  <w:style w:type="paragraph" w:customStyle="1" w:styleId="DF1AE4BFCA5945AE877F5D54EB76E827">
    <w:name w:val="DF1AE4BFCA5945AE877F5D54EB76E827"/>
    <w:rsid w:val="006D63C9"/>
  </w:style>
  <w:style w:type="paragraph" w:customStyle="1" w:styleId="3F7BDC9BD2EA4F62A1A863ACDA873D13">
    <w:name w:val="3F7BDC9BD2EA4F62A1A863ACDA873D13"/>
    <w:rsid w:val="006D63C9"/>
  </w:style>
  <w:style w:type="paragraph" w:customStyle="1" w:styleId="FE9621B0F8A9414581ADBC528420CAD8">
    <w:name w:val="FE9621B0F8A9414581ADBC528420CAD8"/>
    <w:rsid w:val="006D63C9"/>
  </w:style>
  <w:style w:type="paragraph" w:customStyle="1" w:styleId="4F512491BBA34A12B16E943AABE8E808">
    <w:name w:val="4F512491BBA34A12B16E943AABE8E808"/>
    <w:rsid w:val="006D63C9"/>
  </w:style>
  <w:style w:type="paragraph" w:customStyle="1" w:styleId="8F594146ADCB43FCA171F5A37833413E">
    <w:name w:val="8F594146ADCB43FCA171F5A37833413E"/>
    <w:rsid w:val="006D63C9"/>
  </w:style>
  <w:style w:type="paragraph" w:customStyle="1" w:styleId="DB9993BC12BD41239D7F7AED779BB8AC">
    <w:name w:val="DB9993BC12BD41239D7F7AED779BB8AC"/>
    <w:rsid w:val="006D63C9"/>
  </w:style>
  <w:style w:type="paragraph" w:customStyle="1" w:styleId="40BB7DC36AEC44909B340617D578586C">
    <w:name w:val="40BB7DC36AEC44909B340617D578586C"/>
    <w:rsid w:val="006D63C9"/>
  </w:style>
  <w:style w:type="paragraph" w:customStyle="1" w:styleId="76EC02FBB0354773BDD9323BC4C2AB8E">
    <w:name w:val="76EC02FBB0354773BDD9323BC4C2AB8E"/>
    <w:rsid w:val="006D63C9"/>
  </w:style>
  <w:style w:type="paragraph" w:customStyle="1" w:styleId="D54BC063AFF34D9A8C2AE3CFCA5FC62F">
    <w:name w:val="D54BC063AFF34D9A8C2AE3CFCA5FC62F"/>
    <w:rsid w:val="006D63C9"/>
  </w:style>
  <w:style w:type="paragraph" w:customStyle="1" w:styleId="13104D52CF1F44E9812DC04E8F7709B8">
    <w:name w:val="13104D52CF1F44E9812DC04E8F7709B8"/>
    <w:rsid w:val="006D63C9"/>
  </w:style>
  <w:style w:type="paragraph" w:customStyle="1" w:styleId="E8204511E5C44901A46FB9B9395E43C6">
    <w:name w:val="E8204511E5C44901A46FB9B9395E43C6"/>
    <w:rsid w:val="006D63C9"/>
  </w:style>
  <w:style w:type="paragraph" w:customStyle="1" w:styleId="C31461958FA045DBA70B9C5560F401D0">
    <w:name w:val="C31461958FA045DBA70B9C5560F401D0"/>
    <w:rsid w:val="006D63C9"/>
  </w:style>
  <w:style w:type="paragraph" w:customStyle="1" w:styleId="344830487B1C4335B64EB6FE6A0B1E1F">
    <w:name w:val="344830487B1C4335B64EB6FE6A0B1E1F"/>
    <w:rsid w:val="006D63C9"/>
  </w:style>
  <w:style w:type="paragraph" w:customStyle="1" w:styleId="39310AD30E9F42F286DCFBA7415B0D6D">
    <w:name w:val="39310AD30E9F42F286DCFBA7415B0D6D"/>
    <w:rsid w:val="006D63C9"/>
  </w:style>
  <w:style w:type="paragraph" w:customStyle="1" w:styleId="FD609A0D5FB6418CB5A29468ECF59B30">
    <w:name w:val="FD609A0D5FB6418CB5A29468ECF59B30"/>
    <w:rsid w:val="006D63C9"/>
  </w:style>
  <w:style w:type="paragraph" w:customStyle="1" w:styleId="914C1BCAEB5648A9A6366ED017A8D442">
    <w:name w:val="914C1BCAEB5648A9A6366ED017A8D442"/>
    <w:rsid w:val="006D63C9"/>
  </w:style>
  <w:style w:type="paragraph" w:customStyle="1" w:styleId="743AB3700D3E425B8277C0141316F8E6">
    <w:name w:val="743AB3700D3E425B8277C0141316F8E6"/>
    <w:rsid w:val="006D63C9"/>
  </w:style>
  <w:style w:type="paragraph" w:customStyle="1" w:styleId="8BC76F3C33644398BFBEBB8BA55543DF">
    <w:name w:val="8BC76F3C33644398BFBEBB8BA55543DF"/>
    <w:rsid w:val="006D63C9"/>
  </w:style>
  <w:style w:type="paragraph" w:customStyle="1" w:styleId="F00A2CD7F85C490D8D9E18D7634DBB20">
    <w:name w:val="F00A2CD7F85C490D8D9E18D7634DBB20"/>
    <w:rsid w:val="006D63C9"/>
  </w:style>
  <w:style w:type="paragraph" w:customStyle="1" w:styleId="9416F01E41DC482EA72A18812639BBA2">
    <w:name w:val="9416F01E41DC482EA72A18812639BBA2"/>
    <w:rsid w:val="006D63C9"/>
  </w:style>
  <w:style w:type="paragraph" w:customStyle="1" w:styleId="222BD63565DD40FDBF72A03949520D05">
    <w:name w:val="222BD63565DD40FDBF72A03949520D05"/>
    <w:rsid w:val="006D63C9"/>
  </w:style>
  <w:style w:type="paragraph" w:customStyle="1" w:styleId="623F582E470145AF9B00E9C726D70AC3">
    <w:name w:val="623F582E470145AF9B00E9C726D70AC3"/>
    <w:rsid w:val="006D63C9"/>
  </w:style>
  <w:style w:type="paragraph" w:customStyle="1" w:styleId="9BBEA9D3A531446090DA2E10233E46D0">
    <w:name w:val="9BBEA9D3A531446090DA2E10233E46D0"/>
    <w:rsid w:val="006D63C9"/>
  </w:style>
  <w:style w:type="paragraph" w:customStyle="1" w:styleId="1516F9D42F3F49BCACABC50173493EDF">
    <w:name w:val="1516F9D42F3F49BCACABC50173493EDF"/>
    <w:rsid w:val="006D63C9"/>
  </w:style>
  <w:style w:type="paragraph" w:customStyle="1" w:styleId="C2DB1BA3102C45E7B7003890E53C63D7">
    <w:name w:val="C2DB1BA3102C45E7B7003890E53C63D7"/>
    <w:rsid w:val="006D63C9"/>
  </w:style>
  <w:style w:type="paragraph" w:customStyle="1" w:styleId="8A75D5EE583644FB980F94F4317C0209">
    <w:name w:val="8A75D5EE583644FB980F94F4317C0209"/>
    <w:rsid w:val="006D63C9"/>
  </w:style>
  <w:style w:type="paragraph" w:customStyle="1" w:styleId="4C85E5A67A7F4B218ACB610A66A0D025">
    <w:name w:val="4C85E5A67A7F4B218ACB610A66A0D025"/>
    <w:rsid w:val="006D63C9"/>
  </w:style>
  <w:style w:type="paragraph" w:customStyle="1" w:styleId="4B154EC1AAC944FB918580408A36D54D">
    <w:name w:val="4B154EC1AAC944FB918580408A36D54D"/>
    <w:rsid w:val="006D63C9"/>
  </w:style>
  <w:style w:type="paragraph" w:customStyle="1" w:styleId="AD644EDACE074A6698BE14096BC12C9E">
    <w:name w:val="AD644EDACE074A6698BE14096BC12C9E"/>
    <w:rsid w:val="006D63C9"/>
  </w:style>
  <w:style w:type="paragraph" w:customStyle="1" w:styleId="9D4719A91A2249C9ACD5EC97574F791C">
    <w:name w:val="9D4719A91A2249C9ACD5EC97574F791C"/>
    <w:rsid w:val="006D63C9"/>
  </w:style>
  <w:style w:type="paragraph" w:customStyle="1" w:styleId="F5F4E143865B48F3A6F67A37FAA3216D">
    <w:name w:val="F5F4E143865B48F3A6F67A37FAA3216D"/>
    <w:rsid w:val="006D63C9"/>
  </w:style>
  <w:style w:type="paragraph" w:customStyle="1" w:styleId="3B40FA712E4F4FF7B64DA79BC9320836">
    <w:name w:val="3B40FA712E4F4FF7B64DA79BC9320836"/>
    <w:rsid w:val="006D63C9"/>
  </w:style>
  <w:style w:type="paragraph" w:customStyle="1" w:styleId="81A89A63097D4124BA66596DF1424C85">
    <w:name w:val="81A89A63097D4124BA66596DF1424C85"/>
    <w:rsid w:val="006D63C9"/>
  </w:style>
  <w:style w:type="paragraph" w:customStyle="1" w:styleId="B0B654D69D2D4B81A1938C52BC6FBB77">
    <w:name w:val="B0B654D69D2D4B81A1938C52BC6FBB77"/>
    <w:rsid w:val="006D63C9"/>
  </w:style>
  <w:style w:type="paragraph" w:customStyle="1" w:styleId="65FE344263074A7394356B43168FCEC2">
    <w:name w:val="65FE344263074A7394356B43168FCEC2"/>
    <w:rsid w:val="006D63C9"/>
  </w:style>
  <w:style w:type="paragraph" w:customStyle="1" w:styleId="77DE8B581D754A2FB59B5D8C37012D98">
    <w:name w:val="77DE8B581D754A2FB59B5D8C37012D98"/>
    <w:rsid w:val="006D63C9"/>
  </w:style>
  <w:style w:type="paragraph" w:customStyle="1" w:styleId="E04EF4839D17438D8C009A0D5634B60B">
    <w:name w:val="E04EF4839D17438D8C009A0D5634B60B"/>
    <w:rsid w:val="006D63C9"/>
  </w:style>
  <w:style w:type="paragraph" w:customStyle="1" w:styleId="90A77357D147465CB554F9E9EB049FE4">
    <w:name w:val="90A77357D147465CB554F9E9EB049FE4"/>
    <w:rsid w:val="006D63C9"/>
  </w:style>
  <w:style w:type="paragraph" w:customStyle="1" w:styleId="8AC1B42B7366493D9BBFF65DFC399809">
    <w:name w:val="8AC1B42B7366493D9BBFF65DFC399809"/>
    <w:rsid w:val="006D63C9"/>
  </w:style>
  <w:style w:type="paragraph" w:customStyle="1" w:styleId="9402DF17A43E4C92B5F45C16FFBE39E0">
    <w:name w:val="9402DF17A43E4C92B5F45C16FFBE39E0"/>
    <w:rsid w:val="006D63C9"/>
  </w:style>
  <w:style w:type="paragraph" w:customStyle="1" w:styleId="B28C4955B8EF406B94B2C6B7F02EF2F3">
    <w:name w:val="B28C4955B8EF406B94B2C6B7F02EF2F3"/>
    <w:rsid w:val="006D63C9"/>
  </w:style>
  <w:style w:type="paragraph" w:customStyle="1" w:styleId="5539C8B1A3E74932A4DCF52ABE015464">
    <w:name w:val="5539C8B1A3E74932A4DCF52ABE015464"/>
    <w:rsid w:val="006D63C9"/>
  </w:style>
  <w:style w:type="paragraph" w:customStyle="1" w:styleId="64DEE910FC3F46F79FCD0DB7BD90AA0B">
    <w:name w:val="64DEE910FC3F46F79FCD0DB7BD90AA0B"/>
    <w:rsid w:val="006D63C9"/>
  </w:style>
  <w:style w:type="paragraph" w:customStyle="1" w:styleId="6CECB0B48B7C4BF6BC067F14EC271A83">
    <w:name w:val="6CECB0B48B7C4BF6BC067F14EC271A83"/>
    <w:rsid w:val="006D63C9"/>
  </w:style>
  <w:style w:type="paragraph" w:customStyle="1" w:styleId="C5706CDE52CA42068502D965EB0A923B">
    <w:name w:val="C5706CDE52CA42068502D965EB0A923B"/>
    <w:rsid w:val="006D63C9"/>
  </w:style>
  <w:style w:type="paragraph" w:customStyle="1" w:styleId="5B39CC8E75A94FEF882390675BF7BE94">
    <w:name w:val="5B39CC8E75A94FEF882390675BF7BE94"/>
    <w:rsid w:val="006D63C9"/>
  </w:style>
  <w:style w:type="paragraph" w:customStyle="1" w:styleId="AE47ACE5EC914AF6B3BA5A4364AE56FA">
    <w:name w:val="AE47ACE5EC914AF6B3BA5A4364AE56FA"/>
    <w:rsid w:val="006D63C9"/>
  </w:style>
  <w:style w:type="paragraph" w:customStyle="1" w:styleId="1866A82BC38C4DFEBE00B3F93E1B7064">
    <w:name w:val="1866A82BC38C4DFEBE00B3F93E1B7064"/>
    <w:rsid w:val="006D63C9"/>
  </w:style>
  <w:style w:type="paragraph" w:customStyle="1" w:styleId="FD6357C5A53F4806801D09A3371EB396">
    <w:name w:val="FD6357C5A53F4806801D09A3371EB396"/>
    <w:rsid w:val="006D63C9"/>
  </w:style>
  <w:style w:type="paragraph" w:customStyle="1" w:styleId="97EE499E0E2A4E5691DC46137A70A257">
    <w:name w:val="97EE499E0E2A4E5691DC46137A70A257"/>
    <w:rsid w:val="006D63C9"/>
  </w:style>
  <w:style w:type="paragraph" w:customStyle="1" w:styleId="8B7878C592934AC99A0D3D43F8E2647C">
    <w:name w:val="8B7878C592934AC99A0D3D43F8E2647C"/>
    <w:rsid w:val="006D63C9"/>
  </w:style>
  <w:style w:type="paragraph" w:customStyle="1" w:styleId="4FA1547C40314DF89BB35FB6A1296C33">
    <w:name w:val="4FA1547C40314DF89BB35FB6A1296C33"/>
    <w:rsid w:val="006D63C9"/>
  </w:style>
  <w:style w:type="paragraph" w:customStyle="1" w:styleId="12A21909F500498395D6D195F465A5C0">
    <w:name w:val="12A21909F500498395D6D195F465A5C0"/>
    <w:rsid w:val="006D63C9"/>
  </w:style>
  <w:style w:type="paragraph" w:customStyle="1" w:styleId="16622DED4094428BACE359E9FFC32118">
    <w:name w:val="16622DED4094428BACE359E9FFC32118"/>
    <w:rsid w:val="006D63C9"/>
  </w:style>
  <w:style w:type="paragraph" w:customStyle="1" w:styleId="F7DE361586404AA293ABCB300E86CCB7">
    <w:name w:val="F7DE361586404AA293ABCB300E86CCB7"/>
    <w:rsid w:val="006D63C9"/>
  </w:style>
  <w:style w:type="paragraph" w:customStyle="1" w:styleId="B314E7C10F314673B2E9C6B8F3D39B0D">
    <w:name w:val="B314E7C10F314673B2E9C6B8F3D39B0D"/>
    <w:rsid w:val="006D63C9"/>
  </w:style>
  <w:style w:type="paragraph" w:customStyle="1" w:styleId="CA2BB76BE87A4872B13790A2280C5E7C">
    <w:name w:val="CA2BB76BE87A4872B13790A2280C5E7C"/>
    <w:rsid w:val="006D63C9"/>
  </w:style>
  <w:style w:type="paragraph" w:customStyle="1" w:styleId="4F579A13B4C94D4D98907EF80AC4734B">
    <w:name w:val="4F579A13B4C94D4D98907EF80AC4734B"/>
    <w:rsid w:val="006D63C9"/>
  </w:style>
  <w:style w:type="paragraph" w:customStyle="1" w:styleId="A0F3BAD405E3494AA7C86A3F209778AD">
    <w:name w:val="A0F3BAD405E3494AA7C86A3F209778AD"/>
    <w:rsid w:val="006D63C9"/>
  </w:style>
  <w:style w:type="paragraph" w:customStyle="1" w:styleId="E9F222781C7E4131A6161372E7B80076">
    <w:name w:val="E9F222781C7E4131A6161372E7B80076"/>
    <w:rsid w:val="006D63C9"/>
  </w:style>
  <w:style w:type="paragraph" w:customStyle="1" w:styleId="A7A5F12D3DC04B8FB19E7907DC47BFD7">
    <w:name w:val="A7A5F12D3DC04B8FB19E7907DC47BFD7"/>
    <w:rsid w:val="006D63C9"/>
  </w:style>
  <w:style w:type="paragraph" w:customStyle="1" w:styleId="9786EB65CBE24E5F8FA5DF104305C2E5">
    <w:name w:val="9786EB65CBE24E5F8FA5DF104305C2E5"/>
    <w:rsid w:val="006D63C9"/>
  </w:style>
  <w:style w:type="paragraph" w:customStyle="1" w:styleId="BBFD88FD00EB461297293C6868268AF3">
    <w:name w:val="BBFD88FD00EB461297293C6868268AF3"/>
    <w:rsid w:val="006D63C9"/>
  </w:style>
  <w:style w:type="paragraph" w:customStyle="1" w:styleId="3201D657BEFC45F8827299CA1E951C88">
    <w:name w:val="3201D657BEFC45F8827299CA1E951C88"/>
    <w:rsid w:val="006D63C9"/>
  </w:style>
  <w:style w:type="paragraph" w:customStyle="1" w:styleId="071E3A28ED444FEC8E2DCBE1F7298CB1">
    <w:name w:val="071E3A28ED444FEC8E2DCBE1F7298CB1"/>
    <w:rsid w:val="006D63C9"/>
  </w:style>
  <w:style w:type="paragraph" w:customStyle="1" w:styleId="252C52F3354D42BBBB06A8DD0AD9C673">
    <w:name w:val="252C52F3354D42BBBB06A8DD0AD9C673"/>
    <w:rsid w:val="006D63C9"/>
  </w:style>
  <w:style w:type="paragraph" w:customStyle="1" w:styleId="E43E7ABAB00C450CB279B0B456F52387">
    <w:name w:val="E43E7ABAB00C450CB279B0B456F52387"/>
    <w:rsid w:val="006D63C9"/>
  </w:style>
  <w:style w:type="paragraph" w:customStyle="1" w:styleId="599BEF1BAB624BCA8E164E8AAD181E01">
    <w:name w:val="599BEF1BAB624BCA8E164E8AAD181E01"/>
    <w:rsid w:val="006D63C9"/>
  </w:style>
  <w:style w:type="paragraph" w:customStyle="1" w:styleId="7E3EE241B2434057ABEE49B5C9F86579">
    <w:name w:val="7E3EE241B2434057ABEE49B5C9F86579"/>
    <w:rsid w:val="006D63C9"/>
  </w:style>
  <w:style w:type="paragraph" w:customStyle="1" w:styleId="E80B6B5299A74CDB808358B918E99995">
    <w:name w:val="E80B6B5299A74CDB808358B918E99995"/>
    <w:rsid w:val="006D63C9"/>
  </w:style>
  <w:style w:type="paragraph" w:customStyle="1" w:styleId="5D07E3D415404EF99D4A52F9B6A10791">
    <w:name w:val="5D07E3D415404EF99D4A52F9B6A10791"/>
    <w:rsid w:val="006D63C9"/>
  </w:style>
  <w:style w:type="paragraph" w:customStyle="1" w:styleId="D06A68D70AD24D42AD4681430E06A14D">
    <w:name w:val="D06A68D70AD24D42AD4681430E06A14D"/>
    <w:rsid w:val="006D63C9"/>
  </w:style>
  <w:style w:type="paragraph" w:customStyle="1" w:styleId="23C2EDD7BDAC4D94A0075436E01F9D85">
    <w:name w:val="23C2EDD7BDAC4D94A0075436E01F9D85"/>
    <w:rsid w:val="006D63C9"/>
  </w:style>
  <w:style w:type="paragraph" w:customStyle="1" w:styleId="2863160EC21F4F9AB523B2C28DC86B8D">
    <w:name w:val="2863160EC21F4F9AB523B2C28DC86B8D"/>
    <w:rsid w:val="006D63C9"/>
  </w:style>
  <w:style w:type="paragraph" w:customStyle="1" w:styleId="28B123A0BD1A47ADA3EBAB4C6C29DC21">
    <w:name w:val="28B123A0BD1A47ADA3EBAB4C6C29DC21"/>
    <w:rsid w:val="006D63C9"/>
  </w:style>
  <w:style w:type="paragraph" w:customStyle="1" w:styleId="4EC4036578DA4E7DA8D99A3ACB458295">
    <w:name w:val="4EC4036578DA4E7DA8D99A3ACB458295"/>
    <w:rsid w:val="006D63C9"/>
  </w:style>
  <w:style w:type="paragraph" w:customStyle="1" w:styleId="1DCA1E6AC9D449378DF77CFE31B705B6">
    <w:name w:val="1DCA1E6AC9D449378DF77CFE31B705B6"/>
    <w:rsid w:val="006D63C9"/>
  </w:style>
  <w:style w:type="paragraph" w:customStyle="1" w:styleId="00A0FF0309B74F0DAB49C210287E11EE">
    <w:name w:val="00A0FF0309B74F0DAB49C210287E11EE"/>
    <w:rsid w:val="006D63C9"/>
  </w:style>
  <w:style w:type="paragraph" w:customStyle="1" w:styleId="082207B1244F486EA93FAAAC3C6BBB04">
    <w:name w:val="082207B1244F486EA93FAAAC3C6BBB04"/>
    <w:rsid w:val="006D63C9"/>
  </w:style>
  <w:style w:type="paragraph" w:customStyle="1" w:styleId="6AACB2886F994907BD95AA1320FE03FC">
    <w:name w:val="6AACB2886F994907BD95AA1320FE03FC"/>
    <w:rsid w:val="006D63C9"/>
  </w:style>
  <w:style w:type="paragraph" w:customStyle="1" w:styleId="081D743B09C34A93A735878A449CD719">
    <w:name w:val="081D743B09C34A93A735878A449CD719"/>
    <w:rsid w:val="006D63C9"/>
  </w:style>
  <w:style w:type="paragraph" w:customStyle="1" w:styleId="6FE6BD55830B4C279BFF5BCD0A99A578">
    <w:name w:val="6FE6BD55830B4C279BFF5BCD0A99A578"/>
    <w:rsid w:val="006D63C9"/>
  </w:style>
  <w:style w:type="paragraph" w:customStyle="1" w:styleId="137C79AB8F1E4092B639092AD12698F7">
    <w:name w:val="137C79AB8F1E4092B639092AD12698F7"/>
    <w:rsid w:val="006D63C9"/>
  </w:style>
  <w:style w:type="paragraph" w:customStyle="1" w:styleId="422D74C8D0D544C995CCEF608B6DF694">
    <w:name w:val="422D74C8D0D544C995CCEF608B6DF694"/>
    <w:rsid w:val="006D63C9"/>
  </w:style>
  <w:style w:type="paragraph" w:customStyle="1" w:styleId="F110C446C05446A298630E8CCF796FCD">
    <w:name w:val="F110C446C05446A298630E8CCF796FCD"/>
    <w:rsid w:val="006D63C9"/>
  </w:style>
  <w:style w:type="paragraph" w:customStyle="1" w:styleId="6BA0DF45326B4472AE761A6A2FAED1C5">
    <w:name w:val="6BA0DF45326B4472AE761A6A2FAED1C5"/>
    <w:rsid w:val="006D63C9"/>
  </w:style>
  <w:style w:type="paragraph" w:customStyle="1" w:styleId="66DC2D3BBFE84318B4FC968A3B39AEF4">
    <w:name w:val="66DC2D3BBFE84318B4FC968A3B39AEF4"/>
    <w:rsid w:val="006D63C9"/>
  </w:style>
  <w:style w:type="paragraph" w:customStyle="1" w:styleId="A18FFC84B8804AFAAF1979375CBBD2D3">
    <w:name w:val="A18FFC84B8804AFAAF1979375CBBD2D3"/>
    <w:rsid w:val="006D63C9"/>
  </w:style>
  <w:style w:type="paragraph" w:customStyle="1" w:styleId="C49AAF2C77F4427EAAB4813D301A88B3">
    <w:name w:val="C49AAF2C77F4427EAAB4813D301A88B3"/>
    <w:rsid w:val="006D63C9"/>
  </w:style>
  <w:style w:type="paragraph" w:customStyle="1" w:styleId="C38E9D7A91E0490C9E0C8316DB6392CD">
    <w:name w:val="C38E9D7A91E0490C9E0C8316DB6392CD"/>
    <w:rsid w:val="006D63C9"/>
  </w:style>
  <w:style w:type="paragraph" w:customStyle="1" w:styleId="AF19E0C8020A4D03A4A706151E149C44">
    <w:name w:val="AF19E0C8020A4D03A4A706151E149C44"/>
    <w:rsid w:val="006D63C9"/>
  </w:style>
  <w:style w:type="paragraph" w:customStyle="1" w:styleId="8283118A4A9E409ABC45DE7F3C2F4D58">
    <w:name w:val="8283118A4A9E409ABC45DE7F3C2F4D58"/>
    <w:rsid w:val="006D63C9"/>
  </w:style>
  <w:style w:type="paragraph" w:customStyle="1" w:styleId="7C3FCB42C03344BA835997A753A5513C">
    <w:name w:val="7C3FCB42C03344BA835997A753A5513C"/>
    <w:rsid w:val="006D63C9"/>
  </w:style>
  <w:style w:type="paragraph" w:customStyle="1" w:styleId="35D2C887C9824639A052D19F06963124">
    <w:name w:val="35D2C887C9824639A052D19F06963124"/>
    <w:rsid w:val="006D63C9"/>
  </w:style>
  <w:style w:type="paragraph" w:customStyle="1" w:styleId="531B580DD1A0412E83600BD0B6C49737">
    <w:name w:val="531B580DD1A0412E83600BD0B6C49737"/>
    <w:rsid w:val="006D63C9"/>
  </w:style>
  <w:style w:type="paragraph" w:customStyle="1" w:styleId="9E39867F3B4043CEB0A003A98D609581">
    <w:name w:val="9E39867F3B4043CEB0A003A98D609581"/>
    <w:rsid w:val="006D63C9"/>
  </w:style>
  <w:style w:type="paragraph" w:customStyle="1" w:styleId="980B9B68AE0247B8A6C830B79C8913BF">
    <w:name w:val="980B9B68AE0247B8A6C830B79C8913BF"/>
    <w:rsid w:val="006D63C9"/>
  </w:style>
  <w:style w:type="paragraph" w:customStyle="1" w:styleId="A5C6F0F83AFB48AB8E628C9267A004B4">
    <w:name w:val="A5C6F0F83AFB48AB8E628C9267A004B4"/>
    <w:rsid w:val="006D63C9"/>
  </w:style>
  <w:style w:type="paragraph" w:customStyle="1" w:styleId="AC1BE04E92B14E28A18D9AA892D03B05">
    <w:name w:val="AC1BE04E92B14E28A18D9AA892D03B05"/>
    <w:rsid w:val="006D63C9"/>
  </w:style>
  <w:style w:type="paragraph" w:customStyle="1" w:styleId="E8F8CD5644284E36B781E3DABCEE77AC">
    <w:name w:val="E8F8CD5644284E36B781E3DABCEE77AC"/>
    <w:rsid w:val="006D63C9"/>
  </w:style>
  <w:style w:type="paragraph" w:customStyle="1" w:styleId="DFBC045949384AC98C047DE9D7FDACCD">
    <w:name w:val="DFBC045949384AC98C047DE9D7FDACCD"/>
    <w:rsid w:val="006D63C9"/>
  </w:style>
  <w:style w:type="paragraph" w:customStyle="1" w:styleId="4F33E5FC70894395AA54A64415313ABD">
    <w:name w:val="4F33E5FC70894395AA54A64415313ABD"/>
    <w:rsid w:val="006D63C9"/>
  </w:style>
  <w:style w:type="paragraph" w:customStyle="1" w:styleId="62A50B68F9FF44EF844A68DC893E25E7">
    <w:name w:val="62A50B68F9FF44EF844A68DC893E25E7"/>
    <w:rsid w:val="006D63C9"/>
  </w:style>
  <w:style w:type="paragraph" w:customStyle="1" w:styleId="2419393ACA5643559F7955CDD38EB200">
    <w:name w:val="2419393ACA5643559F7955CDD38EB200"/>
    <w:rsid w:val="006D63C9"/>
  </w:style>
  <w:style w:type="paragraph" w:customStyle="1" w:styleId="E0BAA5A8E1784093A823FD79A7CBA1B1">
    <w:name w:val="E0BAA5A8E1784093A823FD79A7CBA1B1"/>
    <w:rsid w:val="006D63C9"/>
  </w:style>
  <w:style w:type="paragraph" w:customStyle="1" w:styleId="BB5D84B091E0439D964FCBAE657D6830">
    <w:name w:val="BB5D84B091E0439D964FCBAE657D6830"/>
    <w:rsid w:val="006D63C9"/>
  </w:style>
  <w:style w:type="paragraph" w:customStyle="1" w:styleId="217EF741BE6C486E91291B7C8FFE54EB">
    <w:name w:val="217EF741BE6C486E91291B7C8FFE54EB"/>
    <w:rsid w:val="006D63C9"/>
  </w:style>
  <w:style w:type="paragraph" w:customStyle="1" w:styleId="6FE036DFD1754B1AB82C81CD6AD77123">
    <w:name w:val="6FE036DFD1754B1AB82C81CD6AD77123"/>
    <w:rsid w:val="006D63C9"/>
  </w:style>
  <w:style w:type="paragraph" w:customStyle="1" w:styleId="50587C68E1634BFAA5994C0B2CD7D67F">
    <w:name w:val="50587C68E1634BFAA5994C0B2CD7D67F"/>
    <w:rsid w:val="006D63C9"/>
  </w:style>
  <w:style w:type="paragraph" w:customStyle="1" w:styleId="888F84AC5A554CF5A8EC7BDE2CD905B5">
    <w:name w:val="888F84AC5A554CF5A8EC7BDE2CD905B5"/>
    <w:rsid w:val="006D63C9"/>
  </w:style>
  <w:style w:type="paragraph" w:customStyle="1" w:styleId="6C11718A70044D46A9E1654868DD950D">
    <w:name w:val="6C11718A70044D46A9E1654868DD950D"/>
    <w:rsid w:val="006D63C9"/>
  </w:style>
  <w:style w:type="paragraph" w:customStyle="1" w:styleId="0125AFE3432947889758000FCE5A9FE9">
    <w:name w:val="0125AFE3432947889758000FCE5A9FE9"/>
    <w:rsid w:val="006D63C9"/>
  </w:style>
  <w:style w:type="paragraph" w:customStyle="1" w:styleId="55EA3F226F234428AF3FB1B869FD3E9E">
    <w:name w:val="55EA3F226F234428AF3FB1B869FD3E9E"/>
    <w:rsid w:val="006D63C9"/>
  </w:style>
  <w:style w:type="paragraph" w:customStyle="1" w:styleId="E939943165164013A401710B9FBD5663">
    <w:name w:val="E939943165164013A401710B9FBD5663"/>
    <w:rsid w:val="006D63C9"/>
  </w:style>
  <w:style w:type="paragraph" w:customStyle="1" w:styleId="AFC4E37E645A4C8F8C72FB36F9E03375">
    <w:name w:val="AFC4E37E645A4C8F8C72FB36F9E03375"/>
    <w:rsid w:val="006D63C9"/>
  </w:style>
  <w:style w:type="paragraph" w:customStyle="1" w:styleId="B6F063C8671C4ABEB04C4EA70931827B">
    <w:name w:val="B6F063C8671C4ABEB04C4EA70931827B"/>
    <w:rsid w:val="006D63C9"/>
  </w:style>
  <w:style w:type="paragraph" w:customStyle="1" w:styleId="6375CDFC4EDD40ECBE3A7221A6C629F0">
    <w:name w:val="6375CDFC4EDD40ECBE3A7221A6C629F0"/>
    <w:rsid w:val="006D63C9"/>
  </w:style>
  <w:style w:type="paragraph" w:customStyle="1" w:styleId="EDEE1FB2D517449887A7EFAA148C1B80">
    <w:name w:val="EDEE1FB2D517449887A7EFAA148C1B80"/>
    <w:rsid w:val="006D63C9"/>
  </w:style>
  <w:style w:type="paragraph" w:customStyle="1" w:styleId="6EF4E12439174381940696000396143B">
    <w:name w:val="6EF4E12439174381940696000396143B"/>
    <w:rsid w:val="006D63C9"/>
  </w:style>
  <w:style w:type="paragraph" w:customStyle="1" w:styleId="AB3E83108E694E0D95F38453AF56465A">
    <w:name w:val="AB3E83108E694E0D95F38453AF56465A"/>
    <w:rsid w:val="006D63C9"/>
  </w:style>
  <w:style w:type="paragraph" w:customStyle="1" w:styleId="6210C8EAD9B040C2ACACE179E79C5DA2">
    <w:name w:val="6210C8EAD9B040C2ACACE179E79C5DA2"/>
    <w:rsid w:val="006D63C9"/>
  </w:style>
  <w:style w:type="paragraph" w:customStyle="1" w:styleId="DB9D052667F84E46AA7115F874769E4E">
    <w:name w:val="DB9D052667F84E46AA7115F874769E4E"/>
    <w:rsid w:val="006D63C9"/>
  </w:style>
  <w:style w:type="paragraph" w:customStyle="1" w:styleId="F33A6CA6BF404DC285689ADBBB664A19">
    <w:name w:val="F33A6CA6BF404DC285689ADBBB664A19"/>
    <w:rsid w:val="006D63C9"/>
  </w:style>
  <w:style w:type="paragraph" w:customStyle="1" w:styleId="AE06686ACE6C46719B0200DC32BD72D7">
    <w:name w:val="AE06686ACE6C46719B0200DC32BD72D7"/>
    <w:rsid w:val="006D63C9"/>
  </w:style>
  <w:style w:type="paragraph" w:customStyle="1" w:styleId="446AA24C57D84493B69B72BDE9DB78FF">
    <w:name w:val="446AA24C57D84493B69B72BDE9DB78FF"/>
    <w:rsid w:val="006D63C9"/>
  </w:style>
  <w:style w:type="paragraph" w:customStyle="1" w:styleId="CFE2FEB997B943FB8E72DBF52C230A01">
    <w:name w:val="CFE2FEB997B943FB8E72DBF52C230A01"/>
    <w:rsid w:val="006D63C9"/>
  </w:style>
  <w:style w:type="paragraph" w:customStyle="1" w:styleId="550DCBF37FD44877B98874C046E37535">
    <w:name w:val="550DCBF37FD44877B98874C046E37535"/>
    <w:rsid w:val="006D63C9"/>
  </w:style>
  <w:style w:type="paragraph" w:customStyle="1" w:styleId="C8428067271845D3907CA0B115226393">
    <w:name w:val="C8428067271845D3907CA0B115226393"/>
    <w:rsid w:val="006D63C9"/>
  </w:style>
  <w:style w:type="paragraph" w:customStyle="1" w:styleId="B80B99F8458244BCAAB51534931C83B9">
    <w:name w:val="B80B99F8458244BCAAB51534931C83B9"/>
    <w:rsid w:val="006D63C9"/>
  </w:style>
  <w:style w:type="paragraph" w:customStyle="1" w:styleId="D5DC4510ACB2427CB3D24B6368FCEA55">
    <w:name w:val="D5DC4510ACB2427CB3D24B6368FCEA55"/>
    <w:rsid w:val="006D63C9"/>
  </w:style>
  <w:style w:type="paragraph" w:customStyle="1" w:styleId="96736D4E98E341138ABDDB45FCE0F7D1">
    <w:name w:val="96736D4E98E341138ABDDB45FCE0F7D1"/>
    <w:rsid w:val="006D63C9"/>
  </w:style>
  <w:style w:type="paragraph" w:customStyle="1" w:styleId="3F39C34AD7DD416CA31B245ECE0531D8">
    <w:name w:val="3F39C34AD7DD416CA31B245ECE0531D8"/>
    <w:rsid w:val="006D63C9"/>
  </w:style>
  <w:style w:type="paragraph" w:customStyle="1" w:styleId="94FE9C421E0948F39C2938C1ECB448C6">
    <w:name w:val="94FE9C421E0948F39C2938C1ECB448C6"/>
    <w:rsid w:val="006D63C9"/>
  </w:style>
  <w:style w:type="paragraph" w:customStyle="1" w:styleId="77AB26E5023045689AFE378CEFA1CF5D">
    <w:name w:val="77AB26E5023045689AFE378CEFA1CF5D"/>
    <w:rsid w:val="006D63C9"/>
  </w:style>
  <w:style w:type="paragraph" w:customStyle="1" w:styleId="BB39E8B9FC0A4DD3B53758DD3737992F">
    <w:name w:val="BB39E8B9FC0A4DD3B53758DD3737992F"/>
    <w:rsid w:val="006D63C9"/>
  </w:style>
  <w:style w:type="paragraph" w:customStyle="1" w:styleId="E4563C84E3E446BA80CF6D33B450BFAF">
    <w:name w:val="E4563C84E3E446BA80CF6D33B450BFAF"/>
    <w:rsid w:val="006D63C9"/>
  </w:style>
  <w:style w:type="paragraph" w:customStyle="1" w:styleId="9D9491A6726A4F21AC222C76B141F338">
    <w:name w:val="9D9491A6726A4F21AC222C76B141F338"/>
    <w:rsid w:val="00990DB0"/>
  </w:style>
  <w:style w:type="paragraph" w:customStyle="1" w:styleId="9CC274A02AB04DCBB1CB1D4A631B8C26">
    <w:name w:val="9CC274A02AB04DCBB1CB1D4A631B8C26"/>
    <w:rsid w:val="00990DB0"/>
  </w:style>
  <w:style w:type="paragraph" w:customStyle="1" w:styleId="5C0E5B532744433CA56C4E2412E72CE3">
    <w:name w:val="5C0E5B532744433CA56C4E2412E72CE3"/>
    <w:rsid w:val="00990DB0"/>
  </w:style>
  <w:style w:type="paragraph" w:customStyle="1" w:styleId="C9C0B52735F54929955776CC63C4F104">
    <w:name w:val="C9C0B52735F54929955776CC63C4F104"/>
    <w:rsid w:val="00990DB0"/>
  </w:style>
  <w:style w:type="paragraph" w:customStyle="1" w:styleId="AC220613AC5C458CBD14F418688F7649">
    <w:name w:val="AC220613AC5C458CBD14F418688F7649"/>
    <w:rsid w:val="00990DB0"/>
  </w:style>
  <w:style w:type="paragraph" w:customStyle="1" w:styleId="170688F4F1C249B38FAEB5ED293613CD">
    <w:name w:val="170688F4F1C249B38FAEB5ED293613CD"/>
    <w:rsid w:val="00990DB0"/>
  </w:style>
  <w:style w:type="paragraph" w:customStyle="1" w:styleId="D0F4CA91520B417ABB2C66C7AE0C6DE1">
    <w:name w:val="D0F4CA91520B417ABB2C66C7AE0C6DE1"/>
    <w:rsid w:val="00990DB0"/>
  </w:style>
  <w:style w:type="paragraph" w:customStyle="1" w:styleId="C9946D9F89FD43928847632A90694B29">
    <w:name w:val="C9946D9F89FD43928847632A90694B29"/>
    <w:rsid w:val="00990DB0"/>
  </w:style>
  <w:style w:type="paragraph" w:customStyle="1" w:styleId="262CC7DB9AF24AC188B7B1582CEFBD35">
    <w:name w:val="262CC7DB9AF24AC188B7B1582CEFBD35"/>
    <w:rsid w:val="00990DB0"/>
  </w:style>
  <w:style w:type="paragraph" w:customStyle="1" w:styleId="F91E4F6A6D2A4687847DA231E72666FA">
    <w:name w:val="F91E4F6A6D2A4687847DA231E72666FA"/>
    <w:rsid w:val="00990DB0"/>
  </w:style>
  <w:style w:type="paragraph" w:customStyle="1" w:styleId="6FFF610D593A4ADABC313AB6CA5F39CA">
    <w:name w:val="6FFF610D593A4ADABC313AB6CA5F39CA"/>
    <w:rsid w:val="00990DB0"/>
  </w:style>
  <w:style w:type="paragraph" w:customStyle="1" w:styleId="70EC4F540F7F40058245F90CCE2D4371">
    <w:name w:val="70EC4F540F7F40058245F90CCE2D4371"/>
    <w:rsid w:val="00990DB0"/>
  </w:style>
  <w:style w:type="paragraph" w:customStyle="1" w:styleId="C43BAD76DB6E4CD4910DE3E40359CF63">
    <w:name w:val="C43BAD76DB6E4CD4910DE3E40359CF63"/>
    <w:rsid w:val="00BB7A1A"/>
  </w:style>
  <w:style w:type="paragraph" w:customStyle="1" w:styleId="83A55318CCD740E9B0619217AE0F805B">
    <w:name w:val="83A55318CCD740E9B0619217AE0F805B"/>
    <w:rsid w:val="00BB7A1A"/>
  </w:style>
  <w:style w:type="paragraph" w:customStyle="1" w:styleId="33AF30ADB1C244EC9F51647B959B87FB">
    <w:name w:val="33AF30ADB1C244EC9F51647B959B87FB"/>
    <w:rsid w:val="00BB7A1A"/>
  </w:style>
  <w:style w:type="paragraph" w:customStyle="1" w:styleId="C5978D650EC9434F814C06B43D5C49B7">
    <w:name w:val="C5978D650EC9434F814C06B43D5C49B7"/>
    <w:rsid w:val="00BB7A1A"/>
  </w:style>
  <w:style w:type="paragraph" w:customStyle="1" w:styleId="0441962E8992494AA712F2E670111BA1">
    <w:name w:val="0441962E8992494AA712F2E670111BA1"/>
    <w:rsid w:val="00D30554"/>
  </w:style>
  <w:style w:type="paragraph" w:customStyle="1" w:styleId="E775B2C693B64C1CBCFD5EBBD0FE6307">
    <w:name w:val="E775B2C693B64C1CBCFD5EBBD0FE6307"/>
    <w:rsid w:val="001719C9"/>
  </w:style>
  <w:style w:type="paragraph" w:customStyle="1" w:styleId="BE21F11EA53C46988822B30E841941B9">
    <w:name w:val="BE21F11EA53C46988822B30E841941B9"/>
    <w:rsid w:val="001719C9"/>
  </w:style>
  <w:style w:type="paragraph" w:customStyle="1" w:styleId="9A4FA975EA1747D498EE482A8504E7BA">
    <w:name w:val="9A4FA975EA1747D498EE482A8504E7BA"/>
    <w:rsid w:val="001719C9"/>
  </w:style>
  <w:style w:type="paragraph" w:customStyle="1" w:styleId="C55BCD0330F0447BB35A70C715103219">
    <w:name w:val="C55BCD0330F0447BB35A70C715103219"/>
    <w:rsid w:val="001719C9"/>
  </w:style>
  <w:style w:type="paragraph" w:customStyle="1" w:styleId="454AD0C163CD462ABA2BC10F04EDBE0E">
    <w:name w:val="454AD0C163CD462ABA2BC10F04EDBE0E"/>
    <w:rsid w:val="001719C9"/>
  </w:style>
  <w:style w:type="paragraph" w:customStyle="1" w:styleId="ED5E1296A8764345BF8428BE44C6634F">
    <w:name w:val="ED5E1296A8764345BF8428BE44C6634F"/>
    <w:rsid w:val="001719C9"/>
  </w:style>
  <w:style w:type="paragraph" w:customStyle="1" w:styleId="04FD564D2B7A49A3A1D28FAD87C32F1E">
    <w:name w:val="04FD564D2B7A49A3A1D28FAD87C32F1E"/>
    <w:rsid w:val="001719C9"/>
  </w:style>
  <w:style w:type="paragraph" w:customStyle="1" w:styleId="3B19D64192EF49E09F9952B34815A34F">
    <w:name w:val="3B19D64192EF49E09F9952B34815A34F"/>
    <w:rsid w:val="001719C9"/>
  </w:style>
  <w:style w:type="paragraph" w:customStyle="1" w:styleId="1A2A73761A774039B5420874301C29CC">
    <w:name w:val="1A2A73761A774039B5420874301C29CC"/>
    <w:rsid w:val="001719C9"/>
  </w:style>
  <w:style w:type="paragraph" w:customStyle="1" w:styleId="7F3D7E67BF6249E7A2911DC7D852D591">
    <w:name w:val="7F3D7E67BF6249E7A2911DC7D852D591"/>
    <w:rsid w:val="001719C9"/>
  </w:style>
  <w:style w:type="paragraph" w:customStyle="1" w:styleId="A95CC29A138F4FCF9B0A4EBFC1058C41">
    <w:name w:val="A95CC29A138F4FCF9B0A4EBFC1058C41"/>
    <w:rsid w:val="001719C9"/>
  </w:style>
  <w:style w:type="paragraph" w:customStyle="1" w:styleId="A236E48D91984BFB91C5B916D19570A5">
    <w:name w:val="A236E48D91984BFB91C5B916D19570A5"/>
    <w:rsid w:val="001719C9"/>
  </w:style>
  <w:style w:type="paragraph" w:customStyle="1" w:styleId="332AEFA8526F427188F1B6D535F34D58">
    <w:name w:val="332AEFA8526F427188F1B6D535F34D58"/>
    <w:rsid w:val="001719C9"/>
  </w:style>
  <w:style w:type="paragraph" w:customStyle="1" w:styleId="A1F3653717C5481E85CEED40759B3AAC">
    <w:name w:val="A1F3653717C5481E85CEED40759B3AAC"/>
    <w:rsid w:val="001719C9"/>
  </w:style>
  <w:style w:type="paragraph" w:customStyle="1" w:styleId="24FAAD7774704B5E81400E91CCF9A98A">
    <w:name w:val="24FAAD7774704B5E81400E91CCF9A98A"/>
    <w:rsid w:val="001719C9"/>
  </w:style>
  <w:style w:type="paragraph" w:customStyle="1" w:styleId="D08940ED9BA748FEA8F5407DFA2F93E9">
    <w:name w:val="D08940ED9BA748FEA8F5407DFA2F93E9"/>
    <w:rsid w:val="001719C9"/>
  </w:style>
  <w:style w:type="paragraph" w:customStyle="1" w:styleId="DA4F66494712439C9956548575E4B685">
    <w:name w:val="DA4F66494712439C9956548575E4B685"/>
    <w:rsid w:val="001719C9"/>
  </w:style>
  <w:style w:type="paragraph" w:customStyle="1" w:styleId="F23E6A2A7166468881D61E7E44B33B70">
    <w:name w:val="F23E6A2A7166468881D61E7E44B33B70"/>
    <w:rsid w:val="001719C9"/>
  </w:style>
  <w:style w:type="paragraph" w:customStyle="1" w:styleId="66083C826A5B4F7C80364A35CC82BABD">
    <w:name w:val="66083C826A5B4F7C80364A35CC82BABD"/>
    <w:rsid w:val="001719C9"/>
  </w:style>
  <w:style w:type="paragraph" w:customStyle="1" w:styleId="450C21051D664CADA62516A8BF51D4CC">
    <w:name w:val="450C21051D664CADA62516A8BF51D4CC"/>
    <w:rsid w:val="001719C9"/>
  </w:style>
  <w:style w:type="paragraph" w:customStyle="1" w:styleId="7AFE82CBD9374978BF95F40984F920C8">
    <w:name w:val="7AFE82CBD9374978BF95F40984F920C8"/>
    <w:rsid w:val="001719C9"/>
  </w:style>
  <w:style w:type="paragraph" w:customStyle="1" w:styleId="385373B397994EF1BB289A32E10BE1FC">
    <w:name w:val="385373B397994EF1BB289A32E10BE1FC"/>
    <w:rsid w:val="001719C9"/>
  </w:style>
  <w:style w:type="paragraph" w:customStyle="1" w:styleId="36AA2A56A4CB4209B925901E1AD491D5">
    <w:name w:val="36AA2A56A4CB4209B925901E1AD491D5"/>
    <w:rsid w:val="001719C9"/>
  </w:style>
  <w:style w:type="paragraph" w:customStyle="1" w:styleId="BBF2CF924E5D490AADF4AC24047AB65D">
    <w:name w:val="BBF2CF924E5D490AADF4AC24047AB65D"/>
    <w:rsid w:val="001719C9"/>
  </w:style>
  <w:style w:type="paragraph" w:customStyle="1" w:styleId="2DCC3F9576854FEC8C8319A4D11ECA6A">
    <w:name w:val="2DCC3F9576854FEC8C8319A4D11ECA6A"/>
    <w:rsid w:val="001719C9"/>
  </w:style>
  <w:style w:type="paragraph" w:customStyle="1" w:styleId="D890C346959C43EFBF5E9326D1C16C8A">
    <w:name w:val="D890C346959C43EFBF5E9326D1C16C8A"/>
    <w:rsid w:val="001719C9"/>
  </w:style>
  <w:style w:type="paragraph" w:customStyle="1" w:styleId="22A9C69042A54B52948321BC2432D8D1">
    <w:name w:val="22A9C69042A54B52948321BC2432D8D1"/>
    <w:rsid w:val="001719C9"/>
  </w:style>
  <w:style w:type="paragraph" w:customStyle="1" w:styleId="BF69FD5E820542FFA482A97EFBD6790F">
    <w:name w:val="BF69FD5E820542FFA482A97EFBD6790F"/>
    <w:rsid w:val="001719C9"/>
  </w:style>
  <w:style w:type="paragraph" w:customStyle="1" w:styleId="F57A797228BD41E2A868260ED80FD485">
    <w:name w:val="F57A797228BD41E2A868260ED80FD485"/>
    <w:rsid w:val="001719C9"/>
  </w:style>
  <w:style w:type="paragraph" w:customStyle="1" w:styleId="91C8EF3549B943F19D8DF23AC13940B5">
    <w:name w:val="91C8EF3549B943F19D8DF23AC13940B5"/>
    <w:rsid w:val="001719C9"/>
  </w:style>
  <w:style w:type="paragraph" w:customStyle="1" w:styleId="985923B821724FB39A61D845E7ACC60A">
    <w:name w:val="985923B821724FB39A61D845E7ACC60A"/>
    <w:rsid w:val="001719C9"/>
  </w:style>
  <w:style w:type="paragraph" w:customStyle="1" w:styleId="DA2985B2D15D486683F1B5D39EA4E705">
    <w:name w:val="DA2985B2D15D486683F1B5D39EA4E705"/>
    <w:rsid w:val="001719C9"/>
  </w:style>
  <w:style w:type="paragraph" w:customStyle="1" w:styleId="08931D7C8B544A319C87FB8145C777F8">
    <w:name w:val="08931D7C8B544A319C87FB8145C777F8"/>
    <w:rsid w:val="001719C9"/>
  </w:style>
  <w:style w:type="paragraph" w:customStyle="1" w:styleId="5744E00A0B2D4E5481B1C3E94133861C">
    <w:name w:val="5744E00A0B2D4E5481B1C3E94133861C"/>
    <w:rsid w:val="001719C9"/>
  </w:style>
  <w:style w:type="paragraph" w:customStyle="1" w:styleId="81C07BD4F3384137AFDE1F9389211738">
    <w:name w:val="81C07BD4F3384137AFDE1F9389211738"/>
    <w:rsid w:val="001719C9"/>
  </w:style>
  <w:style w:type="paragraph" w:customStyle="1" w:styleId="58ABEFC323274BC38B05F16615F7019D">
    <w:name w:val="58ABEFC323274BC38B05F16615F7019D"/>
    <w:rsid w:val="001719C9"/>
  </w:style>
  <w:style w:type="paragraph" w:customStyle="1" w:styleId="200F0E5B83F742AFB8D0A88F18D4CC29">
    <w:name w:val="200F0E5B83F742AFB8D0A88F18D4CC29"/>
    <w:rsid w:val="001719C9"/>
  </w:style>
  <w:style w:type="paragraph" w:customStyle="1" w:styleId="4541EE0980B54FE1B78027801E5C0777">
    <w:name w:val="4541EE0980B54FE1B78027801E5C0777"/>
    <w:rsid w:val="001719C9"/>
  </w:style>
  <w:style w:type="paragraph" w:customStyle="1" w:styleId="FD55E36B9DE147ED962032963328C506">
    <w:name w:val="FD55E36B9DE147ED962032963328C506"/>
    <w:rsid w:val="001719C9"/>
  </w:style>
  <w:style w:type="paragraph" w:customStyle="1" w:styleId="80E934481C1A4EE2A108FDBB22D8FAC1">
    <w:name w:val="80E934481C1A4EE2A108FDBB22D8FAC1"/>
    <w:rsid w:val="001719C9"/>
  </w:style>
  <w:style w:type="paragraph" w:customStyle="1" w:styleId="536BD4F9EA984153891E2FE6442AA54B">
    <w:name w:val="536BD4F9EA984153891E2FE6442AA54B"/>
    <w:rsid w:val="001719C9"/>
  </w:style>
  <w:style w:type="paragraph" w:customStyle="1" w:styleId="C6E0E0E59CA04025A890A05AD81D0F33">
    <w:name w:val="C6E0E0E59CA04025A890A05AD81D0F33"/>
    <w:rsid w:val="001719C9"/>
  </w:style>
  <w:style w:type="paragraph" w:customStyle="1" w:styleId="BBBA88CFCE8543BD99F8C8C057C800F4">
    <w:name w:val="BBBA88CFCE8543BD99F8C8C057C800F4"/>
    <w:rsid w:val="001719C9"/>
  </w:style>
  <w:style w:type="paragraph" w:customStyle="1" w:styleId="301CF6E4E762406894BBBCD15AE0434A">
    <w:name w:val="301CF6E4E762406894BBBCD15AE0434A"/>
    <w:rsid w:val="001719C9"/>
  </w:style>
  <w:style w:type="paragraph" w:customStyle="1" w:styleId="24497574DF1B428DAE4878B3FB8C683C">
    <w:name w:val="24497574DF1B428DAE4878B3FB8C683C"/>
    <w:rsid w:val="001719C9"/>
  </w:style>
  <w:style w:type="paragraph" w:customStyle="1" w:styleId="956F3A96EFF147918398BDD2DECF8A34">
    <w:name w:val="956F3A96EFF147918398BDD2DECF8A34"/>
    <w:rsid w:val="001719C9"/>
  </w:style>
  <w:style w:type="paragraph" w:customStyle="1" w:styleId="71B1FBA65D2645B388AD675BC2CB6F31">
    <w:name w:val="71B1FBA65D2645B388AD675BC2CB6F31"/>
    <w:rsid w:val="001719C9"/>
  </w:style>
  <w:style w:type="paragraph" w:customStyle="1" w:styleId="58F520FA574B43BF852E35FEC7D6C2F3">
    <w:name w:val="58F520FA574B43BF852E35FEC7D6C2F3"/>
    <w:rsid w:val="001719C9"/>
  </w:style>
  <w:style w:type="paragraph" w:customStyle="1" w:styleId="4761CED207494DF78C1A92264425DF21">
    <w:name w:val="4761CED207494DF78C1A92264425DF21"/>
    <w:rsid w:val="001719C9"/>
  </w:style>
  <w:style w:type="paragraph" w:customStyle="1" w:styleId="6537C0A8729D462184FA07E86741A4C5">
    <w:name w:val="6537C0A8729D462184FA07E86741A4C5"/>
    <w:rsid w:val="001719C9"/>
  </w:style>
  <w:style w:type="paragraph" w:customStyle="1" w:styleId="12AD647B7EC64D9FB06ED65A443CB7DE">
    <w:name w:val="12AD647B7EC64D9FB06ED65A443CB7DE"/>
    <w:rsid w:val="001719C9"/>
  </w:style>
  <w:style w:type="paragraph" w:customStyle="1" w:styleId="1896EAE324D149D982BC599675B7C341">
    <w:name w:val="1896EAE324D149D982BC599675B7C341"/>
    <w:rsid w:val="001719C9"/>
  </w:style>
  <w:style w:type="paragraph" w:customStyle="1" w:styleId="85A95EB6164847ABAF5D623231DF16C0">
    <w:name w:val="85A95EB6164847ABAF5D623231DF16C0"/>
    <w:rsid w:val="001719C9"/>
  </w:style>
  <w:style w:type="paragraph" w:customStyle="1" w:styleId="93D52B2EDBC14915BAF89D0E5D91781D">
    <w:name w:val="93D52B2EDBC14915BAF89D0E5D91781D"/>
    <w:rsid w:val="001719C9"/>
  </w:style>
  <w:style w:type="paragraph" w:customStyle="1" w:styleId="8C44272DBCEE49A0BB24340E7F24108E">
    <w:name w:val="8C44272DBCEE49A0BB24340E7F24108E"/>
    <w:rsid w:val="001719C9"/>
  </w:style>
  <w:style w:type="paragraph" w:customStyle="1" w:styleId="2BA15037896C463990DB17E3E9002E06">
    <w:name w:val="2BA15037896C463990DB17E3E9002E06"/>
    <w:rsid w:val="001719C9"/>
  </w:style>
  <w:style w:type="paragraph" w:customStyle="1" w:styleId="9D518DB6710C44198E069421328A4FD1">
    <w:name w:val="9D518DB6710C44198E069421328A4FD1"/>
    <w:rsid w:val="001719C9"/>
  </w:style>
  <w:style w:type="paragraph" w:customStyle="1" w:styleId="F94B7565B18C44F4B4DBA8129A049BFE">
    <w:name w:val="F94B7565B18C44F4B4DBA8129A049BFE"/>
    <w:rsid w:val="001719C9"/>
  </w:style>
  <w:style w:type="paragraph" w:customStyle="1" w:styleId="D63D867A9D2B4B739169E94464B69EAA">
    <w:name w:val="D63D867A9D2B4B739169E94464B69EAA"/>
    <w:rsid w:val="001719C9"/>
  </w:style>
  <w:style w:type="paragraph" w:customStyle="1" w:styleId="94DE28E15D20414EB054BDF55D67BEF6">
    <w:name w:val="94DE28E15D20414EB054BDF55D67BEF6"/>
    <w:rsid w:val="001719C9"/>
  </w:style>
  <w:style w:type="paragraph" w:customStyle="1" w:styleId="0101BF71777A4F3EBD285B87E9AF352A">
    <w:name w:val="0101BF71777A4F3EBD285B87E9AF352A"/>
    <w:rsid w:val="001719C9"/>
  </w:style>
  <w:style w:type="paragraph" w:customStyle="1" w:styleId="E5F384749EEF48D68378127CC566EB40">
    <w:name w:val="E5F384749EEF48D68378127CC566EB40"/>
    <w:rsid w:val="001719C9"/>
  </w:style>
  <w:style w:type="paragraph" w:customStyle="1" w:styleId="A182F5BDCF3D4F3BB023C0CDD8D3797E">
    <w:name w:val="A182F5BDCF3D4F3BB023C0CDD8D3797E"/>
    <w:rsid w:val="001719C9"/>
  </w:style>
  <w:style w:type="paragraph" w:customStyle="1" w:styleId="B468122EB97D463898CAE7EEA64AF904">
    <w:name w:val="B468122EB97D463898CAE7EEA64AF904"/>
    <w:rsid w:val="001719C9"/>
  </w:style>
  <w:style w:type="paragraph" w:customStyle="1" w:styleId="6EC03C13FC7F445F9FE8207946A06A74">
    <w:name w:val="6EC03C13FC7F445F9FE8207946A06A74"/>
    <w:rsid w:val="001719C9"/>
  </w:style>
  <w:style w:type="paragraph" w:customStyle="1" w:styleId="261F4CBA869A451CB55A6FD9CC921997">
    <w:name w:val="261F4CBA869A451CB55A6FD9CC921997"/>
    <w:rsid w:val="001719C9"/>
  </w:style>
  <w:style w:type="paragraph" w:customStyle="1" w:styleId="D9C2A9B57B1B4F51A111E0F5FCD5DA6F">
    <w:name w:val="D9C2A9B57B1B4F51A111E0F5FCD5DA6F"/>
    <w:rsid w:val="001719C9"/>
  </w:style>
  <w:style w:type="paragraph" w:customStyle="1" w:styleId="DD65457CECB744C2BA9CE85B91CA0A9B">
    <w:name w:val="DD65457CECB744C2BA9CE85B91CA0A9B"/>
    <w:rsid w:val="001719C9"/>
  </w:style>
  <w:style w:type="paragraph" w:customStyle="1" w:styleId="77393C876164454F902B2848F2C235C8">
    <w:name w:val="77393C876164454F902B2848F2C235C8"/>
    <w:rsid w:val="001719C9"/>
  </w:style>
  <w:style w:type="paragraph" w:customStyle="1" w:styleId="CA06AC915D3B4BA7844F716D30DB892C">
    <w:name w:val="CA06AC915D3B4BA7844F716D30DB892C"/>
    <w:rsid w:val="001719C9"/>
  </w:style>
  <w:style w:type="paragraph" w:customStyle="1" w:styleId="FCE133A664C44095991CDB2E897FB9B7">
    <w:name w:val="FCE133A664C44095991CDB2E897FB9B7"/>
    <w:rsid w:val="001719C9"/>
  </w:style>
  <w:style w:type="paragraph" w:customStyle="1" w:styleId="720D76E0DE05468BB12381AEF390FFFF">
    <w:name w:val="720D76E0DE05468BB12381AEF390FFFF"/>
    <w:rsid w:val="001719C9"/>
  </w:style>
  <w:style w:type="paragraph" w:customStyle="1" w:styleId="D3EA38A62FFC468C8E00C20BE5A16224">
    <w:name w:val="D3EA38A62FFC468C8E00C20BE5A16224"/>
    <w:rsid w:val="001719C9"/>
  </w:style>
  <w:style w:type="paragraph" w:customStyle="1" w:styleId="CE0498FB1AE14A74AF8FD2DBB08113CD">
    <w:name w:val="CE0498FB1AE14A74AF8FD2DBB08113CD"/>
    <w:rsid w:val="001719C9"/>
  </w:style>
  <w:style w:type="paragraph" w:customStyle="1" w:styleId="D242EBD5BFD5428A8CEB6B6F2FA4DBF9">
    <w:name w:val="D242EBD5BFD5428A8CEB6B6F2FA4DBF9"/>
    <w:rsid w:val="001719C9"/>
  </w:style>
  <w:style w:type="paragraph" w:customStyle="1" w:styleId="509BDE82647546E28AEED5F80E279CA0">
    <w:name w:val="509BDE82647546E28AEED5F80E279CA0"/>
    <w:rsid w:val="001719C9"/>
  </w:style>
  <w:style w:type="paragraph" w:customStyle="1" w:styleId="E159AD2BE0594ECC8906A7949EABFCFB">
    <w:name w:val="E159AD2BE0594ECC8906A7949EABFCFB"/>
    <w:rsid w:val="001719C9"/>
  </w:style>
  <w:style w:type="paragraph" w:customStyle="1" w:styleId="A7F965E98E9340F5A680B8A755AFC125">
    <w:name w:val="A7F965E98E9340F5A680B8A755AFC125"/>
    <w:rsid w:val="001719C9"/>
  </w:style>
  <w:style w:type="paragraph" w:customStyle="1" w:styleId="A54E007B568F49F0975F2E953EC98501">
    <w:name w:val="A54E007B568F49F0975F2E953EC98501"/>
    <w:rsid w:val="008C4891"/>
  </w:style>
  <w:style w:type="paragraph" w:customStyle="1" w:styleId="AE34FBCFDDE646DB94254E3D0CC14C13">
    <w:name w:val="AE34FBCFDDE646DB94254E3D0CC14C13"/>
    <w:rsid w:val="008C4891"/>
  </w:style>
  <w:style w:type="paragraph" w:customStyle="1" w:styleId="95790DF4EC044DE78055DD0D470A6CA2">
    <w:name w:val="95790DF4EC044DE78055DD0D470A6CA2"/>
    <w:rsid w:val="008C4891"/>
  </w:style>
  <w:style w:type="paragraph" w:customStyle="1" w:styleId="3110BAEDA7324F06BC8D66391EDB7ADE">
    <w:name w:val="3110BAEDA7324F06BC8D66391EDB7ADE"/>
    <w:rsid w:val="008C4891"/>
  </w:style>
  <w:style w:type="paragraph" w:customStyle="1" w:styleId="6E0A06195B224A9DBD1B254DCEC41D6A">
    <w:name w:val="6E0A06195B224A9DBD1B254DCEC41D6A"/>
    <w:rsid w:val="008C4891"/>
  </w:style>
  <w:style w:type="paragraph" w:customStyle="1" w:styleId="70EDEBF7D3FD4C5CA31F9A11C84DF0A7">
    <w:name w:val="70EDEBF7D3FD4C5CA31F9A11C84DF0A7"/>
    <w:rsid w:val="008C4891"/>
  </w:style>
  <w:style w:type="paragraph" w:customStyle="1" w:styleId="F8FCB560871C4D34B7BB09571F49EF80">
    <w:name w:val="F8FCB560871C4D34B7BB09571F49EF80"/>
    <w:rsid w:val="008C4891"/>
  </w:style>
  <w:style w:type="paragraph" w:customStyle="1" w:styleId="19C36FE9DE9B44C6ACC3C75AFB5A4C5F">
    <w:name w:val="19C36FE9DE9B44C6ACC3C75AFB5A4C5F"/>
    <w:rsid w:val="008C4891"/>
  </w:style>
  <w:style w:type="paragraph" w:customStyle="1" w:styleId="F93FAAC95DC641B499F9D463A1246F9E">
    <w:name w:val="F93FAAC95DC641B499F9D463A1246F9E"/>
    <w:rsid w:val="008C4891"/>
  </w:style>
  <w:style w:type="paragraph" w:customStyle="1" w:styleId="AC9F22E4C37C471DB6288C3EE503719F">
    <w:name w:val="AC9F22E4C37C471DB6288C3EE503719F"/>
    <w:rsid w:val="008C4891"/>
  </w:style>
  <w:style w:type="paragraph" w:customStyle="1" w:styleId="5F1A6DB5BF9C42FBBA0F0A1D3832F78D">
    <w:name w:val="5F1A6DB5BF9C42FBBA0F0A1D3832F78D"/>
    <w:rsid w:val="008C4891"/>
  </w:style>
  <w:style w:type="paragraph" w:customStyle="1" w:styleId="94A433A86A1E44749D34B2AD7AE1F55F">
    <w:name w:val="94A433A86A1E44749D34B2AD7AE1F55F"/>
    <w:rsid w:val="008C4891"/>
  </w:style>
  <w:style w:type="paragraph" w:customStyle="1" w:styleId="D2A4BB1F5D5A4248996DD202649D22B6">
    <w:name w:val="D2A4BB1F5D5A4248996DD202649D22B6"/>
    <w:rsid w:val="008C4891"/>
  </w:style>
  <w:style w:type="paragraph" w:customStyle="1" w:styleId="580F7DE6AA2A41148A915B6671E1109B">
    <w:name w:val="580F7DE6AA2A41148A915B6671E1109B"/>
    <w:rsid w:val="008C4891"/>
  </w:style>
  <w:style w:type="paragraph" w:customStyle="1" w:styleId="53A24F858DCA4FA9816551D328F354E2">
    <w:name w:val="53A24F858DCA4FA9816551D328F354E2"/>
    <w:rsid w:val="008C4891"/>
  </w:style>
  <w:style w:type="paragraph" w:customStyle="1" w:styleId="51A75C2700A44A33A11E2CEAF3708904">
    <w:name w:val="51A75C2700A44A33A11E2CEAF3708904"/>
    <w:rsid w:val="008C4891"/>
  </w:style>
  <w:style w:type="paragraph" w:customStyle="1" w:styleId="21386CE55210411A9AF2F3A5A58B3F71">
    <w:name w:val="21386CE55210411A9AF2F3A5A58B3F71"/>
    <w:rsid w:val="008C4891"/>
  </w:style>
  <w:style w:type="paragraph" w:customStyle="1" w:styleId="2E4AA45E9B884AB48756CA9FF1E9CDD4">
    <w:name w:val="2E4AA45E9B884AB48756CA9FF1E9CDD4"/>
    <w:rsid w:val="008C4891"/>
  </w:style>
  <w:style w:type="paragraph" w:customStyle="1" w:styleId="97F3983F911C4CE6B5365713E836F2CC">
    <w:name w:val="97F3983F911C4CE6B5365713E836F2CC"/>
    <w:rsid w:val="008C4891"/>
  </w:style>
  <w:style w:type="paragraph" w:customStyle="1" w:styleId="42F7FA96AB3D4ACD9B4C7FD3E81E89CD">
    <w:name w:val="42F7FA96AB3D4ACD9B4C7FD3E81E89CD"/>
    <w:rsid w:val="008C4891"/>
  </w:style>
  <w:style w:type="paragraph" w:customStyle="1" w:styleId="434A7ECDC593423BAD4BB59B5DC2EE4B">
    <w:name w:val="434A7ECDC593423BAD4BB59B5DC2EE4B"/>
    <w:rsid w:val="008C4891"/>
  </w:style>
  <w:style w:type="paragraph" w:customStyle="1" w:styleId="6F124DCFBBA547CD97212EC6797CFD8A">
    <w:name w:val="6F124DCFBBA547CD97212EC6797CFD8A"/>
    <w:rsid w:val="008C4891"/>
  </w:style>
  <w:style w:type="paragraph" w:customStyle="1" w:styleId="5BA865C24CE649249E2D81EE720B461F">
    <w:name w:val="5BA865C24CE649249E2D81EE720B461F"/>
    <w:rsid w:val="008C4891"/>
  </w:style>
  <w:style w:type="paragraph" w:customStyle="1" w:styleId="AA57E31536E44275BBF414E686CF1BF4">
    <w:name w:val="AA57E31536E44275BBF414E686CF1BF4"/>
    <w:rsid w:val="008C4891"/>
  </w:style>
  <w:style w:type="paragraph" w:customStyle="1" w:styleId="622D18F05C3D457A9066ACF572F0A111">
    <w:name w:val="622D18F05C3D457A9066ACF572F0A111"/>
    <w:rsid w:val="008C4891"/>
  </w:style>
  <w:style w:type="paragraph" w:customStyle="1" w:styleId="39A2A80562BA4B0EA009638633BFF164">
    <w:name w:val="39A2A80562BA4B0EA009638633BFF164"/>
    <w:rsid w:val="008C4891"/>
  </w:style>
  <w:style w:type="paragraph" w:customStyle="1" w:styleId="C73F5CABCF904FC3A000657E55F098E3">
    <w:name w:val="C73F5CABCF904FC3A000657E55F098E3"/>
    <w:rsid w:val="008C4891"/>
  </w:style>
  <w:style w:type="paragraph" w:customStyle="1" w:styleId="D96FAADF4200441B9AA72984C96D9AD5">
    <w:name w:val="D96FAADF4200441B9AA72984C96D9AD5"/>
    <w:rsid w:val="008C4891"/>
  </w:style>
  <w:style w:type="paragraph" w:customStyle="1" w:styleId="42FB6AC5F0094D0E9256A29B8224C130">
    <w:name w:val="42FB6AC5F0094D0E9256A29B8224C130"/>
    <w:rsid w:val="008C4891"/>
  </w:style>
  <w:style w:type="paragraph" w:customStyle="1" w:styleId="FDE04602FD954307AD0F1FC1C6BA566B">
    <w:name w:val="FDE04602FD954307AD0F1FC1C6BA566B"/>
    <w:rsid w:val="008C4891"/>
  </w:style>
  <w:style w:type="paragraph" w:customStyle="1" w:styleId="B64D9FD91AB64F8494D03A6B3FA22E03">
    <w:name w:val="B64D9FD91AB64F8494D03A6B3FA22E03"/>
    <w:rsid w:val="008C4891"/>
  </w:style>
  <w:style w:type="paragraph" w:customStyle="1" w:styleId="5816E9CC0A204CE0832AC9B086D53410">
    <w:name w:val="5816E9CC0A204CE0832AC9B086D53410"/>
    <w:rsid w:val="008C4891"/>
  </w:style>
  <w:style w:type="paragraph" w:customStyle="1" w:styleId="AC27BD30ADAF47DBAE8EBE39C4989DE2">
    <w:name w:val="AC27BD30ADAF47DBAE8EBE39C4989DE2"/>
    <w:rsid w:val="008C4891"/>
  </w:style>
  <w:style w:type="paragraph" w:customStyle="1" w:styleId="482ADF32D61C49D094E16B6ADEA13C26">
    <w:name w:val="482ADF32D61C49D094E16B6ADEA13C26"/>
    <w:rsid w:val="008C4891"/>
  </w:style>
  <w:style w:type="paragraph" w:customStyle="1" w:styleId="71719C90E1304DC7B2CFDA6B367ECB33">
    <w:name w:val="71719C90E1304DC7B2CFDA6B367ECB33"/>
    <w:rsid w:val="008C4891"/>
  </w:style>
  <w:style w:type="paragraph" w:customStyle="1" w:styleId="13629F7A323E4DFBA234D5C94AE9462D">
    <w:name w:val="13629F7A323E4DFBA234D5C94AE9462D"/>
    <w:rsid w:val="008C4891"/>
  </w:style>
  <w:style w:type="paragraph" w:customStyle="1" w:styleId="F8167CCE47CF4BF4B26A258429AD5E29">
    <w:name w:val="F8167CCE47CF4BF4B26A258429AD5E29"/>
    <w:rsid w:val="008C4891"/>
  </w:style>
  <w:style w:type="paragraph" w:customStyle="1" w:styleId="992D468EFE444EC0A1ECEE1082D41E5D">
    <w:name w:val="992D468EFE444EC0A1ECEE1082D41E5D"/>
    <w:rsid w:val="008C4891"/>
  </w:style>
  <w:style w:type="paragraph" w:customStyle="1" w:styleId="738E71625EFF4E619E631A2945822485">
    <w:name w:val="738E71625EFF4E619E631A2945822485"/>
    <w:rsid w:val="008C4891"/>
  </w:style>
  <w:style w:type="paragraph" w:customStyle="1" w:styleId="10059599EDD2412AA5CD802BD1C61563">
    <w:name w:val="10059599EDD2412AA5CD802BD1C61563"/>
    <w:rsid w:val="008C4891"/>
  </w:style>
  <w:style w:type="paragraph" w:customStyle="1" w:styleId="04E05DB0F8DD4E39899D3FDB026453E9">
    <w:name w:val="04E05DB0F8DD4E39899D3FDB026453E9"/>
    <w:rsid w:val="008C4891"/>
  </w:style>
  <w:style w:type="paragraph" w:customStyle="1" w:styleId="91FE6245DE6142E993EFC8D4235A5E9C">
    <w:name w:val="91FE6245DE6142E993EFC8D4235A5E9C"/>
    <w:rsid w:val="008C4891"/>
  </w:style>
  <w:style w:type="paragraph" w:customStyle="1" w:styleId="C409786A8AB9406F862AF86195DB06BD">
    <w:name w:val="C409786A8AB9406F862AF86195DB06BD"/>
    <w:rsid w:val="008C4891"/>
  </w:style>
  <w:style w:type="paragraph" w:customStyle="1" w:styleId="8DC8FD056F1B4C758EA7926C8A47DC4D">
    <w:name w:val="8DC8FD056F1B4C758EA7926C8A47DC4D"/>
    <w:rsid w:val="008C4891"/>
  </w:style>
  <w:style w:type="paragraph" w:customStyle="1" w:styleId="5085371C93744A4DA0561715FAF6ACB9">
    <w:name w:val="5085371C93744A4DA0561715FAF6ACB9"/>
    <w:rsid w:val="008C4891"/>
  </w:style>
  <w:style w:type="paragraph" w:customStyle="1" w:styleId="43FCB03C5D094103BB049EF53F5BB9AC">
    <w:name w:val="43FCB03C5D094103BB049EF53F5BB9AC"/>
    <w:rsid w:val="008C4891"/>
  </w:style>
  <w:style w:type="paragraph" w:customStyle="1" w:styleId="8B8A3B55EC434B60A6D21467D3EA47AA">
    <w:name w:val="8B8A3B55EC434B60A6D21467D3EA47AA"/>
    <w:rsid w:val="008C4891"/>
  </w:style>
  <w:style w:type="paragraph" w:customStyle="1" w:styleId="EE1A94F1D7284B209851C1A120EA151E">
    <w:name w:val="EE1A94F1D7284B209851C1A120EA151E"/>
    <w:rsid w:val="008C4891"/>
  </w:style>
  <w:style w:type="paragraph" w:customStyle="1" w:styleId="82AF81860F56483496A79CC9E63AF3D6">
    <w:name w:val="82AF81860F56483496A79CC9E63AF3D6"/>
    <w:rsid w:val="008C4891"/>
  </w:style>
  <w:style w:type="paragraph" w:customStyle="1" w:styleId="BB3AA2DEDD904C899497C5755E897A7B">
    <w:name w:val="BB3AA2DEDD904C899497C5755E897A7B"/>
    <w:rsid w:val="008C4891"/>
  </w:style>
  <w:style w:type="paragraph" w:customStyle="1" w:styleId="CFE11E2DE3F34BD38D9020BC53C8FA09">
    <w:name w:val="CFE11E2DE3F34BD38D9020BC53C8FA09"/>
    <w:rsid w:val="008C4891"/>
  </w:style>
  <w:style w:type="paragraph" w:customStyle="1" w:styleId="13D0AB0DE52A4B05B9A1046F34A30E38">
    <w:name w:val="13D0AB0DE52A4B05B9A1046F34A30E38"/>
    <w:rsid w:val="008C4891"/>
  </w:style>
  <w:style w:type="paragraph" w:customStyle="1" w:styleId="5BF403B0FF0D44C3BECEBF57FA7BB65F">
    <w:name w:val="5BF403B0FF0D44C3BECEBF57FA7BB65F"/>
    <w:rsid w:val="008C4891"/>
  </w:style>
  <w:style w:type="paragraph" w:customStyle="1" w:styleId="36BADC5DA3ED4FB8ACB94F5B531D2944">
    <w:name w:val="36BADC5DA3ED4FB8ACB94F5B531D2944"/>
    <w:rsid w:val="008C4891"/>
  </w:style>
  <w:style w:type="paragraph" w:customStyle="1" w:styleId="0E26F6511EC647038259E218EC76B93E">
    <w:name w:val="0E26F6511EC647038259E218EC76B93E"/>
    <w:rsid w:val="008C4891"/>
  </w:style>
  <w:style w:type="paragraph" w:customStyle="1" w:styleId="E30A86D866C94555B1BB639CD3FC4595">
    <w:name w:val="E30A86D866C94555B1BB639CD3FC4595"/>
    <w:rsid w:val="008C4891"/>
  </w:style>
  <w:style w:type="paragraph" w:customStyle="1" w:styleId="8E6126DAB7A34639893E56A2C84634BD">
    <w:name w:val="8E6126DAB7A34639893E56A2C84634BD"/>
    <w:rsid w:val="008C4891"/>
  </w:style>
  <w:style w:type="paragraph" w:customStyle="1" w:styleId="0737E48F6EB3401BBC95E8851744B8E8">
    <w:name w:val="0737E48F6EB3401BBC95E8851744B8E8"/>
    <w:rsid w:val="008C4891"/>
  </w:style>
  <w:style w:type="paragraph" w:customStyle="1" w:styleId="9F59A023110A4669B8FD3CEDCFF1C3E2">
    <w:name w:val="9F59A023110A4669B8FD3CEDCFF1C3E2"/>
    <w:rsid w:val="008C4891"/>
  </w:style>
  <w:style w:type="paragraph" w:customStyle="1" w:styleId="BE9CC576C7814D218DAC5BC875E6DEEB">
    <w:name w:val="BE9CC576C7814D218DAC5BC875E6DEEB"/>
    <w:rsid w:val="008C4891"/>
  </w:style>
  <w:style w:type="paragraph" w:customStyle="1" w:styleId="1D20D08E9A734E31800F9ED05922A362">
    <w:name w:val="1D20D08E9A734E31800F9ED05922A362"/>
    <w:rsid w:val="008C4891"/>
  </w:style>
  <w:style w:type="paragraph" w:customStyle="1" w:styleId="9ADBEBD6E315478B89B862CC651C9B2B">
    <w:name w:val="9ADBEBD6E315478B89B862CC651C9B2B"/>
    <w:rsid w:val="008C4891"/>
  </w:style>
  <w:style w:type="paragraph" w:customStyle="1" w:styleId="9B2FBDD9441645749F3E49509D9535C5">
    <w:name w:val="9B2FBDD9441645749F3E49509D9535C5"/>
    <w:rsid w:val="008C4891"/>
  </w:style>
  <w:style w:type="paragraph" w:customStyle="1" w:styleId="5FFB56B8D3774B83A7B105151F0E96B1">
    <w:name w:val="5FFB56B8D3774B83A7B105151F0E96B1"/>
    <w:rsid w:val="008C4891"/>
  </w:style>
  <w:style w:type="paragraph" w:customStyle="1" w:styleId="96858D1073A84FB18E59D8BCFFBD44AD">
    <w:name w:val="96858D1073A84FB18E59D8BCFFBD44AD"/>
    <w:rsid w:val="008C4891"/>
  </w:style>
  <w:style w:type="paragraph" w:customStyle="1" w:styleId="3723FB94FE59417EAAF28F47297F3582">
    <w:name w:val="3723FB94FE59417EAAF28F47297F3582"/>
    <w:rsid w:val="008C4891"/>
  </w:style>
  <w:style w:type="paragraph" w:customStyle="1" w:styleId="44C91C3C1EA74B2EB65FE29CD6AE2633">
    <w:name w:val="44C91C3C1EA74B2EB65FE29CD6AE2633"/>
    <w:rsid w:val="008C4891"/>
  </w:style>
  <w:style w:type="paragraph" w:customStyle="1" w:styleId="0A58CC092E4E4C208B91846FE9C3DF42">
    <w:name w:val="0A58CC092E4E4C208B91846FE9C3DF42"/>
    <w:rsid w:val="008C4891"/>
  </w:style>
  <w:style w:type="paragraph" w:customStyle="1" w:styleId="4026564E3B0345679DAA809D98538D05">
    <w:name w:val="4026564E3B0345679DAA809D98538D05"/>
    <w:rsid w:val="008C4891"/>
  </w:style>
  <w:style w:type="paragraph" w:customStyle="1" w:styleId="8121B9BB84A04AA08C7CA1C0EDBE8A9F">
    <w:name w:val="8121B9BB84A04AA08C7CA1C0EDBE8A9F"/>
    <w:rsid w:val="008C4891"/>
  </w:style>
  <w:style w:type="paragraph" w:customStyle="1" w:styleId="5C3B057A867D4623AEC6AB7FE8D91932">
    <w:name w:val="5C3B057A867D4623AEC6AB7FE8D91932"/>
    <w:rsid w:val="008C4891"/>
  </w:style>
  <w:style w:type="paragraph" w:customStyle="1" w:styleId="9DA454CDB7D34EF495A6D9B8DF46C55C">
    <w:name w:val="9DA454CDB7D34EF495A6D9B8DF46C55C"/>
    <w:rsid w:val="008C4891"/>
  </w:style>
  <w:style w:type="paragraph" w:customStyle="1" w:styleId="1229E5A2739C45D586F3DE5351367F33">
    <w:name w:val="1229E5A2739C45D586F3DE5351367F33"/>
    <w:rsid w:val="008C4891"/>
  </w:style>
  <w:style w:type="paragraph" w:customStyle="1" w:styleId="A9E374A9F42F416BBB1103395445F00C">
    <w:name w:val="A9E374A9F42F416BBB1103395445F00C"/>
    <w:rsid w:val="008C4891"/>
  </w:style>
  <w:style w:type="paragraph" w:customStyle="1" w:styleId="CEF97B47B88644ED9B4C0AD1033C5A2B">
    <w:name w:val="CEF97B47B88644ED9B4C0AD1033C5A2B"/>
    <w:rsid w:val="008C4891"/>
  </w:style>
  <w:style w:type="paragraph" w:customStyle="1" w:styleId="CA2F33BB44CC48669A5FC2A76FDB17CC">
    <w:name w:val="CA2F33BB44CC48669A5FC2A76FDB17CC"/>
    <w:rsid w:val="008C4891"/>
  </w:style>
  <w:style w:type="paragraph" w:customStyle="1" w:styleId="18198275D9074030A209A9ABBD187510">
    <w:name w:val="18198275D9074030A209A9ABBD187510"/>
    <w:rsid w:val="008C4891"/>
  </w:style>
  <w:style w:type="paragraph" w:customStyle="1" w:styleId="D48FC8BBB0044D9CB63FCE7530C385E9">
    <w:name w:val="D48FC8BBB0044D9CB63FCE7530C385E9"/>
    <w:rsid w:val="008C4891"/>
  </w:style>
  <w:style w:type="paragraph" w:customStyle="1" w:styleId="87BB2B7DBB3F4BDEA55A379192FEEB39">
    <w:name w:val="87BB2B7DBB3F4BDEA55A379192FEEB39"/>
    <w:rsid w:val="008C4891"/>
  </w:style>
  <w:style w:type="paragraph" w:customStyle="1" w:styleId="C3679725621D4F3FAE00E5E47170E626">
    <w:name w:val="C3679725621D4F3FAE00E5E47170E626"/>
    <w:rsid w:val="008C4891"/>
  </w:style>
  <w:style w:type="paragraph" w:customStyle="1" w:styleId="A5DEECB59B114162BDDE9E36667C01D9">
    <w:name w:val="A5DEECB59B114162BDDE9E36667C01D9"/>
    <w:rsid w:val="008C4891"/>
  </w:style>
  <w:style w:type="paragraph" w:customStyle="1" w:styleId="A6108E600B14407DA5D49CFF4BA9A878">
    <w:name w:val="A6108E600B14407DA5D49CFF4BA9A878"/>
    <w:rsid w:val="008C4891"/>
  </w:style>
  <w:style w:type="paragraph" w:customStyle="1" w:styleId="392B000A4F664231B98EE7562D4BFB1C">
    <w:name w:val="392B000A4F664231B98EE7562D4BFB1C"/>
    <w:rsid w:val="008C4891"/>
  </w:style>
  <w:style w:type="paragraph" w:customStyle="1" w:styleId="1C23AC58D620441B820C69D1EEB749BD">
    <w:name w:val="1C23AC58D620441B820C69D1EEB749BD"/>
    <w:rsid w:val="00061E82"/>
  </w:style>
  <w:style w:type="paragraph" w:customStyle="1" w:styleId="32E0A6BEABD94CF99895ABE45F0D8D7E">
    <w:name w:val="32E0A6BEABD94CF99895ABE45F0D8D7E"/>
    <w:rsid w:val="00061E82"/>
  </w:style>
  <w:style w:type="paragraph" w:customStyle="1" w:styleId="7563B8370AE246E08A7879D9D89E9EE3">
    <w:name w:val="7563B8370AE246E08A7879D9D89E9EE3"/>
    <w:rsid w:val="00061E82"/>
  </w:style>
  <w:style w:type="paragraph" w:customStyle="1" w:styleId="0085E402C373485EA2F3322AD496EBB5">
    <w:name w:val="0085E402C373485EA2F3322AD496EBB5"/>
    <w:rsid w:val="004D15E1"/>
  </w:style>
  <w:style w:type="paragraph" w:customStyle="1" w:styleId="B29F95D40B4B4147835C154CDAA5A2B0">
    <w:name w:val="B29F95D40B4B4147835C154CDAA5A2B0"/>
    <w:rsid w:val="004D15E1"/>
  </w:style>
  <w:style w:type="paragraph" w:customStyle="1" w:styleId="320E5578BB6745C799D290A33B6CC804">
    <w:name w:val="320E5578BB6745C799D290A33B6CC804"/>
    <w:rsid w:val="004D15E1"/>
  </w:style>
  <w:style w:type="paragraph" w:customStyle="1" w:styleId="C19799FA465F45E4961684BA46F2841E">
    <w:name w:val="C19799FA465F45E4961684BA46F2841E"/>
    <w:rsid w:val="000D0280"/>
  </w:style>
  <w:style w:type="paragraph" w:customStyle="1" w:styleId="D6EC81F1772C4A91B62E4B47DB6CD9E2">
    <w:name w:val="D6EC81F1772C4A91B62E4B47DB6CD9E2"/>
    <w:rsid w:val="000D0280"/>
  </w:style>
  <w:style w:type="paragraph" w:customStyle="1" w:styleId="5C2DD411F2584826A8857B8CCC178F4D">
    <w:name w:val="5C2DD411F2584826A8857B8CCC178F4D"/>
    <w:rsid w:val="000D0280"/>
  </w:style>
  <w:style w:type="paragraph" w:customStyle="1" w:styleId="35ABFBDD642A42DC95E7129E564EC0BC">
    <w:name w:val="35ABFBDD642A42DC95E7129E564EC0BC"/>
    <w:rsid w:val="000D0280"/>
  </w:style>
  <w:style w:type="paragraph" w:customStyle="1" w:styleId="4EAD093486F64FD18D009A969FD318D5">
    <w:name w:val="4EAD093486F64FD18D009A969FD318D5"/>
    <w:rsid w:val="000D0280"/>
  </w:style>
  <w:style w:type="paragraph" w:customStyle="1" w:styleId="ACD063F98A104570A6BE8FBA1F7619E6">
    <w:name w:val="ACD063F98A104570A6BE8FBA1F7619E6"/>
    <w:rsid w:val="000D0280"/>
  </w:style>
  <w:style w:type="paragraph" w:customStyle="1" w:styleId="A31749B5DEF1492D9B818B821D568449">
    <w:name w:val="A31749B5DEF1492D9B818B821D568449"/>
    <w:rsid w:val="000D0280"/>
  </w:style>
  <w:style w:type="paragraph" w:customStyle="1" w:styleId="3DA9090B703046F09D2FAA5792CA16F3">
    <w:name w:val="3DA9090B703046F09D2FAA5792CA16F3"/>
    <w:rsid w:val="000D02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5970AA5ABF240A993880531553FC4" ma:contentTypeVersion="5" ma:contentTypeDescription="Create a new document." ma:contentTypeScope="" ma:versionID="83b20127d4e88eebf9692cfd32a7d099">
  <xsd:schema xmlns:xsd="http://www.w3.org/2001/XMLSchema" xmlns:xs="http://www.w3.org/2001/XMLSchema" xmlns:p="http://schemas.microsoft.com/office/2006/metadata/properties" xmlns:ns2="68366cc2-5ecd-4e44-abbc-ff0b0ea7cdb0" xmlns:ns3="5b8ee0de-75aa-4440-9858-5a43bcaa7c1a" targetNamespace="http://schemas.microsoft.com/office/2006/metadata/properties" ma:root="true" ma:fieldsID="9f27b8f837073d52f82d627b5903a972" ns2:_="" ns3:_="">
    <xsd:import namespace="68366cc2-5ecd-4e44-abbc-ff0b0ea7cdb0"/>
    <xsd:import namespace="5b8ee0de-75aa-4440-9858-5a43bcaa7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66cc2-5ecd-4e44-abbc-ff0b0ea7c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ee0de-75aa-4440-9858-5a43bcaa7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8ee0de-75aa-4440-9858-5a43bcaa7c1a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6E81-D9AB-44F7-9989-76A3F1A37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66cc2-5ecd-4e44-abbc-ff0b0ea7cdb0"/>
    <ds:schemaRef ds:uri="5b8ee0de-75aa-4440-9858-5a43bcaa7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147BE9-DB63-4E02-ABF9-FD49E46DBA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D5C3A7-86BB-4B5D-9422-4FA4FD3B2746}">
  <ds:schemaRefs>
    <ds:schemaRef ds:uri="http://schemas.microsoft.com/office/2006/metadata/properties"/>
    <ds:schemaRef ds:uri="http://schemas.microsoft.com/office/infopath/2007/PartnerControls"/>
    <ds:schemaRef ds:uri="5b8ee0de-75aa-4440-9858-5a43bcaa7c1a"/>
  </ds:schemaRefs>
</ds:datastoreItem>
</file>

<file path=customXml/itemProps4.xml><?xml version="1.0" encoding="utf-8"?>
<ds:datastoreItem xmlns:ds="http://schemas.openxmlformats.org/officeDocument/2006/customXml" ds:itemID="{D61FA802-85BF-48F3-89F0-08969BF10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2</Pages>
  <Words>437</Words>
  <Characters>2406</Characters>
  <Application>Microsoft Office Word</Application>
  <DocSecurity>8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Geneviève Lyonnais</cp:lastModifiedBy>
  <cp:revision>2</cp:revision>
  <cp:lastPrinted>2020-12-07T14:26:00Z</cp:lastPrinted>
  <dcterms:created xsi:type="dcterms:W3CDTF">2023-11-29T14:14:00Z</dcterms:created>
  <dcterms:modified xsi:type="dcterms:W3CDTF">2023-11-29T14:14:00Z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0x0101009AE5970AA5ABF240A993880531553FC4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2023-09-08T12:12:32Z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5b79a118-2bd0-4083-b28d-97c0b9fba52b</vt:lpwstr>
  </property>
  <property fmtid="{D5CDD505-2E9C-101B-9397-08002B2CF9AE}" pid="9" name="MSIP_Label_6a7d8d5d-78e2-4a62-9fcd-016eb5e4c57c_ContentBits">
    <vt:lpwstr>0</vt:lpwstr>
  </property>
  <property fmtid="{D5CDD505-2E9C-101B-9397-08002B2CF9AE}" pid="10" name="Order">
    <vt:r8>120100</vt:r8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</Properties>
</file>