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56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9"/>
        <w:gridCol w:w="7072"/>
      </w:tblGrid>
      <w:tr w:rsidR="00062CCC" w14:paraId="3A71CA3B" w14:textId="77777777" w:rsidTr="00C0753F">
        <w:trPr>
          <w:trHeight w:val="2267"/>
        </w:trPr>
        <w:tc>
          <w:tcPr>
            <w:tcW w:w="9498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bookmarkStart w:id="0" w:name="_GoBack"/>
          <w:bookmarkEnd w:id="0"/>
          <w:p w14:paraId="3A71CA19" w14:textId="7398B6A3" w:rsidR="00062CCC" w:rsidRDefault="006450A0" w:rsidP="00062CCC">
            <w:r>
              <w:rPr>
                <w:rFonts w:ascii="Chaloult_Cond" w:hAnsi="Chaloult_Cond" w:cs="Arial"/>
                <w:noProof/>
                <w:sz w:val="2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467A4C" wp14:editId="490BDB4A">
                      <wp:simplePos x="0" y="0"/>
                      <wp:positionH relativeFrom="column">
                        <wp:posOffset>3764280</wp:posOffset>
                      </wp:positionH>
                      <wp:positionV relativeFrom="paragraph">
                        <wp:posOffset>2540</wp:posOffset>
                      </wp:positionV>
                      <wp:extent cx="2133600" cy="525780"/>
                      <wp:effectExtent l="0" t="0" r="0" b="762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5257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767726" w14:textId="3FE378B4" w:rsidR="006450A0" w:rsidRPr="006450A0" w:rsidRDefault="006450A0" w:rsidP="006450A0">
                                  <w:pPr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6450A0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  <w:r w:rsidRPr="006450A0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</w:t>
                                  </w:r>
                                  <w:r w:rsidRPr="006450A0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</w:t>
                                  </w:r>
                                  <w:r w:rsidRPr="006450A0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</w:t>
                                  </w:r>
                                  <w:r w:rsidRPr="006450A0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</w:t>
                                  </w:r>
                                  <w:r w:rsidRPr="006450A0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</w:t>
                                  </w:r>
                                  <w:r w:rsidRPr="006450A0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6450A0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Pr="006450A0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6450A0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</w:t>
                                  </w:r>
                                  <w:r w:rsidRPr="006450A0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</w:t>
                                  </w:r>
                                  <w:r w:rsidRPr="006450A0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</w:p>
                                <w:p w14:paraId="05C5C8AC" w14:textId="792A0DB1" w:rsidR="006450A0" w:rsidRPr="003E5929" w:rsidRDefault="006450A0" w:rsidP="006450A0">
                                  <w:pP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MOCLI60648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5467A4C" id="Rectangle 2" o:spid="_x0000_s1026" style="position:absolute;margin-left:296.4pt;margin-top:.2pt;width:168pt;height:41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" filled="f" stroked="f" strokeweight=".25pt">
                      <v:textbox>
                        <w:txbxContent>
                          <w:p w14:paraId="32767726" w14:textId="3FE378B4" w:rsidR="006450A0" w:rsidRPr="006450A0" w:rsidRDefault="006450A0" w:rsidP="006450A0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450A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6450A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6450A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6450A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6450A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6450A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6450A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6450A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6450A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6450A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</w:t>
                            </w:r>
                            <w:r w:rsidRPr="006450A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</w:t>
                            </w:r>
                            <w:r w:rsidRPr="006450A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05C5C8AC" w14:textId="792A0DB1" w:rsidR="006450A0" w:rsidRPr="003E5929" w:rsidRDefault="006450A0" w:rsidP="006450A0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MOCLI60648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62CCC"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14:paraId="3A71CA1C" w14:textId="77777777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3A71CA1A" w14:textId="77777777"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permStart w:id="528361615" w:edGrp="everyone" w:displacedByCustomXml="next"/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14:paraId="3A71CA1B" w14:textId="77777777"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</w:sdtContent>
              </w:sdt>
              <w:permEnd w:id="528361615" w:displacedByCustomXml="prev"/>
            </w:tr>
          </w:tbl>
          <w:p w14:paraId="3A71CA1D" w14:textId="0C7EB2A9" w:rsidR="00062CCC" w:rsidRDefault="00062CCC" w:rsidP="00062CCC"/>
          <w:p w14:paraId="3A71CA1E" w14:textId="77777777" w:rsidR="00062CCC" w:rsidRDefault="00062CCC" w:rsidP="00062CCC"/>
          <w:p w14:paraId="3A71CA1F" w14:textId="77777777" w:rsidR="00062CCC" w:rsidRDefault="00062CCC" w:rsidP="00062CCC"/>
        </w:tc>
        <w:tc>
          <w:tcPr>
            <w:tcW w:w="7072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6450A0" w14:paraId="3A71CA23" w14:textId="77777777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3A71CA20" w14:textId="77777777" w:rsidR="00635CE6" w:rsidRPr="006450A0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6450A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permStart w:id="266760783" w:edGrp="everyone" w:displacedByCustomXml="prev"/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A71CA21" w14:textId="77777777" w:rsidR="00635CE6" w:rsidRPr="006450A0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6450A0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  <w:permEnd w:id="266760783" w:displacedByCustomXml="next"/>
                </w:sdtContent>
              </w:sdt>
              <w:bookmarkEnd w:id="1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22" w14:textId="77777777" w:rsidR="00635CE6" w:rsidRPr="006450A0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6450A0" w14:paraId="3A71CA26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3A71CA24" w14:textId="77777777" w:rsidR="00062CCC" w:rsidRPr="006450A0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6450A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permStart w:id="154102774" w:edGrp="everyone" w:displacedByCustomXml="prev"/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A71CA25" w14:textId="77777777" w:rsidR="00062CCC" w:rsidRPr="006450A0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6450A0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154102774" w:displacedByCustomXml="next"/>
                </w:sdtContent>
              </w:sdt>
              <w:bookmarkEnd w:id="2" w:displacedByCustomXml="prev"/>
            </w:tr>
            <w:tr w:rsidR="00062CCC" w:rsidRPr="006450A0" w14:paraId="3A71CA2A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3A71CA27" w14:textId="77777777" w:rsidR="00062CCC" w:rsidRPr="006450A0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6450A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3A71CA28" w14:textId="77777777" w:rsidR="00062CCC" w:rsidRPr="006450A0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6450A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6450A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3" w:name="DDNais"/>
                  <w:permStart w:id="112069213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6450A0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3"/>
                  <w:permEnd w:id="1120692135"/>
                </w:p>
              </w:tc>
              <w:permStart w:id="360469796" w:edGrp="everyone"/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3A71CA29" w14:textId="77777777" w:rsidR="00062CCC" w:rsidRPr="006450A0" w:rsidRDefault="0090400C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6450A0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6450A0">
                    <w:rPr>
                      <w:rFonts w:ascii="Arial" w:eastAsia="MS Gothic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ermEnd w:id="360469796"/>
                  <w:r w:rsidR="00062CCC" w:rsidRPr="006450A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permStart w:id="1404791710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6450A0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6450A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ermEnd w:id="1404791710"/>
                  <w:r w:rsidR="00062CCC" w:rsidRPr="006450A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062CCC" w:rsidRPr="006450A0" w14:paraId="3A71CA2C" w14:textId="77777777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2B" w14:textId="77777777" w:rsidR="00062CCC" w:rsidRPr="006450A0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6450A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 w:rsidRPr="006450A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6450A0" w14:paraId="3A71CA31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3A71CA2D" w14:textId="77777777" w:rsidR="00062CCC" w:rsidRPr="006450A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6450A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permStart w:id="252654618" w:edGrp="everyone" w:displacedByCustomXml="prev"/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A71CA2E" w14:textId="77777777" w:rsidR="00062CCC" w:rsidRPr="006450A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6450A0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252654618" w:displacedByCustomXml="next"/>
                </w:sdtContent>
              </w:sdt>
              <w:bookmarkEnd w:id="4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2F" w14:textId="77777777" w:rsidR="00062CCC" w:rsidRPr="006450A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6450A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permStart w:id="2133482061" w:edGrp="everyone" w:displacedByCustomXml="prev"/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A71CA30" w14:textId="77777777" w:rsidR="00062CCC" w:rsidRPr="006450A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6450A0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2133482061" w:displacedByCustomXml="next"/>
                </w:sdtContent>
              </w:sdt>
              <w:bookmarkEnd w:id="5" w:displacedByCustomXml="prev"/>
            </w:tr>
            <w:tr w:rsidR="00062CCC" w:rsidRPr="006450A0" w14:paraId="3A71CA36" w14:textId="77777777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32" w14:textId="77777777" w:rsidR="00062CCC" w:rsidRPr="006450A0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6450A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33" w14:textId="77777777" w:rsidR="00062CCC" w:rsidRPr="006450A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34" w14:textId="77777777" w:rsidR="00062CCC" w:rsidRPr="006450A0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3A71CA35" w14:textId="77777777" w:rsidR="00062CCC" w:rsidRPr="006450A0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6450A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6450A0" w14:paraId="3A71CA39" w14:textId="77777777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3A71CA37" w14:textId="77777777" w:rsidR="00062CCC" w:rsidRPr="006450A0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6450A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 w:rsidRPr="006450A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6450A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permStart w:id="93477823" w:edGrp="everyone" w:displacedByCustomXml="next"/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A71CA38" w14:textId="77777777" w:rsidR="00062CCC" w:rsidRPr="006450A0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6450A0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permEnd w:id="93477823" w:displacedByCustomXml="prev"/>
              <w:bookmarkEnd w:id="6" w:displacedByCustomXml="prev"/>
            </w:tr>
          </w:tbl>
          <w:p w14:paraId="3A71CA3A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14:paraId="3A71CA3F" w14:textId="77777777" w:rsidTr="00C0753F">
        <w:trPr>
          <w:trHeight w:val="555"/>
        </w:trPr>
        <w:tc>
          <w:tcPr>
            <w:tcW w:w="9498" w:type="dxa"/>
            <w:shd w:val="clear" w:color="auto" w:fill="FFFFFF" w:themeFill="background1"/>
            <w:vAlign w:val="center"/>
          </w:tcPr>
          <w:p w14:paraId="133E2252" w14:textId="77777777" w:rsidR="003243C1" w:rsidRDefault="002E068A" w:rsidP="003243C1">
            <w:pPr>
              <w:ind w:right="357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PLAN D’INTERVENTION DISCIPLINAIRE</w:t>
            </w:r>
            <w:r w:rsidR="00AC2A6C">
              <w:rPr>
                <w:rFonts w:asciiTheme="minorHAnsi" w:hAnsiTheme="minorHAnsi" w:cstheme="minorHAnsi"/>
                <w:b/>
              </w:rPr>
              <w:t xml:space="preserve"> </w:t>
            </w:r>
            <w:r w:rsidR="004F352E">
              <w:rPr>
                <w:rFonts w:asciiTheme="minorHAnsi" w:hAnsiTheme="minorHAnsi" w:cstheme="minorHAnsi"/>
                <w:b/>
              </w:rPr>
              <w:t>(</w:t>
            </w:r>
            <w:r>
              <w:rPr>
                <w:rFonts w:asciiTheme="minorHAnsi" w:hAnsiTheme="minorHAnsi" w:cstheme="minorHAnsi"/>
                <w:b/>
              </w:rPr>
              <w:t>PID</w:t>
            </w:r>
            <w:r w:rsidR="004F352E">
              <w:rPr>
                <w:rFonts w:asciiTheme="minorHAnsi" w:hAnsiTheme="minorHAnsi" w:cstheme="minorHAnsi"/>
                <w:b/>
              </w:rPr>
              <w:t>)</w:t>
            </w:r>
          </w:p>
          <w:p w14:paraId="2E9F2DEA" w14:textId="76AAD86F" w:rsidR="003243C1" w:rsidRPr="003243C1" w:rsidRDefault="003243C1" w:rsidP="003243C1">
            <w:pPr>
              <w:ind w:right="357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/>
                <w:b/>
                <w:szCs w:val="20"/>
              </w:rPr>
              <w:t>SERVICES SOCIAUX</w:t>
            </w:r>
          </w:p>
          <w:p w14:paraId="3A71CA3D" w14:textId="161494DA" w:rsidR="00062CCC" w:rsidRPr="00770980" w:rsidRDefault="00062CCC" w:rsidP="00C0753F">
            <w:pPr>
              <w:ind w:right="357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72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3A71CA3E" w14:textId="77777777" w:rsidR="00062CCC" w:rsidRDefault="00062CCC" w:rsidP="00062CCC"/>
        </w:tc>
      </w:tr>
    </w:tbl>
    <w:p w14:paraId="3A71CA40" w14:textId="0315F3FA" w:rsidR="00F67939" w:rsidRPr="00F67939" w:rsidRDefault="006450A0">
      <w:pPr>
        <w:rPr>
          <w:rFonts w:asciiTheme="minorHAnsi" w:hAnsiTheme="minorHAnsi" w:cstheme="minorHAnsi"/>
          <w:sz w:val="4"/>
          <w:szCs w:val="20"/>
        </w:rPr>
      </w:pPr>
      <w:r w:rsidRPr="00472AC0">
        <w:rPr>
          <w:rFonts w:ascii="Chaloult_Cond" w:hAnsi="Chaloult_Cond" w:cs="Arial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3A71CAD0" wp14:editId="713CED52">
            <wp:simplePos x="0" y="0"/>
            <wp:positionH relativeFrom="margin">
              <wp:align>left</wp:align>
            </wp:positionH>
            <wp:positionV relativeFrom="paragraph">
              <wp:posOffset>-2503805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1CABD" w14:textId="77777777" w:rsidR="0079796A" w:rsidRPr="00483754" w:rsidRDefault="0079796A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tbl>
      <w:tblPr>
        <w:tblStyle w:val="Grilledutableau"/>
        <w:tblW w:w="14741" w:type="dxa"/>
        <w:tblLook w:val="04A0" w:firstRow="1" w:lastRow="0" w:firstColumn="1" w:lastColumn="0" w:noHBand="0" w:noVBand="1"/>
      </w:tblPr>
      <w:tblGrid>
        <w:gridCol w:w="1126"/>
        <w:gridCol w:w="1651"/>
        <w:gridCol w:w="3400"/>
        <w:gridCol w:w="1684"/>
        <w:gridCol w:w="4472"/>
        <w:gridCol w:w="1204"/>
        <w:gridCol w:w="1204"/>
      </w:tblGrid>
      <w:tr w:rsidR="00D10664" w:rsidRPr="00D10664" w14:paraId="25B24321" w14:textId="77777777" w:rsidTr="00DD3445">
        <w:tc>
          <w:tcPr>
            <w:tcW w:w="123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13413" w14:textId="77777777" w:rsidR="002E068A" w:rsidRPr="00D10664" w:rsidRDefault="002E068A" w:rsidP="00163C03">
            <w:pPr>
              <w:ind w:hanging="109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69F76FA0" w14:textId="1A25FC96" w:rsidR="002E068A" w:rsidRPr="00D10664" w:rsidRDefault="002E068A" w:rsidP="00163C03">
            <w:pPr>
              <w:ind w:hanging="109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Légende :           A :</w:t>
            </w:r>
            <w:r w:rsidRPr="00D1066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Atteint           </w:t>
            </w:r>
            <w:r w:rsidRPr="00D1066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PA :</w:t>
            </w:r>
            <w:r w:rsidRPr="00D1066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Partiellement atteint           </w:t>
            </w:r>
            <w:r w:rsidRPr="00D1066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 :</w:t>
            </w:r>
            <w:r w:rsidRPr="00D1066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Poursuivi           </w:t>
            </w:r>
            <w:r w:rsidRPr="00D1066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 :</w:t>
            </w:r>
            <w:r w:rsidRPr="00D1066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Modifié           </w:t>
            </w:r>
            <w:r w:rsidRPr="00D1066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NA :</w:t>
            </w:r>
            <w:r w:rsidRPr="00D1066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Non atteint           </w:t>
            </w:r>
            <w:r w:rsidRPr="00D1066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AB :</w:t>
            </w:r>
            <w:r w:rsidRPr="00D1066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Abandonné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824C34" w14:textId="77777777" w:rsidR="002E068A" w:rsidRPr="00D10664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b/>
                <w:sz w:val="20"/>
                <w:szCs w:val="20"/>
              </w:rPr>
              <w:t>RÉVISION OBJECTIFS</w:t>
            </w:r>
          </w:p>
        </w:tc>
      </w:tr>
      <w:tr w:rsidR="00D10664" w:rsidRPr="00D10664" w14:paraId="65F2279A" w14:textId="77777777" w:rsidTr="00DD3445">
        <w:tc>
          <w:tcPr>
            <w:tcW w:w="11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61378" w14:textId="77777777" w:rsidR="002E068A" w:rsidRPr="00D10664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E5AB33" w14:textId="77777777" w:rsidR="002E068A" w:rsidRPr="00D10664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b/>
                <w:sz w:val="20"/>
                <w:szCs w:val="20"/>
              </w:rPr>
              <w:t>PROBLÈMES / BESOINS</w:t>
            </w:r>
          </w:p>
        </w:tc>
        <w:tc>
          <w:tcPr>
            <w:tcW w:w="340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59DBD" w14:textId="77777777" w:rsidR="002E068A" w:rsidRPr="00D10664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b/>
                <w:sz w:val="20"/>
                <w:szCs w:val="20"/>
              </w:rPr>
              <w:t>OBJECTIFS SPÉCIFIQUES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E1502C" w14:textId="77777777" w:rsidR="002E068A" w:rsidRPr="00D10664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b/>
                <w:sz w:val="20"/>
                <w:szCs w:val="20"/>
              </w:rPr>
              <w:t>ÉCHÉANCIER</w:t>
            </w:r>
          </w:p>
        </w:tc>
        <w:tc>
          <w:tcPr>
            <w:tcW w:w="447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CD9322" w14:textId="77777777" w:rsidR="002E068A" w:rsidRPr="00D10664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b/>
                <w:sz w:val="20"/>
                <w:szCs w:val="20"/>
              </w:rPr>
              <w:t>MOYENS / INTERVENTIONS / RECOMMANDATIONS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36924F9A" w14:textId="77777777" w:rsidR="002E068A" w:rsidRPr="00D10664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  <w:p w14:paraId="26048F07" w14:textId="77777777" w:rsidR="002E068A" w:rsidRPr="00D10664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A77E4">
              <w:rPr>
                <w:rFonts w:asciiTheme="minorHAnsi" w:hAnsiTheme="minorHAnsi" w:cstheme="minorHAnsi"/>
                <w:b/>
                <w:color w:val="808080" w:themeColor="background1" w:themeShade="80"/>
                <w:sz w:val="16"/>
                <w:szCs w:val="16"/>
              </w:rPr>
              <w:t>(aaaa-mm-jj)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17EFCF58" w14:textId="77777777" w:rsidR="002E068A" w:rsidRPr="00D10664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  <w:t>A, PA, P, M, NA, AB</w:t>
            </w:r>
          </w:p>
        </w:tc>
      </w:tr>
      <w:tr w:rsidR="00D10664" w:rsidRPr="00D10664" w14:paraId="5ED962C4" w14:textId="77777777" w:rsidTr="00DD3445">
        <w:permStart w:id="1860388083" w:edGrp="everyone" w:colFirst="0" w:colLast="0" w:displacedByCustomXml="next"/>
        <w:permStart w:id="142162914" w:edGrp="everyone" w:colFirst="1" w:colLast="1" w:displacedByCustomXml="next"/>
        <w:permStart w:id="2080779219" w:edGrp="everyone" w:colFirst="2" w:colLast="2" w:displacedByCustomXml="next"/>
        <w:permStart w:id="1873034903" w:edGrp="everyone" w:colFirst="3" w:colLast="3" w:displacedByCustomXml="next"/>
        <w:permStart w:id="1165444322" w:edGrp="everyone" w:colFirst="4" w:colLast="4" w:displacedByCustomXml="next"/>
        <w:permStart w:id="846601085" w:edGrp="everyone" w:colFirst="5" w:colLast="5" w:displacedByCustomXml="next"/>
        <w:permStart w:id="1764623665" w:edGrp="everyone" w:colFirst="6" w:colLast="6" w:displacedByCustomXml="next"/>
        <w:permStart w:id="543579302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-1511601204"/>
            <w:placeholder>
              <w:docPart w:val="08875467C7F64D4092E0FCD49EDFBC2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15E62779" w14:textId="230C77EB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39850F58" w14:textId="53F56098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13896254"/>
                <w:placeholder>
                  <w:docPart w:val="C74A82256D6643F7AF0F2BEAD86B2BBA"/>
                </w:placeholder>
                <w:showingPlcHdr/>
                <w:comboBox>
                  <w:listItem w:value="Choisissez un élément."/>
                  <w:listItem w:displayText="Difficultés à effectuer certaines démarches administratives:" w:value="Difficultés à effectuer certaines démarches administratives:"/>
                  <w:listItem w:displayText="Absence, perte ou besoin de clarification de la personne autorisée:" w:value="Absence, perte ou besoin de clarification de la personne autorisée:"/>
                  <w:listItem w:displayText="Besoin de protection:" w:value="Besoin de protection:"/>
                  <w:listItem w:displayText="Difficulté ou incapacité de la personne autorisée ou du proche aidant d'assurer son rôle adéquatement:" w:value="Difficulté ou incapacité de la personne autorisée ou du proche aidant d'assurer son rôle adéquatement:"/>
                  <w:listItem w:displayText="Détresse psychologique ou difficultés d'adaptation:" w:value="Détresse psychologique ou difficultés d'adaptation:"/>
                  <w:listItem w:displayText="Idéations suicidaires :" w:value="Idéations suicidaires :"/>
                  <w:listItem w:displayText="Demande d'aide médicale à mourir: " w:value="Demande d'aide médicale à mourir: "/>
                  <w:listItem w:displayText="Présomption de maltraitance:" w:value="Présomption de maltraitance:"/>
                  <w:listItem w:displayText="Demande de relocalisation hors territoire:" w:value="Demande de relocalisation hors territoire:"/>
                  <w:listItem w:displayText=" " w:value=" "/>
                </w:comboBox>
              </w:sdtPr>
              <w:sdtEndPr/>
              <w:sdtContent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p w14:paraId="4AD744E5" w14:textId="0FE7AF8B" w:rsidR="003243C1" w:rsidRPr="00D10664" w:rsidRDefault="0090400C" w:rsidP="003243C1">
            <w:pPr>
              <w:tabs>
                <w:tab w:val="left" w:pos="254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24332937"/>
                <w:placeholder>
                  <w:docPart w:val="31A07B544E8A4F96AF0D7AC96BB32440"/>
                </w:placeholder>
                <w:showingPlcHdr/>
                <w:comboBox>
                  <w:listItem w:value="Choisissez un élément."/>
                  <w:listItem w:displayText="Que M/Mme reçoive l'assistance requise pour exécuter ses démarches administratives et financières:" w:value="Que M/Mme reçoive l'assistance requise pour exécuter ses démarches administratives et financières:"/>
                  <w:listItem w:displayText="Que M/Mme ait une personne autorisée ou un proche aidant qui rempli son rôle adéquatement: " w:value="Que M/Mme ait une personne autorisée ou un proche aidant qui rempli son rôle adéquatement: "/>
                  <w:listItem w:displayText="Que M/Mme exprime un état de bien-être et de sécurité:" w:value="Que M/Mme exprime un état de bien-être et de sécurité:"/>
                  <w:listItem w:displayText="Que M/Mme soit en mesure d'appliquer les stratégies favorisant l'adaptation et le bien-être:" w:value="Que M/Mme soit en mesure d'appliquer les stratégies favorisant l'adaptation et le bien-être:"/>
                  <w:listItem w:displayText="Que M/Mme soit en sécurité et protégé(e) de toute forme de maltraitance: " w:value="Que M/Mme soit en sécurité et protégé(e) de toute forme de maltraitance: "/>
                  <w:listItem w:displayText="Que M/Mme soit relocalisé(e) dans un milieu souhaité:" w:value="Que M/Mme soit relocalisé(e) dans un milieu souhaité:"/>
                  <w:listItem w:displayText="Que M/Mme reçoive l'assistance requise pour entamer les démarches en lien avec sa demande d'aide médicale à mourir: " w:value="Que M/Mme reçoive l'assistance requise pour entamer les démarches en lien avec sa demande d'aide médicale à mourir: 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461618511"/>
              <w:placeholder>
                <w:docPart w:val="24470953C2544A4784F9572D6C7CCE32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3F7AD717" w14:textId="77777777" w:rsidR="003243C1" w:rsidRPr="00D10664" w:rsidRDefault="003243C1" w:rsidP="003243C1">
                <w:pPr>
                  <w:rPr>
                    <w:rFonts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sdtContent>
          </w:sdt>
          <w:p w14:paraId="7DEC4E1D" w14:textId="05EF5D34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90585550"/>
            <w:placeholder>
              <w:docPart w:val="0C1E693BE49B4ECF85401B37D0294BF1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6D7DBCBF" w14:textId="1670A646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p w14:paraId="3E169384" w14:textId="77777777" w:rsidR="003243C1" w:rsidRPr="00D10664" w:rsidRDefault="0090400C" w:rsidP="003243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46159959"/>
                <w:placeholder>
                  <w:docPart w:val="A3A3621EE4FC47BB8FFAC448854F4180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sz w:val="20"/>
                <w:szCs w:val="20"/>
              </w:rPr>
              <w:t xml:space="preserve">   </w:t>
            </w:r>
          </w:p>
          <w:p w14:paraId="03260D38" w14:textId="77777777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4071674"/>
                <w:placeholder>
                  <w:docPart w:val="3BBD268DF1064A73BD921F99C575C240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14:paraId="513A96DC" w14:textId="65D5BDC9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44892364"/>
                <w:placeholder>
                  <w:docPart w:val="25B235185A1A46B28A91CD3FEA42906C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1204" w:type="dxa"/>
          </w:tcPr>
          <w:p w14:paraId="4FBA5E4C" w14:textId="2F020372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3BC0646C" w14:textId="5D258E37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0664" w:rsidRPr="00D10664" w14:paraId="4946F462" w14:textId="77777777" w:rsidTr="00DD3445">
        <w:permEnd w:id="1860388083" w:displacedByCustomXml="next"/>
        <w:permEnd w:id="142162914" w:displacedByCustomXml="next"/>
        <w:permEnd w:id="2080779219" w:displacedByCustomXml="next"/>
        <w:permEnd w:id="1873034903" w:displacedByCustomXml="next"/>
        <w:permEnd w:id="1165444322" w:displacedByCustomXml="next"/>
        <w:permEnd w:id="846601085" w:displacedByCustomXml="next"/>
        <w:permEnd w:id="1764623665" w:displacedByCustomXml="next"/>
        <w:permEnd w:id="543579302" w:displacedByCustomXml="next"/>
        <w:permStart w:id="1824924916" w:edGrp="everyone" w:colFirst="0" w:colLast="0" w:displacedByCustomXml="next"/>
        <w:permStart w:id="1977293771" w:edGrp="everyone" w:colFirst="1" w:colLast="1" w:displacedByCustomXml="next"/>
        <w:permStart w:id="312414612" w:edGrp="everyone" w:colFirst="2" w:colLast="2" w:displacedByCustomXml="next"/>
        <w:permStart w:id="2074746447" w:edGrp="everyone" w:colFirst="3" w:colLast="3" w:displacedByCustomXml="next"/>
        <w:permStart w:id="726955366" w:edGrp="everyone" w:colFirst="4" w:colLast="4" w:displacedByCustomXml="next"/>
        <w:permStart w:id="184184816" w:edGrp="everyone" w:colFirst="5" w:colLast="5" w:displacedByCustomXml="next"/>
        <w:permStart w:id="31807533" w:edGrp="everyone" w:colFirst="6" w:colLast="6" w:displacedByCustomXml="next"/>
        <w:permStart w:id="1573079657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-1405682761"/>
            <w:placeholder>
              <w:docPart w:val="1A8480D03042414D9EFB9DF711827AEC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54AEE9BF" w14:textId="6D2080AD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554A177B" w14:textId="376A263A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20407816"/>
                <w:placeholder>
                  <w:docPart w:val="172FDF894DFA41E79EDBC66DAA8B0DEC"/>
                </w:placeholder>
                <w:showingPlcHdr/>
                <w:comboBox>
                  <w:listItem w:value="Choisissez un élément."/>
                  <w:listItem w:displayText="Difficultés à effectuer certaines démarches administratives:" w:value="Difficultés à effectuer certaines démarches administratives:"/>
                  <w:listItem w:displayText="Absence, perte ou besoin de clarification de la personne autorisée:" w:value="Absence, perte ou besoin de clarification de la personne autorisée:"/>
                  <w:listItem w:displayText="Besoin de protection:" w:value="Besoin de protection:"/>
                  <w:listItem w:displayText="Difficulté ou incapacité de la personne autorisée ou du proche aidant d'assurer son rôle adéquatement:" w:value="Difficulté ou incapacité de la personne autorisée ou du proche aidant d'assurer son rôle adéquatement:"/>
                  <w:listItem w:displayText="Détresse psychologique ou difficultés d'adaptation:" w:value="Détresse psychologique ou difficultés d'adaptation:"/>
                  <w:listItem w:displayText="Idéations suicidaires :" w:value="Idéations suicidaires :"/>
                  <w:listItem w:displayText="Demande d'aide médicale à mourir: " w:value="Demande d'aide médicale à mourir: "/>
                  <w:listItem w:displayText="Présomption de maltraitance:" w:value="Présomption de maltraitance:"/>
                  <w:listItem w:displayText="Demande de relocalisation hors territoire:" w:value="Demande de relocalisation hors territoire:"/>
                  <w:listItem w:displayText=" " w:value=" "/>
                </w:comboBox>
              </w:sdtPr>
              <w:sdtEndPr/>
              <w:sdtContent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p w14:paraId="6E41A2D8" w14:textId="45A2533F" w:rsidR="003243C1" w:rsidRPr="00D10664" w:rsidRDefault="0090400C" w:rsidP="003243C1">
            <w:pPr>
              <w:tabs>
                <w:tab w:val="left" w:pos="254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27340584"/>
                <w:placeholder>
                  <w:docPart w:val="11925B2D9B5C474BAF43895C1DC069C5"/>
                </w:placeholder>
                <w:showingPlcHdr/>
                <w:comboBox>
                  <w:listItem w:value="Choisissez un élément."/>
                  <w:listItem w:displayText="Que M/Mme reçoive l'assistance requise pour exécuter ses démarches administratives et financières:" w:value="Que M/Mme reçoive l'assistance requise pour exécuter ses démarches administratives et financières:"/>
                  <w:listItem w:displayText="Que M/Mme ait une personne autorisée ou un proche aidant qui rempli son rôle adéquatement: " w:value="Que M/Mme ait une personne autorisée ou un proche aidant qui rempli son rôle adéquatement: "/>
                  <w:listItem w:displayText="Que M/Mme exprime un état de bien-être et de sécurité:" w:value="Que M/Mme exprime un état de bien-être et de sécurité:"/>
                  <w:listItem w:displayText="Que M/Mme soit en mesure d'appliquer les stratégies favorisant l'adaptation et le bien-être:" w:value="Que M/Mme soit en mesure d'appliquer les stratégies favorisant l'adaptation et le bien-être:"/>
                  <w:listItem w:displayText="Que M/Mme soit en sécurité et protégé(e) de toute forme de maltraitance: " w:value="Que M/Mme soit en sécurité et protégé(e) de toute forme de maltraitance: "/>
                  <w:listItem w:displayText="Que M/Mme soit relocalisé(e) dans un milieu souhaité:" w:value="Que M/Mme soit relocalisé(e) dans un milieu souhaité:"/>
                  <w:listItem w:displayText="Que M/Mme reçoive l'assistance requise pour entamer les démarches en lien avec sa demande d'aide médicale à mourir: " w:value="Que M/Mme reçoive l'assistance requise pour entamer les démarches en lien avec sa demande d'aide médicale à mourir: 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2020043481"/>
              <w:placeholder>
                <w:docPart w:val="A7A5FDD78BAA4E3C999BADE2BF8E3E2E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67113945" w14:textId="77777777" w:rsidR="003243C1" w:rsidRPr="00D10664" w:rsidRDefault="003243C1" w:rsidP="003243C1">
                <w:pPr>
                  <w:rPr>
                    <w:rFonts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sdtContent>
          </w:sdt>
          <w:p w14:paraId="6136F07B" w14:textId="72CE4533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542780803"/>
            <w:placeholder>
              <w:docPart w:val="1DABAB5C488144CF920E6C3FA183C0EE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13B49AFE" w14:textId="0DCAE988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p w14:paraId="72D912DE" w14:textId="77777777" w:rsidR="003243C1" w:rsidRPr="00D10664" w:rsidRDefault="0090400C" w:rsidP="003243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93593104"/>
                <w:placeholder>
                  <w:docPart w:val="AA041BE48CC04D6FB44E8A133C3BC44F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sz w:val="20"/>
                <w:szCs w:val="20"/>
              </w:rPr>
              <w:t xml:space="preserve">   </w:t>
            </w:r>
          </w:p>
          <w:p w14:paraId="0CB5B42E" w14:textId="77777777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5346870"/>
                <w:placeholder>
                  <w:docPart w:val="D174E9A69E9C47E280E9D5A0A9B9B344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14:paraId="426E637D" w14:textId="31CE00FC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00007318"/>
                <w:placeholder>
                  <w:docPart w:val="C45A6FBC7782481BA2780CB1F2858897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1204" w:type="dxa"/>
          </w:tcPr>
          <w:p w14:paraId="1FEB9BD6" w14:textId="4E15BDD2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2CC62A06" w14:textId="331FF1EA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0664" w:rsidRPr="00D10664" w14:paraId="1B566FF6" w14:textId="77777777" w:rsidTr="00DD3445">
        <w:permEnd w:id="1824924916" w:displacedByCustomXml="next"/>
        <w:permEnd w:id="1977293771" w:displacedByCustomXml="next"/>
        <w:permEnd w:id="312414612" w:displacedByCustomXml="next"/>
        <w:permEnd w:id="2074746447" w:displacedByCustomXml="next"/>
        <w:permEnd w:id="726955366" w:displacedByCustomXml="next"/>
        <w:permEnd w:id="184184816" w:displacedByCustomXml="next"/>
        <w:permEnd w:id="31807533" w:displacedByCustomXml="next"/>
        <w:permEnd w:id="1573079657" w:displacedByCustomXml="next"/>
        <w:permStart w:id="1105026045" w:edGrp="everyone" w:colFirst="0" w:colLast="0" w:displacedByCustomXml="next"/>
        <w:permStart w:id="538924448" w:edGrp="everyone" w:colFirst="1" w:colLast="1" w:displacedByCustomXml="next"/>
        <w:permStart w:id="174851048" w:edGrp="everyone" w:colFirst="2" w:colLast="2" w:displacedByCustomXml="next"/>
        <w:permStart w:id="1622177882" w:edGrp="everyone" w:colFirst="3" w:colLast="3" w:displacedByCustomXml="next"/>
        <w:permStart w:id="1825051157" w:edGrp="everyone" w:colFirst="4" w:colLast="4" w:displacedByCustomXml="next"/>
        <w:permStart w:id="327315934" w:edGrp="everyone" w:colFirst="5" w:colLast="5" w:displacedByCustomXml="next"/>
        <w:permStart w:id="976168216" w:edGrp="everyone" w:colFirst="6" w:colLast="6" w:displacedByCustomXml="next"/>
        <w:permStart w:id="124014166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1665667082"/>
            <w:placeholder>
              <w:docPart w:val="033C9EA0634140B6BC3E467857B3EFA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421A2307" w14:textId="1D6A38B9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7FBE8BB2" w14:textId="5CB8750D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82976588"/>
                <w:placeholder>
                  <w:docPart w:val="CD5A658DDA734421B8291C1227B396A7"/>
                </w:placeholder>
                <w:showingPlcHdr/>
                <w:comboBox>
                  <w:listItem w:value="Choisissez un élément."/>
                  <w:listItem w:displayText="Difficultés à effectuer certaines démarches administratives:" w:value="Difficultés à effectuer certaines démarches administratives:"/>
                  <w:listItem w:displayText="Absence, perte ou besoin de clarification de la personne autorisée:" w:value="Absence, perte ou besoin de clarification de la personne autorisée:"/>
                  <w:listItem w:displayText="Besoin de protection:" w:value="Besoin de protection:"/>
                  <w:listItem w:displayText="Difficulté ou incapacité de la personne autorisée ou du proche aidant d'assurer son rôle adéquatement:" w:value="Difficulté ou incapacité de la personne autorisée ou du proche aidant d'assurer son rôle adéquatement:"/>
                  <w:listItem w:displayText="Détresse psychologique ou difficultés d'adaptation:" w:value="Détresse psychologique ou difficultés d'adaptation:"/>
                  <w:listItem w:displayText="Idéations suicidaires :" w:value="Idéations suicidaires :"/>
                  <w:listItem w:displayText="Demande d'aide médicale à mourir: " w:value="Demande d'aide médicale à mourir: "/>
                  <w:listItem w:displayText="Présomption de maltraitance:" w:value="Présomption de maltraitance:"/>
                  <w:listItem w:displayText="Demande de relocalisation hors territoire:" w:value="Demande de relocalisation hors territoire:"/>
                  <w:listItem w:displayText=" " w:value=" "/>
                </w:comboBox>
              </w:sdtPr>
              <w:sdtEndPr/>
              <w:sdtContent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p w14:paraId="02259E67" w14:textId="018F6686" w:rsidR="003243C1" w:rsidRPr="00D10664" w:rsidRDefault="0090400C" w:rsidP="003243C1">
            <w:pPr>
              <w:tabs>
                <w:tab w:val="left" w:pos="254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94778324"/>
                <w:placeholder>
                  <w:docPart w:val="3E469181CBA64F7BB09FECCC373769EF"/>
                </w:placeholder>
                <w:showingPlcHdr/>
                <w:comboBox>
                  <w:listItem w:value="Choisissez un élément."/>
                  <w:listItem w:displayText="Que M/Mme reçoive l'assistance requise pour exécuter ses démarches administratives et financières:" w:value="Que M/Mme reçoive l'assistance requise pour exécuter ses démarches administratives et financières:"/>
                  <w:listItem w:displayText="Que M/Mme ait une personne autorisée ou un proche aidant qui rempli son rôle adéquatement: " w:value="Que M/Mme ait une personne autorisée ou un proche aidant qui rempli son rôle adéquatement: "/>
                  <w:listItem w:displayText="Que M/Mme exprime un état de bien-être et de sécurité:" w:value="Que M/Mme exprime un état de bien-être et de sécurité:"/>
                  <w:listItem w:displayText="Que M/Mme soit en mesure d'appliquer les stratégies favorisant l'adaptation et le bien-être:" w:value="Que M/Mme soit en mesure d'appliquer les stratégies favorisant l'adaptation et le bien-être:"/>
                  <w:listItem w:displayText="Que M/Mme soit en sécurité et protégé(e) de toute forme de maltraitance: " w:value="Que M/Mme soit en sécurité et protégé(e) de toute forme de maltraitance: "/>
                  <w:listItem w:displayText="Que M/Mme soit relocalisé(e) dans un milieu souhaité:" w:value="Que M/Mme soit relocalisé(e) dans un milieu souhaité:"/>
                  <w:listItem w:displayText="Que M/Mme reçoive l'assistance requise pour entamer les démarches en lien avec sa demande d'aide médicale à mourir: " w:value="Que M/Mme reçoive l'assistance requise pour entamer les démarches en lien avec sa demande d'aide médicale à mourir: 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865736584"/>
              <w:placeholder>
                <w:docPart w:val="AFF96E8F03484285852054139EAA64B6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783A7CAD" w14:textId="77777777" w:rsidR="003243C1" w:rsidRPr="00D10664" w:rsidRDefault="003243C1" w:rsidP="003243C1">
                <w:pPr>
                  <w:rPr>
                    <w:rFonts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sdtContent>
          </w:sdt>
          <w:p w14:paraId="054CAE68" w14:textId="4039BD72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03325123"/>
            <w:placeholder>
              <w:docPart w:val="5B090FA38551428EBAA7A603F1FA6EE0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69CB8267" w14:textId="7444BBC7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p w14:paraId="6FB6368A" w14:textId="77777777" w:rsidR="003243C1" w:rsidRPr="00D10664" w:rsidRDefault="0090400C" w:rsidP="003243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5711476"/>
                <w:placeholder>
                  <w:docPart w:val="B87620F1DFA24DAAA5DB73C6F04600BC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sz w:val="20"/>
                <w:szCs w:val="20"/>
              </w:rPr>
              <w:t xml:space="preserve">   </w:t>
            </w:r>
          </w:p>
          <w:p w14:paraId="3C5742E5" w14:textId="77777777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57450329"/>
                <w:placeholder>
                  <w:docPart w:val="B7BFA49EE9CB4219B3DF28EB84A5A14F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14:paraId="687D7067" w14:textId="7AAE2148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27923768"/>
                <w:placeholder>
                  <w:docPart w:val="8EE6CFE7607A48149D219D304E0A7B03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1204" w:type="dxa"/>
          </w:tcPr>
          <w:p w14:paraId="2F4E173B" w14:textId="068C70E1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61DDF6EB" w14:textId="54D32DF2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0664" w:rsidRPr="00D10664" w14:paraId="1562CC68" w14:textId="77777777" w:rsidTr="00DD3445">
        <w:permEnd w:id="1105026045" w:displacedByCustomXml="next"/>
        <w:permEnd w:id="538924448" w:displacedByCustomXml="next"/>
        <w:permEnd w:id="174851048" w:displacedByCustomXml="next"/>
        <w:permEnd w:id="1622177882" w:displacedByCustomXml="next"/>
        <w:permEnd w:id="1825051157" w:displacedByCustomXml="next"/>
        <w:permEnd w:id="327315934" w:displacedByCustomXml="next"/>
        <w:permEnd w:id="976168216" w:displacedByCustomXml="next"/>
        <w:permEnd w:id="124014166" w:displacedByCustomXml="next"/>
        <w:permStart w:id="1380797139" w:edGrp="everyone" w:colFirst="0" w:colLast="0" w:displacedByCustomXml="next"/>
        <w:permStart w:id="1011442" w:edGrp="everyone" w:colFirst="1" w:colLast="1" w:displacedByCustomXml="next"/>
        <w:permStart w:id="1727494661" w:edGrp="everyone" w:colFirst="2" w:colLast="2" w:displacedByCustomXml="next"/>
        <w:permStart w:id="1820676337" w:edGrp="everyone" w:colFirst="3" w:colLast="3" w:displacedByCustomXml="next"/>
        <w:permStart w:id="915764149" w:edGrp="everyone" w:colFirst="4" w:colLast="4" w:displacedByCustomXml="next"/>
        <w:permStart w:id="1205943645" w:edGrp="everyone" w:colFirst="5" w:colLast="5" w:displacedByCustomXml="next"/>
        <w:permStart w:id="406931047" w:edGrp="everyone" w:colFirst="6" w:colLast="6" w:displacedByCustomXml="next"/>
        <w:permStart w:id="1377114782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-833758432"/>
            <w:placeholder>
              <w:docPart w:val="BB28E1FAE61047649A35942C68D047C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5E11FAFF" w14:textId="4DB2C531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72D6DF2D" w14:textId="1117070E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94955009"/>
                <w:placeholder>
                  <w:docPart w:val="017801E012004B13982CCB607A35A5E2"/>
                </w:placeholder>
                <w:showingPlcHdr/>
                <w:comboBox>
                  <w:listItem w:value="Choisissez un élément."/>
                  <w:listItem w:displayText="Difficultés à effectuer certaines démarches administratives:" w:value="Difficultés à effectuer certaines démarches administratives:"/>
                  <w:listItem w:displayText="Absence, perte ou besoin de clarification de la personne autorisée:" w:value="Absence, perte ou besoin de clarification de la personne autorisée:"/>
                  <w:listItem w:displayText="Besoin de protection:" w:value="Besoin de protection:"/>
                  <w:listItem w:displayText="Difficulté ou incapacité de la personne autorisée ou du proche aidant d'assurer son rôle adéquatement:" w:value="Difficulté ou incapacité de la personne autorisée ou du proche aidant d'assurer son rôle adéquatement:"/>
                  <w:listItem w:displayText="Détresse psychologique ou difficultés d'adaptation:" w:value="Détresse psychologique ou difficultés d'adaptation:"/>
                  <w:listItem w:displayText="Idéations suicidaires :" w:value="Idéations suicidaires :"/>
                  <w:listItem w:displayText="Demande d'aide médicale à mourir: " w:value="Demande d'aide médicale à mourir: "/>
                  <w:listItem w:displayText="Présomption de maltraitance:" w:value="Présomption de maltraitance:"/>
                  <w:listItem w:displayText="Demande de relocalisation hors territoire:" w:value="Demande de relocalisation hors territoire:"/>
                  <w:listItem w:displayText=" " w:value=" "/>
                </w:comboBox>
              </w:sdtPr>
              <w:sdtEndPr/>
              <w:sdtContent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p w14:paraId="5609A9D8" w14:textId="1FF096D6" w:rsidR="003243C1" w:rsidRPr="00D10664" w:rsidRDefault="0090400C" w:rsidP="003243C1">
            <w:pPr>
              <w:tabs>
                <w:tab w:val="left" w:pos="254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86052648"/>
                <w:placeholder>
                  <w:docPart w:val="BDA41834BD4F47D1AFBC2432DE2C9FC7"/>
                </w:placeholder>
                <w:showingPlcHdr/>
                <w:comboBox>
                  <w:listItem w:value="Choisissez un élément."/>
                  <w:listItem w:displayText="Que M/Mme reçoive l'assistance requise pour exécuter ses démarches administratives et financières:" w:value="Que M/Mme reçoive l'assistance requise pour exécuter ses démarches administratives et financières:"/>
                  <w:listItem w:displayText="Que M/Mme ait une personne autorisée ou un proche aidant qui rempli son rôle adéquatement: " w:value="Que M/Mme ait une personne autorisée ou un proche aidant qui rempli son rôle adéquatement: "/>
                  <w:listItem w:displayText="Que M/Mme exprime un état de bien-être et de sécurité:" w:value="Que M/Mme exprime un état de bien-être et de sécurité:"/>
                  <w:listItem w:displayText="Que M/Mme soit en mesure d'appliquer les stratégies favorisant l'adaptation et le bien-être:" w:value="Que M/Mme soit en mesure d'appliquer les stratégies favorisant l'adaptation et le bien-être:"/>
                  <w:listItem w:displayText="Que M/Mme soit en sécurité et protégé(e) de toute forme de maltraitance: " w:value="Que M/Mme soit en sécurité et protégé(e) de toute forme de maltraitance: "/>
                  <w:listItem w:displayText="Que M/Mme soit relocalisé(e) dans un milieu souhaité:" w:value="Que M/Mme soit relocalisé(e) dans un milieu souhaité:"/>
                  <w:listItem w:displayText="Que M/Mme reçoive l'assistance requise pour entamer les démarches en lien avec sa demande d'aide médicale à mourir: " w:value="Que M/Mme reçoive l'assistance requise pour entamer les démarches en lien avec sa demande d'aide médicale à mourir: 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661817232"/>
              <w:placeholder>
                <w:docPart w:val="8874B72D931E4D6E83EE5D8812040C9A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4BC5B5CF" w14:textId="77777777" w:rsidR="003243C1" w:rsidRPr="00D10664" w:rsidRDefault="003243C1" w:rsidP="003243C1">
                <w:pPr>
                  <w:rPr>
                    <w:rFonts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sdtContent>
          </w:sdt>
          <w:p w14:paraId="46C4EECD" w14:textId="3AD344F8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00861490"/>
            <w:placeholder>
              <w:docPart w:val="5BA32E40E0DB41EAAC0F3560DBD0645C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0C0A19D9" w14:textId="4BED345D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p w14:paraId="61C25074" w14:textId="77777777" w:rsidR="003243C1" w:rsidRPr="00D10664" w:rsidRDefault="0090400C" w:rsidP="003243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40992474"/>
                <w:placeholder>
                  <w:docPart w:val="F446B13E06C44922963FBBAE5D5EBEFF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sz w:val="20"/>
                <w:szCs w:val="20"/>
              </w:rPr>
              <w:t xml:space="preserve">   </w:t>
            </w:r>
          </w:p>
          <w:p w14:paraId="769569A6" w14:textId="77777777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44832201"/>
                <w:placeholder>
                  <w:docPart w:val="B43699B8FC8C48DF8178D0E65F055006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14:paraId="068F34B0" w14:textId="5D02FAA4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29313869"/>
                <w:placeholder>
                  <w:docPart w:val="95F76AD680064EABB99CDDC3277C5557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1204" w:type="dxa"/>
          </w:tcPr>
          <w:p w14:paraId="3EE5043A" w14:textId="2311C608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72DFF910" w14:textId="7BE6D6A0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0664" w:rsidRPr="00D10664" w14:paraId="4C887959" w14:textId="77777777" w:rsidTr="00DD3445">
        <w:permEnd w:id="1380797139" w:displacedByCustomXml="next"/>
        <w:permEnd w:id="1011442" w:displacedByCustomXml="next"/>
        <w:permEnd w:id="1727494661" w:displacedByCustomXml="next"/>
        <w:permEnd w:id="1820676337" w:displacedByCustomXml="next"/>
        <w:permEnd w:id="915764149" w:displacedByCustomXml="next"/>
        <w:permEnd w:id="1205943645" w:displacedByCustomXml="next"/>
        <w:permEnd w:id="406931047" w:displacedByCustomXml="next"/>
        <w:permEnd w:id="1377114782" w:displacedByCustomXml="next"/>
        <w:permStart w:id="1368991244" w:edGrp="everyone" w:colFirst="0" w:colLast="0" w:displacedByCustomXml="next"/>
        <w:permStart w:id="2034845563" w:edGrp="everyone" w:colFirst="1" w:colLast="1" w:displacedByCustomXml="next"/>
        <w:permStart w:id="892480535" w:edGrp="everyone" w:colFirst="2" w:colLast="2" w:displacedByCustomXml="next"/>
        <w:permStart w:id="695665564" w:edGrp="everyone" w:colFirst="3" w:colLast="3" w:displacedByCustomXml="next"/>
        <w:permStart w:id="572292908" w:edGrp="everyone" w:colFirst="4" w:colLast="4" w:displacedByCustomXml="next"/>
        <w:permStart w:id="585127638" w:edGrp="everyone" w:colFirst="5" w:colLast="5" w:displacedByCustomXml="next"/>
        <w:permStart w:id="445133770" w:edGrp="everyone" w:colFirst="6" w:colLast="6" w:displacedByCustomXml="next"/>
        <w:permStart w:id="957709087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1542480360"/>
            <w:placeholder>
              <w:docPart w:val="A412178CE007479B820E6B041642B8B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0A487359" w14:textId="2BB55E78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187DCE56" w14:textId="6753CE26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96964997"/>
                <w:placeholder>
                  <w:docPart w:val="3BC2A10C5A3E49D88B88CA0AE87702EB"/>
                </w:placeholder>
                <w:showingPlcHdr/>
                <w:comboBox>
                  <w:listItem w:value="Choisissez un élément."/>
                  <w:listItem w:displayText="Difficultés à effectuer certaines démarches administratives:" w:value="Difficultés à effectuer certaines démarches administratives:"/>
                  <w:listItem w:displayText="Absence, perte ou besoin de clarification de la personne autorisée:" w:value="Absence, perte ou besoin de clarification de la personne autorisée:"/>
                  <w:listItem w:displayText="Besoin de protection:" w:value="Besoin de protection:"/>
                  <w:listItem w:displayText="Difficulté ou incapacité de la personne autorisée ou du proche aidant d'assurer son rôle adéquatement:" w:value="Difficulté ou incapacité de la personne autorisée ou du proche aidant d'assurer son rôle adéquatement:"/>
                  <w:listItem w:displayText="Détresse psychologique ou difficultés d'adaptation:" w:value="Détresse psychologique ou difficultés d'adaptation:"/>
                  <w:listItem w:displayText="Idéations suicidaires :" w:value="Idéations suicidaires :"/>
                  <w:listItem w:displayText="Demande d'aide médicale à mourir: " w:value="Demande d'aide médicale à mourir: "/>
                  <w:listItem w:displayText="Présomption de maltraitance:" w:value="Présomption de maltraitance:"/>
                  <w:listItem w:displayText="Demande de relocalisation hors territoire:" w:value="Demande de relocalisation hors territoire:"/>
                  <w:listItem w:displayText=" " w:value=" "/>
                </w:comboBox>
              </w:sdtPr>
              <w:sdtEndPr/>
              <w:sdtContent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p w14:paraId="6E650018" w14:textId="564805CF" w:rsidR="003243C1" w:rsidRPr="00D10664" w:rsidRDefault="0090400C" w:rsidP="003243C1">
            <w:pPr>
              <w:tabs>
                <w:tab w:val="left" w:pos="254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27856256"/>
                <w:placeholder>
                  <w:docPart w:val="32ED6DB2CEC34DE3AF733A2648C5B0A7"/>
                </w:placeholder>
                <w:showingPlcHdr/>
                <w:comboBox>
                  <w:listItem w:value="Choisissez un élément."/>
                  <w:listItem w:displayText="Que M/Mme reçoive l'assistance requise pour exécuter ses démarches administratives et financières:" w:value="Que M/Mme reçoive l'assistance requise pour exécuter ses démarches administratives et financières:"/>
                  <w:listItem w:displayText="Que M/Mme ait une personne autorisée ou un proche aidant qui rempli son rôle adéquatement: " w:value="Que M/Mme ait une personne autorisée ou un proche aidant qui rempli son rôle adéquatement: "/>
                  <w:listItem w:displayText="Que M/Mme exprime un état de bien-être et de sécurité:" w:value="Que M/Mme exprime un état de bien-être et de sécurité:"/>
                  <w:listItem w:displayText="Que M/Mme soit en mesure d'appliquer les stratégies favorisant l'adaptation et le bien-être:" w:value="Que M/Mme soit en mesure d'appliquer les stratégies favorisant l'adaptation et le bien-être:"/>
                  <w:listItem w:displayText="Que M/Mme soit en sécurité et protégé(e) de toute forme de maltraitance: " w:value="Que M/Mme soit en sécurité et protégé(e) de toute forme de maltraitance: "/>
                  <w:listItem w:displayText="Que M/Mme soit relocalisé(e) dans un milieu souhaité:" w:value="Que M/Mme soit relocalisé(e) dans un milieu souhaité:"/>
                  <w:listItem w:displayText="Que M/Mme reçoive l'assistance requise pour entamer les démarches en lien avec sa demande d'aide médicale à mourir: " w:value="Que M/Mme reçoive l'assistance requise pour entamer les démarches en lien avec sa demande d'aide médicale à mourir: 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2004925758"/>
              <w:placeholder>
                <w:docPart w:val="29B989CC33284CBE88E8D196DD1A6E4F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33C186A4" w14:textId="77777777" w:rsidR="003243C1" w:rsidRPr="00D10664" w:rsidRDefault="003243C1" w:rsidP="003243C1">
                <w:pPr>
                  <w:rPr>
                    <w:rFonts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sdtContent>
          </w:sdt>
          <w:p w14:paraId="7D8AB0F3" w14:textId="57478924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535464733"/>
            <w:placeholder>
              <w:docPart w:val="A5D52D931A9E402896A89781A982387F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4CB34D84" w14:textId="6FBF1E8D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p w14:paraId="01E86A2C" w14:textId="77777777" w:rsidR="003243C1" w:rsidRPr="00D10664" w:rsidRDefault="0090400C" w:rsidP="003243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46037693"/>
                <w:placeholder>
                  <w:docPart w:val="A7A408F265A345768813A21463165EC8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sz w:val="20"/>
                <w:szCs w:val="20"/>
              </w:rPr>
              <w:t xml:space="preserve">   </w:t>
            </w:r>
          </w:p>
          <w:p w14:paraId="4C3DBDBA" w14:textId="77777777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66219768"/>
                <w:placeholder>
                  <w:docPart w:val="176A1BAE83FA4447B083AA2C584A402A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14:paraId="6DB9B8B4" w14:textId="77A454B2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24602011"/>
                <w:placeholder>
                  <w:docPart w:val="ECE17DF0C02344D099D847B6D63F1B00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1204" w:type="dxa"/>
          </w:tcPr>
          <w:p w14:paraId="08EFBFB0" w14:textId="42EBCDA0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709984CC" w14:textId="6B3C3DAE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0664" w:rsidRPr="00D10664" w14:paraId="51DD5318" w14:textId="77777777" w:rsidTr="00DD3445">
        <w:permEnd w:id="1368991244" w:displacedByCustomXml="next"/>
        <w:permEnd w:id="2034845563" w:displacedByCustomXml="next"/>
        <w:permEnd w:id="892480535" w:displacedByCustomXml="next"/>
        <w:permEnd w:id="695665564" w:displacedByCustomXml="next"/>
        <w:permEnd w:id="572292908" w:displacedByCustomXml="next"/>
        <w:permEnd w:id="585127638" w:displacedByCustomXml="next"/>
        <w:permEnd w:id="445133770" w:displacedByCustomXml="next"/>
        <w:permEnd w:id="957709087" w:displacedByCustomXml="next"/>
        <w:permStart w:id="1675897373" w:edGrp="everyone" w:colFirst="0" w:colLast="0" w:displacedByCustomXml="next"/>
        <w:permStart w:id="1429937689" w:edGrp="everyone" w:colFirst="1" w:colLast="1" w:displacedByCustomXml="next"/>
        <w:permStart w:id="649425307" w:edGrp="everyone" w:colFirst="2" w:colLast="2" w:displacedByCustomXml="next"/>
        <w:permStart w:id="1813329011" w:edGrp="everyone" w:colFirst="3" w:colLast="3" w:displacedByCustomXml="next"/>
        <w:permStart w:id="318386305" w:edGrp="everyone" w:colFirst="4" w:colLast="4" w:displacedByCustomXml="next"/>
        <w:permStart w:id="1694972420" w:edGrp="everyone" w:colFirst="5" w:colLast="5" w:displacedByCustomXml="next"/>
        <w:permStart w:id="1639908127" w:edGrp="everyone" w:colFirst="6" w:colLast="6" w:displacedByCustomXml="next"/>
        <w:permStart w:id="499133313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-1205250351"/>
            <w:placeholder>
              <w:docPart w:val="CC161482400E4B56B8202EE51FD7428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2AA43342" w14:textId="7624AE47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784F4257" w14:textId="5CC88F73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1669159"/>
                <w:placeholder>
                  <w:docPart w:val="47AD01F5AE6547CCBC750BE94B425407"/>
                </w:placeholder>
                <w:showingPlcHdr/>
                <w:comboBox>
                  <w:listItem w:value="Choisissez un élément."/>
                  <w:listItem w:displayText="Difficultés à effectuer certaines démarches administratives:" w:value="Difficultés à effectuer certaines démarches administratives:"/>
                  <w:listItem w:displayText="Absence, perte ou besoin de clarification de la personne autorisée:" w:value="Absence, perte ou besoin de clarification de la personne autorisée:"/>
                  <w:listItem w:displayText="Besoin de protection:" w:value="Besoin de protection:"/>
                  <w:listItem w:displayText="Difficulté ou incapacité de la personne autorisée ou du proche aidant d'assurer son rôle adéquatement:" w:value="Difficulté ou incapacité de la personne autorisée ou du proche aidant d'assurer son rôle adéquatement:"/>
                  <w:listItem w:displayText="Détresse psychologique ou difficultés d'adaptation:" w:value="Détresse psychologique ou difficultés d'adaptation:"/>
                  <w:listItem w:displayText="Idéations suicidaires :" w:value="Idéations suicidaires :"/>
                  <w:listItem w:displayText="Demande d'aide médicale à mourir: " w:value="Demande d'aide médicale à mourir: "/>
                  <w:listItem w:displayText="Présomption de maltraitance:" w:value="Présomption de maltraitance:"/>
                  <w:listItem w:displayText="Demande de relocalisation hors territoire:" w:value="Demande de relocalisation hors territoire:"/>
                  <w:listItem w:displayText=" " w:value=" "/>
                </w:comboBox>
              </w:sdtPr>
              <w:sdtEndPr/>
              <w:sdtContent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p w14:paraId="45BF7016" w14:textId="313A05D7" w:rsidR="003243C1" w:rsidRPr="00D10664" w:rsidRDefault="0090400C" w:rsidP="003243C1">
            <w:pPr>
              <w:tabs>
                <w:tab w:val="left" w:pos="254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13903446"/>
                <w:placeholder>
                  <w:docPart w:val="C7793B2C54B7475B99EE23508D12C52A"/>
                </w:placeholder>
                <w:showingPlcHdr/>
                <w:comboBox>
                  <w:listItem w:value="Choisissez un élément."/>
                  <w:listItem w:displayText="Que M/Mme reçoive l'assistance requise pour exécuter ses démarches administratives et financières:" w:value="Que M/Mme reçoive l'assistance requise pour exécuter ses démarches administratives et financières:"/>
                  <w:listItem w:displayText="Que M/Mme ait une personne autorisée ou un proche aidant qui rempli son rôle adéquatement: " w:value="Que M/Mme ait une personne autorisée ou un proche aidant qui rempli son rôle adéquatement: "/>
                  <w:listItem w:displayText="Que M/Mme exprime un état de bien-être et de sécurité:" w:value="Que M/Mme exprime un état de bien-être et de sécurité:"/>
                  <w:listItem w:displayText="Que M/Mme soit en mesure d'appliquer les stratégies favorisant l'adaptation et le bien-être:" w:value="Que M/Mme soit en mesure d'appliquer les stratégies favorisant l'adaptation et le bien-être:"/>
                  <w:listItem w:displayText="Que M/Mme soit en sécurité et protégé(e) de toute forme de maltraitance: " w:value="Que M/Mme soit en sécurité et protégé(e) de toute forme de maltraitance: "/>
                  <w:listItem w:displayText="Que M/Mme soit relocalisé(e) dans un milieu souhaité:" w:value="Que M/Mme soit relocalisé(e) dans un milieu souhaité:"/>
                  <w:listItem w:displayText="Que M/Mme reçoive l'assistance requise pour entamer les démarches en lien avec sa demande d'aide médicale à mourir: " w:value="Que M/Mme reçoive l'assistance requise pour entamer les démarches en lien avec sa demande d'aide médicale à mourir: 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044021237"/>
              <w:placeholder>
                <w:docPart w:val="7B8E52627F984F42B12BA5989274A035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5C3BDFB8" w14:textId="77777777" w:rsidR="003243C1" w:rsidRPr="00D10664" w:rsidRDefault="003243C1" w:rsidP="003243C1">
                <w:pPr>
                  <w:rPr>
                    <w:rFonts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sdtContent>
          </w:sdt>
          <w:p w14:paraId="34EC64DD" w14:textId="1D78FE45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91427944"/>
            <w:placeholder>
              <w:docPart w:val="1EE91D61213848AB854CF3F2A8DF7C3C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6BE63B0A" w14:textId="79912D6E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p w14:paraId="318193D1" w14:textId="77777777" w:rsidR="003243C1" w:rsidRPr="00D10664" w:rsidRDefault="0090400C" w:rsidP="003243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6580953"/>
                <w:placeholder>
                  <w:docPart w:val="6CCC1D1A113042D3AE78ADA4BF0E148F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sz w:val="20"/>
                <w:szCs w:val="20"/>
              </w:rPr>
              <w:t xml:space="preserve">   </w:t>
            </w:r>
          </w:p>
          <w:p w14:paraId="53107B89" w14:textId="77777777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80754633"/>
                <w:placeholder>
                  <w:docPart w:val="C3BB6727C5A740EE9D3AEA8F062A8FAE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14:paraId="2B9409D0" w14:textId="3A6022F7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36098597"/>
                <w:placeholder>
                  <w:docPart w:val="FF9C5C0EC67A4AB8BE94B695D062BDC8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1204" w:type="dxa"/>
          </w:tcPr>
          <w:p w14:paraId="69493857" w14:textId="00E19ECA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39036242" w14:textId="6A95685F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0664" w:rsidRPr="00D10664" w14:paraId="63897FCE" w14:textId="77777777" w:rsidTr="00DD3445">
        <w:permEnd w:id="1675897373" w:displacedByCustomXml="next"/>
        <w:permEnd w:id="1429937689" w:displacedByCustomXml="next"/>
        <w:permEnd w:id="649425307" w:displacedByCustomXml="next"/>
        <w:permEnd w:id="1813329011" w:displacedByCustomXml="next"/>
        <w:permEnd w:id="318386305" w:displacedByCustomXml="next"/>
        <w:permEnd w:id="1694972420" w:displacedByCustomXml="next"/>
        <w:permEnd w:id="1639908127" w:displacedByCustomXml="next"/>
        <w:permEnd w:id="499133313" w:displacedByCustomXml="next"/>
        <w:permStart w:id="608834741" w:edGrp="everyone" w:colFirst="0" w:colLast="0" w:displacedByCustomXml="next"/>
        <w:permStart w:id="1049258582" w:edGrp="everyone" w:colFirst="1" w:colLast="1" w:displacedByCustomXml="next"/>
        <w:permStart w:id="2078833354" w:edGrp="everyone" w:colFirst="2" w:colLast="2" w:displacedByCustomXml="next"/>
        <w:permStart w:id="1510559100" w:edGrp="everyone" w:colFirst="3" w:colLast="3" w:displacedByCustomXml="next"/>
        <w:permStart w:id="1373462442" w:edGrp="everyone" w:colFirst="4" w:colLast="4" w:displacedByCustomXml="next"/>
        <w:permStart w:id="337527722" w:edGrp="everyone" w:colFirst="5" w:colLast="5" w:displacedByCustomXml="next"/>
        <w:permStart w:id="1218120222" w:edGrp="everyone" w:colFirst="6" w:colLast="6" w:displacedByCustomXml="next"/>
        <w:permStart w:id="1694115621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-267381805"/>
            <w:placeholder>
              <w:docPart w:val="480C5DFFBF5049BFA1783BE9CC19FD4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32C9A6BF" w14:textId="6DFE5F78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7D0EBDDB" w14:textId="3A7D33AA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87187421"/>
                <w:placeholder>
                  <w:docPart w:val="62C20487D1FB4FB99350BE5184CDB550"/>
                </w:placeholder>
                <w:showingPlcHdr/>
                <w:comboBox>
                  <w:listItem w:value="Choisissez un élément."/>
                  <w:listItem w:displayText="Difficultés à effectuer certaines démarches administratives:" w:value="Difficultés à effectuer certaines démarches administratives:"/>
                  <w:listItem w:displayText="Absence, perte ou besoin de clarification de la personne autorisée:" w:value="Absence, perte ou besoin de clarification de la personne autorisée:"/>
                  <w:listItem w:displayText="Besoin de protection:" w:value="Besoin de protection:"/>
                  <w:listItem w:displayText="Difficulté ou incapacité de la personne autorisée ou du proche aidant d'assurer son rôle adéquatement:" w:value="Difficulté ou incapacité de la personne autorisée ou du proche aidant d'assurer son rôle adéquatement:"/>
                  <w:listItem w:displayText="Détresse psychologique ou difficultés d'adaptation:" w:value="Détresse psychologique ou difficultés d'adaptation:"/>
                  <w:listItem w:displayText="Idéations suicidaires :" w:value="Idéations suicidaires :"/>
                  <w:listItem w:displayText="Demande d'aide médicale à mourir: " w:value="Demande d'aide médicale à mourir: "/>
                  <w:listItem w:displayText="Présomption de maltraitance:" w:value="Présomption de maltraitance:"/>
                  <w:listItem w:displayText="Demande de relocalisation hors territoire:" w:value="Demande de relocalisation hors territoire:"/>
                  <w:listItem w:displayText=" " w:value=" "/>
                </w:comboBox>
              </w:sdtPr>
              <w:sdtEndPr/>
              <w:sdtContent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p w14:paraId="37C04501" w14:textId="05D4F568" w:rsidR="003243C1" w:rsidRPr="00D10664" w:rsidRDefault="0090400C" w:rsidP="003243C1">
            <w:pPr>
              <w:tabs>
                <w:tab w:val="left" w:pos="254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63559868"/>
                <w:placeholder>
                  <w:docPart w:val="8C588B34DB914246949ACE73E10E7F60"/>
                </w:placeholder>
                <w:showingPlcHdr/>
                <w:comboBox>
                  <w:listItem w:value="Choisissez un élément."/>
                  <w:listItem w:displayText="Que M/Mme reçoive l'assistance requise pour exécuter ses démarches administratives et financières:" w:value="Que M/Mme reçoive l'assistance requise pour exécuter ses démarches administratives et financières:"/>
                  <w:listItem w:displayText="Que M/Mme ait une personne autorisée ou un proche aidant qui rempli son rôle adéquatement: " w:value="Que M/Mme ait une personne autorisée ou un proche aidant qui rempli son rôle adéquatement: "/>
                  <w:listItem w:displayText="Que M/Mme exprime un état de bien-être et de sécurité:" w:value="Que M/Mme exprime un état de bien-être et de sécurité:"/>
                  <w:listItem w:displayText="Que M/Mme soit en mesure d'appliquer les stratégies favorisant l'adaptation et le bien-être:" w:value="Que M/Mme soit en mesure d'appliquer les stratégies favorisant l'adaptation et le bien-être:"/>
                  <w:listItem w:displayText="Que M/Mme soit en sécurité et protégé(e) de toute forme de maltraitance: " w:value="Que M/Mme soit en sécurité et protégé(e) de toute forme de maltraitance: "/>
                  <w:listItem w:displayText="Que M/Mme soit relocalisé(e) dans un milieu souhaité:" w:value="Que M/Mme soit relocalisé(e) dans un milieu souhaité:"/>
                  <w:listItem w:displayText="Que M/Mme reçoive l'assistance requise pour entamer les démarches en lien avec sa demande d'aide médicale à mourir: " w:value="Que M/Mme reçoive l'assistance requise pour entamer les démarches en lien avec sa demande d'aide médicale à mourir: 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2108033357"/>
              <w:placeholder>
                <w:docPart w:val="4574035EA9384668B0D9657E3D35F286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66240CA1" w14:textId="77777777" w:rsidR="003243C1" w:rsidRPr="00D10664" w:rsidRDefault="003243C1" w:rsidP="003243C1">
                <w:pPr>
                  <w:rPr>
                    <w:rFonts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sdtContent>
          </w:sdt>
          <w:p w14:paraId="23AA2643" w14:textId="40FFFE01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34205745"/>
            <w:placeholder>
              <w:docPart w:val="F1D3AD9212FD46A892E80CF5519FAD84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518A8BD1" w14:textId="369B9DB6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p w14:paraId="79A36284" w14:textId="77777777" w:rsidR="003243C1" w:rsidRPr="00D10664" w:rsidRDefault="0090400C" w:rsidP="003243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49911801"/>
                <w:placeholder>
                  <w:docPart w:val="BFDA902BAA764F379C790CF6BB035CA1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sz w:val="20"/>
                <w:szCs w:val="20"/>
              </w:rPr>
              <w:t xml:space="preserve">   </w:t>
            </w:r>
          </w:p>
          <w:p w14:paraId="0C07665B" w14:textId="77777777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91159308"/>
                <w:placeholder>
                  <w:docPart w:val="D0610FD5782C4863845AC0747E20A6F4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14:paraId="34603EAF" w14:textId="12EE630A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578323"/>
                <w:placeholder>
                  <w:docPart w:val="6278D1D4ACA94185AFBD323335563BDC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1204" w:type="dxa"/>
          </w:tcPr>
          <w:p w14:paraId="6B518B53" w14:textId="7FB4EF11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325AE17E" w14:textId="5B444EF8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0664" w:rsidRPr="00D10664" w14:paraId="69149504" w14:textId="77777777" w:rsidTr="00DD3445">
        <w:permEnd w:id="608834741" w:displacedByCustomXml="next"/>
        <w:permEnd w:id="1049258582" w:displacedByCustomXml="next"/>
        <w:permEnd w:id="2078833354" w:displacedByCustomXml="next"/>
        <w:permEnd w:id="1510559100" w:displacedByCustomXml="next"/>
        <w:permEnd w:id="1373462442" w:displacedByCustomXml="next"/>
        <w:permEnd w:id="337527722" w:displacedByCustomXml="next"/>
        <w:permEnd w:id="1218120222" w:displacedByCustomXml="next"/>
        <w:permEnd w:id="1694115621" w:displacedByCustomXml="next"/>
        <w:permStart w:id="701635369" w:edGrp="everyone" w:colFirst="0" w:colLast="0" w:displacedByCustomXml="next"/>
        <w:permStart w:id="1148275961" w:edGrp="everyone" w:colFirst="1" w:colLast="1" w:displacedByCustomXml="next"/>
        <w:permStart w:id="1384469528" w:edGrp="everyone" w:colFirst="2" w:colLast="2" w:displacedByCustomXml="next"/>
        <w:permStart w:id="1621720027" w:edGrp="everyone" w:colFirst="3" w:colLast="3" w:displacedByCustomXml="next"/>
        <w:permStart w:id="938213600" w:edGrp="everyone" w:colFirst="4" w:colLast="4" w:displacedByCustomXml="next"/>
        <w:permStart w:id="1345985022" w:edGrp="everyone" w:colFirst="5" w:colLast="5" w:displacedByCustomXml="next"/>
        <w:permStart w:id="405277536" w:edGrp="everyone" w:colFirst="6" w:colLast="6" w:displacedByCustomXml="next"/>
        <w:permStart w:id="761815250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-497343239"/>
            <w:placeholder>
              <w:docPart w:val="146ED0427E1E4496933F0B444FB0731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2CF8E44B" w14:textId="0B603DF9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635ADEA5" w14:textId="3A706289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55258142"/>
                <w:placeholder>
                  <w:docPart w:val="7E65633599CD4F8EB931D928757BCAE9"/>
                </w:placeholder>
                <w:showingPlcHdr/>
                <w:comboBox>
                  <w:listItem w:value="Choisissez un élément."/>
                  <w:listItem w:displayText="Difficultés à effectuer certaines démarches administratives:" w:value="Difficultés à effectuer certaines démarches administratives:"/>
                  <w:listItem w:displayText="Absence, perte ou besoin de clarification de la personne autorisée:" w:value="Absence, perte ou besoin de clarification de la personne autorisée:"/>
                  <w:listItem w:displayText="Besoin de protection:" w:value="Besoin de protection:"/>
                  <w:listItem w:displayText="Difficulté ou incapacité de la personne autorisée ou du proche aidant d'assurer son rôle adéquatement:" w:value="Difficulté ou incapacité de la personne autorisée ou du proche aidant d'assurer son rôle adéquatement:"/>
                  <w:listItem w:displayText="Détresse psychologique ou difficultés d'adaptation:" w:value="Détresse psychologique ou difficultés d'adaptation:"/>
                  <w:listItem w:displayText="Idéations suicidaires :" w:value="Idéations suicidaires :"/>
                  <w:listItem w:displayText="Demande d'aide médicale à mourir: " w:value="Demande d'aide médicale à mourir: "/>
                  <w:listItem w:displayText="Présomption de maltraitance:" w:value="Présomption de maltraitance:"/>
                  <w:listItem w:displayText="Demande de relocalisation hors territoire:" w:value="Demande de relocalisation hors territoire:"/>
                  <w:listItem w:displayText=" " w:value=" "/>
                </w:comboBox>
              </w:sdtPr>
              <w:sdtEndPr/>
              <w:sdtContent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p w14:paraId="677DEADA" w14:textId="13768326" w:rsidR="003243C1" w:rsidRPr="00D10664" w:rsidRDefault="0090400C" w:rsidP="003243C1">
            <w:pPr>
              <w:tabs>
                <w:tab w:val="left" w:pos="254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99568805"/>
                <w:placeholder>
                  <w:docPart w:val="765EE3FDC118483EB65C7CA6C1A0FC79"/>
                </w:placeholder>
                <w:showingPlcHdr/>
                <w:comboBox>
                  <w:listItem w:value="Choisissez un élément."/>
                  <w:listItem w:displayText="Que M/Mme reçoive l'assistance requise pour exécuter ses démarches administratives et financières:" w:value="Que M/Mme reçoive l'assistance requise pour exécuter ses démarches administratives et financières:"/>
                  <w:listItem w:displayText="Que M/Mme ait une personne autorisée ou un proche aidant qui rempli son rôle adéquatement: " w:value="Que M/Mme ait une personne autorisée ou un proche aidant qui rempli son rôle adéquatement: "/>
                  <w:listItem w:displayText="Que M/Mme exprime un état de bien-être et de sécurité:" w:value="Que M/Mme exprime un état de bien-être et de sécurité:"/>
                  <w:listItem w:displayText="Que M/Mme soit en mesure d'appliquer les stratégies favorisant l'adaptation et le bien-être:" w:value="Que M/Mme soit en mesure d'appliquer les stratégies favorisant l'adaptation et le bien-être:"/>
                  <w:listItem w:displayText="Que M/Mme soit en sécurité et protégé(e) de toute forme de maltraitance: " w:value="Que M/Mme soit en sécurité et protégé(e) de toute forme de maltraitance: "/>
                  <w:listItem w:displayText="Que M/Mme soit relocalisé(e) dans un milieu souhaité:" w:value="Que M/Mme soit relocalisé(e) dans un milieu souhaité:"/>
                  <w:listItem w:displayText="Que M/Mme reçoive l'assistance requise pour entamer les démarches en lien avec sa demande d'aide médicale à mourir: " w:value="Que M/Mme reçoive l'assistance requise pour entamer les démarches en lien avec sa demande d'aide médicale à mourir: 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379898193"/>
              <w:placeholder>
                <w:docPart w:val="EB2D79597DFD486BBF87CB02F3EEF943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64A78F0D" w14:textId="77777777" w:rsidR="003243C1" w:rsidRPr="00D10664" w:rsidRDefault="003243C1" w:rsidP="003243C1">
                <w:pPr>
                  <w:rPr>
                    <w:rFonts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sdtContent>
          </w:sdt>
          <w:p w14:paraId="7643015E" w14:textId="5BEB2882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73039790"/>
            <w:placeholder>
              <w:docPart w:val="B5828E9275984B57AC5C3EE441E41AAB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03986E69" w14:textId="0042E956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p w14:paraId="54A45ECF" w14:textId="77777777" w:rsidR="003243C1" w:rsidRPr="00D10664" w:rsidRDefault="0090400C" w:rsidP="003243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8606230"/>
                <w:placeholder>
                  <w:docPart w:val="2111681665FE4500A952B71BC0D2C7E8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sz w:val="20"/>
                <w:szCs w:val="20"/>
              </w:rPr>
              <w:t xml:space="preserve">   </w:t>
            </w:r>
          </w:p>
          <w:p w14:paraId="40D61227" w14:textId="77777777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8719388"/>
                <w:placeholder>
                  <w:docPart w:val="E361EA49DD6C4CAB9BD844CD95D537D7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14:paraId="3C487B06" w14:textId="6F832BAC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33068161"/>
                <w:placeholder>
                  <w:docPart w:val="C4BAE43063064EE79294CF46E4D55457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1204" w:type="dxa"/>
          </w:tcPr>
          <w:p w14:paraId="43A46EDE" w14:textId="5E3A09E6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163E24C0" w14:textId="739AA261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0664" w:rsidRPr="00D10664" w14:paraId="2FA01C49" w14:textId="77777777" w:rsidTr="00DD3445">
        <w:permEnd w:id="701635369" w:displacedByCustomXml="next"/>
        <w:permEnd w:id="1148275961" w:displacedByCustomXml="next"/>
        <w:permEnd w:id="1384469528" w:displacedByCustomXml="next"/>
        <w:permEnd w:id="1621720027" w:displacedByCustomXml="next"/>
        <w:permEnd w:id="938213600" w:displacedByCustomXml="next"/>
        <w:permEnd w:id="1345985022" w:displacedByCustomXml="next"/>
        <w:permEnd w:id="405277536" w:displacedByCustomXml="next"/>
        <w:permEnd w:id="761815250" w:displacedByCustomXml="next"/>
        <w:permStart w:id="1456943325" w:edGrp="everyone" w:colFirst="0" w:colLast="0" w:displacedByCustomXml="next"/>
        <w:permStart w:id="1605774127" w:edGrp="everyone" w:colFirst="1" w:colLast="1" w:displacedByCustomXml="next"/>
        <w:permStart w:id="155852955" w:edGrp="everyone" w:colFirst="2" w:colLast="2" w:displacedByCustomXml="next"/>
        <w:permStart w:id="1423641035" w:edGrp="everyone" w:colFirst="3" w:colLast="3" w:displacedByCustomXml="next"/>
        <w:permStart w:id="731979671" w:edGrp="everyone" w:colFirst="4" w:colLast="4" w:displacedByCustomXml="next"/>
        <w:permStart w:id="576880182" w:edGrp="everyone" w:colFirst="5" w:colLast="5" w:displacedByCustomXml="next"/>
        <w:permStart w:id="967391894" w:edGrp="everyone" w:colFirst="6" w:colLast="6" w:displacedByCustomXml="next"/>
        <w:permStart w:id="1625897432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905567897"/>
            <w:placeholder>
              <w:docPart w:val="745E1F0A91844D61B36D1375D10275F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55A5AE4B" w14:textId="55108D3D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501C460B" w14:textId="084D9C8F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10938623"/>
                <w:placeholder>
                  <w:docPart w:val="D0F508ADC14049D3A0D72294FD54C470"/>
                </w:placeholder>
                <w:showingPlcHdr/>
                <w:comboBox>
                  <w:listItem w:value="Choisissez un élément."/>
                  <w:listItem w:displayText="Difficultés à effectuer certaines démarches administratives:" w:value="Difficultés à effectuer certaines démarches administratives:"/>
                  <w:listItem w:displayText="Absence, perte ou besoin de clarification de la personne autorisée:" w:value="Absence, perte ou besoin de clarification de la personne autorisée:"/>
                  <w:listItem w:displayText="Besoin de protection:" w:value="Besoin de protection:"/>
                  <w:listItem w:displayText="Difficulté ou incapacité de la personne autorisée ou du proche aidant d'assurer son rôle adéquatement:" w:value="Difficulté ou incapacité de la personne autorisée ou du proche aidant d'assurer son rôle adéquatement:"/>
                  <w:listItem w:displayText="Détresse psychologique ou difficultés d'adaptation:" w:value="Détresse psychologique ou difficultés d'adaptation:"/>
                  <w:listItem w:displayText="Idéations suicidaires :" w:value="Idéations suicidaires :"/>
                  <w:listItem w:displayText="Demande d'aide médicale à mourir: " w:value="Demande d'aide médicale à mourir: "/>
                  <w:listItem w:displayText="Présomption de maltraitance:" w:value="Présomption de maltraitance:"/>
                  <w:listItem w:displayText="Demande de relocalisation hors territoire:" w:value="Demande de relocalisation hors territoire:"/>
                  <w:listItem w:displayText=" " w:value=" "/>
                </w:comboBox>
              </w:sdtPr>
              <w:sdtEndPr/>
              <w:sdtContent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p w14:paraId="19F6B265" w14:textId="0E731387" w:rsidR="003243C1" w:rsidRPr="00D10664" w:rsidRDefault="0090400C" w:rsidP="003243C1">
            <w:pPr>
              <w:tabs>
                <w:tab w:val="left" w:pos="254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35144578"/>
                <w:placeholder>
                  <w:docPart w:val="2E999B06192B46189253ECA7C75DB632"/>
                </w:placeholder>
                <w:showingPlcHdr/>
                <w:comboBox>
                  <w:listItem w:value="Choisissez un élément."/>
                  <w:listItem w:displayText="Que M/Mme reçoive l'assistance requise pour exécuter ses démarches administratives et financières:" w:value="Que M/Mme reçoive l'assistance requise pour exécuter ses démarches administratives et financières:"/>
                  <w:listItem w:displayText="Que M/Mme ait une personne autorisée ou un proche aidant qui rempli son rôle adéquatement: " w:value="Que M/Mme ait une personne autorisée ou un proche aidant qui rempli son rôle adéquatement: "/>
                  <w:listItem w:displayText="Que M/Mme exprime un état de bien-être et de sécurité:" w:value="Que M/Mme exprime un état de bien-être et de sécurité:"/>
                  <w:listItem w:displayText="Que M/Mme soit en mesure d'appliquer les stratégies favorisant l'adaptation et le bien-être:" w:value="Que M/Mme soit en mesure d'appliquer les stratégies favorisant l'adaptation et le bien-être:"/>
                  <w:listItem w:displayText="Que M/Mme soit en sécurité et protégé(e) de toute forme de maltraitance: " w:value="Que M/Mme soit en sécurité et protégé(e) de toute forme de maltraitance: "/>
                  <w:listItem w:displayText="Que M/Mme soit relocalisé(e) dans un milieu souhaité:" w:value="Que M/Mme soit relocalisé(e) dans un milieu souhaité:"/>
                  <w:listItem w:displayText="Que M/Mme reçoive l'assistance requise pour entamer les démarches en lien avec sa demande d'aide médicale à mourir: " w:value="Que M/Mme reçoive l'assistance requise pour entamer les démarches en lien avec sa demande d'aide médicale à mourir: 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2037650277"/>
              <w:placeholder>
                <w:docPart w:val="E119C327F6804E8F83829D754407FC89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2826991F" w14:textId="77777777" w:rsidR="003243C1" w:rsidRPr="00D10664" w:rsidRDefault="003243C1" w:rsidP="003243C1">
                <w:pPr>
                  <w:rPr>
                    <w:rFonts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sdtContent>
          </w:sdt>
          <w:p w14:paraId="5E1079F8" w14:textId="1714F48E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598833765"/>
            <w:placeholder>
              <w:docPart w:val="5792FFFBC4C7449E8E0B7AA644296799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392402F9" w14:textId="272F780A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p w14:paraId="3BC6A4C7" w14:textId="77777777" w:rsidR="003243C1" w:rsidRPr="00D10664" w:rsidRDefault="0090400C" w:rsidP="003243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46702008"/>
                <w:placeholder>
                  <w:docPart w:val="C52BEE0642D94750A13F540341A446E2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sz w:val="20"/>
                <w:szCs w:val="20"/>
              </w:rPr>
              <w:t xml:space="preserve">   </w:t>
            </w:r>
          </w:p>
          <w:p w14:paraId="4EAC3352" w14:textId="77777777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46980512"/>
                <w:placeholder>
                  <w:docPart w:val="42D877419AD04B36AC1CEE6150B9C483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14:paraId="294ACB71" w14:textId="3F39A023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93267109"/>
                <w:placeholder>
                  <w:docPart w:val="F93D7340F27C4D5A8746EB01CECC10F1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1204" w:type="dxa"/>
          </w:tcPr>
          <w:p w14:paraId="356B6E44" w14:textId="04FCA812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7571F3BA" w14:textId="6BC87342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0664" w:rsidRPr="00D10664" w14:paraId="39213862" w14:textId="77777777" w:rsidTr="00DD3445">
        <w:tc>
          <w:tcPr>
            <w:tcW w:w="1126" w:type="dxa"/>
          </w:tcPr>
          <w:p w14:paraId="2C69DDC9" w14:textId="581D2E68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16460546" w:edGrp="everyone" w:colFirst="7" w:colLast="7"/>
            <w:permStart w:id="1429758627" w:edGrp="everyone" w:colFirst="6" w:colLast="6"/>
            <w:permStart w:id="419262805" w:edGrp="everyone" w:colFirst="5" w:colLast="5"/>
            <w:permStart w:id="1014061236" w:edGrp="everyone" w:colFirst="4" w:colLast="4"/>
            <w:permStart w:id="1512507314" w:edGrp="everyone" w:colFirst="3" w:colLast="3"/>
            <w:permStart w:id="463296998" w:edGrp="everyone" w:colFirst="2" w:colLast="2"/>
            <w:permStart w:id="1933208102" w:edGrp="everyone" w:colFirst="1" w:colLast="1"/>
            <w:permStart w:id="2037194443" w:edGrp="everyone" w:colFirst="0" w:colLast="0"/>
            <w:permEnd w:id="1625897432"/>
            <w:permEnd w:id="967391894"/>
            <w:permEnd w:id="576880182"/>
            <w:permEnd w:id="731979671"/>
            <w:permEnd w:id="1423641035"/>
            <w:permEnd w:id="155852955"/>
            <w:permEnd w:id="1605774127"/>
            <w:permEnd w:id="1456943325"/>
          </w:p>
        </w:tc>
        <w:tc>
          <w:tcPr>
            <w:tcW w:w="1651" w:type="dxa"/>
          </w:tcPr>
          <w:p w14:paraId="746E2382" w14:textId="3A7E632A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0664"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47486295"/>
                <w:placeholder>
                  <w:docPart w:val="3E5B3947CCFB406C9BFD7451AFBE7225"/>
                </w:placeholder>
                <w:showingPlcHdr/>
                <w:comboBox>
                  <w:listItem w:value="Choisissez un élément."/>
                  <w:listItem w:displayText="Difficultés à effectuer certaines démarches administratives:" w:value="Difficultés à effectuer certaines démarches administratives:"/>
                  <w:listItem w:displayText="Absence, perte ou besoin de clarification de la personne autorisée:" w:value="Absence, perte ou besoin de clarification de la personne autorisée:"/>
                  <w:listItem w:displayText="Besoin de protection:" w:value="Besoin de protection:"/>
                  <w:listItem w:displayText="Difficulté ou incapacité de la personne autorisée ou du proche aidant d'assurer son rôle adéquatement:" w:value="Difficulté ou incapacité de la personne autorisée ou du proche aidant d'assurer son rôle adéquatement:"/>
                  <w:listItem w:displayText="Détresse psychologique ou difficultés d'adaptation:" w:value="Détresse psychologique ou difficultés d'adaptation:"/>
                  <w:listItem w:displayText="Idéations suicidaires :" w:value="Idéations suicidaires :"/>
                  <w:listItem w:displayText="Demande d'aide médicale à mourir: " w:value="Demande d'aide médicale à mourir: "/>
                  <w:listItem w:displayText="Présomption de maltraitance:" w:value="Présomption de maltraitance:"/>
                  <w:listItem w:displayText="Demande de relocalisation hors territoire:" w:value="Demande de relocalisation hors territoire:"/>
                  <w:listItem w:displayText=" " w:value=" "/>
                </w:comboBox>
              </w:sdtPr>
              <w:sdtEndPr/>
              <w:sdtContent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p w14:paraId="051AF554" w14:textId="6FE380C6" w:rsidR="003243C1" w:rsidRPr="00D10664" w:rsidRDefault="0090400C" w:rsidP="003243C1">
            <w:pPr>
              <w:tabs>
                <w:tab w:val="left" w:pos="254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07760374"/>
                <w:placeholder>
                  <w:docPart w:val="0723E87B624C49A9BD018953E1E6F467"/>
                </w:placeholder>
                <w:showingPlcHdr/>
                <w:comboBox>
                  <w:listItem w:value="Choisissez un élément."/>
                  <w:listItem w:displayText="Que M/Mme reçoive l'assistance requise pour exécuter ses démarches administratives et financières:" w:value="Que M/Mme reçoive l'assistance requise pour exécuter ses démarches administratives et financières:"/>
                  <w:listItem w:displayText="Que M/Mme ait une personne autorisée ou un proche aidant qui rempli son rôle adéquatement: " w:value="Que M/Mme ait une personne autorisée ou un proche aidant qui rempli son rôle adéquatement: "/>
                  <w:listItem w:displayText="Que M/Mme exprime un état de bien-être et de sécurité:" w:value="Que M/Mme exprime un état de bien-être et de sécurité:"/>
                  <w:listItem w:displayText="Que M/Mme soit en mesure d'appliquer les stratégies favorisant l'adaptation et le bien-être:" w:value="Que M/Mme soit en mesure d'appliquer les stratégies favorisant l'adaptation et le bien-être:"/>
                  <w:listItem w:displayText="Que M/Mme soit en sécurité et protégé(e) de toute forme de maltraitance: " w:value="Que M/Mme soit en sécurité et protégé(e) de toute forme de maltraitance: "/>
                  <w:listItem w:displayText="Que M/Mme soit relocalisé(e) dans un milieu souhaité:" w:value="Que M/Mme soit relocalisé(e) dans un milieu souhaité:"/>
                  <w:listItem w:displayText="Que M/Mme reçoive l'assistance requise pour entamer les démarches en lien avec sa demande d'aide médicale à mourir: " w:value="Que M/Mme reçoive l'assistance requise pour entamer les démarches en lien avec sa demande d'aide médicale à mourir: 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sdtContent>
            </w:sdt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2047024895"/>
              <w:placeholder>
                <w:docPart w:val="7857F88F90614EE7AEEB1765AEB5BF32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76424BF6" w14:textId="77777777" w:rsidR="003243C1" w:rsidRPr="00D10664" w:rsidRDefault="003243C1" w:rsidP="003243C1">
                <w:pPr>
                  <w:rPr>
                    <w:rFonts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sdtContent>
          </w:sdt>
          <w:p w14:paraId="206462A6" w14:textId="1FE73CFA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29060129"/>
            <w:placeholder>
              <w:docPart w:val="0089AE05A7764F3E82C54A918E9A58DC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462948C1" w14:textId="14830785" w:rsidR="003243C1" w:rsidRPr="00D10664" w:rsidRDefault="003243C1" w:rsidP="003243C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0664">
                  <w:rPr>
                    <w:rStyle w:val="Textedelespacerserv"/>
                    <w:color w:val="auto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p w14:paraId="5361D59C" w14:textId="77777777" w:rsidR="003243C1" w:rsidRPr="00D10664" w:rsidRDefault="0090400C" w:rsidP="003243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33476047"/>
                <w:placeholder>
                  <w:docPart w:val="64B01E6EF86D4BEF95217CEA2F4AE574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sz w:val="20"/>
                <w:szCs w:val="20"/>
              </w:rPr>
              <w:t xml:space="preserve">   </w:t>
            </w:r>
          </w:p>
          <w:p w14:paraId="6B4CA4BA" w14:textId="77777777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12134788"/>
                <w:placeholder>
                  <w:docPart w:val="D03022B366A34E73B2A073EF1EEF4229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14:paraId="1FE82981" w14:textId="7658525A" w:rsidR="003243C1" w:rsidRPr="00D10664" w:rsidRDefault="0090400C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13176865"/>
                <w:placeholder>
                  <w:docPart w:val="64D2DE3AE30E4871A69ECCA6CDB2FAB8"/>
                </w:placeholder>
                <w:comboBox>
                  <w:listItem w:value="Choisissez un élément."/>
                  <w:listItem w:displayText="Support et assistance lors de démarches administratives et financières:" w:value="Support et assistance lors de démarches administratives et financières:"/>
                  <w:listItem w:displayText="Démarches pour l'ouverture d'un régime de protection et soutien dans la période d'attente:" w:value="Démarches pour l'ouverture d'un régime de protection et soutien dans la période d'attente:"/>
                  <w:listItem w:displayText="Assurer une vigilance dans le contexte de la politique d'adulte vulnérable:" w:value="Assurer une vigilance dans le contexte de la politique d'adulte vulnérable:"/>
                  <w:listItem w:displayText="Clarification de l'engagement et des limites de l'implication de la personne responsable ou du proche aidant:" w:value="Clarification de l'engagement et des limites de l'implication de la personne responsable ou du proche aidant:"/>
                  <w:listItem w:displayText="Enseignement de stratégies favorisant l'adaptation et le bien-être:" w:value="Enseignement de stratégies favorisant l'adaptation et le bien-être:"/>
                  <w:listItem w:displayText="Exploration des réactions, émotions provoquées par la situation ainsi que des stratégies d'adaptation utilisées:" w:value="Exploration des réactions, émotions provoquées par la situation ainsi que des stratégies d'adaptation utilisées:"/>
                  <w:listItem w:displayText="Estimation de la dangerosité du passage à l'acte et mise en place d'un filet de sécurité:" w:value="Estimation de la dangerosité du passage à l'acte et mise en place d'un filet de sécurité:"/>
                  <w:listItem w:displayText="Élaboration d'un plan d'action sécuritaire et de solutions à utiliser en cas d'envahissement d'idéations suicidaires:" w:value="Élaboration d'un plan d'action sécuritaire et de solutions à utiliser en cas d'envahissement d'idéations suicidaires:"/>
                  <w:listItem w:displayText="Exploration de la résistance tout en travaillant la motivation à recevoir de l'assistance:" w:value="Exploration de la résistance tout en travaillant la motivation à recevoir de l'assistance:"/>
                  <w:listItem w:displayText="Accompagnement et mise en place de démarches pour contrer la maltraitance:" w:value="Accompagnement et mise en place de démarches pour contrer la maltraitance:"/>
                  <w:listItem w:displayText="Soutien de la réappropriation ou du renforcement du pouvoir d'agir: " w:value="Soutien de la réappropriation ou du renforcement du pouvoir d'agir: "/>
                  <w:listItem w:displayText="Accompagnement dans les démarches judiciaires:" w:value="Accompagnement dans les démarches judiciaires:"/>
                  <w:listItem w:displayText="Exploration de diverses alternatives pour protéger les avoirs et réduire le risque de maltraitance financière:" w:value="Exploration de diverses alternatives pour protéger les avoirs et réduire le risque de maltraitance financière:"/>
                  <w:listItem w:displayText="Démarches de relocalisation hors territoire:" w:value="Démarches de relocalisation hors territoire:"/>
                  <w:listItem w:displayText="Démarches de demande d'aide médicale à mourir:" w:value="Démarches de demande d'aide médicale à mourir:"/>
                  <w:listItem w:displayText=" " w:value=" "/>
                </w:comboBox>
              </w:sdtPr>
              <w:sdtEndPr/>
              <w:sdtContent>
                <w:r w:rsidR="003243C1" w:rsidRPr="00D10664">
                  <w:rPr>
                    <w:sz w:val="20"/>
                    <w:szCs w:val="20"/>
                  </w:rPr>
                  <w:t>Choisissez un élément.</w:t>
                </w:r>
              </w:sdtContent>
            </w:sdt>
            <w:r w:rsidR="003243C1" w:rsidRPr="00D1066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1204" w:type="dxa"/>
          </w:tcPr>
          <w:p w14:paraId="288D03D2" w14:textId="3573C093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44D84D7B" w14:textId="34AF9960" w:rsidR="003243C1" w:rsidRPr="00D10664" w:rsidRDefault="003243C1" w:rsidP="003243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ermEnd w:id="916460546"/>
    <w:permEnd w:id="1429758627"/>
    <w:permEnd w:id="419262805"/>
    <w:permEnd w:id="1014061236"/>
    <w:permEnd w:id="1512507314"/>
    <w:permEnd w:id="463296998"/>
    <w:permEnd w:id="1933208102"/>
    <w:permEnd w:id="2037194443"/>
    <w:p w14:paraId="4A7CD321" w14:textId="7AF9F5CB" w:rsidR="002E068A" w:rsidRDefault="004868B3" w:rsidP="002E068A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</w:t>
      </w:r>
    </w:p>
    <w:p w14:paraId="31BC766D" w14:textId="7EC2572F" w:rsidR="002E068A" w:rsidRDefault="002E068A" w:rsidP="002E068A">
      <w:pPr>
        <w:rPr>
          <w:rFonts w:asciiTheme="minorHAnsi" w:hAnsiTheme="minorHAnsi" w:cs="Arial"/>
          <w:sz w:val="20"/>
          <w:szCs w:val="20"/>
          <w:lang w:val="fr-FR"/>
        </w:rPr>
      </w:pPr>
      <w:r w:rsidRPr="00A37D1A">
        <w:rPr>
          <w:rFonts w:asciiTheme="minorHAnsi" w:hAnsiTheme="minorHAnsi" w:cs="Arial"/>
          <w:b/>
          <w:sz w:val="20"/>
          <w:szCs w:val="20"/>
          <w:lang w:val="fr-FR"/>
        </w:rPr>
        <w:t>Fréquence estimée des interventions</w:t>
      </w:r>
      <w:r>
        <w:rPr>
          <w:rFonts w:asciiTheme="minorHAnsi" w:hAnsiTheme="minorHAnsi" w:cs="Arial"/>
          <w:sz w:val="20"/>
          <w:szCs w:val="20"/>
          <w:lang w:val="fr-FR"/>
        </w:rPr>
        <w:t> :</w:t>
      </w:r>
      <w:permStart w:id="1800956297" w:edGrp="everyone"/>
      <w:r w:rsidR="005A77E4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r>
        <w:rPr>
          <w:rFonts w:asciiTheme="minorHAnsi" w:hAnsiTheme="minorHAnsi" w:cs="Arial"/>
          <w:sz w:val="20"/>
          <w:szCs w:val="20"/>
          <w:lang w:val="fr-FR"/>
        </w:rPr>
        <w:t xml:space="preserve">  </w:t>
      </w:r>
      <w:permEnd w:id="1800956297"/>
    </w:p>
    <w:p w14:paraId="2617FA7B" w14:textId="77777777" w:rsidR="002E068A" w:rsidRDefault="002E068A" w:rsidP="002E068A">
      <w:pPr>
        <w:rPr>
          <w:rFonts w:asciiTheme="minorHAnsi" w:hAnsiTheme="minorHAnsi" w:cstheme="minorHAnsi"/>
          <w:sz w:val="20"/>
        </w:rPr>
      </w:pPr>
    </w:p>
    <w:p w14:paraId="31E9EFBC" w14:textId="77777777" w:rsidR="005A77E4" w:rsidRDefault="002E068A" w:rsidP="005A77E4">
      <w:pPr>
        <w:rPr>
          <w:rFonts w:asciiTheme="minorHAnsi" w:hAnsiTheme="minorHAnsi" w:cstheme="minorHAnsi"/>
          <w:b/>
          <w:sz w:val="20"/>
        </w:rPr>
      </w:pPr>
      <w:r w:rsidRPr="002C00D0">
        <w:rPr>
          <w:rFonts w:asciiTheme="minorHAnsi" w:hAnsiTheme="minorHAnsi" w:cstheme="minorHAnsi"/>
          <w:b/>
          <w:sz w:val="20"/>
        </w:rPr>
        <w:t>Consentement :</w:t>
      </w:r>
      <w:permStart w:id="967126330" w:edGrp="everyone"/>
    </w:p>
    <w:p w14:paraId="3B9C2379" w14:textId="6699B60D" w:rsidR="002E068A" w:rsidRPr="004E0467" w:rsidRDefault="0090400C" w:rsidP="005A77E4">
      <w:pPr>
        <w:rPr>
          <w:rFonts w:asciiTheme="minorHAnsi" w:hAnsiTheme="minorHAnsi" w:cstheme="minorHAnsi"/>
          <w:b/>
          <w:sz w:val="20"/>
        </w:rPr>
      </w:pPr>
      <w:sdt>
        <w:sdtPr>
          <w:rPr>
            <w:rFonts w:ascii="MS Gothic" w:eastAsia="MS Gothic" w:hAnsi="MS Gothic" w:cs="Arial"/>
            <w:sz w:val="20"/>
            <w:szCs w:val="20"/>
            <w:lang w:val="fr-FR"/>
          </w:rPr>
          <w:id w:val="-1377239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C03">
            <w:rPr>
              <w:rFonts w:ascii="MS Gothic" w:eastAsia="MS Gothic" w:hAnsi="MS Gothic" w:cs="Arial" w:hint="eastAsia"/>
              <w:sz w:val="20"/>
              <w:szCs w:val="20"/>
              <w:lang w:val="fr-FR"/>
            </w:rPr>
            <w:t>☐</w:t>
          </w:r>
        </w:sdtContent>
      </w:sdt>
      <w:permEnd w:id="967126330"/>
      <w:r w:rsidR="002E068A" w:rsidRPr="004E0467">
        <w:rPr>
          <w:rFonts w:asciiTheme="minorHAnsi" w:hAnsiTheme="minorHAnsi" w:cs="Arial"/>
          <w:sz w:val="20"/>
          <w:szCs w:val="20"/>
          <w:lang w:val="fr-FR"/>
        </w:rPr>
        <w:t xml:space="preserve"> L’usager / </w:t>
      </w:r>
      <w:permStart w:id="1209217178" w:edGrp="everyone"/>
      <w:sdt>
        <w:sdtPr>
          <w:rPr>
            <w:rFonts w:ascii="MS Gothic" w:eastAsia="MS Gothic" w:hAnsi="MS Gothic" w:cs="Arial"/>
            <w:sz w:val="20"/>
            <w:szCs w:val="20"/>
            <w:lang w:val="fr-FR"/>
          </w:rPr>
          <w:id w:val="-176282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C03">
            <w:rPr>
              <w:rFonts w:ascii="MS Gothic" w:eastAsia="MS Gothic" w:hAnsi="MS Gothic" w:cs="Arial" w:hint="eastAsia"/>
              <w:sz w:val="20"/>
              <w:szCs w:val="20"/>
              <w:lang w:val="fr-FR"/>
            </w:rPr>
            <w:t>☐</w:t>
          </w:r>
        </w:sdtContent>
      </w:sdt>
      <w:permEnd w:id="1209217178"/>
      <w:r w:rsidR="002E068A" w:rsidRPr="004E0467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r w:rsidR="002E068A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permStart w:id="910652288" w:edGrp="everyone"/>
      <w:r w:rsidR="00FC3D52">
        <w:rPr>
          <w:rFonts w:asciiTheme="minorHAnsi" w:hAnsiTheme="minorHAnsi" w:cstheme="minorHAnsi"/>
          <w:sz w:val="20"/>
        </w:rPr>
        <w:t xml:space="preserve">   </w:t>
      </w:r>
      <w:permEnd w:id="910652288"/>
      <w:r w:rsidR="001002D2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r w:rsidR="002E068A">
        <w:rPr>
          <w:rFonts w:asciiTheme="minorHAnsi" w:hAnsiTheme="minorHAnsi" w:cs="Arial"/>
          <w:sz w:val="20"/>
          <w:szCs w:val="20"/>
          <w:lang w:val="fr-FR"/>
        </w:rPr>
        <w:t>(</w:t>
      </w:r>
      <w:r w:rsidR="002E068A" w:rsidRPr="004E0467">
        <w:rPr>
          <w:rFonts w:asciiTheme="minorHAnsi" w:hAnsiTheme="minorHAnsi" w:cs="Arial"/>
          <w:sz w:val="20"/>
          <w:szCs w:val="20"/>
          <w:lang w:val="fr-FR"/>
        </w:rPr>
        <w:t>personne autorisée</w:t>
      </w:r>
      <w:r w:rsidR="002E068A">
        <w:rPr>
          <w:rFonts w:asciiTheme="minorHAnsi" w:hAnsiTheme="minorHAnsi" w:cs="Arial"/>
          <w:sz w:val="20"/>
          <w:szCs w:val="20"/>
          <w:lang w:val="fr-FR"/>
        </w:rPr>
        <w:t>)</w:t>
      </w:r>
      <w:r w:rsidR="002E068A" w:rsidRPr="004E0467">
        <w:rPr>
          <w:rFonts w:asciiTheme="minorHAnsi" w:hAnsiTheme="minorHAnsi" w:cs="Arial"/>
          <w:sz w:val="20"/>
          <w:szCs w:val="20"/>
          <w:lang w:val="fr-FR"/>
        </w:rPr>
        <w:t> :</w:t>
      </w:r>
    </w:p>
    <w:permStart w:id="242180966" w:edGrp="everyone"/>
    <w:p w14:paraId="7009BB7C" w14:textId="7A7070ED" w:rsidR="002E068A" w:rsidRPr="00F124D1" w:rsidRDefault="0090400C" w:rsidP="002E068A">
      <w:pPr>
        <w:pStyle w:val="Paragraphedeliste"/>
        <w:numPr>
          <w:ilvl w:val="1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384710724"/>
          <w:placeholder>
            <w:docPart w:val="F9E1D611D01142D0B6ADE96CA30F7C3D"/>
          </w:placeholder>
          <w:comboBox>
            <w:listItem w:value="Choisissez un élément."/>
            <w:listItem w:displayText="a été avisé des résultats de l’évaluation et des recommandations quant au plan d’intervention disciplinaire" w:value="a été avisé des résultats de l’évaluation et des recommandations quant au plan d’intervention disciplinaire"/>
            <w:listItem w:displayText="consent au plan d’intervention disciplinaire établi" w:value="consent au plan d’intervention disciplinaire établi"/>
            <w:listItem w:displayText="aimerait exprimer les préférences et réserves suivantes relatives à son consentement::" w:value="aimerait exprimer les préférences et réserves suivantes relatives à son consentement::"/>
            <w:listItem w:displayText=" " w:value=" "/>
          </w:comboBox>
        </w:sdtPr>
        <w:sdtEndPr/>
        <w:sdtContent>
          <w:r w:rsidR="00A66FF4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  <w:r w:rsidR="00FC3D52">
        <w:rPr>
          <w:rFonts w:asciiTheme="minorHAnsi" w:hAnsiTheme="minorHAnsi" w:cstheme="minorHAnsi"/>
          <w:sz w:val="20"/>
          <w:szCs w:val="20"/>
        </w:rPr>
        <w:t xml:space="preserve">  </w:t>
      </w:r>
      <w:permEnd w:id="242180966"/>
      <w:r w:rsidR="00FC3D52">
        <w:rPr>
          <w:rFonts w:asciiTheme="minorHAnsi" w:hAnsiTheme="minorHAnsi" w:cs="Arial"/>
          <w:sz w:val="20"/>
          <w:szCs w:val="20"/>
        </w:rPr>
        <w:t xml:space="preserve"> </w:t>
      </w:r>
      <w:permStart w:id="231277327" w:edGrp="everyone"/>
      <w:r w:rsidR="00FC3D52">
        <w:rPr>
          <w:rFonts w:asciiTheme="minorHAnsi" w:hAnsiTheme="minorHAnsi" w:cstheme="minorHAnsi"/>
          <w:sz w:val="20"/>
        </w:rPr>
        <w:t xml:space="preserve">   </w:t>
      </w:r>
      <w:permEnd w:id="231277327"/>
    </w:p>
    <w:permStart w:id="1851419687" w:edGrp="everyone"/>
    <w:p w14:paraId="406A8A3E" w14:textId="53C8F3E7" w:rsidR="002E068A" w:rsidRPr="00F124D1" w:rsidRDefault="0090400C" w:rsidP="002E068A">
      <w:pPr>
        <w:pStyle w:val="Paragraphedeliste"/>
        <w:numPr>
          <w:ilvl w:val="1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2017449138"/>
          <w:placeholder>
            <w:docPart w:val="53B5A67B71AE48D5A94FFE99804A6CE6"/>
          </w:placeholder>
          <w:comboBox>
            <w:listItem w:value="Choisissez un élément."/>
            <w:listItem w:displayText="a été avisé des résultats de l’évaluation et des recommandations quant au plan d’intervention disciplinaire" w:value="a été avisé des résultats de l’évaluation et des recommandations quant au plan d’intervention disciplinaire"/>
            <w:listItem w:displayText="consent au plan d’intervention disciplinaire établi" w:value="consent au plan d’intervention disciplinaire établi"/>
            <w:listItem w:displayText="aimerait exprimer les préférences et réserves suivantes relatives à son consentement::" w:value="aimerait exprimer les préférences et réserves suivantes relatives à son consentement::"/>
            <w:listItem w:displayText=" " w:value=" "/>
          </w:comboBox>
        </w:sdtPr>
        <w:sdtEndPr/>
        <w:sdtContent>
          <w:r w:rsidR="00A66FF4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  <w:r w:rsidR="00FC3D52">
        <w:rPr>
          <w:rFonts w:asciiTheme="minorHAnsi" w:hAnsiTheme="minorHAnsi" w:cstheme="minorHAnsi"/>
          <w:sz w:val="20"/>
          <w:szCs w:val="20"/>
        </w:rPr>
        <w:t xml:space="preserve">  </w:t>
      </w:r>
      <w:permEnd w:id="1851419687"/>
      <w:r w:rsidR="00FC3D52">
        <w:rPr>
          <w:rFonts w:asciiTheme="minorHAnsi" w:hAnsiTheme="minorHAnsi" w:cs="Arial"/>
          <w:sz w:val="20"/>
          <w:szCs w:val="20"/>
        </w:rPr>
        <w:t xml:space="preserve"> </w:t>
      </w:r>
      <w:permStart w:id="1888101337" w:edGrp="everyone"/>
      <w:r w:rsidR="00FC3D52">
        <w:rPr>
          <w:rFonts w:asciiTheme="minorHAnsi" w:hAnsiTheme="minorHAnsi" w:cstheme="minorHAnsi"/>
          <w:sz w:val="20"/>
        </w:rPr>
        <w:t xml:space="preserve">  </w:t>
      </w:r>
      <w:permEnd w:id="1888101337"/>
    </w:p>
    <w:permStart w:id="1365728200" w:edGrp="everyone"/>
    <w:p w14:paraId="524652A6" w14:textId="74269D06" w:rsidR="002E068A" w:rsidRPr="00F124D1" w:rsidRDefault="0090400C" w:rsidP="002E068A">
      <w:pPr>
        <w:pStyle w:val="Paragraphedeliste"/>
        <w:numPr>
          <w:ilvl w:val="1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62996951"/>
          <w:placeholder>
            <w:docPart w:val="2F9A1D6813F44D89A730FC510753E5C9"/>
          </w:placeholder>
          <w:comboBox>
            <w:listItem w:value="Choisissez un élément."/>
            <w:listItem w:displayText="a été avisé des résultats de l’évaluation et des recommandations quant au plan d’intervention disciplinaire" w:value="a été avisé des résultats de l’évaluation et des recommandations quant au plan d’intervention disciplinaire"/>
            <w:listItem w:displayText="consent au plan d’intervention disciplinaire établi" w:value="consent au plan d’intervention disciplinaire établi"/>
            <w:listItem w:displayText="aimerait exprimer les préférences et réserves suivantes relatives à son consentement::" w:value="aimerait exprimer les préférences et réserves suivantes relatives à son consentement::"/>
            <w:listItem w:displayText=" " w:value=" "/>
          </w:comboBox>
        </w:sdtPr>
        <w:sdtEndPr/>
        <w:sdtContent>
          <w:r w:rsidR="00A66FF4"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sdtContent>
      </w:sdt>
      <w:permEnd w:id="1365728200"/>
      <w:r w:rsidR="00FC3D52">
        <w:rPr>
          <w:rFonts w:asciiTheme="minorHAnsi" w:hAnsiTheme="minorHAnsi" w:cs="Arial"/>
          <w:sz w:val="20"/>
          <w:szCs w:val="20"/>
        </w:rPr>
        <w:t xml:space="preserve"> </w:t>
      </w:r>
      <w:permStart w:id="1399394073" w:edGrp="everyone"/>
      <w:r w:rsidR="00FC3D52">
        <w:rPr>
          <w:rFonts w:asciiTheme="minorHAnsi" w:hAnsiTheme="minorHAnsi" w:cstheme="minorHAnsi"/>
          <w:sz w:val="20"/>
        </w:rPr>
        <w:t xml:space="preserve">   </w:t>
      </w:r>
      <w:permEnd w:id="1399394073"/>
    </w:p>
    <w:permStart w:id="1311926187" w:edGrp="everyone" w:displacedByCustomXml="next"/>
    <w:sdt>
      <w:sdtPr>
        <w:rPr>
          <w:rFonts w:asciiTheme="minorHAnsi" w:hAnsiTheme="minorHAnsi" w:cstheme="minorHAnsi"/>
          <w:sz w:val="20"/>
          <w:szCs w:val="20"/>
        </w:rPr>
        <w:id w:val="176170398"/>
        <w:placeholder>
          <w:docPart w:val="F9E1D611D01142D0B6ADE96CA30F7C3D"/>
        </w:placeholder>
        <w:comboBox>
          <w:listItem w:value="Choisissez un élément."/>
          <w:listItem w:displayText="L’usager présente une difficulté à consentir de façon éclairée, cependant il n’affiche pas d’opposition au plan d’Intervention disciplinaire" w:value="L’usager présente une difficulté à consentir de façon éclairée, cependant il n’affiche pas d’opposition au plan d’Intervention disciplinaire"/>
          <w:listItem w:displayText="Accord non-obtenu :" w:value="Accord non-obtenu :"/>
          <w:listItem w:displayText=" " w:value=" "/>
        </w:comboBox>
      </w:sdtPr>
      <w:sdtEndPr/>
      <w:sdtContent>
        <w:p w14:paraId="6EDD9A3F" w14:textId="5DA3DADD" w:rsidR="002E068A" w:rsidRPr="002A79A4" w:rsidRDefault="00A66FF4" w:rsidP="002E068A">
          <w:pPr>
            <w:pStyle w:val="Paragraphedeliste"/>
            <w:numPr>
              <w:ilvl w:val="0"/>
              <w:numId w:val="6"/>
            </w:numPr>
            <w:rPr>
              <w:rFonts w:asciiTheme="minorHAnsi" w:hAnsiTheme="minorHAnsi" w:cstheme="minorHAnsi"/>
              <w:sz w:val="20"/>
              <w:szCs w:val="20"/>
            </w:rPr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sdtContent>
    </w:sdt>
    <w:permEnd w:id="1311926187" w:displacedByCustomXml="prev"/>
    <w:tbl>
      <w:tblPr>
        <w:tblStyle w:val="Grilledutableau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65"/>
        <w:gridCol w:w="2865"/>
        <w:gridCol w:w="900"/>
        <w:gridCol w:w="2158"/>
      </w:tblGrid>
      <w:tr w:rsidR="002E068A" w:rsidRPr="00A457DA" w14:paraId="79965BCB" w14:textId="77777777" w:rsidTr="005A77E4">
        <w:trPr>
          <w:trHeight w:val="567"/>
        </w:trPr>
        <w:tc>
          <w:tcPr>
            <w:tcW w:w="1560" w:type="dxa"/>
            <w:vAlign w:val="bottom"/>
          </w:tcPr>
          <w:p w14:paraId="46734AF6" w14:textId="77777777" w:rsidR="002E068A" w:rsidRPr="006450A0" w:rsidRDefault="002E068A" w:rsidP="00163C03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6450A0">
              <w:rPr>
                <w:rFonts w:asciiTheme="minorHAnsi" w:hAnsiTheme="minorHAnsi" w:cs="Arial"/>
                <w:b/>
                <w:sz w:val="16"/>
                <w:szCs w:val="16"/>
              </w:rPr>
              <w:t>Complété par :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="Arial"/>
                <w:sz w:val="16"/>
                <w:szCs w:val="16"/>
              </w:rPr>
              <w:id w:val="-117839344"/>
              <w:showingPlcHdr/>
              <w:picture/>
            </w:sdtPr>
            <w:sdtEndPr/>
            <w:sdtContent>
              <w:permStart w:id="1636921577" w:edGrp="everyone" w:displacedByCustomXml="prev"/>
              <w:p w14:paraId="500FA4BF" w14:textId="77777777" w:rsidR="002E068A" w:rsidRPr="006450A0" w:rsidRDefault="002E068A" w:rsidP="00163C03">
                <w:pPr>
                  <w:rPr>
                    <w:rFonts w:asciiTheme="minorHAnsi" w:hAnsiTheme="minorHAnsi" w:cs="Arial"/>
                    <w:sz w:val="16"/>
                    <w:szCs w:val="16"/>
                  </w:rPr>
                </w:pPr>
                <w:r w:rsidRPr="006450A0">
                  <w:rPr>
                    <w:rFonts w:asciiTheme="minorHAnsi" w:hAnsiTheme="minorHAnsi" w:cs="Arial"/>
                    <w:noProof/>
                    <w:sz w:val="16"/>
                    <w:szCs w:val="16"/>
                  </w:rPr>
                  <w:drawing>
                    <wp:inline distT="0" distB="0" distL="0" distR="0" wp14:anchorId="6B3C3CFF" wp14:editId="00FD040B">
                      <wp:extent cx="214204" cy="214204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6675" cy="226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ermEnd w:id="1636921577" w:displacedByCustomXml="next"/>
            </w:sdtContent>
          </w:sdt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14:paraId="03300403" w14:textId="0A7C7593" w:rsidR="002E068A" w:rsidRPr="006450A0" w:rsidRDefault="00873FB3" w:rsidP="00163C03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6450A0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permStart w:id="1829902309" w:edGrp="everyone"/>
            <w:r w:rsidRPr="006450A0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permEnd w:id="1829902309"/>
          </w:p>
        </w:tc>
        <w:tc>
          <w:tcPr>
            <w:tcW w:w="900" w:type="dxa"/>
            <w:vAlign w:val="bottom"/>
          </w:tcPr>
          <w:p w14:paraId="6416ABA6" w14:textId="77777777" w:rsidR="002E068A" w:rsidRPr="006450A0" w:rsidRDefault="002E068A" w:rsidP="00163C03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6450A0">
              <w:rPr>
                <w:rFonts w:asciiTheme="minorHAnsi" w:hAnsiTheme="minorHAnsi" w:cs="Arial"/>
                <w:b/>
                <w:sz w:val="16"/>
                <w:szCs w:val="16"/>
              </w:rPr>
              <w:t xml:space="preserve">Date : 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bottom"/>
          </w:tcPr>
          <w:p w14:paraId="54C3E0DD" w14:textId="66E72E90" w:rsidR="002E068A" w:rsidRPr="006450A0" w:rsidRDefault="00972252" w:rsidP="00972252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6450A0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ermStart w:id="1576430821" w:edGrp="everyone"/>
            <w:sdt>
              <w:sdtPr>
                <w:rPr>
                  <w:rFonts w:asciiTheme="minorHAnsi" w:hAnsiTheme="minorHAnsi" w:cs="Arial"/>
                  <w:sz w:val="16"/>
                  <w:szCs w:val="16"/>
                </w:rPr>
                <w:id w:val="-552845250"/>
                <w:placeholder>
                  <w:docPart w:val="786A37436399406898671633E26B8CA2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A66FF4" w:rsidRPr="006450A0">
                  <w:rPr>
                    <w:rFonts w:asciiTheme="minorHAnsi" w:hAnsiTheme="minorHAnsi" w:cs="Arial"/>
                    <w:sz w:val="16"/>
                    <w:szCs w:val="16"/>
                  </w:rPr>
                  <w:t xml:space="preserve"> </w:t>
                </w:r>
              </w:sdtContent>
            </w:sdt>
            <w:r w:rsidRPr="006450A0">
              <w:rPr>
                <w:rFonts w:asciiTheme="minorHAnsi" w:hAnsiTheme="minorHAnsi" w:cs="Arial"/>
                <w:color w:val="A6A6A6" w:themeColor="background1" w:themeShade="A6"/>
                <w:sz w:val="16"/>
                <w:szCs w:val="16"/>
              </w:rPr>
              <w:t xml:space="preserve">   </w:t>
            </w:r>
            <w:permEnd w:id="1576430821"/>
          </w:p>
        </w:tc>
      </w:tr>
      <w:tr w:rsidR="002E068A" w:rsidRPr="001D3A84" w14:paraId="3AE22953" w14:textId="77777777" w:rsidTr="00163C03">
        <w:trPr>
          <w:trHeight w:val="227"/>
        </w:trPr>
        <w:tc>
          <w:tcPr>
            <w:tcW w:w="1560" w:type="dxa"/>
            <w:vAlign w:val="center"/>
          </w:tcPr>
          <w:p w14:paraId="184C6EF6" w14:textId="77777777" w:rsidR="002E068A" w:rsidRPr="006450A0" w:rsidRDefault="002E068A" w:rsidP="00163C03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730" w:type="dxa"/>
            <w:gridSpan w:val="2"/>
            <w:tcBorders>
              <w:top w:val="single" w:sz="4" w:space="0" w:color="auto"/>
            </w:tcBorders>
            <w:vAlign w:val="center"/>
          </w:tcPr>
          <w:p w14:paraId="4749A2B7" w14:textId="77777777" w:rsidR="002E068A" w:rsidRPr="006450A0" w:rsidRDefault="002E068A" w:rsidP="00163C03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6450A0">
              <w:rPr>
                <w:rFonts w:asciiTheme="minorHAnsi" w:hAnsiTheme="minorHAnsi" w:cs="Arial"/>
                <w:i/>
                <w:sz w:val="16"/>
                <w:szCs w:val="16"/>
              </w:rPr>
              <w:t>Signature</w:t>
            </w:r>
            <w:r w:rsidRPr="006450A0">
              <w:rPr>
                <w:rFonts w:asciiTheme="minorHAnsi" w:hAnsiTheme="minorHAnsi" w:cs="Arial"/>
                <w:i/>
                <w:sz w:val="16"/>
                <w:szCs w:val="16"/>
              </w:rPr>
              <w:tab/>
              <w:t xml:space="preserve">                                                             Nom, prénom  et titre</w:t>
            </w:r>
          </w:p>
        </w:tc>
        <w:tc>
          <w:tcPr>
            <w:tcW w:w="900" w:type="dxa"/>
            <w:vAlign w:val="center"/>
          </w:tcPr>
          <w:p w14:paraId="6EF42E07" w14:textId="77777777" w:rsidR="002E068A" w:rsidRPr="006450A0" w:rsidRDefault="002E068A" w:rsidP="00163C03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2896C3CC" w14:textId="77777777" w:rsidR="002E068A" w:rsidRPr="006450A0" w:rsidRDefault="002E068A" w:rsidP="00163C03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6450A0">
              <w:rPr>
                <w:rFonts w:asciiTheme="minorHAnsi" w:hAnsiTheme="minorHAnsi" w:cs="Arial"/>
                <w:i/>
                <w:sz w:val="16"/>
                <w:szCs w:val="16"/>
              </w:rPr>
              <w:t>aaaa/mm/jj</w:t>
            </w:r>
          </w:p>
        </w:tc>
      </w:tr>
    </w:tbl>
    <w:p w14:paraId="1158222F" w14:textId="77777777" w:rsidR="002E068A" w:rsidRPr="001D3A84" w:rsidRDefault="002E068A" w:rsidP="002E068A">
      <w:pPr>
        <w:rPr>
          <w:rFonts w:asciiTheme="minorHAnsi" w:hAnsiTheme="minorHAnsi" w:cstheme="minorHAnsi"/>
          <w:sz w:val="16"/>
          <w:szCs w:val="16"/>
        </w:rPr>
      </w:pPr>
    </w:p>
    <w:p w14:paraId="7D240E0E" w14:textId="77777777" w:rsidR="002E068A" w:rsidRDefault="002E068A" w:rsidP="002E068A">
      <w:pPr>
        <w:rPr>
          <w:sz w:val="2"/>
        </w:rPr>
      </w:pPr>
    </w:p>
    <w:p w14:paraId="3A71CACF" w14:textId="77777777" w:rsidR="00AB7CE7" w:rsidRPr="00483754" w:rsidRDefault="00AB7CE7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sectPr w:rsidR="00AB7CE7" w:rsidRPr="00483754" w:rsidSect="00C0753F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5840" w:h="12240" w:orient="landscape"/>
      <w:pgMar w:top="1276" w:right="567" w:bottom="232" w:left="567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5CF48" w14:textId="77777777" w:rsidR="0090400C" w:rsidRDefault="0090400C" w:rsidP="0081257E">
      <w:r>
        <w:separator/>
      </w:r>
    </w:p>
  </w:endnote>
  <w:endnote w:type="continuationSeparator" w:id="0">
    <w:p w14:paraId="2A937FE7" w14:textId="77777777" w:rsidR="0090400C" w:rsidRDefault="0090400C" w:rsidP="0081257E">
      <w:r>
        <w:continuationSeparator/>
      </w:r>
    </w:p>
  </w:endnote>
  <w:endnote w:type="continuationNotice" w:id="1">
    <w:p w14:paraId="155FB2CE" w14:textId="77777777" w:rsidR="0090400C" w:rsidRDefault="009040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CADB" w14:textId="77777777" w:rsidR="00972252" w:rsidRDefault="0097225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3A71CADC" w14:textId="77777777" w:rsidR="00972252" w:rsidRDefault="0097225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3A71CADD" w14:textId="77777777" w:rsidR="00972252" w:rsidRPr="009241CF" w:rsidRDefault="0097225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1D31C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CADE" w14:textId="77777777" w:rsidR="00972252" w:rsidRPr="002C0510" w:rsidRDefault="00972252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A71CAE3" wp14:editId="3A71CAE4">
              <wp:simplePos x="0" y="0"/>
              <wp:positionH relativeFrom="column">
                <wp:align>center</wp:align>
              </wp:positionH>
              <wp:positionV relativeFrom="page">
                <wp:posOffset>7137344</wp:posOffset>
              </wp:positionV>
              <wp:extent cx="3240000" cy="392400"/>
              <wp:effectExtent l="0" t="0" r="0" b="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01F3A7" w14:textId="77777777" w:rsidR="00DD3445" w:rsidRDefault="00DD3445" w:rsidP="00DD3445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PLAN D’INTERVENTION DISCIPLINAIRE (PID)</w:t>
                          </w:r>
                        </w:p>
                        <w:p w14:paraId="54ED1659" w14:textId="19F5308A" w:rsidR="00DD3445" w:rsidRPr="00783D34" w:rsidRDefault="003243C1" w:rsidP="00DD3445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SERVICES SOCIAUX</w:t>
                          </w:r>
                        </w:p>
                        <w:p w14:paraId="28C48943" w14:textId="25B56575" w:rsidR="004868B3" w:rsidRPr="00783D34" w:rsidRDefault="004868B3" w:rsidP="001265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 w14:anchorId="0057DA84">
            <v:shapetype id="_x0000_t202" coordsize="21600,21600" o:spt="202" path="m,l,21600r21600,l21600,xe" w14:anchorId="3A71CAE3">
              <v:stroke joinstyle="miter"/>
              <v:path gradientshapeok="t" o:connecttype="rect"/>
            </v:shapetype>
            <v:shape id="Zone de texte 8" style="position:absolute;margin-left:0;margin-top:562pt;width:255.1pt;height:30.9pt;z-index:25165824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">
              <v:textbox>
                <w:txbxContent>
                  <w:p w:rsidR="00DD3445" w:rsidP="00DD3445" w:rsidRDefault="00DD3445" w14:paraId="3D1E059E" w14:textId="77777777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PLAN D’INTERVENTION DISCIPLINAIRE (PID)</w:t>
                    </w:r>
                  </w:p>
                  <w:p w:rsidRPr="00783D34" w:rsidR="00DD3445" w:rsidP="00DD3445" w:rsidRDefault="003243C1" w14:paraId="4339AA3F" w14:textId="19F5308A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SERVICES SOCIAUX</w:t>
                    </w:r>
                  </w:p>
                  <w:p w:rsidRPr="00783D34" w:rsidR="004868B3" w:rsidP="00126577" w:rsidRDefault="004868B3" w14:paraId="672A6659" w14:textId="25B56575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A71CAE5" wp14:editId="3A71CAE6">
              <wp:simplePos x="0" y="0"/>
              <wp:positionH relativeFrom="column">
                <wp:align>center</wp:align>
              </wp:positionH>
              <wp:positionV relativeFrom="page">
                <wp:posOffset>9429750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71CAEC" w14:textId="77777777" w:rsidR="00972252" w:rsidRPr="00783D34" w:rsidRDefault="00972252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permStart w:id="801196094" w:edGrp="everyone"/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  <w:permEnd w:id="801196094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1CAE5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8" type="#_x0000_t202" style="position:absolute;margin-left:0;margin-top:742.5pt;width:255.1pt;height:30.9pt;z-index:25165824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" filled="f" stroked="f" strokeweight=".5pt">
              <v:textbox>
                <w:txbxContent>
                  <w:p w14:paraId="3A71CAEC" w14:textId="77777777" w:rsidR="00972252" w:rsidRPr="00783D34" w:rsidRDefault="00972252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permStart w:id="801196094" w:edGrp="everyone"/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  <w:permEnd w:id="801196094"/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14:paraId="3A71CADF" w14:textId="4FA5F753" w:rsidR="00972252" w:rsidRPr="009241CF" w:rsidRDefault="006450A0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>
      <w:rPr>
        <w:rFonts w:asciiTheme="minorHAnsi" w:hAnsiTheme="minorHAnsi" w:cstheme="minorHAnsi"/>
        <w:sz w:val="20"/>
        <w:szCs w:val="20"/>
      </w:rPr>
      <w:t>60648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>
      <w:rPr>
        <w:rFonts w:asciiTheme="minorHAnsi" w:hAnsiTheme="minorHAnsi" w:cstheme="minorHAnsi"/>
        <w:sz w:val="15"/>
        <w:szCs w:val="15"/>
      </w:rPr>
      <w:t>2023-09</w:t>
    </w:r>
    <w:r w:rsidRPr="00015646">
      <w:rPr>
        <w:rFonts w:asciiTheme="minorHAnsi" w:hAnsiTheme="minorHAnsi" w:cstheme="minorHAnsi"/>
        <w:sz w:val="15"/>
        <w:szCs w:val="15"/>
      </w:rPr>
      <w:t>)</w:t>
    </w:r>
    <w:r w:rsidR="00972252" w:rsidRPr="002C0510">
      <w:rPr>
        <w:rFonts w:asciiTheme="minorHAnsi" w:hAnsiTheme="minorHAnsi" w:cstheme="minorHAnsi"/>
        <w:sz w:val="15"/>
        <w:szCs w:val="15"/>
      </w:rPr>
      <w:tab/>
    </w:r>
    <w:r w:rsidR="00972252"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972252" w:rsidRPr="002C0510">
      <w:rPr>
        <w:rFonts w:asciiTheme="minorHAnsi" w:hAnsiTheme="minorHAnsi" w:cstheme="minorHAnsi"/>
        <w:sz w:val="15"/>
        <w:szCs w:val="15"/>
      </w:rPr>
      <w:tab/>
    </w:r>
    <w:r w:rsidR="00972252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972252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8212B5" w:rsidRPr="008212B5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972252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972252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8212B5" w:rsidRPr="008212B5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CAE1" w14:textId="77777777" w:rsidR="00972252" w:rsidRPr="002C0510" w:rsidRDefault="00972252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A71CAE7" wp14:editId="3A71CAE8">
              <wp:simplePos x="0" y="0"/>
              <wp:positionH relativeFrom="column">
                <wp:align>center</wp:align>
              </wp:positionH>
              <wp:positionV relativeFrom="page">
                <wp:posOffset>7137344</wp:posOffset>
              </wp:positionV>
              <wp:extent cx="3240000" cy="392400"/>
              <wp:effectExtent l="0" t="0" r="0" b="0"/>
              <wp:wrapNone/>
              <wp:docPr id="9" name="Zone de text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71CAED" w14:textId="6D192810" w:rsidR="00972252" w:rsidRDefault="00972252" w:rsidP="001265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PLAN D’INTERVENTION DISCIPLINAIRE (PID)</w:t>
                          </w:r>
                        </w:p>
                        <w:p w14:paraId="3E7AEE08" w14:textId="12956672" w:rsidR="00972252" w:rsidRPr="00783D34" w:rsidRDefault="003243C1" w:rsidP="001265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SERVICES SOCIAUX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 w14:anchorId="617D8711">
            <v:shapetype id="_x0000_t202" coordsize="21600,21600" o:spt="202" path="m,l,21600r21600,l21600,xe" w14:anchorId="3A71CAE7">
              <v:stroke joinstyle="miter"/>
              <v:path gradientshapeok="t" o:connecttype="rect"/>
            </v:shapetype>
            <v:shape id="Zone de texte 9" style="position:absolute;margin-left:0;margin-top:562pt;width:255.1pt;height:30.9pt;z-index:251658243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">
              <v:textbox>
                <w:txbxContent>
                  <w:p w:rsidR="00972252" w:rsidP="00126577" w:rsidRDefault="00972252" w14:paraId="08DD7A4F" w14:textId="6D192810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PLAN D’INTERVENTION DISCIPLINAIRE (PID)</w:t>
                    </w:r>
                  </w:p>
                  <w:p w:rsidRPr="00783D34" w:rsidR="00972252" w:rsidP="00126577" w:rsidRDefault="003243C1" w14:paraId="2123969F" w14:textId="1295667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SERVICES SOCIAUX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71CAE9" wp14:editId="3A71CAEA">
              <wp:simplePos x="0" y="0"/>
              <wp:positionH relativeFrom="column">
                <wp:align>center</wp:align>
              </wp:positionH>
              <wp:positionV relativeFrom="page">
                <wp:posOffset>9408160</wp:posOffset>
              </wp:positionV>
              <wp:extent cx="3240000" cy="392400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71CAEE" w14:textId="77777777" w:rsidR="00972252" w:rsidRPr="00783D34" w:rsidRDefault="00972252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permStart w:id="1967869756" w:edGrp="everyone"/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  <w:permEnd w:id="1967869756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1CAE9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30" type="#_x0000_t202" style="position:absolute;margin-left:0;margin-top:740.8pt;width:255.1pt;height:30.9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" filled="f" stroked="f" strokeweight=".5pt">
              <v:textbox>
                <w:txbxContent>
                  <w:p w14:paraId="3A71CAEE" w14:textId="77777777" w:rsidR="00972252" w:rsidRPr="00783D34" w:rsidRDefault="00972252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permStart w:id="1967869756" w:edGrp="everyone"/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  <w:permEnd w:id="1967869756"/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3A71CAE2" w14:textId="4377A0D6" w:rsidR="00972252" w:rsidRPr="002C0510" w:rsidRDefault="00972252" w:rsidP="00126577">
    <w:pPr>
      <w:pStyle w:val="Pieddepage"/>
      <w:tabs>
        <w:tab w:val="clear" w:pos="4320"/>
        <w:tab w:val="clear" w:pos="8640"/>
        <w:tab w:val="center" w:pos="5245"/>
        <w:tab w:val="left" w:pos="5489"/>
        <w:tab w:val="right" w:pos="14706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6450A0">
      <w:rPr>
        <w:rFonts w:asciiTheme="minorHAnsi" w:hAnsiTheme="minorHAnsi" w:cstheme="minorHAnsi"/>
        <w:sz w:val="20"/>
        <w:szCs w:val="20"/>
      </w:rPr>
      <w:t>60648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 w:rsidR="006450A0">
      <w:rPr>
        <w:rFonts w:asciiTheme="minorHAnsi" w:hAnsiTheme="minorHAnsi" w:cstheme="minorHAnsi"/>
        <w:sz w:val="15"/>
        <w:szCs w:val="15"/>
      </w:rPr>
      <w:t>2023-09</w:t>
    </w:r>
    <w:r w:rsidRPr="00015646">
      <w:rPr>
        <w:rFonts w:asciiTheme="minorHAnsi" w:hAnsiTheme="minorHAnsi" w:cstheme="minorHAnsi"/>
        <w:sz w:val="15"/>
        <w:szCs w:val="15"/>
      </w:rPr>
      <w:t>)</w:t>
    </w:r>
    <w:r>
      <w:rPr>
        <w:rFonts w:asciiTheme="minorHAnsi" w:hAnsiTheme="minorHAnsi" w:cstheme="minorHAnsi"/>
        <w:sz w:val="15"/>
        <w:szCs w:val="15"/>
      </w:rPr>
      <w:t xml:space="preserve"> 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8212B5" w:rsidRPr="008212B5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8212B5" w:rsidRPr="008212B5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2CF69" w14:textId="77777777" w:rsidR="0090400C" w:rsidRDefault="0090400C" w:rsidP="0081257E">
      <w:r>
        <w:separator/>
      </w:r>
    </w:p>
  </w:footnote>
  <w:footnote w:type="continuationSeparator" w:id="0">
    <w:p w14:paraId="7AE7FF15" w14:textId="77777777" w:rsidR="0090400C" w:rsidRDefault="0090400C" w:rsidP="0081257E">
      <w:r>
        <w:continuationSeparator/>
      </w:r>
    </w:p>
  </w:footnote>
  <w:footnote w:type="continuationNotice" w:id="1">
    <w:p w14:paraId="5DB607EA" w14:textId="77777777" w:rsidR="0090400C" w:rsidRDefault="009040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CAD8" w14:textId="77777777" w:rsidR="00972252" w:rsidRPr="00F130E4" w:rsidRDefault="0097225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349459160"/>
        <w:placeholder>
          <w:docPart w:val="262CC7DB9AF24AC188B7B1582CEFBD35"/>
        </w:placeholder>
      </w:sdtPr>
      <w:sdtEndPr/>
      <w:sdtContent/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1745257081"/>
        <w:placeholder>
          <w:docPart w:val="F91E4F6A6D2A4687847DA231E72666FA"/>
        </w:placeholder>
      </w:sdtPr>
      <w:sdtEndPr/>
      <w:sdtContent>
        <w:r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CAD9" w14:textId="77777777" w:rsidR="00972252" w:rsidRPr="00483754" w:rsidRDefault="00972252" w:rsidP="00E31139">
    <w:pPr>
      <w:pStyle w:val="En-tte"/>
      <w:tabs>
        <w:tab w:val="clear" w:pos="8640"/>
        <w:tab w:val="right" w:pos="10065"/>
      </w:tabs>
      <w:spacing w:before="24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58899491"/>
        <w:placeholder>
          <w:docPart w:val="6FFF610D593A4ADABC313AB6CA5F39CA"/>
        </w:placeholder>
      </w:sdtPr>
      <w:sdtEndPr/>
      <w:sdtContent/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566307204"/>
        <w:placeholder>
          <w:docPart w:val="70EC4F540F7F40058245F90CCE2D4371"/>
        </w:placeholder>
      </w:sdtPr>
      <w:sdtEndPr>
        <w:rPr>
          <w:rFonts w:asciiTheme="minorHAnsi" w:hAnsiTheme="minorHAnsi" w:cstheme="minorHAnsi"/>
        </w:rPr>
      </w:sdtEndPr>
      <w:sdtContent>
        <w:r w:rsidRPr="001D31CD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14:paraId="3A71CADA" w14:textId="77777777" w:rsidR="00972252" w:rsidRPr="00F67939" w:rsidRDefault="00972252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16BE8"/>
    <w:multiLevelType w:val="hybridMultilevel"/>
    <w:tmpl w:val="A17A4B6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en-CA" w:vendorID="64" w:dllVersion="6" w:nlCheck="1" w:checkStyle="1"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vUSb5n/2PqygLff69X6ejt2sXuxeK2kjaj7PkN11k7Fqu/aeju/4jJJrMD9yE6c/yj8X8mhrZGj2Y9ZWxf9jyQ==" w:salt="aGhHKrxcmBAidpYKKrhtp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5646"/>
    <w:rsid w:val="000235F9"/>
    <w:rsid w:val="0003089E"/>
    <w:rsid w:val="00031802"/>
    <w:rsid w:val="00036644"/>
    <w:rsid w:val="00044260"/>
    <w:rsid w:val="00056477"/>
    <w:rsid w:val="00061115"/>
    <w:rsid w:val="00062CCC"/>
    <w:rsid w:val="000653C6"/>
    <w:rsid w:val="00065CB5"/>
    <w:rsid w:val="00067E90"/>
    <w:rsid w:val="00081719"/>
    <w:rsid w:val="00081E4F"/>
    <w:rsid w:val="000949A4"/>
    <w:rsid w:val="00094D01"/>
    <w:rsid w:val="000A1BAF"/>
    <w:rsid w:val="000A5A8D"/>
    <w:rsid w:val="000A5E86"/>
    <w:rsid w:val="000B34AA"/>
    <w:rsid w:val="000B7F78"/>
    <w:rsid w:val="000C575E"/>
    <w:rsid w:val="000D63AA"/>
    <w:rsid w:val="000E53E1"/>
    <w:rsid w:val="000F0ECA"/>
    <w:rsid w:val="000F1FB9"/>
    <w:rsid w:val="001002D2"/>
    <w:rsid w:val="00106182"/>
    <w:rsid w:val="00121C81"/>
    <w:rsid w:val="00126577"/>
    <w:rsid w:val="00134619"/>
    <w:rsid w:val="0013480E"/>
    <w:rsid w:val="00134CC1"/>
    <w:rsid w:val="0014043F"/>
    <w:rsid w:val="0014311E"/>
    <w:rsid w:val="00153E63"/>
    <w:rsid w:val="00156F9B"/>
    <w:rsid w:val="00162FFB"/>
    <w:rsid w:val="00163926"/>
    <w:rsid w:val="00163C03"/>
    <w:rsid w:val="00165615"/>
    <w:rsid w:val="001666F0"/>
    <w:rsid w:val="0017585B"/>
    <w:rsid w:val="00184B94"/>
    <w:rsid w:val="00193617"/>
    <w:rsid w:val="00194790"/>
    <w:rsid w:val="001B6ADB"/>
    <w:rsid w:val="001D31CD"/>
    <w:rsid w:val="001D7464"/>
    <w:rsid w:val="001E4106"/>
    <w:rsid w:val="001E567C"/>
    <w:rsid w:val="001E6ACB"/>
    <w:rsid w:val="001F086F"/>
    <w:rsid w:val="001F1ED6"/>
    <w:rsid w:val="001F7ED1"/>
    <w:rsid w:val="00222808"/>
    <w:rsid w:val="00230283"/>
    <w:rsid w:val="00233C49"/>
    <w:rsid w:val="00240B84"/>
    <w:rsid w:val="002454D8"/>
    <w:rsid w:val="002528A7"/>
    <w:rsid w:val="00255ABE"/>
    <w:rsid w:val="00263F52"/>
    <w:rsid w:val="00267C88"/>
    <w:rsid w:val="00293EC9"/>
    <w:rsid w:val="00295818"/>
    <w:rsid w:val="00295F2F"/>
    <w:rsid w:val="002964F0"/>
    <w:rsid w:val="00297260"/>
    <w:rsid w:val="002C0510"/>
    <w:rsid w:val="002C5CEB"/>
    <w:rsid w:val="002D207C"/>
    <w:rsid w:val="002D35EB"/>
    <w:rsid w:val="002D4BDA"/>
    <w:rsid w:val="002E068A"/>
    <w:rsid w:val="002E3D54"/>
    <w:rsid w:val="00301BAB"/>
    <w:rsid w:val="003243C1"/>
    <w:rsid w:val="00331414"/>
    <w:rsid w:val="00336BCB"/>
    <w:rsid w:val="0035045E"/>
    <w:rsid w:val="00350718"/>
    <w:rsid w:val="00366A5E"/>
    <w:rsid w:val="00367527"/>
    <w:rsid w:val="00367C4C"/>
    <w:rsid w:val="003724A3"/>
    <w:rsid w:val="00373D89"/>
    <w:rsid w:val="003A3BC8"/>
    <w:rsid w:val="003A3F6A"/>
    <w:rsid w:val="003A6F43"/>
    <w:rsid w:val="003B414D"/>
    <w:rsid w:val="003C32DB"/>
    <w:rsid w:val="003F3BBB"/>
    <w:rsid w:val="0040693B"/>
    <w:rsid w:val="00413305"/>
    <w:rsid w:val="004246FA"/>
    <w:rsid w:val="0045258B"/>
    <w:rsid w:val="00454637"/>
    <w:rsid w:val="00460096"/>
    <w:rsid w:val="00465EBD"/>
    <w:rsid w:val="00466CA4"/>
    <w:rsid w:val="00475947"/>
    <w:rsid w:val="00483754"/>
    <w:rsid w:val="004868B3"/>
    <w:rsid w:val="00486DB0"/>
    <w:rsid w:val="00487374"/>
    <w:rsid w:val="004A634E"/>
    <w:rsid w:val="004A7727"/>
    <w:rsid w:val="004B2D7F"/>
    <w:rsid w:val="004D5723"/>
    <w:rsid w:val="004F07C5"/>
    <w:rsid w:val="004F352E"/>
    <w:rsid w:val="00516F7E"/>
    <w:rsid w:val="005222EB"/>
    <w:rsid w:val="00542331"/>
    <w:rsid w:val="00550D6D"/>
    <w:rsid w:val="0055248C"/>
    <w:rsid w:val="00562D85"/>
    <w:rsid w:val="0057158C"/>
    <w:rsid w:val="005846D0"/>
    <w:rsid w:val="0059389E"/>
    <w:rsid w:val="005A0C13"/>
    <w:rsid w:val="005A77E4"/>
    <w:rsid w:val="005B04F4"/>
    <w:rsid w:val="005D6700"/>
    <w:rsid w:val="005F5E7B"/>
    <w:rsid w:val="00605F48"/>
    <w:rsid w:val="006203E9"/>
    <w:rsid w:val="00621FCD"/>
    <w:rsid w:val="00635CE6"/>
    <w:rsid w:val="00644EF4"/>
    <w:rsid w:val="006450A0"/>
    <w:rsid w:val="006474AC"/>
    <w:rsid w:val="006505B5"/>
    <w:rsid w:val="00652381"/>
    <w:rsid w:val="00652BD9"/>
    <w:rsid w:val="00652EA1"/>
    <w:rsid w:val="0066417B"/>
    <w:rsid w:val="00670347"/>
    <w:rsid w:val="0067158A"/>
    <w:rsid w:val="00672AD8"/>
    <w:rsid w:val="006859C3"/>
    <w:rsid w:val="00690744"/>
    <w:rsid w:val="00693E46"/>
    <w:rsid w:val="006B00A8"/>
    <w:rsid w:val="006B0CF5"/>
    <w:rsid w:val="006B68DF"/>
    <w:rsid w:val="006C1432"/>
    <w:rsid w:val="006C1EF6"/>
    <w:rsid w:val="006C3A24"/>
    <w:rsid w:val="006C647A"/>
    <w:rsid w:val="006D33A8"/>
    <w:rsid w:val="006D4D5E"/>
    <w:rsid w:val="006D63C9"/>
    <w:rsid w:val="0070575F"/>
    <w:rsid w:val="00711015"/>
    <w:rsid w:val="00716AB3"/>
    <w:rsid w:val="00716CB5"/>
    <w:rsid w:val="00736508"/>
    <w:rsid w:val="007517E6"/>
    <w:rsid w:val="0075376B"/>
    <w:rsid w:val="00775EF5"/>
    <w:rsid w:val="007824FE"/>
    <w:rsid w:val="00787995"/>
    <w:rsid w:val="00794F54"/>
    <w:rsid w:val="00796F7D"/>
    <w:rsid w:val="0079796A"/>
    <w:rsid w:val="007C0A74"/>
    <w:rsid w:val="007C3370"/>
    <w:rsid w:val="007C4940"/>
    <w:rsid w:val="007D0D5B"/>
    <w:rsid w:val="007E57DE"/>
    <w:rsid w:val="007E7941"/>
    <w:rsid w:val="0081257E"/>
    <w:rsid w:val="00815A91"/>
    <w:rsid w:val="008212B5"/>
    <w:rsid w:val="008273AD"/>
    <w:rsid w:val="00835D55"/>
    <w:rsid w:val="00840968"/>
    <w:rsid w:val="0084540F"/>
    <w:rsid w:val="008534DE"/>
    <w:rsid w:val="00854761"/>
    <w:rsid w:val="00854C5B"/>
    <w:rsid w:val="00861A99"/>
    <w:rsid w:val="00866906"/>
    <w:rsid w:val="00866B50"/>
    <w:rsid w:val="00870797"/>
    <w:rsid w:val="00873FB3"/>
    <w:rsid w:val="0088001D"/>
    <w:rsid w:val="0088545A"/>
    <w:rsid w:val="008911C2"/>
    <w:rsid w:val="008A3E0C"/>
    <w:rsid w:val="008B60E1"/>
    <w:rsid w:val="008E7BC4"/>
    <w:rsid w:val="00901236"/>
    <w:rsid w:val="00901E58"/>
    <w:rsid w:val="0090400C"/>
    <w:rsid w:val="00912469"/>
    <w:rsid w:val="009210E9"/>
    <w:rsid w:val="00921A22"/>
    <w:rsid w:val="00922C0E"/>
    <w:rsid w:val="00923D1E"/>
    <w:rsid w:val="009241CF"/>
    <w:rsid w:val="0092520D"/>
    <w:rsid w:val="0093368C"/>
    <w:rsid w:val="00933CF8"/>
    <w:rsid w:val="00942D0E"/>
    <w:rsid w:val="00957446"/>
    <w:rsid w:val="00972252"/>
    <w:rsid w:val="00990DB0"/>
    <w:rsid w:val="009917D6"/>
    <w:rsid w:val="009A62B7"/>
    <w:rsid w:val="009B1989"/>
    <w:rsid w:val="009B7034"/>
    <w:rsid w:val="009C6461"/>
    <w:rsid w:val="009E4254"/>
    <w:rsid w:val="009E58DF"/>
    <w:rsid w:val="009F0AF9"/>
    <w:rsid w:val="009F1CB4"/>
    <w:rsid w:val="00A073D7"/>
    <w:rsid w:val="00A24AFD"/>
    <w:rsid w:val="00A26C39"/>
    <w:rsid w:val="00A314B0"/>
    <w:rsid w:val="00A33CEF"/>
    <w:rsid w:val="00A36142"/>
    <w:rsid w:val="00A3641D"/>
    <w:rsid w:val="00A45A0C"/>
    <w:rsid w:val="00A4782E"/>
    <w:rsid w:val="00A530F1"/>
    <w:rsid w:val="00A66FF4"/>
    <w:rsid w:val="00A729F1"/>
    <w:rsid w:val="00A77D58"/>
    <w:rsid w:val="00A77FD9"/>
    <w:rsid w:val="00A80A76"/>
    <w:rsid w:val="00A84698"/>
    <w:rsid w:val="00A90CAF"/>
    <w:rsid w:val="00A94F33"/>
    <w:rsid w:val="00A96E54"/>
    <w:rsid w:val="00AA09CD"/>
    <w:rsid w:val="00AB1AE0"/>
    <w:rsid w:val="00AB7CE7"/>
    <w:rsid w:val="00AC1E58"/>
    <w:rsid w:val="00AC2A6C"/>
    <w:rsid w:val="00AC7CEE"/>
    <w:rsid w:val="00AD1294"/>
    <w:rsid w:val="00AD43E6"/>
    <w:rsid w:val="00AD5DB0"/>
    <w:rsid w:val="00AD7EA0"/>
    <w:rsid w:val="00AE5772"/>
    <w:rsid w:val="00B04317"/>
    <w:rsid w:val="00B06495"/>
    <w:rsid w:val="00B06CF8"/>
    <w:rsid w:val="00B129DC"/>
    <w:rsid w:val="00B12B24"/>
    <w:rsid w:val="00B14297"/>
    <w:rsid w:val="00B21AF3"/>
    <w:rsid w:val="00B31D8E"/>
    <w:rsid w:val="00B32F20"/>
    <w:rsid w:val="00B32F68"/>
    <w:rsid w:val="00B349D4"/>
    <w:rsid w:val="00B44F24"/>
    <w:rsid w:val="00B46796"/>
    <w:rsid w:val="00B700E0"/>
    <w:rsid w:val="00B728A7"/>
    <w:rsid w:val="00B77F7F"/>
    <w:rsid w:val="00B90138"/>
    <w:rsid w:val="00BA34B9"/>
    <w:rsid w:val="00BA5ED2"/>
    <w:rsid w:val="00BD08CA"/>
    <w:rsid w:val="00BD5E67"/>
    <w:rsid w:val="00BF6BB8"/>
    <w:rsid w:val="00C00059"/>
    <w:rsid w:val="00C00691"/>
    <w:rsid w:val="00C0753F"/>
    <w:rsid w:val="00C33713"/>
    <w:rsid w:val="00C34636"/>
    <w:rsid w:val="00C409F5"/>
    <w:rsid w:val="00C4574E"/>
    <w:rsid w:val="00C509E3"/>
    <w:rsid w:val="00C5634E"/>
    <w:rsid w:val="00C57CA3"/>
    <w:rsid w:val="00C615F6"/>
    <w:rsid w:val="00C73F37"/>
    <w:rsid w:val="00C74744"/>
    <w:rsid w:val="00C83E84"/>
    <w:rsid w:val="00C844CD"/>
    <w:rsid w:val="00C977FD"/>
    <w:rsid w:val="00CA35C1"/>
    <w:rsid w:val="00CA5268"/>
    <w:rsid w:val="00CA6890"/>
    <w:rsid w:val="00CB03F6"/>
    <w:rsid w:val="00CB09C3"/>
    <w:rsid w:val="00CB76D6"/>
    <w:rsid w:val="00CC0874"/>
    <w:rsid w:val="00CC2533"/>
    <w:rsid w:val="00CC37B9"/>
    <w:rsid w:val="00CC7EFA"/>
    <w:rsid w:val="00CD2540"/>
    <w:rsid w:val="00CD7540"/>
    <w:rsid w:val="00CE02A6"/>
    <w:rsid w:val="00D10664"/>
    <w:rsid w:val="00D16A65"/>
    <w:rsid w:val="00D2162B"/>
    <w:rsid w:val="00D30664"/>
    <w:rsid w:val="00D42ECE"/>
    <w:rsid w:val="00D44678"/>
    <w:rsid w:val="00D45066"/>
    <w:rsid w:val="00D62FA3"/>
    <w:rsid w:val="00D631BA"/>
    <w:rsid w:val="00D6524F"/>
    <w:rsid w:val="00D65817"/>
    <w:rsid w:val="00D658C1"/>
    <w:rsid w:val="00D83339"/>
    <w:rsid w:val="00D94066"/>
    <w:rsid w:val="00DA6155"/>
    <w:rsid w:val="00DB5E8C"/>
    <w:rsid w:val="00DC40B8"/>
    <w:rsid w:val="00DD133D"/>
    <w:rsid w:val="00DD3445"/>
    <w:rsid w:val="00DD3A14"/>
    <w:rsid w:val="00DE0EC9"/>
    <w:rsid w:val="00DF095A"/>
    <w:rsid w:val="00DF4238"/>
    <w:rsid w:val="00E01D03"/>
    <w:rsid w:val="00E10066"/>
    <w:rsid w:val="00E16883"/>
    <w:rsid w:val="00E2245C"/>
    <w:rsid w:val="00E31139"/>
    <w:rsid w:val="00E31171"/>
    <w:rsid w:val="00E32732"/>
    <w:rsid w:val="00E3667F"/>
    <w:rsid w:val="00E37A0D"/>
    <w:rsid w:val="00E40B45"/>
    <w:rsid w:val="00E53834"/>
    <w:rsid w:val="00E610B4"/>
    <w:rsid w:val="00E77021"/>
    <w:rsid w:val="00E84264"/>
    <w:rsid w:val="00EA2FBB"/>
    <w:rsid w:val="00EA7032"/>
    <w:rsid w:val="00EB10B5"/>
    <w:rsid w:val="00EB67A8"/>
    <w:rsid w:val="00EC1D23"/>
    <w:rsid w:val="00EC6BE2"/>
    <w:rsid w:val="00EC79FE"/>
    <w:rsid w:val="00ED1325"/>
    <w:rsid w:val="00ED2CCD"/>
    <w:rsid w:val="00EE71AF"/>
    <w:rsid w:val="00EF62FA"/>
    <w:rsid w:val="00F038C6"/>
    <w:rsid w:val="00F130E4"/>
    <w:rsid w:val="00F1774D"/>
    <w:rsid w:val="00F20FF1"/>
    <w:rsid w:val="00F256C2"/>
    <w:rsid w:val="00F3308D"/>
    <w:rsid w:val="00F33764"/>
    <w:rsid w:val="00F41733"/>
    <w:rsid w:val="00F47B4E"/>
    <w:rsid w:val="00F52944"/>
    <w:rsid w:val="00F614F9"/>
    <w:rsid w:val="00F67939"/>
    <w:rsid w:val="00F72CF4"/>
    <w:rsid w:val="00F7382F"/>
    <w:rsid w:val="00F90CC8"/>
    <w:rsid w:val="00FA1BA3"/>
    <w:rsid w:val="00FB0BA9"/>
    <w:rsid w:val="00FC3D52"/>
    <w:rsid w:val="00FC566B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1CA19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8B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1E6ACB" w:rsidP="001E6ACB">
          <w:pPr>
            <w:pStyle w:val="ED8A77C8848E42DC82581E55789A7D727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1E6ACB" w:rsidP="001E6ACB">
          <w:pPr>
            <w:pStyle w:val="25205ABEDF2F44C3B0EF1E2F95BECEAE1"/>
          </w:pPr>
          <w:r>
            <w:rPr>
              <w:rStyle w:val="Textedelespacerserv"/>
              <w:rFonts w:eastAsiaTheme="minorHAnsi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pPr>
            <w:pStyle w:val="E4563C84E3E446BA80CF6D33B450BF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CC7DB9AF24AC188B7B1582CEFB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B9527-2937-4525-B9BB-5B65DA05ABBF}"/>
      </w:docPartPr>
      <w:docPartBody>
        <w:p w:rsidR="00974F6B" w:rsidRDefault="00990DB0" w:rsidP="00990DB0">
          <w:pPr>
            <w:pStyle w:val="262CC7DB9AF24AC188B7B1582CEFBD35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F91E4F6A6D2A4687847DA231E7266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FB2A-459F-46C2-B661-27E1FE15C835}"/>
      </w:docPartPr>
      <w:docPartBody>
        <w:p w:rsidR="00974F6B" w:rsidRDefault="00990DB0" w:rsidP="00990DB0">
          <w:pPr>
            <w:pStyle w:val="F91E4F6A6D2A4687847DA231E72666F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FF610D593A4ADABC313AB6CA5F3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FBA73-37BB-49DA-9806-6232480CB3F1}"/>
      </w:docPartPr>
      <w:docPartBody>
        <w:p w:rsidR="00974F6B" w:rsidRDefault="00990DB0" w:rsidP="00990DB0">
          <w:pPr>
            <w:pStyle w:val="6FFF610D593A4ADABC313AB6CA5F39CA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EC4F540F7F40058245F90CCE2D4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35A4E-A1D8-4168-A819-40AE947B5DEF}"/>
      </w:docPartPr>
      <w:docPartBody>
        <w:p w:rsidR="00974F6B" w:rsidRDefault="00990DB0" w:rsidP="00990DB0">
          <w:pPr>
            <w:pStyle w:val="70EC4F540F7F40058245F90CCE2D437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9E1D611D01142D0B6ADE96CA30F7C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2399E6-58B4-42DE-8D6A-4B08D4916F29}"/>
      </w:docPartPr>
      <w:docPartBody>
        <w:p w:rsidR="009B1989" w:rsidRDefault="009B1989" w:rsidP="009B1989">
          <w:pPr>
            <w:pStyle w:val="F9E1D611D01142D0B6ADE96CA30F7C3D"/>
          </w:pPr>
          <w:r w:rsidRPr="00EC0322">
            <w:rPr>
              <w:rStyle w:val="Textedelespacerserv"/>
            </w:rPr>
            <w:t>Choisissez un élément.</w:t>
          </w:r>
        </w:p>
      </w:docPartBody>
    </w:docPart>
    <w:docPart>
      <w:docPartPr>
        <w:name w:val="53B5A67B71AE48D5A94FFE99804A6C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096114-769B-450F-8E88-F30D2DEF6505}"/>
      </w:docPartPr>
      <w:docPartBody>
        <w:p w:rsidR="009B1989" w:rsidRDefault="009B1989" w:rsidP="009B1989">
          <w:pPr>
            <w:pStyle w:val="53B5A67B71AE48D5A94FFE99804A6CE6"/>
          </w:pPr>
          <w:r w:rsidRPr="00EC0322">
            <w:rPr>
              <w:rStyle w:val="Textedelespacerserv"/>
            </w:rPr>
            <w:t>Choisissez un élément.</w:t>
          </w:r>
        </w:p>
      </w:docPartBody>
    </w:docPart>
    <w:docPart>
      <w:docPartPr>
        <w:name w:val="2F9A1D6813F44D89A730FC510753E5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47EB09-95FC-4B08-88A4-69FD2E8DCE7B}"/>
      </w:docPartPr>
      <w:docPartBody>
        <w:p w:rsidR="009B1989" w:rsidRDefault="009B1989" w:rsidP="009B1989">
          <w:pPr>
            <w:pStyle w:val="2F9A1D6813F44D89A730FC510753E5C9"/>
          </w:pPr>
          <w:r w:rsidRPr="00EC0322">
            <w:rPr>
              <w:rStyle w:val="Textedelespacerserv"/>
            </w:rPr>
            <w:t>Choisissez un élément.</w:t>
          </w:r>
        </w:p>
      </w:docPartBody>
    </w:docPart>
    <w:docPart>
      <w:docPartPr>
        <w:name w:val="786A37436399406898671633E26B8C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BA6B22-3BCA-47E1-B9C1-6A92339B0126}"/>
      </w:docPartPr>
      <w:docPartBody>
        <w:p w:rsidR="009B1989" w:rsidRDefault="009B1989" w:rsidP="009B1989">
          <w:pPr>
            <w:pStyle w:val="786A37436399406898671633E26B8CA2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8875467C7F64D4092E0FCD49EDFBC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0444C8-C477-46B1-BAFF-234ED48F8E4A}"/>
      </w:docPartPr>
      <w:docPartBody>
        <w:p w:rsidR="00A96278" w:rsidRDefault="00693E46" w:rsidP="00693E46">
          <w:pPr>
            <w:pStyle w:val="08875467C7F64D4092E0FCD49EDFBC22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74A82256D6643F7AF0F2BEAD86B2B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998127-D340-4FFB-9A84-CB2BE254504F}"/>
      </w:docPartPr>
      <w:docPartBody>
        <w:p w:rsidR="00A96278" w:rsidRDefault="00693E46" w:rsidP="00693E46">
          <w:pPr>
            <w:pStyle w:val="C74A82256D6643F7AF0F2BEAD86B2BBA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31A07B544E8A4F96AF0D7AC96BB32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1012CD-F655-42D9-BD52-0DBDE23A19B7}"/>
      </w:docPartPr>
      <w:docPartBody>
        <w:p w:rsidR="00A96278" w:rsidRDefault="00693E46" w:rsidP="00693E46">
          <w:pPr>
            <w:pStyle w:val="31A07B544E8A4F96AF0D7AC96BB32440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24470953C2544A4784F9572D6C7CCE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8720EB-F280-449B-A3A8-11AC7E3FCA87}"/>
      </w:docPartPr>
      <w:docPartBody>
        <w:p w:rsidR="00A96278" w:rsidRDefault="00693E46" w:rsidP="00693E46">
          <w:pPr>
            <w:pStyle w:val="24470953C2544A4784F9572D6C7CCE32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0C1E693BE49B4ECF85401B37D0294B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97747D-5CAC-43BD-8C34-4E0BE6654312}"/>
      </w:docPartPr>
      <w:docPartBody>
        <w:p w:rsidR="00A96278" w:rsidRDefault="00693E46" w:rsidP="00693E46">
          <w:pPr>
            <w:pStyle w:val="0C1E693BE49B4ECF85401B37D0294BF1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A3A3621EE4FC47BB8FFAC448854F41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F48F9D-348D-49A5-8FF7-850B7B77AE43}"/>
      </w:docPartPr>
      <w:docPartBody>
        <w:p w:rsidR="00A96278" w:rsidRDefault="00693E46" w:rsidP="00693E46">
          <w:pPr>
            <w:pStyle w:val="A3A3621EE4FC47BB8FFAC448854F4180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3BBD268DF1064A73BD921F99C575C2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A86C55-E6B2-420D-96BE-C5B380AE4579}"/>
      </w:docPartPr>
      <w:docPartBody>
        <w:p w:rsidR="00A96278" w:rsidRDefault="00693E46" w:rsidP="00693E46">
          <w:pPr>
            <w:pStyle w:val="3BBD268DF1064A73BD921F99C575C240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25B235185A1A46B28A91CD3FEA4290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A3456C-6B3C-49F0-AB5D-967B15B5AE51}"/>
      </w:docPartPr>
      <w:docPartBody>
        <w:p w:rsidR="00A96278" w:rsidRDefault="00693E46" w:rsidP="00693E46">
          <w:pPr>
            <w:pStyle w:val="25B235185A1A46B28A91CD3FEA42906C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1A8480D03042414D9EFB9DF711827A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8F01BE-1025-4202-A407-7FD36FE737EA}"/>
      </w:docPartPr>
      <w:docPartBody>
        <w:p w:rsidR="00A96278" w:rsidRDefault="00693E46" w:rsidP="00693E46">
          <w:pPr>
            <w:pStyle w:val="1A8480D03042414D9EFB9DF711827AEC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72FDF894DFA41E79EDBC66DAA8B0D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481E0A-A4FB-4551-9DEB-24A28CE79C00}"/>
      </w:docPartPr>
      <w:docPartBody>
        <w:p w:rsidR="00A96278" w:rsidRDefault="00693E46" w:rsidP="00693E46">
          <w:pPr>
            <w:pStyle w:val="172FDF894DFA41E79EDBC66DAA8B0DEC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11925B2D9B5C474BAF43895C1DC069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92B327-530B-4A2F-A601-5B055A568E13}"/>
      </w:docPartPr>
      <w:docPartBody>
        <w:p w:rsidR="00A96278" w:rsidRDefault="00693E46" w:rsidP="00693E46">
          <w:pPr>
            <w:pStyle w:val="11925B2D9B5C474BAF43895C1DC069C5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A7A5FDD78BAA4E3C999BADE2BF8E3E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00A788-678F-488B-9CCA-6CE3247BF580}"/>
      </w:docPartPr>
      <w:docPartBody>
        <w:p w:rsidR="00A96278" w:rsidRDefault="00693E46" w:rsidP="00693E46">
          <w:pPr>
            <w:pStyle w:val="A7A5FDD78BAA4E3C999BADE2BF8E3E2E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1DABAB5C488144CF920E6C3FA183C0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A9A240-C48A-491E-B30B-AD4E26A9D448}"/>
      </w:docPartPr>
      <w:docPartBody>
        <w:p w:rsidR="00A96278" w:rsidRDefault="00693E46" w:rsidP="00693E46">
          <w:pPr>
            <w:pStyle w:val="1DABAB5C488144CF920E6C3FA183C0EE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AA041BE48CC04D6FB44E8A133C3BC4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CBFD6B-3E3D-4D1F-87C0-6D2E617A8785}"/>
      </w:docPartPr>
      <w:docPartBody>
        <w:p w:rsidR="00A96278" w:rsidRDefault="00693E46" w:rsidP="00693E46">
          <w:pPr>
            <w:pStyle w:val="AA041BE48CC04D6FB44E8A133C3BC44F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D174E9A69E9C47E280E9D5A0A9B9B3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AE680B-98D2-4CDE-BD35-B1CCB9D0A65E}"/>
      </w:docPartPr>
      <w:docPartBody>
        <w:p w:rsidR="00A96278" w:rsidRDefault="00693E46" w:rsidP="00693E46">
          <w:pPr>
            <w:pStyle w:val="D174E9A69E9C47E280E9D5A0A9B9B344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C45A6FBC7782481BA2780CB1F28588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AAA4D5-E5A8-4926-A58B-8298481E8D44}"/>
      </w:docPartPr>
      <w:docPartBody>
        <w:p w:rsidR="00A96278" w:rsidRDefault="00693E46" w:rsidP="00693E46">
          <w:pPr>
            <w:pStyle w:val="C45A6FBC7782481BA2780CB1F2858897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033C9EA0634140B6BC3E467857B3EF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E8AEA8-94EC-4CEE-8B6B-D1EC1AAD09BF}"/>
      </w:docPartPr>
      <w:docPartBody>
        <w:p w:rsidR="00A96278" w:rsidRDefault="00693E46" w:rsidP="00693E46">
          <w:pPr>
            <w:pStyle w:val="033C9EA0634140B6BC3E467857B3EFA9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D5A658DDA734421B8291C1227B396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7A7B3C-3D6C-4419-B589-791B2E7FCEFE}"/>
      </w:docPartPr>
      <w:docPartBody>
        <w:p w:rsidR="00A96278" w:rsidRDefault="00693E46" w:rsidP="00693E46">
          <w:pPr>
            <w:pStyle w:val="CD5A658DDA734421B8291C1227B396A7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3E469181CBA64F7BB09FECCC373769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6D63FE-7F6F-4F17-BDC1-D93C0C1E13CB}"/>
      </w:docPartPr>
      <w:docPartBody>
        <w:p w:rsidR="00A96278" w:rsidRDefault="00693E46" w:rsidP="00693E46">
          <w:pPr>
            <w:pStyle w:val="3E469181CBA64F7BB09FECCC373769EF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AFF96E8F03484285852054139EAA64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61E77C-A73C-451F-856E-80011700B4CC}"/>
      </w:docPartPr>
      <w:docPartBody>
        <w:p w:rsidR="00A96278" w:rsidRDefault="00693E46" w:rsidP="00693E46">
          <w:pPr>
            <w:pStyle w:val="AFF96E8F03484285852054139EAA64B6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5B090FA38551428EBAA7A603F1FA6E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22CE70-D0BB-4DF3-BA2A-D77C4DCD5225}"/>
      </w:docPartPr>
      <w:docPartBody>
        <w:p w:rsidR="00A96278" w:rsidRDefault="00693E46" w:rsidP="00693E46">
          <w:pPr>
            <w:pStyle w:val="5B090FA38551428EBAA7A603F1FA6EE0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B87620F1DFA24DAAA5DB73C6F04600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74C797-928C-4A98-9AFD-B9117E88B45D}"/>
      </w:docPartPr>
      <w:docPartBody>
        <w:p w:rsidR="00A96278" w:rsidRDefault="00693E46" w:rsidP="00693E46">
          <w:pPr>
            <w:pStyle w:val="B87620F1DFA24DAAA5DB73C6F04600BC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B7BFA49EE9CB4219B3DF28EB84A5A1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4B9D82-500F-45AA-9647-19E53560057E}"/>
      </w:docPartPr>
      <w:docPartBody>
        <w:p w:rsidR="00A96278" w:rsidRDefault="00693E46" w:rsidP="00693E46">
          <w:pPr>
            <w:pStyle w:val="B7BFA49EE9CB4219B3DF28EB84A5A14F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8EE6CFE7607A48149D219D304E0A7B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24F9DE-999F-4B45-A2BD-B578AE392410}"/>
      </w:docPartPr>
      <w:docPartBody>
        <w:p w:rsidR="00A96278" w:rsidRDefault="00693E46" w:rsidP="00693E46">
          <w:pPr>
            <w:pStyle w:val="8EE6CFE7607A48149D219D304E0A7B03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BB28E1FAE61047649A35942C68D047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D3C1D0-40BB-4653-8131-2ECD9D8DA09B}"/>
      </w:docPartPr>
      <w:docPartBody>
        <w:p w:rsidR="00A96278" w:rsidRDefault="00693E46" w:rsidP="00693E46">
          <w:pPr>
            <w:pStyle w:val="BB28E1FAE61047649A35942C68D047CB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17801E012004B13982CCB607A35A5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203E10-9E1F-434C-8533-AC263D9FAB4A}"/>
      </w:docPartPr>
      <w:docPartBody>
        <w:p w:rsidR="00A96278" w:rsidRDefault="00693E46" w:rsidP="00693E46">
          <w:pPr>
            <w:pStyle w:val="017801E012004B13982CCB607A35A5E2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BDA41834BD4F47D1AFBC2432DE2C9F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666615-62EA-4D43-9123-C9E8959A5E36}"/>
      </w:docPartPr>
      <w:docPartBody>
        <w:p w:rsidR="00A96278" w:rsidRDefault="00693E46" w:rsidP="00693E46">
          <w:pPr>
            <w:pStyle w:val="BDA41834BD4F47D1AFBC2432DE2C9FC7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8874B72D931E4D6E83EE5D8812040C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D7B05E-025E-48B4-8DCA-B245840ADD51}"/>
      </w:docPartPr>
      <w:docPartBody>
        <w:p w:rsidR="00A96278" w:rsidRDefault="00693E46" w:rsidP="00693E46">
          <w:pPr>
            <w:pStyle w:val="8874B72D931E4D6E83EE5D8812040C9A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5BA32E40E0DB41EAAC0F3560DBD064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A90A6F-58DD-4048-8B22-62AAA246E67E}"/>
      </w:docPartPr>
      <w:docPartBody>
        <w:p w:rsidR="00A96278" w:rsidRDefault="00693E46" w:rsidP="00693E46">
          <w:pPr>
            <w:pStyle w:val="5BA32E40E0DB41EAAC0F3560DBD0645C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F446B13E06C44922963FBBAE5D5EBE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D25D1B-0C4E-4220-8686-B6F943FF0CB8}"/>
      </w:docPartPr>
      <w:docPartBody>
        <w:p w:rsidR="00A96278" w:rsidRDefault="00693E46" w:rsidP="00693E46">
          <w:pPr>
            <w:pStyle w:val="F446B13E06C44922963FBBAE5D5EBEFF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B43699B8FC8C48DF8178D0E65F0550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BD5EB2-F23A-4EE7-86FA-F419151F778C}"/>
      </w:docPartPr>
      <w:docPartBody>
        <w:p w:rsidR="00A96278" w:rsidRDefault="00693E46" w:rsidP="00693E46">
          <w:pPr>
            <w:pStyle w:val="B43699B8FC8C48DF8178D0E65F055006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95F76AD680064EABB99CDDC3277C55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EE1675-B768-458C-B039-38ECDFBACD18}"/>
      </w:docPartPr>
      <w:docPartBody>
        <w:p w:rsidR="00A96278" w:rsidRDefault="00693E46" w:rsidP="00693E46">
          <w:pPr>
            <w:pStyle w:val="95F76AD680064EABB99CDDC3277C5557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A412178CE007479B820E6B041642B8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DF1C0E-5D4B-41B0-9141-8E889FCF67EE}"/>
      </w:docPartPr>
      <w:docPartBody>
        <w:p w:rsidR="00A96278" w:rsidRDefault="00693E46" w:rsidP="00693E46">
          <w:pPr>
            <w:pStyle w:val="A412178CE007479B820E6B041642B8B3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BC2A10C5A3E49D88B88CA0AE87702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F07282-E15B-4F5D-90C2-28EC56C55030}"/>
      </w:docPartPr>
      <w:docPartBody>
        <w:p w:rsidR="00A96278" w:rsidRDefault="00693E46" w:rsidP="00693E46">
          <w:pPr>
            <w:pStyle w:val="3BC2A10C5A3E49D88B88CA0AE87702EB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32ED6DB2CEC34DE3AF733A2648C5B0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9C8095-ABA4-44A6-9FD2-A7F2E72DFD26}"/>
      </w:docPartPr>
      <w:docPartBody>
        <w:p w:rsidR="00A96278" w:rsidRDefault="00693E46" w:rsidP="00693E46">
          <w:pPr>
            <w:pStyle w:val="32ED6DB2CEC34DE3AF733A2648C5B0A7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29B989CC33284CBE88E8D196DD1A6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030C87-523B-4D25-8CAB-A6B7085D5865}"/>
      </w:docPartPr>
      <w:docPartBody>
        <w:p w:rsidR="00A96278" w:rsidRDefault="00693E46" w:rsidP="00693E46">
          <w:pPr>
            <w:pStyle w:val="29B989CC33284CBE88E8D196DD1A6E4F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A5D52D931A9E402896A89781A98238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87BEFC-4452-4E82-A6B0-6E3B93AB0465}"/>
      </w:docPartPr>
      <w:docPartBody>
        <w:p w:rsidR="00A96278" w:rsidRDefault="00693E46" w:rsidP="00693E46">
          <w:pPr>
            <w:pStyle w:val="A5D52D931A9E402896A89781A982387F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A7A408F265A345768813A21463165E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79B3E6-07C1-4060-9661-5CB09411AD8F}"/>
      </w:docPartPr>
      <w:docPartBody>
        <w:p w:rsidR="00A96278" w:rsidRDefault="00693E46" w:rsidP="00693E46">
          <w:pPr>
            <w:pStyle w:val="A7A408F265A345768813A21463165EC8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176A1BAE83FA4447B083AA2C584A40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29B8A0-06E1-47A5-9260-BCE2DFEE3998}"/>
      </w:docPartPr>
      <w:docPartBody>
        <w:p w:rsidR="00A96278" w:rsidRDefault="00693E46" w:rsidP="00693E46">
          <w:pPr>
            <w:pStyle w:val="176A1BAE83FA4447B083AA2C584A402A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ECE17DF0C02344D099D847B6D63F1B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2BB4BE-55C6-444E-A68C-AF898404DAE0}"/>
      </w:docPartPr>
      <w:docPartBody>
        <w:p w:rsidR="00A96278" w:rsidRDefault="00693E46" w:rsidP="00693E46">
          <w:pPr>
            <w:pStyle w:val="ECE17DF0C02344D099D847B6D63F1B00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CC161482400E4B56B8202EE51FD742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70EAA1-7835-4FDB-B60A-173C8EE6CBA7}"/>
      </w:docPartPr>
      <w:docPartBody>
        <w:p w:rsidR="00A96278" w:rsidRDefault="00693E46" w:rsidP="00693E46">
          <w:pPr>
            <w:pStyle w:val="CC161482400E4B56B8202EE51FD7428E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7AD01F5AE6547CCBC750BE94B4254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E51172-60A0-42E9-85CF-CF54CC988AAA}"/>
      </w:docPartPr>
      <w:docPartBody>
        <w:p w:rsidR="00A96278" w:rsidRDefault="00693E46" w:rsidP="00693E46">
          <w:pPr>
            <w:pStyle w:val="47AD01F5AE6547CCBC750BE94B425407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C7793B2C54B7475B99EE23508D12C5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E00A53-8BDD-47D2-BEED-8159119E1D87}"/>
      </w:docPartPr>
      <w:docPartBody>
        <w:p w:rsidR="00A96278" w:rsidRDefault="00693E46" w:rsidP="00693E46">
          <w:pPr>
            <w:pStyle w:val="C7793B2C54B7475B99EE23508D12C52A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7B8E52627F984F42B12BA5989274A0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6D8A0F-3EAE-420A-90A9-8A11F45B880F}"/>
      </w:docPartPr>
      <w:docPartBody>
        <w:p w:rsidR="00A96278" w:rsidRDefault="00693E46" w:rsidP="00693E46">
          <w:pPr>
            <w:pStyle w:val="7B8E52627F984F42B12BA5989274A035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1EE91D61213848AB854CF3F2A8DF7C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2F7F00-11E1-48F0-959A-A73F24CEF2A2}"/>
      </w:docPartPr>
      <w:docPartBody>
        <w:p w:rsidR="00A96278" w:rsidRDefault="00693E46" w:rsidP="00693E46">
          <w:pPr>
            <w:pStyle w:val="1EE91D61213848AB854CF3F2A8DF7C3C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6CCC1D1A113042D3AE78ADA4BF0E14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531F27-2483-489A-91F4-3F8304B48467}"/>
      </w:docPartPr>
      <w:docPartBody>
        <w:p w:rsidR="00A96278" w:rsidRDefault="00693E46" w:rsidP="00693E46">
          <w:pPr>
            <w:pStyle w:val="6CCC1D1A113042D3AE78ADA4BF0E148F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C3BB6727C5A740EE9D3AEA8F062A8F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100E11-DAB4-45F6-8B12-48FC8976C5B7}"/>
      </w:docPartPr>
      <w:docPartBody>
        <w:p w:rsidR="00A96278" w:rsidRDefault="00693E46" w:rsidP="00693E46">
          <w:pPr>
            <w:pStyle w:val="C3BB6727C5A740EE9D3AEA8F062A8FAE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FF9C5C0EC67A4AB8BE94B695D062BD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A26414-3D02-45CF-9748-DA0648363CE6}"/>
      </w:docPartPr>
      <w:docPartBody>
        <w:p w:rsidR="00A96278" w:rsidRDefault="00693E46" w:rsidP="00693E46">
          <w:pPr>
            <w:pStyle w:val="FF9C5C0EC67A4AB8BE94B695D062BDC8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480C5DFFBF5049BFA1783BE9CC19FD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1CDDC1-3B63-4C23-94AA-AD7E40AB9E36}"/>
      </w:docPartPr>
      <w:docPartBody>
        <w:p w:rsidR="00A96278" w:rsidRDefault="00693E46" w:rsidP="00693E46">
          <w:pPr>
            <w:pStyle w:val="480C5DFFBF5049BFA1783BE9CC19FD44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2C20487D1FB4FB99350BE5184CDB5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AB6C8F-91BC-424F-A3DA-043703500749}"/>
      </w:docPartPr>
      <w:docPartBody>
        <w:p w:rsidR="00A96278" w:rsidRDefault="00693E46" w:rsidP="00693E46">
          <w:pPr>
            <w:pStyle w:val="62C20487D1FB4FB99350BE5184CDB550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8C588B34DB914246949ACE73E10E7F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8BDBEA-4803-4727-BD12-C1B8D34B28C1}"/>
      </w:docPartPr>
      <w:docPartBody>
        <w:p w:rsidR="00A96278" w:rsidRDefault="00693E46" w:rsidP="00693E46">
          <w:pPr>
            <w:pStyle w:val="8C588B34DB914246949ACE73E10E7F60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4574035EA9384668B0D9657E3D35F2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29E2D8-6572-4E1A-BAF4-10FA3E976341}"/>
      </w:docPartPr>
      <w:docPartBody>
        <w:p w:rsidR="00A96278" w:rsidRDefault="00693E46" w:rsidP="00693E46">
          <w:pPr>
            <w:pStyle w:val="4574035EA9384668B0D9657E3D35F286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F1D3AD9212FD46A892E80CF5519FAD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71FA95-5933-465A-94FE-C8CCB637C6D4}"/>
      </w:docPartPr>
      <w:docPartBody>
        <w:p w:rsidR="00A96278" w:rsidRDefault="00693E46" w:rsidP="00693E46">
          <w:pPr>
            <w:pStyle w:val="F1D3AD9212FD46A892E80CF5519FAD84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BFDA902BAA764F379C790CF6BB035C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4BE08A-46A3-4974-9377-255FED34FC59}"/>
      </w:docPartPr>
      <w:docPartBody>
        <w:p w:rsidR="00A96278" w:rsidRDefault="00693E46" w:rsidP="00693E46">
          <w:pPr>
            <w:pStyle w:val="BFDA902BAA764F379C790CF6BB035CA1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D0610FD5782C4863845AC0747E20A6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2754D4-EC38-4974-A889-11AB39FC7D09}"/>
      </w:docPartPr>
      <w:docPartBody>
        <w:p w:rsidR="00A96278" w:rsidRDefault="00693E46" w:rsidP="00693E46">
          <w:pPr>
            <w:pStyle w:val="D0610FD5782C4863845AC0747E20A6F4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6278D1D4ACA94185AFBD323335563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685CE3-5FB3-494B-A2BB-FDF76C596B74}"/>
      </w:docPartPr>
      <w:docPartBody>
        <w:p w:rsidR="00A96278" w:rsidRDefault="00693E46" w:rsidP="00693E46">
          <w:pPr>
            <w:pStyle w:val="6278D1D4ACA94185AFBD323335563BDC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146ED0427E1E4496933F0B444FB073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2648B6-A979-4967-BA6A-8708D580BA8A}"/>
      </w:docPartPr>
      <w:docPartBody>
        <w:p w:rsidR="00A96278" w:rsidRDefault="00693E46" w:rsidP="00693E46">
          <w:pPr>
            <w:pStyle w:val="146ED0427E1E4496933F0B444FB07314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E65633599CD4F8EB931D928757BC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43871F-CBD7-4285-BCC3-8178C193D4FB}"/>
      </w:docPartPr>
      <w:docPartBody>
        <w:p w:rsidR="00A96278" w:rsidRDefault="00693E46" w:rsidP="00693E46">
          <w:pPr>
            <w:pStyle w:val="7E65633599CD4F8EB931D928757BCAE9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765EE3FDC118483EB65C7CA6C1A0FC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859646-9AFF-4A7B-9BA2-16D0253E06AE}"/>
      </w:docPartPr>
      <w:docPartBody>
        <w:p w:rsidR="00A96278" w:rsidRDefault="00693E46" w:rsidP="00693E46">
          <w:pPr>
            <w:pStyle w:val="765EE3FDC118483EB65C7CA6C1A0FC79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EB2D79597DFD486BBF87CB02F3EEF9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AC1545-31FF-4BB8-B7B9-B5BC2B61FBA4}"/>
      </w:docPartPr>
      <w:docPartBody>
        <w:p w:rsidR="00A96278" w:rsidRDefault="00693E46" w:rsidP="00693E46">
          <w:pPr>
            <w:pStyle w:val="EB2D79597DFD486BBF87CB02F3EEF943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B5828E9275984B57AC5C3EE441E41A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1464C2-A0F1-4053-9DFB-72227654A02E}"/>
      </w:docPartPr>
      <w:docPartBody>
        <w:p w:rsidR="00A96278" w:rsidRDefault="00693E46" w:rsidP="00693E46">
          <w:pPr>
            <w:pStyle w:val="B5828E9275984B57AC5C3EE441E41AAB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2111681665FE4500A952B71BC0D2C7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70A21E-9677-4295-93A0-DBB0216A17D5}"/>
      </w:docPartPr>
      <w:docPartBody>
        <w:p w:rsidR="00A96278" w:rsidRDefault="00693E46" w:rsidP="00693E46">
          <w:pPr>
            <w:pStyle w:val="2111681665FE4500A952B71BC0D2C7E8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E361EA49DD6C4CAB9BD844CD95D537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6FFC1B-78E4-4343-BE3D-298DF950F232}"/>
      </w:docPartPr>
      <w:docPartBody>
        <w:p w:rsidR="00A96278" w:rsidRDefault="00693E46" w:rsidP="00693E46">
          <w:pPr>
            <w:pStyle w:val="E361EA49DD6C4CAB9BD844CD95D537D7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C4BAE43063064EE79294CF46E4D554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31803B-4F0C-469E-876F-7ED2F13091E1}"/>
      </w:docPartPr>
      <w:docPartBody>
        <w:p w:rsidR="00A96278" w:rsidRDefault="00693E46" w:rsidP="00693E46">
          <w:pPr>
            <w:pStyle w:val="C4BAE43063064EE79294CF46E4D55457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745E1F0A91844D61B36D1375D10275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CAE305-8E1D-4978-8F7B-723DA13B4A89}"/>
      </w:docPartPr>
      <w:docPartBody>
        <w:p w:rsidR="00A96278" w:rsidRDefault="00693E46" w:rsidP="00693E46">
          <w:pPr>
            <w:pStyle w:val="745E1F0A91844D61B36D1375D10275F7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0F508ADC14049D3A0D72294FD54C4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BF2E49-8204-4621-8765-4F98EF2669F1}"/>
      </w:docPartPr>
      <w:docPartBody>
        <w:p w:rsidR="00A96278" w:rsidRDefault="00693E46" w:rsidP="00693E46">
          <w:pPr>
            <w:pStyle w:val="D0F508ADC14049D3A0D72294FD54C470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2E999B06192B46189253ECA7C75DB6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9AAA86-574A-46EA-A7A9-B7E877D80C3E}"/>
      </w:docPartPr>
      <w:docPartBody>
        <w:p w:rsidR="00A96278" w:rsidRDefault="00693E46" w:rsidP="00693E46">
          <w:pPr>
            <w:pStyle w:val="2E999B06192B46189253ECA7C75DB632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E119C327F6804E8F83829D754407FC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99AAFA-5384-44D6-9FB3-B3934AF245B3}"/>
      </w:docPartPr>
      <w:docPartBody>
        <w:p w:rsidR="00A96278" w:rsidRDefault="00693E46" w:rsidP="00693E46">
          <w:pPr>
            <w:pStyle w:val="E119C327F6804E8F83829D754407FC89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5792FFFBC4C7449E8E0B7AA6442967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78C2B1-5464-45B0-8121-7B6E1BAFC703}"/>
      </w:docPartPr>
      <w:docPartBody>
        <w:p w:rsidR="00A96278" w:rsidRDefault="00693E46" w:rsidP="00693E46">
          <w:pPr>
            <w:pStyle w:val="5792FFFBC4C7449E8E0B7AA644296799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C52BEE0642D94750A13F540341A446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6F47C7-D0DA-499C-849E-89239E204CA4}"/>
      </w:docPartPr>
      <w:docPartBody>
        <w:p w:rsidR="00A96278" w:rsidRDefault="00693E46" w:rsidP="00693E46">
          <w:pPr>
            <w:pStyle w:val="C52BEE0642D94750A13F540341A446E2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42D877419AD04B36AC1CEE6150B9C4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593250-8320-47E6-B479-A86D2DBC1E1E}"/>
      </w:docPartPr>
      <w:docPartBody>
        <w:p w:rsidR="00A96278" w:rsidRDefault="00693E46" w:rsidP="00693E46">
          <w:pPr>
            <w:pStyle w:val="42D877419AD04B36AC1CEE6150B9C483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F93D7340F27C4D5A8746EB01CECC10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E9310B-1455-4D05-9AB0-CD9ACF18535E}"/>
      </w:docPartPr>
      <w:docPartBody>
        <w:p w:rsidR="00A96278" w:rsidRDefault="00693E46" w:rsidP="00693E46">
          <w:pPr>
            <w:pStyle w:val="F93D7340F27C4D5A8746EB01CECC10F1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3E5B3947CCFB406C9BFD7451AFBE72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97FD4C-8983-4B8A-8B69-E29510DD93FD}"/>
      </w:docPartPr>
      <w:docPartBody>
        <w:p w:rsidR="00A96278" w:rsidRDefault="00693E46" w:rsidP="00693E46">
          <w:pPr>
            <w:pStyle w:val="3E5B3947CCFB406C9BFD7451AFBE7225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0723E87B624C49A9BD018953E1E6F4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DC3ED7-6904-4828-B6ED-30747C2D08DE}"/>
      </w:docPartPr>
      <w:docPartBody>
        <w:p w:rsidR="00A96278" w:rsidRDefault="00693E46" w:rsidP="00693E46">
          <w:pPr>
            <w:pStyle w:val="0723E87B624C49A9BD018953E1E6F467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7857F88F90614EE7AEEB1765AEB5BF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A728A2-42C3-41CC-8DF4-10B5055C021F}"/>
      </w:docPartPr>
      <w:docPartBody>
        <w:p w:rsidR="00A96278" w:rsidRDefault="00693E46" w:rsidP="00693E46">
          <w:pPr>
            <w:pStyle w:val="7857F88F90614EE7AEEB1765AEB5BF32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0089AE05A7764F3E82C54A918E9A58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4F9BE8-4830-4AD5-A4F9-4BA92C2A0897}"/>
      </w:docPartPr>
      <w:docPartBody>
        <w:p w:rsidR="00A96278" w:rsidRDefault="00693E46" w:rsidP="00693E46">
          <w:pPr>
            <w:pStyle w:val="0089AE05A7764F3E82C54A918E9A58DC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64B01E6EF86D4BEF95217CEA2F4AE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F92CEF-29EF-4ECA-BAF4-68143853DEB1}"/>
      </w:docPartPr>
      <w:docPartBody>
        <w:p w:rsidR="00A96278" w:rsidRDefault="00693E46" w:rsidP="00693E46">
          <w:pPr>
            <w:pStyle w:val="64B01E6EF86D4BEF95217CEA2F4AE574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D03022B366A34E73B2A073EF1EEF42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7C120B-B481-4054-8A55-DB2505A835B3}"/>
      </w:docPartPr>
      <w:docPartBody>
        <w:p w:rsidR="00A96278" w:rsidRDefault="00693E46" w:rsidP="00693E46">
          <w:pPr>
            <w:pStyle w:val="D03022B366A34E73B2A073EF1EEF4229"/>
          </w:pPr>
          <w:r w:rsidRPr="00DE740A">
            <w:rPr>
              <w:rStyle w:val="Textedelespacerserv"/>
            </w:rPr>
            <w:t>Choisissez un élément.</w:t>
          </w:r>
        </w:p>
      </w:docPartBody>
    </w:docPart>
    <w:docPart>
      <w:docPartPr>
        <w:name w:val="64D2DE3AE30E4871A69ECCA6CDB2FA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77A8E2-D7C4-44D9-84FE-408F61E04592}"/>
      </w:docPartPr>
      <w:docPartBody>
        <w:p w:rsidR="00A96278" w:rsidRDefault="00693E46" w:rsidP="00693E46">
          <w:pPr>
            <w:pStyle w:val="64D2DE3AE30E4871A69ECCA6CDB2FAB8"/>
          </w:pPr>
          <w:r w:rsidRPr="00DE740A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9208C"/>
    <w:rsid w:val="000F2688"/>
    <w:rsid w:val="00155FE5"/>
    <w:rsid w:val="00180C64"/>
    <w:rsid w:val="001A1EA5"/>
    <w:rsid w:val="001E6ACB"/>
    <w:rsid w:val="002040CD"/>
    <w:rsid w:val="00262F32"/>
    <w:rsid w:val="0032380C"/>
    <w:rsid w:val="00331F5D"/>
    <w:rsid w:val="0034005E"/>
    <w:rsid w:val="003421FF"/>
    <w:rsid w:val="00390341"/>
    <w:rsid w:val="003B161F"/>
    <w:rsid w:val="003D0B41"/>
    <w:rsid w:val="004627D0"/>
    <w:rsid w:val="00484928"/>
    <w:rsid w:val="00484F98"/>
    <w:rsid w:val="00513874"/>
    <w:rsid w:val="005B7D10"/>
    <w:rsid w:val="00652381"/>
    <w:rsid w:val="00693E46"/>
    <w:rsid w:val="006A0B0F"/>
    <w:rsid w:val="006C0C0E"/>
    <w:rsid w:val="006D63C9"/>
    <w:rsid w:val="00772253"/>
    <w:rsid w:val="008243CE"/>
    <w:rsid w:val="00845138"/>
    <w:rsid w:val="00870303"/>
    <w:rsid w:val="00885577"/>
    <w:rsid w:val="00885A72"/>
    <w:rsid w:val="00894261"/>
    <w:rsid w:val="008B54D0"/>
    <w:rsid w:val="008E1391"/>
    <w:rsid w:val="008E280D"/>
    <w:rsid w:val="009247D8"/>
    <w:rsid w:val="00930B30"/>
    <w:rsid w:val="009468F7"/>
    <w:rsid w:val="009558B8"/>
    <w:rsid w:val="00974ED7"/>
    <w:rsid w:val="00974F6B"/>
    <w:rsid w:val="00983D6E"/>
    <w:rsid w:val="00990DB0"/>
    <w:rsid w:val="009B1989"/>
    <w:rsid w:val="00A36FC1"/>
    <w:rsid w:val="00A629A2"/>
    <w:rsid w:val="00A96278"/>
    <w:rsid w:val="00AE0111"/>
    <w:rsid w:val="00B17360"/>
    <w:rsid w:val="00B31FF1"/>
    <w:rsid w:val="00B51957"/>
    <w:rsid w:val="00BA1E13"/>
    <w:rsid w:val="00BA28E3"/>
    <w:rsid w:val="00BB7A1A"/>
    <w:rsid w:val="00D30554"/>
    <w:rsid w:val="00DB03D3"/>
    <w:rsid w:val="00DC1FB0"/>
    <w:rsid w:val="00E229B8"/>
    <w:rsid w:val="00E64ABA"/>
    <w:rsid w:val="00E8237A"/>
    <w:rsid w:val="00E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693E46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ED8A77C8848E42DC82581E55789A7D723">
    <w:name w:val="ED8A77C8848E42DC82581E55789A7D7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3">
    <w:name w:val="1A35AC6FF86C48ECAB62EB5673550C5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3">
    <w:name w:val="846E98A9ED0F44C6ADF4DA0104CE382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1">
    <w:name w:val="0096CEDD97A5471E8AA16B2106B60012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1">
    <w:name w:val="BBD3EB6C8C6E427E8060CDE2EEE0E1DE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4">
    <w:name w:val="1A35AC6FF86C48ECAB62EB5673550C5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4">
    <w:name w:val="648C6E1246D84755B32C69FBEB5DEE4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4">
    <w:name w:val="C7182BB1871A4DE5B44476C1669C9C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4">
    <w:name w:val="77CDE1449B954E1CAC923D82220039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4">
    <w:name w:val="24443BFDAB524E6786CBA7D19F80BE2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4">
    <w:name w:val="26C48C31AEFD457481BCF7A7EEBC3E3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4">
    <w:name w:val="FDC3E498F56D47EAB4268C3A275B445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4">
    <w:name w:val="846E98A9ED0F44C6ADF4DA0104CE382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4">
    <w:name w:val="D464B28801EB484CBBA2C62E1137CB65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2">
    <w:name w:val="0096CEDD97A5471E8AA16B2106B60012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2">
    <w:name w:val="BBD3EB6C8C6E427E8060CDE2EEE0E1DE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5">
    <w:name w:val="1A35AC6FF86C48ECAB62EB5673550C5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5">
    <w:name w:val="648C6E1246D84755B32C69FBEB5DEE4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5">
    <w:name w:val="C7182BB1871A4DE5B44476C1669C9C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5">
    <w:name w:val="77CDE1449B954E1CAC923D82220039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5">
    <w:name w:val="24443BFDAB524E6786CBA7D19F80BE2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5">
    <w:name w:val="26C48C31AEFD457481BCF7A7EEBC3E3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5">
    <w:name w:val="FDC3E498F56D47EAB4268C3A275B445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5">
    <w:name w:val="846E98A9ED0F44C6ADF4DA0104CE382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5">
    <w:name w:val="D464B28801EB484CBBA2C62E1137CB65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3">
    <w:name w:val="0096CEDD97A5471E8AA16B2106B60012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3">
    <w:name w:val="BBD3EB6C8C6E427E8060CDE2EEE0E1DE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97C4F6ECB40F9902ED65A74C756A9">
    <w:name w:val="7BC97C4F6ECB40F9902ED65A74C756A9"/>
    <w:rsid w:val="00845138"/>
  </w:style>
  <w:style w:type="paragraph" w:customStyle="1" w:styleId="25205ABEDF2F44C3B0EF1E2F95BECEAE">
    <w:name w:val="25205ABEDF2F44C3B0EF1E2F95BECEAE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6">
    <w:name w:val="ED8A77C8848E42DC82581E55789A7D7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6">
    <w:name w:val="1A35AC6FF86C48ECAB62EB5673550C5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6">
    <w:name w:val="648C6E1246D84755B32C69FBEB5DEE4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6">
    <w:name w:val="C7182BB1871A4DE5B44476C1669C9C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6">
    <w:name w:val="77CDE1449B954E1CAC923D82220039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6">
    <w:name w:val="24443BFDAB524E6786CBA7D19F80BE2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6">
    <w:name w:val="5B270E3F613D4A0DAF04F3926B90854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6">
    <w:name w:val="DEB4B009ED074E93B939D0E9C46A49F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6">
    <w:name w:val="AB84D2B39C7243AEAA4E557E8C8A72C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6">
    <w:name w:val="402DCC81FF4940EFA6C7766D42D3F4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6">
    <w:name w:val="AF79FD9D06454BC9846849D432CF0EF9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6">
    <w:name w:val="352F48123347481D9D752825B8A12237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6">
    <w:name w:val="9D8F97D4B1EA427DB0505343C824DF9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6">
    <w:name w:val="0EEA152DE60445058BB03C114780AD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6">
    <w:name w:val="D38F7D485FD9469E9F088416D0F37EFC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6">
    <w:name w:val="26C48C31AEFD457481BCF7A7EEBC3E3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6">
    <w:name w:val="FDC3E498F56D47EAB4268C3A275B445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6">
    <w:name w:val="6BF5043128844905B89B106CDE3CC0E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6">
    <w:name w:val="846E98A9ED0F44C6ADF4DA0104CE382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6">
    <w:name w:val="D464B28801EB484CBBA2C62E1137CB65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6">
    <w:name w:val="92BE6B10489C49388764956E9754D4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6">
    <w:name w:val="0AE3EBA89CE644BA8DB0BA1FCA24DDD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6">
    <w:name w:val="70C1FF59EA134836BBB3438E9AEFC15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6">
    <w:name w:val="81515E8B00CD43E6B29F585B9D354D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6">
    <w:name w:val="3679F7366F184F6F8291F70A7CF1C73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6">
    <w:name w:val="7434A7BD5C7A4085A57997E59971C3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6">
    <w:name w:val="631874B2AA9042DD891654D556767E6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6">
    <w:name w:val="7BCFBBC11C9848A2A80F0AC43FF373E6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6">
    <w:name w:val="7D241259ECBE4954833D3294529ACE2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6">
    <w:name w:val="E13561DF50B5407EA1EA89C989F0C91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4">
    <w:name w:val="0096CEDD97A5471E8AA16B2106B60012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4">
    <w:name w:val="BBD3EB6C8C6E427E8060CDE2EEE0E1DE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7">
    <w:name w:val="1A35AC6FF86C48ECAB62EB5673550C5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7">
    <w:name w:val="648C6E1246D84755B32C69FBEB5DEE4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7">
    <w:name w:val="C7182BB1871A4DE5B44476C1669C9C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7">
    <w:name w:val="77CDE1449B954E1CAC923D82220039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7">
    <w:name w:val="24443BFDAB524E6786CBA7D19F80BE2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7">
    <w:name w:val="5B270E3F613D4A0DAF04F3926B90854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7">
    <w:name w:val="DEB4B009ED074E93B939D0E9C46A49F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7">
    <w:name w:val="AB84D2B39C7243AEAA4E557E8C8A72C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7">
    <w:name w:val="402DCC81FF4940EFA6C7766D42D3F4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7">
    <w:name w:val="AF79FD9D06454BC9846849D432CF0EF9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7">
    <w:name w:val="352F48123347481D9D752825B8A12237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7">
    <w:name w:val="9D8F97D4B1EA427DB0505343C824DF9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7">
    <w:name w:val="0EEA152DE60445058BB03C114780AD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7">
    <w:name w:val="D38F7D485FD9469E9F088416D0F37EFC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7">
    <w:name w:val="26C48C31AEFD457481BCF7A7EEBC3E3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7">
    <w:name w:val="FDC3E498F56D47EAB4268C3A275B445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7">
    <w:name w:val="6BF5043128844905B89B106CDE3CC0E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7">
    <w:name w:val="846E98A9ED0F44C6ADF4DA0104CE382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7">
    <w:name w:val="D464B28801EB484CBBA2C62E1137CB65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7">
    <w:name w:val="92BE6B10489C49388764956E9754D4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7">
    <w:name w:val="0AE3EBA89CE644BA8DB0BA1FCA24DDD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7">
    <w:name w:val="70C1FF59EA134836BBB3438E9AEFC15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7">
    <w:name w:val="81515E8B00CD43E6B29F585B9D354D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7">
    <w:name w:val="3679F7366F184F6F8291F70A7CF1C73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7">
    <w:name w:val="7434A7BD5C7A4085A57997E59971C3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7">
    <w:name w:val="631874B2AA9042DD891654D556767E6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7">
    <w:name w:val="7BCFBBC11C9848A2A80F0AC43FF373E6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7">
    <w:name w:val="7D241259ECBE4954833D3294529ACE2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7">
    <w:name w:val="E13561DF50B5407EA1EA89C989F0C91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5">
    <w:name w:val="0096CEDD97A5471E8AA16B2106B60012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5">
    <w:name w:val="BBD3EB6C8C6E427E8060CDE2EEE0E1DE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C07B5529E3483DBD0F29CE0F312431">
    <w:name w:val="0FC07B5529E3483DBD0F29CE0F312431"/>
    <w:rsid w:val="001E6ACB"/>
  </w:style>
  <w:style w:type="paragraph" w:customStyle="1" w:styleId="40D7B1C7D09C4FE0A67A32E7BF3A94D1">
    <w:name w:val="40D7B1C7D09C4FE0A67A32E7BF3A94D1"/>
    <w:rsid w:val="001E6ACB"/>
  </w:style>
  <w:style w:type="paragraph" w:customStyle="1" w:styleId="0CA4780C4328431A87C3A10496D79C45">
    <w:name w:val="0CA4780C4328431A87C3A10496D79C45"/>
    <w:rsid w:val="001E6ACB"/>
  </w:style>
  <w:style w:type="paragraph" w:customStyle="1" w:styleId="5E739FE6814041C5A357CB81A52D0BA1">
    <w:name w:val="5E739FE6814041C5A357CB81A52D0BA1"/>
    <w:rsid w:val="001E6ACB"/>
  </w:style>
  <w:style w:type="paragraph" w:customStyle="1" w:styleId="B34A4CD598EE42A5B10A3632415193AF">
    <w:name w:val="B34A4CD598EE42A5B10A3632415193AF"/>
    <w:rsid w:val="001E6ACB"/>
  </w:style>
  <w:style w:type="paragraph" w:customStyle="1" w:styleId="3D85A741049C4D8E886538B81B82A1F9">
    <w:name w:val="3D85A741049C4D8E886538B81B82A1F9"/>
    <w:rsid w:val="001E6ACB"/>
  </w:style>
  <w:style w:type="paragraph" w:customStyle="1" w:styleId="045345BFDC284D56AAFF89AA1D4A8E89">
    <w:name w:val="045345BFDC284D56AAFF89AA1D4A8E89"/>
    <w:rsid w:val="001E6ACB"/>
  </w:style>
  <w:style w:type="paragraph" w:customStyle="1" w:styleId="7733B48BE3F14F6CA1FD3EADB77C2503">
    <w:name w:val="7733B48BE3F14F6CA1FD3EADB77C2503"/>
    <w:rsid w:val="001E6ACB"/>
  </w:style>
  <w:style w:type="paragraph" w:customStyle="1" w:styleId="2D5686E4D787498BA974ED93587A140E">
    <w:name w:val="2D5686E4D787498BA974ED93587A140E"/>
    <w:rsid w:val="00885577"/>
  </w:style>
  <w:style w:type="paragraph" w:customStyle="1" w:styleId="232EE41C908C40E49F7BF876B73EFAAF">
    <w:name w:val="232EE41C908C40E49F7BF876B73EFAAF"/>
    <w:rsid w:val="00885577"/>
  </w:style>
  <w:style w:type="paragraph" w:customStyle="1" w:styleId="78A3C28BB57F4E3C9A84CB650B670613">
    <w:name w:val="78A3C28BB57F4E3C9A84CB650B670613"/>
    <w:rsid w:val="00885577"/>
  </w:style>
  <w:style w:type="paragraph" w:customStyle="1" w:styleId="0A9E889BCD094ADAACEE2E8CF0C4899A">
    <w:name w:val="0A9E889BCD094ADAACEE2E8CF0C4899A"/>
    <w:rsid w:val="00885577"/>
  </w:style>
  <w:style w:type="paragraph" w:customStyle="1" w:styleId="B05776EA0574498EB2534A23DC5D81A5">
    <w:name w:val="B05776EA0574498EB2534A23DC5D81A5"/>
    <w:rsid w:val="006D63C9"/>
  </w:style>
  <w:style w:type="paragraph" w:customStyle="1" w:styleId="7BB2124D5CC349C7A4C87296D5B54D9A">
    <w:name w:val="7BB2124D5CC349C7A4C87296D5B54D9A"/>
    <w:rsid w:val="006D63C9"/>
  </w:style>
  <w:style w:type="paragraph" w:customStyle="1" w:styleId="D03DAB33EC474590B11D47FD199ED87D">
    <w:name w:val="D03DAB33EC474590B11D47FD199ED87D"/>
    <w:rsid w:val="006D63C9"/>
  </w:style>
  <w:style w:type="paragraph" w:customStyle="1" w:styleId="7B759330630945CA8C35891957165521">
    <w:name w:val="7B759330630945CA8C35891957165521"/>
    <w:rsid w:val="006D63C9"/>
  </w:style>
  <w:style w:type="paragraph" w:customStyle="1" w:styleId="4EF2CF3F72DF4BBD80F85F7D9C02AFF4">
    <w:name w:val="4EF2CF3F72DF4BBD80F85F7D9C02AFF4"/>
    <w:rsid w:val="006D63C9"/>
  </w:style>
  <w:style w:type="paragraph" w:customStyle="1" w:styleId="12BC52812FF54141A805EC4C6B903FC3">
    <w:name w:val="12BC52812FF54141A805EC4C6B903FC3"/>
    <w:rsid w:val="006D63C9"/>
  </w:style>
  <w:style w:type="paragraph" w:customStyle="1" w:styleId="9437DBEFB5214A05BB92AE4C86E5ADFB">
    <w:name w:val="9437DBEFB5214A05BB92AE4C86E5ADFB"/>
    <w:rsid w:val="006D63C9"/>
  </w:style>
  <w:style w:type="paragraph" w:customStyle="1" w:styleId="F5D2E332EC5744339E0B92E6FE2612BB">
    <w:name w:val="F5D2E332EC5744339E0B92E6FE2612BB"/>
    <w:rsid w:val="006D63C9"/>
  </w:style>
  <w:style w:type="paragraph" w:customStyle="1" w:styleId="5BC64C1833E84FD3AEED42A7CAAEC39A">
    <w:name w:val="5BC64C1833E84FD3AEED42A7CAAEC39A"/>
    <w:rsid w:val="006D63C9"/>
  </w:style>
  <w:style w:type="paragraph" w:customStyle="1" w:styleId="5C022016BB3D404C89BE6BA4A21A4E0E">
    <w:name w:val="5C022016BB3D404C89BE6BA4A21A4E0E"/>
    <w:rsid w:val="006D63C9"/>
  </w:style>
  <w:style w:type="paragraph" w:customStyle="1" w:styleId="3033F762406E47EF9811D7DE267E1127">
    <w:name w:val="3033F762406E47EF9811D7DE267E1127"/>
    <w:rsid w:val="006D63C9"/>
  </w:style>
  <w:style w:type="paragraph" w:customStyle="1" w:styleId="715582BF9F8144C985B142E565479183">
    <w:name w:val="715582BF9F8144C985B142E565479183"/>
    <w:rsid w:val="006D63C9"/>
  </w:style>
  <w:style w:type="paragraph" w:customStyle="1" w:styleId="B66B80B468524B8FB04468E37B10D391">
    <w:name w:val="B66B80B468524B8FB04468E37B10D391"/>
    <w:rsid w:val="006D63C9"/>
  </w:style>
  <w:style w:type="paragraph" w:customStyle="1" w:styleId="0126DCE7A29E424490D154BB446C992B">
    <w:name w:val="0126DCE7A29E424490D154BB446C992B"/>
    <w:rsid w:val="006D63C9"/>
  </w:style>
  <w:style w:type="paragraph" w:customStyle="1" w:styleId="7CC55ADBB02F445C9C91E75153024EA4">
    <w:name w:val="7CC55ADBB02F445C9C91E75153024EA4"/>
    <w:rsid w:val="006D63C9"/>
  </w:style>
  <w:style w:type="paragraph" w:customStyle="1" w:styleId="82C9AEEAF14A40CE88B4120B144F12A1">
    <w:name w:val="82C9AEEAF14A40CE88B4120B144F12A1"/>
    <w:rsid w:val="006D63C9"/>
  </w:style>
  <w:style w:type="paragraph" w:customStyle="1" w:styleId="ED31742B847B4598836D6119F9A35D1A">
    <w:name w:val="ED31742B847B4598836D6119F9A35D1A"/>
    <w:rsid w:val="006D63C9"/>
  </w:style>
  <w:style w:type="paragraph" w:customStyle="1" w:styleId="0D6169E26E45484AA53B1754D5C5AFDE">
    <w:name w:val="0D6169E26E45484AA53B1754D5C5AFDE"/>
    <w:rsid w:val="006D63C9"/>
  </w:style>
  <w:style w:type="paragraph" w:customStyle="1" w:styleId="7AF35E2D70C44F80A756D30B895C4E77">
    <w:name w:val="7AF35E2D70C44F80A756D30B895C4E77"/>
    <w:rsid w:val="006D63C9"/>
  </w:style>
  <w:style w:type="paragraph" w:customStyle="1" w:styleId="EE2B720E73F848AFB6E31825FD3B6FC3">
    <w:name w:val="EE2B720E73F848AFB6E31825FD3B6FC3"/>
    <w:rsid w:val="006D63C9"/>
  </w:style>
  <w:style w:type="paragraph" w:customStyle="1" w:styleId="CC98A5F3C43F43B0983844CD09F65848">
    <w:name w:val="CC98A5F3C43F43B0983844CD09F65848"/>
    <w:rsid w:val="006D63C9"/>
  </w:style>
  <w:style w:type="paragraph" w:customStyle="1" w:styleId="1BAACAB0D1D24E5F98B852DE59DB3616">
    <w:name w:val="1BAACAB0D1D24E5F98B852DE59DB3616"/>
    <w:rsid w:val="006D63C9"/>
  </w:style>
  <w:style w:type="paragraph" w:customStyle="1" w:styleId="33FE87D3BBB5413D82BB9B8341F78498">
    <w:name w:val="33FE87D3BBB5413D82BB9B8341F78498"/>
    <w:rsid w:val="006D63C9"/>
  </w:style>
  <w:style w:type="paragraph" w:customStyle="1" w:styleId="BFA54C4C94D844978FFB2A337A845EFE">
    <w:name w:val="BFA54C4C94D844978FFB2A337A845EFE"/>
    <w:rsid w:val="006D63C9"/>
  </w:style>
  <w:style w:type="paragraph" w:customStyle="1" w:styleId="5B032E9D11834485BDB31E759002A723">
    <w:name w:val="5B032E9D11834485BDB31E759002A723"/>
    <w:rsid w:val="006D63C9"/>
  </w:style>
  <w:style w:type="paragraph" w:customStyle="1" w:styleId="DF1AE4BFCA5945AE877F5D54EB76E827">
    <w:name w:val="DF1AE4BFCA5945AE877F5D54EB76E827"/>
    <w:rsid w:val="006D63C9"/>
  </w:style>
  <w:style w:type="paragraph" w:customStyle="1" w:styleId="3F7BDC9BD2EA4F62A1A863ACDA873D13">
    <w:name w:val="3F7BDC9BD2EA4F62A1A863ACDA873D13"/>
    <w:rsid w:val="006D63C9"/>
  </w:style>
  <w:style w:type="paragraph" w:customStyle="1" w:styleId="FE9621B0F8A9414581ADBC528420CAD8">
    <w:name w:val="FE9621B0F8A9414581ADBC528420CAD8"/>
    <w:rsid w:val="006D63C9"/>
  </w:style>
  <w:style w:type="paragraph" w:customStyle="1" w:styleId="4F512491BBA34A12B16E943AABE8E808">
    <w:name w:val="4F512491BBA34A12B16E943AABE8E808"/>
    <w:rsid w:val="006D63C9"/>
  </w:style>
  <w:style w:type="paragraph" w:customStyle="1" w:styleId="8F594146ADCB43FCA171F5A37833413E">
    <w:name w:val="8F594146ADCB43FCA171F5A37833413E"/>
    <w:rsid w:val="006D63C9"/>
  </w:style>
  <w:style w:type="paragraph" w:customStyle="1" w:styleId="DB9993BC12BD41239D7F7AED779BB8AC">
    <w:name w:val="DB9993BC12BD41239D7F7AED779BB8AC"/>
    <w:rsid w:val="006D63C9"/>
  </w:style>
  <w:style w:type="paragraph" w:customStyle="1" w:styleId="40BB7DC36AEC44909B340617D578586C">
    <w:name w:val="40BB7DC36AEC44909B340617D578586C"/>
    <w:rsid w:val="006D63C9"/>
  </w:style>
  <w:style w:type="paragraph" w:customStyle="1" w:styleId="76EC02FBB0354773BDD9323BC4C2AB8E">
    <w:name w:val="76EC02FBB0354773BDD9323BC4C2AB8E"/>
    <w:rsid w:val="006D63C9"/>
  </w:style>
  <w:style w:type="paragraph" w:customStyle="1" w:styleId="D54BC063AFF34D9A8C2AE3CFCA5FC62F">
    <w:name w:val="D54BC063AFF34D9A8C2AE3CFCA5FC62F"/>
    <w:rsid w:val="006D63C9"/>
  </w:style>
  <w:style w:type="paragraph" w:customStyle="1" w:styleId="13104D52CF1F44E9812DC04E8F7709B8">
    <w:name w:val="13104D52CF1F44E9812DC04E8F7709B8"/>
    <w:rsid w:val="006D63C9"/>
  </w:style>
  <w:style w:type="paragraph" w:customStyle="1" w:styleId="E8204511E5C44901A46FB9B9395E43C6">
    <w:name w:val="E8204511E5C44901A46FB9B9395E43C6"/>
    <w:rsid w:val="006D63C9"/>
  </w:style>
  <w:style w:type="paragraph" w:customStyle="1" w:styleId="C31461958FA045DBA70B9C5560F401D0">
    <w:name w:val="C31461958FA045DBA70B9C5560F401D0"/>
    <w:rsid w:val="006D63C9"/>
  </w:style>
  <w:style w:type="paragraph" w:customStyle="1" w:styleId="344830487B1C4335B64EB6FE6A0B1E1F">
    <w:name w:val="344830487B1C4335B64EB6FE6A0B1E1F"/>
    <w:rsid w:val="006D63C9"/>
  </w:style>
  <w:style w:type="paragraph" w:customStyle="1" w:styleId="39310AD30E9F42F286DCFBA7415B0D6D">
    <w:name w:val="39310AD30E9F42F286DCFBA7415B0D6D"/>
    <w:rsid w:val="006D63C9"/>
  </w:style>
  <w:style w:type="paragraph" w:customStyle="1" w:styleId="FD609A0D5FB6418CB5A29468ECF59B30">
    <w:name w:val="FD609A0D5FB6418CB5A29468ECF59B30"/>
    <w:rsid w:val="006D63C9"/>
  </w:style>
  <w:style w:type="paragraph" w:customStyle="1" w:styleId="914C1BCAEB5648A9A6366ED017A8D442">
    <w:name w:val="914C1BCAEB5648A9A6366ED017A8D442"/>
    <w:rsid w:val="006D63C9"/>
  </w:style>
  <w:style w:type="paragraph" w:customStyle="1" w:styleId="743AB3700D3E425B8277C0141316F8E6">
    <w:name w:val="743AB3700D3E425B8277C0141316F8E6"/>
    <w:rsid w:val="006D63C9"/>
  </w:style>
  <w:style w:type="paragraph" w:customStyle="1" w:styleId="8BC76F3C33644398BFBEBB8BA55543DF">
    <w:name w:val="8BC76F3C33644398BFBEBB8BA55543DF"/>
    <w:rsid w:val="006D63C9"/>
  </w:style>
  <w:style w:type="paragraph" w:customStyle="1" w:styleId="F00A2CD7F85C490D8D9E18D7634DBB20">
    <w:name w:val="F00A2CD7F85C490D8D9E18D7634DBB20"/>
    <w:rsid w:val="006D63C9"/>
  </w:style>
  <w:style w:type="paragraph" w:customStyle="1" w:styleId="9416F01E41DC482EA72A18812639BBA2">
    <w:name w:val="9416F01E41DC482EA72A18812639BBA2"/>
    <w:rsid w:val="006D63C9"/>
  </w:style>
  <w:style w:type="paragraph" w:customStyle="1" w:styleId="222BD63565DD40FDBF72A03949520D05">
    <w:name w:val="222BD63565DD40FDBF72A03949520D05"/>
    <w:rsid w:val="006D63C9"/>
  </w:style>
  <w:style w:type="paragraph" w:customStyle="1" w:styleId="623F582E470145AF9B00E9C726D70AC3">
    <w:name w:val="623F582E470145AF9B00E9C726D70AC3"/>
    <w:rsid w:val="006D63C9"/>
  </w:style>
  <w:style w:type="paragraph" w:customStyle="1" w:styleId="9BBEA9D3A531446090DA2E10233E46D0">
    <w:name w:val="9BBEA9D3A531446090DA2E10233E46D0"/>
    <w:rsid w:val="006D63C9"/>
  </w:style>
  <w:style w:type="paragraph" w:customStyle="1" w:styleId="1516F9D42F3F49BCACABC50173493EDF">
    <w:name w:val="1516F9D42F3F49BCACABC50173493EDF"/>
    <w:rsid w:val="006D63C9"/>
  </w:style>
  <w:style w:type="paragraph" w:customStyle="1" w:styleId="C2DB1BA3102C45E7B7003890E53C63D7">
    <w:name w:val="C2DB1BA3102C45E7B7003890E53C63D7"/>
    <w:rsid w:val="006D63C9"/>
  </w:style>
  <w:style w:type="paragraph" w:customStyle="1" w:styleId="8A75D5EE583644FB980F94F4317C0209">
    <w:name w:val="8A75D5EE583644FB980F94F4317C0209"/>
    <w:rsid w:val="006D63C9"/>
  </w:style>
  <w:style w:type="paragraph" w:customStyle="1" w:styleId="4C85E5A67A7F4B218ACB610A66A0D025">
    <w:name w:val="4C85E5A67A7F4B218ACB610A66A0D025"/>
    <w:rsid w:val="006D63C9"/>
  </w:style>
  <w:style w:type="paragraph" w:customStyle="1" w:styleId="4B154EC1AAC944FB918580408A36D54D">
    <w:name w:val="4B154EC1AAC944FB918580408A36D54D"/>
    <w:rsid w:val="006D63C9"/>
  </w:style>
  <w:style w:type="paragraph" w:customStyle="1" w:styleId="AD644EDACE074A6698BE14096BC12C9E">
    <w:name w:val="AD644EDACE074A6698BE14096BC12C9E"/>
    <w:rsid w:val="006D63C9"/>
  </w:style>
  <w:style w:type="paragraph" w:customStyle="1" w:styleId="9D4719A91A2249C9ACD5EC97574F791C">
    <w:name w:val="9D4719A91A2249C9ACD5EC97574F791C"/>
    <w:rsid w:val="006D63C9"/>
  </w:style>
  <w:style w:type="paragraph" w:customStyle="1" w:styleId="F5F4E143865B48F3A6F67A37FAA3216D">
    <w:name w:val="F5F4E143865B48F3A6F67A37FAA3216D"/>
    <w:rsid w:val="006D63C9"/>
  </w:style>
  <w:style w:type="paragraph" w:customStyle="1" w:styleId="3B40FA712E4F4FF7B64DA79BC9320836">
    <w:name w:val="3B40FA712E4F4FF7B64DA79BC9320836"/>
    <w:rsid w:val="006D63C9"/>
  </w:style>
  <w:style w:type="paragraph" w:customStyle="1" w:styleId="81A89A63097D4124BA66596DF1424C85">
    <w:name w:val="81A89A63097D4124BA66596DF1424C85"/>
    <w:rsid w:val="006D63C9"/>
  </w:style>
  <w:style w:type="paragraph" w:customStyle="1" w:styleId="B0B654D69D2D4B81A1938C52BC6FBB77">
    <w:name w:val="B0B654D69D2D4B81A1938C52BC6FBB77"/>
    <w:rsid w:val="006D63C9"/>
  </w:style>
  <w:style w:type="paragraph" w:customStyle="1" w:styleId="65FE344263074A7394356B43168FCEC2">
    <w:name w:val="65FE344263074A7394356B43168FCEC2"/>
    <w:rsid w:val="006D63C9"/>
  </w:style>
  <w:style w:type="paragraph" w:customStyle="1" w:styleId="77DE8B581D754A2FB59B5D8C37012D98">
    <w:name w:val="77DE8B581D754A2FB59B5D8C37012D98"/>
    <w:rsid w:val="006D63C9"/>
  </w:style>
  <w:style w:type="paragraph" w:customStyle="1" w:styleId="E04EF4839D17438D8C009A0D5634B60B">
    <w:name w:val="E04EF4839D17438D8C009A0D5634B60B"/>
    <w:rsid w:val="006D63C9"/>
  </w:style>
  <w:style w:type="paragraph" w:customStyle="1" w:styleId="90A77357D147465CB554F9E9EB049FE4">
    <w:name w:val="90A77357D147465CB554F9E9EB049FE4"/>
    <w:rsid w:val="006D63C9"/>
  </w:style>
  <w:style w:type="paragraph" w:customStyle="1" w:styleId="8AC1B42B7366493D9BBFF65DFC399809">
    <w:name w:val="8AC1B42B7366493D9BBFF65DFC399809"/>
    <w:rsid w:val="006D63C9"/>
  </w:style>
  <w:style w:type="paragraph" w:customStyle="1" w:styleId="9402DF17A43E4C92B5F45C16FFBE39E0">
    <w:name w:val="9402DF17A43E4C92B5F45C16FFBE39E0"/>
    <w:rsid w:val="006D63C9"/>
  </w:style>
  <w:style w:type="paragraph" w:customStyle="1" w:styleId="B28C4955B8EF406B94B2C6B7F02EF2F3">
    <w:name w:val="B28C4955B8EF406B94B2C6B7F02EF2F3"/>
    <w:rsid w:val="006D63C9"/>
  </w:style>
  <w:style w:type="paragraph" w:customStyle="1" w:styleId="5539C8B1A3E74932A4DCF52ABE015464">
    <w:name w:val="5539C8B1A3E74932A4DCF52ABE015464"/>
    <w:rsid w:val="006D63C9"/>
  </w:style>
  <w:style w:type="paragraph" w:customStyle="1" w:styleId="64DEE910FC3F46F79FCD0DB7BD90AA0B">
    <w:name w:val="64DEE910FC3F46F79FCD0DB7BD90AA0B"/>
    <w:rsid w:val="006D63C9"/>
  </w:style>
  <w:style w:type="paragraph" w:customStyle="1" w:styleId="6CECB0B48B7C4BF6BC067F14EC271A83">
    <w:name w:val="6CECB0B48B7C4BF6BC067F14EC271A83"/>
    <w:rsid w:val="006D63C9"/>
  </w:style>
  <w:style w:type="paragraph" w:customStyle="1" w:styleId="C5706CDE52CA42068502D965EB0A923B">
    <w:name w:val="C5706CDE52CA42068502D965EB0A923B"/>
    <w:rsid w:val="006D63C9"/>
  </w:style>
  <w:style w:type="paragraph" w:customStyle="1" w:styleId="5B39CC8E75A94FEF882390675BF7BE94">
    <w:name w:val="5B39CC8E75A94FEF882390675BF7BE94"/>
    <w:rsid w:val="006D63C9"/>
  </w:style>
  <w:style w:type="paragraph" w:customStyle="1" w:styleId="AE47ACE5EC914AF6B3BA5A4364AE56FA">
    <w:name w:val="AE47ACE5EC914AF6B3BA5A4364AE56FA"/>
    <w:rsid w:val="006D63C9"/>
  </w:style>
  <w:style w:type="paragraph" w:customStyle="1" w:styleId="1866A82BC38C4DFEBE00B3F93E1B7064">
    <w:name w:val="1866A82BC38C4DFEBE00B3F93E1B7064"/>
    <w:rsid w:val="006D63C9"/>
  </w:style>
  <w:style w:type="paragraph" w:customStyle="1" w:styleId="FD6357C5A53F4806801D09A3371EB396">
    <w:name w:val="FD6357C5A53F4806801D09A3371EB396"/>
    <w:rsid w:val="006D63C9"/>
  </w:style>
  <w:style w:type="paragraph" w:customStyle="1" w:styleId="97EE499E0E2A4E5691DC46137A70A257">
    <w:name w:val="97EE499E0E2A4E5691DC46137A70A257"/>
    <w:rsid w:val="006D63C9"/>
  </w:style>
  <w:style w:type="paragraph" w:customStyle="1" w:styleId="8B7878C592934AC99A0D3D43F8E2647C">
    <w:name w:val="8B7878C592934AC99A0D3D43F8E2647C"/>
    <w:rsid w:val="006D63C9"/>
  </w:style>
  <w:style w:type="paragraph" w:customStyle="1" w:styleId="4FA1547C40314DF89BB35FB6A1296C33">
    <w:name w:val="4FA1547C40314DF89BB35FB6A1296C33"/>
    <w:rsid w:val="006D63C9"/>
  </w:style>
  <w:style w:type="paragraph" w:customStyle="1" w:styleId="12A21909F500498395D6D195F465A5C0">
    <w:name w:val="12A21909F500498395D6D195F465A5C0"/>
    <w:rsid w:val="006D63C9"/>
  </w:style>
  <w:style w:type="paragraph" w:customStyle="1" w:styleId="16622DED4094428BACE359E9FFC32118">
    <w:name w:val="16622DED4094428BACE359E9FFC32118"/>
    <w:rsid w:val="006D63C9"/>
  </w:style>
  <w:style w:type="paragraph" w:customStyle="1" w:styleId="F7DE361586404AA293ABCB300E86CCB7">
    <w:name w:val="F7DE361586404AA293ABCB300E86CCB7"/>
    <w:rsid w:val="006D63C9"/>
  </w:style>
  <w:style w:type="paragraph" w:customStyle="1" w:styleId="B314E7C10F314673B2E9C6B8F3D39B0D">
    <w:name w:val="B314E7C10F314673B2E9C6B8F3D39B0D"/>
    <w:rsid w:val="006D63C9"/>
  </w:style>
  <w:style w:type="paragraph" w:customStyle="1" w:styleId="CA2BB76BE87A4872B13790A2280C5E7C">
    <w:name w:val="CA2BB76BE87A4872B13790A2280C5E7C"/>
    <w:rsid w:val="006D63C9"/>
  </w:style>
  <w:style w:type="paragraph" w:customStyle="1" w:styleId="4F579A13B4C94D4D98907EF80AC4734B">
    <w:name w:val="4F579A13B4C94D4D98907EF80AC4734B"/>
    <w:rsid w:val="006D63C9"/>
  </w:style>
  <w:style w:type="paragraph" w:customStyle="1" w:styleId="A0F3BAD405E3494AA7C86A3F209778AD">
    <w:name w:val="A0F3BAD405E3494AA7C86A3F209778AD"/>
    <w:rsid w:val="006D63C9"/>
  </w:style>
  <w:style w:type="paragraph" w:customStyle="1" w:styleId="E9F222781C7E4131A6161372E7B80076">
    <w:name w:val="E9F222781C7E4131A6161372E7B80076"/>
    <w:rsid w:val="006D63C9"/>
  </w:style>
  <w:style w:type="paragraph" w:customStyle="1" w:styleId="A7A5F12D3DC04B8FB19E7907DC47BFD7">
    <w:name w:val="A7A5F12D3DC04B8FB19E7907DC47BFD7"/>
    <w:rsid w:val="006D63C9"/>
  </w:style>
  <w:style w:type="paragraph" w:customStyle="1" w:styleId="9786EB65CBE24E5F8FA5DF104305C2E5">
    <w:name w:val="9786EB65CBE24E5F8FA5DF104305C2E5"/>
    <w:rsid w:val="006D63C9"/>
  </w:style>
  <w:style w:type="paragraph" w:customStyle="1" w:styleId="BBFD88FD00EB461297293C6868268AF3">
    <w:name w:val="BBFD88FD00EB461297293C6868268AF3"/>
    <w:rsid w:val="006D63C9"/>
  </w:style>
  <w:style w:type="paragraph" w:customStyle="1" w:styleId="3201D657BEFC45F8827299CA1E951C88">
    <w:name w:val="3201D657BEFC45F8827299CA1E951C88"/>
    <w:rsid w:val="006D63C9"/>
  </w:style>
  <w:style w:type="paragraph" w:customStyle="1" w:styleId="071E3A28ED444FEC8E2DCBE1F7298CB1">
    <w:name w:val="071E3A28ED444FEC8E2DCBE1F7298CB1"/>
    <w:rsid w:val="006D63C9"/>
  </w:style>
  <w:style w:type="paragraph" w:customStyle="1" w:styleId="252C52F3354D42BBBB06A8DD0AD9C673">
    <w:name w:val="252C52F3354D42BBBB06A8DD0AD9C673"/>
    <w:rsid w:val="006D63C9"/>
  </w:style>
  <w:style w:type="paragraph" w:customStyle="1" w:styleId="E43E7ABAB00C450CB279B0B456F52387">
    <w:name w:val="E43E7ABAB00C450CB279B0B456F52387"/>
    <w:rsid w:val="006D63C9"/>
  </w:style>
  <w:style w:type="paragraph" w:customStyle="1" w:styleId="599BEF1BAB624BCA8E164E8AAD181E01">
    <w:name w:val="599BEF1BAB624BCA8E164E8AAD181E01"/>
    <w:rsid w:val="006D63C9"/>
  </w:style>
  <w:style w:type="paragraph" w:customStyle="1" w:styleId="7E3EE241B2434057ABEE49B5C9F86579">
    <w:name w:val="7E3EE241B2434057ABEE49B5C9F86579"/>
    <w:rsid w:val="006D63C9"/>
  </w:style>
  <w:style w:type="paragraph" w:customStyle="1" w:styleId="E80B6B5299A74CDB808358B918E99995">
    <w:name w:val="E80B6B5299A74CDB808358B918E99995"/>
    <w:rsid w:val="006D63C9"/>
  </w:style>
  <w:style w:type="paragraph" w:customStyle="1" w:styleId="5D07E3D415404EF99D4A52F9B6A10791">
    <w:name w:val="5D07E3D415404EF99D4A52F9B6A10791"/>
    <w:rsid w:val="006D63C9"/>
  </w:style>
  <w:style w:type="paragraph" w:customStyle="1" w:styleId="D06A68D70AD24D42AD4681430E06A14D">
    <w:name w:val="D06A68D70AD24D42AD4681430E06A14D"/>
    <w:rsid w:val="006D63C9"/>
  </w:style>
  <w:style w:type="paragraph" w:customStyle="1" w:styleId="23C2EDD7BDAC4D94A0075436E01F9D85">
    <w:name w:val="23C2EDD7BDAC4D94A0075436E01F9D85"/>
    <w:rsid w:val="006D63C9"/>
  </w:style>
  <w:style w:type="paragraph" w:customStyle="1" w:styleId="2863160EC21F4F9AB523B2C28DC86B8D">
    <w:name w:val="2863160EC21F4F9AB523B2C28DC86B8D"/>
    <w:rsid w:val="006D63C9"/>
  </w:style>
  <w:style w:type="paragraph" w:customStyle="1" w:styleId="28B123A0BD1A47ADA3EBAB4C6C29DC21">
    <w:name w:val="28B123A0BD1A47ADA3EBAB4C6C29DC21"/>
    <w:rsid w:val="006D63C9"/>
  </w:style>
  <w:style w:type="paragraph" w:customStyle="1" w:styleId="4EC4036578DA4E7DA8D99A3ACB458295">
    <w:name w:val="4EC4036578DA4E7DA8D99A3ACB458295"/>
    <w:rsid w:val="006D63C9"/>
  </w:style>
  <w:style w:type="paragraph" w:customStyle="1" w:styleId="1DCA1E6AC9D449378DF77CFE31B705B6">
    <w:name w:val="1DCA1E6AC9D449378DF77CFE31B705B6"/>
    <w:rsid w:val="006D63C9"/>
  </w:style>
  <w:style w:type="paragraph" w:customStyle="1" w:styleId="00A0FF0309B74F0DAB49C210287E11EE">
    <w:name w:val="00A0FF0309B74F0DAB49C210287E11EE"/>
    <w:rsid w:val="006D63C9"/>
  </w:style>
  <w:style w:type="paragraph" w:customStyle="1" w:styleId="082207B1244F486EA93FAAAC3C6BBB04">
    <w:name w:val="082207B1244F486EA93FAAAC3C6BBB04"/>
    <w:rsid w:val="006D63C9"/>
  </w:style>
  <w:style w:type="paragraph" w:customStyle="1" w:styleId="6AACB2886F994907BD95AA1320FE03FC">
    <w:name w:val="6AACB2886F994907BD95AA1320FE03FC"/>
    <w:rsid w:val="006D63C9"/>
  </w:style>
  <w:style w:type="paragraph" w:customStyle="1" w:styleId="081D743B09C34A93A735878A449CD719">
    <w:name w:val="081D743B09C34A93A735878A449CD719"/>
    <w:rsid w:val="006D63C9"/>
  </w:style>
  <w:style w:type="paragraph" w:customStyle="1" w:styleId="6FE6BD55830B4C279BFF5BCD0A99A578">
    <w:name w:val="6FE6BD55830B4C279BFF5BCD0A99A578"/>
    <w:rsid w:val="006D63C9"/>
  </w:style>
  <w:style w:type="paragraph" w:customStyle="1" w:styleId="137C79AB8F1E4092B639092AD12698F7">
    <w:name w:val="137C79AB8F1E4092B639092AD12698F7"/>
    <w:rsid w:val="006D63C9"/>
  </w:style>
  <w:style w:type="paragraph" w:customStyle="1" w:styleId="422D74C8D0D544C995CCEF608B6DF694">
    <w:name w:val="422D74C8D0D544C995CCEF608B6DF694"/>
    <w:rsid w:val="006D63C9"/>
  </w:style>
  <w:style w:type="paragraph" w:customStyle="1" w:styleId="F110C446C05446A298630E8CCF796FCD">
    <w:name w:val="F110C446C05446A298630E8CCF796FCD"/>
    <w:rsid w:val="006D63C9"/>
  </w:style>
  <w:style w:type="paragraph" w:customStyle="1" w:styleId="6BA0DF45326B4472AE761A6A2FAED1C5">
    <w:name w:val="6BA0DF45326B4472AE761A6A2FAED1C5"/>
    <w:rsid w:val="006D63C9"/>
  </w:style>
  <w:style w:type="paragraph" w:customStyle="1" w:styleId="66DC2D3BBFE84318B4FC968A3B39AEF4">
    <w:name w:val="66DC2D3BBFE84318B4FC968A3B39AEF4"/>
    <w:rsid w:val="006D63C9"/>
  </w:style>
  <w:style w:type="paragraph" w:customStyle="1" w:styleId="A18FFC84B8804AFAAF1979375CBBD2D3">
    <w:name w:val="A18FFC84B8804AFAAF1979375CBBD2D3"/>
    <w:rsid w:val="006D63C9"/>
  </w:style>
  <w:style w:type="paragraph" w:customStyle="1" w:styleId="C49AAF2C77F4427EAAB4813D301A88B3">
    <w:name w:val="C49AAF2C77F4427EAAB4813D301A88B3"/>
    <w:rsid w:val="006D63C9"/>
  </w:style>
  <w:style w:type="paragraph" w:customStyle="1" w:styleId="C38E9D7A91E0490C9E0C8316DB6392CD">
    <w:name w:val="C38E9D7A91E0490C9E0C8316DB6392CD"/>
    <w:rsid w:val="006D63C9"/>
  </w:style>
  <w:style w:type="paragraph" w:customStyle="1" w:styleId="AF19E0C8020A4D03A4A706151E149C44">
    <w:name w:val="AF19E0C8020A4D03A4A706151E149C44"/>
    <w:rsid w:val="006D63C9"/>
  </w:style>
  <w:style w:type="paragraph" w:customStyle="1" w:styleId="8283118A4A9E409ABC45DE7F3C2F4D58">
    <w:name w:val="8283118A4A9E409ABC45DE7F3C2F4D58"/>
    <w:rsid w:val="006D63C9"/>
  </w:style>
  <w:style w:type="paragraph" w:customStyle="1" w:styleId="7C3FCB42C03344BA835997A753A5513C">
    <w:name w:val="7C3FCB42C03344BA835997A753A5513C"/>
    <w:rsid w:val="006D63C9"/>
  </w:style>
  <w:style w:type="paragraph" w:customStyle="1" w:styleId="35D2C887C9824639A052D19F06963124">
    <w:name w:val="35D2C887C9824639A052D19F06963124"/>
    <w:rsid w:val="006D63C9"/>
  </w:style>
  <w:style w:type="paragraph" w:customStyle="1" w:styleId="531B580DD1A0412E83600BD0B6C49737">
    <w:name w:val="531B580DD1A0412E83600BD0B6C49737"/>
    <w:rsid w:val="006D63C9"/>
  </w:style>
  <w:style w:type="paragraph" w:customStyle="1" w:styleId="9E39867F3B4043CEB0A003A98D609581">
    <w:name w:val="9E39867F3B4043CEB0A003A98D609581"/>
    <w:rsid w:val="006D63C9"/>
  </w:style>
  <w:style w:type="paragraph" w:customStyle="1" w:styleId="980B9B68AE0247B8A6C830B79C8913BF">
    <w:name w:val="980B9B68AE0247B8A6C830B79C8913BF"/>
    <w:rsid w:val="006D63C9"/>
  </w:style>
  <w:style w:type="paragraph" w:customStyle="1" w:styleId="A5C6F0F83AFB48AB8E628C9267A004B4">
    <w:name w:val="A5C6F0F83AFB48AB8E628C9267A004B4"/>
    <w:rsid w:val="006D63C9"/>
  </w:style>
  <w:style w:type="paragraph" w:customStyle="1" w:styleId="AC1BE04E92B14E28A18D9AA892D03B05">
    <w:name w:val="AC1BE04E92B14E28A18D9AA892D03B05"/>
    <w:rsid w:val="006D63C9"/>
  </w:style>
  <w:style w:type="paragraph" w:customStyle="1" w:styleId="E8F8CD5644284E36B781E3DABCEE77AC">
    <w:name w:val="E8F8CD5644284E36B781E3DABCEE77AC"/>
    <w:rsid w:val="006D63C9"/>
  </w:style>
  <w:style w:type="paragraph" w:customStyle="1" w:styleId="DFBC045949384AC98C047DE9D7FDACCD">
    <w:name w:val="DFBC045949384AC98C047DE9D7FDACCD"/>
    <w:rsid w:val="006D63C9"/>
  </w:style>
  <w:style w:type="paragraph" w:customStyle="1" w:styleId="4F33E5FC70894395AA54A64415313ABD">
    <w:name w:val="4F33E5FC70894395AA54A64415313ABD"/>
    <w:rsid w:val="006D63C9"/>
  </w:style>
  <w:style w:type="paragraph" w:customStyle="1" w:styleId="62A50B68F9FF44EF844A68DC893E25E7">
    <w:name w:val="62A50B68F9FF44EF844A68DC893E25E7"/>
    <w:rsid w:val="006D63C9"/>
  </w:style>
  <w:style w:type="paragraph" w:customStyle="1" w:styleId="2419393ACA5643559F7955CDD38EB200">
    <w:name w:val="2419393ACA5643559F7955CDD38EB200"/>
    <w:rsid w:val="006D63C9"/>
  </w:style>
  <w:style w:type="paragraph" w:customStyle="1" w:styleId="E0BAA5A8E1784093A823FD79A7CBA1B1">
    <w:name w:val="E0BAA5A8E1784093A823FD79A7CBA1B1"/>
    <w:rsid w:val="006D63C9"/>
  </w:style>
  <w:style w:type="paragraph" w:customStyle="1" w:styleId="BB5D84B091E0439D964FCBAE657D6830">
    <w:name w:val="BB5D84B091E0439D964FCBAE657D6830"/>
    <w:rsid w:val="006D63C9"/>
  </w:style>
  <w:style w:type="paragraph" w:customStyle="1" w:styleId="217EF741BE6C486E91291B7C8FFE54EB">
    <w:name w:val="217EF741BE6C486E91291B7C8FFE54EB"/>
    <w:rsid w:val="006D63C9"/>
  </w:style>
  <w:style w:type="paragraph" w:customStyle="1" w:styleId="6FE036DFD1754B1AB82C81CD6AD77123">
    <w:name w:val="6FE036DFD1754B1AB82C81CD6AD77123"/>
    <w:rsid w:val="006D63C9"/>
  </w:style>
  <w:style w:type="paragraph" w:customStyle="1" w:styleId="50587C68E1634BFAA5994C0B2CD7D67F">
    <w:name w:val="50587C68E1634BFAA5994C0B2CD7D67F"/>
    <w:rsid w:val="006D63C9"/>
  </w:style>
  <w:style w:type="paragraph" w:customStyle="1" w:styleId="888F84AC5A554CF5A8EC7BDE2CD905B5">
    <w:name w:val="888F84AC5A554CF5A8EC7BDE2CD905B5"/>
    <w:rsid w:val="006D63C9"/>
  </w:style>
  <w:style w:type="paragraph" w:customStyle="1" w:styleId="6C11718A70044D46A9E1654868DD950D">
    <w:name w:val="6C11718A70044D46A9E1654868DD950D"/>
    <w:rsid w:val="006D63C9"/>
  </w:style>
  <w:style w:type="paragraph" w:customStyle="1" w:styleId="0125AFE3432947889758000FCE5A9FE9">
    <w:name w:val="0125AFE3432947889758000FCE5A9FE9"/>
    <w:rsid w:val="006D63C9"/>
  </w:style>
  <w:style w:type="paragraph" w:customStyle="1" w:styleId="55EA3F226F234428AF3FB1B869FD3E9E">
    <w:name w:val="55EA3F226F234428AF3FB1B869FD3E9E"/>
    <w:rsid w:val="006D63C9"/>
  </w:style>
  <w:style w:type="paragraph" w:customStyle="1" w:styleId="E939943165164013A401710B9FBD5663">
    <w:name w:val="E939943165164013A401710B9FBD5663"/>
    <w:rsid w:val="006D63C9"/>
  </w:style>
  <w:style w:type="paragraph" w:customStyle="1" w:styleId="AFC4E37E645A4C8F8C72FB36F9E03375">
    <w:name w:val="AFC4E37E645A4C8F8C72FB36F9E03375"/>
    <w:rsid w:val="006D63C9"/>
  </w:style>
  <w:style w:type="paragraph" w:customStyle="1" w:styleId="B6F063C8671C4ABEB04C4EA70931827B">
    <w:name w:val="B6F063C8671C4ABEB04C4EA70931827B"/>
    <w:rsid w:val="006D63C9"/>
  </w:style>
  <w:style w:type="paragraph" w:customStyle="1" w:styleId="6375CDFC4EDD40ECBE3A7221A6C629F0">
    <w:name w:val="6375CDFC4EDD40ECBE3A7221A6C629F0"/>
    <w:rsid w:val="006D63C9"/>
  </w:style>
  <w:style w:type="paragraph" w:customStyle="1" w:styleId="EDEE1FB2D517449887A7EFAA148C1B80">
    <w:name w:val="EDEE1FB2D517449887A7EFAA148C1B80"/>
    <w:rsid w:val="006D63C9"/>
  </w:style>
  <w:style w:type="paragraph" w:customStyle="1" w:styleId="6EF4E12439174381940696000396143B">
    <w:name w:val="6EF4E12439174381940696000396143B"/>
    <w:rsid w:val="006D63C9"/>
  </w:style>
  <w:style w:type="paragraph" w:customStyle="1" w:styleId="AB3E83108E694E0D95F38453AF56465A">
    <w:name w:val="AB3E83108E694E0D95F38453AF56465A"/>
    <w:rsid w:val="006D63C9"/>
  </w:style>
  <w:style w:type="paragraph" w:customStyle="1" w:styleId="6210C8EAD9B040C2ACACE179E79C5DA2">
    <w:name w:val="6210C8EAD9B040C2ACACE179E79C5DA2"/>
    <w:rsid w:val="006D63C9"/>
  </w:style>
  <w:style w:type="paragraph" w:customStyle="1" w:styleId="DB9D052667F84E46AA7115F874769E4E">
    <w:name w:val="DB9D052667F84E46AA7115F874769E4E"/>
    <w:rsid w:val="006D63C9"/>
  </w:style>
  <w:style w:type="paragraph" w:customStyle="1" w:styleId="F33A6CA6BF404DC285689ADBBB664A19">
    <w:name w:val="F33A6CA6BF404DC285689ADBBB664A19"/>
    <w:rsid w:val="006D63C9"/>
  </w:style>
  <w:style w:type="paragraph" w:customStyle="1" w:styleId="AE06686ACE6C46719B0200DC32BD72D7">
    <w:name w:val="AE06686ACE6C46719B0200DC32BD72D7"/>
    <w:rsid w:val="006D63C9"/>
  </w:style>
  <w:style w:type="paragraph" w:customStyle="1" w:styleId="446AA24C57D84493B69B72BDE9DB78FF">
    <w:name w:val="446AA24C57D84493B69B72BDE9DB78FF"/>
    <w:rsid w:val="006D63C9"/>
  </w:style>
  <w:style w:type="paragraph" w:customStyle="1" w:styleId="CFE2FEB997B943FB8E72DBF52C230A01">
    <w:name w:val="CFE2FEB997B943FB8E72DBF52C230A01"/>
    <w:rsid w:val="006D63C9"/>
  </w:style>
  <w:style w:type="paragraph" w:customStyle="1" w:styleId="550DCBF37FD44877B98874C046E37535">
    <w:name w:val="550DCBF37FD44877B98874C046E37535"/>
    <w:rsid w:val="006D63C9"/>
  </w:style>
  <w:style w:type="paragraph" w:customStyle="1" w:styleId="C8428067271845D3907CA0B115226393">
    <w:name w:val="C8428067271845D3907CA0B115226393"/>
    <w:rsid w:val="006D63C9"/>
  </w:style>
  <w:style w:type="paragraph" w:customStyle="1" w:styleId="B80B99F8458244BCAAB51534931C83B9">
    <w:name w:val="B80B99F8458244BCAAB51534931C83B9"/>
    <w:rsid w:val="006D63C9"/>
  </w:style>
  <w:style w:type="paragraph" w:customStyle="1" w:styleId="D5DC4510ACB2427CB3D24B6368FCEA55">
    <w:name w:val="D5DC4510ACB2427CB3D24B6368FCEA55"/>
    <w:rsid w:val="006D63C9"/>
  </w:style>
  <w:style w:type="paragraph" w:customStyle="1" w:styleId="96736D4E98E341138ABDDB45FCE0F7D1">
    <w:name w:val="96736D4E98E341138ABDDB45FCE0F7D1"/>
    <w:rsid w:val="006D63C9"/>
  </w:style>
  <w:style w:type="paragraph" w:customStyle="1" w:styleId="3F39C34AD7DD416CA31B245ECE0531D8">
    <w:name w:val="3F39C34AD7DD416CA31B245ECE0531D8"/>
    <w:rsid w:val="006D63C9"/>
  </w:style>
  <w:style w:type="paragraph" w:customStyle="1" w:styleId="94FE9C421E0948F39C2938C1ECB448C6">
    <w:name w:val="94FE9C421E0948F39C2938C1ECB448C6"/>
    <w:rsid w:val="006D63C9"/>
  </w:style>
  <w:style w:type="paragraph" w:customStyle="1" w:styleId="77AB26E5023045689AFE378CEFA1CF5D">
    <w:name w:val="77AB26E5023045689AFE378CEFA1CF5D"/>
    <w:rsid w:val="006D63C9"/>
  </w:style>
  <w:style w:type="paragraph" w:customStyle="1" w:styleId="BB39E8B9FC0A4DD3B53758DD3737992F">
    <w:name w:val="BB39E8B9FC0A4DD3B53758DD3737992F"/>
    <w:rsid w:val="006D63C9"/>
  </w:style>
  <w:style w:type="paragraph" w:customStyle="1" w:styleId="E4563C84E3E446BA80CF6D33B450BFAF">
    <w:name w:val="E4563C84E3E446BA80CF6D33B450BFAF"/>
    <w:rsid w:val="006D63C9"/>
  </w:style>
  <w:style w:type="paragraph" w:customStyle="1" w:styleId="9D9491A6726A4F21AC222C76B141F338">
    <w:name w:val="9D9491A6726A4F21AC222C76B141F338"/>
    <w:rsid w:val="00990DB0"/>
  </w:style>
  <w:style w:type="paragraph" w:customStyle="1" w:styleId="9CC274A02AB04DCBB1CB1D4A631B8C26">
    <w:name w:val="9CC274A02AB04DCBB1CB1D4A631B8C26"/>
    <w:rsid w:val="00990DB0"/>
  </w:style>
  <w:style w:type="paragraph" w:customStyle="1" w:styleId="5C0E5B532744433CA56C4E2412E72CE3">
    <w:name w:val="5C0E5B532744433CA56C4E2412E72CE3"/>
    <w:rsid w:val="00990DB0"/>
  </w:style>
  <w:style w:type="paragraph" w:customStyle="1" w:styleId="C9C0B52735F54929955776CC63C4F104">
    <w:name w:val="C9C0B52735F54929955776CC63C4F104"/>
    <w:rsid w:val="00990DB0"/>
  </w:style>
  <w:style w:type="paragraph" w:customStyle="1" w:styleId="AC220613AC5C458CBD14F418688F7649">
    <w:name w:val="AC220613AC5C458CBD14F418688F7649"/>
    <w:rsid w:val="00990DB0"/>
  </w:style>
  <w:style w:type="paragraph" w:customStyle="1" w:styleId="170688F4F1C249B38FAEB5ED293613CD">
    <w:name w:val="170688F4F1C249B38FAEB5ED293613CD"/>
    <w:rsid w:val="00990DB0"/>
  </w:style>
  <w:style w:type="paragraph" w:customStyle="1" w:styleId="D0F4CA91520B417ABB2C66C7AE0C6DE1">
    <w:name w:val="D0F4CA91520B417ABB2C66C7AE0C6DE1"/>
    <w:rsid w:val="00990DB0"/>
  </w:style>
  <w:style w:type="paragraph" w:customStyle="1" w:styleId="C9946D9F89FD43928847632A90694B29">
    <w:name w:val="C9946D9F89FD43928847632A90694B29"/>
    <w:rsid w:val="00990DB0"/>
  </w:style>
  <w:style w:type="paragraph" w:customStyle="1" w:styleId="262CC7DB9AF24AC188B7B1582CEFBD35">
    <w:name w:val="262CC7DB9AF24AC188B7B1582CEFBD35"/>
    <w:rsid w:val="00990DB0"/>
  </w:style>
  <w:style w:type="paragraph" w:customStyle="1" w:styleId="F91E4F6A6D2A4687847DA231E72666FA">
    <w:name w:val="F91E4F6A6D2A4687847DA231E72666FA"/>
    <w:rsid w:val="00990DB0"/>
  </w:style>
  <w:style w:type="paragraph" w:customStyle="1" w:styleId="6FFF610D593A4ADABC313AB6CA5F39CA">
    <w:name w:val="6FFF610D593A4ADABC313AB6CA5F39CA"/>
    <w:rsid w:val="00990DB0"/>
  </w:style>
  <w:style w:type="paragraph" w:customStyle="1" w:styleId="70EC4F540F7F40058245F90CCE2D4371">
    <w:name w:val="70EC4F540F7F40058245F90CCE2D4371"/>
    <w:rsid w:val="00990DB0"/>
  </w:style>
  <w:style w:type="paragraph" w:customStyle="1" w:styleId="C43BAD76DB6E4CD4910DE3E40359CF63">
    <w:name w:val="C43BAD76DB6E4CD4910DE3E40359CF63"/>
    <w:rsid w:val="00BB7A1A"/>
  </w:style>
  <w:style w:type="paragraph" w:customStyle="1" w:styleId="83A55318CCD740E9B0619217AE0F805B">
    <w:name w:val="83A55318CCD740E9B0619217AE0F805B"/>
    <w:rsid w:val="00BB7A1A"/>
  </w:style>
  <w:style w:type="paragraph" w:customStyle="1" w:styleId="33AF30ADB1C244EC9F51647B959B87FB">
    <w:name w:val="33AF30ADB1C244EC9F51647B959B87FB"/>
    <w:rsid w:val="00BB7A1A"/>
  </w:style>
  <w:style w:type="paragraph" w:customStyle="1" w:styleId="C5978D650EC9434F814C06B43D5C49B7">
    <w:name w:val="C5978D650EC9434F814C06B43D5C49B7"/>
    <w:rsid w:val="00BB7A1A"/>
  </w:style>
  <w:style w:type="paragraph" w:customStyle="1" w:styleId="0441962E8992494AA712F2E670111BA1">
    <w:name w:val="0441962E8992494AA712F2E670111BA1"/>
    <w:rsid w:val="00D30554"/>
  </w:style>
  <w:style w:type="paragraph" w:customStyle="1" w:styleId="EA351600407043CEB674A68454B5E42D">
    <w:name w:val="EA351600407043CEB674A68454B5E42D"/>
    <w:rsid w:val="009B1989"/>
  </w:style>
  <w:style w:type="paragraph" w:customStyle="1" w:styleId="6798C41CFC93484B96CE1619207D535A">
    <w:name w:val="6798C41CFC93484B96CE1619207D535A"/>
    <w:rsid w:val="009B1989"/>
  </w:style>
  <w:style w:type="paragraph" w:customStyle="1" w:styleId="DA85C34CA7884DF1B989F28C9C31CA0C">
    <w:name w:val="DA85C34CA7884DF1B989F28C9C31CA0C"/>
    <w:rsid w:val="009B1989"/>
  </w:style>
  <w:style w:type="paragraph" w:customStyle="1" w:styleId="4615EB1A8A5E449B8AAA72D4B7CE343C">
    <w:name w:val="4615EB1A8A5E449B8AAA72D4B7CE343C"/>
    <w:rsid w:val="009B1989"/>
  </w:style>
  <w:style w:type="paragraph" w:customStyle="1" w:styleId="0949466FC6514FC7AB8F901954D697D8">
    <w:name w:val="0949466FC6514FC7AB8F901954D697D8"/>
    <w:rsid w:val="009B1989"/>
  </w:style>
  <w:style w:type="paragraph" w:customStyle="1" w:styleId="DD8DFAA217FF4ED8A4BC72D83AB67696">
    <w:name w:val="DD8DFAA217FF4ED8A4BC72D83AB67696"/>
    <w:rsid w:val="009B1989"/>
  </w:style>
  <w:style w:type="paragraph" w:customStyle="1" w:styleId="047D13EC79784A7182B453C5353E5106">
    <w:name w:val="047D13EC79784A7182B453C5353E5106"/>
    <w:rsid w:val="009B1989"/>
  </w:style>
  <w:style w:type="paragraph" w:customStyle="1" w:styleId="806407F9E097495F9801E0B6596AAA4B">
    <w:name w:val="806407F9E097495F9801E0B6596AAA4B"/>
    <w:rsid w:val="009B1989"/>
  </w:style>
  <w:style w:type="paragraph" w:customStyle="1" w:styleId="49CB49F441314C0981EBDDD05741D0E0">
    <w:name w:val="49CB49F441314C0981EBDDD05741D0E0"/>
    <w:rsid w:val="009B1989"/>
  </w:style>
  <w:style w:type="paragraph" w:customStyle="1" w:styleId="5E2673F23A0C4D249C1CCD8145DE22A3">
    <w:name w:val="5E2673F23A0C4D249C1CCD8145DE22A3"/>
    <w:rsid w:val="009B1989"/>
  </w:style>
  <w:style w:type="paragraph" w:customStyle="1" w:styleId="22C27A0F507A47BA92EAB1C73C54765B">
    <w:name w:val="22C27A0F507A47BA92EAB1C73C54765B"/>
    <w:rsid w:val="009B1989"/>
  </w:style>
  <w:style w:type="paragraph" w:customStyle="1" w:styleId="DE899F1D864945DEA5C8913492C7E731">
    <w:name w:val="DE899F1D864945DEA5C8913492C7E731"/>
    <w:rsid w:val="009B1989"/>
  </w:style>
  <w:style w:type="paragraph" w:customStyle="1" w:styleId="D9B911595C6642A0A2B4FA4FAC4CB641">
    <w:name w:val="D9B911595C6642A0A2B4FA4FAC4CB641"/>
    <w:rsid w:val="009B1989"/>
  </w:style>
  <w:style w:type="paragraph" w:customStyle="1" w:styleId="3235272A2A524D64ADF646C40856154F">
    <w:name w:val="3235272A2A524D64ADF646C40856154F"/>
    <w:rsid w:val="009B1989"/>
  </w:style>
  <w:style w:type="paragraph" w:customStyle="1" w:styleId="1BE932F845BB489D8454A0572D3EC952">
    <w:name w:val="1BE932F845BB489D8454A0572D3EC952"/>
    <w:rsid w:val="009B1989"/>
  </w:style>
  <w:style w:type="paragraph" w:customStyle="1" w:styleId="A1015A7AD3AE45F9B036209EE6C4E1C3">
    <w:name w:val="A1015A7AD3AE45F9B036209EE6C4E1C3"/>
    <w:rsid w:val="009B1989"/>
  </w:style>
  <w:style w:type="paragraph" w:customStyle="1" w:styleId="53EECA8E1F09416B8BC44434246C3DD3">
    <w:name w:val="53EECA8E1F09416B8BC44434246C3DD3"/>
    <w:rsid w:val="009B1989"/>
  </w:style>
  <w:style w:type="paragraph" w:customStyle="1" w:styleId="9B2D69603FA241978B775E3AC3792D12">
    <w:name w:val="9B2D69603FA241978B775E3AC3792D12"/>
    <w:rsid w:val="009B1989"/>
  </w:style>
  <w:style w:type="paragraph" w:customStyle="1" w:styleId="A763C86BCFE04B7FA3A8016D6DB7B283">
    <w:name w:val="A763C86BCFE04B7FA3A8016D6DB7B283"/>
    <w:rsid w:val="009B1989"/>
  </w:style>
  <w:style w:type="paragraph" w:customStyle="1" w:styleId="93611750F6274CB2A0F505DA62EB397B">
    <w:name w:val="93611750F6274CB2A0F505DA62EB397B"/>
    <w:rsid w:val="009B1989"/>
  </w:style>
  <w:style w:type="paragraph" w:customStyle="1" w:styleId="0F6B801D45384D7B9A99A37BAE542811">
    <w:name w:val="0F6B801D45384D7B9A99A37BAE542811"/>
    <w:rsid w:val="009B1989"/>
  </w:style>
  <w:style w:type="paragraph" w:customStyle="1" w:styleId="6165A3949D9148809F002269EF8A1527">
    <w:name w:val="6165A3949D9148809F002269EF8A1527"/>
    <w:rsid w:val="009B1989"/>
  </w:style>
  <w:style w:type="paragraph" w:customStyle="1" w:styleId="0933F835185D4A68AB30D3164AF50315">
    <w:name w:val="0933F835185D4A68AB30D3164AF50315"/>
    <w:rsid w:val="009B1989"/>
  </w:style>
  <w:style w:type="paragraph" w:customStyle="1" w:styleId="8E050601D324493FA472FABE7E2DE3B6">
    <w:name w:val="8E050601D324493FA472FABE7E2DE3B6"/>
    <w:rsid w:val="009B1989"/>
  </w:style>
  <w:style w:type="paragraph" w:customStyle="1" w:styleId="41E1145FADA843829D4E317FAD61BE46">
    <w:name w:val="41E1145FADA843829D4E317FAD61BE46"/>
    <w:rsid w:val="009B1989"/>
  </w:style>
  <w:style w:type="paragraph" w:customStyle="1" w:styleId="E9B17180E18D46C189CA64529914D5B1">
    <w:name w:val="E9B17180E18D46C189CA64529914D5B1"/>
    <w:rsid w:val="009B1989"/>
  </w:style>
  <w:style w:type="paragraph" w:customStyle="1" w:styleId="BE1DAD4CDBF644F1B8B378D8F55EBEB4">
    <w:name w:val="BE1DAD4CDBF644F1B8B378D8F55EBEB4"/>
    <w:rsid w:val="009B1989"/>
  </w:style>
  <w:style w:type="paragraph" w:customStyle="1" w:styleId="941A481D9B594F1590B412683E1389F6">
    <w:name w:val="941A481D9B594F1590B412683E1389F6"/>
    <w:rsid w:val="009B1989"/>
  </w:style>
  <w:style w:type="paragraph" w:customStyle="1" w:styleId="1BF19FB5266D4E5EBD8A8595D51E4722">
    <w:name w:val="1BF19FB5266D4E5EBD8A8595D51E4722"/>
    <w:rsid w:val="009B1989"/>
  </w:style>
  <w:style w:type="paragraph" w:customStyle="1" w:styleId="6713D1622DA14FCB882FFE18110741EE">
    <w:name w:val="6713D1622DA14FCB882FFE18110741EE"/>
    <w:rsid w:val="009B1989"/>
  </w:style>
  <w:style w:type="paragraph" w:customStyle="1" w:styleId="FAFA85AE2FA34566890D44271307BDAA">
    <w:name w:val="FAFA85AE2FA34566890D44271307BDAA"/>
    <w:rsid w:val="009B1989"/>
  </w:style>
  <w:style w:type="paragraph" w:customStyle="1" w:styleId="8FFEF0FF29D748699B09A3FC3FF5D0C4">
    <w:name w:val="8FFEF0FF29D748699B09A3FC3FF5D0C4"/>
    <w:rsid w:val="009B1989"/>
  </w:style>
  <w:style w:type="paragraph" w:customStyle="1" w:styleId="AC85847427034BDF871E87A07E05B553">
    <w:name w:val="AC85847427034BDF871E87A07E05B553"/>
    <w:rsid w:val="009B1989"/>
  </w:style>
  <w:style w:type="paragraph" w:customStyle="1" w:styleId="75486EF884824A738954CDFDDE0B69F6">
    <w:name w:val="75486EF884824A738954CDFDDE0B69F6"/>
    <w:rsid w:val="009B1989"/>
  </w:style>
  <w:style w:type="paragraph" w:customStyle="1" w:styleId="42B07EDB76B245278CD8E62DF9C6D820">
    <w:name w:val="42B07EDB76B245278CD8E62DF9C6D820"/>
    <w:rsid w:val="009B1989"/>
  </w:style>
  <w:style w:type="paragraph" w:customStyle="1" w:styleId="CE2258DA8D5E4B33B9266A586BDFA447">
    <w:name w:val="CE2258DA8D5E4B33B9266A586BDFA447"/>
    <w:rsid w:val="009B1989"/>
  </w:style>
  <w:style w:type="paragraph" w:customStyle="1" w:styleId="361C65E6445141CA810AAA1BF1286681">
    <w:name w:val="361C65E6445141CA810AAA1BF1286681"/>
    <w:rsid w:val="009B1989"/>
  </w:style>
  <w:style w:type="paragraph" w:customStyle="1" w:styleId="F65C5CD5F61A43898B841C419DF210F0">
    <w:name w:val="F65C5CD5F61A43898B841C419DF210F0"/>
    <w:rsid w:val="009B1989"/>
  </w:style>
  <w:style w:type="paragraph" w:customStyle="1" w:styleId="967C57737A7B4E529456F11072F60F56">
    <w:name w:val="967C57737A7B4E529456F11072F60F56"/>
    <w:rsid w:val="009B1989"/>
  </w:style>
  <w:style w:type="paragraph" w:customStyle="1" w:styleId="902FA4AA447849B6836B5564DCA984F8">
    <w:name w:val="902FA4AA447849B6836B5564DCA984F8"/>
    <w:rsid w:val="009B1989"/>
  </w:style>
  <w:style w:type="paragraph" w:customStyle="1" w:styleId="2D7396F6AA8D43AC90A817A52B8C4971">
    <w:name w:val="2D7396F6AA8D43AC90A817A52B8C4971"/>
    <w:rsid w:val="009B1989"/>
  </w:style>
  <w:style w:type="paragraph" w:customStyle="1" w:styleId="963670F4DD9040C48730388620F53C72">
    <w:name w:val="963670F4DD9040C48730388620F53C72"/>
    <w:rsid w:val="009B1989"/>
  </w:style>
  <w:style w:type="paragraph" w:customStyle="1" w:styleId="5F9933D248814FD6B9F96724C06AC0A5">
    <w:name w:val="5F9933D248814FD6B9F96724C06AC0A5"/>
    <w:rsid w:val="009B1989"/>
  </w:style>
  <w:style w:type="paragraph" w:customStyle="1" w:styleId="FA0F18286557461DB3FE9295B6613071">
    <w:name w:val="FA0F18286557461DB3FE9295B6613071"/>
    <w:rsid w:val="009B1989"/>
  </w:style>
  <w:style w:type="paragraph" w:customStyle="1" w:styleId="706BE90C84254A2092D72EAB270EE9E5">
    <w:name w:val="706BE90C84254A2092D72EAB270EE9E5"/>
    <w:rsid w:val="009B1989"/>
  </w:style>
  <w:style w:type="paragraph" w:customStyle="1" w:styleId="F64ADCA14AF943CDA0A0BFD6B10C3E5F">
    <w:name w:val="F64ADCA14AF943CDA0A0BFD6B10C3E5F"/>
    <w:rsid w:val="009B1989"/>
  </w:style>
  <w:style w:type="paragraph" w:customStyle="1" w:styleId="32EEE384C0614F1D8CFEBF82814691EB">
    <w:name w:val="32EEE384C0614F1D8CFEBF82814691EB"/>
    <w:rsid w:val="009B1989"/>
  </w:style>
  <w:style w:type="paragraph" w:customStyle="1" w:styleId="8F16AD62ECFD471E97853417C8503D8D">
    <w:name w:val="8F16AD62ECFD471E97853417C8503D8D"/>
    <w:rsid w:val="009B1989"/>
  </w:style>
  <w:style w:type="paragraph" w:customStyle="1" w:styleId="037E61A378274BA5A396B573E17B8C09">
    <w:name w:val="037E61A378274BA5A396B573E17B8C09"/>
    <w:rsid w:val="009B1989"/>
  </w:style>
  <w:style w:type="paragraph" w:customStyle="1" w:styleId="02F8275C4E8249FB81F4BAADEB794EA7">
    <w:name w:val="02F8275C4E8249FB81F4BAADEB794EA7"/>
    <w:rsid w:val="009B1989"/>
  </w:style>
  <w:style w:type="paragraph" w:customStyle="1" w:styleId="D6EC56D9F92944A59305A29110973497">
    <w:name w:val="D6EC56D9F92944A59305A29110973497"/>
    <w:rsid w:val="009B1989"/>
  </w:style>
  <w:style w:type="paragraph" w:customStyle="1" w:styleId="41F411EE6C704B6F96E7D390DA7270C4">
    <w:name w:val="41F411EE6C704B6F96E7D390DA7270C4"/>
    <w:rsid w:val="009B1989"/>
  </w:style>
  <w:style w:type="paragraph" w:customStyle="1" w:styleId="A51DB440BBCE44CEACDE7351B011D5B5">
    <w:name w:val="A51DB440BBCE44CEACDE7351B011D5B5"/>
    <w:rsid w:val="009B1989"/>
  </w:style>
  <w:style w:type="paragraph" w:customStyle="1" w:styleId="21A7D2D5CE0D4DCA96FEFFBC6936925D">
    <w:name w:val="21A7D2D5CE0D4DCA96FEFFBC6936925D"/>
    <w:rsid w:val="009B1989"/>
  </w:style>
  <w:style w:type="paragraph" w:customStyle="1" w:styleId="4AA086533A384243ABEF0682A6EE6983">
    <w:name w:val="4AA086533A384243ABEF0682A6EE6983"/>
    <w:rsid w:val="009B1989"/>
  </w:style>
  <w:style w:type="paragraph" w:customStyle="1" w:styleId="9EF8C3A3E4394D16AC1A87CFB891886E">
    <w:name w:val="9EF8C3A3E4394D16AC1A87CFB891886E"/>
    <w:rsid w:val="009B1989"/>
  </w:style>
  <w:style w:type="paragraph" w:customStyle="1" w:styleId="DB32F03CD3E944459ABD772CEFEE7874">
    <w:name w:val="DB32F03CD3E944459ABD772CEFEE7874"/>
    <w:rsid w:val="009B1989"/>
  </w:style>
  <w:style w:type="paragraph" w:customStyle="1" w:styleId="22497A5D1A934B0DA4BCD2CA1DE7FF48">
    <w:name w:val="22497A5D1A934B0DA4BCD2CA1DE7FF48"/>
    <w:rsid w:val="009B1989"/>
  </w:style>
  <w:style w:type="paragraph" w:customStyle="1" w:styleId="91AF1601B57C4C25BE35C8AD4D474C11">
    <w:name w:val="91AF1601B57C4C25BE35C8AD4D474C11"/>
    <w:rsid w:val="009B1989"/>
  </w:style>
  <w:style w:type="paragraph" w:customStyle="1" w:styleId="AE4181624E0A447C97ADA9AF6D65D8FC">
    <w:name w:val="AE4181624E0A447C97ADA9AF6D65D8FC"/>
    <w:rsid w:val="009B1989"/>
  </w:style>
  <w:style w:type="paragraph" w:customStyle="1" w:styleId="859BBDBE246A48FDAE11965CF9629034">
    <w:name w:val="859BBDBE246A48FDAE11965CF9629034"/>
    <w:rsid w:val="009B1989"/>
  </w:style>
  <w:style w:type="paragraph" w:customStyle="1" w:styleId="CBF2ECD5FBBE4DC89479AA8F96BEC042">
    <w:name w:val="CBF2ECD5FBBE4DC89479AA8F96BEC042"/>
    <w:rsid w:val="009B1989"/>
  </w:style>
  <w:style w:type="paragraph" w:customStyle="1" w:styleId="39460E0F26E9448F933038B5A00CF77B">
    <w:name w:val="39460E0F26E9448F933038B5A00CF77B"/>
    <w:rsid w:val="009B1989"/>
  </w:style>
  <w:style w:type="paragraph" w:customStyle="1" w:styleId="549A750D61B34C7B81B5E3B271CB9467">
    <w:name w:val="549A750D61B34C7B81B5E3B271CB9467"/>
    <w:rsid w:val="009B1989"/>
  </w:style>
  <w:style w:type="paragraph" w:customStyle="1" w:styleId="BBB119756ADC462386104A3B86800842">
    <w:name w:val="BBB119756ADC462386104A3B86800842"/>
    <w:rsid w:val="009B1989"/>
  </w:style>
  <w:style w:type="paragraph" w:customStyle="1" w:styleId="3783B7F2CCBD454F840DEFB4D102995C">
    <w:name w:val="3783B7F2CCBD454F840DEFB4D102995C"/>
    <w:rsid w:val="009B1989"/>
  </w:style>
  <w:style w:type="paragraph" w:customStyle="1" w:styleId="E10E4291EFC649D6A699954C3F79C061">
    <w:name w:val="E10E4291EFC649D6A699954C3F79C061"/>
    <w:rsid w:val="009B1989"/>
  </w:style>
  <w:style w:type="paragraph" w:customStyle="1" w:styleId="AF4C2837E83E44ED8368991B1CBBDD44">
    <w:name w:val="AF4C2837E83E44ED8368991B1CBBDD44"/>
    <w:rsid w:val="009B1989"/>
  </w:style>
  <w:style w:type="paragraph" w:customStyle="1" w:styleId="B694AA211552492BA4351D3F2127D59C">
    <w:name w:val="B694AA211552492BA4351D3F2127D59C"/>
    <w:rsid w:val="009B1989"/>
  </w:style>
  <w:style w:type="paragraph" w:customStyle="1" w:styleId="C376868C5B064C769259F6FD9FD8F7C4">
    <w:name w:val="C376868C5B064C769259F6FD9FD8F7C4"/>
    <w:rsid w:val="009B1989"/>
  </w:style>
  <w:style w:type="paragraph" w:customStyle="1" w:styleId="F9E1D611D01142D0B6ADE96CA30F7C3D">
    <w:name w:val="F9E1D611D01142D0B6ADE96CA30F7C3D"/>
    <w:rsid w:val="009B1989"/>
  </w:style>
  <w:style w:type="paragraph" w:customStyle="1" w:styleId="53B5A67B71AE48D5A94FFE99804A6CE6">
    <w:name w:val="53B5A67B71AE48D5A94FFE99804A6CE6"/>
    <w:rsid w:val="009B1989"/>
  </w:style>
  <w:style w:type="paragraph" w:customStyle="1" w:styleId="2F9A1D6813F44D89A730FC510753E5C9">
    <w:name w:val="2F9A1D6813F44D89A730FC510753E5C9"/>
    <w:rsid w:val="009B1989"/>
  </w:style>
  <w:style w:type="paragraph" w:customStyle="1" w:styleId="C4DB57C98C1849F9956D81B0B1623F0E">
    <w:name w:val="C4DB57C98C1849F9956D81B0B1623F0E"/>
    <w:rsid w:val="009B1989"/>
  </w:style>
  <w:style w:type="paragraph" w:customStyle="1" w:styleId="C42682A753E6425999F450E5DF08215F">
    <w:name w:val="C42682A753E6425999F450E5DF08215F"/>
    <w:rsid w:val="009B1989"/>
  </w:style>
  <w:style w:type="paragraph" w:customStyle="1" w:styleId="55613514305342DC8912BFEED4B539FE">
    <w:name w:val="55613514305342DC8912BFEED4B539FE"/>
    <w:rsid w:val="009B1989"/>
  </w:style>
  <w:style w:type="paragraph" w:customStyle="1" w:styleId="6744EDC661C54EE08C31215AD0D9535C">
    <w:name w:val="6744EDC661C54EE08C31215AD0D9535C"/>
    <w:rsid w:val="009B1989"/>
  </w:style>
  <w:style w:type="paragraph" w:customStyle="1" w:styleId="5F80CA666B9B4398A7F678320318B417">
    <w:name w:val="5F80CA666B9B4398A7F678320318B417"/>
    <w:rsid w:val="009B1989"/>
  </w:style>
  <w:style w:type="paragraph" w:customStyle="1" w:styleId="786A37436399406898671633E26B8CA2">
    <w:name w:val="786A37436399406898671633E26B8CA2"/>
    <w:rsid w:val="009B1989"/>
  </w:style>
  <w:style w:type="paragraph" w:customStyle="1" w:styleId="E38BBFB4CC6D4DE197C90D6917BCACAE">
    <w:name w:val="E38BBFB4CC6D4DE197C90D6917BCACAE"/>
    <w:rsid w:val="009B1989"/>
  </w:style>
  <w:style w:type="paragraph" w:customStyle="1" w:styleId="EB5AFB13E14D443CAFB45E7DA5B39BAA">
    <w:name w:val="EB5AFB13E14D443CAFB45E7DA5B39BAA"/>
    <w:rsid w:val="005B7D10"/>
  </w:style>
  <w:style w:type="paragraph" w:customStyle="1" w:styleId="D643D82116EA410EB46B846FE298AA0D">
    <w:name w:val="D643D82116EA410EB46B846FE298AA0D"/>
    <w:rsid w:val="005B7D10"/>
  </w:style>
  <w:style w:type="paragraph" w:customStyle="1" w:styleId="B6C7822FC60A4BC092FB2D5265908293">
    <w:name w:val="B6C7822FC60A4BC092FB2D5265908293"/>
    <w:rsid w:val="005B7D10"/>
  </w:style>
  <w:style w:type="paragraph" w:customStyle="1" w:styleId="219BDAC3782A4DF2A2B10D9D2BD2230F">
    <w:name w:val="219BDAC3782A4DF2A2B10D9D2BD2230F"/>
    <w:rsid w:val="005B7D10"/>
  </w:style>
  <w:style w:type="paragraph" w:customStyle="1" w:styleId="853711BD53A84EE9AA142743459F9C1D">
    <w:name w:val="853711BD53A84EE9AA142743459F9C1D"/>
    <w:rsid w:val="005B7D10"/>
  </w:style>
  <w:style w:type="paragraph" w:customStyle="1" w:styleId="F537A561C4CF47189736002F8E8E2D55">
    <w:name w:val="F537A561C4CF47189736002F8E8E2D55"/>
    <w:rsid w:val="005B7D10"/>
  </w:style>
  <w:style w:type="paragraph" w:customStyle="1" w:styleId="51E46C6D883E42B7B94F2157CCAD312B">
    <w:name w:val="51E46C6D883E42B7B94F2157CCAD312B"/>
    <w:rsid w:val="005B7D10"/>
  </w:style>
  <w:style w:type="paragraph" w:customStyle="1" w:styleId="CA55D2F5C6DF4738B50EC264A45AF4BC">
    <w:name w:val="CA55D2F5C6DF4738B50EC264A45AF4BC"/>
    <w:rsid w:val="005B7D10"/>
  </w:style>
  <w:style w:type="paragraph" w:customStyle="1" w:styleId="B1CE444E34A242888D90ECA0F6BCD18E">
    <w:name w:val="B1CE444E34A242888D90ECA0F6BCD18E"/>
    <w:rsid w:val="005B7D10"/>
  </w:style>
  <w:style w:type="paragraph" w:customStyle="1" w:styleId="B990E40A3A8B46A4BC9BE00FC7574110">
    <w:name w:val="B990E40A3A8B46A4BC9BE00FC7574110"/>
    <w:rsid w:val="005B7D10"/>
  </w:style>
  <w:style w:type="paragraph" w:customStyle="1" w:styleId="5915FA7E2A8F4D22835089B3C5FC665B">
    <w:name w:val="5915FA7E2A8F4D22835089B3C5FC665B"/>
    <w:rsid w:val="005B7D10"/>
  </w:style>
  <w:style w:type="paragraph" w:customStyle="1" w:styleId="223F8B8BCAA245EFA396E9FC29DA693D">
    <w:name w:val="223F8B8BCAA245EFA396E9FC29DA693D"/>
    <w:rsid w:val="005B7D10"/>
  </w:style>
  <w:style w:type="paragraph" w:customStyle="1" w:styleId="5B7BD5DB55AF49A5A2CF8A1D7DDA6EB2">
    <w:name w:val="5B7BD5DB55AF49A5A2CF8A1D7DDA6EB2"/>
    <w:rsid w:val="005B7D10"/>
  </w:style>
  <w:style w:type="paragraph" w:customStyle="1" w:styleId="1AA0043D610B4B8C80F3C6A017843EC7">
    <w:name w:val="1AA0043D610B4B8C80F3C6A017843EC7"/>
    <w:rsid w:val="005B7D10"/>
  </w:style>
  <w:style w:type="paragraph" w:customStyle="1" w:styleId="339B91C7F5914C8DB8DF19445050D41B">
    <w:name w:val="339B91C7F5914C8DB8DF19445050D41B"/>
    <w:rsid w:val="005B7D10"/>
  </w:style>
  <w:style w:type="paragraph" w:customStyle="1" w:styleId="82A7AD79792747009FCE1799ADAAA445">
    <w:name w:val="82A7AD79792747009FCE1799ADAAA445"/>
    <w:rsid w:val="005B7D10"/>
  </w:style>
  <w:style w:type="paragraph" w:customStyle="1" w:styleId="E5970411A01B4A0386998E6FB68FA16D">
    <w:name w:val="E5970411A01B4A0386998E6FB68FA16D"/>
    <w:rsid w:val="005B7D10"/>
  </w:style>
  <w:style w:type="paragraph" w:customStyle="1" w:styleId="DFEABDC020BB45C68380E7625FBCFCE4">
    <w:name w:val="DFEABDC020BB45C68380E7625FBCFCE4"/>
    <w:rsid w:val="005B7D10"/>
  </w:style>
  <w:style w:type="paragraph" w:customStyle="1" w:styleId="7FA0F85A6261438AAE576FAD3395F627">
    <w:name w:val="7FA0F85A6261438AAE576FAD3395F627"/>
    <w:rsid w:val="005B7D10"/>
  </w:style>
  <w:style w:type="paragraph" w:customStyle="1" w:styleId="50528B7A358946FC9E29A390F81A1111">
    <w:name w:val="50528B7A358946FC9E29A390F81A1111"/>
    <w:rsid w:val="005B7D10"/>
  </w:style>
  <w:style w:type="paragraph" w:customStyle="1" w:styleId="C066BBFF624B4304B1E3BE0753817EC7">
    <w:name w:val="C066BBFF624B4304B1E3BE0753817EC7"/>
    <w:rsid w:val="005B7D10"/>
  </w:style>
  <w:style w:type="paragraph" w:customStyle="1" w:styleId="880F494E40084CE7B9FE251A4E9739CD">
    <w:name w:val="880F494E40084CE7B9FE251A4E9739CD"/>
    <w:rsid w:val="005B7D10"/>
  </w:style>
  <w:style w:type="paragraph" w:customStyle="1" w:styleId="74EBD95D778340EF9498AE9411BD5293">
    <w:name w:val="74EBD95D778340EF9498AE9411BD5293"/>
    <w:rsid w:val="005B7D10"/>
  </w:style>
  <w:style w:type="paragraph" w:customStyle="1" w:styleId="8F2A8460EBB04DFE83829267D9B9F990">
    <w:name w:val="8F2A8460EBB04DFE83829267D9B9F990"/>
    <w:rsid w:val="005B7D10"/>
  </w:style>
  <w:style w:type="paragraph" w:customStyle="1" w:styleId="D7820699AE0E435DA2B6F4C1CD6F708F">
    <w:name w:val="D7820699AE0E435DA2B6F4C1CD6F708F"/>
    <w:rsid w:val="005B7D10"/>
  </w:style>
  <w:style w:type="paragraph" w:customStyle="1" w:styleId="E535CD08DB704FAB9D2675261CCFFA0C">
    <w:name w:val="E535CD08DB704FAB9D2675261CCFFA0C"/>
    <w:rsid w:val="005B7D10"/>
  </w:style>
  <w:style w:type="paragraph" w:customStyle="1" w:styleId="072E11DE4546411C90CB5FC182269BF6">
    <w:name w:val="072E11DE4546411C90CB5FC182269BF6"/>
    <w:rsid w:val="005B7D10"/>
  </w:style>
  <w:style w:type="paragraph" w:customStyle="1" w:styleId="16990EB19F3F45F9B7335D03F4F14582">
    <w:name w:val="16990EB19F3F45F9B7335D03F4F14582"/>
    <w:rsid w:val="005B7D10"/>
  </w:style>
  <w:style w:type="paragraph" w:customStyle="1" w:styleId="B211D455F2F040488BDF4D600C921CC0">
    <w:name w:val="B211D455F2F040488BDF4D600C921CC0"/>
    <w:rsid w:val="005B7D10"/>
  </w:style>
  <w:style w:type="paragraph" w:customStyle="1" w:styleId="7A44CD5009D64F26824C9E3B717C330A">
    <w:name w:val="7A44CD5009D64F26824C9E3B717C330A"/>
    <w:rsid w:val="005B7D10"/>
  </w:style>
  <w:style w:type="paragraph" w:customStyle="1" w:styleId="9E974913373D4CF9B8E82F32F729B6F6">
    <w:name w:val="9E974913373D4CF9B8E82F32F729B6F6"/>
    <w:rsid w:val="005B7D10"/>
  </w:style>
  <w:style w:type="paragraph" w:customStyle="1" w:styleId="B77CA95BF9B1411F8874210606F4FD70">
    <w:name w:val="B77CA95BF9B1411F8874210606F4FD70"/>
    <w:rsid w:val="005B7D10"/>
  </w:style>
  <w:style w:type="paragraph" w:customStyle="1" w:styleId="B5378C0D0CBC43F198DF6545C891DAEF">
    <w:name w:val="B5378C0D0CBC43F198DF6545C891DAEF"/>
    <w:rsid w:val="005B7D10"/>
  </w:style>
  <w:style w:type="paragraph" w:customStyle="1" w:styleId="687D10B7D3B641B2A9E9E2F7E25019B0">
    <w:name w:val="687D10B7D3B641B2A9E9E2F7E25019B0"/>
    <w:rsid w:val="005B7D10"/>
  </w:style>
  <w:style w:type="paragraph" w:customStyle="1" w:styleId="DE61026ADFA948B3A89F9FF456C296A0">
    <w:name w:val="DE61026ADFA948B3A89F9FF456C296A0"/>
    <w:rsid w:val="005B7D10"/>
  </w:style>
  <w:style w:type="paragraph" w:customStyle="1" w:styleId="7BBB0A226A2A4A7B9F60B1F7BCD4A6E8">
    <w:name w:val="7BBB0A226A2A4A7B9F60B1F7BCD4A6E8"/>
    <w:rsid w:val="005B7D10"/>
  </w:style>
  <w:style w:type="paragraph" w:customStyle="1" w:styleId="9FA37F33C4664BEBA1FF99F2A7DAD796">
    <w:name w:val="9FA37F33C4664BEBA1FF99F2A7DAD796"/>
    <w:rsid w:val="005B7D10"/>
  </w:style>
  <w:style w:type="paragraph" w:customStyle="1" w:styleId="10096886F43D492A80801FD8216C0CCA">
    <w:name w:val="10096886F43D492A80801FD8216C0CCA"/>
    <w:rsid w:val="005B7D10"/>
  </w:style>
  <w:style w:type="paragraph" w:customStyle="1" w:styleId="EBFE14C515AC4A7291D84043A6BBB4B8">
    <w:name w:val="EBFE14C515AC4A7291D84043A6BBB4B8"/>
    <w:rsid w:val="005B7D10"/>
  </w:style>
  <w:style w:type="paragraph" w:customStyle="1" w:styleId="603C848A7CE64902914F92B755E227D5">
    <w:name w:val="603C848A7CE64902914F92B755E227D5"/>
    <w:rsid w:val="005B7D10"/>
  </w:style>
  <w:style w:type="paragraph" w:customStyle="1" w:styleId="F3D68479285C48FF875D6B3D4B0F99DE">
    <w:name w:val="F3D68479285C48FF875D6B3D4B0F99DE"/>
    <w:rsid w:val="005B7D10"/>
  </w:style>
  <w:style w:type="paragraph" w:customStyle="1" w:styleId="12E9CAE969A542F79D47C7CFA51667E7">
    <w:name w:val="12E9CAE969A542F79D47C7CFA51667E7"/>
    <w:rsid w:val="005B7D10"/>
  </w:style>
  <w:style w:type="paragraph" w:customStyle="1" w:styleId="A20B09A2353F4EB3849BD6DE9E129D8E">
    <w:name w:val="A20B09A2353F4EB3849BD6DE9E129D8E"/>
    <w:rsid w:val="005B7D10"/>
  </w:style>
  <w:style w:type="paragraph" w:customStyle="1" w:styleId="A958E43D43E14280B0CF49911F8D7C07">
    <w:name w:val="A958E43D43E14280B0CF49911F8D7C07"/>
    <w:rsid w:val="005B7D10"/>
  </w:style>
  <w:style w:type="paragraph" w:customStyle="1" w:styleId="FFA9A073544848D5BC34A4C9F197F5DF">
    <w:name w:val="FFA9A073544848D5BC34A4C9F197F5DF"/>
    <w:rsid w:val="005B7D10"/>
  </w:style>
  <w:style w:type="paragraph" w:customStyle="1" w:styleId="3756F9BE5E334419AB7BAE715765C227">
    <w:name w:val="3756F9BE5E334419AB7BAE715765C227"/>
    <w:rsid w:val="005B7D10"/>
  </w:style>
  <w:style w:type="paragraph" w:customStyle="1" w:styleId="8B958AA4143A416C9919D1300E1679ED">
    <w:name w:val="8B958AA4143A416C9919D1300E1679ED"/>
    <w:rsid w:val="005B7D10"/>
  </w:style>
  <w:style w:type="paragraph" w:customStyle="1" w:styleId="8982654AC271448496D3AB083EF8FC95">
    <w:name w:val="8982654AC271448496D3AB083EF8FC95"/>
    <w:rsid w:val="005B7D10"/>
  </w:style>
  <w:style w:type="paragraph" w:customStyle="1" w:styleId="E889B8F5DF1B4F9082E15968949ABBC3">
    <w:name w:val="E889B8F5DF1B4F9082E15968949ABBC3"/>
    <w:rsid w:val="005B7D10"/>
  </w:style>
  <w:style w:type="paragraph" w:customStyle="1" w:styleId="271FAE8844394792870E636EB208CD5A">
    <w:name w:val="271FAE8844394792870E636EB208CD5A"/>
    <w:rsid w:val="005B7D10"/>
  </w:style>
  <w:style w:type="paragraph" w:customStyle="1" w:styleId="1BDCDD982FA24125A705271B91A032DD">
    <w:name w:val="1BDCDD982FA24125A705271B91A032DD"/>
    <w:rsid w:val="005B7D10"/>
  </w:style>
  <w:style w:type="paragraph" w:customStyle="1" w:styleId="A1AE3E3E31E34485A97D0B75BEA86045">
    <w:name w:val="A1AE3E3E31E34485A97D0B75BEA86045"/>
    <w:rsid w:val="005B7D10"/>
  </w:style>
  <w:style w:type="paragraph" w:customStyle="1" w:styleId="C34E3F913B6F4D49A9DE8F128E7243CE">
    <w:name w:val="C34E3F913B6F4D49A9DE8F128E7243CE"/>
    <w:rsid w:val="005B7D10"/>
  </w:style>
  <w:style w:type="paragraph" w:customStyle="1" w:styleId="91B93696D8A64143A9FD7B2F6B93A877">
    <w:name w:val="91B93696D8A64143A9FD7B2F6B93A877"/>
    <w:rsid w:val="005B7D10"/>
  </w:style>
  <w:style w:type="paragraph" w:customStyle="1" w:styleId="ACEE475AD62F4CD295B567304B7070FE">
    <w:name w:val="ACEE475AD62F4CD295B567304B7070FE"/>
    <w:rsid w:val="005B7D10"/>
  </w:style>
  <w:style w:type="paragraph" w:customStyle="1" w:styleId="C14F8251D3D84BF092AA056505C56068">
    <w:name w:val="C14F8251D3D84BF092AA056505C56068"/>
    <w:rsid w:val="005B7D10"/>
  </w:style>
  <w:style w:type="paragraph" w:customStyle="1" w:styleId="3E0A3948F6644E4BA535AEEF30C58367">
    <w:name w:val="3E0A3948F6644E4BA535AEEF30C58367"/>
    <w:rsid w:val="005B7D10"/>
  </w:style>
  <w:style w:type="paragraph" w:customStyle="1" w:styleId="D4E559CCFEE4488F9A84B8D12085D9A5">
    <w:name w:val="D4E559CCFEE4488F9A84B8D12085D9A5"/>
    <w:rsid w:val="005B7D10"/>
  </w:style>
  <w:style w:type="paragraph" w:customStyle="1" w:styleId="682F47EC2DCB4D8691C2765B51ACE16B">
    <w:name w:val="682F47EC2DCB4D8691C2765B51ACE16B"/>
    <w:rsid w:val="005B7D10"/>
  </w:style>
  <w:style w:type="paragraph" w:customStyle="1" w:styleId="488C05F691FC45DC82E1DB2BAF853C58">
    <w:name w:val="488C05F691FC45DC82E1DB2BAF853C58"/>
    <w:rsid w:val="005B7D10"/>
  </w:style>
  <w:style w:type="paragraph" w:customStyle="1" w:styleId="A8F3938FBF3D4959B07B5F8DE8C7AB3C">
    <w:name w:val="A8F3938FBF3D4959B07B5F8DE8C7AB3C"/>
    <w:rsid w:val="005B7D10"/>
  </w:style>
  <w:style w:type="paragraph" w:customStyle="1" w:styleId="7B31F1C674454E8E9D45C2F980D64378">
    <w:name w:val="7B31F1C674454E8E9D45C2F980D64378"/>
    <w:rsid w:val="005B7D10"/>
  </w:style>
  <w:style w:type="paragraph" w:customStyle="1" w:styleId="5F8F282B6FD84B4CAEA166C05F933C6E">
    <w:name w:val="5F8F282B6FD84B4CAEA166C05F933C6E"/>
    <w:rsid w:val="005B7D10"/>
  </w:style>
  <w:style w:type="paragraph" w:customStyle="1" w:styleId="E698AF3AF4714E30B67CC7421FB4AE51">
    <w:name w:val="E698AF3AF4714E30B67CC7421FB4AE51"/>
    <w:rsid w:val="005B7D10"/>
  </w:style>
  <w:style w:type="paragraph" w:customStyle="1" w:styleId="6F7757DB1B8B40C8AE58CB497E3903EB">
    <w:name w:val="6F7757DB1B8B40C8AE58CB497E3903EB"/>
    <w:rsid w:val="005B7D10"/>
  </w:style>
  <w:style w:type="paragraph" w:customStyle="1" w:styleId="E48E3C74755A4A38BE867F0D17AC491E">
    <w:name w:val="E48E3C74755A4A38BE867F0D17AC491E"/>
    <w:rsid w:val="005B7D10"/>
  </w:style>
  <w:style w:type="paragraph" w:customStyle="1" w:styleId="B892AB2F401847F6AF9FCFEF8F4ADFFF">
    <w:name w:val="B892AB2F401847F6AF9FCFEF8F4ADFFF"/>
    <w:rsid w:val="005B7D10"/>
  </w:style>
  <w:style w:type="paragraph" w:customStyle="1" w:styleId="5F4D7FAD21BB43DCB61152968E446B53">
    <w:name w:val="5F4D7FAD21BB43DCB61152968E446B53"/>
    <w:rsid w:val="005B7D10"/>
  </w:style>
  <w:style w:type="paragraph" w:customStyle="1" w:styleId="A7DA902FD1254B32B7B3924492E63343">
    <w:name w:val="A7DA902FD1254B32B7B3924492E63343"/>
    <w:rsid w:val="005B7D10"/>
  </w:style>
  <w:style w:type="paragraph" w:customStyle="1" w:styleId="798C67725E5D43DF8194DDC98A2A888B">
    <w:name w:val="798C67725E5D43DF8194DDC98A2A888B"/>
    <w:rsid w:val="005B7D10"/>
  </w:style>
  <w:style w:type="paragraph" w:customStyle="1" w:styleId="777EB337E43F40EBBE28B658815E726C">
    <w:name w:val="777EB337E43F40EBBE28B658815E726C"/>
    <w:rsid w:val="005B7D10"/>
  </w:style>
  <w:style w:type="paragraph" w:customStyle="1" w:styleId="A11D9288B0434866B08F8D91B5326BFD">
    <w:name w:val="A11D9288B0434866B08F8D91B5326BFD"/>
    <w:rsid w:val="005B7D10"/>
  </w:style>
  <w:style w:type="paragraph" w:customStyle="1" w:styleId="9D947620B37545A9B28A19ACE7150036">
    <w:name w:val="9D947620B37545A9B28A19ACE7150036"/>
    <w:rsid w:val="005B7D10"/>
  </w:style>
  <w:style w:type="paragraph" w:customStyle="1" w:styleId="25A1F18E3BDB4842BD9A846E6C0BEA58">
    <w:name w:val="25A1F18E3BDB4842BD9A846E6C0BEA58"/>
    <w:rsid w:val="005B7D10"/>
  </w:style>
  <w:style w:type="paragraph" w:customStyle="1" w:styleId="A6A02005F9124178BBC6CD22357DC263">
    <w:name w:val="A6A02005F9124178BBC6CD22357DC263"/>
    <w:rsid w:val="005B7D10"/>
  </w:style>
  <w:style w:type="paragraph" w:customStyle="1" w:styleId="09034B6BB58A462AAA1C5695FA42929B">
    <w:name w:val="09034B6BB58A462AAA1C5695FA42929B"/>
    <w:rsid w:val="005B7D10"/>
  </w:style>
  <w:style w:type="paragraph" w:customStyle="1" w:styleId="1DDA2AEF1054493CAF3E9F17EC6AD55A">
    <w:name w:val="1DDA2AEF1054493CAF3E9F17EC6AD55A"/>
    <w:rsid w:val="005B7D10"/>
  </w:style>
  <w:style w:type="paragraph" w:customStyle="1" w:styleId="214D5A9690BD45EBAB36D19417F35F6A">
    <w:name w:val="214D5A9690BD45EBAB36D19417F35F6A"/>
    <w:rsid w:val="005B7D10"/>
  </w:style>
  <w:style w:type="paragraph" w:customStyle="1" w:styleId="D4021B55D7F7470BB2CCC8C846050390">
    <w:name w:val="D4021B55D7F7470BB2CCC8C846050390"/>
    <w:rsid w:val="005B7D10"/>
  </w:style>
  <w:style w:type="paragraph" w:customStyle="1" w:styleId="BFF08141E3BA4AD59D4758F59CDC0358">
    <w:name w:val="BFF08141E3BA4AD59D4758F59CDC0358"/>
    <w:rsid w:val="005B7D10"/>
  </w:style>
  <w:style w:type="paragraph" w:customStyle="1" w:styleId="931D2DE0E7174BB79B95409C31F15DD6">
    <w:name w:val="931D2DE0E7174BB79B95409C31F15DD6"/>
    <w:rsid w:val="005B7D10"/>
  </w:style>
  <w:style w:type="paragraph" w:customStyle="1" w:styleId="330E71A689C64070BF0CD800444BD1B2">
    <w:name w:val="330E71A689C64070BF0CD800444BD1B2"/>
    <w:rsid w:val="005B7D10"/>
  </w:style>
  <w:style w:type="paragraph" w:customStyle="1" w:styleId="2F7EDB92F23447A389D79A0F3881F81B">
    <w:name w:val="2F7EDB92F23447A389D79A0F3881F81B"/>
    <w:rsid w:val="005B7D10"/>
  </w:style>
  <w:style w:type="paragraph" w:customStyle="1" w:styleId="3C75D8ECD0DA44C592E639D43333FFE3">
    <w:name w:val="3C75D8ECD0DA44C592E639D43333FFE3"/>
    <w:rsid w:val="005B7D10"/>
  </w:style>
  <w:style w:type="paragraph" w:customStyle="1" w:styleId="DCDB0928A8174F1C966D4E9F92A076E3">
    <w:name w:val="DCDB0928A8174F1C966D4E9F92A076E3"/>
    <w:rsid w:val="005B7D10"/>
  </w:style>
  <w:style w:type="paragraph" w:customStyle="1" w:styleId="B886668820B341A9B633EBDE4C4F5564">
    <w:name w:val="B886668820B341A9B633EBDE4C4F5564"/>
    <w:rsid w:val="005B7D10"/>
  </w:style>
  <w:style w:type="paragraph" w:customStyle="1" w:styleId="CC6340DB6C1B4662B601F045CAB181C6">
    <w:name w:val="CC6340DB6C1B4662B601F045CAB181C6"/>
    <w:rsid w:val="005B7D10"/>
  </w:style>
  <w:style w:type="paragraph" w:customStyle="1" w:styleId="B438DACAA83A4CBE9096B6E9870E98E7">
    <w:name w:val="B438DACAA83A4CBE9096B6E9870E98E7"/>
    <w:rsid w:val="005B7D10"/>
  </w:style>
  <w:style w:type="paragraph" w:customStyle="1" w:styleId="6388E3E055CD4A63921FD7673FCBD27B">
    <w:name w:val="6388E3E055CD4A63921FD7673FCBD27B"/>
    <w:rsid w:val="005B7D10"/>
  </w:style>
  <w:style w:type="paragraph" w:customStyle="1" w:styleId="6700869F37B8456688C58AD28DCF7092">
    <w:name w:val="6700869F37B8456688C58AD28DCF7092"/>
    <w:rsid w:val="005B7D10"/>
  </w:style>
  <w:style w:type="paragraph" w:customStyle="1" w:styleId="7BD275266116492AA377B967C0309F05">
    <w:name w:val="7BD275266116492AA377B967C0309F05"/>
    <w:rsid w:val="005B7D10"/>
  </w:style>
  <w:style w:type="paragraph" w:customStyle="1" w:styleId="8134024EAADC4AFD834338494ABB2A0E">
    <w:name w:val="8134024EAADC4AFD834338494ABB2A0E"/>
    <w:rsid w:val="005B7D10"/>
  </w:style>
  <w:style w:type="paragraph" w:customStyle="1" w:styleId="A43324A4F269489A81E81167E870E2CB">
    <w:name w:val="A43324A4F269489A81E81167E870E2CB"/>
    <w:rsid w:val="005B7D10"/>
  </w:style>
  <w:style w:type="paragraph" w:customStyle="1" w:styleId="4BBBE486C3B844A982BE948071104242">
    <w:name w:val="4BBBE486C3B844A982BE948071104242"/>
    <w:rsid w:val="005B7D10"/>
  </w:style>
  <w:style w:type="paragraph" w:customStyle="1" w:styleId="5378DB7BD20945B585220233DC3BC6D5">
    <w:name w:val="5378DB7BD20945B585220233DC3BC6D5"/>
    <w:rsid w:val="005B7D10"/>
  </w:style>
  <w:style w:type="paragraph" w:customStyle="1" w:styleId="C20DEBDB931E417E8AB1444CA4110021">
    <w:name w:val="C20DEBDB931E417E8AB1444CA4110021"/>
    <w:rsid w:val="005B7D10"/>
  </w:style>
  <w:style w:type="paragraph" w:customStyle="1" w:styleId="848184F7196847219FA94913707E92A7">
    <w:name w:val="848184F7196847219FA94913707E92A7"/>
    <w:rsid w:val="005B7D10"/>
  </w:style>
  <w:style w:type="paragraph" w:customStyle="1" w:styleId="03CE2C17F58C428D91324198A742A52F">
    <w:name w:val="03CE2C17F58C428D91324198A742A52F"/>
    <w:rsid w:val="005B7D10"/>
  </w:style>
  <w:style w:type="paragraph" w:customStyle="1" w:styleId="6DC39D39B6A74CDA95769F08710BD2BC">
    <w:name w:val="6DC39D39B6A74CDA95769F08710BD2BC"/>
    <w:rsid w:val="005B7D10"/>
  </w:style>
  <w:style w:type="paragraph" w:customStyle="1" w:styleId="A04DEE608A594F0D9F4235ED91335602">
    <w:name w:val="A04DEE608A594F0D9F4235ED91335602"/>
    <w:rsid w:val="005B7D10"/>
  </w:style>
  <w:style w:type="paragraph" w:customStyle="1" w:styleId="C79363703EE74162B98B4ADB2ABBCAF1">
    <w:name w:val="C79363703EE74162B98B4ADB2ABBCAF1"/>
    <w:rsid w:val="005B7D10"/>
  </w:style>
  <w:style w:type="paragraph" w:customStyle="1" w:styleId="C8405D9A44F24DC585480E6904E592CC">
    <w:name w:val="C8405D9A44F24DC585480E6904E592CC"/>
    <w:rsid w:val="005B7D10"/>
  </w:style>
  <w:style w:type="paragraph" w:customStyle="1" w:styleId="023D80F690644554930B2CA9F43FE539">
    <w:name w:val="023D80F690644554930B2CA9F43FE539"/>
    <w:rsid w:val="005B7D10"/>
  </w:style>
  <w:style w:type="paragraph" w:customStyle="1" w:styleId="5F80827C4A4E49D9A6587FF3A1078832">
    <w:name w:val="5F80827C4A4E49D9A6587FF3A1078832"/>
    <w:rsid w:val="005B7D10"/>
  </w:style>
  <w:style w:type="paragraph" w:customStyle="1" w:styleId="ACD41EF56424451CB14F18B80E847455">
    <w:name w:val="ACD41EF56424451CB14F18B80E847455"/>
    <w:rsid w:val="005B7D10"/>
  </w:style>
  <w:style w:type="paragraph" w:customStyle="1" w:styleId="FDE9FFA8D8F849908F1A1A5CCF92FB53">
    <w:name w:val="FDE9FFA8D8F849908F1A1A5CCF92FB53"/>
    <w:rsid w:val="005B7D10"/>
  </w:style>
  <w:style w:type="paragraph" w:customStyle="1" w:styleId="7B63FE3A5A0C4E9EA3D3621FF21AB3E6">
    <w:name w:val="7B63FE3A5A0C4E9EA3D3621FF21AB3E6"/>
    <w:rsid w:val="005B7D10"/>
  </w:style>
  <w:style w:type="paragraph" w:customStyle="1" w:styleId="EA428D6D632E4857BC241A65E030779A">
    <w:name w:val="EA428D6D632E4857BC241A65E030779A"/>
    <w:rsid w:val="005B7D10"/>
  </w:style>
  <w:style w:type="paragraph" w:customStyle="1" w:styleId="BC070BD69E6443559C367B0BD7AD6EE0">
    <w:name w:val="BC070BD69E6443559C367B0BD7AD6EE0"/>
    <w:rsid w:val="005B7D10"/>
  </w:style>
  <w:style w:type="paragraph" w:customStyle="1" w:styleId="864F2A2A035E4C509E874381CD3C38EC">
    <w:name w:val="864F2A2A035E4C509E874381CD3C38EC"/>
    <w:rsid w:val="005B7D10"/>
  </w:style>
  <w:style w:type="paragraph" w:customStyle="1" w:styleId="677EF60107BC4389947360FBFCE84BF3">
    <w:name w:val="677EF60107BC4389947360FBFCE84BF3"/>
    <w:rsid w:val="005B7D10"/>
  </w:style>
  <w:style w:type="paragraph" w:customStyle="1" w:styleId="840CB7C97FC74D3C94A60503C72566C9">
    <w:name w:val="840CB7C97FC74D3C94A60503C72566C9"/>
    <w:rsid w:val="005B7D10"/>
  </w:style>
  <w:style w:type="paragraph" w:customStyle="1" w:styleId="1A3287A1DD994095B807C2CE12EB9D3A">
    <w:name w:val="1A3287A1DD994095B807C2CE12EB9D3A"/>
    <w:rsid w:val="005B7D10"/>
  </w:style>
  <w:style w:type="paragraph" w:customStyle="1" w:styleId="1B84B44E52E34E7D9BC547978193CE75">
    <w:name w:val="1B84B44E52E34E7D9BC547978193CE75"/>
    <w:rsid w:val="005B7D10"/>
  </w:style>
  <w:style w:type="paragraph" w:customStyle="1" w:styleId="7C37C10DFDF24F6EAB2C99AF1CAC08C8">
    <w:name w:val="7C37C10DFDF24F6EAB2C99AF1CAC08C8"/>
    <w:rsid w:val="005B7D10"/>
  </w:style>
  <w:style w:type="paragraph" w:customStyle="1" w:styleId="B53C0CD5238546D18AA5360FB7DF946E">
    <w:name w:val="B53C0CD5238546D18AA5360FB7DF946E"/>
    <w:rsid w:val="005B7D10"/>
  </w:style>
  <w:style w:type="paragraph" w:customStyle="1" w:styleId="AD378895E0CA473CBE3FF288CD0C7974">
    <w:name w:val="AD378895E0CA473CBE3FF288CD0C7974"/>
    <w:rsid w:val="005B7D10"/>
  </w:style>
  <w:style w:type="paragraph" w:customStyle="1" w:styleId="CFEAE9BB5322468094A2BF749170AE40">
    <w:name w:val="CFEAE9BB5322468094A2BF749170AE40"/>
    <w:rsid w:val="005B7D10"/>
  </w:style>
  <w:style w:type="paragraph" w:customStyle="1" w:styleId="13616A6D84A84D7E89E0AFC7CA4DB434">
    <w:name w:val="13616A6D84A84D7E89E0AFC7CA4DB434"/>
    <w:rsid w:val="005B7D10"/>
  </w:style>
  <w:style w:type="paragraph" w:customStyle="1" w:styleId="750566F8EDB047DD8AC247AAA818D619">
    <w:name w:val="750566F8EDB047DD8AC247AAA818D619"/>
    <w:rsid w:val="005B7D10"/>
  </w:style>
  <w:style w:type="paragraph" w:customStyle="1" w:styleId="79091B88D4684966831667016CAD64A6">
    <w:name w:val="79091B88D4684966831667016CAD64A6"/>
    <w:rsid w:val="005B7D10"/>
  </w:style>
  <w:style w:type="paragraph" w:customStyle="1" w:styleId="2EB808EDAA6A47F29AE88CC30D82B03E">
    <w:name w:val="2EB808EDAA6A47F29AE88CC30D82B03E"/>
    <w:rsid w:val="005B7D10"/>
  </w:style>
  <w:style w:type="paragraph" w:customStyle="1" w:styleId="4CBDDAEA978946DEAE77C41A0AFEA9CD">
    <w:name w:val="4CBDDAEA978946DEAE77C41A0AFEA9CD"/>
    <w:rsid w:val="005B7D10"/>
  </w:style>
  <w:style w:type="paragraph" w:customStyle="1" w:styleId="1A4AD2899BFE43F697850B1E26FCC499">
    <w:name w:val="1A4AD2899BFE43F697850B1E26FCC499"/>
    <w:rsid w:val="005B7D10"/>
  </w:style>
  <w:style w:type="paragraph" w:customStyle="1" w:styleId="3DD0B8F80B4441DBAC10B97FE5A521AB">
    <w:name w:val="3DD0B8F80B4441DBAC10B97FE5A521AB"/>
    <w:rsid w:val="005B7D10"/>
  </w:style>
  <w:style w:type="paragraph" w:customStyle="1" w:styleId="1C6348EEE40648EF9FF9B82DC8EC44D0">
    <w:name w:val="1C6348EEE40648EF9FF9B82DC8EC44D0"/>
    <w:rsid w:val="005B7D10"/>
  </w:style>
  <w:style w:type="paragraph" w:customStyle="1" w:styleId="5CA0D69B4BA146AD99429ACFA54ABD8A">
    <w:name w:val="5CA0D69B4BA146AD99429ACFA54ABD8A"/>
    <w:rsid w:val="005B7D10"/>
  </w:style>
  <w:style w:type="paragraph" w:customStyle="1" w:styleId="2DD952CE1BB44A93B033896E39955F93">
    <w:name w:val="2DD952CE1BB44A93B033896E39955F93"/>
    <w:rsid w:val="005B7D10"/>
  </w:style>
  <w:style w:type="paragraph" w:customStyle="1" w:styleId="1EC355B01A9B45D9BB126FC4D899E949">
    <w:name w:val="1EC355B01A9B45D9BB126FC4D899E949"/>
    <w:rsid w:val="005B7D10"/>
  </w:style>
  <w:style w:type="paragraph" w:customStyle="1" w:styleId="F0991A99BD204E0CA0F4CF5901AD2EB7">
    <w:name w:val="F0991A99BD204E0CA0F4CF5901AD2EB7"/>
    <w:rsid w:val="005B7D10"/>
  </w:style>
  <w:style w:type="paragraph" w:customStyle="1" w:styleId="3EB8225ED43A4C9CB627A66909EF3752">
    <w:name w:val="3EB8225ED43A4C9CB627A66909EF3752"/>
    <w:rsid w:val="005B7D10"/>
  </w:style>
  <w:style w:type="paragraph" w:customStyle="1" w:styleId="67AB4153093E42BBBD16BC83B544C35D">
    <w:name w:val="67AB4153093E42BBBD16BC83B544C35D"/>
    <w:rsid w:val="005B7D10"/>
  </w:style>
  <w:style w:type="paragraph" w:customStyle="1" w:styleId="23105101587347E4A96E5DDCD8994984">
    <w:name w:val="23105101587347E4A96E5DDCD8994984"/>
    <w:rsid w:val="005B7D10"/>
  </w:style>
  <w:style w:type="paragraph" w:customStyle="1" w:styleId="009F5299D49B47A8AC097C1F793C8043">
    <w:name w:val="009F5299D49B47A8AC097C1F793C8043"/>
    <w:rsid w:val="005B7D10"/>
  </w:style>
  <w:style w:type="paragraph" w:customStyle="1" w:styleId="5D4E94E38636402481AD400BC3B776AD">
    <w:name w:val="5D4E94E38636402481AD400BC3B776AD"/>
    <w:rsid w:val="005B7D10"/>
  </w:style>
  <w:style w:type="paragraph" w:customStyle="1" w:styleId="D35C330D96424004A7E9FF49E032E2A5">
    <w:name w:val="D35C330D96424004A7E9FF49E032E2A5"/>
    <w:rsid w:val="005B7D10"/>
  </w:style>
  <w:style w:type="paragraph" w:customStyle="1" w:styleId="0B3EDB030A9646B7B84537299C65F6FB">
    <w:name w:val="0B3EDB030A9646B7B84537299C65F6FB"/>
    <w:rsid w:val="005B7D10"/>
  </w:style>
  <w:style w:type="paragraph" w:customStyle="1" w:styleId="3EDFF05A8CCF40B19F1CE634636E86E8">
    <w:name w:val="3EDFF05A8CCF40B19F1CE634636E86E8"/>
    <w:rsid w:val="005B7D10"/>
  </w:style>
  <w:style w:type="paragraph" w:customStyle="1" w:styleId="0ABB3630123B4EA387AB97BEB7BCF04A">
    <w:name w:val="0ABB3630123B4EA387AB97BEB7BCF04A"/>
    <w:rsid w:val="005B7D10"/>
  </w:style>
  <w:style w:type="paragraph" w:customStyle="1" w:styleId="7B6113C4288746A7871C94C91DB283E4">
    <w:name w:val="7B6113C4288746A7871C94C91DB283E4"/>
    <w:rsid w:val="005B7D10"/>
  </w:style>
  <w:style w:type="paragraph" w:customStyle="1" w:styleId="6804B1FCE7124BF0990A0616527864C1">
    <w:name w:val="6804B1FCE7124BF0990A0616527864C1"/>
    <w:rsid w:val="005B7D10"/>
  </w:style>
  <w:style w:type="paragraph" w:customStyle="1" w:styleId="40C8BAF604194D26BC56741E14862C45">
    <w:name w:val="40C8BAF604194D26BC56741E14862C45"/>
    <w:rsid w:val="005B7D10"/>
  </w:style>
  <w:style w:type="paragraph" w:customStyle="1" w:styleId="52227C2B5C2444C195BEE641CBCB05DC">
    <w:name w:val="52227C2B5C2444C195BEE641CBCB05DC"/>
    <w:rsid w:val="005B7D10"/>
  </w:style>
  <w:style w:type="paragraph" w:customStyle="1" w:styleId="E0A5761486D64CAAA17CD58C7CA3E739">
    <w:name w:val="E0A5761486D64CAAA17CD58C7CA3E739"/>
    <w:rsid w:val="005B7D10"/>
  </w:style>
  <w:style w:type="paragraph" w:customStyle="1" w:styleId="4351884646BE48FC915D21A6642E18F6">
    <w:name w:val="4351884646BE48FC915D21A6642E18F6"/>
    <w:rsid w:val="005B7D10"/>
  </w:style>
  <w:style w:type="paragraph" w:customStyle="1" w:styleId="C36168CEBE614AE1816A9091FB7530CF">
    <w:name w:val="C36168CEBE614AE1816A9091FB7530CF"/>
    <w:rsid w:val="005B7D10"/>
  </w:style>
  <w:style w:type="paragraph" w:customStyle="1" w:styleId="5FD84433CCAB4BA59B7C455CE1A62919">
    <w:name w:val="5FD84433CCAB4BA59B7C455CE1A62919"/>
    <w:rsid w:val="005B7D10"/>
  </w:style>
  <w:style w:type="paragraph" w:customStyle="1" w:styleId="FE11B065ACAA4D5FA44E0BE7FAD04FA8">
    <w:name w:val="FE11B065ACAA4D5FA44E0BE7FAD04FA8"/>
    <w:rsid w:val="005B7D10"/>
  </w:style>
  <w:style w:type="paragraph" w:customStyle="1" w:styleId="1975C152B5F24DDBB62554419CE105DA">
    <w:name w:val="1975C152B5F24DDBB62554419CE105DA"/>
    <w:rsid w:val="005B7D10"/>
  </w:style>
  <w:style w:type="paragraph" w:customStyle="1" w:styleId="569F9FF260E744DAB1AB4776F458AA47">
    <w:name w:val="569F9FF260E744DAB1AB4776F458AA47"/>
    <w:rsid w:val="005B7D10"/>
  </w:style>
  <w:style w:type="paragraph" w:customStyle="1" w:styleId="A3020CA8F98B48559AE2CAE302AB4FFE">
    <w:name w:val="A3020CA8F98B48559AE2CAE302AB4FFE"/>
    <w:rsid w:val="005B7D10"/>
  </w:style>
  <w:style w:type="paragraph" w:customStyle="1" w:styleId="C21BEADAE2A74313B8A0E4D4E162B45D">
    <w:name w:val="C21BEADAE2A74313B8A0E4D4E162B45D"/>
    <w:rsid w:val="005B7D10"/>
  </w:style>
  <w:style w:type="paragraph" w:customStyle="1" w:styleId="02D5A9D817E747BA8CB90DE02B74836F">
    <w:name w:val="02D5A9D817E747BA8CB90DE02B74836F"/>
    <w:rsid w:val="005B7D10"/>
  </w:style>
  <w:style w:type="paragraph" w:customStyle="1" w:styleId="5E16F1DA054B424EA68FB56D9F54DE31">
    <w:name w:val="5E16F1DA054B424EA68FB56D9F54DE31"/>
    <w:rsid w:val="005B7D10"/>
  </w:style>
  <w:style w:type="paragraph" w:customStyle="1" w:styleId="F0E759D777164B78925BBCF1F90A18E9">
    <w:name w:val="F0E759D777164B78925BBCF1F90A18E9"/>
    <w:rsid w:val="005B7D10"/>
  </w:style>
  <w:style w:type="paragraph" w:customStyle="1" w:styleId="3327FC9A0FD846B786190963E90DD524">
    <w:name w:val="3327FC9A0FD846B786190963E90DD524"/>
    <w:rsid w:val="005B7D10"/>
  </w:style>
  <w:style w:type="paragraph" w:customStyle="1" w:styleId="B55FFA2575FA490F9BBCE3B3C3D28D9A">
    <w:name w:val="B55FFA2575FA490F9BBCE3B3C3D28D9A"/>
    <w:rsid w:val="005B7D10"/>
  </w:style>
  <w:style w:type="paragraph" w:customStyle="1" w:styleId="D6BC6D2B4B554682B3AB0D25AC591BB4">
    <w:name w:val="D6BC6D2B4B554682B3AB0D25AC591BB4"/>
    <w:rsid w:val="005B7D10"/>
  </w:style>
  <w:style w:type="paragraph" w:customStyle="1" w:styleId="562BFA5589A2496985A984CF92FEDE8B">
    <w:name w:val="562BFA5589A2496985A984CF92FEDE8B"/>
    <w:rsid w:val="005B7D10"/>
  </w:style>
  <w:style w:type="paragraph" w:customStyle="1" w:styleId="281714135B904FD78961E9C91A8EA1FE">
    <w:name w:val="281714135B904FD78961E9C91A8EA1FE"/>
    <w:rsid w:val="005B7D10"/>
  </w:style>
  <w:style w:type="paragraph" w:customStyle="1" w:styleId="693038C3955F46E79D7D6515967A3916">
    <w:name w:val="693038C3955F46E79D7D6515967A3916"/>
    <w:rsid w:val="005B7D10"/>
  </w:style>
  <w:style w:type="paragraph" w:customStyle="1" w:styleId="C452BDB087CA4A418B9B7C9D3B24EE99">
    <w:name w:val="C452BDB087CA4A418B9B7C9D3B24EE99"/>
    <w:rsid w:val="005B7D10"/>
  </w:style>
  <w:style w:type="paragraph" w:customStyle="1" w:styleId="C26708D9D7FB409D9118C9115C4C7946">
    <w:name w:val="C26708D9D7FB409D9118C9115C4C7946"/>
    <w:rsid w:val="005B7D10"/>
  </w:style>
  <w:style w:type="paragraph" w:customStyle="1" w:styleId="85ADD4C8110947FAB9E0E4A6BD87ABDE">
    <w:name w:val="85ADD4C8110947FAB9E0E4A6BD87ABDE"/>
    <w:rsid w:val="005B7D10"/>
  </w:style>
  <w:style w:type="paragraph" w:customStyle="1" w:styleId="25087893CB4A4BC3985D00949235F2E8">
    <w:name w:val="25087893CB4A4BC3985D00949235F2E8"/>
    <w:rsid w:val="005B7D10"/>
  </w:style>
  <w:style w:type="paragraph" w:customStyle="1" w:styleId="84A91749A8104F07B349CC9DD7D2AB75">
    <w:name w:val="84A91749A8104F07B349CC9DD7D2AB75"/>
    <w:rsid w:val="005B7D10"/>
  </w:style>
  <w:style w:type="paragraph" w:customStyle="1" w:styleId="89D390213E824174BC7F5ACE32540338">
    <w:name w:val="89D390213E824174BC7F5ACE32540338"/>
    <w:rsid w:val="005B7D10"/>
  </w:style>
  <w:style w:type="paragraph" w:customStyle="1" w:styleId="E05FB7775408446DA0C6C1EBAC57E8D2">
    <w:name w:val="E05FB7775408446DA0C6C1EBAC57E8D2"/>
    <w:rsid w:val="005B7D10"/>
  </w:style>
  <w:style w:type="paragraph" w:customStyle="1" w:styleId="B1C0481406D34E449FA1FEDA06A47511">
    <w:name w:val="B1C0481406D34E449FA1FEDA06A47511"/>
    <w:rsid w:val="005B7D10"/>
  </w:style>
  <w:style w:type="paragraph" w:customStyle="1" w:styleId="80C1E96DE756480C8241B8C96291A890">
    <w:name w:val="80C1E96DE756480C8241B8C96291A890"/>
    <w:rsid w:val="005B7D10"/>
  </w:style>
  <w:style w:type="paragraph" w:customStyle="1" w:styleId="76E9422A42FB45429A5B0022E10BBA40">
    <w:name w:val="76E9422A42FB45429A5B0022E10BBA40"/>
    <w:rsid w:val="005B7D10"/>
  </w:style>
  <w:style w:type="paragraph" w:customStyle="1" w:styleId="CFB004CC87BB4839B25F7B7ED072BC61">
    <w:name w:val="CFB004CC87BB4839B25F7B7ED072BC61"/>
    <w:rsid w:val="005B7D10"/>
  </w:style>
  <w:style w:type="paragraph" w:customStyle="1" w:styleId="6B8EFCCFDDBE41FEAAFC083256528A8B">
    <w:name w:val="6B8EFCCFDDBE41FEAAFC083256528A8B"/>
    <w:rsid w:val="005B7D10"/>
  </w:style>
  <w:style w:type="paragraph" w:customStyle="1" w:styleId="3295F9DCA4EF47C39F29B6890A38506F">
    <w:name w:val="3295F9DCA4EF47C39F29B6890A38506F"/>
    <w:rsid w:val="005B7D10"/>
  </w:style>
  <w:style w:type="paragraph" w:customStyle="1" w:styleId="F3A85FB9ED5243DFBC7E00B33FA380E9">
    <w:name w:val="F3A85FB9ED5243DFBC7E00B33FA380E9"/>
    <w:rsid w:val="005B7D10"/>
  </w:style>
  <w:style w:type="paragraph" w:customStyle="1" w:styleId="EF08614BFE244183A65265087A6806EE">
    <w:name w:val="EF08614BFE244183A65265087A6806EE"/>
    <w:rsid w:val="005B7D10"/>
  </w:style>
  <w:style w:type="paragraph" w:customStyle="1" w:styleId="FC4AED0132774A8A8B1B0B721B9BD6AF">
    <w:name w:val="FC4AED0132774A8A8B1B0B721B9BD6AF"/>
    <w:rsid w:val="005B7D10"/>
  </w:style>
  <w:style w:type="paragraph" w:customStyle="1" w:styleId="FD7B2ABCBC294E28AF2DF5AC8AE7BA39">
    <w:name w:val="FD7B2ABCBC294E28AF2DF5AC8AE7BA39"/>
    <w:rsid w:val="005B7D10"/>
  </w:style>
  <w:style w:type="paragraph" w:customStyle="1" w:styleId="B00810C423024E0DB15C4B18BA31912C">
    <w:name w:val="B00810C423024E0DB15C4B18BA31912C"/>
    <w:rsid w:val="005B7D10"/>
  </w:style>
  <w:style w:type="paragraph" w:customStyle="1" w:styleId="E363B3FE46764753AEA85564F03FFC17">
    <w:name w:val="E363B3FE46764753AEA85564F03FFC17"/>
    <w:rsid w:val="005B7D10"/>
  </w:style>
  <w:style w:type="paragraph" w:customStyle="1" w:styleId="BAAB04D6821249C1AD433B2FD3D381A9">
    <w:name w:val="BAAB04D6821249C1AD433B2FD3D381A9"/>
    <w:rsid w:val="005B7D10"/>
  </w:style>
  <w:style w:type="paragraph" w:customStyle="1" w:styleId="4CB1FD3525744E0F8CF6960F9C143AEA">
    <w:name w:val="4CB1FD3525744E0F8CF6960F9C143AEA"/>
    <w:rsid w:val="005B7D10"/>
  </w:style>
  <w:style w:type="paragraph" w:customStyle="1" w:styleId="FFADC38D3AA242DF8732D04F7FA0222B">
    <w:name w:val="FFADC38D3AA242DF8732D04F7FA0222B"/>
    <w:rsid w:val="005B7D10"/>
  </w:style>
  <w:style w:type="paragraph" w:customStyle="1" w:styleId="4698F6F73BCF4B46BABBAD221EAE7A8C">
    <w:name w:val="4698F6F73BCF4B46BABBAD221EAE7A8C"/>
    <w:rsid w:val="005B7D10"/>
  </w:style>
  <w:style w:type="paragraph" w:customStyle="1" w:styleId="59760F5F2B1A4832BFE055F6B5296D2C">
    <w:name w:val="59760F5F2B1A4832BFE055F6B5296D2C"/>
    <w:rsid w:val="005B7D10"/>
  </w:style>
  <w:style w:type="paragraph" w:customStyle="1" w:styleId="40B4C6E15D8A4A77A0965F43D4710471">
    <w:name w:val="40B4C6E15D8A4A77A0965F43D4710471"/>
    <w:rsid w:val="005B7D10"/>
  </w:style>
  <w:style w:type="paragraph" w:customStyle="1" w:styleId="71678F06FB3F48F7AC533B95034CDE76">
    <w:name w:val="71678F06FB3F48F7AC533B95034CDE76"/>
    <w:rsid w:val="005B7D10"/>
  </w:style>
  <w:style w:type="paragraph" w:customStyle="1" w:styleId="0CB1A6EC8159414E885BB4051C11F2DA">
    <w:name w:val="0CB1A6EC8159414E885BB4051C11F2DA"/>
    <w:rsid w:val="005B7D10"/>
  </w:style>
  <w:style w:type="paragraph" w:customStyle="1" w:styleId="F5AE5018BC014CE39859805343ED8A7F">
    <w:name w:val="F5AE5018BC014CE39859805343ED8A7F"/>
    <w:rsid w:val="005B7D10"/>
  </w:style>
  <w:style w:type="paragraph" w:customStyle="1" w:styleId="4342240807864F308DC607CA24441A4D">
    <w:name w:val="4342240807864F308DC607CA24441A4D"/>
    <w:rsid w:val="005B7D10"/>
  </w:style>
  <w:style w:type="paragraph" w:customStyle="1" w:styleId="504500B2CC4D4F1883F58BFF7D9064FA">
    <w:name w:val="504500B2CC4D4F1883F58BFF7D9064FA"/>
    <w:rsid w:val="005B7D10"/>
  </w:style>
  <w:style w:type="paragraph" w:customStyle="1" w:styleId="47444F10911F4FB1A7540CE246997FD6">
    <w:name w:val="47444F10911F4FB1A7540CE246997FD6"/>
    <w:rsid w:val="005B7D10"/>
  </w:style>
  <w:style w:type="paragraph" w:customStyle="1" w:styleId="5A73505D588A4148BADC8C85F4AFFBFC">
    <w:name w:val="5A73505D588A4148BADC8C85F4AFFBFC"/>
    <w:rsid w:val="005B7D10"/>
  </w:style>
  <w:style w:type="paragraph" w:customStyle="1" w:styleId="1DF30E7F7D0E459799321723574E1860">
    <w:name w:val="1DF30E7F7D0E459799321723574E1860"/>
    <w:rsid w:val="005B7D10"/>
  </w:style>
  <w:style w:type="paragraph" w:customStyle="1" w:styleId="3D8695336AB1475DAF1586023EE70B52">
    <w:name w:val="3D8695336AB1475DAF1586023EE70B52"/>
    <w:rsid w:val="005B7D10"/>
  </w:style>
  <w:style w:type="paragraph" w:customStyle="1" w:styleId="D269102E372E48C68836B80295D213C7">
    <w:name w:val="D269102E372E48C68836B80295D213C7"/>
    <w:rsid w:val="005B7D10"/>
  </w:style>
  <w:style w:type="paragraph" w:customStyle="1" w:styleId="B2EEAB3497C44B08A9DB1C33D30EEF6D">
    <w:name w:val="B2EEAB3497C44B08A9DB1C33D30EEF6D"/>
    <w:rsid w:val="005B7D10"/>
  </w:style>
  <w:style w:type="paragraph" w:customStyle="1" w:styleId="A1B4CA39D00B441A83EC29F106027449">
    <w:name w:val="A1B4CA39D00B441A83EC29F106027449"/>
    <w:rsid w:val="005B7D10"/>
  </w:style>
  <w:style w:type="paragraph" w:customStyle="1" w:styleId="65917FD4AE0347B98DE5D75407F7E6A6">
    <w:name w:val="65917FD4AE0347B98DE5D75407F7E6A6"/>
    <w:rsid w:val="005B7D10"/>
  </w:style>
  <w:style w:type="paragraph" w:customStyle="1" w:styleId="63128F6259214212AD594322841F2B6E">
    <w:name w:val="63128F6259214212AD594322841F2B6E"/>
    <w:rsid w:val="005B7D10"/>
  </w:style>
  <w:style w:type="paragraph" w:customStyle="1" w:styleId="EDDDD324643841B584FB8F34FD41F389">
    <w:name w:val="EDDDD324643841B584FB8F34FD41F389"/>
    <w:rsid w:val="005B7D10"/>
  </w:style>
  <w:style w:type="paragraph" w:customStyle="1" w:styleId="1C6F153868834FB2979445CF00CCFB2F">
    <w:name w:val="1C6F153868834FB2979445CF00CCFB2F"/>
    <w:rsid w:val="005B7D10"/>
  </w:style>
  <w:style w:type="paragraph" w:customStyle="1" w:styleId="25D8C4F943E54D878620F06BE2D83EDE">
    <w:name w:val="25D8C4F943E54D878620F06BE2D83EDE"/>
    <w:rsid w:val="005B7D10"/>
  </w:style>
  <w:style w:type="paragraph" w:customStyle="1" w:styleId="D395BD4A9AC94E328DCF3240CBC87A4C">
    <w:name w:val="D395BD4A9AC94E328DCF3240CBC87A4C"/>
    <w:rsid w:val="005B7D10"/>
  </w:style>
  <w:style w:type="paragraph" w:customStyle="1" w:styleId="EF9504F227F14C0782E99998C0346D26">
    <w:name w:val="EF9504F227F14C0782E99998C0346D26"/>
    <w:rsid w:val="005B7D10"/>
  </w:style>
  <w:style w:type="paragraph" w:customStyle="1" w:styleId="210F0590BA6A446CBCB57A765CA41402">
    <w:name w:val="210F0590BA6A446CBCB57A765CA41402"/>
    <w:rsid w:val="005B7D10"/>
  </w:style>
  <w:style w:type="paragraph" w:customStyle="1" w:styleId="DAC5CE588CE343BD8813E2454BB7779E">
    <w:name w:val="DAC5CE588CE343BD8813E2454BB7779E"/>
    <w:rsid w:val="005B7D10"/>
  </w:style>
  <w:style w:type="paragraph" w:customStyle="1" w:styleId="53BC5794253C49CDA01FD866DCBF894C">
    <w:name w:val="53BC5794253C49CDA01FD866DCBF894C"/>
    <w:rsid w:val="005B7D10"/>
  </w:style>
  <w:style w:type="paragraph" w:customStyle="1" w:styleId="CD8CC661623743F49B0D199F1ED281FD">
    <w:name w:val="CD8CC661623743F49B0D199F1ED281FD"/>
    <w:rsid w:val="005B7D10"/>
  </w:style>
  <w:style w:type="paragraph" w:customStyle="1" w:styleId="3AD39F121B5F4D169087732F8AF41FDE">
    <w:name w:val="3AD39F121B5F4D169087732F8AF41FDE"/>
    <w:rsid w:val="005B7D10"/>
  </w:style>
  <w:style w:type="paragraph" w:customStyle="1" w:styleId="2C6C2604FC5143BE80EB941EB8ADC968">
    <w:name w:val="2C6C2604FC5143BE80EB941EB8ADC968"/>
    <w:rsid w:val="005B7D10"/>
  </w:style>
  <w:style w:type="paragraph" w:customStyle="1" w:styleId="C83F9A00478149DD9B1BBBD22876D2E8">
    <w:name w:val="C83F9A00478149DD9B1BBBD22876D2E8"/>
    <w:rsid w:val="005B7D10"/>
  </w:style>
  <w:style w:type="paragraph" w:customStyle="1" w:styleId="7F94F7C84EA9492EA0F1805A7CDA7887">
    <w:name w:val="7F94F7C84EA9492EA0F1805A7CDA7887"/>
    <w:rsid w:val="005B7D10"/>
  </w:style>
  <w:style w:type="paragraph" w:customStyle="1" w:styleId="C126B17F675543F7920AC6179B32D119">
    <w:name w:val="C126B17F675543F7920AC6179B32D119"/>
    <w:rsid w:val="005B7D10"/>
  </w:style>
  <w:style w:type="paragraph" w:customStyle="1" w:styleId="8B788685F4BD4338926D5F131AF7DCD3">
    <w:name w:val="8B788685F4BD4338926D5F131AF7DCD3"/>
    <w:rsid w:val="005B7D10"/>
  </w:style>
  <w:style w:type="paragraph" w:customStyle="1" w:styleId="1963BD96093D413190E425F5321988B5">
    <w:name w:val="1963BD96093D413190E425F5321988B5"/>
    <w:rsid w:val="005B7D10"/>
  </w:style>
  <w:style w:type="paragraph" w:customStyle="1" w:styleId="3191C71F6A8F46C0B7973EA545A68C10">
    <w:name w:val="3191C71F6A8F46C0B7973EA545A68C10"/>
    <w:rsid w:val="005B7D10"/>
  </w:style>
  <w:style w:type="paragraph" w:customStyle="1" w:styleId="0A9342CE828943ACB08FB7A0BB199BB7">
    <w:name w:val="0A9342CE828943ACB08FB7A0BB199BB7"/>
    <w:rsid w:val="005B7D10"/>
  </w:style>
  <w:style w:type="paragraph" w:customStyle="1" w:styleId="80383A061AEF4FB3BDCC3EC4620F0B17">
    <w:name w:val="80383A061AEF4FB3BDCC3EC4620F0B17"/>
    <w:rsid w:val="005B7D10"/>
  </w:style>
  <w:style w:type="paragraph" w:customStyle="1" w:styleId="DB072CB45EF64403AC2ED11A3A2E8347">
    <w:name w:val="DB072CB45EF64403AC2ED11A3A2E8347"/>
    <w:rsid w:val="005B7D10"/>
  </w:style>
  <w:style w:type="paragraph" w:customStyle="1" w:styleId="9BE5F266DE894EDCA962BC748289953A">
    <w:name w:val="9BE5F266DE894EDCA962BC748289953A"/>
    <w:rsid w:val="005B7D10"/>
  </w:style>
  <w:style w:type="paragraph" w:customStyle="1" w:styleId="2F69DDFC3AFF486F8F973F93B590ACC4">
    <w:name w:val="2F69DDFC3AFF486F8F973F93B590ACC4"/>
    <w:rsid w:val="005B7D10"/>
  </w:style>
  <w:style w:type="paragraph" w:customStyle="1" w:styleId="1B362C86396B43DFA3EDFA3E32DFEEA6">
    <w:name w:val="1B362C86396B43DFA3EDFA3E32DFEEA6"/>
    <w:rsid w:val="005B7D10"/>
  </w:style>
  <w:style w:type="paragraph" w:customStyle="1" w:styleId="D09829774EB142FBBE78107878362E29">
    <w:name w:val="D09829774EB142FBBE78107878362E29"/>
    <w:rsid w:val="005B7D10"/>
  </w:style>
  <w:style w:type="paragraph" w:customStyle="1" w:styleId="A6B14421C3E245498A42C81256ECE229">
    <w:name w:val="A6B14421C3E245498A42C81256ECE229"/>
    <w:rsid w:val="005B7D10"/>
  </w:style>
  <w:style w:type="paragraph" w:customStyle="1" w:styleId="4C60AE3DD8C34CAAA5184A3F3484E91E">
    <w:name w:val="4C60AE3DD8C34CAAA5184A3F3484E91E"/>
    <w:rsid w:val="005B7D10"/>
  </w:style>
  <w:style w:type="paragraph" w:customStyle="1" w:styleId="621AB9A548DD4B4B88988262BF3A67D1">
    <w:name w:val="621AB9A548DD4B4B88988262BF3A67D1"/>
    <w:rsid w:val="005B7D10"/>
  </w:style>
  <w:style w:type="paragraph" w:customStyle="1" w:styleId="E160F27D024648609BEA6A40BE270FB5">
    <w:name w:val="E160F27D024648609BEA6A40BE270FB5"/>
    <w:rsid w:val="005B7D10"/>
  </w:style>
  <w:style w:type="paragraph" w:customStyle="1" w:styleId="69D202FD0AB645808CF8B544B1D01B20">
    <w:name w:val="69D202FD0AB645808CF8B544B1D01B20"/>
    <w:rsid w:val="00B31FF1"/>
  </w:style>
  <w:style w:type="paragraph" w:customStyle="1" w:styleId="DBDBECF97DF94F79BF44B84F0E7B1B25">
    <w:name w:val="DBDBECF97DF94F79BF44B84F0E7B1B25"/>
    <w:rsid w:val="00B31FF1"/>
  </w:style>
  <w:style w:type="paragraph" w:customStyle="1" w:styleId="ED3B871211E0472A8BA1F3A95DBDCD54">
    <w:name w:val="ED3B871211E0472A8BA1F3A95DBDCD54"/>
    <w:rsid w:val="00B31FF1"/>
  </w:style>
  <w:style w:type="paragraph" w:customStyle="1" w:styleId="CEDF04A166E240EA89A0A9BA1E739955">
    <w:name w:val="CEDF04A166E240EA89A0A9BA1E739955"/>
    <w:rsid w:val="00B31FF1"/>
  </w:style>
  <w:style w:type="paragraph" w:customStyle="1" w:styleId="CA309DA9B57A4C1D9DF764DD7B5D5511">
    <w:name w:val="CA309DA9B57A4C1D9DF764DD7B5D5511"/>
    <w:rsid w:val="00B31FF1"/>
  </w:style>
  <w:style w:type="paragraph" w:customStyle="1" w:styleId="C66FE1F0086C4FE380BFE664F216C3F7">
    <w:name w:val="C66FE1F0086C4FE380BFE664F216C3F7"/>
    <w:rsid w:val="00B31FF1"/>
  </w:style>
  <w:style w:type="paragraph" w:customStyle="1" w:styleId="0E21D62F830841F49E41A45006CCE617">
    <w:name w:val="0E21D62F830841F49E41A45006CCE617"/>
    <w:rsid w:val="00B31FF1"/>
  </w:style>
  <w:style w:type="paragraph" w:customStyle="1" w:styleId="5182A938B1DB436C8F90A19240294213">
    <w:name w:val="5182A938B1DB436C8F90A19240294213"/>
    <w:rsid w:val="00B31FF1"/>
  </w:style>
  <w:style w:type="paragraph" w:customStyle="1" w:styleId="7DC08FDC184243C49E5299324C3D8E38">
    <w:name w:val="7DC08FDC184243C49E5299324C3D8E38"/>
    <w:rsid w:val="00B31FF1"/>
  </w:style>
  <w:style w:type="paragraph" w:customStyle="1" w:styleId="86D8BE6399B54AA6A91A459556AE902E">
    <w:name w:val="86D8BE6399B54AA6A91A459556AE902E"/>
    <w:rsid w:val="00B31FF1"/>
  </w:style>
  <w:style w:type="paragraph" w:customStyle="1" w:styleId="E1A2C73930714983BD9A4BF102D0427E">
    <w:name w:val="E1A2C73930714983BD9A4BF102D0427E"/>
    <w:rsid w:val="00B31FF1"/>
  </w:style>
  <w:style w:type="paragraph" w:customStyle="1" w:styleId="BC6B81E2E4AA47699D1F4DB7EFD0CB6E">
    <w:name w:val="BC6B81E2E4AA47699D1F4DB7EFD0CB6E"/>
    <w:rsid w:val="00B31FF1"/>
  </w:style>
  <w:style w:type="paragraph" w:customStyle="1" w:styleId="94732100746647B2A4E7F7B3EC3EFB98">
    <w:name w:val="94732100746647B2A4E7F7B3EC3EFB98"/>
    <w:rsid w:val="00B31FF1"/>
  </w:style>
  <w:style w:type="paragraph" w:customStyle="1" w:styleId="9F8B5FD2702543B990F1010F6EB1FE0F">
    <w:name w:val="9F8B5FD2702543B990F1010F6EB1FE0F"/>
    <w:rsid w:val="00B31FF1"/>
  </w:style>
  <w:style w:type="paragraph" w:customStyle="1" w:styleId="7B2608ECBB8B4B32B4584AFE05EC2E1A">
    <w:name w:val="7B2608ECBB8B4B32B4584AFE05EC2E1A"/>
    <w:rsid w:val="00B31FF1"/>
  </w:style>
  <w:style w:type="paragraph" w:customStyle="1" w:styleId="1CEF930D97AC4CCEB707EA36DD56D4D4">
    <w:name w:val="1CEF930D97AC4CCEB707EA36DD56D4D4"/>
    <w:rsid w:val="00B31FF1"/>
  </w:style>
  <w:style w:type="paragraph" w:customStyle="1" w:styleId="2A572CF3055A4704B984152A7454132A">
    <w:name w:val="2A572CF3055A4704B984152A7454132A"/>
    <w:rsid w:val="00B31FF1"/>
  </w:style>
  <w:style w:type="paragraph" w:customStyle="1" w:styleId="AFF61F4D792543B7BA6B8DB736D52981">
    <w:name w:val="AFF61F4D792543B7BA6B8DB736D52981"/>
    <w:rsid w:val="00B31FF1"/>
  </w:style>
  <w:style w:type="paragraph" w:customStyle="1" w:styleId="178AD97FD73E4242A9343682B792C88D">
    <w:name w:val="178AD97FD73E4242A9343682B792C88D"/>
    <w:rsid w:val="00B31FF1"/>
  </w:style>
  <w:style w:type="paragraph" w:customStyle="1" w:styleId="06E46E9E3D6E493494E9A9B93E50B92C">
    <w:name w:val="06E46E9E3D6E493494E9A9B93E50B92C"/>
    <w:rsid w:val="00B31FF1"/>
  </w:style>
  <w:style w:type="paragraph" w:customStyle="1" w:styleId="A90135E6A3D44A1EB209BB31F73DE8D8">
    <w:name w:val="A90135E6A3D44A1EB209BB31F73DE8D8"/>
    <w:rsid w:val="00B31FF1"/>
  </w:style>
  <w:style w:type="paragraph" w:customStyle="1" w:styleId="BF841C48FF6145949EC169F16454D990">
    <w:name w:val="BF841C48FF6145949EC169F16454D990"/>
    <w:rsid w:val="00B31FF1"/>
  </w:style>
  <w:style w:type="paragraph" w:customStyle="1" w:styleId="07DC92877CCA496695EAAB444DE76C41">
    <w:name w:val="07DC92877CCA496695EAAB444DE76C41"/>
    <w:rsid w:val="00B31FF1"/>
  </w:style>
  <w:style w:type="paragraph" w:customStyle="1" w:styleId="F382375B71DF498294D939A401C8F213">
    <w:name w:val="F382375B71DF498294D939A401C8F213"/>
    <w:rsid w:val="00B31FF1"/>
  </w:style>
  <w:style w:type="paragraph" w:customStyle="1" w:styleId="8B1DC6A540AC47C282A835FCE73DDEC0">
    <w:name w:val="8B1DC6A540AC47C282A835FCE73DDEC0"/>
    <w:rsid w:val="00B31FF1"/>
  </w:style>
  <w:style w:type="paragraph" w:customStyle="1" w:styleId="3BB6EBBFC8734FC1AEF4D34EE4BDD569">
    <w:name w:val="3BB6EBBFC8734FC1AEF4D34EE4BDD569"/>
    <w:rsid w:val="00B31FF1"/>
  </w:style>
  <w:style w:type="paragraph" w:customStyle="1" w:styleId="695F0E25055E4B77B8D63C12E5D45F05">
    <w:name w:val="695F0E25055E4B77B8D63C12E5D45F05"/>
    <w:rsid w:val="00B31FF1"/>
  </w:style>
  <w:style w:type="paragraph" w:customStyle="1" w:styleId="A1F65FA45A804AACAD46D54F5A2C661B">
    <w:name w:val="A1F65FA45A804AACAD46D54F5A2C661B"/>
    <w:rsid w:val="00B31FF1"/>
  </w:style>
  <w:style w:type="paragraph" w:customStyle="1" w:styleId="4B449686B51049D7AD900D824062FB91">
    <w:name w:val="4B449686B51049D7AD900D824062FB91"/>
    <w:rsid w:val="00B31FF1"/>
  </w:style>
  <w:style w:type="paragraph" w:customStyle="1" w:styleId="368A208E480D4D6D9BC378A8BE4F5582">
    <w:name w:val="368A208E480D4D6D9BC378A8BE4F5582"/>
    <w:rsid w:val="00B31FF1"/>
  </w:style>
  <w:style w:type="paragraph" w:customStyle="1" w:styleId="9B6CF9F845B04895874AA0643FFFE562">
    <w:name w:val="9B6CF9F845B04895874AA0643FFFE562"/>
    <w:rsid w:val="00B31FF1"/>
  </w:style>
  <w:style w:type="paragraph" w:customStyle="1" w:styleId="2778BFF6241D4C848B832D50444B1B94">
    <w:name w:val="2778BFF6241D4C848B832D50444B1B94"/>
    <w:rsid w:val="00B31FF1"/>
  </w:style>
  <w:style w:type="paragraph" w:customStyle="1" w:styleId="68A713C698FD44778FBF7CF85E157A38">
    <w:name w:val="68A713C698FD44778FBF7CF85E157A38"/>
    <w:rsid w:val="00B31FF1"/>
  </w:style>
  <w:style w:type="paragraph" w:customStyle="1" w:styleId="C6A01B2234CB42F7924520F1E4C5F7A9">
    <w:name w:val="C6A01B2234CB42F7924520F1E4C5F7A9"/>
    <w:rsid w:val="00B31FF1"/>
  </w:style>
  <w:style w:type="paragraph" w:customStyle="1" w:styleId="EFB36FCDFFC14708BF443AE5CEEB937F">
    <w:name w:val="EFB36FCDFFC14708BF443AE5CEEB937F"/>
    <w:rsid w:val="00B31FF1"/>
  </w:style>
  <w:style w:type="paragraph" w:customStyle="1" w:styleId="48AFDD0843644B6885CD17765028C00F">
    <w:name w:val="48AFDD0843644B6885CD17765028C00F"/>
    <w:rsid w:val="00B31FF1"/>
  </w:style>
  <w:style w:type="paragraph" w:customStyle="1" w:styleId="F0B43DEC469C4B4792AE4C40D5EAA453">
    <w:name w:val="F0B43DEC469C4B4792AE4C40D5EAA453"/>
    <w:rsid w:val="00B31FF1"/>
  </w:style>
  <w:style w:type="paragraph" w:customStyle="1" w:styleId="26492A5722324D6F968DC4756ABF08F4">
    <w:name w:val="26492A5722324D6F968DC4756ABF08F4"/>
    <w:rsid w:val="00B31FF1"/>
  </w:style>
  <w:style w:type="paragraph" w:customStyle="1" w:styleId="8A3B5D74821A48ACA1FEC7BAA45C1292">
    <w:name w:val="8A3B5D74821A48ACA1FEC7BAA45C1292"/>
    <w:rsid w:val="00B31FF1"/>
  </w:style>
  <w:style w:type="paragraph" w:customStyle="1" w:styleId="DFF37B455E254E419C6C40C58EE060CE">
    <w:name w:val="DFF37B455E254E419C6C40C58EE060CE"/>
    <w:rsid w:val="00B31FF1"/>
  </w:style>
  <w:style w:type="paragraph" w:customStyle="1" w:styleId="91770A5EA8B94775B63862D0A0737521">
    <w:name w:val="91770A5EA8B94775B63862D0A0737521"/>
    <w:rsid w:val="00B31FF1"/>
  </w:style>
  <w:style w:type="paragraph" w:customStyle="1" w:styleId="18CFF52FB4C344748665C2842A048A31">
    <w:name w:val="18CFF52FB4C344748665C2842A048A31"/>
    <w:rsid w:val="00B31FF1"/>
  </w:style>
  <w:style w:type="paragraph" w:customStyle="1" w:styleId="6D18E4B434B84CBE8F187A41664DAD88">
    <w:name w:val="6D18E4B434B84CBE8F187A41664DAD88"/>
    <w:rsid w:val="00B31FF1"/>
  </w:style>
  <w:style w:type="paragraph" w:customStyle="1" w:styleId="4E6E72DD2D0E4478AA4C3F5805E3AB10">
    <w:name w:val="4E6E72DD2D0E4478AA4C3F5805E3AB10"/>
    <w:rsid w:val="00B31FF1"/>
  </w:style>
  <w:style w:type="paragraph" w:customStyle="1" w:styleId="BEE4108292DC4714873B21EBCFF8517E">
    <w:name w:val="BEE4108292DC4714873B21EBCFF8517E"/>
    <w:rsid w:val="00B31FF1"/>
  </w:style>
  <w:style w:type="paragraph" w:customStyle="1" w:styleId="5E8DE84B28C3428CADDDCB4A1D83A876">
    <w:name w:val="5E8DE84B28C3428CADDDCB4A1D83A876"/>
    <w:rsid w:val="00B31FF1"/>
  </w:style>
  <w:style w:type="paragraph" w:customStyle="1" w:styleId="093905BA2AC34EF3BAA7A741C41384D0">
    <w:name w:val="093905BA2AC34EF3BAA7A741C41384D0"/>
    <w:rsid w:val="00B31FF1"/>
  </w:style>
  <w:style w:type="paragraph" w:customStyle="1" w:styleId="E9A7F2052BD645C2B732E8508335D419">
    <w:name w:val="E9A7F2052BD645C2B732E8508335D419"/>
    <w:rsid w:val="00B31FF1"/>
  </w:style>
  <w:style w:type="paragraph" w:customStyle="1" w:styleId="2E7AAB20A7E74E0AB6A5CF73EE3C14B3">
    <w:name w:val="2E7AAB20A7E74E0AB6A5CF73EE3C14B3"/>
    <w:rsid w:val="00B31FF1"/>
  </w:style>
  <w:style w:type="paragraph" w:customStyle="1" w:styleId="0AA89C4D3E3D4085AEA46B855D0D7DC6">
    <w:name w:val="0AA89C4D3E3D4085AEA46B855D0D7DC6"/>
    <w:rsid w:val="00B31FF1"/>
  </w:style>
  <w:style w:type="paragraph" w:customStyle="1" w:styleId="8C9BD789F20A4392A81C2E6F6FC35942">
    <w:name w:val="8C9BD789F20A4392A81C2E6F6FC35942"/>
    <w:rsid w:val="00B31FF1"/>
  </w:style>
  <w:style w:type="paragraph" w:customStyle="1" w:styleId="F65BBB3C441440E9849A95AEAB49F1AD">
    <w:name w:val="F65BBB3C441440E9849A95AEAB49F1AD"/>
    <w:rsid w:val="00B31FF1"/>
  </w:style>
  <w:style w:type="paragraph" w:customStyle="1" w:styleId="8E85A7F24BCE4BE590004549B8F23614">
    <w:name w:val="8E85A7F24BCE4BE590004549B8F23614"/>
    <w:rsid w:val="00B31FF1"/>
  </w:style>
  <w:style w:type="paragraph" w:customStyle="1" w:styleId="3B98E8FBF945402C892E24EC96969A23">
    <w:name w:val="3B98E8FBF945402C892E24EC96969A23"/>
    <w:rsid w:val="00B31FF1"/>
  </w:style>
  <w:style w:type="paragraph" w:customStyle="1" w:styleId="C9A49BDFAEF14177B561EA4CD452F797">
    <w:name w:val="C9A49BDFAEF14177B561EA4CD452F797"/>
    <w:rsid w:val="00B31FF1"/>
  </w:style>
  <w:style w:type="paragraph" w:customStyle="1" w:styleId="B1D32DD17F524CD88EAC6AB289B654D1">
    <w:name w:val="B1D32DD17F524CD88EAC6AB289B654D1"/>
    <w:rsid w:val="00B31FF1"/>
  </w:style>
  <w:style w:type="paragraph" w:customStyle="1" w:styleId="FBC60BD912214D9EB7FD3D1D771B1703">
    <w:name w:val="FBC60BD912214D9EB7FD3D1D771B1703"/>
    <w:rsid w:val="00B31FF1"/>
  </w:style>
  <w:style w:type="paragraph" w:customStyle="1" w:styleId="22365C9B0282424790534FF6F761C43A">
    <w:name w:val="22365C9B0282424790534FF6F761C43A"/>
    <w:rsid w:val="00B31FF1"/>
  </w:style>
  <w:style w:type="paragraph" w:customStyle="1" w:styleId="4E71920A49FE45ABA8607AD98497BF0A">
    <w:name w:val="4E71920A49FE45ABA8607AD98497BF0A"/>
    <w:rsid w:val="00B31FF1"/>
  </w:style>
  <w:style w:type="paragraph" w:customStyle="1" w:styleId="42046B30F99D43C5879CBCBF275FDC63">
    <w:name w:val="42046B30F99D43C5879CBCBF275FDC63"/>
    <w:rsid w:val="00B31FF1"/>
  </w:style>
  <w:style w:type="paragraph" w:customStyle="1" w:styleId="B2A76CEA2A784C0A8BF6C878AA6F2EDA">
    <w:name w:val="B2A76CEA2A784C0A8BF6C878AA6F2EDA"/>
    <w:rsid w:val="00B31FF1"/>
  </w:style>
  <w:style w:type="paragraph" w:customStyle="1" w:styleId="9CCE25D923894F97BE61C42DBDC26E33">
    <w:name w:val="9CCE25D923894F97BE61C42DBDC26E33"/>
    <w:rsid w:val="00B31FF1"/>
  </w:style>
  <w:style w:type="paragraph" w:customStyle="1" w:styleId="0C8F46B53FAC45109E5CC66BAF07C649">
    <w:name w:val="0C8F46B53FAC45109E5CC66BAF07C649"/>
    <w:rsid w:val="00B31FF1"/>
  </w:style>
  <w:style w:type="paragraph" w:customStyle="1" w:styleId="AE378764A99C4BB78BE7A3E029F7E1A0">
    <w:name w:val="AE378764A99C4BB78BE7A3E029F7E1A0"/>
    <w:rsid w:val="00B31FF1"/>
  </w:style>
  <w:style w:type="paragraph" w:customStyle="1" w:styleId="813D3E3DD0B3471E85BAD9E10C0718FC">
    <w:name w:val="813D3E3DD0B3471E85BAD9E10C0718FC"/>
    <w:rsid w:val="00B31FF1"/>
  </w:style>
  <w:style w:type="paragraph" w:customStyle="1" w:styleId="9D91F6ABD47B4AD7869C5E5816C77DDB">
    <w:name w:val="9D91F6ABD47B4AD7869C5E5816C77DDB"/>
    <w:rsid w:val="00B31FF1"/>
  </w:style>
  <w:style w:type="paragraph" w:customStyle="1" w:styleId="EF77B45C1888422880AA041B194A0569">
    <w:name w:val="EF77B45C1888422880AA041B194A0569"/>
    <w:rsid w:val="00B31FF1"/>
  </w:style>
  <w:style w:type="paragraph" w:customStyle="1" w:styleId="61ACEEC21A1B4B7595AA86385636C1B7">
    <w:name w:val="61ACEEC21A1B4B7595AA86385636C1B7"/>
    <w:rsid w:val="00B31FF1"/>
  </w:style>
  <w:style w:type="paragraph" w:customStyle="1" w:styleId="09DC39CC75724C86958ABDD8170F343B">
    <w:name w:val="09DC39CC75724C86958ABDD8170F343B"/>
    <w:rsid w:val="00B31FF1"/>
  </w:style>
  <w:style w:type="paragraph" w:customStyle="1" w:styleId="6D474A273A674B26A55E77891CB6F327">
    <w:name w:val="6D474A273A674B26A55E77891CB6F327"/>
    <w:rsid w:val="00B31FF1"/>
  </w:style>
  <w:style w:type="paragraph" w:customStyle="1" w:styleId="35C9E90CE72F4FB2BF36B77FDF266880">
    <w:name w:val="35C9E90CE72F4FB2BF36B77FDF266880"/>
    <w:rsid w:val="00B31FF1"/>
  </w:style>
  <w:style w:type="paragraph" w:customStyle="1" w:styleId="00488099F38641C4A8728C0BC2B625DE">
    <w:name w:val="00488099F38641C4A8728C0BC2B625DE"/>
    <w:rsid w:val="00B31FF1"/>
  </w:style>
  <w:style w:type="paragraph" w:customStyle="1" w:styleId="1F06F412CA324A01A66D0304BBA96EE8">
    <w:name w:val="1F06F412CA324A01A66D0304BBA96EE8"/>
    <w:rsid w:val="00B31FF1"/>
  </w:style>
  <w:style w:type="paragraph" w:customStyle="1" w:styleId="87C1C96A2E09493EAB317254233CDECA">
    <w:name w:val="87C1C96A2E09493EAB317254233CDECA"/>
    <w:rsid w:val="00B31FF1"/>
  </w:style>
  <w:style w:type="paragraph" w:customStyle="1" w:styleId="BD2E9D8E8E5548108F15B663E38BBBA0">
    <w:name w:val="BD2E9D8E8E5548108F15B663E38BBBA0"/>
    <w:rsid w:val="00B31FF1"/>
  </w:style>
  <w:style w:type="paragraph" w:customStyle="1" w:styleId="A1423621E9584829B1AF01BD0EF03980">
    <w:name w:val="A1423621E9584829B1AF01BD0EF03980"/>
    <w:rsid w:val="00B31FF1"/>
  </w:style>
  <w:style w:type="paragraph" w:customStyle="1" w:styleId="E19CD40D09F34BC7B69AD12DA9F7F9A6">
    <w:name w:val="E19CD40D09F34BC7B69AD12DA9F7F9A6"/>
    <w:rsid w:val="00B31FF1"/>
  </w:style>
  <w:style w:type="paragraph" w:customStyle="1" w:styleId="7A0AD36EA9E14187887553F12CDB7BBB">
    <w:name w:val="7A0AD36EA9E14187887553F12CDB7BBB"/>
    <w:rsid w:val="00B31FF1"/>
  </w:style>
  <w:style w:type="paragraph" w:customStyle="1" w:styleId="7742B2C9F444449D9B6289BE0160C1A6">
    <w:name w:val="7742B2C9F444449D9B6289BE0160C1A6"/>
    <w:rsid w:val="00B31FF1"/>
  </w:style>
  <w:style w:type="paragraph" w:customStyle="1" w:styleId="BCD91C071C3C4A3D95C6D4F87CA9B1DF">
    <w:name w:val="BCD91C071C3C4A3D95C6D4F87CA9B1DF"/>
    <w:rsid w:val="00B31FF1"/>
  </w:style>
  <w:style w:type="paragraph" w:customStyle="1" w:styleId="08875467C7F64D4092E0FCD49EDFBC22">
    <w:name w:val="08875467C7F64D4092E0FCD49EDFBC22"/>
    <w:rsid w:val="00693E46"/>
  </w:style>
  <w:style w:type="paragraph" w:customStyle="1" w:styleId="C74A82256D6643F7AF0F2BEAD86B2BBA">
    <w:name w:val="C74A82256D6643F7AF0F2BEAD86B2BBA"/>
    <w:rsid w:val="00693E46"/>
  </w:style>
  <w:style w:type="paragraph" w:customStyle="1" w:styleId="31A07B544E8A4F96AF0D7AC96BB32440">
    <w:name w:val="31A07B544E8A4F96AF0D7AC96BB32440"/>
    <w:rsid w:val="00693E46"/>
  </w:style>
  <w:style w:type="paragraph" w:customStyle="1" w:styleId="24470953C2544A4784F9572D6C7CCE32">
    <w:name w:val="24470953C2544A4784F9572D6C7CCE32"/>
    <w:rsid w:val="00693E46"/>
  </w:style>
  <w:style w:type="paragraph" w:customStyle="1" w:styleId="0C1E693BE49B4ECF85401B37D0294BF1">
    <w:name w:val="0C1E693BE49B4ECF85401B37D0294BF1"/>
    <w:rsid w:val="00693E46"/>
  </w:style>
  <w:style w:type="paragraph" w:customStyle="1" w:styleId="A3A3621EE4FC47BB8FFAC448854F4180">
    <w:name w:val="A3A3621EE4FC47BB8FFAC448854F4180"/>
    <w:rsid w:val="00693E46"/>
  </w:style>
  <w:style w:type="paragraph" w:customStyle="1" w:styleId="3BBD268DF1064A73BD921F99C575C240">
    <w:name w:val="3BBD268DF1064A73BD921F99C575C240"/>
    <w:rsid w:val="00693E46"/>
  </w:style>
  <w:style w:type="paragraph" w:customStyle="1" w:styleId="25B235185A1A46B28A91CD3FEA42906C">
    <w:name w:val="25B235185A1A46B28A91CD3FEA42906C"/>
    <w:rsid w:val="00693E46"/>
  </w:style>
  <w:style w:type="paragraph" w:customStyle="1" w:styleId="1A8480D03042414D9EFB9DF711827AEC">
    <w:name w:val="1A8480D03042414D9EFB9DF711827AEC"/>
    <w:rsid w:val="00693E46"/>
  </w:style>
  <w:style w:type="paragraph" w:customStyle="1" w:styleId="172FDF894DFA41E79EDBC66DAA8B0DEC">
    <w:name w:val="172FDF894DFA41E79EDBC66DAA8B0DEC"/>
    <w:rsid w:val="00693E46"/>
  </w:style>
  <w:style w:type="paragraph" w:customStyle="1" w:styleId="11925B2D9B5C474BAF43895C1DC069C5">
    <w:name w:val="11925B2D9B5C474BAF43895C1DC069C5"/>
    <w:rsid w:val="00693E46"/>
  </w:style>
  <w:style w:type="paragraph" w:customStyle="1" w:styleId="A7A5FDD78BAA4E3C999BADE2BF8E3E2E">
    <w:name w:val="A7A5FDD78BAA4E3C999BADE2BF8E3E2E"/>
    <w:rsid w:val="00693E46"/>
  </w:style>
  <w:style w:type="paragraph" w:customStyle="1" w:styleId="1DABAB5C488144CF920E6C3FA183C0EE">
    <w:name w:val="1DABAB5C488144CF920E6C3FA183C0EE"/>
    <w:rsid w:val="00693E46"/>
  </w:style>
  <w:style w:type="paragraph" w:customStyle="1" w:styleId="AA041BE48CC04D6FB44E8A133C3BC44F">
    <w:name w:val="AA041BE48CC04D6FB44E8A133C3BC44F"/>
    <w:rsid w:val="00693E46"/>
  </w:style>
  <w:style w:type="paragraph" w:customStyle="1" w:styleId="D174E9A69E9C47E280E9D5A0A9B9B344">
    <w:name w:val="D174E9A69E9C47E280E9D5A0A9B9B344"/>
    <w:rsid w:val="00693E46"/>
  </w:style>
  <w:style w:type="paragraph" w:customStyle="1" w:styleId="C45A6FBC7782481BA2780CB1F2858897">
    <w:name w:val="C45A6FBC7782481BA2780CB1F2858897"/>
    <w:rsid w:val="00693E46"/>
  </w:style>
  <w:style w:type="paragraph" w:customStyle="1" w:styleId="033C9EA0634140B6BC3E467857B3EFA9">
    <w:name w:val="033C9EA0634140B6BC3E467857B3EFA9"/>
    <w:rsid w:val="00693E46"/>
  </w:style>
  <w:style w:type="paragraph" w:customStyle="1" w:styleId="CD5A658DDA734421B8291C1227B396A7">
    <w:name w:val="CD5A658DDA734421B8291C1227B396A7"/>
    <w:rsid w:val="00693E46"/>
  </w:style>
  <w:style w:type="paragraph" w:customStyle="1" w:styleId="3E469181CBA64F7BB09FECCC373769EF">
    <w:name w:val="3E469181CBA64F7BB09FECCC373769EF"/>
    <w:rsid w:val="00693E46"/>
  </w:style>
  <w:style w:type="paragraph" w:customStyle="1" w:styleId="AFF96E8F03484285852054139EAA64B6">
    <w:name w:val="AFF96E8F03484285852054139EAA64B6"/>
    <w:rsid w:val="00693E46"/>
  </w:style>
  <w:style w:type="paragraph" w:customStyle="1" w:styleId="5B090FA38551428EBAA7A603F1FA6EE0">
    <w:name w:val="5B090FA38551428EBAA7A603F1FA6EE0"/>
    <w:rsid w:val="00693E46"/>
  </w:style>
  <w:style w:type="paragraph" w:customStyle="1" w:styleId="B87620F1DFA24DAAA5DB73C6F04600BC">
    <w:name w:val="B87620F1DFA24DAAA5DB73C6F04600BC"/>
    <w:rsid w:val="00693E46"/>
  </w:style>
  <w:style w:type="paragraph" w:customStyle="1" w:styleId="B7BFA49EE9CB4219B3DF28EB84A5A14F">
    <w:name w:val="B7BFA49EE9CB4219B3DF28EB84A5A14F"/>
    <w:rsid w:val="00693E46"/>
  </w:style>
  <w:style w:type="paragraph" w:customStyle="1" w:styleId="8EE6CFE7607A48149D219D304E0A7B03">
    <w:name w:val="8EE6CFE7607A48149D219D304E0A7B03"/>
    <w:rsid w:val="00693E46"/>
  </w:style>
  <w:style w:type="paragraph" w:customStyle="1" w:styleId="BB28E1FAE61047649A35942C68D047CB">
    <w:name w:val="BB28E1FAE61047649A35942C68D047CB"/>
    <w:rsid w:val="00693E46"/>
  </w:style>
  <w:style w:type="paragraph" w:customStyle="1" w:styleId="017801E012004B13982CCB607A35A5E2">
    <w:name w:val="017801E012004B13982CCB607A35A5E2"/>
    <w:rsid w:val="00693E46"/>
  </w:style>
  <w:style w:type="paragraph" w:customStyle="1" w:styleId="BDA41834BD4F47D1AFBC2432DE2C9FC7">
    <w:name w:val="BDA41834BD4F47D1AFBC2432DE2C9FC7"/>
    <w:rsid w:val="00693E46"/>
  </w:style>
  <w:style w:type="paragraph" w:customStyle="1" w:styleId="8874B72D931E4D6E83EE5D8812040C9A">
    <w:name w:val="8874B72D931E4D6E83EE5D8812040C9A"/>
    <w:rsid w:val="00693E46"/>
  </w:style>
  <w:style w:type="paragraph" w:customStyle="1" w:styleId="5BA32E40E0DB41EAAC0F3560DBD0645C">
    <w:name w:val="5BA32E40E0DB41EAAC0F3560DBD0645C"/>
    <w:rsid w:val="00693E46"/>
  </w:style>
  <w:style w:type="paragraph" w:customStyle="1" w:styleId="F446B13E06C44922963FBBAE5D5EBEFF">
    <w:name w:val="F446B13E06C44922963FBBAE5D5EBEFF"/>
    <w:rsid w:val="00693E46"/>
  </w:style>
  <w:style w:type="paragraph" w:customStyle="1" w:styleId="B43699B8FC8C48DF8178D0E65F055006">
    <w:name w:val="B43699B8FC8C48DF8178D0E65F055006"/>
    <w:rsid w:val="00693E46"/>
  </w:style>
  <w:style w:type="paragraph" w:customStyle="1" w:styleId="95F76AD680064EABB99CDDC3277C5557">
    <w:name w:val="95F76AD680064EABB99CDDC3277C5557"/>
    <w:rsid w:val="00693E46"/>
  </w:style>
  <w:style w:type="paragraph" w:customStyle="1" w:styleId="A412178CE007479B820E6B041642B8B3">
    <w:name w:val="A412178CE007479B820E6B041642B8B3"/>
    <w:rsid w:val="00693E46"/>
  </w:style>
  <w:style w:type="paragraph" w:customStyle="1" w:styleId="3BC2A10C5A3E49D88B88CA0AE87702EB">
    <w:name w:val="3BC2A10C5A3E49D88B88CA0AE87702EB"/>
    <w:rsid w:val="00693E46"/>
  </w:style>
  <w:style w:type="paragraph" w:customStyle="1" w:styleId="32ED6DB2CEC34DE3AF733A2648C5B0A7">
    <w:name w:val="32ED6DB2CEC34DE3AF733A2648C5B0A7"/>
    <w:rsid w:val="00693E46"/>
  </w:style>
  <w:style w:type="paragraph" w:customStyle="1" w:styleId="29B989CC33284CBE88E8D196DD1A6E4F">
    <w:name w:val="29B989CC33284CBE88E8D196DD1A6E4F"/>
    <w:rsid w:val="00693E46"/>
  </w:style>
  <w:style w:type="paragraph" w:customStyle="1" w:styleId="A5D52D931A9E402896A89781A982387F">
    <w:name w:val="A5D52D931A9E402896A89781A982387F"/>
    <w:rsid w:val="00693E46"/>
  </w:style>
  <w:style w:type="paragraph" w:customStyle="1" w:styleId="A7A408F265A345768813A21463165EC8">
    <w:name w:val="A7A408F265A345768813A21463165EC8"/>
    <w:rsid w:val="00693E46"/>
  </w:style>
  <w:style w:type="paragraph" w:customStyle="1" w:styleId="176A1BAE83FA4447B083AA2C584A402A">
    <w:name w:val="176A1BAE83FA4447B083AA2C584A402A"/>
    <w:rsid w:val="00693E46"/>
  </w:style>
  <w:style w:type="paragraph" w:customStyle="1" w:styleId="ECE17DF0C02344D099D847B6D63F1B00">
    <w:name w:val="ECE17DF0C02344D099D847B6D63F1B00"/>
    <w:rsid w:val="00693E46"/>
  </w:style>
  <w:style w:type="paragraph" w:customStyle="1" w:styleId="CC161482400E4B56B8202EE51FD7428E">
    <w:name w:val="CC161482400E4B56B8202EE51FD7428E"/>
    <w:rsid w:val="00693E46"/>
  </w:style>
  <w:style w:type="paragraph" w:customStyle="1" w:styleId="47AD01F5AE6547CCBC750BE94B425407">
    <w:name w:val="47AD01F5AE6547CCBC750BE94B425407"/>
    <w:rsid w:val="00693E46"/>
  </w:style>
  <w:style w:type="paragraph" w:customStyle="1" w:styleId="C7793B2C54B7475B99EE23508D12C52A">
    <w:name w:val="C7793B2C54B7475B99EE23508D12C52A"/>
    <w:rsid w:val="00693E46"/>
  </w:style>
  <w:style w:type="paragraph" w:customStyle="1" w:styleId="7B8E52627F984F42B12BA5989274A035">
    <w:name w:val="7B8E52627F984F42B12BA5989274A035"/>
    <w:rsid w:val="00693E46"/>
  </w:style>
  <w:style w:type="paragraph" w:customStyle="1" w:styleId="1EE91D61213848AB854CF3F2A8DF7C3C">
    <w:name w:val="1EE91D61213848AB854CF3F2A8DF7C3C"/>
    <w:rsid w:val="00693E46"/>
  </w:style>
  <w:style w:type="paragraph" w:customStyle="1" w:styleId="6CCC1D1A113042D3AE78ADA4BF0E148F">
    <w:name w:val="6CCC1D1A113042D3AE78ADA4BF0E148F"/>
    <w:rsid w:val="00693E46"/>
  </w:style>
  <w:style w:type="paragraph" w:customStyle="1" w:styleId="C3BB6727C5A740EE9D3AEA8F062A8FAE">
    <w:name w:val="C3BB6727C5A740EE9D3AEA8F062A8FAE"/>
    <w:rsid w:val="00693E46"/>
  </w:style>
  <w:style w:type="paragraph" w:customStyle="1" w:styleId="FF9C5C0EC67A4AB8BE94B695D062BDC8">
    <w:name w:val="FF9C5C0EC67A4AB8BE94B695D062BDC8"/>
    <w:rsid w:val="00693E46"/>
  </w:style>
  <w:style w:type="paragraph" w:customStyle="1" w:styleId="480C5DFFBF5049BFA1783BE9CC19FD44">
    <w:name w:val="480C5DFFBF5049BFA1783BE9CC19FD44"/>
    <w:rsid w:val="00693E46"/>
  </w:style>
  <w:style w:type="paragraph" w:customStyle="1" w:styleId="62C20487D1FB4FB99350BE5184CDB550">
    <w:name w:val="62C20487D1FB4FB99350BE5184CDB550"/>
    <w:rsid w:val="00693E46"/>
  </w:style>
  <w:style w:type="paragraph" w:customStyle="1" w:styleId="8C588B34DB914246949ACE73E10E7F60">
    <w:name w:val="8C588B34DB914246949ACE73E10E7F60"/>
    <w:rsid w:val="00693E46"/>
  </w:style>
  <w:style w:type="paragraph" w:customStyle="1" w:styleId="4574035EA9384668B0D9657E3D35F286">
    <w:name w:val="4574035EA9384668B0D9657E3D35F286"/>
    <w:rsid w:val="00693E46"/>
  </w:style>
  <w:style w:type="paragraph" w:customStyle="1" w:styleId="F1D3AD9212FD46A892E80CF5519FAD84">
    <w:name w:val="F1D3AD9212FD46A892E80CF5519FAD84"/>
    <w:rsid w:val="00693E46"/>
  </w:style>
  <w:style w:type="paragraph" w:customStyle="1" w:styleId="BFDA902BAA764F379C790CF6BB035CA1">
    <w:name w:val="BFDA902BAA764F379C790CF6BB035CA1"/>
    <w:rsid w:val="00693E46"/>
  </w:style>
  <w:style w:type="paragraph" w:customStyle="1" w:styleId="D0610FD5782C4863845AC0747E20A6F4">
    <w:name w:val="D0610FD5782C4863845AC0747E20A6F4"/>
    <w:rsid w:val="00693E46"/>
  </w:style>
  <w:style w:type="paragraph" w:customStyle="1" w:styleId="6278D1D4ACA94185AFBD323335563BDC">
    <w:name w:val="6278D1D4ACA94185AFBD323335563BDC"/>
    <w:rsid w:val="00693E46"/>
  </w:style>
  <w:style w:type="paragraph" w:customStyle="1" w:styleId="146ED0427E1E4496933F0B444FB07314">
    <w:name w:val="146ED0427E1E4496933F0B444FB07314"/>
    <w:rsid w:val="00693E46"/>
  </w:style>
  <w:style w:type="paragraph" w:customStyle="1" w:styleId="7E65633599CD4F8EB931D928757BCAE9">
    <w:name w:val="7E65633599CD4F8EB931D928757BCAE9"/>
    <w:rsid w:val="00693E46"/>
  </w:style>
  <w:style w:type="paragraph" w:customStyle="1" w:styleId="765EE3FDC118483EB65C7CA6C1A0FC79">
    <w:name w:val="765EE3FDC118483EB65C7CA6C1A0FC79"/>
    <w:rsid w:val="00693E46"/>
  </w:style>
  <w:style w:type="paragraph" w:customStyle="1" w:styleId="EB2D79597DFD486BBF87CB02F3EEF943">
    <w:name w:val="EB2D79597DFD486BBF87CB02F3EEF943"/>
    <w:rsid w:val="00693E46"/>
  </w:style>
  <w:style w:type="paragraph" w:customStyle="1" w:styleId="B5828E9275984B57AC5C3EE441E41AAB">
    <w:name w:val="B5828E9275984B57AC5C3EE441E41AAB"/>
    <w:rsid w:val="00693E46"/>
  </w:style>
  <w:style w:type="paragraph" w:customStyle="1" w:styleId="2111681665FE4500A952B71BC0D2C7E8">
    <w:name w:val="2111681665FE4500A952B71BC0D2C7E8"/>
    <w:rsid w:val="00693E46"/>
  </w:style>
  <w:style w:type="paragraph" w:customStyle="1" w:styleId="E361EA49DD6C4CAB9BD844CD95D537D7">
    <w:name w:val="E361EA49DD6C4CAB9BD844CD95D537D7"/>
    <w:rsid w:val="00693E46"/>
  </w:style>
  <w:style w:type="paragraph" w:customStyle="1" w:styleId="C4BAE43063064EE79294CF46E4D55457">
    <w:name w:val="C4BAE43063064EE79294CF46E4D55457"/>
    <w:rsid w:val="00693E46"/>
  </w:style>
  <w:style w:type="paragraph" w:customStyle="1" w:styleId="745E1F0A91844D61B36D1375D10275F7">
    <w:name w:val="745E1F0A91844D61B36D1375D10275F7"/>
    <w:rsid w:val="00693E46"/>
  </w:style>
  <w:style w:type="paragraph" w:customStyle="1" w:styleId="D0F508ADC14049D3A0D72294FD54C470">
    <w:name w:val="D0F508ADC14049D3A0D72294FD54C470"/>
    <w:rsid w:val="00693E46"/>
  </w:style>
  <w:style w:type="paragraph" w:customStyle="1" w:styleId="2E999B06192B46189253ECA7C75DB632">
    <w:name w:val="2E999B06192B46189253ECA7C75DB632"/>
    <w:rsid w:val="00693E46"/>
  </w:style>
  <w:style w:type="paragraph" w:customStyle="1" w:styleId="E119C327F6804E8F83829D754407FC89">
    <w:name w:val="E119C327F6804E8F83829D754407FC89"/>
    <w:rsid w:val="00693E46"/>
  </w:style>
  <w:style w:type="paragraph" w:customStyle="1" w:styleId="5792FFFBC4C7449E8E0B7AA644296799">
    <w:name w:val="5792FFFBC4C7449E8E0B7AA644296799"/>
    <w:rsid w:val="00693E46"/>
  </w:style>
  <w:style w:type="paragraph" w:customStyle="1" w:styleId="C52BEE0642D94750A13F540341A446E2">
    <w:name w:val="C52BEE0642D94750A13F540341A446E2"/>
    <w:rsid w:val="00693E46"/>
  </w:style>
  <w:style w:type="paragraph" w:customStyle="1" w:styleId="42D877419AD04B36AC1CEE6150B9C483">
    <w:name w:val="42D877419AD04B36AC1CEE6150B9C483"/>
    <w:rsid w:val="00693E46"/>
  </w:style>
  <w:style w:type="paragraph" w:customStyle="1" w:styleId="F93D7340F27C4D5A8746EB01CECC10F1">
    <w:name w:val="F93D7340F27C4D5A8746EB01CECC10F1"/>
    <w:rsid w:val="00693E46"/>
  </w:style>
  <w:style w:type="paragraph" w:customStyle="1" w:styleId="3E5B3947CCFB406C9BFD7451AFBE7225">
    <w:name w:val="3E5B3947CCFB406C9BFD7451AFBE7225"/>
    <w:rsid w:val="00693E46"/>
  </w:style>
  <w:style w:type="paragraph" w:customStyle="1" w:styleId="0723E87B624C49A9BD018953E1E6F467">
    <w:name w:val="0723E87B624C49A9BD018953E1E6F467"/>
    <w:rsid w:val="00693E46"/>
  </w:style>
  <w:style w:type="paragraph" w:customStyle="1" w:styleId="7857F88F90614EE7AEEB1765AEB5BF32">
    <w:name w:val="7857F88F90614EE7AEEB1765AEB5BF32"/>
    <w:rsid w:val="00693E46"/>
  </w:style>
  <w:style w:type="paragraph" w:customStyle="1" w:styleId="0089AE05A7764F3E82C54A918E9A58DC">
    <w:name w:val="0089AE05A7764F3E82C54A918E9A58DC"/>
    <w:rsid w:val="00693E46"/>
  </w:style>
  <w:style w:type="paragraph" w:customStyle="1" w:styleId="64B01E6EF86D4BEF95217CEA2F4AE574">
    <w:name w:val="64B01E6EF86D4BEF95217CEA2F4AE574"/>
    <w:rsid w:val="00693E46"/>
  </w:style>
  <w:style w:type="paragraph" w:customStyle="1" w:styleId="D03022B366A34E73B2A073EF1EEF4229">
    <w:name w:val="D03022B366A34E73B2A073EF1EEF4229"/>
    <w:rsid w:val="00693E46"/>
  </w:style>
  <w:style w:type="paragraph" w:customStyle="1" w:styleId="64D2DE3AE30E4871A69ECCA6CDB2FAB8">
    <w:name w:val="64D2DE3AE30E4871A69ECCA6CDB2FAB8"/>
    <w:rsid w:val="00693E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8ee0de-75aa-4440-9858-5a43bcaa7c1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5970AA5ABF240A993880531553FC4" ma:contentTypeVersion="5" ma:contentTypeDescription="Create a new document." ma:contentTypeScope="" ma:versionID="83b20127d4e88eebf9692cfd32a7d099">
  <xsd:schema xmlns:xsd="http://www.w3.org/2001/XMLSchema" xmlns:xs="http://www.w3.org/2001/XMLSchema" xmlns:p="http://schemas.microsoft.com/office/2006/metadata/properties" xmlns:ns2="68366cc2-5ecd-4e44-abbc-ff0b0ea7cdb0" xmlns:ns3="5b8ee0de-75aa-4440-9858-5a43bcaa7c1a" targetNamespace="http://schemas.microsoft.com/office/2006/metadata/properties" ma:root="true" ma:fieldsID="9f27b8f837073d52f82d627b5903a972" ns2:_="" ns3:_="">
    <xsd:import namespace="68366cc2-5ecd-4e44-abbc-ff0b0ea7cdb0"/>
    <xsd:import namespace="5b8ee0de-75aa-4440-9858-5a43bcaa7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66cc2-5ecd-4e44-abbc-ff0b0ea7c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ee0de-75aa-4440-9858-5a43bcaa7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44D18-370E-47DB-8D3A-A51F2CF2DB34}">
  <ds:schemaRefs>
    <ds:schemaRef ds:uri="http://schemas.microsoft.com/office/2006/metadata/properties"/>
    <ds:schemaRef ds:uri="http://schemas.microsoft.com/office/infopath/2007/PartnerControls"/>
    <ds:schemaRef ds:uri="5b8ee0de-75aa-4440-9858-5a43bcaa7c1a"/>
  </ds:schemaRefs>
</ds:datastoreItem>
</file>

<file path=customXml/itemProps2.xml><?xml version="1.0" encoding="utf-8"?>
<ds:datastoreItem xmlns:ds="http://schemas.openxmlformats.org/officeDocument/2006/customXml" ds:itemID="{498DFBB2-429E-40EB-8A23-75C423B11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66cc2-5ecd-4e44-abbc-ff0b0ea7cdb0"/>
    <ds:schemaRef ds:uri="5b8ee0de-75aa-4440-9858-5a43bcaa7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E02F46-D793-4CED-9D51-8F3816A3D1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A59FA2-B260-44D5-90E4-71867F6F0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2</Pages>
  <Words>434</Words>
  <Characters>2393</Characters>
  <Application>Microsoft Office Word</Application>
  <DocSecurity>8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Geneviève Lyonnais</cp:lastModifiedBy>
  <cp:revision>2</cp:revision>
  <cp:lastPrinted>2020-12-07T14:26:00Z</cp:lastPrinted>
  <dcterms:created xsi:type="dcterms:W3CDTF">2023-11-29T14:08:00Z</dcterms:created>
  <dcterms:modified xsi:type="dcterms:W3CDTF">2023-11-29T14:08:00Z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0x0101009AE5970AA5ABF240A993880531553FC4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2023-09-06T18:29:13Z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c9824d5d-5e5d-4d98-9455-c44413002c3e</vt:lpwstr>
  </property>
  <property fmtid="{D5CDD505-2E9C-101B-9397-08002B2CF9AE}" pid="9" name="MSIP_Label_6a7d8d5d-78e2-4a62-9fcd-016eb5e4c57c_ContentBits">
    <vt:lpwstr>0</vt:lpwstr>
  </property>
  <property fmtid="{D5CDD505-2E9C-101B-9397-08002B2CF9AE}" pid="10" name="Order">
    <vt:r8>120000</vt:r8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</Properties>
</file>