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56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9"/>
        <w:gridCol w:w="7072"/>
      </w:tblGrid>
      <w:tr w:rsidR="00062CCC" w14:paraId="3A71CA3B" w14:textId="77777777" w:rsidTr="00C0753F">
        <w:trPr>
          <w:trHeight w:val="2267"/>
        </w:trPr>
        <w:tc>
          <w:tcPr>
            <w:tcW w:w="9498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3A71CA19" w14:textId="54162928" w:rsidR="00062CCC" w:rsidRDefault="00BB3279" w:rsidP="00062CCC">
            <w:r>
              <w:rPr>
                <w:rFonts w:ascii="Chaloult_Cond" w:hAnsi="Chaloult_Cond" w:cs="Arial"/>
                <w:noProof/>
                <w:sz w:val="2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E8D96C9" wp14:editId="2D429528">
                      <wp:simplePos x="0" y="0"/>
                      <wp:positionH relativeFrom="column">
                        <wp:posOffset>3733800</wp:posOffset>
                      </wp:positionH>
                      <wp:positionV relativeFrom="paragraph">
                        <wp:posOffset>-5080</wp:posOffset>
                      </wp:positionV>
                      <wp:extent cx="2133600" cy="525780"/>
                      <wp:effectExtent l="0" t="0" r="0" b="762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5257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DFA862" w14:textId="0F64F4EC" w:rsidR="00BB3279" w:rsidRPr="00BB3279" w:rsidRDefault="00BB3279" w:rsidP="00BB3279">
                                  <w:pPr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</w:pP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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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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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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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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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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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</w:t>
                                  </w:r>
                                  <w:r w:rsidRPr="00BB3279">
                                    <w:rPr>
                                      <w:rFonts w:ascii="Bar-Code 39" w:hAnsi="Bar-Code 39" w:cstheme="minorHAnsi"/>
                                      <w:color w:val="000000" w:themeColor="text1"/>
                                      <w:sz w:val="40"/>
                                      <w:szCs w:val="40"/>
                                    </w:rPr>
                                    <w:t></w:t>
                                  </w:r>
                                </w:p>
                                <w:p w14:paraId="524B9BC8" w14:textId="6DE49CE0" w:rsidR="00BB3279" w:rsidRPr="003E5929" w:rsidRDefault="00BB3279" w:rsidP="00BB3279">
                                  <w:pPr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MOCLI60647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E8D96C9" id="Rectangle 2" o:spid="_x0000_s1026" style="position:absolute;margin-left:294pt;margin-top:-.4pt;width:168pt;height:41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" filled="f" stroked="f" strokeweight=".25pt">
                      <v:textbox>
                        <w:txbxContent>
                          <w:p w14:paraId="4FDFA862" w14:textId="0F64F4EC" w:rsidR="00BB3279" w:rsidRPr="00BB3279" w:rsidRDefault="00BB3279" w:rsidP="00BB3279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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</w:t>
                            </w:r>
                            <w:r w:rsidRPr="00BB3279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524B9BC8" w14:textId="6DE49CE0" w:rsidR="00BB3279" w:rsidRPr="003E5929" w:rsidRDefault="00BB3279" w:rsidP="00BB3279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60647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62CCC">
              <w:br/>
            </w:r>
          </w:p>
          <w:tbl>
            <w:tblPr>
              <w:tblStyle w:val="Grilledutableau"/>
              <w:tblpPr w:leftFromText="142" w:rightFromText="142" w:vertAnchor="text" w:horzAnchor="margin" w:tblpY="51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3832"/>
            </w:tblGrid>
            <w:tr w:rsidR="00062CCC" w:rsidRPr="00472AC0" w14:paraId="3A71CA1C" w14:textId="77777777" w:rsidTr="00D83339">
              <w:trPr>
                <w:cantSplit/>
                <w:trHeight w:hRule="exact" w:val="567"/>
              </w:trPr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3A71CA1A" w14:textId="77777777" w:rsidR="00062CCC" w:rsidRPr="00222808" w:rsidRDefault="00062CCC" w:rsidP="00D83339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222808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Installation : </w:t>
                  </w:r>
                </w:p>
              </w:tc>
              <w:permStart w:id="528361615" w:edGrp="everyone" w:displacedByCustomXml="next"/>
              <w:sdt>
                <w:sdtPr>
                  <w:rPr>
                    <w:rFonts w:asciiTheme="minorHAnsi" w:hAnsiTheme="minorHAnsi" w:cstheme="minorHAnsi"/>
                    <w:sz w:val="18"/>
                    <w:szCs w:val="20"/>
                  </w:rPr>
                  <w:alias w:val="Nom de votre installation"/>
                  <w:tag w:val="Nom de votre installation"/>
                  <w:id w:val="-1960481313"/>
                  <w:placeholder>
                    <w:docPart w:val="25205ABEDF2F44C3B0EF1E2F95BECEAE"/>
                  </w:placeholder>
                  <w:showingPlcHdr/>
                </w:sdtPr>
                <w:sdtEndPr/>
                <w:sdtContent>
                  <w:tc>
                    <w:tcPr>
                      <w:tcW w:w="3832" w:type="dxa"/>
                      <w:tcBorders>
                        <w:top w:val="nil"/>
                        <w:left w:val="nil"/>
                        <w:right w:val="nil"/>
                      </w:tcBorders>
                      <w:vAlign w:val="bottom"/>
                    </w:tcPr>
                    <w:p w14:paraId="3A71CA1B" w14:textId="77777777" w:rsidR="00062CCC" w:rsidRPr="00173F3A" w:rsidRDefault="00542331" w:rsidP="00542331">
                      <w:pPr>
                        <w:spacing w:before="12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9389E">
                        <w:rPr>
                          <w:rStyle w:val="Textedelespacerserv"/>
                          <w:rFonts w:eastAsiaTheme="minorHAnsi"/>
                          <w:sz w:val="22"/>
                        </w:rPr>
                        <w:t xml:space="preserve">  </w:t>
                      </w:r>
                    </w:p>
                  </w:tc>
                </w:sdtContent>
              </w:sdt>
              <w:permEnd w:id="528361615" w:displacedByCustomXml="prev"/>
            </w:tr>
          </w:tbl>
          <w:p w14:paraId="3A71CA1D" w14:textId="22272DD6" w:rsidR="00062CCC" w:rsidRDefault="00062CCC" w:rsidP="00062CCC"/>
          <w:p w14:paraId="3A71CA1E" w14:textId="77777777" w:rsidR="00062CCC" w:rsidRDefault="00062CCC" w:rsidP="00062CCC"/>
          <w:p w14:paraId="3A71CA1F" w14:textId="77777777" w:rsidR="00062CCC" w:rsidRDefault="00062CCC" w:rsidP="00062CCC"/>
        </w:tc>
        <w:tc>
          <w:tcPr>
            <w:tcW w:w="7072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567"/>
              <w:gridCol w:w="1403"/>
              <w:gridCol w:w="14"/>
              <w:gridCol w:w="167"/>
              <w:gridCol w:w="400"/>
              <w:gridCol w:w="67"/>
              <w:gridCol w:w="1015"/>
            </w:tblGrid>
            <w:tr w:rsidR="00635CE6" w:rsidRPr="00472AC0" w14:paraId="3A71CA23" w14:textId="77777777" w:rsidTr="00635CE6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3A71CA20" w14:textId="77777777" w:rsidR="00635CE6" w:rsidRPr="00BB3279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Dossier :</w:t>
                  </w:r>
                </w:p>
              </w:tc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E4563C84E3E446BA80CF6D33B450BFAF"/>
                  </w:placeholder>
                </w:sdtPr>
                <w:sdtEndPr/>
                <w:sdtContent>
                  <w:permStart w:id="266760783" w:edGrp="everyone" w:displacedByCustomXml="prev"/>
                  <w:tc>
                    <w:tcPr>
                      <w:tcW w:w="1984" w:type="dxa"/>
                      <w:gridSpan w:val="3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3A71CA21" w14:textId="77777777" w:rsidR="00635CE6" w:rsidRPr="00BB3279" w:rsidRDefault="00635CE6" w:rsidP="001D31CD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BB327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c>
                  <w:permEnd w:id="266760783" w:displacedByCustomXml="next"/>
                </w:sdtContent>
              </w:sdt>
              <w:bookmarkEnd w:id="0" w:displacedByCustomXml="prev"/>
              <w:tc>
                <w:tcPr>
                  <w:tcW w:w="16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A71CA22" w14:textId="77777777" w:rsidR="00635CE6" w:rsidRPr="00BB3279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472AC0" w14:paraId="3A71CA26" w14:textId="77777777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3A71CA24" w14:textId="77777777" w:rsidR="00062CCC" w:rsidRPr="00BB3279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:showingPlcHdr/>
                </w:sdtPr>
                <w:sdtEndPr/>
                <w:sdtContent>
                  <w:permStart w:id="154102774" w:edGrp="everyone" w:displacedByCustomXml="prev"/>
                  <w:tc>
                    <w:tcPr>
                      <w:tcW w:w="3633" w:type="dxa"/>
                      <w:gridSpan w:val="7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3A71CA25" w14:textId="77777777" w:rsidR="00062CCC" w:rsidRPr="00BB3279" w:rsidRDefault="001D31CD" w:rsidP="001D31CD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BB327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  <w:permEnd w:id="154102774" w:displacedByCustomXml="next"/>
                </w:sdtContent>
              </w:sdt>
              <w:bookmarkEnd w:id="1" w:displacedByCustomXml="prev"/>
            </w:tr>
            <w:tr w:rsidR="00062CCC" w:rsidRPr="00472AC0" w14:paraId="3A71CA2A" w14:textId="77777777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3A71CA27" w14:textId="77777777" w:rsidR="00062CCC" w:rsidRPr="00BB3279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551" w:type="dxa"/>
                  <w:gridSpan w:val="5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  <w:vAlign w:val="bottom"/>
                </w:tcPr>
                <w:p w14:paraId="3A71CA28" w14:textId="77777777" w:rsidR="00062CCC" w:rsidRPr="00BB3279" w:rsidRDefault="00062CCC" w:rsidP="00062CCC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2" w:name="DDNais"/>
                  <w:permStart w:id="112069213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 w:rsidRPr="00BB327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2"/>
                  <w:permEnd w:id="1120692135"/>
                </w:p>
              </w:tc>
              <w:permStart w:id="360469796" w:edGrp="everyone"/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14:paraId="3A71CA29" w14:textId="77777777" w:rsidR="00062CCC" w:rsidRPr="00BB3279" w:rsidRDefault="008E753D" w:rsidP="00C73F37">
                  <w:pPr>
                    <w:tabs>
                      <w:tab w:val="left" w:pos="1730"/>
                      <w:tab w:val="left" w:pos="3828"/>
                    </w:tabs>
                    <w:ind w:left="-68"/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BB3279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BB3279">
                    <w:rPr>
                      <w:rFonts w:ascii="Arial" w:eastAsia="MS Gothic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permEnd w:id="360469796"/>
                  <w:r w:rsidR="00062CCC"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permStart w:id="1404791710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BB3279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permEnd w:id="1404791710"/>
                  <w:r w:rsidR="00062CCC"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M</w:t>
                  </w:r>
                </w:p>
              </w:tc>
            </w:tr>
            <w:tr w:rsidR="00062CCC" w:rsidRPr="00472AC0" w14:paraId="3A71CA2C" w14:textId="77777777" w:rsidTr="00222808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A71CA2B" w14:textId="77777777" w:rsidR="00062CCC" w:rsidRPr="00BB3279" w:rsidRDefault="00062CCC" w:rsidP="0022280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222808"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472AC0" w14:paraId="3A71CA31" w14:textId="77777777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3A71CA2D" w14:textId="77777777" w:rsidR="00062CCC" w:rsidRPr="00BB3279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permStart w:id="252654618" w:edGrp="everyone" w:displacedByCustomXml="prev"/>
                  <w:tc>
                    <w:tcPr>
                      <w:tcW w:w="2151" w:type="dxa"/>
                      <w:gridSpan w:val="4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3A71CA2E" w14:textId="77777777" w:rsidR="00062CCC" w:rsidRPr="00BB3279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BB327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  <w:permEnd w:id="252654618" w:displacedByCustomXml="next"/>
                </w:sdtContent>
              </w:sdt>
              <w:bookmarkEnd w:id="3" w:displacedByCustomXml="prev"/>
              <w:tc>
                <w:tcPr>
                  <w:tcW w:w="4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A71CA2F" w14:textId="77777777" w:rsidR="00062CCC" w:rsidRPr="00BB3279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Exp.</w:t>
                  </w:r>
                </w:p>
              </w:tc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permStart w:id="2133482061" w:edGrp="everyone" w:displacedByCustomXml="prev"/>
                  <w:tc>
                    <w:tcPr>
                      <w:tcW w:w="1015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bottom"/>
                    </w:tcPr>
                    <w:p w14:paraId="3A71CA30" w14:textId="77777777" w:rsidR="00062CCC" w:rsidRPr="00BB3279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BB3279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  <w:permEnd w:id="2133482061" w:displacedByCustomXml="next"/>
                </w:sdtContent>
              </w:sdt>
              <w:bookmarkEnd w:id="4" w:displacedByCustomXml="prev"/>
            </w:tr>
            <w:tr w:rsidR="00062CCC" w:rsidRPr="00472AC0" w14:paraId="3A71CA36" w14:textId="77777777" w:rsidTr="00E31139">
              <w:trPr>
                <w:trHeight w:val="218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A71CA32" w14:textId="77777777" w:rsidR="00062CCC" w:rsidRPr="00BB3279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9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A71CA33" w14:textId="77777777" w:rsidR="00062CCC" w:rsidRPr="00BB3279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A71CA34" w14:textId="77777777" w:rsidR="00062CCC" w:rsidRPr="00BB3279" w:rsidRDefault="00062CCC" w:rsidP="00C73F37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14:paraId="3A71CA35" w14:textId="77777777" w:rsidR="00062CCC" w:rsidRPr="00BB3279" w:rsidRDefault="00222808" w:rsidP="00E31139">
                  <w:pPr>
                    <w:tabs>
                      <w:tab w:val="left" w:pos="1730"/>
                      <w:tab w:val="left" w:pos="3828"/>
                    </w:tabs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</w:t>
                  </w:r>
                </w:p>
              </w:tc>
            </w:tr>
            <w:tr w:rsidR="00062CCC" w:rsidRPr="00472AC0" w14:paraId="3A71CA39" w14:textId="77777777" w:rsidTr="00E31139">
              <w:trPr>
                <w:trHeight w:val="340"/>
              </w:trPr>
              <w:tc>
                <w:tcPr>
                  <w:tcW w:w="19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3A71CA37" w14:textId="77777777" w:rsidR="00062CCC" w:rsidRPr="00BB3279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222808"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, Prénom</w:t>
                  </w:r>
                  <w:r w:rsidRPr="00BB3279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permStart w:id="93477823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gridSpan w:val="6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3A71CA38" w14:textId="77777777" w:rsidR="00062CCC" w:rsidRPr="00BB3279" w:rsidRDefault="00062CCC" w:rsidP="00062CCC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BB327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permEnd w:id="93477823" w:displacedByCustomXml="prev"/>
              <w:bookmarkEnd w:id="5" w:displacedByCustomXml="prev"/>
            </w:tr>
          </w:tbl>
          <w:p w14:paraId="3A71CA3A" w14:textId="77777777"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14:paraId="3A71CA3F" w14:textId="77777777" w:rsidTr="00C0753F">
        <w:trPr>
          <w:trHeight w:val="555"/>
        </w:trPr>
        <w:tc>
          <w:tcPr>
            <w:tcW w:w="9498" w:type="dxa"/>
            <w:shd w:val="clear" w:color="auto" w:fill="FFFFFF" w:themeFill="background1"/>
            <w:vAlign w:val="center"/>
          </w:tcPr>
          <w:p w14:paraId="7C82A95D" w14:textId="631C1C4A" w:rsidR="002E068A" w:rsidRDefault="002E068A" w:rsidP="00C0753F">
            <w:pPr>
              <w:ind w:right="3576"/>
              <w:jc w:val="center"/>
              <w:rPr>
                <w:rFonts w:asciiTheme="minorHAnsi" w:hAnsiTheme="minorHAnsi" w:cstheme="minorHAnsi"/>
                <w:b/>
              </w:rPr>
            </w:pPr>
            <w:bookmarkStart w:id="6" w:name="_GoBack"/>
            <w:r>
              <w:rPr>
                <w:rFonts w:asciiTheme="minorHAnsi" w:hAnsiTheme="minorHAnsi" w:cstheme="minorHAnsi"/>
                <w:b/>
              </w:rPr>
              <w:t>PLAN D’INTERVENTION DISCIPLINAIRE</w:t>
            </w:r>
            <w:r w:rsidR="00AC2A6C">
              <w:rPr>
                <w:rFonts w:asciiTheme="minorHAnsi" w:hAnsiTheme="minorHAnsi" w:cstheme="minorHAnsi"/>
                <w:b/>
              </w:rPr>
              <w:t xml:space="preserve"> </w:t>
            </w:r>
            <w:r w:rsidR="004F352E">
              <w:rPr>
                <w:rFonts w:asciiTheme="minorHAnsi" w:hAnsiTheme="minorHAnsi" w:cstheme="minorHAnsi"/>
                <w:b/>
              </w:rPr>
              <w:t>(</w:t>
            </w:r>
            <w:r>
              <w:rPr>
                <w:rFonts w:asciiTheme="minorHAnsi" w:hAnsiTheme="minorHAnsi" w:cstheme="minorHAnsi"/>
                <w:b/>
              </w:rPr>
              <w:t>PID</w:t>
            </w:r>
            <w:r w:rsidR="004F352E">
              <w:rPr>
                <w:rFonts w:asciiTheme="minorHAnsi" w:hAnsiTheme="minorHAnsi" w:cstheme="minorHAnsi"/>
                <w:b/>
              </w:rPr>
              <w:t>)</w:t>
            </w:r>
          </w:p>
          <w:p w14:paraId="3A71CA3D" w14:textId="70BE0CD8" w:rsidR="00062CCC" w:rsidRPr="00770980" w:rsidRDefault="00DD3445" w:rsidP="00C0753F">
            <w:pPr>
              <w:ind w:right="3576"/>
              <w:jc w:val="center"/>
              <w:rPr>
                <w:rFonts w:ascii="Arial" w:hAnsi="Arial" w:cs="Arial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KINÉSIOLOGIE</w:t>
            </w:r>
            <w:bookmarkEnd w:id="6"/>
          </w:p>
        </w:tc>
        <w:tc>
          <w:tcPr>
            <w:tcW w:w="7072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3A71CA3E" w14:textId="77777777" w:rsidR="00062CCC" w:rsidRDefault="00062CCC" w:rsidP="00062CCC"/>
        </w:tc>
      </w:tr>
    </w:tbl>
    <w:p w14:paraId="3A71CA40" w14:textId="0CF9E583" w:rsidR="00F67939" w:rsidRPr="00F67939" w:rsidRDefault="00BB3279">
      <w:pPr>
        <w:rPr>
          <w:rFonts w:asciiTheme="minorHAnsi" w:hAnsiTheme="minorHAnsi" w:cstheme="minorHAnsi"/>
          <w:sz w:val="4"/>
          <w:szCs w:val="20"/>
        </w:rPr>
      </w:pPr>
      <w:r w:rsidRPr="00472AC0">
        <w:rPr>
          <w:rFonts w:ascii="Chaloult_Cond" w:hAnsi="Chaloult_Cond" w:cs="Arial"/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3A71CAD0" wp14:editId="3766F255">
            <wp:simplePos x="0" y="0"/>
            <wp:positionH relativeFrom="margin">
              <wp:align>left</wp:align>
            </wp:positionH>
            <wp:positionV relativeFrom="paragraph">
              <wp:posOffset>-2328545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71CABD" w14:textId="77777777" w:rsidR="0079796A" w:rsidRPr="00483754" w:rsidRDefault="0079796A" w:rsidP="005D6700">
      <w:pPr>
        <w:tabs>
          <w:tab w:val="left" w:pos="2520"/>
        </w:tabs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14741" w:type="dxa"/>
        <w:tblLook w:val="04A0" w:firstRow="1" w:lastRow="0" w:firstColumn="1" w:lastColumn="0" w:noHBand="0" w:noVBand="1"/>
      </w:tblPr>
      <w:tblGrid>
        <w:gridCol w:w="1126"/>
        <w:gridCol w:w="1651"/>
        <w:gridCol w:w="3400"/>
        <w:gridCol w:w="1684"/>
        <w:gridCol w:w="4472"/>
        <w:gridCol w:w="1204"/>
        <w:gridCol w:w="1204"/>
      </w:tblGrid>
      <w:tr w:rsidR="002E068A" w:rsidRPr="00066A1D" w14:paraId="25B24321" w14:textId="77777777" w:rsidTr="00DD3445">
        <w:tc>
          <w:tcPr>
            <w:tcW w:w="1233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13413" w14:textId="77777777" w:rsidR="002E068A" w:rsidRPr="00CB793D" w:rsidRDefault="002E068A" w:rsidP="00163C03">
            <w:pPr>
              <w:ind w:hanging="109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</w:p>
          <w:p w14:paraId="69F76FA0" w14:textId="1A25FC96" w:rsidR="002E068A" w:rsidRPr="00CB793D" w:rsidRDefault="002E068A" w:rsidP="00163C03">
            <w:pPr>
              <w:ind w:hanging="109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CB793D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 xml:space="preserve">Légende :           </w:t>
            </w:r>
            <w:r w:rsidRPr="002E068A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A :</w:t>
            </w:r>
            <w:r w:rsidRPr="00CB793D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Atteint           </w:t>
            </w:r>
            <w:r w:rsidRPr="002E068A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PA :</w:t>
            </w:r>
            <w:r w:rsidRPr="00CB793D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Partiellement atteint           </w:t>
            </w:r>
            <w:r w:rsidRPr="002E068A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P :</w:t>
            </w:r>
            <w:r w:rsidRPr="00CB793D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Poursuivi           </w:t>
            </w:r>
            <w:r w:rsidRPr="002E068A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M :</w:t>
            </w:r>
            <w:r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r w:rsidRPr="00CB793D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Modifié           </w:t>
            </w:r>
            <w:r w:rsidRPr="002E068A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NA :</w:t>
            </w:r>
            <w:r w:rsidRPr="00CB793D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Non atteint           </w:t>
            </w:r>
            <w:r w:rsidRPr="002E068A"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  <w:t>AB :</w:t>
            </w:r>
            <w:r w:rsidRPr="00CB793D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Abandonné</w:t>
            </w:r>
          </w:p>
        </w:tc>
        <w:tc>
          <w:tcPr>
            <w:tcW w:w="2408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824C34" w14:textId="77777777" w:rsidR="002E068A" w:rsidRPr="00AC1F23" w:rsidRDefault="002E068A" w:rsidP="00163C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RÉVISION OBJECTIFS</w:t>
            </w:r>
          </w:p>
        </w:tc>
      </w:tr>
      <w:tr w:rsidR="002E068A" w:rsidRPr="00066A1D" w14:paraId="65F2279A" w14:textId="77777777" w:rsidTr="00DD3445">
        <w:tc>
          <w:tcPr>
            <w:tcW w:w="112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C61378" w14:textId="77777777" w:rsidR="002E068A" w:rsidRPr="00066A1D" w:rsidRDefault="002E068A" w:rsidP="00163C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66A1D">
              <w:rPr>
                <w:rFonts w:asciiTheme="minorHAnsi" w:hAnsiTheme="minorHAnsi" w:cstheme="minorHAnsi"/>
                <w:b/>
                <w:sz w:val="20"/>
                <w:szCs w:val="20"/>
              </w:rPr>
              <w:t>DATE</w:t>
            </w:r>
          </w:p>
        </w:tc>
        <w:tc>
          <w:tcPr>
            <w:tcW w:w="165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E5AB33" w14:textId="77777777" w:rsidR="002E068A" w:rsidRPr="00066A1D" w:rsidRDefault="002E068A" w:rsidP="00163C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66A1D">
              <w:rPr>
                <w:rFonts w:asciiTheme="minorHAnsi" w:hAnsiTheme="minorHAnsi" w:cstheme="minorHAnsi"/>
                <w:b/>
                <w:sz w:val="20"/>
                <w:szCs w:val="20"/>
              </w:rPr>
              <w:t>PROBLÈMES / BESOINS</w:t>
            </w:r>
          </w:p>
        </w:tc>
        <w:tc>
          <w:tcPr>
            <w:tcW w:w="340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E59DBD" w14:textId="77777777" w:rsidR="002E068A" w:rsidRPr="00066A1D" w:rsidRDefault="002E068A" w:rsidP="00163C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66A1D">
              <w:rPr>
                <w:rFonts w:asciiTheme="minorHAnsi" w:hAnsiTheme="minorHAnsi" w:cstheme="minorHAnsi"/>
                <w:b/>
                <w:sz w:val="20"/>
                <w:szCs w:val="20"/>
              </w:rPr>
              <w:t>OBJECTIFS SPÉCIFIQUES</w:t>
            </w:r>
          </w:p>
        </w:tc>
        <w:tc>
          <w:tcPr>
            <w:tcW w:w="168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E1502C" w14:textId="77777777" w:rsidR="002E068A" w:rsidRPr="00066A1D" w:rsidRDefault="002E068A" w:rsidP="00163C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66A1D">
              <w:rPr>
                <w:rFonts w:asciiTheme="minorHAnsi" w:hAnsiTheme="minorHAnsi" w:cstheme="minorHAnsi"/>
                <w:b/>
                <w:sz w:val="20"/>
                <w:szCs w:val="20"/>
              </w:rPr>
              <w:t>ÉCHÉANCIER</w:t>
            </w:r>
          </w:p>
        </w:tc>
        <w:tc>
          <w:tcPr>
            <w:tcW w:w="447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CD9322" w14:textId="77777777" w:rsidR="002E068A" w:rsidRPr="00066A1D" w:rsidRDefault="002E068A" w:rsidP="00163C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66A1D">
              <w:rPr>
                <w:rFonts w:asciiTheme="minorHAnsi" w:hAnsiTheme="minorHAnsi" w:cstheme="minorHAnsi"/>
                <w:b/>
                <w:sz w:val="20"/>
                <w:szCs w:val="20"/>
              </w:rPr>
              <w:t>MOYENS / INTERVENTIONS / RECOMMANDATIONS</w:t>
            </w:r>
          </w:p>
        </w:tc>
        <w:tc>
          <w:tcPr>
            <w:tcW w:w="1204" w:type="dxa"/>
            <w:shd w:val="clear" w:color="auto" w:fill="D9D9D9" w:themeFill="background1" w:themeFillShade="D9"/>
            <w:vAlign w:val="center"/>
          </w:tcPr>
          <w:p w14:paraId="36924F9A" w14:textId="77777777" w:rsidR="002E068A" w:rsidRPr="00066A1D" w:rsidRDefault="002E068A" w:rsidP="00163C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66A1D">
              <w:rPr>
                <w:rFonts w:asciiTheme="minorHAnsi" w:hAnsiTheme="minorHAnsi" w:cstheme="minorHAnsi"/>
                <w:b/>
                <w:sz w:val="20"/>
                <w:szCs w:val="20"/>
              </w:rPr>
              <w:t>DATE</w:t>
            </w:r>
          </w:p>
          <w:p w14:paraId="26048F07" w14:textId="77777777" w:rsidR="002E068A" w:rsidRPr="00066A1D" w:rsidRDefault="002E068A" w:rsidP="00163C0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66A1D">
              <w:rPr>
                <w:rFonts w:asciiTheme="minorHAnsi" w:hAnsiTheme="minorHAnsi" w:cstheme="minorHAnsi"/>
                <w:b/>
                <w:color w:val="A6A6A6" w:themeColor="background1" w:themeShade="A6"/>
                <w:sz w:val="16"/>
                <w:szCs w:val="16"/>
              </w:rPr>
              <w:t>(aaaa-mm-jj)</w:t>
            </w:r>
          </w:p>
        </w:tc>
        <w:tc>
          <w:tcPr>
            <w:tcW w:w="1204" w:type="dxa"/>
            <w:shd w:val="clear" w:color="auto" w:fill="D9D9D9" w:themeFill="background1" w:themeFillShade="D9"/>
            <w:vAlign w:val="center"/>
          </w:tcPr>
          <w:p w14:paraId="17EFCF58" w14:textId="77777777" w:rsidR="002E068A" w:rsidRPr="00066A1D" w:rsidRDefault="002E068A" w:rsidP="00163C0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66A1D">
              <w:rPr>
                <w:rFonts w:asciiTheme="minorHAnsi" w:hAnsiTheme="minorHAnsi" w:cstheme="minorHAnsi"/>
                <w:b/>
                <w:sz w:val="20"/>
                <w:szCs w:val="20"/>
                <w:lang w:val="en-CA"/>
              </w:rPr>
              <w:t>A, PA, P, M, NA, AB</w:t>
            </w:r>
          </w:p>
        </w:tc>
      </w:tr>
      <w:tr w:rsidR="00DD3445" w:rsidRPr="00066A1D" w14:paraId="5ED962C4" w14:textId="77777777" w:rsidTr="00DD3445">
        <w:permStart w:id="1860388083" w:edGrp="everyone" w:colFirst="0" w:colLast="0" w:displacedByCustomXml="next"/>
        <w:permStart w:id="142162914" w:edGrp="everyone" w:colFirst="1" w:colLast="1" w:displacedByCustomXml="next"/>
        <w:permStart w:id="2080779219" w:edGrp="everyone" w:colFirst="2" w:colLast="2" w:displacedByCustomXml="next"/>
        <w:permStart w:id="1873034903" w:edGrp="everyone" w:colFirst="3" w:colLast="3" w:displacedByCustomXml="next"/>
        <w:permStart w:id="1165444322" w:edGrp="everyone" w:colFirst="4" w:colLast="4" w:displacedByCustomXml="next"/>
        <w:permStart w:id="846601085" w:edGrp="everyone" w:colFirst="5" w:colLast="5" w:displacedByCustomXml="next"/>
        <w:permStart w:id="1764623665" w:edGrp="everyone" w:colFirst="6" w:colLast="6" w:displacedByCustomXml="next"/>
        <w:permStart w:id="543579302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511601204"/>
            <w:placeholder>
              <w:docPart w:val="69D202FD0AB645808CF8B544B1D01B20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126" w:type="dxa"/>
              </w:tcPr>
              <w:p w14:paraId="15E62779" w14:textId="2726E248" w:rsidR="00DD3445" w:rsidRPr="00066A1D" w:rsidRDefault="00DD3445" w:rsidP="00DD3445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51" w:type="dxa"/>
          </w:tcPr>
          <w:p w14:paraId="39850F58" w14:textId="3A034D44" w:rsidR="00DD3445" w:rsidRPr="00DD3445" w:rsidRDefault="00DD3445" w:rsidP="00DD344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3445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507101048"/>
                <w:placeholder>
                  <w:docPart w:val="DBDBECF97DF94F79BF44B84F0E7B1B25"/>
                </w:placeholder>
                <w:showingPlcHdr/>
                <w:comboBox>
                  <w:listItem w:value="Choisissez un élément."/>
                  <w:listItem w:displayText="↓ autonomie aux transferts:" w:value="↓ autonomie aux transferts:"/>
                  <w:listItem w:displayText="Transferts problématiques:" w:value="Transferts problématiques:"/>
                  <w:listItem w:displayText="Chute(s)" w:value="Chute(s)"/>
                  <w:listItem w:displayText="Risque de chute" w:value="Risque de chute"/>
                  <w:listItem w:displayText="Déplacements au lit problématiques:" w:value="Déplacements au lit problématiques:"/>
                  <w:listItem w:displayText="Déplacements non sécuritaires:" w:value="Déplacements non sécuritaires:"/>
                  <w:listItem w:displayText="↓ autonomie à la marche" w:value="↓ autonomie à la marche"/>
                  <w:listItem w:displayText="↓ autonomie aux escaliers" w:value="↓ autonomie aux escaliers"/>
                  <w:listItem w:displayText="↓ autonomie présumée AVQ / AVD" w:value="↓ autonomie présumée AVQ / AVD"/>
                  <w:listItem w:displayText="↓ équilibre" w:value="↓ équilibre"/>
                  <w:listItem w:displayText="↓ de l'endurance:" w:value="↓ de l'endurance:"/>
                  <w:listItem w:displayText="↓ de force musculaire:" w:value="↓ de force musculaire:"/>
                  <w:listItem w:displayText="↓ amplitude articulaire:" w:value="↓ amplitude articulaire:"/>
                  <w:listItem w:displayText="↓ mouvements fonctionnels:" w:value="↓ mouvements fonctionnels:"/>
                  <w:listItem w:displayText="Trouble postural:" w:value="Trouble postural:"/>
                  <w:listItem w:displayText="Trouble neurologique:" w:value="Trouble neurologique:"/>
                  <w:listItem w:displayText="Trouble cardio-respiratoire:" w:value="Trouble cardio-respiratoire:"/>
                  <w:listItem w:displayText="Douleur:" w:value="Douleur:"/>
                  <w:listItem w:displayText="Risque de déconditionnement:" w:value="Risque de déconditionnement:"/>
                  <w:listItem w:displayText="Besoin de stimulation cognitive:" w:value="Besoin de stimulation cognitive:"/>
                  <w:listItem w:displayText=" " w:value=" "/>
                </w:comboBox>
              </w:sdtPr>
              <w:sdtEndPr/>
              <w:sdtContent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  <w:tc>
          <w:tcPr>
            <w:tcW w:w="3400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441229138"/>
              <w:placeholder>
                <w:docPart w:val="ED3B871211E0472A8BA1F3A95DBDCD54"/>
              </w:placeholder>
              <w:showingPlcHdr/>
              <w:comboBox>
                <w:listItem w:value="Choisissez un élément."/>
                <w:listItem w:displayText="Que M/Mme effectue ses transferts de façon sécuritaire:   " w:value="Que M/Mme effectue ses transferts de façon sécuritaire:   "/>
                <w:listItem w:displayText="Que M/Mme se déplace au lit de façon sécuritaire: " w:value="Que M/Mme se déplace au lit de façon sécuritaire: "/>
                <w:listItem w:displayText="Que M/Mme se déplace de façon sécuritaire: " w:value="Que M/Mme se déplace de façon sécuritaire: "/>
                <w:listItem w:displayText="Que M/Mme marche de façon sécuritaire: " w:value="Que M/Mme marche de façon sécuritaire: "/>
                <w:listItem w:displayText="Que M/Mme ulilise les escaliers de façon sécuritaire: " w:value="Que M/Mme ulilise les escaliers de façon sécuritaire: "/>
                <w:listItem w:displayText="Que M/Mme présente un équilibre suffisant pour que les déplacements et les tâches quotidiennes soient exécutés de façon sécuritaire: " w:value="Que M/Mme présente un équilibre suffisant pour que les déplacements et les tâches quotidiennes soient exécutés de façon sécuritaire: "/>
                <w:listItem w:displayText="Que M/Mme ait une endurance suffisante pour réaliser ses déplacements et ses tâches quotidiennes: " w:value="Que M/Mme ait une endurance suffisante pour réaliser ses déplacements et ses tâches quotidiennes: "/>
                <w:listItem w:displayText="Que M/Mme ait une force musculaire suffisante pour réaliser ses déplacements et tâches quotidiennes:" w:value="Que M/Mme ait une force musculaire suffisante pour réaliser ses déplacements et tâches quotidiennes:"/>
                <w:listItem w:displayText="Que M/Mme ait une mobilité lui permettant de se déplacer et de réaliser ses tâches quotidiennes: " w:value="Que M/Mme ait une mobilité lui permettant de se déplacer et de réaliser ses tâches quotidiennes: "/>
                <w:listItem w:displayText="Que M/Mme réalise ses activités de vie quotidiennes de façon sécuritaire: " w:value="Que M/Mme réalise ses activités de vie quotidiennes de façon sécuritaire: "/>
                <w:listItem w:displayText="Que M/Mme réalise ses activités de vie domestiques de façon sécuritaire: " w:value="Que M/Mme réalise ses activités de vie domestiques de façon sécuritaire: "/>
                <w:listItem w:displayText="Que M/Mme ait une posture qui facilite les déplacements et la réduction des douleurs: " w:value="Que M/Mme ait une posture qui facilite les déplacements et la réduction des douleurs: "/>
                <w:listItem w:displayText="Que M/Mme présente une contrôle neuromusculaire facilitant les déplacements et la réalisation des tâches quotidiennes:" w:value="Que M/Mme présente une contrôle neuromusculaire facilitant les déplacements et la réalisation des tâches quotidiennes:"/>
                <w:listItem w:displayText="Que M/Mme ait une condition cardio-respiratoire lui permettant de réaliser ses déplacements et tâches quotidiennes:" w:value="Que M/Mme ait une condition cardio-respiratoire lui permettant de réaliser ses déplacements et tâches quotidiennes:"/>
                <w:listItem w:displayText="Que M/Mme connaisse et applique les techniques de contrôle de la douleur." w:value="Que M/Mme connaisse et applique les techniques de contrôle de la douleur."/>
                <w:listItem w:displayText="Que M/Mme exprime une diminution de la douleur de : " w:value="Que M/Mme exprime une diminution de la douleur de : "/>
                <w:listItem w:displayText="Que M/Mme maintienne ses capacités actuelles le plus longtemps possible:" w:value="Que M/Mme maintienne ses capacités actuelles le plus longtemps possible:"/>
                <w:listItem w:displayText=" " w:value=" "/>
              </w:comboBox>
            </w:sdtPr>
            <w:sdtEndPr/>
            <w:sdtContent>
              <w:p w14:paraId="00906CB1" w14:textId="5A9C723A" w:rsidR="00DD3445" w:rsidRPr="00DD3445" w:rsidRDefault="00DD3445" w:rsidP="00DD3445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856430018"/>
              <w:placeholder>
                <w:docPart w:val="CEDF04A166E240EA89A0A9BA1E739955"/>
              </w:placeholder>
              <w:showingPlcHdr/>
              <w:comboBox>
                <w:listItem w:value="Choisissez un élément."/>
                <w:listItem w:displayText="en tout temps." w:value="en tout temps."/>
                <w:listItem w:displayText="25 % du temps." w:value="25 % du temps."/>
                <w:listItem w:displayText="50% du temps. " w:value="50% du temps. "/>
                <w:listItem w:displayText="75 % du temps." w:value="75 % du temps."/>
                <w:listItem w:displayText="de 25%." w:value="de 25%."/>
                <w:listItem w:displayText="de 50%." w:value="de 50%."/>
                <w:listItem w:displayText="de 75 %." w:value="de 75 %."/>
                <w:listItem w:displayText="de 100%." w:value="de 100%."/>
                <w:listItem w:displayText=" " w:value=" "/>
              </w:comboBox>
            </w:sdtPr>
            <w:sdtEndPr>
              <w:rPr>
                <w:rFonts w:ascii="Arial Narrow" w:hAnsi="Arial Narrow" w:cs="Times New Roman"/>
              </w:rPr>
            </w:sdtEndPr>
            <w:sdtContent>
              <w:p w14:paraId="7DEC4E1D" w14:textId="0FE13A88" w:rsidR="00DD3445" w:rsidRPr="00DD3445" w:rsidRDefault="00DD3445" w:rsidP="00DD3445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53227133"/>
            <w:placeholder>
              <w:docPart w:val="CA309DA9B57A4C1D9DF764DD7B5D5511"/>
            </w:placeholder>
            <w:showingPlcHdr/>
            <w:comboBox>
              <w:listItem w:value="Choisissez un élément."/>
              <w:listItem w:displayText="Dès maintenant" w:value="Dès maintenant"/>
              <w:listItem w:displayText="1 semaine" w:value="1 semaine"/>
              <w:listItem w:displayText="2 semaines" w:value="2 semaines"/>
              <w:listItem w:displayText="3 semaines" w:value="3 semaines"/>
              <w:listItem w:displayText="1 mois" w:value="1 mois"/>
              <w:listItem w:displayText="2 mois" w:value="2 mois"/>
              <w:listItem w:displayText="3 mois" w:value="3 mois"/>
              <w:listItem w:displayText="6 mois" w:value="6 mois"/>
              <w:listItem w:displayText=" " w:value=" "/>
            </w:comboBox>
          </w:sdtPr>
          <w:sdtEndPr/>
          <w:sdtContent>
            <w:tc>
              <w:tcPr>
                <w:tcW w:w="1684" w:type="dxa"/>
              </w:tcPr>
              <w:p w14:paraId="6D7DBCBF" w14:textId="539D2EA8" w:rsidR="00DD3445" w:rsidRPr="00DD3445" w:rsidRDefault="00DD3445" w:rsidP="00DD3445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447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1332368814"/>
              <w:placeholder>
                <w:docPart w:val="C66FE1F0086C4FE380BFE664F216C3F7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4A0F079B" w14:textId="69BFB79E" w:rsidR="00DD3445" w:rsidRPr="00DD3445" w:rsidRDefault="00DD3445" w:rsidP="00DD3445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43419900"/>
              <w:placeholder>
                <w:docPart w:val="87F4CD67BFAC4DDB9878EC40BDC39553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44747BA1" w14:textId="77777777" w:rsidR="00A2290C" w:rsidRDefault="00A2290C" w:rsidP="00A2290C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601606969"/>
              <w:placeholder>
                <w:docPart w:val="7F33DE3066954FCB8650D0BF6C16F76F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513A96DC" w14:textId="184D2372" w:rsidR="00DD3445" w:rsidRPr="00A2290C" w:rsidRDefault="00A2290C" w:rsidP="00DD3445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tc>
          <w:tcPr>
            <w:tcW w:w="1204" w:type="dxa"/>
          </w:tcPr>
          <w:p w14:paraId="4FBA5E4C" w14:textId="2F020372" w:rsidR="00DD3445" w:rsidRPr="00066A1D" w:rsidRDefault="00DD3445" w:rsidP="00DD344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4" w:type="dxa"/>
          </w:tcPr>
          <w:p w14:paraId="3BC0646C" w14:textId="5D258E37" w:rsidR="00DD3445" w:rsidRPr="00066A1D" w:rsidRDefault="00DD3445" w:rsidP="00DD3445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290C" w:rsidRPr="00066A1D" w14:paraId="4946F462" w14:textId="77777777" w:rsidTr="00DD3445">
        <w:permEnd w:id="1860388083" w:displacedByCustomXml="next"/>
        <w:permEnd w:id="142162914" w:displacedByCustomXml="next"/>
        <w:permEnd w:id="2080779219" w:displacedByCustomXml="next"/>
        <w:permEnd w:id="1873034903" w:displacedByCustomXml="next"/>
        <w:permEnd w:id="1165444322" w:displacedByCustomXml="next"/>
        <w:permEnd w:id="846601085" w:displacedByCustomXml="next"/>
        <w:permEnd w:id="1764623665" w:displacedByCustomXml="next"/>
        <w:permEnd w:id="543579302" w:displacedByCustomXml="next"/>
        <w:permStart w:id="1824924916" w:edGrp="everyone" w:colFirst="0" w:colLast="0" w:displacedByCustomXml="next"/>
        <w:permStart w:id="1977293771" w:edGrp="everyone" w:colFirst="1" w:colLast="1" w:displacedByCustomXml="next"/>
        <w:permStart w:id="312414612" w:edGrp="everyone" w:colFirst="2" w:colLast="2" w:displacedByCustomXml="next"/>
        <w:permStart w:id="2074746447" w:edGrp="everyone" w:colFirst="3" w:colLast="3" w:displacedByCustomXml="next"/>
        <w:permStart w:id="726955366" w:edGrp="everyone" w:colFirst="4" w:colLast="4" w:displacedByCustomXml="next"/>
        <w:permStart w:id="184184816" w:edGrp="everyone" w:colFirst="5" w:colLast="5" w:displacedByCustomXml="next"/>
        <w:permStart w:id="31807533" w:edGrp="everyone" w:colFirst="6" w:colLast="6" w:displacedByCustomXml="next"/>
        <w:permStart w:id="1573079657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055005873"/>
            <w:placeholder>
              <w:docPart w:val="22522B7BDB23408F9D9BA65B73B6CE14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126" w:type="dxa"/>
              </w:tcPr>
              <w:p w14:paraId="54AEE9BF" w14:textId="64B41EE1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51" w:type="dxa"/>
          </w:tcPr>
          <w:p w14:paraId="554A177B" w14:textId="6DEF8E75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7B72A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91937251"/>
                <w:placeholder>
                  <w:docPart w:val="D432482CA5E444AEA7F8C31D09DCC57A"/>
                </w:placeholder>
                <w:showingPlcHdr/>
                <w:comboBox>
                  <w:listItem w:value="Choisissez un élément."/>
                  <w:listItem w:displayText="↓ autonomie aux transferts:" w:value="↓ autonomie aux transferts:"/>
                  <w:listItem w:displayText="Transferts problématiques:" w:value="Transferts problématiques:"/>
                  <w:listItem w:displayText="Chute(s)" w:value="Chute(s)"/>
                  <w:listItem w:displayText="Risque de chute" w:value="Risque de chute"/>
                  <w:listItem w:displayText="Déplacements au lit problématiques:" w:value="Déplacements au lit problématiques:"/>
                  <w:listItem w:displayText="Déplacements non sécuritaires:" w:value="Déplacements non sécuritaires:"/>
                  <w:listItem w:displayText="↓ autonomie à la marche" w:value="↓ autonomie à la marche"/>
                  <w:listItem w:displayText="↓ autonomie aux escaliers" w:value="↓ autonomie aux escaliers"/>
                  <w:listItem w:displayText="↓ autonomie présumée AVQ / AVD" w:value="↓ autonomie présumée AVQ / AVD"/>
                  <w:listItem w:displayText="↓ équilibre" w:value="↓ équilibre"/>
                  <w:listItem w:displayText="↓ de l'endurance:" w:value="↓ de l'endurance:"/>
                  <w:listItem w:displayText="↓ de force musculaire:" w:value="↓ de force musculaire:"/>
                  <w:listItem w:displayText="↓ amplitude articulaire:" w:value="↓ amplitude articulaire:"/>
                  <w:listItem w:displayText="↓ mouvements fonctionnels:" w:value="↓ mouvements fonctionnels:"/>
                  <w:listItem w:displayText="Trouble postural:" w:value="Trouble postural:"/>
                  <w:listItem w:displayText="Trouble neurologique:" w:value="Trouble neurologique:"/>
                  <w:listItem w:displayText="Trouble cardio-respiratoire:" w:value="Trouble cardio-respiratoire:"/>
                  <w:listItem w:displayText="Douleur:" w:value="Douleur:"/>
                  <w:listItem w:displayText="Risque de déconditionnement:" w:value="Risque de déconditionnement:"/>
                  <w:listItem w:displayText="Besoin de stimulation cognitive:" w:value="Besoin de stimulation cognitive:"/>
                  <w:listItem w:displayText=" " w:value=" "/>
                </w:comboBox>
              </w:sdtPr>
              <w:sdtEndPr/>
              <w:sdtContent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  <w:tc>
          <w:tcPr>
            <w:tcW w:w="3400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866286054"/>
              <w:placeholder>
                <w:docPart w:val="F1A494291A4D499A800EB8F5B9F3EA04"/>
              </w:placeholder>
              <w:showingPlcHdr/>
              <w:comboBox>
                <w:listItem w:value="Choisissez un élément."/>
                <w:listItem w:displayText="Que M/Mme effectue ses transferts de façon sécuritaire:   " w:value="Que M/Mme effectue ses transferts de façon sécuritaire:   "/>
                <w:listItem w:displayText="Que M/Mme se déplace au lit de façon sécuritaire: " w:value="Que M/Mme se déplace au lit de façon sécuritaire: "/>
                <w:listItem w:displayText="Que M/Mme se déplace de façon sécuritaire: " w:value="Que M/Mme se déplace de façon sécuritaire: "/>
                <w:listItem w:displayText="Que M/Mme marche de façon sécuritaire: " w:value="Que M/Mme marche de façon sécuritaire: "/>
                <w:listItem w:displayText="Que M/Mme ulilise les escaliers de façon sécuritaire: " w:value="Que M/Mme ulilise les escaliers de façon sécuritaire: "/>
                <w:listItem w:displayText="Que M/Mme présente un équilibre suffisant pour que les déplacements et les tâches quotidiennes soient exécutés de façon sécuritaire: " w:value="Que M/Mme présente un équilibre suffisant pour que les déplacements et les tâches quotidiennes soient exécutés de façon sécuritaire: "/>
                <w:listItem w:displayText="Que M/Mme ait une endurance suffisante pour réaliser ses déplacements et ses tâches quotidiennes: " w:value="Que M/Mme ait une endurance suffisante pour réaliser ses déplacements et ses tâches quotidiennes: "/>
                <w:listItem w:displayText="Que M/Mme ait une force musculaire suffisante pour réaliser ses déplacements et tâches quotidiennes:" w:value="Que M/Mme ait une force musculaire suffisante pour réaliser ses déplacements et tâches quotidiennes:"/>
                <w:listItem w:displayText="Que M/Mme ait une mobilité lui permettant de se déplacer et de réaliser ses tâches quotidiennes: " w:value="Que M/Mme ait une mobilité lui permettant de se déplacer et de réaliser ses tâches quotidiennes: "/>
                <w:listItem w:displayText="Que M/Mme réalise ses activités de vie quotidiennes de façon sécuritaire: " w:value="Que M/Mme réalise ses activités de vie quotidiennes de façon sécuritaire: "/>
                <w:listItem w:displayText="Que M/Mme réalise ses activités de vie domestiques de façon sécuritaire: " w:value="Que M/Mme réalise ses activités de vie domestiques de façon sécuritaire: "/>
                <w:listItem w:displayText="Que M/Mme ait une posture qui facilite les déplacements et la réduction des douleurs: " w:value="Que M/Mme ait une posture qui facilite les déplacements et la réduction des douleurs: "/>
                <w:listItem w:displayText="Que M/Mme présente une contrôle neuromusculaire facilitant les déplacements et la réalisation des tâches quotidiennes:" w:value="Que M/Mme présente une contrôle neuromusculaire facilitant les déplacements et la réalisation des tâches quotidiennes:"/>
                <w:listItem w:displayText="Que M/Mme ait une condition cardio-respiratoire lui permettant de réaliser ses déplacements et tâches quotidiennes:" w:value="Que M/Mme ait une condition cardio-respiratoire lui permettant de réaliser ses déplacements et tâches quotidiennes:"/>
                <w:listItem w:displayText="Que M/Mme connaisse et applique les techniques de contrôle de la douleur." w:value="Que M/Mme connaisse et applique les techniques de contrôle de la douleur."/>
                <w:listItem w:displayText="Que M/Mme exprime une diminution de la douleur de : " w:value="Que M/Mme exprime une diminution de la douleur de : "/>
                <w:listItem w:displayText="Que M/Mme maintienne ses capacités actuelles le plus longtemps possible:" w:value="Que M/Mme maintienne ses capacités actuelles le plus longtemps possible:"/>
                <w:listItem w:displayText=" " w:value=" "/>
              </w:comboBox>
            </w:sdtPr>
            <w:sdtEndPr/>
            <w:sdtContent>
              <w:p w14:paraId="54B59DF2" w14:textId="77777777" w:rsidR="00A2290C" w:rsidRPr="007B72A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97711905"/>
              <w:placeholder>
                <w:docPart w:val="392CD3CFF45647638E606DB4FA9238B0"/>
              </w:placeholder>
              <w:showingPlcHdr/>
              <w:comboBox>
                <w:listItem w:value="Choisissez un élément."/>
                <w:listItem w:displayText="en tout temps." w:value="en tout temps."/>
                <w:listItem w:displayText="25 % du temps." w:value="25 % du temps."/>
                <w:listItem w:displayText="50% du temps. " w:value="50% du temps. "/>
                <w:listItem w:displayText="75 % du temps." w:value="75 % du temps."/>
                <w:listItem w:displayText="de 25%." w:value="de 25%."/>
                <w:listItem w:displayText="de 50%." w:value="de 50%."/>
                <w:listItem w:displayText="de 75 %." w:value="de 75 %."/>
                <w:listItem w:displayText="de 100%." w:value="de 100%."/>
                <w:listItem w:displayText=" " w:value=" "/>
              </w:comboBox>
            </w:sdtPr>
            <w:sdtEndPr>
              <w:rPr>
                <w:rFonts w:ascii="Arial Narrow" w:hAnsi="Arial Narrow" w:cs="Times New Roman"/>
              </w:rPr>
            </w:sdtEndPr>
            <w:sdtContent>
              <w:p w14:paraId="6136F07B" w14:textId="56792B53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787577095"/>
            <w:placeholder>
              <w:docPart w:val="4BFD6CB20AEF48A999F1900BAAD6DE4E"/>
            </w:placeholder>
            <w:showingPlcHdr/>
            <w:comboBox>
              <w:listItem w:value="Choisissez un élément."/>
              <w:listItem w:displayText="Dès maintenant" w:value="Dès maintenant"/>
              <w:listItem w:displayText="1 semaine" w:value="1 semaine"/>
              <w:listItem w:displayText="2 semaines" w:value="2 semaines"/>
              <w:listItem w:displayText="3 semaines" w:value="3 semaines"/>
              <w:listItem w:displayText="1 mois" w:value="1 mois"/>
              <w:listItem w:displayText="2 mois" w:value="2 mois"/>
              <w:listItem w:displayText="3 mois" w:value="3 mois"/>
              <w:listItem w:displayText="6 mois" w:value="6 mois"/>
              <w:listItem w:displayText=" " w:value=" "/>
            </w:comboBox>
          </w:sdtPr>
          <w:sdtEndPr/>
          <w:sdtContent>
            <w:tc>
              <w:tcPr>
                <w:tcW w:w="1684" w:type="dxa"/>
              </w:tcPr>
              <w:p w14:paraId="13B49AFE" w14:textId="5C692E4D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447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1873916609"/>
              <w:placeholder>
                <w:docPart w:val="74A1F5A1ABAE471E836D2C649F63492A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63374D94" w14:textId="77777777" w:rsidR="00A2290C" w:rsidRPr="00DD3445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850566328"/>
              <w:placeholder>
                <w:docPart w:val="6E9BB3737A0E46699FD86FCD8122C749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5BA80CE4" w14:textId="77777777" w:rsidR="00A2290C" w:rsidRDefault="00A2290C" w:rsidP="00A2290C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516896524"/>
              <w:placeholder>
                <w:docPart w:val="C4DB5B90B5364C07AFD4BB9C75D61348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426E637D" w14:textId="590376C5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tc>
          <w:tcPr>
            <w:tcW w:w="1204" w:type="dxa"/>
          </w:tcPr>
          <w:p w14:paraId="1FEB9BD6" w14:textId="4E15BDD2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4" w:type="dxa"/>
          </w:tcPr>
          <w:p w14:paraId="2CC62A06" w14:textId="331FF1EA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290C" w:rsidRPr="00066A1D" w14:paraId="1B566FF6" w14:textId="77777777" w:rsidTr="00DD3445">
        <w:permEnd w:id="1824924916" w:displacedByCustomXml="next"/>
        <w:permEnd w:id="1977293771" w:displacedByCustomXml="next"/>
        <w:permEnd w:id="312414612" w:displacedByCustomXml="next"/>
        <w:permEnd w:id="2074746447" w:displacedByCustomXml="next"/>
        <w:permEnd w:id="726955366" w:displacedByCustomXml="next"/>
        <w:permEnd w:id="184184816" w:displacedByCustomXml="next"/>
        <w:permEnd w:id="31807533" w:displacedByCustomXml="next"/>
        <w:permEnd w:id="1573079657" w:displacedByCustomXml="next"/>
        <w:permStart w:id="1105026045" w:edGrp="everyone" w:colFirst="0" w:colLast="0" w:displacedByCustomXml="next"/>
        <w:permStart w:id="538924448" w:edGrp="everyone" w:colFirst="1" w:colLast="1" w:displacedByCustomXml="next"/>
        <w:permStart w:id="174851048" w:edGrp="everyone" w:colFirst="2" w:colLast="2" w:displacedByCustomXml="next"/>
        <w:permStart w:id="1622177882" w:edGrp="everyone" w:colFirst="3" w:colLast="3" w:displacedByCustomXml="next"/>
        <w:permStart w:id="1825051157" w:edGrp="everyone" w:colFirst="4" w:colLast="4" w:displacedByCustomXml="next"/>
        <w:permStart w:id="327315934" w:edGrp="everyone" w:colFirst="5" w:colLast="5" w:displacedByCustomXml="next"/>
        <w:permStart w:id="976168216" w:edGrp="everyone" w:colFirst="6" w:colLast="6" w:displacedByCustomXml="next"/>
        <w:permStart w:id="124014166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768279773"/>
            <w:placeholder>
              <w:docPart w:val="C4057FBDCC3443559BF150DBFA1AD59E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126" w:type="dxa"/>
              </w:tcPr>
              <w:p w14:paraId="421A2307" w14:textId="1D22363C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51" w:type="dxa"/>
          </w:tcPr>
          <w:p w14:paraId="7FBE8BB2" w14:textId="5990CD9F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7B72A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11846953"/>
                <w:placeholder>
                  <w:docPart w:val="D22607371E8F4F0BBA1986B2CB1332E4"/>
                </w:placeholder>
                <w:showingPlcHdr/>
                <w:comboBox>
                  <w:listItem w:value="Choisissez un élément."/>
                  <w:listItem w:displayText="↓ autonomie aux transferts:" w:value="↓ autonomie aux transferts:"/>
                  <w:listItem w:displayText="Transferts problématiques:" w:value="Transferts problématiques:"/>
                  <w:listItem w:displayText="Chute(s)" w:value="Chute(s)"/>
                  <w:listItem w:displayText="Risque de chute" w:value="Risque de chute"/>
                  <w:listItem w:displayText="Déplacements au lit problématiques:" w:value="Déplacements au lit problématiques:"/>
                  <w:listItem w:displayText="Déplacements non sécuritaires:" w:value="Déplacements non sécuritaires:"/>
                  <w:listItem w:displayText="↓ autonomie à la marche" w:value="↓ autonomie à la marche"/>
                  <w:listItem w:displayText="↓ autonomie aux escaliers" w:value="↓ autonomie aux escaliers"/>
                  <w:listItem w:displayText="↓ autonomie présumée AVQ / AVD" w:value="↓ autonomie présumée AVQ / AVD"/>
                  <w:listItem w:displayText="↓ équilibre" w:value="↓ équilibre"/>
                  <w:listItem w:displayText="↓ de l'endurance:" w:value="↓ de l'endurance:"/>
                  <w:listItem w:displayText="↓ de force musculaire:" w:value="↓ de force musculaire:"/>
                  <w:listItem w:displayText="↓ amplitude articulaire:" w:value="↓ amplitude articulaire:"/>
                  <w:listItem w:displayText="↓ mouvements fonctionnels:" w:value="↓ mouvements fonctionnels:"/>
                  <w:listItem w:displayText="Trouble postural:" w:value="Trouble postural:"/>
                  <w:listItem w:displayText="Trouble neurologique:" w:value="Trouble neurologique:"/>
                  <w:listItem w:displayText="Trouble cardio-respiratoire:" w:value="Trouble cardio-respiratoire:"/>
                  <w:listItem w:displayText="Douleur:" w:value="Douleur:"/>
                  <w:listItem w:displayText="Risque de déconditionnement:" w:value="Risque de déconditionnement:"/>
                  <w:listItem w:displayText="Besoin de stimulation cognitive:" w:value="Besoin de stimulation cognitive:"/>
                  <w:listItem w:displayText=" " w:value=" "/>
                </w:comboBox>
              </w:sdtPr>
              <w:sdtEndPr/>
              <w:sdtContent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  <w:tc>
          <w:tcPr>
            <w:tcW w:w="3400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772929091"/>
              <w:placeholder>
                <w:docPart w:val="896B203FB883460F9FCC04223C88DDFC"/>
              </w:placeholder>
              <w:showingPlcHdr/>
              <w:comboBox>
                <w:listItem w:value="Choisissez un élément."/>
                <w:listItem w:displayText="Que M/Mme effectue ses transferts de façon sécuritaire:   " w:value="Que M/Mme effectue ses transferts de façon sécuritaire:   "/>
                <w:listItem w:displayText="Que M/Mme se déplace au lit de façon sécuritaire: " w:value="Que M/Mme se déplace au lit de façon sécuritaire: "/>
                <w:listItem w:displayText="Que M/Mme se déplace de façon sécuritaire: " w:value="Que M/Mme se déplace de façon sécuritaire: "/>
                <w:listItem w:displayText="Que M/Mme marche de façon sécuritaire: " w:value="Que M/Mme marche de façon sécuritaire: "/>
                <w:listItem w:displayText="Que M/Mme ulilise les escaliers de façon sécuritaire: " w:value="Que M/Mme ulilise les escaliers de façon sécuritaire: "/>
                <w:listItem w:displayText="Que M/Mme présente un équilibre suffisant pour que les déplacements et les tâches quotidiennes soient exécutés de façon sécuritaire: " w:value="Que M/Mme présente un équilibre suffisant pour que les déplacements et les tâches quotidiennes soient exécutés de façon sécuritaire: "/>
                <w:listItem w:displayText="Que M/Mme ait une endurance suffisante pour réaliser ses déplacements et ses tâches quotidiennes: " w:value="Que M/Mme ait une endurance suffisante pour réaliser ses déplacements et ses tâches quotidiennes: "/>
                <w:listItem w:displayText="Que M/Mme ait une force musculaire suffisante pour réaliser ses déplacements et tâches quotidiennes:" w:value="Que M/Mme ait une force musculaire suffisante pour réaliser ses déplacements et tâches quotidiennes:"/>
                <w:listItem w:displayText="Que M/Mme ait une mobilité lui permettant de se déplacer et de réaliser ses tâches quotidiennes: " w:value="Que M/Mme ait une mobilité lui permettant de se déplacer et de réaliser ses tâches quotidiennes: "/>
                <w:listItem w:displayText="Que M/Mme réalise ses activités de vie quotidiennes de façon sécuritaire: " w:value="Que M/Mme réalise ses activités de vie quotidiennes de façon sécuritaire: "/>
                <w:listItem w:displayText="Que M/Mme réalise ses activités de vie domestiques de façon sécuritaire: " w:value="Que M/Mme réalise ses activités de vie domestiques de façon sécuritaire: "/>
                <w:listItem w:displayText="Que M/Mme ait une posture qui facilite les déplacements et la réduction des douleurs: " w:value="Que M/Mme ait une posture qui facilite les déplacements et la réduction des douleurs: "/>
                <w:listItem w:displayText="Que M/Mme présente une contrôle neuromusculaire facilitant les déplacements et la réalisation des tâches quotidiennes:" w:value="Que M/Mme présente une contrôle neuromusculaire facilitant les déplacements et la réalisation des tâches quotidiennes:"/>
                <w:listItem w:displayText="Que M/Mme ait une condition cardio-respiratoire lui permettant de réaliser ses déplacements et tâches quotidiennes:" w:value="Que M/Mme ait une condition cardio-respiratoire lui permettant de réaliser ses déplacements et tâches quotidiennes:"/>
                <w:listItem w:displayText="Que M/Mme connaisse et applique les techniques de contrôle de la douleur." w:value="Que M/Mme connaisse et applique les techniques de contrôle de la douleur."/>
                <w:listItem w:displayText="Que M/Mme exprime une diminution de la douleur de : " w:value="Que M/Mme exprime une diminution de la douleur de : "/>
                <w:listItem w:displayText="Que M/Mme maintienne ses capacités actuelles le plus longtemps possible:" w:value="Que M/Mme maintienne ses capacités actuelles le plus longtemps possible:"/>
                <w:listItem w:displayText=" " w:value=" "/>
              </w:comboBox>
            </w:sdtPr>
            <w:sdtEndPr/>
            <w:sdtContent>
              <w:p w14:paraId="0299C9DD" w14:textId="77777777" w:rsidR="00A2290C" w:rsidRPr="007B72A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190154012"/>
              <w:placeholder>
                <w:docPart w:val="0EFE5E088F1C4EB5A16B9CD6D6E06128"/>
              </w:placeholder>
              <w:showingPlcHdr/>
              <w:comboBox>
                <w:listItem w:value="Choisissez un élément."/>
                <w:listItem w:displayText="en tout temps." w:value="en tout temps."/>
                <w:listItem w:displayText="25 % du temps." w:value="25 % du temps."/>
                <w:listItem w:displayText="50% du temps. " w:value="50% du temps. "/>
                <w:listItem w:displayText="75 % du temps." w:value="75 % du temps."/>
                <w:listItem w:displayText="de 25%." w:value="de 25%."/>
                <w:listItem w:displayText="de 50%." w:value="de 50%."/>
                <w:listItem w:displayText="de 75 %." w:value="de 75 %."/>
                <w:listItem w:displayText="de 100%." w:value="de 100%."/>
                <w:listItem w:displayText=" " w:value=" "/>
              </w:comboBox>
            </w:sdtPr>
            <w:sdtEndPr>
              <w:rPr>
                <w:rFonts w:ascii="Arial Narrow" w:hAnsi="Arial Narrow" w:cs="Times New Roman"/>
              </w:rPr>
            </w:sdtEndPr>
            <w:sdtContent>
              <w:p w14:paraId="054CAE68" w14:textId="60E1D4D0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657572675"/>
            <w:placeholder>
              <w:docPart w:val="468DF4A45869451D80FB63B07538A305"/>
            </w:placeholder>
            <w:showingPlcHdr/>
            <w:comboBox>
              <w:listItem w:value="Choisissez un élément."/>
              <w:listItem w:displayText="Dès maintenant" w:value="Dès maintenant"/>
              <w:listItem w:displayText="1 semaine" w:value="1 semaine"/>
              <w:listItem w:displayText="2 semaines" w:value="2 semaines"/>
              <w:listItem w:displayText="3 semaines" w:value="3 semaines"/>
              <w:listItem w:displayText="1 mois" w:value="1 mois"/>
              <w:listItem w:displayText="2 mois" w:value="2 mois"/>
              <w:listItem w:displayText="3 mois" w:value="3 mois"/>
              <w:listItem w:displayText="6 mois" w:value="6 mois"/>
              <w:listItem w:displayText=" " w:value=" "/>
            </w:comboBox>
          </w:sdtPr>
          <w:sdtEndPr/>
          <w:sdtContent>
            <w:tc>
              <w:tcPr>
                <w:tcW w:w="1684" w:type="dxa"/>
              </w:tcPr>
              <w:p w14:paraId="69CB8267" w14:textId="7590268D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447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77712300"/>
              <w:placeholder>
                <w:docPart w:val="654217A864E14E6AA93C247F29CB842C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2AD8F989" w14:textId="77777777" w:rsidR="00A2290C" w:rsidRPr="00DD3445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625083171"/>
              <w:placeholder>
                <w:docPart w:val="3B48FF86EDB64FFAB3176397D835D653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60E9D45C" w14:textId="77777777" w:rsidR="00A2290C" w:rsidRDefault="00A2290C" w:rsidP="00A2290C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672301620"/>
              <w:placeholder>
                <w:docPart w:val="EB41C9369348419488D8933691F3646E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687D7067" w14:textId="0584B43A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tc>
          <w:tcPr>
            <w:tcW w:w="1204" w:type="dxa"/>
          </w:tcPr>
          <w:p w14:paraId="2F4E173B" w14:textId="068C70E1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4" w:type="dxa"/>
          </w:tcPr>
          <w:p w14:paraId="61DDF6EB" w14:textId="54D32DF2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290C" w:rsidRPr="00066A1D" w14:paraId="1562CC68" w14:textId="77777777" w:rsidTr="00DD3445">
        <w:permEnd w:id="1105026045" w:displacedByCustomXml="next"/>
        <w:permEnd w:id="538924448" w:displacedByCustomXml="next"/>
        <w:permEnd w:id="174851048" w:displacedByCustomXml="next"/>
        <w:permEnd w:id="1622177882" w:displacedByCustomXml="next"/>
        <w:permEnd w:id="1825051157" w:displacedByCustomXml="next"/>
        <w:permEnd w:id="327315934" w:displacedByCustomXml="next"/>
        <w:permEnd w:id="976168216" w:displacedByCustomXml="next"/>
        <w:permEnd w:id="124014166" w:displacedByCustomXml="next"/>
        <w:permStart w:id="1380797139" w:edGrp="everyone" w:colFirst="0" w:colLast="0" w:displacedByCustomXml="next"/>
        <w:permStart w:id="1011442" w:edGrp="everyone" w:colFirst="1" w:colLast="1" w:displacedByCustomXml="next"/>
        <w:permStart w:id="1727494661" w:edGrp="everyone" w:colFirst="2" w:colLast="2" w:displacedByCustomXml="next"/>
        <w:permStart w:id="1820676337" w:edGrp="everyone" w:colFirst="3" w:colLast="3" w:displacedByCustomXml="next"/>
        <w:permStart w:id="915764149" w:edGrp="everyone" w:colFirst="4" w:colLast="4" w:displacedByCustomXml="next"/>
        <w:permStart w:id="1205943645" w:edGrp="everyone" w:colFirst="5" w:colLast="5" w:displacedByCustomXml="next"/>
        <w:permStart w:id="406931047" w:edGrp="everyone" w:colFirst="6" w:colLast="6" w:displacedByCustomXml="next"/>
        <w:permStart w:id="1377114782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732612321"/>
            <w:placeholder>
              <w:docPart w:val="DEC7BB2EFAF44DA1BF717E1D40CA6763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126" w:type="dxa"/>
              </w:tcPr>
              <w:p w14:paraId="5E11FAFF" w14:textId="5EA04BF3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51" w:type="dxa"/>
          </w:tcPr>
          <w:p w14:paraId="72D6DF2D" w14:textId="438FBF22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7B72A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80036962"/>
                <w:placeholder>
                  <w:docPart w:val="874193D5424A4AB0B96787EE97344DB8"/>
                </w:placeholder>
                <w:showingPlcHdr/>
                <w:comboBox>
                  <w:listItem w:value="Choisissez un élément."/>
                  <w:listItem w:displayText="↓ autonomie aux transferts:" w:value="↓ autonomie aux transferts:"/>
                  <w:listItem w:displayText="Transferts problématiques:" w:value="Transferts problématiques:"/>
                  <w:listItem w:displayText="Chute(s)" w:value="Chute(s)"/>
                  <w:listItem w:displayText="Risque de chute" w:value="Risque de chute"/>
                  <w:listItem w:displayText="Déplacements au lit problématiques:" w:value="Déplacements au lit problématiques:"/>
                  <w:listItem w:displayText="Déplacements non sécuritaires:" w:value="Déplacements non sécuritaires:"/>
                  <w:listItem w:displayText="↓ autonomie à la marche" w:value="↓ autonomie à la marche"/>
                  <w:listItem w:displayText="↓ autonomie aux escaliers" w:value="↓ autonomie aux escaliers"/>
                  <w:listItem w:displayText="↓ autonomie présumée AVQ / AVD" w:value="↓ autonomie présumée AVQ / AVD"/>
                  <w:listItem w:displayText="↓ équilibre" w:value="↓ équilibre"/>
                  <w:listItem w:displayText="↓ de l'endurance:" w:value="↓ de l'endurance:"/>
                  <w:listItem w:displayText="↓ de force musculaire:" w:value="↓ de force musculaire:"/>
                  <w:listItem w:displayText="↓ amplitude articulaire:" w:value="↓ amplitude articulaire:"/>
                  <w:listItem w:displayText="↓ mouvements fonctionnels:" w:value="↓ mouvements fonctionnels:"/>
                  <w:listItem w:displayText="Trouble postural:" w:value="Trouble postural:"/>
                  <w:listItem w:displayText="Trouble neurologique:" w:value="Trouble neurologique:"/>
                  <w:listItem w:displayText="Trouble cardio-respiratoire:" w:value="Trouble cardio-respiratoire:"/>
                  <w:listItem w:displayText="Douleur:" w:value="Douleur:"/>
                  <w:listItem w:displayText="Risque de déconditionnement:" w:value="Risque de déconditionnement:"/>
                  <w:listItem w:displayText="Besoin de stimulation cognitive:" w:value="Besoin de stimulation cognitive:"/>
                  <w:listItem w:displayText=" " w:value=" "/>
                </w:comboBox>
              </w:sdtPr>
              <w:sdtEndPr/>
              <w:sdtContent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  <w:tc>
          <w:tcPr>
            <w:tcW w:w="3400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211541188"/>
              <w:placeholder>
                <w:docPart w:val="B29C10038C3643C89D998829975D3347"/>
              </w:placeholder>
              <w:showingPlcHdr/>
              <w:comboBox>
                <w:listItem w:value="Choisissez un élément."/>
                <w:listItem w:displayText="Que M/Mme effectue ses transferts de façon sécuritaire:   " w:value="Que M/Mme effectue ses transferts de façon sécuritaire:   "/>
                <w:listItem w:displayText="Que M/Mme se déplace au lit de façon sécuritaire: " w:value="Que M/Mme se déplace au lit de façon sécuritaire: "/>
                <w:listItem w:displayText="Que M/Mme se déplace de façon sécuritaire: " w:value="Que M/Mme se déplace de façon sécuritaire: "/>
                <w:listItem w:displayText="Que M/Mme marche de façon sécuritaire: " w:value="Que M/Mme marche de façon sécuritaire: "/>
                <w:listItem w:displayText="Que M/Mme ulilise les escaliers de façon sécuritaire: " w:value="Que M/Mme ulilise les escaliers de façon sécuritaire: "/>
                <w:listItem w:displayText="Que M/Mme présente un équilibre suffisant pour que les déplacements et les tâches quotidiennes soient exécutés de façon sécuritaire: " w:value="Que M/Mme présente un équilibre suffisant pour que les déplacements et les tâches quotidiennes soient exécutés de façon sécuritaire: "/>
                <w:listItem w:displayText="Que M/Mme ait une endurance suffisante pour réaliser ses déplacements et ses tâches quotidiennes: " w:value="Que M/Mme ait une endurance suffisante pour réaliser ses déplacements et ses tâches quotidiennes: "/>
                <w:listItem w:displayText="Que M/Mme ait une force musculaire suffisante pour réaliser ses déplacements et tâches quotidiennes:" w:value="Que M/Mme ait une force musculaire suffisante pour réaliser ses déplacements et tâches quotidiennes:"/>
                <w:listItem w:displayText="Que M/Mme ait une mobilité lui permettant de se déplacer et de réaliser ses tâches quotidiennes: " w:value="Que M/Mme ait une mobilité lui permettant de se déplacer et de réaliser ses tâches quotidiennes: "/>
                <w:listItem w:displayText="Que M/Mme réalise ses activités de vie quotidiennes de façon sécuritaire: " w:value="Que M/Mme réalise ses activités de vie quotidiennes de façon sécuritaire: "/>
                <w:listItem w:displayText="Que M/Mme réalise ses activités de vie domestiques de façon sécuritaire: " w:value="Que M/Mme réalise ses activités de vie domestiques de façon sécuritaire: "/>
                <w:listItem w:displayText="Que M/Mme ait une posture qui facilite les déplacements et la réduction des douleurs: " w:value="Que M/Mme ait une posture qui facilite les déplacements et la réduction des douleurs: "/>
                <w:listItem w:displayText="Que M/Mme présente une contrôle neuromusculaire facilitant les déplacements et la réalisation des tâches quotidiennes:" w:value="Que M/Mme présente une contrôle neuromusculaire facilitant les déplacements et la réalisation des tâches quotidiennes:"/>
                <w:listItem w:displayText="Que M/Mme ait une condition cardio-respiratoire lui permettant de réaliser ses déplacements et tâches quotidiennes:" w:value="Que M/Mme ait une condition cardio-respiratoire lui permettant de réaliser ses déplacements et tâches quotidiennes:"/>
                <w:listItem w:displayText="Que M/Mme connaisse et applique les techniques de contrôle de la douleur." w:value="Que M/Mme connaisse et applique les techniques de contrôle de la douleur."/>
                <w:listItem w:displayText="Que M/Mme exprime une diminution de la douleur de : " w:value="Que M/Mme exprime une diminution de la douleur de : "/>
                <w:listItem w:displayText="Que M/Mme maintienne ses capacités actuelles le plus longtemps possible:" w:value="Que M/Mme maintienne ses capacités actuelles le plus longtemps possible:"/>
                <w:listItem w:displayText=" " w:value=" "/>
              </w:comboBox>
            </w:sdtPr>
            <w:sdtEndPr/>
            <w:sdtContent>
              <w:p w14:paraId="3367BFB4" w14:textId="77777777" w:rsidR="00A2290C" w:rsidRPr="007B72A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2363037"/>
              <w:placeholder>
                <w:docPart w:val="FA8A32EDA0E9472E8EED7B6E19658668"/>
              </w:placeholder>
              <w:showingPlcHdr/>
              <w:comboBox>
                <w:listItem w:value="Choisissez un élément."/>
                <w:listItem w:displayText="en tout temps." w:value="en tout temps."/>
                <w:listItem w:displayText="25 % du temps." w:value="25 % du temps."/>
                <w:listItem w:displayText="50% du temps. " w:value="50% du temps. "/>
                <w:listItem w:displayText="75 % du temps." w:value="75 % du temps."/>
                <w:listItem w:displayText="de 25%." w:value="de 25%."/>
                <w:listItem w:displayText="de 50%." w:value="de 50%."/>
                <w:listItem w:displayText="de 75 %." w:value="de 75 %."/>
                <w:listItem w:displayText="de 100%." w:value="de 100%."/>
                <w:listItem w:displayText=" " w:value=" "/>
              </w:comboBox>
            </w:sdtPr>
            <w:sdtEndPr>
              <w:rPr>
                <w:rFonts w:ascii="Arial Narrow" w:hAnsi="Arial Narrow" w:cs="Times New Roman"/>
              </w:rPr>
            </w:sdtEndPr>
            <w:sdtContent>
              <w:p w14:paraId="46C4EECD" w14:textId="2E32321C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96539581"/>
            <w:placeholder>
              <w:docPart w:val="1A066DB9C9934D5A9DBF507FC296C575"/>
            </w:placeholder>
            <w:showingPlcHdr/>
            <w:comboBox>
              <w:listItem w:value="Choisissez un élément."/>
              <w:listItem w:displayText="Dès maintenant" w:value="Dès maintenant"/>
              <w:listItem w:displayText="1 semaine" w:value="1 semaine"/>
              <w:listItem w:displayText="2 semaines" w:value="2 semaines"/>
              <w:listItem w:displayText="3 semaines" w:value="3 semaines"/>
              <w:listItem w:displayText="1 mois" w:value="1 mois"/>
              <w:listItem w:displayText="2 mois" w:value="2 mois"/>
              <w:listItem w:displayText="3 mois" w:value="3 mois"/>
              <w:listItem w:displayText="6 mois" w:value="6 mois"/>
              <w:listItem w:displayText=" " w:value=" "/>
            </w:comboBox>
          </w:sdtPr>
          <w:sdtEndPr/>
          <w:sdtContent>
            <w:tc>
              <w:tcPr>
                <w:tcW w:w="1684" w:type="dxa"/>
              </w:tcPr>
              <w:p w14:paraId="0C0A19D9" w14:textId="39FA619B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447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335651897"/>
              <w:placeholder>
                <w:docPart w:val="EE0E462A471E47F6A5B0C4C61110687C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013045D8" w14:textId="77777777" w:rsidR="00A2290C" w:rsidRPr="00DD3445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917506416"/>
              <w:placeholder>
                <w:docPart w:val="26D66EFABE7E49E287F0587A4984EAA1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33F41FE0" w14:textId="77777777" w:rsidR="00A2290C" w:rsidRDefault="00A2290C" w:rsidP="00A2290C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639029620"/>
              <w:placeholder>
                <w:docPart w:val="67D78450E36E40C49F2B5826B1C849F5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068F34B0" w14:textId="377794E4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tc>
          <w:tcPr>
            <w:tcW w:w="1204" w:type="dxa"/>
          </w:tcPr>
          <w:p w14:paraId="3EE5043A" w14:textId="2311C608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4" w:type="dxa"/>
          </w:tcPr>
          <w:p w14:paraId="72DFF910" w14:textId="7BE6D6A0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290C" w:rsidRPr="00066A1D" w14:paraId="4C887959" w14:textId="77777777" w:rsidTr="00DD3445">
        <w:permEnd w:id="1380797139" w:displacedByCustomXml="next"/>
        <w:permEnd w:id="1011442" w:displacedByCustomXml="next"/>
        <w:permEnd w:id="1727494661" w:displacedByCustomXml="next"/>
        <w:permEnd w:id="1820676337" w:displacedByCustomXml="next"/>
        <w:permEnd w:id="915764149" w:displacedByCustomXml="next"/>
        <w:permEnd w:id="1205943645" w:displacedByCustomXml="next"/>
        <w:permEnd w:id="406931047" w:displacedByCustomXml="next"/>
        <w:permEnd w:id="1377114782" w:displacedByCustomXml="next"/>
        <w:permStart w:id="1368991244" w:edGrp="everyone" w:colFirst="0" w:colLast="0" w:displacedByCustomXml="next"/>
        <w:permStart w:id="2034845563" w:edGrp="everyone" w:colFirst="1" w:colLast="1" w:displacedByCustomXml="next"/>
        <w:permStart w:id="892480535" w:edGrp="everyone" w:colFirst="2" w:colLast="2" w:displacedByCustomXml="next"/>
        <w:permStart w:id="695665564" w:edGrp="everyone" w:colFirst="3" w:colLast="3" w:displacedByCustomXml="next"/>
        <w:permStart w:id="572292908" w:edGrp="everyone" w:colFirst="4" w:colLast="4" w:displacedByCustomXml="next"/>
        <w:permStart w:id="585127638" w:edGrp="everyone" w:colFirst="5" w:colLast="5" w:displacedByCustomXml="next"/>
        <w:permStart w:id="445133770" w:edGrp="everyone" w:colFirst="6" w:colLast="6" w:displacedByCustomXml="next"/>
        <w:permStart w:id="957709087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224109892"/>
            <w:placeholder>
              <w:docPart w:val="6243CDA96BBE4812ABC5071DA0FE4EAF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126" w:type="dxa"/>
              </w:tcPr>
              <w:p w14:paraId="0A487359" w14:textId="543C108A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51" w:type="dxa"/>
          </w:tcPr>
          <w:p w14:paraId="187DCE56" w14:textId="2B662EDE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7B72A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088758746"/>
                <w:placeholder>
                  <w:docPart w:val="2A7B610B208741308AC1E114C070818A"/>
                </w:placeholder>
                <w:showingPlcHdr/>
                <w:comboBox>
                  <w:listItem w:value="Choisissez un élément."/>
                  <w:listItem w:displayText="↓ autonomie aux transferts:" w:value="↓ autonomie aux transferts:"/>
                  <w:listItem w:displayText="Transferts problématiques:" w:value="Transferts problématiques:"/>
                  <w:listItem w:displayText="Chute(s)" w:value="Chute(s)"/>
                  <w:listItem w:displayText="Risque de chute" w:value="Risque de chute"/>
                  <w:listItem w:displayText="Déplacements au lit problématiques:" w:value="Déplacements au lit problématiques:"/>
                  <w:listItem w:displayText="Déplacements non sécuritaires:" w:value="Déplacements non sécuritaires:"/>
                  <w:listItem w:displayText="↓ autonomie à la marche" w:value="↓ autonomie à la marche"/>
                  <w:listItem w:displayText="↓ autonomie aux escaliers" w:value="↓ autonomie aux escaliers"/>
                  <w:listItem w:displayText="↓ autonomie présumée AVQ / AVD" w:value="↓ autonomie présumée AVQ / AVD"/>
                  <w:listItem w:displayText="↓ équilibre" w:value="↓ équilibre"/>
                  <w:listItem w:displayText="↓ de l'endurance:" w:value="↓ de l'endurance:"/>
                  <w:listItem w:displayText="↓ de force musculaire:" w:value="↓ de force musculaire:"/>
                  <w:listItem w:displayText="↓ amplitude articulaire:" w:value="↓ amplitude articulaire:"/>
                  <w:listItem w:displayText="↓ mouvements fonctionnels:" w:value="↓ mouvements fonctionnels:"/>
                  <w:listItem w:displayText="Trouble postural:" w:value="Trouble postural:"/>
                  <w:listItem w:displayText="Trouble neurologique:" w:value="Trouble neurologique:"/>
                  <w:listItem w:displayText="Trouble cardio-respiratoire:" w:value="Trouble cardio-respiratoire:"/>
                  <w:listItem w:displayText="Douleur:" w:value="Douleur:"/>
                  <w:listItem w:displayText="Risque de déconditionnement:" w:value="Risque de déconditionnement:"/>
                  <w:listItem w:displayText="Besoin de stimulation cognitive:" w:value="Besoin de stimulation cognitive:"/>
                  <w:listItem w:displayText=" " w:value=" "/>
                </w:comboBox>
              </w:sdtPr>
              <w:sdtEndPr/>
              <w:sdtContent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  <w:tc>
          <w:tcPr>
            <w:tcW w:w="3400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666907395"/>
              <w:placeholder>
                <w:docPart w:val="149E851BE57A46AEB313AF6EA1895DE4"/>
              </w:placeholder>
              <w:showingPlcHdr/>
              <w:comboBox>
                <w:listItem w:value="Choisissez un élément."/>
                <w:listItem w:displayText="Que M/Mme effectue ses transferts de façon sécuritaire:   " w:value="Que M/Mme effectue ses transferts de façon sécuritaire:   "/>
                <w:listItem w:displayText="Que M/Mme se déplace au lit de façon sécuritaire: " w:value="Que M/Mme se déplace au lit de façon sécuritaire: "/>
                <w:listItem w:displayText="Que M/Mme se déplace de façon sécuritaire: " w:value="Que M/Mme se déplace de façon sécuritaire: "/>
                <w:listItem w:displayText="Que M/Mme marche de façon sécuritaire: " w:value="Que M/Mme marche de façon sécuritaire: "/>
                <w:listItem w:displayText="Que M/Mme ulilise les escaliers de façon sécuritaire: " w:value="Que M/Mme ulilise les escaliers de façon sécuritaire: "/>
                <w:listItem w:displayText="Que M/Mme présente un équilibre suffisant pour que les déplacements et les tâches quotidiennes soient exécutés de façon sécuritaire: " w:value="Que M/Mme présente un équilibre suffisant pour que les déplacements et les tâches quotidiennes soient exécutés de façon sécuritaire: "/>
                <w:listItem w:displayText="Que M/Mme ait une endurance suffisante pour réaliser ses déplacements et ses tâches quotidiennes: " w:value="Que M/Mme ait une endurance suffisante pour réaliser ses déplacements et ses tâches quotidiennes: "/>
                <w:listItem w:displayText="Que M/Mme ait une force musculaire suffisante pour réaliser ses déplacements et tâches quotidiennes:" w:value="Que M/Mme ait une force musculaire suffisante pour réaliser ses déplacements et tâches quotidiennes:"/>
                <w:listItem w:displayText="Que M/Mme ait une mobilité lui permettant de se déplacer et de réaliser ses tâches quotidiennes: " w:value="Que M/Mme ait une mobilité lui permettant de se déplacer et de réaliser ses tâches quotidiennes: "/>
                <w:listItem w:displayText="Que M/Mme réalise ses activités de vie quotidiennes de façon sécuritaire: " w:value="Que M/Mme réalise ses activités de vie quotidiennes de façon sécuritaire: "/>
                <w:listItem w:displayText="Que M/Mme réalise ses activités de vie domestiques de façon sécuritaire: " w:value="Que M/Mme réalise ses activités de vie domestiques de façon sécuritaire: "/>
                <w:listItem w:displayText="Que M/Mme ait une posture qui facilite les déplacements et la réduction des douleurs: " w:value="Que M/Mme ait une posture qui facilite les déplacements et la réduction des douleurs: "/>
                <w:listItem w:displayText="Que M/Mme présente une contrôle neuromusculaire facilitant les déplacements et la réalisation des tâches quotidiennes:" w:value="Que M/Mme présente une contrôle neuromusculaire facilitant les déplacements et la réalisation des tâches quotidiennes:"/>
                <w:listItem w:displayText="Que M/Mme ait une condition cardio-respiratoire lui permettant de réaliser ses déplacements et tâches quotidiennes:" w:value="Que M/Mme ait une condition cardio-respiratoire lui permettant de réaliser ses déplacements et tâches quotidiennes:"/>
                <w:listItem w:displayText="Que M/Mme connaisse et applique les techniques de contrôle de la douleur." w:value="Que M/Mme connaisse et applique les techniques de contrôle de la douleur."/>
                <w:listItem w:displayText="Que M/Mme exprime une diminution de la douleur de : " w:value="Que M/Mme exprime une diminution de la douleur de : "/>
                <w:listItem w:displayText="Que M/Mme maintienne ses capacités actuelles le plus longtemps possible:" w:value="Que M/Mme maintienne ses capacités actuelles le plus longtemps possible:"/>
                <w:listItem w:displayText=" " w:value=" "/>
              </w:comboBox>
            </w:sdtPr>
            <w:sdtEndPr/>
            <w:sdtContent>
              <w:p w14:paraId="486A4DFB" w14:textId="77777777" w:rsidR="00A2290C" w:rsidRPr="007B72A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403487395"/>
              <w:placeholder>
                <w:docPart w:val="3A7AF67D67C44AB8B05D65E89725D277"/>
              </w:placeholder>
              <w:showingPlcHdr/>
              <w:comboBox>
                <w:listItem w:value="Choisissez un élément."/>
                <w:listItem w:displayText="en tout temps." w:value="en tout temps."/>
                <w:listItem w:displayText="25 % du temps." w:value="25 % du temps."/>
                <w:listItem w:displayText="50% du temps. " w:value="50% du temps. "/>
                <w:listItem w:displayText="75 % du temps." w:value="75 % du temps."/>
                <w:listItem w:displayText="de 25%." w:value="de 25%."/>
                <w:listItem w:displayText="de 50%." w:value="de 50%."/>
                <w:listItem w:displayText="de 75 %." w:value="de 75 %."/>
                <w:listItem w:displayText="de 100%." w:value="de 100%."/>
                <w:listItem w:displayText=" " w:value=" "/>
              </w:comboBox>
            </w:sdtPr>
            <w:sdtEndPr>
              <w:rPr>
                <w:rFonts w:ascii="Arial Narrow" w:hAnsi="Arial Narrow" w:cs="Times New Roman"/>
              </w:rPr>
            </w:sdtEndPr>
            <w:sdtContent>
              <w:p w14:paraId="7D8AB0F3" w14:textId="313E81EF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91609997"/>
            <w:placeholder>
              <w:docPart w:val="0E86773DA37041F2B56998C3B7F38BEA"/>
            </w:placeholder>
            <w:showingPlcHdr/>
            <w:comboBox>
              <w:listItem w:value="Choisissez un élément."/>
              <w:listItem w:displayText="Dès maintenant" w:value="Dès maintenant"/>
              <w:listItem w:displayText="1 semaine" w:value="1 semaine"/>
              <w:listItem w:displayText="2 semaines" w:value="2 semaines"/>
              <w:listItem w:displayText="3 semaines" w:value="3 semaines"/>
              <w:listItem w:displayText="1 mois" w:value="1 mois"/>
              <w:listItem w:displayText="2 mois" w:value="2 mois"/>
              <w:listItem w:displayText="3 mois" w:value="3 mois"/>
              <w:listItem w:displayText="6 mois" w:value="6 mois"/>
              <w:listItem w:displayText=" " w:value=" "/>
            </w:comboBox>
          </w:sdtPr>
          <w:sdtEndPr/>
          <w:sdtContent>
            <w:tc>
              <w:tcPr>
                <w:tcW w:w="1684" w:type="dxa"/>
              </w:tcPr>
              <w:p w14:paraId="4CB34D84" w14:textId="055EFA9B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447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2105491915"/>
              <w:placeholder>
                <w:docPart w:val="BAE1C9F96F8543AF922239E95DEFEACA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1E76151B" w14:textId="77777777" w:rsidR="00A2290C" w:rsidRPr="00DD3445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692259948"/>
              <w:placeholder>
                <w:docPart w:val="509B36FDC3544CA28F33C539E443DA77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3314824E" w14:textId="77777777" w:rsidR="00A2290C" w:rsidRDefault="00A2290C" w:rsidP="00A2290C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565294588"/>
              <w:placeholder>
                <w:docPart w:val="3733191767DB428B8E0B0BF7E5A10DC8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6DB9B8B4" w14:textId="34D7A77A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tc>
          <w:tcPr>
            <w:tcW w:w="1204" w:type="dxa"/>
          </w:tcPr>
          <w:p w14:paraId="08EFBFB0" w14:textId="42EBCDA0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4" w:type="dxa"/>
          </w:tcPr>
          <w:p w14:paraId="709984CC" w14:textId="6B3C3DAE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290C" w:rsidRPr="00066A1D" w14:paraId="51DD5318" w14:textId="77777777" w:rsidTr="00DD3445">
        <w:permEnd w:id="1368991244" w:displacedByCustomXml="next"/>
        <w:permEnd w:id="2034845563" w:displacedByCustomXml="next"/>
        <w:permEnd w:id="892480535" w:displacedByCustomXml="next"/>
        <w:permEnd w:id="695665564" w:displacedByCustomXml="next"/>
        <w:permEnd w:id="572292908" w:displacedByCustomXml="next"/>
        <w:permEnd w:id="585127638" w:displacedByCustomXml="next"/>
        <w:permEnd w:id="445133770" w:displacedByCustomXml="next"/>
        <w:permEnd w:id="957709087" w:displacedByCustomXml="next"/>
        <w:permStart w:id="1675897373" w:edGrp="everyone" w:colFirst="0" w:colLast="0" w:displacedByCustomXml="next"/>
        <w:permStart w:id="1429937689" w:edGrp="everyone" w:colFirst="1" w:colLast="1" w:displacedByCustomXml="next"/>
        <w:permStart w:id="649425307" w:edGrp="everyone" w:colFirst="2" w:colLast="2" w:displacedByCustomXml="next"/>
        <w:permStart w:id="1813329011" w:edGrp="everyone" w:colFirst="3" w:colLast="3" w:displacedByCustomXml="next"/>
        <w:permStart w:id="318386305" w:edGrp="everyone" w:colFirst="4" w:colLast="4" w:displacedByCustomXml="next"/>
        <w:permStart w:id="1694972420" w:edGrp="everyone" w:colFirst="5" w:colLast="5" w:displacedByCustomXml="next"/>
        <w:permStart w:id="1639908127" w:edGrp="everyone" w:colFirst="6" w:colLast="6" w:displacedByCustomXml="next"/>
        <w:permStart w:id="499133313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417632617"/>
            <w:placeholder>
              <w:docPart w:val="12D08FC167F7414FA7CD184CC0ECF08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126" w:type="dxa"/>
              </w:tcPr>
              <w:p w14:paraId="2AA43342" w14:textId="6F9E6C7B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51" w:type="dxa"/>
          </w:tcPr>
          <w:p w14:paraId="784F4257" w14:textId="5BF420BF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7B72A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954297"/>
                <w:placeholder>
                  <w:docPart w:val="3B71782E0AFA4EE9B79C21069DDBB15B"/>
                </w:placeholder>
                <w:showingPlcHdr/>
                <w:comboBox>
                  <w:listItem w:value="Choisissez un élément."/>
                  <w:listItem w:displayText="↓ autonomie aux transferts:" w:value="↓ autonomie aux transferts:"/>
                  <w:listItem w:displayText="Transferts problématiques:" w:value="Transferts problématiques:"/>
                  <w:listItem w:displayText="Chute(s)" w:value="Chute(s)"/>
                  <w:listItem w:displayText="Risque de chute" w:value="Risque de chute"/>
                  <w:listItem w:displayText="Déplacements au lit problématiques:" w:value="Déplacements au lit problématiques:"/>
                  <w:listItem w:displayText="Déplacements non sécuritaires:" w:value="Déplacements non sécuritaires:"/>
                  <w:listItem w:displayText="↓ autonomie à la marche" w:value="↓ autonomie à la marche"/>
                  <w:listItem w:displayText="↓ autonomie aux escaliers" w:value="↓ autonomie aux escaliers"/>
                  <w:listItem w:displayText="↓ autonomie présumée AVQ / AVD" w:value="↓ autonomie présumée AVQ / AVD"/>
                  <w:listItem w:displayText="↓ équilibre" w:value="↓ équilibre"/>
                  <w:listItem w:displayText="↓ de l'endurance:" w:value="↓ de l'endurance:"/>
                  <w:listItem w:displayText="↓ de force musculaire:" w:value="↓ de force musculaire:"/>
                  <w:listItem w:displayText="↓ amplitude articulaire:" w:value="↓ amplitude articulaire:"/>
                  <w:listItem w:displayText="↓ mouvements fonctionnels:" w:value="↓ mouvements fonctionnels:"/>
                  <w:listItem w:displayText="Trouble postural:" w:value="Trouble postural:"/>
                  <w:listItem w:displayText="Trouble neurologique:" w:value="Trouble neurologique:"/>
                  <w:listItem w:displayText="Trouble cardio-respiratoire:" w:value="Trouble cardio-respiratoire:"/>
                  <w:listItem w:displayText="Douleur:" w:value="Douleur:"/>
                  <w:listItem w:displayText="Risque de déconditionnement:" w:value="Risque de déconditionnement:"/>
                  <w:listItem w:displayText="Besoin de stimulation cognitive:" w:value="Besoin de stimulation cognitive:"/>
                  <w:listItem w:displayText=" " w:value=" "/>
                </w:comboBox>
              </w:sdtPr>
              <w:sdtEndPr/>
              <w:sdtContent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  <w:tc>
          <w:tcPr>
            <w:tcW w:w="3400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244539007"/>
              <w:placeholder>
                <w:docPart w:val="C192A5FC93944AC8BA8D2902815093A6"/>
              </w:placeholder>
              <w:showingPlcHdr/>
              <w:comboBox>
                <w:listItem w:value="Choisissez un élément."/>
                <w:listItem w:displayText="Que M/Mme effectue ses transferts de façon sécuritaire:   " w:value="Que M/Mme effectue ses transferts de façon sécuritaire:   "/>
                <w:listItem w:displayText="Que M/Mme se déplace au lit de façon sécuritaire: " w:value="Que M/Mme se déplace au lit de façon sécuritaire: "/>
                <w:listItem w:displayText="Que M/Mme se déplace de façon sécuritaire: " w:value="Que M/Mme se déplace de façon sécuritaire: "/>
                <w:listItem w:displayText="Que M/Mme marche de façon sécuritaire: " w:value="Que M/Mme marche de façon sécuritaire: "/>
                <w:listItem w:displayText="Que M/Mme ulilise les escaliers de façon sécuritaire: " w:value="Que M/Mme ulilise les escaliers de façon sécuritaire: "/>
                <w:listItem w:displayText="Que M/Mme présente un équilibre suffisant pour que les déplacements et les tâches quotidiennes soient exécutés de façon sécuritaire: " w:value="Que M/Mme présente un équilibre suffisant pour que les déplacements et les tâches quotidiennes soient exécutés de façon sécuritaire: "/>
                <w:listItem w:displayText="Que M/Mme ait une endurance suffisante pour réaliser ses déplacements et ses tâches quotidiennes: " w:value="Que M/Mme ait une endurance suffisante pour réaliser ses déplacements et ses tâches quotidiennes: "/>
                <w:listItem w:displayText="Que M/Mme ait une force musculaire suffisante pour réaliser ses déplacements et tâches quotidiennes:" w:value="Que M/Mme ait une force musculaire suffisante pour réaliser ses déplacements et tâches quotidiennes:"/>
                <w:listItem w:displayText="Que M/Mme ait une mobilité lui permettant de se déplacer et de réaliser ses tâches quotidiennes: " w:value="Que M/Mme ait une mobilité lui permettant de se déplacer et de réaliser ses tâches quotidiennes: "/>
                <w:listItem w:displayText="Que M/Mme réalise ses activités de vie quotidiennes de façon sécuritaire: " w:value="Que M/Mme réalise ses activités de vie quotidiennes de façon sécuritaire: "/>
                <w:listItem w:displayText="Que M/Mme réalise ses activités de vie domestiques de façon sécuritaire: " w:value="Que M/Mme réalise ses activités de vie domestiques de façon sécuritaire: "/>
                <w:listItem w:displayText="Que M/Mme ait une posture qui facilite les déplacements et la réduction des douleurs: " w:value="Que M/Mme ait une posture qui facilite les déplacements et la réduction des douleurs: "/>
                <w:listItem w:displayText="Que M/Mme présente une contrôle neuromusculaire facilitant les déplacements et la réalisation des tâches quotidiennes:" w:value="Que M/Mme présente une contrôle neuromusculaire facilitant les déplacements et la réalisation des tâches quotidiennes:"/>
                <w:listItem w:displayText="Que M/Mme ait une condition cardio-respiratoire lui permettant de réaliser ses déplacements et tâches quotidiennes:" w:value="Que M/Mme ait une condition cardio-respiratoire lui permettant de réaliser ses déplacements et tâches quotidiennes:"/>
                <w:listItem w:displayText="Que M/Mme connaisse et applique les techniques de contrôle de la douleur." w:value="Que M/Mme connaisse et applique les techniques de contrôle de la douleur."/>
                <w:listItem w:displayText="Que M/Mme exprime une diminution de la douleur de : " w:value="Que M/Mme exprime une diminution de la douleur de : "/>
                <w:listItem w:displayText="Que M/Mme maintienne ses capacités actuelles le plus longtemps possible:" w:value="Que M/Mme maintienne ses capacités actuelles le plus longtemps possible:"/>
                <w:listItem w:displayText=" " w:value=" "/>
              </w:comboBox>
            </w:sdtPr>
            <w:sdtEndPr/>
            <w:sdtContent>
              <w:p w14:paraId="12C1EB69" w14:textId="77777777" w:rsidR="00A2290C" w:rsidRPr="007B72A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595092200"/>
              <w:placeholder>
                <w:docPart w:val="D523A56BA47D45069EBD2AA1DD5874B8"/>
              </w:placeholder>
              <w:showingPlcHdr/>
              <w:comboBox>
                <w:listItem w:value="Choisissez un élément."/>
                <w:listItem w:displayText="en tout temps." w:value="en tout temps."/>
                <w:listItem w:displayText="25 % du temps." w:value="25 % du temps."/>
                <w:listItem w:displayText="50% du temps. " w:value="50% du temps. "/>
                <w:listItem w:displayText="75 % du temps." w:value="75 % du temps."/>
                <w:listItem w:displayText="de 25%." w:value="de 25%."/>
                <w:listItem w:displayText="de 50%." w:value="de 50%."/>
                <w:listItem w:displayText="de 75 %." w:value="de 75 %."/>
                <w:listItem w:displayText="de 100%." w:value="de 100%."/>
                <w:listItem w:displayText=" " w:value=" "/>
              </w:comboBox>
            </w:sdtPr>
            <w:sdtEndPr>
              <w:rPr>
                <w:rFonts w:ascii="Arial Narrow" w:hAnsi="Arial Narrow" w:cs="Times New Roman"/>
              </w:rPr>
            </w:sdtEndPr>
            <w:sdtContent>
              <w:p w14:paraId="34EC64DD" w14:textId="3470C661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77511815"/>
            <w:placeholder>
              <w:docPart w:val="DE816587A2B944AA83C21F3246CC5CAB"/>
            </w:placeholder>
            <w:showingPlcHdr/>
            <w:comboBox>
              <w:listItem w:value="Choisissez un élément."/>
              <w:listItem w:displayText="Dès maintenant" w:value="Dès maintenant"/>
              <w:listItem w:displayText="1 semaine" w:value="1 semaine"/>
              <w:listItem w:displayText="2 semaines" w:value="2 semaines"/>
              <w:listItem w:displayText="3 semaines" w:value="3 semaines"/>
              <w:listItem w:displayText="1 mois" w:value="1 mois"/>
              <w:listItem w:displayText="2 mois" w:value="2 mois"/>
              <w:listItem w:displayText="3 mois" w:value="3 mois"/>
              <w:listItem w:displayText="6 mois" w:value="6 mois"/>
              <w:listItem w:displayText=" " w:value=" "/>
            </w:comboBox>
          </w:sdtPr>
          <w:sdtEndPr/>
          <w:sdtContent>
            <w:tc>
              <w:tcPr>
                <w:tcW w:w="1684" w:type="dxa"/>
              </w:tcPr>
              <w:p w14:paraId="6BE63B0A" w14:textId="4CE47838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447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998448704"/>
              <w:placeholder>
                <w:docPart w:val="99AD7A442F0E471DA1BA920EC7010EB4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5252A102" w14:textId="77777777" w:rsidR="00A2290C" w:rsidRPr="00DD3445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429074280"/>
              <w:placeholder>
                <w:docPart w:val="37127C1704704F2E9F6AD30E82CB4969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46F79E2C" w14:textId="77777777" w:rsidR="00A2290C" w:rsidRDefault="00A2290C" w:rsidP="00A2290C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2043355524"/>
              <w:placeholder>
                <w:docPart w:val="795EAD5689B941D0BF1123BB629C91DC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2B9409D0" w14:textId="247BCCA9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tc>
          <w:tcPr>
            <w:tcW w:w="1204" w:type="dxa"/>
          </w:tcPr>
          <w:p w14:paraId="69493857" w14:textId="00E19ECA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4" w:type="dxa"/>
          </w:tcPr>
          <w:p w14:paraId="39036242" w14:textId="6A95685F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290C" w:rsidRPr="00066A1D" w14:paraId="63897FCE" w14:textId="77777777" w:rsidTr="00DD3445">
        <w:permEnd w:id="1675897373" w:displacedByCustomXml="next"/>
        <w:permEnd w:id="1429937689" w:displacedByCustomXml="next"/>
        <w:permEnd w:id="649425307" w:displacedByCustomXml="next"/>
        <w:permEnd w:id="1813329011" w:displacedByCustomXml="next"/>
        <w:permEnd w:id="318386305" w:displacedByCustomXml="next"/>
        <w:permEnd w:id="1694972420" w:displacedByCustomXml="next"/>
        <w:permEnd w:id="1639908127" w:displacedByCustomXml="next"/>
        <w:permEnd w:id="499133313" w:displacedByCustomXml="next"/>
        <w:permStart w:id="608834741" w:edGrp="everyone" w:colFirst="0" w:colLast="0" w:displacedByCustomXml="next"/>
        <w:permStart w:id="1049258582" w:edGrp="everyone" w:colFirst="1" w:colLast="1" w:displacedByCustomXml="next"/>
        <w:permStart w:id="2078833354" w:edGrp="everyone" w:colFirst="2" w:colLast="2" w:displacedByCustomXml="next"/>
        <w:permStart w:id="1510559100" w:edGrp="everyone" w:colFirst="3" w:colLast="3" w:displacedByCustomXml="next"/>
        <w:permStart w:id="1373462442" w:edGrp="everyone" w:colFirst="4" w:colLast="4" w:displacedByCustomXml="next"/>
        <w:permStart w:id="337527722" w:edGrp="everyone" w:colFirst="5" w:colLast="5" w:displacedByCustomXml="next"/>
        <w:permStart w:id="1218120222" w:edGrp="everyone" w:colFirst="6" w:colLast="6" w:displacedByCustomXml="next"/>
        <w:permStart w:id="1694115621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1206833420"/>
            <w:placeholder>
              <w:docPart w:val="17597BD7AC804D20A7FC7DB251DF12DA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126" w:type="dxa"/>
              </w:tcPr>
              <w:p w14:paraId="32C9A6BF" w14:textId="13370731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51" w:type="dxa"/>
          </w:tcPr>
          <w:p w14:paraId="7D0EBDDB" w14:textId="1F25036D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7B72A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704130985"/>
                <w:placeholder>
                  <w:docPart w:val="E05644EBD01F430FB29611954C1050AC"/>
                </w:placeholder>
                <w:showingPlcHdr/>
                <w:comboBox>
                  <w:listItem w:value="Choisissez un élément."/>
                  <w:listItem w:displayText="↓ autonomie aux transferts:" w:value="↓ autonomie aux transferts:"/>
                  <w:listItem w:displayText="Transferts problématiques:" w:value="Transferts problématiques:"/>
                  <w:listItem w:displayText="Chute(s)" w:value="Chute(s)"/>
                  <w:listItem w:displayText="Risque de chute" w:value="Risque de chute"/>
                  <w:listItem w:displayText="Déplacements au lit problématiques:" w:value="Déplacements au lit problématiques:"/>
                  <w:listItem w:displayText="Déplacements non sécuritaires:" w:value="Déplacements non sécuritaires:"/>
                  <w:listItem w:displayText="↓ autonomie à la marche" w:value="↓ autonomie à la marche"/>
                  <w:listItem w:displayText="↓ autonomie aux escaliers" w:value="↓ autonomie aux escaliers"/>
                  <w:listItem w:displayText="↓ autonomie présumée AVQ / AVD" w:value="↓ autonomie présumée AVQ / AVD"/>
                  <w:listItem w:displayText="↓ équilibre" w:value="↓ équilibre"/>
                  <w:listItem w:displayText="↓ de l'endurance:" w:value="↓ de l'endurance:"/>
                  <w:listItem w:displayText="↓ de force musculaire:" w:value="↓ de force musculaire:"/>
                  <w:listItem w:displayText="↓ amplitude articulaire:" w:value="↓ amplitude articulaire:"/>
                  <w:listItem w:displayText="↓ mouvements fonctionnels:" w:value="↓ mouvements fonctionnels:"/>
                  <w:listItem w:displayText="Trouble postural:" w:value="Trouble postural:"/>
                  <w:listItem w:displayText="Trouble neurologique:" w:value="Trouble neurologique:"/>
                  <w:listItem w:displayText="Trouble cardio-respiratoire:" w:value="Trouble cardio-respiratoire:"/>
                  <w:listItem w:displayText="Douleur:" w:value="Douleur:"/>
                  <w:listItem w:displayText="Risque de déconditionnement:" w:value="Risque de déconditionnement:"/>
                  <w:listItem w:displayText="Besoin de stimulation cognitive:" w:value="Besoin de stimulation cognitive:"/>
                  <w:listItem w:displayText=" " w:value=" "/>
                </w:comboBox>
              </w:sdtPr>
              <w:sdtEndPr/>
              <w:sdtContent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  <w:tc>
          <w:tcPr>
            <w:tcW w:w="3400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317615609"/>
              <w:placeholder>
                <w:docPart w:val="6486A27C108A4786806EF877DB398AEF"/>
              </w:placeholder>
              <w:showingPlcHdr/>
              <w:comboBox>
                <w:listItem w:value="Choisissez un élément."/>
                <w:listItem w:displayText="Que M/Mme effectue ses transferts de façon sécuritaire:   " w:value="Que M/Mme effectue ses transferts de façon sécuritaire:   "/>
                <w:listItem w:displayText="Que M/Mme se déplace au lit de façon sécuritaire: " w:value="Que M/Mme se déplace au lit de façon sécuritaire: "/>
                <w:listItem w:displayText="Que M/Mme se déplace de façon sécuritaire: " w:value="Que M/Mme se déplace de façon sécuritaire: "/>
                <w:listItem w:displayText="Que M/Mme marche de façon sécuritaire: " w:value="Que M/Mme marche de façon sécuritaire: "/>
                <w:listItem w:displayText="Que M/Mme ulilise les escaliers de façon sécuritaire: " w:value="Que M/Mme ulilise les escaliers de façon sécuritaire: "/>
                <w:listItem w:displayText="Que M/Mme présente un équilibre suffisant pour que les déplacements et les tâches quotidiennes soient exécutés de façon sécuritaire: " w:value="Que M/Mme présente un équilibre suffisant pour que les déplacements et les tâches quotidiennes soient exécutés de façon sécuritaire: "/>
                <w:listItem w:displayText="Que M/Mme ait une endurance suffisante pour réaliser ses déplacements et ses tâches quotidiennes: " w:value="Que M/Mme ait une endurance suffisante pour réaliser ses déplacements et ses tâches quotidiennes: "/>
                <w:listItem w:displayText="Que M/Mme ait une force musculaire suffisante pour réaliser ses déplacements et tâches quotidiennes:" w:value="Que M/Mme ait une force musculaire suffisante pour réaliser ses déplacements et tâches quotidiennes:"/>
                <w:listItem w:displayText="Que M/Mme ait une mobilité lui permettant de se déplacer et de réaliser ses tâches quotidiennes: " w:value="Que M/Mme ait une mobilité lui permettant de se déplacer et de réaliser ses tâches quotidiennes: "/>
                <w:listItem w:displayText="Que M/Mme réalise ses activités de vie quotidiennes de façon sécuritaire: " w:value="Que M/Mme réalise ses activités de vie quotidiennes de façon sécuritaire: "/>
                <w:listItem w:displayText="Que M/Mme réalise ses activités de vie domestiques de façon sécuritaire: " w:value="Que M/Mme réalise ses activités de vie domestiques de façon sécuritaire: "/>
                <w:listItem w:displayText="Que M/Mme ait une posture qui facilite les déplacements et la réduction des douleurs: " w:value="Que M/Mme ait une posture qui facilite les déplacements et la réduction des douleurs: "/>
                <w:listItem w:displayText="Que M/Mme présente une contrôle neuromusculaire facilitant les déplacements et la réalisation des tâches quotidiennes:" w:value="Que M/Mme présente une contrôle neuromusculaire facilitant les déplacements et la réalisation des tâches quotidiennes:"/>
                <w:listItem w:displayText="Que M/Mme ait une condition cardio-respiratoire lui permettant de réaliser ses déplacements et tâches quotidiennes:" w:value="Que M/Mme ait une condition cardio-respiratoire lui permettant de réaliser ses déplacements et tâches quotidiennes:"/>
                <w:listItem w:displayText="Que M/Mme connaisse et applique les techniques de contrôle de la douleur." w:value="Que M/Mme connaisse et applique les techniques de contrôle de la douleur."/>
                <w:listItem w:displayText="Que M/Mme exprime une diminution de la douleur de : " w:value="Que M/Mme exprime une diminution de la douleur de : "/>
                <w:listItem w:displayText="Que M/Mme maintienne ses capacités actuelles le plus longtemps possible:" w:value="Que M/Mme maintienne ses capacités actuelles le plus longtemps possible:"/>
                <w:listItem w:displayText=" " w:value=" "/>
              </w:comboBox>
            </w:sdtPr>
            <w:sdtEndPr/>
            <w:sdtContent>
              <w:p w14:paraId="5266B99C" w14:textId="77777777" w:rsidR="00A2290C" w:rsidRPr="007B72A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191648568"/>
              <w:placeholder>
                <w:docPart w:val="F606431871F24C86BA1460449627E4EA"/>
              </w:placeholder>
              <w:showingPlcHdr/>
              <w:comboBox>
                <w:listItem w:value="Choisissez un élément."/>
                <w:listItem w:displayText="en tout temps." w:value="en tout temps."/>
                <w:listItem w:displayText="25 % du temps." w:value="25 % du temps."/>
                <w:listItem w:displayText="50% du temps. " w:value="50% du temps. "/>
                <w:listItem w:displayText="75 % du temps." w:value="75 % du temps."/>
                <w:listItem w:displayText="de 25%." w:value="de 25%."/>
                <w:listItem w:displayText="de 50%." w:value="de 50%."/>
                <w:listItem w:displayText="de 75 %." w:value="de 75 %."/>
                <w:listItem w:displayText="de 100%." w:value="de 100%."/>
                <w:listItem w:displayText=" " w:value=" "/>
              </w:comboBox>
            </w:sdtPr>
            <w:sdtEndPr>
              <w:rPr>
                <w:rFonts w:ascii="Arial Narrow" w:hAnsi="Arial Narrow" w:cs="Times New Roman"/>
              </w:rPr>
            </w:sdtEndPr>
            <w:sdtContent>
              <w:p w14:paraId="23AA2643" w14:textId="49EB7847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72348892"/>
            <w:placeholder>
              <w:docPart w:val="5C13E92794CB4530AA1560439508FE0E"/>
            </w:placeholder>
            <w:showingPlcHdr/>
            <w:comboBox>
              <w:listItem w:value="Choisissez un élément."/>
              <w:listItem w:displayText="Dès maintenant" w:value="Dès maintenant"/>
              <w:listItem w:displayText="1 semaine" w:value="1 semaine"/>
              <w:listItem w:displayText="2 semaines" w:value="2 semaines"/>
              <w:listItem w:displayText="3 semaines" w:value="3 semaines"/>
              <w:listItem w:displayText="1 mois" w:value="1 mois"/>
              <w:listItem w:displayText="2 mois" w:value="2 mois"/>
              <w:listItem w:displayText="3 mois" w:value="3 mois"/>
              <w:listItem w:displayText="6 mois" w:value="6 mois"/>
              <w:listItem w:displayText=" " w:value=" "/>
            </w:comboBox>
          </w:sdtPr>
          <w:sdtEndPr/>
          <w:sdtContent>
            <w:tc>
              <w:tcPr>
                <w:tcW w:w="1684" w:type="dxa"/>
              </w:tcPr>
              <w:p w14:paraId="518A8BD1" w14:textId="6B2C342F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447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600648813"/>
              <w:placeholder>
                <w:docPart w:val="64B7A84048CB46C9A462E550030AFE36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623C11C9" w14:textId="77777777" w:rsidR="00A2290C" w:rsidRPr="00DD3445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285396371"/>
              <w:placeholder>
                <w:docPart w:val="0CEDECAE7BE74F339E320D41D1159069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35833EBC" w14:textId="77777777" w:rsidR="00A2290C" w:rsidRDefault="00A2290C" w:rsidP="00A2290C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510530936"/>
              <w:placeholder>
                <w:docPart w:val="A5E439D63F8247528D5030D36EA09D65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34603EAF" w14:textId="070A8FA9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tc>
          <w:tcPr>
            <w:tcW w:w="1204" w:type="dxa"/>
          </w:tcPr>
          <w:p w14:paraId="6B518B53" w14:textId="7FB4EF11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4" w:type="dxa"/>
          </w:tcPr>
          <w:p w14:paraId="325AE17E" w14:textId="5B444EF8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290C" w:rsidRPr="00066A1D" w14:paraId="69149504" w14:textId="77777777" w:rsidTr="00DD3445">
        <w:permEnd w:id="608834741" w:displacedByCustomXml="next"/>
        <w:permEnd w:id="1049258582" w:displacedByCustomXml="next"/>
        <w:permEnd w:id="2078833354" w:displacedByCustomXml="next"/>
        <w:permEnd w:id="1510559100" w:displacedByCustomXml="next"/>
        <w:permEnd w:id="1373462442" w:displacedByCustomXml="next"/>
        <w:permEnd w:id="337527722" w:displacedByCustomXml="next"/>
        <w:permEnd w:id="1218120222" w:displacedByCustomXml="next"/>
        <w:permEnd w:id="1694115621" w:displacedByCustomXml="next"/>
        <w:permStart w:id="701635369" w:edGrp="everyone" w:colFirst="0" w:colLast="0" w:displacedByCustomXml="next"/>
        <w:permStart w:id="1148275961" w:edGrp="everyone" w:colFirst="1" w:colLast="1" w:displacedByCustomXml="next"/>
        <w:permStart w:id="1384469528" w:edGrp="everyone" w:colFirst="2" w:colLast="2" w:displacedByCustomXml="next"/>
        <w:permStart w:id="1621720027" w:edGrp="everyone" w:colFirst="3" w:colLast="3" w:displacedByCustomXml="next"/>
        <w:permStart w:id="938213600" w:edGrp="everyone" w:colFirst="4" w:colLast="4" w:displacedByCustomXml="next"/>
        <w:permStart w:id="1345985022" w:edGrp="everyone" w:colFirst="5" w:colLast="5" w:displacedByCustomXml="next"/>
        <w:permStart w:id="405277536" w:edGrp="everyone" w:colFirst="6" w:colLast="6" w:displacedByCustomXml="next"/>
        <w:permStart w:id="761815250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-158923311"/>
            <w:placeholder>
              <w:docPart w:val="62ABA348AA46484A945B4BB374A5243F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126" w:type="dxa"/>
              </w:tcPr>
              <w:p w14:paraId="2CF8E44B" w14:textId="311076FB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51" w:type="dxa"/>
          </w:tcPr>
          <w:p w14:paraId="635ADEA5" w14:textId="650592EC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7B72A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30758359"/>
                <w:placeholder>
                  <w:docPart w:val="E1308646B1C14AF1BF5CCE0DF5F635CE"/>
                </w:placeholder>
                <w:showingPlcHdr/>
                <w:comboBox>
                  <w:listItem w:value="Choisissez un élément."/>
                  <w:listItem w:displayText="↓ autonomie aux transferts:" w:value="↓ autonomie aux transferts:"/>
                  <w:listItem w:displayText="Transferts problématiques:" w:value="Transferts problématiques:"/>
                  <w:listItem w:displayText="Chute(s)" w:value="Chute(s)"/>
                  <w:listItem w:displayText="Risque de chute" w:value="Risque de chute"/>
                  <w:listItem w:displayText="Déplacements au lit problématiques:" w:value="Déplacements au lit problématiques:"/>
                  <w:listItem w:displayText="Déplacements non sécuritaires:" w:value="Déplacements non sécuritaires:"/>
                  <w:listItem w:displayText="↓ autonomie à la marche" w:value="↓ autonomie à la marche"/>
                  <w:listItem w:displayText="↓ autonomie aux escaliers" w:value="↓ autonomie aux escaliers"/>
                  <w:listItem w:displayText="↓ autonomie présumée AVQ / AVD" w:value="↓ autonomie présumée AVQ / AVD"/>
                  <w:listItem w:displayText="↓ équilibre" w:value="↓ équilibre"/>
                  <w:listItem w:displayText="↓ de l'endurance:" w:value="↓ de l'endurance:"/>
                  <w:listItem w:displayText="↓ de force musculaire:" w:value="↓ de force musculaire:"/>
                  <w:listItem w:displayText="↓ amplitude articulaire:" w:value="↓ amplitude articulaire:"/>
                  <w:listItem w:displayText="↓ mouvements fonctionnels:" w:value="↓ mouvements fonctionnels:"/>
                  <w:listItem w:displayText="Trouble postural:" w:value="Trouble postural:"/>
                  <w:listItem w:displayText="Trouble neurologique:" w:value="Trouble neurologique:"/>
                  <w:listItem w:displayText="Trouble cardio-respiratoire:" w:value="Trouble cardio-respiratoire:"/>
                  <w:listItem w:displayText="Douleur:" w:value="Douleur:"/>
                  <w:listItem w:displayText="Risque de déconditionnement:" w:value="Risque de déconditionnement:"/>
                  <w:listItem w:displayText="Besoin de stimulation cognitive:" w:value="Besoin de stimulation cognitive:"/>
                  <w:listItem w:displayText=" " w:value=" "/>
                </w:comboBox>
              </w:sdtPr>
              <w:sdtEndPr/>
              <w:sdtContent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  <w:tc>
          <w:tcPr>
            <w:tcW w:w="3400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468015756"/>
              <w:placeholder>
                <w:docPart w:val="8EC387F3CF9048119D388897F0937812"/>
              </w:placeholder>
              <w:showingPlcHdr/>
              <w:comboBox>
                <w:listItem w:value="Choisissez un élément."/>
                <w:listItem w:displayText="Que M/Mme effectue ses transferts de façon sécuritaire:   " w:value="Que M/Mme effectue ses transferts de façon sécuritaire:   "/>
                <w:listItem w:displayText="Que M/Mme se déplace au lit de façon sécuritaire: " w:value="Que M/Mme se déplace au lit de façon sécuritaire: "/>
                <w:listItem w:displayText="Que M/Mme se déplace de façon sécuritaire: " w:value="Que M/Mme se déplace de façon sécuritaire: "/>
                <w:listItem w:displayText="Que M/Mme marche de façon sécuritaire: " w:value="Que M/Mme marche de façon sécuritaire: "/>
                <w:listItem w:displayText="Que M/Mme ulilise les escaliers de façon sécuritaire: " w:value="Que M/Mme ulilise les escaliers de façon sécuritaire: "/>
                <w:listItem w:displayText="Que M/Mme présente un équilibre suffisant pour que les déplacements et les tâches quotidiennes soient exécutés de façon sécuritaire: " w:value="Que M/Mme présente un équilibre suffisant pour que les déplacements et les tâches quotidiennes soient exécutés de façon sécuritaire: "/>
                <w:listItem w:displayText="Que M/Mme ait une endurance suffisante pour réaliser ses déplacements et ses tâches quotidiennes: " w:value="Que M/Mme ait une endurance suffisante pour réaliser ses déplacements et ses tâches quotidiennes: "/>
                <w:listItem w:displayText="Que M/Mme ait une force musculaire suffisante pour réaliser ses déplacements et tâches quotidiennes:" w:value="Que M/Mme ait une force musculaire suffisante pour réaliser ses déplacements et tâches quotidiennes:"/>
                <w:listItem w:displayText="Que M/Mme ait une mobilité lui permettant de se déplacer et de réaliser ses tâches quotidiennes: " w:value="Que M/Mme ait une mobilité lui permettant de se déplacer et de réaliser ses tâches quotidiennes: "/>
                <w:listItem w:displayText="Que M/Mme réalise ses activités de vie quotidiennes de façon sécuritaire: " w:value="Que M/Mme réalise ses activités de vie quotidiennes de façon sécuritaire: "/>
                <w:listItem w:displayText="Que M/Mme réalise ses activités de vie domestiques de façon sécuritaire: " w:value="Que M/Mme réalise ses activités de vie domestiques de façon sécuritaire: "/>
                <w:listItem w:displayText="Que M/Mme ait une posture qui facilite les déplacements et la réduction des douleurs: " w:value="Que M/Mme ait une posture qui facilite les déplacements et la réduction des douleurs: "/>
                <w:listItem w:displayText="Que M/Mme présente une contrôle neuromusculaire facilitant les déplacements et la réalisation des tâches quotidiennes:" w:value="Que M/Mme présente une contrôle neuromusculaire facilitant les déplacements et la réalisation des tâches quotidiennes:"/>
                <w:listItem w:displayText="Que M/Mme ait une condition cardio-respiratoire lui permettant de réaliser ses déplacements et tâches quotidiennes:" w:value="Que M/Mme ait une condition cardio-respiratoire lui permettant de réaliser ses déplacements et tâches quotidiennes:"/>
                <w:listItem w:displayText="Que M/Mme connaisse et applique les techniques de contrôle de la douleur." w:value="Que M/Mme connaisse et applique les techniques de contrôle de la douleur."/>
                <w:listItem w:displayText="Que M/Mme exprime une diminution de la douleur de : " w:value="Que M/Mme exprime une diminution de la douleur de : "/>
                <w:listItem w:displayText="Que M/Mme maintienne ses capacités actuelles le plus longtemps possible:" w:value="Que M/Mme maintienne ses capacités actuelles le plus longtemps possible:"/>
                <w:listItem w:displayText=" " w:value=" "/>
              </w:comboBox>
            </w:sdtPr>
            <w:sdtEndPr/>
            <w:sdtContent>
              <w:p w14:paraId="33214E7A" w14:textId="77777777" w:rsidR="00A2290C" w:rsidRPr="007B72A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249468660"/>
              <w:placeholder>
                <w:docPart w:val="A1675B7BCCE74C408A4A74151B0090E2"/>
              </w:placeholder>
              <w:showingPlcHdr/>
              <w:comboBox>
                <w:listItem w:value="Choisissez un élément."/>
                <w:listItem w:displayText="en tout temps." w:value="en tout temps."/>
                <w:listItem w:displayText="25 % du temps." w:value="25 % du temps."/>
                <w:listItem w:displayText="50% du temps. " w:value="50% du temps. "/>
                <w:listItem w:displayText="75 % du temps." w:value="75 % du temps."/>
                <w:listItem w:displayText="de 25%." w:value="de 25%."/>
                <w:listItem w:displayText="de 50%." w:value="de 50%."/>
                <w:listItem w:displayText="de 75 %." w:value="de 75 %."/>
                <w:listItem w:displayText="de 100%." w:value="de 100%."/>
                <w:listItem w:displayText=" " w:value=" "/>
              </w:comboBox>
            </w:sdtPr>
            <w:sdtEndPr>
              <w:rPr>
                <w:rFonts w:ascii="Arial Narrow" w:hAnsi="Arial Narrow" w:cs="Times New Roman"/>
              </w:rPr>
            </w:sdtEndPr>
            <w:sdtContent>
              <w:p w14:paraId="7643015E" w14:textId="1FCC771D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88361449"/>
            <w:placeholder>
              <w:docPart w:val="2C40E0974D884E8AA564748669069868"/>
            </w:placeholder>
            <w:showingPlcHdr/>
            <w:comboBox>
              <w:listItem w:value="Choisissez un élément."/>
              <w:listItem w:displayText="Dès maintenant" w:value="Dès maintenant"/>
              <w:listItem w:displayText="1 semaine" w:value="1 semaine"/>
              <w:listItem w:displayText="2 semaines" w:value="2 semaines"/>
              <w:listItem w:displayText="3 semaines" w:value="3 semaines"/>
              <w:listItem w:displayText="1 mois" w:value="1 mois"/>
              <w:listItem w:displayText="2 mois" w:value="2 mois"/>
              <w:listItem w:displayText="3 mois" w:value="3 mois"/>
              <w:listItem w:displayText="6 mois" w:value="6 mois"/>
              <w:listItem w:displayText=" " w:value=" "/>
            </w:comboBox>
          </w:sdtPr>
          <w:sdtEndPr/>
          <w:sdtContent>
            <w:tc>
              <w:tcPr>
                <w:tcW w:w="1684" w:type="dxa"/>
              </w:tcPr>
              <w:p w14:paraId="03986E69" w14:textId="6D666887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447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367179979"/>
              <w:placeholder>
                <w:docPart w:val="2FBD28575DC84C39B9B3300AE0A530A4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48D04152" w14:textId="77777777" w:rsidR="00A2290C" w:rsidRPr="00DD3445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1168397869"/>
              <w:placeholder>
                <w:docPart w:val="F151BF0D23BE494F9C10485C83C04B5E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7866BF20" w14:textId="77777777" w:rsidR="00A2290C" w:rsidRDefault="00A2290C" w:rsidP="00A2290C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657345037"/>
              <w:placeholder>
                <w:docPart w:val="FF0DEF990120488899720BD09E4CFE51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3C487B06" w14:textId="18BF34C0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tc>
          <w:tcPr>
            <w:tcW w:w="1204" w:type="dxa"/>
          </w:tcPr>
          <w:p w14:paraId="43A46EDE" w14:textId="5E3A09E6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4" w:type="dxa"/>
          </w:tcPr>
          <w:p w14:paraId="163E24C0" w14:textId="739AA261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290C" w:rsidRPr="00066A1D" w14:paraId="2FA01C49" w14:textId="77777777" w:rsidTr="00DD3445">
        <w:permEnd w:id="701635369" w:displacedByCustomXml="next"/>
        <w:permEnd w:id="1148275961" w:displacedByCustomXml="next"/>
        <w:permEnd w:id="1384469528" w:displacedByCustomXml="next"/>
        <w:permEnd w:id="1621720027" w:displacedByCustomXml="next"/>
        <w:permEnd w:id="938213600" w:displacedByCustomXml="next"/>
        <w:permEnd w:id="1345985022" w:displacedByCustomXml="next"/>
        <w:permEnd w:id="405277536" w:displacedByCustomXml="next"/>
        <w:permEnd w:id="761815250" w:displacedByCustomXml="next"/>
        <w:permStart w:id="1456943325" w:edGrp="everyone" w:colFirst="0" w:colLast="0" w:displacedByCustomXml="next"/>
        <w:permStart w:id="1605774127" w:edGrp="everyone" w:colFirst="1" w:colLast="1" w:displacedByCustomXml="next"/>
        <w:permStart w:id="155852955" w:edGrp="everyone" w:colFirst="2" w:colLast="2" w:displacedByCustomXml="next"/>
        <w:permStart w:id="1423641035" w:edGrp="everyone" w:colFirst="3" w:colLast="3" w:displacedByCustomXml="next"/>
        <w:permStart w:id="731979671" w:edGrp="everyone" w:colFirst="4" w:colLast="4" w:displacedByCustomXml="next"/>
        <w:permStart w:id="576880182" w:edGrp="everyone" w:colFirst="5" w:colLast="5" w:displacedByCustomXml="next"/>
        <w:permStart w:id="967391894" w:edGrp="everyone" w:colFirst="6" w:colLast="6" w:displacedByCustomXml="next"/>
        <w:permStart w:id="1625897432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1713927260"/>
            <w:placeholder>
              <w:docPart w:val="759EC844C0CF4B9A821C5D4EFE168EE1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126" w:type="dxa"/>
              </w:tcPr>
              <w:p w14:paraId="55A5AE4B" w14:textId="559A61D4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51" w:type="dxa"/>
          </w:tcPr>
          <w:p w14:paraId="501C460B" w14:textId="287BE1E8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7B72A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039087603"/>
                <w:placeholder>
                  <w:docPart w:val="13CED1B6C9E449AEAF38488385C2A41D"/>
                </w:placeholder>
                <w:showingPlcHdr/>
                <w:comboBox>
                  <w:listItem w:value="Choisissez un élément."/>
                  <w:listItem w:displayText="↓ autonomie aux transferts:" w:value="↓ autonomie aux transferts:"/>
                  <w:listItem w:displayText="Transferts problématiques:" w:value="Transferts problématiques:"/>
                  <w:listItem w:displayText="Chute(s)" w:value="Chute(s)"/>
                  <w:listItem w:displayText="Risque de chute" w:value="Risque de chute"/>
                  <w:listItem w:displayText="Déplacements au lit problématiques:" w:value="Déplacements au lit problématiques:"/>
                  <w:listItem w:displayText="Déplacements non sécuritaires:" w:value="Déplacements non sécuritaires:"/>
                  <w:listItem w:displayText="↓ autonomie à la marche" w:value="↓ autonomie à la marche"/>
                  <w:listItem w:displayText="↓ autonomie aux escaliers" w:value="↓ autonomie aux escaliers"/>
                  <w:listItem w:displayText="↓ autonomie présumée AVQ / AVD" w:value="↓ autonomie présumée AVQ / AVD"/>
                  <w:listItem w:displayText="↓ équilibre" w:value="↓ équilibre"/>
                  <w:listItem w:displayText="↓ de l'endurance:" w:value="↓ de l'endurance:"/>
                  <w:listItem w:displayText="↓ de force musculaire:" w:value="↓ de force musculaire:"/>
                  <w:listItem w:displayText="↓ amplitude articulaire:" w:value="↓ amplitude articulaire:"/>
                  <w:listItem w:displayText="↓ mouvements fonctionnels:" w:value="↓ mouvements fonctionnels:"/>
                  <w:listItem w:displayText="Trouble postural:" w:value="Trouble postural:"/>
                  <w:listItem w:displayText="Trouble neurologique:" w:value="Trouble neurologique:"/>
                  <w:listItem w:displayText="Trouble cardio-respiratoire:" w:value="Trouble cardio-respiratoire:"/>
                  <w:listItem w:displayText="Douleur:" w:value="Douleur:"/>
                  <w:listItem w:displayText="Risque de déconditionnement:" w:value="Risque de déconditionnement:"/>
                  <w:listItem w:displayText="Besoin de stimulation cognitive:" w:value="Besoin de stimulation cognitive:"/>
                  <w:listItem w:displayText=" " w:value=" "/>
                </w:comboBox>
              </w:sdtPr>
              <w:sdtEndPr/>
              <w:sdtContent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  <w:tc>
          <w:tcPr>
            <w:tcW w:w="3400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241456908"/>
              <w:placeholder>
                <w:docPart w:val="9F0408D7B72442C59FE1001B0CBA2B46"/>
              </w:placeholder>
              <w:showingPlcHdr/>
              <w:comboBox>
                <w:listItem w:value="Choisissez un élément."/>
                <w:listItem w:displayText="Que M/Mme effectue ses transferts de façon sécuritaire:   " w:value="Que M/Mme effectue ses transferts de façon sécuritaire:   "/>
                <w:listItem w:displayText="Que M/Mme se déplace au lit de façon sécuritaire: " w:value="Que M/Mme se déplace au lit de façon sécuritaire: "/>
                <w:listItem w:displayText="Que M/Mme se déplace de façon sécuritaire: " w:value="Que M/Mme se déplace de façon sécuritaire: "/>
                <w:listItem w:displayText="Que M/Mme marche de façon sécuritaire: " w:value="Que M/Mme marche de façon sécuritaire: "/>
                <w:listItem w:displayText="Que M/Mme ulilise les escaliers de façon sécuritaire: " w:value="Que M/Mme ulilise les escaliers de façon sécuritaire: "/>
                <w:listItem w:displayText="Que M/Mme présente un équilibre suffisant pour que les déplacements et les tâches quotidiennes soient exécutés de façon sécuritaire: " w:value="Que M/Mme présente un équilibre suffisant pour que les déplacements et les tâches quotidiennes soient exécutés de façon sécuritaire: "/>
                <w:listItem w:displayText="Que M/Mme ait une endurance suffisante pour réaliser ses déplacements et ses tâches quotidiennes: " w:value="Que M/Mme ait une endurance suffisante pour réaliser ses déplacements et ses tâches quotidiennes: "/>
                <w:listItem w:displayText="Que M/Mme ait une force musculaire suffisante pour réaliser ses déplacements et tâches quotidiennes:" w:value="Que M/Mme ait une force musculaire suffisante pour réaliser ses déplacements et tâches quotidiennes:"/>
                <w:listItem w:displayText="Que M/Mme ait une mobilité lui permettant de se déplacer et de réaliser ses tâches quotidiennes: " w:value="Que M/Mme ait une mobilité lui permettant de se déplacer et de réaliser ses tâches quotidiennes: "/>
                <w:listItem w:displayText="Que M/Mme réalise ses activités de vie quotidiennes de façon sécuritaire: " w:value="Que M/Mme réalise ses activités de vie quotidiennes de façon sécuritaire: "/>
                <w:listItem w:displayText="Que M/Mme réalise ses activités de vie domestiques de façon sécuritaire: " w:value="Que M/Mme réalise ses activités de vie domestiques de façon sécuritaire: "/>
                <w:listItem w:displayText="Que M/Mme ait une posture qui facilite les déplacements et la réduction des douleurs: " w:value="Que M/Mme ait une posture qui facilite les déplacements et la réduction des douleurs: "/>
                <w:listItem w:displayText="Que M/Mme présente une contrôle neuromusculaire facilitant les déplacements et la réalisation des tâches quotidiennes:" w:value="Que M/Mme présente une contrôle neuromusculaire facilitant les déplacements et la réalisation des tâches quotidiennes:"/>
                <w:listItem w:displayText="Que M/Mme ait une condition cardio-respiratoire lui permettant de réaliser ses déplacements et tâches quotidiennes:" w:value="Que M/Mme ait une condition cardio-respiratoire lui permettant de réaliser ses déplacements et tâches quotidiennes:"/>
                <w:listItem w:displayText="Que M/Mme connaisse et applique les techniques de contrôle de la douleur." w:value="Que M/Mme connaisse et applique les techniques de contrôle de la douleur."/>
                <w:listItem w:displayText="Que M/Mme exprime une diminution de la douleur de : " w:value="Que M/Mme exprime une diminution de la douleur de : "/>
                <w:listItem w:displayText="Que M/Mme maintienne ses capacités actuelles le plus longtemps possible:" w:value="Que M/Mme maintienne ses capacités actuelles le plus longtemps possible:"/>
                <w:listItem w:displayText=" " w:value=" "/>
              </w:comboBox>
            </w:sdtPr>
            <w:sdtEndPr/>
            <w:sdtContent>
              <w:p w14:paraId="5FA0F268" w14:textId="77777777" w:rsidR="00A2290C" w:rsidRPr="007B72A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641383662"/>
              <w:placeholder>
                <w:docPart w:val="B603D01406CD4D1896AE2C583190C268"/>
              </w:placeholder>
              <w:showingPlcHdr/>
              <w:comboBox>
                <w:listItem w:value="Choisissez un élément."/>
                <w:listItem w:displayText="en tout temps." w:value="en tout temps."/>
                <w:listItem w:displayText="25 % du temps." w:value="25 % du temps."/>
                <w:listItem w:displayText="50% du temps. " w:value="50% du temps. "/>
                <w:listItem w:displayText="75 % du temps." w:value="75 % du temps."/>
                <w:listItem w:displayText="de 25%." w:value="de 25%."/>
                <w:listItem w:displayText="de 50%." w:value="de 50%."/>
                <w:listItem w:displayText="de 75 %." w:value="de 75 %."/>
                <w:listItem w:displayText="de 100%." w:value="de 100%."/>
                <w:listItem w:displayText=" " w:value=" "/>
              </w:comboBox>
            </w:sdtPr>
            <w:sdtEndPr>
              <w:rPr>
                <w:rFonts w:ascii="Arial Narrow" w:hAnsi="Arial Narrow" w:cs="Times New Roman"/>
              </w:rPr>
            </w:sdtEndPr>
            <w:sdtContent>
              <w:p w14:paraId="5E1079F8" w14:textId="3C8061CA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76531912"/>
            <w:placeholder>
              <w:docPart w:val="1050F377403F4E1A9F1825ED530B962B"/>
            </w:placeholder>
            <w:showingPlcHdr/>
            <w:comboBox>
              <w:listItem w:value="Choisissez un élément."/>
              <w:listItem w:displayText="Dès maintenant" w:value="Dès maintenant"/>
              <w:listItem w:displayText="1 semaine" w:value="1 semaine"/>
              <w:listItem w:displayText="2 semaines" w:value="2 semaines"/>
              <w:listItem w:displayText="3 semaines" w:value="3 semaines"/>
              <w:listItem w:displayText="1 mois" w:value="1 mois"/>
              <w:listItem w:displayText="2 mois" w:value="2 mois"/>
              <w:listItem w:displayText="3 mois" w:value="3 mois"/>
              <w:listItem w:displayText="6 mois" w:value="6 mois"/>
              <w:listItem w:displayText=" " w:value=" "/>
            </w:comboBox>
          </w:sdtPr>
          <w:sdtEndPr/>
          <w:sdtContent>
            <w:tc>
              <w:tcPr>
                <w:tcW w:w="1684" w:type="dxa"/>
              </w:tcPr>
              <w:p w14:paraId="392402F9" w14:textId="46467B54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447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55111391"/>
              <w:placeholder>
                <w:docPart w:val="E914F602705B4EC79FD38AAA851C7C13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64982440" w14:textId="77777777" w:rsidR="00A2290C" w:rsidRPr="00DD3445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399725064"/>
              <w:placeholder>
                <w:docPart w:val="42BFB64AC76746D1B2775B8434BA0F5D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3BB3A502" w14:textId="77777777" w:rsidR="00A2290C" w:rsidRDefault="00A2290C" w:rsidP="00A2290C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197285108"/>
              <w:placeholder>
                <w:docPart w:val="529980E1924F472BBDEEB3A347D17330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294ACB71" w14:textId="75CE1DEE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tc>
          <w:tcPr>
            <w:tcW w:w="1204" w:type="dxa"/>
          </w:tcPr>
          <w:p w14:paraId="356B6E44" w14:textId="04FCA812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4" w:type="dxa"/>
          </w:tcPr>
          <w:p w14:paraId="7571F3BA" w14:textId="6BC87342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2290C" w:rsidRPr="00066A1D" w14:paraId="39213862" w14:textId="77777777" w:rsidTr="00DD3445">
        <w:permEnd w:id="1456943325" w:displacedByCustomXml="next"/>
        <w:permEnd w:id="1605774127" w:displacedByCustomXml="next"/>
        <w:permEnd w:id="155852955" w:displacedByCustomXml="next"/>
        <w:permEnd w:id="1423641035" w:displacedByCustomXml="next"/>
        <w:permEnd w:id="731979671" w:displacedByCustomXml="next"/>
        <w:permEnd w:id="576880182" w:displacedByCustomXml="next"/>
        <w:permEnd w:id="967391894" w:displacedByCustomXml="next"/>
        <w:permEnd w:id="1625897432" w:displacedByCustomXml="next"/>
        <w:permStart w:id="2037194443" w:edGrp="everyone" w:colFirst="0" w:colLast="0" w:displacedByCustomXml="next"/>
        <w:permStart w:id="1933208102" w:edGrp="everyone" w:colFirst="1" w:colLast="1" w:displacedByCustomXml="next"/>
        <w:permStart w:id="463296998" w:edGrp="everyone" w:colFirst="2" w:colLast="2" w:displacedByCustomXml="next"/>
        <w:permStart w:id="1512507314" w:edGrp="everyone" w:colFirst="3" w:colLast="3" w:displacedByCustomXml="next"/>
        <w:permStart w:id="1014061236" w:edGrp="everyone" w:colFirst="4" w:colLast="4" w:displacedByCustomXml="next"/>
        <w:permStart w:id="419262805" w:edGrp="everyone" w:colFirst="5" w:colLast="5" w:displacedByCustomXml="next"/>
        <w:permStart w:id="1429758627" w:edGrp="everyone" w:colFirst="6" w:colLast="6" w:displacedByCustomXml="next"/>
        <w:permStart w:id="916460546" w:edGrp="everyone" w:colFirst="7" w:colLast="7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id w:val="485826377"/>
            <w:placeholder>
              <w:docPart w:val="226D2648CC364FA9920B64C89E49BC2E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126" w:type="dxa"/>
              </w:tcPr>
              <w:p w14:paraId="2C69DDC9" w14:textId="3FA8D65C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1651" w:type="dxa"/>
          </w:tcPr>
          <w:p w14:paraId="746E2382" w14:textId="2DDABFCD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B72AD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7B72AD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45557007"/>
                <w:placeholder>
                  <w:docPart w:val="0965E6BF04104DB393E9E095FD3CCA69"/>
                </w:placeholder>
                <w:showingPlcHdr/>
                <w:comboBox>
                  <w:listItem w:value="Choisissez un élément."/>
                  <w:listItem w:displayText="↓ autonomie aux transferts:" w:value="↓ autonomie aux transferts:"/>
                  <w:listItem w:displayText="Transferts problématiques:" w:value="Transferts problématiques:"/>
                  <w:listItem w:displayText="Chute(s)" w:value="Chute(s)"/>
                  <w:listItem w:displayText="Risque de chute" w:value="Risque de chute"/>
                  <w:listItem w:displayText="Déplacements au lit problématiques:" w:value="Déplacements au lit problématiques:"/>
                  <w:listItem w:displayText="Déplacements non sécuritaires:" w:value="Déplacements non sécuritaires:"/>
                  <w:listItem w:displayText="↓ autonomie à la marche" w:value="↓ autonomie à la marche"/>
                  <w:listItem w:displayText="↓ autonomie aux escaliers" w:value="↓ autonomie aux escaliers"/>
                  <w:listItem w:displayText="↓ autonomie présumée AVQ / AVD" w:value="↓ autonomie présumée AVQ / AVD"/>
                  <w:listItem w:displayText="↓ équilibre" w:value="↓ équilibre"/>
                  <w:listItem w:displayText="↓ de l'endurance:" w:value="↓ de l'endurance:"/>
                  <w:listItem w:displayText="↓ de force musculaire:" w:value="↓ de force musculaire:"/>
                  <w:listItem w:displayText="↓ amplitude articulaire:" w:value="↓ amplitude articulaire:"/>
                  <w:listItem w:displayText="↓ mouvements fonctionnels:" w:value="↓ mouvements fonctionnels:"/>
                  <w:listItem w:displayText="Trouble postural:" w:value="Trouble postural:"/>
                  <w:listItem w:displayText="Trouble neurologique:" w:value="Trouble neurologique:"/>
                  <w:listItem w:displayText="Trouble cardio-respiratoire:" w:value="Trouble cardio-respiratoire:"/>
                  <w:listItem w:displayText="Douleur:" w:value="Douleur:"/>
                  <w:listItem w:displayText="Risque de déconditionnement:" w:value="Risque de déconditionnement:"/>
                  <w:listItem w:displayText="Besoin de stimulation cognitive:" w:value="Besoin de stimulation cognitive:"/>
                  <w:listItem w:displayText=" " w:value=" "/>
                </w:comboBox>
              </w:sdtPr>
              <w:sdtEndPr/>
              <w:sdtContent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sdtContent>
            </w:sdt>
          </w:p>
        </w:tc>
        <w:tc>
          <w:tcPr>
            <w:tcW w:w="3400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422000793"/>
              <w:placeholder>
                <w:docPart w:val="52A0D6BAEA9441F093126A2AC6E4E104"/>
              </w:placeholder>
              <w:showingPlcHdr/>
              <w:comboBox>
                <w:listItem w:value="Choisissez un élément."/>
                <w:listItem w:displayText="Que M/Mme effectue ses transferts de façon sécuritaire:   " w:value="Que M/Mme effectue ses transferts de façon sécuritaire:   "/>
                <w:listItem w:displayText="Que M/Mme se déplace au lit de façon sécuritaire: " w:value="Que M/Mme se déplace au lit de façon sécuritaire: "/>
                <w:listItem w:displayText="Que M/Mme se déplace de façon sécuritaire: " w:value="Que M/Mme se déplace de façon sécuritaire: "/>
                <w:listItem w:displayText="Que M/Mme marche de façon sécuritaire: " w:value="Que M/Mme marche de façon sécuritaire: "/>
                <w:listItem w:displayText="Que M/Mme ulilise les escaliers de façon sécuritaire: " w:value="Que M/Mme ulilise les escaliers de façon sécuritaire: "/>
                <w:listItem w:displayText="Que M/Mme présente un équilibre suffisant pour que les déplacements et les tâches quotidiennes soient exécutés de façon sécuritaire: " w:value="Que M/Mme présente un équilibre suffisant pour que les déplacements et les tâches quotidiennes soient exécutés de façon sécuritaire: "/>
                <w:listItem w:displayText="Que M/Mme ait une endurance suffisante pour réaliser ses déplacements et ses tâches quotidiennes: " w:value="Que M/Mme ait une endurance suffisante pour réaliser ses déplacements et ses tâches quotidiennes: "/>
                <w:listItem w:displayText="Que M/Mme ait une force musculaire suffisante pour réaliser ses déplacements et tâches quotidiennes:" w:value="Que M/Mme ait une force musculaire suffisante pour réaliser ses déplacements et tâches quotidiennes:"/>
                <w:listItem w:displayText="Que M/Mme ait une mobilité lui permettant de se déplacer et de réaliser ses tâches quotidiennes: " w:value="Que M/Mme ait une mobilité lui permettant de se déplacer et de réaliser ses tâches quotidiennes: "/>
                <w:listItem w:displayText="Que M/Mme réalise ses activités de vie quotidiennes de façon sécuritaire: " w:value="Que M/Mme réalise ses activités de vie quotidiennes de façon sécuritaire: "/>
                <w:listItem w:displayText="Que M/Mme réalise ses activités de vie domestiques de façon sécuritaire: " w:value="Que M/Mme réalise ses activités de vie domestiques de façon sécuritaire: "/>
                <w:listItem w:displayText="Que M/Mme ait une posture qui facilite les déplacements et la réduction des douleurs: " w:value="Que M/Mme ait une posture qui facilite les déplacements et la réduction des douleurs: "/>
                <w:listItem w:displayText="Que M/Mme présente une contrôle neuromusculaire facilitant les déplacements et la réalisation des tâches quotidiennes:" w:value="Que M/Mme présente une contrôle neuromusculaire facilitant les déplacements et la réalisation des tâches quotidiennes:"/>
                <w:listItem w:displayText="Que M/Mme ait une condition cardio-respiratoire lui permettant de réaliser ses déplacements et tâches quotidiennes:" w:value="Que M/Mme ait une condition cardio-respiratoire lui permettant de réaliser ses déplacements et tâches quotidiennes:"/>
                <w:listItem w:displayText="Que M/Mme connaisse et applique les techniques de contrôle de la douleur." w:value="Que M/Mme connaisse et applique les techniques de contrôle de la douleur."/>
                <w:listItem w:displayText="Que M/Mme exprime une diminution de la douleur de : " w:value="Que M/Mme exprime une diminution de la douleur de : "/>
                <w:listItem w:displayText="Que M/Mme maintienne ses capacités actuelles le plus longtemps possible:" w:value="Que M/Mme maintienne ses capacités actuelles le plus longtemps possible:"/>
                <w:listItem w:displayText=" " w:value=" "/>
              </w:comboBox>
            </w:sdtPr>
            <w:sdtEndPr/>
            <w:sdtContent>
              <w:p w14:paraId="7CD22B92" w14:textId="77777777" w:rsidR="00A2290C" w:rsidRPr="007B72A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1721203334"/>
              <w:placeholder>
                <w:docPart w:val="89D6E6D71FD543918F3697732BA72164"/>
              </w:placeholder>
              <w:showingPlcHdr/>
              <w:comboBox>
                <w:listItem w:value="Choisissez un élément."/>
                <w:listItem w:displayText="en tout temps." w:value="en tout temps."/>
                <w:listItem w:displayText="25 % du temps." w:value="25 % du temps."/>
                <w:listItem w:displayText="50% du temps. " w:value="50% du temps. "/>
                <w:listItem w:displayText="75 % du temps." w:value="75 % du temps."/>
                <w:listItem w:displayText="de 25%." w:value="de 25%."/>
                <w:listItem w:displayText="de 50%." w:value="de 50%."/>
                <w:listItem w:displayText="de 75 %." w:value="de 75 %."/>
                <w:listItem w:displayText="de 100%." w:value="de 100%."/>
                <w:listItem w:displayText=" " w:value=" "/>
              </w:comboBox>
            </w:sdtPr>
            <w:sdtEndPr>
              <w:rPr>
                <w:rFonts w:ascii="Arial Narrow" w:hAnsi="Arial Narrow" w:cs="Times New Roman"/>
              </w:rPr>
            </w:sdtEndPr>
            <w:sdtContent>
              <w:p w14:paraId="206462A6" w14:textId="25DE7D8C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742098818"/>
            <w:placeholder>
              <w:docPart w:val="E909DDEEE7FB486CA91465DA1605F004"/>
            </w:placeholder>
            <w:showingPlcHdr/>
            <w:comboBox>
              <w:listItem w:value="Choisissez un élément."/>
              <w:listItem w:displayText="Dès maintenant" w:value="Dès maintenant"/>
              <w:listItem w:displayText="1 semaine" w:value="1 semaine"/>
              <w:listItem w:displayText="2 semaines" w:value="2 semaines"/>
              <w:listItem w:displayText="3 semaines" w:value="3 semaines"/>
              <w:listItem w:displayText="1 mois" w:value="1 mois"/>
              <w:listItem w:displayText="2 mois" w:value="2 mois"/>
              <w:listItem w:displayText="3 mois" w:value="3 mois"/>
              <w:listItem w:displayText="6 mois" w:value="6 mois"/>
              <w:listItem w:displayText=" " w:value=" "/>
            </w:comboBox>
          </w:sdtPr>
          <w:sdtEndPr/>
          <w:sdtContent>
            <w:tc>
              <w:tcPr>
                <w:tcW w:w="1684" w:type="dxa"/>
              </w:tcPr>
              <w:p w14:paraId="462948C1" w14:textId="458E4748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7B72AD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tc>
          </w:sdtContent>
        </w:sdt>
        <w:tc>
          <w:tcPr>
            <w:tcW w:w="4472" w:type="dxa"/>
          </w:tcPr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787582331"/>
              <w:placeholder>
                <w:docPart w:val="8DC2C27CD2D44CC18E54E9191CC9560F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415C808F" w14:textId="77777777" w:rsidR="00A2290C" w:rsidRPr="00DD3445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-1010602476"/>
              <w:placeholder>
                <w:docPart w:val="DF126DE46E6843ABA7FAAD9EF97AC07D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14BCB881" w14:textId="77777777" w:rsidR="00A2290C" w:rsidRDefault="00A2290C" w:rsidP="00A2290C">
                <w:pPr>
                  <w:rPr>
                    <w:rFonts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sz w:val="20"/>
                <w:szCs w:val="20"/>
              </w:rPr>
              <w:id w:val="1517804105"/>
              <w:placeholder>
                <w:docPart w:val="3E51DBF072F545A6B783F939D15AA19A"/>
              </w:placeholder>
              <w:showingPlcHdr/>
              <w:comboBox>
                <w:listItem w:value="Choisissez un élément."/>
                <w:listItem w:displayText="Entraînement aux transferts :" w:value="Entraînement aux transferts :"/>
                <w:listItem w:displayText="Entraînement à la marche :" w:value="Entraînement à la marche :"/>
                <w:listItem w:displayText="Entraînement à l'autopropulsion du fauteuil roulant:" w:value="Entraînement à l'autopropulsion du fauteuil roulant:"/>
                <w:listItem w:displayText="Entraînement aux escaliers :" w:value="Entraînement aux escaliers :"/>
                <w:listItem w:displayText="Exercices de proprioception:" w:value="Exercices de proprioception:"/>
                <w:listItem w:displayText="Exercices équilibre : " w:value="Exercices équilibre : "/>
                <w:listItem w:displayText="Exercices de coordination : " w:value="Exercices de coordination : "/>
                <w:listItem w:displayText="Exercices de renforcement:" w:value="Exercices de renforcement:"/>
                <w:listItem w:displayText="Exercices de mobilité articulaire :" w:value="Exercices de mobilité articulaire :"/>
                <w:listItem w:displayText="Exercices d'endurance:" w:value="Exercices d'endurance:"/>
                <w:listItem w:displayText="Corrections et exercices posturaux:" w:value="Corrections et exercices posturaux:"/>
                <w:listItem w:displayText="Exercices respiratoires:" w:value="Exercices respiratoires:"/>
                <w:listItem w:displayText="Exercices contrôle neuromusculaire:" w:value="Exercices contrôle neuromusculaire:"/>
                <w:listItem w:displayText="Encourager séances au fauteuil :" w:value="Encourager séances au fauteuil :"/>
                <w:listItem w:displayText="Enseignement des techniques de contrôle de la douleur:" w:value="Enseignement des techniques de contrôle de la douleur:"/>
                <w:listItem w:displayText="Référence autres professionnels :" w:value="Référence autres professionnels :"/>
                <w:listItem w:displayText="Entretien motivationnel" w:value="Entretien motivationnel"/>
                <w:listItem w:displayText="Enseignement des saines habitudes de vie" w:value="Enseignement des saines habitudes de vie"/>
                <w:listItem w:displayText="Écoute et support:" w:value="Écoute et support:"/>
                <w:listItem w:displayText="Exercices de stimulation cognitive" w:value="Exercices de stimulation cognitive"/>
                <w:listItem w:displayText=" " w:value=" "/>
              </w:comboBox>
            </w:sdtPr>
            <w:sdtEndPr/>
            <w:sdtContent>
              <w:p w14:paraId="1FE82981" w14:textId="26FEFC70" w:rsidR="00A2290C" w:rsidRPr="00066A1D" w:rsidRDefault="00A2290C" w:rsidP="00A2290C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3445">
                  <w:rPr>
                    <w:rStyle w:val="Textedelespacerserv"/>
                    <w:sz w:val="20"/>
                    <w:szCs w:val="20"/>
                  </w:rPr>
                  <w:t>Choisissez un élément.</w:t>
                </w:r>
              </w:p>
            </w:sdtContent>
          </w:sdt>
        </w:tc>
        <w:tc>
          <w:tcPr>
            <w:tcW w:w="1204" w:type="dxa"/>
          </w:tcPr>
          <w:p w14:paraId="288D03D2" w14:textId="3573C093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4" w:type="dxa"/>
          </w:tcPr>
          <w:p w14:paraId="44D84D7B" w14:textId="34AF9960" w:rsidR="00A2290C" w:rsidRPr="00066A1D" w:rsidRDefault="00A2290C" w:rsidP="00A229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ermEnd w:id="916460546"/>
    <w:permEnd w:id="1429758627"/>
    <w:permEnd w:id="419262805"/>
    <w:permEnd w:id="1014061236"/>
    <w:permEnd w:id="1512507314"/>
    <w:permEnd w:id="463296998"/>
    <w:permEnd w:id="1933208102"/>
    <w:permEnd w:id="2037194443"/>
    <w:p w14:paraId="4A7CD321" w14:textId="7AF9F5CB" w:rsidR="002E068A" w:rsidRDefault="004868B3" w:rsidP="002E068A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 xml:space="preserve"> </w:t>
      </w:r>
    </w:p>
    <w:p w14:paraId="31BC766D" w14:textId="59C6184B" w:rsidR="002E068A" w:rsidRDefault="002E068A" w:rsidP="002E068A">
      <w:pPr>
        <w:rPr>
          <w:rFonts w:asciiTheme="minorHAnsi" w:hAnsiTheme="minorHAnsi" w:cs="Arial"/>
          <w:sz w:val="20"/>
          <w:szCs w:val="20"/>
          <w:lang w:val="fr-FR"/>
        </w:rPr>
      </w:pPr>
      <w:r w:rsidRPr="00A37D1A">
        <w:rPr>
          <w:rFonts w:asciiTheme="minorHAnsi" w:hAnsiTheme="minorHAnsi" w:cs="Arial"/>
          <w:b/>
          <w:sz w:val="20"/>
          <w:szCs w:val="20"/>
          <w:lang w:val="fr-FR"/>
        </w:rPr>
        <w:t>Fréquence estimée des interventions</w:t>
      </w:r>
      <w:r>
        <w:rPr>
          <w:rFonts w:asciiTheme="minorHAnsi" w:hAnsiTheme="minorHAnsi" w:cs="Arial"/>
          <w:sz w:val="20"/>
          <w:szCs w:val="20"/>
          <w:lang w:val="fr-FR"/>
        </w:rPr>
        <w:t xml:space="preserve"> :  </w:t>
      </w:r>
      <w:permStart w:id="331571813" w:edGrp="everyone"/>
      <w:r w:rsidR="007C726E">
        <w:rPr>
          <w:rFonts w:asciiTheme="minorHAnsi" w:hAnsiTheme="minorHAnsi" w:cs="Arial"/>
          <w:sz w:val="20"/>
          <w:szCs w:val="20"/>
          <w:lang w:val="fr-FR"/>
        </w:rPr>
        <w:t xml:space="preserve">   </w:t>
      </w:r>
      <w:permEnd w:id="331571813"/>
    </w:p>
    <w:p w14:paraId="2617FA7B" w14:textId="77777777" w:rsidR="002E068A" w:rsidRDefault="002E068A" w:rsidP="002E068A">
      <w:pPr>
        <w:rPr>
          <w:rFonts w:asciiTheme="minorHAnsi" w:hAnsiTheme="minorHAnsi" w:cstheme="minorHAnsi"/>
          <w:sz w:val="20"/>
        </w:rPr>
      </w:pPr>
    </w:p>
    <w:p w14:paraId="00F11415" w14:textId="6AD69208" w:rsidR="002E068A" w:rsidRDefault="002E068A" w:rsidP="002E068A">
      <w:pPr>
        <w:rPr>
          <w:rFonts w:asciiTheme="minorHAnsi" w:hAnsiTheme="minorHAnsi" w:cstheme="minorHAnsi"/>
          <w:b/>
          <w:sz w:val="20"/>
        </w:rPr>
      </w:pPr>
      <w:r w:rsidRPr="002C00D0">
        <w:rPr>
          <w:rFonts w:asciiTheme="minorHAnsi" w:hAnsiTheme="minorHAnsi" w:cstheme="minorHAnsi"/>
          <w:b/>
          <w:sz w:val="20"/>
        </w:rPr>
        <w:t>Consentement</w:t>
      </w:r>
      <w:r w:rsidR="00562CF3">
        <w:rPr>
          <w:rFonts w:asciiTheme="minorHAnsi" w:hAnsiTheme="minorHAnsi" w:cstheme="minorHAnsi"/>
          <w:b/>
          <w:sz w:val="20"/>
        </w:rPr>
        <w:t> :</w:t>
      </w:r>
    </w:p>
    <w:permStart w:id="967126330" w:edGrp="everyone"/>
    <w:p w14:paraId="3B9C2379" w14:textId="7123F7B7" w:rsidR="002E068A" w:rsidRPr="004E0467" w:rsidRDefault="008E753D" w:rsidP="002E068A">
      <w:pPr>
        <w:pStyle w:val="Paragraphedeliste"/>
        <w:numPr>
          <w:ilvl w:val="0"/>
          <w:numId w:val="6"/>
        </w:numPr>
        <w:rPr>
          <w:rFonts w:asciiTheme="minorHAnsi" w:hAnsiTheme="minorHAnsi" w:cstheme="minorHAnsi"/>
          <w:b/>
          <w:sz w:val="20"/>
        </w:rPr>
      </w:pPr>
      <w:sdt>
        <w:sdtPr>
          <w:rPr>
            <w:rFonts w:ascii="MS Gothic" w:eastAsia="MS Gothic" w:hAnsi="MS Gothic" w:cs="Arial"/>
            <w:sz w:val="20"/>
            <w:szCs w:val="20"/>
            <w:lang w:val="fr-FR"/>
          </w:rPr>
          <w:id w:val="-1377239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C03"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permEnd w:id="967126330"/>
      <w:r w:rsidR="002E068A" w:rsidRPr="004E0467">
        <w:rPr>
          <w:rFonts w:asciiTheme="minorHAnsi" w:hAnsiTheme="minorHAnsi" w:cs="Arial"/>
          <w:sz w:val="20"/>
          <w:szCs w:val="20"/>
          <w:lang w:val="fr-FR"/>
        </w:rPr>
        <w:t xml:space="preserve"> L’usager / </w:t>
      </w:r>
      <w:permStart w:id="1209217178" w:edGrp="everyone"/>
      <w:sdt>
        <w:sdtPr>
          <w:rPr>
            <w:rFonts w:ascii="MS Gothic" w:eastAsia="MS Gothic" w:hAnsi="MS Gothic" w:cs="Arial"/>
            <w:sz w:val="20"/>
            <w:szCs w:val="20"/>
            <w:lang w:val="fr-FR"/>
          </w:rPr>
          <w:id w:val="-1762826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C03">
            <w:rPr>
              <w:rFonts w:ascii="MS Gothic" w:eastAsia="MS Gothic" w:hAnsi="MS Gothic" w:cs="Arial" w:hint="eastAsia"/>
              <w:sz w:val="20"/>
              <w:szCs w:val="20"/>
              <w:lang w:val="fr-FR"/>
            </w:rPr>
            <w:t>☐</w:t>
          </w:r>
        </w:sdtContent>
      </w:sdt>
      <w:permEnd w:id="1209217178"/>
      <w:r w:rsidR="002E068A" w:rsidRPr="004E0467">
        <w:rPr>
          <w:rFonts w:asciiTheme="minorHAnsi" w:hAnsiTheme="minorHAnsi" w:cs="Arial"/>
          <w:sz w:val="20"/>
          <w:szCs w:val="20"/>
          <w:lang w:val="fr-FR"/>
        </w:rPr>
        <w:t xml:space="preserve"> </w:t>
      </w:r>
      <w:r w:rsidR="002E068A">
        <w:rPr>
          <w:rFonts w:asciiTheme="minorHAnsi" w:hAnsiTheme="minorHAnsi" w:cs="Arial"/>
          <w:sz w:val="20"/>
          <w:szCs w:val="20"/>
          <w:lang w:val="fr-FR"/>
        </w:rPr>
        <w:t xml:space="preserve"> </w:t>
      </w:r>
      <w:permStart w:id="910652288" w:edGrp="everyone"/>
      <w:r w:rsidR="00FC3D52">
        <w:rPr>
          <w:rFonts w:asciiTheme="minorHAnsi" w:hAnsiTheme="minorHAnsi" w:cstheme="minorHAnsi"/>
          <w:sz w:val="20"/>
        </w:rPr>
        <w:t xml:space="preserve">   </w:t>
      </w:r>
      <w:permEnd w:id="910652288"/>
      <w:r w:rsidR="001002D2">
        <w:rPr>
          <w:rFonts w:asciiTheme="minorHAnsi" w:hAnsiTheme="minorHAnsi" w:cs="Arial"/>
          <w:sz w:val="20"/>
          <w:szCs w:val="20"/>
          <w:lang w:val="fr-FR"/>
        </w:rPr>
        <w:t xml:space="preserve"> </w:t>
      </w:r>
      <w:r w:rsidR="002E068A">
        <w:rPr>
          <w:rFonts w:asciiTheme="minorHAnsi" w:hAnsiTheme="minorHAnsi" w:cs="Arial"/>
          <w:sz w:val="20"/>
          <w:szCs w:val="20"/>
          <w:lang w:val="fr-FR"/>
        </w:rPr>
        <w:t>(</w:t>
      </w:r>
      <w:r w:rsidR="002E068A" w:rsidRPr="004E0467">
        <w:rPr>
          <w:rFonts w:asciiTheme="minorHAnsi" w:hAnsiTheme="minorHAnsi" w:cs="Arial"/>
          <w:sz w:val="20"/>
          <w:szCs w:val="20"/>
          <w:lang w:val="fr-FR"/>
        </w:rPr>
        <w:t>personne autorisée</w:t>
      </w:r>
      <w:r w:rsidR="002E068A">
        <w:rPr>
          <w:rFonts w:asciiTheme="minorHAnsi" w:hAnsiTheme="minorHAnsi" w:cs="Arial"/>
          <w:sz w:val="20"/>
          <w:szCs w:val="20"/>
          <w:lang w:val="fr-FR"/>
        </w:rPr>
        <w:t>)</w:t>
      </w:r>
      <w:r w:rsidR="002E068A" w:rsidRPr="004E0467">
        <w:rPr>
          <w:rFonts w:asciiTheme="minorHAnsi" w:hAnsiTheme="minorHAnsi" w:cs="Arial"/>
          <w:sz w:val="20"/>
          <w:szCs w:val="20"/>
          <w:lang w:val="fr-FR"/>
        </w:rPr>
        <w:t> :</w:t>
      </w:r>
    </w:p>
    <w:permStart w:id="242180966" w:edGrp="everyone"/>
    <w:p w14:paraId="7009BB7C" w14:textId="7A7070ED" w:rsidR="002E068A" w:rsidRPr="00F124D1" w:rsidRDefault="008E753D" w:rsidP="002E068A">
      <w:pPr>
        <w:pStyle w:val="Paragraphedeliste"/>
        <w:numPr>
          <w:ilvl w:val="1"/>
          <w:numId w:val="6"/>
        </w:numPr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1384710724"/>
          <w:placeholder>
            <w:docPart w:val="F9E1D611D01142D0B6ADE96CA30F7C3D"/>
          </w:placeholder>
          <w:comboBox>
            <w:listItem w:value="Choisissez un élément."/>
            <w:listItem w:displayText="a été avisé des résultats de l’évaluation et des recommandations quant au plan d’intervention disciplinaire" w:value="a été avisé des résultats de l’évaluation et des recommandations quant au plan d’intervention disciplinaire"/>
            <w:listItem w:displayText="consent au plan d’intervention disciplinaire établi" w:value="consent au plan d’intervention disciplinaire établi"/>
            <w:listItem w:displayText="aimerait exprimer les préférences et réserves suivantes relatives à son consentement::" w:value="aimerait exprimer les préférences et réserves suivantes relatives à son consentement::"/>
            <w:listItem w:displayText=" " w:value=" "/>
          </w:comboBox>
        </w:sdtPr>
        <w:sdtEndPr/>
        <w:sdtContent>
          <w:r w:rsidR="00A66FF4"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sdtContent>
      </w:sdt>
      <w:r w:rsidR="00FC3D52">
        <w:rPr>
          <w:rFonts w:asciiTheme="minorHAnsi" w:hAnsiTheme="minorHAnsi" w:cstheme="minorHAnsi"/>
          <w:sz w:val="20"/>
          <w:szCs w:val="20"/>
        </w:rPr>
        <w:t xml:space="preserve">  </w:t>
      </w:r>
      <w:permEnd w:id="242180966"/>
      <w:r w:rsidR="00FC3D52">
        <w:rPr>
          <w:rFonts w:asciiTheme="minorHAnsi" w:hAnsiTheme="minorHAnsi" w:cs="Arial"/>
          <w:sz w:val="20"/>
          <w:szCs w:val="20"/>
        </w:rPr>
        <w:t xml:space="preserve"> </w:t>
      </w:r>
      <w:permStart w:id="231277327" w:edGrp="everyone"/>
      <w:r w:rsidR="00FC3D52">
        <w:rPr>
          <w:rFonts w:asciiTheme="minorHAnsi" w:hAnsiTheme="minorHAnsi" w:cstheme="minorHAnsi"/>
          <w:sz w:val="20"/>
        </w:rPr>
        <w:t xml:space="preserve">   </w:t>
      </w:r>
      <w:permEnd w:id="231277327"/>
    </w:p>
    <w:permStart w:id="1851419687" w:edGrp="everyone"/>
    <w:p w14:paraId="406A8A3E" w14:textId="53C8F3E7" w:rsidR="002E068A" w:rsidRPr="00F124D1" w:rsidRDefault="008E753D" w:rsidP="002E068A">
      <w:pPr>
        <w:pStyle w:val="Paragraphedeliste"/>
        <w:numPr>
          <w:ilvl w:val="1"/>
          <w:numId w:val="6"/>
        </w:numPr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2017449138"/>
          <w:placeholder>
            <w:docPart w:val="53B5A67B71AE48D5A94FFE99804A6CE6"/>
          </w:placeholder>
          <w:comboBox>
            <w:listItem w:value="Choisissez un élément."/>
            <w:listItem w:displayText="a été avisé des résultats de l’évaluation et des recommandations quant au plan d’intervention disciplinaire" w:value="a été avisé des résultats de l’évaluation et des recommandations quant au plan d’intervention disciplinaire"/>
            <w:listItem w:displayText="consent au plan d’intervention disciplinaire établi" w:value="consent au plan d’intervention disciplinaire établi"/>
            <w:listItem w:displayText="aimerait exprimer les préférences et réserves suivantes relatives à son consentement::" w:value="aimerait exprimer les préférences et réserves suivantes relatives à son consentement::"/>
            <w:listItem w:displayText=" " w:value=" "/>
          </w:comboBox>
        </w:sdtPr>
        <w:sdtEndPr/>
        <w:sdtContent>
          <w:r w:rsidR="00A66FF4">
            <w:rPr>
              <w:rFonts w:asciiTheme="minorHAnsi" w:hAnsiTheme="minorHAnsi" w:cstheme="minorHAnsi"/>
              <w:sz w:val="20"/>
              <w:szCs w:val="20"/>
            </w:rPr>
            <w:t xml:space="preserve"> </w:t>
          </w:r>
        </w:sdtContent>
      </w:sdt>
      <w:r w:rsidR="00FC3D52">
        <w:rPr>
          <w:rFonts w:asciiTheme="minorHAnsi" w:hAnsiTheme="minorHAnsi" w:cstheme="minorHAnsi"/>
          <w:sz w:val="20"/>
          <w:szCs w:val="20"/>
        </w:rPr>
        <w:t xml:space="preserve">  </w:t>
      </w:r>
      <w:permEnd w:id="1851419687"/>
      <w:r w:rsidR="00FC3D52">
        <w:rPr>
          <w:rFonts w:asciiTheme="minorHAnsi" w:hAnsiTheme="minorHAnsi" w:cs="Arial"/>
          <w:sz w:val="20"/>
          <w:szCs w:val="20"/>
        </w:rPr>
        <w:t xml:space="preserve"> </w:t>
      </w:r>
      <w:permStart w:id="1888101337" w:edGrp="everyone"/>
      <w:r w:rsidR="00FC3D52">
        <w:rPr>
          <w:rFonts w:asciiTheme="minorHAnsi" w:hAnsiTheme="minorHAnsi" w:cstheme="minorHAnsi"/>
          <w:sz w:val="20"/>
        </w:rPr>
        <w:t xml:space="preserve">  </w:t>
      </w:r>
      <w:permEnd w:id="1888101337"/>
    </w:p>
    <w:permStart w:id="1365728200" w:edGrp="everyone"/>
    <w:p w14:paraId="524652A6" w14:textId="74269D06" w:rsidR="002E068A" w:rsidRPr="00F124D1" w:rsidRDefault="008E753D" w:rsidP="002E068A">
      <w:pPr>
        <w:pStyle w:val="Paragraphedeliste"/>
        <w:numPr>
          <w:ilvl w:val="1"/>
          <w:numId w:val="6"/>
        </w:numPr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062996951"/>
          <w:placeholder>
            <w:docPart w:val="2F9A1D6813F44D89A730FC510753E5C9"/>
          </w:placeholder>
          <w:comboBox>
            <w:listItem w:value="Choisissez un élément."/>
            <w:listItem w:displayText="a été avisé des résultats de l’évaluation et des recommandations quant au plan d’intervention disciplinaire" w:value="a été avisé des résultats de l’évaluation et des recommandations quant au plan d’intervention disciplinaire"/>
            <w:listItem w:displayText="consent au plan d’intervention disciplinaire établi" w:value="consent au plan d’intervention disciplinaire établi"/>
            <w:listItem w:displayText="aimerait exprimer les préférences et réserves suivantes relatives à son consentement::" w:value="aimerait exprimer les préférences et réserves suivantes relatives à son consentement::"/>
            <w:listItem w:displayText=" " w:value=" "/>
          </w:comboBox>
        </w:sdtPr>
        <w:sdtEndPr/>
        <w:sdtContent>
          <w:r w:rsidR="00A66FF4"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sdtContent>
      </w:sdt>
      <w:permEnd w:id="1365728200"/>
      <w:r w:rsidR="00FC3D52">
        <w:rPr>
          <w:rFonts w:asciiTheme="minorHAnsi" w:hAnsiTheme="minorHAnsi" w:cs="Arial"/>
          <w:sz w:val="20"/>
          <w:szCs w:val="20"/>
        </w:rPr>
        <w:t xml:space="preserve"> </w:t>
      </w:r>
      <w:permStart w:id="1399394073" w:edGrp="everyone"/>
      <w:r w:rsidR="00FC3D52">
        <w:rPr>
          <w:rFonts w:asciiTheme="minorHAnsi" w:hAnsiTheme="minorHAnsi" w:cstheme="minorHAnsi"/>
          <w:sz w:val="20"/>
        </w:rPr>
        <w:t xml:space="preserve">   </w:t>
      </w:r>
      <w:permEnd w:id="1399394073"/>
    </w:p>
    <w:permStart w:id="1311926187" w:edGrp="everyone" w:displacedByCustomXml="next"/>
    <w:sdt>
      <w:sdtPr>
        <w:rPr>
          <w:rFonts w:asciiTheme="minorHAnsi" w:hAnsiTheme="minorHAnsi" w:cstheme="minorHAnsi"/>
          <w:sz w:val="20"/>
          <w:szCs w:val="20"/>
        </w:rPr>
        <w:id w:val="176170398"/>
        <w:placeholder>
          <w:docPart w:val="F9E1D611D01142D0B6ADE96CA30F7C3D"/>
        </w:placeholder>
        <w:comboBox>
          <w:listItem w:value="Choisissez un élément."/>
          <w:listItem w:displayText="L’usager présente une difficulté à consentir de façon éclairée, cependant il n’affiche pas d’opposition au plan d’Intervention disciplinaire" w:value="L’usager présente une difficulté à consentir de façon éclairée, cependant il n’affiche pas d’opposition au plan d’Intervention disciplinaire"/>
          <w:listItem w:displayText="Accord non-obtenu :" w:value="Accord non-obtenu :"/>
          <w:listItem w:displayText=" " w:value=" "/>
        </w:comboBox>
      </w:sdtPr>
      <w:sdtEndPr/>
      <w:sdtContent>
        <w:p w14:paraId="6EDD9A3F" w14:textId="5DA3DADD" w:rsidR="002E068A" w:rsidRPr="002A79A4" w:rsidRDefault="00A66FF4" w:rsidP="002E068A">
          <w:pPr>
            <w:pStyle w:val="Paragraphedeliste"/>
            <w:numPr>
              <w:ilvl w:val="0"/>
              <w:numId w:val="6"/>
            </w:numPr>
            <w:rPr>
              <w:rFonts w:asciiTheme="minorHAnsi" w:hAnsiTheme="minorHAnsi" w:cstheme="minorHAnsi"/>
              <w:sz w:val="20"/>
              <w:szCs w:val="20"/>
            </w:rPr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sdtContent>
    </w:sdt>
    <w:permEnd w:id="1311926187" w:displacedByCustomXml="prev"/>
    <w:tbl>
      <w:tblPr>
        <w:tblStyle w:val="Grilledutableau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65"/>
        <w:gridCol w:w="2865"/>
        <w:gridCol w:w="900"/>
        <w:gridCol w:w="2158"/>
      </w:tblGrid>
      <w:tr w:rsidR="002E068A" w:rsidRPr="00A457DA" w14:paraId="79965BCB" w14:textId="77777777" w:rsidTr="00A2290C">
        <w:trPr>
          <w:trHeight w:val="567"/>
        </w:trPr>
        <w:tc>
          <w:tcPr>
            <w:tcW w:w="1560" w:type="dxa"/>
            <w:vAlign w:val="bottom"/>
          </w:tcPr>
          <w:p w14:paraId="46734AF6" w14:textId="77777777" w:rsidR="002E068A" w:rsidRPr="00BB3279" w:rsidRDefault="002E068A" w:rsidP="00163C03">
            <w:pPr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BB3279">
              <w:rPr>
                <w:rFonts w:asciiTheme="minorHAnsi" w:hAnsiTheme="minorHAnsi" w:cs="Arial"/>
                <w:b/>
                <w:sz w:val="16"/>
                <w:szCs w:val="16"/>
              </w:rPr>
              <w:t>Complété par :</w:t>
            </w: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="Arial"/>
                <w:sz w:val="16"/>
                <w:szCs w:val="16"/>
              </w:rPr>
              <w:id w:val="-117839344"/>
              <w:showingPlcHdr/>
              <w:picture/>
            </w:sdtPr>
            <w:sdtEndPr/>
            <w:sdtContent>
              <w:permStart w:id="1636921577" w:edGrp="everyone" w:displacedByCustomXml="prev"/>
              <w:p w14:paraId="500FA4BF" w14:textId="77777777" w:rsidR="002E068A" w:rsidRPr="00BB3279" w:rsidRDefault="002E068A" w:rsidP="00163C03">
                <w:pPr>
                  <w:rPr>
                    <w:rFonts w:asciiTheme="minorHAnsi" w:hAnsiTheme="minorHAnsi" w:cs="Arial"/>
                    <w:sz w:val="16"/>
                    <w:szCs w:val="16"/>
                  </w:rPr>
                </w:pPr>
                <w:r w:rsidRPr="00BB3279">
                  <w:rPr>
                    <w:rFonts w:asciiTheme="minorHAnsi" w:hAnsiTheme="minorHAnsi" w:cs="Arial"/>
                    <w:noProof/>
                    <w:sz w:val="16"/>
                    <w:szCs w:val="16"/>
                  </w:rPr>
                  <w:drawing>
                    <wp:inline distT="0" distB="0" distL="0" distR="0" wp14:anchorId="6B3C3CFF" wp14:editId="00FD040B">
                      <wp:extent cx="214204" cy="214204"/>
                      <wp:effectExtent l="0" t="0" r="0" b="0"/>
                      <wp:docPr id="1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6675" cy="226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ermEnd w:id="1636921577" w:displacedByCustomXml="next"/>
            </w:sdtContent>
          </w:sdt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14:paraId="03300403" w14:textId="0A7C7593" w:rsidR="002E068A" w:rsidRPr="00BB3279" w:rsidRDefault="00873FB3" w:rsidP="00163C03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BB3279">
              <w:rPr>
                <w:rFonts w:asciiTheme="minorHAnsi" w:hAnsiTheme="minorHAnsi" w:cs="Arial"/>
                <w:sz w:val="16"/>
                <w:szCs w:val="16"/>
              </w:rPr>
              <w:t xml:space="preserve"> </w:t>
            </w:r>
            <w:permStart w:id="1829902309" w:edGrp="everyone"/>
            <w:r w:rsidRPr="00BB3279">
              <w:rPr>
                <w:rFonts w:asciiTheme="minorHAnsi" w:hAnsiTheme="minorHAnsi" w:cstheme="minorHAnsi"/>
                <w:sz w:val="16"/>
                <w:szCs w:val="16"/>
              </w:rPr>
              <w:t xml:space="preserve">   </w:t>
            </w:r>
            <w:permEnd w:id="1829902309"/>
          </w:p>
        </w:tc>
        <w:tc>
          <w:tcPr>
            <w:tcW w:w="900" w:type="dxa"/>
            <w:vAlign w:val="bottom"/>
          </w:tcPr>
          <w:p w14:paraId="6416ABA6" w14:textId="77777777" w:rsidR="002E068A" w:rsidRPr="00BB3279" w:rsidRDefault="002E068A" w:rsidP="00163C03">
            <w:pPr>
              <w:rPr>
                <w:rFonts w:asciiTheme="minorHAnsi" w:hAnsiTheme="minorHAnsi" w:cs="Arial"/>
                <w:b/>
                <w:sz w:val="16"/>
                <w:szCs w:val="16"/>
              </w:rPr>
            </w:pPr>
            <w:r w:rsidRPr="00BB3279">
              <w:rPr>
                <w:rFonts w:asciiTheme="minorHAnsi" w:hAnsiTheme="minorHAnsi" w:cs="Arial"/>
                <w:b/>
                <w:sz w:val="16"/>
                <w:szCs w:val="16"/>
              </w:rPr>
              <w:t xml:space="preserve">Date : </w:t>
            </w:r>
          </w:p>
        </w:tc>
        <w:tc>
          <w:tcPr>
            <w:tcW w:w="2158" w:type="dxa"/>
            <w:tcBorders>
              <w:bottom w:val="single" w:sz="4" w:space="0" w:color="auto"/>
            </w:tcBorders>
            <w:vAlign w:val="bottom"/>
          </w:tcPr>
          <w:p w14:paraId="54C3E0DD" w14:textId="66E72E90" w:rsidR="002E068A" w:rsidRPr="00BB3279" w:rsidRDefault="00972252" w:rsidP="00972252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BB327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permStart w:id="1576430821" w:edGrp="everyone"/>
            <w:sdt>
              <w:sdtPr>
                <w:rPr>
                  <w:rFonts w:asciiTheme="minorHAnsi" w:hAnsiTheme="minorHAnsi" w:cs="Arial"/>
                  <w:sz w:val="16"/>
                  <w:szCs w:val="16"/>
                </w:rPr>
                <w:id w:val="-552845250"/>
                <w:placeholder>
                  <w:docPart w:val="786A37436399406898671633E26B8CA2"/>
                </w:placeholder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A66FF4" w:rsidRPr="00BB3279">
                  <w:rPr>
                    <w:rFonts w:asciiTheme="minorHAnsi" w:hAnsiTheme="minorHAnsi" w:cs="Arial"/>
                    <w:sz w:val="16"/>
                    <w:szCs w:val="16"/>
                  </w:rPr>
                  <w:t xml:space="preserve"> </w:t>
                </w:r>
              </w:sdtContent>
            </w:sdt>
            <w:r w:rsidRPr="00BB3279">
              <w:rPr>
                <w:rFonts w:asciiTheme="minorHAnsi" w:hAnsiTheme="minorHAnsi" w:cs="Arial"/>
                <w:color w:val="A6A6A6" w:themeColor="background1" w:themeShade="A6"/>
                <w:sz w:val="16"/>
                <w:szCs w:val="16"/>
              </w:rPr>
              <w:t xml:space="preserve">   </w:t>
            </w:r>
            <w:permEnd w:id="1576430821"/>
          </w:p>
        </w:tc>
      </w:tr>
      <w:tr w:rsidR="002E068A" w:rsidRPr="001D3A84" w14:paraId="3AE22953" w14:textId="77777777" w:rsidTr="00163C03">
        <w:trPr>
          <w:trHeight w:val="227"/>
        </w:trPr>
        <w:tc>
          <w:tcPr>
            <w:tcW w:w="1560" w:type="dxa"/>
            <w:vAlign w:val="center"/>
          </w:tcPr>
          <w:p w14:paraId="184C6EF6" w14:textId="77777777" w:rsidR="002E068A" w:rsidRPr="00BB3279" w:rsidRDefault="002E068A" w:rsidP="00163C03">
            <w:pPr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5730" w:type="dxa"/>
            <w:gridSpan w:val="2"/>
            <w:tcBorders>
              <w:top w:val="single" w:sz="4" w:space="0" w:color="auto"/>
            </w:tcBorders>
            <w:vAlign w:val="center"/>
          </w:tcPr>
          <w:p w14:paraId="4749A2B7" w14:textId="77777777" w:rsidR="002E068A" w:rsidRPr="00BB3279" w:rsidRDefault="002E068A" w:rsidP="00163C03">
            <w:pPr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BB3279">
              <w:rPr>
                <w:rFonts w:asciiTheme="minorHAnsi" w:hAnsiTheme="minorHAnsi" w:cs="Arial"/>
                <w:i/>
                <w:sz w:val="16"/>
                <w:szCs w:val="16"/>
              </w:rPr>
              <w:t>Signature</w:t>
            </w:r>
            <w:r w:rsidRPr="00BB3279">
              <w:rPr>
                <w:rFonts w:asciiTheme="minorHAnsi" w:hAnsiTheme="minorHAnsi" w:cs="Arial"/>
                <w:i/>
                <w:sz w:val="16"/>
                <w:szCs w:val="16"/>
              </w:rPr>
              <w:tab/>
              <w:t xml:space="preserve">                                                             Nom, prénom  et titre</w:t>
            </w:r>
          </w:p>
        </w:tc>
        <w:tc>
          <w:tcPr>
            <w:tcW w:w="900" w:type="dxa"/>
            <w:vAlign w:val="center"/>
          </w:tcPr>
          <w:p w14:paraId="6EF42E07" w14:textId="77777777" w:rsidR="002E068A" w:rsidRPr="00BB3279" w:rsidRDefault="002E068A" w:rsidP="00163C03">
            <w:pPr>
              <w:rPr>
                <w:rFonts w:asciiTheme="minorHAnsi" w:hAnsiTheme="minorHAnsi" w:cs="Arial"/>
                <w:b/>
                <w:sz w:val="16"/>
                <w:szCs w:val="16"/>
              </w:rPr>
            </w:pPr>
          </w:p>
        </w:tc>
        <w:tc>
          <w:tcPr>
            <w:tcW w:w="2158" w:type="dxa"/>
            <w:tcBorders>
              <w:top w:val="single" w:sz="4" w:space="0" w:color="auto"/>
            </w:tcBorders>
            <w:vAlign w:val="center"/>
          </w:tcPr>
          <w:p w14:paraId="2896C3CC" w14:textId="77777777" w:rsidR="002E068A" w:rsidRPr="00BB3279" w:rsidRDefault="002E068A" w:rsidP="00163C03">
            <w:pPr>
              <w:rPr>
                <w:rFonts w:asciiTheme="minorHAnsi" w:hAnsiTheme="minorHAnsi" w:cs="Arial"/>
                <w:i/>
                <w:sz w:val="16"/>
                <w:szCs w:val="16"/>
              </w:rPr>
            </w:pPr>
            <w:r w:rsidRPr="00BB3279">
              <w:rPr>
                <w:rFonts w:asciiTheme="minorHAnsi" w:hAnsiTheme="minorHAnsi" w:cs="Arial"/>
                <w:i/>
                <w:sz w:val="16"/>
                <w:szCs w:val="16"/>
              </w:rPr>
              <w:t>aaaa/mm/jj</w:t>
            </w:r>
          </w:p>
        </w:tc>
      </w:tr>
    </w:tbl>
    <w:p w14:paraId="1158222F" w14:textId="77777777" w:rsidR="002E068A" w:rsidRPr="001D3A84" w:rsidRDefault="002E068A" w:rsidP="002E068A">
      <w:pPr>
        <w:rPr>
          <w:rFonts w:asciiTheme="minorHAnsi" w:hAnsiTheme="minorHAnsi" w:cstheme="minorHAnsi"/>
          <w:sz w:val="16"/>
          <w:szCs w:val="16"/>
        </w:rPr>
      </w:pPr>
    </w:p>
    <w:p w14:paraId="7D240E0E" w14:textId="77777777" w:rsidR="002E068A" w:rsidRDefault="002E068A" w:rsidP="002E068A">
      <w:pPr>
        <w:rPr>
          <w:sz w:val="2"/>
        </w:rPr>
      </w:pPr>
    </w:p>
    <w:p w14:paraId="3A71CACF" w14:textId="77777777" w:rsidR="00AB7CE7" w:rsidRPr="00483754" w:rsidRDefault="00AB7CE7" w:rsidP="005D6700">
      <w:pPr>
        <w:tabs>
          <w:tab w:val="left" w:pos="2520"/>
        </w:tabs>
        <w:rPr>
          <w:rFonts w:asciiTheme="minorHAnsi" w:hAnsiTheme="minorHAnsi" w:cstheme="minorHAnsi"/>
          <w:sz w:val="20"/>
        </w:rPr>
      </w:pPr>
    </w:p>
    <w:sectPr w:rsidR="00AB7CE7" w:rsidRPr="00483754" w:rsidSect="00C0753F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5840" w:h="12240" w:orient="landscape"/>
      <w:pgMar w:top="1276" w:right="567" w:bottom="232" w:left="567" w:header="709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1F52B" w14:textId="77777777" w:rsidR="008E753D" w:rsidRDefault="008E753D" w:rsidP="0081257E">
      <w:r>
        <w:separator/>
      </w:r>
    </w:p>
  </w:endnote>
  <w:endnote w:type="continuationSeparator" w:id="0">
    <w:p w14:paraId="6DAF4A1E" w14:textId="77777777" w:rsidR="008E753D" w:rsidRDefault="008E753D" w:rsidP="0081257E">
      <w:r>
        <w:continuationSeparator/>
      </w:r>
    </w:p>
  </w:endnote>
  <w:endnote w:type="continuationNotice" w:id="1">
    <w:p w14:paraId="4353049D" w14:textId="77777777" w:rsidR="008E753D" w:rsidRDefault="008E75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1CADB" w14:textId="77777777" w:rsidR="00972252" w:rsidRDefault="00972252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3A71CADC" w14:textId="77777777" w:rsidR="00972252" w:rsidRDefault="00972252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3A71CADD" w14:textId="77777777" w:rsidR="00972252" w:rsidRPr="009241CF" w:rsidRDefault="00972252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Pr="001D31C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1CADE" w14:textId="77777777" w:rsidR="00972252" w:rsidRPr="002C0510" w:rsidRDefault="00972252" w:rsidP="00C0753F">
    <w:pPr>
      <w:pStyle w:val="Pieddepage"/>
      <w:tabs>
        <w:tab w:val="clear" w:pos="4320"/>
        <w:tab w:val="clear" w:pos="8640"/>
        <w:tab w:val="center" w:pos="5245"/>
        <w:tab w:val="right" w:pos="14706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A71CAE3" wp14:editId="3A71CAE4">
              <wp:simplePos x="0" y="0"/>
              <wp:positionH relativeFrom="column">
                <wp:align>center</wp:align>
              </wp:positionH>
              <wp:positionV relativeFrom="page">
                <wp:posOffset>7137344</wp:posOffset>
              </wp:positionV>
              <wp:extent cx="3240000" cy="392400"/>
              <wp:effectExtent l="0" t="0" r="0" b="0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01F3A7" w14:textId="77777777" w:rsidR="00DD3445" w:rsidRDefault="00DD3445" w:rsidP="00DD3445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PLAN D’INTERVENTION DISCIPLINAIRE (PID)</w:t>
                          </w:r>
                        </w:p>
                        <w:p w14:paraId="54ED1659" w14:textId="77777777" w:rsidR="00DD3445" w:rsidRPr="00783D34" w:rsidRDefault="00DD3445" w:rsidP="00DD3445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KINÉSIOLOGIE</w:t>
                          </w:r>
                        </w:p>
                        <w:p w14:paraId="28C48943" w14:textId="25B56575" w:rsidR="004868B3" w:rsidRPr="00783D34" w:rsidRDefault="004868B3" w:rsidP="00126577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 w14:anchorId="1F2D1042">
            <v:shapetype id="_x0000_t202" coordsize="21600,21600" o:spt="202" path="m,l,21600r21600,l21600,xe" w14:anchorId="3A71CAE3">
              <v:stroke joinstyle="miter"/>
              <v:path gradientshapeok="t" o:connecttype="rect"/>
            </v:shapetype>
            <v:shape id="Zone de texte 8" style="position:absolute;margin-left:0;margin-top:562pt;width:255.1pt;height:30.9pt;z-index:25165824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">
              <v:textbox>
                <w:txbxContent>
                  <w:p w:rsidR="00DD3445" w:rsidP="00DD3445" w:rsidRDefault="00DD3445" w14:paraId="3D1E059E" w14:textId="77777777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PLAN D’INTERVENTION DISCIPLINAIRE (PID)</w:t>
                    </w:r>
                  </w:p>
                  <w:p w:rsidRPr="00783D34" w:rsidR="00DD3445" w:rsidP="00DD3445" w:rsidRDefault="00DD3445" w14:paraId="3A65C4C7" w14:textId="77777777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KINÉSIOLOGIE</w:t>
                    </w:r>
                  </w:p>
                  <w:p w:rsidRPr="00783D34" w:rsidR="004868B3" w:rsidP="00126577" w:rsidRDefault="004868B3" w14:paraId="672A6659" w14:textId="25B56575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A71CAE5" wp14:editId="3A71CAE6">
              <wp:simplePos x="0" y="0"/>
              <wp:positionH relativeFrom="column">
                <wp:align>center</wp:align>
              </wp:positionH>
              <wp:positionV relativeFrom="page">
                <wp:posOffset>9429750</wp:posOffset>
              </wp:positionV>
              <wp:extent cx="3240000" cy="392400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71CAEC" w14:textId="77777777" w:rsidR="00972252" w:rsidRPr="00783D34" w:rsidRDefault="00972252" w:rsidP="009F0AF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permStart w:id="801196094" w:edGrp="everyone"/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TITRE DU DOCUMENT EN MAJUSCULE</w:t>
                          </w:r>
                          <w:permEnd w:id="801196094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71CAE5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8" type="#_x0000_t202" style="position:absolute;margin-left:0;margin-top:742.5pt;width:255.1pt;height:30.9pt;z-index:251658241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" filled="f" stroked="f" strokeweight=".5pt">
              <v:textbox>
                <w:txbxContent>
                  <w:p w14:paraId="3A71CAEC" w14:textId="77777777" w:rsidR="00972252" w:rsidRPr="00783D34" w:rsidRDefault="00972252" w:rsidP="009F0AF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permStart w:id="801196094" w:edGrp="everyone"/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TITRE DU DOCUMENT EN MAJUSCULE</w:t>
                    </w:r>
                    <w:permEnd w:id="801196094"/>
                  </w:p>
                </w:txbxContent>
              </v:textbox>
              <w10:wrap anchory="page"/>
            </v:shape>
          </w:pict>
        </mc:Fallback>
      </mc:AlternateConten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20"/>
        <w:szCs w:val="20"/>
      </w:rPr>
      <w:tab/>
    </w:r>
    <w:r>
      <w:rPr>
        <w:rFonts w:asciiTheme="minorHAnsi" w:hAnsiTheme="minorHAnsi" w:cstheme="minorHAnsi"/>
        <w:sz w:val="15"/>
        <w:szCs w:val="15"/>
      </w:rPr>
      <w:t>Dossier de l’usager</w:t>
    </w:r>
  </w:p>
  <w:p w14:paraId="3A71CADF" w14:textId="61E0C837" w:rsidR="00972252" w:rsidRPr="009241CF" w:rsidRDefault="00BB3279" w:rsidP="00C0753F">
    <w:pPr>
      <w:pStyle w:val="Pieddepage"/>
      <w:tabs>
        <w:tab w:val="clear" w:pos="4320"/>
        <w:tab w:val="clear" w:pos="8640"/>
        <w:tab w:val="center" w:pos="5245"/>
        <w:tab w:val="right" w:pos="14706"/>
      </w:tabs>
      <w:rPr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>
      <w:rPr>
        <w:rFonts w:asciiTheme="minorHAnsi" w:hAnsiTheme="minorHAnsi" w:cstheme="minorHAnsi"/>
        <w:sz w:val="20"/>
        <w:szCs w:val="20"/>
      </w:rPr>
      <w:t>60647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015646">
      <w:rPr>
        <w:rFonts w:asciiTheme="minorHAnsi" w:hAnsiTheme="minorHAnsi" w:cstheme="minorHAnsi"/>
        <w:sz w:val="15"/>
        <w:szCs w:val="15"/>
      </w:rPr>
      <w:t>(</w:t>
    </w:r>
    <w:r>
      <w:rPr>
        <w:rFonts w:asciiTheme="minorHAnsi" w:hAnsiTheme="minorHAnsi" w:cstheme="minorHAnsi"/>
        <w:sz w:val="15"/>
        <w:szCs w:val="15"/>
      </w:rPr>
      <w:t>2023-09</w:t>
    </w:r>
    <w:r w:rsidRPr="00015646">
      <w:rPr>
        <w:rFonts w:asciiTheme="minorHAnsi" w:hAnsiTheme="minorHAnsi" w:cstheme="minorHAnsi"/>
        <w:sz w:val="15"/>
        <w:szCs w:val="15"/>
      </w:rPr>
      <w:t>)</w:t>
    </w:r>
    <w:r w:rsidR="00972252" w:rsidRPr="002C0510">
      <w:rPr>
        <w:rFonts w:asciiTheme="minorHAnsi" w:hAnsiTheme="minorHAnsi" w:cstheme="minorHAnsi"/>
        <w:sz w:val="15"/>
        <w:szCs w:val="15"/>
      </w:rPr>
      <w:tab/>
    </w:r>
    <w:r w:rsidR="00972252"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972252" w:rsidRPr="002C0510">
      <w:rPr>
        <w:rFonts w:asciiTheme="minorHAnsi" w:hAnsiTheme="minorHAnsi" w:cstheme="minorHAnsi"/>
        <w:sz w:val="15"/>
        <w:szCs w:val="15"/>
      </w:rPr>
      <w:tab/>
    </w:r>
    <w:r w:rsidR="00972252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972252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972252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972252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321F8C" w:rsidRPr="00321F8C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972252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972252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972252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972252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972252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321F8C" w:rsidRPr="00321F8C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972252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1CAE1" w14:textId="77777777" w:rsidR="00972252" w:rsidRPr="002C0510" w:rsidRDefault="00972252" w:rsidP="00C0753F">
    <w:pPr>
      <w:pStyle w:val="Pieddepage"/>
      <w:tabs>
        <w:tab w:val="clear" w:pos="4320"/>
        <w:tab w:val="clear" w:pos="8640"/>
        <w:tab w:val="center" w:pos="5245"/>
        <w:tab w:val="right" w:pos="14706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71CAE7" wp14:editId="3A71CAE8">
              <wp:simplePos x="0" y="0"/>
              <wp:positionH relativeFrom="column">
                <wp:align>center</wp:align>
              </wp:positionH>
              <wp:positionV relativeFrom="page">
                <wp:posOffset>7137344</wp:posOffset>
              </wp:positionV>
              <wp:extent cx="3240000" cy="392400"/>
              <wp:effectExtent l="0" t="0" r="0" b="0"/>
              <wp:wrapNone/>
              <wp:docPr id="9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71CAED" w14:textId="6D192810" w:rsidR="00972252" w:rsidRDefault="00972252" w:rsidP="00126577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PLAN D’INTERVENTION DISCIPLINAIRE (PID)</w:t>
                          </w:r>
                        </w:p>
                        <w:p w14:paraId="3E7AEE08" w14:textId="104880C9" w:rsidR="00972252" w:rsidRPr="00783D34" w:rsidRDefault="00DD3445" w:rsidP="00126577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KINÉSIOLOGIE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 w14:anchorId="0140BB15">
            <v:shapetype id="_x0000_t202" coordsize="21600,21600" o:spt="202" path="m,l,21600r21600,l21600,xe" w14:anchorId="3A71CAE7">
              <v:stroke joinstyle="miter"/>
              <v:path gradientshapeok="t" o:connecttype="rect"/>
            </v:shapetype>
            <v:shape id="Zone de texte 9" style="position:absolute;margin-left:0;margin-top:562pt;width:255.1pt;height:30.9pt;z-index:251658243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">
              <v:textbox>
                <w:txbxContent>
                  <w:p w:rsidR="00972252" w:rsidP="00126577" w:rsidRDefault="00972252" w14:paraId="08DD7A4F" w14:textId="6D192810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PLAN D’INTERVENTION DISCIPLINAIRE (PID)</w:t>
                    </w:r>
                  </w:p>
                  <w:p w:rsidRPr="00783D34" w:rsidR="00972252" w:rsidP="00126577" w:rsidRDefault="00DD3445" w14:paraId="72A7A235" w14:textId="104880C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KINÉSIOLOGIE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71CAE9" wp14:editId="3A71CAEA">
              <wp:simplePos x="0" y="0"/>
              <wp:positionH relativeFrom="column">
                <wp:align>center</wp:align>
              </wp:positionH>
              <wp:positionV relativeFrom="page">
                <wp:posOffset>9408160</wp:posOffset>
              </wp:positionV>
              <wp:extent cx="3240000" cy="392400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A71CAEE" w14:textId="77777777" w:rsidR="00972252" w:rsidRPr="00783D34" w:rsidRDefault="00972252" w:rsidP="009F0AF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permStart w:id="1967869756" w:edGrp="everyone"/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TITRE DU DOCUMENT EN MAJUSCULE</w:t>
                          </w:r>
                          <w:permEnd w:id="1967869756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71CAE9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30" type="#_x0000_t202" style="position:absolute;margin-left:0;margin-top:740.8pt;width:255.1pt;height:30.9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" filled="f" stroked="f" strokeweight=".5pt">
              <v:textbox>
                <w:txbxContent>
                  <w:p w14:paraId="3A71CAEE" w14:textId="77777777" w:rsidR="00972252" w:rsidRPr="00783D34" w:rsidRDefault="00972252" w:rsidP="009F0AF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permStart w:id="1967869756" w:edGrp="everyone"/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TITRE DU DOCUMENT EN MAJUSCULE</w:t>
                    </w:r>
                    <w:permEnd w:id="1967869756"/>
                  </w:p>
                </w:txbxContent>
              </v:textbox>
              <w10:wrap anchory="page"/>
            </v:shape>
          </w:pict>
        </mc:Fallback>
      </mc:AlternateContent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20"/>
        <w:szCs w:val="20"/>
      </w:rPr>
      <w:tab/>
    </w:r>
    <w:r w:rsidRPr="002C0510">
      <w:rPr>
        <w:rFonts w:asciiTheme="minorHAnsi" w:hAnsiTheme="minorHAnsi" w:cstheme="minorHAnsi"/>
        <w:sz w:val="15"/>
        <w:szCs w:val="15"/>
      </w:rPr>
      <w:t xml:space="preserve">Dossier </w:t>
    </w:r>
    <w:r>
      <w:rPr>
        <w:rFonts w:asciiTheme="minorHAnsi" w:hAnsiTheme="minorHAnsi" w:cstheme="minorHAnsi"/>
        <w:sz w:val="15"/>
        <w:szCs w:val="15"/>
      </w:rPr>
      <w:t>de l’usager</w:t>
    </w:r>
  </w:p>
  <w:p w14:paraId="3A71CAE2" w14:textId="33D89A57" w:rsidR="00972252" w:rsidRPr="002C0510" w:rsidRDefault="00972252" w:rsidP="00126577">
    <w:pPr>
      <w:pStyle w:val="Pieddepage"/>
      <w:tabs>
        <w:tab w:val="clear" w:pos="4320"/>
        <w:tab w:val="clear" w:pos="8640"/>
        <w:tab w:val="center" w:pos="5245"/>
        <w:tab w:val="left" w:pos="5489"/>
        <w:tab w:val="right" w:pos="14706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20"/>
        <w:szCs w:val="20"/>
      </w:rPr>
      <w:t>CLI-</w:t>
    </w:r>
    <w:r w:rsidR="00BB3279">
      <w:rPr>
        <w:rFonts w:asciiTheme="minorHAnsi" w:hAnsiTheme="minorHAnsi" w:cstheme="minorHAnsi"/>
        <w:sz w:val="20"/>
        <w:szCs w:val="20"/>
      </w:rPr>
      <w:t>60647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015646">
      <w:rPr>
        <w:rFonts w:asciiTheme="minorHAnsi" w:hAnsiTheme="minorHAnsi" w:cstheme="minorHAnsi"/>
        <w:sz w:val="15"/>
        <w:szCs w:val="15"/>
      </w:rPr>
      <w:t>(</w:t>
    </w:r>
    <w:r w:rsidR="00BB3279">
      <w:rPr>
        <w:rFonts w:asciiTheme="minorHAnsi" w:hAnsiTheme="minorHAnsi" w:cstheme="minorHAnsi"/>
        <w:sz w:val="15"/>
        <w:szCs w:val="15"/>
      </w:rPr>
      <w:t>2023-09</w:t>
    </w:r>
    <w:r w:rsidRPr="00015646">
      <w:rPr>
        <w:rFonts w:asciiTheme="minorHAnsi" w:hAnsiTheme="minorHAnsi" w:cstheme="minorHAnsi"/>
        <w:sz w:val="15"/>
        <w:szCs w:val="15"/>
      </w:rPr>
      <w:t>)</w:t>
    </w:r>
    <w:r>
      <w:rPr>
        <w:rFonts w:asciiTheme="minorHAnsi" w:hAnsiTheme="minorHAnsi" w:cstheme="minorHAnsi"/>
        <w:sz w:val="15"/>
        <w:szCs w:val="15"/>
      </w:rPr>
      <w:t xml:space="preserve"> 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</w:rPr>
      <w:tab/>
    </w:r>
    <w:r>
      <w:rPr>
        <w:rFonts w:asciiTheme="minorHAnsi" w:hAnsiTheme="minorHAnsi" w:cstheme="minorHAnsi"/>
        <w:sz w:val="15"/>
        <w:szCs w:val="15"/>
      </w:rPr>
      <w:tab/>
    </w:r>
    <w:r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321F8C" w:rsidRPr="00321F8C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321F8C" w:rsidRPr="00321F8C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3B535" w14:textId="77777777" w:rsidR="008E753D" w:rsidRDefault="008E753D" w:rsidP="0081257E">
      <w:r>
        <w:separator/>
      </w:r>
    </w:p>
  </w:footnote>
  <w:footnote w:type="continuationSeparator" w:id="0">
    <w:p w14:paraId="6BFF68B8" w14:textId="77777777" w:rsidR="008E753D" w:rsidRDefault="008E753D" w:rsidP="0081257E">
      <w:r>
        <w:continuationSeparator/>
      </w:r>
    </w:p>
  </w:footnote>
  <w:footnote w:type="continuationNotice" w:id="1">
    <w:p w14:paraId="6EDB108A" w14:textId="77777777" w:rsidR="008E753D" w:rsidRDefault="008E75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1CAD8" w14:textId="77777777" w:rsidR="00972252" w:rsidRPr="00F130E4" w:rsidRDefault="0097225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349459160"/>
        <w:placeholder>
          <w:docPart w:val="262CC7DB9AF24AC188B7B1582CEFBD35"/>
        </w:placeholder>
      </w:sdtPr>
      <w:sdtEndPr/>
      <w:sdtContent/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Theme="minorHAnsi" w:hAnsiTheme="minorHAnsi" w:cstheme="minorHAnsi"/>
          <w:color w:val="000000" w:themeColor="text1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  <w:alias w:val="Dossier"/>
        <w:tag w:val="No dossier"/>
        <w:id w:val="-1745257081"/>
        <w:placeholder>
          <w:docPart w:val="F91E4F6A6D2A4687847DA231E72666FA"/>
        </w:placeholder>
      </w:sdtPr>
      <w:sdtEndPr/>
      <w:sdtContent>
        <w:r w:rsidRPr="00222808">
          <w:rPr>
            <w:rFonts w:asciiTheme="minorHAnsi" w:hAnsiTheme="minorHAnsi" w:cstheme="minorHAnsi"/>
            <w:color w:val="000000" w:themeColor="text1"/>
            <w:sz w:val="18"/>
            <w:szCs w:val="18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 </w:t>
        </w:r>
      </w:sdtContent>
    </w:sdt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1CAD9" w14:textId="77777777" w:rsidR="00972252" w:rsidRPr="00483754" w:rsidRDefault="00972252" w:rsidP="00E31139">
    <w:pPr>
      <w:pStyle w:val="En-tte"/>
      <w:tabs>
        <w:tab w:val="clear" w:pos="8640"/>
        <w:tab w:val="right" w:pos="10065"/>
      </w:tabs>
      <w:spacing w:before="240"/>
      <w:rPr>
        <w:rFonts w:asciiTheme="minorHAnsi" w:hAnsiTheme="minorHAnsi" w:cstheme="minorHAnsi"/>
        <w:color w:val="000000" w:themeColor="text1"/>
        <w:sz w:val="20"/>
        <w:szCs w:val="20"/>
      </w:rPr>
    </w:pPr>
    <w:r w:rsidRPr="00483754">
      <w:rPr>
        <w:rFonts w:asciiTheme="minorHAnsi" w:hAnsiTheme="minorHAnsi" w:cstheme="minorHAnsi"/>
        <w:color w:val="000000" w:themeColor="text1"/>
        <w:sz w:val="20"/>
        <w:szCs w:val="20"/>
      </w:rPr>
      <w:t xml:space="preserve">Nom, Prénom : 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Nom_Prenom \h  \* MERGEFORMAT </w:instrTex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658899491"/>
        <w:placeholder>
          <w:docPart w:val="6FFF610D593A4ADABC313AB6CA5F39CA"/>
        </w:placeholder>
      </w:sdtPr>
      <w:sdtEndPr/>
      <w:sdtContent/>
    </w:sdt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483754">
      <w:rPr>
        <w:rFonts w:asciiTheme="minorHAnsi" w:hAnsiTheme="minorHAnsi" w:cstheme="minorHAnsi"/>
        <w:color w:val="000000" w:themeColor="text1"/>
        <w:sz w:val="20"/>
        <w:szCs w:val="20"/>
      </w:rPr>
      <w:t>Dossier 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t>:</w:t>
    </w:r>
    <w:r>
      <w:rPr>
        <w:rFonts w:asciiTheme="minorHAnsi" w:hAnsiTheme="minorHAnsi" w:cstheme="minorHAnsi"/>
        <w:color w:val="000000" w:themeColor="text1"/>
        <w:sz w:val="20"/>
        <w:szCs w:val="20"/>
      </w:rPr>
      <w:t xml:space="preserve">  </w:t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NoDossier \h  \* MERGEFORMAT </w:instrText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20"/>
          <w:szCs w:val="20"/>
        </w:rPr>
        <w:alias w:val="Dossier"/>
        <w:tag w:val="No dossier"/>
        <w:id w:val="566307204"/>
        <w:placeholder>
          <w:docPart w:val="70EC4F540F7F40058245F90CCE2D4371"/>
        </w:placeholder>
      </w:sdtPr>
      <w:sdtEndPr>
        <w:rPr>
          <w:rFonts w:asciiTheme="minorHAnsi" w:hAnsiTheme="minorHAnsi" w:cstheme="minorHAnsi"/>
        </w:rPr>
      </w:sdtEndPr>
      <w:sdtContent>
        <w:r w:rsidRPr="001D31CD">
          <w:rPr>
            <w:rFonts w:asciiTheme="minorHAnsi" w:hAnsiTheme="minorHAnsi" w:cstheme="minorHAnsi"/>
            <w:color w:val="000000" w:themeColor="text1"/>
            <w:sz w:val="20"/>
            <w:szCs w:val="20"/>
          </w:rPr>
          <w:t xml:space="preserve">    </w:t>
        </w:r>
      </w:sdtContent>
    </w:sdt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</w:p>
  <w:p w14:paraId="3A71CADA" w14:textId="77777777" w:rsidR="00972252" w:rsidRPr="00F67939" w:rsidRDefault="00972252">
    <w:pPr>
      <w:pStyle w:val="En-tte"/>
      <w:rPr>
        <w:rFonts w:asciiTheme="minorHAnsi" w:hAnsiTheme="minorHAnsi" w:cstheme="minorHAnsi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16BE8"/>
    <w:multiLevelType w:val="hybridMultilevel"/>
    <w:tmpl w:val="A17A4B6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CA" w:vendorID="64" w:dllVersion="6" w:nlCheck="1" w:checkStyle="1"/>
  <w:activeWritingStyle w:appName="MSWord" w:lang="fr-CA" w:vendorID="64" w:dllVersion="131078" w:nlCheck="1" w:checkStyle="0"/>
  <w:activeWritingStyle w:appName="MSWord" w:lang="en-CA" w:vendorID="64" w:dllVersion="131078" w:nlCheck="1" w:checkStyle="1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NKKWcD7fGCD7j4wzyM0Nt2OynWPffVV4WGVvZqaVu1YfkyanM36lqKvHpyDaptABPq6zS8NcbpV4TfbmwqmT0A==" w:salt="srZEXs7qljddV98Xp+rLj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15646"/>
    <w:rsid w:val="000235F9"/>
    <w:rsid w:val="0003089E"/>
    <w:rsid w:val="00031802"/>
    <w:rsid w:val="00036644"/>
    <w:rsid w:val="00044260"/>
    <w:rsid w:val="00056477"/>
    <w:rsid w:val="00061115"/>
    <w:rsid w:val="00062CCC"/>
    <w:rsid w:val="000653C6"/>
    <w:rsid w:val="00065CB5"/>
    <w:rsid w:val="00067E90"/>
    <w:rsid w:val="00081719"/>
    <w:rsid w:val="00081E4F"/>
    <w:rsid w:val="000949A4"/>
    <w:rsid w:val="00094D01"/>
    <w:rsid w:val="000A1BAF"/>
    <w:rsid w:val="000A5A8D"/>
    <w:rsid w:val="000A5E86"/>
    <w:rsid w:val="000B34AA"/>
    <w:rsid w:val="000B7F78"/>
    <w:rsid w:val="000C575E"/>
    <w:rsid w:val="000D63AA"/>
    <w:rsid w:val="000E53E1"/>
    <w:rsid w:val="000F0ECA"/>
    <w:rsid w:val="000F1FB9"/>
    <w:rsid w:val="001002D2"/>
    <w:rsid w:val="00106182"/>
    <w:rsid w:val="00121C81"/>
    <w:rsid w:val="00126577"/>
    <w:rsid w:val="00134619"/>
    <w:rsid w:val="0013480E"/>
    <w:rsid w:val="00134CC1"/>
    <w:rsid w:val="0014043F"/>
    <w:rsid w:val="0014311E"/>
    <w:rsid w:val="00153E63"/>
    <w:rsid w:val="00156F9B"/>
    <w:rsid w:val="00162FFB"/>
    <w:rsid w:val="00163926"/>
    <w:rsid w:val="00163C03"/>
    <w:rsid w:val="00165615"/>
    <w:rsid w:val="001666F0"/>
    <w:rsid w:val="0017585B"/>
    <w:rsid w:val="00184B94"/>
    <w:rsid w:val="00193617"/>
    <w:rsid w:val="00194790"/>
    <w:rsid w:val="001B6ADB"/>
    <w:rsid w:val="001D31CD"/>
    <w:rsid w:val="001D7464"/>
    <w:rsid w:val="001E4106"/>
    <w:rsid w:val="001E567C"/>
    <w:rsid w:val="001E6ACB"/>
    <w:rsid w:val="001F086F"/>
    <w:rsid w:val="001F1ED6"/>
    <w:rsid w:val="001F7ED1"/>
    <w:rsid w:val="00222808"/>
    <w:rsid w:val="00230283"/>
    <w:rsid w:val="00233C49"/>
    <w:rsid w:val="00240B84"/>
    <w:rsid w:val="002454D8"/>
    <w:rsid w:val="002528A7"/>
    <w:rsid w:val="00255ABE"/>
    <w:rsid w:val="00263F52"/>
    <w:rsid w:val="00267C88"/>
    <w:rsid w:val="00293EC9"/>
    <w:rsid w:val="00295818"/>
    <w:rsid w:val="00295F2F"/>
    <w:rsid w:val="002964F0"/>
    <w:rsid w:val="00297260"/>
    <w:rsid w:val="002C0510"/>
    <w:rsid w:val="002C5CEB"/>
    <w:rsid w:val="002D207C"/>
    <w:rsid w:val="002D35EB"/>
    <w:rsid w:val="002D4BDA"/>
    <w:rsid w:val="002E068A"/>
    <w:rsid w:val="002E3D54"/>
    <w:rsid w:val="00301BAB"/>
    <w:rsid w:val="00321F8C"/>
    <w:rsid w:val="00331414"/>
    <w:rsid w:val="00336BCB"/>
    <w:rsid w:val="0035045E"/>
    <w:rsid w:val="00350718"/>
    <w:rsid w:val="00366A5E"/>
    <w:rsid w:val="00367527"/>
    <w:rsid w:val="00367C4C"/>
    <w:rsid w:val="003724A3"/>
    <w:rsid w:val="00373D89"/>
    <w:rsid w:val="003A3BC8"/>
    <w:rsid w:val="003A3F6A"/>
    <w:rsid w:val="003A6F43"/>
    <w:rsid w:val="003B414D"/>
    <w:rsid w:val="003C32DB"/>
    <w:rsid w:val="003F3BBB"/>
    <w:rsid w:val="0040693B"/>
    <w:rsid w:val="00413305"/>
    <w:rsid w:val="004246FA"/>
    <w:rsid w:val="0045258B"/>
    <w:rsid w:val="00454637"/>
    <w:rsid w:val="00460096"/>
    <w:rsid w:val="00465EBD"/>
    <w:rsid w:val="00466CA4"/>
    <w:rsid w:val="00475947"/>
    <w:rsid w:val="00483754"/>
    <w:rsid w:val="004868B3"/>
    <w:rsid w:val="00486DB0"/>
    <w:rsid w:val="00487374"/>
    <w:rsid w:val="004A634E"/>
    <w:rsid w:val="004A7727"/>
    <w:rsid w:val="004B2D7F"/>
    <w:rsid w:val="004D5723"/>
    <w:rsid w:val="004F07C5"/>
    <w:rsid w:val="004F352E"/>
    <w:rsid w:val="00516F7E"/>
    <w:rsid w:val="005222EB"/>
    <w:rsid w:val="00542331"/>
    <w:rsid w:val="00550D6D"/>
    <w:rsid w:val="0055248C"/>
    <w:rsid w:val="00562CF3"/>
    <w:rsid w:val="00562D85"/>
    <w:rsid w:val="0057158C"/>
    <w:rsid w:val="005846D0"/>
    <w:rsid w:val="0059389E"/>
    <w:rsid w:val="005A0C13"/>
    <w:rsid w:val="005B04F4"/>
    <w:rsid w:val="005D6700"/>
    <w:rsid w:val="005F5E7B"/>
    <w:rsid w:val="00605F48"/>
    <w:rsid w:val="006203E9"/>
    <w:rsid w:val="00621FCD"/>
    <w:rsid w:val="00635CE6"/>
    <w:rsid w:val="00644EF4"/>
    <w:rsid w:val="006474AC"/>
    <w:rsid w:val="006505B5"/>
    <w:rsid w:val="00652381"/>
    <w:rsid w:val="00652BD9"/>
    <w:rsid w:val="00652EA1"/>
    <w:rsid w:val="0066417B"/>
    <w:rsid w:val="00670347"/>
    <w:rsid w:val="0067158A"/>
    <w:rsid w:val="00672AD8"/>
    <w:rsid w:val="006859C3"/>
    <w:rsid w:val="00690744"/>
    <w:rsid w:val="006B00A8"/>
    <w:rsid w:val="006B0CF5"/>
    <w:rsid w:val="006B68DF"/>
    <w:rsid w:val="006C1432"/>
    <w:rsid w:val="006C1EF6"/>
    <w:rsid w:val="006C3A24"/>
    <w:rsid w:val="006C647A"/>
    <w:rsid w:val="006D33A8"/>
    <w:rsid w:val="006D4D5E"/>
    <w:rsid w:val="006D63C9"/>
    <w:rsid w:val="0070575F"/>
    <w:rsid w:val="00711015"/>
    <w:rsid w:val="00716AB3"/>
    <w:rsid w:val="00716CB5"/>
    <w:rsid w:val="00736508"/>
    <w:rsid w:val="007517E6"/>
    <w:rsid w:val="0075376B"/>
    <w:rsid w:val="00775EF5"/>
    <w:rsid w:val="007824FE"/>
    <w:rsid w:val="00787995"/>
    <w:rsid w:val="00794F54"/>
    <w:rsid w:val="00796F7D"/>
    <w:rsid w:val="0079796A"/>
    <w:rsid w:val="007C0A74"/>
    <w:rsid w:val="007C3370"/>
    <w:rsid w:val="007C4940"/>
    <w:rsid w:val="007C726E"/>
    <w:rsid w:val="007D0D5B"/>
    <w:rsid w:val="007E57DE"/>
    <w:rsid w:val="007E7941"/>
    <w:rsid w:val="0081257E"/>
    <w:rsid w:val="00815A91"/>
    <w:rsid w:val="008273AD"/>
    <w:rsid w:val="00835D55"/>
    <w:rsid w:val="00840968"/>
    <w:rsid w:val="0084540F"/>
    <w:rsid w:val="008534DE"/>
    <w:rsid w:val="00854761"/>
    <w:rsid w:val="00854C5B"/>
    <w:rsid w:val="00861A99"/>
    <w:rsid w:val="00866906"/>
    <w:rsid w:val="00866B50"/>
    <w:rsid w:val="00870797"/>
    <w:rsid w:val="00873FB3"/>
    <w:rsid w:val="0088001D"/>
    <w:rsid w:val="0088545A"/>
    <w:rsid w:val="008911C2"/>
    <w:rsid w:val="008A238E"/>
    <w:rsid w:val="008A3E0C"/>
    <w:rsid w:val="008B60E1"/>
    <w:rsid w:val="008E753D"/>
    <w:rsid w:val="008E7BC4"/>
    <w:rsid w:val="00901236"/>
    <w:rsid w:val="00901E58"/>
    <w:rsid w:val="00912469"/>
    <w:rsid w:val="009210E9"/>
    <w:rsid w:val="00921A22"/>
    <w:rsid w:val="00922C0E"/>
    <w:rsid w:val="00923D1E"/>
    <w:rsid w:val="009241CF"/>
    <w:rsid w:val="0092520D"/>
    <w:rsid w:val="0093368C"/>
    <w:rsid w:val="00933CF8"/>
    <w:rsid w:val="00942D0E"/>
    <w:rsid w:val="00957446"/>
    <w:rsid w:val="00972252"/>
    <w:rsid w:val="00990DB0"/>
    <w:rsid w:val="009917D6"/>
    <w:rsid w:val="009A62B7"/>
    <w:rsid w:val="009B1989"/>
    <w:rsid w:val="009B7034"/>
    <w:rsid w:val="009C6461"/>
    <w:rsid w:val="009E58DF"/>
    <w:rsid w:val="009F0AF9"/>
    <w:rsid w:val="009F1CB4"/>
    <w:rsid w:val="00A073D7"/>
    <w:rsid w:val="00A2290C"/>
    <w:rsid w:val="00A24AFD"/>
    <w:rsid w:val="00A26C39"/>
    <w:rsid w:val="00A314B0"/>
    <w:rsid w:val="00A33CEF"/>
    <w:rsid w:val="00A36142"/>
    <w:rsid w:val="00A3641D"/>
    <w:rsid w:val="00A45A0C"/>
    <w:rsid w:val="00A4782E"/>
    <w:rsid w:val="00A530F1"/>
    <w:rsid w:val="00A66FF4"/>
    <w:rsid w:val="00A729F1"/>
    <w:rsid w:val="00A77D58"/>
    <w:rsid w:val="00A77FD9"/>
    <w:rsid w:val="00A80A76"/>
    <w:rsid w:val="00A84698"/>
    <w:rsid w:val="00A90CAF"/>
    <w:rsid w:val="00A94F33"/>
    <w:rsid w:val="00A96E54"/>
    <w:rsid w:val="00AA09CD"/>
    <w:rsid w:val="00AB1AE0"/>
    <w:rsid w:val="00AB7CE7"/>
    <w:rsid w:val="00AC1E58"/>
    <w:rsid w:val="00AC2A6C"/>
    <w:rsid w:val="00AC7CEE"/>
    <w:rsid w:val="00AD1294"/>
    <w:rsid w:val="00AD43E6"/>
    <w:rsid w:val="00AD5DB0"/>
    <w:rsid w:val="00AD7EA0"/>
    <w:rsid w:val="00AE5772"/>
    <w:rsid w:val="00B04317"/>
    <w:rsid w:val="00B06495"/>
    <w:rsid w:val="00B06CF8"/>
    <w:rsid w:val="00B129DC"/>
    <w:rsid w:val="00B12B24"/>
    <w:rsid w:val="00B14297"/>
    <w:rsid w:val="00B21AF3"/>
    <w:rsid w:val="00B31D8E"/>
    <w:rsid w:val="00B31FF1"/>
    <w:rsid w:val="00B32F20"/>
    <w:rsid w:val="00B32F68"/>
    <w:rsid w:val="00B349D4"/>
    <w:rsid w:val="00B44F24"/>
    <w:rsid w:val="00B700E0"/>
    <w:rsid w:val="00B728A7"/>
    <w:rsid w:val="00B77F7F"/>
    <w:rsid w:val="00B90138"/>
    <w:rsid w:val="00BA34B9"/>
    <w:rsid w:val="00BA5ED2"/>
    <w:rsid w:val="00BB3279"/>
    <w:rsid w:val="00BD08CA"/>
    <w:rsid w:val="00BD5E67"/>
    <w:rsid w:val="00BF6BB8"/>
    <w:rsid w:val="00C00059"/>
    <w:rsid w:val="00C00691"/>
    <w:rsid w:val="00C0753F"/>
    <w:rsid w:val="00C33713"/>
    <w:rsid w:val="00C34636"/>
    <w:rsid w:val="00C409F5"/>
    <w:rsid w:val="00C4574E"/>
    <w:rsid w:val="00C509E3"/>
    <w:rsid w:val="00C5634E"/>
    <w:rsid w:val="00C57CA3"/>
    <w:rsid w:val="00C615F6"/>
    <w:rsid w:val="00C73F37"/>
    <w:rsid w:val="00C74744"/>
    <w:rsid w:val="00C83E84"/>
    <w:rsid w:val="00C844CD"/>
    <w:rsid w:val="00C977FD"/>
    <w:rsid w:val="00CA35C1"/>
    <w:rsid w:val="00CA5268"/>
    <w:rsid w:val="00CA6890"/>
    <w:rsid w:val="00CB03F6"/>
    <w:rsid w:val="00CB09C3"/>
    <w:rsid w:val="00CB76D6"/>
    <w:rsid w:val="00CC0874"/>
    <w:rsid w:val="00CC2533"/>
    <w:rsid w:val="00CC37B9"/>
    <w:rsid w:val="00CC7EFA"/>
    <w:rsid w:val="00CD2540"/>
    <w:rsid w:val="00CD7540"/>
    <w:rsid w:val="00CE02A6"/>
    <w:rsid w:val="00D16A65"/>
    <w:rsid w:val="00D2162B"/>
    <w:rsid w:val="00D30664"/>
    <w:rsid w:val="00D42ECE"/>
    <w:rsid w:val="00D44678"/>
    <w:rsid w:val="00D45066"/>
    <w:rsid w:val="00D62FA3"/>
    <w:rsid w:val="00D631BA"/>
    <w:rsid w:val="00D6524F"/>
    <w:rsid w:val="00D65817"/>
    <w:rsid w:val="00D658C1"/>
    <w:rsid w:val="00D83339"/>
    <w:rsid w:val="00D94066"/>
    <w:rsid w:val="00DA6155"/>
    <w:rsid w:val="00DB5E8C"/>
    <w:rsid w:val="00DC40B8"/>
    <w:rsid w:val="00DD133D"/>
    <w:rsid w:val="00DD3445"/>
    <w:rsid w:val="00DD3A14"/>
    <w:rsid w:val="00DE0EC9"/>
    <w:rsid w:val="00DF095A"/>
    <w:rsid w:val="00DF4238"/>
    <w:rsid w:val="00E01D03"/>
    <w:rsid w:val="00E10066"/>
    <w:rsid w:val="00E16883"/>
    <w:rsid w:val="00E2245C"/>
    <w:rsid w:val="00E31139"/>
    <w:rsid w:val="00E31171"/>
    <w:rsid w:val="00E32732"/>
    <w:rsid w:val="00E3667F"/>
    <w:rsid w:val="00E37A0D"/>
    <w:rsid w:val="00E40B45"/>
    <w:rsid w:val="00E53834"/>
    <w:rsid w:val="00E610B4"/>
    <w:rsid w:val="00E77021"/>
    <w:rsid w:val="00E84264"/>
    <w:rsid w:val="00EA2FBB"/>
    <w:rsid w:val="00EA7032"/>
    <w:rsid w:val="00EB10B5"/>
    <w:rsid w:val="00EB67A8"/>
    <w:rsid w:val="00EC1D23"/>
    <w:rsid w:val="00EC6BE2"/>
    <w:rsid w:val="00EC79FE"/>
    <w:rsid w:val="00ED1325"/>
    <w:rsid w:val="00ED2CCD"/>
    <w:rsid w:val="00EE71AF"/>
    <w:rsid w:val="00EF62FA"/>
    <w:rsid w:val="00F038C6"/>
    <w:rsid w:val="00F130E4"/>
    <w:rsid w:val="00F1774D"/>
    <w:rsid w:val="00F20FF1"/>
    <w:rsid w:val="00F256C2"/>
    <w:rsid w:val="00F3308D"/>
    <w:rsid w:val="00F33764"/>
    <w:rsid w:val="00F41733"/>
    <w:rsid w:val="00F47B4E"/>
    <w:rsid w:val="00F52944"/>
    <w:rsid w:val="00F614F9"/>
    <w:rsid w:val="00F67939"/>
    <w:rsid w:val="00F72CF4"/>
    <w:rsid w:val="00F7382F"/>
    <w:rsid w:val="00F90CC8"/>
    <w:rsid w:val="00FA1BA3"/>
    <w:rsid w:val="00FB0BA9"/>
    <w:rsid w:val="00FC3D52"/>
    <w:rsid w:val="00FC566B"/>
    <w:rsid w:val="00FE5D19"/>
    <w:rsid w:val="00FE7523"/>
    <w:rsid w:val="00FF1654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1CA19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8B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uiPriority w:val="39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7D0D5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0D5B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1E6ACB" w:rsidP="001E6ACB">
          <w:pPr>
            <w:pStyle w:val="ED8A77C8848E42DC82581E55789A7D727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25205ABEDF2F44C3B0EF1E2F95BECE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A422EC-AA48-4C9D-AE17-90889B72A035}"/>
      </w:docPartPr>
      <w:docPartBody>
        <w:p w:rsidR="001E6ACB" w:rsidRDefault="001E6ACB" w:rsidP="001E6ACB">
          <w:pPr>
            <w:pStyle w:val="25205ABEDF2F44C3B0EF1E2F95BECEAE1"/>
          </w:pPr>
          <w:r>
            <w:rPr>
              <w:rStyle w:val="Textedelespacerserv"/>
              <w:rFonts w:eastAsiaTheme="minorHAnsi"/>
            </w:rPr>
            <w:t xml:space="preserve">  </w:t>
          </w:r>
        </w:p>
      </w:docPartBody>
    </w:docPart>
    <w:docPart>
      <w:docPartPr>
        <w:name w:val="E4563C84E3E446BA80CF6D33B450B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947D86-D0EB-4577-9F71-E7A0C91740C3}"/>
      </w:docPartPr>
      <w:docPartBody>
        <w:p w:rsidR="00990DB0" w:rsidRDefault="006D63C9" w:rsidP="006D63C9">
          <w:pPr>
            <w:pStyle w:val="E4563C84E3E446BA80CF6D33B450BFA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2CC7DB9AF24AC188B7B1582CEFBD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B9527-2937-4525-B9BB-5B65DA05ABBF}"/>
      </w:docPartPr>
      <w:docPartBody>
        <w:p w:rsidR="00974F6B" w:rsidRDefault="00990DB0" w:rsidP="00990DB0">
          <w:pPr>
            <w:pStyle w:val="262CC7DB9AF24AC188B7B1582CEFBD35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F91E4F6A6D2A4687847DA231E72666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48FB2A-459F-46C2-B661-27E1FE15C835}"/>
      </w:docPartPr>
      <w:docPartBody>
        <w:p w:rsidR="00974F6B" w:rsidRDefault="00990DB0" w:rsidP="00990DB0">
          <w:pPr>
            <w:pStyle w:val="F91E4F6A6D2A4687847DA231E72666FA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FF610D593A4ADABC313AB6CA5F39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3FBA73-37BB-49DA-9806-6232480CB3F1}"/>
      </w:docPartPr>
      <w:docPartBody>
        <w:p w:rsidR="00974F6B" w:rsidRDefault="00990DB0" w:rsidP="00990DB0">
          <w:pPr>
            <w:pStyle w:val="6FFF610D593A4ADABC313AB6CA5F39CA"/>
          </w:pPr>
          <w:r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70EC4F540F7F40058245F90CCE2D43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335A4E-A1D8-4168-A819-40AE947B5DEF}"/>
      </w:docPartPr>
      <w:docPartBody>
        <w:p w:rsidR="00974F6B" w:rsidRDefault="00990DB0" w:rsidP="00990DB0">
          <w:pPr>
            <w:pStyle w:val="70EC4F540F7F40058245F90CCE2D437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9E1D611D01142D0B6ADE96CA30F7C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2399E6-58B4-42DE-8D6A-4B08D4916F29}"/>
      </w:docPartPr>
      <w:docPartBody>
        <w:p w:rsidR="009B1989" w:rsidRDefault="009B1989" w:rsidP="009B1989">
          <w:pPr>
            <w:pStyle w:val="F9E1D611D01142D0B6ADE96CA30F7C3D"/>
          </w:pPr>
          <w:r w:rsidRPr="00EC0322">
            <w:rPr>
              <w:rStyle w:val="Textedelespacerserv"/>
            </w:rPr>
            <w:t>Choisissez un élément.</w:t>
          </w:r>
        </w:p>
      </w:docPartBody>
    </w:docPart>
    <w:docPart>
      <w:docPartPr>
        <w:name w:val="53B5A67B71AE48D5A94FFE99804A6C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096114-769B-450F-8E88-F30D2DEF6505}"/>
      </w:docPartPr>
      <w:docPartBody>
        <w:p w:rsidR="009B1989" w:rsidRDefault="009B1989" w:rsidP="009B1989">
          <w:pPr>
            <w:pStyle w:val="53B5A67B71AE48D5A94FFE99804A6CE6"/>
          </w:pPr>
          <w:r w:rsidRPr="00EC0322">
            <w:rPr>
              <w:rStyle w:val="Textedelespacerserv"/>
            </w:rPr>
            <w:t>Choisissez un élément.</w:t>
          </w:r>
        </w:p>
      </w:docPartBody>
    </w:docPart>
    <w:docPart>
      <w:docPartPr>
        <w:name w:val="2F9A1D6813F44D89A730FC510753E5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47EB09-95FC-4B08-88A4-69FD2E8DCE7B}"/>
      </w:docPartPr>
      <w:docPartBody>
        <w:p w:rsidR="009B1989" w:rsidRDefault="009B1989" w:rsidP="009B1989">
          <w:pPr>
            <w:pStyle w:val="2F9A1D6813F44D89A730FC510753E5C9"/>
          </w:pPr>
          <w:r w:rsidRPr="00EC0322">
            <w:rPr>
              <w:rStyle w:val="Textedelespacerserv"/>
            </w:rPr>
            <w:t>Choisissez un élément.</w:t>
          </w:r>
        </w:p>
      </w:docPartBody>
    </w:docPart>
    <w:docPart>
      <w:docPartPr>
        <w:name w:val="786A37436399406898671633E26B8C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BA6B22-3BCA-47E1-B9C1-6A92339B0126}"/>
      </w:docPartPr>
      <w:docPartBody>
        <w:p w:rsidR="009B1989" w:rsidRDefault="009B1989" w:rsidP="009B1989">
          <w:pPr>
            <w:pStyle w:val="786A37436399406898671633E26B8CA2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9D202FD0AB645808CF8B544B1D01B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E1546F-3134-4B0B-8044-33F37AADD598}"/>
      </w:docPartPr>
      <w:docPartBody>
        <w:p w:rsidR="008A238E" w:rsidRDefault="00B31FF1" w:rsidP="00B31FF1">
          <w:pPr>
            <w:pStyle w:val="69D202FD0AB645808CF8B544B1D01B20"/>
          </w:pPr>
          <w:r w:rsidRPr="00785DE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BDBECF97DF94F79BF44B84F0E7B1B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637919-DF8C-41BC-9FB6-480FC5C69DE7}"/>
      </w:docPartPr>
      <w:docPartBody>
        <w:p w:rsidR="008A238E" w:rsidRDefault="00B31FF1" w:rsidP="00B31FF1">
          <w:pPr>
            <w:pStyle w:val="DBDBECF97DF94F79BF44B84F0E7B1B25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ED3B871211E0472A8BA1F3A95DBDCD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49BB1F-D83C-4390-8165-83AEA046B888}"/>
      </w:docPartPr>
      <w:docPartBody>
        <w:p w:rsidR="008A238E" w:rsidRDefault="00B31FF1" w:rsidP="00B31FF1">
          <w:pPr>
            <w:pStyle w:val="ED3B871211E0472A8BA1F3A95DBDCD54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CEDF04A166E240EA89A0A9BA1E7399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5063EF-499D-4632-8CFF-FBBE88928C1E}"/>
      </w:docPartPr>
      <w:docPartBody>
        <w:p w:rsidR="008A238E" w:rsidRDefault="00B31FF1" w:rsidP="00B31FF1">
          <w:pPr>
            <w:pStyle w:val="CEDF04A166E240EA89A0A9BA1E739955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CA309DA9B57A4C1D9DF764DD7B5D55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A62129-F7E2-45A2-B2F6-2B9918C3F709}"/>
      </w:docPartPr>
      <w:docPartBody>
        <w:p w:rsidR="008A238E" w:rsidRDefault="00B31FF1" w:rsidP="00B31FF1">
          <w:pPr>
            <w:pStyle w:val="CA309DA9B57A4C1D9DF764DD7B5D5511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C66FE1F0086C4FE380BFE664F216C3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83992E-F853-42C8-A97E-D7A5AF197EC7}"/>
      </w:docPartPr>
      <w:docPartBody>
        <w:p w:rsidR="008A238E" w:rsidRDefault="00B31FF1" w:rsidP="00B31FF1">
          <w:pPr>
            <w:pStyle w:val="C66FE1F0086C4FE380BFE664F216C3F7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87F4CD67BFAC4DDB9878EC40BDC395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FFAE08-0E24-4868-A03B-5EDBB83AEDE7}"/>
      </w:docPartPr>
      <w:docPartBody>
        <w:p w:rsidR="00343C3C" w:rsidRDefault="008A238E" w:rsidP="008A238E">
          <w:pPr>
            <w:pStyle w:val="87F4CD67BFAC4DDB9878EC40BDC39553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7F33DE3066954FCB8650D0BF6C16F7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2AA3C0-5805-4789-8415-3EA6A7022476}"/>
      </w:docPartPr>
      <w:docPartBody>
        <w:p w:rsidR="00343C3C" w:rsidRDefault="008A238E" w:rsidP="008A238E">
          <w:pPr>
            <w:pStyle w:val="7F33DE3066954FCB8650D0BF6C16F76F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22522B7BDB23408F9D9BA65B73B6C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DA8A98-DA5A-4D8F-AE93-3CC3CF7F1AD6}"/>
      </w:docPartPr>
      <w:docPartBody>
        <w:p w:rsidR="00343C3C" w:rsidRDefault="008A238E" w:rsidP="008A238E">
          <w:pPr>
            <w:pStyle w:val="22522B7BDB23408F9D9BA65B73B6CE14"/>
          </w:pPr>
          <w:r w:rsidRPr="00785DE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432482CA5E444AEA7F8C31D09DCC5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065FC6-6211-4E65-B102-AC1719A924CF}"/>
      </w:docPartPr>
      <w:docPartBody>
        <w:p w:rsidR="00343C3C" w:rsidRDefault="008A238E" w:rsidP="008A238E">
          <w:pPr>
            <w:pStyle w:val="D432482CA5E444AEA7F8C31D09DCC57A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F1A494291A4D499A800EB8F5B9F3EA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EAA7B3-F5DB-4113-B3F8-201333103556}"/>
      </w:docPartPr>
      <w:docPartBody>
        <w:p w:rsidR="00343C3C" w:rsidRDefault="008A238E" w:rsidP="008A238E">
          <w:pPr>
            <w:pStyle w:val="F1A494291A4D499A800EB8F5B9F3EA04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392CD3CFF45647638E606DB4FA9238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31BDE0-C67D-4618-B1AE-D1DD05BA289B}"/>
      </w:docPartPr>
      <w:docPartBody>
        <w:p w:rsidR="00343C3C" w:rsidRDefault="008A238E" w:rsidP="008A238E">
          <w:pPr>
            <w:pStyle w:val="392CD3CFF45647638E606DB4FA9238B0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4BFD6CB20AEF48A999F1900BAAD6DE4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F02587-DBAA-49AF-8A1D-CA02FF0FE82E}"/>
      </w:docPartPr>
      <w:docPartBody>
        <w:p w:rsidR="00343C3C" w:rsidRDefault="008A238E" w:rsidP="008A238E">
          <w:pPr>
            <w:pStyle w:val="4BFD6CB20AEF48A999F1900BAAD6DE4E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74A1F5A1ABAE471E836D2C649F6349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43A924-A1D3-4A12-8D27-4D02B4C0FE11}"/>
      </w:docPartPr>
      <w:docPartBody>
        <w:p w:rsidR="00343C3C" w:rsidRDefault="008A238E" w:rsidP="008A238E">
          <w:pPr>
            <w:pStyle w:val="74A1F5A1ABAE471E836D2C649F63492A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6E9BB3737A0E46699FD86FCD8122C74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84ACDA-2074-4347-9317-A88C457B4A9C}"/>
      </w:docPartPr>
      <w:docPartBody>
        <w:p w:rsidR="00343C3C" w:rsidRDefault="008A238E" w:rsidP="008A238E">
          <w:pPr>
            <w:pStyle w:val="6E9BB3737A0E46699FD86FCD8122C749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C4DB5B90B5364C07AFD4BB9C75D613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2D9147-7460-4FD6-86FA-FF28DB61C6E3}"/>
      </w:docPartPr>
      <w:docPartBody>
        <w:p w:rsidR="00343C3C" w:rsidRDefault="008A238E" w:rsidP="008A238E">
          <w:pPr>
            <w:pStyle w:val="C4DB5B90B5364C07AFD4BB9C75D61348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C4057FBDCC3443559BF150DBFA1AD5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DEC1E2-BD88-4BB8-B862-FF22DBE2F577}"/>
      </w:docPartPr>
      <w:docPartBody>
        <w:p w:rsidR="00343C3C" w:rsidRDefault="008A238E" w:rsidP="008A238E">
          <w:pPr>
            <w:pStyle w:val="C4057FBDCC3443559BF150DBFA1AD59E"/>
          </w:pPr>
          <w:r w:rsidRPr="00785DE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22607371E8F4F0BBA1986B2CB1332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B33FAD-7091-44BB-B04D-339F4E9802EB}"/>
      </w:docPartPr>
      <w:docPartBody>
        <w:p w:rsidR="00343C3C" w:rsidRDefault="008A238E" w:rsidP="008A238E">
          <w:pPr>
            <w:pStyle w:val="D22607371E8F4F0BBA1986B2CB1332E4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896B203FB883460F9FCC04223C88DD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2C4B5E-EDB3-4B54-8371-5D96AFD0FFBA}"/>
      </w:docPartPr>
      <w:docPartBody>
        <w:p w:rsidR="00343C3C" w:rsidRDefault="008A238E" w:rsidP="008A238E">
          <w:pPr>
            <w:pStyle w:val="896B203FB883460F9FCC04223C88DDFC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0EFE5E088F1C4EB5A16B9CD6D6E061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607EAD-84F9-4EEC-AFE0-1402A2F23C80}"/>
      </w:docPartPr>
      <w:docPartBody>
        <w:p w:rsidR="00343C3C" w:rsidRDefault="008A238E" w:rsidP="008A238E">
          <w:pPr>
            <w:pStyle w:val="0EFE5E088F1C4EB5A16B9CD6D6E06128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468DF4A45869451D80FB63B07538A3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AC3211-5534-49B2-8174-983721A9A035}"/>
      </w:docPartPr>
      <w:docPartBody>
        <w:p w:rsidR="00343C3C" w:rsidRDefault="008A238E" w:rsidP="008A238E">
          <w:pPr>
            <w:pStyle w:val="468DF4A45869451D80FB63B07538A305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654217A864E14E6AA93C247F29CB84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E1EFA7-7F38-499F-B72B-DF410B595BA2}"/>
      </w:docPartPr>
      <w:docPartBody>
        <w:p w:rsidR="00343C3C" w:rsidRDefault="008A238E" w:rsidP="008A238E">
          <w:pPr>
            <w:pStyle w:val="654217A864E14E6AA93C247F29CB842C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3B48FF86EDB64FFAB3176397D835D6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0F1BE0-C2FA-4AF1-AA41-278C3AFF7784}"/>
      </w:docPartPr>
      <w:docPartBody>
        <w:p w:rsidR="00343C3C" w:rsidRDefault="008A238E" w:rsidP="008A238E">
          <w:pPr>
            <w:pStyle w:val="3B48FF86EDB64FFAB3176397D835D653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EB41C9369348419488D8933691F364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79FCCC-7705-468E-96B8-AC114F3AE7DC}"/>
      </w:docPartPr>
      <w:docPartBody>
        <w:p w:rsidR="00343C3C" w:rsidRDefault="008A238E" w:rsidP="008A238E">
          <w:pPr>
            <w:pStyle w:val="EB41C9369348419488D8933691F3646E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DEC7BB2EFAF44DA1BF717E1D40CA67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F1D2E0-0B05-4724-9410-EC02A8730A26}"/>
      </w:docPartPr>
      <w:docPartBody>
        <w:p w:rsidR="00343C3C" w:rsidRDefault="008A238E" w:rsidP="008A238E">
          <w:pPr>
            <w:pStyle w:val="DEC7BB2EFAF44DA1BF717E1D40CA6763"/>
          </w:pPr>
          <w:r w:rsidRPr="00785DE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74193D5424A4AB0B96787EE97344D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079826-B97A-4955-A718-F980C90F3226}"/>
      </w:docPartPr>
      <w:docPartBody>
        <w:p w:rsidR="00343C3C" w:rsidRDefault="008A238E" w:rsidP="008A238E">
          <w:pPr>
            <w:pStyle w:val="874193D5424A4AB0B96787EE97344DB8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B29C10038C3643C89D998829975D33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8FACE8-60E8-4BD3-9DD5-56D9E0BAF820}"/>
      </w:docPartPr>
      <w:docPartBody>
        <w:p w:rsidR="00343C3C" w:rsidRDefault="008A238E" w:rsidP="008A238E">
          <w:pPr>
            <w:pStyle w:val="B29C10038C3643C89D998829975D3347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FA8A32EDA0E9472E8EED7B6E196586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28D51E-40FD-4EB6-9C7E-3A125533E0B7}"/>
      </w:docPartPr>
      <w:docPartBody>
        <w:p w:rsidR="00343C3C" w:rsidRDefault="008A238E" w:rsidP="008A238E">
          <w:pPr>
            <w:pStyle w:val="FA8A32EDA0E9472E8EED7B6E19658668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1A066DB9C9934D5A9DBF507FC296C5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59861D-0DE6-4EDD-BAD0-60096913471D}"/>
      </w:docPartPr>
      <w:docPartBody>
        <w:p w:rsidR="00343C3C" w:rsidRDefault="008A238E" w:rsidP="008A238E">
          <w:pPr>
            <w:pStyle w:val="1A066DB9C9934D5A9DBF507FC296C575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EE0E462A471E47F6A5B0C4C6111068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05CBAD-DE0C-4E07-B9CB-469C71AA9DA4}"/>
      </w:docPartPr>
      <w:docPartBody>
        <w:p w:rsidR="00343C3C" w:rsidRDefault="008A238E" w:rsidP="008A238E">
          <w:pPr>
            <w:pStyle w:val="EE0E462A471E47F6A5B0C4C61110687C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26D66EFABE7E49E287F0587A4984EA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D48211-40AF-4BFD-8D13-DE2204AF91D9}"/>
      </w:docPartPr>
      <w:docPartBody>
        <w:p w:rsidR="00343C3C" w:rsidRDefault="008A238E" w:rsidP="008A238E">
          <w:pPr>
            <w:pStyle w:val="26D66EFABE7E49E287F0587A4984EAA1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67D78450E36E40C49F2B5826B1C849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625983-1D8F-4B2D-804C-18873FAAAACA}"/>
      </w:docPartPr>
      <w:docPartBody>
        <w:p w:rsidR="00343C3C" w:rsidRDefault="008A238E" w:rsidP="008A238E">
          <w:pPr>
            <w:pStyle w:val="67D78450E36E40C49F2B5826B1C849F5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6243CDA96BBE4812ABC5071DA0FE4E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33641B-395B-40C1-8737-C7488C43B11A}"/>
      </w:docPartPr>
      <w:docPartBody>
        <w:p w:rsidR="00343C3C" w:rsidRDefault="008A238E" w:rsidP="008A238E">
          <w:pPr>
            <w:pStyle w:val="6243CDA96BBE4812ABC5071DA0FE4EAF"/>
          </w:pPr>
          <w:r w:rsidRPr="00785DE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A7B610B208741308AC1E114C07081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223D23-CFA1-43DE-9F1D-B51620147683}"/>
      </w:docPartPr>
      <w:docPartBody>
        <w:p w:rsidR="00343C3C" w:rsidRDefault="008A238E" w:rsidP="008A238E">
          <w:pPr>
            <w:pStyle w:val="2A7B610B208741308AC1E114C070818A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149E851BE57A46AEB313AF6EA1895D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9D2140-8B65-4AC2-A530-58954C947E2F}"/>
      </w:docPartPr>
      <w:docPartBody>
        <w:p w:rsidR="00343C3C" w:rsidRDefault="008A238E" w:rsidP="008A238E">
          <w:pPr>
            <w:pStyle w:val="149E851BE57A46AEB313AF6EA1895DE4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3A7AF67D67C44AB8B05D65E89725D2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F10A43-CCAE-4AFE-BBEE-5F09ABE459AC}"/>
      </w:docPartPr>
      <w:docPartBody>
        <w:p w:rsidR="00343C3C" w:rsidRDefault="008A238E" w:rsidP="008A238E">
          <w:pPr>
            <w:pStyle w:val="3A7AF67D67C44AB8B05D65E89725D277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0E86773DA37041F2B56998C3B7F38B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81558F-72F6-40B9-A50C-934351B2AA28}"/>
      </w:docPartPr>
      <w:docPartBody>
        <w:p w:rsidR="00343C3C" w:rsidRDefault="008A238E" w:rsidP="008A238E">
          <w:pPr>
            <w:pStyle w:val="0E86773DA37041F2B56998C3B7F38BEA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BAE1C9F96F8543AF922239E95DEFEA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3D6077-D954-4BC3-9644-DFAB21A5ACA1}"/>
      </w:docPartPr>
      <w:docPartBody>
        <w:p w:rsidR="00343C3C" w:rsidRDefault="008A238E" w:rsidP="008A238E">
          <w:pPr>
            <w:pStyle w:val="BAE1C9F96F8543AF922239E95DEFEACA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509B36FDC3544CA28F33C539E443DA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644644-EF64-459F-B2EA-F0A19774CFDE}"/>
      </w:docPartPr>
      <w:docPartBody>
        <w:p w:rsidR="00343C3C" w:rsidRDefault="008A238E" w:rsidP="008A238E">
          <w:pPr>
            <w:pStyle w:val="509B36FDC3544CA28F33C539E443DA77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3733191767DB428B8E0B0BF7E5A10D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305909-7D83-4C1E-BF2E-4C7B06DADBCC}"/>
      </w:docPartPr>
      <w:docPartBody>
        <w:p w:rsidR="00343C3C" w:rsidRDefault="008A238E" w:rsidP="008A238E">
          <w:pPr>
            <w:pStyle w:val="3733191767DB428B8E0B0BF7E5A10DC8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12D08FC167F7414FA7CD184CC0ECF0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8E3AA4-F605-4DAA-BF24-0E79B6C74DE3}"/>
      </w:docPartPr>
      <w:docPartBody>
        <w:p w:rsidR="00343C3C" w:rsidRDefault="008A238E" w:rsidP="008A238E">
          <w:pPr>
            <w:pStyle w:val="12D08FC167F7414FA7CD184CC0ECF088"/>
          </w:pPr>
          <w:r w:rsidRPr="00785DE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B71782E0AFA4EE9B79C21069DDBB1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388C73-600C-4C16-BC62-2A808CE57B60}"/>
      </w:docPartPr>
      <w:docPartBody>
        <w:p w:rsidR="00343C3C" w:rsidRDefault="008A238E" w:rsidP="008A238E">
          <w:pPr>
            <w:pStyle w:val="3B71782E0AFA4EE9B79C21069DDBB15B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C192A5FC93944AC8BA8D2902815093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F2C0F0-08A3-4BC5-ABD2-9A313897AD06}"/>
      </w:docPartPr>
      <w:docPartBody>
        <w:p w:rsidR="00343C3C" w:rsidRDefault="008A238E" w:rsidP="008A238E">
          <w:pPr>
            <w:pStyle w:val="C192A5FC93944AC8BA8D2902815093A6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D523A56BA47D45069EBD2AA1DD5874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62EF88-6B81-4BCF-A7E0-508EC6975914}"/>
      </w:docPartPr>
      <w:docPartBody>
        <w:p w:rsidR="00343C3C" w:rsidRDefault="008A238E" w:rsidP="008A238E">
          <w:pPr>
            <w:pStyle w:val="D523A56BA47D45069EBD2AA1DD5874B8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DE816587A2B944AA83C21F3246CC5C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F022BC-5D59-4D67-A90D-FA6BF2DCE5F9}"/>
      </w:docPartPr>
      <w:docPartBody>
        <w:p w:rsidR="00343C3C" w:rsidRDefault="008A238E" w:rsidP="008A238E">
          <w:pPr>
            <w:pStyle w:val="DE816587A2B944AA83C21F3246CC5CAB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99AD7A442F0E471DA1BA920EC7010E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70B449-7F74-4459-B7AF-F08437AC51D1}"/>
      </w:docPartPr>
      <w:docPartBody>
        <w:p w:rsidR="00343C3C" w:rsidRDefault="008A238E" w:rsidP="008A238E">
          <w:pPr>
            <w:pStyle w:val="99AD7A442F0E471DA1BA920EC7010EB4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37127C1704704F2E9F6AD30E82CB49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79DF35-ACDD-43CF-A258-6881D4B447F6}"/>
      </w:docPartPr>
      <w:docPartBody>
        <w:p w:rsidR="00343C3C" w:rsidRDefault="008A238E" w:rsidP="008A238E">
          <w:pPr>
            <w:pStyle w:val="37127C1704704F2E9F6AD30E82CB4969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795EAD5689B941D0BF1123BB629C91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FD42B7-E710-44A1-A9BF-150A5393AC5A}"/>
      </w:docPartPr>
      <w:docPartBody>
        <w:p w:rsidR="00343C3C" w:rsidRDefault="008A238E" w:rsidP="008A238E">
          <w:pPr>
            <w:pStyle w:val="795EAD5689B941D0BF1123BB629C91DC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17597BD7AC804D20A7FC7DB251DF12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31D371-2083-42FD-B88B-8DDD1D67EC55}"/>
      </w:docPartPr>
      <w:docPartBody>
        <w:p w:rsidR="00343C3C" w:rsidRDefault="008A238E" w:rsidP="008A238E">
          <w:pPr>
            <w:pStyle w:val="17597BD7AC804D20A7FC7DB251DF12DA"/>
          </w:pPr>
          <w:r w:rsidRPr="00785DE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05644EBD01F430FB29611954C1050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9D5F56-FFF5-4477-987B-D5D6F414CB05}"/>
      </w:docPartPr>
      <w:docPartBody>
        <w:p w:rsidR="00343C3C" w:rsidRDefault="008A238E" w:rsidP="008A238E">
          <w:pPr>
            <w:pStyle w:val="E05644EBD01F430FB29611954C1050AC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6486A27C108A4786806EF877DB398A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3664EA-CEB6-4961-9383-685115C24433}"/>
      </w:docPartPr>
      <w:docPartBody>
        <w:p w:rsidR="00343C3C" w:rsidRDefault="008A238E" w:rsidP="008A238E">
          <w:pPr>
            <w:pStyle w:val="6486A27C108A4786806EF877DB398AEF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F606431871F24C86BA1460449627E4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E5F631-5683-40F6-A0BE-A4D89D0DE659}"/>
      </w:docPartPr>
      <w:docPartBody>
        <w:p w:rsidR="00343C3C" w:rsidRDefault="008A238E" w:rsidP="008A238E">
          <w:pPr>
            <w:pStyle w:val="F606431871F24C86BA1460449627E4EA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5C13E92794CB4530AA1560439508FE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755482-9797-4AC2-887C-7E935966C835}"/>
      </w:docPartPr>
      <w:docPartBody>
        <w:p w:rsidR="00343C3C" w:rsidRDefault="008A238E" w:rsidP="008A238E">
          <w:pPr>
            <w:pStyle w:val="5C13E92794CB4530AA1560439508FE0E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64B7A84048CB46C9A462E550030AFE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2BD9F5-33AA-4798-9253-C5B5DBEE4D0E}"/>
      </w:docPartPr>
      <w:docPartBody>
        <w:p w:rsidR="00343C3C" w:rsidRDefault="008A238E" w:rsidP="008A238E">
          <w:pPr>
            <w:pStyle w:val="64B7A84048CB46C9A462E550030AFE36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0CEDECAE7BE74F339E320D41D11590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937523-446F-4FAE-BE7E-C4DE5FFEE72A}"/>
      </w:docPartPr>
      <w:docPartBody>
        <w:p w:rsidR="00343C3C" w:rsidRDefault="008A238E" w:rsidP="008A238E">
          <w:pPr>
            <w:pStyle w:val="0CEDECAE7BE74F339E320D41D1159069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A5E439D63F8247528D5030D36EA09D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72E0A1-8BA1-41D6-A136-6445256E9058}"/>
      </w:docPartPr>
      <w:docPartBody>
        <w:p w:rsidR="00343C3C" w:rsidRDefault="008A238E" w:rsidP="008A238E">
          <w:pPr>
            <w:pStyle w:val="A5E439D63F8247528D5030D36EA09D65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62ABA348AA46484A945B4BB374A524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305FAB-67B7-40A8-9895-0096A4AA6DF1}"/>
      </w:docPartPr>
      <w:docPartBody>
        <w:p w:rsidR="00343C3C" w:rsidRDefault="008A238E" w:rsidP="008A238E">
          <w:pPr>
            <w:pStyle w:val="62ABA348AA46484A945B4BB374A5243F"/>
          </w:pPr>
          <w:r w:rsidRPr="00785DE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1308646B1C14AF1BF5CCE0DF5F635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E34214-B3C3-4078-8D83-EB39E12390F6}"/>
      </w:docPartPr>
      <w:docPartBody>
        <w:p w:rsidR="00343C3C" w:rsidRDefault="008A238E" w:rsidP="008A238E">
          <w:pPr>
            <w:pStyle w:val="E1308646B1C14AF1BF5CCE0DF5F635CE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8EC387F3CF9048119D388897F09378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D68648-69EE-4960-AA18-C1F572D77E37}"/>
      </w:docPartPr>
      <w:docPartBody>
        <w:p w:rsidR="00343C3C" w:rsidRDefault="008A238E" w:rsidP="008A238E">
          <w:pPr>
            <w:pStyle w:val="8EC387F3CF9048119D388897F0937812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A1675B7BCCE74C408A4A74151B0090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BB09A7-B9C1-47C8-BDC7-D5B7C5ED0679}"/>
      </w:docPartPr>
      <w:docPartBody>
        <w:p w:rsidR="00343C3C" w:rsidRDefault="008A238E" w:rsidP="008A238E">
          <w:pPr>
            <w:pStyle w:val="A1675B7BCCE74C408A4A74151B0090E2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2C40E0974D884E8AA5647486690698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D377CB-FDA7-4445-9A9A-AF7BC195B3EF}"/>
      </w:docPartPr>
      <w:docPartBody>
        <w:p w:rsidR="00343C3C" w:rsidRDefault="008A238E" w:rsidP="008A238E">
          <w:pPr>
            <w:pStyle w:val="2C40E0974D884E8AA564748669069868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2FBD28575DC84C39B9B3300AE0A530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4EFD20-A835-45E6-AD90-E8D6918ED41C}"/>
      </w:docPartPr>
      <w:docPartBody>
        <w:p w:rsidR="00343C3C" w:rsidRDefault="008A238E" w:rsidP="008A238E">
          <w:pPr>
            <w:pStyle w:val="2FBD28575DC84C39B9B3300AE0A530A4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F151BF0D23BE494F9C10485C83C04B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09659A-5E50-4414-8A6E-52707F3BE084}"/>
      </w:docPartPr>
      <w:docPartBody>
        <w:p w:rsidR="00343C3C" w:rsidRDefault="008A238E" w:rsidP="008A238E">
          <w:pPr>
            <w:pStyle w:val="F151BF0D23BE494F9C10485C83C04B5E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FF0DEF990120488899720BD09E4CFE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A5319A-91A2-44A5-A744-A15AE65E7C29}"/>
      </w:docPartPr>
      <w:docPartBody>
        <w:p w:rsidR="00343C3C" w:rsidRDefault="008A238E" w:rsidP="008A238E">
          <w:pPr>
            <w:pStyle w:val="FF0DEF990120488899720BD09E4CFE51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759EC844C0CF4B9A821C5D4EFE168E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285279-F325-4718-8D97-3FFBAB96C625}"/>
      </w:docPartPr>
      <w:docPartBody>
        <w:p w:rsidR="00343C3C" w:rsidRDefault="008A238E" w:rsidP="008A238E">
          <w:pPr>
            <w:pStyle w:val="759EC844C0CF4B9A821C5D4EFE168EE1"/>
          </w:pPr>
          <w:r w:rsidRPr="00785DE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3CED1B6C9E449AEAF38488385C2A4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FFAD12-CDCA-41DF-A1FA-D9C7110204FC}"/>
      </w:docPartPr>
      <w:docPartBody>
        <w:p w:rsidR="00343C3C" w:rsidRDefault="008A238E" w:rsidP="008A238E">
          <w:pPr>
            <w:pStyle w:val="13CED1B6C9E449AEAF38488385C2A41D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9F0408D7B72442C59FE1001B0CBA2B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A98FFB-A511-44DD-825E-CC3ED90CF88F}"/>
      </w:docPartPr>
      <w:docPartBody>
        <w:p w:rsidR="00343C3C" w:rsidRDefault="008A238E" w:rsidP="008A238E">
          <w:pPr>
            <w:pStyle w:val="9F0408D7B72442C59FE1001B0CBA2B46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B603D01406CD4D1896AE2C583190C2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248B86-82E5-4052-A819-E2F3F78BD87A}"/>
      </w:docPartPr>
      <w:docPartBody>
        <w:p w:rsidR="00343C3C" w:rsidRDefault="008A238E" w:rsidP="008A238E">
          <w:pPr>
            <w:pStyle w:val="B603D01406CD4D1896AE2C583190C268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1050F377403F4E1A9F1825ED530B96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95BE78-EC5D-4CFE-8A7F-E0EDF0459FE8}"/>
      </w:docPartPr>
      <w:docPartBody>
        <w:p w:rsidR="00343C3C" w:rsidRDefault="008A238E" w:rsidP="008A238E">
          <w:pPr>
            <w:pStyle w:val="1050F377403F4E1A9F1825ED530B962B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E914F602705B4EC79FD38AAA851C7C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F999A8-A0AC-40B5-909A-6B7F7CB94662}"/>
      </w:docPartPr>
      <w:docPartBody>
        <w:p w:rsidR="00343C3C" w:rsidRDefault="008A238E" w:rsidP="008A238E">
          <w:pPr>
            <w:pStyle w:val="E914F602705B4EC79FD38AAA851C7C13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42BFB64AC76746D1B2775B8434BA0F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FA03A2-CCEA-49DF-AD09-4E678144C635}"/>
      </w:docPartPr>
      <w:docPartBody>
        <w:p w:rsidR="00343C3C" w:rsidRDefault="008A238E" w:rsidP="008A238E">
          <w:pPr>
            <w:pStyle w:val="42BFB64AC76746D1B2775B8434BA0F5D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529980E1924F472BBDEEB3A347D173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7FB7D1-2CFA-4AB3-8F20-601DCF6211F5}"/>
      </w:docPartPr>
      <w:docPartBody>
        <w:p w:rsidR="00343C3C" w:rsidRDefault="008A238E" w:rsidP="008A238E">
          <w:pPr>
            <w:pStyle w:val="529980E1924F472BBDEEB3A347D17330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226D2648CC364FA9920B64C89E49BC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F1935A-B029-4ED6-A5CC-34EA5C84EEEB}"/>
      </w:docPartPr>
      <w:docPartBody>
        <w:p w:rsidR="00343C3C" w:rsidRDefault="008A238E" w:rsidP="008A238E">
          <w:pPr>
            <w:pStyle w:val="226D2648CC364FA9920B64C89E49BC2E"/>
          </w:pPr>
          <w:r w:rsidRPr="00785DE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965E6BF04104DB393E9E095FD3CCA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01E680-030B-437A-9BCA-A94EB465A36A}"/>
      </w:docPartPr>
      <w:docPartBody>
        <w:p w:rsidR="00343C3C" w:rsidRDefault="008A238E" w:rsidP="008A238E">
          <w:pPr>
            <w:pStyle w:val="0965E6BF04104DB393E9E095FD3CCA69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52A0D6BAEA9441F093126A2AC6E4E1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60D777-8439-48E3-831B-3698D2748FD5}"/>
      </w:docPartPr>
      <w:docPartBody>
        <w:p w:rsidR="00343C3C" w:rsidRDefault="008A238E" w:rsidP="008A238E">
          <w:pPr>
            <w:pStyle w:val="52A0D6BAEA9441F093126A2AC6E4E104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89D6E6D71FD543918F3697732BA721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020004-85B0-406D-8F14-2C72273061B8}"/>
      </w:docPartPr>
      <w:docPartBody>
        <w:p w:rsidR="00343C3C" w:rsidRDefault="008A238E" w:rsidP="008A238E">
          <w:pPr>
            <w:pStyle w:val="89D6E6D71FD543918F3697732BA72164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E909DDEEE7FB486CA91465DA1605F0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AF9201-595E-46AD-A1AB-1203E92AAC95}"/>
      </w:docPartPr>
      <w:docPartBody>
        <w:p w:rsidR="00343C3C" w:rsidRDefault="008A238E" w:rsidP="008A238E">
          <w:pPr>
            <w:pStyle w:val="E909DDEEE7FB486CA91465DA1605F004"/>
          </w:pPr>
          <w:r w:rsidRPr="00EB6C2D">
            <w:rPr>
              <w:rStyle w:val="Textedelespacerserv"/>
            </w:rPr>
            <w:t>Choisissez un élément.</w:t>
          </w:r>
        </w:p>
      </w:docPartBody>
    </w:docPart>
    <w:docPart>
      <w:docPartPr>
        <w:name w:val="8DC2C27CD2D44CC18E54E9191CC956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6C584F-14E4-40D5-8044-0D014979689D}"/>
      </w:docPartPr>
      <w:docPartBody>
        <w:p w:rsidR="00343C3C" w:rsidRDefault="008A238E" w:rsidP="008A238E">
          <w:pPr>
            <w:pStyle w:val="8DC2C27CD2D44CC18E54E9191CC9560F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DF126DE46E6843ABA7FAAD9EF97AC0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6ECC7A-10A7-441A-BA14-D8FCD6A1DDB1}"/>
      </w:docPartPr>
      <w:docPartBody>
        <w:p w:rsidR="00343C3C" w:rsidRDefault="008A238E" w:rsidP="008A238E">
          <w:pPr>
            <w:pStyle w:val="DF126DE46E6843ABA7FAAD9EF97AC07D"/>
          </w:pPr>
          <w:r w:rsidRPr="00D13251">
            <w:rPr>
              <w:rStyle w:val="Textedelespacerserv"/>
            </w:rPr>
            <w:t>Choisissez un élément.</w:t>
          </w:r>
        </w:p>
      </w:docPartBody>
    </w:docPart>
    <w:docPart>
      <w:docPartPr>
        <w:name w:val="3E51DBF072F545A6B783F939D15AA1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A328A0-09BF-4510-8481-D6510AE178D8}"/>
      </w:docPartPr>
      <w:docPartBody>
        <w:p w:rsidR="00343C3C" w:rsidRDefault="008A238E" w:rsidP="008A238E">
          <w:pPr>
            <w:pStyle w:val="3E51DBF072F545A6B783F939D15AA19A"/>
          </w:pPr>
          <w:r w:rsidRPr="00D13251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43F2B"/>
    <w:rsid w:val="0009208C"/>
    <w:rsid w:val="000F2688"/>
    <w:rsid w:val="00155FE5"/>
    <w:rsid w:val="00180C64"/>
    <w:rsid w:val="001A1EA5"/>
    <w:rsid w:val="001E6ACB"/>
    <w:rsid w:val="002040CD"/>
    <w:rsid w:val="00262F32"/>
    <w:rsid w:val="0032380C"/>
    <w:rsid w:val="00331F5D"/>
    <w:rsid w:val="0034005E"/>
    <w:rsid w:val="003421FF"/>
    <w:rsid w:val="00343C3C"/>
    <w:rsid w:val="00390341"/>
    <w:rsid w:val="003B161F"/>
    <w:rsid w:val="003D0B41"/>
    <w:rsid w:val="004627D0"/>
    <w:rsid w:val="00484928"/>
    <w:rsid w:val="00484F98"/>
    <w:rsid w:val="004A4D4F"/>
    <w:rsid w:val="005B7D10"/>
    <w:rsid w:val="00652381"/>
    <w:rsid w:val="006A0B0F"/>
    <w:rsid w:val="006C0C0E"/>
    <w:rsid w:val="006D63C9"/>
    <w:rsid w:val="00772253"/>
    <w:rsid w:val="008243CE"/>
    <w:rsid w:val="00845138"/>
    <w:rsid w:val="00870303"/>
    <w:rsid w:val="00885577"/>
    <w:rsid w:val="00885A72"/>
    <w:rsid w:val="00894261"/>
    <w:rsid w:val="008A238E"/>
    <w:rsid w:val="008B54D0"/>
    <w:rsid w:val="008E1391"/>
    <w:rsid w:val="008E280D"/>
    <w:rsid w:val="009247D8"/>
    <w:rsid w:val="00930B30"/>
    <w:rsid w:val="009468F7"/>
    <w:rsid w:val="009558B8"/>
    <w:rsid w:val="00974ED7"/>
    <w:rsid w:val="00974F6B"/>
    <w:rsid w:val="00983D6E"/>
    <w:rsid w:val="00990DB0"/>
    <w:rsid w:val="009B1989"/>
    <w:rsid w:val="00A36FC1"/>
    <w:rsid w:val="00A629A2"/>
    <w:rsid w:val="00AE0111"/>
    <w:rsid w:val="00B17360"/>
    <w:rsid w:val="00B31FF1"/>
    <w:rsid w:val="00B51957"/>
    <w:rsid w:val="00BA1E13"/>
    <w:rsid w:val="00BA28E3"/>
    <w:rsid w:val="00BB7A1A"/>
    <w:rsid w:val="00D30554"/>
    <w:rsid w:val="00DB03D3"/>
    <w:rsid w:val="00DC1FB0"/>
    <w:rsid w:val="00E229B8"/>
    <w:rsid w:val="00E64ABA"/>
    <w:rsid w:val="00E8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8A238E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ED8A77C8848E42DC82581E55789A7D723">
    <w:name w:val="ED8A77C8848E42DC82581E55789A7D7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3">
    <w:name w:val="1A35AC6FF86C48ECAB62EB5673550C5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3">
    <w:name w:val="648C6E1246D84755B32C69FBEB5DEE4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3">
    <w:name w:val="C7182BB1871A4DE5B44476C1669C9C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3">
    <w:name w:val="77CDE1449B954E1CAC923D82220039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3">
    <w:name w:val="24443BFDAB524E6786CBA7D19F80BE2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3">
    <w:name w:val="5B270E3F613D4A0DAF04F3926B90854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3">
    <w:name w:val="DEB4B009ED074E93B939D0E9C46A49F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3">
    <w:name w:val="AB84D2B39C7243AEAA4E557E8C8A72C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3">
    <w:name w:val="402DCC81FF4940EFA6C7766D42D3F4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3">
    <w:name w:val="AF79FD9D06454BC9846849D432CF0EF9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3">
    <w:name w:val="352F48123347481D9D752825B8A12237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3">
    <w:name w:val="9D8F97D4B1EA427DB0505343C824DF9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3">
    <w:name w:val="0EEA152DE60445058BB03C114780AD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3">
    <w:name w:val="D38F7D485FD9469E9F088416D0F37EFC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3">
    <w:name w:val="26C48C31AEFD457481BCF7A7EEBC3E3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3">
    <w:name w:val="FDC3E498F56D47EAB4268C3A275B445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3">
    <w:name w:val="6BF5043128844905B89B106CDE3CC0E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3">
    <w:name w:val="846E98A9ED0F44C6ADF4DA0104CE382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3">
    <w:name w:val="D464B28801EB484CBBA2C62E1137CB65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3">
    <w:name w:val="8D86058312BB4F3B8F3CFC24D043AA2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3">
    <w:name w:val="458484F6F7C646768E283A176D5DD0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3">
    <w:name w:val="92BE6B10489C49388764956E9754D4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3">
    <w:name w:val="0AE3EBA89CE644BA8DB0BA1FCA24DDD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3">
    <w:name w:val="70C1FF59EA134836BBB3438E9AEFC15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3">
    <w:name w:val="81515E8B00CD43E6B29F585B9D354D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3">
    <w:name w:val="3679F7366F184F6F8291F70A7CF1C73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3">
    <w:name w:val="7434A7BD5C7A4085A57997E59971C3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3">
    <w:name w:val="631874B2AA9042DD891654D556767E6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3">
    <w:name w:val="7BCFBBC11C9848A2A80F0AC43FF373E6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3">
    <w:name w:val="7D241259ECBE4954833D3294529ACE2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3">
    <w:name w:val="E13561DF50B5407EA1EA89C989F0C91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1">
    <w:name w:val="0096CEDD97A5471E8AA16B2106B60012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1">
    <w:name w:val="BBD3EB6C8C6E427E8060CDE2EEE0E1DE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4">
    <w:name w:val="ED8A77C8848E42DC82581E55789A7D7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4">
    <w:name w:val="1A35AC6FF86C48ECAB62EB5673550C5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4">
    <w:name w:val="648C6E1246D84755B32C69FBEB5DEE4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4">
    <w:name w:val="C7182BB1871A4DE5B44476C1669C9C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4">
    <w:name w:val="77CDE1449B954E1CAC923D82220039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4">
    <w:name w:val="24443BFDAB524E6786CBA7D19F80BE2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4">
    <w:name w:val="5B270E3F613D4A0DAF04F3926B90854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4">
    <w:name w:val="DEB4B009ED074E93B939D0E9C46A49F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4">
    <w:name w:val="AB84D2B39C7243AEAA4E557E8C8A72C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4">
    <w:name w:val="402DCC81FF4940EFA6C7766D42D3F4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4">
    <w:name w:val="AF79FD9D06454BC9846849D432CF0EF9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4">
    <w:name w:val="352F48123347481D9D752825B8A12237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4">
    <w:name w:val="9D8F97D4B1EA427DB0505343C824DF9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4">
    <w:name w:val="0EEA152DE60445058BB03C114780AD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4">
    <w:name w:val="D38F7D485FD9469E9F088416D0F37EFC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4">
    <w:name w:val="26C48C31AEFD457481BCF7A7EEBC3E3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4">
    <w:name w:val="FDC3E498F56D47EAB4268C3A275B445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4">
    <w:name w:val="6BF5043128844905B89B106CDE3CC0E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4">
    <w:name w:val="846E98A9ED0F44C6ADF4DA0104CE382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4">
    <w:name w:val="D464B28801EB484CBBA2C62E1137CB65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4">
    <w:name w:val="8D86058312BB4F3B8F3CFC24D043AA2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4">
    <w:name w:val="458484F6F7C646768E283A176D5DD0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4">
    <w:name w:val="92BE6B10489C49388764956E9754D4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4">
    <w:name w:val="0AE3EBA89CE644BA8DB0BA1FCA24DDD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4">
    <w:name w:val="70C1FF59EA134836BBB3438E9AEFC15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4">
    <w:name w:val="81515E8B00CD43E6B29F585B9D354D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4">
    <w:name w:val="3679F7366F184F6F8291F70A7CF1C73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4">
    <w:name w:val="7434A7BD5C7A4085A57997E59971C3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4">
    <w:name w:val="631874B2AA9042DD891654D556767E6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4">
    <w:name w:val="7BCFBBC11C9848A2A80F0AC43FF373E6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4">
    <w:name w:val="7D241259ECBE4954833D3294529ACE2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4">
    <w:name w:val="E13561DF50B5407EA1EA89C989F0C91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2">
    <w:name w:val="0096CEDD97A5471E8AA16B2106B60012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2">
    <w:name w:val="BBD3EB6C8C6E427E8060CDE2EEE0E1DE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5">
    <w:name w:val="ED8A77C8848E42DC82581E55789A7D7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5">
    <w:name w:val="1A35AC6FF86C48ECAB62EB5673550C5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5">
    <w:name w:val="648C6E1246D84755B32C69FBEB5DEE4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5">
    <w:name w:val="C7182BB1871A4DE5B44476C1669C9C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5">
    <w:name w:val="77CDE1449B954E1CAC923D82220039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5">
    <w:name w:val="24443BFDAB524E6786CBA7D19F80BE2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5">
    <w:name w:val="5B270E3F613D4A0DAF04F3926B90854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5">
    <w:name w:val="DEB4B009ED074E93B939D0E9C46A49F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5">
    <w:name w:val="AB84D2B39C7243AEAA4E557E8C8A72C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5">
    <w:name w:val="402DCC81FF4940EFA6C7766D42D3F4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5">
    <w:name w:val="AF79FD9D06454BC9846849D432CF0EF9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5">
    <w:name w:val="352F48123347481D9D752825B8A12237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5">
    <w:name w:val="9D8F97D4B1EA427DB0505343C824DF9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5">
    <w:name w:val="0EEA152DE60445058BB03C114780AD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5">
    <w:name w:val="D38F7D485FD9469E9F088416D0F37EFC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5">
    <w:name w:val="26C48C31AEFD457481BCF7A7EEBC3E3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5">
    <w:name w:val="FDC3E498F56D47EAB4268C3A275B445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5">
    <w:name w:val="6BF5043128844905B89B106CDE3CC0E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5">
    <w:name w:val="846E98A9ED0F44C6ADF4DA0104CE382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5">
    <w:name w:val="D464B28801EB484CBBA2C62E1137CB65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5">
    <w:name w:val="8D86058312BB4F3B8F3CFC24D043AA2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5">
    <w:name w:val="458484F6F7C646768E283A176D5DD0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5">
    <w:name w:val="92BE6B10489C49388764956E9754D4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5">
    <w:name w:val="0AE3EBA89CE644BA8DB0BA1FCA24DDD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5">
    <w:name w:val="70C1FF59EA134836BBB3438E9AEFC15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5">
    <w:name w:val="81515E8B00CD43E6B29F585B9D354D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5">
    <w:name w:val="3679F7366F184F6F8291F70A7CF1C73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5">
    <w:name w:val="7434A7BD5C7A4085A57997E59971C3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5">
    <w:name w:val="631874B2AA9042DD891654D556767E6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5">
    <w:name w:val="7BCFBBC11C9848A2A80F0AC43FF373E6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5">
    <w:name w:val="7D241259ECBE4954833D3294529ACE2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5">
    <w:name w:val="E13561DF50B5407EA1EA89C989F0C91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3">
    <w:name w:val="0096CEDD97A5471E8AA16B2106B60012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3">
    <w:name w:val="BBD3EB6C8C6E427E8060CDE2EEE0E1DE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97C4F6ECB40F9902ED65A74C756A9">
    <w:name w:val="7BC97C4F6ECB40F9902ED65A74C756A9"/>
    <w:rsid w:val="00845138"/>
  </w:style>
  <w:style w:type="paragraph" w:customStyle="1" w:styleId="25205ABEDF2F44C3B0EF1E2F95BECEAE">
    <w:name w:val="25205ABEDF2F44C3B0EF1E2F95BECEAE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6">
    <w:name w:val="ED8A77C8848E42DC82581E55789A7D7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6">
    <w:name w:val="1A35AC6FF86C48ECAB62EB5673550C5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6">
    <w:name w:val="648C6E1246D84755B32C69FBEB5DEE4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6">
    <w:name w:val="C7182BB1871A4DE5B44476C1669C9C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6">
    <w:name w:val="77CDE1449B954E1CAC923D82220039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6">
    <w:name w:val="24443BFDAB524E6786CBA7D19F80BE2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6">
    <w:name w:val="5B270E3F613D4A0DAF04F3926B90854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6">
    <w:name w:val="DEB4B009ED074E93B939D0E9C46A49F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6">
    <w:name w:val="AB84D2B39C7243AEAA4E557E8C8A72C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6">
    <w:name w:val="402DCC81FF4940EFA6C7766D42D3F4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6">
    <w:name w:val="AF79FD9D06454BC9846849D432CF0EF9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6">
    <w:name w:val="352F48123347481D9D752825B8A12237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6">
    <w:name w:val="9D8F97D4B1EA427DB0505343C824DF9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6">
    <w:name w:val="0EEA152DE60445058BB03C114780AD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6">
    <w:name w:val="D38F7D485FD9469E9F088416D0F37EFC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6">
    <w:name w:val="26C48C31AEFD457481BCF7A7EEBC3E3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6">
    <w:name w:val="FDC3E498F56D47EAB4268C3A275B445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6">
    <w:name w:val="6BF5043128844905B89B106CDE3CC0E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6">
    <w:name w:val="846E98A9ED0F44C6ADF4DA0104CE382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6">
    <w:name w:val="D464B28801EB484CBBA2C62E1137CB65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6">
    <w:name w:val="8D86058312BB4F3B8F3CFC24D043AA2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6">
    <w:name w:val="458484F6F7C646768E283A176D5DD0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6">
    <w:name w:val="92BE6B10489C49388764956E9754D4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6">
    <w:name w:val="0AE3EBA89CE644BA8DB0BA1FCA24DDD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6">
    <w:name w:val="70C1FF59EA134836BBB3438E9AEFC15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6">
    <w:name w:val="81515E8B00CD43E6B29F585B9D354D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6">
    <w:name w:val="3679F7366F184F6F8291F70A7CF1C73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6">
    <w:name w:val="7434A7BD5C7A4085A57997E59971C3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6">
    <w:name w:val="631874B2AA9042DD891654D556767E6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6">
    <w:name w:val="7BCFBBC11C9848A2A80F0AC43FF373E6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6">
    <w:name w:val="7D241259ECBE4954833D3294529ACE2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6">
    <w:name w:val="E13561DF50B5407EA1EA89C989F0C91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4">
    <w:name w:val="0096CEDD97A5471E8AA16B2106B60012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4">
    <w:name w:val="BBD3EB6C8C6E427E8060CDE2EEE0E1DE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1">
    <w:name w:val="25205ABEDF2F44C3B0EF1E2F95BECEAE1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7">
    <w:name w:val="ED8A77C8848E42DC82581E55789A7D7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7">
    <w:name w:val="1A35AC6FF86C48ECAB62EB5673550C5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7">
    <w:name w:val="648C6E1246D84755B32C69FBEB5DEE4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7">
    <w:name w:val="C7182BB1871A4DE5B44476C1669C9C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7">
    <w:name w:val="77CDE1449B954E1CAC923D82220039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7">
    <w:name w:val="24443BFDAB524E6786CBA7D19F80BE2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7">
    <w:name w:val="5B270E3F613D4A0DAF04F3926B90854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7">
    <w:name w:val="DEB4B009ED074E93B939D0E9C46A49F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7">
    <w:name w:val="AB84D2B39C7243AEAA4E557E8C8A72C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7">
    <w:name w:val="402DCC81FF4940EFA6C7766D42D3F4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7">
    <w:name w:val="AF79FD9D06454BC9846849D432CF0EF9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7">
    <w:name w:val="352F48123347481D9D752825B8A12237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7">
    <w:name w:val="9D8F97D4B1EA427DB0505343C824DF9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7">
    <w:name w:val="0EEA152DE60445058BB03C114780AD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7">
    <w:name w:val="D38F7D485FD9469E9F088416D0F37EFC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7">
    <w:name w:val="26C48C31AEFD457481BCF7A7EEBC3E3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7">
    <w:name w:val="FDC3E498F56D47EAB4268C3A275B445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7">
    <w:name w:val="6BF5043128844905B89B106CDE3CC0E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7">
    <w:name w:val="846E98A9ED0F44C6ADF4DA0104CE382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7">
    <w:name w:val="D464B28801EB484CBBA2C62E1137CB65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7">
    <w:name w:val="8D86058312BB4F3B8F3CFC24D043AA2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7">
    <w:name w:val="458484F6F7C646768E283A176D5DD0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7">
    <w:name w:val="92BE6B10489C49388764956E9754D4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7">
    <w:name w:val="0AE3EBA89CE644BA8DB0BA1FCA24DDD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7">
    <w:name w:val="70C1FF59EA134836BBB3438E9AEFC15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7">
    <w:name w:val="81515E8B00CD43E6B29F585B9D354D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7">
    <w:name w:val="3679F7366F184F6F8291F70A7CF1C73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7">
    <w:name w:val="7434A7BD5C7A4085A57997E59971C3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7">
    <w:name w:val="631874B2AA9042DD891654D556767E6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7">
    <w:name w:val="7BCFBBC11C9848A2A80F0AC43FF373E6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7">
    <w:name w:val="7D241259ECBE4954833D3294529ACE2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7">
    <w:name w:val="E13561DF50B5407EA1EA89C989F0C91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5">
    <w:name w:val="0096CEDD97A5471E8AA16B2106B60012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5">
    <w:name w:val="BBD3EB6C8C6E427E8060CDE2EEE0E1DE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FC07B5529E3483DBD0F29CE0F312431">
    <w:name w:val="0FC07B5529E3483DBD0F29CE0F312431"/>
    <w:rsid w:val="001E6ACB"/>
  </w:style>
  <w:style w:type="paragraph" w:customStyle="1" w:styleId="40D7B1C7D09C4FE0A67A32E7BF3A94D1">
    <w:name w:val="40D7B1C7D09C4FE0A67A32E7BF3A94D1"/>
    <w:rsid w:val="001E6ACB"/>
  </w:style>
  <w:style w:type="paragraph" w:customStyle="1" w:styleId="0CA4780C4328431A87C3A10496D79C45">
    <w:name w:val="0CA4780C4328431A87C3A10496D79C45"/>
    <w:rsid w:val="001E6ACB"/>
  </w:style>
  <w:style w:type="paragraph" w:customStyle="1" w:styleId="5E739FE6814041C5A357CB81A52D0BA1">
    <w:name w:val="5E739FE6814041C5A357CB81A52D0BA1"/>
    <w:rsid w:val="001E6ACB"/>
  </w:style>
  <w:style w:type="paragraph" w:customStyle="1" w:styleId="B34A4CD598EE42A5B10A3632415193AF">
    <w:name w:val="B34A4CD598EE42A5B10A3632415193AF"/>
    <w:rsid w:val="001E6ACB"/>
  </w:style>
  <w:style w:type="paragraph" w:customStyle="1" w:styleId="3D85A741049C4D8E886538B81B82A1F9">
    <w:name w:val="3D85A741049C4D8E886538B81B82A1F9"/>
    <w:rsid w:val="001E6ACB"/>
  </w:style>
  <w:style w:type="paragraph" w:customStyle="1" w:styleId="045345BFDC284D56AAFF89AA1D4A8E89">
    <w:name w:val="045345BFDC284D56AAFF89AA1D4A8E89"/>
    <w:rsid w:val="001E6ACB"/>
  </w:style>
  <w:style w:type="paragraph" w:customStyle="1" w:styleId="7733B48BE3F14F6CA1FD3EADB77C2503">
    <w:name w:val="7733B48BE3F14F6CA1FD3EADB77C2503"/>
    <w:rsid w:val="001E6ACB"/>
  </w:style>
  <w:style w:type="paragraph" w:customStyle="1" w:styleId="2D5686E4D787498BA974ED93587A140E">
    <w:name w:val="2D5686E4D787498BA974ED93587A140E"/>
    <w:rsid w:val="00885577"/>
  </w:style>
  <w:style w:type="paragraph" w:customStyle="1" w:styleId="232EE41C908C40E49F7BF876B73EFAAF">
    <w:name w:val="232EE41C908C40E49F7BF876B73EFAAF"/>
    <w:rsid w:val="00885577"/>
  </w:style>
  <w:style w:type="paragraph" w:customStyle="1" w:styleId="78A3C28BB57F4E3C9A84CB650B670613">
    <w:name w:val="78A3C28BB57F4E3C9A84CB650B670613"/>
    <w:rsid w:val="00885577"/>
  </w:style>
  <w:style w:type="paragraph" w:customStyle="1" w:styleId="0A9E889BCD094ADAACEE2E8CF0C4899A">
    <w:name w:val="0A9E889BCD094ADAACEE2E8CF0C4899A"/>
    <w:rsid w:val="00885577"/>
  </w:style>
  <w:style w:type="paragraph" w:customStyle="1" w:styleId="B05776EA0574498EB2534A23DC5D81A5">
    <w:name w:val="B05776EA0574498EB2534A23DC5D81A5"/>
    <w:rsid w:val="006D63C9"/>
  </w:style>
  <w:style w:type="paragraph" w:customStyle="1" w:styleId="7BB2124D5CC349C7A4C87296D5B54D9A">
    <w:name w:val="7BB2124D5CC349C7A4C87296D5B54D9A"/>
    <w:rsid w:val="006D63C9"/>
  </w:style>
  <w:style w:type="paragraph" w:customStyle="1" w:styleId="D03DAB33EC474590B11D47FD199ED87D">
    <w:name w:val="D03DAB33EC474590B11D47FD199ED87D"/>
    <w:rsid w:val="006D63C9"/>
  </w:style>
  <w:style w:type="paragraph" w:customStyle="1" w:styleId="7B759330630945CA8C35891957165521">
    <w:name w:val="7B759330630945CA8C35891957165521"/>
    <w:rsid w:val="006D63C9"/>
  </w:style>
  <w:style w:type="paragraph" w:customStyle="1" w:styleId="4EF2CF3F72DF4BBD80F85F7D9C02AFF4">
    <w:name w:val="4EF2CF3F72DF4BBD80F85F7D9C02AFF4"/>
    <w:rsid w:val="006D63C9"/>
  </w:style>
  <w:style w:type="paragraph" w:customStyle="1" w:styleId="12BC52812FF54141A805EC4C6B903FC3">
    <w:name w:val="12BC52812FF54141A805EC4C6B903FC3"/>
    <w:rsid w:val="006D63C9"/>
  </w:style>
  <w:style w:type="paragraph" w:customStyle="1" w:styleId="9437DBEFB5214A05BB92AE4C86E5ADFB">
    <w:name w:val="9437DBEFB5214A05BB92AE4C86E5ADFB"/>
    <w:rsid w:val="006D63C9"/>
  </w:style>
  <w:style w:type="paragraph" w:customStyle="1" w:styleId="F5D2E332EC5744339E0B92E6FE2612BB">
    <w:name w:val="F5D2E332EC5744339E0B92E6FE2612BB"/>
    <w:rsid w:val="006D63C9"/>
  </w:style>
  <w:style w:type="paragraph" w:customStyle="1" w:styleId="5BC64C1833E84FD3AEED42A7CAAEC39A">
    <w:name w:val="5BC64C1833E84FD3AEED42A7CAAEC39A"/>
    <w:rsid w:val="006D63C9"/>
  </w:style>
  <w:style w:type="paragraph" w:customStyle="1" w:styleId="5C022016BB3D404C89BE6BA4A21A4E0E">
    <w:name w:val="5C022016BB3D404C89BE6BA4A21A4E0E"/>
    <w:rsid w:val="006D63C9"/>
  </w:style>
  <w:style w:type="paragraph" w:customStyle="1" w:styleId="3033F762406E47EF9811D7DE267E1127">
    <w:name w:val="3033F762406E47EF9811D7DE267E1127"/>
    <w:rsid w:val="006D63C9"/>
  </w:style>
  <w:style w:type="paragraph" w:customStyle="1" w:styleId="715582BF9F8144C985B142E565479183">
    <w:name w:val="715582BF9F8144C985B142E565479183"/>
    <w:rsid w:val="006D63C9"/>
  </w:style>
  <w:style w:type="paragraph" w:customStyle="1" w:styleId="B66B80B468524B8FB04468E37B10D391">
    <w:name w:val="B66B80B468524B8FB04468E37B10D391"/>
    <w:rsid w:val="006D63C9"/>
  </w:style>
  <w:style w:type="paragraph" w:customStyle="1" w:styleId="0126DCE7A29E424490D154BB446C992B">
    <w:name w:val="0126DCE7A29E424490D154BB446C992B"/>
    <w:rsid w:val="006D63C9"/>
  </w:style>
  <w:style w:type="paragraph" w:customStyle="1" w:styleId="7CC55ADBB02F445C9C91E75153024EA4">
    <w:name w:val="7CC55ADBB02F445C9C91E75153024EA4"/>
    <w:rsid w:val="006D63C9"/>
  </w:style>
  <w:style w:type="paragraph" w:customStyle="1" w:styleId="82C9AEEAF14A40CE88B4120B144F12A1">
    <w:name w:val="82C9AEEAF14A40CE88B4120B144F12A1"/>
    <w:rsid w:val="006D63C9"/>
  </w:style>
  <w:style w:type="paragraph" w:customStyle="1" w:styleId="ED31742B847B4598836D6119F9A35D1A">
    <w:name w:val="ED31742B847B4598836D6119F9A35D1A"/>
    <w:rsid w:val="006D63C9"/>
  </w:style>
  <w:style w:type="paragraph" w:customStyle="1" w:styleId="0D6169E26E45484AA53B1754D5C5AFDE">
    <w:name w:val="0D6169E26E45484AA53B1754D5C5AFDE"/>
    <w:rsid w:val="006D63C9"/>
  </w:style>
  <w:style w:type="paragraph" w:customStyle="1" w:styleId="7AF35E2D70C44F80A756D30B895C4E77">
    <w:name w:val="7AF35E2D70C44F80A756D30B895C4E77"/>
    <w:rsid w:val="006D63C9"/>
  </w:style>
  <w:style w:type="paragraph" w:customStyle="1" w:styleId="EE2B720E73F848AFB6E31825FD3B6FC3">
    <w:name w:val="EE2B720E73F848AFB6E31825FD3B6FC3"/>
    <w:rsid w:val="006D63C9"/>
  </w:style>
  <w:style w:type="paragraph" w:customStyle="1" w:styleId="CC98A5F3C43F43B0983844CD09F65848">
    <w:name w:val="CC98A5F3C43F43B0983844CD09F65848"/>
    <w:rsid w:val="006D63C9"/>
  </w:style>
  <w:style w:type="paragraph" w:customStyle="1" w:styleId="1BAACAB0D1D24E5F98B852DE59DB3616">
    <w:name w:val="1BAACAB0D1D24E5F98B852DE59DB3616"/>
    <w:rsid w:val="006D63C9"/>
  </w:style>
  <w:style w:type="paragraph" w:customStyle="1" w:styleId="33FE87D3BBB5413D82BB9B8341F78498">
    <w:name w:val="33FE87D3BBB5413D82BB9B8341F78498"/>
    <w:rsid w:val="006D63C9"/>
  </w:style>
  <w:style w:type="paragraph" w:customStyle="1" w:styleId="BFA54C4C94D844978FFB2A337A845EFE">
    <w:name w:val="BFA54C4C94D844978FFB2A337A845EFE"/>
    <w:rsid w:val="006D63C9"/>
  </w:style>
  <w:style w:type="paragraph" w:customStyle="1" w:styleId="5B032E9D11834485BDB31E759002A723">
    <w:name w:val="5B032E9D11834485BDB31E759002A723"/>
    <w:rsid w:val="006D63C9"/>
  </w:style>
  <w:style w:type="paragraph" w:customStyle="1" w:styleId="DF1AE4BFCA5945AE877F5D54EB76E827">
    <w:name w:val="DF1AE4BFCA5945AE877F5D54EB76E827"/>
    <w:rsid w:val="006D63C9"/>
  </w:style>
  <w:style w:type="paragraph" w:customStyle="1" w:styleId="3F7BDC9BD2EA4F62A1A863ACDA873D13">
    <w:name w:val="3F7BDC9BD2EA4F62A1A863ACDA873D13"/>
    <w:rsid w:val="006D63C9"/>
  </w:style>
  <w:style w:type="paragraph" w:customStyle="1" w:styleId="FE9621B0F8A9414581ADBC528420CAD8">
    <w:name w:val="FE9621B0F8A9414581ADBC528420CAD8"/>
    <w:rsid w:val="006D63C9"/>
  </w:style>
  <w:style w:type="paragraph" w:customStyle="1" w:styleId="4F512491BBA34A12B16E943AABE8E808">
    <w:name w:val="4F512491BBA34A12B16E943AABE8E808"/>
    <w:rsid w:val="006D63C9"/>
  </w:style>
  <w:style w:type="paragraph" w:customStyle="1" w:styleId="8F594146ADCB43FCA171F5A37833413E">
    <w:name w:val="8F594146ADCB43FCA171F5A37833413E"/>
    <w:rsid w:val="006D63C9"/>
  </w:style>
  <w:style w:type="paragraph" w:customStyle="1" w:styleId="DB9993BC12BD41239D7F7AED779BB8AC">
    <w:name w:val="DB9993BC12BD41239D7F7AED779BB8AC"/>
    <w:rsid w:val="006D63C9"/>
  </w:style>
  <w:style w:type="paragraph" w:customStyle="1" w:styleId="40BB7DC36AEC44909B340617D578586C">
    <w:name w:val="40BB7DC36AEC44909B340617D578586C"/>
    <w:rsid w:val="006D63C9"/>
  </w:style>
  <w:style w:type="paragraph" w:customStyle="1" w:styleId="76EC02FBB0354773BDD9323BC4C2AB8E">
    <w:name w:val="76EC02FBB0354773BDD9323BC4C2AB8E"/>
    <w:rsid w:val="006D63C9"/>
  </w:style>
  <w:style w:type="paragraph" w:customStyle="1" w:styleId="D54BC063AFF34D9A8C2AE3CFCA5FC62F">
    <w:name w:val="D54BC063AFF34D9A8C2AE3CFCA5FC62F"/>
    <w:rsid w:val="006D63C9"/>
  </w:style>
  <w:style w:type="paragraph" w:customStyle="1" w:styleId="13104D52CF1F44E9812DC04E8F7709B8">
    <w:name w:val="13104D52CF1F44E9812DC04E8F7709B8"/>
    <w:rsid w:val="006D63C9"/>
  </w:style>
  <w:style w:type="paragraph" w:customStyle="1" w:styleId="E8204511E5C44901A46FB9B9395E43C6">
    <w:name w:val="E8204511E5C44901A46FB9B9395E43C6"/>
    <w:rsid w:val="006D63C9"/>
  </w:style>
  <w:style w:type="paragraph" w:customStyle="1" w:styleId="C31461958FA045DBA70B9C5560F401D0">
    <w:name w:val="C31461958FA045DBA70B9C5560F401D0"/>
    <w:rsid w:val="006D63C9"/>
  </w:style>
  <w:style w:type="paragraph" w:customStyle="1" w:styleId="344830487B1C4335B64EB6FE6A0B1E1F">
    <w:name w:val="344830487B1C4335B64EB6FE6A0B1E1F"/>
    <w:rsid w:val="006D63C9"/>
  </w:style>
  <w:style w:type="paragraph" w:customStyle="1" w:styleId="39310AD30E9F42F286DCFBA7415B0D6D">
    <w:name w:val="39310AD30E9F42F286DCFBA7415B0D6D"/>
    <w:rsid w:val="006D63C9"/>
  </w:style>
  <w:style w:type="paragraph" w:customStyle="1" w:styleId="FD609A0D5FB6418CB5A29468ECF59B30">
    <w:name w:val="FD609A0D5FB6418CB5A29468ECF59B30"/>
    <w:rsid w:val="006D63C9"/>
  </w:style>
  <w:style w:type="paragraph" w:customStyle="1" w:styleId="914C1BCAEB5648A9A6366ED017A8D442">
    <w:name w:val="914C1BCAEB5648A9A6366ED017A8D442"/>
    <w:rsid w:val="006D63C9"/>
  </w:style>
  <w:style w:type="paragraph" w:customStyle="1" w:styleId="743AB3700D3E425B8277C0141316F8E6">
    <w:name w:val="743AB3700D3E425B8277C0141316F8E6"/>
    <w:rsid w:val="006D63C9"/>
  </w:style>
  <w:style w:type="paragraph" w:customStyle="1" w:styleId="8BC76F3C33644398BFBEBB8BA55543DF">
    <w:name w:val="8BC76F3C33644398BFBEBB8BA55543DF"/>
    <w:rsid w:val="006D63C9"/>
  </w:style>
  <w:style w:type="paragraph" w:customStyle="1" w:styleId="F00A2CD7F85C490D8D9E18D7634DBB20">
    <w:name w:val="F00A2CD7F85C490D8D9E18D7634DBB20"/>
    <w:rsid w:val="006D63C9"/>
  </w:style>
  <w:style w:type="paragraph" w:customStyle="1" w:styleId="9416F01E41DC482EA72A18812639BBA2">
    <w:name w:val="9416F01E41DC482EA72A18812639BBA2"/>
    <w:rsid w:val="006D63C9"/>
  </w:style>
  <w:style w:type="paragraph" w:customStyle="1" w:styleId="222BD63565DD40FDBF72A03949520D05">
    <w:name w:val="222BD63565DD40FDBF72A03949520D05"/>
    <w:rsid w:val="006D63C9"/>
  </w:style>
  <w:style w:type="paragraph" w:customStyle="1" w:styleId="623F582E470145AF9B00E9C726D70AC3">
    <w:name w:val="623F582E470145AF9B00E9C726D70AC3"/>
    <w:rsid w:val="006D63C9"/>
  </w:style>
  <w:style w:type="paragraph" w:customStyle="1" w:styleId="9BBEA9D3A531446090DA2E10233E46D0">
    <w:name w:val="9BBEA9D3A531446090DA2E10233E46D0"/>
    <w:rsid w:val="006D63C9"/>
  </w:style>
  <w:style w:type="paragraph" w:customStyle="1" w:styleId="1516F9D42F3F49BCACABC50173493EDF">
    <w:name w:val="1516F9D42F3F49BCACABC50173493EDF"/>
    <w:rsid w:val="006D63C9"/>
  </w:style>
  <w:style w:type="paragraph" w:customStyle="1" w:styleId="C2DB1BA3102C45E7B7003890E53C63D7">
    <w:name w:val="C2DB1BA3102C45E7B7003890E53C63D7"/>
    <w:rsid w:val="006D63C9"/>
  </w:style>
  <w:style w:type="paragraph" w:customStyle="1" w:styleId="8A75D5EE583644FB980F94F4317C0209">
    <w:name w:val="8A75D5EE583644FB980F94F4317C0209"/>
    <w:rsid w:val="006D63C9"/>
  </w:style>
  <w:style w:type="paragraph" w:customStyle="1" w:styleId="4C85E5A67A7F4B218ACB610A66A0D025">
    <w:name w:val="4C85E5A67A7F4B218ACB610A66A0D025"/>
    <w:rsid w:val="006D63C9"/>
  </w:style>
  <w:style w:type="paragraph" w:customStyle="1" w:styleId="4B154EC1AAC944FB918580408A36D54D">
    <w:name w:val="4B154EC1AAC944FB918580408A36D54D"/>
    <w:rsid w:val="006D63C9"/>
  </w:style>
  <w:style w:type="paragraph" w:customStyle="1" w:styleId="AD644EDACE074A6698BE14096BC12C9E">
    <w:name w:val="AD644EDACE074A6698BE14096BC12C9E"/>
    <w:rsid w:val="006D63C9"/>
  </w:style>
  <w:style w:type="paragraph" w:customStyle="1" w:styleId="9D4719A91A2249C9ACD5EC97574F791C">
    <w:name w:val="9D4719A91A2249C9ACD5EC97574F791C"/>
    <w:rsid w:val="006D63C9"/>
  </w:style>
  <w:style w:type="paragraph" w:customStyle="1" w:styleId="F5F4E143865B48F3A6F67A37FAA3216D">
    <w:name w:val="F5F4E143865B48F3A6F67A37FAA3216D"/>
    <w:rsid w:val="006D63C9"/>
  </w:style>
  <w:style w:type="paragraph" w:customStyle="1" w:styleId="3B40FA712E4F4FF7B64DA79BC9320836">
    <w:name w:val="3B40FA712E4F4FF7B64DA79BC9320836"/>
    <w:rsid w:val="006D63C9"/>
  </w:style>
  <w:style w:type="paragraph" w:customStyle="1" w:styleId="81A89A63097D4124BA66596DF1424C85">
    <w:name w:val="81A89A63097D4124BA66596DF1424C85"/>
    <w:rsid w:val="006D63C9"/>
  </w:style>
  <w:style w:type="paragraph" w:customStyle="1" w:styleId="B0B654D69D2D4B81A1938C52BC6FBB77">
    <w:name w:val="B0B654D69D2D4B81A1938C52BC6FBB77"/>
    <w:rsid w:val="006D63C9"/>
  </w:style>
  <w:style w:type="paragraph" w:customStyle="1" w:styleId="65FE344263074A7394356B43168FCEC2">
    <w:name w:val="65FE344263074A7394356B43168FCEC2"/>
    <w:rsid w:val="006D63C9"/>
  </w:style>
  <w:style w:type="paragraph" w:customStyle="1" w:styleId="77DE8B581D754A2FB59B5D8C37012D98">
    <w:name w:val="77DE8B581D754A2FB59B5D8C37012D98"/>
    <w:rsid w:val="006D63C9"/>
  </w:style>
  <w:style w:type="paragraph" w:customStyle="1" w:styleId="E04EF4839D17438D8C009A0D5634B60B">
    <w:name w:val="E04EF4839D17438D8C009A0D5634B60B"/>
    <w:rsid w:val="006D63C9"/>
  </w:style>
  <w:style w:type="paragraph" w:customStyle="1" w:styleId="90A77357D147465CB554F9E9EB049FE4">
    <w:name w:val="90A77357D147465CB554F9E9EB049FE4"/>
    <w:rsid w:val="006D63C9"/>
  </w:style>
  <w:style w:type="paragraph" w:customStyle="1" w:styleId="8AC1B42B7366493D9BBFF65DFC399809">
    <w:name w:val="8AC1B42B7366493D9BBFF65DFC399809"/>
    <w:rsid w:val="006D63C9"/>
  </w:style>
  <w:style w:type="paragraph" w:customStyle="1" w:styleId="9402DF17A43E4C92B5F45C16FFBE39E0">
    <w:name w:val="9402DF17A43E4C92B5F45C16FFBE39E0"/>
    <w:rsid w:val="006D63C9"/>
  </w:style>
  <w:style w:type="paragraph" w:customStyle="1" w:styleId="B28C4955B8EF406B94B2C6B7F02EF2F3">
    <w:name w:val="B28C4955B8EF406B94B2C6B7F02EF2F3"/>
    <w:rsid w:val="006D63C9"/>
  </w:style>
  <w:style w:type="paragraph" w:customStyle="1" w:styleId="5539C8B1A3E74932A4DCF52ABE015464">
    <w:name w:val="5539C8B1A3E74932A4DCF52ABE015464"/>
    <w:rsid w:val="006D63C9"/>
  </w:style>
  <w:style w:type="paragraph" w:customStyle="1" w:styleId="64DEE910FC3F46F79FCD0DB7BD90AA0B">
    <w:name w:val="64DEE910FC3F46F79FCD0DB7BD90AA0B"/>
    <w:rsid w:val="006D63C9"/>
  </w:style>
  <w:style w:type="paragraph" w:customStyle="1" w:styleId="6CECB0B48B7C4BF6BC067F14EC271A83">
    <w:name w:val="6CECB0B48B7C4BF6BC067F14EC271A83"/>
    <w:rsid w:val="006D63C9"/>
  </w:style>
  <w:style w:type="paragraph" w:customStyle="1" w:styleId="C5706CDE52CA42068502D965EB0A923B">
    <w:name w:val="C5706CDE52CA42068502D965EB0A923B"/>
    <w:rsid w:val="006D63C9"/>
  </w:style>
  <w:style w:type="paragraph" w:customStyle="1" w:styleId="5B39CC8E75A94FEF882390675BF7BE94">
    <w:name w:val="5B39CC8E75A94FEF882390675BF7BE94"/>
    <w:rsid w:val="006D63C9"/>
  </w:style>
  <w:style w:type="paragraph" w:customStyle="1" w:styleId="AE47ACE5EC914AF6B3BA5A4364AE56FA">
    <w:name w:val="AE47ACE5EC914AF6B3BA5A4364AE56FA"/>
    <w:rsid w:val="006D63C9"/>
  </w:style>
  <w:style w:type="paragraph" w:customStyle="1" w:styleId="1866A82BC38C4DFEBE00B3F93E1B7064">
    <w:name w:val="1866A82BC38C4DFEBE00B3F93E1B7064"/>
    <w:rsid w:val="006D63C9"/>
  </w:style>
  <w:style w:type="paragraph" w:customStyle="1" w:styleId="FD6357C5A53F4806801D09A3371EB396">
    <w:name w:val="FD6357C5A53F4806801D09A3371EB396"/>
    <w:rsid w:val="006D63C9"/>
  </w:style>
  <w:style w:type="paragraph" w:customStyle="1" w:styleId="97EE499E0E2A4E5691DC46137A70A257">
    <w:name w:val="97EE499E0E2A4E5691DC46137A70A257"/>
    <w:rsid w:val="006D63C9"/>
  </w:style>
  <w:style w:type="paragraph" w:customStyle="1" w:styleId="8B7878C592934AC99A0D3D43F8E2647C">
    <w:name w:val="8B7878C592934AC99A0D3D43F8E2647C"/>
    <w:rsid w:val="006D63C9"/>
  </w:style>
  <w:style w:type="paragraph" w:customStyle="1" w:styleId="4FA1547C40314DF89BB35FB6A1296C33">
    <w:name w:val="4FA1547C40314DF89BB35FB6A1296C33"/>
    <w:rsid w:val="006D63C9"/>
  </w:style>
  <w:style w:type="paragraph" w:customStyle="1" w:styleId="12A21909F500498395D6D195F465A5C0">
    <w:name w:val="12A21909F500498395D6D195F465A5C0"/>
    <w:rsid w:val="006D63C9"/>
  </w:style>
  <w:style w:type="paragraph" w:customStyle="1" w:styleId="16622DED4094428BACE359E9FFC32118">
    <w:name w:val="16622DED4094428BACE359E9FFC32118"/>
    <w:rsid w:val="006D63C9"/>
  </w:style>
  <w:style w:type="paragraph" w:customStyle="1" w:styleId="F7DE361586404AA293ABCB300E86CCB7">
    <w:name w:val="F7DE361586404AA293ABCB300E86CCB7"/>
    <w:rsid w:val="006D63C9"/>
  </w:style>
  <w:style w:type="paragraph" w:customStyle="1" w:styleId="B314E7C10F314673B2E9C6B8F3D39B0D">
    <w:name w:val="B314E7C10F314673B2E9C6B8F3D39B0D"/>
    <w:rsid w:val="006D63C9"/>
  </w:style>
  <w:style w:type="paragraph" w:customStyle="1" w:styleId="CA2BB76BE87A4872B13790A2280C5E7C">
    <w:name w:val="CA2BB76BE87A4872B13790A2280C5E7C"/>
    <w:rsid w:val="006D63C9"/>
  </w:style>
  <w:style w:type="paragraph" w:customStyle="1" w:styleId="4F579A13B4C94D4D98907EF80AC4734B">
    <w:name w:val="4F579A13B4C94D4D98907EF80AC4734B"/>
    <w:rsid w:val="006D63C9"/>
  </w:style>
  <w:style w:type="paragraph" w:customStyle="1" w:styleId="A0F3BAD405E3494AA7C86A3F209778AD">
    <w:name w:val="A0F3BAD405E3494AA7C86A3F209778AD"/>
    <w:rsid w:val="006D63C9"/>
  </w:style>
  <w:style w:type="paragraph" w:customStyle="1" w:styleId="E9F222781C7E4131A6161372E7B80076">
    <w:name w:val="E9F222781C7E4131A6161372E7B80076"/>
    <w:rsid w:val="006D63C9"/>
  </w:style>
  <w:style w:type="paragraph" w:customStyle="1" w:styleId="A7A5F12D3DC04B8FB19E7907DC47BFD7">
    <w:name w:val="A7A5F12D3DC04B8FB19E7907DC47BFD7"/>
    <w:rsid w:val="006D63C9"/>
  </w:style>
  <w:style w:type="paragraph" w:customStyle="1" w:styleId="9786EB65CBE24E5F8FA5DF104305C2E5">
    <w:name w:val="9786EB65CBE24E5F8FA5DF104305C2E5"/>
    <w:rsid w:val="006D63C9"/>
  </w:style>
  <w:style w:type="paragraph" w:customStyle="1" w:styleId="BBFD88FD00EB461297293C6868268AF3">
    <w:name w:val="BBFD88FD00EB461297293C6868268AF3"/>
    <w:rsid w:val="006D63C9"/>
  </w:style>
  <w:style w:type="paragraph" w:customStyle="1" w:styleId="3201D657BEFC45F8827299CA1E951C88">
    <w:name w:val="3201D657BEFC45F8827299CA1E951C88"/>
    <w:rsid w:val="006D63C9"/>
  </w:style>
  <w:style w:type="paragraph" w:customStyle="1" w:styleId="071E3A28ED444FEC8E2DCBE1F7298CB1">
    <w:name w:val="071E3A28ED444FEC8E2DCBE1F7298CB1"/>
    <w:rsid w:val="006D63C9"/>
  </w:style>
  <w:style w:type="paragraph" w:customStyle="1" w:styleId="252C52F3354D42BBBB06A8DD0AD9C673">
    <w:name w:val="252C52F3354D42BBBB06A8DD0AD9C673"/>
    <w:rsid w:val="006D63C9"/>
  </w:style>
  <w:style w:type="paragraph" w:customStyle="1" w:styleId="E43E7ABAB00C450CB279B0B456F52387">
    <w:name w:val="E43E7ABAB00C450CB279B0B456F52387"/>
    <w:rsid w:val="006D63C9"/>
  </w:style>
  <w:style w:type="paragraph" w:customStyle="1" w:styleId="599BEF1BAB624BCA8E164E8AAD181E01">
    <w:name w:val="599BEF1BAB624BCA8E164E8AAD181E01"/>
    <w:rsid w:val="006D63C9"/>
  </w:style>
  <w:style w:type="paragraph" w:customStyle="1" w:styleId="7E3EE241B2434057ABEE49B5C9F86579">
    <w:name w:val="7E3EE241B2434057ABEE49B5C9F86579"/>
    <w:rsid w:val="006D63C9"/>
  </w:style>
  <w:style w:type="paragraph" w:customStyle="1" w:styleId="E80B6B5299A74CDB808358B918E99995">
    <w:name w:val="E80B6B5299A74CDB808358B918E99995"/>
    <w:rsid w:val="006D63C9"/>
  </w:style>
  <w:style w:type="paragraph" w:customStyle="1" w:styleId="5D07E3D415404EF99D4A52F9B6A10791">
    <w:name w:val="5D07E3D415404EF99D4A52F9B6A10791"/>
    <w:rsid w:val="006D63C9"/>
  </w:style>
  <w:style w:type="paragraph" w:customStyle="1" w:styleId="D06A68D70AD24D42AD4681430E06A14D">
    <w:name w:val="D06A68D70AD24D42AD4681430E06A14D"/>
    <w:rsid w:val="006D63C9"/>
  </w:style>
  <w:style w:type="paragraph" w:customStyle="1" w:styleId="23C2EDD7BDAC4D94A0075436E01F9D85">
    <w:name w:val="23C2EDD7BDAC4D94A0075436E01F9D85"/>
    <w:rsid w:val="006D63C9"/>
  </w:style>
  <w:style w:type="paragraph" w:customStyle="1" w:styleId="2863160EC21F4F9AB523B2C28DC86B8D">
    <w:name w:val="2863160EC21F4F9AB523B2C28DC86B8D"/>
    <w:rsid w:val="006D63C9"/>
  </w:style>
  <w:style w:type="paragraph" w:customStyle="1" w:styleId="28B123A0BD1A47ADA3EBAB4C6C29DC21">
    <w:name w:val="28B123A0BD1A47ADA3EBAB4C6C29DC21"/>
    <w:rsid w:val="006D63C9"/>
  </w:style>
  <w:style w:type="paragraph" w:customStyle="1" w:styleId="4EC4036578DA4E7DA8D99A3ACB458295">
    <w:name w:val="4EC4036578DA4E7DA8D99A3ACB458295"/>
    <w:rsid w:val="006D63C9"/>
  </w:style>
  <w:style w:type="paragraph" w:customStyle="1" w:styleId="1DCA1E6AC9D449378DF77CFE31B705B6">
    <w:name w:val="1DCA1E6AC9D449378DF77CFE31B705B6"/>
    <w:rsid w:val="006D63C9"/>
  </w:style>
  <w:style w:type="paragraph" w:customStyle="1" w:styleId="00A0FF0309B74F0DAB49C210287E11EE">
    <w:name w:val="00A0FF0309B74F0DAB49C210287E11EE"/>
    <w:rsid w:val="006D63C9"/>
  </w:style>
  <w:style w:type="paragraph" w:customStyle="1" w:styleId="082207B1244F486EA93FAAAC3C6BBB04">
    <w:name w:val="082207B1244F486EA93FAAAC3C6BBB04"/>
    <w:rsid w:val="006D63C9"/>
  </w:style>
  <w:style w:type="paragraph" w:customStyle="1" w:styleId="6AACB2886F994907BD95AA1320FE03FC">
    <w:name w:val="6AACB2886F994907BD95AA1320FE03FC"/>
    <w:rsid w:val="006D63C9"/>
  </w:style>
  <w:style w:type="paragraph" w:customStyle="1" w:styleId="081D743B09C34A93A735878A449CD719">
    <w:name w:val="081D743B09C34A93A735878A449CD719"/>
    <w:rsid w:val="006D63C9"/>
  </w:style>
  <w:style w:type="paragraph" w:customStyle="1" w:styleId="6FE6BD55830B4C279BFF5BCD0A99A578">
    <w:name w:val="6FE6BD55830B4C279BFF5BCD0A99A578"/>
    <w:rsid w:val="006D63C9"/>
  </w:style>
  <w:style w:type="paragraph" w:customStyle="1" w:styleId="137C79AB8F1E4092B639092AD12698F7">
    <w:name w:val="137C79AB8F1E4092B639092AD12698F7"/>
    <w:rsid w:val="006D63C9"/>
  </w:style>
  <w:style w:type="paragraph" w:customStyle="1" w:styleId="422D74C8D0D544C995CCEF608B6DF694">
    <w:name w:val="422D74C8D0D544C995CCEF608B6DF694"/>
    <w:rsid w:val="006D63C9"/>
  </w:style>
  <w:style w:type="paragraph" w:customStyle="1" w:styleId="F110C446C05446A298630E8CCF796FCD">
    <w:name w:val="F110C446C05446A298630E8CCF796FCD"/>
    <w:rsid w:val="006D63C9"/>
  </w:style>
  <w:style w:type="paragraph" w:customStyle="1" w:styleId="6BA0DF45326B4472AE761A6A2FAED1C5">
    <w:name w:val="6BA0DF45326B4472AE761A6A2FAED1C5"/>
    <w:rsid w:val="006D63C9"/>
  </w:style>
  <w:style w:type="paragraph" w:customStyle="1" w:styleId="66DC2D3BBFE84318B4FC968A3B39AEF4">
    <w:name w:val="66DC2D3BBFE84318B4FC968A3B39AEF4"/>
    <w:rsid w:val="006D63C9"/>
  </w:style>
  <w:style w:type="paragraph" w:customStyle="1" w:styleId="A18FFC84B8804AFAAF1979375CBBD2D3">
    <w:name w:val="A18FFC84B8804AFAAF1979375CBBD2D3"/>
    <w:rsid w:val="006D63C9"/>
  </w:style>
  <w:style w:type="paragraph" w:customStyle="1" w:styleId="C49AAF2C77F4427EAAB4813D301A88B3">
    <w:name w:val="C49AAF2C77F4427EAAB4813D301A88B3"/>
    <w:rsid w:val="006D63C9"/>
  </w:style>
  <w:style w:type="paragraph" w:customStyle="1" w:styleId="C38E9D7A91E0490C9E0C8316DB6392CD">
    <w:name w:val="C38E9D7A91E0490C9E0C8316DB6392CD"/>
    <w:rsid w:val="006D63C9"/>
  </w:style>
  <w:style w:type="paragraph" w:customStyle="1" w:styleId="AF19E0C8020A4D03A4A706151E149C44">
    <w:name w:val="AF19E0C8020A4D03A4A706151E149C44"/>
    <w:rsid w:val="006D63C9"/>
  </w:style>
  <w:style w:type="paragraph" w:customStyle="1" w:styleId="8283118A4A9E409ABC45DE7F3C2F4D58">
    <w:name w:val="8283118A4A9E409ABC45DE7F3C2F4D58"/>
    <w:rsid w:val="006D63C9"/>
  </w:style>
  <w:style w:type="paragraph" w:customStyle="1" w:styleId="7C3FCB42C03344BA835997A753A5513C">
    <w:name w:val="7C3FCB42C03344BA835997A753A5513C"/>
    <w:rsid w:val="006D63C9"/>
  </w:style>
  <w:style w:type="paragraph" w:customStyle="1" w:styleId="35D2C887C9824639A052D19F06963124">
    <w:name w:val="35D2C887C9824639A052D19F06963124"/>
    <w:rsid w:val="006D63C9"/>
  </w:style>
  <w:style w:type="paragraph" w:customStyle="1" w:styleId="531B580DD1A0412E83600BD0B6C49737">
    <w:name w:val="531B580DD1A0412E83600BD0B6C49737"/>
    <w:rsid w:val="006D63C9"/>
  </w:style>
  <w:style w:type="paragraph" w:customStyle="1" w:styleId="9E39867F3B4043CEB0A003A98D609581">
    <w:name w:val="9E39867F3B4043CEB0A003A98D609581"/>
    <w:rsid w:val="006D63C9"/>
  </w:style>
  <w:style w:type="paragraph" w:customStyle="1" w:styleId="980B9B68AE0247B8A6C830B79C8913BF">
    <w:name w:val="980B9B68AE0247B8A6C830B79C8913BF"/>
    <w:rsid w:val="006D63C9"/>
  </w:style>
  <w:style w:type="paragraph" w:customStyle="1" w:styleId="A5C6F0F83AFB48AB8E628C9267A004B4">
    <w:name w:val="A5C6F0F83AFB48AB8E628C9267A004B4"/>
    <w:rsid w:val="006D63C9"/>
  </w:style>
  <w:style w:type="paragraph" w:customStyle="1" w:styleId="AC1BE04E92B14E28A18D9AA892D03B05">
    <w:name w:val="AC1BE04E92B14E28A18D9AA892D03B05"/>
    <w:rsid w:val="006D63C9"/>
  </w:style>
  <w:style w:type="paragraph" w:customStyle="1" w:styleId="E8F8CD5644284E36B781E3DABCEE77AC">
    <w:name w:val="E8F8CD5644284E36B781E3DABCEE77AC"/>
    <w:rsid w:val="006D63C9"/>
  </w:style>
  <w:style w:type="paragraph" w:customStyle="1" w:styleId="DFBC045949384AC98C047DE9D7FDACCD">
    <w:name w:val="DFBC045949384AC98C047DE9D7FDACCD"/>
    <w:rsid w:val="006D63C9"/>
  </w:style>
  <w:style w:type="paragraph" w:customStyle="1" w:styleId="4F33E5FC70894395AA54A64415313ABD">
    <w:name w:val="4F33E5FC70894395AA54A64415313ABD"/>
    <w:rsid w:val="006D63C9"/>
  </w:style>
  <w:style w:type="paragraph" w:customStyle="1" w:styleId="62A50B68F9FF44EF844A68DC893E25E7">
    <w:name w:val="62A50B68F9FF44EF844A68DC893E25E7"/>
    <w:rsid w:val="006D63C9"/>
  </w:style>
  <w:style w:type="paragraph" w:customStyle="1" w:styleId="2419393ACA5643559F7955CDD38EB200">
    <w:name w:val="2419393ACA5643559F7955CDD38EB200"/>
    <w:rsid w:val="006D63C9"/>
  </w:style>
  <w:style w:type="paragraph" w:customStyle="1" w:styleId="E0BAA5A8E1784093A823FD79A7CBA1B1">
    <w:name w:val="E0BAA5A8E1784093A823FD79A7CBA1B1"/>
    <w:rsid w:val="006D63C9"/>
  </w:style>
  <w:style w:type="paragraph" w:customStyle="1" w:styleId="BB5D84B091E0439D964FCBAE657D6830">
    <w:name w:val="BB5D84B091E0439D964FCBAE657D6830"/>
    <w:rsid w:val="006D63C9"/>
  </w:style>
  <w:style w:type="paragraph" w:customStyle="1" w:styleId="217EF741BE6C486E91291B7C8FFE54EB">
    <w:name w:val="217EF741BE6C486E91291B7C8FFE54EB"/>
    <w:rsid w:val="006D63C9"/>
  </w:style>
  <w:style w:type="paragraph" w:customStyle="1" w:styleId="6FE036DFD1754B1AB82C81CD6AD77123">
    <w:name w:val="6FE036DFD1754B1AB82C81CD6AD77123"/>
    <w:rsid w:val="006D63C9"/>
  </w:style>
  <w:style w:type="paragraph" w:customStyle="1" w:styleId="50587C68E1634BFAA5994C0B2CD7D67F">
    <w:name w:val="50587C68E1634BFAA5994C0B2CD7D67F"/>
    <w:rsid w:val="006D63C9"/>
  </w:style>
  <w:style w:type="paragraph" w:customStyle="1" w:styleId="888F84AC5A554CF5A8EC7BDE2CD905B5">
    <w:name w:val="888F84AC5A554CF5A8EC7BDE2CD905B5"/>
    <w:rsid w:val="006D63C9"/>
  </w:style>
  <w:style w:type="paragraph" w:customStyle="1" w:styleId="6C11718A70044D46A9E1654868DD950D">
    <w:name w:val="6C11718A70044D46A9E1654868DD950D"/>
    <w:rsid w:val="006D63C9"/>
  </w:style>
  <w:style w:type="paragraph" w:customStyle="1" w:styleId="0125AFE3432947889758000FCE5A9FE9">
    <w:name w:val="0125AFE3432947889758000FCE5A9FE9"/>
    <w:rsid w:val="006D63C9"/>
  </w:style>
  <w:style w:type="paragraph" w:customStyle="1" w:styleId="55EA3F226F234428AF3FB1B869FD3E9E">
    <w:name w:val="55EA3F226F234428AF3FB1B869FD3E9E"/>
    <w:rsid w:val="006D63C9"/>
  </w:style>
  <w:style w:type="paragraph" w:customStyle="1" w:styleId="E939943165164013A401710B9FBD5663">
    <w:name w:val="E939943165164013A401710B9FBD5663"/>
    <w:rsid w:val="006D63C9"/>
  </w:style>
  <w:style w:type="paragraph" w:customStyle="1" w:styleId="AFC4E37E645A4C8F8C72FB36F9E03375">
    <w:name w:val="AFC4E37E645A4C8F8C72FB36F9E03375"/>
    <w:rsid w:val="006D63C9"/>
  </w:style>
  <w:style w:type="paragraph" w:customStyle="1" w:styleId="B6F063C8671C4ABEB04C4EA70931827B">
    <w:name w:val="B6F063C8671C4ABEB04C4EA70931827B"/>
    <w:rsid w:val="006D63C9"/>
  </w:style>
  <w:style w:type="paragraph" w:customStyle="1" w:styleId="6375CDFC4EDD40ECBE3A7221A6C629F0">
    <w:name w:val="6375CDFC4EDD40ECBE3A7221A6C629F0"/>
    <w:rsid w:val="006D63C9"/>
  </w:style>
  <w:style w:type="paragraph" w:customStyle="1" w:styleId="EDEE1FB2D517449887A7EFAA148C1B80">
    <w:name w:val="EDEE1FB2D517449887A7EFAA148C1B80"/>
    <w:rsid w:val="006D63C9"/>
  </w:style>
  <w:style w:type="paragraph" w:customStyle="1" w:styleId="6EF4E12439174381940696000396143B">
    <w:name w:val="6EF4E12439174381940696000396143B"/>
    <w:rsid w:val="006D63C9"/>
  </w:style>
  <w:style w:type="paragraph" w:customStyle="1" w:styleId="AB3E83108E694E0D95F38453AF56465A">
    <w:name w:val="AB3E83108E694E0D95F38453AF56465A"/>
    <w:rsid w:val="006D63C9"/>
  </w:style>
  <w:style w:type="paragraph" w:customStyle="1" w:styleId="6210C8EAD9B040C2ACACE179E79C5DA2">
    <w:name w:val="6210C8EAD9B040C2ACACE179E79C5DA2"/>
    <w:rsid w:val="006D63C9"/>
  </w:style>
  <w:style w:type="paragraph" w:customStyle="1" w:styleId="DB9D052667F84E46AA7115F874769E4E">
    <w:name w:val="DB9D052667F84E46AA7115F874769E4E"/>
    <w:rsid w:val="006D63C9"/>
  </w:style>
  <w:style w:type="paragraph" w:customStyle="1" w:styleId="F33A6CA6BF404DC285689ADBBB664A19">
    <w:name w:val="F33A6CA6BF404DC285689ADBBB664A19"/>
    <w:rsid w:val="006D63C9"/>
  </w:style>
  <w:style w:type="paragraph" w:customStyle="1" w:styleId="AE06686ACE6C46719B0200DC32BD72D7">
    <w:name w:val="AE06686ACE6C46719B0200DC32BD72D7"/>
    <w:rsid w:val="006D63C9"/>
  </w:style>
  <w:style w:type="paragraph" w:customStyle="1" w:styleId="446AA24C57D84493B69B72BDE9DB78FF">
    <w:name w:val="446AA24C57D84493B69B72BDE9DB78FF"/>
    <w:rsid w:val="006D63C9"/>
  </w:style>
  <w:style w:type="paragraph" w:customStyle="1" w:styleId="CFE2FEB997B943FB8E72DBF52C230A01">
    <w:name w:val="CFE2FEB997B943FB8E72DBF52C230A01"/>
    <w:rsid w:val="006D63C9"/>
  </w:style>
  <w:style w:type="paragraph" w:customStyle="1" w:styleId="550DCBF37FD44877B98874C046E37535">
    <w:name w:val="550DCBF37FD44877B98874C046E37535"/>
    <w:rsid w:val="006D63C9"/>
  </w:style>
  <w:style w:type="paragraph" w:customStyle="1" w:styleId="C8428067271845D3907CA0B115226393">
    <w:name w:val="C8428067271845D3907CA0B115226393"/>
    <w:rsid w:val="006D63C9"/>
  </w:style>
  <w:style w:type="paragraph" w:customStyle="1" w:styleId="B80B99F8458244BCAAB51534931C83B9">
    <w:name w:val="B80B99F8458244BCAAB51534931C83B9"/>
    <w:rsid w:val="006D63C9"/>
  </w:style>
  <w:style w:type="paragraph" w:customStyle="1" w:styleId="D5DC4510ACB2427CB3D24B6368FCEA55">
    <w:name w:val="D5DC4510ACB2427CB3D24B6368FCEA55"/>
    <w:rsid w:val="006D63C9"/>
  </w:style>
  <w:style w:type="paragraph" w:customStyle="1" w:styleId="96736D4E98E341138ABDDB45FCE0F7D1">
    <w:name w:val="96736D4E98E341138ABDDB45FCE0F7D1"/>
    <w:rsid w:val="006D63C9"/>
  </w:style>
  <w:style w:type="paragraph" w:customStyle="1" w:styleId="3F39C34AD7DD416CA31B245ECE0531D8">
    <w:name w:val="3F39C34AD7DD416CA31B245ECE0531D8"/>
    <w:rsid w:val="006D63C9"/>
  </w:style>
  <w:style w:type="paragraph" w:customStyle="1" w:styleId="94FE9C421E0948F39C2938C1ECB448C6">
    <w:name w:val="94FE9C421E0948F39C2938C1ECB448C6"/>
    <w:rsid w:val="006D63C9"/>
  </w:style>
  <w:style w:type="paragraph" w:customStyle="1" w:styleId="77AB26E5023045689AFE378CEFA1CF5D">
    <w:name w:val="77AB26E5023045689AFE378CEFA1CF5D"/>
    <w:rsid w:val="006D63C9"/>
  </w:style>
  <w:style w:type="paragraph" w:customStyle="1" w:styleId="BB39E8B9FC0A4DD3B53758DD3737992F">
    <w:name w:val="BB39E8B9FC0A4DD3B53758DD3737992F"/>
    <w:rsid w:val="006D63C9"/>
  </w:style>
  <w:style w:type="paragraph" w:customStyle="1" w:styleId="E4563C84E3E446BA80CF6D33B450BFAF">
    <w:name w:val="E4563C84E3E446BA80CF6D33B450BFAF"/>
    <w:rsid w:val="006D63C9"/>
  </w:style>
  <w:style w:type="paragraph" w:customStyle="1" w:styleId="9D9491A6726A4F21AC222C76B141F338">
    <w:name w:val="9D9491A6726A4F21AC222C76B141F338"/>
    <w:rsid w:val="00990DB0"/>
  </w:style>
  <w:style w:type="paragraph" w:customStyle="1" w:styleId="9CC274A02AB04DCBB1CB1D4A631B8C26">
    <w:name w:val="9CC274A02AB04DCBB1CB1D4A631B8C26"/>
    <w:rsid w:val="00990DB0"/>
  </w:style>
  <w:style w:type="paragraph" w:customStyle="1" w:styleId="5C0E5B532744433CA56C4E2412E72CE3">
    <w:name w:val="5C0E5B532744433CA56C4E2412E72CE3"/>
    <w:rsid w:val="00990DB0"/>
  </w:style>
  <w:style w:type="paragraph" w:customStyle="1" w:styleId="C9C0B52735F54929955776CC63C4F104">
    <w:name w:val="C9C0B52735F54929955776CC63C4F104"/>
    <w:rsid w:val="00990DB0"/>
  </w:style>
  <w:style w:type="paragraph" w:customStyle="1" w:styleId="AC220613AC5C458CBD14F418688F7649">
    <w:name w:val="AC220613AC5C458CBD14F418688F7649"/>
    <w:rsid w:val="00990DB0"/>
  </w:style>
  <w:style w:type="paragraph" w:customStyle="1" w:styleId="170688F4F1C249B38FAEB5ED293613CD">
    <w:name w:val="170688F4F1C249B38FAEB5ED293613CD"/>
    <w:rsid w:val="00990DB0"/>
  </w:style>
  <w:style w:type="paragraph" w:customStyle="1" w:styleId="D0F4CA91520B417ABB2C66C7AE0C6DE1">
    <w:name w:val="D0F4CA91520B417ABB2C66C7AE0C6DE1"/>
    <w:rsid w:val="00990DB0"/>
  </w:style>
  <w:style w:type="paragraph" w:customStyle="1" w:styleId="C9946D9F89FD43928847632A90694B29">
    <w:name w:val="C9946D9F89FD43928847632A90694B29"/>
    <w:rsid w:val="00990DB0"/>
  </w:style>
  <w:style w:type="paragraph" w:customStyle="1" w:styleId="262CC7DB9AF24AC188B7B1582CEFBD35">
    <w:name w:val="262CC7DB9AF24AC188B7B1582CEFBD35"/>
    <w:rsid w:val="00990DB0"/>
  </w:style>
  <w:style w:type="paragraph" w:customStyle="1" w:styleId="F91E4F6A6D2A4687847DA231E72666FA">
    <w:name w:val="F91E4F6A6D2A4687847DA231E72666FA"/>
    <w:rsid w:val="00990DB0"/>
  </w:style>
  <w:style w:type="paragraph" w:customStyle="1" w:styleId="6FFF610D593A4ADABC313AB6CA5F39CA">
    <w:name w:val="6FFF610D593A4ADABC313AB6CA5F39CA"/>
    <w:rsid w:val="00990DB0"/>
  </w:style>
  <w:style w:type="paragraph" w:customStyle="1" w:styleId="70EC4F540F7F40058245F90CCE2D4371">
    <w:name w:val="70EC4F540F7F40058245F90CCE2D4371"/>
    <w:rsid w:val="00990DB0"/>
  </w:style>
  <w:style w:type="paragraph" w:customStyle="1" w:styleId="C43BAD76DB6E4CD4910DE3E40359CF63">
    <w:name w:val="C43BAD76DB6E4CD4910DE3E40359CF63"/>
    <w:rsid w:val="00BB7A1A"/>
  </w:style>
  <w:style w:type="paragraph" w:customStyle="1" w:styleId="83A55318CCD740E9B0619217AE0F805B">
    <w:name w:val="83A55318CCD740E9B0619217AE0F805B"/>
    <w:rsid w:val="00BB7A1A"/>
  </w:style>
  <w:style w:type="paragraph" w:customStyle="1" w:styleId="33AF30ADB1C244EC9F51647B959B87FB">
    <w:name w:val="33AF30ADB1C244EC9F51647B959B87FB"/>
    <w:rsid w:val="00BB7A1A"/>
  </w:style>
  <w:style w:type="paragraph" w:customStyle="1" w:styleId="C5978D650EC9434F814C06B43D5C49B7">
    <w:name w:val="C5978D650EC9434F814C06B43D5C49B7"/>
    <w:rsid w:val="00BB7A1A"/>
  </w:style>
  <w:style w:type="paragraph" w:customStyle="1" w:styleId="0441962E8992494AA712F2E670111BA1">
    <w:name w:val="0441962E8992494AA712F2E670111BA1"/>
    <w:rsid w:val="00D30554"/>
  </w:style>
  <w:style w:type="paragraph" w:customStyle="1" w:styleId="EA351600407043CEB674A68454B5E42D">
    <w:name w:val="EA351600407043CEB674A68454B5E42D"/>
    <w:rsid w:val="009B1989"/>
  </w:style>
  <w:style w:type="paragraph" w:customStyle="1" w:styleId="6798C41CFC93484B96CE1619207D535A">
    <w:name w:val="6798C41CFC93484B96CE1619207D535A"/>
    <w:rsid w:val="009B1989"/>
  </w:style>
  <w:style w:type="paragraph" w:customStyle="1" w:styleId="DA85C34CA7884DF1B989F28C9C31CA0C">
    <w:name w:val="DA85C34CA7884DF1B989F28C9C31CA0C"/>
    <w:rsid w:val="009B1989"/>
  </w:style>
  <w:style w:type="paragraph" w:customStyle="1" w:styleId="4615EB1A8A5E449B8AAA72D4B7CE343C">
    <w:name w:val="4615EB1A8A5E449B8AAA72D4B7CE343C"/>
    <w:rsid w:val="009B1989"/>
  </w:style>
  <w:style w:type="paragraph" w:customStyle="1" w:styleId="0949466FC6514FC7AB8F901954D697D8">
    <w:name w:val="0949466FC6514FC7AB8F901954D697D8"/>
    <w:rsid w:val="009B1989"/>
  </w:style>
  <w:style w:type="paragraph" w:customStyle="1" w:styleId="DD8DFAA217FF4ED8A4BC72D83AB67696">
    <w:name w:val="DD8DFAA217FF4ED8A4BC72D83AB67696"/>
    <w:rsid w:val="009B1989"/>
  </w:style>
  <w:style w:type="paragraph" w:customStyle="1" w:styleId="047D13EC79784A7182B453C5353E5106">
    <w:name w:val="047D13EC79784A7182B453C5353E5106"/>
    <w:rsid w:val="009B1989"/>
  </w:style>
  <w:style w:type="paragraph" w:customStyle="1" w:styleId="806407F9E097495F9801E0B6596AAA4B">
    <w:name w:val="806407F9E097495F9801E0B6596AAA4B"/>
    <w:rsid w:val="009B1989"/>
  </w:style>
  <w:style w:type="paragraph" w:customStyle="1" w:styleId="49CB49F441314C0981EBDDD05741D0E0">
    <w:name w:val="49CB49F441314C0981EBDDD05741D0E0"/>
    <w:rsid w:val="009B1989"/>
  </w:style>
  <w:style w:type="paragraph" w:customStyle="1" w:styleId="5E2673F23A0C4D249C1CCD8145DE22A3">
    <w:name w:val="5E2673F23A0C4D249C1CCD8145DE22A3"/>
    <w:rsid w:val="009B1989"/>
  </w:style>
  <w:style w:type="paragraph" w:customStyle="1" w:styleId="22C27A0F507A47BA92EAB1C73C54765B">
    <w:name w:val="22C27A0F507A47BA92EAB1C73C54765B"/>
    <w:rsid w:val="009B1989"/>
  </w:style>
  <w:style w:type="paragraph" w:customStyle="1" w:styleId="DE899F1D864945DEA5C8913492C7E731">
    <w:name w:val="DE899F1D864945DEA5C8913492C7E731"/>
    <w:rsid w:val="009B1989"/>
  </w:style>
  <w:style w:type="paragraph" w:customStyle="1" w:styleId="D9B911595C6642A0A2B4FA4FAC4CB641">
    <w:name w:val="D9B911595C6642A0A2B4FA4FAC4CB641"/>
    <w:rsid w:val="009B1989"/>
  </w:style>
  <w:style w:type="paragraph" w:customStyle="1" w:styleId="3235272A2A524D64ADF646C40856154F">
    <w:name w:val="3235272A2A524D64ADF646C40856154F"/>
    <w:rsid w:val="009B1989"/>
  </w:style>
  <w:style w:type="paragraph" w:customStyle="1" w:styleId="1BE932F845BB489D8454A0572D3EC952">
    <w:name w:val="1BE932F845BB489D8454A0572D3EC952"/>
    <w:rsid w:val="009B1989"/>
  </w:style>
  <w:style w:type="paragraph" w:customStyle="1" w:styleId="A1015A7AD3AE45F9B036209EE6C4E1C3">
    <w:name w:val="A1015A7AD3AE45F9B036209EE6C4E1C3"/>
    <w:rsid w:val="009B1989"/>
  </w:style>
  <w:style w:type="paragraph" w:customStyle="1" w:styleId="53EECA8E1F09416B8BC44434246C3DD3">
    <w:name w:val="53EECA8E1F09416B8BC44434246C3DD3"/>
    <w:rsid w:val="009B1989"/>
  </w:style>
  <w:style w:type="paragraph" w:customStyle="1" w:styleId="9B2D69603FA241978B775E3AC3792D12">
    <w:name w:val="9B2D69603FA241978B775E3AC3792D12"/>
    <w:rsid w:val="009B1989"/>
  </w:style>
  <w:style w:type="paragraph" w:customStyle="1" w:styleId="A763C86BCFE04B7FA3A8016D6DB7B283">
    <w:name w:val="A763C86BCFE04B7FA3A8016D6DB7B283"/>
    <w:rsid w:val="009B1989"/>
  </w:style>
  <w:style w:type="paragraph" w:customStyle="1" w:styleId="93611750F6274CB2A0F505DA62EB397B">
    <w:name w:val="93611750F6274CB2A0F505DA62EB397B"/>
    <w:rsid w:val="009B1989"/>
  </w:style>
  <w:style w:type="paragraph" w:customStyle="1" w:styleId="0F6B801D45384D7B9A99A37BAE542811">
    <w:name w:val="0F6B801D45384D7B9A99A37BAE542811"/>
    <w:rsid w:val="009B1989"/>
  </w:style>
  <w:style w:type="paragraph" w:customStyle="1" w:styleId="6165A3949D9148809F002269EF8A1527">
    <w:name w:val="6165A3949D9148809F002269EF8A1527"/>
    <w:rsid w:val="009B1989"/>
  </w:style>
  <w:style w:type="paragraph" w:customStyle="1" w:styleId="0933F835185D4A68AB30D3164AF50315">
    <w:name w:val="0933F835185D4A68AB30D3164AF50315"/>
    <w:rsid w:val="009B1989"/>
  </w:style>
  <w:style w:type="paragraph" w:customStyle="1" w:styleId="8E050601D324493FA472FABE7E2DE3B6">
    <w:name w:val="8E050601D324493FA472FABE7E2DE3B6"/>
    <w:rsid w:val="009B1989"/>
  </w:style>
  <w:style w:type="paragraph" w:customStyle="1" w:styleId="41E1145FADA843829D4E317FAD61BE46">
    <w:name w:val="41E1145FADA843829D4E317FAD61BE46"/>
    <w:rsid w:val="009B1989"/>
  </w:style>
  <w:style w:type="paragraph" w:customStyle="1" w:styleId="E9B17180E18D46C189CA64529914D5B1">
    <w:name w:val="E9B17180E18D46C189CA64529914D5B1"/>
    <w:rsid w:val="009B1989"/>
  </w:style>
  <w:style w:type="paragraph" w:customStyle="1" w:styleId="BE1DAD4CDBF644F1B8B378D8F55EBEB4">
    <w:name w:val="BE1DAD4CDBF644F1B8B378D8F55EBEB4"/>
    <w:rsid w:val="009B1989"/>
  </w:style>
  <w:style w:type="paragraph" w:customStyle="1" w:styleId="941A481D9B594F1590B412683E1389F6">
    <w:name w:val="941A481D9B594F1590B412683E1389F6"/>
    <w:rsid w:val="009B1989"/>
  </w:style>
  <w:style w:type="paragraph" w:customStyle="1" w:styleId="1BF19FB5266D4E5EBD8A8595D51E4722">
    <w:name w:val="1BF19FB5266D4E5EBD8A8595D51E4722"/>
    <w:rsid w:val="009B1989"/>
  </w:style>
  <w:style w:type="paragraph" w:customStyle="1" w:styleId="6713D1622DA14FCB882FFE18110741EE">
    <w:name w:val="6713D1622DA14FCB882FFE18110741EE"/>
    <w:rsid w:val="009B1989"/>
  </w:style>
  <w:style w:type="paragraph" w:customStyle="1" w:styleId="FAFA85AE2FA34566890D44271307BDAA">
    <w:name w:val="FAFA85AE2FA34566890D44271307BDAA"/>
    <w:rsid w:val="009B1989"/>
  </w:style>
  <w:style w:type="paragraph" w:customStyle="1" w:styleId="8FFEF0FF29D748699B09A3FC3FF5D0C4">
    <w:name w:val="8FFEF0FF29D748699B09A3FC3FF5D0C4"/>
    <w:rsid w:val="009B1989"/>
  </w:style>
  <w:style w:type="paragraph" w:customStyle="1" w:styleId="AC85847427034BDF871E87A07E05B553">
    <w:name w:val="AC85847427034BDF871E87A07E05B553"/>
    <w:rsid w:val="009B1989"/>
  </w:style>
  <w:style w:type="paragraph" w:customStyle="1" w:styleId="75486EF884824A738954CDFDDE0B69F6">
    <w:name w:val="75486EF884824A738954CDFDDE0B69F6"/>
    <w:rsid w:val="009B1989"/>
  </w:style>
  <w:style w:type="paragraph" w:customStyle="1" w:styleId="42B07EDB76B245278CD8E62DF9C6D820">
    <w:name w:val="42B07EDB76B245278CD8E62DF9C6D820"/>
    <w:rsid w:val="009B1989"/>
  </w:style>
  <w:style w:type="paragraph" w:customStyle="1" w:styleId="CE2258DA8D5E4B33B9266A586BDFA447">
    <w:name w:val="CE2258DA8D5E4B33B9266A586BDFA447"/>
    <w:rsid w:val="009B1989"/>
  </w:style>
  <w:style w:type="paragraph" w:customStyle="1" w:styleId="361C65E6445141CA810AAA1BF1286681">
    <w:name w:val="361C65E6445141CA810AAA1BF1286681"/>
    <w:rsid w:val="009B1989"/>
  </w:style>
  <w:style w:type="paragraph" w:customStyle="1" w:styleId="F65C5CD5F61A43898B841C419DF210F0">
    <w:name w:val="F65C5CD5F61A43898B841C419DF210F0"/>
    <w:rsid w:val="009B1989"/>
  </w:style>
  <w:style w:type="paragraph" w:customStyle="1" w:styleId="967C57737A7B4E529456F11072F60F56">
    <w:name w:val="967C57737A7B4E529456F11072F60F56"/>
    <w:rsid w:val="009B1989"/>
  </w:style>
  <w:style w:type="paragraph" w:customStyle="1" w:styleId="902FA4AA447849B6836B5564DCA984F8">
    <w:name w:val="902FA4AA447849B6836B5564DCA984F8"/>
    <w:rsid w:val="009B1989"/>
  </w:style>
  <w:style w:type="paragraph" w:customStyle="1" w:styleId="2D7396F6AA8D43AC90A817A52B8C4971">
    <w:name w:val="2D7396F6AA8D43AC90A817A52B8C4971"/>
    <w:rsid w:val="009B1989"/>
  </w:style>
  <w:style w:type="paragraph" w:customStyle="1" w:styleId="963670F4DD9040C48730388620F53C72">
    <w:name w:val="963670F4DD9040C48730388620F53C72"/>
    <w:rsid w:val="009B1989"/>
  </w:style>
  <w:style w:type="paragraph" w:customStyle="1" w:styleId="5F9933D248814FD6B9F96724C06AC0A5">
    <w:name w:val="5F9933D248814FD6B9F96724C06AC0A5"/>
    <w:rsid w:val="009B1989"/>
  </w:style>
  <w:style w:type="paragraph" w:customStyle="1" w:styleId="FA0F18286557461DB3FE9295B6613071">
    <w:name w:val="FA0F18286557461DB3FE9295B6613071"/>
    <w:rsid w:val="009B1989"/>
  </w:style>
  <w:style w:type="paragraph" w:customStyle="1" w:styleId="706BE90C84254A2092D72EAB270EE9E5">
    <w:name w:val="706BE90C84254A2092D72EAB270EE9E5"/>
    <w:rsid w:val="009B1989"/>
  </w:style>
  <w:style w:type="paragraph" w:customStyle="1" w:styleId="F64ADCA14AF943CDA0A0BFD6B10C3E5F">
    <w:name w:val="F64ADCA14AF943CDA0A0BFD6B10C3E5F"/>
    <w:rsid w:val="009B1989"/>
  </w:style>
  <w:style w:type="paragraph" w:customStyle="1" w:styleId="32EEE384C0614F1D8CFEBF82814691EB">
    <w:name w:val="32EEE384C0614F1D8CFEBF82814691EB"/>
    <w:rsid w:val="009B1989"/>
  </w:style>
  <w:style w:type="paragraph" w:customStyle="1" w:styleId="8F16AD62ECFD471E97853417C8503D8D">
    <w:name w:val="8F16AD62ECFD471E97853417C8503D8D"/>
    <w:rsid w:val="009B1989"/>
  </w:style>
  <w:style w:type="paragraph" w:customStyle="1" w:styleId="037E61A378274BA5A396B573E17B8C09">
    <w:name w:val="037E61A378274BA5A396B573E17B8C09"/>
    <w:rsid w:val="009B1989"/>
  </w:style>
  <w:style w:type="paragraph" w:customStyle="1" w:styleId="02F8275C4E8249FB81F4BAADEB794EA7">
    <w:name w:val="02F8275C4E8249FB81F4BAADEB794EA7"/>
    <w:rsid w:val="009B1989"/>
  </w:style>
  <w:style w:type="paragraph" w:customStyle="1" w:styleId="D6EC56D9F92944A59305A29110973497">
    <w:name w:val="D6EC56D9F92944A59305A29110973497"/>
    <w:rsid w:val="009B1989"/>
  </w:style>
  <w:style w:type="paragraph" w:customStyle="1" w:styleId="41F411EE6C704B6F96E7D390DA7270C4">
    <w:name w:val="41F411EE6C704B6F96E7D390DA7270C4"/>
    <w:rsid w:val="009B1989"/>
  </w:style>
  <w:style w:type="paragraph" w:customStyle="1" w:styleId="A51DB440BBCE44CEACDE7351B011D5B5">
    <w:name w:val="A51DB440BBCE44CEACDE7351B011D5B5"/>
    <w:rsid w:val="009B1989"/>
  </w:style>
  <w:style w:type="paragraph" w:customStyle="1" w:styleId="21A7D2D5CE0D4DCA96FEFFBC6936925D">
    <w:name w:val="21A7D2D5CE0D4DCA96FEFFBC6936925D"/>
    <w:rsid w:val="009B1989"/>
  </w:style>
  <w:style w:type="paragraph" w:customStyle="1" w:styleId="4AA086533A384243ABEF0682A6EE6983">
    <w:name w:val="4AA086533A384243ABEF0682A6EE6983"/>
    <w:rsid w:val="009B1989"/>
  </w:style>
  <w:style w:type="paragraph" w:customStyle="1" w:styleId="9EF8C3A3E4394D16AC1A87CFB891886E">
    <w:name w:val="9EF8C3A3E4394D16AC1A87CFB891886E"/>
    <w:rsid w:val="009B1989"/>
  </w:style>
  <w:style w:type="paragraph" w:customStyle="1" w:styleId="DB32F03CD3E944459ABD772CEFEE7874">
    <w:name w:val="DB32F03CD3E944459ABD772CEFEE7874"/>
    <w:rsid w:val="009B1989"/>
  </w:style>
  <w:style w:type="paragraph" w:customStyle="1" w:styleId="22497A5D1A934B0DA4BCD2CA1DE7FF48">
    <w:name w:val="22497A5D1A934B0DA4BCD2CA1DE7FF48"/>
    <w:rsid w:val="009B1989"/>
  </w:style>
  <w:style w:type="paragraph" w:customStyle="1" w:styleId="91AF1601B57C4C25BE35C8AD4D474C11">
    <w:name w:val="91AF1601B57C4C25BE35C8AD4D474C11"/>
    <w:rsid w:val="009B1989"/>
  </w:style>
  <w:style w:type="paragraph" w:customStyle="1" w:styleId="AE4181624E0A447C97ADA9AF6D65D8FC">
    <w:name w:val="AE4181624E0A447C97ADA9AF6D65D8FC"/>
    <w:rsid w:val="009B1989"/>
  </w:style>
  <w:style w:type="paragraph" w:customStyle="1" w:styleId="859BBDBE246A48FDAE11965CF9629034">
    <w:name w:val="859BBDBE246A48FDAE11965CF9629034"/>
    <w:rsid w:val="009B1989"/>
  </w:style>
  <w:style w:type="paragraph" w:customStyle="1" w:styleId="CBF2ECD5FBBE4DC89479AA8F96BEC042">
    <w:name w:val="CBF2ECD5FBBE4DC89479AA8F96BEC042"/>
    <w:rsid w:val="009B1989"/>
  </w:style>
  <w:style w:type="paragraph" w:customStyle="1" w:styleId="39460E0F26E9448F933038B5A00CF77B">
    <w:name w:val="39460E0F26E9448F933038B5A00CF77B"/>
    <w:rsid w:val="009B1989"/>
  </w:style>
  <w:style w:type="paragraph" w:customStyle="1" w:styleId="549A750D61B34C7B81B5E3B271CB9467">
    <w:name w:val="549A750D61B34C7B81B5E3B271CB9467"/>
    <w:rsid w:val="009B1989"/>
  </w:style>
  <w:style w:type="paragraph" w:customStyle="1" w:styleId="BBB119756ADC462386104A3B86800842">
    <w:name w:val="BBB119756ADC462386104A3B86800842"/>
    <w:rsid w:val="009B1989"/>
  </w:style>
  <w:style w:type="paragraph" w:customStyle="1" w:styleId="3783B7F2CCBD454F840DEFB4D102995C">
    <w:name w:val="3783B7F2CCBD454F840DEFB4D102995C"/>
    <w:rsid w:val="009B1989"/>
  </w:style>
  <w:style w:type="paragraph" w:customStyle="1" w:styleId="E10E4291EFC649D6A699954C3F79C061">
    <w:name w:val="E10E4291EFC649D6A699954C3F79C061"/>
    <w:rsid w:val="009B1989"/>
  </w:style>
  <w:style w:type="paragraph" w:customStyle="1" w:styleId="AF4C2837E83E44ED8368991B1CBBDD44">
    <w:name w:val="AF4C2837E83E44ED8368991B1CBBDD44"/>
    <w:rsid w:val="009B1989"/>
  </w:style>
  <w:style w:type="paragraph" w:customStyle="1" w:styleId="B694AA211552492BA4351D3F2127D59C">
    <w:name w:val="B694AA211552492BA4351D3F2127D59C"/>
    <w:rsid w:val="009B1989"/>
  </w:style>
  <w:style w:type="paragraph" w:customStyle="1" w:styleId="C376868C5B064C769259F6FD9FD8F7C4">
    <w:name w:val="C376868C5B064C769259F6FD9FD8F7C4"/>
    <w:rsid w:val="009B1989"/>
  </w:style>
  <w:style w:type="paragraph" w:customStyle="1" w:styleId="F9E1D611D01142D0B6ADE96CA30F7C3D">
    <w:name w:val="F9E1D611D01142D0B6ADE96CA30F7C3D"/>
    <w:rsid w:val="009B1989"/>
  </w:style>
  <w:style w:type="paragraph" w:customStyle="1" w:styleId="53B5A67B71AE48D5A94FFE99804A6CE6">
    <w:name w:val="53B5A67B71AE48D5A94FFE99804A6CE6"/>
    <w:rsid w:val="009B1989"/>
  </w:style>
  <w:style w:type="paragraph" w:customStyle="1" w:styleId="2F9A1D6813F44D89A730FC510753E5C9">
    <w:name w:val="2F9A1D6813F44D89A730FC510753E5C9"/>
    <w:rsid w:val="009B1989"/>
  </w:style>
  <w:style w:type="paragraph" w:customStyle="1" w:styleId="C4DB57C98C1849F9956D81B0B1623F0E">
    <w:name w:val="C4DB57C98C1849F9956D81B0B1623F0E"/>
    <w:rsid w:val="009B1989"/>
  </w:style>
  <w:style w:type="paragraph" w:customStyle="1" w:styleId="C42682A753E6425999F450E5DF08215F">
    <w:name w:val="C42682A753E6425999F450E5DF08215F"/>
    <w:rsid w:val="009B1989"/>
  </w:style>
  <w:style w:type="paragraph" w:customStyle="1" w:styleId="55613514305342DC8912BFEED4B539FE">
    <w:name w:val="55613514305342DC8912BFEED4B539FE"/>
    <w:rsid w:val="009B1989"/>
  </w:style>
  <w:style w:type="paragraph" w:customStyle="1" w:styleId="6744EDC661C54EE08C31215AD0D9535C">
    <w:name w:val="6744EDC661C54EE08C31215AD0D9535C"/>
    <w:rsid w:val="009B1989"/>
  </w:style>
  <w:style w:type="paragraph" w:customStyle="1" w:styleId="5F80CA666B9B4398A7F678320318B417">
    <w:name w:val="5F80CA666B9B4398A7F678320318B417"/>
    <w:rsid w:val="009B1989"/>
  </w:style>
  <w:style w:type="paragraph" w:customStyle="1" w:styleId="786A37436399406898671633E26B8CA2">
    <w:name w:val="786A37436399406898671633E26B8CA2"/>
    <w:rsid w:val="009B1989"/>
  </w:style>
  <w:style w:type="paragraph" w:customStyle="1" w:styleId="E38BBFB4CC6D4DE197C90D6917BCACAE">
    <w:name w:val="E38BBFB4CC6D4DE197C90D6917BCACAE"/>
    <w:rsid w:val="009B1989"/>
  </w:style>
  <w:style w:type="paragraph" w:customStyle="1" w:styleId="EB5AFB13E14D443CAFB45E7DA5B39BAA">
    <w:name w:val="EB5AFB13E14D443CAFB45E7DA5B39BAA"/>
    <w:rsid w:val="005B7D10"/>
  </w:style>
  <w:style w:type="paragraph" w:customStyle="1" w:styleId="D643D82116EA410EB46B846FE298AA0D">
    <w:name w:val="D643D82116EA410EB46B846FE298AA0D"/>
    <w:rsid w:val="005B7D10"/>
  </w:style>
  <w:style w:type="paragraph" w:customStyle="1" w:styleId="B6C7822FC60A4BC092FB2D5265908293">
    <w:name w:val="B6C7822FC60A4BC092FB2D5265908293"/>
    <w:rsid w:val="005B7D10"/>
  </w:style>
  <w:style w:type="paragraph" w:customStyle="1" w:styleId="219BDAC3782A4DF2A2B10D9D2BD2230F">
    <w:name w:val="219BDAC3782A4DF2A2B10D9D2BD2230F"/>
    <w:rsid w:val="005B7D10"/>
  </w:style>
  <w:style w:type="paragraph" w:customStyle="1" w:styleId="853711BD53A84EE9AA142743459F9C1D">
    <w:name w:val="853711BD53A84EE9AA142743459F9C1D"/>
    <w:rsid w:val="005B7D10"/>
  </w:style>
  <w:style w:type="paragraph" w:customStyle="1" w:styleId="F537A561C4CF47189736002F8E8E2D55">
    <w:name w:val="F537A561C4CF47189736002F8E8E2D55"/>
    <w:rsid w:val="005B7D10"/>
  </w:style>
  <w:style w:type="paragraph" w:customStyle="1" w:styleId="51E46C6D883E42B7B94F2157CCAD312B">
    <w:name w:val="51E46C6D883E42B7B94F2157CCAD312B"/>
    <w:rsid w:val="005B7D10"/>
  </w:style>
  <w:style w:type="paragraph" w:customStyle="1" w:styleId="CA55D2F5C6DF4738B50EC264A45AF4BC">
    <w:name w:val="CA55D2F5C6DF4738B50EC264A45AF4BC"/>
    <w:rsid w:val="005B7D10"/>
  </w:style>
  <w:style w:type="paragraph" w:customStyle="1" w:styleId="B1CE444E34A242888D90ECA0F6BCD18E">
    <w:name w:val="B1CE444E34A242888D90ECA0F6BCD18E"/>
    <w:rsid w:val="005B7D10"/>
  </w:style>
  <w:style w:type="paragraph" w:customStyle="1" w:styleId="B990E40A3A8B46A4BC9BE00FC7574110">
    <w:name w:val="B990E40A3A8B46A4BC9BE00FC7574110"/>
    <w:rsid w:val="005B7D10"/>
  </w:style>
  <w:style w:type="paragraph" w:customStyle="1" w:styleId="5915FA7E2A8F4D22835089B3C5FC665B">
    <w:name w:val="5915FA7E2A8F4D22835089B3C5FC665B"/>
    <w:rsid w:val="005B7D10"/>
  </w:style>
  <w:style w:type="paragraph" w:customStyle="1" w:styleId="223F8B8BCAA245EFA396E9FC29DA693D">
    <w:name w:val="223F8B8BCAA245EFA396E9FC29DA693D"/>
    <w:rsid w:val="005B7D10"/>
  </w:style>
  <w:style w:type="paragraph" w:customStyle="1" w:styleId="5B7BD5DB55AF49A5A2CF8A1D7DDA6EB2">
    <w:name w:val="5B7BD5DB55AF49A5A2CF8A1D7DDA6EB2"/>
    <w:rsid w:val="005B7D10"/>
  </w:style>
  <w:style w:type="paragraph" w:customStyle="1" w:styleId="1AA0043D610B4B8C80F3C6A017843EC7">
    <w:name w:val="1AA0043D610B4B8C80F3C6A017843EC7"/>
    <w:rsid w:val="005B7D10"/>
  </w:style>
  <w:style w:type="paragraph" w:customStyle="1" w:styleId="339B91C7F5914C8DB8DF19445050D41B">
    <w:name w:val="339B91C7F5914C8DB8DF19445050D41B"/>
    <w:rsid w:val="005B7D10"/>
  </w:style>
  <w:style w:type="paragraph" w:customStyle="1" w:styleId="82A7AD79792747009FCE1799ADAAA445">
    <w:name w:val="82A7AD79792747009FCE1799ADAAA445"/>
    <w:rsid w:val="005B7D10"/>
  </w:style>
  <w:style w:type="paragraph" w:customStyle="1" w:styleId="E5970411A01B4A0386998E6FB68FA16D">
    <w:name w:val="E5970411A01B4A0386998E6FB68FA16D"/>
    <w:rsid w:val="005B7D10"/>
  </w:style>
  <w:style w:type="paragraph" w:customStyle="1" w:styleId="DFEABDC020BB45C68380E7625FBCFCE4">
    <w:name w:val="DFEABDC020BB45C68380E7625FBCFCE4"/>
    <w:rsid w:val="005B7D10"/>
  </w:style>
  <w:style w:type="paragraph" w:customStyle="1" w:styleId="7FA0F85A6261438AAE576FAD3395F627">
    <w:name w:val="7FA0F85A6261438AAE576FAD3395F627"/>
    <w:rsid w:val="005B7D10"/>
  </w:style>
  <w:style w:type="paragraph" w:customStyle="1" w:styleId="50528B7A358946FC9E29A390F81A1111">
    <w:name w:val="50528B7A358946FC9E29A390F81A1111"/>
    <w:rsid w:val="005B7D10"/>
  </w:style>
  <w:style w:type="paragraph" w:customStyle="1" w:styleId="C066BBFF624B4304B1E3BE0753817EC7">
    <w:name w:val="C066BBFF624B4304B1E3BE0753817EC7"/>
    <w:rsid w:val="005B7D10"/>
  </w:style>
  <w:style w:type="paragraph" w:customStyle="1" w:styleId="880F494E40084CE7B9FE251A4E9739CD">
    <w:name w:val="880F494E40084CE7B9FE251A4E9739CD"/>
    <w:rsid w:val="005B7D10"/>
  </w:style>
  <w:style w:type="paragraph" w:customStyle="1" w:styleId="74EBD95D778340EF9498AE9411BD5293">
    <w:name w:val="74EBD95D778340EF9498AE9411BD5293"/>
    <w:rsid w:val="005B7D10"/>
  </w:style>
  <w:style w:type="paragraph" w:customStyle="1" w:styleId="8F2A8460EBB04DFE83829267D9B9F990">
    <w:name w:val="8F2A8460EBB04DFE83829267D9B9F990"/>
    <w:rsid w:val="005B7D10"/>
  </w:style>
  <w:style w:type="paragraph" w:customStyle="1" w:styleId="D7820699AE0E435DA2B6F4C1CD6F708F">
    <w:name w:val="D7820699AE0E435DA2B6F4C1CD6F708F"/>
    <w:rsid w:val="005B7D10"/>
  </w:style>
  <w:style w:type="paragraph" w:customStyle="1" w:styleId="E535CD08DB704FAB9D2675261CCFFA0C">
    <w:name w:val="E535CD08DB704FAB9D2675261CCFFA0C"/>
    <w:rsid w:val="005B7D10"/>
  </w:style>
  <w:style w:type="paragraph" w:customStyle="1" w:styleId="072E11DE4546411C90CB5FC182269BF6">
    <w:name w:val="072E11DE4546411C90CB5FC182269BF6"/>
    <w:rsid w:val="005B7D10"/>
  </w:style>
  <w:style w:type="paragraph" w:customStyle="1" w:styleId="16990EB19F3F45F9B7335D03F4F14582">
    <w:name w:val="16990EB19F3F45F9B7335D03F4F14582"/>
    <w:rsid w:val="005B7D10"/>
  </w:style>
  <w:style w:type="paragraph" w:customStyle="1" w:styleId="B211D455F2F040488BDF4D600C921CC0">
    <w:name w:val="B211D455F2F040488BDF4D600C921CC0"/>
    <w:rsid w:val="005B7D10"/>
  </w:style>
  <w:style w:type="paragraph" w:customStyle="1" w:styleId="7A44CD5009D64F26824C9E3B717C330A">
    <w:name w:val="7A44CD5009D64F26824C9E3B717C330A"/>
    <w:rsid w:val="005B7D10"/>
  </w:style>
  <w:style w:type="paragraph" w:customStyle="1" w:styleId="9E974913373D4CF9B8E82F32F729B6F6">
    <w:name w:val="9E974913373D4CF9B8E82F32F729B6F6"/>
    <w:rsid w:val="005B7D10"/>
  </w:style>
  <w:style w:type="paragraph" w:customStyle="1" w:styleId="B77CA95BF9B1411F8874210606F4FD70">
    <w:name w:val="B77CA95BF9B1411F8874210606F4FD70"/>
    <w:rsid w:val="005B7D10"/>
  </w:style>
  <w:style w:type="paragraph" w:customStyle="1" w:styleId="B5378C0D0CBC43F198DF6545C891DAEF">
    <w:name w:val="B5378C0D0CBC43F198DF6545C891DAEF"/>
    <w:rsid w:val="005B7D10"/>
  </w:style>
  <w:style w:type="paragraph" w:customStyle="1" w:styleId="687D10B7D3B641B2A9E9E2F7E25019B0">
    <w:name w:val="687D10B7D3B641B2A9E9E2F7E25019B0"/>
    <w:rsid w:val="005B7D10"/>
  </w:style>
  <w:style w:type="paragraph" w:customStyle="1" w:styleId="DE61026ADFA948B3A89F9FF456C296A0">
    <w:name w:val="DE61026ADFA948B3A89F9FF456C296A0"/>
    <w:rsid w:val="005B7D10"/>
  </w:style>
  <w:style w:type="paragraph" w:customStyle="1" w:styleId="7BBB0A226A2A4A7B9F60B1F7BCD4A6E8">
    <w:name w:val="7BBB0A226A2A4A7B9F60B1F7BCD4A6E8"/>
    <w:rsid w:val="005B7D10"/>
  </w:style>
  <w:style w:type="paragraph" w:customStyle="1" w:styleId="9FA37F33C4664BEBA1FF99F2A7DAD796">
    <w:name w:val="9FA37F33C4664BEBA1FF99F2A7DAD796"/>
    <w:rsid w:val="005B7D10"/>
  </w:style>
  <w:style w:type="paragraph" w:customStyle="1" w:styleId="10096886F43D492A80801FD8216C0CCA">
    <w:name w:val="10096886F43D492A80801FD8216C0CCA"/>
    <w:rsid w:val="005B7D10"/>
  </w:style>
  <w:style w:type="paragraph" w:customStyle="1" w:styleId="EBFE14C515AC4A7291D84043A6BBB4B8">
    <w:name w:val="EBFE14C515AC4A7291D84043A6BBB4B8"/>
    <w:rsid w:val="005B7D10"/>
  </w:style>
  <w:style w:type="paragraph" w:customStyle="1" w:styleId="603C848A7CE64902914F92B755E227D5">
    <w:name w:val="603C848A7CE64902914F92B755E227D5"/>
    <w:rsid w:val="005B7D10"/>
  </w:style>
  <w:style w:type="paragraph" w:customStyle="1" w:styleId="F3D68479285C48FF875D6B3D4B0F99DE">
    <w:name w:val="F3D68479285C48FF875D6B3D4B0F99DE"/>
    <w:rsid w:val="005B7D10"/>
  </w:style>
  <w:style w:type="paragraph" w:customStyle="1" w:styleId="12E9CAE969A542F79D47C7CFA51667E7">
    <w:name w:val="12E9CAE969A542F79D47C7CFA51667E7"/>
    <w:rsid w:val="005B7D10"/>
  </w:style>
  <w:style w:type="paragraph" w:customStyle="1" w:styleId="A20B09A2353F4EB3849BD6DE9E129D8E">
    <w:name w:val="A20B09A2353F4EB3849BD6DE9E129D8E"/>
    <w:rsid w:val="005B7D10"/>
  </w:style>
  <w:style w:type="paragraph" w:customStyle="1" w:styleId="A958E43D43E14280B0CF49911F8D7C07">
    <w:name w:val="A958E43D43E14280B0CF49911F8D7C07"/>
    <w:rsid w:val="005B7D10"/>
  </w:style>
  <w:style w:type="paragraph" w:customStyle="1" w:styleId="FFA9A073544848D5BC34A4C9F197F5DF">
    <w:name w:val="FFA9A073544848D5BC34A4C9F197F5DF"/>
    <w:rsid w:val="005B7D10"/>
  </w:style>
  <w:style w:type="paragraph" w:customStyle="1" w:styleId="3756F9BE5E334419AB7BAE715765C227">
    <w:name w:val="3756F9BE5E334419AB7BAE715765C227"/>
    <w:rsid w:val="005B7D10"/>
  </w:style>
  <w:style w:type="paragraph" w:customStyle="1" w:styleId="8B958AA4143A416C9919D1300E1679ED">
    <w:name w:val="8B958AA4143A416C9919D1300E1679ED"/>
    <w:rsid w:val="005B7D10"/>
  </w:style>
  <w:style w:type="paragraph" w:customStyle="1" w:styleId="8982654AC271448496D3AB083EF8FC95">
    <w:name w:val="8982654AC271448496D3AB083EF8FC95"/>
    <w:rsid w:val="005B7D10"/>
  </w:style>
  <w:style w:type="paragraph" w:customStyle="1" w:styleId="E889B8F5DF1B4F9082E15968949ABBC3">
    <w:name w:val="E889B8F5DF1B4F9082E15968949ABBC3"/>
    <w:rsid w:val="005B7D10"/>
  </w:style>
  <w:style w:type="paragraph" w:customStyle="1" w:styleId="271FAE8844394792870E636EB208CD5A">
    <w:name w:val="271FAE8844394792870E636EB208CD5A"/>
    <w:rsid w:val="005B7D10"/>
  </w:style>
  <w:style w:type="paragraph" w:customStyle="1" w:styleId="1BDCDD982FA24125A705271B91A032DD">
    <w:name w:val="1BDCDD982FA24125A705271B91A032DD"/>
    <w:rsid w:val="005B7D10"/>
  </w:style>
  <w:style w:type="paragraph" w:customStyle="1" w:styleId="A1AE3E3E31E34485A97D0B75BEA86045">
    <w:name w:val="A1AE3E3E31E34485A97D0B75BEA86045"/>
    <w:rsid w:val="005B7D10"/>
  </w:style>
  <w:style w:type="paragraph" w:customStyle="1" w:styleId="C34E3F913B6F4D49A9DE8F128E7243CE">
    <w:name w:val="C34E3F913B6F4D49A9DE8F128E7243CE"/>
    <w:rsid w:val="005B7D10"/>
  </w:style>
  <w:style w:type="paragraph" w:customStyle="1" w:styleId="91B93696D8A64143A9FD7B2F6B93A877">
    <w:name w:val="91B93696D8A64143A9FD7B2F6B93A877"/>
    <w:rsid w:val="005B7D10"/>
  </w:style>
  <w:style w:type="paragraph" w:customStyle="1" w:styleId="ACEE475AD62F4CD295B567304B7070FE">
    <w:name w:val="ACEE475AD62F4CD295B567304B7070FE"/>
    <w:rsid w:val="005B7D10"/>
  </w:style>
  <w:style w:type="paragraph" w:customStyle="1" w:styleId="C14F8251D3D84BF092AA056505C56068">
    <w:name w:val="C14F8251D3D84BF092AA056505C56068"/>
    <w:rsid w:val="005B7D10"/>
  </w:style>
  <w:style w:type="paragraph" w:customStyle="1" w:styleId="3E0A3948F6644E4BA535AEEF30C58367">
    <w:name w:val="3E0A3948F6644E4BA535AEEF30C58367"/>
    <w:rsid w:val="005B7D10"/>
  </w:style>
  <w:style w:type="paragraph" w:customStyle="1" w:styleId="D4E559CCFEE4488F9A84B8D12085D9A5">
    <w:name w:val="D4E559CCFEE4488F9A84B8D12085D9A5"/>
    <w:rsid w:val="005B7D10"/>
  </w:style>
  <w:style w:type="paragraph" w:customStyle="1" w:styleId="682F47EC2DCB4D8691C2765B51ACE16B">
    <w:name w:val="682F47EC2DCB4D8691C2765B51ACE16B"/>
    <w:rsid w:val="005B7D10"/>
  </w:style>
  <w:style w:type="paragraph" w:customStyle="1" w:styleId="488C05F691FC45DC82E1DB2BAF853C58">
    <w:name w:val="488C05F691FC45DC82E1DB2BAF853C58"/>
    <w:rsid w:val="005B7D10"/>
  </w:style>
  <w:style w:type="paragraph" w:customStyle="1" w:styleId="A8F3938FBF3D4959B07B5F8DE8C7AB3C">
    <w:name w:val="A8F3938FBF3D4959B07B5F8DE8C7AB3C"/>
    <w:rsid w:val="005B7D10"/>
  </w:style>
  <w:style w:type="paragraph" w:customStyle="1" w:styleId="7B31F1C674454E8E9D45C2F980D64378">
    <w:name w:val="7B31F1C674454E8E9D45C2F980D64378"/>
    <w:rsid w:val="005B7D10"/>
  </w:style>
  <w:style w:type="paragraph" w:customStyle="1" w:styleId="5F8F282B6FD84B4CAEA166C05F933C6E">
    <w:name w:val="5F8F282B6FD84B4CAEA166C05F933C6E"/>
    <w:rsid w:val="005B7D10"/>
  </w:style>
  <w:style w:type="paragraph" w:customStyle="1" w:styleId="E698AF3AF4714E30B67CC7421FB4AE51">
    <w:name w:val="E698AF3AF4714E30B67CC7421FB4AE51"/>
    <w:rsid w:val="005B7D10"/>
  </w:style>
  <w:style w:type="paragraph" w:customStyle="1" w:styleId="6F7757DB1B8B40C8AE58CB497E3903EB">
    <w:name w:val="6F7757DB1B8B40C8AE58CB497E3903EB"/>
    <w:rsid w:val="005B7D10"/>
  </w:style>
  <w:style w:type="paragraph" w:customStyle="1" w:styleId="E48E3C74755A4A38BE867F0D17AC491E">
    <w:name w:val="E48E3C74755A4A38BE867F0D17AC491E"/>
    <w:rsid w:val="005B7D10"/>
  </w:style>
  <w:style w:type="paragraph" w:customStyle="1" w:styleId="B892AB2F401847F6AF9FCFEF8F4ADFFF">
    <w:name w:val="B892AB2F401847F6AF9FCFEF8F4ADFFF"/>
    <w:rsid w:val="005B7D10"/>
  </w:style>
  <w:style w:type="paragraph" w:customStyle="1" w:styleId="5F4D7FAD21BB43DCB61152968E446B53">
    <w:name w:val="5F4D7FAD21BB43DCB61152968E446B53"/>
    <w:rsid w:val="005B7D10"/>
  </w:style>
  <w:style w:type="paragraph" w:customStyle="1" w:styleId="A7DA902FD1254B32B7B3924492E63343">
    <w:name w:val="A7DA902FD1254B32B7B3924492E63343"/>
    <w:rsid w:val="005B7D10"/>
  </w:style>
  <w:style w:type="paragraph" w:customStyle="1" w:styleId="798C67725E5D43DF8194DDC98A2A888B">
    <w:name w:val="798C67725E5D43DF8194DDC98A2A888B"/>
    <w:rsid w:val="005B7D10"/>
  </w:style>
  <w:style w:type="paragraph" w:customStyle="1" w:styleId="777EB337E43F40EBBE28B658815E726C">
    <w:name w:val="777EB337E43F40EBBE28B658815E726C"/>
    <w:rsid w:val="005B7D10"/>
  </w:style>
  <w:style w:type="paragraph" w:customStyle="1" w:styleId="A11D9288B0434866B08F8D91B5326BFD">
    <w:name w:val="A11D9288B0434866B08F8D91B5326BFD"/>
    <w:rsid w:val="005B7D10"/>
  </w:style>
  <w:style w:type="paragraph" w:customStyle="1" w:styleId="9D947620B37545A9B28A19ACE7150036">
    <w:name w:val="9D947620B37545A9B28A19ACE7150036"/>
    <w:rsid w:val="005B7D10"/>
  </w:style>
  <w:style w:type="paragraph" w:customStyle="1" w:styleId="25A1F18E3BDB4842BD9A846E6C0BEA58">
    <w:name w:val="25A1F18E3BDB4842BD9A846E6C0BEA58"/>
    <w:rsid w:val="005B7D10"/>
  </w:style>
  <w:style w:type="paragraph" w:customStyle="1" w:styleId="A6A02005F9124178BBC6CD22357DC263">
    <w:name w:val="A6A02005F9124178BBC6CD22357DC263"/>
    <w:rsid w:val="005B7D10"/>
  </w:style>
  <w:style w:type="paragraph" w:customStyle="1" w:styleId="09034B6BB58A462AAA1C5695FA42929B">
    <w:name w:val="09034B6BB58A462AAA1C5695FA42929B"/>
    <w:rsid w:val="005B7D10"/>
  </w:style>
  <w:style w:type="paragraph" w:customStyle="1" w:styleId="1DDA2AEF1054493CAF3E9F17EC6AD55A">
    <w:name w:val="1DDA2AEF1054493CAF3E9F17EC6AD55A"/>
    <w:rsid w:val="005B7D10"/>
  </w:style>
  <w:style w:type="paragraph" w:customStyle="1" w:styleId="214D5A9690BD45EBAB36D19417F35F6A">
    <w:name w:val="214D5A9690BD45EBAB36D19417F35F6A"/>
    <w:rsid w:val="005B7D10"/>
  </w:style>
  <w:style w:type="paragraph" w:customStyle="1" w:styleId="D4021B55D7F7470BB2CCC8C846050390">
    <w:name w:val="D4021B55D7F7470BB2CCC8C846050390"/>
    <w:rsid w:val="005B7D10"/>
  </w:style>
  <w:style w:type="paragraph" w:customStyle="1" w:styleId="BFF08141E3BA4AD59D4758F59CDC0358">
    <w:name w:val="BFF08141E3BA4AD59D4758F59CDC0358"/>
    <w:rsid w:val="005B7D10"/>
  </w:style>
  <w:style w:type="paragraph" w:customStyle="1" w:styleId="931D2DE0E7174BB79B95409C31F15DD6">
    <w:name w:val="931D2DE0E7174BB79B95409C31F15DD6"/>
    <w:rsid w:val="005B7D10"/>
  </w:style>
  <w:style w:type="paragraph" w:customStyle="1" w:styleId="330E71A689C64070BF0CD800444BD1B2">
    <w:name w:val="330E71A689C64070BF0CD800444BD1B2"/>
    <w:rsid w:val="005B7D10"/>
  </w:style>
  <w:style w:type="paragraph" w:customStyle="1" w:styleId="2F7EDB92F23447A389D79A0F3881F81B">
    <w:name w:val="2F7EDB92F23447A389D79A0F3881F81B"/>
    <w:rsid w:val="005B7D10"/>
  </w:style>
  <w:style w:type="paragraph" w:customStyle="1" w:styleId="3C75D8ECD0DA44C592E639D43333FFE3">
    <w:name w:val="3C75D8ECD0DA44C592E639D43333FFE3"/>
    <w:rsid w:val="005B7D10"/>
  </w:style>
  <w:style w:type="paragraph" w:customStyle="1" w:styleId="DCDB0928A8174F1C966D4E9F92A076E3">
    <w:name w:val="DCDB0928A8174F1C966D4E9F92A076E3"/>
    <w:rsid w:val="005B7D10"/>
  </w:style>
  <w:style w:type="paragraph" w:customStyle="1" w:styleId="B886668820B341A9B633EBDE4C4F5564">
    <w:name w:val="B886668820B341A9B633EBDE4C4F5564"/>
    <w:rsid w:val="005B7D10"/>
  </w:style>
  <w:style w:type="paragraph" w:customStyle="1" w:styleId="CC6340DB6C1B4662B601F045CAB181C6">
    <w:name w:val="CC6340DB6C1B4662B601F045CAB181C6"/>
    <w:rsid w:val="005B7D10"/>
  </w:style>
  <w:style w:type="paragraph" w:customStyle="1" w:styleId="B438DACAA83A4CBE9096B6E9870E98E7">
    <w:name w:val="B438DACAA83A4CBE9096B6E9870E98E7"/>
    <w:rsid w:val="005B7D10"/>
  </w:style>
  <w:style w:type="paragraph" w:customStyle="1" w:styleId="6388E3E055CD4A63921FD7673FCBD27B">
    <w:name w:val="6388E3E055CD4A63921FD7673FCBD27B"/>
    <w:rsid w:val="005B7D10"/>
  </w:style>
  <w:style w:type="paragraph" w:customStyle="1" w:styleId="6700869F37B8456688C58AD28DCF7092">
    <w:name w:val="6700869F37B8456688C58AD28DCF7092"/>
    <w:rsid w:val="005B7D10"/>
  </w:style>
  <w:style w:type="paragraph" w:customStyle="1" w:styleId="7BD275266116492AA377B967C0309F05">
    <w:name w:val="7BD275266116492AA377B967C0309F05"/>
    <w:rsid w:val="005B7D10"/>
  </w:style>
  <w:style w:type="paragraph" w:customStyle="1" w:styleId="8134024EAADC4AFD834338494ABB2A0E">
    <w:name w:val="8134024EAADC4AFD834338494ABB2A0E"/>
    <w:rsid w:val="005B7D10"/>
  </w:style>
  <w:style w:type="paragraph" w:customStyle="1" w:styleId="A43324A4F269489A81E81167E870E2CB">
    <w:name w:val="A43324A4F269489A81E81167E870E2CB"/>
    <w:rsid w:val="005B7D10"/>
  </w:style>
  <w:style w:type="paragraph" w:customStyle="1" w:styleId="4BBBE486C3B844A982BE948071104242">
    <w:name w:val="4BBBE486C3B844A982BE948071104242"/>
    <w:rsid w:val="005B7D10"/>
  </w:style>
  <w:style w:type="paragraph" w:customStyle="1" w:styleId="5378DB7BD20945B585220233DC3BC6D5">
    <w:name w:val="5378DB7BD20945B585220233DC3BC6D5"/>
    <w:rsid w:val="005B7D10"/>
  </w:style>
  <w:style w:type="paragraph" w:customStyle="1" w:styleId="C20DEBDB931E417E8AB1444CA4110021">
    <w:name w:val="C20DEBDB931E417E8AB1444CA4110021"/>
    <w:rsid w:val="005B7D10"/>
  </w:style>
  <w:style w:type="paragraph" w:customStyle="1" w:styleId="848184F7196847219FA94913707E92A7">
    <w:name w:val="848184F7196847219FA94913707E92A7"/>
    <w:rsid w:val="005B7D10"/>
  </w:style>
  <w:style w:type="paragraph" w:customStyle="1" w:styleId="03CE2C17F58C428D91324198A742A52F">
    <w:name w:val="03CE2C17F58C428D91324198A742A52F"/>
    <w:rsid w:val="005B7D10"/>
  </w:style>
  <w:style w:type="paragraph" w:customStyle="1" w:styleId="6DC39D39B6A74CDA95769F08710BD2BC">
    <w:name w:val="6DC39D39B6A74CDA95769F08710BD2BC"/>
    <w:rsid w:val="005B7D10"/>
  </w:style>
  <w:style w:type="paragraph" w:customStyle="1" w:styleId="A04DEE608A594F0D9F4235ED91335602">
    <w:name w:val="A04DEE608A594F0D9F4235ED91335602"/>
    <w:rsid w:val="005B7D10"/>
  </w:style>
  <w:style w:type="paragraph" w:customStyle="1" w:styleId="C79363703EE74162B98B4ADB2ABBCAF1">
    <w:name w:val="C79363703EE74162B98B4ADB2ABBCAF1"/>
    <w:rsid w:val="005B7D10"/>
  </w:style>
  <w:style w:type="paragraph" w:customStyle="1" w:styleId="C8405D9A44F24DC585480E6904E592CC">
    <w:name w:val="C8405D9A44F24DC585480E6904E592CC"/>
    <w:rsid w:val="005B7D10"/>
  </w:style>
  <w:style w:type="paragraph" w:customStyle="1" w:styleId="023D80F690644554930B2CA9F43FE539">
    <w:name w:val="023D80F690644554930B2CA9F43FE539"/>
    <w:rsid w:val="005B7D10"/>
  </w:style>
  <w:style w:type="paragraph" w:customStyle="1" w:styleId="5F80827C4A4E49D9A6587FF3A1078832">
    <w:name w:val="5F80827C4A4E49D9A6587FF3A1078832"/>
    <w:rsid w:val="005B7D10"/>
  </w:style>
  <w:style w:type="paragraph" w:customStyle="1" w:styleId="ACD41EF56424451CB14F18B80E847455">
    <w:name w:val="ACD41EF56424451CB14F18B80E847455"/>
    <w:rsid w:val="005B7D10"/>
  </w:style>
  <w:style w:type="paragraph" w:customStyle="1" w:styleId="FDE9FFA8D8F849908F1A1A5CCF92FB53">
    <w:name w:val="FDE9FFA8D8F849908F1A1A5CCF92FB53"/>
    <w:rsid w:val="005B7D10"/>
  </w:style>
  <w:style w:type="paragraph" w:customStyle="1" w:styleId="7B63FE3A5A0C4E9EA3D3621FF21AB3E6">
    <w:name w:val="7B63FE3A5A0C4E9EA3D3621FF21AB3E6"/>
    <w:rsid w:val="005B7D10"/>
  </w:style>
  <w:style w:type="paragraph" w:customStyle="1" w:styleId="EA428D6D632E4857BC241A65E030779A">
    <w:name w:val="EA428D6D632E4857BC241A65E030779A"/>
    <w:rsid w:val="005B7D10"/>
  </w:style>
  <w:style w:type="paragraph" w:customStyle="1" w:styleId="BC070BD69E6443559C367B0BD7AD6EE0">
    <w:name w:val="BC070BD69E6443559C367B0BD7AD6EE0"/>
    <w:rsid w:val="005B7D10"/>
  </w:style>
  <w:style w:type="paragraph" w:customStyle="1" w:styleId="864F2A2A035E4C509E874381CD3C38EC">
    <w:name w:val="864F2A2A035E4C509E874381CD3C38EC"/>
    <w:rsid w:val="005B7D10"/>
  </w:style>
  <w:style w:type="paragraph" w:customStyle="1" w:styleId="677EF60107BC4389947360FBFCE84BF3">
    <w:name w:val="677EF60107BC4389947360FBFCE84BF3"/>
    <w:rsid w:val="005B7D10"/>
  </w:style>
  <w:style w:type="paragraph" w:customStyle="1" w:styleId="840CB7C97FC74D3C94A60503C72566C9">
    <w:name w:val="840CB7C97FC74D3C94A60503C72566C9"/>
    <w:rsid w:val="005B7D10"/>
  </w:style>
  <w:style w:type="paragraph" w:customStyle="1" w:styleId="1A3287A1DD994095B807C2CE12EB9D3A">
    <w:name w:val="1A3287A1DD994095B807C2CE12EB9D3A"/>
    <w:rsid w:val="005B7D10"/>
  </w:style>
  <w:style w:type="paragraph" w:customStyle="1" w:styleId="1B84B44E52E34E7D9BC547978193CE75">
    <w:name w:val="1B84B44E52E34E7D9BC547978193CE75"/>
    <w:rsid w:val="005B7D10"/>
  </w:style>
  <w:style w:type="paragraph" w:customStyle="1" w:styleId="7C37C10DFDF24F6EAB2C99AF1CAC08C8">
    <w:name w:val="7C37C10DFDF24F6EAB2C99AF1CAC08C8"/>
    <w:rsid w:val="005B7D10"/>
  </w:style>
  <w:style w:type="paragraph" w:customStyle="1" w:styleId="B53C0CD5238546D18AA5360FB7DF946E">
    <w:name w:val="B53C0CD5238546D18AA5360FB7DF946E"/>
    <w:rsid w:val="005B7D10"/>
  </w:style>
  <w:style w:type="paragraph" w:customStyle="1" w:styleId="AD378895E0CA473CBE3FF288CD0C7974">
    <w:name w:val="AD378895E0CA473CBE3FF288CD0C7974"/>
    <w:rsid w:val="005B7D10"/>
  </w:style>
  <w:style w:type="paragraph" w:customStyle="1" w:styleId="CFEAE9BB5322468094A2BF749170AE40">
    <w:name w:val="CFEAE9BB5322468094A2BF749170AE40"/>
    <w:rsid w:val="005B7D10"/>
  </w:style>
  <w:style w:type="paragraph" w:customStyle="1" w:styleId="13616A6D84A84D7E89E0AFC7CA4DB434">
    <w:name w:val="13616A6D84A84D7E89E0AFC7CA4DB434"/>
    <w:rsid w:val="005B7D10"/>
  </w:style>
  <w:style w:type="paragraph" w:customStyle="1" w:styleId="750566F8EDB047DD8AC247AAA818D619">
    <w:name w:val="750566F8EDB047DD8AC247AAA818D619"/>
    <w:rsid w:val="005B7D10"/>
  </w:style>
  <w:style w:type="paragraph" w:customStyle="1" w:styleId="79091B88D4684966831667016CAD64A6">
    <w:name w:val="79091B88D4684966831667016CAD64A6"/>
    <w:rsid w:val="005B7D10"/>
  </w:style>
  <w:style w:type="paragraph" w:customStyle="1" w:styleId="2EB808EDAA6A47F29AE88CC30D82B03E">
    <w:name w:val="2EB808EDAA6A47F29AE88CC30D82B03E"/>
    <w:rsid w:val="005B7D10"/>
  </w:style>
  <w:style w:type="paragraph" w:customStyle="1" w:styleId="4CBDDAEA978946DEAE77C41A0AFEA9CD">
    <w:name w:val="4CBDDAEA978946DEAE77C41A0AFEA9CD"/>
    <w:rsid w:val="005B7D10"/>
  </w:style>
  <w:style w:type="paragraph" w:customStyle="1" w:styleId="1A4AD2899BFE43F697850B1E26FCC499">
    <w:name w:val="1A4AD2899BFE43F697850B1E26FCC499"/>
    <w:rsid w:val="005B7D10"/>
  </w:style>
  <w:style w:type="paragraph" w:customStyle="1" w:styleId="3DD0B8F80B4441DBAC10B97FE5A521AB">
    <w:name w:val="3DD0B8F80B4441DBAC10B97FE5A521AB"/>
    <w:rsid w:val="005B7D10"/>
  </w:style>
  <w:style w:type="paragraph" w:customStyle="1" w:styleId="1C6348EEE40648EF9FF9B82DC8EC44D0">
    <w:name w:val="1C6348EEE40648EF9FF9B82DC8EC44D0"/>
    <w:rsid w:val="005B7D10"/>
  </w:style>
  <w:style w:type="paragraph" w:customStyle="1" w:styleId="5CA0D69B4BA146AD99429ACFA54ABD8A">
    <w:name w:val="5CA0D69B4BA146AD99429ACFA54ABD8A"/>
    <w:rsid w:val="005B7D10"/>
  </w:style>
  <w:style w:type="paragraph" w:customStyle="1" w:styleId="2DD952CE1BB44A93B033896E39955F93">
    <w:name w:val="2DD952CE1BB44A93B033896E39955F93"/>
    <w:rsid w:val="005B7D10"/>
  </w:style>
  <w:style w:type="paragraph" w:customStyle="1" w:styleId="1EC355B01A9B45D9BB126FC4D899E949">
    <w:name w:val="1EC355B01A9B45D9BB126FC4D899E949"/>
    <w:rsid w:val="005B7D10"/>
  </w:style>
  <w:style w:type="paragraph" w:customStyle="1" w:styleId="F0991A99BD204E0CA0F4CF5901AD2EB7">
    <w:name w:val="F0991A99BD204E0CA0F4CF5901AD2EB7"/>
    <w:rsid w:val="005B7D10"/>
  </w:style>
  <w:style w:type="paragraph" w:customStyle="1" w:styleId="3EB8225ED43A4C9CB627A66909EF3752">
    <w:name w:val="3EB8225ED43A4C9CB627A66909EF3752"/>
    <w:rsid w:val="005B7D10"/>
  </w:style>
  <w:style w:type="paragraph" w:customStyle="1" w:styleId="67AB4153093E42BBBD16BC83B544C35D">
    <w:name w:val="67AB4153093E42BBBD16BC83B544C35D"/>
    <w:rsid w:val="005B7D10"/>
  </w:style>
  <w:style w:type="paragraph" w:customStyle="1" w:styleId="23105101587347E4A96E5DDCD8994984">
    <w:name w:val="23105101587347E4A96E5DDCD8994984"/>
    <w:rsid w:val="005B7D10"/>
  </w:style>
  <w:style w:type="paragraph" w:customStyle="1" w:styleId="009F5299D49B47A8AC097C1F793C8043">
    <w:name w:val="009F5299D49B47A8AC097C1F793C8043"/>
    <w:rsid w:val="005B7D10"/>
  </w:style>
  <w:style w:type="paragraph" w:customStyle="1" w:styleId="5D4E94E38636402481AD400BC3B776AD">
    <w:name w:val="5D4E94E38636402481AD400BC3B776AD"/>
    <w:rsid w:val="005B7D10"/>
  </w:style>
  <w:style w:type="paragraph" w:customStyle="1" w:styleId="D35C330D96424004A7E9FF49E032E2A5">
    <w:name w:val="D35C330D96424004A7E9FF49E032E2A5"/>
    <w:rsid w:val="005B7D10"/>
  </w:style>
  <w:style w:type="paragraph" w:customStyle="1" w:styleId="0B3EDB030A9646B7B84537299C65F6FB">
    <w:name w:val="0B3EDB030A9646B7B84537299C65F6FB"/>
    <w:rsid w:val="005B7D10"/>
  </w:style>
  <w:style w:type="paragraph" w:customStyle="1" w:styleId="3EDFF05A8CCF40B19F1CE634636E86E8">
    <w:name w:val="3EDFF05A8CCF40B19F1CE634636E86E8"/>
    <w:rsid w:val="005B7D10"/>
  </w:style>
  <w:style w:type="paragraph" w:customStyle="1" w:styleId="0ABB3630123B4EA387AB97BEB7BCF04A">
    <w:name w:val="0ABB3630123B4EA387AB97BEB7BCF04A"/>
    <w:rsid w:val="005B7D10"/>
  </w:style>
  <w:style w:type="paragraph" w:customStyle="1" w:styleId="7B6113C4288746A7871C94C91DB283E4">
    <w:name w:val="7B6113C4288746A7871C94C91DB283E4"/>
    <w:rsid w:val="005B7D10"/>
  </w:style>
  <w:style w:type="paragraph" w:customStyle="1" w:styleId="6804B1FCE7124BF0990A0616527864C1">
    <w:name w:val="6804B1FCE7124BF0990A0616527864C1"/>
    <w:rsid w:val="005B7D10"/>
  </w:style>
  <w:style w:type="paragraph" w:customStyle="1" w:styleId="40C8BAF604194D26BC56741E14862C45">
    <w:name w:val="40C8BAF604194D26BC56741E14862C45"/>
    <w:rsid w:val="005B7D10"/>
  </w:style>
  <w:style w:type="paragraph" w:customStyle="1" w:styleId="52227C2B5C2444C195BEE641CBCB05DC">
    <w:name w:val="52227C2B5C2444C195BEE641CBCB05DC"/>
    <w:rsid w:val="005B7D10"/>
  </w:style>
  <w:style w:type="paragraph" w:customStyle="1" w:styleId="E0A5761486D64CAAA17CD58C7CA3E739">
    <w:name w:val="E0A5761486D64CAAA17CD58C7CA3E739"/>
    <w:rsid w:val="005B7D10"/>
  </w:style>
  <w:style w:type="paragraph" w:customStyle="1" w:styleId="4351884646BE48FC915D21A6642E18F6">
    <w:name w:val="4351884646BE48FC915D21A6642E18F6"/>
    <w:rsid w:val="005B7D10"/>
  </w:style>
  <w:style w:type="paragraph" w:customStyle="1" w:styleId="C36168CEBE614AE1816A9091FB7530CF">
    <w:name w:val="C36168CEBE614AE1816A9091FB7530CF"/>
    <w:rsid w:val="005B7D10"/>
  </w:style>
  <w:style w:type="paragraph" w:customStyle="1" w:styleId="5FD84433CCAB4BA59B7C455CE1A62919">
    <w:name w:val="5FD84433CCAB4BA59B7C455CE1A62919"/>
    <w:rsid w:val="005B7D10"/>
  </w:style>
  <w:style w:type="paragraph" w:customStyle="1" w:styleId="FE11B065ACAA4D5FA44E0BE7FAD04FA8">
    <w:name w:val="FE11B065ACAA4D5FA44E0BE7FAD04FA8"/>
    <w:rsid w:val="005B7D10"/>
  </w:style>
  <w:style w:type="paragraph" w:customStyle="1" w:styleId="1975C152B5F24DDBB62554419CE105DA">
    <w:name w:val="1975C152B5F24DDBB62554419CE105DA"/>
    <w:rsid w:val="005B7D10"/>
  </w:style>
  <w:style w:type="paragraph" w:customStyle="1" w:styleId="569F9FF260E744DAB1AB4776F458AA47">
    <w:name w:val="569F9FF260E744DAB1AB4776F458AA47"/>
    <w:rsid w:val="005B7D10"/>
  </w:style>
  <w:style w:type="paragraph" w:customStyle="1" w:styleId="A3020CA8F98B48559AE2CAE302AB4FFE">
    <w:name w:val="A3020CA8F98B48559AE2CAE302AB4FFE"/>
    <w:rsid w:val="005B7D10"/>
  </w:style>
  <w:style w:type="paragraph" w:customStyle="1" w:styleId="C21BEADAE2A74313B8A0E4D4E162B45D">
    <w:name w:val="C21BEADAE2A74313B8A0E4D4E162B45D"/>
    <w:rsid w:val="005B7D10"/>
  </w:style>
  <w:style w:type="paragraph" w:customStyle="1" w:styleId="02D5A9D817E747BA8CB90DE02B74836F">
    <w:name w:val="02D5A9D817E747BA8CB90DE02B74836F"/>
    <w:rsid w:val="005B7D10"/>
  </w:style>
  <w:style w:type="paragraph" w:customStyle="1" w:styleId="5E16F1DA054B424EA68FB56D9F54DE31">
    <w:name w:val="5E16F1DA054B424EA68FB56D9F54DE31"/>
    <w:rsid w:val="005B7D10"/>
  </w:style>
  <w:style w:type="paragraph" w:customStyle="1" w:styleId="F0E759D777164B78925BBCF1F90A18E9">
    <w:name w:val="F0E759D777164B78925BBCF1F90A18E9"/>
    <w:rsid w:val="005B7D10"/>
  </w:style>
  <w:style w:type="paragraph" w:customStyle="1" w:styleId="3327FC9A0FD846B786190963E90DD524">
    <w:name w:val="3327FC9A0FD846B786190963E90DD524"/>
    <w:rsid w:val="005B7D10"/>
  </w:style>
  <w:style w:type="paragraph" w:customStyle="1" w:styleId="B55FFA2575FA490F9BBCE3B3C3D28D9A">
    <w:name w:val="B55FFA2575FA490F9BBCE3B3C3D28D9A"/>
    <w:rsid w:val="005B7D10"/>
  </w:style>
  <w:style w:type="paragraph" w:customStyle="1" w:styleId="D6BC6D2B4B554682B3AB0D25AC591BB4">
    <w:name w:val="D6BC6D2B4B554682B3AB0D25AC591BB4"/>
    <w:rsid w:val="005B7D10"/>
  </w:style>
  <w:style w:type="paragraph" w:customStyle="1" w:styleId="562BFA5589A2496985A984CF92FEDE8B">
    <w:name w:val="562BFA5589A2496985A984CF92FEDE8B"/>
    <w:rsid w:val="005B7D10"/>
  </w:style>
  <w:style w:type="paragraph" w:customStyle="1" w:styleId="281714135B904FD78961E9C91A8EA1FE">
    <w:name w:val="281714135B904FD78961E9C91A8EA1FE"/>
    <w:rsid w:val="005B7D10"/>
  </w:style>
  <w:style w:type="paragraph" w:customStyle="1" w:styleId="693038C3955F46E79D7D6515967A3916">
    <w:name w:val="693038C3955F46E79D7D6515967A3916"/>
    <w:rsid w:val="005B7D10"/>
  </w:style>
  <w:style w:type="paragraph" w:customStyle="1" w:styleId="C452BDB087CA4A418B9B7C9D3B24EE99">
    <w:name w:val="C452BDB087CA4A418B9B7C9D3B24EE99"/>
    <w:rsid w:val="005B7D10"/>
  </w:style>
  <w:style w:type="paragraph" w:customStyle="1" w:styleId="C26708D9D7FB409D9118C9115C4C7946">
    <w:name w:val="C26708D9D7FB409D9118C9115C4C7946"/>
    <w:rsid w:val="005B7D10"/>
  </w:style>
  <w:style w:type="paragraph" w:customStyle="1" w:styleId="85ADD4C8110947FAB9E0E4A6BD87ABDE">
    <w:name w:val="85ADD4C8110947FAB9E0E4A6BD87ABDE"/>
    <w:rsid w:val="005B7D10"/>
  </w:style>
  <w:style w:type="paragraph" w:customStyle="1" w:styleId="25087893CB4A4BC3985D00949235F2E8">
    <w:name w:val="25087893CB4A4BC3985D00949235F2E8"/>
    <w:rsid w:val="005B7D10"/>
  </w:style>
  <w:style w:type="paragraph" w:customStyle="1" w:styleId="84A91749A8104F07B349CC9DD7D2AB75">
    <w:name w:val="84A91749A8104F07B349CC9DD7D2AB75"/>
    <w:rsid w:val="005B7D10"/>
  </w:style>
  <w:style w:type="paragraph" w:customStyle="1" w:styleId="89D390213E824174BC7F5ACE32540338">
    <w:name w:val="89D390213E824174BC7F5ACE32540338"/>
    <w:rsid w:val="005B7D10"/>
  </w:style>
  <w:style w:type="paragraph" w:customStyle="1" w:styleId="E05FB7775408446DA0C6C1EBAC57E8D2">
    <w:name w:val="E05FB7775408446DA0C6C1EBAC57E8D2"/>
    <w:rsid w:val="005B7D10"/>
  </w:style>
  <w:style w:type="paragraph" w:customStyle="1" w:styleId="B1C0481406D34E449FA1FEDA06A47511">
    <w:name w:val="B1C0481406D34E449FA1FEDA06A47511"/>
    <w:rsid w:val="005B7D10"/>
  </w:style>
  <w:style w:type="paragraph" w:customStyle="1" w:styleId="80C1E96DE756480C8241B8C96291A890">
    <w:name w:val="80C1E96DE756480C8241B8C96291A890"/>
    <w:rsid w:val="005B7D10"/>
  </w:style>
  <w:style w:type="paragraph" w:customStyle="1" w:styleId="76E9422A42FB45429A5B0022E10BBA40">
    <w:name w:val="76E9422A42FB45429A5B0022E10BBA40"/>
    <w:rsid w:val="005B7D10"/>
  </w:style>
  <w:style w:type="paragraph" w:customStyle="1" w:styleId="CFB004CC87BB4839B25F7B7ED072BC61">
    <w:name w:val="CFB004CC87BB4839B25F7B7ED072BC61"/>
    <w:rsid w:val="005B7D10"/>
  </w:style>
  <w:style w:type="paragraph" w:customStyle="1" w:styleId="6B8EFCCFDDBE41FEAAFC083256528A8B">
    <w:name w:val="6B8EFCCFDDBE41FEAAFC083256528A8B"/>
    <w:rsid w:val="005B7D10"/>
  </w:style>
  <w:style w:type="paragraph" w:customStyle="1" w:styleId="3295F9DCA4EF47C39F29B6890A38506F">
    <w:name w:val="3295F9DCA4EF47C39F29B6890A38506F"/>
    <w:rsid w:val="005B7D10"/>
  </w:style>
  <w:style w:type="paragraph" w:customStyle="1" w:styleId="F3A85FB9ED5243DFBC7E00B33FA380E9">
    <w:name w:val="F3A85FB9ED5243DFBC7E00B33FA380E9"/>
    <w:rsid w:val="005B7D10"/>
  </w:style>
  <w:style w:type="paragraph" w:customStyle="1" w:styleId="EF08614BFE244183A65265087A6806EE">
    <w:name w:val="EF08614BFE244183A65265087A6806EE"/>
    <w:rsid w:val="005B7D10"/>
  </w:style>
  <w:style w:type="paragraph" w:customStyle="1" w:styleId="FC4AED0132774A8A8B1B0B721B9BD6AF">
    <w:name w:val="FC4AED0132774A8A8B1B0B721B9BD6AF"/>
    <w:rsid w:val="005B7D10"/>
  </w:style>
  <w:style w:type="paragraph" w:customStyle="1" w:styleId="FD7B2ABCBC294E28AF2DF5AC8AE7BA39">
    <w:name w:val="FD7B2ABCBC294E28AF2DF5AC8AE7BA39"/>
    <w:rsid w:val="005B7D10"/>
  </w:style>
  <w:style w:type="paragraph" w:customStyle="1" w:styleId="B00810C423024E0DB15C4B18BA31912C">
    <w:name w:val="B00810C423024E0DB15C4B18BA31912C"/>
    <w:rsid w:val="005B7D10"/>
  </w:style>
  <w:style w:type="paragraph" w:customStyle="1" w:styleId="E363B3FE46764753AEA85564F03FFC17">
    <w:name w:val="E363B3FE46764753AEA85564F03FFC17"/>
    <w:rsid w:val="005B7D10"/>
  </w:style>
  <w:style w:type="paragraph" w:customStyle="1" w:styleId="BAAB04D6821249C1AD433B2FD3D381A9">
    <w:name w:val="BAAB04D6821249C1AD433B2FD3D381A9"/>
    <w:rsid w:val="005B7D10"/>
  </w:style>
  <w:style w:type="paragraph" w:customStyle="1" w:styleId="4CB1FD3525744E0F8CF6960F9C143AEA">
    <w:name w:val="4CB1FD3525744E0F8CF6960F9C143AEA"/>
    <w:rsid w:val="005B7D10"/>
  </w:style>
  <w:style w:type="paragraph" w:customStyle="1" w:styleId="FFADC38D3AA242DF8732D04F7FA0222B">
    <w:name w:val="FFADC38D3AA242DF8732D04F7FA0222B"/>
    <w:rsid w:val="005B7D10"/>
  </w:style>
  <w:style w:type="paragraph" w:customStyle="1" w:styleId="4698F6F73BCF4B46BABBAD221EAE7A8C">
    <w:name w:val="4698F6F73BCF4B46BABBAD221EAE7A8C"/>
    <w:rsid w:val="005B7D10"/>
  </w:style>
  <w:style w:type="paragraph" w:customStyle="1" w:styleId="59760F5F2B1A4832BFE055F6B5296D2C">
    <w:name w:val="59760F5F2B1A4832BFE055F6B5296D2C"/>
    <w:rsid w:val="005B7D10"/>
  </w:style>
  <w:style w:type="paragraph" w:customStyle="1" w:styleId="40B4C6E15D8A4A77A0965F43D4710471">
    <w:name w:val="40B4C6E15D8A4A77A0965F43D4710471"/>
    <w:rsid w:val="005B7D10"/>
  </w:style>
  <w:style w:type="paragraph" w:customStyle="1" w:styleId="71678F06FB3F48F7AC533B95034CDE76">
    <w:name w:val="71678F06FB3F48F7AC533B95034CDE76"/>
    <w:rsid w:val="005B7D10"/>
  </w:style>
  <w:style w:type="paragraph" w:customStyle="1" w:styleId="0CB1A6EC8159414E885BB4051C11F2DA">
    <w:name w:val="0CB1A6EC8159414E885BB4051C11F2DA"/>
    <w:rsid w:val="005B7D10"/>
  </w:style>
  <w:style w:type="paragraph" w:customStyle="1" w:styleId="F5AE5018BC014CE39859805343ED8A7F">
    <w:name w:val="F5AE5018BC014CE39859805343ED8A7F"/>
    <w:rsid w:val="005B7D10"/>
  </w:style>
  <w:style w:type="paragraph" w:customStyle="1" w:styleId="4342240807864F308DC607CA24441A4D">
    <w:name w:val="4342240807864F308DC607CA24441A4D"/>
    <w:rsid w:val="005B7D10"/>
  </w:style>
  <w:style w:type="paragraph" w:customStyle="1" w:styleId="504500B2CC4D4F1883F58BFF7D9064FA">
    <w:name w:val="504500B2CC4D4F1883F58BFF7D9064FA"/>
    <w:rsid w:val="005B7D10"/>
  </w:style>
  <w:style w:type="paragraph" w:customStyle="1" w:styleId="47444F10911F4FB1A7540CE246997FD6">
    <w:name w:val="47444F10911F4FB1A7540CE246997FD6"/>
    <w:rsid w:val="005B7D10"/>
  </w:style>
  <w:style w:type="paragraph" w:customStyle="1" w:styleId="5A73505D588A4148BADC8C85F4AFFBFC">
    <w:name w:val="5A73505D588A4148BADC8C85F4AFFBFC"/>
    <w:rsid w:val="005B7D10"/>
  </w:style>
  <w:style w:type="paragraph" w:customStyle="1" w:styleId="1DF30E7F7D0E459799321723574E1860">
    <w:name w:val="1DF30E7F7D0E459799321723574E1860"/>
    <w:rsid w:val="005B7D10"/>
  </w:style>
  <w:style w:type="paragraph" w:customStyle="1" w:styleId="3D8695336AB1475DAF1586023EE70B52">
    <w:name w:val="3D8695336AB1475DAF1586023EE70B52"/>
    <w:rsid w:val="005B7D10"/>
  </w:style>
  <w:style w:type="paragraph" w:customStyle="1" w:styleId="D269102E372E48C68836B80295D213C7">
    <w:name w:val="D269102E372E48C68836B80295D213C7"/>
    <w:rsid w:val="005B7D10"/>
  </w:style>
  <w:style w:type="paragraph" w:customStyle="1" w:styleId="B2EEAB3497C44B08A9DB1C33D30EEF6D">
    <w:name w:val="B2EEAB3497C44B08A9DB1C33D30EEF6D"/>
    <w:rsid w:val="005B7D10"/>
  </w:style>
  <w:style w:type="paragraph" w:customStyle="1" w:styleId="A1B4CA39D00B441A83EC29F106027449">
    <w:name w:val="A1B4CA39D00B441A83EC29F106027449"/>
    <w:rsid w:val="005B7D10"/>
  </w:style>
  <w:style w:type="paragraph" w:customStyle="1" w:styleId="65917FD4AE0347B98DE5D75407F7E6A6">
    <w:name w:val="65917FD4AE0347B98DE5D75407F7E6A6"/>
    <w:rsid w:val="005B7D10"/>
  </w:style>
  <w:style w:type="paragraph" w:customStyle="1" w:styleId="63128F6259214212AD594322841F2B6E">
    <w:name w:val="63128F6259214212AD594322841F2B6E"/>
    <w:rsid w:val="005B7D10"/>
  </w:style>
  <w:style w:type="paragraph" w:customStyle="1" w:styleId="EDDDD324643841B584FB8F34FD41F389">
    <w:name w:val="EDDDD324643841B584FB8F34FD41F389"/>
    <w:rsid w:val="005B7D10"/>
  </w:style>
  <w:style w:type="paragraph" w:customStyle="1" w:styleId="1C6F153868834FB2979445CF00CCFB2F">
    <w:name w:val="1C6F153868834FB2979445CF00CCFB2F"/>
    <w:rsid w:val="005B7D10"/>
  </w:style>
  <w:style w:type="paragraph" w:customStyle="1" w:styleId="25D8C4F943E54D878620F06BE2D83EDE">
    <w:name w:val="25D8C4F943E54D878620F06BE2D83EDE"/>
    <w:rsid w:val="005B7D10"/>
  </w:style>
  <w:style w:type="paragraph" w:customStyle="1" w:styleId="D395BD4A9AC94E328DCF3240CBC87A4C">
    <w:name w:val="D395BD4A9AC94E328DCF3240CBC87A4C"/>
    <w:rsid w:val="005B7D10"/>
  </w:style>
  <w:style w:type="paragraph" w:customStyle="1" w:styleId="EF9504F227F14C0782E99998C0346D26">
    <w:name w:val="EF9504F227F14C0782E99998C0346D26"/>
    <w:rsid w:val="005B7D10"/>
  </w:style>
  <w:style w:type="paragraph" w:customStyle="1" w:styleId="210F0590BA6A446CBCB57A765CA41402">
    <w:name w:val="210F0590BA6A446CBCB57A765CA41402"/>
    <w:rsid w:val="005B7D10"/>
  </w:style>
  <w:style w:type="paragraph" w:customStyle="1" w:styleId="DAC5CE588CE343BD8813E2454BB7779E">
    <w:name w:val="DAC5CE588CE343BD8813E2454BB7779E"/>
    <w:rsid w:val="005B7D10"/>
  </w:style>
  <w:style w:type="paragraph" w:customStyle="1" w:styleId="53BC5794253C49CDA01FD866DCBF894C">
    <w:name w:val="53BC5794253C49CDA01FD866DCBF894C"/>
    <w:rsid w:val="005B7D10"/>
  </w:style>
  <w:style w:type="paragraph" w:customStyle="1" w:styleId="CD8CC661623743F49B0D199F1ED281FD">
    <w:name w:val="CD8CC661623743F49B0D199F1ED281FD"/>
    <w:rsid w:val="005B7D10"/>
  </w:style>
  <w:style w:type="paragraph" w:customStyle="1" w:styleId="3AD39F121B5F4D169087732F8AF41FDE">
    <w:name w:val="3AD39F121B5F4D169087732F8AF41FDE"/>
    <w:rsid w:val="005B7D10"/>
  </w:style>
  <w:style w:type="paragraph" w:customStyle="1" w:styleId="2C6C2604FC5143BE80EB941EB8ADC968">
    <w:name w:val="2C6C2604FC5143BE80EB941EB8ADC968"/>
    <w:rsid w:val="005B7D10"/>
  </w:style>
  <w:style w:type="paragraph" w:customStyle="1" w:styleId="C83F9A00478149DD9B1BBBD22876D2E8">
    <w:name w:val="C83F9A00478149DD9B1BBBD22876D2E8"/>
    <w:rsid w:val="005B7D10"/>
  </w:style>
  <w:style w:type="paragraph" w:customStyle="1" w:styleId="7F94F7C84EA9492EA0F1805A7CDA7887">
    <w:name w:val="7F94F7C84EA9492EA0F1805A7CDA7887"/>
    <w:rsid w:val="005B7D10"/>
  </w:style>
  <w:style w:type="paragraph" w:customStyle="1" w:styleId="C126B17F675543F7920AC6179B32D119">
    <w:name w:val="C126B17F675543F7920AC6179B32D119"/>
    <w:rsid w:val="005B7D10"/>
  </w:style>
  <w:style w:type="paragraph" w:customStyle="1" w:styleId="8B788685F4BD4338926D5F131AF7DCD3">
    <w:name w:val="8B788685F4BD4338926D5F131AF7DCD3"/>
    <w:rsid w:val="005B7D10"/>
  </w:style>
  <w:style w:type="paragraph" w:customStyle="1" w:styleId="1963BD96093D413190E425F5321988B5">
    <w:name w:val="1963BD96093D413190E425F5321988B5"/>
    <w:rsid w:val="005B7D10"/>
  </w:style>
  <w:style w:type="paragraph" w:customStyle="1" w:styleId="3191C71F6A8F46C0B7973EA545A68C10">
    <w:name w:val="3191C71F6A8F46C0B7973EA545A68C10"/>
    <w:rsid w:val="005B7D10"/>
  </w:style>
  <w:style w:type="paragraph" w:customStyle="1" w:styleId="0A9342CE828943ACB08FB7A0BB199BB7">
    <w:name w:val="0A9342CE828943ACB08FB7A0BB199BB7"/>
    <w:rsid w:val="005B7D10"/>
  </w:style>
  <w:style w:type="paragraph" w:customStyle="1" w:styleId="80383A061AEF4FB3BDCC3EC4620F0B17">
    <w:name w:val="80383A061AEF4FB3BDCC3EC4620F0B17"/>
    <w:rsid w:val="005B7D10"/>
  </w:style>
  <w:style w:type="paragraph" w:customStyle="1" w:styleId="DB072CB45EF64403AC2ED11A3A2E8347">
    <w:name w:val="DB072CB45EF64403AC2ED11A3A2E8347"/>
    <w:rsid w:val="005B7D10"/>
  </w:style>
  <w:style w:type="paragraph" w:customStyle="1" w:styleId="9BE5F266DE894EDCA962BC748289953A">
    <w:name w:val="9BE5F266DE894EDCA962BC748289953A"/>
    <w:rsid w:val="005B7D10"/>
  </w:style>
  <w:style w:type="paragraph" w:customStyle="1" w:styleId="2F69DDFC3AFF486F8F973F93B590ACC4">
    <w:name w:val="2F69DDFC3AFF486F8F973F93B590ACC4"/>
    <w:rsid w:val="005B7D10"/>
  </w:style>
  <w:style w:type="paragraph" w:customStyle="1" w:styleId="1B362C86396B43DFA3EDFA3E32DFEEA6">
    <w:name w:val="1B362C86396B43DFA3EDFA3E32DFEEA6"/>
    <w:rsid w:val="005B7D10"/>
  </w:style>
  <w:style w:type="paragraph" w:customStyle="1" w:styleId="D09829774EB142FBBE78107878362E29">
    <w:name w:val="D09829774EB142FBBE78107878362E29"/>
    <w:rsid w:val="005B7D10"/>
  </w:style>
  <w:style w:type="paragraph" w:customStyle="1" w:styleId="A6B14421C3E245498A42C81256ECE229">
    <w:name w:val="A6B14421C3E245498A42C81256ECE229"/>
    <w:rsid w:val="005B7D10"/>
  </w:style>
  <w:style w:type="paragraph" w:customStyle="1" w:styleId="4C60AE3DD8C34CAAA5184A3F3484E91E">
    <w:name w:val="4C60AE3DD8C34CAAA5184A3F3484E91E"/>
    <w:rsid w:val="005B7D10"/>
  </w:style>
  <w:style w:type="paragraph" w:customStyle="1" w:styleId="621AB9A548DD4B4B88988262BF3A67D1">
    <w:name w:val="621AB9A548DD4B4B88988262BF3A67D1"/>
    <w:rsid w:val="005B7D10"/>
  </w:style>
  <w:style w:type="paragraph" w:customStyle="1" w:styleId="E160F27D024648609BEA6A40BE270FB5">
    <w:name w:val="E160F27D024648609BEA6A40BE270FB5"/>
    <w:rsid w:val="005B7D10"/>
  </w:style>
  <w:style w:type="paragraph" w:customStyle="1" w:styleId="69D202FD0AB645808CF8B544B1D01B20">
    <w:name w:val="69D202FD0AB645808CF8B544B1D01B20"/>
    <w:rsid w:val="00B31FF1"/>
  </w:style>
  <w:style w:type="paragraph" w:customStyle="1" w:styleId="DBDBECF97DF94F79BF44B84F0E7B1B25">
    <w:name w:val="DBDBECF97DF94F79BF44B84F0E7B1B25"/>
    <w:rsid w:val="00B31FF1"/>
  </w:style>
  <w:style w:type="paragraph" w:customStyle="1" w:styleId="ED3B871211E0472A8BA1F3A95DBDCD54">
    <w:name w:val="ED3B871211E0472A8BA1F3A95DBDCD54"/>
    <w:rsid w:val="00B31FF1"/>
  </w:style>
  <w:style w:type="paragraph" w:customStyle="1" w:styleId="CEDF04A166E240EA89A0A9BA1E739955">
    <w:name w:val="CEDF04A166E240EA89A0A9BA1E739955"/>
    <w:rsid w:val="00B31FF1"/>
  </w:style>
  <w:style w:type="paragraph" w:customStyle="1" w:styleId="CA309DA9B57A4C1D9DF764DD7B5D5511">
    <w:name w:val="CA309DA9B57A4C1D9DF764DD7B5D5511"/>
    <w:rsid w:val="00B31FF1"/>
  </w:style>
  <w:style w:type="paragraph" w:customStyle="1" w:styleId="C66FE1F0086C4FE380BFE664F216C3F7">
    <w:name w:val="C66FE1F0086C4FE380BFE664F216C3F7"/>
    <w:rsid w:val="00B31FF1"/>
  </w:style>
  <w:style w:type="paragraph" w:customStyle="1" w:styleId="0E21D62F830841F49E41A45006CCE617">
    <w:name w:val="0E21D62F830841F49E41A45006CCE617"/>
    <w:rsid w:val="00B31FF1"/>
  </w:style>
  <w:style w:type="paragraph" w:customStyle="1" w:styleId="5182A938B1DB436C8F90A19240294213">
    <w:name w:val="5182A938B1DB436C8F90A19240294213"/>
    <w:rsid w:val="00B31FF1"/>
  </w:style>
  <w:style w:type="paragraph" w:customStyle="1" w:styleId="7DC08FDC184243C49E5299324C3D8E38">
    <w:name w:val="7DC08FDC184243C49E5299324C3D8E38"/>
    <w:rsid w:val="00B31FF1"/>
  </w:style>
  <w:style w:type="paragraph" w:customStyle="1" w:styleId="86D8BE6399B54AA6A91A459556AE902E">
    <w:name w:val="86D8BE6399B54AA6A91A459556AE902E"/>
    <w:rsid w:val="00B31FF1"/>
  </w:style>
  <w:style w:type="paragraph" w:customStyle="1" w:styleId="E1A2C73930714983BD9A4BF102D0427E">
    <w:name w:val="E1A2C73930714983BD9A4BF102D0427E"/>
    <w:rsid w:val="00B31FF1"/>
  </w:style>
  <w:style w:type="paragraph" w:customStyle="1" w:styleId="BC6B81E2E4AA47699D1F4DB7EFD0CB6E">
    <w:name w:val="BC6B81E2E4AA47699D1F4DB7EFD0CB6E"/>
    <w:rsid w:val="00B31FF1"/>
  </w:style>
  <w:style w:type="paragraph" w:customStyle="1" w:styleId="94732100746647B2A4E7F7B3EC3EFB98">
    <w:name w:val="94732100746647B2A4E7F7B3EC3EFB98"/>
    <w:rsid w:val="00B31FF1"/>
  </w:style>
  <w:style w:type="paragraph" w:customStyle="1" w:styleId="9F8B5FD2702543B990F1010F6EB1FE0F">
    <w:name w:val="9F8B5FD2702543B990F1010F6EB1FE0F"/>
    <w:rsid w:val="00B31FF1"/>
  </w:style>
  <w:style w:type="paragraph" w:customStyle="1" w:styleId="7B2608ECBB8B4B32B4584AFE05EC2E1A">
    <w:name w:val="7B2608ECBB8B4B32B4584AFE05EC2E1A"/>
    <w:rsid w:val="00B31FF1"/>
  </w:style>
  <w:style w:type="paragraph" w:customStyle="1" w:styleId="1CEF930D97AC4CCEB707EA36DD56D4D4">
    <w:name w:val="1CEF930D97AC4CCEB707EA36DD56D4D4"/>
    <w:rsid w:val="00B31FF1"/>
  </w:style>
  <w:style w:type="paragraph" w:customStyle="1" w:styleId="2A572CF3055A4704B984152A7454132A">
    <w:name w:val="2A572CF3055A4704B984152A7454132A"/>
    <w:rsid w:val="00B31FF1"/>
  </w:style>
  <w:style w:type="paragraph" w:customStyle="1" w:styleId="AFF61F4D792543B7BA6B8DB736D52981">
    <w:name w:val="AFF61F4D792543B7BA6B8DB736D52981"/>
    <w:rsid w:val="00B31FF1"/>
  </w:style>
  <w:style w:type="paragraph" w:customStyle="1" w:styleId="178AD97FD73E4242A9343682B792C88D">
    <w:name w:val="178AD97FD73E4242A9343682B792C88D"/>
    <w:rsid w:val="00B31FF1"/>
  </w:style>
  <w:style w:type="paragraph" w:customStyle="1" w:styleId="06E46E9E3D6E493494E9A9B93E50B92C">
    <w:name w:val="06E46E9E3D6E493494E9A9B93E50B92C"/>
    <w:rsid w:val="00B31FF1"/>
  </w:style>
  <w:style w:type="paragraph" w:customStyle="1" w:styleId="A90135E6A3D44A1EB209BB31F73DE8D8">
    <w:name w:val="A90135E6A3D44A1EB209BB31F73DE8D8"/>
    <w:rsid w:val="00B31FF1"/>
  </w:style>
  <w:style w:type="paragraph" w:customStyle="1" w:styleId="BF841C48FF6145949EC169F16454D990">
    <w:name w:val="BF841C48FF6145949EC169F16454D990"/>
    <w:rsid w:val="00B31FF1"/>
  </w:style>
  <w:style w:type="paragraph" w:customStyle="1" w:styleId="07DC92877CCA496695EAAB444DE76C41">
    <w:name w:val="07DC92877CCA496695EAAB444DE76C41"/>
    <w:rsid w:val="00B31FF1"/>
  </w:style>
  <w:style w:type="paragraph" w:customStyle="1" w:styleId="F382375B71DF498294D939A401C8F213">
    <w:name w:val="F382375B71DF498294D939A401C8F213"/>
    <w:rsid w:val="00B31FF1"/>
  </w:style>
  <w:style w:type="paragraph" w:customStyle="1" w:styleId="8B1DC6A540AC47C282A835FCE73DDEC0">
    <w:name w:val="8B1DC6A540AC47C282A835FCE73DDEC0"/>
    <w:rsid w:val="00B31FF1"/>
  </w:style>
  <w:style w:type="paragraph" w:customStyle="1" w:styleId="3BB6EBBFC8734FC1AEF4D34EE4BDD569">
    <w:name w:val="3BB6EBBFC8734FC1AEF4D34EE4BDD569"/>
    <w:rsid w:val="00B31FF1"/>
  </w:style>
  <w:style w:type="paragraph" w:customStyle="1" w:styleId="695F0E25055E4B77B8D63C12E5D45F05">
    <w:name w:val="695F0E25055E4B77B8D63C12E5D45F05"/>
    <w:rsid w:val="00B31FF1"/>
  </w:style>
  <w:style w:type="paragraph" w:customStyle="1" w:styleId="A1F65FA45A804AACAD46D54F5A2C661B">
    <w:name w:val="A1F65FA45A804AACAD46D54F5A2C661B"/>
    <w:rsid w:val="00B31FF1"/>
  </w:style>
  <w:style w:type="paragraph" w:customStyle="1" w:styleId="4B449686B51049D7AD900D824062FB91">
    <w:name w:val="4B449686B51049D7AD900D824062FB91"/>
    <w:rsid w:val="00B31FF1"/>
  </w:style>
  <w:style w:type="paragraph" w:customStyle="1" w:styleId="368A208E480D4D6D9BC378A8BE4F5582">
    <w:name w:val="368A208E480D4D6D9BC378A8BE4F5582"/>
    <w:rsid w:val="00B31FF1"/>
  </w:style>
  <w:style w:type="paragraph" w:customStyle="1" w:styleId="9B6CF9F845B04895874AA0643FFFE562">
    <w:name w:val="9B6CF9F845B04895874AA0643FFFE562"/>
    <w:rsid w:val="00B31FF1"/>
  </w:style>
  <w:style w:type="paragraph" w:customStyle="1" w:styleId="2778BFF6241D4C848B832D50444B1B94">
    <w:name w:val="2778BFF6241D4C848B832D50444B1B94"/>
    <w:rsid w:val="00B31FF1"/>
  </w:style>
  <w:style w:type="paragraph" w:customStyle="1" w:styleId="68A713C698FD44778FBF7CF85E157A38">
    <w:name w:val="68A713C698FD44778FBF7CF85E157A38"/>
    <w:rsid w:val="00B31FF1"/>
  </w:style>
  <w:style w:type="paragraph" w:customStyle="1" w:styleId="C6A01B2234CB42F7924520F1E4C5F7A9">
    <w:name w:val="C6A01B2234CB42F7924520F1E4C5F7A9"/>
    <w:rsid w:val="00B31FF1"/>
  </w:style>
  <w:style w:type="paragraph" w:customStyle="1" w:styleId="EFB36FCDFFC14708BF443AE5CEEB937F">
    <w:name w:val="EFB36FCDFFC14708BF443AE5CEEB937F"/>
    <w:rsid w:val="00B31FF1"/>
  </w:style>
  <w:style w:type="paragraph" w:customStyle="1" w:styleId="48AFDD0843644B6885CD17765028C00F">
    <w:name w:val="48AFDD0843644B6885CD17765028C00F"/>
    <w:rsid w:val="00B31FF1"/>
  </w:style>
  <w:style w:type="paragraph" w:customStyle="1" w:styleId="F0B43DEC469C4B4792AE4C40D5EAA453">
    <w:name w:val="F0B43DEC469C4B4792AE4C40D5EAA453"/>
    <w:rsid w:val="00B31FF1"/>
  </w:style>
  <w:style w:type="paragraph" w:customStyle="1" w:styleId="26492A5722324D6F968DC4756ABF08F4">
    <w:name w:val="26492A5722324D6F968DC4756ABF08F4"/>
    <w:rsid w:val="00B31FF1"/>
  </w:style>
  <w:style w:type="paragraph" w:customStyle="1" w:styleId="8A3B5D74821A48ACA1FEC7BAA45C1292">
    <w:name w:val="8A3B5D74821A48ACA1FEC7BAA45C1292"/>
    <w:rsid w:val="00B31FF1"/>
  </w:style>
  <w:style w:type="paragraph" w:customStyle="1" w:styleId="DFF37B455E254E419C6C40C58EE060CE">
    <w:name w:val="DFF37B455E254E419C6C40C58EE060CE"/>
    <w:rsid w:val="00B31FF1"/>
  </w:style>
  <w:style w:type="paragraph" w:customStyle="1" w:styleId="91770A5EA8B94775B63862D0A0737521">
    <w:name w:val="91770A5EA8B94775B63862D0A0737521"/>
    <w:rsid w:val="00B31FF1"/>
  </w:style>
  <w:style w:type="paragraph" w:customStyle="1" w:styleId="18CFF52FB4C344748665C2842A048A31">
    <w:name w:val="18CFF52FB4C344748665C2842A048A31"/>
    <w:rsid w:val="00B31FF1"/>
  </w:style>
  <w:style w:type="paragraph" w:customStyle="1" w:styleId="6D18E4B434B84CBE8F187A41664DAD88">
    <w:name w:val="6D18E4B434B84CBE8F187A41664DAD88"/>
    <w:rsid w:val="00B31FF1"/>
  </w:style>
  <w:style w:type="paragraph" w:customStyle="1" w:styleId="4E6E72DD2D0E4478AA4C3F5805E3AB10">
    <w:name w:val="4E6E72DD2D0E4478AA4C3F5805E3AB10"/>
    <w:rsid w:val="00B31FF1"/>
  </w:style>
  <w:style w:type="paragraph" w:customStyle="1" w:styleId="BEE4108292DC4714873B21EBCFF8517E">
    <w:name w:val="BEE4108292DC4714873B21EBCFF8517E"/>
    <w:rsid w:val="00B31FF1"/>
  </w:style>
  <w:style w:type="paragraph" w:customStyle="1" w:styleId="5E8DE84B28C3428CADDDCB4A1D83A876">
    <w:name w:val="5E8DE84B28C3428CADDDCB4A1D83A876"/>
    <w:rsid w:val="00B31FF1"/>
  </w:style>
  <w:style w:type="paragraph" w:customStyle="1" w:styleId="093905BA2AC34EF3BAA7A741C41384D0">
    <w:name w:val="093905BA2AC34EF3BAA7A741C41384D0"/>
    <w:rsid w:val="00B31FF1"/>
  </w:style>
  <w:style w:type="paragraph" w:customStyle="1" w:styleId="E9A7F2052BD645C2B732E8508335D419">
    <w:name w:val="E9A7F2052BD645C2B732E8508335D419"/>
    <w:rsid w:val="00B31FF1"/>
  </w:style>
  <w:style w:type="paragraph" w:customStyle="1" w:styleId="2E7AAB20A7E74E0AB6A5CF73EE3C14B3">
    <w:name w:val="2E7AAB20A7E74E0AB6A5CF73EE3C14B3"/>
    <w:rsid w:val="00B31FF1"/>
  </w:style>
  <w:style w:type="paragraph" w:customStyle="1" w:styleId="0AA89C4D3E3D4085AEA46B855D0D7DC6">
    <w:name w:val="0AA89C4D3E3D4085AEA46B855D0D7DC6"/>
    <w:rsid w:val="00B31FF1"/>
  </w:style>
  <w:style w:type="paragraph" w:customStyle="1" w:styleId="8C9BD789F20A4392A81C2E6F6FC35942">
    <w:name w:val="8C9BD789F20A4392A81C2E6F6FC35942"/>
    <w:rsid w:val="00B31FF1"/>
  </w:style>
  <w:style w:type="paragraph" w:customStyle="1" w:styleId="F65BBB3C441440E9849A95AEAB49F1AD">
    <w:name w:val="F65BBB3C441440E9849A95AEAB49F1AD"/>
    <w:rsid w:val="00B31FF1"/>
  </w:style>
  <w:style w:type="paragraph" w:customStyle="1" w:styleId="8E85A7F24BCE4BE590004549B8F23614">
    <w:name w:val="8E85A7F24BCE4BE590004549B8F23614"/>
    <w:rsid w:val="00B31FF1"/>
  </w:style>
  <w:style w:type="paragraph" w:customStyle="1" w:styleId="3B98E8FBF945402C892E24EC96969A23">
    <w:name w:val="3B98E8FBF945402C892E24EC96969A23"/>
    <w:rsid w:val="00B31FF1"/>
  </w:style>
  <w:style w:type="paragraph" w:customStyle="1" w:styleId="C9A49BDFAEF14177B561EA4CD452F797">
    <w:name w:val="C9A49BDFAEF14177B561EA4CD452F797"/>
    <w:rsid w:val="00B31FF1"/>
  </w:style>
  <w:style w:type="paragraph" w:customStyle="1" w:styleId="B1D32DD17F524CD88EAC6AB289B654D1">
    <w:name w:val="B1D32DD17F524CD88EAC6AB289B654D1"/>
    <w:rsid w:val="00B31FF1"/>
  </w:style>
  <w:style w:type="paragraph" w:customStyle="1" w:styleId="FBC60BD912214D9EB7FD3D1D771B1703">
    <w:name w:val="FBC60BD912214D9EB7FD3D1D771B1703"/>
    <w:rsid w:val="00B31FF1"/>
  </w:style>
  <w:style w:type="paragraph" w:customStyle="1" w:styleId="22365C9B0282424790534FF6F761C43A">
    <w:name w:val="22365C9B0282424790534FF6F761C43A"/>
    <w:rsid w:val="00B31FF1"/>
  </w:style>
  <w:style w:type="paragraph" w:customStyle="1" w:styleId="4E71920A49FE45ABA8607AD98497BF0A">
    <w:name w:val="4E71920A49FE45ABA8607AD98497BF0A"/>
    <w:rsid w:val="00B31FF1"/>
  </w:style>
  <w:style w:type="paragraph" w:customStyle="1" w:styleId="42046B30F99D43C5879CBCBF275FDC63">
    <w:name w:val="42046B30F99D43C5879CBCBF275FDC63"/>
    <w:rsid w:val="00B31FF1"/>
  </w:style>
  <w:style w:type="paragraph" w:customStyle="1" w:styleId="B2A76CEA2A784C0A8BF6C878AA6F2EDA">
    <w:name w:val="B2A76CEA2A784C0A8BF6C878AA6F2EDA"/>
    <w:rsid w:val="00B31FF1"/>
  </w:style>
  <w:style w:type="paragraph" w:customStyle="1" w:styleId="9CCE25D923894F97BE61C42DBDC26E33">
    <w:name w:val="9CCE25D923894F97BE61C42DBDC26E33"/>
    <w:rsid w:val="00B31FF1"/>
  </w:style>
  <w:style w:type="paragraph" w:customStyle="1" w:styleId="0C8F46B53FAC45109E5CC66BAF07C649">
    <w:name w:val="0C8F46B53FAC45109E5CC66BAF07C649"/>
    <w:rsid w:val="00B31FF1"/>
  </w:style>
  <w:style w:type="paragraph" w:customStyle="1" w:styleId="AE378764A99C4BB78BE7A3E029F7E1A0">
    <w:name w:val="AE378764A99C4BB78BE7A3E029F7E1A0"/>
    <w:rsid w:val="00B31FF1"/>
  </w:style>
  <w:style w:type="paragraph" w:customStyle="1" w:styleId="813D3E3DD0B3471E85BAD9E10C0718FC">
    <w:name w:val="813D3E3DD0B3471E85BAD9E10C0718FC"/>
    <w:rsid w:val="00B31FF1"/>
  </w:style>
  <w:style w:type="paragraph" w:customStyle="1" w:styleId="9D91F6ABD47B4AD7869C5E5816C77DDB">
    <w:name w:val="9D91F6ABD47B4AD7869C5E5816C77DDB"/>
    <w:rsid w:val="00B31FF1"/>
  </w:style>
  <w:style w:type="paragraph" w:customStyle="1" w:styleId="EF77B45C1888422880AA041B194A0569">
    <w:name w:val="EF77B45C1888422880AA041B194A0569"/>
    <w:rsid w:val="00B31FF1"/>
  </w:style>
  <w:style w:type="paragraph" w:customStyle="1" w:styleId="61ACEEC21A1B4B7595AA86385636C1B7">
    <w:name w:val="61ACEEC21A1B4B7595AA86385636C1B7"/>
    <w:rsid w:val="00B31FF1"/>
  </w:style>
  <w:style w:type="paragraph" w:customStyle="1" w:styleId="09DC39CC75724C86958ABDD8170F343B">
    <w:name w:val="09DC39CC75724C86958ABDD8170F343B"/>
    <w:rsid w:val="00B31FF1"/>
  </w:style>
  <w:style w:type="paragraph" w:customStyle="1" w:styleId="6D474A273A674B26A55E77891CB6F327">
    <w:name w:val="6D474A273A674B26A55E77891CB6F327"/>
    <w:rsid w:val="00B31FF1"/>
  </w:style>
  <w:style w:type="paragraph" w:customStyle="1" w:styleId="35C9E90CE72F4FB2BF36B77FDF266880">
    <w:name w:val="35C9E90CE72F4FB2BF36B77FDF266880"/>
    <w:rsid w:val="00B31FF1"/>
  </w:style>
  <w:style w:type="paragraph" w:customStyle="1" w:styleId="00488099F38641C4A8728C0BC2B625DE">
    <w:name w:val="00488099F38641C4A8728C0BC2B625DE"/>
    <w:rsid w:val="00B31FF1"/>
  </w:style>
  <w:style w:type="paragraph" w:customStyle="1" w:styleId="1F06F412CA324A01A66D0304BBA96EE8">
    <w:name w:val="1F06F412CA324A01A66D0304BBA96EE8"/>
    <w:rsid w:val="00B31FF1"/>
  </w:style>
  <w:style w:type="paragraph" w:customStyle="1" w:styleId="87C1C96A2E09493EAB317254233CDECA">
    <w:name w:val="87C1C96A2E09493EAB317254233CDECA"/>
    <w:rsid w:val="00B31FF1"/>
  </w:style>
  <w:style w:type="paragraph" w:customStyle="1" w:styleId="BD2E9D8E8E5548108F15B663E38BBBA0">
    <w:name w:val="BD2E9D8E8E5548108F15B663E38BBBA0"/>
    <w:rsid w:val="00B31FF1"/>
  </w:style>
  <w:style w:type="paragraph" w:customStyle="1" w:styleId="A1423621E9584829B1AF01BD0EF03980">
    <w:name w:val="A1423621E9584829B1AF01BD0EF03980"/>
    <w:rsid w:val="00B31FF1"/>
  </w:style>
  <w:style w:type="paragraph" w:customStyle="1" w:styleId="E19CD40D09F34BC7B69AD12DA9F7F9A6">
    <w:name w:val="E19CD40D09F34BC7B69AD12DA9F7F9A6"/>
    <w:rsid w:val="00B31FF1"/>
  </w:style>
  <w:style w:type="paragraph" w:customStyle="1" w:styleId="7A0AD36EA9E14187887553F12CDB7BBB">
    <w:name w:val="7A0AD36EA9E14187887553F12CDB7BBB"/>
    <w:rsid w:val="00B31FF1"/>
  </w:style>
  <w:style w:type="paragraph" w:customStyle="1" w:styleId="7742B2C9F444449D9B6289BE0160C1A6">
    <w:name w:val="7742B2C9F444449D9B6289BE0160C1A6"/>
    <w:rsid w:val="00B31FF1"/>
  </w:style>
  <w:style w:type="paragraph" w:customStyle="1" w:styleId="BCD91C071C3C4A3D95C6D4F87CA9B1DF">
    <w:name w:val="BCD91C071C3C4A3D95C6D4F87CA9B1DF"/>
    <w:rsid w:val="00B31FF1"/>
  </w:style>
  <w:style w:type="paragraph" w:customStyle="1" w:styleId="87F4CD67BFAC4DDB9878EC40BDC39553">
    <w:name w:val="87F4CD67BFAC4DDB9878EC40BDC39553"/>
    <w:rsid w:val="008A238E"/>
  </w:style>
  <w:style w:type="paragraph" w:customStyle="1" w:styleId="7F33DE3066954FCB8650D0BF6C16F76F">
    <w:name w:val="7F33DE3066954FCB8650D0BF6C16F76F"/>
    <w:rsid w:val="008A238E"/>
  </w:style>
  <w:style w:type="paragraph" w:customStyle="1" w:styleId="22522B7BDB23408F9D9BA65B73B6CE14">
    <w:name w:val="22522B7BDB23408F9D9BA65B73B6CE14"/>
    <w:rsid w:val="008A238E"/>
  </w:style>
  <w:style w:type="paragraph" w:customStyle="1" w:styleId="D432482CA5E444AEA7F8C31D09DCC57A">
    <w:name w:val="D432482CA5E444AEA7F8C31D09DCC57A"/>
    <w:rsid w:val="008A238E"/>
  </w:style>
  <w:style w:type="paragraph" w:customStyle="1" w:styleId="F1A494291A4D499A800EB8F5B9F3EA04">
    <w:name w:val="F1A494291A4D499A800EB8F5B9F3EA04"/>
    <w:rsid w:val="008A238E"/>
  </w:style>
  <w:style w:type="paragraph" w:customStyle="1" w:styleId="392CD3CFF45647638E606DB4FA9238B0">
    <w:name w:val="392CD3CFF45647638E606DB4FA9238B0"/>
    <w:rsid w:val="008A238E"/>
  </w:style>
  <w:style w:type="paragraph" w:customStyle="1" w:styleId="4BFD6CB20AEF48A999F1900BAAD6DE4E">
    <w:name w:val="4BFD6CB20AEF48A999F1900BAAD6DE4E"/>
    <w:rsid w:val="008A238E"/>
  </w:style>
  <w:style w:type="paragraph" w:customStyle="1" w:styleId="74A1F5A1ABAE471E836D2C649F63492A">
    <w:name w:val="74A1F5A1ABAE471E836D2C649F63492A"/>
    <w:rsid w:val="008A238E"/>
  </w:style>
  <w:style w:type="paragraph" w:customStyle="1" w:styleId="6E9BB3737A0E46699FD86FCD8122C749">
    <w:name w:val="6E9BB3737A0E46699FD86FCD8122C749"/>
    <w:rsid w:val="008A238E"/>
  </w:style>
  <w:style w:type="paragraph" w:customStyle="1" w:styleId="C4DB5B90B5364C07AFD4BB9C75D61348">
    <w:name w:val="C4DB5B90B5364C07AFD4BB9C75D61348"/>
    <w:rsid w:val="008A238E"/>
  </w:style>
  <w:style w:type="paragraph" w:customStyle="1" w:styleId="C4057FBDCC3443559BF150DBFA1AD59E">
    <w:name w:val="C4057FBDCC3443559BF150DBFA1AD59E"/>
    <w:rsid w:val="008A238E"/>
  </w:style>
  <w:style w:type="paragraph" w:customStyle="1" w:styleId="D22607371E8F4F0BBA1986B2CB1332E4">
    <w:name w:val="D22607371E8F4F0BBA1986B2CB1332E4"/>
    <w:rsid w:val="008A238E"/>
  </w:style>
  <w:style w:type="paragraph" w:customStyle="1" w:styleId="896B203FB883460F9FCC04223C88DDFC">
    <w:name w:val="896B203FB883460F9FCC04223C88DDFC"/>
    <w:rsid w:val="008A238E"/>
  </w:style>
  <w:style w:type="paragraph" w:customStyle="1" w:styleId="0EFE5E088F1C4EB5A16B9CD6D6E06128">
    <w:name w:val="0EFE5E088F1C4EB5A16B9CD6D6E06128"/>
    <w:rsid w:val="008A238E"/>
  </w:style>
  <w:style w:type="paragraph" w:customStyle="1" w:styleId="468DF4A45869451D80FB63B07538A305">
    <w:name w:val="468DF4A45869451D80FB63B07538A305"/>
    <w:rsid w:val="008A238E"/>
  </w:style>
  <w:style w:type="paragraph" w:customStyle="1" w:styleId="654217A864E14E6AA93C247F29CB842C">
    <w:name w:val="654217A864E14E6AA93C247F29CB842C"/>
    <w:rsid w:val="008A238E"/>
  </w:style>
  <w:style w:type="paragraph" w:customStyle="1" w:styleId="3B48FF86EDB64FFAB3176397D835D653">
    <w:name w:val="3B48FF86EDB64FFAB3176397D835D653"/>
    <w:rsid w:val="008A238E"/>
  </w:style>
  <w:style w:type="paragraph" w:customStyle="1" w:styleId="EB41C9369348419488D8933691F3646E">
    <w:name w:val="EB41C9369348419488D8933691F3646E"/>
    <w:rsid w:val="008A238E"/>
  </w:style>
  <w:style w:type="paragraph" w:customStyle="1" w:styleId="DEC7BB2EFAF44DA1BF717E1D40CA6763">
    <w:name w:val="DEC7BB2EFAF44DA1BF717E1D40CA6763"/>
    <w:rsid w:val="008A238E"/>
  </w:style>
  <w:style w:type="paragraph" w:customStyle="1" w:styleId="874193D5424A4AB0B96787EE97344DB8">
    <w:name w:val="874193D5424A4AB0B96787EE97344DB8"/>
    <w:rsid w:val="008A238E"/>
  </w:style>
  <w:style w:type="paragraph" w:customStyle="1" w:styleId="B29C10038C3643C89D998829975D3347">
    <w:name w:val="B29C10038C3643C89D998829975D3347"/>
    <w:rsid w:val="008A238E"/>
  </w:style>
  <w:style w:type="paragraph" w:customStyle="1" w:styleId="FA8A32EDA0E9472E8EED7B6E19658668">
    <w:name w:val="FA8A32EDA0E9472E8EED7B6E19658668"/>
    <w:rsid w:val="008A238E"/>
  </w:style>
  <w:style w:type="paragraph" w:customStyle="1" w:styleId="1A066DB9C9934D5A9DBF507FC296C575">
    <w:name w:val="1A066DB9C9934D5A9DBF507FC296C575"/>
    <w:rsid w:val="008A238E"/>
  </w:style>
  <w:style w:type="paragraph" w:customStyle="1" w:styleId="EE0E462A471E47F6A5B0C4C61110687C">
    <w:name w:val="EE0E462A471E47F6A5B0C4C61110687C"/>
    <w:rsid w:val="008A238E"/>
  </w:style>
  <w:style w:type="paragraph" w:customStyle="1" w:styleId="26D66EFABE7E49E287F0587A4984EAA1">
    <w:name w:val="26D66EFABE7E49E287F0587A4984EAA1"/>
    <w:rsid w:val="008A238E"/>
  </w:style>
  <w:style w:type="paragraph" w:customStyle="1" w:styleId="67D78450E36E40C49F2B5826B1C849F5">
    <w:name w:val="67D78450E36E40C49F2B5826B1C849F5"/>
    <w:rsid w:val="008A238E"/>
  </w:style>
  <w:style w:type="paragraph" w:customStyle="1" w:styleId="6243CDA96BBE4812ABC5071DA0FE4EAF">
    <w:name w:val="6243CDA96BBE4812ABC5071DA0FE4EAF"/>
    <w:rsid w:val="008A238E"/>
  </w:style>
  <w:style w:type="paragraph" w:customStyle="1" w:styleId="2A7B610B208741308AC1E114C070818A">
    <w:name w:val="2A7B610B208741308AC1E114C070818A"/>
    <w:rsid w:val="008A238E"/>
  </w:style>
  <w:style w:type="paragraph" w:customStyle="1" w:styleId="149E851BE57A46AEB313AF6EA1895DE4">
    <w:name w:val="149E851BE57A46AEB313AF6EA1895DE4"/>
    <w:rsid w:val="008A238E"/>
  </w:style>
  <w:style w:type="paragraph" w:customStyle="1" w:styleId="3A7AF67D67C44AB8B05D65E89725D277">
    <w:name w:val="3A7AF67D67C44AB8B05D65E89725D277"/>
    <w:rsid w:val="008A238E"/>
  </w:style>
  <w:style w:type="paragraph" w:customStyle="1" w:styleId="0E86773DA37041F2B56998C3B7F38BEA">
    <w:name w:val="0E86773DA37041F2B56998C3B7F38BEA"/>
    <w:rsid w:val="008A238E"/>
  </w:style>
  <w:style w:type="paragraph" w:customStyle="1" w:styleId="BAE1C9F96F8543AF922239E95DEFEACA">
    <w:name w:val="BAE1C9F96F8543AF922239E95DEFEACA"/>
    <w:rsid w:val="008A238E"/>
  </w:style>
  <w:style w:type="paragraph" w:customStyle="1" w:styleId="509B36FDC3544CA28F33C539E443DA77">
    <w:name w:val="509B36FDC3544CA28F33C539E443DA77"/>
    <w:rsid w:val="008A238E"/>
  </w:style>
  <w:style w:type="paragraph" w:customStyle="1" w:styleId="3733191767DB428B8E0B0BF7E5A10DC8">
    <w:name w:val="3733191767DB428B8E0B0BF7E5A10DC8"/>
    <w:rsid w:val="008A238E"/>
  </w:style>
  <w:style w:type="paragraph" w:customStyle="1" w:styleId="12D08FC167F7414FA7CD184CC0ECF088">
    <w:name w:val="12D08FC167F7414FA7CD184CC0ECF088"/>
    <w:rsid w:val="008A238E"/>
  </w:style>
  <w:style w:type="paragraph" w:customStyle="1" w:styleId="3B71782E0AFA4EE9B79C21069DDBB15B">
    <w:name w:val="3B71782E0AFA4EE9B79C21069DDBB15B"/>
    <w:rsid w:val="008A238E"/>
  </w:style>
  <w:style w:type="paragraph" w:customStyle="1" w:styleId="C192A5FC93944AC8BA8D2902815093A6">
    <w:name w:val="C192A5FC93944AC8BA8D2902815093A6"/>
    <w:rsid w:val="008A238E"/>
  </w:style>
  <w:style w:type="paragraph" w:customStyle="1" w:styleId="D523A56BA47D45069EBD2AA1DD5874B8">
    <w:name w:val="D523A56BA47D45069EBD2AA1DD5874B8"/>
    <w:rsid w:val="008A238E"/>
  </w:style>
  <w:style w:type="paragraph" w:customStyle="1" w:styleId="DE816587A2B944AA83C21F3246CC5CAB">
    <w:name w:val="DE816587A2B944AA83C21F3246CC5CAB"/>
    <w:rsid w:val="008A238E"/>
  </w:style>
  <w:style w:type="paragraph" w:customStyle="1" w:styleId="99AD7A442F0E471DA1BA920EC7010EB4">
    <w:name w:val="99AD7A442F0E471DA1BA920EC7010EB4"/>
    <w:rsid w:val="008A238E"/>
  </w:style>
  <w:style w:type="paragraph" w:customStyle="1" w:styleId="37127C1704704F2E9F6AD30E82CB4969">
    <w:name w:val="37127C1704704F2E9F6AD30E82CB4969"/>
    <w:rsid w:val="008A238E"/>
  </w:style>
  <w:style w:type="paragraph" w:customStyle="1" w:styleId="795EAD5689B941D0BF1123BB629C91DC">
    <w:name w:val="795EAD5689B941D0BF1123BB629C91DC"/>
    <w:rsid w:val="008A238E"/>
  </w:style>
  <w:style w:type="paragraph" w:customStyle="1" w:styleId="17597BD7AC804D20A7FC7DB251DF12DA">
    <w:name w:val="17597BD7AC804D20A7FC7DB251DF12DA"/>
    <w:rsid w:val="008A238E"/>
  </w:style>
  <w:style w:type="paragraph" w:customStyle="1" w:styleId="E05644EBD01F430FB29611954C1050AC">
    <w:name w:val="E05644EBD01F430FB29611954C1050AC"/>
    <w:rsid w:val="008A238E"/>
  </w:style>
  <w:style w:type="paragraph" w:customStyle="1" w:styleId="6486A27C108A4786806EF877DB398AEF">
    <w:name w:val="6486A27C108A4786806EF877DB398AEF"/>
    <w:rsid w:val="008A238E"/>
  </w:style>
  <w:style w:type="paragraph" w:customStyle="1" w:styleId="F606431871F24C86BA1460449627E4EA">
    <w:name w:val="F606431871F24C86BA1460449627E4EA"/>
    <w:rsid w:val="008A238E"/>
  </w:style>
  <w:style w:type="paragraph" w:customStyle="1" w:styleId="5C13E92794CB4530AA1560439508FE0E">
    <w:name w:val="5C13E92794CB4530AA1560439508FE0E"/>
    <w:rsid w:val="008A238E"/>
  </w:style>
  <w:style w:type="paragraph" w:customStyle="1" w:styleId="64B7A84048CB46C9A462E550030AFE36">
    <w:name w:val="64B7A84048CB46C9A462E550030AFE36"/>
    <w:rsid w:val="008A238E"/>
  </w:style>
  <w:style w:type="paragraph" w:customStyle="1" w:styleId="0CEDECAE7BE74F339E320D41D1159069">
    <w:name w:val="0CEDECAE7BE74F339E320D41D1159069"/>
    <w:rsid w:val="008A238E"/>
  </w:style>
  <w:style w:type="paragraph" w:customStyle="1" w:styleId="A5E439D63F8247528D5030D36EA09D65">
    <w:name w:val="A5E439D63F8247528D5030D36EA09D65"/>
    <w:rsid w:val="008A238E"/>
  </w:style>
  <w:style w:type="paragraph" w:customStyle="1" w:styleId="62ABA348AA46484A945B4BB374A5243F">
    <w:name w:val="62ABA348AA46484A945B4BB374A5243F"/>
    <w:rsid w:val="008A238E"/>
  </w:style>
  <w:style w:type="paragraph" w:customStyle="1" w:styleId="E1308646B1C14AF1BF5CCE0DF5F635CE">
    <w:name w:val="E1308646B1C14AF1BF5CCE0DF5F635CE"/>
    <w:rsid w:val="008A238E"/>
  </w:style>
  <w:style w:type="paragraph" w:customStyle="1" w:styleId="8EC387F3CF9048119D388897F0937812">
    <w:name w:val="8EC387F3CF9048119D388897F0937812"/>
    <w:rsid w:val="008A238E"/>
  </w:style>
  <w:style w:type="paragraph" w:customStyle="1" w:styleId="A1675B7BCCE74C408A4A74151B0090E2">
    <w:name w:val="A1675B7BCCE74C408A4A74151B0090E2"/>
    <w:rsid w:val="008A238E"/>
  </w:style>
  <w:style w:type="paragraph" w:customStyle="1" w:styleId="2C40E0974D884E8AA564748669069868">
    <w:name w:val="2C40E0974D884E8AA564748669069868"/>
    <w:rsid w:val="008A238E"/>
  </w:style>
  <w:style w:type="paragraph" w:customStyle="1" w:styleId="2FBD28575DC84C39B9B3300AE0A530A4">
    <w:name w:val="2FBD28575DC84C39B9B3300AE0A530A4"/>
    <w:rsid w:val="008A238E"/>
  </w:style>
  <w:style w:type="paragraph" w:customStyle="1" w:styleId="F151BF0D23BE494F9C10485C83C04B5E">
    <w:name w:val="F151BF0D23BE494F9C10485C83C04B5E"/>
    <w:rsid w:val="008A238E"/>
  </w:style>
  <w:style w:type="paragraph" w:customStyle="1" w:styleId="FF0DEF990120488899720BD09E4CFE51">
    <w:name w:val="FF0DEF990120488899720BD09E4CFE51"/>
    <w:rsid w:val="008A238E"/>
  </w:style>
  <w:style w:type="paragraph" w:customStyle="1" w:styleId="759EC844C0CF4B9A821C5D4EFE168EE1">
    <w:name w:val="759EC844C0CF4B9A821C5D4EFE168EE1"/>
    <w:rsid w:val="008A238E"/>
  </w:style>
  <w:style w:type="paragraph" w:customStyle="1" w:styleId="13CED1B6C9E449AEAF38488385C2A41D">
    <w:name w:val="13CED1B6C9E449AEAF38488385C2A41D"/>
    <w:rsid w:val="008A238E"/>
  </w:style>
  <w:style w:type="paragraph" w:customStyle="1" w:styleId="9F0408D7B72442C59FE1001B0CBA2B46">
    <w:name w:val="9F0408D7B72442C59FE1001B0CBA2B46"/>
    <w:rsid w:val="008A238E"/>
  </w:style>
  <w:style w:type="paragraph" w:customStyle="1" w:styleId="B603D01406CD4D1896AE2C583190C268">
    <w:name w:val="B603D01406CD4D1896AE2C583190C268"/>
    <w:rsid w:val="008A238E"/>
  </w:style>
  <w:style w:type="paragraph" w:customStyle="1" w:styleId="1050F377403F4E1A9F1825ED530B962B">
    <w:name w:val="1050F377403F4E1A9F1825ED530B962B"/>
    <w:rsid w:val="008A238E"/>
  </w:style>
  <w:style w:type="paragraph" w:customStyle="1" w:styleId="E914F602705B4EC79FD38AAA851C7C13">
    <w:name w:val="E914F602705B4EC79FD38AAA851C7C13"/>
    <w:rsid w:val="008A238E"/>
  </w:style>
  <w:style w:type="paragraph" w:customStyle="1" w:styleId="42BFB64AC76746D1B2775B8434BA0F5D">
    <w:name w:val="42BFB64AC76746D1B2775B8434BA0F5D"/>
    <w:rsid w:val="008A238E"/>
  </w:style>
  <w:style w:type="paragraph" w:customStyle="1" w:styleId="529980E1924F472BBDEEB3A347D17330">
    <w:name w:val="529980E1924F472BBDEEB3A347D17330"/>
    <w:rsid w:val="008A238E"/>
  </w:style>
  <w:style w:type="paragraph" w:customStyle="1" w:styleId="226D2648CC364FA9920B64C89E49BC2E">
    <w:name w:val="226D2648CC364FA9920B64C89E49BC2E"/>
    <w:rsid w:val="008A238E"/>
  </w:style>
  <w:style w:type="paragraph" w:customStyle="1" w:styleId="0965E6BF04104DB393E9E095FD3CCA69">
    <w:name w:val="0965E6BF04104DB393E9E095FD3CCA69"/>
    <w:rsid w:val="008A238E"/>
  </w:style>
  <w:style w:type="paragraph" w:customStyle="1" w:styleId="52A0D6BAEA9441F093126A2AC6E4E104">
    <w:name w:val="52A0D6BAEA9441F093126A2AC6E4E104"/>
    <w:rsid w:val="008A238E"/>
  </w:style>
  <w:style w:type="paragraph" w:customStyle="1" w:styleId="89D6E6D71FD543918F3697732BA72164">
    <w:name w:val="89D6E6D71FD543918F3697732BA72164"/>
    <w:rsid w:val="008A238E"/>
  </w:style>
  <w:style w:type="paragraph" w:customStyle="1" w:styleId="E909DDEEE7FB486CA91465DA1605F004">
    <w:name w:val="E909DDEEE7FB486CA91465DA1605F004"/>
    <w:rsid w:val="008A238E"/>
  </w:style>
  <w:style w:type="paragraph" w:customStyle="1" w:styleId="8DC2C27CD2D44CC18E54E9191CC9560F">
    <w:name w:val="8DC2C27CD2D44CC18E54E9191CC9560F"/>
    <w:rsid w:val="008A238E"/>
  </w:style>
  <w:style w:type="paragraph" w:customStyle="1" w:styleId="DF126DE46E6843ABA7FAAD9EF97AC07D">
    <w:name w:val="DF126DE46E6843ABA7FAAD9EF97AC07D"/>
    <w:rsid w:val="008A238E"/>
  </w:style>
  <w:style w:type="paragraph" w:customStyle="1" w:styleId="3E51DBF072F545A6B783F939D15AA19A">
    <w:name w:val="3E51DBF072F545A6B783F939D15AA19A"/>
    <w:rsid w:val="008A23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b8ee0de-75aa-4440-9858-5a43bcaa7c1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E5970AA5ABF240A993880531553FC4" ma:contentTypeVersion="5" ma:contentTypeDescription="Create a new document." ma:contentTypeScope="" ma:versionID="83b20127d4e88eebf9692cfd32a7d099">
  <xsd:schema xmlns:xsd="http://www.w3.org/2001/XMLSchema" xmlns:xs="http://www.w3.org/2001/XMLSchema" xmlns:p="http://schemas.microsoft.com/office/2006/metadata/properties" xmlns:ns2="68366cc2-5ecd-4e44-abbc-ff0b0ea7cdb0" xmlns:ns3="5b8ee0de-75aa-4440-9858-5a43bcaa7c1a" targetNamespace="http://schemas.microsoft.com/office/2006/metadata/properties" ma:root="true" ma:fieldsID="9f27b8f837073d52f82d627b5903a972" ns2:_="" ns3:_="">
    <xsd:import namespace="68366cc2-5ecd-4e44-abbc-ff0b0ea7cdb0"/>
    <xsd:import namespace="5b8ee0de-75aa-4440-9858-5a43bcaa7c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66cc2-5ecd-4e44-abbc-ff0b0ea7c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ee0de-75aa-4440-9858-5a43bcaa7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44D18-370E-47DB-8D3A-A51F2CF2DB34}">
  <ds:schemaRefs>
    <ds:schemaRef ds:uri="http://schemas.microsoft.com/office/2006/metadata/properties"/>
    <ds:schemaRef ds:uri="http://schemas.microsoft.com/office/infopath/2007/PartnerControls"/>
    <ds:schemaRef ds:uri="5b8ee0de-75aa-4440-9858-5a43bcaa7c1a"/>
  </ds:schemaRefs>
</ds:datastoreItem>
</file>

<file path=customXml/itemProps2.xml><?xml version="1.0" encoding="utf-8"?>
<ds:datastoreItem xmlns:ds="http://schemas.openxmlformats.org/officeDocument/2006/customXml" ds:itemID="{CBFA6C09-6161-4366-9A29-E06DFFA27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66cc2-5ecd-4e44-abbc-ff0b0ea7cdb0"/>
    <ds:schemaRef ds:uri="5b8ee0de-75aa-4440-9858-5a43bcaa7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02F46-D793-4CED-9D51-8F3816A3D1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1D11A3-9800-44E0-B73E-0BA76BFDF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0</TotalTime>
  <Pages>2</Pages>
  <Words>419</Words>
  <Characters>2308</Characters>
  <Application>Microsoft Office Word</Application>
  <DocSecurity>8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Geneviève Lyonnais</cp:lastModifiedBy>
  <cp:revision>2</cp:revision>
  <cp:lastPrinted>2020-12-07T14:26:00Z</cp:lastPrinted>
  <dcterms:created xsi:type="dcterms:W3CDTF">2023-11-28T16:50:00Z</dcterms:created>
  <dcterms:modified xsi:type="dcterms:W3CDTF">2023-11-28T16:50:00Z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0x0101009AE5970AA5ABF240A993880531553FC4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2023-06-27T16:54:55Z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ff5a73a6-87be-48c6-b022-cb329ccf13d0</vt:lpwstr>
  </property>
  <property fmtid="{D5CDD505-2E9C-101B-9397-08002B2CF9AE}" pid="9" name="MSIP_Label_6a7d8d5d-78e2-4a62-9fcd-016eb5e4c57c_ContentBits">
    <vt:lpwstr>0</vt:lpwstr>
  </property>
  <property fmtid="{D5CDD505-2E9C-101B-9397-08002B2CF9AE}" pid="10" name="Order">
    <vt:r8>119900</vt:r8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</Properties>
</file>