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14:paraId="383F23A3" w14:textId="77777777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04C35B1D" w:rsidR="004246FA" w:rsidRPr="00B34C6D" w:rsidRDefault="004246FA" w:rsidP="007E09E8">
            <w:pPr>
              <w:rPr>
                <w:color w:val="000000" w:themeColor="text1"/>
              </w:rPr>
            </w:pPr>
            <w:bookmarkStart w:id="0" w:name="_GoBack"/>
            <w:bookmarkEnd w:id="0"/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969"/>
            </w:tblGrid>
            <w:tr w:rsidR="00B34C6D" w:rsidRPr="00B34C6D" w14:paraId="7F223F5C" w14:textId="77777777" w:rsidTr="00BF5356">
              <w:tc>
                <w:tcPr>
                  <w:tcW w:w="993" w:type="dxa"/>
                  <w:vAlign w:val="bottom"/>
                </w:tcPr>
                <w:p w14:paraId="0D44F494" w14:textId="77777777" w:rsidR="004246FA" w:rsidRPr="00B34C6D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permStart w:id="2094671293" w:edGrp="everyone" w:colFirst="1" w:colLast="1"/>
                  <w:r w:rsidRPr="00B34C6D"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 xml:space="preserve">Installation : 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77777777" w:rsidR="004246FA" w:rsidRPr="00B34C6D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2094671293"/>
          </w:tbl>
          <w:p w14:paraId="0A37501D" w14:textId="6689FA46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5DAB6C7B" w14:textId="11F930B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02EB378F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B34C6D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456345902" w:edGrp="everyone" w:displacedByCustomXml="next"/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B34C6D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B34C6D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738022039" w:edGrp="everyone" w:displacedByCustomXml="next"/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B34C6D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2" w:displacedByCustomXml="prev"/>
            </w:tr>
            <w:tr w:rsidR="00B34C6D" w:rsidRPr="00B34C6D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B34C6D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3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3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B34C6D" w:rsidRDefault="009936B5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307529"/>
                  <w:r w:rsidR="00527734">
                    <w:rPr>
                      <w:rFonts w:ascii="MS Gothic" w:eastAsia="MS Gothic" w:hAnsi="MS Gothic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338582027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38582027"/>
                  <w:r w:rsidR="0014311E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</w:t>
                  </w: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AAAA-MM-JJ</w:t>
                  </w:r>
                </w:p>
              </w:tc>
            </w:tr>
            <w:tr w:rsidR="00B34C6D" w:rsidRPr="00B34C6D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1233065276" w:edGrp="everyone" w:displacedByCustomXml="next"/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B34C6D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1623486473" w:edGrp="everyone" w:displacedByCustomXml="next"/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5" w:displacedByCustomXml="prev"/>
            </w:tr>
            <w:tr w:rsidR="00B34C6D" w:rsidRPr="00B34C6D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B34C6D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B34C6D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2039559961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6" w:displacedByCustomXml="prev"/>
            </w:tr>
          </w:tbl>
          <w:p w14:paraId="72A3D3EC" w14:textId="77777777"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00FF4922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1C3A6794" w14:textId="77777777" w:rsidR="00E17D0C" w:rsidRPr="009E0CD3" w:rsidRDefault="0091064D" w:rsidP="00E17D0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E0CD3">
              <w:rPr>
                <w:rFonts w:asciiTheme="minorHAnsi" w:hAnsiTheme="minorHAnsi" w:cstheme="minorHAnsi"/>
                <w:b/>
              </w:rPr>
              <w:t>PROFIL FONCTIONNEL</w:t>
            </w:r>
            <w:r w:rsidR="00E17D0C" w:rsidRPr="009E0CD3">
              <w:rPr>
                <w:rFonts w:asciiTheme="minorHAnsi" w:hAnsiTheme="minorHAnsi" w:cstheme="minorHAnsi"/>
                <w:b/>
              </w:rPr>
              <w:t xml:space="preserve"> LORS D’UN TRANSFERT </w:t>
            </w:r>
          </w:p>
          <w:p w14:paraId="65758440" w14:textId="7C63E7F5" w:rsidR="004246FA" w:rsidRPr="00770980" w:rsidRDefault="00E17D0C" w:rsidP="00E17D0C">
            <w:pPr>
              <w:jc w:val="center"/>
              <w:rPr>
                <w:rFonts w:ascii="Arial" w:hAnsi="Arial" w:cs="Arial"/>
                <w:b/>
              </w:rPr>
            </w:pPr>
            <w:r w:rsidRPr="009E0CD3">
              <w:rPr>
                <w:rFonts w:asciiTheme="minorHAnsi" w:hAnsiTheme="minorHAnsi" w:cstheme="minorHAnsi"/>
                <w:b/>
              </w:rPr>
              <w:t>VERS UN MILIEU DE VIE EXTERNE</w:t>
            </w:r>
            <w:r w:rsidR="00184D0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p w14:paraId="18CD56EF" w14:textId="1FCE8BC3" w:rsidR="0039226F" w:rsidRDefault="009E0CD3" w:rsidP="007E09E8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</w:rPr>
      </w:pPr>
      <w:r>
        <w:rPr>
          <w:rFonts w:ascii="Chaloult_Cond" w:hAnsi="Chaloult_Cond" w:cs="Arial"/>
          <w:noProof/>
          <w:sz w:val="2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9150D1" wp14:editId="23F54182">
                <wp:simplePos x="0" y="0"/>
                <wp:positionH relativeFrom="column">
                  <wp:posOffset>1295400</wp:posOffset>
                </wp:positionH>
                <wp:positionV relativeFrom="paragraph">
                  <wp:posOffset>-1984375</wp:posOffset>
                </wp:positionV>
                <wp:extent cx="2133600" cy="525780"/>
                <wp:effectExtent l="0" t="0" r="0" b="762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DB6A6E" w14:textId="22C82017" w:rsidR="009E0CD3" w:rsidRPr="009E0CD3" w:rsidRDefault="009E0CD3" w:rsidP="009E0CD3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E0C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9E0C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9E0C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9E0C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9E0C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9E0C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Pr="009E0C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9E0C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Pr="009E0C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9E0C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</w:t>
                            </w:r>
                            <w:r w:rsidRPr="009E0C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</w:t>
                            </w:r>
                            <w:r w:rsidRPr="009E0C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128EC273" w14:textId="58B6C477" w:rsidR="009E0CD3" w:rsidRPr="003E5929" w:rsidRDefault="009E0CD3" w:rsidP="009E0CD3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MOCLI60644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9150D1" id="Rectangle 6" o:spid="_x0000_s1026" style="position:absolute;margin-left:102pt;margin-top:-156.25pt;width:168pt;height:41.4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" filled="f" stroked="f" strokeweight=".25pt">
                <v:textbox>
                  <w:txbxContent>
                    <w:p w14:paraId="0EDB6A6E" w14:textId="22C82017" w:rsidR="009E0CD3" w:rsidRPr="009E0CD3" w:rsidRDefault="009E0CD3" w:rsidP="009E0CD3">
                      <w:pPr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</w:pPr>
                      <w:r w:rsidRPr="009E0C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  <w:r w:rsidRPr="009E0C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</w:t>
                      </w:r>
                      <w:r w:rsidRPr="009E0C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</w:t>
                      </w:r>
                      <w:r w:rsidRPr="009E0C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</w:t>
                      </w:r>
                      <w:r w:rsidRPr="009E0C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</w:t>
                      </w:r>
                      <w:r w:rsidRPr="009E0C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</w:t>
                      </w:r>
                      <w:r w:rsidRPr="009E0C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9E0C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</w:t>
                      </w:r>
                      <w:r w:rsidRPr="009E0C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9E0C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</w:t>
                      </w:r>
                      <w:r w:rsidRPr="009E0C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</w:t>
                      </w:r>
                      <w:r w:rsidRPr="009E0C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</w:p>
                    <w:p w14:paraId="128EC273" w14:textId="58B6C477" w:rsidR="009E0CD3" w:rsidRPr="003E5929" w:rsidRDefault="009E0CD3" w:rsidP="009E0CD3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MOCLI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60644</w:t>
                      </w:r>
                    </w:p>
                  </w:txbxContent>
                </v:textbox>
              </v:rect>
            </w:pict>
          </mc:Fallback>
        </mc:AlternateContent>
      </w:r>
      <w:r w:rsidRPr="00B34C6D"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64384" behindDoc="0" locked="0" layoutInCell="1" allowOverlap="1" wp14:anchorId="43D03E33" wp14:editId="07549A0C">
            <wp:simplePos x="0" y="0"/>
            <wp:positionH relativeFrom="column">
              <wp:posOffset>-344170</wp:posOffset>
            </wp:positionH>
            <wp:positionV relativeFrom="paragraph">
              <wp:posOffset>-2328545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63"/>
        <w:gridCol w:w="12"/>
        <w:gridCol w:w="7811"/>
      </w:tblGrid>
      <w:tr w:rsidR="0091064D" w:rsidRPr="00B725BC" w14:paraId="172E3834" w14:textId="77777777" w:rsidTr="00E17D0C">
        <w:tc>
          <w:tcPr>
            <w:tcW w:w="2375" w:type="dxa"/>
            <w:gridSpan w:val="2"/>
          </w:tcPr>
          <w:p w14:paraId="611EB601" w14:textId="77777777" w:rsidR="0091064D" w:rsidRPr="00B725BC" w:rsidRDefault="0091064D" w:rsidP="00A62155">
            <w:pPr>
              <w:pStyle w:val="NormalWeb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7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Communication</w:t>
            </w:r>
          </w:p>
        </w:tc>
        <w:tc>
          <w:tcPr>
            <w:tcW w:w="7811" w:type="dxa"/>
          </w:tcPr>
          <w:p w14:paraId="72393189" w14:textId="31B39BD0" w:rsidR="0091064D" w:rsidRPr="00B725BC" w:rsidRDefault="000D7792" w:rsidP="00A621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Start w:id="281233255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281233255"/>
          </w:p>
        </w:tc>
      </w:tr>
      <w:tr w:rsidR="0091064D" w:rsidRPr="00B725BC" w14:paraId="2D80887E" w14:textId="77777777" w:rsidTr="00E17D0C">
        <w:tc>
          <w:tcPr>
            <w:tcW w:w="2375" w:type="dxa"/>
            <w:gridSpan w:val="2"/>
          </w:tcPr>
          <w:p w14:paraId="632ED7DD" w14:textId="77777777" w:rsidR="0091064D" w:rsidRPr="00B725BC" w:rsidRDefault="0091064D" w:rsidP="00A62155">
            <w:pPr>
              <w:pStyle w:val="NormalWeb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7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Dimension cognitive</w:t>
            </w:r>
          </w:p>
        </w:tc>
        <w:tc>
          <w:tcPr>
            <w:tcW w:w="7811" w:type="dxa"/>
          </w:tcPr>
          <w:p w14:paraId="171C233D" w14:textId="411E7321" w:rsidR="0091064D" w:rsidRPr="00B725BC" w:rsidRDefault="000D7792" w:rsidP="00A621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Start w:id="1689147907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689147907"/>
          </w:p>
        </w:tc>
      </w:tr>
      <w:tr w:rsidR="0091064D" w:rsidRPr="00B725BC" w14:paraId="4F06AC28" w14:textId="77777777" w:rsidTr="00E17D0C">
        <w:tc>
          <w:tcPr>
            <w:tcW w:w="2375" w:type="dxa"/>
            <w:gridSpan w:val="2"/>
          </w:tcPr>
          <w:p w14:paraId="37011F7E" w14:textId="77777777" w:rsidR="0091064D" w:rsidRPr="00B725BC" w:rsidRDefault="0091064D" w:rsidP="00A62155">
            <w:pPr>
              <w:pStyle w:val="NormalWeb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7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Déplacements / escaliers</w:t>
            </w:r>
          </w:p>
        </w:tc>
        <w:tc>
          <w:tcPr>
            <w:tcW w:w="7811" w:type="dxa"/>
          </w:tcPr>
          <w:p w14:paraId="4121F6D2" w14:textId="0CE7F887" w:rsidR="0091064D" w:rsidRPr="00B725BC" w:rsidRDefault="000D7792" w:rsidP="00A621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Start w:id="692020151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692020151"/>
          </w:p>
        </w:tc>
      </w:tr>
      <w:tr w:rsidR="0091064D" w:rsidRPr="00B725BC" w14:paraId="234ED980" w14:textId="77777777" w:rsidTr="00E17D0C">
        <w:tc>
          <w:tcPr>
            <w:tcW w:w="2375" w:type="dxa"/>
            <w:gridSpan w:val="2"/>
          </w:tcPr>
          <w:p w14:paraId="4E075A84" w14:textId="77777777" w:rsidR="0091064D" w:rsidRPr="00B725BC" w:rsidRDefault="0091064D" w:rsidP="00A62155">
            <w:pPr>
              <w:pStyle w:val="NormalWeb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7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Transferts</w:t>
            </w:r>
          </w:p>
        </w:tc>
        <w:tc>
          <w:tcPr>
            <w:tcW w:w="7811" w:type="dxa"/>
          </w:tcPr>
          <w:p w14:paraId="0B284795" w14:textId="20982F0D" w:rsidR="0091064D" w:rsidRPr="00B725BC" w:rsidRDefault="000D7792" w:rsidP="00A621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Start w:id="1378359976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378359976"/>
          </w:p>
        </w:tc>
      </w:tr>
      <w:tr w:rsidR="0091064D" w:rsidRPr="00B725BC" w14:paraId="246E4349" w14:textId="77777777" w:rsidTr="00E17D0C">
        <w:tc>
          <w:tcPr>
            <w:tcW w:w="2375" w:type="dxa"/>
            <w:gridSpan w:val="2"/>
          </w:tcPr>
          <w:p w14:paraId="22FACA16" w14:textId="77777777" w:rsidR="0091064D" w:rsidRPr="00B725BC" w:rsidRDefault="0091064D" w:rsidP="00A62155">
            <w:pPr>
              <w:pStyle w:val="NormalWeb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7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Continence</w:t>
            </w:r>
          </w:p>
        </w:tc>
        <w:tc>
          <w:tcPr>
            <w:tcW w:w="7811" w:type="dxa"/>
          </w:tcPr>
          <w:p w14:paraId="0A276585" w14:textId="0580908A" w:rsidR="0091064D" w:rsidRPr="00B725BC" w:rsidRDefault="000D7792" w:rsidP="00A621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Start w:id="1481310209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481310209"/>
          </w:p>
        </w:tc>
      </w:tr>
      <w:tr w:rsidR="0091064D" w:rsidRPr="00B725BC" w14:paraId="539F9797" w14:textId="77777777" w:rsidTr="00E17D0C">
        <w:tc>
          <w:tcPr>
            <w:tcW w:w="2375" w:type="dxa"/>
            <w:gridSpan w:val="2"/>
          </w:tcPr>
          <w:p w14:paraId="35180230" w14:textId="77777777" w:rsidR="0091064D" w:rsidRPr="00B725BC" w:rsidRDefault="0091064D" w:rsidP="00A62155">
            <w:pPr>
              <w:pStyle w:val="NormalWeb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7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Hygiène</w:t>
            </w:r>
          </w:p>
        </w:tc>
        <w:tc>
          <w:tcPr>
            <w:tcW w:w="7811" w:type="dxa"/>
          </w:tcPr>
          <w:p w14:paraId="7518CDE4" w14:textId="24272267" w:rsidR="0091064D" w:rsidRPr="00B725BC" w:rsidRDefault="000D7792" w:rsidP="00A621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Start w:id="1619331124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619331124"/>
          </w:p>
        </w:tc>
      </w:tr>
      <w:tr w:rsidR="0091064D" w:rsidRPr="00B725BC" w14:paraId="0DD417FE" w14:textId="77777777" w:rsidTr="00E17D0C">
        <w:tc>
          <w:tcPr>
            <w:tcW w:w="2375" w:type="dxa"/>
            <w:gridSpan w:val="2"/>
          </w:tcPr>
          <w:p w14:paraId="2C876E1F" w14:textId="77777777" w:rsidR="0091064D" w:rsidRPr="00B725BC" w:rsidRDefault="0091064D" w:rsidP="00A62155">
            <w:pPr>
              <w:pStyle w:val="NormalWeb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7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Habillage</w:t>
            </w:r>
          </w:p>
        </w:tc>
        <w:tc>
          <w:tcPr>
            <w:tcW w:w="7811" w:type="dxa"/>
          </w:tcPr>
          <w:p w14:paraId="6298752D" w14:textId="3E488C1E" w:rsidR="0091064D" w:rsidRPr="00B725BC" w:rsidRDefault="000D7792" w:rsidP="00A621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Start w:id="306585565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306585565"/>
          </w:p>
        </w:tc>
      </w:tr>
      <w:tr w:rsidR="0091064D" w:rsidRPr="00B725BC" w14:paraId="1CCA364C" w14:textId="77777777" w:rsidTr="00E17D0C">
        <w:tc>
          <w:tcPr>
            <w:tcW w:w="2375" w:type="dxa"/>
            <w:gridSpan w:val="2"/>
          </w:tcPr>
          <w:p w14:paraId="1CA91A2E" w14:textId="77777777" w:rsidR="0091064D" w:rsidRPr="00B725BC" w:rsidRDefault="0091064D" w:rsidP="00A62155">
            <w:pPr>
              <w:pStyle w:val="NormalWeb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7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Alimentation</w:t>
            </w:r>
          </w:p>
        </w:tc>
        <w:tc>
          <w:tcPr>
            <w:tcW w:w="7811" w:type="dxa"/>
          </w:tcPr>
          <w:p w14:paraId="1E5E2550" w14:textId="17025422" w:rsidR="0091064D" w:rsidRPr="00B725BC" w:rsidRDefault="000D7792" w:rsidP="00A621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Start w:id="1453154979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453154979"/>
          </w:p>
        </w:tc>
      </w:tr>
      <w:tr w:rsidR="0091064D" w:rsidRPr="00B725BC" w14:paraId="7EA47B75" w14:textId="77777777" w:rsidTr="00E17D0C">
        <w:tc>
          <w:tcPr>
            <w:tcW w:w="2375" w:type="dxa"/>
            <w:gridSpan w:val="2"/>
          </w:tcPr>
          <w:p w14:paraId="1491B8FC" w14:textId="77777777" w:rsidR="0091064D" w:rsidRPr="00B725BC" w:rsidRDefault="0091064D" w:rsidP="00A62155">
            <w:pPr>
              <w:pStyle w:val="NormalWeb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7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Médication</w:t>
            </w:r>
          </w:p>
        </w:tc>
        <w:tc>
          <w:tcPr>
            <w:tcW w:w="7811" w:type="dxa"/>
          </w:tcPr>
          <w:p w14:paraId="357257F1" w14:textId="75F0F790" w:rsidR="0091064D" w:rsidRPr="00B725BC" w:rsidRDefault="000D7792" w:rsidP="00A621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Start w:id="72116661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72116661"/>
          </w:p>
        </w:tc>
      </w:tr>
      <w:tr w:rsidR="0091064D" w:rsidRPr="00B725BC" w14:paraId="48F65982" w14:textId="77777777" w:rsidTr="00E17D0C">
        <w:tc>
          <w:tcPr>
            <w:tcW w:w="2375" w:type="dxa"/>
            <w:gridSpan w:val="2"/>
          </w:tcPr>
          <w:p w14:paraId="07213F94" w14:textId="77777777" w:rsidR="0091064D" w:rsidRPr="00B725BC" w:rsidRDefault="0091064D" w:rsidP="00A62155">
            <w:pPr>
              <w:pStyle w:val="NormalWeb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7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Soins de santé</w:t>
            </w:r>
          </w:p>
        </w:tc>
        <w:tc>
          <w:tcPr>
            <w:tcW w:w="7811" w:type="dxa"/>
          </w:tcPr>
          <w:p w14:paraId="2190BED9" w14:textId="46F39B26" w:rsidR="0091064D" w:rsidRPr="00B725BC" w:rsidRDefault="000D7792" w:rsidP="00A621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Start w:id="508647977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508647977"/>
          </w:p>
        </w:tc>
      </w:tr>
      <w:tr w:rsidR="0091064D" w:rsidRPr="00B725BC" w14:paraId="5FFCE4BF" w14:textId="77777777" w:rsidTr="00E17D0C">
        <w:tc>
          <w:tcPr>
            <w:tcW w:w="2375" w:type="dxa"/>
            <w:gridSpan w:val="2"/>
          </w:tcPr>
          <w:p w14:paraId="2DD49F6D" w14:textId="77777777" w:rsidR="0091064D" w:rsidRPr="00B725BC" w:rsidRDefault="0091064D" w:rsidP="00A62155">
            <w:pPr>
              <w:pStyle w:val="NormalWeb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7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Autres considérations en lien avec l’état de santé</w:t>
            </w:r>
          </w:p>
        </w:tc>
        <w:tc>
          <w:tcPr>
            <w:tcW w:w="7811" w:type="dxa"/>
          </w:tcPr>
          <w:p w14:paraId="50F4F236" w14:textId="5F095CB1" w:rsidR="0091064D" w:rsidRPr="00B725BC" w:rsidRDefault="000D7792" w:rsidP="00A621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Start w:id="899642023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899642023"/>
          </w:p>
        </w:tc>
      </w:tr>
      <w:tr w:rsidR="0091064D" w:rsidRPr="00B725BC" w14:paraId="37F6C607" w14:textId="77777777" w:rsidTr="00E17D0C">
        <w:tc>
          <w:tcPr>
            <w:tcW w:w="2375" w:type="dxa"/>
            <w:gridSpan w:val="2"/>
          </w:tcPr>
          <w:p w14:paraId="03E05925" w14:textId="77777777" w:rsidR="0091064D" w:rsidRPr="00B725BC" w:rsidRDefault="0091064D" w:rsidP="00A62155">
            <w:pPr>
              <w:pStyle w:val="NormalWeb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7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Positionnement</w:t>
            </w:r>
          </w:p>
        </w:tc>
        <w:tc>
          <w:tcPr>
            <w:tcW w:w="7811" w:type="dxa"/>
          </w:tcPr>
          <w:p w14:paraId="50C8872E" w14:textId="5ACD68A6" w:rsidR="0091064D" w:rsidRPr="00B725BC" w:rsidRDefault="000D7792" w:rsidP="00A621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Start w:id="319126029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319126029"/>
          </w:p>
        </w:tc>
      </w:tr>
      <w:tr w:rsidR="0091064D" w:rsidRPr="00B725BC" w14:paraId="5BA999D3" w14:textId="77777777" w:rsidTr="00E17D0C">
        <w:tc>
          <w:tcPr>
            <w:tcW w:w="2375" w:type="dxa"/>
            <w:gridSpan w:val="2"/>
          </w:tcPr>
          <w:p w14:paraId="1117DDFA" w14:textId="77777777" w:rsidR="0091064D" w:rsidRPr="00B725BC" w:rsidRDefault="0091064D" w:rsidP="00A62155">
            <w:pPr>
              <w:pStyle w:val="NormalWeb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7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Équipements nécessaires</w:t>
            </w:r>
          </w:p>
        </w:tc>
        <w:tc>
          <w:tcPr>
            <w:tcW w:w="7811" w:type="dxa"/>
          </w:tcPr>
          <w:p w14:paraId="5BAB74B8" w14:textId="041CBF1F" w:rsidR="0091064D" w:rsidRPr="00B725BC" w:rsidRDefault="000D7792" w:rsidP="00A621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Start w:id="541143327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541143327"/>
          </w:p>
        </w:tc>
      </w:tr>
      <w:tr w:rsidR="0091064D" w:rsidRPr="00B725BC" w14:paraId="2020FFC2" w14:textId="77777777" w:rsidTr="00E17D0C">
        <w:tc>
          <w:tcPr>
            <w:tcW w:w="2375" w:type="dxa"/>
            <w:gridSpan w:val="2"/>
            <w:tcBorders>
              <w:bottom w:val="single" w:sz="4" w:space="0" w:color="auto"/>
            </w:tcBorders>
          </w:tcPr>
          <w:p w14:paraId="147F0B79" w14:textId="77777777" w:rsidR="0091064D" w:rsidRPr="00B725BC" w:rsidRDefault="0091064D" w:rsidP="00A62155">
            <w:pPr>
              <w:pStyle w:val="NormalWeb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7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Autre</w:t>
            </w:r>
          </w:p>
        </w:tc>
        <w:tc>
          <w:tcPr>
            <w:tcW w:w="7811" w:type="dxa"/>
            <w:tcBorders>
              <w:bottom w:val="single" w:sz="4" w:space="0" w:color="auto"/>
            </w:tcBorders>
          </w:tcPr>
          <w:p w14:paraId="68E7CFEF" w14:textId="4CA3D46E" w:rsidR="0091064D" w:rsidRPr="00B725BC" w:rsidRDefault="000D7792" w:rsidP="00A621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Start w:id="131691340" w:edGrp="everyone"/>
            <w:r>
              <w:rPr>
                <w:rFonts w:asciiTheme="minorHAnsi" w:hAnsiTheme="minorHAnsi" w:cstheme="minorHAnsi"/>
                <w:sz w:val="20"/>
              </w:rPr>
              <w:t xml:space="preserve">   </w:t>
            </w:r>
            <w:permEnd w:id="131691340"/>
          </w:p>
        </w:tc>
      </w:tr>
      <w:tr w:rsidR="00E17D0C" w:rsidRPr="00B725BC" w14:paraId="1B4356E9" w14:textId="77777777" w:rsidTr="00E17D0C">
        <w:tc>
          <w:tcPr>
            <w:tcW w:w="10186" w:type="dxa"/>
            <w:gridSpan w:val="3"/>
            <w:tcBorders>
              <w:left w:val="nil"/>
              <w:right w:val="nil"/>
            </w:tcBorders>
          </w:tcPr>
          <w:p w14:paraId="0F3910BA" w14:textId="4E046173" w:rsidR="00E17D0C" w:rsidRDefault="00E17D0C" w:rsidP="00E17D0C">
            <w:pPr>
              <w:pStyle w:val="NormalWeb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17D0C" w:rsidRPr="00B725BC" w14:paraId="2712379D" w14:textId="319C13BE" w:rsidTr="00E17D0C">
        <w:trPr>
          <w:trHeight w:val="239"/>
        </w:trPr>
        <w:tc>
          <w:tcPr>
            <w:tcW w:w="2363" w:type="dxa"/>
          </w:tcPr>
          <w:p w14:paraId="179E182D" w14:textId="68C981B1" w:rsidR="00E17D0C" w:rsidRPr="00E17D0C" w:rsidRDefault="00E17D0C" w:rsidP="00E17D0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Personne ressource 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7823" w:type="dxa"/>
            <w:gridSpan w:val="2"/>
          </w:tcPr>
          <w:p w14:paraId="4BAE2BB3" w14:textId="4E77A337" w:rsidR="00E17D0C" w:rsidRPr="00E17D0C" w:rsidRDefault="00E17D0C" w:rsidP="00E17D0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permStart w:id="1329814042" w:edGrp="everyone"/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  </w:t>
            </w:r>
            <w:permEnd w:id="1329814042"/>
          </w:p>
        </w:tc>
      </w:tr>
      <w:tr w:rsidR="00E17D0C" w:rsidRPr="00B725BC" w14:paraId="58FF7FE5" w14:textId="77777777" w:rsidTr="00E17D0C">
        <w:trPr>
          <w:trHeight w:val="32"/>
        </w:trPr>
        <w:tc>
          <w:tcPr>
            <w:tcW w:w="2363" w:type="dxa"/>
          </w:tcPr>
          <w:p w14:paraId="5BF30A12" w14:textId="603BE4BF" w:rsidR="00E17D0C" w:rsidRDefault="00E17D0C" w:rsidP="00E17D0C">
            <w:pPr>
              <w:pStyle w:val="NormalWeb"/>
              <w:spacing w:before="0" w:after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Coordonnées 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</w:tc>
        <w:tc>
          <w:tcPr>
            <w:tcW w:w="7823" w:type="dxa"/>
            <w:gridSpan w:val="2"/>
          </w:tcPr>
          <w:p w14:paraId="15D64AC7" w14:textId="3BE764A0" w:rsidR="00E17D0C" w:rsidRDefault="00E17D0C" w:rsidP="00E17D0C">
            <w:pPr>
              <w:pStyle w:val="NormalWeb"/>
              <w:spacing w:before="0" w:after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permStart w:id="1409579011" w:edGrp="everyone"/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  </w:t>
            </w:r>
            <w:permEnd w:id="1409579011"/>
          </w:p>
        </w:tc>
      </w:tr>
    </w:tbl>
    <w:p w14:paraId="2D007996" w14:textId="77777777" w:rsidR="0091064D" w:rsidRDefault="0091064D" w:rsidP="0091064D">
      <w:pPr>
        <w:rPr>
          <w:rFonts w:asciiTheme="minorHAnsi" w:hAnsiTheme="minorHAnsi" w:cs="Arial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2274"/>
        <w:gridCol w:w="2470"/>
        <w:gridCol w:w="900"/>
        <w:gridCol w:w="1996"/>
      </w:tblGrid>
      <w:tr w:rsidR="0091064D" w:rsidRPr="001625A7" w14:paraId="18E62A5E" w14:textId="77777777" w:rsidTr="00A62155">
        <w:trPr>
          <w:trHeight w:val="54"/>
        </w:trPr>
        <w:tc>
          <w:tcPr>
            <w:tcW w:w="2546" w:type="dxa"/>
            <w:vAlign w:val="bottom"/>
          </w:tcPr>
          <w:p w14:paraId="06454D9B" w14:textId="77777777" w:rsidR="0091064D" w:rsidRPr="009E0CD3" w:rsidRDefault="0091064D" w:rsidP="00A62155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1043333281" w:edGrp="everyone" w:colFirst="1" w:colLast="1"/>
            <w:r w:rsidRPr="009E0CD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Complété par : </w:t>
            </w:r>
          </w:p>
        </w:tc>
        <w:tc>
          <w:tcPr>
            <w:tcW w:w="2274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169253718"/>
              <w:showingPlcHdr/>
              <w:picture/>
            </w:sdtPr>
            <w:sdtEndPr/>
            <w:sdtContent>
              <w:permStart w:id="1250320458" w:edGrp="everyone" w:displacedByCustomXml="prev"/>
              <w:p w14:paraId="2BBEEC2E" w14:textId="77777777" w:rsidR="0091064D" w:rsidRPr="009E0CD3" w:rsidRDefault="0091064D" w:rsidP="00A62155">
                <w:pPr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E0CD3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05D66E82" wp14:editId="0E5A1592">
                      <wp:extent cx="158566" cy="158566"/>
                      <wp:effectExtent l="0" t="0" r="0" b="0"/>
                      <wp:docPr id="1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3950" cy="16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ermEnd w:id="1250320458" w:displacedByCustomXml="next"/>
            </w:sdtContent>
          </w:sdt>
        </w:tc>
        <w:tc>
          <w:tcPr>
            <w:tcW w:w="2470" w:type="dxa"/>
            <w:tcBorders>
              <w:bottom w:val="single" w:sz="4" w:space="0" w:color="auto"/>
            </w:tcBorders>
            <w:vAlign w:val="bottom"/>
          </w:tcPr>
          <w:p w14:paraId="56777561" w14:textId="6678EBAA" w:rsidR="0091064D" w:rsidRPr="009E0CD3" w:rsidRDefault="000D7792" w:rsidP="00A62155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9E0CD3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ermStart w:id="900353016" w:edGrp="everyone"/>
            <w:r w:rsidRPr="009E0CD3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permEnd w:id="900353016"/>
          </w:p>
        </w:tc>
        <w:tc>
          <w:tcPr>
            <w:tcW w:w="900" w:type="dxa"/>
            <w:vAlign w:val="bottom"/>
          </w:tcPr>
          <w:p w14:paraId="3FDEEDD1" w14:textId="77777777" w:rsidR="0091064D" w:rsidRPr="009E0CD3" w:rsidRDefault="0091064D" w:rsidP="00A62155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E0CD3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tc>
          <w:tcPr>
            <w:tcW w:w="1996" w:type="dxa"/>
            <w:tcBorders>
              <w:bottom w:val="single" w:sz="4" w:space="0" w:color="auto"/>
            </w:tcBorders>
            <w:vAlign w:val="bottom"/>
          </w:tcPr>
          <w:p w14:paraId="66565420" w14:textId="27B424CF" w:rsidR="0091064D" w:rsidRPr="009E0CD3" w:rsidRDefault="009936B5" w:rsidP="00A62155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555359981"/>
                <w:placeholder>
                  <w:docPart w:val="62CE4389194A495091E70D6E4C396D4F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1064D" w:rsidRPr="009E0CD3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</w:t>
                </w:r>
              </w:sdtContent>
            </w:sdt>
            <w:permStart w:id="983707225" w:edGrp="everyone"/>
            <w:r w:rsidR="00066B2C" w:rsidRPr="009E0CD3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633220293"/>
                <w:placeholder>
                  <w:docPart w:val="62CE4389194A495091E70D6E4C396D4F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1064D" w:rsidRPr="009E0CD3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</w:t>
                </w:r>
              </w:sdtContent>
            </w:sdt>
            <w:permEnd w:id="983707225"/>
          </w:p>
        </w:tc>
      </w:tr>
      <w:permEnd w:id="1043333281"/>
      <w:tr w:rsidR="0091064D" w:rsidRPr="001625A7" w14:paraId="3B90DF0D" w14:textId="77777777" w:rsidTr="00A62155">
        <w:trPr>
          <w:trHeight w:val="44"/>
        </w:trPr>
        <w:tc>
          <w:tcPr>
            <w:tcW w:w="2546" w:type="dxa"/>
            <w:vAlign w:val="bottom"/>
          </w:tcPr>
          <w:p w14:paraId="50F40A5A" w14:textId="77777777" w:rsidR="0091064D" w:rsidRPr="009E0CD3" w:rsidRDefault="0091064D" w:rsidP="00A62155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744" w:type="dxa"/>
            <w:gridSpan w:val="2"/>
            <w:tcBorders>
              <w:top w:val="single" w:sz="4" w:space="0" w:color="auto"/>
            </w:tcBorders>
          </w:tcPr>
          <w:p w14:paraId="3D3DECFF" w14:textId="77777777" w:rsidR="0091064D" w:rsidRPr="009E0CD3" w:rsidRDefault="0091064D" w:rsidP="00A62155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9E0CD3">
              <w:rPr>
                <w:rFonts w:asciiTheme="minorHAnsi" w:hAnsiTheme="minorHAnsi" w:cstheme="minorHAnsi"/>
                <w:i/>
                <w:sz w:val="16"/>
                <w:szCs w:val="16"/>
              </w:rPr>
              <w:t>Signature</w:t>
            </w:r>
            <w:r w:rsidRPr="009E0CD3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</w:r>
            <w:r w:rsidRPr="009E0CD3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</w:r>
            <w:r w:rsidRPr="009E0CD3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  <w:t xml:space="preserve">           Nom, prénom et titre</w:t>
            </w:r>
          </w:p>
        </w:tc>
        <w:tc>
          <w:tcPr>
            <w:tcW w:w="900" w:type="dxa"/>
          </w:tcPr>
          <w:p w14:paraId="0BB9C55C" w14:textId="77777777" w:rsidR="0091064D" w:rsidRPr="009E0CD3" w:rsidRDefault="0091064D" w:rsidP="00A62155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</w:tcPr>
          <w:p w14:paraId="70D52247" w14:textId="77777777" w:rsidR="0091064D" w:rsidRPr="009E0CD3" w:rsidRDefault="0091064D" w:rsidP="00A62155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9E0CD3">
              <w:rPr>
                <w:rFonts w:asciiTheme="minorHAnsi" w:hAnsiTheme="minorHAnsi" w:cstheme="minorHAnsi"/>
                <w:i/>
                <w:sz w:val="16"/>
                <w:szCs w:val="16"/>
              </w:rPr>
              <w:t>aaaa/mm/jj</w:t>
            </w:r>
          </w:p>
        </w:tc>
      </w:tr>
      <w:tr w:rsidR="0091064D" w:rsidRPr="001625A7" w14:paraId="75288C2B" w14:textId="77777777" w:rsidTr="00A62155">
        <w:trPr>
          <w:trHeight w:val="54"/>
        </w:trPr>
        <w:tc>
          <w:tcPr>
            <w:tcW w:w="2546" w:type="dxa"/>
            <w:vAlign w:val="bottom"/>
          </w:tcPr>
          <w:p w14:paraId="3FC9C6DF" w14:textId="77777777" w:rsidR="0091064D" w:rsidRPr="009E0CD3" w:rsidRDefault="0091064D" w:rsidP="00A62155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772622391" w:edGrp="everyone" w:colFirst="1" w:colLast="1"/>
            <w:r w:rsidRPr="009E0CD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Complété par : </w:t>
            </w:r>
          </w:p>
        </w:tc>
        <w:tc>
          <w:tcPr>
            <w:tcW w:w="2274" w:type="dxa"/>
            <w:tcBorders>
              <w:bottom w:val="single" w:sz="4" w:space="0" w:color="auto"/>
            </w:tcBorders>
            <w:vAlign w:val="bottom"/>
          </w:tcPr>
          <w:permStart w:id="1387683801" w:edGrp="everyone" w:displacedByCustomXml="next"/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209266651"/>
              <w:showingPlcHdr/>
              <w:picture/>
            </w:sdtPr>
            <w:sdtEndPr/>
            <w:sdtContent>
              <w:p w14:paraId="3ADF27FD" w14:textId="77777777" w:rsidR="0091064D" w:rsidRPr="009E0CD3" w:rsidRDefault="0091064D" w:rsidP="00A62155">
                <w:pPr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9E0CD3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30FA3930" wp14:editId="0A70B44B">
                      <wp:extent cx="158566" cy="158566"/>
                      <wp:effectExtent l="0" t="0" r="0" b="0"/>
                      <wp:docPr id="3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3950" cy="16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ermEnd w:id="1387683801" w:displacedByCustomXml="prev"/>
        </w:tc>
        <w:tc>
          <w:tcPr>
            <w:tcW w:w="2470" w:type="dxa"/>
            <w:tcBorders>
              <w:bottom w:val="single" w:sz="4" w:space="0" w:color="auto"/>
            </w:tcBorders>
            <w:vAlign w:val="bottom"/>
          </w:tcPr>
          <w:p w14:paraId="1E0DD99F" w14:textId="214E5B8A" w:rsidR="0091064D" w:rsidRPr="009E0CD3" w:rsidRDefault="000D7792" w:rsidP="00A62155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9E0CD3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ermStart w:id="189337363" w:edGrp="everyone"/>
            <w:r w:rsidRPr="009E0CD3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permEnd w:id="189337363"/>
          </w:p>
        </w:tc>
        <w:tc>
          <w:tcPr>
            <w:tcW w:w="900" w:type="dxa"/>
            <w:vAlign w:val="bottom"/>
          </w:tcPr>
          <w:p w14:paraId="146271E5" w14:textId="77777777" w:rsidR="0091064D" w:rsidRPr="009E0CD3" w:rsidRDefault="0091064D" w:rsidP="00A62155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E0CD3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tc>
          <w:tcPr>
            <w:tcW w:w="1996" w:type="dxa"/>
            <w:tcBorders>
              <w:bottom w:val="single" w:sz="4" w:space="0" w:color="auto"/>
            </w:tcBorders>
            <w:vAlign w:val="bottom"/>
          </w:tcPr>
          <w:p w14:paraId="1FB81C76" w14:textId="432FF2AE" w:rsidR="0091064D" w:rsidRPr="009E0CD3" w:rsidRDefault="009936B5" w:rsidP="00A62155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576205719"/>
                <w:placeholder>
                  <w:docPart w:val="53A914634CD945C0B5E57EDC3E51655A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1064D" w:rsidRPr="009E0CD3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</w:t>
                </w:r>
              </w:sdtContent>
            </w:sdt>
            <w:permStart w:id="1164381459" w:edGrp="everyone"/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969319724"/>
                <w:placeholder>
                  <w:docPart w:val="53A914634CD945C0B5E57EDC3E51655A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1064D" w:rsidRPr="009E0CD3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</w:t>
                </w:r>
                <w:r w:rsidR="00066B2C" w:rsidRPr="009E0CD3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sdtContent>
            </w:sdt>
            <w:permEnd w:id="1164381459"/>
          </w:p>
        </w:tc>
      </w:tr>
      <w:permEnd w:id="772622391"/>
      <w:tr w:rsidR="0091064D" w:rsidRPr="001625A7" w14:paraId="03F71865" w14:textId="77777777" w:rsidTr="00A62155">
        <w:trPr>
          <w:trHeight w:val="44"/>
        </w:trPr>
        <w:tc>
          <w:tcPr>
            <w:tcW w:w="2546" w:type="dxa"/>
            <w:vAlign w:val="bottom"/>
          </w:tcPr>
          <w:p w14:paraId="2F963B64" w14:textId="77777777" w:rsidR="0091064D" w:rsidRPr="009E0CD3" w:rsidRDefault="0091064D" w:rsidP="00A62155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744" w:type="dxa"/>
            <w:gridSpan w:val="2"/>
            <w:tcBorders>
              <w:top w:val="single" w:sz="4" w:space="0" w:color="auto"/>
            </w:tcBorders>
          </w:tcPr>
          <w:p w14:paraId="31714937" w14:textId="77777777" w:rsidR="0091064D" w:rsidRPr="009E0CD3" w:rsidRDefault="0091064D" w:rsidP="00A62155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9E0CD3">
              <w:rPr>
                <w:rFonts w:asciiTheme="minorHAnsi" w:hAnsiTheme="minorHAnsi" w:cstheme="minorHAnsi"/>
                <w:i/>
                <w:sz w:val="16"/>
                <w:szCs w:val="16"/>
              </w:rPr>
              <w:t>Signature</w:t>
            </w:r>
            <w:r w:rsidRPr="009E0CD3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</w:r>
            <w:r w:rsidRPr="009E0CD3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</w:r>
            <w:r w:rsidRPr="009E0CD3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  <w:t xml:space="preserve">          Nom, prénom et titre</w:t>
            </w:r>
          </w:p>
        </w:tc>
        <w:tc>
          <w:tcPr>
            <w:tcW w:w="900" w:type="dxa"/>
          </w:tcPr>
          <w:p w14:paraId="62128D4F" w14:textId="77777777" w:rsidR="0091064D" w:rsidRPr="009E0CD3" w:rsidRDefault="0091064D" w:rsidP="00A62155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</w:tcPr>
          <w:p w14:paraId="7CC3F0BA" w14:textId="77777777" w:rsidR="0091064D" w:rsidRPr="009E0CD3" w:rsidRDefault="0091064D" w:rsidP="00A62155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9E0CD3">
              <w:rPr>
                <w:rFonts w:asciiTheme="minorHAnsi" w:hAnsiTheme="minorHAnsi" w:cstheme="minorHAnsi"/>
                <w:i/>
                <w:sz w:val="16"/>
                <w:szCs w:val="16"/>
              </w:rPr>
              <w:t>aaaa/mm/jj</w:t>
            </w:r>
          </w:p>
        </w:tc>
      </w:tr>
    </w:tbl>
    <w:p w14:paraId="396F81E1" w14:textId="77777777" w:rsidR="0091064D" w:rsidRPr="001C7A4C" w:rsidRDefault="0091064D" w:rsidP="0091064D">
      <w:pPr>
        <w:rPr>
          <w:rFonts w:asciiTheme="minorHAnsi" w:hAnsiTheme="minorHAnsi" w:cs="Arial"/>
          <w:sz w:val="20"/>
          <w:szCs w:val="20"/>
          <w:u w:val="single"/>
        </w:rPr>
      </w:pPr>
    </w:p>
    <w:p w14:paraId="5AE5E66C" w14:textId="77777777" w:rsidR="0091064D" w:rsidRPr="00F15FDF" w:rsidRDefault="0091064D" w:rsidP="007E09E8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</w:rPr>
      </w:pPr>
    </w:p>
    <w:sectPr w:rsidR="0091064D" w:rsidRPr="00F15FDF" w:rsidSect="003A48F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C5A984" w14:textId="77777777" w:rsidR="009936B5" w:rsidRDefault="009936B5" w:rsidP="0081257E">
      <w:r>
        <w:separator/>
      </w:r>
    </w:p>
  </w:endnote>
  <w:endnote w:type="continuationSeparator" w:id="0">
    <w:p w14:paraId="78185AEB" w14:textId="77777777" w:rsidR="009936B5" w:rsidRDefault="009936B5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77777777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DA05CB" w:rsidRPr="00DA05CB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6CC34" w14:textId="77777777" w:rsidR="00EE71AF" w:rsidRPr="002C0510" w:rsidRDefault="00B94163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="009B3DF2" w:rsidRPr="002C0510">
      <w:rPr>
        <w:rFonts w:asciiTheme="minorHAnsi" w:hAnsiTheme="minorHAnsi" w:cstheme="minorHAnsi"/>
        <w:sz w:val="20"/>
        <w:szCs w:val="20"/>
      </w:rPr>
      <w:t>-</w:t>
    </w:r>
    <w:r w:rsidR="009B3DF2">
      <w:rPr>
        <w:rFonts w:asciiTheme="minorHAnsi" w:hAnsiTheme="minorHAnsi" w:cstheme="minorHAnsi"/>
        <w:sz w:val="20"/>
        <w:szCs w:val="20"/>
      </w:rPr>
      <w:t>XXXX</w:t>
    </w:r>
    <w:r w:rsidR="009B3DF2" w:rsidRPr="002C0510">
      <w:rPr>
        <w:rFonts w:asciiTheme="minorHAnsi" w:hAnsiTheme="minorHAnsi" w:cstheme="minorHAnsi"/>
        <w:sz w:val="20"/>
        <w:szCs w:val="20"/>
      </w:rPr>
      <w:t xml:space="preserve"> </w:t>
    </w:r>
    <w:r w:rsidR="009B3DF2">
      <w:rPr>
        <w:rFonts w:asciiTheme="minorHAnsi" w:hAnsiTheme="minorHAnsi" w:cstheme="minorHAnsi"/>
        <w:sz w:val="18"/>
        <w:szCs w:val="18"/>
      </w:rPr>
      <w:t>(202X-XX</w:t>
    </w:r>
    <w:r w:rsidR="009B3DF2"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9B3DF2">
      <w:rPr>
        <w:rFonts w:asciiTheme="minorHAnsi" w:hAnsiTheme="minorHAnsi" w:cstheme="minorHAnsi"/>
        <w:b/>
        <w:sz w:val="20"/>
        <w:szCs w:val="20"/>
      </w:rPr>
      <w:t>TITRE DU DOCUMENT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796B1284" w14:textId="320C7741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9B3DF2">
      <w:rPr>
        <w:rFonts w:asciiTheme="minorHAnsi" w:hAnsiTheme="minorHAnsi" w:cstheme="minorHAnsi"/>
        <w:b/>
        <w:sz w:val="20"/>
        <w:szCs w:val="20"/>
      </w:rPr>
      <w:t>EN MAJUSCULE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A74668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A74668" w:rsidRPr="00A74668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13F00695" w:rsidR="00EE71AF" w:rsidRPr="002C0510" w:rsidRDefault="009E0CD3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CLI-60644</w:t>
    </w:r>
    <w:r w:rsidR="00EE71AF" w:rsidRPr="002C0510">
      <w:rPr>
        <w:rFonts w:asciiTheme="minorHAnsi" w:hAnsiTheme="minorHAnsi" w:cstheme="minorHAnsi"/>
        <w:sz w:val="20"/>
        <w:szCs w:val="20"/>
      </w:rPr>
      <w:t xml:space="preserve"> </w:t>
    </w:r>
    <w:r w:rsidR="007A7BE7" w:rsidRPr="009E0CD3">
      <w:rPr>
        <w:rFonts w:asciiTheme="minorHAnsi" w:hAnsiTheme="minorHAnsi" w:cstheme="minorHAnsi"/>
        <w:sz w:val="15"/>
        <w:szCs w:val="15"/>
      </w:rPr>
      <w:t>(</w:t>
    </w:r>
    <w:r w:rsidRPr="009E0CD3">
      <w:rPr>
        <w:rFonts w:asciiTheme="minorHAnsi" w:hAnsiTheme="minorHAnsi" w:cstheme="minorHAnsi"/>
        <w:sz w:val="15"/>
        <w:szCs w:val="15"/>
      </w:rPr>
      <w:t>2023-09</w:t>
    </w:r>
    <w:r w:rsidR="00EE71AF" w:rsidRPr="009E0CD3">
      <w:rPr>
        <w:rFonts w:asciiTheme="minorHAnsi" w:hAnsiTheme="minorHAnsi" w:cstheme="minorHAnsi"/>
        <w:sz w:val="15"/>
        <w:szCs w:val="15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91064D" w:rsidRPr="00D805D2">
      <w:rPr>
        <w:rFonts w:asciiTheme="minorHAnsi" w:hAnsiTheme="minorHAnsi" w:cstheme="minorHAnsi"/>
        <w:b/>
        <w:sz w:val="20"/>
        <w:szCs w:val="20"/>
      </w:rPr>
      <w:t>PROFIL FONCTIONNEL</w:t>
    </w:r>
    <w:r w:rsidR="00D805D2" w:rsidRPr="00D805D2">
      <w:rPr>
        <w:rFonts w:asciiTheme="minorHAnsi" w:hAnsiTheme="minorHAnsi" w:cstheme="minorHAnsi"/>
        <w:b/>
        <w:sz w:val="20"/>
        <w:szCs w:val="20"/>
      </w:rPr>
      <w:t xml:space="preserve"> LORS D’UN TRANSFERT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42E6FC38" w14:textId="5EE1CF6C"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="00D805D2" w:rsidRPr="00D805D2">
      <w:rPr>
        <w:rFonts w:asciiTheme="minorHAnsi" w:hAnsiTheme="minorHAnsi" w:cstheme="minorHAnsi"/>
        <w:b/>
        <w:sz w:val="20"/>
        <w:szCs w:val="20"/>
      </w:rPr>
      <w:t>VERS UN MILIEU DE VIE EXTERNE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AD2E42" w:rsidRPr="00AD2E42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AD2E42" w:rsidRPr="00AD2E42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FD23CF" w14:textId="77777777" w:rsidR="009936B5" w:rsidRDefault="009936B5" w:rsidP="0081257E">
      <w:r>
        <w:separator/>
      </w:r>
    </w:p>
  </w:footnote>
  <w:footnote w:type="continuationSeparator" w:id="0">
    <w:p w14:paraId="1B20984E" w14:textId="77777777" w:rsidR="009936B5" w:rsidRDefault="009936B5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77777777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550597099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510919086"/>
        <w:lock w:val="sdtLocked"/>
        <w:placeholder>
          <w:docPart w:val="2E3322BEA23B4BB586307765B08FAB03"/>
        </w:placeholder>
        <w:showingPlcHdr/>
      </w:sdtPr>
      <w:sdtEndPr/>
      <w:sdtContent>
        <w:r w:rsidR="00DA05CB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550597099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2074825352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910271402"/>
        <w:lock w:val="sdtLocked"/>
        <w:placeholder>
          <w:docPart w:val="6841809E16834CE1B698AB04D928885D"/>
        </w:placeholder>
      </w:sdtPr>
      <w:sdtEndPr/>
      <w:sdtContent>
        <w:r w:rsidR="00DA05CB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2074825352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77777777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465776406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477072817"/>
        <w:lock w:val="sdtLocked"/>
        <w:placeholder>
          <w:docPart w:val="4D9D11F57DDA45F0A728043CAB1F5C8A"/>
        </w:placeholder>
        <w:showingPlcHdr/>
      </w:sdtPr>
      <w:sdtEndPr/>
      <w:sdtContent>
        <w:r w:rsidR="00DA05CB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465776406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334725778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926388948"/>
        <w:lock w:val="sdtLocked"/>
        <w:placeholder>
          <w:docPart w:val="5517E7626CB644028CABCA6CB986160E"/>
        </w:placeholder>
      </w:sdtPr>
      <w:sdtEndPr/>
      <w:sdtContent>
        <w:r w:rsidR="00DA05CB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334725778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  <w:p w14:paraId="30D7AA69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QVfv0MoxIMt/J3jPaZUsCX+g+in+A48hbLr+MbNwD51MOqHx/H6ahuvgiEsJtEM60uzKJf4N8W8nruCqG4JwEQ==" w:salt="RX3mjfvxwUNd0YU+FQZtd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235F9"/>
    <w:rsid w:val="000303C6"/>
    <w:rsid w:val="0004612D"/>
    <w:rsid w:val="00056477"/>
    <w:rsid w:val="00061115"/>
    <w:rsid w:val="000653C6"/>
    <w:rsid w:val="00066B2C"/>
    <w:rsid w:val="00070BD8"/>
    <w:rsid w:val="00072BDD"/>
    <w:rsid w:val="00081719"/>
    <w:rsid w:val="00081E4F"/>
    <w:rsid w:val="00094D01"/>
    <w:rsid w:val="000A1BAF"/>
    <w:rsid w:val="000A48D0"/>
    <w:rsid w:val="000A5A8D"/>
    <w:rsid w:val="000A5E6D"/>
    <w:rsid w:val="000A5E86"/>
    <w:rsid w:val="000B236B"/>
    <w:rsid w:val="000B34AA"/>
    <w:rsid w:val="000B7F78"/>
    <w:rsid w:val="000D7792"/>
    <w:rsid w:val="000E53E1"/>
    <w:rsid w:val="000F0434"/>
    <w:rsid w:val="000F0ECA"/>
    <w:rsid w:val="000F1FB9"/>
    <w:rsid w:val="000F7530"/>
    <w:rsid w:val="00105175"/>
    <w:rsid w:val="00106182"/>
    <w:rsid w:val="00106F97"/>
    <w:rsid w:val="0010712C"/>
    <w:rsid w:val="001200AF"/>
    <w:rsid w:val="00121C81"/>
    <w:rsid w:val="0013480E"/>
    <w:rsid w:val="00134CC1"/>
    <w:rsid w:val="0014043F"/>
    <w:rsid w:val="0014311E"/>
    <w:rsid w:val="00144BC2"/>
    <w:rsid w:val="00153E63"/>
    <w:rsid w:val="001549C3"/>
    <w:rsid w:val="001625A7"/>
    <w:rsid w:val="00162FFB"/>
    <w:rsid w:val="00163910"/>
    <w:rsid w:val="00163926"/>
    <w:rsid w:val="00170CBA"/>
    <w:rsid w:val="00173F3A"/>
    <w:rsid w:val="00184D0C"/>
    <w:rsid w:val="00187FCF"/>
    <w:rsid w:val="00193617"/>
    <w:rsid w:val="001A2DBA"/>
    <w:rsid w:val="001B6ADB"/>
    <w:rsid w:val="001C3C30"/>
    <w:rsid w:val="001F086F"/>
    <w:rsid w:val="00205E89"/>
    <w:rsid w:val="0021081C"/>
    <w:rsid w:val="00224B70"/>
    <w:rsid w:val="00227DD7"/>
    <w:rsid w:val="00230283"/>
    <w:rsid w:val="00230A4A"/>
    <w:rsid w:val="00233C49"/>
    <w:rsid w:val="00237BBA"/>
    <w:rsid w:val="002408C6"/>
    <w:rsid w:val="00240B84"/>
    <w:rsid w:val="002454D8"/>
    <w:rsid w:val="00263F52"/>
    <w:rsid w:val="00285AAB"/>
    <w:rsid w:val="00295818"/>
    <w:rsid w:val="00295F2F"/>
    <w:rsid w:val="002A451A"/>
    <w:rsid w:val="002C0510"/>
    <w:rsid w:val="002C10F4"/>
    <w:rsid w:val="002C5CEB"/>
    <w:rsid w:val="002D207C"/>
    <w:rsid w:val="002D4BDA"/>
    <w:rsid w:val="002E3D54"/>
    <w:rsid w:val="00300573"/>
    <w:rsid w:val="00301BAB"/>
    <w:rsid w:val="00336BCB"/>
    <w:rsid w:val="00341B62"/>
    <w:rsid w:val="0035045E"/>
    <w:rsid w:val="0035589A"/>
    <w:rsid w:val="00366A13"/>
    <w:rsid w:val="00367527"/>
    <w:rsid w:val="00367C4C"/>
    <w:rsid w:val="00371FBF"/>
    <w:rsid w:val="003724A3"/>
    <w:rsid w:val="003751A8"/>
    <w:rsid w:val="00380AEA"/>
    <w:rsid w:val="0039226F"/>
    <w:rsid w:val="003A48FF"/>
    <w:rsid w:val="003A6F43"/>
    <w:rsid w:val="003D7BBF"/>
    <w:rsid w:val="003E3AE5"/>
    <w:rsid w:val="003F27A5"/>
    <w:rsid w:val="003F3BBB"/>
    <w:rsid w:val="003F5BFB"/>
    <w:rsid w:val="00413A5E"/>
    <w:rsid w:val="004246FA"/>
    <w:rsid w:val="004331D4"/>
    <w:rsid w:val="0045258B"/>
    <w:rsid w:val="00460096"/>
    <w:rsid w:val="00465EBD"/>
    <w:rsid w:val="00466CA4"/>
    <w:rsid w:val="00475947"/>
    <w:rsid w:val="00486DB0"/>
    <w:rsid w:val="00487374"/>
    <w:rsid w:val="004A634E"/>
    <w:rsid w:val="004A7727"/>
    <w:rsid w:val="004B2D7F"/>
    <w:rsid w:val="004B315B"/>
    <w:rsid w:val="004D5723"/>
    <w:rsid w:val="004F3CE1"/>
    <w:rsid w:val="004F7BC1"/>
    <w:rsid w:val="005222EB"/>
    <w:rsid w:val="00527734"/>
    <w:rsid w:val="005450BB"/>
    <w:rsid w:val="00562D85"/>
    <w:rsid w:val="00572797"/>
    <w:rsid w:val="00582410"/>
    <w:rsid w:val="005846D0"/>
    <w:rsid w:val="00586763"/>
    <w:rsid w:val="005A0C13"/>
    <w:rsid w:val="005B0165"/>
    <w:rsid w:val="005C1EC4"/>
    <w:rsid w:val="005F5E7B"/>
    <w:rsid w:val="00605F48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55239"/>
    <w:rsid w:val="00670347"/>
    <w:rsid w:val="0067793A"/>
    <w:rsid w:val="006859C3"/>
    <w:rsid w:val="006874BF"/>
    <w:rsid w:val="006B68DF"/>
    <w:rsid w:val="006C0367"/>
    <w:rsid w:val="006C1EF6"/>
    <w:rsid w:val="006C3A24"/>
    <w:rsid w:val="006C647A"/>
    <w:rsid w:val="00702750"/>
    <w:rsid w:val="0070575F"/>
    <w:rsid w:val="0070733E"/>
    <w:rsid w:val="00711015"/>
    <w:rsid w:val="00711069"/>
    <w:rsid w:val="007372B2"/>
    <w:rsid w:val="00742CE5"/>
    <w:rsid w:val="00743434"/>
    <w:rsid w:val="00770980"/>
    <w:rsid w:val="00774F41"/>
    <w:rsid w:val="00775336"/>
    <w:rsid w:val="00775EF5"/>
    <w:rsid w:val="007824FE"/>
    <w:rsid w:val="00794F54"/>
    <w:rsid w:val="00796F7D"/>
    <w:rsid w:val="007A7BE7"/>
    <w:rsid w:val="007B10A9"/>
    <w:rsid w:val="007B10B7"/>
    <w:rsid w:val="007C0A74"/>
    <w:rsid w:val="007C4940"/>
    <w:rsid w:val="007C4953"/>
    <w:rsid w:val="007E09E8"/>
    <w:rsid w:val="007E1512"/>
    <w:rsid w:val="007E5A80"/>
    <w:rsid w:val="007F3548"/>
    <w:rsid w:val="0080585F"/>
    <w:rsid w:val="0081257E"/>
    <w:rsid w:val="00813571"/>
    <w:rsid w:val="00815A91"/>
    <w:rsid w:val="008273AD"/>
    <w:rsid w:val="00835D55"/>
    <w:rsid w:val="00840968"/>
    <w:rsid w:val="00854761"/>
    <w:rsid w:val="00854C5B"/>
    <w:rsid w:val="0088545A"/>
    <w:rsid w:val="008C1B87"/>
    <w:rsid w:val="008F61BF"/>
    <w:rsid w:val="0091064D"/>
    <w:rsid w:val="00912469"/>
    <w:rsid w:val="00914CBF"/>
    <w:rsid w:val="009210E9"/>
    <w:rsid w:val="009241CF"/>
    <w:rsid w:val="00932CCC"/>
    <w:rsid w:val="0093368C"/>
    <w:rsid w:val="00933CF8"/>
    <w:rsid w:val="00942D0E"/>
    <w:rsid w:val="00954EBA"/>
    <w:rsid w:val="009558B8"/>
    <w:rsid w:val="00957446"/>
    <w:rsid w:val="009917D6"/>
    <w:rsid w:val="009936B5"/>
    <w:rsid w:val="009B3DF2"/>
    <w:rsid w:val="009B7034"/>
    <w:rsid w:val="009C708F"/>
    <w:rsid w:val="009E0CD3"/>
    <w:rsid w:val="009E7A98"/>
    <w:rsid w:val="00A0249F"/>
    <w:rsid w:val="00A073D7"/>
    <w:rsid w:val="00A3325A"/>
    <w:rsid w:val="00A33CEF"/>
    <w:rsid w:val="00A3424F"/>
    <w:rsid w:val="00A36142"/>
    <w:rsid w:val="00A513DB"/>
    <w:rsid w:val="00A530F1"/>
    <w:rsid w:val="00A5593D"/>
    <w:rsid w:val="00A729F1"/>
    <w:rsid w:val="00A74668"/>
    <w:rsid w:val="00A77D58"/>
    <w:rsid w:val="00A77FD9"/>
    <w:rsid w:val="00A84AD2"/>
    <w:rsid w:val="00A85D6B"/>
    <w:rsid w:val="00A90CAF"/>
    <w:rsid w:val="00A96E54"/>
    <w:rsid w:val="00AB1AE0"/>
    <w:rsid w:val="00AB6C5B"/>
    <w:rsid w:val="00AC1E58"/>
    <w:rsid w:val="00AC7CEE"/>
    <w:rsid w:val="00AD2E42"/>
    <w:rsid w:val="00AD5DB0"/>
    <w:rsid w:val="00AD7EA0"/>
    <w:rsid w:val="00AE5772"/>
    <w:rsid w:val="00AE7B95"/>
    <w:rsid w:val="00AF052E"/>
    <w:rsid w:val="00B06CF8"/>
    <w:rsid w:val="00B11A7E"/>
    <w:rsid w:val="00B21AF3"/>
    <w:rsid w:val="00B24B58"/>
    <w:rsid w:val="00B31BE9"/>
    <w:rsid w:val="00B34C6D"/>
    <w:rsid w:val="00B44F24"/>
    <w:rsid w:val="00B46D29"/>
    <w:rsid w:val="00B700E0"/>
    <w:rsid w:val="00B728A7"/>
    <w:rsid w:val="00B90138"/>
    <w:rsid w:val="00B94163"/>
    <w:rsid w:val="00BA5ED2"/>
    <w:rsid w:val="00BB3AB8"/>
    <w:rsid w:val="00BC0CA8"/>
    <w:rsid w:val="00BD08CA"/>
    <w:rsid w:val="00BD5DFA"/>
    <w:rsid w:val="00BD5E67"/>
    <w:rsid w:val="00BF5356"/>
    <w:rsid w:val="00BF6BB8"/>
    <w:rsid w:val="00C00059"/>
    <w:rsid w:val="00C02195"/>
    <w:rsid w:val="00C31721"/>
    <w:rsid w:val="00C34636"/>
    <w:rsid w:val="00C409F5"/>
    <w:rsid w:val="00C41836"/>
    <w:rsid w:val="00C56334"/>
    <w:rsid w:val="00C819E7"/>
    <w:rsid w:val="00C83E84"/>
    <w:rsid w:val="00C977FD"/>
    <w:rsid w:val="00CA35C1"/>
    <w:rsid w:val="00CA5268"/>
    <w:rsid w:val="00CB76D6"/>
    <w:rsid w:val="00CC0874"/>
    <w:rsid w:val="00CC2533"/>
    <w:rsid w:val="00CC7EFA"/>
    <w:rsid w:val="00CD6AD7"/>
    <w:rsid w:val="00CD7540"/>
    <w:rsid w:val="00CE02A6"/>
    <w:rsid w:val="00CE1F62"/>
    <w:rsid w:val="00CE5C80"/>
    <w:rsid w:val="00CF3DA6"/>
    <w:rsid w:val="00D05770"/>
    <w:rsid w:val="00D05D0F"/>
    <w:rsid w:val="00D16A65"/>
    <w:rsid w:val="00D20198"/>
    <w:rsid w:val="00D25D2A"/>
    <w:rsid w:val="00D303B8"/>
    <w:rsid w:val="00D3516B"/>
    <w:rsid w:val="00D36424"/>
    <w:rsid w:val="00D37C8D"/>
    <w:rsid w:val="00D4156D"/>
    <w:rsid w:val="00D45066"/>
    <w:rsid w:val="00D62FA3"/>
    <w:rsid w:val="00D631BA"/>
    <w:rsid w:val="00D6524F"/>
    <w:rsid w:val="00D65817"/>
    <w:rsid w:val="00D658C1"/>
    <w:rsid w:val="00D66ED1"/>
    <w:rsid w:val="00D75DB5"/>
    <w:rsid w:val="00D805D2"/>
    <w:rsid w:val="00D94066"/>
    <w:rsid w:val="00D97471"/>
    <w:rsid w:val="00DA05CB"/>
    <w:rsid w:val="00DA3089"/>
    <w:rsid w:val="00DA41EC"/>
    <w:rsid w:val="00DB5E8C"/>
    <w:rsid w:val="00DD133D"/>
    <w:rsid w:val="00DD6AC7"/>
    <w:rsid w:val="00DE0EC9"/>
    <w:rsid w:val="00DF248B"/>
    <w:rsid w:val="00DF487E"/>
    <w:rsid w:val="00E10066"/>
    <w:rsid w:val="00E16883"/>
    <w:rsid w:val="00E17D0C"/>
    <w:rsid w:val="00E24ABE"/>
    <w:rsid w:val="00E30FAC"/>
    <w:rsid w:val="00E3667F"/>
    <w:rsid w:val="00E37A0D"/>
    <w:rsid w:val="00E55FF4"/>
    <w:rsid w:val="00E66A2D"/>
    <w:rsid w:val="00E84264"/>
    <w:rsid w:val="00EA2FBB"/>
    <w:rsid w:val="00EA3D5C"/>
    <w:rsid w:val="00EA7032"/>
    <w:rsid w:val="00EB3B01"/>
    <w:rsid w:val="00EB67A8"/>
    <w:rsid w:val="00EC1D23"/>
    <w:rsid w:val="00EC202C"/>
    <w:rsid w:val="00ED174A"/>
    <w:rsid w:val="00EE00A3"/>
    <w:rsid w:val="00EE71AF"/>
    <w:rsid w:val="00EF62FA"/>
    <w:rsid w:val="00F038C6"/>
    <w:rsid w:val="00F130E4"/>
    <w:rsid w:val="00F15FDF"/>
    <w:rsid w:val="00F1774D"/>
    <w:rsid w:val="00F20FF1"/>
    <w:rsid w:val="00F33764"/>
    <w:rsid w:val="00F41733"/>
    <w:rsid w:val="00F47B4E"/>
    <w:rsid w:val="00F52944"/>
    <w:rsid w:val="00F72CF4"/>
    <w:rsid w:val="00F7382F"/>
    <w:rsid w:val="00F95C14"/>
    <w:rsid w:val="00F95ECE"/>
    <w:rsid w:val="00FA1BA3"/>
    <w:rsid w:val="00FA3A2B"/>
    <w:rsid w:val="00FC6B41"/>
    <w:rsid w:val="00FD14A6"/>
    <w:rsid w:val="00FE5D19"/>
    <w:rsid w:val="00FE7523"/>
    <w:rsid w:val="00FF1654"/>
    <w:rsid w:val="00FF28FF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D0C37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locked/>
    <w:rsid w:val="0091064D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DF487E" w:rsidP="00DF487E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2E3322BEA23B4BB586307765B08FAB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0FFD16-5877-4685-9DE3-756E16847715}"/>
      </w:docPartPr>
      <w:docPartBody>
        <w:p w:rsidR="00112490" w:rsidRDefault="00DF487E" w:rsidP="00DF487E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6841809E16834CE1B698AB04D92888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041A8C-08DA-4E58-A42A-3892F7595C80}"/>
      </w:docPartPr>
      <w:docPartBody>
        <w:p w:rsidR="00112490" w:rsidRDefault="00DF487E" w:rsidP="00DF487E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9D11F57DDA45F0A728043CAB1F5C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8E6C57-B0C0-490E-ADF9-432D0CC5E1FF}"/>
      </w:docPartPr>
      <w:docPartBody>
        <w:p w:rsidR="00112490" w:rsidRDefault="00DF487E" w:rsidP="00DF487E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5517E7626CB644028CABCA6CB98616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D99492-9290-43EA-BDFD-0F33C4B98791}"/>
      </w:docPartPr>
      <w:docPartBody>
        <w:p w:rsidR="00112490" w:rsidRDefault="00DF487E" w:rsidP="00DF487E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CE4389194A495091E70D6E4C396D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115D47-6EFC-41DC-907B-EB86580E0D35}"/>
      </w:docPartPr>
      <w:docPartBody>
        <w:p w:rsidR="004309CE" w:rsidRDefault="00C7175D" w:rsidP="00C7175D">
          <w:pPr>
            <w:pStyle w:val="62CE4389194A495091E70D6E4C396D4F"/>
          </w:pPr>
          <w:r w:rsidRPr="00362C75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53A914634CD945C0B5E57EDC3E5165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4B5DC3-EA77-4E61-9F8F-DAA7964FA559}"/>
      </w:docPartPr>
      <w:docPartBody>
        <w:p w:rsidR="004309CE" w:rsidRDefault="00C7175D" w:rsidP="00C7175D">
          <w:pPr>
            <w:pStyle w:val="53A914634CD945C0B5E57EDC3E51655A"/>
          </w:pPr>
          <w:r w:rsidRPr="00362C75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12490"/>
    <w:rsid w:val="00155FE5"/>
    <w:rsid w:val="00191452"/>
    <w:rsid w:val="00210DB3"/>
    <w:rsid w:val="002162C5"/>
    <w:rsid w:val="002B2C3E"/>
    <w:rsid w:val="0034005E"/>
    <w:rsid w:val="003421FF"/>
    <w:rsid w:val="00362A21"/>
    <w:rsid w:val="00384737"/>
    <w:rsid w:val="003B161F"/>
    <w:rsid w:val="003C4590"/>
    <w:rsid w:val="004309CE"/>
    <w:rsid w:val="00434EC1"/>
    <w:rsid w:val="004514F6"/>
    <w:rsid w:val="004627D0"/>
    <w:rsid w:val="00484F98"/>
    <w:rsid w:val="00577109"/>
    <w:rsid w:val="00586DD0"/>
    <w:rsid w:val="005B140A"/>
    <w:rsid w:val="006C149F"/>
    <w:rsid w:val="006C4A9D"/>
    <w:rsid w:val="00726C6F"/>
    <w:rsid w:val="008D0BEC"/>
    <w:rsid w:val="008E280D"/>
    <w:rsid w:val="00900FCC"/>
    <w:rsid w:val="009468F7"/>
    <w:rsid w:val="009558B8"/>
    <w:rsid w:val="00992FC7"/>
    <w:rsid w:val="009C00EC"/>
    <w:rsid w:val="009F5E6B"/>
    <w:rsid w:val="00A1476C"/>
    <w:rsid w:val="00A46FD2"/>
    <w:rsid w:val="00A949A4"/>
    <w:rsid w:val="00A969B4"/>
    <w:rsid w:val="00AA373E"/>
    <w:rsid w:val="00AB2A4A"/>
    <w:rsid w:val="00B1116B"/>
    <w:rsid w:val="00B20CEF"/>
    <w:rsid w:val="00B46D29"/>
    <w:rsid w:val="00B72A90"/>
    <w:rsid w:val="00BA28E3"/>
    <w:rsid w:val="00C7075C"/>
    <w:rsid w:val="00C7175D"/>
    <w:rsid w:val="00C72970"/>
    <w:rsid w:val="00C74B42"/>
    <w:rsid w:val="00D467F0"/>
    <w:rsid w:val="00DF487E"/>
    <w:rsid w:val="00E11B02"/>
    <w:rsid w:val="00E35253"/>
    <w:rsid w:val="00E64ABA"/>
    <w:rsid w:val="00EC5E50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7175D"/>
    <w:rPr>
      <w:color w:val="808080"/>
    </w:rPr>
  </w:style>
  <w:style w:type="paragraph" w:customStyle="1" w:styleId="1A07ACC817A74896936A705D56EF45D2">
    <w:name w:val="1A07ACC817A74896936A705D56EF45D2"/>
    <w:rsid w:val="00C7175D"/>
  </w:style>
  <w:style w:type="paragraph" w:customStyle="1" w:styleId="4EC54AED03834E728866D28B7CFCF826">
    <w:name w:val="4EC54AED03834E728866D28B7CFCF826"/>
    <w:rsid w:val="00C7175D"/>
  </w:style>
  <w:style w:type="paragraph" w:customStyle="1" w:styleId="62CE4389194A495091E70D6E4C396D4F">
    <w:name w:val="62CE4389194A495091E70D6E4C396D4F"/>
    <w:rsid w:val="00C7175D"/>
  </w:style>
  <w:style w:type="paragraph" w:customStyle="1" w:styleId="53A914634CD945C0B5E57EDC3E51655A">
    <w:name w:val="53A914634CD945C0B5E57EDC3E51655A"/>
    <w:rsid w:val="00C717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5970AA5ABF240A993880531553FC4" ma:contentTypeVersion="5" ma:contentTypeDescription="Create a new document." ma:contentTypeScope="" ma:versionID="83b20127d4e88eebf9692cfd32a7d099">
  <xsd:schema xmlns:xsd="http://www.w3.org/2001/XMLSchema" xmlns:xs="http://www.w3.org/2001/XMLSchema" xmlns:p="http://schemas.microsoft.com/office/2006/metadata/properties" xmlns:ns2="68366cc2-5ecd-4e44-abbc-ff0b0ea7cdb0" xmlns:ns3="5b8ee0de-75aa-4440-9858-5a43bcaa7c1a" targetNamespace="http://schemas.microsoft.com/office/2006/metadata/properties" ma:root="true" ma:fieldsID="9f27b8f837073d52f82d627b5903a972" ns2:_="" ns3:_="">
    <xsd:import namespace="68366cc2-5ecd-4e44-abbc-ff0b0ea7cdb0"/>
    <xsd:import namespace="5b8ee0de-75aa-4440-9858-5a43bcaa7c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66cc2-5ecd-4e44-abbc-ff0b0ea7c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ee0de-75aa-4440-9858-5a43bcaa7c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b8ee0de-75aa-4440-9858-5a43bcaa7c1a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B1C19-7FAC-4ABC-B18A-16D99A5FE9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B94FB3-D57C-4F8E-AC60-BE210BDD98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66cc2-5ecd-4e44-abbc-ff0b0ea7cdb0"/>
    <ds:schemaRef ds:uri="5b8ee0de-75aa-4440-9858-5a43bcaa7c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A8AC4B-0697-40D1-B501-9679F45880A3}">
  <ds:schemaRefs>
    <ds:schemaRef ds:uri="http://schemas.microsoft.com/office/2006/metadata/properties"/>
    <ds:schemaRef ds:uri="http://schemas.microsoft.com/office/infopath/2007/PartnerControls"/>
    <ds:schemaRef ds:uri="5b8ee0de-75aa-4440-9858-5a43bcaa7c1a"/>
  </ds:schemaRefs>
</ds:datastoreItem>
</file>

<file path=customXml/itemProps4.xml><?xml version="1.0" encoding="utf-8"?>
<ds:datastoreItem xmlns:ds="http://schemas.openxmlformats.org/officeDocument/2006/customXml" ds:itemID="{77B567EA-C5A0-424B-9A89-852575E13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1</TotalTime>
  <Pages>1</Pages>
  <Words>128</Words>
  <Characters>710</Characters>
  <Application>Microsoft Office Word</Application>
  <DocSecurity>8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Geneviève Lyonnais</cp:lastModifiedBy>
  <cp:revision>2</cp:revision>
  <cp:lastPrinted>2020-03-02T14:51:00Z</cp:lastPrinted>
  <dcterms:created xsi:type="dcterms:W3CDTF">2023-11-28T16:45:00Z</dcterms:created>
  <dcterms:modified xsi:type="dcterms:W3CDTF">2023-11-28T16:45:00Z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  <property fmtid="{D5CDD505-2E9C-101B-9397-08002B2CF9AE}" pid="9" name="ContentTypeId">
    <vt:lpwstr>0x0101009AE5970AA5ABF240A993880531553FC4</vt:lpwstr>
  </property>
  <property fmtid="{D5CDD505-2E9C-101B-9397-08002B2CF9AE}" pid="10" name="Order">
    <vt:r8>120300</vt:r8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</Properties>
</file>