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383F23A3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36D4A375" w:rsidR="004246FA" w:rsidRPr="00B34C6D" w:rsidRDefault="004246FA" w:rsidP="007E09E8">
            <w:pPr>
              <w:rPr>
                <w:color w:val="000000" w:themeColor="text1"/>
              </w:rPr>
            </w:pPr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F223F5C" w14:textId="77777777" w:rsidTr="00BF5356">
              <w:tc>
                <w:tcPr>
                  <w:tcW w:w="993" w:type="dxa"/>
                  <w:vAlign w:val="bottom"/>
                </w:tcPr>
                <w:p w14:paraId="0D44F494" w14:textId="36F30F48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2094671293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7777777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0A37501D" w14:textId="1F7308D4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743BA875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61D8C85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1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096EBC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4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5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FF4922">
        <w:trPr>
          <w:trHeight w:val="818"/>
        </w:trPr>
        <w:tc>
          <w:tcPr>
            <w:tcW w:w="5524" w:type="dxa"/>
            <w:shd w:val="clear" w:color="auto" w:fill="FFFFFF" w:themeFill="background1"/>
            <w:vAlign w:val="center"/>
          </w:tcPr>
          <w:p w14:paraId="1461CBC5" w14:textId="77777777" w:rsidR="00761C6B" w:rsidRPr="00761C6B" w:rsidRDefault="00761C6B" w:rsidP="00761C6B">
            <w:pPr>
              <w:jc w:val="center"/>
              <w:rPr>
                <w:rFonts w:ascii="Calibri" w:hAnsi="Calibri" w:cs="Arial"/>
                <w:b/>
              </w:rPr>
            </w:pPr>
            <w:bookmarkStart w:id="6" w:name="_GoBack"/>
            <w:r w:rsidRPr="00761C6B">
              <w:rPr>
                <w:rFonts w:ascii="Calibri" w:hAnsi="Calibri" w:cs="Arial"/>
                <w:b/>
              </w:rPr>
              <w:t>NUTRITION</w:t>
            </w:r>
          </w:p>
          <w:p w14:paraId="65758440" w14:textId="06D30190" w:rsidR="004246FA" w:rsidRPr="00770980" w:rsidRDefault="00761C6B" w:rsidP="00761C6B">
            <w:pPr>
              <w:jc w:val="center"/>
              <w:rPr>
                <w:rFonts w:ascii="Arial" w:hAnsi="Arial" w:cs="Arial"/>
                <w:b/>
              </w:rPr>
            </w:pPr>
            <w:r w:rsidRPr="00761C6B">
              <w:rPr>
                <w:rFonts w:ascii="Calibri" w:hAnsi="Calibri" w:cs="Arial"/>
                <w:b/>
              </w:rPr>
              <w:t>NOTE DE TRANSFERT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bookmarkEnd w:id="6"/>
    <w:p w14:paraId="18CD56EF" w14:textId="66A4C546" w:rsidR="0039226F" w:rsidRDefault="00DF2D0F" w:rsidP="00761C6B">
      <w:pPr>
        <w:rPr>
          <w:rFonts w:asciiTheme="minorHAnsi" w:hAnsiTheme="minorHAnsi" w:cstheme="minorHAnsi"/>
          <w:sz w:val="20"/>
          <w:szCs w:val="20"/>
        </w:rPr>
      </w:pPr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39AF9F" wp14:editId="65D15412">
                <wp:simplePos x="0" y="0"/>
                <wp:positionH relativeFrom="column">
                  <wp:posOffset>1310640</wp:posOffset>
                </wp:positionH>
                <wp:positionV relativeFrom="paragraph">
                  <wp:posOffset>-1985645</wp:posOffset>
                </wp:positionV>
                <wp:extent cx="2133600" cy="525780"/>
                <wp:effectExtent l="0" t="0" r="0" b="76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970D79" w14:textId="5A1712A7" w:rsidR="00DF2D0F" w:rsidRPr="00AA07D3" w:rsidRDefault="00DF2D0F" w:rsidP="00DF2D0F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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</w:t>
                            </w:r>
                            <w:r w:rsidRPr="00AA07D3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3BEC8FDB" w14:textId="28567FB2" w:rsidR="00DF2D0F" w:rsidRPr="003E5929" w:rsidRDefault="00DF2D0F" w:rsidP="00DF2D0F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MOCLI60643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9AF9F" id="Rectangle 1" o:spid="_x0000_s1026" style="position:absolute;margin-left:103.2pt;margin-top:-156.35pt;width:168pt;height:4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" filled="f" stroked="f" strokeweight=".25pt">
                <v:textbox>
                  <w:txbxContent>
                    <w:p w14:paraId="16970D79" w14:textId="5A1712A7" w:rsidR="00DF2D0F" w:rsidRPr="00AA07D3" w:rsidRDefault="00DF2D0F" w:rsidP="00DF2D0F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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</w:t>
                      </w:r>
                      <w:r w:rsidRPr="00AA07D3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3BEC8FDB" w14:textId="28567FB2" w:rsidR="00DF2D0F" w:rsidRPr="003E5929" w:rsidRDefault="00DF2D0F" w:rsidP="00DF2D0F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MOCLI60643</w:t>
                      </w:r>
                    </w:p>
                  </w:txbxContent>
                </v:textbox>
              </v:rect>
            </w:pict>
          </mc:Fallback>
        </mc:AlternateContent>
      </w: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43D03E33" wp14:editId="249AE70E">
            <wp:simplePos x="0" y="0"/>
            <wp:positionH relativeFrom="column">
              <wp:posOffset>-336550</wp:posOffset>
            </wp:positionH>
            <wp:positionV relativeFrom="paragraph">
              <wp:posOffset>-2343785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2037"/>
        <w:gridCol w:w="2037"/>
        <w:gridCol w:w="2037"/>
        <w:gridCol w:w="2037"/>
        <w:gridCol w:w="2038"/>
      </w:tblGrid>
      <w:tr w:rsidR="00761C6B" w:rsidRPr="00761C6B" w14:paraId="4B3707CC" w14:textId="77777777" w:rsidTr="00761C6B">
        <w:tc>
          <w:tcPr>
            <w:tcW w:w="10186" w:type="dxa"/>
            <w:gridSpan w:val="5"/>
          </w:tcPr>
          <w:p w14:paraId="26D16C5E" w14:textId="3C9FA207" w:rsidR="00761C6B" w:rsidRPr="00761C6B" w:rsidRDefault="00761C6B" w:rsidP="00761C6B">
            <w:pPr>
              <w:rPr>
                <w:rFonts w:ascii="Calibri" w:hAnsi="Calibri" w:cs="Calibri"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Degré de priorisation</w:t>
            </w:r>
            <w:r w:rsidRPr="00761C6B">
              <w:rPr>
                <w:rFonts w:ascii="Calibri" w:hAnsi="Calibri" w:cs="Calibri"/>
                <w:sz w:val="20"/>
                <w:szCs w:val="20"/>
              </w:rPr>
              <w:t xml:space="preserve"> : </w:t>
            </w:r>
            <w:permStart w:id="47383905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369770718"/>
                <w:placeholder>
                  <w:docPart w:val="63EBE0C0D7CD4C98AECB3DFC1313CA36"/>
                </w:placeholder>
                <w:comboBox>
                  <w:listItem w:value="Choisissez un élément."/>
                  <w:listItem w:displayText="Urgent" w:value="Urgent"/>
                  <w:listItem w:displayText="Semi-urgent" w:value="Semi-urgent"/>
                  <w:listItem w:displayText="Non urgent" w:value="Non urgent"/>
                  <w:listItem w:displayText=" " w:value=" "/>
                </w:comboBox>
              </w:sdtPr>
              <w:sdtEndPr/>
              <w:sdtContent>
                <w:r w:rsidRPr="00761C6B">
                  <w:rPr>
                    <w:rFonts w:ascii="Calibri" w:hAnsi="Calibri" w:cs="Calibri"/>
                    <w:sz w:val="20"/>
                    <w:szCs w:val="20"/>
                  </w:rPr>
                  <w:t xml:space="preserve"> </w:t>
                </w:r>
              </w:sdtContent>
            </w:sdt>
            <w:r w:rsidRPr="00761C6B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ermEnd w:id="47383905"/>
          </w:p>
        </w:tc>
      </w:tr>
      <w:tr w:rsidR="00761C6B" w:rsidRPr="00761C6B" w14:paraId="53891654" w14:textId="77777777" w:rsidTr="00761C6B">
        <w:tc>
          <w:tcPr>
            <w:tcW w:w="10186" w:type="dxa"/>
            <w:gridSpan w:val="5"/>
          </w:tcPr>
          <w:p w14:paraId="1932F90D" w14:textId="21EC75A6" w:rsidR="00761C6B" w:rsidRPr="00761C6B" w:rsidRDefault="00761C6B" w:rsidP="00761C6B">
            <w:pPr>
              <w:rPr>
                <w:rFonts w:ascii="Calibri" w:hAnsi="Calibri" w:cs="Calibri"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Établissement receveur</w:t>
            </w:r>
            <w:r w:rsidRPr="00761C6B">
              <w:rPr>
                <w:rFonts w:ascii="Calibri" w:hAnsi="Calibri" w:cs="Calibri"/>
                <w:sz w:val="20"/>
                <w:szCs w:val="20"/>
              </w:rPr>
              <w:t xml:space="preserve"> : </w:t>
            </w:r>
            <w:permStart w:id="141456681" w:edGrp="everyone"/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41456681"/>
          </w:p>
        </w:tc>
      </w:tr>
      <w:tr w:rsidR="00761C6B" w:rsidRPr="00761C6B" w14:paraId="6FBBAC05" w14:textId="77777777" w:rsidTr="00761C6B">
        <w:tc>
          <w:tcPr>
            <w:tcW w:w="10186" w:type="dxa"/>
            <w:gridSpan w:val="5"/>
          </w:tcPr>
          <w:p w14:paraId="4D2A6D9B" w14:textId="57532B2C" w:rsidR="00761C6B" w:rsidRPr="00761C6B" w:rsidRDefault="00761C6B" w:rsidP="00761C6B">
            <w:pPr>
              <w:rPr>
                <w:rFonts w:ascii="Calibri" w:hAnsi="Calibri" w:cs="Calibri"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Motif de la requête en nutrition</w:t>
            </w:r>
            <w:r w:rsidRPr="00761C6B">
              <w:rPr>
                <w:rFonts w:ascii="Calibri" w:hAnsi="Calibri" w:cs="Calibri"/>
                <w:sz w:val="20"/>
                <w:szCs w:val="20"/>
              </w:rPr>
              <w:t> 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1586573380" w:edGrp="everyone"/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586573380"/>
          </w:p>
        </w:tc>
      </w:tr>
      <w:tr w:rsidR="00761C6B" w:rsidRPr="00761C6B" w14:paraId="163E596D" w14:textId="77777777" w:rsidTr="00761C6B">
        <w:tc>
          <w:tcPr>
            <w:tcW w:w="10186" w:type="dxa"/>
            <w:gridSpan w:val="5"/>
          </w:tcPr>
          <w:p w14:paraId="0DC33E6B" w14:textId="317D4FDB" w:rsidR="00761C6B" w:rsidRPr="00761C6B" w:rsidRDefault="00761C6B" w:rsidP="00761C6B">
            <w:pPr>
              <w:rPr>
                <w:rFonts w:ascii="Calibri" w:hAnsi="Calibri" w:cs="Calibri"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Diagnostic</w:t>
            </w:r>
            <w:r w:rsidRPr="00761C6B">
              <w:rPr>
                <w:rFonts w:ascii="Calibri" w:hAnsi="Calibri" w:cs="Calibri"/>
                <w:sz w:val="20"/>
                <w:szCs w:val="20"/>
              </w:rPr>
              <w:t> 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815943869" w:edGrp="everyone"/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815943869"/>
          </w:p>
        </w:tc>
      </w:tr>
      <w:tr w:rsidR="00761C6B" w:rsidRPr="00761C6B" w14:paraId="2DD0C014" w14:textId="77777777" w:rsidTr="00761C6B">
        <w:tc>
          <w:tcPr>
            <w:tcW w:w="10186" w:type="dxa"/>
            <w:gridSpan w:val="5"/>
          </w:tcPr>
          <w:p w14:paraId="70F97A2B" w14:textId="60F7BA0E" w:rsidR="00761C6B" w:rsidRPr="00761C6B" w:rsidRDefault="00761C6B" w:rsidP="00761C6B">
            <w:pPr>
              <w:rPr>
                <w:rFonts w:ascii="Calibri" w:hAnsi="Calibri" w:cs="Calibri"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Plan nutritionnel</w:t>
            </w:r>
            <w:r w:rsidRPr="00761C6B">
              <w:rPr>
                <w:rFonts w:ascii="Calibri" w:hAnsi="Calibri" w:cs="Calibri"/>
                <w:sz w:val="20"/>
                <w:szCs w:val="20"/>
              </w:rPr>
              <w:t> 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522398576" w:edGrp="everyone"/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522398576"/>
          </w:p>
        </w:tc>
      </w:tr>
      <w:tr w:rsidR="00761C6B" w:rsidRPr="00761C6B" w14:paraId="1F0045E2" w14:textId="77777777" w:rsidTr="00761C6B">
        <w:tc>
          <w:tcPr>
            <w:tcW w:w="10186" w:type="dxa"/>
            <w:gridSpan w:val="5"/>
          </w:tcPr>
          <w:p w14:paraId="3C658DDE" w14:textId="4A37BE77" w:rsidR="00761C6B" w:rsidRPr="00761C6B" w:rsidRDefault="00761C6B" w:rsidP="00761C6B">
            <w:pPr>
              <w:rPr>
                <w:rFonts w:ascii="Calibri" w:hAnsi="Calibri" w:cs="Calibri"/>
                <w:sz w:val="16"/>
                <w:szCs w:val="16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Suppléments nutritionnels oraux</w:t>
            </w:r>
            <w:r w:rsidRPr="00761C6B">
              <w:rPr>
                <w:rFonts w:ascii="Calibri" w:hAnsi="Calibri" w:cs="Calibri"/>
                <w:sz w:val="20"/>
                <w:szCs w:val="20"/>
              </w:rPr>
              <w:t xml:space="preserve"> : </w:t>
            </w:r>
            <w:permStart w:id="1889425573" w:edGrp="everyone"/>
            <w:sdt>
              <w:sdtPr>
                <w:rPr>
                  <w:rFonts w:ascii="Calibri" w:hAnsi="Calibri" w:cs="Calibri"/>
                  <w:sz w:val="16"/>
                  <w:szCs w:val="16"/>
                </w:rPr>
                <w:id w:val="-202099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AE4">
                  <w:rPr>
                    <w:rFonts w:ascii="MS Gothic" w:eastAsia="MS Gothic" w:hAnsi="MS Gothic" w:cs="Calibri" w:hint="eastAsia"/>
                    <w:sz w:val="16"/>
                    <w:szCs w:val="16"/>
                  </w:rPr>
                  <w:t>☐</w:t>
                </w:r>
              </w:sdtContent>
            </w:sdt>
            <w:permEnd w:id="1889425573"/>
            <w:r w:rsidRPr="00761C6B">
              <w:rPr>
                <w:rFonts w:ascii="Calibri" w:hAnsi="Calibri" w:cs="Calibri"/>
                <w:sz w:val="16"/>
                <w:szCs w:val="16"/>
              </w:rPr>
              <w:t>N/A</w:t>
            </w:r>
            <w:r w:rsidR="001E2FCB">
              <w:rPr>
                <w:rFonts w:ascii="Calibri" w:hAnsi="Calibri" w:cs="Calibri"/>
                <w:sz w:val="16"/>
                <w:szCs w:val="16"/>
              </w:rPr>
              <w:t xml:space="preserve">          </w:t>
            </w:r>
            <w:r w:rsidRPr="00761C6B">
              <w:rPr>
                <w:rFonts w:ascii="Calibri" w:hAnsi="Calibri" w:cs="Calibri"/>
                <w:sz w:val="16"/>
                <w:szCs w:val="16"/>
              </w:rPr>
              <w:t xml:space="preserve">  </w:t>
            </w:r>
            <w:permStart w:id="1793424528" w:edGrp="everyone"/>
            <w:r w:rsidR="001E2FCB">
              <w:rPr>
                <w:rFonts w:ascii="Calibri" w:hAnsi="Calibri" w:cs="Calibri"/>
                <w:sz w:val="16"/>
                <w:szCs w:val="16"/>
              </w:rPr>
              <w:t xml:space="preserve">   </w:t>
            </w:r>
            <w:permEnd w:id="1793424528"/>
          </w:p>
        </w:tc>
      </w:tr>
      <w:tr w:rsidR="00761C6B" w:rsidRPr="00761C6B" w14:paraId="6A5052B6" w14:textId="77777777" w:rsidTr="00761C6B">
        <w:tc>
          <w:tcPr>
            <w:tcW w:w="10186" w:type="dxa"/>
            <w:gridSpan w:val="5"/>
          </w:tcPr>
          <w:p w14:paraId="6885A679" w14:textId="4036728A" w:rsidR="00761C6B" w:rsidRPr="00761C6B" w:rsidRDefault="00761C6B" w:rsidP="00761C6B">
            <w:pPr>
              <w:tabs>
                <w:tab w:val="left" w:pos="4280"/>
              </w:tabs>
              <w:rPr>
                <w:rFonts w:ascii="Calibri" w:hAnsi="Calibri" w:cs="Calibri"/>
                <w:sz w:val="16"/>
                <w:szCs w:val="16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Suppléments de vitamines et minéraux</w:t>
            </w:r>
            <w:r w:rsidRPr="00761C6B">
              <w:rPr>
                <w:rFonts w:ascii="Calibri" w:hAnsi="Calibri" w:cs="Calibri"/>
                <w:sz w:val="20"/>
                <w:szCs w:val="20"/>
              </w:rPr>
              <w:t xml:space="preserve"> : </w:t>
            </w:r>
            <w:permStart w:id="540825592" w:edGrp="everyone"/>
            <w:sdt>
              <w:sdtPr>
                <w:rPr>
                  <w:rFonts w:ascii="Calibri" w:hAnsi="Calibri" w:cs="Calibri"/>
                  <w:sz w:val="16"/>
                  <w:szCs w:val="16"/>
                </w:rPr>
                <w:id w:val="201117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AE4">
                  <w:rPr>
                    <w:rFonts w:ascii="MS Gothic" w:eastAsia="MS Gothic" w:hAnsi="MS Gothic" w:cs="Calibri" w:hint="eastAsia"/>
                    <w:sz w:val="16"/>
                    <w:szCs w:val="16"/>
                  </w:rPr>
                  <w:t>☐</w:t>
                </w:r>
              </w:sdtContent>
            </w:sdt>
            <w:permEnd w:id="540825592"/>
            <w:r w:rsidRPr="00761C6B">
              <w:rPr>
                <w:rFonts w:ascii="Calibri" w:hAnsi="Calibri" w:cs="Calibri"/>
                <w:sz w:val="16"/>
                <w:szCs w:val="16"/>
              </w:rPr>
              <w:t>N/A</w:t>
            </w:r>
            <w:r w:rsidRPr="00761C6B">
              <w:rPr>
                <w:rFonts w:ascii="Calibri" w:hAnsi="Calibri" w:cs="Calibri"/>
                <w:sz w:val="16"/>
                <w:szCs w:val="16"/>
              </w:rPr>
              <w:tab/>
            </w:r>
            <w:permStart w:id="1114271035" w:edGrp="everyone"/>
            <w:r w:rsidR="001E2FCB">
              <w:rPr>
                <w:rFonts w:ascii="Calibri" w:hAnsi="Calibri" w:cs="Calibri"/>
                <w:sz w:val="16"/>
                <w:szCs w:val="16"/>
              </w:rPr>
              <w:t xml:space="preserve">   </w:t>
            </w:r>
            <w:permEnd w:id="1114271035"/>
          </w:p>
        </w:tc>
      </w:tr>
      <w:tr w:rsidR="00761C6B" w:rsidRPr="00761C6B" w14:paraId="56E86D85" w14:textId="77777777" w:rsidTr="00761C6B"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F1A9B" w14:textId="31EEC9C7" w:rsidR="00761C6B" w:rsidRPr="00761C6B" w:rsidRDefault="00761C6B" w:rsidP="002A6B33">
            <w:pPr>
              <w:tabs>
                <w:tab w:val="left" w:pos="428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 xml:space="preserve">Médication : </w:t>
            </w:r>
          </w:p>
        </w:tc>
        <w:permStart w:id="50352049" w:edGrp="everyone"/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AC6C72" w14:textId="00775980" w:rsidR="00761C6B" w:rsidRPr="00761C6B" w:rsidRDefault="00096EBC" w:rsidP="00336894">
            <w:pPr>
              <w:tabs>
                <w:tab w:val="left" w:pos="428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739841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AE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50352049"/>
            <w:r w:rsidR="00336894">
              <w:rPr>
                <w:rFonts w:ascii="Calibri" w:hAnsi="Calibri" w:cs="Calibri"/>
                <w:sz w:val="20"/>
                <w:szCs w:val="20"/>
              </w:rPr>
              <w:t xml:space="preserve"> E</w:t>
            </w:r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ntière </w:t>
            </w:r>
          </w:p>
        </w:tc>
        <w:permStart w:id="1365784057" w:edGrp="everyone"/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93DD5" w14:textId="067C2C6A" w:rsidR="00761C6B" w:rsidRPr="00761C6B" w:rsidRDefault="00096EBC" w:rsidP="00336894">
            <w:pPr>
              <w:tabs>
                <w:tab w:val="left" w:pos="428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536540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AE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365784057"/>
            <w:r w:rsidR="00761C6B" w:rsidRPr="00761C6B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É</w:t>
            </w:r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crasée </w:t>
            </w:r>
          </w:p>
        </w:tc>
        <w:permStart w:id="1132207971" w:edGrp="everyone"/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560E4A" w14:textId="0C296E6B" w:rsidR="00761C6B" w:rsidRPr="00761C6B" w:rsidRDefault="00096EBC" w:rsidP="00336894">
            <w:pPr>
              <w:tabs>
                <w:tab w:val="left" w:pos="428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64458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89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132207971"/>
            <w:r w:rsidR="00336894">
              <w:rPr>
                <w:rFonts w:ascii="Calibri" w:hAnsi="Calibri" w:cs="Calibri"/>
                <w:sz w:val="20"/>
                <w:szCs w:val="20"/>
              </w:rPr>
              <w:t xml:space="preserve"> A</w:t>
            </w:r>
            <w:r w:rsidR="00761C6B" w:rsidRPr="00761C6B">
              <w:rPr>
                <w:rFonts w:ascii="Calibri" w:hAnsi="Calibri" w:cs="Calibri"/>
                <w:sz w:val="20"/>
                <w:szCs w:val="20"/>
              </w:rPr>
              <w:t>vec liquide</w:t>
            </w:r>
          </w:p>
        </w:tc>
        <w:permStart w:id="1002781804" w:edGrp="everyone"/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53FAC" w14:textId="68209704" w:rsidR="00761C6B" w:rsidRPr="00761C6B" w:rsidRDefault="00096EBC" w:rsidP="00336894">
            <w:pPr>
              <w:tabs>
                <w:tab w:val="left" w:pos="428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7044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89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002781804"/>
            <w:r w:rsidR="00336894">
              <w:rPr>
                <w:rFonts w:ascii="Calibri" w:hAnsi="Calibri" w:cs="Calibri"/>
                <w:sz w:val="20"/>
                <w:szCs w:val="20"/>
              </w:rPr>
              <w:t xml:space="preserve"> A</w:t>
            </w:r>
            <w:r w:rsidR="00761C6B" w:rsidRPr="00761C6B">
              <w:rPr>
                <w:rFonts w:ascii="Calibri" w:hAnsi="Calibri" w:cs="Calibri"/>
                <w:sz w:val="20"/>
                <w:szCs w:val="20"/>
              </w:rPr>
              <w:t>vec purée</w:t>
            </w:r>
          </w:p>
        </w:tc>
      </w:tr>
      <w:tr w:rsidR="00761C6B" w:rsidRPr="00761C6B" w14:paraId="7B9EBA51" w14:textId="77777777" w:rsidTr="00761C6B"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9E11F" w14:textId="49750AF5" w:rsidR="00761C6B" w:rsidRPr="00761C6B" w:rsidRDefault="00761C6B" w:rsidP="002A6B33">
            <w:pPr>
              <w:tabs>
                <w:tab w:val="left" w:pos="428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Enseignement</w:t>
            </w:r>
            <w:r w:rsidRPr="00761C6B">
              <w:rPr>
                <w:rFonts w:ascii="Calibri" w:hAnsi="Calibri" w:cs="Calibri"/>
                <w:sz w:val="20"/>
                <w:szCs w:val="20"/>
              </w:rPr>
              <w:t xml:space="preserve"> : </w:t>
            </w:r>
          </w:p>
        </w:tc>
        <w:permStart w:id="1804748169" w:edGrp="everyone"/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9E3849" w14:textId="73A9276F" w:rsidR="00761C6B" w:rsidRPr="00761C6B" w:rsidRDefault="00096EBC" w:rsidP="00336894">
            <w:pPr>
              <w:tabs>
                <w:tab w:val="left" w:pos="428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5419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AE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804748169"/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N</w:t>
            </w:r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on fait </w:t>
            </w:r>
          </w:p>
        </w:tc>
        <w:permStart w:id="1047221745" w:edGrp="everyone"/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1E9B6" w14:textId="4C41D035" w:rsidR="00761C6B" w:rsidRPr="00761C6B" w:rsidRDefault="00096EBC" w:rsidP="00336894">
            <w:pPr>
              <w:tabs>
                <w:tab w:val="left" w:pos="428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8324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AE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047221745"/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À</w:t>
            </w:r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 compléter </w:t>
            </w:r>
          </w:p>
        </w:tc>
        <w:permStart w:id="152908309" w:edGrp="everyone"/>
        <w:tc>
          <w:tcPr>
            <w:tcW w:w="4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2C93C" w14:textId="39F63A17" w:rsidR="00761C6B" w:rsidRPr="00761C6B" w:rsidRDefault="00096EBC" w:rsidP="00336894">
            <w:pPr>
              <w:tabs>
                <w:tab w:val="left" w:pos="428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00210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AE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52908309"/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F</w:t>
            </w:r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ait avec : </w:t>
            </w:r>
            <w:permStart w:id="295058576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44145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AE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295058576"/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U</w:t>
            </w:r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sager/ </w:t>
            </w:r>
            <w:permStart w:id="1050110670" w:edGrp="everyone"/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9260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AE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050110670"/>
            <w:r w:rsidR="00336894">
              <w:rPr>
                <w:rFonts w:ascii="Calibri" w:hAnsi="Calibri" w:cs="Calibri"/>
                <w:sz w:val="20"/>
                <w:szCs w:val="20"/>
              </w:rPr>
              <w:t xml:space="preserve"> A</w:t>
            </w:r>
            <w:r w:rsidR="00761C6B" w:rsidRPr="00761C6B">
              <w:rPr>
                <w:rFonts w:ascii="Calibri" w:hAnsi="Calibri" w:cs="Calibri"/>
                <w:sz w:val="20"/>
                <w:szCs w:val="20"/>
              </w:rPr>
              <w:t xml:space="preserve">utre : </w:t>
            </w:r>
            <w:permStart w:id="1633184086" w:edGrp="everyone"/>
            <w:r w:rsidR="00761C6B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633184086"/>
          </w:p>
        </w:tc>
      </w:tr>
      <w:tr w:rsidR="00761C6B" w:rsidRPr="00761C6B" w14:paraId="67414F8C" w14:textId="77777777" w:rsidTr="00761C6B">
        <w:tc>
          <w:tcPr>
            <w:tcW w:w="10186" w:type="dxa"/>
            <w:gridSpan w:val="5"/>
          </w:tcPr>
          <w:p w14:paraId="5C1330BB" w14:textId="7D56C7C6" w:rsidR="00761C6B" w:rsidRPr="00761C6B" w:rsidRDefault="00761C6B" w:rsidP="00761C6B">
            <w:pPr>
              <w:rPr>
                <w:rFonts w:ascii="Calibri" w:hAnsi="Calibri" w:cs="Calibri"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Documentation écrite remise</w:t>
            </w:r>
            <w:r w:rsidRPr="00761C6B">
              <w:rPr>
                <w:rFonts w:ascii="Calibri" w:hAnsi="Calibri" w:cs="Calibri"/>
                <w:sz w:val="20"/>
                <w:szCs w:val="20"/>
              </w:rPr>
              <w:t> 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961105969" w:edGrp="everyone"/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961105969"/>
          </w:p>
        </w:tc>
      </w:tr>
      <w:tr w:rsidR="00761C6B" w:rsidRPr="00761C6B" w14:paraId="37E81FAA" w14:textId="77777777" w:rsidTr="00761C6B">
        <w:tc>
          <w:tcPr>
            <w:tcW w:w="10186" w:type="dxa"/>
            <w:gridSpan w:val="5"/>
          </w:tcPr>
          <w:p w14:paraId="4F9590FD" w14:textId="7DF57DAC" w:rsidR="00761C6B" w:rsidRPr="00761C6B" w:rsidRDefault="00761C6B" w:rsidP="00761C6B">
            <w:pPr>
              <w:rPr>
                <w:rFonts w:ascii="Calibri" w:hAnsi="Calibri" w:cs="Calibri"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Autonomie / fonctions mentales au congé</w:t>
            </w:r>
            <w:r w:rsidRPr="00761C6B">
              <w:rPr>
                <w:rFonts w:ascii="Calibri" w:hAnsi="Calibri" w:cs="Calibri"/>
                <w:sz w:val="20"/>
                <w:szCs w:val="20"/>
              </w:rPr>
              <w:t> 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1499347716" w:edGrp="everyone"/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499347716"/>
          </w:p>
        </w:tc>
      </w:tr>
      <w:tr w:rsidR="00761C6B" w:rsidRPr="00761C6B" w14:paraId="0B9C933E" w14:textId="77777777" w:rsidTr="00761C6B">
        <w:tc>
          <w:tcPr>
            <w:tcW w:w="10186" w:type="dxa"/>
            <w:gridSpan w:val="5"/>
          </w:tcPr>
          <w:p w14:paraId="5F1389DC" w14:textId="345FB6E9" w:rsidR="00761C6B" w:rsidRPr="00761C6B" w:rsidRDefault="00761C6B" w:rsidP="00761C6B">
            <w:pPr>
              <w:rPr>
                <w:rFonts w:ascii="Calibri" w:hAnsi="Calibri" w:cs="Calibri"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Motivation</w:t>
            </w:r>
            <w:r w:rsidRPr="00761C6B">
              <w:rPr>
                <w:rFonts w:ascii="Calibri" w:hAnsi="Calibri" w:cs="Calibri"/>
                <w:sz w:val="20"/>
                <w:szCs w:val="20"/>
              </w:rPr>
              <w:t> 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1088447873" w:edGrp="everyone"/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088447873"/>
          </w:p>
        </w:tc>
      </w:tr>
      <w:tr w:rsidR="00761C6B" w:rsidRPr="00761C6B" w14:paraId="1AA4721F" w14:textId="77777777" w:rsidTr="00761C6B">
        <w:tc>
          <w:tcPr>
            <w:tcW w:w="10186" w:type="dxa"/>
            <w:gridSpan w:val="5"/>
          </w:tcPr>
          <w:p w14:paraId="10C96E98" w14:textId="315C2199" w:rsidR="00761C6B" w:rsidRPr="00761C6B" w:rsidRDefault="00761C6B" w:rsidP="002A6B33">
            <w:pPr>
              <w:rPr>
                <w:rFonts w:ascii="Calibri" w:hAnsi="Calibri" w:cs="Calibri"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Compréhension</w:t>
            </w:r>
            <w:r w:rsidRPr="00761C6B">
              <w:rPr>
                <w:rFonts w:ascii="Calibri" w:hAnsi="Calibri" w:cs="Calibri"/>
                <w:sz w:val="20"/>
                <w:szCs w:val="20"/>
              </w:rPr>
              <w:t> :</w:t>
            </w:r>
            <w:permStart w:id="875788190" w:edGrp="everyone"/>
            <w:r w:rsidR="002A6B3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875788190"/>
          </w:p>
        </w:tc>
      </w:tr>
      <w:tr w:rsidR="00295DC9" w:rsidRPr="00761C6B" w14:paraId="344C0C1A" w14:textId="77777777" w:rsidTr="00E12451">
        <w:tc>
          <w:tcPr>
            <w:tcW w:w="2037" w:type="dxa"/>
          </w:tcPr>
          <w:p w14:paraId="01B57B61" w14:textId="506B0BD0" w:rsidR="00295DC9" w:rsidRPr="00761C6B" w:rsidRDefault="00295DC9" w:rsidP="00761C6B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Objectifs nutritionnels</w:t>
            </w:r>
            <w:r>
              <w:rPr>
                <w:rFonts w:ascii="Calibri" w:hAnsi="Calibri" w:cs="Calibri"/>
                <w:sz w:val="20"/>
                <w:szCs w:val="20"/>
              </w:rPr>
              <w:t> :</w:t>
            </w:r>
          </w:p>
        </w:tc>
        <w:permStart w:id="484997025" w:edGrp="everyone"/>
        <w:tc>
          <w:tcPr>
            <w:tcW w:w="4074" w:type="dxa"/>
            <w:gridSpan w:val="2"/>
          </w:tcPr>
          <w:p w14:paraId="22CFDE36" w14:textId="5C3BC981" w:rsidR="00295DC9" w:rsidRDefault="00096EBC" w:rsidP="00761C6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2805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484997025"/>
            <w:r w:rsidR="00336894">
              <w:rPr>
                <w:rFonts w:ascii="Calibri" w:hAnsi="Calibri" w:cs="Calibri"/>
                <w:sz w:val="20"/>
                <w:szCs w:val="20"/>
              </w:rPr>
              <w:t xml:space="preserve"> A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>mélioration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1893608443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893608443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ermStart w:id="117531978" w:edGrp="everyone"/>
          <w:p w14:paraId="1B8C8CAB" w14:textId="0A97CA60" w:rsidR="00295DC9" w:rsidRDefault="00096EBC" w:rsidP="00761C6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83193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17531978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S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>urveillance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1306685609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306685609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ermStart w:id="1267927272" w:edGrp="everyone"/>
          <w:p w14:paraId="79FD47CC" w14:textId="10E46928" w:rsidR="00295DC9" w:rsidRDefault="00096EBC" w:rsidP="00761C6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4681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 w:rsidRPr="00761C6B">
                  <w:rPr>
                    <w:rFonts w:ascii="Calibri" w:eastAsia="MS Gothic" w:hAnsi="Calibri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267927272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C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>ontrôle glycémique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647451724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647451724"/>
          </w:p>
          <w:permStart w:id="1999004461" w:edGrp="everyone"/>
          <w:p w14:paraId="2CC17BC3" w14:textId="29BF8B01" w:rsidR="00295DC9" w:rsidRPr="00761C6B" w:rsidRDefault="00096EBC" w:rsidP="00761C6B">
            <w:pPr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17391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999004461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R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>éalimentation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1347173872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347173872"/>
          </w:p>
          <w:permStart w:id="79846986" w:edGrp="everyone"/>
          <w:p w14:paraId="7A21AFAF" w14:textId="07198C37" w:rsidR="00295DC9" w:rsidRDefault="00096EBC" w:rsidP="00761C6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0822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79846986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A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>pports nutritionnels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1368679245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368679245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ermStart w:id="874142556" w:edGrp="everyone"/>
          <w:p w14:paraId="469ABBF0" w14:textId="1BFB4EFC" w:rsidR="00295DC9" w:rsidRDefault="00096EBC" w:rsidP="00761C6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92291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874142556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A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>pports hydriques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105527773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05527773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  <w:permStart w:id="791050659" w:edGrp="everyone"/>
          <w:p w14:paraId="15F70C08" w14:textId="3EA3C3B1" w:rsidR="00295DC9" w:rsidRPr="00761C6B" w:rsidRDefault="00096EBC" w:rsidP="00336894">
            <w:pPr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55376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791050659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N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>utrition entérale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321745687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321745687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permStart w:id="533663638" w:edGrp="everyone"/>
        <w:tc>
          <w:tcPr>
            <w:tcW w:w="4075" w:type="dxa"/>
            <w:gridSpan w:val="2"/>
          </w:tcPr>
          <w:p w14:paraId="695D8D55" w14:textId="613B3EB8" w:rsidR="00295DC9" w:rsidRDefault="00096EBC" w:rsidP="00761C6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2836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 w:rsidRPr="00761C6B">
                  <w:rPr>
                    <w:rFonts w:ascii="Calibri" w:eastAsia="MS Gothic" w:hAnsi="Calibri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533663638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P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>aramètres biochimique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636580198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636580198"/>
          </w:p>
          <w:permStart w:id="1052839554" w:edGrp="everyone"/>
          <w:p w14:paraId="42C263C9" w14:textId="3737A5DD" w:rsidR="00295DC9" w:rsidRPr="00761C6B" w:rsidRDefault="00096EBC" w:rsidP="00761C6B">
            <w:pPr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31357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052839554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G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>ain/perte de poids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570846749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570846749"/>
          </w:p>
          <w:permStart w:id="2117493956" w:edGrp="everyone"/>
          <w:p w14:paraId="50FBD223" w14:textId="608F1F25" w:rsidR="00295DC9" w:rsidRDefault="00096EBC" w:rsidP="00761C6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8561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 w:rsidRPr="00761C6B">
                  <w:rPr>
                    <w:rFonts w:ascii="Calibri" w:eastAsia="MS Gothic" w:hAnsi="Calibri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2117493956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S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>ymptômes digestifs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2009224807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2009224807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ermStart w:id="1119358471" w:edGrp="everyone"/>
          <w:p w14:paraId="622E5190" w14:textId="232C5D3F" w:rsidR="00295DC9" w:rsidRDefault="00096EBC" w:rsidP="00761C6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2049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1119358471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36894">
              <w:rPr>
                <w:rFonts w:ascii="Calibri" w:hAnsi="Calibri" w:cs="Calibri"/>
                <w:sz w:val="20"/>
                <w:szCs w:val="20"/>
              </w:rPr>
              <w:t>A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limentation sécuritaire selon les capacités de déglutition </w:t>
            </w:r>
            <w:permStart w:id="1921873523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921873523"/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ermStart w:id="526653294" w:edGrp="everyone"/>
          <w:p w14:paraId="43D09760" w14:textId="43312F27" w:rsidR="00295DC9" w:rsidRPr="002A6B33" w:rsidRDefault="00096EBC" w:rsidP="00761C6B">
            <w:pPr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43738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5DC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permEnd w:id="526653294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95DC9">
              <w:rPr>
                <w:rFonts w:ascii="Calibri" w:hAnsi="Calibri" w:cs="Calibri"/>
                <w:sz w:val="20"/>
                <w:szCs w:val="20"/>
              </w:rPr>
              <w:t>A</w:t>
            </w:r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utre : </w:t>
            </w:r>
            <w:permStart w:id="115484937" w:edGrp="everyone"/>
            <w:r w:rsidR="002A6B3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permEnd w:id="115484937"/>
            <w:r w:rsidR="00295DC9" w:rsidRPr="00761C6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761C6B" w:rsidRPr="00761C6B" w14:paraId="6876EC90" w14:textId="77777777" w:rsidTr="00761C6B">
        <w:tc>
          <w:tcPr>
            <w:tcW w:w="10186" w:type="dxa"/>
            <w:gridSpan w:val="5"/>
          </w:tcPr>
          <w:p w14:paraId="74EDF903" w14:textId="4F86A257" w:rsidR="00761C6B" w:rsidRPr="00761C6B" w:rsidRDefault="00761C6B" w:rsidP="00761C6B">
            <w:pPr>
              <w:rPr>
                <w:rFonts w:ascii="Calibri" w:hAnsi="Calibri" w:cs="Calibri"/>
                <w:sz w:val="20"/>
                <w:szCs w:val="20"/>
              </w:rPr>
            </w:pPr>
            <w:r w:rsidRPr="00761C6B">
              <w:rPr>
                <w:rFonts w:ascii="Calibri" w:hAnsi="Calibri" w:cs="Calibri"/>
                <w:b/>
                <w:sz w:val="20"/>
                <w:szCs w:val="20"/>
              </w:rPr>
              <w:t>Commentaires</w:t>
            </w:r>
            <w:r w:rsidRPr="00761C6B">
              <w:rPr>
                <w:rFonts w:ascii="Calibri" w:hAnsi="Calibri" w:cs="Calibri"/>
                <w:sz w:val="20"/>
                <w:szCs w:val="20"/>
              </w:rPr>
              <w:t> :</w:t>
            </w:r>
            <w:r w:rsidR="00295DC9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ermStart w:id="1968839724" w:edGrp="everyone"/>
            <w:r w:rsidR="00295DC9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ermEnd w:id="1968839724"/>
          </w:p>
        </w:tc>
      </w:tr>
    </w:tbl>
    <w:p w14:paraId="233BD72D" w14:textId="4318C44F" w:rsidR="00761C6B" w:rsidRDefault="00761C6B" w:rsidP="00761C6B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1560"/>
        <w:gridCol w:w="2865"/>
        <w:gridCol w:w="2865"/>
        <w:gridCol w:w="900"/>
        <w:gridCol w:w="2158"/>
      </w:tblGrid>
      <w:tr w:rsidR="00295DC9" w:rsidRPr="00295DC9" w14:paraId="326D0358" w14:textId="77777777" w:rsidTr="00F03A1C">
        <w:trPr>
          <w:trHeight w:val="567"/>
        </w:trPr>
        <w:tc>
          <w:tcPr>
            <w:tcW w:w="1560" w:type="dxa"/>
            <w:vAlign w:val="bottom"/>
          </w:tcPr>
          <w:p w14:paraId="60F44559" w14:textId="77777777" w:rsidR="00295DC9" w:rsidRPr="00DF2D0F" w:rsidRDefault="00295DC9" w:rsidP="00295DC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F2D0F">
              <w:rPr>
                <w:rFonts w:asciiTheme="minorHAnsi" w:hAnsiTheme="minorHAnsi" w:cstheme="minorHAnsi"/>
                <w:b/>
                <w:sz w:val="16"/>
                <w:szCs w:val="16"/>
              </w:rPr>
              <w:t>Complété par :</w:t>
            </w: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-117839344"/>
              <w:showingPlcHdr/>
              <w:picture/>
            </w:sdtPr>
            <w:sdtEndPr/>
            <w:sdtContent>
              <w:permStart w:id="1527326634" w:edGrp="everyone" w:displacedByCustomXml="prev"/>
              <w:p w14:paraId="16154A3E" w14:textId="77777777" w:rsidR="00295DC9" w:rsidRPr="00DF2D0F" w:rsidRDefault="00295DC9" w:rsidP="00295DC9">
                <w:pPr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DF2D0F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40B19BC8" wp14:editId="78B21F05">
                      <wp:extent cx="123825" cy="123825"/>
                      <wp:effectExtent l="0" t="0" r="9525" b="9525"/>
                      <wp:docPr id="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0647" cy="1306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ermEnd w:id="1527326634" w:displacedByCustomXml="next"/>
            </w:sdtContent>
          </w:sdt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14:paraId="49CDD702" w14:textId="77777777" w:rsidR="00295DC9" w:rsidRPr="00DF2D0F" w:rsidRDefault="00295DC9" w:rsidP="00295DC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ermStart w:id="583350069" w:edGrp="everyone"/>
            <w:r w:rsidRPr="00DF2D0F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permEnd w:id="583350069"/>
          </w:p>
        </w:tc>
        <w:tc>
          <w:tcPr>
            <w:tcW w:w="900" w:type="dxa"/>
            <w:vAlign w:val="bottom"/>
          </w:tcPr>
          <w:p w14:paraId="78BE4130" w14:textId="77777777" w:rsidR="00295DC9" w:rsidRPr="00DF2D0F" w:rsidRDefault="00295DC9" w:rsidP="00295DC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F2D0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tc>
          <w:tcPr>
            <w:tcW w:w="2158" w:type="dxa"/>
            <w:tcBorders>
              <w:bottom w:val="single" w:sz="4" w:space="0" w:color="auto"/>
            </w:tcBorders>
            <w:vAlign w:val="bottom"/>
          </w:tcPr>
          <w:p w14:paraId="35D7C9FF" w14:textId="77777777" w:rsidR="00295DC9" w:rsidRPr="00DF2D0F" w:rsidRDefault="00096EBC" w:rsidP="00295DC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552845250"/>
                <w:placeholder>
                  <w:docPart w:val="DE5D3E5572AD4CB29E0CF43256AC6AC6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295DC9" w:rsidRPr="00DF2D0F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sdtContent>
            </w:sdt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id w:val="-323902549"/>
                <w:placeholder>
                  <w:docPart w:val="96FF01DE17E348248650170CB273C785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permStart w:id="1765283500" w:edGrp="everyone"/>
                <w:r w:rsidR="00295DC9" w:rsidRPr="00DF2D0F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 </w:t>
                </w:r>
                <w:permEnd w:id="1765283500"/>
              </w:sdtContent>
            </w:sdt>
            <w:r w:rsidR="00295DC9" w:rsidRPr="00DF2D0F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</w:tr>
      <w:tr w:rsidR="00295DC9" w:rsidRPr="00295DC9" w14:paraId="4A5F2F97" w14:textId="77777777" w:rsidTr="00F03A1C">
        <w:trPr>
          <w:trHeight w:val="227"/>
        </w:trPr>
        <w:tc>
          <w:tcPr>
            <w:tcW w:w="1560" w:type="dxa"/>
            <w:vAlign w:val="center"/>
          </w:tcPr>
          <w:p w14:paraId="1B261A4B" w14:textId="77777777" w:rsidR="00295DC9" w:rsidRPr="00DF2D0F" w:rsidRDefault="00295DC9" w:rsidP="00295DC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730" w:type="dxa"/>
            <w:gridSpan w:val="2"/>
            <w:tcBorders>
              <w:top w:val="single" w:sz="4" w:space="0" w:color="auto"/>
            </w:tcBorders>
            <w:vAlign w:val="center"/>
          </w:tcPr>
          <w:p w14:paraId="1FCB6220" w14:textId="77777777" w:rsidR="00295DC9" w:rsidRPr="00DF2D0F" w:rsidRDefault="00295DC9" w:rsidP="00295DC9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F2D0F">
              <w:rPr>
                <w:rFonts w:asciiTheme="minorHAnsi" w:hAnsiTheme="minorHAnsi" w:cstheme="minorHAnsi"/>
                <w:i/>
                <w:sz w:val="16"/>
                <w:szCs w:val="16"/>
              </w:rPr>
              <w:t>Signature</w:t>
            </w:r>
            <w:r w:rsidRPr="00DF2D0F">
              <w:rPr>
                <w:rFonts w:asciiTheme="minorHAnsi" w:hAnsiTheme="minorHAnsi" w:cstheme="minorHAnsi"/>
                <w:i/>
                <w:sz w:val="16"/>
                <w:szCs w:val="16"/>
              </w:rPr>
              <w:tab/>
              <w:t xml:space="preserve">                                                                    Nom, prénom et titre</w:t>
            </w:r>
          </w:p>
        </w:tc>
        <w:tc>
          <w:tcPr>
            <w:tcW w:w="900" w:type="dxa"/>
            <w:vAlign w:val="center"/>
          </w:tcPr>
          <w:p w14:paraId="588025EA" w14:textId="77777777" w:rsidR="00295DC9" w:rsidRPr="00DF2D0F" w:rsidRDefault="00295DC9" w:rsidP="00295DC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58" w:type="dxa"/>
            <w:tcBorders>
              <w:top w:val="single" w:sz="4" w:space="0" w:color="auto"/>
            </w:tcBorders>
            <w:vAlign w:val="center"/>
          </w:tcPr>
          <w:p w14:paraId="473B5601" w14:textId="77777777" w:rsidR="00295DC9" w:rsidRPr="00DF2D0F" w:rsidRDefault="00295DC9" w:rsidP="00295DC9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F2D0F">
              <w:rPr>
                <w:rFonts w:asciiTheme="minorHAnsi" w:hAnsiTheme="minorHAnsi" w:cstheme="minorHAnsi"/>
                <w:i/>
                <w:sz w:val="16"/>
                <w:szCs w:val="16"/>
              </w:rPr>
              <w:t>aaaa/mm/jj</w:t>
            </w:r>
          </w:p>
        </w:tc>
      </w:tr>
    </w:tbl>
    <w:p w14:paraId="282FF4F3" w14:textId="77777777" w:rsidR="00295DC9" w:rsidRPr="00761C6B" w:rsidRDefault="00295DC9" w:rsidP="00761C6B">
      <w:pPr>
        <w:rPr>
          <w:rFonts w:asciiTheme="minorHAnsi" w:hAnsiTheme="minorHAnsi" w:cstheme="minorHAnsi"/>
          <w:sz w:val="20"/>
          <w:szCs w:val="20"/>
        </w:rPr>
      </w:pPr>
    </w:p>
    <w:sectPr w:rsidR="00295DC9" w:rsidRPr="00761C6B" w:rsidSect="003A48F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E26DD" w14:textId="77777777" w:rsidR="00096EBC" w:rsidRDefault="00096EBC" w:rsidP="0081257E">
      <w:r>
        <w:separator/>
      </w:r>
    </w:p>
  </w:endnote>
  <w:endnote w:type="continuationSeparator" w:id="0">
    <w:p w14:paraId="7FE93947" w14:textId="77777777" w:rsidR="00096EBC" w:rsidRDefault="00096EBC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5DC9C205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295DC9" w:rsidRPr="00295DC9">
      <w:rPr>
        <w:b/>
        <w:bCs/>
        <w:noProof/>
        <w:sz w:val="15"/>
        <w:szCs w:val="15"/>
        <w:lang w:val="fr-FR"/>
      </w:rPr>
      <w:t>1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77777777" w:rsidR="00EE71AF" w:rsidRPr="002C0510" w:rsidRDefault="00B9416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9B3DF2">
      <w:rPr>
        <w:rFonts w:asciiTheme="minorHAnsi" w:hAnsiTheme="minorHAnsi" w:cstheme="minorHAnsi"/>
        <w:sz w:val="20"/>
        <w:szCs w:val="20"/>
      </w:rPr>
      <w:t>XXXX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9B3DF2">
      <w:rPr>
        <w:rFonts w:asciiTheme="minorHAnsi" w:hAnsiTheme="minorHAnsi" w:cstheme="minorHAnsi"/>
        <w:sz w:val="18"/>
        <w:szCs w:val="18"/>
      </w:rPr>
      <w:t>(202X-XX</w:t>
    </w:r>
    <w:r w:rsidR="009B3DF2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9B3DF2">
      <w:rPr>
        <w:rFonts w:asciiTheme="minorHAnsi" w:hAnsiTheme="minorHAnsi" w:cstheme="minorHAnsi"/>
        <w:b/>
        <w:sz w:val="20"/>
        <w:szCs w:val="20"/>
      </w:rPr>
      <w:t>TITRE DU DOCUMENT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1623F702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9B3DF2">
      <w:rPr>
        <w:rFonts w:asciiTheme="minorHAnsi" w:hAnsiTheme="minorHAnsi" w:cstheme="minorHAnsi"/>
        <w:b/>
        <w:sz w:val="20"/>
        <w:szCs w:val="20"/>
      </w:rPr>
      <w:t>EN MAJUSCULE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761C6B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295DC9" w:rsidRPr="00295DC9">
      <w:rPr>
        <w:b/>
        <w:bCs/>
        <w:noProof/>
        <w:sz w:val="15"/>
        <w:szCs w:val="15"/>
        <w:lang w:val="fr-FR"/>
      </w:rPr>
      <w:t>1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727787C6" w:rsidR="00EE71AF" w:rsidRPr="002C0510" w:rsidRDefault="00DF2D0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CLI-60643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>
      <w:rPr>
        <w:rFonts w:asciiTheme="minorHAnsi" w:hAnsiTheme="minorHAnsi" w:cstheme="minorHAnsi"/>
        <w:sz w:val="18"/>
        <w:szCs w:val="18"/>
      </w:rPr>
      <w:t>(</w:t>
    </w:r>
    <w:r>
      <w:rPr>
        <w:rFonts w:asciiTheme="minorHAnsi" w:hAnsiTheme="minorHAnsi" w:cstheme="minorHAnsi"/>
        <w:sz w:val="18"/>
        <w:szCs w:val="18"/>
      </w:rPr>
      <w:t>2023-09</w:t>
    </w:r>
    <w:r w:rsidR="00EE71AF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761C6B">
      <w:rPr>
        <w:rFonts w:asciiTheme="minorHAnsi" w:hAnsiTheme="minorHAnsi" w:cstheme="minorHAnsi"/>
        <w:b/>
        <w:sz w:val="20"/>
        <w:szCs w:val="20"/>
      </w:rPr>
      <w:t>NUTRITION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768CB507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DF2D0F">
      <w:rPr>
        <w:rFonts w:asciiTheme="minorHAnsi" w:hAnsiTheme="minorHAnsi" w:cstheme="minorHAnsi"/>
        <w:b/>
        <w:sz w:val="20"/>
        <w:szCs w:val="20"/>
      </w:rPr>
      <w:t>NOTE DE TRANSFERT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1C49B7" w:rsidRPr="001C49B7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1C49B7" w:rsidRPr="001C49B7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803D1" w14:textId="77777777" w:rsidR="00096EBC" w:rsidRDefault="00096EBC" w:rsidP="0081257E">
      <w:r>
        <w:separator/>
      </w:r>
    </w:p>
  </w:footnote>
  <w:footnote w:type="continuationSeparator" w:id="0">
    <w:p w14:paraId="5E9975AB" w14:textId="77777777" w:rsidR="00096EBC" w:rsidRDefault="00096EBC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28E1AFB9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511156398" w:edGrp="everyone"/>
    <w:permStart w:id="1550597099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216398567"/>
        <w:lock w:val="sdtLocked"/>
        <w:placeholder>
          <w:docPart w:val="4FD47298EAB748FDA98626A45AC64161"/>
        </w:placeholder>
        <w:showingPlcHdr/>
      </w:sdtPr>
      <w:sdtEndPr/>
      <w:sdtContent>
        <w:r w:rsidR="00295DC9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511156398"/>
    <w:permEnd w:id="1550597099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8527954" w:edGrp="everyone"/>
    <w:permStart w:id="2074825352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51770528"/>
        <w:lock w:val="sdtLocked"/>
        <w:placeholder>
          <w:docPart w:val="FCD1CFBFF4CB46D682C214627F285976"/>
        </w:placeholder>
      </w:sdtPr>
      <w:sdtEndPr/>
      <w:sdtContent>
        <w:r w:rsidR="00295DC9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8527954"/>
    <w:permEnd w:id="2074825352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1462822C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717308532" w:edGrp="everyone"/>
    <w:permStart w:id="46577640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485296027"/>
        <w:lock w:val="sdtLocked"/>
        <w:placeholder>
          <w:docPart w:val="EB7DC14539414C39A7506D38D323A7CC"/>
        </w:placeholder>
        <w:showingPlcHdr/>
      </w:sdtPr>
      <w:sdtEndPr/>
      <w:sdtContent>
        <w:r w:rsidR="00295DC9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717308532"/>
    <w:permEnd w:id="46577640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241769783" w:edGrp="everyone"/>
    <w:permStart w:id="133472577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2043655113"/>
        <w:lock w:val="sdtLocked"/>
        <w:placeholder>
          <w:docPart w:val="723864D19A444675906C6C92FFE1AB38"/>
        </w:placeholder>
      </w:sdtPr>
      <w:sdtEndPr/>
      <w:sdtContent>
        <w:r w:rsidR="00295DC9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241769783"/>
    <w:permEnd w:id="1334725778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Ui+9VJNwLigsQZeqiNZSoVoXCZilM4NJOteUlPv0d1o4QGQm3pd/miwzLgIgzB1Uc5iruSVGd3H9srtghKf1uQ==" w:salt="CGtsmiJV/1e/OhaH7QAK0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4612D"/>
    <w:rsid w:val="00056477"/>
    <w:rsid w:val="00061115"/>
    <w:rsid w:val="000653C6"/>
    <w:rsid w:val="00070BD8"/>
    <w:rsid w:val="00072BDD"/>
    <w:rsid w:val="00081719"/>
    <w:rsid w:val="00081E4F"/>
    <w:rsid w:val="00094D01"/>
    <w:rsid w:val="00096EBC"/>
    <w:rsid w:val="000A1BAF"/>
    <w:rsid w:val="000A48D0"/>
    <w:rsid w:val="000A5A8D"/>
    <w:rsid w:val="000A5E6D"/>
    <w:rsid w:val="000A5E86"/>
    <w:rsid w:val="000B236B"/>
    <w:rsid w:val="000B34AA"/>
    <w:rsid w:val="000B7F78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200AF"/>
    <w:rsid w:val="00121C81"/>
    <w:rsid w:val="0013480E"/>
    <w:rsid w:val="00134CC1"/>
    <w:rsid w:val="0014043F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A2DBA"/>
    <w:rsid w:val="001B6ADB"/>
    <w:rsid w:val="001C3C30"/>
    <w:rsid w:val="001C49B7"/>
    <w:rsid w:val="001E2FCB"/>
    <w:rsid w:val="001F086F"/>
    <w:rsid w:val="00205E89"/>
    <w:rsid w:val="0021081C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63F52"/>
    <w:rsid w:val="00285AAB"/>
    <w:rsid w:val="00295818"/>
    <w:rsid w:val="00295DC9"/>
    <w:rsid w:val="00295F2F"/>
    <w:rsid w:val="002A451A"/>
    <w:rsid w:val="002A6B33"/>
    <w:rsid w:val="002C0510"/>
    <w:rsid w:val="002C10F4"/>
    <w:rsid w:val="002C5CEB"/>
    <w:rsid w:val="002D207C"/>
    <w:rsid w:val="002D4BDA"/>
    <w:rsid w:val="002E3D54"/>
    <w:rsid w:val="00300573"/>
    <w:rsid w:val="00301BAB"/>
    <w:rsid w:val="00336894"/>
    <w:rsid w:val="00336BCB"/>
    <w:rsid w:val="00341B62"/>
    <w:rsid w:val="0035045E"/>
    <w:rsid w:val="0035589A"/>
    <w:rsid w:val="00366A13"/>
    <w:rsid w:val="00367527"/>
    <w:rsid w:val="00367C4C"/>
    <w:rsid w:val="00371FBF"/>
    <w:rsid w:val="003724A3"/>
    <w:rsid w:val="003751A8"/>
    <w:rsid w:val="00380AEA"/>
    <w:rsid w:val="0039226F"/>
    <w:rsid w:val="003A48FF"/>
    <w:rsid w:val="003A6F43"/>
    <w:rsid w:val="003E285F"/>
    <w:rsid w:val="003E3AE5"/>
    <w:rsid w:val="003F27A5"/>
    <w:rsid w:val="003F3BBB"/>
    <w:rsid w:val="003F5BFB"/>
    <w:rsid w:val="00413A5E"/>
    <w:rsid w:val="004246FA"/>
    <w:rsid w:val="004331D4"/>
    <w:rsid w:val="0045258B"/>
    <w:rsid w:val="00460096"/>
    <w:rsid w:val="00465EBD"/>
    <w:rsid w:val="00466CA4"/>
    <w:rsid w:val="00475947"/>
    <w:rsid w:val="00486DB0"/>
    <w:rsid w:val="00487374"/>
    <w:rsid w:val="004A634E"/>
    <w:rsid w:val="004A7727"/>
    <w:rsid w:val="004B2D7F"/>
    <w:rsid w:val="004B315B"/>
    <w:rsid w:val="004D5723"/>
    <w:rsid w:val="004F3CE1"/>
    <w:rsid w:val="004F7BC1"/>
    <w:rsid w:val="005222EB"/>
    <w:rsid w:val="00527734"/>
    <w:rsid w:val="005450BB"/>
    <w:rsid w:val="00562D85"/>
    <w:rsid w:val="00572797"/>
    <w:rsid w:val="00582410"/>
    <w:rsid w:val="005846D0"/>
    <w:rsid w:val="00586763"/>
    <w:rsid w:val="005A0C13"/>
    <w:rsid w:val="005B0165"/>
    <w:rsid w:val="005C1EC4"/>
    <w:rsid w:val="005F5E7B"/>
    <w:rsid w:val="00605F48"/>
    <w:rsid w:val="006203E9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70347"/>
    <w:rsid w:val="0067793A"/>
    <w:rsid w:val="006859C3"/>
    <w:rsid w:val="006874BF"/>
    <w:rsid w:val="006B68DF"/>
    <w:rsid w:val="006C0367"/>
    <w:rsid w:val="006C1EF6"/>
    <w:rsid w:val="006C3A24"/>
    <w:rsid w:val="006C647A"/>
    <w:rsid w:val="00702750"/>
    <w:rsid w:val="0070575F"/>
    <w:rsid w:val="0070733E"/>
    <w:rsid w:val="00711015"/>
    <w:rsid w:val="00711069"/>
    <w:rsid w:val="007372B2"/>
    <w:rsid w:val="00742CE5"/>
    <w:rsid w:val="00743434"/>
    <w:rsid w:val="00761C6B"/>
    <w:rsid w:val="00770980"/>
    <w:rsid w:val="00774F41"/>
    <w:rsid w:val="00775336"/>
    <w:rsid w:val="00775EF5"/>
    <w:rsid w:val="007824FE"/>
    <w:rsid w:val="00794F54"/>
    <w:rsid w:val="00796F7D"/>
    <w:rsid w:val="007A7BE7"/>
    <w:rsid w:val="007B10A9"/>
    <w:rsid w:val="007B10B7"/>
    <w:rsid w:val="007C0A74"/>
    <w:rsid w:val="007C4940"/>
    <w:rsid w:val="007C4953"/>
    <w:rsid w:val="007E09E8"/>
    <w:rsid w:val="007E1512"/>
    <w:rsid w:val="007E5A80"/>
    <w:rsid w:val="007F3548"/>
    <w:rsid w:val="0080585F"/>
    <w:rsid w:val="0081257E"/>
    <w:rsid w:val="00813571"/>
    <w:rsid w:val="00815A91"/>
    <w:rsid w:val="008273AD"/>
    <w:rsid w:val="00835D55"/>
    <w:rsid w:val="00840968"/>
    <w:rsid w:val="00854761"/>
    <w:rsid w:val="00854C5B"/>
    <w:rsid w:val="0088545A"/>
    <w:rsid w:val="008C1B87"/>
    <w:rsid w:val="008F61BF"/>
    <w:rsid w:val="00912469"/>
    <w:rsid w:val="00914CBF"/>
    <w:rsid w:val="009210E9"/>
    <w:rsid w:val="009241CF"/>
    <w:rsid w:val="00932CCC"/>
    <w:rsid w:val="0093368C"/>
    <w:rsid w:val="00933CF8"/>
    <w:rsid w:val="00942D0E"/>
    <w:rsid w:val="00954EBA"/>
    <w:rsid w:val="009558B8"/>
    <w:rsid w:val="00957446"/>
    <w:rsid w:val="009917D6"/>
    <w:rsid w:val="009B3DF2"/>
    <w:rsid w:val="009B7034"/>
    <w:rsid w:val="009C708F"/>
    <w:rsid w:val="009E7A98"/>
    <w:rsid w:val="00A0249F"/>
    <w:rsid w:val="00A073D7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4AD2"/>
    <w:rsid w:val="00A85D6B"/>
    <w:rsid w:val="00A90CAF"/>
    <w:rsid w:val="00A96E54"/>
    <w:rsid w:val="00AA07D3"/>
    <w:rsid w:val="00AB1AE0"/>
    <w:rsid w:val="00AB6C5B"/>
    <w:rsid w:val="00AC1E58"/>
    <w:rsid w:val="00AC7CEE"/>
    <w:rsid w:val="00AD5DB0"/>
    <w:rsid w:val="00AD7EA0"/>
    <w:rsid w:val="00AE5772"/>
    <w:rsid w:val="00AE7B95"/>
    <w:rsid w:val="00AF052E"/>
    <w:rsid w:val="00B01272"/>
    <w:rsid w:val="00B06CF8"/>
    <w:rsid w:val="00B11A7E"/>
    <w:rsid w:val="00B21AF3"/>
    <w:rsid w:val="00B24B58"/>
    <w:rsid w:val="00B31BE9"/>
    <w:rsid w:val="00B34C6D"/>
    <w:rsid w:val="00B44F24"/>
    <w:rsid w:val="00B46D29"/>
    <w:rsid w:val="00B700E0"/>
    <w:rsid w:val="00B728A7"/>
    <w:rsid w:val="00B76AE4"/>
    <w:rsid w:val="00B90138"/>
    <w:rsid w:val="00B94163"/>
    <w:rsid w:val="00BA5ED2"/>
    <w:rsid w:val="00BB3AB8"/>
    <w:rsid w:val="00BC0CA8"/>
    <w:rsid w:val="00BD08CA"/>
    <w:rsid w:val="00BD5DFA"/>
    <w:rsid w:val="00BD5E67"/>
    <w:rsid w:val="00BF5356"/>
    <w:rsid w:val="00BF6BB8"/>
    <w:rsid w:val="00C00059"/>
    <w:rsid w:val="00C02195"/>
    <w:rsid w:val="00C34636"/>
    <w:rsid w:val="00C409F5"/>
    <w:rsid w:val="00C41836"/>
    <w:rsid w:val="00C56334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3DA6"/>
    <w:rsid w:val="00D05770"/>
    <w:rsid w:val="00D05D0F"/>
    <w:rsid w:val="00D16A65"/>
    <w:rsid w:val="00D20198"/>
    <w:rsid w:val="00D25D2A"/>
    <w:rsid w:val="00D303B8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94066"/>
    <w:rsid w:val="00D97471"/>
    <w:rsid w:val="00DA05CB"/>
    <w:rsid w:val="00DA3089"/>
    <w:rsid w:val="00DA41EC"/>
    <w:rsid w:val="00DB5E8C"/>
    <w:rsid w:val="00DD133D"/>
    <w:rsid w:val="00DD6AC7"/>
    <w:rsid w:val="00DE0EC9"/>
    <w:rsid w:val="00DF248B"/>
    <w:rsid w:val="00DF2D0F"/>
    <w:rsid w:val="00DF487E"/>
    <w:rsid w:val="00E10066"/>
    <w:rsid w:val="00E16883"/>
    <w:rsid w:val="00E24ABE"/>
    <w:rsid w:val="00E30FAC"/>
    <w:rsid w:val="00E3667F"/>
    <w:rsid w:val="00E37A0D"/>
    <w:rsid w:val="00E55FF4"/>
    <w:rsid w:val="00E84264"/>
    <w:rsid w:val="00EA2FBB"/>
    <w:rsid w:val="00EA3D5C"/>
    <w:rsid w:val="00EA7032"/>
    <w:rsid w:val="00EB67A8"/>
    <w:rsid w:val="00EC1D23"/>
    <w:rsid w:val="00EC202C"/>
    <w:rsid w:val="00ED174A"/>
    <w:rsid w:val="00EE00A3"/>
    <w:rsid w:val="00EE71AF"/>
    <w:rsid w:val="00EF62FA"/>
    <w:rsid w:val="00F038C6"/>
    <w:rsid w:val="00F130E4"/>
    <w:rsid w:val="00F15FDF"/>
    <w:rsid w:val="00F1774D"/>
    <w:rsid w:val="00F20FF1"/>
    <w:rsid w:val="00F33764"/>
    <w:rsid w:val="00F41733"/>
    <w:rsid w:val="00F47B4E"/>
    <w:rsid w:val="00F52944"/>
    <w:rsid w:val="00F72CF4"/>
    <w:rsid w:val="00F7382F"/>
    <w:rsid w:val="00F95C14"/>
    <w:rsid w:val="00F95ECE"/>
    <w:rsid w:val="00FA1BA3"/>
    <w:rsid w:val="00FA32AF"/>
    <w:rsid w:val="00FA3A2B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utableau1">
    <w:name w:val="Grille du tableau1"/>
    <w:basedOn w:val="TableauNormal"/>
    <w:next w:val="Grilledutableau"/>
    <w:uiPriority w:val="39"/>
    <w:rsid w:val="00761C6B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63EBE0C0D7CD4C98AECB3DFC1313CA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EB4796-D9F3-41B3-819B-D85439D570A7}"/>
      </w:docPartPr>
      <w:docPartBody>
        <w:p w:rsidR="003B3431" w:rsidRDefault="000B6DF2" w:rsidP="000B6DF2">
          <w:pPr>
            <w:pStyle w:val="63EBE0C0D7CD4C98AECB3DFC1313CA36"/>
          </w:pPr>
          <w:r w:rsidRPr="00B81F04">
            <w:rPr>
              <w:rStyle w:val="Textedelespacerserv"/>
            </w:rPr>
            <w:t>Choisissez un élément.</w:t>
          </w:r>
        </w:p>
      </w:docPartBody>
    </w:docPart>
    <w:docPart>
      <w:docPartPr>
        <w:name w:val="DE5D3E5572AD4CB29E0CF43256AC6A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68F7BD-B96C-456D-91B7-ED316FBCB5AE}"/>
      </w:docPartPr>
      <w:docPartBody>
        <w:p w:rsidR="003B3431" w:rsidRDefault="000B6DF2" w:rsidP="000B6DF2">
          <w:pPr>
            <w:pStyle w:val="DE5D3E5572AD4CB29E0CF43256AC6AC6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6FF01DE17E348248650170CB273C7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93467C-7BA7-4519-BE76-8E2BCF42DA51}"/>
      </w:docPartPr>
      <w:docPartBody>
        <w:p w:rsidR="003B3431" w:rsidRDefault="000B6DF2" w:rsidP="000B6DF2">
          <w:pPr>
            <w:pStyle w:val="96FF01DE17E348248650170CB273C785"/>
          </w:pPr>
          <w:r w:rsidRPr="00904C9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FD47298EAB748FDA98626A45AC641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BC912A-0E06-4E0F-A667-55DFE928B8D4}"/>
      </w:docPartPr>
      <w:docPartBody>
        <w:p w:rsidR="003B3431" w:rsidRDefault="000B6DF2" w:rsidP="000B6DF2">
          <w:pPr>
            <w:pStyle w:val="4FD47298EAB748FDA98626A45AC6416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FCD1CFBFF4CB46D682C214627F2859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4154CA-0A59-4FC7-BD52-2C65BA809CE1}"/>
      </w:docPartPr>
      <w:docPartBody>
        <w:p w:rsidR="003B3431" w:rsidRDefault="000B6DF2" w:rsidP="000B6DF2">
          <w:pPr>
            <w:pStyle w:val="FCD1CFBFF4CB46D682C214627F285976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7DC14539414C39A7506D38D323A7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955BE-29DE-4656-BBCA-AB136CA0AE7A}"/>
      </w:docPartPr>
      <w:docPartBody>
        <w:p w:rsidR="003B3431" w:rsidRDefault="000B6DF2" w:rsidP="000B6DF2">
          <w:pPr>
            <w:pStyle w:val="EB7DC14539414C39A7506D38D323A7CC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723864D19A444675906C6C92FFE1AB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ACF17B-EBFF-4E8D-807F-2B113C215F62}"/>
      </w:docPartPr>
      <w:docPartBody>
        <w:p w:rsidR="003B3431" w:rsidRDefault="000B6DF2" w:rsidP="000B6DF2">
          <w:pPr>
            <w:pStyle w:val="723864D19A444675906C6C92FFE1AB38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B6DF2"/>
    <w:rsid w:val="00112490"/>
    <w:rsid w:val="00155FE5"/>
    <w:rsid w:val="00191452"/>
    <w:rsid w:val="00210DB3"/>
    <w:rsid w:val="002162C5"/>
    <w:rsid w:val="002B2C3E"/>
    <w:rsid w:val="0034005E"/>
    <w:rsid w:val="003421FF"/>
    <w:rsid w:val="00354B2B"/>
    <w:rsid w:val="00362A21"/>
    <w:rsid w:val="00384737"/>
    <w:rsid w:val="003B161F"/>
    <w:rsid w:val="003B3431"/>
    <w:rsid w:val="003C4590"/>
    <w:rsid w:val="00434EC1"/>
    <w:rsid w:val="004514F6"/>
    <w:rsid w:val="004627D0"/>
    <w:rsid w:val="00484F98"/>
    <w:rsid w:val="00577109"/>
    <w:rsid w:val="00586DD0"/>
    <w:rsid w:val="005B140A"/>
    <w:rsid w:val="006C149F"/>
    <w:rsid w:val="006C4A9D"/>
    <w:rsid w:val="00726C6F"/>
    <w:rsid w:val="00844B7D"/>
    <w:rsid w:val="008D0BEC"/>
    <w:rsid w:val="008E280D"/>
    <w:rsid w:val="00900FCC"/>
    <w:rsid w:val="009468F7"/>
    <w:rsid w:val="009558B8"/>
    <w:rsid w:val="00992FC7"/>
    <w:rsid w:val="009C00EC"/>
    <w:rsid w:val="009F5E6B"/>
    <w:rsid w:val="00A1476C"/>
    <w:rsid w:val="00A46FD2"/>
    <w:rsid w:val="00A949A4"/>
    <w:rsid w:val="00A969B4"/>
    <w:rsid w:val="00AA373E"/>
    <w:rsid w:val="00AB2A4A"/>
    <w:rsid w:val="00B1116B"/>
    <w:rsid w:val="00B46D29"/>
    <w:rsid w:val="00B72A90"/>
    <w:rsid w:val="00BA28E3"/>
    <w:rsid w:val="00C7075C"/>
    <w:rsid w:val="00C72970"/>
    <w:rsid w:val="00C74B42"/>
    <w:rsid w:val="00D2758B"/>
    <w:rsid w:val="00D467F0"/>
    <w:rsid w:val="00DF487E"/>
    <w:rsid w:val="00E11B02"/>
    <w:rsid w:val="00E35253"/>
    <w:rsid w:val="00E64ABA"/>
    <w:rsid w:val="00EC5E50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B6DF2"/>
    <w:rPr>
      <w:color w:val="808080"/>
    </w:rPr>
  </w:style>
  <w:style w:type="paragraph" w:customStyle="1" w:styleId="63EBE0C0D7CD4C98AECB3DFC1313CA36">
    <w:name w:val="63EBE0C0D7CD4C98AECB3DFC1313CA36"/>
    <w:rsid w:val="000B6DF2"/>
  </w:style>
  <w:style w:type="paragraph" w:customStyle="1" w:styleId="DE5D3E5572AD4CB29E0CF43256AC6AC6">
    <w:name w:val="DE5D3E5572AD4CB29E0CF43256AC6AC6"/>
    <w:rsid w:val="000B6DF2"/>
  </w:style>
  <w:style w:type="paragraph" w:customStyle="1" w:styleId="96FF01DE17E348248650170CB273C785">
    <w:name w:val="96FF01DE17E348248650170CB273C785"/>
    <w:rsid w:val="000B6DF2"/>
  </w:style>
  <w:style w:type="paragraph" w:customStyle="1" w:styleId="4FD47298EAB748FDA98626A45AC64161">
    <w:name w:val="4FD47298EAB748FDA98626A45AC64161"/>
    <w:rsid w:val="000B6DF2"/>
  </w:style>
  <w:style w:type="paragraph" w:customStyle="1" w:styleId="FCD1CFBFF4CB46D682C214627F285976">
    <w:name w:val="FCD1CFBFF4CB46D682C214627F285976"/>
    <w:rsid w:val="000B6DF2"/>
  </w:style>
  <w:style w:type="paragraph" w:customStyle="1" w:styleId="EB7DC14539414C39A7506D38D323A7CC">
    <w:name w:val="EB7DC14539414C39A7506D38D323A7CC"/>
    <w:rsid w:val="000B6DF2"/>
  </w:style>
  <w:style w:type="paragraph" w:customStyle="1" w:styleId="723864D19A444675906C6C92FFE1AB38">
    <w:name w:val="723864D19A444675906C6C92FFE1AB38"/>
    <w:rsid w:val="000B6D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2" ma:contentTypeDescription="Crée un document." ma:contentTypeScope="" ma:versionID="372a94b1061d003f0f2fb3e21746ab54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4948adaed5fa79eba6892c6b6324c66a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13660ce-6d07-47ad-b726-5178166c5d31">
      <UserInfo>
        <DisplayName>Maude Lefebvre Archives (CISSSMO16)</DisplayName>
        <AccountId>30</AccountId>
        <AccountType/>
      </UserInfo>
    </SharedWithUsers>
    <Commentaire xmlns="821ca118-854d-4774-85de-cb461bc3e543" xsi:nil="true"/>
    <Direction xmlns="013660ce-6d07-47ad-b726-5178166c5d31">15</Direction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false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2023-09-01T04:00:00+00:00</Datedapproba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9841C-D153-4487-9628-5C2F3396F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2B93AA-3D00-435B-A104-F63824A4159C}">
  <ds:schemaRefs>
    <ds:schemaRef ds:uri="http://schemas.microsoft.com/office/2006/metadata/properties"/>
    <ds:schemaRef ds:uri="http://schemas.microsoft.com/office/infopath/2007/PartnerControls"/>
    <ds:schemaRef ds:uri="013660ce-6d07-47ad-b726-5178166c5d31"/>
    <ds:schemaRef ds:uri="821ca118-854d-4774-85de-cb461bc3e543"/>
  </ds:schemaRefs>
</ds:datastoreItem>
</file>

<file path=customXml/itemProps3.xml><?xml version="1.0" encoding="utf-8"?>
<ds:datastoreItem xmlns:ds="http://schemas.openxmlformats.org/officeDocument/2006/customXml" ds:itemID="{7F84C743-CAEE-4E1D-9456-68E5EDEA42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0AB384-3C18-4460-AF0A-B66577B63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1</Pages>
  <Words>204</Words>
  <Characters>1125</Characters>
  <Application>Microsoft Office Word</Application>
  <DocSecurity>8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CLI-60643</vt:lpstr>
    </vt:vector>
  </TitlesOfParts>
  <Company>CISSS de la Montérégie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CLI-60643</dc:title>
  <dc:subject/>
  <dc:creator>Dos Santos , Murielle</dc:creator>
  <cp:keywords/>
  <dc:description/>
  <cp:lastModifiedBy>Geneviève Lyonnais</cp:lastModifiedBy>
  <cp:revision>2</cp:revision>
  <cp:lastPrinted>2020-03-02T14:51:00Z</cp:lastPrinted>
  <dcterms:created xsi:type="dcterms:W3CDTF">2024-04-10T14:32:00Z</dcterms:created>
  <dcterms:modified xsi:type="dcterms:W3CDTF">2024-04-10T14:32:00Z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  <property fmtid="{D5CDD505-2E9C-101B-9397-08002B2CF9AE}" pid="9" name="ContentTypeId">
    <vt:lpwstr>0x010100F2139A35488C164FB60D3FF5EA47D9D3</vt:lpwstr>
  </property>
</Properties>
</file>