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RPr="00703724" w14:paraId="383F23A3" w14:textId="77777777" w:rsidTr="27CC16E4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5D25277F" w:rsidR="004246FA" w:rsidRPr="00703724" w:rsidRDefault="004246FA" w:rsidP="0014043F">
            <w:pPr>
              <w:rPr>
                <w:color w:val="000000" w:themeColor="text1"/>
              </w:rPr>
            </w:pPr>
            <w:r w:rsidRPr="00703724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703724" w14:paraId="7F223F5C" w14:textId="77777777" w:rsidTr="00776432">
              <w:tc>
                <w:tcPr>
                  <w:tcW w:w="1134" w:type="dxa"/>
                  <w:vAlign w:val="bottom"/>
                </w:tcPr>
                <w:p w14:paraId="0D44F494" w14:textId="77777777" w:rsidR="004246FA" w:rsidRPr="00703724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roofErr w:type="gramStart"/>
                  <w:r w:rsidRPr="00703724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>Installation :</w:t>
                  </w:r>
                  <w:proofErr w:type="gramEnd"/>
                  <w:r w:rsidRPr="00703724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29C76858" w:rsidR="004246FA" w:rsidRPr="00703724" w:rsidRDefault="00871671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994355252" w:edGrp="everyone"/>
                  <w:r w:rsidRPr="00703724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permEnd w:id="1994355252"/>
                </w:p>
              </w:tc>
            </w:tr>
          </w:tbl>
          <w:p w14:paraId="0A37501D" w14:textId="1ABB7C3A" w:rsidR="004246FA" w:rsidRPr="00703724" w:rsidRDefault="004246FA" w:rsidP="0014043F">
            <w:pPr>
              <w:rPr>
                <w:color w:val="000000" w:themeColor="text1"/>
              </w:rPr>
            </w:pPr>
          </w:p>
          <w:p w14:paraId="5DAB6C7B" w14:textId="4BAE3A55" w:rsidR="004246FA" w:rsidRPr="00703724" w:rsidRDefault="004246FA" w:rsidP="0014043F">
            <w:pPr>
              <w:rPr>
                <w:color w:val="000000" w:themeColor="text1"/>
              </w:rPr>
            </w:pPr>
          </w:p>
          <w:p w14:paraId="02EB378F" w14:textId="20A5A60E" w:rsidR="004246FA" w:rsidRPr="00703724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703724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703724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  <w:proofErr w:type="gramEnd"/>
                </w:p>
              </w:tc>
              <w:permStart w:id="2118733084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703724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0372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118733084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703724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703724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Nom, </w:t>
                  </w:r>
                  <w:proofErr w:type="spellStart"/>
                  <w:proofErr w:type="gramStart"/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Prénom</w:t>
                  </w:r>
                  <w:proofErr w:type="spellEnd"/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 :</w:t>
                  </w:r>
                  <w:proofErr w:type="gramEnd"/>
                </w:p>
              </w:tc>
              <w:permStart w:id="13953210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703724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0372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9532109" w:displacedByCustomXml="prev"/>
              <w:bookmarkEnd w:id="1" w:displacedByCustomXml="prev"/>
            </w:tr>
            <w:tr w:rsidR="00B34C6D" w:rsidRPr="00703724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Date de </w:t>
                  </w:r>
                  <w:proofErr w:type="gramStart"/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naissance :</w:t>
                  </w:r>
                  <w:proofErr w:type="gramEnd"/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703724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57044153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70372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570441532"/>
                </w:p>
              </w:tc>
              <w:permStart w:id="306521046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703724" w:rsidRDefault="00206224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703724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06521046"/>
                  <w:r w:rsidR="00527734" w:rsidRPr="0070372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752880511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703724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752880511"/>
                  <w:r w:rsidR="0014311E"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703724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703724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703724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703724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  <w:proofErr w:type="gramEnd"/>
                </w:p>
              </w:tc>
              <w:permStart w:id="1355891938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703724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0372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55891938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703724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62355216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703724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0372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62355216" w:displacedByCustomXml="prev"/>
              <w:bookmarkEnd w:id="4" w:displacedByCustomXml="prev"/>
            </w:tr>
            <w:tr w:rsidR="00B34C6D" w:rsidRPr="00703724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703724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703724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703724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Nom de la </w:t>
                  </w:r>
                  <w:proofErr w:type="gramStart"/>
                  <w:r w:rsidRPr="0070372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mère :</w:t>
                  </w:r>
                  <w:proofErr w:type="gramEnd"/>
                </w:p>
              </w:tc>
              <w:permStart w:id="1127107473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703724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0372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127107473" w:displacedByCustomXml="prev"/>
              <w:bookmarkEnd w:id="5" w:displacedByCustomXml="prev"/>
            </w:tr>
          </w:tbl>
          <w:p w14:paraId="72A3D3EC" w14:textId="77777777" w:rsidR="004246FA" w:rsidRPr="00703724" w:rsidRDefault="004246FA" w:rsidP="0014043F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:rsidRPr="00703724" w14:paraId="4E3E1C9A" w14:textId="77777777" w:rsidTr="27CC16E4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1ECA50D2" w14:textId="77777777" w:rsidR="00703724" w:rsidRPr="00703724" w:rsidRDefault="00703724" w:rsidP="007037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03724">
              <w:rPr>
                <w:rFonts w:asciiTheme="minorHAnsi" w:hAnsiTheme="minorHAnsi" w:cstheme="minorHAnsi"/>
                <w:b/>
                <w:bCs/>
              </w:rPr>
              <w:t>CONSENT</w:t>
            </w:r>
          </w:p>
          <w:p w14:paraId="65758440" w14:textId="528B5DA2" w:rsidR="004246FA" w:rsidRPr="00703724" w:rsidRDefault="00703724" w:rsidP="00703724">
            <w:pPr>
              <w:jc w:val="center"/>
              <w:rPr>
                <w:rFonts w:ascii="Arial" w:hAnsi="Arial" w:cs="Arial"/>
                <w:b/>
              </w:rPr>
            </w:pPr>
            <w:r w:rsidRPr="00703724">
              <w:rPr>
                <w:rFonts w:asciiTheme="minorHAnsi" w:hAnsiTheme="minorHAnsi" w:cstheme="minorHAnsi"/>
                <w:b/>
                <w:bCs/>
              </w:rPr>
              <w:t>TO PSYCHOSOCIAL SERVICES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703724" w:rsidRDefault="004246FA" w:rsidP="0014043F">
            <w:pPr>
              <w:rPr>
                <w:color w:val="000000" w:themeColor="text1"/>
              </w:rPr>
            </w:pPr>
          </w:p>
        </w:tc>
      </w:tr>
    </w:tbl>
    <w:p w14:paraId="36B89399" w14:textId="17233FFD" w:rsidR="00CA587E" w:rsidRPr="00703724" w:rsidRDefault="00776432">
      <w:r w:rsidRPr="00703724"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4F3D5" wp14:editId="62AC76C4">
                <wp:simplePos x="0" y="0"/>
                <wp:positionH relativeFrom="column">
                  <wp:posOffset>1307465</wp:posOffset>
                </wp:positionH>
                <wp:positionV relativeFrom="paragraph">
                  <wp:posOffset>-1971040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63F22" w14:textId="0361E679" w:rsidR="00776432" w:rsidRPr="00703724" w:rsidRDefault="00776432" w:rsidP="00776432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="00B90B3B"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="00B90B3B"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="00B90B3B"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="00B90B3B"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="00B90B3B"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</w:t>
                            </w:r>
                            <w:r w:rsidRPr="00703724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0C70DFAF" w14:textId="05D3F71C" w:rsidR="00776432" w:rsidRPr="00703724" w:rsidRDefault="00776432" w:rsidP="00776432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0372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 w:rsidR="00B90B3B" w:rsidRPr="0070372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4F3D5" id="Rectangle 6" o:spid="_x0000_s1026" style="position:absolute;margin-left:102.95pt;margin-top:-155.2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" filled="f" stroked="f" strokeweight=".25pt">
                <v:textbox>
                  <w:txbxContent>
                    <w:p w14:paraId="6CC63F22" w14:textId="0361E679" w:rsidR="00776432" w:rsidRPr="00703724" w:rsidRDefault="00776432" w:rsidP="00776432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="00B90B3B"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="00B90B3B"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="00B90B3B"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="00B90B3B"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="00B90B3B"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</w:t>
                      </w:r>
                      <w:r w:rsidRPr="00703724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0C70DFAF" w14:textId="05D3F71C" w:rsidR="00776432" w:rsidRPr="00703724" w:rsidRDefault="00776432" w:rsidP="00776432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703724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 w:rsidR="00B90B3B" w:rsidRPr="00703724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60637</w:t>
                      </w:r>
                    </w:p>
                  </w:txbxContent>
                </v:textbox>
              </v:rect>
            </w:pict>
          </mc:Fallback>
        </mc:AlternateContent>
      </w:r>
      <w:r w:rsidR="007F5A14" w:rsidRPr="00703724">
        <w:rPr>
          <w:rFonts w:ascii="Chaloult_Cond" w:hAnsi="Chaloult_Cond" w:cs="Arial"/>
          <w:noProof/>
          <w:color w:val="000000" w:themeColor="text1"/>
          <w:sz w:val="16"/>
          <w:szCs w:val="16"/>
          <w:shd w:val="clear" w:color="auto" w:fill="E6E6E6"/>
        </w:rPr>
        <w:drawing>
          <wp:anchor distT="0" distB="0" distL="114300" distR="114300" simplePos="0" relativeHeight="251657216" behindDoc="0" locked="0" layoutInCell="1" allowOverlap="1" wp14:anchorId="43D03E33" wp14:editId="6D76E2A7">
            <wp:simplePos x="0" y="0"/>
            <wp:positionH relativeFrom="column">
              <wp:posOffset>-321310</wp:posOffset>
            </wp:positionH>
            <wp:positionV relativeFrom="paragraph">
              <wp:posOffset>-2298065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643"/>
      </w:tblGrid>
      <w:tr w:rsidR="00997386" w:rsidRPr="00703724" w14:paraId="370A38F4" w14:textId="77777777" w:rsidTr="009E5DCA">
        <w:trPr>
          <w:tblHeader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2D4CB" w14:textId="5826F559" w:rsidR="00997386" w:rsidRPr="00703724" w:rsidRDefault="00703724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70372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NATURE OF SERVICES</w:t>
            </w:r>
          </w:p>
        </w:tc>
      </w:tr>
      <w:tr w:rsidR="00997386" w:rsidRPr="00703724" w14:paraId="59163DEB" w14:textId="77777777" w:rsidTr="009E5DCA">
        <w:trPr>
          <w:trHeight w:val="292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ADE0" w14:textId="660ED9FD" w:rsidR="00997386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The assessments, interventions, and follow-ups being offered to me are:</w:t>
            </w:r>
          </w:p>
        </w:tc>
      </w:tr>
      <w:tr w:rsidR="00CF4A80" w:rsidRPr="00703724" w14:paraId="7746A9E8" w14:textId="77777777" w:rsidTr="009E5DCA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E77E" w14:textId="1DB65FD0" w:rsidR="00CF4A80" w:rsidRPr="00703724" w:rsidRDefault="00871671" w:rsidP="009E5DCA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9918728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9918728"/>
          </w:p>
        </w:tc>
      </w:tr>
      <w:tr w:rsidR="00BF10FD" w:rsidRPr="00703724" w14:paraId="6F39BC3D" w14:textId="77777777" w:rsidTr="009E5DCA">
        <w:trPr>
          <w:trHeight w:val="295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9EC" w14:textId="648CA193" w:rsidR="00BF10FD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Details about the delivery of these services:</w:t>
            </w:r>
          </w:p>
        </w:tc>
      </w:tr>
      <w:tr w:rsidR="005D1577" w:rsidRPr="00703724" w14:paraId="0A114F1C" w14:textId="77777777" w:rsidTr="009E5DCA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6401" w14:textId="2DB3FC87" w:rsidR="005D1577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433355060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33355060"/>
          </w:p>
        </w:tc>
      </w:tr>
    </w:tbl>
    <w:p w14:paraId="4285D22B" w14:textId="1577A2DF" w:rsidR="00997386" w:rsidRPr="00703724" w:rsidRDefault="00997386" w:rsidP="00A5593D">
      <w:pPr>
        <w:rPr>
          <w:rFonts w:asciiTheme="minorHAnsi" w:hAnsiTheme="minorHAnsi" w:cstheme="minorHAnsi"/>
          <w:sz w:val="20"/>
          <w:szCs w:val="20"/>
        </w:rPr>
      </w:pPr>
    </w:p>
    <w:p w14:paraId="29B006F3" w14:textId="77777777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2762173B" w14:textId="77777777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703724" w14:paraId="3946453D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3CE85D0B" w14:textId="5AA97691" w:rsidR="00111AAA" w:rsidRPr="00703724" w:rsidRDefault="00703724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REASONS/BENEFITS</w:t>
            </w:r>
          </w:p>
        </w:tc>
      </w:tr>
      <w:tr w:rsidR="00111AAA" w:rsidRPr="00703724" w14:paraId="0A3FE026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57DB119F" w14:textId="30EDF89D" w:rsidR="00111AAA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The care and/or services are being offered to me for the following reasons (benefits):</w:t>
            </w:r>
          </w:p>
        </w:tc>
      </w:tr>
      <w:tr w:rsidR="00410C59" w:rsidRPr="00703724" w14:paraId="0ACE65E2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439A201A" w14:textId="602A6E3B" w:rsidR="00410C59" w:rsidRPr="00703724" w:rsidRDefault="00871671" w:rsidP="009E5DCA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39231913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39231913"/>
          </w:p>
        </w:tc>
      </w:tr>
      <w:tr w:rsidR="00410C59" w:rsidRPr="00703724" w14:paraId="5E0CB1DE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1AE1A892" w14:textId="2F9E81CA" w:rsidR="00410C59" w:rsidRPr="00703724" w:rsidRDefault="00703724" w:rsidP="009E5DCA">
            <w:pPr>
              <w:keepNext/>
              <w:keepLines/>
              <w:rPr>
                <w:rFonts w:asciiTheme="minorHAnsi" w:hAnsiTheme="minorHAnsi" w:cstheme="minorBidi"/>
                <w:sz w:val="20"/>
                <w:szCs w:val="20"/>
              </w:rPr>
            </w:pPr>
            <w:r w:rsidRPr="00703724">
              <w:rPr>
                <w:rFonts w:asciiTheme="minorHAnsi" w:hAnsiTheme="minorHAnsi" w:cstheme="minorBidi"/>
                <w:sz w:val="20"/>
                <w:szCs w:val="20"/>
              </w:rPr>
              <w:t>Connection to my needs:</w:t>
            </w:r>
          </w:p>
        </w:tc>
      </w:tr>
      <w:tr w:rsidR="00410C59" w:rsidRPr="00703724" w14:paraId="79942554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194B51F7" w14:textId="02A269B1" w:rsidR="00410C59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002731279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02731279"/>
          </w:p>
        </w:tc>
      </w:tr>
    </w:tbl>
    <w:p w14:paraId="6FCA4ED5" w14:textId="57E0AC95" w:rsidR="00111AAA" w:rsidRPr="00703724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6149B415" w14:textId="04171959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05342F85" w14:textId="77777777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703724" w14:paraId="6D65D8ED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B3DD01D" w14:textId="04E5ADA8" w:rsidR="00111AAA" w:rsidRPr="00703724" w:rsidRDefault="00703724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RISKS/ALTERNATIVES</w:t>
            </w:r>
          </w:p>
        </w:tc>
      </w:tr>
      <w:tr w:rsidR="00111AAA" w:rsidRPr="00703724" w14:paraId="69A58B69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773FE79E" w14:textId="3B3757EF" w:rsidR="00111AAA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The following are the associated risks:    </w:t>
            </w:r>
          </w:p>
        </w:tc>
      </w:tr>
      <w:tr w:rsidR="00410C59" w:rsidRPr="00703724" w14:paraId="19C0D903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10C2BC5C" w14:textId="484B59FB" w:rsidR="00410C59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31159180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31159180"/>
          </w:p>
        </w:tc>
      </w:tr>
      <w:tr w:rsidR="00410C59" w:rsidRPr="00703724" w14:paraId="168E33B1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614105F3" w14:textId="7DE99316" w:rsidR="00410C59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The following alternative options are available:</w:t>
            </w:r>
          </w:p>
        </w:tc>
      </w:tr>
      <w:tr w:rsidR="00410C59" w:rsidRPr="00703724" w14:paraId="4CB679AD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0A17C392" w14:textId="4AA5297F" w:rsidR="00410C59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2113019007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13019007"/>
          </w:p>
        </w:tc>
      </w:tr>
      <w:tr w:rsidR="004A1B85" w:rsidRPr="00703724" w14:paraId="3D1E5E50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3DB0A7B3" w14:textId="740468C0" w:rsidR="004A1B85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Consequences of not receiving the care and/or services:</w:t>
            </w:r>
          </w:p>
        </w:tc>
      </w:tr>
      <w:tr w:rsidR="004A1B85" w:rsidRPr="00703724" w14:paraId="15A689A8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6ECEFC00" w14:textId="03BA4AD4" w:rsidR="004A1B85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765795350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65795350"/>
          </w:p>
        </w:tc>
      </w:tr>
    </w:tbl>
    <w:p w14:paraId="019B7DB3" w14:textId="74E342A9" w:rsidR="00111AAA" w:rsidRPr="00703724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4D8153F7" w14:textId="77777777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7F4BCD07" w14:textId="77777777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703724" w14:paraId="33203702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ABA2B69" w14:textId="5740A1D4" w:rsidR="00111AAA" w:rsidRPr="00703724" w:rsidRDefault="00703724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VOLUNTARY AND INFORMED CONSENT</w:t>
            </w:r>
          </w:p>
        </w:tc>
      </w:tr>
      <w:tr w:rsidR="00111AAA" w:rsidRPr="00703724" w14:paraId="56AD5DC8" w14:textId="77777777" w:rsidTr="009E5DCA">
        <w:trPr>
          <w:trHeight w:val="283"/>
        </w:trPr>
        <w:tc>
          <w:tcPr>
            <w:tcW w:w="10658" w:type="dxa"/>
            <w:vAlign w:val="center"/>
          </w:tcPr>
          <w:p w14:paraId="75EB15B9" w14:textId="71109E8B" w:rsidR="00111AAA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I have the right to ask questions about the implications of my consent:</w:t>
            </w:r>
          </w:p>
        </w:tc>
      </w:tr>
      <w:tr w:rsidR="00541796" w:rsidRPr="00703724" w14:paraId="600B4CA9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7742FDB0" w14:textId="3B4129FC" w:rsidR="00541796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766853765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66853765"/>
          </w:p>
        </w:tc>
      </w:tr>
      <w:tr w:rsidR="00541796" w:rsidRPr="00703724" w14:paraId="77C5569D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187FBEBF" w14:textId="76375951" w:rsidR="00541796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I have the right to refuse or to withdraw my consent at any time:</w:t>
            </w:r>
          </w:p>
        </w:tc>
      </w:tr>
      <w:tr w:rsidR="00494B31" w:rsidRPr="00703724" w14:paraId="6A5F1009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56112256" w14:textId="678BABD4" w:rsidR="00494B31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558833109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58833109"/>
          </w:p>
        </w:tc>
      </w:tr>
    </w:tbl>
    <w:p w14:paraId="170322E8" w14:textId="2403CEEC" w:rsidR="00111AAA" w:rsidRPr="00703724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412604E2" w14:textId="77777777" w:rsidR="00CA587E" w:rsidRPr="00703724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703724" w14:paraId="4368F373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40958700" w14:textId="59B42950" w:rsidR="00111AAA" w:rsidRPr="00703724" w:rsidRDefault="00703724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PREFERENCES/CONCERNS</w:t>
            </w:r>
          </w:p>
        </w:tc>
      </w:tr>
      <w:tr w:rsidR="00111AAA" w:rsidRPr="00703724" w14:paraId="232E9D5D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2C50648F" w14:textId="11EA729A" w:rsidR="00111AAA" w:rsidRPr="00703724" w:rsidRDefault="00703724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 w:rsidRPr="00703724">
              <w:rPr>
                <w:rFonts w:asciiTheme="minorHAnsi" w:hAnsiTheme="minorHAnsi" w:cstheme="minorHAnsi"/>
                <w:sz w:val="20"/>
                <w:szCs w:val="20"/>
              </w:rPr>
              <w:t>I wish to express the following preferences or concerns about my consent:</w:t>
            </w:r>
          </w:p>
        </w:tc>
      </w:tr>
      <w:tr w:rsidR="00494B31" w:rsidRPr="00703724" w14:paraId="5C4F116F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147EB76A" w14:textId="5E07CBE7" w:rsidR="00494B31" w:rsidRPr="00703724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309543726" w:edGrp="everyone"/>
            <w:r w:rsidRPr="007037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09543726"/>
          </w:p>
        </w:tc>
      </w:tr>
    </w:tbl>
    <w:p w14:paraId="4367AB65" w14:textId="77777777" w:rsidR="00111AAA" w:rsidRPr="00703724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4444"/>
        <w:gridCol w:w="1263"/>
        <w:gridCol w:w="1985"/>
      </w:tblGrid>
      <w:tr w:rsidR="00CD7540" w:rsidRPr="00703724" w14:paraId="2AF3E7F9" w14:textId="77777777" w:rsidTr="00776432">
        <w:trPr>
          <w:trHeight w:val="463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59BA7DDF" w14:textId="77777777" w:rsidR="00DA135E" w:rsidRPr="00703724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449651437" w:edGrp="everyone" w:colFirst="1" w:colLast="1"/>
          </w:p>
          <w:permStart w:id="1339561192" w:edGrp="everyone"/>
          <w:p w14:paraId="3436BEB3" w14:textId="154BB847" w:rsidR="00781FBB" w:rsidRPr="00703724" w:rsidRDefault="00206224" w:rsidP="00781FBB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20"/>
                  <w:szCs w:val="20"/>
                  <w:shd w:val="clear" w:color="auto" w:fill="E6E6E6"/>
                </w:rPr>
                <w:id w:val="-714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</w:sdtContent>
            </w:sdt>
            <w:r w:rsidR="00781FBB" w:rsidRPr="0070372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End w:id="1339561192"/>
            <w:r w:rsidR="00703724" w:rsidRPr="0070372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Consent signed</w:t>
            </w:r>
            <w:r w:rsidR="00781FBB" w:rsidRPr="00703724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3D0E7E46" w14:textId="77777777" w:rsidR="00DA135E" w:rsidRPr="00703724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33CF59" w14:textId="39644962" w:rsidR="00CD7540" w:rsidRPr="00703724" w:rsidRDefault="00703724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37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User’s signature: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54E11D2A" w14:textId="77777777" w:rsidR="00CD7540" w:rsidRPr="00703724" w:rsidRDefault="00CD7540" w:rsidP="0021081C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6486963A" w14:textId="08CB5523" w:rsidR="00CD7540" w:rsidRPr="00703724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3724">
              <w:rPr>
                <w:rFonts w:asciiTheme="minorHAnsi" w:hAnsiTheme="minorHAnsi" w:cstheme="minorHAnsi"/>
                <w:b/>
                <w:sz w:val="16"/>
                <w:szCs w:val="16"/>
              </w:rPr>
              <w:t>Date:</w:t>
            </w:r>
          </w:p>
        </w:tc>
        <w:permStart w:id="1825325452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1027717023"/>
            <w:lock w:val="sdtLocked"/>
            <w:placeholder>
              <w:docPart w:val="841AD29C8F7F4CB3A275E6303D59B77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0DFAE634" w14:textId="0CEDFD03" w:rsidR="00CD7540" w:rsidRPr="00703724" w:rsidRDefault="00B90B3B" w:rsidP="00B90B3B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703724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</w:p>
            </w:tc>
          </w:sdtContent>
        </w:sdt>
        <w:permEnd w:id="1825325452" w:displacedByCustomXml="prev"/>
      </w:tr>
      <w:tr w:rsidR="00CD7540" w:rsidRPr="00703724" w14:paraId="57F96527" w14:textId="77777777" w:rsidTr="00776432">
        <w:trPr>
          <w:trHeight w:val="545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39295E68" w14:textId="5DF74BB7" w:rsidR="00CD7540" w:rsidRPr="00703724" w:rsidRDefault="00703724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51560457" w:edGrp="everyone" w:colFirst="1" w:colLast="1"/>
            <w:permEnd w:id="449651437"/>
            <w:r w:rsidRPr="007037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Signature of authorized person:</w:t>
            </w:r>
          </w:p>
        </w:tc>
        <w:tc>
          <w:tcPr>
            <w:tcW w:w="44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126E5D" w14:textId="77777777" w:rsidR="00CD7540" w:rsidRPr="00703724" w:rsidRDefault="00CD7540" w:rsidP="00B34C6D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0299382E" w14:textId="3980100F" w:rsidR="00CD7540" w:rsidRPr="00703724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3724">
              <w:rPr>
                <w:rFonts w:asciiTheme="minorHAnsi" w:hAnsiTheme="minorHAnsi" w:cstheme="minorHAnsi"/>
                <w:b/>
                <w:sz w:val="16"/>
                <w:szCs w:val="16"/>
              </w:rPr>
              <w:t>Date:</w:t>
            </w:r>
          </w:p>
        </w:tc>
        <w:permStart w:id="442190876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21178431"/>
            <w:lock w:val="sdtLocked"/>
            <w:placeholder>
              <w:docPart w:val="D03FEEC29A6049819AF08EE4A8668C6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7B8F768" w14:textId="4467917E" w:rsidR="00CD7540" w:rsidRPr="00703724" w:rsidRDefault="00B90B3B" w:rsidP="00B90B3B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703724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</w:p>
            </w:tc>
          </w:sdtContent>
        </w:sdt>
        <w:permEnd w:id="442190876" w:displacedByCustomXml="prev"/>
      </w:tr>
      <w:permEnd w:id="351560457"/>
      <w:tr w:rsidR="006859C3" w:rsidRPr="00703724" w14:paraId="14E7DE97" w14:textId="77777777" w:rsidTr="00776432">
        <w:trPr>
          <w:trHeight w:val="681"/>
        </w:trPr>
        <w:tc>
          <w:tcPr>
            <w:tcW w:w="10065" w:type="dxa"/>
            <w:gridSpan w:val="4"/>
            <w:tcBorders>
              <w:top w:val="nil"/>
              <w:bottom w:val="nil"/>
            </w:tcBorders>
            <w:vAlign w:val="bottom"/>
          </w:tcPr>
          <w:p w14:paraId="0D8F3DDB" w14:textId="77777777" w:rsidR="008F1E47" w:rsidRPr="00703724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564BB63" w14:textId="77777777" w:rsidR="008F1E47" w:rsidRPr="00703724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0585EA0" w14:textId="77777777" w:rsidR="00301300" w:rsidRPr="00703724" w:rsidRDefault="00301300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78906E5" w14:textId="3ACB5BE4" w:rsidR="00301300" w:rsidRPr="00703724" w:rsidRDefault="00206224" w:rsidP="2DE8A865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color w:val="2B579A"/>
                  <w:sz w:val="20"/>
                  <w:szCs w:val="20"/>
                  <w:shd w:val="clear" w:color="auto" w:fill="E6E6E6"/>
                </w:rPr>
                <w:id w:val="-76508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55509154" w:edGrp="everyone"/>
                <w:r w:rsidR="00871671" w:rsidRPr="00703724">
                  <w:rPr>
                    <w:rFonts w:ascii="MS Gothic" w:eastAsia="MS Gothic" w:hAnsi="MS Gothic" w:cstheme="minorBid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  <w:permEnd w:id="1455509154"/>
              </w:sdtContent>
            </w:sdt>
            <w:r w:rsidR="00301300" w:rsidRPr="0070372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03724" w:rsidRPr="00703724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Consent obtained verbally</w:t>
            </w:r>
          </w:p>
          <w:p w14:paraId="32ADEE35" w14:textId="3CF1FE5D" w:rsidR="00301300" w:rsidRPr="00703724" w:rsidRDefault="00703724" w:rsidP="00871671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From</w:t>
            </w:r>
            <w:r w:rsidR="70926C0A" w:rsidRPr="00703724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:</w:t>
            </w:r>
            <w:permStart w:id="2023371735" w:edGrp="everyone"/>
            <w:r w:rsidR="70926C0A" w:rsidRPr="00703724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</w:t>
            </w:r>
            <w:r w:rsidR="00871671" w:rsidRPr="00703724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 </w:t>
            </w:r>
            <w:permEnd w:id="2023371735"/>
          </w:p>
        </w:tc>
      </w:tr>
      <w:tr w:rsidR="00CD7540" w:rsidRPr="00703724" w14:paraId="451590AD" w14:textId="77777777" w:rsidTr="00776432">
        <w:trPr>
          <w:trHeight w:val="1579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1FEA8CE6" w14:textId="25054D6A" w:rsidR="00CD7540" w:rsidRPr="00703724" w:rsidRDefault="00703724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45386413" w:edGrp="everyone" w:colFirst="1" w:colLast="1"/>
            <w:proofErr w:type="spellStart"/>
            <w:r w:rsidRPr="007037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Psychoeducator’s</w:t>
            </w:r>
            <w:proofErr w:type="spellEnd"/>
            <w:r w:rsidRPr="0070372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signature</w:t>
            </w:r>
            <w:r w:rsidR="00CD7540" w:rsidRPr="00703724">
              <w:rPr>
                <w:rFonts w:asciiTheme="minorHAnsi" w:hAnsiTheme="minorHAnsi" w:cstheme="minorHAnsi"/>
                <w:b/>
                <w:sz w:val="16"/>
                <w:szCs w:val="16"/>
              </w:rPr>
              <w:t>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62ECB124" w14:textId="6CB02577" w:rsidR="00F72CF4" w:rsidRPr="00703724" w:rsidRDefault="00206224" w:rsidP="009E5DC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10712C" w:rsidRPr="00703724">
                  <w:rPr>
                    <w:rFonts w:asciiTheme="minorHAnsi" w:hAnsiTheme="minorHAnsi" w:cstheme="minorHAnsi"/>
                    <w:noProof/>
                    <w:color w:val="2B579A"/>
                    <w:sz w:val="16"/>
                    <w:szCs w:val="16"/>
                    <w:shd w:val="clear" w:color="auto" w:fill="E6E6E6"/>
                  </w:rPr>
                  <w:drawing>
                    <wp:inline distT="0" distB="0" distL="0" distR="0" wp14:anchorId="2C6868A3" wp14:editId="3C82F594">
                      <wp:extent cx="508000" cy="253908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Apposez la signature manuscrite"/>
                <w:tag w:val="Apposez la signature manuscrite"/>
                <w:id w:val="-1868129281"/>
                <w:placeholder>
                  <w:docPart w:val="58E6779FFE3941EFBC6BAEC063B2F260"/>
                </w:placeholder>
                <w:showingPlcHdr/>
              </w:sdtPr>
              <w:sdtEndPr/>
              <w:sdtContent>
                <w:r w:rsidR="0010712C" w:rsidRPr="00703724">
                  <w:rPr>
                    <w:rStyle w:val="Textedelespacerserv"/>
                    <w:sz w:val="16"/>
                    <w:szCs w:val="16"/>
                  </w:rPr>
                  <w:t xml:space="preserve">   </w:t>
                </w:r>
              </w:sdtContent>
            </w:sdt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72042081" w14:textId="33F90CFD" w:rsidR="00CD7540" w:rsidRPr="00703724" w:rsidRDefault="00CD7540" w:rsidP="00774F4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3724">
              <w:rPr>
                <w:rFonts w:asciiTheme="minorHAnsi" w:hAnsiTheme="minorHAnsi" w:cstheme="minorHAnsi"/>
                <w:b/>
                <w:sz w:val="16"/>
                <w:szCs w:val="16"/>
              </w:rPr>
              <w:t>Date:</w:t>
            </w:r>
          </w:p>
        </w:tc>
        <w:permStart w:id="1064716751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1740826181"/>
            <w:lock w:val="sdtLocked"/>
            <w:placeholder>
              <w:docPart w:val="1DD5F37BA8BF4105BBB71F54F414B10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75F80603" w14:textId="751AECF5" w:rsidR="00CD7540" w:rsidRPr="00703724" w:rsidRDefault="00B90B3B" w:rsidP="0021081C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703724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  <w:r w:rsidR="00B34C6D" w:rsidRPr="00703724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1064716751" w:displacedByCustomXml="prev"/>
      </w:tr>
      <w:permEnd w:id="345386413"/>
    </w:tbl>
    <w:p w14:paraId="62431CDC" w14:textId="77777777" w:rsidR="00DD133D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sectPr w:rsidR="00DD133D" w:rsidSect="009E5DC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616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43243" w14:textId="77777777" w:rsidR="00597577" w:rsidRPr="00703724" w:rsidRDefault="00597577" w:rsidP="0081257E">
      <w:r w:rsidRPr="00703724">
        <w:separator/>
      </w:r>
    </w:p>
  </w:endnote>
  <w:endnote w:type="continuationSeparator" w:id="0">
    <w:p w14:paraId="6A9F1805" w14:textId="77777777" w:rsidR="00597577" w:rsidRPr="00703724" w:rsidRDefault="00597577" w:rsidP="0081257E">
      <w:r w:rsidRPr="00703724">
        <w:continuationSeparator/>
      </w:r>
    </w:p>
  </w:endnote>
  <w:endnote w:type="continuationNotice" w:id="1">
    <w:p w14:paraId="0B344041" w14:textId="77777777" w:rsidR="00597577" w:rsidRPr="00703724" w:rsidRDefault="005975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BB247" w14:textId="77777777" w:rsidR="00EE71AF" w:rsidRPr="00206224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  <w:lang w:val="fr-CA"/>
      </w:rPr>
    </w:pPr>
    <w:r w:rsidRPr="00206224">
      <w:rPr>
        <w:sz w:val="20"/>
        <w:szCs w:val="20"/>
        <w:lang w:val="fr-CA"/>
      </w:rPr>
      <w:t>XXX-XXXXX (XXXX-XX)</w:t>
    </w:r>
    <w:r w:rsidRPr="00206224">
      <w:rPr>
        <w:sz w:val="20"/>
        <w:szCs w:val="20"/>
        <w:lang w:val="fr-CA"/>
      </w:rPr>
      <w:tab/>
    </w:r>
    <w:r w:rsidR="00F72CF4" w:rsidRPr="00206224">
      <w:rPr>
        <w:rFonts w:asciiTheme="minorHAnsi" w:hAnsiTheme="minorHAnsi" w:cstheme="minorHAnsi"/>
        <w:b/>
        <w:sz w:val="20"/>
        <w:szCs w:val="20"/>
        <w:lang w:val="fr-CA"/>
      </w:rPr>
      <w:t>PLAN D’INTERVENTION DISCIPLINAIRE /</w:t>
    </w:r>
    <w:r w:rsidRPr="00206224">
      <w:rPr>
        <w:sz w:val="20"/>
        <w:szCs w:val="20"/>
        <w:lang w:val="fr-CA"/>
      </w:rPr>
      <w:tab/>
    </w:r>
    <w:r w:rsidRPr="00206224">
      <w:rPr>
        <w:sz w:val="15"/>
        <w:szCs w:val="15"/>
        <w:lang w:val="fr-CA"/>
      </w:rPr>
      <w:t>Dossier médical</w:t>
    </w:r>
  </w:p>
  <w:p w14:paraId="20A7B0E1" w14:textId="77777777" w:rsidR="00EE71AF" w:rsidRPr="00206224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  <w:lang w:val="fr-CA"/>
      </w:rPr>
    </w:pPr>
    <w:r w:rsidRPr="00206224">
      <w:rPr>
        <w:sz w:val="15"/>
        <w:szCs w:val="15"/>
        <w:lang w:val="fr-CA"/>
      </w:rPr>
      <w:tab/>
    </w:r>
    <w:r w:rsidR="00F72CF4" w:rsidRPr="00206224">
      <w:rPr>
        <w:rFonts w:asciiTheme="minorHAnsi" w:hAnsiTheme="minorHAnsi" w:cstheme="minorHAnsi"/>
        <w:b/>
        <w:sz w:val="20"/>
        <w:szCs w:val="20"/>
        <w:lang w:val="fr-CA"/>
      </w:rPr>
      <w:t>PLAN D’INTERVENTION INTERDISCIPLINAIRE – DI-TSA-DP</w:t>
    </w:r>
    <w:r w:rsidRPr="00206224">
      <w:rPr>
        <w:sz w:val="15"/>
        <w:szCs w:val="15"/>
        <w:lang w:val="fr-CA"/>
      </w:rPr>
      <w:tab/>
      <w:t>D.I.C. : 3-4-4</w:t>
    </w:r>
  </w:p>
  <w:p w14:paraId="14FF5265" w14:textId="77777777" w:rsidR="00EE71AF" w:rsidRPr="00703724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206224">
      <w:rPr>
        <w:sz w:val="15"/>
        <w:szCs w:val="15"/>
        <w:lang w:val="fr-CA"/>
      </w:rPr>
      <w:tab/>
    </w:r>
    <w:r w:rsidRPr="00206224">
      <w:rPr>
        <w:sz w:val="15"/>
        <w:szCs w:val="15"/>
        <w:lang w:val="fr-CA"/>
      </w:rPr>
      <w:tab/>
    </w:r>
    <w:r w:rsidRPr="00703724">
      <w:rPr>
        <w:sz w:val="15"/>
        <w:szCs w:val="15"/>
      </w:rPr>
      <w:t xml:space="preserve">Page 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703724">
      <w:rPr>
        <w:b/>
        <w:bCs/>
        <w:sz w:val="15"/>
        <w:szCs w:val="15"/>
      </w:rPr>
      <w:instrText>PAGE  \* Arabic  \* MERGEFORMAT</w:instrTex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DD133D" w:rsidRPr="00703724">
      <w:rPr>
        <w:b/>
        <w:bCs/>
        <w:sz w:val="15"/>
        <w:szCs w:val="15"/>
      </w:rPr>
      <w:t>2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end"/>
    </w:r>
    <w:r w:rsidRPr="00703724">
      <w:rPr>
        <w:sz w:val="15"/>
        <w:szCs w:val="15"/>
      </w:rPr>
      <w:t xml:space="preserve"> sur 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703724">
      <w:rPr>
        <w:b/>
        <w:bCs/>
        <w:sz w:val="15"/>
        <w:szCs w:val="15"/>
      </w:rPr>
      <w:instrText>NUMPAGES  \* Arabic  \* MERGEFORMAT</w:instrTex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9C708F" w:rsidRPr="00703724">
      <w:rPr>
        <w:b/>
        <w:bCs/>
        <w:sz w:val="15"/>
        <w:szCs w:val="15"/>
      </w:rPr>
      <w:t>3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7881" w14:textId="4F7CAE0A" w:rsidR="00EE71AF" w:rsidRPr="00206224" w:rsidRDefault="0020622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  <w:lang w:val="fr-CA"/>
      </w:rPr>
    </w:pPr>
    <w:r w:rsidRPr="00206224">
      <w:rPr>
        <w:rFonts w:asciiTheme="minorHAnsi" w:hAnsiTheme="minorHAnsi" w:cstheme="minorHAnsi"/>
        <w:sz w:val="20"/>
        <w:szCs w:val="20"/>
        <w:lang w:val="fr-CA"/>
      </w:rPr>
      <w:t xml:space="preserve">CLI-60637A </w:t>
    </w:r>
    <w:r w:rsidRPr="00206224">
      <w:rPr>
        <w:rFonts w:asciiTheme="minorHAnsi" w:hAnsiTheme="minorHAnsi" w:cstheme="minorHAnsi"/>
        <w:sz w:val="15"/>
        <w:szCs w:val="15"/>
        <w:lang w:val="fr-CA"/>
      </w:rPr>
      <w:t>(</w:t>
    </w:r>
    <w:r>
      <w:rPr>
        <w:rFonts w:asciiTheme="minorHAnsi" w:hAnsiTheme="minorHAnsi" w:cstheme="minorHAnsi"/>
        <w:sz w:val="15"/>
        <w:szCs w:val="15"/>
        <w:lang w:val="fr-CA"/>
      </w:rPr>
      <w:t>2026-06</w:t>
    </w:r>
    <w:r w:rsidRPr="00206224">
      <w:rPr>
        <w:rFonts w:asciiTheme="minorHAnsi" w:hAnsiTheme="minorHAnsi" w:cstheme="minorHAnsi"/>
        <w:sz w:val="15"/>
        <w:szCs w:val="15"/>
        <w:lang w:val="fr-CA"/>
      </w:rPr>
      <w:t>)</w:t>
    </w:r>
    <w:r w:rsidR="00EE71AF" w:rsidRPr="00206224">
      <w:rPr>
        <w:rFonts w:asciiTheme="minorHAnsi" w:hAnsiTheme="minorHAnsi" w:cstheme="minorHAnsi"/>
        <w:sz w:val="20"/>
        <w:szCs w:val="20"/>
        <w:lang w:val="fr-CA"/>
      </w:rPr>
      <w:tab/>
    </w:r>
    <w:r w:rsidR="00871671" w:rsidRPr="00206224">
      <w:rPr>
        <w:rFonts w:asciiTheme="minorHAnsi" w:hAnsiTheme="minorHAnsi" w:cstheme="minorHAnsi"/>
        <w:b/>
        <w:sz w:val="20"/>
        <w:szCs w:val="20"/>
        <w:lang w:val="fr-CA"/>
      </w:rPr>
      <w:t>CONSEN</w:t>
    </w:r>
    <w:r w:rsidR="00703724" w:rsidRPr="00206224">
      <w:rPr>
        <w:rFonts w:asciiTheme="minorHAnsi" w:hAnsiTheme="minorHAnsi" w:cstheme="minorHAnsi"/>
        <w:b/>
        <w:sz w:val="20"/>
        <w:szCs w:val="20"/>
        <w:lang w:val="fr-CA"/>
      </w:rPr>
      <w:t>T</w:t>
    </w:r>
    <w:r w:rsidR="00EE71AF" w:rsidRPr="00206224">
      <w:rPr>
        <w:rFonts w:asciiTheme="minorHAnsi" w:hAnsiTheme="minorHAnsi" w:cstheme="minorHAnsi"/>
        <w:sz w:val="20"/>
        <w:szCs w:val="20"/>
        <w:lang w:val="fr-CA"/>
      </w:rPr>
      <w:tab/>
    </w:r>
    <w:r w:rsidR="00EE71AF" w:rsidRPr="00206224">
      <w:rPr>
        <w:rFonts w:asciiTheme="minorHAnsi" w:hAnsiTheme="minorHAnsi" w:cstheme="minorHAnsi"/>
        <w:sz w:val="15"/>
        <w:szCs w:val="15"/>
        <w:lang w:val="fr-CA"/>
      </w:rPr>
      <w:t xml:space="preserve">Dossier </w:t>
    </w:r>
    <w:r w:rsidR="00770980" w:rsidRPr="00206224">
      <w:rPr>
        <w:rFonts w:asciiTheme="minorHAnsi" w:hAnsiTheme="minorHAnsi" w:cstheme="minorHAnsi"/>
        <w:sz w:val="15"/>
        <w:szCs w:val="15"/>
        <w:lang w:val="fr-CA"/>
      </w:rPr>
      <w:t>de l’usager</w:t>
    </w:r>
  </w:p>
  <w:p w14:paraId="08101914" w14:textId="509F1B19" w:rsidR="00EE71AF" w:rsidRPr="00206224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  <w:lang w:val="fr-CA"/>
      </w:rPr>
    </w:pPr>
    <w:r w:rsidRPr="00206224">
      <w:rPr>
        <w:rFonts w:asciiTheme="minorHAnsi" w:hAnsiTheme="minorHAnsi" w:cstheme="minorHAnsi"/>
        <w:sz w:val="15"/>
        <w:szCs w:val="15"/>
        <w:lang w:val="fr-CA"/>
      </w:rPr>
      <w:tab/>
    </w:r>
    <w:r w:rsidR="00703724" w:rsidRPr="00206224">
      <w:rPr>
        <w:rFonts w:asciiTheme="minorHAnsi" w:hAnsiTheme="minorHAnsi" w:cstheme="minorHAnsi"/>
        <w:b/>
        <w:sz w:val="20"/>
        <w:szCs w:val="20"/>
        <w:lang w:val="fr-CA"/>
      </w:rPr>
      <w:t>TO PSYCHOSOCIAL SERVICES</w:t>
    </w:r>
    <w:r w:rsidRPr="00206224">
      <w:rPr>
        <w:rFonts w:asciiTheme="minorHAnsi" w:hAnsiTheme="minorHAnsi" w:cstheme="minorHAnsi"/>
        <w:sz w:val="15"/>
        <w:szCs w:val="15"/>
        <w:lang w:val="fr-CA"/>
      </w:rPr>
      <w:tab/>
    </w:r>
    <w:r w:rsidRPr="00206224">
      <w:rPr>
        <w:sz w:val="15"/>
        <w:szCs w:val="15"/>
        <w:lang w:val="fr-CA"/>
      </w:rPr>
      <w:t xml:space="preserve">Page 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206224">
      <w:rPr>
        <w:b/>
        <w:bCs/>
        <w:sz w:val="15"/>
        <w:szCs w:val="15"/>
        <w:lang w:val="fr-CA"/>
      </w:rPr>
      <w:instrText>PAGE  \* Arabic  \* MERGEFORMAT</w:instrTex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837360" w:rsidRPr="00206224">
      <w:rPr>
        <w:b/>
        <w:bCs/>
        <w:sz w:val="15"/>
        <w:szCs w:val="15"/>
        <w:lang w:val="fr-CA"/>
      </w:rPr>
      <w:t>2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end"/>
    </w:r>
    <w:r w:rsidRPr="00206224">
      <w:rPr>
        <w:sz w:val="15"/>
        <w:szCs w:val="15"/>
        <w:lang w:val="fr-CA"/>
      </w:rPr>
      <w:t xml:space="preserve"> sur 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206224">
      <w:rPr>
        <w:b/>
        <w:bCs/>
        <w:sz w:val="15"/>
        <w:szCs w:val="15"/>
        <w:lang w:val="fr-CA"/>
      </w:rPr>
      <w:instrText>NUMPAGES  \* Arabic  \* MERGEFORMAT</w:instrTex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837360" w:rsidRPr="00206224">
      <w:rPr>
        <w:b/>
        <w:bCs/>
        <w:sz w:val="15"/>
        <w:szCs w:val="15"/>
        <w:lang w:val="fr-CA"/>
      </w:rPr>
      <w:t>2</w:t>
    </w:r>
    <w:r w:rsidRPr="00703724">
      <w:rPr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34BA" w14:textId="5006885F" w:rsidR="00EE71AF" w:rsidRPr="00206224" w:rsidRDefault="00B90B3B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  <w:lang w:val="fr-CA"/>
      </w:rPr>
    </w:pPr>
    <w:r w:rsidRPr="00206224">
      <w:rPr>
        <w:rFonts w:asciiTheme="minorHAnsi" w:hAnsiTheme="minorHAnsi" w:cstheme="minorHAnsi"/>
        <w:sz w:val="20"/>
        <w:szCs w:val="20"/>
        <w:lang w:val="fr-CA"/>
      </w:rPr>
      <w:t>CLI-60637</w:t>
    </w:r>
    <w:r w:rsidR="00206224" w:rsidRPr="00206224">
      <w:rPr>
        <w:rFonts w:asciiTheme="minorHAnsi" w:hAnsiTheme="minorHAnsi" w:cstheme="minorHAnsi"/>
        <w:sz w:val="20"/>
        <w:szCs w:val="20"/>
        <w:lang w:val="fr-CA"/>
      </w:rPr>
      <w:t>A</w:t>
    </w:r>
    <w:r w:rsidR="00EE71AF" w:rsidRPr="00206224">
      <w:rPr>
        <w:rFonts w:asciiTheme="minorHAnsi" w:hAnsiTheme="minorHAnsi" w:cstheme="minorHAnsi"/>
        <w:sz w:val="20"/>
        <w:szCs w:val="20"/>
        <w:lang w:val="fr-CA"/>
      </w:rPr>
      <w:t xml:space="preserve"> </w:t>
    </w:r>
    <w:r w:rsidR="007A7BE7" w:rsidRPr="00206224">
      <w:rPr>
        <w:rFonts w:asciiTheme="minorHAnsi" w:hAnsiTheme="minorHAnsi" w:cstheme="minorHAnsi"/>
        <w:sz w:val="15"/>
        <w:szCs w:val="15"/>
        <w:lang w:val="fr-CA"/>
      </w:rPr>
      <w:t>(</w:t>
    </w:r>
    <w:r w:rsidR="00206224">
      <w:rPr>
        <w:rFonts w:asciiTheme="minorHAnsi" w:hAnsiTheme="minorHAnsi" w:cstheme="minorHAnsi"/>
        <w:sz w:val="15"/>
        <w:szCs w:val="15"/>
        <w:lang w:val="fr-CA"/>
      </w:rPr>
      <w:t>2026-06</w:t>
    </w:r>
    <w:r w:rsidR="00EE71AF" w:rsidRPr="00206224">
      <w:rPr>
        <w:rFonts w:asciiTheme="minorHAnsi" w:hAnsiTheme="minorHAnsi" w:cstheme="minorHAnsi"/>
        <w:sz w:val="15"/>
        <w:szCs w:val="15"/>
        <w:lang w:val="fr-CA"/>
      </w:rPr>
      <w:t>)</w:t>
    </w:r>
    <w:r w:rsidR="00EE71AF" w:rsidRPr="00206224">
      <w:rPr>
        <w:rFonts w:asciiTheme="minorHAnsi" w:hAnsiTheme="minorHAnsi" w:cstheme="minorHAnsi"/>
        <w:sz w:val="20"/>
        <w:szCs w:val="20"/>
        <w:lang w:val="fr-CA"/>
      </w:rPr>
      <w:tab/>
    </w:r>
    <w:r w:rsidR="00206224" w:rsidRPr="00206224">
      <w:rPr>
        <w:rFonts w:asciiTheme="minorHAnsi" w:hAnsiTheme="minorHAnsi" w:cstheme="minorHAnsi"/>
        <w:b/>
        <w:sz w:val="20"/>
        <w:szCs w:val="20"/>
        <w:lang w:val="fr-CA"/>
      </w:rPr>
      <w:t>CONSENT</w:t>
    </w:r>
    <w:r w:rsidR="00EE71AF" w:rsidRPr="00206224">
      <w:rPr>
        <w:rFonts w:asciiTheme="minorHAnsi" w:hAnsiTheme="minorHAnsi" w:cstheme="minorHAnsi"/>
        <w:sz w:val="20"/>
        <w:szCs w:val="20"/>
        <w:lang w:val="fr-CA"/>
      </w:rPr>
      <w:tab/>
    </w:r>
    <w:r w:rsidR="00EE71AF" w:rsidRPr="00206224">
      <w:rPr>
        <w:rFonts w:asciiTheme="minorHAnsi" w:hAnsiTheme="minorHAnsi" w:cstheme="minorHAnsi"/>
        <w:sz w:val="15"/>
        <w:szCs w:val="15"/>
        <w:lang w:val="fr-CA"/>
      </w:rPr>
      <w:t xml:space="preserve">Dossier </w:t>
    </w:r>
    <w:r w:rsidR="00770980" w:rsidRPr="00206224">
      <w:rPr>
        <w:rFonts w:asciiTheme="minorHAnsi" w:hAnsiTheme="minorHAnsi" w:cstheme="minorHAnsi"/>
        <w:sz w:val="15"/>
        <w:szCs w:val="15"/>
        <w:lang w:val="fr-CA"/>
      </w:rPr>
      <w:t>de l’usager</w:t>
    </w:r>
  </w:p>
  <w:p w14:paraId="42E6FC38" w14:textId="40CA443E" w:rsidR="00EE71AF" w:rsidRPr="00703724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06224">
      <w:rPr>
        <w:rFonts w:asciiTheme="minorHAnsi" w:hAnsiTheme="minorHAnsi" w:cstheme="minorHAnsi"/>
        <w:sz w:val="15"/>
        <w:szCs w:val="15"/>
        <w:lang w:val="fr-CA"/>
      </w:rPr>
      <w:tab/>
    </w:r>
    <w:r w:rsidRPr="00206224">
      <w:rPr>
        <w:rFonts w:asciiTheme="minorHAnsi" w:hAnsiTheme="minorHAnsi" w:cstheme="minorHAnsi"/>
        <w:b/>
        <w:sz w:val="20"/>
        <w:szCs w:val="20"/>
        <w:lang w:val="fr-CA"/>
      </w:rPr>
      <w:t xml:space="preserve"> </w:t>
    </w:r>
    <w:r w:rsidR="00206224" w:rsidRPr="00206224">
      <w:rPr>
        <w:rFonts w:asciiTheme="minorHAnsi" w:hAnsiTheme="minorHAnsi" w:cstheme="minorHAnsi"/>
        <w:b/>
        <w:sz w:val="20"/>
        <w:szCs w:val="20"/>
        <w:lang w:val="fr-CA"/>
      </w:rPr>
      <w:t>TO PSYCHOSOCIAL SERVICES</w:t>
    </w:r>
    <w:r w:rsidRPr="00703724">
      <w:rPr>
        <w:rFonts w:asciiTheme="minorHAnsi" w:hAnsiTheme="minorHAnsi" w:cstheme="minorHAnsi"/>
        <w:sz w:val="15"/>
        <w:szCs w:val="15"/>
      </w:rPr>
      <w:tab/>
      <w:t xml:space="preserve">Page </w:t>
    </w:r>
    <w:r w:rsidRPr="00703724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begin"/>
    </w:r>
    <w:r w:rsidRPr="00703724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703724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separate"/>
    </w:r>
    <w:r w:rsidR="00837360" w:rsidRPr="00703724">
      <w:rPr>
        <w:rFonts w:asciiTheme="minorHAnsi" w:hAnsiTheme="minorHAnsi" w:cstheme="minorHAnsi"/>
        <w:b/>
        <w:bCs/>
        <w:sz w:val="15"/>
        <w:szCs w:val="15"/>
      </w:rPr>
      <w:t>1</w:t>
    </w:r>
    <w:r w:rsidRPr="00703724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end"/>
    </w:r>
    <w:r w:rsidRPr="00703724">
      <w:rPr>
        <w:rFonts w:asciiTheme="minorHAnsi" w:hAnsiTheme="minorHAnsi" w:cstheme="minorHAnsi"/>
        <w:sz w:val="15"/>
        <w:szCs w:val="15"/>
      </w:rPr>
      <w:t xml:space="preserve"> sur </w:t>
    </w:r>
    <w:r w:rsidRPr="00703724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begin"/>
    </w:r>
    <w:r w:rsidRPr="00703724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703724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separate"/>
    </w:r>
    <w:r w:rsidR="00837360" w:rsidRPr="00703724">
      <w:rPr>
        <w:rFonts w:asciiTheme="minorHAnsi" w:hAnsiTheme="minorHAnsi" w:cstheme="minorHAnsi"/>
        <w:b/>
        <w:bCs/>
        <w:sz w:val="15"/>
        <w:szCs w:val="15"/>
      </w:rPr>
      <w:t>2</w:t>
    </w:r>
    <w:r w:rsidRPr="00703724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FAF71" w14:textId="77777777" w:rsidR="00597577" w:rsidRPr="00703724" w:rsidRDefault="00597577" w:rsidP="0081257E">
      <w:r w:rsidRPr="00703724">
        <w:separator/>
      </w:r>
    </w:p>
  </w:footnote>
  <w:footnote w:type="continuationSeparator" w:id="0">
    <w:p w14:paraId="4EBB3C20" w14:textId="77777777" w:rsidR="00597577" w:rsidRPr="00703724" w:rsidRDefault="00597577" w:rsidP="0081257E">
      <w:r w:rsidRPr="00703724">
        <w:continuationSeparator/>
      </w:r>
    </w:p>
  </w:footnote>
  <w:footnote w:type="continuationNotice" w:id="1">
    <w:p w14:paraId="61815AD0" w14:textId="77777777" w:rsidR="00597577" w:rsidRPr="00703724" w:rsidRDefault="005975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23AB" w14:textId="77777777" w:rsidR="00A36142" w:rsidRPr="0070372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703724">
      <w:rPr>
        <w:rFonts w:asciiTheme="minorHAnsi" w:hAnsiTheme="minorHAnsi" w:cstheme="minorHAnsi"/>
        <w:color w:val="808080"/>
        <w:sz w:val="20"/>
        <w:szCs w:val="20"/>
      </w:rPr>
      <w:t xml:space="preserve">Nom, </w:t>
    </w:r>
    <w:proofErr w:type="spellStart"/>
    <w:proofErr w:type="gramStart"/>
    <w:r w:rsidRPr="00703724">
      <w:rPr>
        <w:rFonts w:asciiTheme="minorHAnsi" w:hAnsiTheme="minorHAnsi" w:cstheme="minorHAnsi"/>
        <w:color w:val="808080"/>
        <w:sz w:val="20"/>
        <w:szCs w:val="20"/>
      </w:rPr>
      <w:t>Prénom</w:t>
    </w:r>
    <w:proofErr w:type="spellEnd"/>
    <w:r w:rsidRPr="00703724">
      <w:rPr>
        <w:rFonts w:asciiTheme="minorHAnsi" w:hAnsiTheme="minorHAnsi" w:cstheme="minorHAnsi"/>
        <w:color w:val="808080"/>
        <w:sz w:val="20"/>
        <w:szCs w:val="20"/>
      </w:rPr>
      <w:t> :</w:t>
    </w:r>
    <w:proofErr w:type="gramEnd"/>
    <w:r w:rsidR="00E3667F" w:rsidRPr="00703724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="00E3667F" w:rsidRPr="00703724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75537501"/>
        <w:lock w:val="sdtLocked"/>
        <w:placeholder>
          <w:docPart w:val="439D17FA77CE42129D2C1205BCFF22D3"/>
        </w:placeholder>
        <w:showingPlcHdr/>
      </w:sdtPr>
      <w:sdtEndPr/>
      <w:sdtContent>
        <w:r w:rsidR="009C708F" w:rsidRPr="00703724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  <w:r w:rsidRPr="00703724">
      <w:rPr>
        <w:rFonts w:asciiTheme="minorHAnsi" w:hAnsiTheme="minorHAnsi" w:cstheme="minorHAnsi"/>
        <w:color w:val="808080"/>
        <w:sz w:val="20"/>
        <w:szCs w:val="20"/>
      </w:rPr>
      <w:tab/>
    </w:r>
    <w:r w:rsidRPr="00703724">
      <w:rPr>
        <w:rFonts w:asciiTheme="minorHAnsi" w:hAnsiTheme="minorHAnsi" w:cstheme="minorHAnsi"/>
        <w:color w:val="808080"/>
        <w:sz w:val="20"/>
        <w:szCs w:val="20"/>
      </w:rPr>
      <w:tab/>
      <w:t xml:space="preserve"># </w:t>
    </w:r>
    <w:proofErr w:type="gramStart"/>
    <w:r w:rsidRPr="00703724">
      <w:rPr>
        <w:rFonts w:asciiTheme="minorHAnsi" w:hAnsiTheme="minorHAnsi" w:cstheme="minorHAnsi"/>
        <w:color w:val="808080"/>
        <w:sz w:val="20"/>
        <w:szCs w:val="20"/>
      </w:rPr>
      <w:t>Dossier :</w:t>
    </w:r>
    <w:proofErr w:type="gramEnd"/>
    <w:r w:rsidR="00C409F5" w:rsidRPr="00703724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="00E3667F" w:rsidRPr="00703724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1391285"/>
        <w:lock w:val="sdtLocked"/>
        <w:placeholder>
          <w:docPart w:val="DF93E745B95944218053585D42F40329"/>
        </w:placeholder>
      </w:sdtPr>
      <w:sdtEndPr/>
      <w:sdtContent>
        <w:r w:rsidR="009C708F" w:rsidRPr="00703724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C127B" w14:textId="77777777" w:rsidR="00DD133D" w:rsidRPr="0070372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703724">
      <w:rPr>
        <w:rFonts w:asciiTheme="minorHAnsi" w:hAnsiTheme="minorHAnsi" w:cstheme="minorHAnsi"/>
        <w:color w:val="808080"/>
        <w:sz w:val="20"/>
        <w:szCs w:val="20"/>
      </w:rPr>
      <w:t xml:space="preserve">Nom, </w:t>
    </w:r>
    <w:proofErr w:type="spellStart"/>
    <w:proofErr w:type="gramStart"/>
    <w:r w:rsidRPr="00703724">
      <w:rPr>
        <w:rFonts w:asciiTheme="minorHAnsi" w:hAnsiTheme="minorHAnsi" w:cstheme="minorHAnsi"/>
        <w:color w:val="808080"/>
        <w:sz w:val="20"/>
        <w:szCs w:val="20"/>
      </w:rPr>
      <w:t>Prénom</w:t>
    </w:r>
    <w:proofErr w:type="spellEnd"/>
    <w:r w:rsidRPr="00703724">
      <w:rPr>
        <w:rFonts w:asciiTheme="minorHAnsi" w:hAnsiTheme="minorHAnsi" w:cstheme="minorHAnsi"/>
        <w:color w:val="808080"/>
        <w:sz w:val="20"/>
        <w:szCs w:val="20"/>
      </w:rPr>
      <w:t> :</w:t>
    </w:r>
    <w:proofErr w:type="gramEnd"/>
    <w:r w:rsidRPr="00703724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Pr="00703724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2041162891"/>
        <w:lock w:val="sdtLocked"/>
        <w:placeholder>
          <w:docPart w:val="4FF4FCAB5AF749599E99154252FBCEBC"/>
        </w:placeholder>
        <w:showingPlcHdr/>
      </w:sdtPr>
      <w:sdtEndPr/>
      <w:sdtContent>
        <w:r w:rsidR="009C708F" w:rsidRPr="00703724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  <w:r w:rsidR="00CD6AD7" w:rsidRPr="00703724">
      <w:rPr>
        <w:rFonts w:asciiTheme="minorHAnsi" w:hAnsiTheme="minorHAnsi" w:cstheme="minorHAnsi"/>
        <w:color w:val="808080"/>
        <w:sz w:val="20"/>
        <w:szCs w:val="20"/>
      </w:rPr>
      <w:tab/>
    </w:r>
    <w:r w:rsidR="00CD6AD7" w:rsidRPr="00703724">
      <w:rPr>
        <w:rFonts w:asciiTheme="minorHAnsi" w:hAnsiTheme="minorHAnsi" w:cstheme="minorHAnsi"/>
        <w:color w:val="808080"/>
        <w:sz w:val="20"/>
        <w:szCs w:val="20"/>
      </w:rPr>
      <w:tab/>
    </w:r>
    <w:proofErr w:type="gramStart"/>
    <w:r w:rsidRPr="00703724">
      <w:rPr>
        <w:rFonts w:asciiTheme="minorHAnsi" w:hAnsiTheme="minorHAnsi" w:cstheme="minorHAnsi"/>
        <w:color w:val="808080"/>
        <w:sz w:val="20"/>
        <w:szCs w:val="20"/>
      </w:rPr>
      <w:t>Dossier :</w:t>
    </w:r>
    <w:proofErr w:type="gramEnd"/>
    <w:r w:rsidRPr="00703724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Pr="00703724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47723492"/>
        <w:lock w:val="sdtLocked"/>
        <w:placeholder>
          <w:docPart w:val="8CC9AE9F36014CA994F75342D1B03B41"/>
        </w:placeholder>
      </w:sdtPr>
      <w:sdtEndPr/>
      <w:sdtContent>
        <w:r w:rsidR="009C708F" w:rsidRPr="00703724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Pr="00703724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</w:p>
  <w:p w14:paraId="1D7B270A" w14:textId="77777777" w:rsidR="00DD133D" w:rsidRPr="00703724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850775">
    <w:abstractNumId w:val="4"/>
  </w:num>
  <w:num w:numId="2" w16cid:durableId="666790122">
    <w:abstractNumId w:val="3"/>
  </w:num>
  <w:num w:numId="3" w16cid:durableId="1148740107">
    <w:abstractNumId w:val="1"/>
  </w:num>
  <w:num w:numId="4" w16cid:durableId="1782844222">
    <w:abstractNumId w:val="0"/>
  </w:num>
  <w:num w:numId="5" w16cid:durableId="53358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0" w:nlCheck="1" w:checkStyle="0"/>
  <w:activeWritingStyle w:appName="MSWord" w:lang="fr-FR" w:vendorID="64" w:dllVersion="0" w:nlCheck="1" w:checkStyle="0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0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VzWr3BA2cfS9dYwSkXznexor4mMTdjs35x+1Hmsj61+lUa+WGvK17Kx0Hywb11BEA1AIvuw9JaUJy/VLn61dIg==" w:salt="ucVMhNSOXFLIq0kf+uak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944"/>
    <w:rsid w:val="00001EA0"/>
    <w:rsid w:val="0001157F"/>
    <w:rsid w:val="00012E89"/>
    <w:rsid w:val="000235F9"/>
    <w:rsid w:val="0004612D"/>
    <w:rsid w:val="00056477"/>
    <w:rsid w:val="00061115"/>
    <w:rsid w:val="000653C6"/>
    <w:rsid w:val="00072BDD"/>
    <w:rsid w:val="00081719"/>
    <w:rsid w:val="00081E4F"/>
    <w:rsid w:val="00083D97"/>
    <w:rsid w:val="00094D01"/>
    <w:rsid w:val="000A1BAF"/>
    <w:rsid w:val="000A27C2"/>
    <w:rsid w:val="000A48D0"/>
    <w:rsid w:val="000A5A8D"/>
    <w:rsid w:val="000A5E6D"/>
    <w:rsid w:val="000A5E86"/>
    <w:rsid w:val="000B34AA"/>
    <w:rsid w:val="000B7F78"/>
    <w:rsid w:val="000E221D"/>
    <w:rsid w:val="000E53E1"/>
    <w:rsid w:val="000F0434"/>
    <w:rsid w:val="000F0ECA"/>
    <w:rsid w:val="000F1FB9"/>
    <w:rsid w:val="000F7530"/>
    <w:rsid w:val="00105175"/>
    <w:rsid w:val="00106182"/>
    <w:rsid w:val="0010712C"/>
    <w:rsid w:val="00111AAA"/>
    <w:rsid w:val="001200AF"/>
    <w:rsid w:val="00121C81"/>
    <w:rsid w:val="0013480E"/>
    <w:rsid w:val="00134CC1"/>
    <w:rsid w:val="0014043F"/>
    <w:rsid w:val="0014311E"/>
    <w:rsid w:val="00144BC2"/>
    <w:rsid w:val="00151008"/>
    <w:rsid w:val="00153E63"/>
    <w:rsid w:val="001549C3"/>
    <w:rsid w:val="00162FFB"/>
    <w:rsid w:val="00163910"/>
    <w:rsid w:val="00163926"/>
    <w:rsid w:val="00170CBA"/>
    <w:rsid w:val="00173F3A"/>
    <w:rsid w:val="00184D0C"/>
    <w:rsid w:val="00192528"/>
    <w:rsid w:val="00193617"/>
    <w:rsid w:val="001B6ADB"/>
    <w:rsid w:val="001C3C30"/>
    <w:rsid w:val="001F086F"/>
    <w:rsid w:val="00206224"/>
    <w:rsid w:val="0021081C"/>
    <w:rsid w:val="00224B70"/>
    <w:rsid w:val="00230283"/>
    <w:rsid w:val="00230A4A"/>
    <w:rsid w:val="00233C49"/>
    <w:rsid w:val="00235DBE"/>
    <w:rsid w:val="00237BBA"/>
    <w:rsid w:val="002408C6"/>
    <w:rsid w:val="00240B84"/>
    <w:rsid w:val="002454D8"/>
    <w:rsid w:val="00263F52"/>
    <w:rsid w:val="00271AD7"/>
    <w:rsid w:val="002829E6"/>
    <w:rsid w:val="00285AAB"/>
    <w:rsid w:val="00295818"/>
    <w:rsid w:val="00295F2F"/>
    <w:rsid w:val="002A451A"/>
    <w:rsid w:val="002B2612"/>
    <w:rsid w:val="002C0510"/>
    <w:rsid w:val="002C10F4"/>
    <w:rsid w:val="002C5CEB"/>
    <w:rsid w:val="002D207C"/>
    <w:rsid w:val="002D4BDA"/>
    <w:rsid w:val="002E3D54"/>
    <w:rsid w:val="00300573"/>
    <w:rsid w:val="00301300"/>
    <w:rsid w:val="00301BAB"/>
    <w:rsid w:val="00336BCB"/>
    <w:rsid w:val="00341B62"/>
    <w:rsid w:val="0035045E"/>
    <w:rsid w:val="0035589A"/>
    <w:rsid w:val="00362A21"/>
    <w:rsid w:val="00366A13"/>
    <w:rsid w:val="00367527"/>
    <w:rsid w:val="00367C4C"/>
    <w:rsid w:val="00371FBF"/>
    <w:rsid w:val="003724A3"/>
    <w:rsid w:val="003751A8"/>
    <w:rsid w:val="00380AEA"/>
    <w:rsid w:val="003A48FF"/>
    <w:rsid w:val="003A6F43"/>
    <w:rsid w:val="003E3AE5"/>
    <w:rsid w:val="003F27A5"/>
    <w:rsid w:val="003F3BBB"/>
    <w:rsid w:val="003F5BFB"/>
    <w:rsid w:val="00410C59"/>
    <w:rsid w:val="00413A5E"/>
    <w:rsid w:val="004246FA"/>
    <w:rsid w:val="00435C94"/>
    <w:rsid w:val="0044495C"/>
    <w:rsid w:val="0045258B"/>
    <w:rsid w:val="00460096"/>
    <w:rsid w:val="00465EBD"/>
    <w:rsid w:val="00466CA4"/>
    <w:rsid w:val="00475947"/>
    <w:rsid w:val="00480502"/>
    <w:rsid w:val="00481DF5"/>
    <w:rsid w:val="00486DB0"/>
    <w:rsid w:val="00487374"/>
    <w:rsid w:val="00494B31"/>
    <w:rsid w:val="004A1B85"/>
    <w:rsid w:val="004A634E"/>
    <w:rsid w:val="004A7727"/>
    <w:rsid w:val="004B2D7F"/>
    <w:rsid w:val="004B315B"/>
    <w:rsid w:val="004D5723"/>
    <w:rsid w:val="004F2EB3"/>
    <w:rsid w:val="004F3CE1"/>
    <w:rsid w:val="004F7BC1"/>
    <w:rsid w:val="005222EB"/>
    <w:rsid w:val="00527734"/>
    <w:rsid w:val="00541796"/>
    <w:rsid w:val="005450BB"/>
    <w:rsid w:val="00546467"/>
    <w:rsid w:val="00562D85"/>
    <w:rsid w:val="00572797"/>
    <w:rsid w:val="005846D0"/>
    <w:rsid w:val="00586763"/>
    <w:rsid w:val="00597577"/>
    <w:rsid w:val="005A0C13"/>
    <w:rsid w:val="005B0165"/>
    <w:rsid w:val="005C1EC4"/>
    <w:rsid w:val="005D1577"/>
    <w:rsid w:val="005D2F63"/>
    <w:rsid w:val="005D7F50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6391D"/>
    <w:rsid w:val="00670347"/>
    <w:rsid w:val="00672C69"/>
    <w:rsid w:val="006859C3"/>
    <w:rsid w:val="0069203A"/>
    <w:rsid w:val="006B68DF"/>
    <w:rsid w:val="006C0367"/>
    <w:rsid w:val="006C1EF6"/>
    <w:rsid w:val="006C3A24"/>
    <w:rsid w:val="006C647A"/>
    <w:rsid w:val="00702750"/>
    <w:rsid w:val="00703724"/>
    <w:rsid w:val="0070575F"/>
    <w:rsid w:val="0070733E"/>
    <w:rsid w:val="00711015"/>
    <w:rsid w:val="00711069"/>
    <w:rsid w:val="00764847"/>
    <w:rsid w:val="00764DD7"/>
    <w:rsid w:val="00770980"/>
    <w:rsid w:val="00774F41"/>
    <w:rsid w:val="00775336"/>
    <w:rsid w:val="00775EF5"/>
    <w:rsid w:val="00776432"/>
    <w:rsid w:val="007777AA"/>
    <w:rsid w:val="00781FBB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5A80"/>
    <w:rsid w:val="007F3548"/>
    <w:rsid w:val="007F5A14"/>
    <w:rsid w:val="0080585F"/>
    <w:rsid w:val="0081257E"/>
    <w:rsid w:val="00813571"/>
    <w:rsid w:val="00815A91"/>
    <w:rsid w:val="008273AD"/>
    <w:rsid w:val="00835D55"/>
    <w:rsid w:val="00837360"/>
    <w:rsid w:val="00837D92"/>
    <w:rsid w:val="00840968"/>
    <w:rsid w:val="00854761"/>
    <w:rsid w:val="00854C5B"/>
    <w:rsid w:val="00871671"/>
    <w:rsid w:val="0088545A"/>
    <w:rsid w:val="008B49D4"/>
    <w:rsid w:val="008C1B87"/>
    <w:rsid w:val="008E280D"/>
    <w:rsid w:val="008F1E47"/>
    <w:rsid w:val="008F61BF"/>
    <w:rsid w:val="00912469"/>
    <w:rsid w:val="009210E9"/>
    <w:rsid w:val="009241CF"/>
    <w:rsid w:val="00924808"/>
    <w:rsid w:val="0093368C"/>
    <w:rsid w:val="00933CF8"/>
    <w:rsid w:val="00942D0E"/>
    <w:rsid w:val="00954EBA"/>
    <w:rsid w:val="009558B8"/>
    <w:rsid w:val="00957446"/>
    <w:rsid w:val="009917D6"/>
    <w:rsid w:val="00992FC7"/>
    <w:rsid w:val="00997386"/>
    <w:rsid w:val="009B2713"/>
    <w:rsid w:val="009B3DF2"/>
    <w:rsid w:val="009B7034"/>
    <w:rsid w:val="009C708F"/>
    <w:rsid w:val="009E3F96"/>
    <w:rsid w:val="009E5DCA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C1E58"/>
    <w:rsid w:val="00AC7CEE"/>
    <w:rsid w:val="00AD3185"/>
    <w:rsid w:val="00AD5DB0"/>
    <w:rsid w:val="00AD7EA0"/>
    <w:rsid w:val="00AE4108"/>
    <w:rsid w:val="00AE5772"/>
    <w:rsid w:val="00AE7B95"/>
    <w:rsid w:val="00AF052E"/>
    <w:rsid w:val="00B06CF8"/>
    <w:rsid w:val="00B11A7E"/>
    <w:rsid w:val="00B21AF3"/>
    <w:rsid w:val="00B24B58"/>
    <w:rsid w:val="00B34C6D"/>
    <w:rsid w:val="00B44F24"/>
    <w:rsid w:val="00B46D29"/>
    <w:rsid w:val="00B46E15"/>
    <w:rsid w:val="00B700E0"/>
    <w:rsid w:val="00B728A7"/>
    <w:rsid w:val="00B75777"/>
    <w:rsid w:val="00B90138"/>
    <w:rsid w:val="00B90B3B"/>
    <w:rsid w:val="00BA5ED2"/>
    <w:rsid w:val="00BC0CA8"/>
    <w:rsid w:val="00BD08CA"/>
    <w:rsid w:val="00BD5DFA"/>
    <w:rsid w:val="00BD5E67"/>
    <w:rsid w:val="00BF10FD"/>
    <w:rsid w:val="00BF5356"/>
    <w:rsid w:val="00BF6BB8"/>
    <w:rsid w:val="00C00059"/>
    <w:rsid w:val="00C02195"/>
    <w:rsid w:val="00C0239B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A587E"/>
    <w:rsid w:val="00CB76D6"/>
    <w:rsid w:val="00CC0874"/>
    <w:rsid w:val="00CC2533"/>
    <w:rsid w:val="00CC7EFA"/>
    <w:rsid w:val="00CD6A07"/>
    <w:rsid w:val="00CD6AD7"/>
    <w:rsid w:val="00CD7540"/>
    <w:rsid w:val="00CE02A6"/>
    <w:rsid w:val="00CE1F62"/>
    <w:rsid w:val="00CE5C80"/>
    <w:rsid w:val="00CF4A80"/>
    <w:rsid w:val="00D02C51"/>
    <w:rsid w:val="00D05770"/>
    <w:rsid w:val="00D05D0F"/>
    <w:rsid w:val="00D16A65"/>
    <w:rsid w:val="00D25D2A"/>
    <w:rsid w:val="00D3516B"/>
    <w:rsid w:val="00D37C8D"/>
    <w:rsid w:val="00D4156D"/>
    <w:rsid w:val="00D45066"/>
    <w:rsid w:val="00D62FA3"/>
    <w:rsid w:val="00D631BA"/>
    <w:rsid w:val="00D6524F"/>
    <w:rsid w:val="00D65817"/>
    <w:rsid w:val="00D658C1"/>
    <w:rsid w:val="00D75780"/>
    <w:rsid w:val="00D75DB5"/>
    <w:rsid w:val="00D91690"/>
    <w:rsid w:val="00D94066"/>
    <w:rsid w:val="00D97471"/>
    <w:rsid w:val="00DA135E"/>
    <w:rsid w:val="00DA3089"/>
    <w:rsid w:val="00DB559C"/>
    <w:rsid w:val="00DB5E8C"/>
    <w:rsid w:val="00DD133D"/>
    <w:rsid w:val="00DD6AC7"/>
    <w:rsid w:val="00DE0EC9"/>
    <w:rsid w:val="00DF248B"/>
    <w:rsid w:val="00E10066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6974"/>
    <w:rsid w:val="00EA7032"/>
    <w:rsid w:val="00EB67A8"/>
    <w:rsid w:val="00EC1D23"/>
    <w:rsid w:val="00ED174A"/>
    <w:rsid w:val="00EE00A3"/>
    <w:rsid w:val="00EE71AF"/>
    <w:rsid w:val="00EF62FA"/>
    <w:rsid w:val="00F038C6"/>
    <w:rsid w:val="00F130E4"/>
    <w:rsid w:val="00F1774D"/>
    <w:rsid w:val="00F20064"/>
    <w:rsid w:val="00F20FF1"/>
    <w:rsid w:val="00F30C01"/>
    <w:rsid w:val="00F33764"/>
    <w:rsid w:val="00F41733"/>
    <w:rsid w:val="00F47B4E"/>
    <w:rsid w:val="00F52944"/>
    <w:rsid w:val="00F72CF4"/>
    <w:rsid w:val="00F7382F"/>
    <w:rsid w:val="00F95C14"/>
    <w:rsid w:val="00FA1BA3"/>
    <w:rsid w:val="00FA3A2B"/>
    <w:rsid w:val="00FC6B41"/>
    <w:rsid w:val="00FD14A6"/>
    <w:rsid w:val="00FE5D19"/>
    <w:rsid w:val="00FE7523"/>
    <w:rsid w:val="00FF1654"/>
    <w:rsid w:val="00FF4922"/>
    <w:rsid w:val="01FD36FD"/>
    <w:rsid w:val="0E1001E8"/>
    <w:rsid w:val="237DDD4A"/>
    <w:rsid w:val="27CC16E4"/>
    <w:rsid w:val="2CA1D3AC"/>
    <w:rsid w:val="2DE8A865"/>
    <w:rsid w:val="3A62AD6B"/>
    <w:rsid w:val="3BA28823"/>
    <w:rsid w:val="563CADA4"/>
    <w:rsid w:val="64DBB3D5"/>
    <w:rsid w:val="66778436"/>
    <w:rsid w:val="70926C0A"/>
    <w:rsid w:val="7DE1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2E3A2"/>
  <w15:chartTrackingRefBased/>
  <w15:docId w15:val="{7A4957E5-F26C-4C55-B5CD-8BD0AA05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tion1">
    <w:name w:val="Mention1"/>
    <w:basedOn w:val="Policepardfaut"/>
    <w:uiPriority w:val="99"/>
    <w:unhideWhenUsed/>
    <w:rPr>
      <w:color w:val="2B579A"/>
      <w:shd w:val="clear" w:color="auto" w:fill="E6E6E6"/>
    </w:rPr>
  </w:style>
  <w:style w:type="character" w:styleId="Hyperlien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0115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57F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92FC7" w:rsidP="00992FC7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841AD29C8F7F4CB3A275E6303D59B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D53611-021C-470C-8202-3F34FC3A650D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D03FEEC29A6049819AF08EE4A8668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1B59D-9223-4DC4-ACC6-C603B4469853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1DD5F37BA8BF4105BBB71F54F414B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BF2A5C-CC0E-4103-9E25-F4949FC469AF}"/>
      </w:docPartPr>
      <w:docPartBody>
        <w:p w:rsidR="00155FE5" w:rsidRDefault="00362A21" w:rsidP="00362A21">
          <w:r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439D17FA77CE42129D2C1205BCFF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8416B-1CDD-44FA-95A8-32C0F5DFB3F7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DF93E745B95944218053585D42F4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F6475-C918-4C33-AA1D-727785508C2B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4FCAB5AF749599E99154252FBC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4274-E3AF-4CF5-9F6F-7E232C22F093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8CC9AE9F36014CA994F75342D1B03B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076-3E98-4107-94C7-109F05881465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E6779FFE3941EFBC6BAEC063B2F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E16AB-02AD-4A09-9284-1DA6112B45A1}"/>
      </w:docPartPr>
      <w:docPartBody>
        <w:p w:rsidR="003C4590" w:rsidRDefault="00992FC7" w:rsidP="00992FC7">
          <w:r>
            <w:rPr>
              <w:rStyle w:val="Textedelespacerserv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61F"/>
    <w:rsid w:val="00155FE5"/>
    <w:rsid w:val="002162C5"/>
    <w:rsid w:val="00235DBE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791ACF"/>
    <w:rsid w:val="008B2FE0"/>
    <w:rsid w:val="008D0BEC"/>
    <w:rsid w:val="008E280D"/>
    <w:rsid w:val="00900FCC"/>
    <w:rsid w:val="00906827"/>
    <w:rsid w:val="009468F7"/>
    <w:rsid w:val="009558B8"/>
    <w:rsid w:val="00992FC7"/>
    <w:rsid w:val="009C00EC"/>
    <w:rsid w:val="00A1476C"/>
    <w:rsid w:val="00A46FD2"/>
    <w:rsid w:val="00A51345"/>
    <w:rsid w:val="00A641F1"/>
    <w:rsid w:val="00A969B4"/>
    <w:rsid w:val="00AA373E"/>
    <w:rsid w:val="00B1116B"/>
    <w:rsid w:val="00B46D29"/>
    <w:rsid w:val="00B72A90"/>
    <w:rsid w:val="00BA28E3"/>
    <w:rsid w:val="00C0239B"/>
    <w:rsid w:val="00C63EBE"/>
    <w:rsid w:val="00C72970"/>
    <w:rsid w:val="00C74B42"/>
    <w:rsid w:val="00D467F0"/>
    <w:rsid w:val="00E01EF8"/>
    <w:rsid w:val="00E07B5F"/>
    <w:rsid w:val="00E35253"/>
    <w:rsid w:val="00E56038"/>
    <w:rsid w:val="00E64ABA"/>
    <w:rsid w:val="00EC5E50"/>
    <w:rsid w:val="00F20064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92F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3660ce-6d07-47ad-b726-5178166c5d31">
      <UserInfo>
        <DisplayName>Nathalie Beaupré  (CISSSMO16)</DisplayName>
        <AccountId>22</AccountId>
        <AccountType/>
      </UserInfo>
      <UserInfo>
        <DisplayName>Manuel Campeau  (CISSSMO16)</DisplayName>
        <AccountId>23</AccountId>
        <AccountType/>
      </UserInfo>
      <UserInfo>
        <DisplayName>Marie Baoua (CISSSMO16)</DisplayName>
        <AccountId>24</AccountId>
        <AccountType/>
      </UserInfo>
      <UserInfo>
        <DisplayName>Isabelle De Varennes  (CISSSMO16)</DisplayName>
        <AccountId>32</AccountId>
        <AccountType/>
      </UserInfo>
      <UserInfo>
        <DisplayName>Geneviève Jutras  (CISSSMO16 PSYCHOED)</DisplayName>
        <AccountId>35</AccountId>
        <AccountType/>
      </UserInfo>
      <UserInfo>
        <DisplayName>Sophie Guérin  (CISSSMO16)</DisplayName>
        <AccountId>36</AccountId>
        <AccountType/>
      </UserInfo>
      <UserInfo>
        <DisplayName>Nathalie Falardeau  (CISSSMO16)</DisplayName>
        <AccountId>37</AccountId>
        <AccountType/>
      </UserInfo>
      <UserInfo>
        <DisplayName>Isabelle Le Brasseur (CISSSMO16)</DisplayName>
        <AccountId>38</AccountId>
        <AccountType/>
      </UserInfo>
      <UserInfo>
        <DisplayName>Josee Dumas  (CISSSMO16)</DisplayName>
        <AccountId>39</AccountId>
        <AccountType/>
      </UserInfo>
      <UserInfo>
        <DisplayName>Annie Leduc (CISSSMO16)</DisplayName>
        <AccountId>40</AccountId>
        <AccountType/>
      </UserInfo>
      <UserInfo>
        <DisplayName>Louise Harvey  (CISSSMO16)</DisplayName>
        <AccountId>13</AccountId>
        <AccountType/>
      </UserInfo>
      <UserInfo>
        <DisplayName>Stéphanie Sirard  (CISSSMO16)</DisplayName>
        <AccountId>41</AccountId>
        <AccountType/>
      </UserInfo>
      <UserInfo>
        <DisplayName>Julie Senecal  (CISSSMO16)</DisplayName>
        <AccountId>42</AccountId>
        <AccountType/>
      </UserInfo>
      <UserInfo>
        <DisplayName>Kim Lalonde (CISSSMO16)</DisplayName>
        <AccountId>43</AccountId>
        <AccountType/>
      </UserInfo>
      <UserInfo>
        <DisplayName>Maude Lefebvre Archives (CISSSMO16)</DisplayName>
        <AccountId>19</AccountId>
        <AccountType/>
      </UserInfo>
      <UserInfo>
        <DisplayName>Amélie Roy (CISSSMO16 DSIEUSI)</DisplayName>
        <AccountId>44</AccountId>
        <AccountType/>
      </UserInfo>
      <UserInfo>
        <DisplayName>Geneviève Leboeuf  (CISSSMO16)</DisplayName>
        <AccountId>45</AccountId>
        <AccountType/>
      </UserInfo>
      <UserInfo>
        <DisplayName>Jean-François Bouffard  (CISSSMO16)</DisplayName>
        <AccountId>46</AccountId>
        <AccountType/>
      </UserInfo>
      <UserInfo>
        <DisplayName>Marie-Ève Roux  (CISSSMO16)</DisplayName>
        <AccountId>47</AccountId>
        <AccountType/>
      </UserInfo>
      <UserInfo>
        <DisplayName>Patricia Quirion  (CISSSMO16)</DisplayName>
        <AccountId>48</AccountId>
        <AccountType/>
      </UserInfo>
      <UserInfo>
        <DisplayName>Julie Laliberté  (CISSSMO16)</DisplayName>
        <AccountId>51</AccountId>
        <AccountType/>
      </UserInfo>
      <UserInfo>
        <DisplayName>Patrick Bégin (CISSSMO16)</DisplayName>
        <AccountId>15</AccountId>
        <AccountType/>
      </UserInfo>
      <UserInfo>
        <DisplayName>Claudine Dansereau (CISSSMO16)</DisplayName>
        <AccountId>52</AccountId>
        <AccountType/>
      </UserInfo>
      <UserInfo>
        <DisplayName>Josée Croteau (CISSSMO16)</DisplayName>
        <AccountId>53</AccountId>
        <AccountType/>
      </UserInfo>
      <UserInfo>
        <DisplayName>Annick Vallières (CISSSMO16)</DisplayName>
        <AccountId>54</AccountId>
        <AccountType/>
      </UserInfo>
      <UserInfo>
        <DisplayName>Catherine Besner  (CISSSMO16)</DisplayName>
        <AccountId>55</AccountId>
        <AccountType/>
      </UserInfo>
      <UserInfo>
        <DisplayName>Mireille Forget  (CISSSMO16)</DisplayName>
        <AccountId>56</AccountId>
        <AccountType/>
      </UserInfo>
      <UserInfo>
        <DisplayName>Daniel PHYSIO Gingras (CISSSMO16)</DisplayName>
        <AccountId>57</AccountId>
        <AccountType/>
      </UserInfo>
      <UserInfo>
        <DisplayName>Joanne Ratelle  (CISSSMO16)</DisplayName>
        <AccountId>58</AccountId>
        <AccountType/>
      </UserInfo>
      <UserInfo>
        <DisplayName>Catherine St-Jean  (CISSSMO16)</DisplayName>
        <AccountId>59</AccountId>
        <AccountType/>
      </UserInfo>
    </SharedWithUsers>
    <Commentaire xmlns="821ca118-854d-4774-85de-cb461bc3e543" xsi:nil="true"/>
    <Direction xmlns="013660ce-6d07-47ad-b726-5178166c5d31" xsi:nil="true"/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2023-07-01T04:00:00+00:00</Datedapprob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9ccde1e7c8075c2e4fc0c1a35726ab78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2ac476d5984403207d4579f9420937c7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9DC88-1075-4C09-9389-C2D71629B733}">
  <ds:schemaRefs>
    <ds:schemaRef ds:uri="http://purl.org/dc/elements/1.1/"/>
    <ds:schemaRef ds:uri="http://schemas.microsoft.com/office/2006/metadata/properties"/>
    <ds:schemaRef ds:uri="821ca118-854d-4774-85de-cb461bc3e54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013660ce-6d07-47ad-b726-5178166c5d3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0001903-67B3-42A9-A72B-B8122B675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31FC8-CB79-4666-AA0C-443496533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0CD9A2-778C-4DD5-81BA-58D99C9A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184</Words>
  <Characters>1031</Characters>
  <Application>Microsoft Office Word</Application>
  <DocSecurity>8</DocSecurity>
  <Lines>114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CLI-60637</vt:lpstr>
    </vt:vector>
  </TitlesOfParts>
  <Company>CISSS de la Montérégie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CLI-60637A</dc:title>
  <dc:subject/>
  <dc:creator>Dos Santos , Murielle</dc:creator>
  <cp:keywords/>
  <dc:description/>
  <cp:lastModifiedBy>Maude Lefebvre (Archives) (CISSSMO16)</cp:lastModifiedBy>
  <cp:revision>2</cp:revision>
  <cp:lastPrinted>2020-03-02T14:51:00Z</cp:lastPrinted>
  <dcterms:created xsi:type="dcterms:W3CDTF">2026-06-30T15:12:00Z</dcterms:created>
  <dcterms:modified xsi:type="dcterms:W3CDTF">2026-06-30T15:12:00Z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2022-03-17T18:45:27Z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dee51e5e-d6bf-425a-a41e-79e734cb1eba</vt:lpwstr>
  </property>
  <property fmtid="{D5CDD505-2E9C-101B-9397-08002B2CF9AE}" pid="9" name="MSIP_Label_6a7d8d5d-78e2-4a62-9fcd-016eb5e4c57c_ContentBits">
    <vt:lpwstr>0</vt:lpwstr>
  </property>
  <property fmtid="{D5CDD505-2E9C-101B-9397-08002B2CF9AE}" pid="10" name="docLang">
    <vt:lpwstr>fr</vt:lpwstr>
  </property>
</Properties>
</file>