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14:paraId="383F23A3" w14:textId="77777777" w:rsidTr="27CC16E4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5D25277F" w:rsidR="004246FA" w:rsidRPr="00B34C6D" w:rsidRDefault="004246FA" w:rsidP="0014043F">
            <w:pPr>
              <w:rPr>
                <w:color w:val="000000" w:themeColor="text1"/>
              </w:rPr>
            </w:pPr>
            <w:bookmarkStart w:id="0" w:name="_GoBack"/>
            <w:bookmarkEnd w:id="0"/>
            <w:r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B34C6D" w:rsidRPr="00B34C6D" w14:paraId="7F223F5C" w14:textId="77777777" w:rsidTr="00776432">
              <w:tc>
                <w:tcPr>
                  <w:tcW w:w="1134" w:type="dxa"/>
                  <w:vAlign w:val="bottom"/>
                </w:tcPr>
                <w:p w14:paraId="0D44F494" w14:textId="77777777" w:rsidR="004246FA" w:rsidRPr="00776432" w:rsidRDefault="004246FA" w:rsidP="00BF5356">
                  <w:pPr>
                    <w:spacing w:before="120"/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r w:rsidRPr="00776432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 xml:space="preserve">Installation : </w:t>
                  </w:r>
                </w:p>
              </w:tc>
              <w:tc>
                <w:tcPr>
                  <w:tcW w:w="3828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29C76858" w:rsidR="004246FA" w:rsidRPr="00776432" w:rsidRDefault="00871671" w:rsidP="00B24B58">
                  <w:pPr>
                    <w:spacing w:before="120"/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permStart w:id="1994355252" w:edGrp="everyone"/>
                  <w:r w:rsidRPr="00776432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 xml:space="preserve">  </w:t>
                  </w:r>
                  <w:permEnd w:id="1994355252"/>
                </w:p>
              </w:tc>
            </w:tr>
          </w:tbl>
          <w:p w14:paraId="0A37501D" w14:textId="1ABB7C3A" w:rsidR="004246FA" w:rsidRPr="00B34C6D" w:rsidRDefault="004246FA" w:rsidP="0014043F">
            <w:pPr>
              <w:rPr>
                <w:color w:val="000000" w:themeColor="text1"/>
              </w:rPr>
            </w:pPr>
          </w:p>
          <w:p w14:paraId="5DAB6C7B" w14:textId="4BAE3A55" w:rsidR="004246FA" w:rsidRPr="00B34C6D" w:rsidRDefault="004246FA" w:rsidP="0014043F">
            <w:pPr>
              <w:rPr>
                <w:color w:val="000000" w:themeColor="text1"/>
              </w:rPr>
            </w:pPr>
          </w:p>
          <w:p w14:paraId="02EB378F" w14:textId="20A5A60E" w:rsidR="004246FA" w:rsidRPr="00B34C6D" w:rsidRDefault="004246FA" w:rsidP="0014043F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B34C6D" w:rsidRDefault="00CD6AD7" w:rsidP="0014043F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2118733084" w:edGrp="everyone" w:displacedByCustomXml="next"/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B34C6D" w:rsidRDefault="00FD14A6" w:rsidP="00FD14A6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118733084" w:displacedByCustomXml="prev"/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B34C6D" w:rsidRDefault="004246FA" w:rsidP="0029581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139532109" w:edGrp="everyone" w:displacedByCustomXml="next"/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B34C6D" w:rsidRDefault="00FF1654" w:rsidP="00FF1654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39532109" w:displacedByCustomXml="prev"/>
              <w:bookmarkEnd w:id="2" w:displacedByCustomXml="prev"/>
            </w:tr>
            <w:tr w:rsidR="00B34C6D" w:rsidRPr="00B34C6D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B34C6D" w:rsidRDefault="004246FA" w:rsidP="0014311E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3" w:name="DDNais"/>
                  <w:permStart w:id="570441532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shd w:val="clear" w:color="auto" w:fill="E6E6E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3"/>
                  <w:permEnd w:id="570441532"/>
                </w:p>
              </w:tc>
              <w:permStart w:id="306521046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B34C6D" w:rsidRDefault="00D150E8" w:rsidP="007B10A9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Arial"/>
                        <w:color w:val="000000" w:themeColor="text1"/>
                        <w:sz w:val="16"/>
                        <w:szCs w:val="16"/>
                        <w:shd w:val="clear" w:color="auto" w:fill="E6E6E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06521046"/>
                  <w:r w:rsidR="00527734">
                    <w:rPr>
                      <w:rFonts w:ascii="MS Gothic" w:eastAsia="MS Gothic" w:hAnsi="MS Gothic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752880511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shd w:val="clear" w:color="auto" w:fill="E6E6E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752880511"/>
                  <w:r w:rsidR="0014311E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</w:t>
                  </w: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AAAA-MM-JJ</w:t>
                  </w:r>
                </w:p>
              </w:tc>
            </w:tr>
            <w:tr w:rsidR="00B34C6D" w:rsidRPr="00B34C6D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B34C6D" w:rsidRDefault="004246FA" w:rsidP="0014043F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1355891938" w:edGrp="everyone" w:displacedByCustomXml="next"/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B34C6D" w:rsidRDefault="0014311E" w:rsidP="0014311E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355891938" w:displacedByCustomXml="prev"/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B34C6D" w:rsidRDefault="004246FA" w:rsidP="0014043F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62355216" w:edGrp="everyone" w:displacedByCustomXml="next"/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B34C6D" w:rsidRDefault="00A33CEF" w:rsidP="00A33CEF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62355216" w:displacedByCustomXml="prev"/>
              <w:bookmarkEnd w:id="5" w:displacedByCustomXml="prev"/>
            </w:tr>
            <w:tr w:rsidR="00B34C6D" w:rsidRPr="00B34C6D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</w:t>
                  </w:r>
                </w:p>
              </w:tc>
            </w:tr>
            <w:tr w:rsidR="00B34C6D" w:rsidRPr="00B34C6D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B34C6D" w:rsidRDefault="004246FA" w:rsidP="0014043F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1127107473" w:edGrp="everyone" w:displacedByCustomXml="next"/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:shd w:val="clear" w:color="auto" w:fill="E6E6E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B34C6D" w:rsidRDefault="00A33CEF" w:rsidP="00A33CEF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127107473" w:displacedByCustomXml="prev"/>
              <w:bookmarkEnd w:id="6" w:displacedByCustomXml="prev"/>
            </w:tr>
          </w:tbl>
          <w:p w14:paraId="72A3D3EC" w14:textId="77777777" w:rsidR="004246FA" w:rsidRPr="00B34C6D" w:rsidRDefault="004246FA" w:rsidP="0014043F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14:paraId="4E3E1C9A" w14:textId="77777777" w:rsidTr="27CC16E4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14:paraId="6094F16C" w14:textId="36BE5FD0" w:rsidR="009B3DF2" w:rsidRPr="00776432" w:rsidRDefault="007777AA" w:rsidP="563CADA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76432">
              <w:rPr>
                <w:rFonts w:asciiTheme="minorHAnsi" w:hAnsiTheme="minorHAnsi" w:cstheme="minorHAnsi"/>
                <w:b/>
                <w:bCs/>
              </w:rPr>
              <w:t>CONSENTEMENT</w:t>
            </w:r>
          </w:p>
          <w:p w14:paraId="65758440" w14:textId="477FDE0C" w:rsidR="004246FA" w:rsidRPr="00770980" w:rsidRDefault="00776432" w:rsidP="00F95C14">
            <w:pPr>
              <w:jc w:val="center"/>
              <w:rPr>
                <w:rFonts w:ascii="Arial" w:hAnsi="Arial" w:cs="Arial"/>
                <w:b/>
              </w:rPr>
            </w:pPr>
            <w:r w:rsidRPr="00776432">
              <w:rPr>
                <w:rFonts w:asciiTheme="minorHAnsi" w:hAnsiTheme="minorHAnsi" w:cstheme="minorHAnsi"/>
                <w:b/>
              </w:rPr>
              <w:t>AUX</w:t>
            </w:r>
            <w:r w:rsidR="0001157F" w:rsidRPr="00776432">
              <w:rPr>
                <w:rFonts w:asciiTheme="minorHAnsi" w:hAnsiTheme="minorHAnsi" w:cstheme="minorHAnsi"/>
                <w:b/>
              </w:rPr>
              <w:t xml:space="preserve"> SERVICES PSYCHOSOCIAUX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1200AF" w:rsidRDefault="004246FA" w:rsidP="0014043F">
            <w:pPr>
              <w:rPr>
                <w:color w:val="000000" w:themeColor="text1"/>
              </w:rPr>
            </w:pPr>
          </w:p>
        </w:tc>
      </w:tr>
    </w:tbl>
    <w:p w14:paraId="36B89399" w14:textId="17233FFD" w:rsidR="00CA587E" w:rsidRDefault="00776432">
      <w:r>
        <w:rPr>
          <w:rFonts w:ascii="Chaloult_Cond" w:hAnsi="Chaloult_Cond" w:cs="Arial"/>
          <w:noProof/>
          <w:sz w:val="2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54F3D5" wp14:editId="62AC76C4">
                <wp:simplePos x="0" y="0"/>
                <wp:positionH relativeFrom="column">
                  <wp:posOffset>1307465</wp:posOffset>
                </wp:positionH>
                <wp:positionV relativeFrom="paragraph">
                  <wp:posOffset>-1971040</wp:posOffset>
                </wp:positionV>
                <wp:extent cx="2133600" cy="525780"/>
                <wp:effectExtent l="0" t="0" r="0" b="762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C63F22" w14:textId="0361E679" w:rsidR="00776432" w:rsidRPr="00B90B3B" w:rsidRDefault="00776432" w:rsidP="00776432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B90B3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  <w:r w:rsidRPr="00B90B3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</w:t>
                            </w:r>
                            <w:r w:rsidRPr="00B90B3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</w:t>
                            </w:r>
                            <w:r w:rsidRPr="00B90B3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</w:t>
                            </w:r>
                            <w:r w:rsidRPr="00B90B3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</w:t>
                            </w:r>
                            <w:r w:rsidRPr="00B90B3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</w:t>
                            </w:r>
                            <w:r w:rsidR="00B90B3B" w:rsidRPr="00B90B3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="00B90B3B" w:rsidRPr="00B90B3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</w:t>
                            </w:r>
                            <w:r w:rsidR="00B90B3B" w:rsidRPr="00B90B3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="00B90B3B" w:rsidRPr="00B90B3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</w:t>
                            </w:r>
                            <w:r w:rsidR="00B90B3B" w:rsidRPr="00B90B3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</w:t>
                            </w:r>
                            <w:r w:rsidRPr="00B90B3B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0C70DFAF" w14:textId="05D3F71C" w:rsidR="00776432" w:rsidRPr="003E5929" w:rsidRDefault="00776432" w:rsidP="00776432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MOCLI</w:t>
                            </w:r>
                            <w:r w:rsidR="00B90B3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60637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54F3D5" id="Rectangle 6" o:spid="_x0000_s1026" style="position:absolute;margin-left:102.95pt;margin-top:-155.2pt;width:16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" filled="f" stroked="f" strokeweight=".25pt">
                <v:textbox>
                  <w:txbxContent>
                    <w:p w14:paraId="6CC63F22" w14:textId="0361E679" w:rsidR="00776432" w:rsidRPr="00B90B3B" w:rsidRDefault="00776432" w:rsidP="00776432">
                      <w:pPr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</w:pPr>
                      <w:r w:rsidRPr="00B90B3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  <w:r w:rsidRPr="00B90B3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</w:t>
                      </w:r>
                      <w:r w:rsidRPr="00B90B3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</w:t>
                      </w:r>
                      <w:r w:rsidRPr="00B90B3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</w:t>
                      </w:r>
                      <w:r w:rsidRPr="00B90B3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</w:t>
                      </w:r>
                      <w:r w:rsidRPr="00B90B3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</w:t>
                      </w:r>
                      <w:r w:rsidR="00B90B3B" w:rsidRPr="00B90B3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="00B90B3B" w:rsidRPr="00B90B3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</w:t>
                      </w:r>
                      <w:r w:rsidR="00B90B3B" w:rsidRPr="00B90B3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="00B90B3B" w:rsidRPr="00B90B3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</w:t>
                      </w:r>
                      <w:r w:rsidR="00B90B3B" w:rsidRPr="00B90B3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</w:t>
                      </w:r>
                      <w:r w:rsidRPr="00B90B3B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</w:p>
                    <w:p w14:paraId="0C70DFAF" w14:textId="05D3F71C" w:rsidR="00776432" w:rsidRPr="003E5929" w:rsidRDefault="00776432" w:rsidP="00776432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MOCLI</w:t>
                      </w:r>
                      <w:r w:rsidR="00B90B3B"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60637</w:t>
                      </w:r>
                    </w:p>
                  </w:txbxContent>
                </v:textbox>
              </v:rect>
            </w:pict>
          </mc:Fallback>
        </mc:AlternateContent>
      </w:r>
      <w:r w:rsidR="007F5A14" w:rsidRPr="00B34C6D">
        <w:rPr>
          <w:rFonts w:ascii="Chaloult_Cond" w:hAnsi="Chaloult_Cond" w:cs="Arial"/>
          <w:noProof/>
          <w:color w:val="000000" w:themeColor="text1"/>
          <w:sz w:val="16"/>
          <w:szCs w:val="16"/>
          <w:shd w:val="clear" w:color="auto" w:fill="E6E6E6"/>
        </w:rPr>
        <w:drawing>
          <wp:anchor distT="0" distB="0" distL="114300" distR="114300" simplePos="0" relativeHeight="251657216" behindDoc="0" locked="0" layoutInCell="1" allowOverlap="1" wp14:anchorId="43D03E33" wp14:editId="6D76E2A7">
            <wp:simplePos x="0" y="0"/>
            <wp:positionH relativeFrom="column">
              <wp:posOffset>-321310</wp:posOffset>
            </wp:positionH>
            <wp:positionV relativeFrom="paragraph">
              <wp:posOffset>-2298065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1064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643"/>
      </w:tblGrid>
      <w:tr w:rsidR="00997386" w:rsidRPr="00472AC0" w14:paraId="370A38F4" w14:textId="77777777" w:rsidTr="009E5DCA">
        <w:trPr>
          <w:tblHeader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E2D4CB" w14:textId="584BC787" w:rsidR="00997386" w:rsidRPr="00472AC0" w:rsidRDefault="00BF10FD" w:rsidP="009E5DCA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3BA28823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NATURE DES </w:t>
            </w:r>
            <w:r w:rsidR="00EA6974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SERVICES </w:t>
            </w:r>
          </w:p>
        </w:tc>
      </w:tr>
      <w:tr w:rsidR="00997386" w:rsidRPr="00472AC0" w14:paraId="59163DEB" w14:textId="77777777" w:rsidTr="009E5DCA">
        <w:trPr>
          <w:trHeight w:val="292"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ADE0" w14:textId="410FF32B" w:rsidR="00997386" w:rsidRPr="00472AC0" w:rsidRDefault="00BF10FD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Les </w:t>
            </w:r>
            <w:r w:rsidR="00EA6974">
              <w:rPr>
                <w:rFonts w:asciiTheme="minorHAnsi" w:hAnsiTheme="minorHAnsi" w:cstheme="minorHAnsi"/>
                <w:sz w:val="20"/>
                <w:szCs w:val="20"/>
              </w:rPr>
              <w:t>évaluations, interventions, suivis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qui me sont proposés sont:</w:t>
            </w:r>
          </w:p>
        </w:tc>
      </w:tr>
      <w:tr w:rsidR="00CF4A80" w:rsidRPr="00472AC0" w14:paraId="7746A9E8" w14:textId="77777777" w:rsidTr="009E5DCA">
        <w:trPr>
          <w:trHeight w:val="351"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E77E" w14:textId="1DB65FD0" w:rsidR="00CF4A80" w:rsidRDefault="00871671" w:rsidP="009E5DCA">
            <w:pPr>
              <w:keepNext/>
              <w:keepLines/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7991872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79918728"/>
          </w:p>
        </w:tc>
      </w:tr>
      <w:tr w:rsidR="00BF10FD" w:rsidRPr="00472AC0" w14:paraId="6F39BC3D" w14:textId="77777777" w:rsidTr="009E5DCA">
        <w:trPr>
          <w:trHeight w:val="295"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99EC" w14:textId="3B144440" w:rsidR="00BF10FD" w:rsidRDefault="005D1577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Détails sur les modalités de ces services:</w:t>
            </w:r>
          </w:p>
        </w:tc>
      </w:tr>
      <w:tr w:rsidR="005D1577" w:rsidRPr="00472AC0" w14:paraId="0A114F1C" w14:textId="77777777" w:rsidTr="009E5DCA">
        <w:trPr>
          <w:trHeight w:val="351"/>
        </w:trPr>
        <w:tc>
          <w:tcPr>
            <w:tcW w:w="10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86401" w14:textId="2DB3FC87" w:rsidR="005D1577" w:rsidRDefault="0087167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143335506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433355060"/>
          </w:p>
        </w:tc>
      </w:tr>
    </w:tbl>
    <w:p w14:paraId="4285D22B" w14:textId="1577A2DF" w:rsidR="00997386" w:rsidRDefault="00997386" w:rsidP="00A5593D">
      <w:pPr>
        <w:rPr>
          <w:rFonts w:asciiTheme="minorHAnsi" w:hAnsiTheme="minorHAnsi" w:cstheme="minorHAnsi"/>
          <w:sz w:val="20"/>
          <w:szCs w:val="20"/>
        </w:rPr>
      </w:pPr>
    </w:p>
    <w:p w14:paraId="29B006F3" w14:textId="77777777" w:rsidR="00CA587E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p w14:paraId="2762173B" w14:textId="77777777" w:rsidR="00CA587E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43" w:type="dxa"/>
        <w:tblLook w:val="04A0" w:firstRow="1" w:lastRow="0" w:firstColumn="1" w:lastColumn="0" w:noHBand="0" w:noVBand="1"/>
      </w:tblPr>
      <w:tblGrid>
        <w:gridCol w:w="10643"/>
      </w:tblGrid>
      <w:tr w:rsidR="00111AAA" w:rsidRPr="00472AC0" w14:paraId="3946453D" w14:textId="77777777" w:rsidTr="009E5DCA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3CE85D0B" w14:textId="04619115" w:rsidR="00111AAA" w:rsidRPr="00472AC0" w:rsidRDefault="005D1577" w:rsidP="009E5DCA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MOTIFS</w:t>
            </w:r>
            <w:r w:rsidR="00410C59">
              <w:rPr>
                <w:rFonts w:asciiTheme="minorHAnsi" w:hAnsiTheme="minorHAnsi" w:cstheme="minorHAnsi"/>
                <w:b/>
                <w:sz w:val="20"/>
                <w:szCs w:val="20"/>
              </w:rPr>
              <w:t>/BÉNÉFICES</w:t>
            </w:r>
          </w:p>
        </w:tc>
      </w:tr>
      <w:tr w:rsidR="00111AAA" w:rsidRPr="00472AC0" w14:paraId="0A3FE026" w14:textId="77777777" w:rsidTr="009E5DCA">
        <w:trPr>
          <w:trHeight w:val="295"/>
        </w:trPr>
        <w:tc>
          <w:tcPr>
            <w:tcW w:w="10658" w:type="dxa"/>
            <w:vAlign w:val="center"/>
          </w:tcPr>
          <w:p w14:paraId="57DB119F" w14:textId="367F55A5" w:rsidR="00111AAA" w:rsidRPr="00472AC0" w:rsidRDefault="00410C59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Ils me sont proposés pour les raisons suivantes (bénéfices) :</w:t>
            </w:r>
            <w:r w:rsidR="00111AA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410C59" w:rsidRPr="00472AC0" w14:paraId="0ACE65E2" w14:textId="77777777" w:rsidTr="009E5DCA">
        <w:trPr>
          <w:trHeight w:val="351"/>
        </w:trPr>
        <w:tc>
          <w:tcPr>
            <w:tcW w:w="10658" w:type="dxa"/>
            <w:vAlign w:val="center"/>
          </w:tcPr>
          <w:p w14:paraId="439A201A" w14:textId="602A6E3B" w:rsidR="00410C59" w:rsidRDefault="00871671" w:rsidP="009E5DCA">
            <w:pPr>
              <w:keepNext/>
              <w:keepLines/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23923191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39231913"/>
          </w:p>
        </w:tc>
      </w:tr>
      <w:tr w:rsidR="00410C59" w:rsidRPr="00472AC0" w14:paraId="5E0CB1DE" w14:textId="77777777" w:rsidTr="009E5DCA">
        <w:trPr>
          <w:trHeight w:val="295"/>
        </w:trPr>
        <w:tc>
          <w:tcPr>
            <w:tcW w:w="10658" w:type="dxa"/>
            <w:vAlign w:val="center"/>
          </w:tcPr>
          <w:p w14:paraId="1AE1A892" w14:textId="0FA021F5" w:rsidR="00410C59" w:rsidRDefault="00410C59" w:rsidP="009E5DCA">
            <w:pPr>
              <w:keepNext/>
              <w:keepLines/>
              <w:rPr>
                <w:rFonts w:asciiTheme="minorHAnsi" w:hAnsiTheme="minorHAnsi" w:cstheme="minorBidi"/>
                <w:sz w:val="20"/>
                <w:szCs w:val="20"/>
              </w:rPr>
            </w:pPr>
            <w:r w:rsidRPr="7DE13C6B">
              <w:rPr>
                <w:rFonts w:asciiTheme="minorHAnsi" w:hAnsiTheme="minorHAnsi" w:cstheme="minorBidi"/>
                <w:sz w:val="20"/>
                <w:szCs w:val="20"/>
              </w:rPr>
              <w:t xml:space="preserve">Lien avec </w:t>
            </w:r>
            <w:r w:rsidR="237DDD4A" w:rsidRPr="7DE13C6B">
              <w:rPr>
                <w:rFonts w:asciiTheme="minorHAnsi" w:hAnsiTheme="minorHAnsi" w:cstheme="minorBidi"/>
                <w:sz w:val="20"/>
                <w:szCs w:val="20"/>
              </w:rPr>
              <w:t>mon besoin</w:t>
            </w:r>
            <w:r w:rsidRPr="7DE13C6B">
              <w:rPr>
                <w:rFonts w:asciiTheme="minorHAnsi" w:hAnsiTheme="minorHAnsi" w:cstheme="minorBidi"/>
                <w:sz w:val="20"/>
                <w:szCs w:val="20"/>
              </w:rPr>
              <w:t> :</w:t>
            </w:r>
          </w:p>
        </w:tc>
      </w:tr>
      <w:tr w:rsidR="00410C59" w:rsidRPr="00472AC0" w14:paraId="79942554" w14:textId="77777777" w:rsidTr="009E5DCA">
        <w:trPr>
          <w:trHeight w:val="351"/>
        </w:trPr>
        <w:tc>
          <w:tcPr>
            <w:tcW w:w="10658" w:type="dxa"/>
            <w:vAlign w:val="center"/>
          </w:tcPr>
          <w:p w14:paraId="194B51F7" w14:textId="02A269B1" w:rsidR="00410C59" w:rsidRDefault="0087167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1002731279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002731279"/>
          </w:p>
        </w:tc>
      </w:tr>
    </w:tbl>
    <w:p w14:paraId="6FCA4ED5" w14:textId="57E0AC95" w:rsidR="00111AAA" w:rsidRDefault="00111AAA" w:rsidP="00A5593D">
      <w:pPr>
        <w:rPr>
          <w:rFonts w:asciiTheme="minorHAnsi" w:hAnsiTheme="minorHAnsi" w:cstheme="minorHAnsi"/>
          <w:sz w:val="20"/>
          <w:szCs w:val="20"/>
        </w:rPr>
      </w:pPr>
    </w:p>
    <w:p w14:paraId="6149B415" w14:textId="04171959" w:rsidR="00CA587E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p w14:paraId="05342F85" w14:textId="77777777" w:rsidR="00CA587E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43" w:type="dxa"/>
        <w:tblLook w:val="04A0" w:firstRow="1" w:lastRow="0" w:firstColumn="1" w:lastColumn="0" w:noHBand="0" w:noVBand="1"/>
      </w:tblPr>
      <w:tblGrid>
        <w:gridCol w:w="10643"/>
      </w:tblGrid>
      <w:tr w:rsidR="00111AAA" w:rsidRPr="00472AC0" w14:paraId="6D65D8ED" w14:textId="77777777" w:rsidTr="009E5DCA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5B3DD01D" w14:textId="79F812ED" w:rsidR="00111AAA" w:rsidRPr="00472AC0" w:rsidRDefault="00410C59" w:rsidP="009E5DCA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RISQUES/ALTERNATIVES</w:t>
            </w:r>
          </w:p>
        </w:tc>
      </w:tr>
      <w:tr w:rsidR="00111AAA" w:rsidRPr="00472AC0" w14:paraId="69A58B69" w14:textId="77777777" w:rsidTr="009E5DCA">
        <w:trPr>
          <w:trHeight w:val="295"/>
        </w:trPr>
        <w:tc>
          <w:tcPr>
            <w:tcW w:w="10658" w:type="dxa"/>
            <w:vAlign w:val="center"/>
          </w:tcPr>
          <w:p w14:paraId="773FE79E" w14:textId="4A57A792" w:rsidR="00111AAA" w:rsidRPr="00472AC0" w:rsidRDefault="00410C59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Les risques associés sont les suivants :</w:t>
            </w:r>
            <w:r w:rsidR="00111AAA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tr w:rsidR="00410C59" w:rsidRPr="00472AC0" w14:paraId="19C0D903" w14:textId="77777777" w:rsidTr="009E5DCA">
        <w:trPr>
          <w:trHeight w:val="351"/>
        </w:trPr>
        <w:tc>
          <w:tcPr>
            <w:tcW w:w="10658" w:type="dxa"/>
            <w:vAlign w:val="center"/>
          </w:tcPr>
          <w:p w14:paraId="10C2BC5C" w14:textId="484B59FB" w:rsidR="00410C59" w:rsidRDefault="0087167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3115918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31159180"/>
          </w:p>
        </w:tc>
      </w:tr>
      <w:tr w:rsidR="00410C59" w:rsidRPr="00472AC0" w14:paraId="168E33B1" w14:textId="77777777" w:rsidTr="009E5DCA">
        <w:trPr>
          <w:trHeight w:val="295"/>
        </w:trPr>
        <w:tc>
          <w:tcPr>
            <w:tcW w:w="10658" w:type="dxa"/>
            <w:vAlign w:val="center"/>
          </w:tcPr>
          <w:p w14:paraId="614105F3" w14:textId="3732600D" w:rsidR="00410C59" w:rsidRDefault="00410C59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Les options alternatives sont les suivantes:</w:t>
            </w:r>
          </w:p>
        </w:tc>
      </w:tr>
      <w:tr w:rsidR="00410C59" w:rsidRPr="00472AC0" w14:paraId="4CB679AD" w14:textId="77777777" w:rsidTr="009E5DCA">
        <w:trPr>
          <w:trHeight w:val="351"/>
        </w:trPr>
        <w:tc>
          <w:tcPr>
            <w:tcW w:w="10658" w:type="dxa"/>
            <w:vAlign w:val="center"/>
          </w:tcPr>
          <w:p w14:paraId="0A17C392" w14:textId="4AA5297F" w:rsidR="00410C59" w:rsidRDefault="0087167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2113019007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113019007"/>
          </w:p>
        </w:tc>
      </w:tr>
      <w:tr w:rsidR="004A1B85" w:rsidRPr="00472AC0" w14:paraId="3D1E5E50" w14:textId="77777777" w:rsidTr="009E5DCA">
        <w:trPr>
          <w:trHeight w:val="295"/>
        </w:trPr>
        <w:tc>
          <w:tcPr>
            <w:tcW w:w="10658" w:type="dxa"/>
            <w:vAlign w:val="center"/>
          </w:tcPr>
          <w:p w14:paraId="3DB0A7B3" w14:textId="30C554CF" w:rsidR="004A1B85" w:rsidRDefault="004A1B85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Les conséquences de ne pas recevoir les soins et/ou les services sont les suivantes:</w:t>
            </w:r>
          </w:p>
        </w:tc>
      </w:tr>
      <w:tr w:rsidR="004A1B85" w:rsidRPr="00472AC0" w14:paraId="15A689A8" w14:textId="77777777" w:rsidTr="009E5DCA">
        <w:trPr>
          <w:trHeight w:val="351"/>
        </w:trPr>
        <w:tc>
          <w:tcPr>
            <w:tcW w:w="10658" w:type="dxa"/>
            <w:vAlign w:val="center"/>
          </w:tcPr>
          <w:p w14:paraId="6ECEFC00" w14:textId="03BA4AD4" w:rsidR="004A1B85" w:rsidRDefault="0087167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76579535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765795350"/>
          </w:p>
        </w:tc>
      </w:tr>
    </w:tbl>
    <w:p w14:paraId="019B7DB3" w14:textId="74E342A9" w:rsidR="00111AAA" w:rsidRDefault="00111AAA" w:rsidP="00A5593D">
      <w:pPr>
        <w:rPr>
          <w:rFonts w:asciiTheme="minorHAnsi" w:hAnsiTheme="minorHAnsi" w:cstheme="minorHAnsi"/>
          <w:sz w:val="20"/>
          <w:szCs w:val="20"/>
        </w:rPr>
      </w:pPr>
    </w:p>
    <w:p w14:paraId="4D8153F7" w14:textId="77777777" w:rsidR="00CA587E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p w14:paraId="7F4BCD07" w14:textId="77777777" w:rsidR="00CA587E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43" w:type="dxa"/>
        <w:tblLook w:val="04A0" w:firstRow="1" w:lastRow="0" w:firstColumn="1" w:lastColumn="0" w:noHBand="0" w:noVBand="1"/>
      </w:tblPr>
      <w:tblGrid>
        <w:gridCol w:w="10643"/>
      </w:tblGrid>
      <w:tr w:rsidR="00111AAA" w:rsidRPr="00472AC0" w14:paraId="33203702" w14:textId="77777777" w:rsidTr="009E5DCA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5ABA2B69" w14:textId="15812DB7" w:rsidR="00111AAA" w:rsidRPr="00472AC0" w:rsidRDefault="00541796" w:rsidP="009E5DCA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CONSENTEMENT LIBRE ET ÉCLAIRÉ</w:t>
            </w:r>
          </w:p>
        </w:tc>
      </w:tr>
      <w:tr w:rsidR="00111AAA" w:rsidRPr="00472AC0" w14:paraId="56AD5DC8" w14:textId="77777777" w:rsidTr="009E5DCA">
        <w:trPr>
          <w:trHeight w:val="283"/>
        </w:trPr>
        <w:tc>
          <w:tcPr>
            <w:tcW w:w="10658" w:type="dxa"/>
            <w:vAlign w:val="center"/>
          </w:tcPr>
          <w:p w14:paraId="75EB15B9" w14:textId="043B5BCF" w:rsidR="00111AAA" w:rsidRPr="00472AC0" w:rsidRDefault="00541796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J’ai le droit de poser toutes les questions nécessaires pour mieux comprendre les conséquences de mon consentement :</w:t>
            </w:r>
          </w:p>
        </w:tc>
      </w:tr>
      <w:tr w:rsidR="00541796" w:rsidRPr="00472AC0" w14:paraId="600B4CA9" w14:textId="77777777" w:rsidTr="009E5DCA">
        <w:trPr>
          <w:trHeight w:val="351"/>
        </w:trPr>
        <w:tc>
          <w:tcPr>
            <w:tcW w:w="10658" w:type="dxa"/>
            <w:vAlign w:val="center"/>
          </w:tcPr>
          <w:p w14:paraId="7742FDB0" w14:textId="3B4129FC" w:rsidR="00541796" w:rsidRDefault="0087167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176685376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766853765"/>
          </w:p>
        </w:tc>
      </w:tr>
      <w:tr w:rsidR="00541796" w:rsidRPr="00472AC0" w14:paraId="77C5569D" w14:textId="77777777" w:rsidTr="009E5DCA">
        <w:trPr>
          <w:trHeight w:val="295"/>
        </w:trPr>
        <w:tc>
          <w:tcPr>
            <w:tcW w:w="10658" w:type="dxa"/>
            <w:vAlign w:val="center"/>
          </w:tcPr>
          <w:p w14:paraId="187FBEBF" w14:textId="6C525BFD" w:rsidR="00541796" w:rsidRDefault="00494B3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J’ai le droit de refuser, ou de retirer mon consentement à tout moment :</w:t>
            </w:r>
          </w:p>
        </w:tc>
      </w:tr>
      <w:tr w:rsidR="00494B31" w:rsidRPr="00472AC0" w14:paraId="6A5F1009" w14:textId="77777777" w:rsidTr="009E5DCA">
        <w:trPr>
          <w:trHeight w:val="351"/>
        </w:trPr>
        <w:tc>
          <w:tcPr>
            <w:tcW w:w="10658" w:type="dxa"/>
            <w:vAlign w:val="center"/>
          </w:tcPr>
          <w:p w14:paraId="56112256" w14:textId="678BABD4" w:rsidR="00494B31" w:rsidRDefault="0087167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558833109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558833109"/>
          </w:p>
        </w:tc>
      </w:tr>
    </w:tbl>
    <w:p w14:paraId="170322E8" w14:textId="2403CEEC" w:rsidR="00111AAA" w:rsidRDefault="00111AAA" w:rsidP="00A5593D">
      <w:pPr>
        <w:rPr>
          <w:rFonts w:asciiTheme="minorHAnsi" w:hAnsiTheme="minorHAnsi" w:cstheme="minorHAnsi"/>
          <w:sz w:val="20"/>
          <w:szCs w:val="20"/>
        </w:rPr>
      </w:pPr>
    </w:p>
    <w:p w14:paraId="412604E2" w14:textId="77777777" w:rsidR="00CA587E" w:rsidRDefault="00CA587E" w:rsidP="00A5593D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43" w:type="dxa"/>
        <w:tblLook w:val="04A0" w:firstRow="1" w:lastRow="0" w:firstColumn="1" w:lastColumn="0" w:noHBand="0" w:noVBand="1"/>
      </w:tblPr>
      <w:tblGrid>
        <w:gridCol w:w="10643"/>
      </w:tblGrid>
      <w:tr w:rsidR="00111AAA" w:rsidRPr="00472AC0" w14:paraId="4368F373" w14:textId="77777777" w:rsidTr="009E5DCA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40958700" w14:textId="23449D39" w:rsidR="00111AAA" w:rsidRPr="00472AC0" w:rsidRDefault="00494B31" w:rsidP="009E5DCA">
            <w:pPr>
              <w:keepNext/>
              <w:keepLines/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PRÉCISIONS/PRÉFÉRENCES</w:t>
            </w:r>
          </w:p>
        </w:tc>
      </w:tr>
      <w:tr w:rsidR="00111AAA" w:rsidRPr="00472AC0" w14:paraId="232E9D5D" w14:textId="77777777" w:rsidTr="009E5DCA">
        <w:trPr>
          <w:trHeight w:val="295"/>
        </w:trPr>
        <w:tc>
          <w:tcPr>
            <w:tcW w:w="10658" w:type="dxa"/>
            <w:vAlign w:val="center"/>
          </w:tcPr>
          <w:p w14:paraId="2C50648F" w14:textId="353786C7" w:rsidR="00111AAA" w:rsidRPr="00472AC0" w:rsidRDefault="00494B3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J’aimerais exprimer les préférences ou les réserves suivantes en lien avec mon consentement :</w:t>
            </w:r>
          </w:p>
        </w:tc>
      </w:tr>
      <w:tr w:rsidR="00494B31" w:rsidRPr="00472AC0" w14:paraId="5C4F116F" w14:textId="77777777" w:rsidTr="009E5DCA">
        <w:trPr>
          <w:trHeight w:val="351"/>
        </w:trPr>
        <w:tc>
          <w:tcPr>
            <w:tcW w:w="10658" w:type="dxa"/>
            <w:vAlign w:val="center"/>
          </w:tcPr>
          <w:p w14:paraId="147EB76A" w14:textId="5E07CBE7" w:rsidR="00494B31" w:rsidRDefault="00871671" w:rsidP="009E5DCA">
            <w:pPr>
              <w:keepNext/>
              <w:keepLines/>
              <w:rPr>
                <w:rFonts w:asciiTheme="minorHAnsi" w:hAnsiTheme="minorHAnsi" w:cstheme="minorHAnsi"/>
                <w:sz w:val="20"/>
                <w:szCs w:val="20"/>
              </w:rPr>
            </w:pPr>
            <w:permStart w:id="1309543726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309543726"/>
          </w:p>
        </w:tc>
      </w:tr>
    </w:tbl>
    <w:p w14:paraId="4367AB65" w14:textId="77777777" w:rsidR="00111AAA" w:rsidRDefault="00111AAA" w:rsidP="00A5593D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3"/>
        <w:gridCol w:w="4444"/>
        <w:gridCol w:w="1263"/>
        <w:gridCol w:w="1985"/>
      </w:tblGrid>
      <w:tr w:rsidR="00CD7540" w:rsidRPr="00776432" w14:paraId="2AF3E7F9" w14:textId="77777777" w:rsidTr="00776432">
        <w:trPr>
          <w:trHeight w:val="463"/>
        </w:trPr>
        <w:tc>
          <w:tcPr>
            <w:tcW w:w="2373" w:type="dxa"/>
            <w:tcBorders>
              <w:top w:val="nil"/>
              <w:bottom w:val="nil"/>
            </w:tcBorders>
            <w:vAlign w:val="bottom"/>
          </w:tcPr>
          <w:p w14:paraId="59BA7DDF" w14:textId="77777777" w:rsidR="00DA135E" w:rsidRDefault="00DA135E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449651437" w:edGrp="everyone" w:colFirst="1" w:colLast="1"/>
          </w:p>
          <w:p w14:paraId="3436BEB3" w14:textId="4F4E69DE" w:rsidR="00781FBB" w:rsidRDefault="00D150E8" w:rsidP="00781FBB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color w:val="2B579A"/>
                  <w:sz w:val="20"/>
                  <w:szCs w:val="20"/>
                  <w:shd w:val="clear" w:color="auto" w:fill="E6E6E6"/>
                </w:rPr>
                <w:id w:val="-714505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1671">
                  <w:rPr>
                    <w:rFonts w:ascii="MS Gothic" w:eastAsia="MS Gothic" w:hAnsi="MS Gothic" w:cstheme="minorHAnsi" w:hint="eastAsia"/>
                    <w:color w:val="2B579A"/>
                    <w:sz w:val="20"/>
                    <w:szCs w:val="20"/>
                    <w:shd w:val="clear" w:color="auto" w:fill="E6E6E6"/>
                  </w:rPr>
                  <w:t>☐</w:t>
                </w:r>
              </w:sdtContent>
            </w:sdt>
            <w:r w:rsidR="00781FBB" w:rsidRPr="006C1EF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81FBB">
              <w:rPr>
                <w:rFonts w:asciiTheme="minorHAnsi" w:hAnsiTheme="minorHAnsi" w:cstheme="minorHAnsi"/>
                <w:i/>
                <w:sz w:val="20"/>
                <w:szCs w:val="20"/>
              </w:rPr>
              <w:t>Consentement signé</w:t>
            </w:r>
            <w:r w:rsidR="00781FBB" w:rsidRPr="006859C3">
              <w:rPr>
                <w:rFonts w:asciiTheme="minorHAnsi" w:hAnsiTheme="minorHAnsi" w:cstheme="minorHAnsi"/>
                <w:i/>
                <w:sz w:val="20"/>
                <w:szCs w:val="20"/>
              </w:rPr>
              <w:t>.</w:t>
            </w:r>
          </w:p>
          <w:p w14:paraId="3D0E7E46" w14:textId="77777777" w:rsidR="00DA135E" w:rsidRDefault="00DA135E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033CF59" w14:textId="627BA8FB" w:rsidR="00CD7540" w:rsidRPr="00776432" w:rsidRDefault="00CD7540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6432">
              <w:rPr>
                <w:rFonts w:asciiTheme="minorHAnsi" w:hAnsiTheme="minorHAnsi" w:cstheme="minorHAnsi"/>
                <w:b/>
                <w:sz w:val="16"/>
                <w:szCs w:val="16"/>
              </w:rPr>
              <w:t>Signature de l’usager :</w:t>
            </w:r>
          </w:p>
        </w:tc>
        <w:tc>
          <w:tcPr>
            <w:tcW w:w="4444" w:type="dxa"/>
            <w:tcBorders>
              <w:top w:val="nil"/>
              <w:bottom w:val="single" w:sz="4" w:space="0" w:color="auto"/>
            </w:tcBorders>
            <w:vAlign w:val="bottom"/>
          </w:tcPr>
          <w:p w14:paraId="54E11D2A" w14:textId="77777777" w:rsidR="00CD7540" w:rsidRPr="00776432" w:rsidRDefault="00CD7540" w:rsidP="0021081C">
            <w:pPr>
              <w:keepNext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6486963A" w14:textId="77777777" w:rsidR="00CD7540" w:rsidRPr="00776432" w:rsidRDefault="00CD7540" w:rsidP="0021081C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6432">
              <w:rPr>
                <w:rFonts w:asciiTheme="minorHAnsi" w:hAnsiTheme="minorHAnsi" w:cstheme="minorHAnsi"/>
                <w:b/>
                <w:sz w:val="16"/>
                <w:szCs w:val="16"/>
              </w:rPr>
              <w:t>Date :</w:t>
            </w:r>
          </w:p>
        </w:tc>
        <w:permStart w:id="1825325452" w:edGrp="everyone" w:displacedByCustomXml="next"/>
        <w:sdt>
          <w:sdtPr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  <w:shd w:val="clear" w:color="auto" w:fill="E6E6E6"/>
            </w:rPr>
            <w:id w:val="-1027717023"/>
            <w:lock w:val="sdtLocked"/>
            <w:placeholder>
              <w:docPart w:val="841AD29C8F7F4CB3A275E6303D59B779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85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14:paraId="0DFAE634" w14:textId="0CEDFD03" w:rsidR="00CD7540" w:rsidRPr="00776432" w:rsidRDefault="00B90B3B" w:rsidP="00B90B3B">
                <w:pPr>
                  <w:keepNext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B90B3B">
                  <w:rPr>
                    <w:rFonts w:asciiTheme="minorHAnsi" w:hAnsiTheme="minorHAnsi" w:cstheme="minorHAnsi"/>
                    <w:color w:val="A6A6A6" w:themeColor="background1" w:themeShade="A6"/>
                    <w:sz w:val="16"/>
                    <w:szCs w:val="16"/>
                    <w:shd w:val="clear" w:color="auto" w:fill="E6E6E6"/>
                  </w:rPr>
                  <w:t>AAAA-MM-JJ</w:t>
                </w:r>
              </w:p>
            </w:tc>
          </w:sdtContent>
        </w:sdt>
        <w:permEnd w:id="1825325452" w:displacedByCustomXml="prev"/>
      </w:tr>
      <w:tr w:rsidR="00CD7540" w14:paraId="57F96527" w14:textId="77777777" w:rsidTr="00776432">
        <w:trPr>
          <w:trHeight w:val="545"/>
        </w:trPr>
        <w:tc>
          <w:tcPr>
            <w:tcW w:w="2373" w:type="dxa"/>
            <w:tcBorders>
              <w:top w:val="nil"/>
              <w:bottom w:val="nil"/>
            </w:tcBorders>
            <w:vAlign w:val="bottom"/>
          </w:tcPr>
          <w:p w14:paraId="39295E68" w14:textId="28054A12" w:rsidR="00CD7540" w:rsidRPr="00776432" w:rsidRDefault="00CD7540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351560457" w:edGrp="everyone" w:colFirst="1" w:colLast="1"/>
            <w:permEnd w:id="449651437"/>
            <w:r w:rsidRPr="00776432">
              <w:rPr>
                <w:rFonts w:asciiTheme="minorHAnsi" w:hAnsiTheme="minorHAnsi" w:cstheme="minorHAnsi"/>
                <w:b/>
                <w:sz w:val="16"/>
                <w:szCs w:val="16"/>
              </w:rPr>
              <w:t>Signature d</w:t>
            </w:r>
            <w:r w:rsidR="00301300" w:rsidRPr="00776432">
              <w:rPr>
                <w:rFonts w:asciiTheme="minorHAnsi" w:hAnsiTheme="minorHAnsi" w:cstheme="minorHAnsi"/>
                <w:b/>
                <w:sz w:val="16"/>
                <w:szCs w:val="16"/>
              </w:rPr>
              <w:t>e la personne autorisée</w:t>
            </w:r>
            <w:r w:rsidR="00B90B3B">
              <w:rPr>
                <w:rFonts w:asciiTheme="minorHAnsi" w:hAnsiTheme="minorHAnsi" w:cstheme="minorHAnsi"/>
                <w:b/>
                <w:sz w:val="16"/>
                <w:szCs w:val="16"/>
              </w:rPr>
              <w:t> :</w:t>
            </w:r>
          </w:p>
        </w:tc>
        <w:tc>
          <w:tcPr>
            <w:tcW w:w="44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126E5D" w14:textId="77777777" w:rsidR="00CD7540" w:rsidRPr="00776432" w:rsidRDefault="00CD7540" w:rsidP="00B34C6D">
            <w:pPr>
              <w:keepNext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0299382E" w14:textId="77777777" w:rsidR="00CD7540" w:rsidRPr="00776432" w:rsidRDefault="00CD7540" w:rsidP="0021081C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6432">
              <w:rPr>
                <w:rFonts w:asciiTheme="minorHAnsi" w:hAnsiTheme="minorHAnsi" w:cstheme="minorHAnsi"/>
                <w:b/>
                <w:sz w:val="16"/>
                <w:szCs w:val="16"/>
              </w:rPr>
              <w:t>Date :</w:t>
            </w:r>
          </w:p>
        </w:tc>
        <w:permStart w:id="442190876" w:edGrp="everyone" w:displacedByCustomXml="next"/>
        <w:sdt>
          <w:sdtPr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  <w:shd w:val="clear" w:color="auto" w:fill="E6E6E6"/>
            </w:rPr>
            <w:id w:val="-21178431"/>
            <w:lock w:val="sdtLocked"/>
            <w:placeholder>
              <w:docPart w:val="D03FEEC29A6049819AF08EE4A8668C69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27B8F768" w14:textId="4467917E" w:rsidR="00CD7540" w:rsidRPr="00776432" w:rsidRDefault="00B90B3B" w:rsidP="00B90B3B">
                <w:pPr>
                  <w:keepNext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B90B3B">
                  <w:rPr>
                    <w:rFonts w:asciiTheme="minorHAnsi" w:hAnsiTheme="minorHAnsi" w:cstheme="minorHAnsi"/>
                    <w:color w:val="A6A6A6" w:themeColor="background1" w:themeShade="A6"/>
                    <w:sz w:val="16"/>
                    <w:szCs w:val="16"/>
                    <w:shd w:val="clear" w:color="auto" w:fill="E6E6E6"/>
                  </w:rPr>
                  <w:t>AAAA-MM-JJ</w:t>
                </w:r>
              </w:p>
            </w:tc>
          </w:sdtContent>
        </w:sdt>
        <w:permEnd w:id="442190876" w:displacedByCustomXml="prev"/>
      </w:tr>
      <w:permEnd w:id="351560457"/>
      <w:tr w:rsidR="006859C3" w14:paraId="14E7DE97" w14:textId="77777777" w:rsidTr="00776432">
        <w:trPr>
          <w:trHeight w:val="681"/>
        </w:trPr>
        <w:tc>
          <w:tcPr>
            <w:tcW w:w="10065" w:type="dxa"/>
            <w:gridSpan w:val="4"/>
            <w:tcBorders>
              <w:top w:val="nil"/>
              <w:bottom w:val="nil"/>
            </w:tcBorders>
            <w:vAlign w:val="bottom"/>
          </w:tcPr>
          <w:p w14:paraId="0D8F3DDB" w14:textId="77777777" w:rsidR="008F1E47" w:rsidRDefault="008F1E47" w:rsidP="0021081C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564BB63" w14:textId="77777777" w:rsidR="008F1E47" w:rsidRDefault="008F1E47" w:rsidP="0021081C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50585EA0" w14:textId="77777777" w:rsidR="00301300" w:rsidRDefault="00301300" w:rsidP="0021081C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78906E5" w14:textId="462B04F5" w:rsidR="00301300" w:rsidRDefault="00D150E8" w:rsidP="2DE8A865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Bid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Bidi"/>
                  <w:color w:val="2B579A"/>
                  <w:sz w:val="20"/>
                  <w:szCs w:val="20"/>
                  <w:shd w:val="clear" w:color="auto" w:fill="E6E6E6"/>
                </w:rPr>
                <w:id w:val="-765080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455509154" w:edGrp="everyone"/>
                <w:r w:rsidR="00871671">
                  <w:rPr>
                    <w:rFonts w:ascii="MS Gothic" w:eastAsia="MS Gothic" w:hAnsi="MS Gothic" w:cstheme="minorBidi" w:hint="eastAsia"/>
                    <w:color w:val="2B579A"/>
                    <w:sz w:val="20"/>
                    <w:szCs w:val="20"/>
                    <w:shd w:val="clear" w:color="auto" w:fill="E6E6E6"/>
                  </w:rPr>
                  <w:t>☐</w:t>
                </w:r>
                <w:permEnd w:id="1455509154"/>
              </w:sdtContent>
            </w:sdt>
            <w:r w:rsidR="00301300" w:rsidRPr="006C1EF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301300" w:rsidRPr="2DE8A865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>Consentement obtenu verbalement</w:t>
            </w:r>
          </w:p>
          <w:p w14:paraId="32ADEE35" w14:textId="6B17C66D" w:rsidR="00301300" w:rsidRDefault="70926C0A" w:rsidP="00871671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</w:pPr>
            <w:r w:rsidRPr="2DE8A865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>Auprès de:</w:t>
            </w:r>
            <w:permStart w:id="2023371735" w:edGrp="everyone"/>
            <w:r w:rsidRPr="2DE8A865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 xml:space="preserve"> </w:t>
            </w:r>
            <w:r w:rsidR="00871671">
              <w:rPr>
                <w:rFonts w:asciiTheme="minorHAnsi" w:hAnsiTheme="minorHAnsi" w:cstheme="minorBidi"/>
                <w:i/>
                <w:iCs/>
                <w:sz w:val="20"/>
                <w:szCs w:val="20"/>
              </w:rPr>
              <w:t xml:space="preserve">  </w:t>
            </w:r>
            <w:permEnd w:id="2023371735"/>
          </w:p>
        </w:tc>
      </w:tr>
      <w:tr w:rsidR="00CD7540" w:rsidRPr="00776432" w14:paraId="451590AD" w14:textId="77777777" w:rsidTr="00776432">
        <w:trPr>
          <w:trHeight w:val="1579"/>
        </w:trPr>
        <w:tc>
          <w:tcPr>
            <w:tcW w:w="2373" w:type="dxa"/>
            <w:tcBorders>
              <w:top w:val="nil"/>
              <w:bottom w:val="nil"/>
            </w:tcBorders>
            <w:vAlign w:val="bottom"/>
          </w:tcPr>
          <w:p w14:paraId="1FEA8CE6" w14:textId="77777777" w:rsidR="00CD7540" w:rsidRPr="00776432" w:rsidRDefault="00CD7540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345386413" w:edGrp="everyone" w:colFirst="1" w:colLast="1"/>
            <w:r w:rsidRPr="00776432">
              <w:rPr>
                <w:rFonts w:asciiTheme="minorHAnsi" w:hAnsiTheme="minorHAnsi" w:cstheme="minorHAnsi"/>
                <w:b/>
                <w:sz w:val="16"/>
                <w:szCs w:val="16"/>
              </w:rPr>
              <w:t>Signature de l’intervenant :</w:t>
            </w:r>
          </w:p>
        </w:tc>
        <w:tc>
          <w:tcPr>
            <w:tcW w:w="4444" w:type="dxa"/>
            <w:tcBorders>
              <w:top w:val="nil"/>
              <w:bottom w:val="single" w:sz="4" w:space="0" w:color="auto"/>
            </w:tcBorders>
            <w:vAlign w:val="bottom"/>
          </w:tcPr>
          <w:p w14:paraId="62ECB124" w14:textId="6CB02577" w:rsidR="00F72CF4" w:rsidRPr="00776432" w:rsidRDefault="00D150E8" w:rsidP="009E5DCA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color w:val="2B579A"/>
                  <w:sz w:val="16"/>
                  <w:szCs w:val="16"/>
                  <w:shd w:val="clear" w:color="auto" w:fill="E6E6E6"/>
                </w:rPr>
                <w:alias w:val="Insérer votre signature électronique"/>
                <w:tag w:val="Insérer votre signature électronique"/>
                <w:id w:val="-166322492"/>
                <w:showingPlcHdr/>
                <w:picture/>
              </w:sdtPr>
              <w:sdtEndPr/>
              <w:sdtContent>
                <w:r w:rsidR="0010712C" w:rsidRPr="00776432">
                  <w:rPr>
                    <w:rFonts w:asciiTheme="minorHAnsi" w:hAnsiTheme="minorHAnsi" w:cstheme="minorHAnsi"/>
                    <w:noProof/>
                    <w:color w:val="2B579A"/>
                    <w:sz w:val="16"/>
                    <w:szCs w:val="16"/>
                    <w:shd w:val="clear" w:color="auto" w:fill="E6E6E6"/>
                  </w:rPr>
                  <w:drawing>
                    <wp:inline distT="0" distB="0" distL="0" distR="0" wp14:anchorId="2C6868A3" wp14:editId="3C82F594">
                      <wp:extent cx="508000" cy="253908"/>
                      <wp:effectExtent l="0" t="0" r="6350" b="0"/>
                      <wp:docPr id="1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0404" cy="295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sdt>
              <w:sdtPr>
                <w:rPr>
                  <w:rFonts w:asciiTheme="minorHAnsi" w:hAnsiTheme="minorHAnsi" w:cstheme="minorHAnsi"/>
                  <w:color w:val="2B579A"/>
                  <w:sz w:val="16"/>
                  <w:szCs w:val="16"/>
                  <w:shd w:val="clear" w:color="auto" w:fill="E6E6E6"/>
                </w:rPr>
                <w:alias w:val="Apposez la signature manuscrite"/>
                <w:tag w:val="Apposez la signature manuscrite"/>
                <w:id w:val="-1868129281"/>
                <w:placeholder>
                  <w:docPart w:val="58E6779FFE3941EFBC6BAEC063B2F260"/>
                </w:placeholder>
                <w:showingPlcHdr/>
              </w:sdtPr>
              <w:sdtEndPr/>
              <w:sdtContent>
                <w:r w:rsidR="0010712C" w:rsidRPr="00776432">
                  <w:rPr>
                    <w:rStyle w:val="Textedelespacerserv"/>
                    <w:sz w:val="16"/>
                    <w:szCs w:val="16"/>
                  </w:rPr>
                  <w:t xml:space="preserve">   </w:t>
                </w:r>
              </w:sdtContent>
            </w:sdt>
          </w:p>
        </w:tc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72042081" w14:textId="134D4DCC" w:rsidR="00CD7540" w:rsidRPr="00776432" w:rsidRDefault="00CD7540" w:rsidP="00774F41">
            <w:pPr>
              <w:keepNext/>
              <w:ind w:right="39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6432">
              <w:rPr>
                <w:rFonts w:asciiTheme="minorHAnsi" w:hAnsiTheme="minorHAnsi" w:cstheme="minorHAnsi"/>
                <w:b/>
                <w:sz w:val="16"/>
                <w:szCs w:val="16"/>
              </w:rPr>
              <w:t>Date</w:t>
            </w:r>
            <w:r w:rsidR="00AD3185" w:rsidRPr="0077643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776432">
              <w:rPr>
                <w:rFonts w:asciiTheme="minorHAnsi" w:hAnsiTheme="minorHAnsi" w:cstheme="minorHAnsi"/>
                <w:b/>
                <w:sz w:val="16"/>
                <w:szCs w:val="16"/>
              </w:rPr>
              <w:t>:</w:t>
            </w:r>
          </w:p>
        </w:tc>
        <w:permStart w:id="1064716751" w:edGrp="everyone" w:displacedByCustomXml="next"/>
        <w:sdt>
          <w:sdtPr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  <w:shd w:val="clear" w:color="auto" w:fill="E6E6E6"/>
            </w:rPr>
            <w:id w:val="1740826181"/>
            <w:lock w:val="sdtLocked"/>
            <w:placeholder>
              <w:docPart w:val="1DD5F37BA8BF4105BBB71F54F414B10D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85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14:paraId="75F80603" w14:textId="751AECF5" w:rsidR="00CD7540" w:rsidRPr="00776432" w:rsidRDefault="00B90B3B" w:rsidP="0021081C">
                <w:pPr>
                  <w:keepNext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B90B3B">
                  <w:rPr>
                    <w:rFonts w:asciiTheme="minorHAnsi" w:hAnsiTheme="minorHAnsi" w:cstheme="minorHAnsi"/>
                    <w:color w:val="A6A6A6" w:themeColor="background1" w:themeShade="A6"/>
                    <w:sz w:val="16"/>
                    <w:szCs w:val="16"/>
                    <w:shd w:val="clear" w:color="auto" w:fill="E6E6E6"/>
                  </w:rPr>
                  <w:t>AAAA-MM-JJ</w:t>
                </w:r>
                <w:r w:rsidR="00B34C6D" w:rsidRPr="00B90B3B">
                  <w:rPr>
                    <w:rFonts w:asciiTheme="minorHAnsi" w:hAnsiTheme="minorHAnsi" w:cstheme="minorHAnsi"/>
                    <w:color w:val="A6A6A6" w:themeColor="background1" w:themeShade="A6"/>
                    <w:sz w:val="16"/>
                    <w:szCs w:val="16"/>
                  </w:rPr>
                  <w:t xml:space="preserve">  </w:t>
                </w:r>
              </w:p>
            </w:tc>
          </w:sdtContent>
        </w:sdt>
        <w:permEnd w:id="1064716751" w:displacedByCustomXml="prev"/>
      </w:tr>
      <w:permEnd w:id="345386413"/>
    </w:tbl>
    <w:p w14:paraId="62431CDC" w14:textId="77777777" w:rsidR="00DD133D" w:rsidRDefault="00DD133D" w:rsidP="00DD133D">
      <w:pPr>
        <w:tabs>
          <w:tab w:val="left" w:pos="5245"/>
        </w:tabs>
        <w:rPr>
          <w:rFonts w:asciiTheme="minorHAnsi" w:hAnsiTheme="minorHAnsi" w:cstheme="minorHAnsi"/>
          <w:sz w:val="20"/>
          <w:szCs w:val="20"/>
        </w:rPr>
      </w:pPr>
    </w:p>
    <w:sectPr w:rsidR="00DD133D" w:rsidSect="009E5DC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994" w:right="616" w:bottom="994" w:left="1022" w:header="706" w:footer="576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5B68B162" w16cex:dateUtc="2022-12-30T16:54:00Z"/>
  <w16cex:commentExtensible w16cex:durableId="08EAB08B" w16cex:dateUtc="2022-12-30T18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7FD9858" w16cid:durableId="5B68B162"/>
  <w16cid:commentId w16cid:paraId="32CDA7E8" w16cid:durableId="08EAB08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C7D79E" w14:textId="77777777" w:rsidR="00D150E8" w:rsidRDefault="00D150E8" w:rsidP="0081257E">
      <w:r>
        <w:separator/>
      </w:r>
    </w:p>
  </w:endnote>
  <w:endnote w:type="continuationSeparator" w:id="0">
    <w:p w14:paraId="782F8B7D" w14:textId="77777777" w:rsidR="00D150E8" w:rsidRDefault="00D150E8" w:rsidP="0081257E">
      <w:r>
        <w:continuationSeparator/>
      </w:r>
    </w:p>
  </w:endnote>
  <w:endnote w:type="continuationNotice" w:id="1">
    <w:p w14:paraId="5640F7B7" w14:textId="77777777" w:rsidR="00D150E8" w:rsidRDefault="00D150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14FF5265" w14:textId="77777777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separate"/>
    </w:r>
    <w:r w:rsidR="009C708F" w:rsidRPr="009C708F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3339AD1E" w:rsidR="00EE71AF" w:rsidRPr="002C0510" w:rsidRDefault="00B90B3B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CLI-60637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Pr="00B90B3B">
      <w:rPr>
        <w:rFonts w:asciiTheme="minorHAnsi" w:hAnsiTheme="minorHAnsi" w:cstheme="minorHAnsi"/>
        <w:sz w:val="15"/>
        <w:szCs w:val="15"/>
      </w:rPr>
      <w:t>(2023-07)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871671" w:rsidRPr="00871671">
      <w:rPr>
        <w:rFonts w:asciiTheme="minorHAnsi" w:hAnsiTheme="minorHAnsi" w:cstheme="minorHAnsi"/>
        <w:b/>
        <w:sz w:val="20"/>
        <w:szCs w:val="20"/>
      </w:rPr>
      <w:t>CONSENTEMENT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08101914" w14:textId="7E48C738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="00776432">
      <w:rPr>
        <w:rFonts w:asciiTheme="minorHAnsi" w:hAnsiTheme="minorHAnsi" w:cstheme="minorHAnsi"/>
        <w:b/>
        <w:sz w:val="20"/>
        <w:szCs w:val="20"/>
      </w:rPr>
      <w:t>AUX</w:t>
    </w:r>
    <w:r w:rsidR="00871671">
      <w:rPr>
        <w:rFonts w:asciiTheme="minorHAnsi" w:hAnsiTheme="minorHAnsi" w:cstheme="minorHAnsi"/>
        <w:b/>
        <w:sz w:val="20"/>
        <w:szCs w:val="20"/>
      </w:rPr>
      <w:t xml:space="preserve"> SERVICES PSYCHOSOCIAUX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separate"/>
    </w:r>
    <w:r w:rsidR="00160B6E">
      <w:rPr>
        <w:b/>
        <w:bCs/>
        <w:noProof/>
        <w:sz w:val="15"/>
        <w:szCs w:val="15"/>
      </w:rPr>
      <w:t>2</w: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separate"/>
    </w:r>
    <w:r w:rsidR="00160B6E" w:rsidRPr="00160B6E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color w:val="2B579A"/>
        <w:sz w:val="15"/>
        <w:szCs w:val="15"/>
        <w:shd w:val="clear" w:color="auto" w:fill="E6E6E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A34BA" w14:textId="29231E1F" w:rsidR="00EE71AF" w:rsidRPr="002C0510" w:rsidRDefault="00B90B3B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CLI-60637</w:t>
    </w:r>
    <w:r w:rsidR="00EE71AF" w:rsidRPr="002C0510">
      <w:rPr>
        <w:rFonts w:asciiTheme="minorHAnsi" w:hAnsiTheme="minorHAnsi" w:cstheme="minorHAnsi"/>
        <w:sz w:val="20"/>
        <w:szCs w:val="20"/>
      </w:rPr>
      <w:t xml:space="preserve"> </w:t>
    </w:r>
    <w:r w:rsidR="007A7BE7" w:rsidRPr="00B90B3B">
      <w:rPr>
        <w:rFonts w:asciiTheme="minorHAnsi" w:hAnsiTheme="minorHAnsi" w:cstheme="minorHAnsi"/>
        <w:sz w:val="15"/>
        <w:szCs w:val="15"/>
      </w:rPr>
      <w:t>(</w:t>
    </w:r>
    <w:r w:rsidRPr="00B90B3B">
      <w:rPr>
        <w:rFonts w:asciiTheme="minorHAnsi" w:hAnsiTheme="minorHAnsi" w:cstheme="minorHAnsi"/>
        <w:sz w:val="15"/>
        <w:szCs w:val="15"/>
      </w:rPr>
      <w:t>2023-07</w:t>
    </w:r>
    <w:r w:rsidR="00EE71AF" w:rsidRPr="00B90B3B">
      <w:rPr>
        <w:rFonts w:asciiTheme="minorHAnsi" w:hAnsiTheme="minorHAnsi" w:cstheme="minorHAnsi"/>
        <w:sz w:val="15"/>
        <w:szCs w:val="15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871671" w:rsidRPr="00871671">
      <w:rPr>
        <w:rFonts w:asciiTheme="minorHAnsi" w:hAnsiTheme="minorHAnsi" w:cstheme="minorHAnsi"/>
        <w:b/>
        <w:sz w:val="20"/>
        <w:szCs w:val="20"/>
      </w:rPr>
      <w:t>CONSENTEMENT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42E6FC38" w14:textId="684E11A7"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776432">
      <w:rPr>
        <w:rFonts w:asciiTheme="minorHAnsi" w:hAnsiTheme="minorHAnsi" w:cstheme="minorHAnsi"/>
        <w:b/>
        <w:sz w:val="20"/>
        <w:szCs w:val="20"/>
      </w:rPr>
      <w:t>AUX</w:t>
    </w:r>
    <w:r w:rsidR="00871671">
      <w:rPr>
        <w:rFonts w:asciiTheme="minorHAnsi" w:hAnsiTheme="minorHAnsi" w:cstheme="minorHAnsi"/>
        <w:b/>
        <w:sz w:val="20"/>
        <w:szCs w:val="20"/>
      </w:rPr>
      <w:t xml:space="preserve"> SERVICES PSYCHOSOCIAUX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separate"/>
    </w:r>
    <w:r w:rsidR="00160B6E" w:rsidRPr="00160B6E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separate"/>
    </w:r>
    <w:r w:rsidR="00160B6E" w:rsidRPr="00160B6E">
      <w:rPr>
        <w:rFonts w:asciiTheme="minorHAnsi" w:hAnsiTheme="minorHAnsi" w:cstheme="minorHAnsi"/>
        <w:b/>
        <w:bCs/>
        <w:noProof/>
        <w:sz w:val="15"/>
        <w:szCs w:val="15"/>
        <w:lang w:val="fr-FR"/>
      </w:rPr>
      <w:t>2</w:t>
    </w:r>
    <w:r w:rsidRPr="002C0510">
      <w:rPr>
        <w:rFonts w:asciiTheme="minorHAnsi" w:hAnsiTheme="minorHAnsi" w:cstheme="minorHAnsi"/>
        <w:b/>
        <w:bCs/>
        <w:color w:val="2B579A"/>
        <w:sz w:val="15"/>
        <w:szCs w:val="15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4E4A93" w14:textId="77777777" w:rsidR="00D150E8" w:rsidRDefault="00D150E8" w:rsidP="0081257E">
      <w:r>
        <w:separator/>
      </w:r>
    </w:p>
  </w:footnote>
  <w:footnote w:type="continuationSeparator" w:id="0">
    <w:p w14:paraId="5E1C94E0" w14:textId="77777777" w:rsidR="00D150E8" w:rsidRDefault="00D150E8" w:rsidP="0081257E">
      <w:r>
        <w:continuationSeparator/>
      </w:r>
    </w:p>
  </w:footnote>
  <w:footnote w:type="continuationNotice" w:id="1">
    <w:p w14:paraId="4ABE692D" w14:textId="77777777" w:rsidR="00D150E8" w:rsidRDefault="00D150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77777777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</w:r>
    <w:r w:rsidR="00E3667F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  <w:shd w:val="clear" w:color="auto" w:fill="E6E6E6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-1875537501"/>
        <w:lock w:val="sdtLocked"/>
        <w:placeholder>
          <w:docPart w:val="439D17FA77CE42129D2C1205BCFF22D3"/>
        </w:placeholder>
        <w:showingPlcHdr/>
      </w:sdtPr>
      <w:sdtEndPr/>
      <w:sdtContent>
        <w:r w:rsidR="009C708F" w:rsidRPr="001200AF">
          <w:rPr>
            <w:rFonts w:ascii="Arial" w:hAnsi="Arial" w:cs="Arial"/>
            <w:color w:val="000000" w:themeColor="text1"/>
            <w:sz w:val="16"/>
            <w:szCs w:val="16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</w:r>
    <w:r w:rsidR="00E3667F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:shd w:val="clear" w:color="auto" w:fill="E6E6E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-121391285"/>
        <w:lock w:val="sdtLocked"/>
        <w:placeholder>
          <w:docPart w:val="DF93E745B95944218053585D42F40329"/>
        </w:placeholder>
      </w:sdtPr>
      <w:sdtEndPr/>
      <w:sdtContent>
        <w:r w:rsidR="009C708F" w:rsidRPr="001200AF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77777777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</w:r>
    <w:r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  <w:shd w:val="clear" w:color="auto" w:fill="E6E6E6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2041162891"/>
        <w:lock w:val="sdtLocked"/>
        <w:placeholder>
          <w:docPart w:val="4FF4FCAB5AF749599E99154252FBCEBC"/>
        </w:placeholder>
        <w:showingPlcHdr/>
      </w:sdtPr>
      <w:sdtEndPr/>
      <w:sdtContent>
        <w:r w:rsidR="009C708F" w:rsidRPr="001200AF">
          <w:rPr>
            <w:rFonts w:ascii="Arial" w:hAnsi="Arial" w:cs="Arial"/>
            <w:color w:val="000000" w:themeColor="text1"/>
            <w:sz w:val="16"/>
            <w:szCs w:val="16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end"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</w:r>
    <w:r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:shd w:val="clear" w:color="auto" w:fill="E6E6E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-1247723492"/>
        <w:lock w:val="sdtLocked"/>
        <w:placeholder>
          <w:docPart w:val="8CC9AE9F36014CA994F75342D1B03B41"/>
        </w:placeholder>
      </w:sdtPr>
      <w:sdtEndPr/>
      <w:sdtContent>
        <w:r w:rsidR="009C708F" w:rsidRPr="001200AF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  <w:shd w:val="clear" w:color="auto" w:fill="E6E6E6"/>
      </w:rPr>
      <w:fldChar w:fldCharType="end"/>
    </w:r>
  </w:p>
  <w:p w14:paraId="1D7B270A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CA" w:vendorID="64" w:dllVersion="0" w:nlCheck="1" w:checkStyle="0"/>
  <w:activeWritingStyle w:appName="MSWord" w:lang="fr-FR" w:vendorID="64" w:dllVersion="0" w:nlCheck="1" w:checkStyle="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k6FpZP0uLsyeXoHYz8oz3yxzjKt/qw2GzdGRpDjx1G5CikOT7jSi0v1hwU1kFwEgN0hubzSf2M3E7AyV3k9b8g==" w:salt="XCwNeOD3TdY0V91B4lVAB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1157F"/>
    <w:rsid w:val="00012E89"/>
    <w:rsid w:val="000235F9"/>
    <w:rsid w:val="0004612D"/>
    <w:rsid w:val="00056477"/>
    <w:rsid w:val="00061115"/>
    <w:rsid w:val="000653C6"/>
    <w:rsid w:val="00072BDD"/>
    <w:rsid w:val="00081719"/>
    <w:rsid w:val="00081E4F"/>
    <w:rsid w:val="00083D97"/>
    <w:rsid w:val="00094D01"/>
    <w:rsid w:val="000A1BAF"/>
    <w:rsid w:val="000A27C2"/>
    <w:rsid w:val="000A48D0"/>
    <w:rsid w:val="000A5A8D"/>
    <w:rsid w:val="000A5E6D"/>
    <w:rsid w:val="000A5E86"/>
    <w:rsid w:val="000B34AA"/>
    <w:rsid w:val="000B7F78"/>
    <w:rsid w:val="000E53E1"/>
    <w:rsid w:val="000F0434"/>
    <w:rsid w:val="000F0ECA"/>
    <w:rsid w:val="000F1FB9"/>
    <w:rsid w:val="000F7530"/>
    <w:rsid w:val="00105175"/>
    <w:rsid w:val="00106182"/>
    <w:rsid w:val="0010712C"/>
    <w:rsid w:val="00111AAA"/>
    <w:rsid w:val="001200AF"/>
    <w:rsid w:val="00121C81"/>
    <w:rsid w:val="0013480E"/>
    <w:rsid w:val="00134CC1"/>
    <w:rsid w:val="0014043F"/>
    <w:rsid w:val="0014311E"/>
    <w:rsid w:val="00144BC2"/>
    <w:rsid w:val="00151008"/>
    <w:rsid w:val="00153E63"/>
    <w:rsid w:val="001549C3"/>
    <w:rsid w:val="00160B6E"/>
    <w:rsid w:val="00162FFB"/>
    <w:rsid w:val="00163910"/>
    <w:rsid w:val="00163926"/>
    <w:rsid w:val="00170CBA"/>
    <w:rsid w:val="00173F3A"/>
    <w:rsid w:val="00184D0C"/>
    <w:rsid w:val="00192528"/>
    <w:rsid w:val="00193617"/>
    <w:rsid w:val="001B6ADB"/>
    <w:rsid w:val="001C3C30"/>
    <w:rsid w:val="001F086F"/>
    <w:rsid w:val="0021081C"/>
    <w:rsid w:val="00224B70"/>
    <w:rsid w:val="00230283"/>
    <w:rsid w:val="00230A4A"/>
    <w:rsid w:val="00233C49"/>
    <w:rsid w:val="00237BBA"/>
    <w:rsid w:val="002408C6"/>
    <w:rsid w:val="00240B84"/>
    <w:rsid w:val="002454D8"/>
    <w:rsid w:val="00263F52"/>
    <w:rsid w:val="00271AD7"/>
    <w:rsid w:val="002829E6"/>
    <w:rsid w:val="00285AAB"/>
    <w:rsid w:val="00295818"/>
    <w:rsid w:val="00295F2F"/>
    <w:rsid w:val="002A451A"/>
    <w:rsid w:val="002B2612"/>
    <w:rsid w:val="002C0510"/>
    <w:rsid w:val="002C10F4"/>
    <w:rsid w:val="002C5CEB"/>
    <w:rsid w:val="002D207C"/>
    <w:rsid w:val="002D4BDA"/>
    <w:rsid w:val="002E3D54"/>
    <w:rsid w:val="00300573"/>
    <w:rsid w:val="00301300"/>
    <w:rsid w:val="00301BAB"/>
    <w:rsid w:val="00336BCB"/>
    <w:rsid w:val="00341B62"/>
    <w:rsid w:val="0035045E"/>
    <w:rsid w:val="0035589A"/>
    <w:rsid w:val="00362A21"/>
    <w:rsid w:val="00366A13"/>
    <w:rsid w:val="00367527"/>
    <w:rsid w:val="00367C4C"/>
    <w:rsid w:val="00371FBF"/>
    <w:rsid w:val="003724A3"/>
    <w:rsid w:val="003751A8"/>
    <w:rsid w:val="00380AEA"/>
    <w:rsid w:val="003A48FF"/>
    <w:rsid w:val="003A6F43"/>
    <w:rsid w:val="003E3AE5"/>
    <w:rsid w:val="003F27A5"/>
    <w:rsid w:val="003F3BBB"/>
    <w:rsid w:val="003F5BFB"/>
    <w:rsid w:val="00410C59"/>
    <w:rsid w:val="00413A5E"/>
    <w:rsid w:val="004246FA"/>
    <w:rsid w:val="00435C94"/>
    <w:rsid w:val="0044495C"/>
    <w:rsid w:val="0045258B"/>
    <w:rsid w:val="00460096"/>
    <w:rsid w:val="00465EBD"/>
    <w:rsid w:val="00466CA4"/>
    <w:rsid w:val="00475947"/>
    <w:rsid w:val="00480502"/>
    <w:rsid w:val="00481DF5"/>
    <w:rsid w:val="00486DB0"/>
    <w:rsid w:val="00487374"/>
    <w:rsid w:val="00494B31"/>
    <w:rsid w:val="004A1B85"/>
    <w:rsid w:val="004A634E"/>
    <w:rsid w:val="004A7727"/>
    <w:rsid w:val="004B2D7F"/>
    <w:rsid w:val="004B315B"/>
    <w:rsid w:val="004D5723"/>
    <w:rsid w:val="004F2EB3"/>
    <w:rsid w:val="004F3CE1"/>
    <w:rsid w:val="004F7BC1"/>
    <w:rsid w:val="005222EB"/>
    <w:rsid w:val="00527734"/>
    <w:rsid w:val="00541796"/>
    <w:rsid w:val="005450BB"/>
    <w:rsid w:val="00546467"/>
    <w:rsid w:val="00562D85"/>
    <w:rsid w:val="00572797"/>
    <w:rsid w:val="005846D0"/>
    <w:rsid w:val="00586763"/>
    <w:rsid w:val="005A0C13"/>
    <w:rsid w:val="005B0165"/>
    <w:rsid w:val="005C1EC4"/>
    <w:rsid w:val="005D1577"/>
    <w:rsid w:val="005D2F63"/>
    <w:rsid w:val="005F5E7B"/>
    <w:rsid w:val="00605F48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6391D"/>
    <w:rsid w:val="00670347"/>
    <w:rsid w:val="006859C3"/>
    <w:rsid w:val="0069203A"/>
    <w:rsid w:val="006B68DF"/>
    <w:rsid w:val="006C0367"/>
    <w:rsid w:val="006C1EF6"/>
    <w:rsid w:val="006C3A24"/>
    <w:rsid w:val="006C647A"/>
    <w:rsid w:val="00702750"/>
    <w:rsid w:val="0070575F"/>
    <w:rsid w:val="0070733E"/>
    <w:rsid w:val="00711015"/>
    <w:rsid w:val="00711069"/>
    <w:rsid w:val="00764847"/>
    <w:rsid w:val="00764DD7"/>
    <w:rsid w:val="00770980"/>
    <w:rsid w:val="00774F41"/>
    <w:rsid w:val="00775336"/>
    <w:rsid w:val="00775EF5"/>
    <w:rsid w:val="00776432"/>
    <w:rsid w:val="007777AA"/>
    <w:rsid w:val="00781FBB"/>
    <w:rsid w:val="007824FE"/>
    <w:rsid w:val="00794F54"/>
    <w:rsid w:val="00796F7D"/>
    <w:rsid w:val="007A7BE7"/>
    <w:rsid w:val="007B10A9"/>
    <w:rsid w:val="007B10B7"/>
    <w:rsid w:val="007C0A74"/>
    <w:rsid w:val="007C4940"/>
    <w:rsid w:val="007C4953"/>
    <w:rsid w:val="007E5A80"/>
    <w:rsid w:val="007F3548"/>
    <w:rsid w:val="007F5A14"/>
    <w:rsid w:val="0080585F"/>
    <w:rsid w:val="0081257E"/>
    <w:rsid w:val="00813571"/>
    <w:rsid w:val="00815A91"/>
    <w:rsid w:val="008273AD"/>
    <w:rsid w:val="00835D55"/>
    <w:rsid w:val="00837360"/>
    <w:rsid w:val="00837D92"/>
    <w:rsid w:val="00840968"/>
    <w:rsid w:val="00854761"/>
    <w:rsid w:val="00854C5B"/>
    <w:rsid w:val="00871671"/>
    <w:rsid w:val="0088545A"/>
    <w:rsid w:val="008B49D4"/>
    <w:rsid w:val="008C1B87"/>
    <w:rsid w:val="008E280D"/>
    <w:rsid w:val="008F1E47"/>
    <w:rsid w:val="008F61BF"/>
    <w:rsid w:val="00912469"/>
    <w:rsid w:val="009210E9"/>
    <w:rsid w:val="009241CF"/>
    <w:rsid w:val="00924808"/>
    <w:rsid w:val="0093368C"/>
    <w:rsid w:val="00933CF8"/>
    <w:rsid w:val="00942D0E"/>
    <w:rsid w:val="00954EBA"/>
    <w:rsid w:val="009558B8"/>
    <w:rsid w:val="00957446"/>
    <w:rsid w:val="009917D6"/>
    <w:rsid w:val="00992FC7"/>
    <w:rsid w:val="00997386"/>
    <w:rsid w:val="009B2713"/>
    <w:rsid w:val="009B3DF2"/>
    <w:rsid w:val="009B7034"/>
    <w:rsid w:val="009C708F"/>
    <w:rsid w:val="009E3F96"/>
    <w:rsid w:val="009E5DCA"/>
    <w:rsid w:val="009E7A98"/>
    <w:rsid w:val="00A0249F"/>
    <w:rsid w:val="00A073D7"/>
    <w:rsid w:val="00A3325A"/>
    <w:rsid w:val="00A33CEF"/>
    <w:rsid w:val="00A3424F"/>
    <w:rsid w:val="00A36142"/>
    <w:rsid w:val="00A513DB"/>
    <w:rsid w:val="00A530F1"/>
    <w:rsid w:val="00A5593D"/>
    <w:rsid w:val="00A729F1"/>
    <w:rsid w:val="00A77D58"/>
    <w:rsid w:val="00A77FD9"/>
    <w:rsid w:val="00A84AD2"/>
    <w:rsid w:val="00A85D6B"/>
    <w:rsid w:val="00A90CAF"/>
    <w:rsid w:val="00A96E54"/>
    <w:rsid w:val="00AB1AE0"/>
    <w:rsid w:val="00AC1E58"/>
    <w:rsid w:val="00AC7CEE"/>
    <w:rsid w:val="00AD3185"/>
    <w:rsid w:val="00AD5DB0"/>
    <w:rsid w:val="00AD7EA0"/>
    <w:rsid w:val="00AE4108"/>
    <w:rsid w:val="00AE5772"/>
    <w:rsid w:val="00AE7B95"/>
    <w:rsid w:val="00AF052E"/>
    <w:rsid w:val="00B06CF8"/>
    <w:rsid w:val="00B11A7E"/>
    <w:rsid w:val="00B21AF3"/>
    <w:rsid w:val="00B24B58"/>
    <w:rsid w:val="00B34C6D"/>
    <w:rsid w:val="00B44F24"/>
    <w:rsid w:val="00B46D29"/>
    <w:rsid w:val="00B46E15"/>
    <w:rsid w:val="00B700E0"/>
    <w:rsid w:val="00B728A7"/>
    <w:rsid w:val="00B90138"/>
    <w:rsid w:val="00B90B3B"/>
    <w:rsid w:val="00BA5ED2"/>
    <w:rsid w:val="00BC0CA8"/>
    <w:rsid w:val="00BD08CA"/>
    <w:rsid w:val="00BD5DFA"/>
    <w:rsid w:val="00BD5E67"/>
    <w:rsid w:val="00BF10FD"/>
    <w:rsid w:val="00BF5356"/>
    <w:rsid w:val="00BF6BB8"/>
    <w:rsid w:val="00C00059"/>
    <w:rsid w:val="00C02195"/>
    <w:rsid w:val="00C34636"/>
    <w:rsid w:val="00C409F5"/>
    <w:rsid w:val="00C41836"/>
    <w:rsid w:val="00C56334"/>
    <w:rsid w:val="00C819E7"/>
    <w:rsid w:val="00C83E84"/>
    <w:rsid w:val="00C977FD"/>
    <w:rsid w:val="00CA35C1"/>
    <w:rsid w:val="00CA5268"/>
    <w:rsid w:val="00CA587E"/>
    <w:rsid w:val="00CB76D6"/>
    <w:rsid w:val="00CC0874"/>
    <w:rsid w:val="00CC2533"/>
    <w:rsid w:val="00CC7EFA"/>
    <w:rsid w:val="00CD6A07"/>
    <w:rsid w:val="00CD6AD7"/>
    <w:rsid w:val="00CD7540"/>
    <w:rsid w:val="00CE02A6"/>
    <w:rsid w:val="00CE1F62"/>
    <w:rsid w:val="00CE5C80"/>
    <w:rsid w:val="00CF4A80"/>
    <w:rsid w:val="00D02C51"/>
    <w:rsid w:val="00D05770"/>
    <w:rsid w:val="00D05D0F"/>
    <w:rsid w:val="00D150E8"/>
    <w:rsid w:val="00D16A65"/>
    <w:rsid w:val="00D25D2A"/>
    <w:rsid w:val="00D3516B"/>
    <w:rsid w:val="00D37C8D"/>
    <w:rsid w:val="00D4156D"/>
    <w:rsid w:val="00D45066"/>
    <w:rsid w:val="00D62FA3"/>
    <w:rsid w:val="00D631BA"/>
    <w:rsid w:val="00D6524F"/>
    <w:rsid w:val="00D65817"/>
    <w:rsid w:val="00D658C1"/>
    <w:rsid w:val="00D75780"/>
    <w:rsid w:val="00D75DB5"/>
    <w:rsid w:val="00D91690"/>
    <w:rsid w:val="00D94066"/>
    <w:rsid w:val="00D97471"/>
    <w:rsid w:val="00DA135E"/>
    <w:rsid w:val="00DA3089"/>
    <w:rsid w:val="00DB559C"/>
    <w:rsid w:val="00DB5E8C"/>
    <w:rsid w:val="00DD133D"/>
    <w:rsid w:val="00DD6AC7"/>
    <w:rsid w:val="00DE0EC9"/>
    <w:rsid w:val="00DF248B"/>
    <w:rsid w:val="00E10066"/>
    <w:rsid w:val="00E16883"/>
    <w:rsid w:val="00E24ABE"/>
    <w:rsid w:val="00E30FAC"/>
    <w:rsid w:val="00E3667F"/>
    <w:rsid w:val="00E37A0D"/>
    <w:rsid w:val="00E55FF4"/>
    <w:rsid w:val="00E84264"/>
    <w:rsid w:val="00EA2FBB"/>
    <w:rsid w:val="00EA3D5C"/>
    <w:rsid w:val="00EA6974"/>
    <w:rsid w:val="00EA7032"/>
    <w:rsid w:val="00EB67A8"/>
    <w:rsid w:val="00EC1D23"/>
    <w:rsid w:val="00ED174A"/>
    <w:rsid w:val="00EE00A3"/>
    <w:rsid w:val="00EE71AF"/>
    <w:rsid w:val="00EF62FA"/>
    <w:rsid w:val="00F038C6"/>
    <w:rsid w:val="00F130E4"/>
    <w:rsid w:val="00F1774D"/>
    <w:rsid w:val="00F20FF1"/>
    <w:rsid w:val="00F30C01"/>
    <w:rsid w:val="00F33764"/>
    <w:rsid w:val="00F41733"/>
    <w:rsid w:val="00F47B4E"/>
    <w:rsid w:val="00F52944"/>
    <w:rsid w:val="00F72CF4"/>
    <w:rsid w:val="00F7382F"/>
    <w:rsid w:val="00F95C14"/>
    <w:rsid w:val="00FA1BA3"/>
    <w:rsid w:val="00FA3A2B"/>
    <w:rsid w:val="00FC6B41"/>
    <w:rsid w:val="00FD14A6"/>
    <w:rsid w:val="00FE5D19"/>
    <w:rsid w:val="00FE7523"/>
    <w:rsid w:val="00FF1654"/>
    <w:rsid w:val="00FF4922"/>
    <w:rsid w:val="01FD36FD"/>
    <w:rsid w:val="0E1001E8"/>
    <w:rsid w:val="237DDD4A"/>
    <w:rsid w:val="27CC16E4"/>
    <w:rsid w:val="2CA1D3AC"/>
    <w:rsid w:val="2DE8A865"/>
    <w:rsid w:val="3A62AD6B"/>
    <w:rsid w:val="3BA28823"/>
    <w:rsid w:val="563CADA4"/>
    <w:rsid w:val="64DBB3D5"/>
    <w:rsid w:val="66778436"/>
    <w:rsid w:val="70926C0A"/>
    <w:rsid w:val="7DE1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92E3A2"/>
  <w15:chartTrackingRefBased/>
  <w15:docId w15:val="{7A4957E5-F26C-4C55-B5CD-8BD0AA05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ention">
    <w:name w:val="Mention"/>
    <w:basedOn w:val="Policepardfaut"/>
    <w:uiPriority w:val="99"/>
    <w:unhideWhenUsed/>
    <w:rPr>
      <w:color w:val="2B579A"/>
      <w:shd w:val="clear" w:color="auto" w:fill="E6E6E6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Arial Narrow" w:eastAsia="Times New Roman" w:hAnsi="Arial Narrow" w:cs="Times New Roman"/>
      <w:sz w:val="20"/>
      <w:szCs w:val="20"/>
      <w:lang w:eastAsia="fr-CA"/>
    </w:rPr>
  </w:style>
  <w:style w:type="character" w:styleId="Marquedecommentaire">
    <w:name w:val="annotation reference"/>
    <w:basedOn w:val="Policepardfaut"/>
    <w:uiPriority w:val="99"/>
    <w:semiHidden/>
    <w:unhideWhenUsed/>
    <w:locked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01157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157F"/>
    <w:rPr>
      <w:rFonts w:ascii="Segoe UI" w:eastAsia="Times New Roman" w:hAnsi="Segoe UI" w:cs="Segoe UI"/>
      <w:sz w:val="18"/>
      <w:szCs w:val="18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992FC7" w:rsidP="00992FC7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841AD29C8F7F4CB3A275E6303D59B7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D53611-021C-470C-8202-3F34FC3A650D}"/>
      </w:docPartPr>
      <w:docPartBody>
        <w:p w:rsidR="00155FE5" w:rsidRDefault="00992FC7" w:rsidP="00992FC7">
          <w:r>
            <w:rPr>
              <w:rStyle w:val="Textedelespacerserv"/>
            </w:rPr>
            <w:t xml:space="preserve">  </w:t>
          </w:r>
        </w:p>
      </w:docPartBody>
    </w:docPart>
    <w:docPart>
      <w:docPartPr>
        <w:name w:val="D03FEEC29A6049819AF08EE4A8668C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81B59D-9223-4DC4-ACC6-C603B4469853}"/>
      </w:docPartPr>
      <w:docPartBody>
        <w:p w:rsidR="00155FE5" w:rsidRDefault="00992FC7" w:rsidP="00992FC7">
          <w:r>
            <w:rPr>
              <w:rStyle w:val="Textedelespacerserv"/>
            </w:rPr>
            <w:t xml:space="preserve">  </w:t>
          </w:r>
        </w:p>
      </w:docPartBody>
    </w:docPart>
    <w:docPart>
      <w:docPartPr>
        <w:name w:val="1DD5F37BA8BF4105BBB71F54F414B1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BF2A5C-CC0E-4103-9E25-F4949FC469AF}"/>
      </w:docPartPr>
      <w:docPartBody>
        <w:p w:rsidR="00155FE5" w:rsidRDefault="00362A21" w:rsidP="00362A21">
          <w:r>
            <w:rPr>
              <w:rFonts w:cstheme="minorHAnsi"/>
              <w:sz w:val="20"/>
              <w:szCs w:val="20"/>
            </w:rPr>
            <w:t xml:space="preserve">  </w:t>
          </w:r>
        </w:p>
      </w:docPartBody>
    </w:docPart>
    <w:docPart>
      <w:docPartPr>
        <w:name w:val="439D17FA77CE42129D2C1205BCFF22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98416B-1CDD-44FA-95A8-32C0F5DFB3F7}"/>
      </w:docPartPr>
      <w:docPartBody>
        <w:p w:rsidR="00384737" w:rsidRDefault="00992FC7" w:rsidP="00992FC7">
          <w:r w:rsidRPr="001200AF">
            <w:rPr>
              <w:rFonts w:ascii="Arial" w:hAnsi="Arial" w:cs="Arial"/>
              <w:color w:val="000000" w:themeColor="text1"/>
              <w:sz w:val="16"/>
              <w:szCs w:val="16"/>
              <w14:textFill>
                <w14:solidFill>
                  <w14:schemeClr w14:val="tx1">
                    <w14:alpha w14:val="55000"/>
                  </w14:schemeClr>
                </w14:solidFill>
              </w14:textFill>
            </w:rPr>
            <w:t xml:space="preserve">   </w:t>
          </w:r>
        </w:p>
      </w:docPartBody>
    </w:docPart>
    <w:docPart>
      <w:docPartPr>
        <w:name w:val="DF93E745B95944218053585D42F403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1F6475-C918-4C33-AA1D-727785508C2B}"/>
      </w:docPartPr>
      <w:docPartBody>
        <w:p w:rsidR="00384737" w:rsidRDefault="00362A21" w:rsidP="00362A21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FF4FCAB5AF749599E99154252FBCE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4A4274-E3AF-4CF5-9F6F-7E232C22F093}"/>
      </w:docPartPr>
      <w:docPartBody>
        <w:p w:rsidR="00384737" w:rsidRDefault="00992FC7" w:rsidP="00992FC7">
          <w:r w:rsidRPr="001200AF">
            <w:rPr>
              <w:rFonts w:ascii="Arial" w:hAnsi="Arial" w:cs="Arial"/>
              <w:color w:val="000000" w:themeColor="text1"/>
              <w:sz w:val="16"/>
              <w:szCs w:val="16"/>
              <w14:textFill>
                <w14:solidFill>
                  <w14:schemeClr w14:val="tx1">
                    <w14:alpha w14:val="55000"/>
                  </w14:schemeClr>
                </w14:solidFill>
              </w14:textFill>
            </w:rPr>
            <w:t xml:space="preserve">   </w:t>
          </w:r>
        </w:p>
      </w:docPartBody>
    </w:docPart>
    <w:docPart>
      <w:docPartPr>
        <w:name w:val="8CC9AE9F36014CA994F75342D1B03B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88D076-3E98-4107-94C7-109F05881465}"/>
      </w:docPartPr>
      <w:docPartBody>
        <w:p w:rsidR="00384737" w:rsidRDefault="00362A21" w:rsidP="00362A21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E6779FFE3941EFBC6BAEC063B2F2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8E16AB-02AD-4A09-9284-1DA6112B45A1}"/>
      </w:docPartPr>
      <w:docPartBody>
        <w:p w:rsidR="003C4590" w:rsidRDefault="00992FC7" w:rsidP="00992FC7">
          <w:r>
            <w:rPr>
              <w:rStyle w:val="Textedelespacerserv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panose1 w:val="00000000000000000000"/>
    <w:charset w:val="8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55FE5"/>
    <w:rsid w:val="002162C5"/>
    <w:rsid w:val="002B2C3E"/>
    <w:rsid w:val="0034005E"/>
    <w:rsid w:val="003421FF"/>
    <w:rsid w:val="00362A21"/>
    <w:rsid w:val="00384737"/>
    <w:rsid w:val="003B161F"/>
    <w:rsid w:val="003C4590"/>
    <w:rsid w:val="00434EC1"/>
    <w:rsid w:val="004514F6"/>
    <w:rsid w:val="004627D0"/>
    <w:rsid w:val="00484F98"/>
    <w:rsid w:val="00577109"/>
    <w:rsid w:val="00586DD0"/>
    <w:rsid w:val="005B140A"/>
    <w:rsid w:val="006C149F"/>
    <w:rsid w:val="006C4A9D"/>
    <w:rsid w:val="00726C6F"/>
    <w:rsid w:val="00791ACF"/>
    <w:rsid w:val="008B2FE0"/>
    <w:rsid w:val="008D0BEC"/>
    <w:rsid w:val="008E280D"/>
    <w:rsid w:val="00900FCC"/>
    <w:rsid w:val="00906827"/>
    <w:rsid w:val="009468F7"/>
    <w:rsid w:val="009558B8"/>
    <w:rsid w:val="00992FC7"/>
    <w:rsid w:val="009C00EC"/>
    <w:rsid w:val="00A1476C"/>
    <w:rsid w:val="00A46FD2"/>
    <w:rsid w:val="00A51345"/>
    <w:rsid w:val="00A641F1"/>
    <w:rsid w:val="00A969B4"/>
    <w:rsid w:val="00AA373E"/>
    <w:rsid w:val="00B1116B"/>
    <w:rsid w:val="00B46D29"/>
    <w:rsid w:val="00B72A90"/>
    <w:rsid w:val="00BA28E3"/>
    <w:rsid w:val="00C72970"/>
    <w:rsid w:val="00C74B42"/>
    <w:rsid w:val="00D467F0"/>
    <w:rsid w:val="00E01EF8"/>
    <w:rsid w:val="00E07B5F"/>
    <w:rsid w:val="00E35253"/>
    <w:rsid w:val="00E56038"/>
    <w:rsid w:val="00E64ABA"/>
    <w:rsid w:val="00EC5E50"/>
    <w:rsid w:val="00F91868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92FC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fa1c1a7-2bae-4087-8785-c99a5198179f">
      <UserInfo>
        <DisplayName>Nathalie Beaupré  (CISSSMO16)</DisplayName>
        <AccountId>22</AccountId>
        <AccountType/>
      </UserInfo>
      <UserInfo>
        <DisplayName>Manuel Campeau  (CISSSMO16)</DisplayName>
        <AccountId>23</AccountId>
        <AccountType/>
      </UserInfo>
      <UserInfo>
        <DisplayName>Marie Baoua (CISSSMO16)</DisplayName>
        <AccountId>24</AccountId>
        <AccountType/>
      </UserInfo>
      <UserInfo>
        <DisplayName>Isabelle De Varennes  (CISSSMO16)</DisplayName>
        <AccountId>32</AccountId>
        <AccountType/>
      </UserInfo>
      <UserInfo>
        <DisplayName>Geneviève Jutras  (CISSSMO16 PSYCHOED)</DisplayName>
        <AccountId>35</AccountId>
        <AccountType/>
      </UserInfo>
      <UserInfo>
        <DisplayName>Sophie Guérin  (CISSSMO16)</DisplayName>
        <AccountId>36</AccountId>
        <AccountType/>
      </UserInfo>
      <UserInfo>
        <DisplayName>Nathalie Falardeau  (CISSSMO16)</DisplayName>
        <AccountId>37</AccountId>
        <AccountType/>
      </UserInfo>
      <UserInfo>
        <DisplayName>Isabelle Le Brasseur (CISSSMO16)</DisplayName>
        <AccountId>38</AccountId>
        <AccountType/>
      </UserInfo>
      <UserInfo>
        <DisplayName>Josee Dumas  (CISSSMO16)</DisplayName>
        <AccountId>39</AccountId>
        <AccountType/>
      </UserInfo>
      <UserInfo>
        <DisplayName>Annie Leduc (CISSSMO16)</DisplayName>
        <AccountId>40</AccountId>
        <AccountType/>
      </UserInfo>
      <UserInfo>
        <DisplayName>Louise Harvey  (CISSSMO16)</DisplayName>
        <AccountId>13</AccountId>
        <AccountType/>
      </UserInfo>
      <UserInfo>
        <DisplayName>Stéphanie Sirard  (CISSSMO16)</DisplayName>
        <AccountId>41</AccountId>
        <AccountType/>
      </UserInfo>
      <UserInfo>
        <DisplayName>Julie Senecal  (CISSSMO16)</DisplayName>
        <AccountId>42</AccountId>
        <AccountType/>
      </UserInfo>
      <UserInfo>
        <DisplayName>Kim Lalonde (CISSSMO16)</DisplayName>
        <AccountId>43</AccountId>
        <AccountType/>
      </UserInfo>
      <UserInfo>
        <DisplayName>Maude Lefebvre Archives (CISSSMO16)</DisplayName>
        <AccountId>19</AccountId>
        <AccountType/>
      </UserInfo>
      <UserInfo>
        <DisplayName>Amélie Roy (CISSSMO16 DSIEUSI)</DisplayName>
        <AccountId>44</AccountId>
        <AccountType/>
      </UserInfo>
      <UserInfo>
        <DisplayName>Geneviève Leboeuf  (CISSSMO16)</DisplayName>
        <AccountId>45</AccountId>
        <AccountType/>
      </UserInfo>
      <UserInfo>
        <DisplayName>Jean-François Bouffard  (CISSSMO16)</DisplayName>
        <AccountId>46</AccountId>
        <AccountType/>
      </UserInfo>
      <UserInfo>
        <DisplayName>Marie-Ève Roux  (CISSSMO16)</DisplayName>
        <AccountId>47</AccountId>
        <AccountType/>
      </UserInfo>
      <UserInfo>
        <DisplayName>Patricia Quirion  (CISSSMO16)</DisplayName>
        <AccountId>48</AccountId>
        <AccountType/>
      </UserInfo>
      <UserInfo>
        <DisplayName>Julie Laliberté  (CISSSMO16)</DisplayName>
        <AccountId>51</AccountId>
        <AccountType/>
      </UserInfo>
      <UserInfo>
        <DisplayName>Patrick Bégin (CISSSMO16)</DisplayName>
        <AccountId>15</AccountId>
        <AccountType/>
      </UserInfo>
      <UserInfo>
        <DisplayName>Claudine Dansereau (CISSSMO16)</DisplayName>
        <AccountId>52</AccountId>
        <AccountType/>
      </UserInfo>
      <UserInfo>
        <DisplayName>Josée Croteau (CISSSMO16)</DisplayName>
        <AccountId>53</AccountId>
        <AccountType/>
      </UserInfo>
      <UserInfo>
        <DisplayName>Annick Vallières (CISSSMO16)</DisplayName>
        <AccountId>54</AccountId>
        <AccountType/>
      </UserInfo>
      <UserInfo>
        <DisplayName>Catherine Besner  (CISSSMO16)</DisplayName>
        <AccountId>55</AccountId>
        <AccountType/>
      </UserInfo>
      <UserInfo>
        <DisplayName>Mireille Forget  (CISSSMO16)</DisplayName>
        <AccountId>56</AccountId>
        <AccountType/>
      </UserInfo>
      <UserInfo>
        <DisplayName>Daniel PHYSIO Gingras (CISSSMO16)</DisplayName>
        <AccountId>57</AccountId>
        <AccountType/>
      </UserInfo>
      <UserInfo>
        <DisplayName>Joanne Ratelle  (CISSSMO16)</DisplayName>
        <AccountId>58</AccountId>
        <AccountType/>
      </UserInfo>
      <UserInfo>
        <DisplayName>Catherine St-Jean  (CISSSMO16)</DisplayName>
        <AccountId>59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386B550C29754A9C04031F09771539" ma:contentTypeVersion="4" ma:contentTypeDescription="Create a new document." ma:contentTypeScope="" ma:versionID="02fd52e7ad36e5d50eb22f6de747f127">
  <xsd:schema xmlns:xsd="http://www.w3.org/2001/XMLSchema" xmlns:xs="http://www.w3.org/2001/XMLSchema" xmlns:p="http://schemas.microsoft.com/office/2006/metadata/properties" xmlns:ns2="48a2f1a1-29b0-455d-a812-d9897c165094" xmlns:ns3="bfa1c1a7-2bae-4087-8785-c99a5198179f" targetNamespace="http://schemas.microsoft.com/office/2006/metadata/properties" ma:root="true" ma:fieldsID="f55c5db8187e08f31bf3c2e22168fd56" ns2:_="" ns3:_="">
    <xsd:import namespace="48a2f1a1-29b0-455d-a812-d9897c165094"/>
    <xsd:import namespace="bfa1c1a7-2bae-4087-8785-c99a519817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2f1a1-29b0-455d-a812-d9897c1650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1c1a7-2bae-4087-8785-c99a519817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9DC88-1075-4C09-9389-C2D71629B733}">
  <ds:schemaRefs>
    <ds:schemaRef ds:uri="http://schemas.microsoft.com/office/2006/metadata/properties"/>
    <ds:schemaRef ds:uri="http://schemas.microsoft.com/office/infopath/2007/PartnerControls"/>
    <ds:schemaRef ds:uri="bfa1c1a7-2bae-4087-8785-c99a5198179f"/>
  </ds:schemaRefs>
</ds:datastoreItem>
</file>

<file path=customXml/itemProps2.xml><?xml version="1.0" encoding="utf-8"?>
<ds:datastoreItem xmlns:ds="http://schemas.openxmlformats.org/officeDocument/2006/customXml" ds:itemID="{60001903-67B3-42A9-A72B-B8122B675E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827B07-68D9-49C1-983B-7D3676DD0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a2f1a1-29b0-455d-a812-d9897c165094"/>
    <ds:schemaRef ds:uri="bfa1c1a7-2bae-4087-8785-c99a51981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07A8B7-11CD-4776-9370-B7A6E921A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1</TotalTime>
  <Pages>2</Pages>
  <Words>203</Words>
  <Characters>1118</Characters>
  <Application>Microsoft Office Word</Application>
  <DocSecurity>8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Isabelle De Varennes  (CISSSMO16)</cp:lastModifiedBy>
  <cp:revision>2</cp:revision>
  <cp:lastPrinted>2020-03-02T14:51:00Z</cp:lastPrinted>
  <dcterms:created xsi:type="dcterms:W3CDTF">2023-07-26T11:50:00Z</dcterms:created>
  <dcterms:modified xsi:type="dcterms:W3CDTF">2023-07-26T11:50:00Z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0x01010086386B550C29754A9C04031F09771539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2022-03-17T18:45:27Z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dee51e5e-d6bf-425a-a41e-79e734cb1eba</vt:lpwstr>
  </property>
  <property fmtid="{D5CDD505-2E9C-101B-9397-08002B2CF9AE}" pid="9" name="MSIP_Label_6a7d8d5d-78e2-4a62-9fcd-016eb5e4c57c_ContentBits">
    <vt:lpwstr>0</vt:lpwstr>
  </property>
</Properties>
</file>