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27CC16E4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02712C1A" w:rsidR="004246FA" w:rsidRPr="00B34C6D" w:rsidRDefault="004246FA" w:rsidP="0014043F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en-CA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6C2EE8" w14:paraId="7F223F5C" w14:textId="77777777" w:rsidTr="006C2EE8">
              <w:tc>
                <w:tcPr>
                  <w:tcW w:w="1134" w:type="dxa"/>
                  <w:vAlign w:val="bottom"/>
                </w:tcPr>
                <w:p w14:paraId="0D44F494" w14:textId="77777777" w:rsidR="004246FA" w:rsidRPr="006C2EE8" w:rsidRDefault="004246FA" w:rsidP="00BF5356">
                  <w:pPr>
                    <w:spacing w:before="120"/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  <w:lang w:val="en-CA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08745C6B" w:rsidR="004246FA" w:rsidRPr="006C2EE8" w:rsidRDefault="00871671" w:rsidP="00B24B58">
                  <w:pPr>
                    <w:spacing w:before="120"/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1994355252" w:edGrp="everyone"/>
                  <w:r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  <w:lang w:val="en-CA"/>
                    </w:rPr>
                    <w:t xml:space="preserve">  </w:t>
                  </w:r>
                  <w:permEnd w:id="1994355252"/>
                </w:p>
              </w:tc>
            </w:tr>
          </w:tbl>
          <w:p w14:paraId="0A37501D" w14:textId="2E0FABC9" w:rsidR="004246FA" w:rsidRPr="006C2EE8" w:rsidRDefault="004246FA" w:rsidP="0014043F">
            <w:pPr>
              <w:rPr>
                <w:color w:val="000000" w:themeColor="text1"/>
                <w:sz w:val="18"/>
                <w:szCs w:val="18"/>
              </w:rPr>
            </w:pPr>
          </w:p>
          <w:p w14:paraId="5DAB6C7B" w14:textId="19C3931F" w:rsidR="004246FA" w:rsidRPr="006C2EE8" w:rsidRDefault="004246FA" w:rsidP="0014043F">
            <w:pPr>
              <w:rPr>
                <w:color w:val="000000" w:themeColor="text1"/>
                <w:sz w:val="18"/>
                <w:szCs w:val="18"/>
              </w:rPr>
            </w:pPr>
          </w:p>
          <w:p w14:paraId="02EB378F" w14:textId="1C71D6C1" w:rsidR="004246FA" w:rsidRPr="00B34C6D" w:rsidRDefault="004246FA" w:rsidP="0014043F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14043F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Dossier :</w:t>
                  </w:r>
                </w:p>
              </w:tc>
              <w:permStart w:id="2118733084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FD14A6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2118733084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29581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Nom, </w:t>
                  </w:r>
                  <w:proofErr w:type="spellStart"/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Prénom</w:t>
                  </w:r>
                  <w:proofErr w:type="spellEnd"/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 :</w:t>
                  </w:r>
                </w:p>
              </w:tc>
              <w:permStart w:id="139532109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FF1654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139532109" w:displacedByCustomXml="prev"/>
              <w:bookmarkEnd w:id="1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14311E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</w: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</w:r>
                  <w:bookmarkStart w:id="2" w:name="DDNais"/>
                  <w:permStart w:id="570441532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sdtContent>
                  </w:sdt>
                  <w:bookmarkEnd w:id="2"/>
                  <w:permEnd w:id="570441532"/>
                </w:p>
              </w:tc>
              <w:permStart w:id="306521046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871C17" w:rsidP="007B10A9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13E6C">
                        <w:rPr>
                          <w:rFonts w:ascii="MS Gothic" w:eastAsia="MS Gothic" w:hAnsi="MS Gothic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☐</w:t>
                      </w:r>
                    </w:sdtContent>
                  </w:sdt>
                  <w:permEnd w:id="306521046"/>
                  <w:r w:rsidR="00713E6C">
                    <w:rPr>
                      <w:rFonts w:ascii="MS Gothic" w:hAnsi="MS Gothic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</w:t>
                  </w:r>
                  <w:r w:rsidR="00713E6C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F  </w:t>
                  </w:r>
                  <w:permStart w:id="752880511" w:edGrp="everyone"/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13E6C">
                        <w:rPr>
                          <w:rFonts w:ascii="MS Gothic" w:eastAsia="MS Gothic" w:hAnsi="MS Gothic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☐</w:t>
                      </w:r>
                    </w:sdtContent>
                  </w:sdt>
                  <w:permEnd w:id="752880511"/>
                  <w:r w:rsidR="00713E6C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  <w:t xml:space="preserve">             </w:t>
                  </w: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  <w:lang w:val="en-CA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NAM :</w:t>
                  </w:r>
                </w:p>
              </w:tc>
              <w:permStart w:id="1355891938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14311E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1355891938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Exp.</w:t>
                  </w:r>
                </w:p>
              </w:tc>
              <w:permStart w:id="62355216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A33CE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62355216" w:displacedByCustomXml="prev"/>
              <w:bookmarkEnd w:id="4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  <w:lang w:val="en-CA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14043F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Nom de la </w:t>
                  </w:r>
                  <w:proofErr w:type="spellStart"/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mère</w:t>
                  </w:r>
                  <w:proofErr w:type="spellEnd"/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 :</w:t>
                  </w:r>
                </w:p>
              </w:tc>
              <w:permStart w:id="1127107473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A33CE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1127107473" w:displacedByCustomXml="prev"/>
              <w:bookmarkEnd w:id="5" w:displacedByCustomXml="prev"/>
            </w:tr>
          </w:tbl>
          <w:p w14:paraId="72A3D3EC" w14:textId="77777777" w:rsidR="004246FA" w:rsidRPr="00B34C6D" w:rsidRDefault="004246FA" w:rsidP="0014043F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:rsidRPr="0089195B" w14:paraId="4E3E1C9A" w14:textId="77777777" w:rsidTr="27CC16E4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094F16C" w14:textId="073134C7" w:rsidR="009B3DF2" w:rsidRPr="0089195B" w:rsidRDefault="007777AA" w:rsidP="563CADA4">
            <w:pPr>
              <w:jc w:val="center"/>
              <w:rPr>
                <w:rFonts w:asciiTheme="minorHAnsi" w:hAnsiTheme="minorHAnsi" w:cstheme="minorHAnsi"/>
                <w:b/>
                <w:bCs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 xml:space="preserve">CONSENT TO </w:t>
            </w:r>
          </w:p>
          <w:p w14:paraId="65758440" w14:textId="50E1FDFF" w:rsidR="004246FA" w:rsidRPr="0089195B" w:rsidRDefault="006C2EE8" w:rsidP="00E97B57">
            <w:pPr>
              <w:jc w:val="center"/>
              <w:rPr>
                <w:rFonts w:ascii="Arial" w:hAnsi="Arial" w:cs="Arial"/>
                <w:b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CARE AND SERVICES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89195B" w:rsidRDefault="004246FA" w:rsidP="0014043F">
            <w:pPr>
              <w:rPr>
                <w:color w:val="000000" w:themeColor="text1"/>
                <w:lang w:val="en-CA"/>
              </w:rPr>
            </w:pPr>
          </w:p>
        </w:tc>
      </w:tr>
    </w:tbl>
    <w:p w14:paraId="36B89399" w14:textId="50ACB278" w:rsidR="00CA587E" w:rsidRPr="0089195B" w:rsidRDefault="006C2EE8">
      <w:pPr>
        <w:rPr>
          <w:lang w:val="en-CA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87CA3" wp14:editId="5196D86F">
                <wp:simplePos x="0" y="0"/>
                <wp:positionH relativeFrom="column">
                  <wp:posOffset>1310640</wp:posOffset>
                </wp:positionH>
                <wp:positionV relativeFrom="paragraph">
                  <wp:posOffset>-1975485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DD46F" w14:textId="3821DEB1" w:rsidR="006C2EE8" w:rsidRPr="0089195B" w:rsidRDefault="0089195B" w:rsidP="006C2EE8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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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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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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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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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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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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</w:t>
                            </w:r>
                            <w:r w:rsidRPr="0089195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</w:t>
                            </w:r>
                          </w:p>
                          <w:p w14:paraId="334B851C" w14:textId="78FA5636" w:rsidR="006C2EE8" w:rsidRPr="003E5929" w:rsidRDefault="006C2EE8" w:rsidP="006C2EE8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:lang w:val="en-CA"/>
                              </w:rPr>
                              <w:t>MOCLI60636</w:t>
                            </w:r>
                            <w:r w:rsidR="0089195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:lang w:val="en-C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87CA3" id="Rectangle 6" o:spid="_x0000_s1026" style="position:absolute;margin-left:103.2pt;margin-top:-155.55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" filled="f" stroked="f" strokeweight=".25pt">
                <v:textbox>
                  <w:txbxContent>
                    <w:p w14:paraId="617DD46F" w14:textId="3821DEB1" w:rsidR="006C2EE8" w:rsidRPr="0089195B" w:rsidRDefault="0089195B" w:rsidP="006C2EE8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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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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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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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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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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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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</w:t>
                      </w:r>
                      <w:r w:rsidRPr="0089195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</w:t>
                      </w:r>
                    </w:p>
                    <w:p w14:paraId="334B851C" w14:textId="78FA5636" w:rsidR="006C2EE8" w:rsidRPr="003E5929" w:rsidRDefault="006C2EE8" w:rsidP="006C2EE8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MOCLI60636</w:t>
                      </w:r>
                      <w:r w:rsidR="0089195B"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aloult_Cond" w:hAnsi="Chaloult_Cond" w:cs="Arial"/>
          <w:noProof/>
          <w:color w:val="000000" w:themeColor="text1"/>
          <w:sz w:val="16"/>
          <w:szCs w:val="16"/>
          <w:shd w:val="clear" w:color="auto" w:fill="E6E6E6"/>
        </w:rPr>
        <w:drawing>
          <wp:anchor distT="0" distB="0" distL="114300" distR="114300" simplePos="0" relativeHeight="251657216" behindDoc="0" locked="0" layoutInCell="1" allowOverlap="1" wp14:anchorId="43D03E33" wp14:editId="58A81937">
            <wp:simplePos x="0" y="0"/>
            <wp:positionH relativeFrom="column">
              <wp:posOffset>-283210</wp:posOffset>
            </wp:positionH>
            <wp:positionV relativeFrom="paragraph">
              <wp:posOffset>-2313305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43" w:type="dxa"/>
        <w:tblLayout w:type="fixed"/>
        <w:tblLook w:val="04A0" w:firstRow="1" w:lastRow="0" w:firstColumn="1" w:lastColumn="0" w:noHBand="0" w:noVBand="1"/>
      </w:tblPr>
      <w:tblGrid>
        <w:gridCol w:w="10643"/>
      </w:tblGrid>
      <w:tr w:rsidR="00997386" w:rsidRPr="0089195B" w14:paraId="370A38F4" w14:textId="77777777" w:rsidTr="001E4058">
        <w:trPr>
          <w:tblHeader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2D4CB" w14:textId="43E78E90" w:rsidR="00997386" w:rsidRPr="0089195B" w:rsidRDefault="00BF10FD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  <w:lang w:val="en-CA"/>
              </w:rPr>
              <w:t xml:space="preserve">TYPE OF CARE AND/OR SERVICES </w:t>
            </w:r>
          </w:p>
        </w:tc>
      </w:tr>
      <w:tr w:rsidR="00997386" w:rsidRPr="0089195B" w14:paraId="59163DEB" w14:textId="77777777" w:rsidTr="001E4058">
        <w:trPr>
          <w:trHeight w:val="292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ADE0" w14:textId="4D3BE1EF" w:rsidR="00997386" w:rsidRPr="0089195B" w:rsidRDefault="00E97B57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  <w:lang w:val="en-CA"/>
              </w:rPr>
              <w:t>The care and/or services being offered to me are: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  <w:lang w:val="en-CA"/>
              </w:rPr>
              <w:t> </w:t>
            </w:r>
          </w:p>
        </w:tc>
      </w:tr>
      <w:tr w:rsidR="00CF4A80" w:rsidRPr="0089195B" w14:paraId="7746A9E8" w14:textId="77777777" w:rsidTr="001E4058">
        <w:trPr>
          <w:trHeight w:val="351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E77E" w14:textId="1DB65FD0" w:rsidR="00CF4A80" w:rsidRPr="0089195B" w:rsidRDefault="00871671" w:rsidP="001E4058">
            <w:pPr>
              <w:keepNext/>
              <w:keepLines/>
              <w:spacing w:before="20" w:after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79918728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79918728"/>
          </w:p>
        </w:tc>
      </w:tr>
      <w:tr w:rsidR="00BF10FD" w:rsidRPr="0089195B" w14:paraId="6F39BC3D" w14:textId="77777777" w:rsidTr="001E4058">
        <w:trPr>
          <w:trHeight w:val="295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9EC" w14:textId="78E0611C" w:rsidR="00BF10FD" w:rsidRPr="0089195B" w:rsidRDefault="00E97B57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  <w:lang w:val="en-CA"/>
              </w:rPr>
              <w:t>Details of the care and/or services: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  <w:lang w:val="en-CA"/>
              </w:rPr>
              <w:t> </w:t>
            </w:r>
          </w:p>
        </w:tc>
      </w:tr>
      <w:tr w:rsidR="005D1577" w:rsidRPr="0089195B" w14:paraId="0A114F1C" w14:textId="77777777" w:rsidTr="001E4058">
        <w:trPr>
          <w:trHeight w:val="351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6401" w14:textId="2DB3FC87" w:rsidR="005D1577" w:rsidRPr="0089195B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433355060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433355060"/>
          </w:p>
        </w:tc>
      </w:tr>
    </w:tbl>
    <w:p w14:paraId="4285D22B" w14:textId="1577A2DF" w:rsidR="00997386" w:rsidRPr="0089195B" w:rsidRDefault="00997386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29B006F3" w14:textId="77777777" w:rsidR="00CA587E" w:rsidRPr="0089195B" w:rsidRDefault="00CA587E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2762173B" w14:textId="77777777" w:rsidR="00CA587E" w:rsidRPr="0089195B" w:rsidRDefault="00CA587E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3946453D" w14:textId="77777777" w:rsidTr="001E4058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3CE85D0B" w14:textId="04619115" w:rsidR="00111AAA" w:rsidRPr="00472AC0" w:rsidRDefault="005D1577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REASONS/BENEFITS</w:t>
            </w:r>
          </w:p>
        </w:tc>
      </w:tr>
      <w:tr w:rsidR="00111AAA" w:rsidRPr="0089195B" w14:paraId="0A3FE026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57DB119F" w14:textId="367F55A5" w:rsidR="00111AAA" w:rsidRPr="0089195B" w:rsidRDefault="00410C59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The care and/or services are being offered to me for the following reasons (benefits): </w:t>
            </w:r>
          </w:p>
        </w:tc>
      </w:tr>
      <w:tr w:rsidR="00410C59" w:rsidRPr="0089195B" w14:paraId="0ACE65E2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439A201A" w14:textId="602A6E3B" w:rsidR="00410C59" w:rsidRPr="0089195B" w:rsidRDefault="00871671" w:rsidP="001E4058">
            <w:pPr>
              <w:keepNext/>
              <w:keepLines/>
              <w:spacing w:before="20" w:after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39231913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239231913"/>
          </w:p>
        </w:tc>
      </w:tr>
      <w:tr w:rsidR="00410C59" w:rsidRPr="0089195B" w14:paraId="5E0CB1DE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1AE1A892" w14:textId="38F6A285" w:rsidR="00410C59" w:rsidRPr="0089195B" w:rsidRDefault="00410C59" w:rsidP="001E4058">
            <w:pPr>
              <w:keepNext/>
              <w:keepLines/>
              <w:rPr>
                <w:rFonts w:asciiTheme="minorHAnsi" w:hAnsiTheme="minorHAnsi" w:cstheme="minorBid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Bidi"/>
                <w:sz w:val="20"/>
                <w:szCs w:val="20"/>
                <w:lang w:val="en-CA"/>
              </w:rPr>
              <w:t xml:space="preserve">In relation to my 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  <w:lang w:val="en-CA"/>
              </w:rPr>
              <w:t xml:space="preserve">health condition/needs: </w:t>
            </w:r>
          </w:p>
        </w:tc>
      </w:tr>
      <w:tr w:rsidR="00410C59" w:rsidRPr="0089195B" w14:paraId="79942554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194B51F7" w14:textId="02A269B1" w:rsidR="00410C59" w:rsidRPr="0089195B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002731279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002731279"/>
          </w:p>
        </w:tc>
      </w:tr>
    </w:tbl>
    <w:p w14:paraId="6FCA4ED5" w14:textId="57E0AC95" w:rsidR="00111AAA" w:rsidRPr="0089195B" w:rsidRDefault="00111AAA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6149B415" w14:textId="04171959" w:rsidR="00CA587E" w:rsidRPr="0089195B" w:rsidRDefault="00CA587E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05342F85" w14:textId="77777777" w:rsidR="00CA587E" w:rsidRPr="0089195B" w:rsidRDefault="00CA587E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6D65D8ED" w14:textId="77777777" w:rsidTr="001E4058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B3DD01D" w14:textId="79F812ED" w:rsidR="00111AAA" w:rsidRPr="00472AC0" w:rsidRDefault="00410C59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RISKS/ALTERNATIVES</w:t>
            </w:r>
          </w:p>
        </w:tc>
      </w:tr>
      <w:tr w:rsidR="00111AAA" w:rsidRPr="0089195B" w14:paraId="69A58B69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773FE79E" w14:textId="4A57A792" w:rsidR="00111AAA" w:rsidRPr="0089195B" w:rsidRDefault="00410C59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The following are the associated risks:    </w:t>
            </w:r>
          </w:p>
        </w:tc>
      </w:tr>
      <w:tr w:rsidR="00410C59" w:rsidRPr="0089195B" w14:paraId="19C0D903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10C2BC5C" w14:textId="484B59FB" w:rsidR="00410C59" w:rsidRPr="0089195B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31159180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31159180"/>
          </w:p>
        </w:tc>
      </w:tr>
      <w:tr w:rsidR="00410C59" w:rsidRPr="0089195B" w14:paraId="168E33B1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614105F3" w14:textId="3732600D" w:rsidR="00410C59" w:rsidRPr="0089195B" w:rsidRDefault="00410C59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The following are the alternative options:</w:t>
            </w:r>
          </w:p>
        </w:tc>
      </w:tr>
      <w:tr w:rsidR="00410C59" w:rsidRPr="0089195B" w14:paraId="4CB679AD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0A17C392" w14:textId="4AA5297F" w:rsidR="00410C59" w:rsidRPr="0089195B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113019007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2113019007"/>
          </w:p>
        </w:tc>
      </w:tr>
      <w:tr w:rsidR="004A1B85" w:rsidRPr="0089195B" w14:paraId="3D1E5E50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3DB0A7B3" w14:textId="30C554CF" w:rsidR="004A1B85" w:rsidRPr="0089195B" w:rsidRDefault="004A1B85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The following are the consequences of not receiving the care and/or services:</w:t>
            </w:r>
          </w:p>
        </w:tc>
      </w:tr>
      <w:tr w:rsidR="004A1B85" w:rsidRPr="0089195B" w14:paraId="15A689A8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6ECEFC00" w14:textId="03BA4AD4" w:rsidR="004A1B85" w:rsidRPr="0089195B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765795350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765795350"/>
          </w:p>
        </w:tc>
      </w:tr>
    </w:tbl>
    <w:p w14:paraId="019B7DB3" w14:textId="74E342A9" w:rsidR="00111AAA" w:rsidRPr="0089195B" w:rsidRDefault="00111AAA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4D8153F7" w14:textId="77777777" w:rsidR="00CA587E" w:rsidRPr="0089195B" w:rsidRDefault="00CA587E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7F4BCD07" w14:textId="77777777" w:rsidR="00CA587E" w:rsidRPr="0089195B" w:rsidRDefault="00CA587E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33203702" w14:textId="77777777" w:rsidTr="001E4058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ABA2B69" w14:textId="15812DB7" w:rsidR="00111AAA" w:rsidRPr="00472AC0" w:rsidRDefault="00541796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VOLUNTARY AND INFORMED CONSENT</w:t>
            </w:r>
          </w:p>
        </w:tc>
      </w:tr>
      <w:tr w:rsidR="00111AAA" w:rsidRPr="0089195B" w14:paraId="56AD5DC8" w14:textId="77777777" w:rsidTr="001E4058">
        <w:trPr>
          <w:trHeight w:val="283"/>
        </w:trPr>
        <w:tc>
          <w:tcPr>
            <w:tcW w:w="10658" w:type="dxa"/>
            <w:vAlign w:val="center"/>
          </w:tcPr>
          <w:p w14:paraId="75EB15B9" w14:textId="043B5BCF" w:rsidR="00111AAA" w:rsidRPr="0089195B" w:rsidRDefault="00541796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 have the right to ask questions about the implications of my consent:</w:t>
            </w:r>
          </w:p>
        </w:tc>
      </w:tr>
      <w:tr w:rsidR="00541796" w:rsidRPr="0089195B" w14:paraId="600B4CA9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7742FDB0" w14:textId="3B4129FC" w:rsidR="00541796" w:rsidRPr="0089195B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766853765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766853765"/>
          </w:p>
        </w:tc>
      </w:tr>
      <w:tr w:rsidR="00541796" w:rsidRPr="0089195B" w14:paraId="77C5569D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187FBEBF" w14:textId="6C525BFD" w:rsidR="00541796" w:rsidRPr="0089195B" w:rsidRDefault="00494B3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 have the right to refuse or to withdraw my consent at any time:</w:t>
            </w:r>
          </w:p>
        </w:tc>
      </w:tr>
      <w:tr w:rsidR="00494B31" w:rsidRPr="0089195B" w14:paraId="6A5F1009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56112256" w14:textId="678BABD4" w:rsidR="00494B31" w:rsidRPr="0089195B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558833109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558833109"/>
          </w:p>
        </w:tc>
      </w:tr>
    </w:tbl>
    <w:p w14:paraId="170322E8" w14:textId="2403CEEC" w:rsidR="00111AAA" w:rsidRPr="0089195B" w:rsidRDefault="00111AAA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412604E2" w14:textId="5D7E6D49" w:rsidR="004E4D72" w:rsidRPr="0089195B" w:rsidRDefault="004E4D72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6D387D2B" w14:textId="77777777" w:rsidR="004E4D72" w:rsidRPr="0089195B" w:rsidRDefault="004E4D72" w:rsidP="004E4D72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56338227" w14:textId="1114FCF2" w:rsidR="00CA587E" w:rsidRPr="0089195B" w:rsidRDefault="00CA587E" w:rsidP="004E4D72">
      <w:pPr>
        <w:ind w:firstLine="708"/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4368F373" w14:textId="77777777" w:rsidTr="001E4058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40958700" w14:textId="23449D39" w:rsidR="00111AAA" w:rsidRPr="00472AC0" w:rsidRDefault="00494B31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lastRenderedPageBreak/>
              <w:t>DETAILS/PREFERENCES</w:t>
            </w:r>
          </w:p>
        </w:tc>
      </w:tr>
      <w:tr w:rsidR="00111AAA" w:rsidRPr="0089195B" w14:paraId="232E9D5D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2C50648F" w14:textId="353786C7" w:rsidR="00111AAA" w:rsidRPr="0089195B" w:rsidRDefault="00494B3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 would like to be able to express the following preferences or reservations about my consent:</w:t>
            </w:r>
          </w:p>
        </w:tc>
      </w:tr>
      <w:tr w:rsidR="00494B31" w:rsidRPr="0089195B" w14:paraId="5C4F116F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147EB76A" w14:textId="5E07CBE7" w:rsidR="00494B31" w:rsidRPr="0089195B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30954372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309543726"/>
          </w:p>
        </w:tc>
      </w:tr>
    </w:tbl>
    <w:p w14:paraId="4367AB65" w14:textId="77777777" w:rsidR="00111AAA" w:rsidRPr="0089195B" w:rsidRDefault="00111AAA" w:rsidP="00A5593D">
      <w:pPr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10632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4444"/>
        <w:gridCol w:w="1263"/>
        <w:gridCol w:w="2552"/>
      </w:tblGrid>
      <w:tr w:rsidR="00CD7540" w:rsidRPr="00177841" w14:paraId="2AF3E7F9" w14:textId="77777777" w:rsidTr="00CA587E">
        <w:trPr>
          <w:trHeight w:val="463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59BA7DDF" w14:textId="77777777" w:rsidR="00DA135E" w:rsidRPr="0089195B" w:rsidRDefault="00DA135E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bookmarkStart w:id="6" w:name="_GoBack"/>
            <w:bookmarkEnd w:id="6"/>
            <w:permStart w:id="449651437" w:edGrp="everyone" w:colFirst="1" w:colLast="1"/>
          </w:p>
          <w:p w14:paraId="3436BEB3" w14:textId="52A1A1F0" w:rsidR="00781FBB" w:rsidRDefault="00871C17" w:rsidP="00781FBB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color w:val="2B579A"/>
                  <w:sz w:val="20"/>
                  <w:szCs w:val="20"/>
                  <w:shd w:val="clear" w:color="auto" w:fill="E6E6E6"/>
                </w:rPr>
                <w:id w:val="-71450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31196085" w:edGrp="everyone"/>
                <w:r w:rsidR="0089195B">
                  <w:rPr>
                    <w:rFonts w:ascii="MS Gothic" w:eastAsia="MS Gothic" w:hAnsi="MS Gothic" w:cstheme="minorHAns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  <w:permEnd w:id="1431196085"/>
              </w:sdtContent>
            </w:sdt>
            <w:r w:rsidR="00713E6C"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  <w:tab/>
            </w:r>
            <w:r w:rsidR="00713E6C">
              <w:rPr>
                <w:rFonts w:asciiTheme="minorHAnsi" w:eastAsia="MS Gothic" w:hAnsiTheme="minorHAnsi" w:cstheme="minorHAnsi"/>
                <w:i/>
                <w:iCs/>
                <w:sz w:val="20"/>
                <w:szCs w:val="20"/>
                <w:lang w:val="en-CA"/>
              </w:rPr>
              <w:t>Consent signed.</w:t>
            </w:r>
          </w:p>
          <w:p w14:paraId="3D0E7E46" w14:textId="77777777" w:rsidR="00DA135E" w:rsidRDefault="00DA135E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33CF59" w14:textId="627BA8FB" w:rsidR="00CD7540" w:rsidRPr="006C2EE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User’s signature:</w:t>
            </w:r>
          </w:p>
        </w:tc>
        <w:tc>
          <w:tcPr>
            <w:tcW w:w="4444" w:type="dxa"/>
            <w:tcBorders>
              <w:top w:val="nil"/>
              <w:bottom w:val="single" w:sz="4" w:space="0" w:color="auto"/>
            </w:tcBorders>
            <w:vAlign w:val="bottom"/>
          </w:tcPr>
          <w:p w14:paraId="54E11D2A" w14:textId="77777777" w:rsidR="00CD7540" w:rsidRPr="00177841" w:rsidRDefault="00CD7540" w:rsidP="0021081C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6486963A" w14:textId="77777777" w:rsidR="00CD7540" w:rsidRPr="00177841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Date:</w:t>
            </w:r>
          </w:p>
        </w:tc>
        <w:permStart w:id="1825325452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-1027717023"/>
            <w:lock w:val="sdtLocked"/>
            <w:placeholder>
              <w:docPart w:val="841AD29C8F7F4CB3A275E6303D59B77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0DFAE634" w14:textId="5F539318" w:rsidR="00CD7540" w:rsidRPr="00177841" w:rsidRDefault="004E4D72" w:rsidP="004E4D72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  <w:lang w:val="en-CA"/>
                  </w:rPr>
                  <w:t>YYYY-MM-DD</w:t>
                </w:r>
              </w:p>
            </w:tc>
          </w:sdtContent>
        </w:sdt>
        <w:permEnd w:id="1825325452" w:displacedByCustomXml="prev"/>
      </w:tr>
      <w:tr w:rsidR="00CD7540" w:rsidRPr="006C2EE8" w14:paraId="57F96527" w14:textId="77777777" w:rsidTr="00CA587E">
        <w:trPr>
          <w:trHeight w:val="545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050EB392" w14:textId="77777777" w:rsidR="004E4D72" w:rsidRDefault="004E4D72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351560457" w:edGrp="everyone" w:colFirst="1" w:colLast="1"/>
            <w:permEnd w:id="449651437"/>
          </w:p>
          <w:p w14:paraId="3750F5FE" w14:textId="77777777" w:rsidR="004E4D72" w:rsidRDefault="004E4D72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9295E68" w14:textId="63FE8C15" w:rsidR="00CD7540" w:rsidRPr="006C2EE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Authorized person’s signature:</w:t>
            </w:r>
          </w:p>
        </w:tc>
        <w:tc>
          <w:tcPr>
            <w:tcW w:w="44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126E5D" w14:textId="77777777" w:rsidR="00CD7540" w:rsidRPr="006C2EE8" w:rsidRDefault="00CD7540" w:rsidP="00B34C6D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0299382E" w14:textId="77777777" w:rsidR="00CD7540" w:rsidRPr="006C2EE8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Date:</w:t>
            </w:r>
          </w:p>
        </w:tc>
        <w:permStart w:id="442190876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-21178431"/>
            <w:lock w:val="sdtLocked"/>
            <w:placeholder>
              <w:docPart w:val="D03FEEC29A6049819AF08EE4A8668C6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27B8F768" w14:textId="11BA88AB" w:rsidR="00CD7540" w:rsidRPr="006C2EE8" w:rsidRDefault="004E4D72" w:rsidP="004E4D72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  <w:lang w:val="en-CA"/>
                  </w:rPr>
                  <w:t>YYYY-MM-DD</w:t>
                </w:r>
              </w:p>
            </w:tc>
          </w:sdtContent>
        </w:sdt>
        <w:permEnd w:id="442190876" w:displacedByCustomXml="prev"/>
      </w:tr>
      <w:permEnd w:id="351560457"/>
      <w:tr w:rsidR="006859C3" w14:paraId="14E7DE97" w14:textId="77777777" w:rsidTr="00CA587E">
        <w:trPr>
          <w:trHeight w:val="681"/>
        </w:trPr>
        <w:tc>
          <w:tcPr>
            <w:tcW w:w="10632" w:type="dxa"/>
            <w:gridSpan w:val="4"/>
            <w:tcBorders>
              <w:top w:val="nil"/>
              <w:bottom w:val="nil"/>
            </w:tcBorders>
            <w:vAlign w:val="bottom"/>
          </w:tcPr>
          <w:p w14:paraId="0D8F3DDB" w14:textId="77777777" w:rsidR="008F1E47" w:rsidRDefault="008F1E47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564BB63" w14:textId="77777777" w:rsidR="008F1E47" w:rsidRDefault="008F1E47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0585EA0" w14:textId="77777777" w:rsidR="00301300" w:rsidRDefault="00301300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78906E5" w14:textId="462B04F5" w:rsidR="00301300" w:rsidRDefault="00871C17" w:rsidP="2DE8A865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Bidi"/>
                  <w:color w:val="2B579A"/>
                  <w:sz w:val="20"/>
                  <w:szCs w:val="20"/>
                  <w:shd w:val="clear" w:color="auto" w:fill="E6E6E6"/>
                </w:rPr>
                <w:id w:val="-76508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55509154" w:edGrp="everyone"/>
                <w:r w:rsidR="00713E6C">
                  <w:rPr>
                    <w:rFonts w:asciiTheme="minorHAnsi" w:eastAsia="MS Gothic" w:hAnsiTheme="minorHAnsi" w:cstheme="minorBidi"/>
                    <w:color w:val="2B579A"/>
                    <w:sz w:val="20"/>
                    <w:szCs w:val="20"/>
                    <w:shd w:val="clear" w:color="auto" w:fill="E6E6E6"/>
                    <w:lang w:val="en-CA"/>
                  </w:rPr>
                  <w:t>☐</w:t>
                </w:r>
                <w:permEnd w:id="1455509154"/>
              </w:sdtContent>
            </w:sdt>
            <w:r w:rsidR="00713E6C">
              <w:rPr>
                <w:rFonts w:asciiTheme="minorHAnsi" w:eastAsia="MS Gothic" w:hAnsiTheme="minorHAnsi" w:cstheme="minorBidi"/>
                <w:sz w:val="20"/>
                <w:szCs w:val="20"/>
                <w:lang w:val="en-CA"/>
              </w:rPr>
              <w:tab/>
            </w:r>
            <w:r w:rsidR="00713E6C">
              <w:rPr>
                <w:rFonts w:asciiTheme="minorHAnsi" w:eastAsia="MS Gothic" w:hAnsiTheme="minorHAnsi" w:cstheme="minorBidi"/>
                <w:i/>
                <w:iCs/>
                <w:sz w:val="20"/>
                <w:szCs w:val="20"/>
                <w:lang w:val="en-CA"/>
              </w:rPr>
              <w:t>Consent obtained verbally</w:t>
            </w:r>
          </w:p>
          <w:p w14:paraId="32ADEE35" w14:textId="6B17C66D" w:rsidR="00301300" w:rsidRDefault="70926C0A" w:rsidP="00871671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i/>
                <w:iCs/>
                <w:sz w:val="20"/>
                <w:szCs w:val="20"/>
                <w:lang w:val="en-CA"/>
              </w:rPr>
              <w:t>From:</w:t>
            </w:r>
            <w:permStart w:id="2023371735" w:edGrp="everyone"/>
            <w:r>
              <w:rPr>
                <w:rFonts w:asciiTheme="minorHAnsi" w:hAnsiTheme="minorHAnsi" w:cstheme="minorBidi"/>
                <w:i/>
                <w:iCs/>
                <w:sz w:val="20"/>
                <w:szCs w:val="20"/>
                <w:lang w:val="en-CA"/>
              </w:rPr>
              <w:t xml:space="preserve">   </w:t>
            </w:r>
            <w:permEnd w:id="2023371735"/>
          </w:p>
        </w:tc>
      </w:tr>
      <w:tr w:rsidR="00CD7540" w:rsidRPr="006C2EE8" w14:paraId="451590AD" w14:textId="77777777" w:rsidTr="00CA587E">
        <w:trPr>
          <w:trHeight w:val="1579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1FEA8CE6" w14:textId="77777777" w:rsidR="00CD7540" w:rsidRPr="006C2EE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345386413" w:edGrp="everyone" w:colFirst="1" w:colLast="1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Case worker’s signature:</w:t>
            </w:r>
          </w:p>
        </w:tc>
        <w:tc>
          <w:tcPr>
            <w:tcW w:w="4444" w:type="dxa"/>
            <w:tcBorders>
              <w:top w:val="nil"/>
              <w:bottom w:val="single" w:sz="4" w:space="0" w:color="auto"/>
            </w:tcBorders>
            <w:vAlign w:val="bottom"/>
          </w:tcPr>
          <w:p w14:paraId="2DE403A5" w14:textId="77777777" w:rsidR="0010712C" w:rsidRPr="006C2EE8" w:rsidRDefault="00871C17" w:rsidP="0010712C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16"/>
                  <w:szCs w:val="16"/>
                  <w:shd w:val="clear" w:color="auto" w:fill="E6E6E6"/>
                </w:rPr>
                <w:alias w:val="Insérer votre signature électronique"/>
                <w:tag w:val="Insérer votre signature électronique"/>
                <w:id w:val="-166322492"/>
                <w:showingPlcHdr/>
                <w:picture/>
              </w:sdtPr>
              <w:sdtEndPr/>
              <w:sdtContent>
                <w:r w:rsidR="00713E6C">
                  <w:rPr>
                    <w:rFonts w:asciiTheme="minorHAnsi" w:hAnsiTheme="minorHAnsi" w:cstheme="minorHAnsi"/>
                    <w:noProof/>
                    <w:color w:val="2B579A"/>
                    <w:sz w:val="16"/>
                    <w:szCs w:val="16"/>
                    <w:shd w:val="clear" w:color="auto" w:fill="E6E6E6"/>
                  </w:rPr>
                  <w:drawing>
                    <wp:inline distT="0" distB="0" distL="0" distR="0" wp14:anchorId="2C6868A3" wp14:editId="3C82F594">
                      <wp:extent cx="508000" cy="253908"/>
                      <wp:effectExtent l="0" t="0" r="635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62ECB124" w14:textId="77777777" w:rsidR="00F72CF4" w:rsidRPr="006C2EE8" w:rsidRDefault="00871C17" w:rsidP="0010712C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16"/>
                  <w:szCs w:val="16"/>
                  <w:shd w:val="clear" w:color="auto" w:fill="E6E6E6"/>
                </w:rPr>
                <w:alias w:val="Apposez la signature manuscrite"/>
                <w:tag w:val="Apposez la signature manuscrite"/>
                <w:id w:val="-1868129281"/>
                <w:placeholder>
                  <w:docPart w:val="58E6779FFE3941EFBC6BAEC063B2F260"/>
                </w:placeholder>
                <w:showingPlcHdr/>
              </w:sdtPr>
              <w:sdtEndPr/>
              <w:sdtContent>
                <w:r w:rsidR="00713E6C">
                  <w:rPr>
                    <w:rStyle w:val="Textedelespacerserv"/>
                    <w:sz w:val="16"/>
                    <w:szCs w:val="16"/>
                    <w:lang w:val="en-CA"/>
                  </w:rPr>
                  <w:t xml:space="preserve">   </w:t>
                </w:r>
              </w:sdtContent>
            </w:sdt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72042081" w14:textId="134D4DCC" w:rsidR="00CD7540" w:rsidRPr="006C2EE8" w:rsidRDefault="00CD7540" w:rsidP="00774F41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Date:</w:t>
            </w:r>
          </w:p>
        </w:tc>
        <w:permStart w:id="1064716751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1740826181"/>
            <w:lock w:val="sdtLocked"/>
            <w:placeholder>
              <w:docPart w:val="1DD5F37BA8BF4105BBB71F54F414B10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75F80603" w14:textId="3DDD2708" w:rsidR="00CD7540" w:rsidRPr="006C2EE8" w:rsidRDefault="00B34C6D" w:rsidP="0021081C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lang w:val="en-CA"/>
                  </w:rPr>
                  <w:t xml:space="preserve"> YYYY-MM-DD </w:t>
                </w:r>
              </w:p>
            </w:tc>
          </w:sdtContent>
        </w:sdt>
        <w:permEnd w:id="1064716751" w:displacedByCustomXml="prev"/>
      </w:tr>
      <w:permEnd w:id="345386413"/>
    </w:tbl>
    <w:p w14:paraId="62431CDC" w14:textId="77777777" w:rsidR="00DD133D" w:rsidRDefault="00DD133D" w:rsidP="00DD133D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sectPr w:rsidR="00DD133D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B68B162" w16cex:dateUtc="2022-12-30T16:54:00Z"/>
  <w16cex:commentExtensible w16cex:durableId="08EAB08B" w16cex:dateUtc="2022-12-30T1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7FD9858" w16cid:durableId="5B68B162"/>
  <w16cid:commentId w16cid:paraId="32CDA7E8" w16cid:durableId="08EAB0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851BC" w14:textId="77777777" w:rsidR="00871C17" w:rsidRDefault="00871C17" w:rsidP="0081257E">
      <w:r>
        <w:separator/>
      </w:r>
    </w:p>
  </w:endnote>
  <w:endnote w:type="continuationSeparator" w:id="0">
    <w:p w14:paraId="4CA889BC" w14:textId="77777777" w:rsidR="00871C17" w:rsidRDefault="00871C17" w:rsidP="0081257E">
      <w:r>
        <w:continuationSeparator/>
      </w:r>
    </w:p>
  </w:endnote>
  <w:endnote w:type="continuationNotice" w:id="1">
    <w:p w14:paraId="64BD4ABB" w14:textId="77777777" w:rsidR="00871C17" w:rsidRDefault="00871C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89195B">
      <w:rPr>
        <w:sz w:val="20"/>
        <w:szCs w:val="20"/>
      </w:rPr>
      <w:t>XXX-XXXXX (XXXX-XX)</w:t>
    </w:r>
    <w:r w:rsidRPr="0089195B">
      <w:rPr>
        <w:sz w:val="20"/>
        <w:szCs w:val="20"/>
      </w:rPr>
      <w:tab/>
    </w:r>
    <w:r w:rsidRPr="0089195B">
      <w:rPr>
        <w:rFonts w:asciiTheme="minorHAnsi" w:hAnsiTheme="minorHAnsi"/>
        <w:b/>
        <w:bCs/>
        <w:sz w:val="20"/>
        <w:szCs w:val="20"/>
      </w:rPr>
      <w:t>PLAN D’INTERVENTION DISCIPLINAIRE /</w:t>
    </w:r>
    <w:r w:rsidRPr="0089195B">
      <w:tab/>
    </w:r>
    <w:r w:rsidRPr="0089195B"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89195B">
      <w:tab/>
    </w:r>
    <w:r w:rsidRPr="0089195B">
      <w:rPr>
        <w:rFonts w:asciiTheme="minorHAnsi" w:hAnsiTheme="minorHAnsi"/>
        <w:b/>
        <w:bCs/>
        <w:sz w:val="20"/>
        <w:szCs w:val="20"/>
      </w:rPr>
      <w:t>PLAN D’INTERVENTION INTERDISCIPLINAIRE – DI-TSA-DP</w:t>
    </w:r>
    <w:r w:rsidRPr="0089195B">
      <w:rPr>
        <w:sz w:val="15"/>
        <w:szCs w:val="15"/>
      </w:rPr>
      <w:tab/>
      <w:t>D.I.C. : 3-4-4</w:t>
    </w:r>
  </w:p>
  <w:p w14:paraId="14FF5265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89195B">
      <w:rPr>
        <w:sz w:val="15"/>
        <w:szCs w:val="15"/>
      </w:rPr>
      <w:tab/>
    </w:r>
    <w:r w:rsidRPr="0089195B">
      <w:rPr>
        <w:sz w:val="15"/>
        <w:szCs w:val="15"/>
      </w:rPr>
      <w:tab/>
    </w:r>
    <w:r>
      <w:rPr>
        <w:sz w:val="15"/>
        <w:szCs w:val="15"/>
        <w:lang w:val="en-CA"/>
      </w:rPr>
      <w:t xml:space="preserve">Page </w:t>
    </w:r>
    <w:r>
      <w:rPr>
        <w:color w:val="2B579A"/>
        <w:sz w:val="15"/>
        <w:szCs w:val="15"/>
        <w:shd w:val="clear" w:color="auto" w:fill="E6E6E6"/>
        <w:lang w:val="en-CA"/>
      </w:rPr>
      <w:fldChar w:fldCharType="begin"/>
    </w:r>
    <w:r>
      <w:rPr>
        <w:sz w:val="15"/>
        <w:szCs w:val="15"/>
        <w:lang w:val="en-CA"/>
      </w:rPr>
      <w:instrText>PAGE  \* Arabic  \* MERGEFORMAT</w:instrText>
    </w:r>
    <w:r>
      <w:rPr>
        <w:color w:val="2B579A"/>
        <w:sz w:val="15"/>
        <w:szCs w:val="15"/>
        <w:shd w:val="clear" w:color="auto" w:fill="E6E6E6"/>
        <w:lang w:val="en-CA"/>
      </w:rPr>
      <w:fldChar w:fldCharType="separate"/>
    </w:r>
    <w:r>
      <w:rPr>
        <w:b/>
        <w:bCs/>
        <w:noProof/>
        <w:sz w:val="15"/>
        <w:szCs w:val="15"/>
        <w:lang w:val="en-CA"/>
      </w:rPr>
      <w:t>2</w:t>
    </w:r>
    <w:r>
      <w:rPr>
        <w:color w:val="2B579A"/>
        <w:sz w:val="15"/>
        <w:szCs w:val="15"/>
        <w:shd w:val="clear" w:color="auto" w:fill="E6E6E6"/>
        <w:lang w:val="en-CA"/>
      </w:rPr>
      <w:fldChar w:fldCharType="end"/>
    </w:r>
    <w:r>
      <w:rPr>
        <w:sz w:val="15"/>
        <w:szCs w:val="15"/>
        <w:lang w:val="en-CA"/>
      </w:rPr>
      <w:t xml:space="preserve"> sur </w:t>
    </w:r>
    <w:r>
      <w:rPr>
        <w:color w:val="2B579A"/>
        <w:sz w:val="15"/>
        <w:szCs w:val="15"/>
        <w:shd w:val="clear" w:color="auto" w:fill="E6E6E6"/>
        <w:lang w:val="en-CA"/>
      </w:rPr>
      <w:fldChar w:fldCharType="begin"/>
    </w:r>
    <w:r>
      <w:rPr>
        <w:sz w:val="15"/>
        <w:szCs w:val="15"/>
        <w:lang w:val="en-CA"/>
      </w:rPr>
      <w:instrText>NUMPAGES  \* Arabic  \* MERGEFORMAT</w:instrText>
    </w:r>
    <w:r>
      <w:rPr>
        <w:color w:val="2B579A"/>
        <w:sz w:val="15"/>
        <w:szCs w:val="15"/>
        <w:shd w:val="clear" w:color="auto" w:fill="E6E6E6"/>
        <w:lang w:val="en-CA"/>
      </w:rPr>
      <w:fldChar w:fldCharType="separate"/>
    </w:r>
    <w:r>
      <w:rPr>
        <w:b/>
        <w:bCs/>
        <w:noProof/>
        <w:sz w:val="15"/>
        <w:szCs w:val="15"/>
        <w:lang w:val="en-CA"/>
      </w:rPr>
      <w:t>3</w:t>
    </w:r>
    <w:r>
      <w:rPr>
        <w:color w:val="2B579A"/>
        <w:sz w:val="15"/>
        <w:szCs w:val="15"/>
        <w:shd w:val="clear" w:color="auto" w:fill="E6E6E6"/>
        <w:lang w:val="en-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27337BEB" w:rsidR="00EE71AF" w:rsidRPr="002C0510" w:rsidRDefault="0089195B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89195B">
      <w:rPr>
        <w:rFonts w:asciiTheme="minorHAnsi" w:hAnsiTheme="minorHAnsi" w:cstheme="minorHAnsi"/>
        <w:sz w:val="20"/>
        <w:szCs w:val="20"/>
      </w:rPr>
      <w:t>CLI-60636</w:t>
    </w:r>
    <w:r>
      <w:rPr>
        <w:rFonts w:asciiTheme="minorHAnsi" w:hAnsiTheme="minorHAnsi" w:cstheme="minorHAnsi"/>
        <w:sz w:val="20"/>
        <w:szCs w:val="20"/>
      </w:rPr>
      <w:t>A</w:t>
    </w:r>
    <w:r w:rsidRPr="0089195B">
      <w:rPr>
        <w:rFonts w:asciiTheme="minorHAnsi" w:hAnsiTheme="minorHAnsi" w:cstheme="minorHAnsi"/>
        <w:sz w:val="20"/>
        <w:szCs w:val="20"/>
      </w:rPr>
      <w:t xml:space="preserve"> </w:t>
    </w:r>
    <w:r w:rsidRPr="0089195B">
      <w:rPr>
        <w:rFonts w:asciiTheme="minorHAnsi" w:hAnsiTheme="minorHAnsi" w:cstheme="minorHAnsi"/>
        <w:sz w:val="15"/>
        <w:szCs w:val="15"/>
      </w:rPr>
      <w:t>(</w:t>
    </w:r>
    <w:r>
      <w:rPr>
        <w:rFonts w:asciiTheme="minorHAnsi" w:hAnsiTheme="minorHAnsi" w:cstheme="minorHAnsi"/>
        <w:sz w:val="15"/>
        <w:szCs w:val="15"/>
      </w:rPr>
      <w:t>2024-10</w:t>
    </w:r>
    <w:r w:rsidRPr="0089195B">
      <w:rPr>
        <w:rFonts w:asciiTheme="minorHAnsi" w:hAnsiTheme="minorHAnsi" w:cstheme="minorHAnsi"/>
        <w:sz w:val="15"/>
        <w:szCs w:val="15"/>
      </w:rPr>
      <w:t>)</w:t>
    </w:r>
    <w:r w:rsidR="004E4D72" w:rsidRPr="0089195B">
      <w:rPr>
        <w:rFonts w:asciiTheme="minorHAnsi" w:hAnsiTheme="minorHAnsi" w:cstheme="minorHAnsi"/>
        <w:sz w:val="20"/>
        <w:szCs w:val="20"/>
      </w:rPr>
      <w:tab/>
    </w:r>
    <w:r w:rsidR="004E4D72" w:rsidRPr="0089195B">
      <w:rPr>
        <w:rFonts w:asciiTheme="minorHAnsi" w:hAnsiTheme="minorHAnsi" w:cstheme="minorHAnsi"/>
        <w:b/>
        <w:bCs/>
        <w:sz w:val="20"/>
        <w:szCs w:val="20"/>
      </w:rPr>
      <w:t>CONSENT</w:t>
    </w:r>
    <w:r w:rsidR="004E4D72" w:rsidRPr="0089195B">
      <w:rPr>
        <w:rFonts w:asciiTheme="minorHAnsi" w:hAnsiTheme="minorHAnsi" w:cstheme="minorHAnsi"/>
        <w:sz w:val="20"/>
        <w:szCs w:val="20"/>
      </w:rPr>
      <w:tab/>
    </w:r>
    <w:r w:rsidR="004E4D72" w:rsidRPr="0089195B">
      <w:rPr>
        <w:rFonts w:asciiTheme="minorHAnsi" w:hAnsiTheme="minorHAnsi" w:cstheme="minorHAnsi"/>
        <w:sz w:val="15"/>
        <w:szCs w:val="15"/>
      </w:rPr>
      <w:t>Dossier de l’usager</w:t>
    </w:r>
  </w:p>
  <w:p w14:paraId="08101914" w14:textId="2D0082CE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89195B">
      <w:tab/>
    </w:r>
    <w:r w:rsidRPr="0089195B">
      <w:rPr>
        <w:rFonts w:asciiTheme="minorHAnsi" w:hAnsiTheme="minorHAnsi"/>
        <w:b/>
        <w:bCs/>
        <w:sz w:val="20"/>
        <w:szCs w:val="20"/>
      </w:rPr>
      <w:t>TO CARE AND SERVICES</w:t>
    </w:r>
    <w:r w:rsidRPr="0089195B">
      <w:rPr>
        <w:sz w:val="15"/>
        <w:szCs w:val="15"/>
      </w:rPr>
      <w:tab/>
      <w:t xml:space="preserve">Page </w:t>
    </w:r>
    <w:r>
      <w:rPr>
        <w:color w:val="2B579A"/>
        <w:sz w:val="15"/>
        <w:szCs w:val="15"/>
        <w:shd w:val="clear" w:color="auto" w:fill="E6E6E6"/>
        <w:lang w:val="en-CA"/>
      </w:rPr>
      <w:fldChar w:fldCharType="begin"/>
    </w:r>
    <w:r w:rsidRPr="0089195B">
      <w:rPr>
        <w:sz w:val="15"/>
        <w:szCs w:val="15"/>
      </w:rPr>
      <w:instrText>PAGE  \* Arabic  \* MERGEFORMAT</w:instrText>
    </w:r>
    <w:r>
      <w:rPr>
        <w:color w:val="2B579A"/>
        <w:sz w:val="15"/>
        <w:szCs w:val="15"/>
        <w:shd w:val="clear" w:color="auto" w:fill="E6E6E6"/>
        <w:lang w:val="en-CA"/>
      </w:rPr>
      <w:fldChar w:fldCharType="separate"/>
    </w:r>
    <w:r w:rsidR="0089195B" w:rsidRPr="0089195B">
      <w:rPr>
        <w:b/>
        <w:bCs/>
        <w:noProof/>
        <w:sz w:val="15"/>
        <w:szCs w:val="15"/>
      </w:rPr>
      <w:t>2</w:t>
    </w:r>
    <w:r>
      <w:rPr>
        <w:color w:val="2B579A"/>
        <w:sz w:val="15"/>
        <w:szCs w:val="15"/>
        <w:shd w:val="clear" w:color="auto" w:fill="E6E6E6"/>
        <w:lang w:val="en-CA"/>
      </w:rPr>
      <w:fldChar w:fldCharType="end"/>
    </w:r>
    <w:r w:rsidRPr="0089195B">
      <w:rPr>
        <w:sz w:val="15"/>
        <w:szCs w:val="15"/>
      </w:rPr>
      <w:t xml:space="preserve"> sur </w:t>
    </w:r>
    <w:r>
      <w:rPr>
        <w:color w:val="2B579A"/>
        <w:sz w:val="15"/>
        <w:szCs w:val="15"/>
        <w:shd w:val="clear" w:color="auto" w:fill="E6E6E6"/>
        <w:lang w:val="en-CA"/>
      </w:rPr>
      <w:fldChar w:fldCharType="begin"/>
    </w:r>
    <w:r w:rsidRPr="0089195B">
      <w:rPr>
        <w:sz w:val="15"/>
        <w:szCs w:val="15"/>
      </w:rPr>
      <w:instrText>NUMPAGES  \* Arabic  \* MERGEFORMAT</w:instrText>
    </w:r>
    <w:r>
      <w:rPr>
        <w:color w:val="2B579A"/>
        <w:sz w:val="15"/>
        <w:szCs w:val="15"/>
        <w:shd w:val="clear" w:color="auto" w:fill="E6E6E6"/>
        <w:lang w:val="en-CA"/>
      </w:rPr>
      <w:fldChar w:fldCharType="separate"/>
    </w:r>
    <w:r w:rsidR="0089195B" w:rsidRPr="0089195B">
      <w:rPr>
        <w:b/>
        <w:bCs/>
        <w:noProof/>
        <w:sz w:val="15"/>
        <w:szCs w:val="15"/>
      </w:rPr>
      <w:t>2</w:t>
    </w:r>
    <w:r>
      <w:rPr>
        <w:color w:val="2B579A"/>
        <w:sz w:val="15"/>
        <w:szCs w:val="15"/>
        <w:shd w:val="clear" w:color="auto" w:fill="E6E6E6"/>
        <w:lang w:val="en-C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A34BA" w14:textId="74262710" w:rsidR="00EE71AF" w:rsidRPr="002C0510" w:rsidRDefault="004E4D72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89195B">
      <w:rPr>
        <w:rFonts w:asciiTheme="minorHAnsi" w:hAnsiTheme="minorHAnsi" w:cstheme="minorHAnsi"/>
        <w:sz w:val="20"/>
        <w:szCs w:val="20"/>
      </w:rPr>
      <w:t>CLI-60636</w:t>
    </w:r>
    <w:r w:rsidR="0089195B">
      <w:rPr>
        <w:rFonts w:asciiTheme="minorHAnsi" w:hAnsiTheme="minorHAnsi" w:cstheme="minorHAnsi"/>
        <w:sz w:val="20"/>
        <w:szCs w:val="20"/>
      </w:rPr>
      <w:t>A</w:t>
    </w:r>
    <w:r w:rsidRPr="0089195B">
      <w:rPr>
        <w:rFonts w:asciiTheme="minorHAnsi" w:hAnsiTheme="minorHAnsi" w:cstheme="minorHAnsi"/>
        <w:sz w:val="20"/>
        <w:szCs w:val="20"/>
      </w:rPr>
      <w:t xml:space="preserve"> </w:t>
    </w:r>
    <w:r w:rsidRPr="0089195B">
      <w:rPr>
        <w:rFonts w:asciiTheme="minorHAnsi" w:hAnsiTheme="minorHAnsi" w:cstheme="minorHAnsi"/>
        <w:sz w:val="15"/>
        <w:szCs w:val="15"/>
      </w:rPr>
      <w:t>(</w:t>
    </w:r>
    <w:r w:rsidR="0089195B">
      <w:rPr>
        <w:rFonts w:asciiTheme="minorHAnsi" w:hAnsiTheme="minorHAnsi" w:cstheme="minorHAnsi"/>
        <w:sz w:val="15"/>
        <w:szCs w:val="15"/>
      </w:rPr>
      <w:t>2024-10</w:t>
    </w:r>
    <w:r w:rsidRPr="0089195B">
      <w:rPr>
        <w:rFonts w:asciiTheme="minorHAnsi" w:hAnsiTheme="minorHAnsi" w:cstheme="minorHAnsi"/>
        <w:sz w:val="15"/>
        <w:szCs w:val="15"/>
      </w:rPr>
      <w:t>)</w:t>
    </w:r>
    <w:r w:rsidRPr="0089195B">
      <w:rPr>
        <w:rFonts w:asciiTheme="minorHAnsi" w:hAnsiTheme="minorHAnsi" w:cstheme="minorHAnsi"/>
        <w:sz w:val="20"/>
        <w:szCs w:val="20"/>
      </w:rPr>
      <w:tab/>
    </w:r>
    <w:r w:rsidRPr="0089195B">
      <w:rPr>
        <w:rFonts w:asciiTheme="minorHAnsi" w:hAnsiTheme="minorHAnsi" w:cstheme="minorHAnsi"/>
        <w:b/>
        <w:bCs/>
        <w:sz w:val="20"/>
        <w:szCs w:val="20"/>
      </w:rPr>
      <w:t>CONSENT</w:t>
    </w:r>
    <w:r w:rsidRPr="0089195B">
      <w:rPr>
        <w:rFonts w:asciiTheme="minorHAnsi" w:hAnsiTheme="minorHAnsi" w:cstheme="minorHAnsi"/>
        <w:sz w:val="20"/>
        <w:szCs w:val="20"/>
      </w:rPr>
      <w:tab/>
    </w:r>
    <w:r w:rsidRPr="0089195B">
      <w:rPr>
        <w:rFonts w:asciiTheme="minorHAnsi" w:hAnsiTheme="minorHAnsi" w:cstheme="minorHAnsi"/>
        <w:sz w:val="15"/>
        <w:szCs w:val="15"/>
      </w:rPr>
      <w:t>Dossier de l’usager</w:t>
    </w:r>
  </w:p>
  <w:p w14:paraId="42E6FC38" w14:textId="1C3F363A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89195B">
      <w:tab/>
    </w:r>
    <w:r w:rsidRPr="0089195B">
      <w:rPr>
        <w:rFonts w:asciiTheme="minorHAnsi" w:hAnsiTheme="minorHAnsi" w:cstheme="minorHAnsi"/>
        <w:b/>
        <w:bCs/>
        <w:sz w:val="20"/>
        <w:szCs w:val="20"/>
      </w:rPr>
      <w:t xml:space="preserve"> TO CARE AND SERVICES</w:t>
    </w:r>
    <w:r w:rsidRPr="0089195B">
      <w:rPr>
        <w:rFonts w:asciiTheme="minorHAnsi" w:hAnsiTheme="minorHAnsi" w:cstheme="minorHAnsi"/>
        <w:sz w:val="15"/>
        <w:szCs w:val="15"/>
      </w:rPr>
      <w:tab/>
      <w:t xml:space="preserve">Page </w:t>
    </w:r>
    <w:r>
      <w:rPr>
        <w:rFonts w:asciiTheme="minorHAnsi" w:hAnsiTheme="minorHAnsi" w:cstheme="minorHAnsi"/>
        <w:color w:val="2B579A"/>
        <w:sz w:val="15"/>
        <w:szCs w:val="15"/>
        <w:shd w:val="clear" w:color="auto" w:fill="E6E6E6"/>
        <w:lang w:val="en-CA"/>
      </w:rPr>
      <w:fldChar w:fldCharType="begin"/>
    </w:r>
    <w:r w:rsidRPr="0089195B">
      <w:rPr>
        <w:rFonts w:asciiTheme="minorHAnsi" w:hAnsiTheme="minorHAnsi" w:cstheme="minorHAnsi"/>
        <w:sz w:val="15"/>
        <w:szCs w:val="15"/>
      </w:rPr>
      <w:instrText>PAGE  \* Arabic  \* MERGEFORMAT</w:instrText>
    </w:r>
    <w:r>
      <w:rPr>
        <w:rFonts w:asciiTheme="minorHAnsi" w:hAnsiTheme="minorHAnsi" w:cstheme="minorHAnsi"/>
        <w:color w:val="2B579A"/>
        <w:sz w:val="15"/>
        <w:szCs w:val="15"/>
        <w:shd w:val="clear" w:color="auto" w:fill="E6E6E6"/>
        <w:lang w:val="en-CA"/>
      </w:rPr>
      <w:fldChar w:fldCharType="separate"/>
    </w:r>
    <w:r w:rsidR="0089195B" w:rsidRPr="0089195B">
      <w:rPr>
        <w:rFonts w:asciiTheme="minorHAnsi" w:hAnsiTheme="minorHAnsi" w:cstheme="minorHAnsi"/>
        <w:b/>
        <w:bCs/>
        <w:noProof/>
        <w:sz w:val="15"/>
        <w:szCs w:val="15"/>
      </w:rPr>
      <w:t>1</w:t>
    </w:r>
    <w:r>
      <w:rPr>
        <w:rFonts w:asciiTheme="minorHAnsi" w:hAnsiTheme="minorHAnsi" w:cstheme="minorHAnsi"/>
        <w:color w:val="2B579A"/>
        <w:sz w:val="15"/>
        <w:szCs w:val="15"/>
        <w:shd w:val="clear" w:color="auto" w:fill="E6E6E6"/>
        <w:lang w:val="en-CA"/>
      </w:rPr>
      <w:fldChar w:fldCharType="end"/>
    </w:r>
    <w:r w:rsidRPr="0089195B">
      <w:rPr>
        <w:rFonts w:asciiTheme="minorHAnsi" w:hAnsiTheme="minorHAnsi" w:cstheme="minorHAnsi"/>
        <w:sz w:val="15"/>
        <w:szCs w:val="15"/>
      </w:rPr>
      <w:t xml:space="preserve"> sur </w:t>
    </w:r>
    <w:r>
      <w:rPr>
        <w:rFonts w:asciiTheme="minorHAnsi" w:hAnsiTheme="minorHAnsi" w:cstheme="minorHAnsi"/>
        <w:color w:val="2B579A"/>
        <w:sz w:val="15"/>
        <w:szCs w:val="15"/>
        <w:shd w:val="clear" w:color="auto" w:fill="E6E6E6"/>
        <w:lang w:val="en-CA"/>
      </w:rPr>
      <w:fldChar w:fldCharType="begin"/>
    </w:r>
    <w:r w:rsidRPr="0089195B">
      <w:rPr>
        <w:rFonts w:asciiTheme="minorHAnsi" w:hAnsiTheme="minorHAnsi" w:cstheme="minorHAnsi"/>
        <w:sz w:val="15"/>
        <w:szCs w:val="15"/>
      </w:rPr>
      <w:instrText>NUMPAGES  \* Arabic  \* MERGEFORMAT</w:instrText>
    </w:r>
    <w:r>
      <w:rPr>
        <w:rFonts w:asciiTheme="minorHAnsi" w:hAnsiTheme="minorHAnsi" w:cstheme="minorHAnsi"/>
        <w:color w:val="2B579A"/>
        <w:sz w:val="15"/>
        <w:szCs w:val="15"/>
        <w:shd w:val="clear" w:color="auto" w:fill="E6E6E6"/>
        <w:lang w:val="en-CA"/>
      </w:rPr>
      <w:fldChar w:fldCharType="separate"/>
    </w:r>
    <w:r w:rsidR="0089195B" w:rsidRPr="0089195B">
      <w:rPr>
        <w:rFonts w:asciiTheme="minorHAnsi" w:hAnsiTheme="minorHAnsi" w:cstheme="minorHAnsi"/>
        <w:b/>
        <w:bCs/>
        <w:noProof/>
        <w:sz w:val="15"/>
        <w:szCs w:val="15"/>
      </w:rPr>
      <w:t>2</w:t>
    </w:r>
    <w:r>
      <w:rPr>
        <w:rFonts w:asciiTheme="minorHAnsi" w:hAnsiTheme="minorHAnsi" w:cstheme="minorHAnsi"/>
        <w:color w:val="2B579A"/>
        <w:sz w:val="15"/>
        <w:szCs w:val="15"/>
        <w:shd w:val="clear" w:color="auto" w:fill="E6E6E6"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C6516" w14:textId="77777777" w:rsidR="00871C17" w:rsidRDefault="00871C17" w:rsidP="0081257E">
      <w:r>
        <w:separator/>
      </w:r>
    </w:p>
  </w:footnote>
  <w:footnote w:type="continuationSeparator" w:id="0">
    <w:p w14:paraId="6A15EA09" w14:textId="77777777" w:rsidR="00871C17" w:rsidRDefault="00871C17" w:rsidP="0081257E">
      <w:r>
        <w:continuationSeparator/>
      </w:r>
    </w:p>
  </w:footnote>
  <w:footnote w:type="continuationNotice" w:id="1">
    <w:p w14:paraId="1B57929D" w14:textId="77777777" w:rsidR="00871C17" w:rsidRDefault="00871C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>
      <w:rPr>
        <w:rFonts w:asciiTheme="minorHAnsi" w:hAnsiTheme="minorHAnsi" w:cs="Arial"/>
        <w:color w:val="808080"/>
        <w:sz w:val="20"/>
        <w:szCs w:val="20"/>
        <w:lang w:val="en-CA"/>
      </w:rPr>
      <w:t xml:space="preserve">Nom, </w:t>
    </w:r>
    <w:proofErr w:type="spellStart"/>
    <w:proofErr w:type="gramStart"/>
    <w:r>
      <w:rPr>
        <w:rFonts w:asciiTheme="minorHAnsi" w:hAnsiTheme="minorHAnsi" w:cs="Arial"/>
        <w:color w:val="808080"/>
        <w:sz w:val="20"/>
        <w:szCs w:val="20"/>
        <w:lang w:val="en-CA"/>
      </w:rPr>
      <w:t>Prénom</w:t>
    </w:r>
    <w:proofErr w:type="spellEnd"/>
    <w:r>
      <w:rPr>
        <w:rFonts w:asciiTheme="minorHAnsi" w:hAnsiTheme="minorHAnsi" w:cs="Arial"/>
        <w:color w:val="808080"/>
        <w:sz w:val="20"/>
        <w:szCs w:val="20"/>
        <w:lang w:val="en-CA"/>
      </w:rPr>
      <w:t> :</w:t>
    </w:r>
    <w:proofErr w:type="gramEnd"/>
    <w:r>
      <w:rPr>
        <w:rFonts w:asciiTheme="minorHAnsi" w:hAnsiTheme="minorHAnsi" w:cs="Arial"/>
        <w:color w:val="808080"/>
        <w:sz w:val="20"/>
        <w:szCs w:val="20"/>
        <w:lang w:val="en-CA"/>
      </w:rPr>
      <w:t xml:space="preserve"> </w:t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begin"/>
    </w:r>
    <w:r>
      <w:rPr>
        <w:rFonts w:asciiTheme="minorHAnsi" w:hAnsiTheme="minorHAnsi" w:cs="Arial"/>
        <w:color w:val="808080"/>
        <w:sz w:val="20"/>
        <w:szCs w:val="20"/>
        <w:lang w:val="en-CA"/>
      </w:rPr>
      <w:instrText xml:space="preserve"> REF Nom_Prenom \h </w:instrText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separate"/>
    </w:r>
    <w:sdt>
      <w:sdtPr>
        <w:rPr>
          <w:rFonts w:asciiTheme="minorHAnsi" w:hAnsiTheme="minorHAnsi" w:cs="Arial"/>
          <w:color w:val="000000" w:themeColor="text1"/>
          <w:sz w:val="16"/>
          <w:szCs w:val="16"/>
          <w:shd w:val="clear" w:color="auto" w:fill="E6E6E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1875537501"/>
        <w:lock w:val="sdtLocked"/>
        <w:placeholder>
          <w:docPart w:val="439D17FA77CE42129D2C1205BCFF22D3"/>
        </w:placeholder>
        <w:showingPlcHdr/>
      </w:sdtPr>
      <w:sdtEndPr/>
      <w:sdtContent>
        <w:r>
          <w:rPr>
            <w:rFonts w:asciiTheme="minorHAnsi" w:hAnsiTheme="minorHAnsi" w:cs="Arial"/>
            <w:color w:val="000000" w:themeColor="text1"/>
            <w:sz w:val="16"/>
            <w:szCs w:val="16"/>
            <w:lang w:val="en-CA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end"/>
    </w:r>
    <w:r>
      <w:rPr>
        <w:rFonts w:asciiTheme="minorHAnsi" w:hAnsiTheme="minorHAnsi" w:cs="Arial"/>
        <w:color w:val="808080"/>
        <w:sz w:val="20"/>
        <w:szCs w:val="20"/>
        <w:lang w:val="en-CA"/>
      </w:rPr>
      <w:tab/>
    </w:r>
    <w:r>
      <w:rPr>
        <w:rFonts w:asciiTheme="minorHAnsi" w:hAnsiTheme="minorHAnsi" w:cs="Arial"/>
        <w:color w:val="808080"/>
        <w:sz w:val="20"/>
        <w:szCs w:val="20"/>
        <w:lang w:val="en-CA"/>
      </w:rPr>
      <w:tab/>
      <w:t xml:space="preserve"># Dossier :  </w:t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begin"/>
    </w:r>
    <w:r>
      <w:rPr>
        <w:rFonts w:asciiTheme="minorHAnsi" w:hAnsiTheme="minorHAnsi" w:cs="Arial"/>
        <w:color w:val="808080"/>
        <w:sz w:val="20"/>
        <w:szCs w:val="20"/>
        <w:lang w:val="en-CA"/>
      </w:rPr>
      <w:instrText xml:space="preserve"> REF NoDossier \h </w:instrText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separate"/>
    </w:r>
    <w:sdt>
      <w:sdtPr>
        <w:rPr>
          <w:rFonts w:asciiTheme="minorHAnsi" w:hAnsiTheme="minorHAnsi" w:cs="Arial"/>
          <w:color w:val="000000"/>
          <w:sz w:val="16"/>
          <w:szCs w:val="16"/>
          <w:shd w:val="clear" w:color="auto" w:fill="E6E6E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1391285"/>
        <w:lock w:val="sdtLocked"/>
        <w:placeholder>
          <w:docPart w:val="DF93E745B95944218053585D42F40329"/>
        </w:placeholder>
      </w:sdtPr>
      <w:sdtEndPr/>
      <w:sdtContent>
        <w:r>
          <w:rPr>
            <w:rFonts w:asciiTheme="minorHAnsi" w:hAnsiTheme="minorHAnsi" w:cs="Arial"/>
            <w:color w:val="000000"/>
            <w:sz w:val="16"/>
            <w:szCs w:val="16"/>
            <w:lang w:val="en-CA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02C3ABCD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>
      <w:rPr>
        <w:rFonts w:asciiTheme="minorHAnsi" w:hAnsiTheme="minorHAnsi" w:cs="Arial"/>
        <w:color w:val="808080"/>
        <w:sz w:val="20"/>
        <w:szCs w:val="20"/>
        <w:lang w:val="en-CA"/>
      </w:rPr>
      <w:t xml:space="preserve">Nom, </w:t>
    </w:r>
    <w:proofErr w:type="spellStart"/>
    <w:proofErr w:type="gramStart"/>
    <w:r>
      <w:rPr>
        <w:rFonts w:asciiTheme="minorHAnsi" w:hAnsiTheme="minorHAnsi" w:cs="Arial"/>
        <w:color w:val="808080"/>
        <w:sz w:val="20"/>
        <w:szCs w:val="20"/>
        <w:lang w:val="en-CA"/>
      </w:rPr>
      <w:t>Prénom</w:t>
    </w:r>
    <w:proofErr w:type="spellEnd"/>
    <w:r>
      <w:rPr>
        <w:rFonts w:asciiTheme="minorHAnsi" w:hAnsiTheme="minorHAnsi" w:cs="Arial"/>
        <w:color w:val="808080"/>
        <w:sz w:val="20"/>
        <w:szCs w:val="20"/>
        <w:lang w:val="en-CA"/>
      </w:rPr>
      <w:t> :</w:t>
    </w:r>
    <w:proofErr w:type="gramEnd"/>
    <w:r>
      <w:rPr>
        <w:rFonts w:asciiTheme="minorHAnsi" w:hAnsiTheme="minorHAnsi" w:cs="Arial"/>
        <w:color w:val="808080"/>
        <w:sz w:val="20"/>
        <w:szCs w:val="20"/>
        <w:lang w:val="en-CA"/>
      </w:rPr>
      <w:t xml:space="preserve"> </w:t>
    </w:r>
    <w:permStart w:id="336400822" w:edGrp="everyone"/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begin"/>
    </w:r>
    <w:r>
      <w:rPr>
        <w:rFonts w:asciiTheme="minorHAnsi" w:hAnsiTheme="minorHAnsi" w:cs="Arial"/>
        <w:color w:val="808080"/>
        <w:sz w:val="20"/>
        <w:szCs w:val="20"/>
        <w:lang w:val="en-CA"/>
      </w:rPr>
      <w:instrText xml:space="preserve"> REF Nom_Prenom \h </w:instrText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separate"/>
    </w:r>
    <w:sdt>
      <w:sdtPr>
        <w:rPr>
          <w:rFonts w:asciiTheme="minorHAnsi" w:hAnsiTheme="minorHAnsi" w:cs="Arial"/>
          <w:color w:val="000000" w:themeColor="text1"/>
          <w:sz w:val="16"/>
          <w:szCs w:val="16"/>
          <w:shd w:val="clear" w:color="auto" w:fill="E6E6E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2041162891"/>
        <w:lock w:val="sdtLocked"/>
        <w:placeholder>
          <w:docPart w:val="4FF4FCAB5AF749599E99154252FBCEBC"/>
        </w:placeholder>
        <w:showingPlcHdr/>
      </w:sdtPr>
      <w:sdtEndPr/>
      <w:sdtContent>
        <w:r>
          <w:rPr>
            <w:rFonts w:asciiTheme="minorHAnsi" w:hAnsiTheme="minorHAnsi" w:cs="Arial"/>
            <w:color w:val="000000" w:themeColor="text1"/>
            <w:sz w:val="16"/>
            <w:szCs w:val="16"/>
            <w:lang w:val="en-CA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end"/>
    </w:r>
    <w:r w:rsidR="0089195B"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t xml:space="preserve">    </w:t>
    </w:r>
    <w:permEnd w:id="336400822"/>
    <w:r>
      <w:rPr>
        <w:rFonts w:asciiTheme="minorHAnsi" w:hAnsiTheme="minorHAnsi" w:cs="Arial"/>
        <w:color w:val="808080"/>
        <w:sz w:val="20"/>
        <w:szCs w:val="20"/>
        <w:lang w:val="en-CA"/>
      </w:rPr>
      <w:tab/>
    </w:r>
    <w:r>
      <w:rPr>
        <w:rFonts w:asciiTheme="minorHAnsi" w:hAnsiTheme="minorHAnsi" w:cs="Arial"/>
        <w:color w:val="808080"/>
        <w:sz w:val="20"/>
        <w:szCs w:val="20"/>
        <w:lang w:val="en-CA"/>
      </w:rPr>
      <w:tab/>
      <w:t xml:space="preserve">Dossier :  </w:t>
    </w:r>
    <w:permStart w:id="1566121140" w:edGrp="everyone"/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begin"/>
    </w:r>
    <w:r>
      <w:rPr>
        <w:rFonts w:asciiTheme="minorHAnsi" w:hAnsiTheme="minorHAnsi" w:cs="Arial"/>
        <w:color w:val="808080"/>
        <w:sz w:val="20"/>
        <w:szCs w:val="20"/>
        <w:lang w:val="en-CA"/>
      </w:rPr>
      <w:instrText xml:space="preserve"> REF NoDossier \h </w:instrText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</w:r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separate"/>
    </w:r>
    <w:sdt>
      <w:sdtPr>
        <w:rPr>
          <w:rFonts w:asciiTheme="minorHAnsi" w:hAnsiTheme="minorHAnsi" w:cs="Arial"/>
          <w:color w:val="000000"/>
          <w:sz w:val="16"/>
          <w:szCs w:val="16"/>
          <w:shd w:val="clear" w:color="auto" w:fill="E6E6E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47723492"/>
        <w:lock w:val="sdtLocked"/>
        <w:placeholder>
          <w:docPart w:val="8CC9AE9F36014CA994F75342D1B03B41"/>
        </w:placeholder>
      </w:sdtPr>
      <w:sdtEndPr/>
      <w:sdtContent>
        <w:r>
          <w:rPr>
            <w:rFonts w:asciiTheme="minorHAnsi" w:hAnsiTheme="minorHAnsi" w:cs="Arial"/>
            <w:color w:val="000000"/>
            <w:sz w:val="16"/>
            <w:szCs w:val="16"/>
            <w:lang w:val="en-CA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  <w:r w:rsidR="0089195B">
          <w:rPr>
            <w:rFonts w:asciiTheme="minorHAnsi" w:hAnsiTheme="minorHAnsi" w:cs="Arial"/>
            <w:color w:val="000000"/>
            <w:sz w:val="16"/>
            <w:szCs w:val="16"/>
            <w:lang w:val="en-CA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  <w:r>
          <w:rPr>
            <w:rFonts w:asciiTheme="minorHAnsi" w:hAnsiTheme="minorHAnsi" w:cs="Arial"/>
            <w:color w:val="000000"/>
            <w:sz w:val="16"/>
            <w:szCs w:val="16"/>
            <w:lang w:val="en-CA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</w:t>
        </w:r>
      </w:sdtContent>
    </w:sdt>
    <w:r>
      <w:rPr>
        <w:rFonts w:asciiTheme="minorHAnsi" w:hAnsiTheme="minorHAnsi" w:cs="Arial"/>
        <w:color w:val="808080"/>
        <w:sz w:val="20"/>
        <w:szCs w:val="20"/>
        <w:shd w:val="clear" w:color="auto" w:fill="E6E6E6"/>
        <w:lang w:val="en-CA"/>
      </w:rPr>
      <w:fldChar w:fldCharType="end"/>
    </w:r>
    <w:permEnd w:id="1566121140"/>
  </w:p>
  <w:p w14:paraId="1D7B270A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0" w:nlCheck="1" w:checkStyle="0"/>
  <w:activeWritingStyle w:appName="MSWord" w:lang="fr-FR" w:vendorID="64" w:dllVersion="0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x3Qpoq/biBCARgvNOTNbsx2xI0TojbTnYdnaqYxefMfBaAebGyc3ll8KernuIyZZY1esFx2Z0JjwybH8U8b1kg==" w:salt="yOCZ2LSn2dFuORePfQhLC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1157F"/>
    <w:rsid w:val="00012E89"/>
    <w:rsid w:val="000235F9"/>
    <w:rsid w:val="0004612D"/>
    <w:rsid w:val="00056477"/>
    <w:rsid w:val="00061115"/>
    <w:rsid w:val="000653C6"/>
    <w:rsid w:val="00072BDD"/>
    <w:rsid w:val="00081719"/>
    <w:rsid w:val="00081E4F"/>
    <w:rsid w:val="00083D97"/>
    <w:rsid w:val="00094D01"/>
    <w:rsid w:val="000A1BAF"/>
    <w:rsid w:val="000A48D0"/>
    <w:rsid w:val="000A5A8D"/>
    <w:rsid w:val="000A5E6D"/>
    <w:rsid w:val="000A5E86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0712C"/>
    <w:rsid w:val="00111AAA"/>
    <w:rsid w:val="001200AF"/>
    <w:rsid w:val="00121C81"/>
    <w:rsid w:val="0013480E"/>
    <w:rsid w:val="00134CC1"/>
    <w:rsid w:val="0014043F"/>
    <w:rsid w:val="0014311E"/>
    <w:rsid w:val="00144BC2"/>
    <w:rsid w:val="00151008"/>
    <w:rsid w:val="00153E63"/>
    <w:rsid w:val="001549C3"/>
    <w:rsid w:val="00162FFB"/>
    <w:rsid w:val="00163910"/>
    <w:rsid w:val="00163926"/>
    <w:rsid w:val="00170CBA"/>
    <w:rsid w:val="00173F3A"/>
    <w:rsid w:val="00177841"/>
    <w:rsid w:val="00184D0C"/>
    <w:rsid w:val="00192528"/>
    <w:rsid w:val="00193617"/>
    <w:rsid w:val="001B6ADB"/>
    <w:rsid w:val="001C3C30"/>
    <w:rsid w:val="001E4058"/>
    <w:rsid w:val="001F086F"/>
    <w:rsid w:val="0021081C"/>
    <w:rsid w:val="00224B70"/>
    <w:rsid w:val="00230283"/>
    <w:rsid w:val="00230A4A"/>
    <w:rsid w:val="00233C49"/>
    <w:rsid w:val="00237BBA"/>
    <w:rsid w:val="002408C6"/>
    <w:rsid w:val="00240B84"/>
    <w:rsid w:val="002454D8"/>
    <w:rsid w:val="00263F52"/>
    <w:rsid w:val="00271AD7"/>
    <w:rsid w:val="002829E6"/>
    <w:rsid w:val="00285AAB"/>
    <w:rsid w:val="00295818"/>
    <w:rsid w:val="00295F2F"/>
    <w:rsid w:val="002A451A"/>
    <w:rsid w:val="002B2612"/>
    <w:rsid w:val="002C0510"/>
    <w:rsid w:val="002C10F4"/>
    <w:rsid w:val="002C5CEB"/>
    <w:rsid w:val="002D207C"/>
    <w:rsid w:val="002D4BDA"/>
    <w:rsid w:val="002E3D54"/>
    <w:rsid w:val="00300573"/>
    <w:rsid w:val="00301300"/>
    <w:rsid w:val="00301BAB"/>
    <w:rsid w:val="00336BCB"/>
    <w:rsid w:val="00341B62"/>
    <w:rsid w:val="0035045E"/>
    <w:rsid w:val="0035589A"/>
    <w:rsid w:val="00362A21"/>
    <w:rsid w:val="00366A13"/>
    <w:rsid w:val="00367527"/>
    <w:rsid w:val="00367C4C"/>
    <w:rsid w:val="00371FBF"/>
    <w:rsid w:val="003724A3"/>
    <w:rsid w:val="003751A8"/>
    <w:rsid w:val="00380AEA"/>
    <w:rsid w:val="003A48FF"/>
    <w:rsid w:val="003A6F43"/>
    <w:rsid w:val="003E3AE5"/>
    <w:rsid w:val="003F27A5"/>
    <w:rsid w:val="003F3BBB"/>
    <w:rsid w:val="003F5BFB"/>
    <w:rsid w:val="00410C59"/>
    <w:rsid w:val="00413A5E"/>
    <w:rsid w:val="004246FA"/>
    <w:rsid w:val="00435C94"/>
    <w:rsid w:val="0044495C"/>
    <w:rsid w:val="0045258B"/>
    <w:rsid w:val="00460096"/>
    <w:rsid w:val="00465EBD"/>
    <w:rsid w:val="00466CA4"/>
    <w:rsid w:val="00475947"/>
    <w:rsid w:val="00481DF5"/>
    <w:rsid w:val="00486DB0"/>
    <w:rsid w:val="00487374"/>
    <w:rsid w:val="00494B31"/>
    <w:rsid w:val="004A1B85"/>
    <w:rsid w:val="004A634E"/>
    <w:rsid w:val="004A7727"/>
    <w:rsid w:val="004B2D7F"/>
    <w:rsid w:val="004B315B"/>
    <w:rsid w:val="004D5723"/>
    <w:rsid w:val="004E4D72"/>
    <w:rsid w:val="004F2EB3"/>
    <w:rsid w:val="004F3CE1"/>
    <w:rsid w:val="004F7BC1"/>
    <w:rsid w:val="005222EB"/>
    <w:rsid w:val="00527734"/>
    <w:rsid w:val="00541796"/>
    <w:rsid w:val="005450BB"/>
    <w:rsid w:val="00546467"/>
    <w:rsid w:val="00562D85"/>
    <w:rsid w:val="00572797"/>
    <w:rsid w:val="005846D0"/>
    <w:rsid w:val="00586763"/>
    <w:rsid w:val="005A0C13"/>
    <w:rsid w:val="005B0165"/>
    <w:rsid w:val="005C1EC4"/>
    <w:rsid w:val="005D1577"/>
    <w:rsid w:val="005D2F63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6391D"/>
    <w:rsid w:val="00670347"/>
    <w:rsid w:val="006859C3"/>
    <w:rsid w:val="0069203A"/>
    <w:rsid w:val="006B68DF"/>
    <w:rsid w:val="006C0367"/>
    <w:rsid w:val="006C1EF6"/>
    <w:rsid w:val="006C2EE8"/>
    <w:rsid w:val="006C3A24"/>
    <w:rsid w:val="006C647A"/>
    <w:rsid w:val="006F12FF"/>
    <w:rsid w:val="00702750"/>
    <w:rsid w:val="0070575F"/>
    <w:rsid w:val="0070733E"/>
    <w:rsid w:val="00711015"/>
    <w:rsid w:val="00711069"/>
    <w:rsid w:val="00713E6C"/>
    <w:rsid w:val="00764847"/>
    <w:rsid w:val="00764DD7"/>
    <w:rsid w:val="00770980"/>
    <w:rsid w:val="00774F41"/>
    <w:rsid w:val="00775336"/>
    <w:rsid w:val="00775EF5"/>
    <w:rsid w:val="007777AA"/>
    <w:rsid w:val="00781FBB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5A80"/>
    <w:rsid w:val="007F3548"/>
    <w:rsid w:val="0080585F"/>
    <w:rsid w:val="0081257E"/>
    <w:rsid w:val="00813571"/>
    <w:rsid w:val="00815A91"/>
    <w:rsid w:val="008273AD"/>
    <w:rsid w:val="00830477"/>
    <w:rsid w:val="00835D55"/>
    <w:rsid w:val="00837D92"/>
    <w:rsid w:val="00840968"/>
    <w:rsid w:val="00854761"/>
    <w:rsid w:val="00854C5B"/>
    <w:rsid w:val="00871671"/>
    <w:rsid w:val="00871C17"/>
    <w:rsid w:val="0088545A"/>
    <w:rsid w:val="0089195B"/>
    <w:rsid w:val="008B49D4"/>
    <w:rsid w:val="008C1B87"/>
    <w:rsid w:val="008D3BCF"/>
    <w:rsid w:val="008E280D"/>
    <w:rsid w:val="008F1E47"/>
    <w:rsid w:val="008F61BF"/>
    <w:rsid w:val="00912469"/>
    <w:rsid w:val="009210E9"/>
    <w:rsid w:val="009241CF"/>
    <w:rsid w:val="00924808"/>
    <w:rsid w:val="0093368C"/>
    <w:rsid w:val="00933CF8"/>
    <w:rsid w:val="00942D0E"/>
    <w:rsid w:val="00954EBA"/>
    <w:rsid w:val="009558B8"/>
    <w:rsid w:val="00957446"/>
    <w:rsid w:val="009774D7"/>
    <w:rsid w:val="009917D6"/>
    <w:rsid w:val="00992FC7"/>
    <w:rsid w:val="00997386"/>
    <w:rsid w:val="00997F59"/>
    <w:rsid w:val="009B2713"/>
    <w:rsid w:val="009B3DF2"/>
    <w:rsid w:val="009B7034"/>
    <w:rsid w:val="009C708F"/>
    <w:rsid w:val="009E3F96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C1E58"/>
    <w:rsid w:val="00AC7CEE"/>
    <w:rsid w:val="00AD3185"/>
    <w:rsid w:val="00AD5DB0"/>
    <w:rsid w:val="00AD7EA0"/>
    <w:rsid w:val="00AE4108"/>
    <w:rsid w:val="00AE5772"/>
    <w:rsid w:val="00AE7B95"/>
    <w:rsid w:val="00AF052E"/>
    <w:rsid w:val="00B06CF8"/>
    <w:rsid w:val="00B11A7E"/>
    <w:rsid w:val="00B21AF3"/>
    <w:rsid w:val="00B24B58"/>
    <w:rsid w:val="00B34C6D"/>
    <w:rsid w:val="00B44F24"/>
    <w:rsid w:val="00B46D29"/>
    <w:rsid w:val="00B46E15"/>
    <w:rsid w:val="00B700E0"/>
    <w:rsid w:val="00B728A7"/>
    <w:rsid w:val="00B90138"/>
    <w:rsid w:val="00BA5ED2"/>
    <w:rsid w:val="00BC0CA8"/>
    <w:rsid w:val="00BD08CA"/>
    <w:rsid w:val="00BD5DFA"/>
    <w:rsid w:val="00BD5E67"/>
    <w:rsid w:val="00BF10FD"/>
    <w:rsid w:val="00BF5356"/>
    <w:rsid w:val="00BF6BB8"/>
    <w:rsid w:val="00C00059"/>
    <w:rsid w:val="00C02195"/>
    <w:rsid w:val="00C11E02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A587E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4A80"/>
    <w:rsid w:val="00D02C51"/>
    <w:rsid w:val="00D05770"/>
    <w:rsid w:val="00D05D0F"/>
    <w:rsid w:val="00D16A65"/>
    <w:rsid w:val="00D25D2A"/>
    <w:rsid w:val="00D3516B"/>
    <w:rsid w:val="00D37C8D"/>
    <w:rsid w:val="00D4156D"/>
    <w:rsid w:val="00D45066"/>
    <w:rsid w:val="00D62FA3"/>
    <w:rsid w:val="00D631BA"/>
    <w:rsid w:val="00D6524F"/>
    <w:rsid w:val="00D65817"/>
    <w:rsid w:val="00D658C1"/>
    <w:rsid w:val="00D75780"/>
    <w:rsid w:val="00D75DB5"/>
    <w:rsid w:val="00D91690"/>
    <w:rsid w:val="00D94066"/>
    <w:rsid w:val="00D95EAA"/>
    <w:rsid w:val="00D97471"/>
    <w:rsid w:val="00DA135E"/>
    <w:rsid w:val="00DA3089"/>
    <w:rsid w:val="00DB559C"/>
    <w:rsid w:val="00DB5E8C"/>
    <w:rsid w:val="00DD133D"/>
    <w:rsid w:val="00DD6AC7"/>
    <w:rsid w:val="00DE0EC9"/>
    <w:rsid w:val="00DF248B"/>
    <w:rsid w:val="00E10066"/>
    <w:rsid w:val="00E16883"/>
    <w:rsid w:val="00E24ABE"/>
    <w:rsid w:val="00E30FAC"/>
    <w:rsid w:val="00E3667F"/>
    <w:rsid w:val="00E37A0D"/>
    <w:rsid w:val="00E55FF4"/>
    <w:rsid w:val="00E5665F"/>
    <w:rsid w:val="00E84264"/>
    <w:rsid w:val="00E90B4E"/>
    <w:rsid w:val="00E97B57"/>
    <w:rsid w:val="00EA2FBB"/>
    <w:rsid w:val="00EA3D5C"/>
    <w:rsid w:val="00EA6974"/>
    <w:rsid w:val="00EA7032"/>
    <w:rsid w:val="00EB67A8"/>
    <w:rsid w:val="00EC1D23"/>
    <w:rsid w:val="00ED174A"/>
    <w:rsid w:val="00EE00A3"/>
    <w:rsid w:val="00EE71AF"/>
    <w:rsid w:val="00EF62FA"/>
    <w:rsid w:val="00F038C6"/>
    <w:rsid w:val="00F130E4"/>
    <w:rsid w:val="00F1774D"/>
    <w:rsid w:val="00F20FF1"/>
    <w:rsid w:val="00F30C01"/>
    <w:rsid w:val="00F33764"/>
    <w:rsid w:val="00F41733"/>
    <w:rsid w:val="00F47B4E"/>
    <w:rsid w:val="00F52944"/>
    <w:rsid w:val="00F72CF4"/>
    <w:rsid w:val="00F7382F"/>
    <w:rsid w:val="00F95C14"/>
    <w:rsid w:val="00FA1BA3"/>
    <w:rsid w:val="00FA3A2B"/>
    <w:rsid w:val="00FB5D31"/>
    <w:rsid w:val="00FC6B41"/>
    <w:rsid w:val="00FD14A6"/>
    <w:rsid w:val="00FE5D19"/>
    <w:rsid w:val="00FE7523"/>
    <w:rsid w:val="00FF1654"/>
    <w:rsid w:val="00FF4922"/>
    <w:rsid w:val="01FD36FD"/>
    <w:rsid w:val="0E1001E8"/>
    <w:rsid w:val="237DDD4A"/>
    <w:rsid w:val="27CC16E4"/>
    <w:rsid w:val="2CA1D3AC"/>
    <w:rsid w:val="2DE8A865"/>
    <w:rsid w:val="3A62AD6B"/>
    <w:rsid w:val="3BA28823"/>
    <w:rsid w:val="563CADA4"/>
    <w:rsid w:val="64DBB3D5"/>
    <w:rsid w:val="66778436"/>
    <w:rsid w:val="70926C0A"/>
    <w:rsid w:val="7DE1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2E3A2"/>
  <w15:chartTrackingRefBased/>
  <w15:docId w15:val="{7A4957E5-F26C-4C55-B5CD-8BD0AA05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tion">
    <w:name w:val="Mention"/>
    <w:basedOn w:val="Policepardfaut"/>
    <w:uiPriority w:val="99"/>
    <w:unhideWhenUsed/>
    <w:rPr>
      <w:color w:val="2B579A"/>
      <w:shd w:val="clear" w:color="auto" w:fill="E6E6E6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Arial Narrow" w:eastAsia="Times New Roman" w:hAnsi="Arial Narrow" w:cs="Times New Roman"/>
      <w:sz w:val="20"/>
      <w:szCs w:val="20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01157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157F"/>
    <w:rPr>
      <w:rFonts w:ascii="Segoe UI" w:eastAsia="Times New Roman" w:hAnsi="Segoe UI" w:cs="Segoe UI"/>
      <w:sz w:val="18"/>
      <w:szCs w:val="18"/>
      <w:lang w:eastAsia="fr-CA"/>
    </w:rPr>
  </w:style>
  <w:style w:type="character" w:customStyle="1" w:styleId="normaltextrun">
    <w:name w:val="normaltextrun"/>
    <w:basedOn w:val="Policepardfaut"/>
    <w:rsid w:val="00E97B57"/>
  </w:style>
  <w:style w:type="character" w:customStyle="1" w:styleId="eop">
    <w:name w:val="eop"/>
    <w:basedOn w:val="Policepardfaut"/>
    <w:rsid w:val="00E97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992FC7" w:rsidP="00992FC7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841AD29C8F7F4CB3A275E6303D59B7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D53611-021C-470C-8202-3F34FC3A650D}"/>
      </w:docPartPr>
      <w:docPartBody>
        <w:p w:rsidR="00155FE5" w:rsidRDefault="00992FC7" w:rsidP="00992FC7"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D03FEEC29A6049819AF08EE4A8668C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1B59D-9223-4DC4-ACC6-C603B4469853}"/>
      </w:docPartPr>
      <w:docPartBody>
        <w:p w:rsidR="00155FE5" w:rsidRDefault="00992FC7" w:rsidP="00992FC7"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1DD5F37BA8BF4105BBB71F54F414B1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BF2A5C-CC0E-4103-9E25-F4949FC469AF}"/>
      </w:docPartPr>
      <w:docPartBody>
        <w:p w:rsidR="00155FE5" w:rsidRDefault="00362A21" w:rsidP="00362A21">
          <w:r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439D17FA77CE42129D2C1205BCFF2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98416B-1CDD-44FA-95A8-32C0F5DFB3F7}"/>
      </w:docPartPr>
      <w:docPartBody>
        <w:p w:rsidR="00384737" w:rsidRDefault="00992FC7" w:rsidP="00992FC7"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DF93E745B95944218053585D42F403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F6475-C918-4C33-AA1D-727785508C2B}"/>
      </w:docPartPr>
      <w:docPartBody>
        <w:p w:rsidR="00384737" w:rsidRDefault="00362A21" w:rsidP="00362A21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F4FCAB5AF749599E99154252FBC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A4274-E3AF-4CF5-9F6F-7E232C22F093}"/>
      </w:docPartPr>
      <w:docPartBody>
        <w:p w:rsidR="00384737" w:rsidRDefault="00992FC7" w:rsidP="00992FC7"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8CC9AE9F36014CA994F75342D1B03B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8D076-3E98-4107-94C7-109F05881465}"/>
      </w:docPartPr>
      <w:docPartBody>
        <w:p w:rsidR="00384737" w:rsidRDefault="00362A21" w:rsidP="00362A21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E6779FFE3941EFBC6BAEC063B2F2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8E16AB-02AD-4A09-9284-1DA6112B45A1}"/>
      </w:docPartPr>
      <w:docPartBody>
        <w:p w:rsidR="003C4590" w:rsidRDefault="00992FC7" w:rsidP="00992FC7">
          <w:r>
            <w:rPr>
              <w:rStyle w:val="Textedelespacerserv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55FE5"/>
    <w:rsid w:val="001611F8"/>
    <w:rsid w:val="002162C5"/>
    <w:rsid w:val="00217647"/>
    <w:rsid w:val="002B2C3E"/>
    <w:rsid w:val="0034005E"/>
    <w:rsid w:val="003421FF"/>
    <w:rsid w:val="00362A21"/>
    <w:rsid w:val="00384737"/>
    <w:rsid w:val="003B161F"/>
    <w:rsid w:val="003C4590"/>
    <w:rsid w:val="0043164B"/>
    <w:rsid w:val="00434EC1"/>
    <w:rsid w:val="004514F6"/>
    <w:rsid w:val="004627D0"/>
    <w:rsid w:val="00484F98"/>
    <w:rsid w:val="00577109"/>
    <w:rsid w:val="0058159F"/>
    <w:rsid w:val="00586DD0"/>
    <w:rsid w:val="005B140A"/>
    <w:rsid w:val="006C149F"/>
    <w:rsid w:val="006C4A9D"/>
    <w:rsid w:val="00726C6F"/>
    <w:rsid w:val="00791ACF"/>
    <w:rsid w:val="008B2FE0"/>
    <w:rsid w:val="008D0BEC"/>
    <w:rsid w:val="008E280D"/>
    <w:rsid w:val="00900FCC"/>
    <w:rsid w:val="00906827"/>
    <w:rsid w:val="009468F7"/>
    <w:rsid w:val="009558B8"/>
    <w:rsid w:val="00992FC7"/>
    <w:rsid w:val="009C00EC"/>
    <w:rsid w:val="00A1476C"/>
    <w:rsid w:val="00A46FD2"/>
    <w:rsid w:val="00A641F1"/>
    <w:rsid w:val="00A969B4"/>
    <w:rsid w:val="00AA373E"/>
    <w:rsid w:val="00B1116B"/>
    <w:rsid w:val="00B46D29"/>
    <w:rsid w:val="00B72A90"/>
    <w:rsid w:val="00BA28E3"/>
    <w:rsid w:val="00BC5A08"/>
    <w:rsid w:val="00C72970"/>
    <w:rsid w:val="00C74B42"/>
    <w:rsid w:val="00D467F0"/>
    <w:rsid w:val="00E01EF8"/>
    <w:rsid w:val="00E07B5F"/>
    <w:rsid w:val="00E35253"/>
    <w:rsid w:val="00E64ABA"/>
    <w:rsid w:val="00EC5E50"/>
    <w:rsid w:val="00F3423B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92F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3660ce-6d07-47ad-b726-5178166c5d31">
      <UserInfo>
        <DisplayName>Nathalie Beaupré  (CISSSMO16)</DisplayName>
        <AccountId>22</AccountId>
        <AccountType/>
      </UserInfo>
      <UserInfo>
        <DisplayName>Manuel Campeau  (CISSSMO16)</DisplayName>
        <AccountId>23</AccountId>
        <AccountType/>
      </UserInfo>
      <UserInfo>
        <DisplayName>Marie Baoua (CISSSMO16)</DisplayName>
        <AccountId>24</AccountId>
        <AccountType/>
      </UserInfo>
      <UserInfo>
        <DisplayName>Isabelle De Varennes  (CISSSMO16)</DisplayName>
        <AccountId>32</AccountId>
        <AccountType/>
      </UserInfo>
      <UserInfo>
        <DisplayName>Geneviève Jutras  (CISSSMO16 PSYCHOED)</DisplayName>
        <AccountId>35</AccountId>
        <AccountType/>
      </UserInfo>
      <UserInfo>
        <DisplayName>Sophie Guérin  (CISSSMO16)</DisplayName>
        <AccountId>36</AccountId>
        <AccountType/>
      </UserInfo>
      <UserInfo>
        <DisplayName>Nathalie Falardeau  (CISSSMO16)</DisplayName>
        <AccountId>37</AccountId>
        <AccountType/>
      </UserInfo>
      <UserInfo>
        <DisplayName>Isabelle Le Brasseur (CISSSMO16)</DisplayName>
        <AccountId>38</AccountId>
        <AccountType/>
      </UserInfo>
      <UserInfo>
        <DisplayName>Josee Dumas  (CISSSMO16)</DisplayName>
        <AccountId>39</AccountId>
        <AccountType/>
      </UserInfo>
      <UserInfo>
        <DisplayName>Annie Leduc (CISSSMO16)</DisplayName>
        <AccountId>40</AccountId>
        <AccountType/>
      </UserInfo>
      <UserInfo>
        <DisplayName>Louise Harvey  (CISSSMO16)</DisplayName>
        <AccountId>13</AccountId>
        <AccountType/>
      </UserInfo>
      <UserInfo>
        <DisplayName>Stéphanie Sirard  (CISSSMO16)</DisplayName>
        <AccountId>41</AccountId>
        <AccountType/>
      </UserInfo>
      <UserInfo>
        <DisplayName>Julie Senecal  (CISSSMO16)</DisplayName>
        <AccountId>42</AccountId>
        <AccountType/>
      </UserInfo>
      <UserInfo>
        <DisplayName>Kim Lalonde (CISSSMO16)</DisplayName>
        <AccountId>43</AccountId>
        <AccountType/>
      </UserInfo>
      <UserInfo>
        <DisplayName>Maude Lefebvre Archives (CISSSMO16)</DisplayName>
        <AccountId>19</AccountId>
        <AccountType/>
      </UserInfo>
      <UserInfo>
        <DisplayName>Amélie Roy (CISSSMO16 DSIEUSI)</DisplayName>
        <AccountId>44</AccountId>
        <AccountType/>
      </UserInfo>
      <UserInfo>
        <DisplayName>Geneviève Leboeuf  (CISSSMO16)</DisplayName>
        <AccountId>45</AccountId>
        <AccountType/>
      </UserInfo>
      <UserInfo>
        <DisplayName>Jean-François Bouffard  (CISSSMO16)</DisplayName>
        <AccountId>46</AccountId>
        <AccountType/>
      </UserInfo>
      <UserInfo>
        <DisplayName>Marie-Ève Roux  (CISSSMO16)</DisplayName>
        <AccountId>47</AccountId>
        <AccountType/>
      </UserInfo>
      <UserInfo>
        <DisplayName>Patricia Quirion  (CISSSMO16)</DisplayName>
        <AccountId>48</AccountId>
        <AccountType/>
      </UserInfo>
      <UserInfo>
        <DisplayName>Julie Laliberté  (CISSSMO16)</DisplayName>
        <AccountId>51</AccountId>
        <AccountType/>
      </UserInfo>
      <UserInfo>
        <DisplayName>Patrick Bégin (CISSSMO16)</DisplayName>
        <AccountId>15</AccountId>
        <AccountType/>
      </UserInfo>
      <UserInfo>
        <DisplayName>Claudine Dansereau (CISSSMO16)</DisplayName>
        <AccountId>52</AccountId>
        <AccountType/>
      </UserInfo>
      <UserInfo>
        <DisplayName>Josée Croteau (CISSSMO16)</DisplayName>
        <AccountId>53</AccountId>
        <AccountType/>
      </UserInfo>
      <UserInfo>
        <DisplayName>Annick Vallières (CISSSMO16)</DisplayName>
        <AccountId>54</AccountId>
        <AccountType/>
      </UserInfo>
      <UserInfo>
        <DisplayName>Catherine Besner  (CISSSMO16)</DisplayName>
        <AccountId>55</AccountId>
        <AccountType/>
      </UserInfo>
      <UserInfo>
        <DisplayName>Mireille Forget  (CISSSMO16)</DisplayName>
        <AccountId>56</AccountId>
        <AccountType/>
      </UserInfo>
      <UserInfo>
        <DisplayName>Daniel PHYSIO Gingras (CISSSMO16)</DisplayName>
        <AccountId>57</AccountId>
        <AccountType/>
      </UserInfo>
      <UserInfo>
        <DisplayName>Joanne Ratelle  (CISSSMO16)</DisplayName>
        <AccountId>58</AccountId>
        <AccountType/>
      </UserInfo>
      <UserInfo>
        <DisplayName>Catherine St-Jean  (CISSSMO16)</DisplayName>
        <AccountId>59</AccountId>
        <AccountType/>
      </UserInfo>
    </SharedWithUsers>
    <Commentaire xmlns="821ca118-854d-4774-85de-cb461bc3e543" xsi:nil="true"/>
    <Direction xmlns="013660ce-6d07-47ad-b726-5178166c5d31">15</Direction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2023-07-01T04:00:00+00:00</Datedapproba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1FDD9-D04F-4EA1-986F-3214D15A2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A9DC88-1075-4C09-9389-C2D71629B733}">
  <ds:schemaRefs>
    <ds:schemaRef ds:uri="http://schemas.microsoft.com/office/2006/metadata/properties"/>
    <ds:schemaRef ds:uri="http://schemas.microsoft.com/office/infopath/2007/PartnerControls"/>
    <ds:schemaRef ds:uri="013660ce-6d07-47ad-b726-5178166c5d31"/>
    <ds:schemaRef ds:uri="821ca118-854d-4774-85de-cb461bc3e543"/>
  </ds:schemaRefs>
</ds:datastoreItem>
</file>

<file path=customXml/itemProps3.xml><?xml version="1.0" encoding="utf-8"?>
<ds:datastoreItem xmlns:ds="http://schemas.openxmlformats.org/officeDocument/2006/customXml" ds:itemID="{60001903-67B3-42A9-A72B-B8122B675E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287995-F5EC-42E5-9DEC-38E7AA36A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2</Pages>
  <Words>192</Words>
  <Characters>1059</Characters>
  <Application>Microsoft Office Word</Application>
  <DocSecurity>8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CLI-60636</vt:lpstr>
    </vt:vector>
  </TitlesOfParts>
  <Company>CISSS de la Montérégie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CLI-60636</dc:title>
  <dc:subject/>
  <dc:creator>Dos Santos , Murielle</dc:creator>
  <cp:keywords/>
  <dc:description/>
  <cp:lastModifiedBy>Maude Lefebvre Archives (CISSSMO16)</cp:lastModifiedBy>
  <cp:revision>2</cp:revision>
  <cp:lastPrinted>2020-03-02T14:51:00Z</cp:lastPrinted>
  <dcterms:created xsi:type="dcterms:W3CDTF">2024-10-04T16:45:00Z</dcterms:created>
  <dcterms:modified xsi:type="dcterms:W3CDTF">2024-10-04T16:45:00Z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2022-03-17T18:45:27Z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dee51e5e-d6bf-425a-a41e-79e734cb1eba</vt:lpwstr>
  </property>
  <property fmtid="{D5CDD505-2E9C-101B-9397-08002B2CF9AE}" pid="9" name="MSIP_Label_6a7d8d5d-78e2-4a62-9fcd-016eb5e4c57c_ContentBits">
    <vt:lpwstr>0</vt:lpwstr>
  </property>
</Properties>
</file>