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456"/>
        <w:gridCol w:w="103"/>
        <w:gridCol w:w="3609"/>
        <w:gridCol w:w="573"/>
        <w:gridCol w:w="638"/>
      </w:tblGrid>
      <w:tr w:rsidR="004246FA" w:rsidRPr="00B64B15" w14:paraId="383F23A3" w14:textId="77777777" w:rsidTr="003D2B91">
        <w:trPr>
          <w:trHeight w:val="2267"/>
        </w:trPr>
        <w:tc>
          <w:tcPr>
            <w:tcW w:w="5709" w:type="dxa"/>
            <w:gridSpan w:val="3"/>
            <w:tcBorders>
              <w:right w:val="single" w:sz="8" w:space="0" w:color="AEAAAA" w:themeColor="background2" w:themeShade="BF"/>
            </w:tcBorders>
            <w:shd w:val="clear" w:color="auto" w:fill="auto"/>
          </w:tcPr>
          <w:p w14:paraId="78590D28" w14:textId="48664985" w:rsidR="004246FA" w:rsidRPr="00B34C6D" w:rsidRDefault="004246FA" w:rsidP="0014043F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14:paraId="7F223F5C" w14:textId="77777777" w:rsidTr="00B64B15">
              <w:tc>
                <w:tcPr>
                  <w:tcW w:w="1134" w:type="dxa"/>
                  <w:vAlign w:val="bottom"/>
                </w:tcPr>
                <w:p w14:paraId="0D44F494" w14:textId="140C31FC" w:rsidR="004246FA" w:rsidRPr="00B64B15" w:rsidRDefault="000C7AAE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766579286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lang w:val="en-CA"/>
                    </w:rPr>
                    <w:t xml:space="preserve">Installation </w:t>
                  </w:r>
                  <w:r w:rsidR="004246FA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lang w:val="en-CA"/>
                    </w:rPr>
                    <w:t xml:space="preserve">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0F63A3FF" w:rsidR="004246FA" w:rsidRPr="00B34C6D" w:rsidRDefault="004246FA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766579286"/>
          </w:tbl>
          <w:p w14:paraId="0A37501D" w14:textId="742AC91E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5DAB6C7B" w14:textId="30131E4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02EB378F" w14:textId="599AEE5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4923" w:type="dxa"/>
            <w:gridSpan w:val="4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64B15" w14:paraId="3587E17A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64B15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Dossier :</w:t>
                  </w:r>
                </w:p>
              </w:tc>
              <w:permStart w:id="2118733084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54F9AE05" w14:textId="77777777" w:rsidR="004246FA" w:rsidRPr="00B64B15" w:rsidRDefault="00FD14A6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2118733084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64B15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64B15" w14:paraId="72C969F9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Nom, Prénom :</w:t>
                  </w:r>
                </w:p>
              </w:tc>
              <w:permStart w:id="13953210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2894B68E" w14:textId="77777777" w:rsidR="004246FA" w:rsidRPr="00B64B15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39532109" w:displacedByCustomXml="prev"/>
              <w:bookmarkEnd w:id="1" w:displacedByCustomXml="prev"/>
            </w:tr>
            <w:tr w:rsidR="00B34C6D" w:rsidRPr="00B64B15" w14:paraId="04A34B62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14:paraId="4671ABCD" w14:textId="77777777" w:rsidR="004246FA" w:rsidRPr="00B64B15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bookmarkStart w:id="2" w:name="DDNais"/>
                  <w:permStart w:id="57044153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sdtContent>
                  </w:sdt>
                  <w:bookmarkEnd w:id="2"/>
                  <w:permEnd w:id="570441532"/>
                </w:p>
              </w:tc>
              <w:permStart w:id="30652104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64B15" w:rsidRDefault="00801FB4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45B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306521046"/>
                  <w:r w:rsidR="006045B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F  </w:t>
                  </w:r>
                  <w:permStart w:id="752880511" w:edGrp="everyone"/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45B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752880511"/>
                  <w:r w:rsidR="006045B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M</w:t>
                  </w:r>
                </w:p>
              </w:tc>
            </w:tr>
            <w:tr w:rsidR="00B34C6D" w:rsidRPr="00B64B15" w14:paraId="0CE0A232" w14:textId="77777777" w:rsidTr="3D4E9AEC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  <w:t xml:space="preserve">             AAAA-MM-JJ</w:t>
                  </w:r>
                </w:p>
              </w:tc>
            </w:tr>
            <w:tr w:rsidR="00B34C6D" w:rsidRPr="00B64B15" w14:paraId="0949D050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64B15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NAM :</w:t>
                  </w:r>
                </w:p>
              </w:tc>
              <w:permStart w:id="1355891938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3600C3BC" w14:textId="77777777" w:rsidR="004246FA" w:rsidRPr="00B64B15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355891938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64B15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Exp.</w:t>
                  </w:r>
                </w:p>
              </w:tc>
              <w:permStart w:id="62355216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5CF9F362" w14:textId="77777777" w:rsidR="004246FA" w:rsidRPr="00B64B15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62355216" w:displacedByCustomXml="prev"/>
              <w:bookmarkEnd w:id="4" w:displacedByCustomXml="prev"/>
            </w:tr>
            <w:tr w:rsidR="00B34C6D" w:rsidRPr="00B64B15" w14:paraId="650C637C" w14:textId="77777777" w:rsidTr="3D4E9AEC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 w:themeColor="background1" w:themeShade="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 w:themeColor="background1" w:themeShade="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AAAA-MM</w:t>
                  </w:r>
                </w:p>
              </w:tc>
            </w:tr>
            <w:tr w:rsidR="00B34C6D" w:rsidRPr="00B64B15" w14:paraId="54CF253A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64B15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Nom de la mère :</w:t>
                  </w:r>
                </w:p>
              </w:tc>
              <w:permStart w:id="1127107473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006C8F76" w14:textId="77777777" w:rsidR="004246FA" w:rsidRPr="00B64B15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127107473" w:displacedByCustomXml="prev"/>
              <w:bookmarkEnd w:id="5" w:displacedByCustomXml="prev"/>
            </w:tr>
          </w:tbl>
          <w:p w14:paraId="72A3D3EC" w14:textId="77777777" w:rsidR="004246FA" w:rsidRPr="00B64B15" w:rsidRDefault="004246FA" w:rsidP="001404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:rsidRPr="00801FB4" w14:paraId="4E3E1C9A" w14:textId="77777777" w:rsidTr="003D2B91">
        <w:trPr>
          <w:trHeight w:val="818"/>
        </w:trPr>
        <w:tc>
          <w:tcPr>
            <w:tcW w:w="5709" w:type="dxa"/>
            <w:gridSpan w:val="3"/>
            <w:shd w:val="clear" w:color="auto" w:fill="auto"/>
            <w:vAlign w:val="center"/>
          </w:tcPr>
          <w:p w14:paraId="410A31F9" w14:textId="6C485C1B" w:rsidR="00A83160" w:rsidRPr="00825E4F" w:rsidRDefault="00BC5DC9" w:rsidP="00A83160">
            <w:pPr>
              <w:jc w:val="center"/>
              <w:rPr>
                <w:rFonts w:asciiTheme="minorHAnsi" w:hAnsiTheme="minorHAnsi" w:cstheme="minorHAnsi"/>
                <w:b/>
                <w:lang w:val="en-CA"/>
              </w:rPr>
            </w:pPr>
            <w:r w:rsidRPr="00825E4F">
              <w:rPr>
                <w:rFonts w:asciiTheme="minorHAnsi" w:hAnsiTheme="minorHAnsi" w:cstheme="minorHAnsi"/>
                <w:b/>
                <w:bCs/>
                <w:lang w:val="en-CA"/>
              </w:rPr>
              <w:t>AUTHORIZATION TO SHARE INFORMATION</w:t>
            </w:r>
          </w:p>
          <w:p w14:paraId="65758440" w14:textId="7F17D3BE" w:rsidR="004246FA" w:rsidRPr="00825E4F" w:rsidRDefault="005422F9" w:rsidP="7DCB71A4">
            <w:pPr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825E4F">
              <w:rPr>
                <w:rFonts w:asciiTheme="minorHAnsi" w:hAnsiTheme="minorHAnsi" w:cstheme="minorHAnsi"/>
                <w:b/>
                <w:bCs/>
                <w:lang w:val="en-CA"/>
              </w:rPr>
              <w:t xml:space="preserve">WITH EXTERNAL PARTNERS - </w:t>
            </w:r>
            <w:r w:rsidR="00CC199A" w:rsidRPr="00825E4F">
              <w:rPr>
                <w:rFonts w:asciiTheme="minorHAnsi" w:hAnsiTheme="minorHAnsi" w:cstheme="minorHAnsi"/>
                <w:b/>
                <w:bCs/>
                <w:lang w:val="en-CA"/>
              </w:rPr>
              <w:t>SASG</w:t>
            </w:r>
          </w:p>
        </w:tc>
        <w:tc>
          <w:tcPr>
            <w:tcW w:w="4923" w:type="dxa"/>
            <w:gridSpan w:val="4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0C7AAE" w:rsidRDefault="004246FA" w:rsidP="0014043F">
            <w:pPr>
              <w:rPr>
                <w:color w:val="000000" w:themeColor="text1"/>
                <w:lang w:val="en-CA"/>
              </w:rPr>
            </w:pPr>
          </w:p>
        </w:tc>
      </w:tr>
      <w:tr w:rsidR="00A81BE1" w:rsidRPr="00801FB4" w14:paraId="76E8C0B7" w14:textId="77777777" w:rsidTr="00392116">
        <w:tc>
          <w:tcPr>
            <w:tcW w:w="10632" w:type="dxa"/>
            <w:gridSpan w:val="7"/>
          </w:tcPr>
          <w:p w14:paraId="5C2E9984" w14:textId="3D6A66D9" w:rsidR="00A81BE1" w:rsidRPr="00825E4F" w:rsidRDefault="00A81BE1" w:rsidP="496063C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825E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This authorization </w:t>
            </w:r>
            <w:r w:rsidR="00CC199A" w:rsidRPr="00825E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allows</w:t>
            </w:r>
            <w:r w:rsidRPr="00825E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the sharing of required information with key partners on the specialized geriatric outpatient services (</w:t>
            </w:r>
            <w:r w:rsidR="00F62815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Services ambulatoires spécialisé</w:t>
            </w:r>
            <w:bookmarkStart w:id="6" w:name="_GoBack"/>
            <w:bookmarkEnd w:id="6"/>
            <w:r w:rsidR="00F62815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 de gériatrie/</w:t>
            </w:r>
            <w:r w:rsidR="00CC199A" w:rsidRPr="00825E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SASG</w:t>
            </w:r>
            <w:r w:rsidRPr="00825E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) team.</w:t>
            </w:r>
          </w:p>
          <w:p w14:paraId="74658D40" w14:textId="572A36FB" w:rsidR="00812F66" w:rsidRPr="00825E4F" w:rsidRDefault="00812F66" w:rsidP="496063C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</w:pPr>
          </w:p>
        </w:tc>
      </w:tr>
      <w:tr w:rsidR="001E3595" w:rsidRPr="00593798" w14:paraId="7129E39E" w14:textId="77777777" w:rsidTr="00377FC7">
        <w:tc>
          <w:tcPr>
            <w:tcW w:w="2977" w:type="dxa"/>
          </w:tcPr>
          <w:p w14:paraId="5C9935D9" w14:textId="173FDE3E" w:rsidR="001E3595" w:rsidRPr="00593798" w:rsidRDefault="001E3595" w:rsidP="10AF18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In my capacity as:</w:t>
            </w:r>
          </w:p>
        </w:tc>
        <w:permStart w:id="894197750" w:edGrp="everyone"/>
        <w:tc>
          <w:tcPr>
            <w:tcW w:w="1276" w:type="dxa"/>
          </w:tcPr>
          <w:p w14:paraId="7CB3B506" w14:textId="6C1B309C" w:rsidR="001E3595" w:rsidRPr="00593798" w:rsidRDefault="00801FB4" w:rsidP="00812F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90328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633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894197750"/>
            <w:r w:rsidR="006045B9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CA"/>
              </w:rPr>
              <w:t xml:space="preserve"> User</w:t>
            </w:r>
          </w:p>
        </w:tc>
        <w:permStart w:id="682781403" w:edGrp="everyone"/>
        <w:tc>
          <w:tcPr>
            <w:tcW w:w="1559" w:type="dxa"/>
            <w:gridSpan w:val="2"/>
          </w:tcPr>
          <w:p w14:paraId="1534964D" w14:textId="15742C8D" w:rsidR="001E3595" w:rsidRPr="00593798" w:rsidRDefault="00801FB4" w:rsidP="002F671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49984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682781403"/>
            <w:r w:rsidR="006045B9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CA"/>
              </w:rPr>
              <w:t xml:space="preserve"> Authorized person: </w:t>
            </w:r>
          </w:p>
        </w:tc>
        <w:tc>
          <w:tcPr>
            <w:tcW w:w="360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013158F" w14:textId="1A191CC4" w:rsidR="00AF24E2" w:rsidRDefault="009F1139" w:rsidP="00AF24E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035815688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_____________________________</w:t>
            </w:r>
          </w:p>
          <w:permEnd w:id="2035815688"/>
          <w:p w14:paraId="00515130" w14:textId="2C1B5831" w:rsidR="006573AB" w:rsidRPr="00593798" w:rsidRDefault="006573AB" w:rsidP="00AF24E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4EB1" w14:textId="71FF5415" w:rsidR="001E3595" w:rsidRPr="00593798" w:rsidRDefault="001E3595" w:rsidP="004C10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Yes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E1864" w14:textId="4FDCDFF0" w:rsidR="001E3595" w:rsidRPr="00593798" w:rsidRDefault="001E3595" w:rsidP="004C108A">
            <w:pPr>
              <w:ind w:lef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No</w:t>
            </w:r>
          </w:p>
        </w:tc>
      </w:tr>
    </w:tbl>
    <w:tbl>
      <w:tblPr>
        <w:tblStyle w:val="Grilledutableau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0"/>
        <w:gridCol w:w="9072"/>
        <w:gridCol w:w="587"/>
        <w:gridCol w:w="623"/>
      </w:tblGrid>
      <w:tr w:rsidR="008149B2" w:rsidRPr="00593798" w14:paraId="132BF229" w14:textId="77777777" w:rsidTr="00377FC7">
        <w:trPr>
          <w:trHeight w:val="45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1B54E" w14:textId="25FBCE0C" w:rsidR="00F67C10" w:rsidRPr="000C7AAE" w:rsidRDefault="6499756A" w:rsidP="0066435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I authorize the </w:t>
            </w:r>
            <w:r w:rsidR="00CC199A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SASG</w:t>
            </w: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team to contact my community pharmacy</w:t>
            </w:r>
          </w:p>
          <w:p w14:paraId="62E8FD4D" w14:textId="77777777" w:rsidR="008149B2" w:rsidRPr="000C7AAE" w:rsidRDefault="226974C4" w:rsidP="00F67C10">
            <w:pPr>
              <w:pStyle w:val="NormalWeb"/>
              <w:spacing w:before="0" w:beforeAutospacing="0" w:after="0" w:afterAutospacing="0"/>
              <w:ind w:left="318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permStart w:id="976715175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</w:t>
            </w:r>
            <w:permEnd w:id="976715175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to obtain the following information about me:</w:t>
            </w:r>
          </w:p>
          <w:p w14:paraId="011E2B08" w14:textId="2609D97B" w:rsidR="00F67C10" w:rsidRPr="000C7AAE" w:rsidRDefault="00F67C10" w:rsidP="00F67C10">
            <w:pPr>
              <w:pStyle w:val="NormalWeb"/>
              <w:spacing w:before="0" w:beforeAutospacing="0" w:after="0" w:afterAutospacing="0"/>
              <w:ind w:left="318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  <w:permStart w:id="195957514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EE6F8" w14:textId="44002BFA" w:rsidR="008149B2" w:rsidRPr="00593798" w:rsidRDefault="00801FB4" w:rsidP="004C108A">
            <w:pPr>
              <w:pStyle w:val="NormalWeb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15459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95957514"/>
          </w:p>
        </w:tc>
        <w:permStart w:id="1308832012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F7DDA" w14:textId="69A0A107" w:rsidR="008149B2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26718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308832012"/>
          </w:p>
        </w:tc>
      </w:tr>
      <w:tr w:rsidR="008149B2" w:rsidRPr="00593798" w14:paraId="27BB609A" w14:textId="77777777" w:rsidTr="00377FC7">
        <w:trPr>
          <w:trHeight w:val="203"/>
        </w:trPr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F14B1" w14:textId="3BD7F87C" w:rsidR="008149B2" w:rsidRPr="00593798" w:rsidRDefault="008149B2" w:rsidP="00C10FB1">
            <w:pPr>
              <w:pStyle w:val="NormalWeb"/>
              <w:spacing w:before="0" w:beforeAutospacing="0" w:after="0" w:afterAutospacing="0" w:line="276" w:lineRule="auto"/>
              <w:ind w:left="3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ermStart w:id="790717163" w:edGrp="everyone" w:colFirst="1" w:colLast="1"/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0ECBD" w14:textId="0772BDBA" w:rsidR="008149B2" w:rsidRPr="00593798" w:rsidRDefault="00D56886" w:rsidP="006D245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_______________________________________________________________________________</w:t>
            </w:r>
          </w:p>
        </w:tc>
        <w:tc>
          <w:tcPr>
            <w:tcW w:w="587" w:type="dxa"/>
            <w:tcBorders>
              <w:top w:val="nil"/>
            </w:tcBorders>
          </w:tcPr>
          <w:p w14:paraId="5C4996CD" w14:textId="6E192AEE" w:rsidR="008149B2" w:rsidRPr="00593798" w:rsidRDefault="008149B2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nil"/>
            </w:tcBorders>
          </w:tcPr>
          <w:p w14:paraId="0E2B21C6" w14:textId="77777777" w:rsidR="008149B2" w:rsidRPr="00593798" w:rsidRDefault="008149B2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permEnd w:id="790717163"/>
      <w:tr w:rsidR="001E3595" w:rsidRPr="00593798" w14:paraId="00EC4F32" w14:textId="77777777" w:rsidTr="00377FC7">
        <w:trPr>
          <w:trHeight w:val="74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4DAA" w14:textId="40ABF7DB" w:rsidR="003E4DA6" w:rsidRPr="000C7AAE" w:rsidRDefault="00801FB4" w:rsidP="00A81BE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6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037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B9">
                  <w:rPr>
                    <w:rFonts w:asciiTheme="minorHAnsi" w:hAnsiTheme="minorHAnsi" w:cstheme="minorHAnsi"/>
                    <w:sz w:val="22"/>
                    <w:szCs w:val="22"/>
                    <w:lang w:val="en-CA"/>
                  </w:rPr>
                  <w:t>I</w:t>
                </w:r>
              </w:sdtContent>
            </w:sdt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authorize the </w:t>
            </w:r>
            <w:r w:rsidR="00CC199A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SASG</w:t>
            </w:r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team to forward assessment and follow-up reports relating to the </w:t>
            </w:r>
            <w:r w:rsidR="00CC199A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SASG</w:t>
            </w:r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consultation request: </w:t>
            </w:r>
          </w:p>
          <w:p w14:paraId="2713E0B3" w14:textId="77777777" w:rsidR="00D11E61" w:rsidRPr="000C7AAE" w:rsidRDefault="00D11E61" w:rsidP="00D11E61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ermStart w:id="1776690027" w:edGrp="everyone"/>
          <w:p w14:paraId="721793F1" w14:textId="7638E7FE" w:rsidR="003E4DA6" w:rsidRPr="000C7AAE" w:rsidRDefault="00801FB4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75774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B9">
                  <w:rPr>
                    <w:rFonts w:asciiTheme="minorHAnsi" w:eastAsia="MS Gothic" w:hAnsiTheme="minorHAnsi" w:cstheme="minorHAnsi"/>
                    <w:color w:val="000000"/>
                    <w:sz w:val="22"/>
                    <w:szCs w:val="22"/>
                    <w:shd w:val="clear" w:color="auto" w:fill="FFFFFF"/>
                    <w:lang w:val="en-CA"/>
                  </w:rPr>
                  <w:t>☐</w:t>
                </w:r>
              </w:sdtContent>
            </w:sdt>
            <w:permEnd w:id="1776690027"/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To my family doctor: </w:t>
            </w:r>
            <w:permStart w:id="1814394119" w:edGrp="everyone"/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_______________________________________________________</w:t>
            </w:r>
          </w:p>
          <w:permEnd w:id="1814394119"/>
          <w:p w14:paraId="0028E381" w14:textId="77777777" w:rsidR="00113C9E" w:rsidRPr="000C7AAE" w:rsidRDefault="00113C9E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ermStart w:id="1317994684" w:edGrp="everyone"/>
          <w:p w14:paraId="55FE9897" w14:textId="0FB9D66E" w:rsidR="003E4DA6" w:rsidRPr="000C7AAE" w:rsidRDefault="00801FB4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71389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B9">
                  <w:rPr>
                    <w:rFonts w:asciiTheme="minorHAnsi" w:eastAsia="MS Gothic" w:hAnsiTheme="minorHAnsi" w:cstheme="minorHAnsi"/>
                    <w:color w:val="000000"/>
                    <w:sz w:val="22"/>
                    <w:szCs w:val="22"/>
                    <w:shd w:val="clear" w:color="auto" w:fill="FFFFFF"/>
                    <w:lang w:val="en-CA"/>
                  </w:rPr>
                  <w:t>☐</w:t>
                </w:r>
              </w:sdtContent>
            </w:sdt>
            <w:permEnd w:id="1317994684"/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Other: </w:t>
            </w:r>
            <w:permStart w:id="1948474957" w:edGrp="everyone"/>
            <w:r w:rsidR="006045B9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______________________________________________________________________</w:t>
            </w:r>
          </w:p>
          <w:permEnd w:id="1948474957"/>
          <w:p w14:paraId="17F5B9D5" w14:textId="7AD4E195" w:rsidR="001E3595" w:rsidRPr="000C7AAE" w:rsidRDefault="001E3595" w:rsidP="00D11E6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  <w:permStart w:id="744645936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24ED" w14:textId="2AA3CEE4" w:rsidR="001E3595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18088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44645936"/>
          </w:p>
        </w:tc>
        <w:permStart w:id="763766503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856" w14:textId="39270AA8" w:rsidR="001E3595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87425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63766503"/>
          </w:p>
        </w:tc>
      </w:tr>
      <w:tr w:rsidR="00A81BE1" w:rsidRPr="00593798" w14:paraId="7FC98356" w14:textId="77777777" w:rsidTr="00377FC7">
        <w:trPr>
          <w:trHeight w:val="74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7D36" w14:textId="49D96D2E" w:rsidR="00113C9E" w:rsidRPr="000C7AAE" w:rsidRDefault="00A81BE1" w:rsidP="0066435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3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I authorize the </w:t>
            </w:r>
            <w:r w:rsidR="00CC199A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SASG</w:t>
            </w: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team and the following healthcare institution(s): </w:t>
            </w:r>
            <w:permStart w:id="456938368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</w:t>
            </w:r>
            <w:permEnd w:id="456938368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</w:p>
          <w:p w14:paraId="366D6AC6" w14:textId="4A671472" w:rsidR="00113C9E" w:rsidRPr="000C7AAE" w:rsidRDefault="00113C9E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6F884755" w14:textId="58437638" w:rsidR="00D54DB6" w:rsidRPr="000C7AAE" w:rsidRDefault="00D54DB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permStart w:id="577981595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_________________________________________________________________________________</w:t>
            </w:r>
            <w:permEnd w:id="577981595"/>
          </w:p>
          <w:p w14:paraId="769CB1CD" w14:textId="77777777" w:rsidR="00D54DB6" w:rsidRPr="000C7AAE" w:rsidRDefault="00D54DB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07063FFD" w14:textId="4AE46116" w:rsidR="006D2456" w:rsidRPr="000C7AAE" w:rsidRDefault="00D5688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to share the following information: </w:t>
            </w:r>
            <w:permStart w:id="1137709608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</w:t>
            </w:r>
            <w:permEnd w:id="1137709608"/>
          </w:p>
          <w:p w14:paraId="5E8CABC2" w14:textId="4606741D" w:rsidR="00113C9E" w:rsidRPr="000C7AAE" w:rsidRDefault="00113C9E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157CE92E" w14:textId="77777777" w:rsidR="00306FD7" w:rsidRPr="000C7AAE" w:rsidRDefault="00306FD7" w:rsidP="00306FD7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permStart w:id="1142239967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_________________________________________________________________________________</w:t>
            </w:r>
            <w:permEnd w:id="1142239967"/>
          </w:p>
          <w:p w14:paraId="140AD85E" w14:textId="77777777" w:rsidR="00306FD7" w:rsidRPr="000C7AAE" w:rsidRDefault="00306FD7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29E40004" w14:textId="77777777" w:rsidR="006D2456" w:rsidRPr="000C7AAE" w:rsidRDefault="006D2456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regarding the care or services received during the period: </w:t>
            </w:r>
            <w:permStart w:id="724772153" w:edGrp="everyone"/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</w:t>
            </w:r>
          </w:p>
          <w:permEnd w:id="724772153"/>
          <w:p w14:paraId="70F1C21E" w14:textId="53C78FC9" w:rsidR="00164561" w:rsidRPr="000C7AAE" w:rsidRDefault="00164561" w:rsidP="00113C9E">
            <w:pPr>
              <w:pStyle w:val="NormalWeb"/>
              <w:spacing w:before="0" w:beforeAutospacing="0" w:after="0" w:afterAutospacing="0" w:line="276" w:lineRule="auto"/>
              <w:ind w:firstLine="318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  <w:permStart w:id="1073758120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938" w14:textId="6CB2D301" w:rsidR="00A81BE1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38846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073758120"/>
          </w:p>
        </w:tc>
        <w:permStart w:id="711287134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C79B" w14:textId="60F947F9" w:rsidR="00A81BE1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89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11287134"/>
          </w:p>
        </w:tc>
      </w:tr>
      <w:tr w:rsidR="001E3595" w:rsidRPr="00593798" w14:paraId="4279E925" w14:textId="77777777" w:rsidTr="00377FC7">
        <w:trPr>
          <w:trHeight w:val="567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A309" w14:textId="3EA72D3C" w:rsidR="001E3595" w:rsidRPr="000C7AAE" w:rsidRDefault="4AAE82B5" w:rsidP="00773FB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6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I understand that I may withdraw my authorization, in whole or in part, at any time. </w:t>
            </w:r>
          </w:p>
        </w:tc>
        <w:permStart w:id="1041003775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5230" w14:textId="7CD3B8A6" w:rsidR="001E3595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56470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041003775"/>
          </w:p>
        </w:tc>
        <w:permStart w:id="1220620332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CFF" w14:textId="729A9FF8" w:rsidR="001E3595" w:rsidRPr="00593798" w:rsidRDefault="00801FB4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79420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2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220620332"/>
          </w:p>
        </w:tc>
      </w:tr>
    </w:tbl>
    <w:p w14:paraId="37A2618F" w14:textId="2F02674E" w:rsidR="00773FB9" w:rsidRPr="00593798" w:rsidRDefault="00B64B15" w:rsidP="00FD548E">
      <w:pPr>
        <w:keepNext/>
        <w:tabs>
          <w:tab w:val="left" w:pos="77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918B4" wp14:editId="5A24D7BB">
                <wp:simplePos x="0" y="0"/>
                <wp:positionH relativeFrom="column">
                  <wp:posOffset>1402080</wp:posOffset>
                </wp:positionH>
                <wp:positionV relativeFrom="paragraph">
                  <wp:posOffset>-6911340</wp:posOffset>
                </wp:positionV>
                <wp:extent cx="2133600" cy="5257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021D6" w14:textId="1CEA9D7E" w:rsidR="00B64B15" w:rsidRPr="00B64B15" w:rsidRDefault="00B64B15" w:rsidP="00B64B15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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</w:t>
                            </w:r>
                            <w: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60CEFE15" w14:textId="0B4EFD82" w:rsidR="00B64B15" w:rsidRPr="003E5929" w:rsidRDefault="00B64B15" w:rsidP="00B64B1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MOCLI60634</w:t>
                            </w:r>
                            <w:r w:rsidR="00825E4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918B4" id="Rectangle 6" o:spid="_x0000_s1026" style="position:absolute;left:0;text-align:left;margin-left:110.4pt;margin-top:-544.2pt;width:168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" filled="f" stroked="f" strokeweight=".25pt">
                <v:textbox>
                  <w:txbxContent>
                    <w:p w14:paraId="587021D6" w14:textId="1CEA9D7E" w:rsidR="00B64B15" w:rsidRPr="00B64B15" w:rsidRDefault="00B64B15" w:rsidP="00B64B15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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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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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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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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</w:t>
                      </w:r>
                      <w: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60CEFE15" w14:textId="0B4EFD82" w:rsidR="00B64B15" w:rsidRPr="003E5929" w:rsidRDefault="00B64B15" w:rsidP="00B64B1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MOCLI60634</w:t>
                      </w:r>
                      <w:r w:rsidR="00825E4F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3D03E33" wp14:editId="5EEC4D22">
            <wp:simplePos x="0" y="0"/>
            <wp:positionH relativeFrom="column">
              <wp:posOffset>-351790</wp:posOffset>
            </wp:positionH>
            <wp:positionV relativeFrom="paragraph">
              <wp:posOffset>-7231380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9835E" w14:textId="380BCC1E" w:rsidR="00632A23" w:rsidRPr="000C7AAE" w:rsidRDefault="002F671F" w:rsidP="00FD548E">
      <w:pPr>
        <w:keepNext/>
        <w:tabs>
          <w:tab w:val="left" w:pos="770"/>
        </w:tabs>
        <w:jc w:val="both"/>
        <w:rPr>
          <w:rFonts w:asciiTheme="minorHAnsi" w:hAnsiTheme="minorHAnsi" w:cstheme="minorHAnsi"/>
          <w:sz w:val="22"/>
          <w:szCs w:val="22"/>
          <w:lang w:val="en-CA"/>
        </w:rPr>
      </w:pPr>
      <w:r>
        <w:rPr>
          <w:rFonts w:asciiTheme="minorHAnsi" w:hAnsiTheme="minorHAnsi" w:cstheme="minorHAnsi"/>
          <w:sz w:val="22"/>
          <w:szCs w:val="22"/>
          <w:lang w:val="en-CA"/>
        </w:rPr>
        <w:t xml:space="preserve">This authorization is valid for 180 days from the date of signature of this document. </w:t>
      </w: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1417"/>
        <w:gridCol w:w="2127"/>
      </w:tblGrid>
      <w:tr w:rsidR="00CD7540" w:rsidRPr="00B64B15" w14:paraId="57F96527" w14:textId="77777777" w:rsidTr="00632A23">
        <w:trPr>
          <w:trHeight w:val="545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32597640" w14:textId="77777777" w:rsidR="00B337EB" w:rsidRPr="000C7AAE" w:rsidRDefault="00B337EB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  <w:lang w:val="en-CA"/>
              </w:rPr>
            </w:pPr>
            <w:permStart w:id="231425528" w:edGrp="everyone" w:colFirst="1" w:colLast="1"/>
          </w:p>
          <w:p w14:paraId="06AF1667" w14:textId="77777777" w:rsidR="00B64B15" w:rsidRPr="000C7AAE" w:rsidRDefault="00B64B15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  <w:lang w:val="en-CA"/>
              </w:rPr>
            </w:pPr>
          </w:p>
          <w:p w14:paraId="39295E68" w14:textId="4328937E" w:rsidR="00CD7540" w:rsidRPr="00B64B15" w:rsidRDefault="00157512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User’s/authorized person’s signature: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31126E5D" w14:textId="77777777" w:rsidR="00CD7540" w:rsidRPr="00B64B15" w:rsidRDefault="00CD7540" w:rsidP="00B34C6D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299382E" w14:textId="77777777" w:rsidR="00CD7540" w:rsidRPr="00B64B15" w:rsidRDefault="00CD7540" w:rsidP="0021081C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Date:</w:t>
            </w:r>
          </w:p>
        </w:tc>
        <w:permStart w:id="442190876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-21178431"/>
            <w:lock w:val="sdtLocked"/>
            <w:placeholder>
              <w:docPart w:val="D03FEEC29A6049819AF08EE4A8668C6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7B8F768" w14:textId="77777777" w:rsidR="00CD7540" w:rsidRPr="00B64B15" w:rsidRDefault="000A1BAF" w:rsidP="0021081C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Style w:val="Textedelespacerserv"/>
                    <w:sz w:val="16"/>
                    <w:szCs w:val="16"/>
                    <w:lang w:val="en-CA"/>
                  </w:rPr>
                  <w:t xml:space="preserve">  </w:t>
                </w:r>
              </w:p>
            </w:tc>
          </w:sdtContent>
        </w:sdt>
        <w:permEnd w:id="442190876" w:displacedByCustomXml="prev"/>
      </w:tr>
      <w:permEnd w:id="231425528"/>
      <w:tr w:rsidR="00597787" w:rsidRPr="00B64B15" w14:paraId="451590AD" w14:textId="77777777" w:rsidTr="00597787">
        <w:trPr>
          <w:trHeight w:val="589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1FEA8CE6" w14:textId="1B0E7A94" w:rsidR="00597787" w:rsidRPr="00B64B15" w:rsidRDefault="00597787" w:rsidP="00597787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Case worker’s signature: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276DFD7B" w14:textId="77777777" w:rsidR="00597787" w:rsidRPr="00B64B15" w:rsidRDefault="00801FB4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6045B9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0392730A" wp14:editId="5126986A">
                      <wp:extent cx="307075" cy="307075"/>
                      <wp:effectExtent l="0" t="0" r="0" b="0"/>
                      <wp:docPr id="3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253" cy="3122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ermStart w:id="1826502301" w:edGrp="everyone"/>
          <w:p w14:paraId="62ECB124" w14:textId="41A21F2A" w:rsidR="00597787" w:rsidRPr="00B64B15" w:rsidRDefault="00801FB4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1868129281"/>
                <w:placeholder>
                  <w:docPart w:val="9EF865853D0048F19AA1742F03DA3AD4"/>
                </w:placeholder>
                <w:showingPlcHdr/>
              </w:sdtPr>
              <w:sdtEndPr/>
              <w:sdtContent>
                <w:r w:rsidR="006045B9">
                  <w:rPr>
                    <w:rStyle w:val="Textedelespacerserv"/>
                    <w:sz w:val="16"/>
                    <w:szCs w:val="16"/>
                    <w:lang w:val="en-CA"/>
                  </w:rPr>
                  <w:t xml:space="preserve">   </w:t>
                </w:r>
              </w:sdtContent>
            </w:sdt>
            <w:permEnd w:id="1826502301"/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2042081" w14:textId="6A652C79" w:rsidR="00597787" w:rsidRPr="00B64B15" w:rsidRDefault="00597787" w:rsidP="00597787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Date:</w:t>
            </w:r>
          </w:p>
        </w:tc>
        <w:permStart w:id="1064716751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1740826181"/>
            <w:lock w:val="sdtLocked"/>
            <w:placeholder>
              <w:docPart w:val="A710186A187F41858868DB6AEDCA187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75F80603" w14:textId="77777777" w:rsidR="00597787" w:rsidRPr="00B64B15" w:rsidRDefault="00597787" w:rsidP="00597787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  <w:lang w:val="en-CA"/>
                  </w:rPr>
                  <w:t xml:space="preserve">  </w:t>
                </w:r>
              </w:p>
            </w:tc>
          </w:sdtContent>
        </w:sdt>
        <w:permEnd w:id="1064716751" w:displacedByCustomXml="prev"/>
      </w:tr>
      <w:tr w:rsidR="00597787" w:rsidRPr="00801FB4" w14:paraId="2E9098FE" w14:textId="77777777" w:rsidTr="002F671F">
        <w:trPr>
          <w:trHeight w:val="74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089B0A4A" w14:textId="77777777" w:rsidR="00597787" w:rsidRPr="00ED2554" w:rsidRDefault="00597787" w:rsidP="00597787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bottom"/>
          </w:tcPr>
          <w:p w14:paraId="3EE66C36" w14:textId="1E513155" w:rsidR="00597787" w:rsidRPr="000C7AAE" w:rsidRDefault="00597787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372928236" w:edGrp="everyone"/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CA"/>
              </w:rPr>
              <w:t>Last name and first name, job title</w:t>
            </w:r>
            <w:permEnd w:id="372928236"/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8D2175B" w14:textId="77777777" w:rsidR="00597787" w:rsidRPr="000C7AAE" w:rsidRDefault="00597787" w:rsidP="00597787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1ED6B954" w14:textId="15CFB0DD" w:rsidR="00597787" w:rsidRPr="000C7AAE" w:rsidRDefault="00597787" w:rsidP="00597787">
            <w:pPr>
              <w:keepNext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</w:tbl>
    <w:p w14:paraId="62431CDC" w14:textId="048E8E5E" w:rsidR="00DD133D" w:rsidRPr="000C7AAE" w:rsidRDefault="00DD17C4" w:rsidP="0C52332B">
      <w:pPr>
        <w:tabs>
          <w:tab w:val="left" w:pos="5245"/>
        </w:tabs>
        <w:rPr>
          <w:rFonts w:asciiTheme="minorHAnsi" w:hAnsiTheme="minorHAnsi" w:cstheme="minorBidi"/>
          <w:sz w:val="20"/>
          <w:szCs w:val="20"/>
          <w:lang w:val="en-CA"/>
        </w:rPr>
      </w:pPr>
      <w:r>
        <w:rPr>
          <w:rFonts w:asciiTheme="minorHAnsi" w:hAnsiTheme="minorHAnsi" w:cstheme="minorBidi"/>
          <w:sz w:val="20"/>
          <w:szCs w:val="20"/>
          <w:lang w:val="en-CA"/>
        </w:rPr>
        <w:t xml:space="preserve"> </w:t>
      </w:r>
    </w:p>
    <w:sectPr w:rsidR="00DD133D" w:rsidRPr="000C7AAE" w:rsidSect="00242EF6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FF09874" w16cex:dateUtc="2023-02-09T18:22:47.831Z"/>
  <w16cex:commentExtensible w16cex:durableId="1173CF09" w16cex:dateUtc="2023-02-10T20:38:43.053Z"/>
  <w16cex:commentExtensible w16cex:durableId="797F3C0D" w16cex:dateUtc="2023-02-10T22:08:40.521Z"/>
  <w16cex:commentExtensible w16cex:durableId="6B78962C" w16cex:dateUtc="2023-02-10T22:11:33.396Z"/>
  <w16cex:commentExtensible w16cex:durableId="79506F62" w16cex:dateUtc="2023-02-10T22:16:12.454Z">
    <w16cex:extLst>
      <w16:ext w16:uri="{CE6994B0-6A32-4C9F-8C6B-6E91EDA988CE}">
        <cr:reactions xmlns:cr="http://schemas.microsoft.com/office/comments/2020/reactions">
          <cr:reaction reactionType="1">
            <cr:reactionInfo dateUtc="2023-02-20T15:31:31.447Z">
              <cr:user userId="S::annick.vallieres.cisssmo16@ssss.gouv.qc.ca::6ea9dd20-0f36-412c-812f-870085d87aa2" userProvider="AD" userName="Annick Vallières (CISSSMO16)"/>
            </cr:reactionInfo>
          </cr:reaction>
        </cr:reactions>
      </w16:ext>
    </w16cex:extLst>
  </w16cex:commentExtensible>
  <w16cex:commentExtensible w16cex:durableId="42172EFF" w16cex:dateUtc="2023-02-14T20:58:27.335Z"/>
  <w16cex:commentExtensible w16cex:durableId="06DC7C92" w16cex:dateUtc="2023-02-20T15:30:43.322Z"/>
  <w16cex:commentExtensible w16cex:durableId="74277C5F" w16cex:dateUtc="2023-05-04T18:32:35.072Z"/>
  <w16cex:commentExtensible w16cex:durableId="3F84A4E8" w16cex:dateUtc="2023-05-04T18:34:28.91Z"/>
  <w16cex:commentExtensible w16cex:durableId="6A66F9E3" w16cex:dateUtc="2023-05-04T18:42:30.387Z"/>
  <w16cex:commentExtensible w16cex:durableId="29B917F1" w16cex:dateUtc="2023-05-05T17:35:43.244Z"/>
  <w16cex:commentExtensible w16cex:durableId="776B550A" w16cex:dateUtc="2023-05-05T17:57:39.849Z"/>
  <w16cex:commentExtensible w16cex:durableId="57696E70" w16cex:dateUtc="2023-05-05T18:14:02.214Z"/>
  <w16cex:commentExtensible w16cex:durableId="1DB7EF8E" w16cex:dateUtc="2023-05-11T17:40:31.8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706F97" w16cid:durableId="2FF09874"/>
  <w16cid:commentId w16cid:paraId="116B20EA" w16cid:durableId="1173CF09"/>
  <w16cid:commentId w16cid:paraId="69912D6E" w16cid:durableId="797F3C0D"/>
  <w16cid:commentId w16cid:paraId="639A5606" w16cid:durableId="6B78962C"/>
  <w16cid:commentId w16cid:paraId="7CC3BE23" w16cid:durableId="79506F62"/>
  <w16cid:commentId w16cid:paraId="208B558A" w16cid:durableId="6D57074D"/>
  <w16cid:commentId w16cid:paraId="145B06F3" w16cid:durableId="16C11854"/>
  <w16cid:commentId w16cid:paraId="49A4BE33" w16cid:durableId="22AF92EE"/>
  <w16cid:commentId w16cid:paraId="74FFC52F" w16cid:durableId="42172EFF"/>
  <w16cid:commentId w16cid:paraId="3DF38973" w16cid:durableId="06DC7C92"/>
  <w16cid:commentId w16cid:paraId="6DD22009" w16cid:durableId="383B5044"/>
  <w16cid:commentId w16cid:paraId="2305E171" w16cid:durableId="1C1619D5"/>
  <w16cid:commentId w16cid:paraId="33A67DF3" w16cid:durableId="0F73CFF5"/>
  <w16cid:commentId w16cid:paraId="4BB8A38D" w16cid:durableId="17CB9E48"/>
  <w16cid:commentId w16cid:paraId="64EAF8B0" w16cid:durableId="2B554419"/>
  <w16cid:commentId w16cid:paraId="24E3BCEE" w16cid:durableId="639CB10C"/>
  <w16cid:commentId w16cid:paraId="0C364A96" w16cid:durableId="7F5D15F7"/>
  <w16cid:commentId w16cid:paraId="680BE071" w16cid:durableId="3FA8C002"/>
  <w16cid:commentId w16cid:paraId="6B1E8728" w16cid:durableId="5A877ACC"/>
  <w16cid:commentId w16cid:paraId="54BAA608" w16cid:durableId="7C516059"/>
  <w16cid:commentId w16cid:paraId="02E1376B" w16cid:durableId="71729CD4"/>
  <w16cid:commentId w16cid:paraId="0D80DA61" w16cid:durableId="17B29B3F"/>
  <w16cid:commentId w16cid:paraId="319F0860" w16cid:durableId="7A17115B"/>
  <w16cid:commentId w16cid:paraId="65C55975" w16cid:durableId="6ABDF280"/>
  <w16cid:commentId w16cid:paraId="5F05D5E7" w16cid:durableId="1E4CA2E5"/>
  <w16cid:commentId w16cid:paraId="54887AD1" w16cid:durableId="60D3411C"/>
  <w16cid:commentId w16cid:paraId="61504618" w16cid:durableId="5FBAA7B5"/>
  <w16cid:commentId w16cid:paraId="4D03CF05" w16cid:durableId="1E5E7F20"/>
  <w16cid:commentId w16cid:paraId="6DD083A2" w16cid:durableId="1F6D85D0"/>
  <w16cid:commentId w16cid:paraId="0BAC4083" w16cid:durableId="511EA08F"/>
  <w16cid:commentId w16cid:paraId="64D490B6" w16cid:durableId="5F16ECC6"/>
  <w16cid:commentId w16cid:paraId="49C083F6" w16cid:durableId="6989CF54"/>
  <w16cid:commentId w16cid:paraId="6EC4FDB8" w16cid:durableId="64E3A56C"/>
  <w16cid:commentId w16cid:paraId="5A78DF73" w16cid:durableId="0CD0DABD"/>
  <w16cid:commentId w16cid:paraId="04058403" w16cid:durableId="4CD15E72"/>
  <w16cid:commentId w16cid:paraId="61CC71F9" w16cid:durableId="55B4F10A"/>
  <w16cid:commentId w16cid:paraId="4B61F4A6" w16cid:durableId="4751BE1B"/>
  <w16cid:commentId w16cid:paraId="411E9FCC" w16cid:durableId="2F68E473"/>
  <w16cid:commentId w16cid:paraId="794AF25D" w16cid:durableId="060DC63B"/>
  <w16cid:commentId w16cid:paraId="732A0D3F" w16cid:durableId="428AEBD6"/>
  <w16cid:commentId w16cid:paraId="4F2DCD3F" w16cid:durableId="49CE6638"/>
  <w16cid:commentId w16cid:paraId="3325D07A" w16cid:durableId="3840D225"/>
  <w16cid:commentId w16cid:paraId="4B5A10AC" w16cid:durableId="74277C5F"/>
  <w16cid:commentId w16cid:paraId="37F050BA" w16cid:durableId="3F84A4E8"/>
  <w16cid:commentId w16cid:paraId="25C1885B" w16cid:durableId="6A66F9E3"/>
  <w16cid:commentId w16cid:paraId="7F23DFCF" w16cid:durableId="29B917F1"/>
  <w16cid:commentId w16cid:paraId="5A939928" w16cid:durableId="776B550A"/>
  <w16cid:commentId w16cid:paraId="514EF828" w16cid:durableId="57696E70"/>
  <w16cid:commentId w16cid:paraId="4B543C56" w16cid:durableId="2EB06105"/>
  <w16cid:commentId w16cid:paraId="2A28A7EF" w16cid:durableId="730E84FB"/>
  <w16cid:commentId w16cid:paraId="6949F694" w16cid:durableId="37F1D275"/>
  <w16cid:commentId w16cid:paraId="283BCCCA" w16cid:durableId="422916F3"/>
  <w16cid:commentId w16cid:paraId="7F40FB5E" w16cid:durableId="08BBB20B"/>
  <w16cid:commentId w16cid:paraId="0B3369A4" w16cid:durableId="1DB7EF8E"/>
  <w16cid:commentId w16cid:paraId="6E5B52C3" w16cid:durableId="04DF1DAF"/>
  <w16cid:commentId w16cid:paraId="383766FC" w16cid:durableId="16EB008C"/>
  <w16cid:commentId w16cid:paraId="12DFB89C" w16cid:durableId="3CC14290"/>
  <w16cid:commentId w16cid:paraId="23D49009" w16cid:durableId="147AEEED"/>
  <w16cid:commentId w16cid:paraId="78B7E617" w16cid:durableId="3F4E2E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F5EB7" w14:textId="77777777" w:rsidR="006045B9" w:rsidRDefault="006045B9" w:rsidP="0081257E">
      <w:r>
        <w:separator/>
      </w:r>
    </w:p>
  </w:endnote>
  <w:endnote w:type="continuationSeparator" w:id="0">
    <w:p w14:paraId="5D84AB52" w14:textId="77777777" w:rsidR="006045B9" w:rsidRDefault="006045B9" w:rsidP="0081257E">
      <w:r>
        <w:continuationSeparator/>
      </w:r>
    </w:p>
  </w:endnote>
  <w:endnote w:type="continuationNotice" w:id="1">
    <w:p w14:paraId="2340C7E5" w14:textId="77777777" w:rsidR="006045B9" w:rsidRDefault="00604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2B1220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0C7AAE">
      <w:rPr>
        <w:sz w:val="20"/>
        <w:szCs w:val="20"/>
      </w:rPr>
      <w:t>XXX-XXXXX (XXXX-XX)</w:t>
    </w:r>
    <w:r w:rsidRPr="000C7AAE">
      <w:rPr>
        <w:sz w:val="20"/>
        <w:szCs w:val="20"/>
      </w:rPr>
      <w:tab/>
    </w:r>
    <w:r w:rsidRPr="000C7AAE">
      <w:rPr>
        <w:rFonts w:asciiTheme="minorHAnsi" w:hAnsiTheme="minorHAnsi"/>
        <w:b/>
        <w:bCs/>
        <w:sz w:val="20"/>
        <w:szCs w:val="20"/>
      </w:rPr>
      <w:t>PLAN D’INTERVENTION DISCIPLINAIRE /</w:t>
    </w:r>
    <w:r w:rsidRPr="000C7AAE">
      <w:tab/>
    </w:r>
    <w:r w:rsidRPr="000C7AAE">
      <w:rPr>
        <w:sz w:val="15"/>
        <w:szCs w:val="15"/>
      </w:rPr>
      <w:t>Dossier médical</w:t>
    </w:r>
  </w:p>
  <w:p w14:paraId="20A7B0E1" w14:textId="77777777" w:rsidR="002B1220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0C7AAE">
      <w:tab/>
    </w:r>
    <w:r w:rsidRPr="000C7AAE">
      <w:rPr>
        <w:rFonts w:asciiTheme="minorHAnsi" w:hAnsiTheme="minorHAnsi"/>
        <w:b/>
        <w:bCs/>
        <w:sz w:val="20"/>
        <w:szCs w:val="20"/>
      </w:rPr>
      <w:t>PLAN D’INTERVENTION INTERDISCIPLINAIRE – DI-TSA-DP</w:t>
    </w:r>
    <w:r w:rsidRPr="000C7AAE">
      <w:rPr>
        <w:sz w:val="15"/>
        <w:szCs w:val="15"/>
      </w:rPr>
      <w:tab/>
      <w:t>D.I.C. : 3-4-4</w:t>
    </w:r>
  </w:p>
  <w:p w14:paraId="14FF5265" w14:textId="54AC95F2" w:rsidR="002B1220" w:rsidRPr="009241CF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0C7AAE">
      <w:rPr>
        <w:sz w:val="15"/>
        <w:szCs w:val="15"/>
      </w:rPr>
      <w:tab/>
    </w:r>
    <w:r w:rsidRPr="000C7AAE">
      <w:rPr>
        <w:sz w:val="15"/>
        <w:szCs w:val="15"/>
      </w:rPr>
      <w:tab/>
    </w:r>
    <w:r>
      <w:rPr>
        <w:sz w:val="15"/>
        <w:szCs w:val="15"/>
        <w:lang w:val="en-CA"/>
      </w:rPr>
      <w:t xml:space="preserve">Page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  <w:r>
      <w:rPr>
        <w:sz w:val="15"/>
        <w:szCs w:val="15"/>
        <w:lang w:val="en-CA"/>
      </w:rPr>
      <w:t xml:space="preserve"> sur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1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750E78AE" w:rsidR="002B1220" w:rsidRPr="002C0510" w:rsidRDefault="002B122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0C7AAE">
      <w:rPr>
        <w:rFonts w:asciiTheme="minorHAnsi" w:hAnsiTheme="minorHAnsi" w:cstheme="minorHAnsi"/>
        <w:sz w:val="20"/>
        <w:szCs w:val="20"/>
      </w:rPr>
      <w:t xml:space="preserve">XXX-XXXX </w:t>
    </w:r>
    <w:r w:rsidRPr="000C7AAE">
      <w:rPr>
        <w:rFonts w:asciiTheme="minorHAnsi" w:hAnsiTheme="minorHAnsi" w:cstheme="minorHAnsi"/>
        <w:sz w:val="18"/>
        <w:szCs w:val="18"/>
      </w:rPr>
      <w:t>(202X-XX)</w:t>
    </w:r>
    <w:r w:rsidRPr="000C7AAE">
      <w:rPr>
        <w:rFonts w:asciiTheme="minorHAnsi" w:hAnsiTheme="minorHAnsi" w:cstheme="minorHAnsi"/>
        <w:sz w:val="20"/>
        <w:szCs w:val="20"/>
      </w:rPr>
      <w:tab/>
    </w:r>
    <w:r w:rsidRPr="000C7AAE">
      <w:rPr>
        <w:rFonts w:asciiTheme="minorHAnsi" w:hAnsiTheme="minorHAnsi" w:cstheme="minorHAnsi"/>
        <w:b/>
        <w:bCs/>
        <w:sz w:val="20"/>
        <w:szCs w:val="20"/>
      </w:rPr>
      <w:t>AUTORISATION AU PARTAGE</w:t>
    </w:r>
    <w:r w:rsidRPr="000C7AAE">
      <w:rPr>
        <w:rFonts w:asciiTheme="minorHAnsi" w:hAnsiTheme="minorHAnsi" w:cstheme="minorHAnsi"/>
        <w:sz w:val="20"/>
        <w:szCs w:val="20"/>
      </w:rPr>
      <w:tab/>
    </w:r>
    <w:r w:rsidRPr="000C7AAE">
      <w:rPr>
        <w:rFonts w:asciiTheme="minorHAnsi" w:hAnsiTheme="minorHAnsi" w:cstheme="minorHAnsi"/>
        <w:sz w:val="15"/>
        <w:szCs w:val="15"/>
      </w:rPr>
      <w:t>Dossier de l’usager</w:t>
    </w:r>
  </w:p>
  <w:p w14:paraId="08101914" w14:textId="588E4246" w:rsidR="002B1220" w:rsidRPr="009241CF" w:rsidRDefault="002B1220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0C7AAE">
      <w:tab/>
    </w:r>
    <w:r w:rsidRPr="000C7AAE">
      <w:rPr>
        <w:rFonts w:asciiTheme="minorHAnsi" w:hAnsiTheme="minorHAnsi"/>
        <w:b/>
        <w:bCs/>
        <w:sz w:val="20"/>
        <w:szCs w:val="20"/>
      </w:rPr>
      <w:t>ET À LA COMMUNICATION D’INFORMATION SASG</w:t>
    </w:r>
    <w:r w:rsidRPr="000C7AAE">
      <w:rPr>
        <w:sz w:val="15"/>
        <w:szCs w:val="15"/>
      </w:rPr>
      <w:tab/>
      <w:t xml:space="preserve">Page </w:t>
    </w:r>
    <w:r>
      <w:rPr>
        <w:sz w:val="15"/>
        <w:szCs w:val="15"/>
        <w:lang w:val="en-CA"/>
      </w:rPr>
      <w:fldChar w:fldCharType="begin"/>
    </w:r>
    <w:r w:rsidRPr="000C7AAE">
      <w:rPr>
        <w:sz w:val="15"/>
        <w:szCs w:val="15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 w:rsidRPr="000C7AAE">
      <w:rPr>
        <w:b/>
        <w:bCs/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0C7AAE">
      <w:rPr>
        <w:sz w:val="15"/>
        <w:szCs w:val="15"/>
      </w:rPr>
      <w:t xml:space="preserve"> sur </w:t>
    </w:r>
    <w:r>
      <w:rPr>
        <w:sz w:val="15"/>
        <w:szCs w:val="15"/>
        <w:lang w:val="en-CA"/>
      </w:rPr>
      <w:fldChar w:fldCharType="begin"/>
    </w:r>
    <w:r w:rsidRPr="000C7AAE">
      <w:rPr>
        <w:sz w:val="15"/>
        <w:szCs w:val="15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 w:rsidRPr="000C7AAE">
      <w:rPr>
        <w:b/>
        <w:bCs/>
        <w:noProof/>
        <w:sz w:val="15"/>
        <w:szCs w:val="15"/>
      </w:rPr>
      <w:t>1</w:t>
    </w:r>
    <w:r>
      <w:rPr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34BA" w14:textId="5AA34336" w:rsidR="002B1220" w:rsidRPr="00825E4F" w:rsidRDefault="00B64B1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0C7AAE">
      <w:rPr>
        <w:rFonts w:asciiTheme="minorHAnsi" w:hAnsiTheme="minorHAnsi" w:cstheme="minorHAnsi"/>
        <w:sz w:val="20"/>
        <w:szCs w:val="20"/>
      </w:rPr>
      <w:t>CLI-60634</w:t>
    </w:r>
    <w:r w:rsidR="00825E4F">
      <w:rPr>
        <w:rFonts w:asciiTheme="minorHAnsi" w:hAnsiTheme="minorHAnsi" w:cstheme="minorHAnsi"/>
        <w:sz w:val="20"/>
        <w:szCs w:val="20"/>
      </w:rPr>
      <w:t>A</w:t>
    </w:r>
    <w:r w:rsidRPr="000C7AAE">
      <w:rPr>
        <w:rFonts w:asciiTheme="minorHAnsi" w:hAnsiTheme="minorHAnsi" w:cstheme="minorHAnsi"/>
        <w:sz w:val="20"/>
        <w:szCs w:val="20"/>
      </w:rPr>
      <w:t xml:space="preserve"> </w:t>
    </w:r>
    <w:r w:rsidRPr="000C7AAE">
      <w:rPr>
        <w:rFonts w:asciiTheme="minorHAnsi" w:hAnsiTheme="minorHAnsi" w:cstheme="minorHAnsi"/>
        <w:sz w:val="18"/>
        <w:szCs w:val="18"/>
      </w:rPr>
      <w:t>(2023-07)</w:t>
    </w:r>
    <w:r w:rsidRPr="000C7AAE">
      <w:rPr>
        <w:rFonts w:asciiTheme="minorHAnsi" w:hAnsiTheme="minorHAnsi" w:cstheme="minorHAnsi"/>
        <w:sz w:val="20"/>
        <w:szCs w:val="20"/>
      </w:rPr>
      <w:tab/>
    </w:r>
    <w:r w:rsidR="00F10B21" w:rsidRPr="00825E4F">
      <w:rPr>
        <w:rFonts w:asciiTheme="minorHAnsi" w:hAnsiTheme="minorHAnsi" w:cstheme="minorHAnsi"/>
        <w:b/>
        <w:bCs/>
        <w:sz w:val="20"/>
        <w:szCs w:val="20"/>
      </w:rPr>
      <w:t>AUTHORIZATION TO SHARE INFORMATION</w:t>
    </w:r>
    <w:r w:rsidRPr="00825E4F">
      <w:rPr>
        <w:rFonts w:asciiTheme="minorHAnsi" w:hAnsiTheme="minorHAnsi" w:cstheme="minorHAnsi"/>
        <w:sz w:val="20"/>
        <w:szCs w:val="20"/>
      </w:rPr>
      <w:tab/>
    </w:r>
    <w:r w:rsidRPr="00825E4F">
      <w:rPr>
        <w:rFonts w:asciiTheme="minorHAnsi" w:hAnsiTheme="minorHAnsi" w:cstheme="minorHAnsi"/>
        <w:sz w:val="15"/>
        <w:szCs w:val="15"/>
      </w:rPr>
      <w:t>Dossier de l’usager</w:t>
    </w:r>
  </w:p>
  <w:p w14:paraId="42E6FC38" w14:textId="599A8923" w:rsidR="002B1220" w:rsidRPr="002C0510" w:rsidRDefault="002B122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825E4F">
      <w:tab/>
    </w:r>
    <w:r w:rsidR="00F10B21" w:rsidRPr="00825E4F">
      <w:rPr>
        <w:rFonts w:asciiTheme="minorHAnsi" w:hAnsiTheme="minorHAnsi" w:cstheme="minorHAnsi"/>
        <w:b/>
        <w:bCs/>
        <w:sz w:val="20"/>
        <w:szCs w:val="20"/>
      </w:rPr>
      <w:t xml:space="preserve"> WITH EXTERNAL PARTNERS - SASG</w:t>
    </w:r>
    <w:r w:rsidRPr="000C7AAE">
      <w:rPr>
        <w:rFonts w:asciiTheme="minorHAnsi" w:hAnsiTheme="minorHAnsi" w:cstheme="minorHAnsi"/>
        <w:sz w:val="15"/>
        <w:szCs w:val="15"/>
      </w:rPr>
      <w:tab/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0C7AAE">
      <w:rPr>
        <w:rFonts w:asciiTheme="minorHAnsi" w:hAnsiTheme="minorHAnsi" w:cstheme="minorHAnsi"/>
        <w:sz w:val="15"/>
        <w:szCs w:val="15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801FB4" w:rsidRPr="00801FB4">
      <w:rPr>
        <w:rFonts w:asciiTheme="minorHAnsi" w:hAnsiTheme="minorHAnsi" w:cstheme="minorHAnsi"/>
        <w:b/>
        <w:bCs/>
        <w:noProof/>
        <w:sz w:val="15"/>
        <w:szCs w:val="15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 w:rsidRPr="000C7AAE">
      <w:rPr>
        <w:rFonts w:asciiTheme="minorHAnsi" w:hAnsiTheme="minorHAnsi" w:cstheme="minorHAnsi"/>
        <w:sz w:val="15"/>
        <w:szCs w:val="15"/>
      </w:rPr>
      <w:t xml:space="preserve"> sur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 w:rsidRPr="000C7AAE">
      <w:rPr>
        <w:rFonts w:asciiTheme="minorHAnsi" w:hAnsiTheme="minorHAnsi" w:cstheme="minorHAnsi"/>
        <w:sz w:val="15"/>
        <w:szCs w:val="15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801FB4" w:rsidRPr="00801FB4">
      <w:rPr>
        <w:rFonts w:asciiTheme="minorHAnsi" w:hAnsiTheme="minorHAnsi" w:cstheme="minorHAnsi"/>
        <w:b/>
        <w:bCs/>
        <w:noProof/>
        <w:sz w:val="15"/>
        <w:szCs w:val="15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EDDD7" w14:textId="77777777" w:rsidR="006045B9" w:rsidRDefault="006045B9" w:rsidP="0081257E">
      <w:r>
        <w:separator/>
      </w:r>
    </w:p>
  </w:footnote>
  <w:footnote w:type="continuationSeparator" w:id="0">
    <w:p w14:paraId="6AF24F3B" w14:textId="77777777" w:rsidR="006045B9" w:rsidRDefault="006045B9" w:rsidP="0081257E">
      <w:r>
        <w:continuationSeparator/>
      </w:r>
    </w:p>
  </w:footnote>
  <w:footnote w:type="continuationNotice" w:id="1">
    <w:p w14:paraId="7AB18211" w14:textId="77777777" w:rsidR="006045B9" w:rsidRDefault="006045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39DB054" w:rsidR="002B1220" w:rsidRPr="00F130E4" w:rsidRDefault="002B1220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Prénom : </w:t>
    </w:r>
    <w:permStart w:id="479929353" w:edGrp="everyone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707225714" w:edGrp="everyone"/>
    <w:permStart w:id="59002999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37119677"/>
        <w:lock w:val="sdtLocked"/>
        <w:placeholder>
          <w:docPart w:val="7D6179630202498089B5F5EF692C0ADA"/>
        </w:placeholder>
        <w:showingPlcHdr/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707225714"/>
    <w:permEnd w:id="590029993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permEnd w:id="479929353"/>
    <w:r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# Dossier :  </w:t>
    </w:r>
    <w:permStart w:id="611478045" w:edGrp="everyone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968578378" w:edGrp="everyone"/>
    <w:permStart w:id="68140972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413201385"/>
        <w:lock w:val="sdtLocked"/>
        <w:placeholder>
          <w:docPart w:val="355FFE47EC524596B20F307B345D7E2D"/>
        </w:placeholder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968578378"/>
    <w:permEnd w:id="681409721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permEnd w:id="61147804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00E7E718" w:rsidR="002B1220" w:rsidRPr="00F130E4" w:rsidRDefault="002B1220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Prénom : </w:t>
    </w:r>
    <w:permStart w:id="51344241" w:edGrp="everyone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950548587" w:edGrp="everyone"/>
    <w:permStart w:id="16450851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42869558"/>
        <w:lock w:val="sdtLocked"/>
        <w:placeholder>
          <w:docPart w:val="F6D3D7DEDFDA4606A1495CDE28D35F9A"/>
        </w:placeholder>
        <w:showingPlcHdr/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950548587"/>
    <w:permEnd w:id="1645085137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permEnd w:id="51344241"/>
    <w:r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Dossier :  </w:t>
    </w:r>
    <w:permStart w:id="482894831" w:edGrp="everyone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permStart w:id="1051535343" w:edGrp="everyone"/>
    <w:permStart w:id="175617558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52730796"/>
        <w:lock w:val="sdtLocked"/>
        <w:placeholder>
          <w:docPart w:val="1E1527A23843468BAF72C07644877AD3"/>
        </w:placeholder>
      </w:sdtPr>
      <w:sdtEndPr/>
      <w:sdtContent>
        <w:r>
          <w:rPr>
            <w:rFonts w:ascii="Arial" w:hAnsi="Arial" w:cs="Arial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permEnd w:id="1051535343"/>
    <w:permEnd w:id="1756175584"/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permEnd w:id="482894831"/>
  </w:p>
  <w:p w14:paraId="1D7B270A" w14:textId="77777777" w:rsidR="002B1220" w:rsidRDefault="002B12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5CD6"/>
    <w:multiLevelType w:val="hybridMultilevel"/>
    <w:tmpl w:val="7BCCA6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E6975"/>
    <w:multiLevelType w:val="hybridMultilevel"/>
    <w:tmpl w:val="0136EAD4"/>
    <w:lvl w:ilvl="0" w:tplc="4E1E4F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56EA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82F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C02D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5C1A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843B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8C40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3666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58A4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260C9"/>
    <w:multiLevelType w:val="hybridMultilevel"/>
    <w:tmpl w:val="842868DA"/>
    <w:lvl w:ilvl="0" w:tplc="0C0C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5AEF"/>
    <w:multiLevelType w:val="hybridMultilevel"/>
    <w:tmpl w:val="1B2A58F4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131078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proofState w:spelling="clean" w:grammar="clean"/>
  <w:attachedTemplate r:id="rId1"/>
  <w:documentProtection w:edit="readOnly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06BB"/>
    <w:rsid w:val="000235F9"/>
    <w:rsid w:val="00044585"/>
    <w:rsid w:val="0004612D"/>
    <w:rsid w:val="00056477"/>
    <w:rsid w:val="000604F4"/>
    <w:rsid w:val="00061115"/>
    <w:rsid w:val="000653C6"/>
    <w:rsid w:val="00072BDD"/>
    <w:rsid w:val="00077E0C"/>
    <w:rsid w:val="00081719"/>
    <w:rsid w:val="00081E4F"/>
    <w:rsid w:val="000907BC"/>
    <w:rsid w:val="00094D01"/>
    <w:rsid w:val="00096BCC"/>
    <w:rsid w:val="000A1BAF"/>
    <w:rsid w:val="000A48D0"/>
    <w:rsid w:val="000A5A8D"/>
    <w:rsid w:val="000A5E6D"/>
    <w:rsid w:val="000A5E86"/>
    <w:rsid w:val="000B34AA"/>
    <w:rsid w:val="000B7F78"/>
    <w:rsid w:val="000C1761"/>
    <w:rsid w:val="000C7AAE"/>
    <w:rsid w:val="000E53E1"/>
    <w:rsid w:val="000F0434"/>
    <w:rsid w:val="000F0ECA"/>
    <w:rsid w:val="000F1FB9"/>
    <w:rsid w:val="000F39D4"/>
    <w:rsid w:val="000F7530"/>
    <w:rsid w:val="00105175"/>
    <w:rsid w:val="00106182"/>
    <w:rsid w:val="0010712C"/>
    <w:rsid w:val="00113C9E"/>
    <w:rsid w:val="001200AF"/>
    <w:rsid w:val="00121C81"/>
    <w:rsid w:val="00122856"/>
    <w:rsid w:val="00126E52"/>
    <w:rsid w:val="0013480E"/>
    <w:rsid w:val="00134CC1"/>
    <w:rsid w:val="00137DC7"/>
    <w:rsid w:val="0014043F"/>
    <w:rsid w:val="0014311E"/>
    <w:rsid w:val="00144BC2"/>
    <w:rsid w:val="00153E63"/>
    <w:rsid w:val="001549C3"/>
    <w:rsid w:val="00157512"/>
    <w:rsid w:val="00162FFB"/>
    <w:rsid w:val="00163910"/>
    <w:rsid w:val="00163926"/>
    <w:rsid w:val="00164561"/>
    <w:rsid w:val="00170CBA"/>
    <w:rsid w:val="00173F3A"/>
    <w:rsid w:val="00174B0F"/>
    <w:rsid w:val="00182EAD"/>
    <w:rsid w:val="00184D0C"/>
    <w:rsid w:val="00187A01"/>
    <w:rsid w:val="00193617"/>
    <w:rsid w:val="001B597B"/>
    <w:rsid w:val="001B6ADB"/>
    <w:rsid w:val="001C3C30"/>
    <w:rsid w:val="001D0C5D"/>
    <w:rsid w:val="001E3595"/>
    <w:rsid w:val="001F086F"/>
    <w:rsid w:val="002030F7"/>
    <w:rsid w:val="0021081C"/>
    <w:rsid w:val="00224B70"/>
    <w:rsid w:val="00230283"/>
    <w:rsid w:val="00230A4A"/>
    <w:rsid w:val="00233C49"/>
    <w:rsid w:val="00237BBA"/>
    <w:rsid w:val="002408C6"/>
    <w:rsid w:val="00240B84"/>
    <w:rsid w:val="00242EF6"/>
    <w:rsid w:val="002454D8"/>
    <w:rsid w:val="002635C9"/>
    <w:rsid w:val="00263F52"/>
    <w:rsid w:val="00285AAB"/>
    <w:rsid w:val="00295818"/>
    <w:rsid w:val="00295F2F"/>
    <w:rsid w:val="002A451A"/>
    <w:rsid w:val="002B1220"/>
    <w:rsid w:val="002B41A8"/>
    <w:rsid w:val="002C0510"/>
    <w:rsid w:val="002C10F4"/>
    <w:rsid w:val="002C5CEB"/>
    <w:rsid w:val="002D207C"/>
    <w:rsid w:val="002D4BDA"/>
    <w:rsid w:val="002D655B"/>
    <w:rsid w:val="002E3D54"/>
    <w:rsid w:val="002F671F"/>
    <w:rsid w:val="00300573"/>
    <w:rsid w:val="00301BAB"/>
    <w:rsid w:val="003025AE"/>
    <w:rsid w:val="00305712"/>
    <w:rsid w:val="00306C16"/>
    <w:rsid w:val="00306FD7"/>
    <w:rsid w:val="00315965"/>
    <w:rsid w:val="003236AC"/>
    <w:rsid w:val="0033228A"/>
    <w:rsid w:val="00336BCB"/>
    <w:rsid w:val="00341B62"/>
    <w:rsid w:val="0035045E"/>
    <w:rsid w:val="00352A74"/>
    <w:rsid w:val="0035589A"/>
    <w:rsid w:val="00362769"/>
    <w:rsid w:val="00362A21"/>
    <w:rsid w:val="00366A13"/>
    <w:rsid w:val="00367527"/>
    <w:rsid w:val="00367C4C"/>
    <w:rsid w:val="00371FBF"/>
    <w:rsid w:val="003724A3"/>
    <w:rsid w:val="003751A8"/>
    <w:rsid w:val="00377FC7"/>
    <w:rsid w:val="00380AEA"/>
    <w:rsid w:val="00392116"/>
    <w:rsid w:val="003A48FF"/>
    <w:rsid w:val="003A6F43"/>
    <w:rsid w:val="003B3B2C"/>
    <w:rsid w:val="003C5B30"/>
    <w:rsid w:val="003C7A59"/>
    <w:rsid w:val="003D2B91"/>
    <w:rsid w:val="003D2D7F"/>
    <w:rsid w:val="003E3AE5"/>
    <w:rsid w:val="003E4DA6"/>
    <w:rsid w:val="003F27A5"/>
    <w:rsid w:val="003F3BBB"/>
    <w:rsid w:val="003F476B"/>
    <w:rsid w:val="003F5BFB"/>
    <w:rsid w:val="00413A5E"/>
    <w:rsid w:val="0041718F"/>
    <w:rsid w:val="004246FA"/>
    <w:rsid w:val="004258FF"/>
    <w:rsid w:val="00444B20"/>
    <w:rsid w:val="0045258B"/>
    <w:rsid w:val="00457B7D"/>
    <w:rsid w:val="00460096"/>
    <w:rsid w:val="00465EBD"/>
    <w:rsid w:val="00466CA4"/>
    <w:rsid w:val="00475947"/>
    <w:rsid w:val="004817F2"/>
    <w:rsid w:val="00484E22"/>
    <w:rsid w:val="00486DB0"/>
    <w:rsid w:val="00487374"/>
    <w:rsid w:val="00491338"/>
    <w:rsid w:val="004A634E"/>
    <w:rsid w:val="004A7727"/>
    <w:rsid w:val="004B2D7F"/>
    <w:rsid w:val="004B315B"/>
    <w:rsid w:val="004C108A"/>
    <w:rsid w:val="004D5723"/>
    <w:rsid w:val="004F3CE1"/>
    <w:rsid w:val="004F7BC1"/>
    <w:rsid w:val="0050215F"/>
    <w:rsid w:val="005222EB"/>
    <w:rsid w:val="00527734"/>
    <w:rsid w:val="00532FEB"/>
    <w:rsid w:val="00533CB5"/>
    <w:rsid w:val="005422F9"/>
    <w:rsid w:val="005450BB"/>
    <w:rsid w:val="00562D85"/>
    <w:rsid w:val="00563C32"/>
    <w:rsid w:val="00572797"/>
    <w:rsid w:val="005846D0"/>
    <w:rsid w:val="00586763"/>
    <w:rsid w:val="00587856"/>
    <w:rsid w:val="00590D1E"/>
    <w:rsid w:val="00593798"/>
    <w:rsid w:val="00595B9D"/>
    <w:rsid w:val="00597787"/>
    <w:rsid w:val="005A0C13"/>
    <w:rsid w:val="005B0165"/>
    <w:rsid w:val="005C1EC4"/>
    <w:rsid w:val="005C4398"/>
    <w:rsid w:val="005F57E8"/>
    <w:rsid w:val="005F5E7B"/>
    <w:rsid w:val="005F6106"/>
    <w:rsid w:val="0060134B"/>
    <w:rsid w:val="006045B9"/>
    <w:rsid w:val="00605F48"/>
    <w:rsid w:val="00605FE5"/>
    <w:rsid w:val="006203E9"/>
    <w:rsid w:val="0063019A"/>
    <w:rsid w:val="00631CAF"/>
    <w:rsid w:val="00632A23"/>
    <w:rsid w:val="0063533F"/>
    <w:rsid w:val="00644EF4"/>
    <w:rsid w:val="0064608D"/>
    <w:rsid w:val="006474AC"/>
    <w:rsid w:val="006505B5"/>
    <w:rsid w:val="00652BD9"/>
    <w:rsid w:val="00652EA1"/>
    <w:rsid w:val="0065424F"/>
    <w:rsid w:val="006573AB"/>
    <w:rsid w:val="00663B0D"/>
    <w:rsid w:val="00664352"/>
    <w:rsid w:val="00670347"/>
    <w:rsid w:val="006859C3"/>
    <w:rsid w:val="00696777"/>
    <w:rsid w:val="006B68DF"/>
    <w:rsid w:val="006C0367"/>
    <w:rsid w:val="006C1EF6"/>
    <w:rsid w:val="006C2076"/>
    <w:rsid w:val="006C3A24"/>
    <w:rsid w:val="006C647A"/>
    <w:rsid w:val="006D2456"/>
    <w:rsid w:val="006D4517"/>
    <w:rsid w:val="007000E0"/>
    <w:rsid w:val="00702750"/>
    <w:rsid w:val="0070575F"/>
    <w:rsid w:val="0070733E"/>
    <w:rsid w:val="00711015"/>
    <w:rsid w:val="00711069"/>
    <w:rsid w:val="0072345A"/>
    <w:rsid w:val="00745628"/>
    <w:rsid w:val="00747BEA"/>
    <w:rsid w:val="0077005A"/>
    <w:rsid w:val="00770980"/>
    <w:rsid w:val="00773FB9"/>
    <w:rsid w:val="00774F41"/>
    <w:rsid w:val="00775336"/>
    <w:rsid w:val="00775EF5"/>
    <w:rsid w:val="00777CB9"/>
    <w:rsid w:val="007824FE"/>
    <w:rsid w:val="0078398D"/>
    <w:rsid w:val="007913DF"/>
    <w:rsid w:val="00794F54"/>
    <w:rsid w:val="00796F7D"/>
    <w:rsid w:val="007A7BE7"/>
    <w:rsid w:val="007B10A9"/>
    <w:rsid w:val="007B10B7"/>
    <w:rsid w:val="007B1D39"/>
    <w:rsid w:val="007C0A74"/>
    <w:rsid w:val="007C15DC"/>
    <w:rsid w:val="007C4940"/>
    <w:rsid w:val="007C4953"/>
    <w:rsid w:val="007C7793"/>
    <w:rsid w:val="007D62C7"/>
    <w:rsid w:val="007E5A80"/>
    <w:rsid w:val="007E7C58"/>
    <w:rsid w:val="007F3548"/>
    <w:rsid w:val="00801FB4"/>
    <w:rsid w:val="0080585F"/>
    <w:rsid w:val="0081257E"/>
    <w:rsid w:val="00812F66"/>
    <w:rsid w:val="00813571"/>
    <w:rsid w:val="008149B2"/>
    <w:rsid w:val="00815A91"/>
    <w:rsid w:val="008229F2"/>
    <w:rsid w:val="00825E4F"/>
    <w:rsid w:val="008273AD"/>
    <w:rsid w:val="00835D55"/>
    <w:rsid w:val="00840968"/>
    <w:rsid w:val="00854761"/>
    <w:rsid w:val="00854C5B"/>
    <w:rsid w:val="0088545A"/>
    <w:rsid w:val="008A2FB9"/>
    <w:rsid w:val="008C1B87"/>
    <w:rsid w:val="008E280D"/>
    <w:rsid w:val="008F61BF"/>
    <w:rsid w:val="00912469"/>
    <w:rsid w:val="009210E9"/>
    <w:rsid w:val="009241CF"/>
    <w:rsid w:val="0093368C"/>
    <w:rsid w:val="00933CF8"/>
    <w:rsid w:val="00942D0E"/>
    <w:rsid w:val="00953504"/>
    <w:rsid w:val="00954EBA"/>
    <w:rsid w:val="009558B8"/>
    <w:rsid w:val="00957446"/>
    <w:rsid w:val="00985443"/>
    <w:rsid w:val="009917D6"/>
    <w:rsid w:val="00992FC7"/>
    <w:rsid w:val="009B1625"/>
    <w:rsid w:val="009B3DF2"/>
    <w:rsid w:val="009B5065"/>
    <w:rsid w:val="009B7034"/>
    <w:rsid w:val="009C708F"/>
    <w:rsid w:val="009E1AB3"/>
    <w:rsid w:val="009E7A98"/>
    <w:rsid w:val="009F1139"/>
    <w:rsid w:val="009F212B"/>
    <w:rsid w:val="00A018DB"/>
    <w:rsid w:val="00A0249F"/>
    <w:rsid w:val="00A073D7"/>
    <w:rsid w:val="00A17C7F"/>
    <w:rsid w:val="00A24906"/>
    <w:rsid w:val="00A3308D"/>
    <w:rsid w:val="00A3325A"/>
    <w:rsid w:val="00A338ED"/>
    <w:rsid w:val="00A33CEF"/>
    <w:rsid w:val="00A3424F"/>
    <w:rsid w:val="00A36142"/>
    <w:rsid w:val="00A4444F"/>
    <w:rsid w:val="00A513DB"/>
    <w:rsid w:val="00A530F1"/>
    <w:rsid w:val="00A5593D"/>
    <w:rsid w:val="00A55C4E"/>
    <w:rsid w:val="00A646B4"/>
    <w:rsid w:val="00A729F1"/>
    <w:rsid w:val="00A77D58"/>
    <w:rsid w:val="00A77FD9"/>
    <w:rsid w:val="00A81BE1"/>
    <w:rsid w:val="00A83160"/>
    <w:rsid w:val="00A84AD2"/>
    <w:rsid w:val="00A85D6B"/>
    <w:rsid w:val="00A87551"/>
    <w:rsid w:val="00A90CAF"/>
    <w:rsid w:val="00A96E54"/>
    <w:rsid w:val="00AB1AE0"/>
    <w:rsid w:val="00AC1E58"/>
    <w:rsid w:val="00AC7CEE"/>
    <w:rsid w:val="00AD5DB0"/>
    <w:rsid w:val="00AD7EA0"/>
    <w:rsid w:val="00AE5772"/>
    <w:rsid w:val="00AE7B95"/>
    <w:rsid w:val="00AF052E"/>
    <w:rsid w:val="00AF24E2"/>
    <w:rsid w:val="00B036C9"/>
    <w:rsid w:val="00B06CF8"/>
    <w:rsid w:val="00B11A7E"/>
    <w:rsid w:val="00B17E8B"/>
    <w:rsid w:val="00B21AF3"/>
    <w:rsid w:val="00B24B58"/>
    <w:rsid w:val="00B337EB"/>
    <w:rsid w:val="00B34C6D"/>
    <w:rsid w:val="00B44F24"/>
    <w:rsid w:val="00B46D29"/>
    <w:rsid w:val="00B53A5A"/>
    <w:rsid w:val="00B64B15"/>
    <w:rsid w:val="00B700E0"/>
    <w:rsid w:val="00B728A7"/>
    <w:rsid w:val="00B90138"/>
    <w:rsid w:val="00BA5AD0"/>
    <w:rsid w:val="00BA5B2E"/>
    <w:rsid w:val="00BA5ED2"/>
    <w:rsid w:val="00BB2353"/>
    <w:rsid w:val="00BC0CA8"/>
    <w:rsid w:val="00BC5DC9"/>
    <w:rsid w:val="00BD08CA"/>
    <w:rsid w:val="00BD5319"/>
    <w:rsid w:val="00BD5DFA"/>
    <w:rsid w:val="00BD5E67"/>
    <w:rsid w:val="00BE7625"/>
    <w:rsid w:val="00BF501F"/>
    <w:rsid w:val="00BF5356"/>
    <w:rsid w:val="00BF6BB8"/>
    <w:rsid w:val="00C00059"/>
    <w:rsid w:val="00C02195"/>
    <w:rsid w:val="00C07148"/>
    <w:rsid w:val="00C10FB1"/>
    <w:rsid w:val="00C16BE1"/>
    <w:rsid w:val="00C20715"/>
    <w:rsid w:val="00C300E4"/>
    <w:rsid w:val="00C34636"/>
    <w:rsid w:val="00C409F5"/>
    <w:rsid w:val="00C41836"/>
    <w:rsid w:val="00C500F1"/>
    <w:rsid w:val="00C54E48"/>
    <w:rsid w:val="00C56334"/>
    <w:rsid w:val="00C564ED"/>
    <w:rsid w:val="00C809BD"/>
    <w:rsid w:val="00C819E7"/>
    <w:rsid w:val="00C83E84"/>
    <w:rsid w:val="00C9738D"/>
    <w:rsid w:val="00C977FD"/>
    <w:rsid w:val="00CA2A35"/>
    <w:rsid w:val="00CA2A5B"/>
    <w:rsid w:val="00CA35C1"/>
    <w:rsid w:val="00CA5268"/>
    <w:rsid w:val="00CB07AE"/>
    <w:rsid w:val="00CB76D6"/>
    <w:rsid w:val="00CC0874"/>
    <w:rsid w:val="00CC199A"/>
    <w:rsid w:val="00CC2533"/>
    <w:rsid w:val="00CC7EFA"/>
    <w:rsid w:val="00CD6AD7"/>
    <w:rsid w:val="00CD7540"/>
    <w:rsid w:val="00CE02A6"/>
    <w:rsid w:val="00CE1F62"/>
    <w:rsid w:val="00CE597D"/>
    <w:rsid w:val="00CE5C80"/>
    <w:rsid w:val="00CF0C55"/>
    <w:rsid w:val="00D05770"/>
    <w:rsid w:val="00D05D0F"/>
    <w:rsid w:val="00D11E61"/>
    <w:rsid w:val="00D16A65"/>
    <w:rsid w:val="00D25D2A"/>
    <w:rsid w:val="00D322E0"/>
    <w:rsid w:val="00D3516B"/>
    <w:rsid w:val="00D37C8D"/>
    <w:rsid w:val="00D4156D"/>
    <w:rsid w:val="00D44119"/>
    <w:rsid w:val="00D45066"/>
    <w:rsid w:val="00D5431B"/>
    <w:rsid w:val="00D54DB6"/>
    <w:rsid w:val="00D56886"/>
    <w:rsid w:val="00D62FA3"/>
    <w:rsid w:val="00D62FD7"/>
    <w:rsid w:val="00D631BA"/>
    <w:rsid w:val="00D6524F"/>
    <w:rsid w:val="00D65817"/>
    <w:rsid w:val="00D658C1"/>
    <w:rsid w:val="00D75DB5"/>
    <w:rsid w:val="00D83676"/>
    <w:rsid w:val="00D93BD3"/>
    <w:rsid w:val="00D94066"/>
    <w:rsid w:val="00D97471"/>
    <w:rsid w:val="00DA3089"/>
    <w:rsid w:val="00DB2942"/>
    <w:rsid w:val="00DB5E8C"/>
    <w:rsid w:val="00DD133D"/>
    <w:rsid w:val="00DD17C4"/>
    <w:rsid w:val="00DD6AC7"/>
    <w:rsid w:val="00DE0EC9"/>
    <w:rsid w:val="00DF096B"/>
    <w:rsid w:val="00DF1633"/>
    <w:rsid w:val="00DF248B"/>
    <w:rsid w:val="00DF2926"/>
    <w:rsid w:val="00E10066"/>
    <w:rsid w:val="00E16883"/>
    <w:rsid w:val="00E24ABE"/>
    <w:rsid w:val="00E30F0D"/>
    <w:rsid w:val="00E30FAC"/>
    <w:rsid w:val="00E3667F"/>
    <w:rsid w:val="00E37A0D"/>
    <w:rsid w:val="00E50406"/>
    <w:rsid w:val="00E53263"/>
    <w:rsid w:val="00E55FF4"/>
    <w:rsid w:val="00E84264"/>
    <w:rsid w:val="00E91945"/>
    <w:rsid w:val="00E91E7D"/>
    <w:rsid w:val="00EA2FBB"/>
    <w:rsid w:val="00EA3D5C"/>
    <w:rsid w:val="00EA4333"/>
    <w:rsid w:val="00EA4523"/>
    <w:rsid w:val="00EA5A02"/>
    <w:rsid w:val="00EA5FDE"/>
    <w:rsid w:val="00EA7032"/>
    <w:rsid w:val="00EB67A8"/>
    <w:rsid w:val="00EC1D23"/>
    <w:rsid w:val="00ED174A"/>
    <w:rsid w:val="00ED2554"/>
    <w:rsid w:val="00ED6F0F"/>
    <w:rsid w:val="00EE00A3"/>
    <w:rsid w:val="00EE3687"/>
    <w:rsid w:val="00EE71AF"/>
    <w:rsid w:val="00EF62FA"/>
    <w:rsid w:val="00F038C6"/>
    <w:rsid w:val="00F0720B"/>
    <w:rsid w:val="00F1045D"/>
    <w:rsid w:val="00F10B21"/>
    <w:rsid w:val="00F130E4"/>
    <w:rsid w:val="00F1774D"/>
    <w:rsid w:val="00F20FF1"/>
    <w:rsid w:val="00F23688"/>
    <w:rsid w:val="00F33764"/>
    <w:rsid w:val="00F353ED"/>
    <w:rsid w:val="00F41733"/>
    <w:rsid w:val="00F451FB"/>
    <w:rsid w:val="00F47B4E"/>
    <w:rsid w:val="00F52944"/>
    <w:rsid w:val="00F5723E"/>
    <w:rsid w:val="00F62815"/>
    <w:rsid w:val="00F67C10"/>
    <w:rsid w:val="00F72CF4"/>
    <w:rsid w:val="00F7382F"/>
    <w:rsid w:val="00F81902"/>
    <w:rsid w:val="00F92EED"/>
    <w:rsid w:val="00F95C14"/>
    <w:rsid w:val="00FA018B"/>
    <w:rsid w:val="00FA1700"/>
    <w:rsid w:val="00FA1BA3"/>
    <w:rsid w:val="00FA3035"/>
    <w:rsid w:val="00FA3A2B"/>
    <w:rsid w:val="00FB1CF8"/>
    <w:rsid w:val="00FC6B41"/>
    <w:rsid w:val="00FD14A6"/>
    <w:rsid w:val="00FD4D7A"/>
    <w:rsid w:val="00FD548E"/>
    <w:rsid w:val="00FE5D19"/>
    <w:rsid w:val="00FE7523"/>
    <w:rsid w:val="00FF1654"/>
    <w:rsid w:val="00FF4922"/>
    <w:rsid w:val="00FF5BCC"/>
    <w:rsid w:val="010B3B09"/>
    <w:rsid w:val="01DD576E"/>
    <w:rsid w:val="03D04A05"/>
    <w:rsid w:val="04A53495"/>
    <w:rsid w:val="088767DD"/>
    <w:rsid w:val="08B3F90D"/>
    <w:rsid w:val="0AC7A478"/>
    <w:rsid w:val="0B685CD3"/>
    <w:rsid w:val="0BC37CC6"/>
    <w:rsid w:val="0BC4FCEC"/>
    <w:rsid w:val="0C52332B"/>
    <w:rsid w:val="0D0CF836"/>
    <w:rsid w:val="0DB6E0C2"/>
    <w:rsid w:val="0EF53ACD"/>
    <w:rsid w:val="10795165"/>
    <w:rsid w:val="10AF1895"/>
    <w:rsid w:val="111731DA"/>
    <w:rsid w:val="1181C45E"/>
    <w:rsid w:val="121521C6"/>
    <w:rsid w:val="14654339"/>
    <w:rsid w:val="14BC2C1D"/>
    <w:rsid w:val="1527CF03"/>
    <w:rsid w:val="159B98A1"/>
    <w:rsid w:val="165391B9"/>
    <w:rsid w:val="1812597A"/>
    <w:rsid w:val="182152D1"/>
    <w:rsid w:val="1978263D"/>
    <w:rsid w:val="1D54939E"/>
    <w:rsid w:val="1ED615F2"/>
    <w:rsid w:val="222E8EEC"/>
    <w:rsid w:val="226974C4"/>
    <w:rsid w:val="2372131B"/>
    <w:rsid w:val="26A7A10A"/>
    <w:rsid w:val="26BE71A1"/>
    <w:rsid w:val="286750AA"/>
    <w:rsid w:val="2D5CBD60"/>
    <w:rsid w:val="3408A3A6"/>
    <w:rsid w:val="343731D4"/>
    <w:rsid w:val="34DC9496"/>
    <w:rsid w:val="35300B59"/>
    <w:rsid w:val="37011F20"/>
    <w:rsid w:val="37452EEB"/>
    <w:rsid w:val="3864F6C4"/>
    <w:rsid w:val="39210126"/>
    <w:rsid w:val="39FCB914"/>
    <w:rsid w:val="3BAB0138"/>
    <w:rsid w:val="3C493B9A"/>
    <w:rsid w:val="3CC3B07F"/>
    <w:rsid w:val="3D4E9AEC"/>
    <w:rsid w:val="3E23A56C"/>
    <w:rsid w:val="3E5B1563"/>
    <w:rsid w:val="3E5F80E0"/>
    <w:rsid w:val="3EB4E85D"/>
    <w:rsid w:val="41166CB1"/>
    <w:rsid w:val="41279F91"/>
    <w:rsid w:val="412E8208"/>
    <w:rsid w:val="419721A2"/>
    <w:rsid w:val="43E86BD5"/>
    <w:rsid w:val="48C2ABAD"/>
    <w:rsid w:val="496063C6"/>
    <w:rsid w:val="4AAE82B5"/>
    <w:rsid w:val="4D3792B3"/>
    <w:rsid w:val="4E465DBD"/>
    <w:rsid w:val="4FDA7C66"/>
    <w:rsid w:val="51124F88"/>
    <w:rsid w:val="51764CC7"/>
    <w:rsid w:val="523549AB"/>
    <w:rsid w:val="5287E002"/>
    <w:rsid w:val="54F876EA"/>
    <w:rsid w:val="562BD888"/>
    <w:rsid w:val="5753B3C0"/>
    <w:rsid w:val="581C374F"/>
    <w:rsid w:val="5A5D8F71"/>
    <w:rsid w:val="5AB3E4B0"/>
    <w:rsid w:val="5C535293"/>
    <w:rsid w:val="5DC4165C"/>
    <w:rsid w:val="5E28BAE2"/>
    <w:rsid w:val="5F9B33CB"/>
    <w:rsid w:val="60137ED1"/>
    <w:rsid w:val="607895D0"/>
    <w:rsid w:val="610801D0"/>
    <w:rsid w:val="61B35D4F"/>
    <w:rsid w:val="632D2044"/>
    <w:rsid w:val="6355EB4B"/>
    <w:rsid w:val="63932DDD"/>
    <w:rsid w:val="63F392A3"/>
    <w:rsid w:val="6499756A"/>
    <w:rsid w:val="65B703B1"/>
    <w:rsid w:val="67C622B8"/>
    <w:rsid w:val="6B411738"/>
    <w:rsid w:val="6D16652D"/>
    <w:rsid w:val="6DE8A3F9"/>
    <w:rsid w:val="6F6DCB10"/>
    <w:rsid w:val="70CAD2C9"/>
    <w:rsid w:val="7402E1AC"/>
    <w:rsid w:val="740E9EB5"/>
    <w:rsid w:val="744796C4"/>
    <w:rsid w:val="78189CC5"/>
    <w:rsid w:val="79C9A393"/>
    <w:rsid w:val="7A45D53D"/>
    <w:rsid w:val="7B94FFD8"/>
    <w:rsid w:val="7BFF537B"/>
    <w:rsid w:val="7DAA6754"/>
    <w:rsid w:val="7DCB71A4"/>
    <w:rsid w:val="7F0CBCFF"/>
    <w:rsid w:val="7FD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92E3A2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FD548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FD548E"/>
    <w:pPr>
      <w:spacing w:before="100" w:beforeAutospacing="1" w:after="100" w:afterAutospacing="1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A17C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A17C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7C7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A17C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C7F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A17C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7C7F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semiHidden/>
    <w:unhideWhenUsed/>
    <w:locked/>
    <w:rsid w:val="00FA3035"/>
    <w:rPr>
      <w:color w:val="0000FF"/>
      <w:u w:val="single"/>
    </w:rPr>
  </w:style>
  <w:style w:type="paragraph" w:customStyle="1" w:styleId="commentcontentpara">
    <w:name w:val="commentcontentpara"/>
    <w:basedOn w:val="Normal"/>
    <w:rsid w:val="00315965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0d1a451d92bf4727" Type="http://schemas.microsoft.com/office/2016/09/relationships/commentsIds" Target="commentsIds.xml"/><Relationship Id="R51fc61089c4244b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E91E7D" w:rsidP="00E91E7D">
          <w:pPr>
            <w:pStyle w:val="A53CF9E5941B4A139B707AC095ACE2A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03FEEC29A6049819AF08EE4A8668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1B59D-9223-4DC4-ACC6-C603B4469853}"/>
      </w:docPartPr>
      <w:docPartBody>
        <w:p w:rsidR="00155FE5" w:rsidRDefault="00E91E7D" w:rsidP="00E91E7D">
          <w:pPr>
            <w:pStyle w:val="D03FEEC29A6049819AF08EE4A8668C69"/>
          </w:pPr>
          <w:r w:rsidRPr="00ED2554">
            <w:rPr>
              <w:rStyle w:val="Textedelespacerserv"/>
              <w:sz w:val="20"/>
              <w:szCs w:val="20"/>
            </w:rPr>
            <w:t xml:space="preserve">  </w:t>
          </w:r>
        </w:p>
      </w:docPartBody>
    </w:docPart>
    <w:docPart>
      <w:docPartPr>
        <w:name w:val="9EF865853D0048F19AA1742F03DA3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D99C6-A512-444B-9357-1E0DF012B129}"/>
      </w:docPartPr>
      <w:docPartBody>
        <w:p w:rsidR="006F7BDB" w:rsidRDefault="00355907" w:rsidP="00355907">
          <w:pPr>
            <w:pStyle w:val="9EF865853D0048F19AA1742F03DA3AD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710186A187F41858868DB6AEDCA18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0F858-4803-4C75-89F4-E66448B98F96}"/>
      </w:docPartPr>
      <w:docPartBody>
        <w:p w:rsidR="006F7BDB" w:rsidRDefault="00355907" w:rsidP="00355907">
          <w:pPr>
            <w:pStyle w:val="A710186A187F41858868DB6AEDCA1875"/>
          </w:pPr>
          <w:r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7D6179630202498089B5F5EF692C0A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976328-D162-4925-8CCB-9A98B766E4A1}"/>
      </w:docPartPr>
      <w:docPartBody>
        <w:p w:rsidR="00BC54E6" w:rsidRDefault="00A72049" w:rsidP="00A72049">
          <w:pPr>
            <w:pStyle w:val="7D6179630202498089B5F5EF692C0AD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55FFE47EC524596B20F307B345D7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FA5CE-54A4-4500-88CC-A759AFE160C0}"/>
      </w:docPartPr>
      <w:docPartBody>
        <w:p w:rsidR="00BC54E6" w:rsidRDefault="00A72049" w:rsidP="00A72049">
          <w:pPr>
            <w:pStyle w:val="355FFE47EC524596B20F307B345D7E2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D3D7DEDFDA4606A1495CDE28D35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350F6-AB08-4325-BCA2-B25B36DB1429}"/>
      </w:docPartPr>
      <w:docPartBody>
        <w:p w:rsidR="00BC54E6" w:rsidRDefault="00A72049" w:rsidP="00A72049">
          <w:pPr>
            <w:pStyle w:val="F6D3D7DEDFDA4606A1495CDE28D35F9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E1527A23843468BAF72C07644877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82CAE-FE83-42D6-9501-A137A18B69A8}"/>
      </w:docPartPr>
      <w:docPartBody>
        <w:p w:rsidR="00BC54E6" w:rsidRDefault="00A72049" w:rsidP="00A72049">
          <w:pPr>
            <w:pStyle w:val="1E1527A23843468BAF72C07644877AD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55FE5"/>
    <w:rsid w:val="002162C5"/>
    <w:rsid w:val="00254FF1"/>
    <w:rsid w:val="002B2C3E"/>
    <w:rsid w:val="0034005E"/>
    <w:rsid w:val="003421FF"/>
    <w:rsid w:val="00355907"/>
    <w:rsid w:val="00362A21"/>
    <w:rsid w:val="00384737"/>
    <w:rsid w:val="003B161F"/>
    <w:rsid w:val="003C4590"/>
    <w:rsid w:val="00434EC1"/>
    <w:rsid w:val="004514F6"/>
    <w:rsid w:val="004627D0"/>
    <w:rsid w:val="00484F98"/>
    <w:rsid w:val="004975C7"/>
    <w:rsid w:val="00577109"/>
    <w:rsid w:val="00586DD0"/>
    <w:rsid w:val="005B140A"/>
    <w:rsid w:val="006C149F"/>
    <w:rsid w:val="006C4A9D"/>
    <w:rsid w:val="006F7BDB"/>
    <w:rsid w:val="00726C6F"/>
    <w:rsid w:val="0077142A"/>
    <w:rsid w:val="008D0BEC"/>
    <w:rsid w:val="008E280D"/>
    <w:rsid w:val="00900FCC"/>
    <w:rsid w:val="009468F7"/>
    <w:rsid w:val="009558B8"/>
    <w:rsid w:val="00955A77"/>
    <w:rsid w:val="00972280"/>
    <w:rsid w:val="00992FC7"/>
    <w:rsid w:val="009C00EC"/>
    <w:rsid w:val="00A1476C"/>
    <w:rsid w:val="00A46FD2"/>
    <w:rsid w:val="00A72049"/>
    <w:rsid w:val="00A969B4"/>
    <w:rsid w:val="00AA373E"/>
    <w:rsid w:val="00B1116B"/>
    <w:rsid w:val="00B46D29"/>
    <w:rsid w:val="00B72A90"/>
    <w:rsid w:val="00BA28E3"/>
    <w:rsid w:val="00BC54E6"/>
    <w:rsid w:val="00C72970"/>
    <w:rsid w:val="00C74B42"/>
    <w:rsid w:val="00C9738D"/>
    <w:rsid w:val="00D467F0"/>
    <w:rsid w:val="00D71F04"/>
    <w:rsid w:val="00E35253"/>
    <w:rsid w:val="00E64164"/>
    <w:rsid w:val="00E64ABA"/>
    <w:rsid w:val="00E91E7D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2049"/>
    <w:rPr>
      <w:color w:val="808080"/>
    </w:rPr>
  </w:style>
  <w:style w:type="paragraph" w:customStyle="1" w:styleId="3E776B37F30346AEBAB6F55F25E4DBDE">
    <w:name w:val="3E776B37F30346AEBAB6F55F25E4DBDE"/>
    <w:rsid w:val="00C9738D"/>
  </w:style>
  <w:style w:type="paragraph" w:customStyle="1" w:styleId="23864E00CAE94BF2BC7F09EF1FBEC5B8">
    <w:name w:val="23864E00CAE94BF2BC7F09EF1FBEC5B8"/>
    <w:rsid w:val="00C9738D"/>
  </w:style>
  <w:style w:type="paragraph" w:customStyle="1" w:styleId="3164A74AC47B46F0A0087C2FE2239938">
    <w:name w:val="3164A74AC47B46F0A0087C2FE2239938"/>
    <w:rsid w:val="00C9738D"/>
  </w:style>
  <w:style w:type="paragraph" w:customStyle="1" w:styleId="B4D2F14966B0431884402F6F600B0C98">
    <w:name w:val="B4D2F14966B0431884402F6F600B0C98"/>
    <w:rsid w:val="00C9738D"/>
  </w:style>
  <w:style w:type="paragraph" w:customStyle="1" w:styleId="5C665257B035490086A57990755B3173">
    <w:name w:val="5C665257B035490086A57990755B3173"/>
    <w:rsid w:val="00C9738D"/>
  </w:style>
  <w:style w:type="paragraph" w:customStyle="1" w:styleId="62726435534B4A848B805A1695DF74E3">
    <w:name w:val="62726435534B4A848B805A1695DF74E3"/>
    <w:rsid w:val="00C9738D"/>
  </w:style>
  <w:style w:type="paragraph" w:customStyle="1" w:styleId="A53CF9E5941B4A139B707AC095ACE2AB">
    <w:name w:val="A53CF9E5941B4A139B707AC095ACE2AB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">
    <w:name w:val="D03FEEC29A6049819AF08EE4A8668C69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64A74AC47B46F0A0087C2FE22399381">
    <w:name w:val="3164A74AC47B46F0A0087C2FE22399381"/>
    <w:rsid w:val="00E91E7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665257B035490086A57990755B31731">
    <w:name w:val="5C665257B035490086A57990755B31731"/>
    <w:rsid w:val="00E91E7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035D0730554C83ADA68B72452F658C">
    <w:name w:val="30035D0730554C83ADA68B72452F658C"/>
  </w:style>
  <w:style w:type="paragraph" w:customStyle="1" w:styleId="9EF865853D0048F19AA1742F03DA3AD4">
    <w:name w:val="9EF865853D0048F19AA1742F03DA3AD4"/>
    <w:rsid w:val="00355907"/>
  </w:style>
  <w:style w:type="paragraph" w:customStyle="1" w:styleId="A710186A187F41858868DB6AEDCA1875">
    <w:name w:val="A710186A187F41858868DB6AEDCA1875"/>
    <w:rsid w:val="00355907"/>
  </w:style>
  <w:style w:type="paragraph" w:customStyle="1" w:styleId="C9DAF688B13940C18CBCA83F573390DD">
    <w:name w:val="C9DAF688B13940C18CBCA83F573390DD"/>
    <w:rsid w:val="00355907"/>
  </w:style>
  <w:style w:type="paragraph" w:customStyle="1" w:styleId="5F7C9EA5324C455EA03D738575190250">
    <w:name w:val="5F7C9EA5324C455EA03D738575190250"/>
    <w:rsid w:val="00A72049"/>
  </w:style>
  <w:style w:type="paragraph" w:customStyle="1" w:styleId="8863C4C85675464980808E180EB02BCF">
    <w:name w:val="8863C4C85675464980808E180EB02BCF"/>
    <w:rsid w:val="00A72049"/>
  </w:style>
  <w:style w:type="paragraph" w:customStyle="1" w:styleId="4A8CECA7D5FA45D4B74F2C874E1863CA">
    <w:name w:val="4A8CECA7D5FA45D4B74F2C874E1863CA"/>
    <w:rsid w:val="00A72049"/>
  </w:style>
  <w:style w:type="paragraph" w:customStyle="1" w:styleId="929FFEB774CE4E38BFD2B7F522B9E4DD">
    <w:name w:val="929FFEB774CE4E38BFD2B7F522B9E4DD"/>
    <w:rsid w:val="00A72049"/>
  </w:style>
  <w:style w:type="paragraph" w:customStyle="1" w:styleId="7D6179630202498089B5F5EF692C0ADA">
    <w:name w:val="7D6179630202498089B5F5EF692C0ADA"/>
    <w:rsid w:val="00A72049"/>
  </w:style>
  <w:style w:type="paragraph" w:customStyle="1" w:styleId="355FFE47EC524596B20F307B345D7E2D">
    <w:name w:val="355FFE47EC524596B20F307B345D7E2D"/>
    <w:rsid w:val="00A72049"/>
  </w:style>
  <w:style w:type="paragraph" w:customStyle="1" w:styleId="F6D3D7DEDFDA4606A1495CDE28D35F9A">
    <w:name w:val="F6D3D7DEDFDA4606A1495CDE28D35F9A"/>
    <w:rsid w:val="00A72049"/>
  </w:style>
  <w:style w:type="paragraph" w:customStyle="1" w:styleId="1E1527A23843468BAF72C07644877AD3">
    <w:name w:val="1E1527A23843468BAF72C07644877AD3"/>
    <w:rsid w:val="00A72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d33c10-03e0-43ef-8406-669e2917797d">
      <UserInfo>
        <DisplayName>Maude Lefebvre Archives (CISSSMO16)</DisplayName>
        <AccountId>83</AccountId>
        <AccountType/>
      </UserInfo>
      <UserInfo>
        <DisplayName>Priscilla Bélanger  (CISSSMO16)</DisplayName>
        <AccountId>112</AccountId>
        <AccountType/>
      </UserInfo>
      <UserInfo>
        <DisplayName>Line Vinet  (CISSSMO16)</DisplayName>
        <AccountId>113</AccountId>
        <AccountType/>
      </UserInfo>
      <UserInfo>
        <DisplayName>Annick Vallières (CISSSMO16)</DisplayName>
        <AccountId>114</AccountId>
        <AccountType/>
      </UserInfo>
      <UserInfo>
        <DisplayName>Émilie Bouchard  (CISSSMO16)</DisplayName>
        <AccountId>31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F50E-8048-4642-955B-A61E91F72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5C40B-7E13-4764-BFA1-F6EE70B48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380E9-2406-4350-AEC1-796D4AB47EB3}">
  <ds:schemaRefs>
    <ds:schemaRef ds:uri="http://schemas.microsoft.com/office/2006/documentManagement/types"/>
    <ds:schemaRef ds:uri="24d33c10-03e0-43ef-8406-669e2917797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c503a28-0f5b-47ec-8b3f-49d80cee443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B14404-D4BE-477B-88A8-E12CAD3A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1</Pages>
  <Words>282</Words>
  <Characters>1554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Bourdon Marie-Josée</cp:lastModifiedBy>
  <cp:revision>6</cp:revision>
  <cp:lastPrinted>2023-06-20T14:09:00Z</cp:lastPrinted>
  <dcterms:created xsi:type="dcterms:W3CDTF">2024-06-28T18:31:00Z</dcterms:created>
  <dcterms:modified xsi:type="dcterms:W3CDTF">2024-07-04T16:47:00Z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2022-03-31T12:02:46Z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415da425-518c-4ac0-996d-a510972a7948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0x0101007FA6C5FCA998C0479E2EDC67EC4DEACA</vt:lpwstr>
  </property>
  <property fmtid="{D5CDD505-2E9C-101B-9397-08002B2CF9AE}" pid="10" name="Order">
    <vt:r8>55300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omplianceAssetId">
    <vt:lpwstr/>
  </property>
</Properties>
</file>