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456"/>
        <w:gridCol w:w="103"/>
        <w:gridCol w:w="3609"/>
        <w:gridCol w:w="573"/>
        <w:gridCol w:w="638"/>
      </w:tblGrid>
      <w:tr w:rsidR="004246FA" w:rsidRPr="00B64B15" w14:paraId="383F23A3" w14:textId="77777777" w:rsidTr="003D2B91">
        <w:trPr>
          <w:trHeight w:val="2267"/>
        </w:trPr>
        <w:tc>
          <w:tcPr>
            <w:tcW w:w="5709" w:type="dxa"/>
            <w:gridSpan w:val="3"/>
            <w:tcBorders>
              <w:right w:val="single" w:sz="8" w:space="0" w:color="AEAAAA" w:themeColor="background2" w:themeShade="BF"/>
            </w:tcBorders>
            <w:shd w:val="clear" w:color="auto" w:fill="auto"/>
          </w:tcPr>
          <w:p w14:paraId="78590D28" w14:textId="48664985" w:rsidR="004246FA" w:rsidRPr="00B34C6D" w:rsidRDefault="004246FA" w:rsidP="0014043F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14:paraId="7F223F5C" w14:textId="77777777" w:rsidTr="00B64B15">
              <w:tc>
                <w:tcPr>
                  <w:tcW w:w="1134" w:type="dxa"/>
                  <w:vAlign w:val="bottom"/>
                </w:tcPr>
                <w:p w14:paraId="0D44F494" w14:textId="77777777" w:rsidR="004246FA" w:rsidRPr="00B64B15" w:rsidRDefault="004246FA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766579286" w:edGrp="everyone" w:colFirst="1" w:colLast="1"/>
                  <w:r w:rsidRPr="00B64B1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0F63A3FF" w:rsidR="004246FA" w:rsidRPr="00B34C6D" w:rsidRDefault="004246FA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766579286"/>
          </w:tbl>
          <w:p w14:paraId="0A37501D" w14:textId="742AC91E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5DAB6C7B" w14:textId="30131E4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02EB378F" w14:textId="599AEE5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4923" w:type="dxa"/>
            <w:gridSpan w:val="4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64B15" w14:paraId="3587E17A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64B15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2118733084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54F9AE05" w14:textId="77777777" w:rsidR="004246FA" w:rsidRPr="00B64B15" w:rsidRDefault="00FD14A6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118733084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64B15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64B15" w14:paraId="72C969F9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3953210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2894B68E" w14:textId="77777777" w:rsidR="004246FA" w:rsidRPr="00B64B15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39532109" w:displacedByCustomXml="prev"/>
              <w:bookmarkEnd w:id="1" w:displacedByCustomXml="prev"/>
            </w:tr>
            <w:tr w:rsidR="00B34C6D" w:rsidRPr="00B64B15" w14:paraId="04A34B62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14:paraId="4671ABCD" w14:textId="77777777" w:rsidR="004246FA" w:rsidRPr="00B64B15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57044153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570441532"/>
                </w:p>
              </w:tc>
              <w:permStart w:id="30652104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64B15" w:rsidRDefault="00B64B15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B64B1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06521046"/>
                  <w:r w:rsidR="00527734" w:rsidRPr="00B64B15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75288051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B64B15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752880511"/>
                  <w:r w:rsidR="0014311E"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64B15" w14:paraId="0CE0A232" w14:textId="77777777" w:rsidTr="3D4E9AEC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64B15" w14:paraId="0949D050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64B15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355891938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3600C3BC" w14:textId="77777777" w:rsidR="004246FA" w:rsidRPr="00B64B15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355891938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64B15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62355216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5CF9F362" w14:textId="77777777" w:rsidR="004246FA" w:rsidRPr="00B64B15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62355216" w:displacedByCustomXml="prev"/>
              <w:bookmarkEnd w:id="4" w:displacedByCustomXml="prev"/>
            </w:tr>
            <w:tr w:rsidR="00B34C6D" w:rsidRPr="00B64B15" w14:paraId="650C637C" w14:textId="77777777" w:rsidTr="3D4E9AEC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 w:themeColor="background1" w:themeShade="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 w:themeColor="background1" w:themeShade="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64B15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64B15" w14:paraId="54CF253A" w14:textId="77777777" w:rsidTr="3D4E9AE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64B15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64B15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127107473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 w:themeColor="background1" w:themeShade="80"/>
                        <w:right w:val="nil"/>
                      </w:tcBorders>
                      <w:vAlign w:val="bottom"/>
                    </w:tcPr>
                    <w:p w14:paraId="006C8F76" w14:textId="77777777" w:rsidR="004246FA" w:rsidRPr="00B64B15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64B1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127107473" w:displacedByCustomXml="prev"/>
              <w:bookmarkEnd w:id="5" w:displacedByCustomXml="prev"/>
            </w:tr>
          </w:tbl>
          <w:p w14:paraId="72A3D3EC" w14:textId="77777777" w:rsidR="004246FA" w:rsidRPr="00B64B15" w:rsidRDefault="004246FA" w:rsidP="001404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3D2B91">
        <w:trPr>
          <w:trHeight w:val="818"/>
        </w:trPr>
        <w:tc>
          <w:tcPr>
            <w:tcW w:w="5709" w:type="dxa"/>
            <w:gridSpan w:val="3"/>
            <w:shd w:val="clear" w:color="auto" w:fill="auto"/>
            <w:vAlign w:val="center"/>
          </w:tcPr>
          <w:p w14:paraId="410A31F9" w14:textId="6C485C1B" w:rsidR="00A83160" w:rsidRPr="00126E52" w:rsidRDefault="00BC5DC9" w:rsidP="00A8316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6E52">
              <w:rPr>
                <w:rFonts w:asciiTheme="minorHAnsi" w:hAnsiTheme="minorHAnsi" w:cstheme="minorHAnsi"/>
                <w:b/>
              </w:rPr>
              <w:t>AUTORISA</w:t>
            </w:r>
            <w:r w:rsidR="007913DF" w:rsidRPr="00126E52">
              <w:rPr>
                <w:rFonts w:asciiTheme="minorHAnsi" w:hAnsiTheme="minorHAnsi" w:cstheme="minorHAnsi"/>
                <w:b/>
              </w:rPr>
              <w:t>T</w:t>
            </w:r>
            <w:r w:rsidR="008A2FB9" w:rsidRPr="00126E52">
              <w:rPr>
                <w:rFonts w:asciiTheme="minorHAnsi" w:hAnsiTheme="minorHAnsi" w:cstheme="minorHAnsi"/>
                <w:b/>
              </w:rPr>
              <w:t>ION A</w:t>
            </w:r>
            <w:r w:rsidRPr="00126E52">
              <w:rPr>
                <w:rFonts w:asciiTheme="minorHAnsi" w:hAnsiTheme="minorHAnsi" w:cstheme="minorHAnsi"/>
                <w:b/>
              </w:rPr>
              <w:t>U PARTAGE D’INFORMATION</w:t>
            </w:r>
          </w:p>
          <w:p w14:paraId="65758440" w14:textId="16571F14" w:rsidR="004246FA" w:rsidRPr="00A81BE1" w:rsidRDefault="005422F9" w:rsidP="7DCB71A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6E52">
              <w:rPr>
                <w:rFonts w:asciiTheme="minorHAnsi" w:hAnsiTheme="minorHAnsi" w:cstheme="minorHAnsi"/>
                <w:b/>
                <w:bCs/>
              </w:rPr>
              <w:t>AVEC DES</w:t>
            </w:r>
            <w:r w:rsidR="00A83160" w:rsidRPr="00126E52">
              <w:rPr>
                <w:rFonts w:asciiTheme="minorHAnsi" w:hAnsiTheme="minorHAnsi" w:cstheme="minorHAnsi"/>
                <w:b/>
                <w:bCs/>
              </w:rPr>
              <w:t xml:space="preserve"> PARTENAIRES</w:t>
            </w:r>
            <w:r w:rsidR="00A81BE1" w:rsidRPr="00126E52">
              <w:rPr>
                <w:rFonts w:asciiTheme="minorHAnsi" w:hAnsiTheme="minorHAnsi" w:cstheme="minorHAnsi"/>
                <w:b/>
                <w:bCs/>
              </w:rPr>
              <w:t xml:space="preserve"> EXTERNES</w:t>
            </w:r>
            <w:r w:rsidR="00B64B15">
              <w:rPr>
                <w:rFonts w:asciiTheme="minorHAnsi" w:hAnsiTheme="minorHAnsi" w:cstheme="minorHAnsi"/>
                <w:b/>
                <w:bCs/>
              </w:rPr>
              <w:t xml:space="preserve"> - SASG</w:t>
            </w:r>
          </w:p>
        </w:tc>
        <w:tc>
          <w:tcPr>
            <w:tcW w:w="4923" w:type="dxa"/>
            <w:gridSpan w:val="4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14043F">
            <w:pPr>
              <w:rPr>
                <w:color w:val="000000" w:themeColor="text1"/>
              </w:rPr>
            </w:pPr>
          </w:p>
        </w:tc>
      </w:tr>
      <w:tr w:rsidR="00A81BE1" w:rsidRPr="00593798" w14:paraId="76E8C0B7" w14:textId="77777777" w:rsidTr="00392116">
        <w:tc>
          <w:tcPr>
            <w:tcW w:w="10632" w:type="dxa"/>
            <w:gridSpan w:val="7"/>
          </w:tcPr>
          <w:p w14:paraId="5C2E9984" w14:textId="17203AB5" w:rsidR="00A81BE1" w:rsidRPr="00593798" w:rsidRDefault="00A81BE1" w:rsidP="496063C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>Cette autorisation permet le partage d’informations requises avec les partenaires</w:t>
            </w:r>
            <w:r w:rsidR="001D0C5D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>clés de l’équipe des services ambulatoires spécialisés de gériatrie (SASG).</w:t>
            </w:r>
          </w:p>
          <w:p w14:paraId="74658D40" w14:textId="572A36FB" w:rsidR="00812F66" w:rsidRPr="00593798" w:rsidRDefault="00812F66" w:rsidP="496063C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3595" w:rsidRPr="00593798" w14:paraId="7129E39E" w14:textId="77777777" w:rsidTr="00377FC7">
        <w:tc>
          <w:tcPr>
            <w:tcW w:w="2977" w:type="dxa"/>
          </w:tcPr>
          <w:p w14:paraId="5C9935D9" w14:textId="173FDE3E" w:rsidR="001E3595" w:rsidRPr="00593798" w:rsidRDefault="001E3595" w:rsidP="10AF18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En ma qualité </w:t>
            </w:r>
            <w:r w:rsidR="002F671F" w:rsidRPr="00593798">
              <w:rPr>
                <w:rFonts w:asciiTheme="minorHAnsi" w:hAnsiTheme="minorHAnsi" w:cstheme="minorHAnsi"/>
                <w:sz w:val="22"/>
                <w:szCs w:val="22"/>
              </w:rPr>
              <w:t>de personne :</w:t>
            </w:r>
          </w:p>
        </w:tc>
        <w:permStart w:id="894197750" w:edGrp="everyone"/>
        <w:tc>
          <w:tcPr>
            <w:tcW w:w="1276" w:type="dxa"/>
          </w:tcPr>
          <w:p w14:paraId="7CB3B506" w14:textId="7B3B5983" w:rsidR="001E3595" w:rsidRPr="00593798" w:rsidRDefault="00B64B15" w:rsidP="00812F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90328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4E2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894197750"/>
            <w:r w:rsidR="002F671F" w:rsidRPr="005937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12F6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</w:t>
            </w:r>
            <w:r w:rsidR="002F671F" w:rsidRPr="005937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sagère</w:t>
            </w:r>
          </w:p>
        </w:tc>
        <w:permStart w:id="682781403" w:edGrp="everyone"/>
        <w:tc>
          <w:tcPr>
            <w:tcW w:w="1559" w:type="dxa"/>
            <w:gridSpan w:val="2"/>
          </w:tcPr>
          <w:p w14:paraId="1534964D" w14:textId="7B06A67E" w:rsidR="001E3595" w:rsidRPr="00593798" w:rsidRDefault="00B64B15" w:rsidP="002F671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49984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595" w:rsidRPr="00593798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682781403"/>
            <w:r w:rsidR="00812F6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A</w:t>
            </w:r>
            <w:r w:rsidR="001E3595" w:rsidRPr="005937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utorisée :</w:t>
            </w:r>
            <w:r w:rsidR="002F671F" w:rsidRPr="005937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60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013158F" w14:textId="1A191CC4" w:rsidR="00AF24E2" w:rsidRDefault="009F1139" w:rsidP="00AF24E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035815688" w:edGrp="everyone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_____________________________</w:t>
            </w:r>
          </w:p>
          <w:permEnd w:id="2035815688"/>
          <w:p w14:paraId="00515130" w14:textId="2C1B5831" w:rsidR="006573AB" w:rsidRPr="00593798" w:rsidRDefault="006573AB" w:rsidP="00AF24E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4EB1" w14:textId="71FF5415" w:rsidR="001E3595" w:rsidRPr="00593798" w:rsidRDefault="001E3595" w:rsidP="004C10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b/>
                <w:sz w:val="22"/>
                <w:szCs w:val="22"/>
              </w:rPr>
              <w:t>Oui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E1864" w14:textId="4FDCDFF0" w:rsidR="001E3595" w:rsidRPr="00593798" w:rsidRDefault="001E3595" w:rsidP="004C108A">
            <w:pPr>
              <w:ind w:lef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b/>
                <w:sz w:val="22"/>
                <w:szCs w:val="22"/>
              </w:rPr>
              <w:t>Non</w:t>
            </w:r>
          </w:p>
        </w:tc>
      </w:tr>
    </w:tbl>
    <w:tbl>
      <w:tblPr>
        <w:tblStyle w:val="Grilledutableau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0"/>
        <w:gridCol w:w="9072"/>
        <w:gridCol w:w="587"/>
        <w:gridCol w:w="623"/>
      </w:tblGrid>
      <w:tr w:rsidR="008149B2" w:rsidRPr="00593798" w14:paraId="132BF229" w14:textId="77777777" w:rsidTr="00377FC7">
        <w:trPr>
          <w:trHeight w:val="45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1B54E" w14:textId="77777777" w:rsidR="00F67C10" w:rsidRDefault="6499756A" w:rsidP="0066435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>J’a</w:t>
            </w:r>
            <w:r w:rsidR="5AB3E4B0" w:rsidRPr="00593798">
              <w:rPr>
                <w:rFonts w:asciiTheme="minorHAnsi" w:hAnsiTheme="minorHAnsi" w:cstheme="minorHAnsi"/>
                <w:sz w:val="22"/>
                <w:szCs w:val="22"/>
              </w:rPr>
              <w:t>utorise</w:t>
            </w: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que l’équipe </w:t>
            </w:r>
            <w:r w:rsidR="00A81BE1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SASG </w:t>
            </w: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communique </w:t>
            </w:r>
            <w:r w:rsidR="63932DDD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avec </w:t>
            </w:r>
            <w:r w:rsidR="4AAE82B5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ma pharmacie </w:t>
            </w:r>
            <w:r w:rsidR="226974C4" w:rsidRPr="00593798">
              <w:rPr>
                <w:rFonts w:asciiTheme="minorHAnsi" w:hAnsiTheme="minorHAnsi" w:cstheme="minorHAnsi"/>
                <w:sz w:val="22"/>
                <w:szCs w:val="22"/>
              </w:rPr>
              <w:t>communautaire</w:t>
            </w:r>
          </w:p>
          <w:p w14:paraId="62E8FD4D" w14:textId="77777777" w:rsidR="008149B2" w:rsidRDefault="226974C4" w:rsidP="00F67C10">
            <w:pPr>
              <w:pStyle w:val="NormalWeb"/>
              <w:spacing w:before="0" w:beforeAutospacing="0" w:after="0" w:afterAutospacing="0"/>
              <w:ind w:left="3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ermStart w:id="976715175" w:edGrp="everyone"/>
            <w:r w:rsidR="00F67C10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  <w:r w:rsidR="00D568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ermEnd w:id="976715175"/>
            <w:r w:rsidR="14BC2C1D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afin d</w:t>
            </w:r>
            <w:r w:rsidR="1181C45E" w:rsidRPr="00593798">
              <w:rPr>
                <w:rFonts w:asciiTheme="minorHAnsi" w:hAnsiTheme="minorHAnsi" w:cstheme="minorHAnsi"/>
                <w:sz w:val="22"/>
                <w:szCs w:val="22"/>
              </w:rPr>
              <w:t>’obtenir les renseignements suivants me concernant :</w:t>
            </w:r>
          </w:p>
          <w:p w14:paraId="011E2B08" w14:textId="2609D97B" w:rsidR="00F67C10" w:rsidRPr="00593798" w:rsidRDefault="00F67C10" w:rsidP="00F67C10">
            <w:pPr>
              <w:pStyle w:val="NormalWeb"/>
              <w:spacing w:before="0" w:beforeAutospacing="0" w:after="0" w:afterAutospacing="0"/>
              <w:ind w:left="3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permStart w:id="195957514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EE6F8" w14:textId="54F15F63" w:rsidR="008149B2" w:rsidRPr="00593798" w:rsidRDefault="00B64B15" w:rsidP="004C108A">
            <w:pPr>
              <w:pStyle w:val="NormalWeb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15459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95957514"/>
          </w:p>
        </w:tc>
        <w:permStart w:id="1308832012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F7DDA" w14:textId="046D4DC2" w:rsidR="008149B2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26718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308832012"/>
          </w:p>
        </w:tc>
      </w:tr>
      <w:tr w:rsidR="008149B2" w:rsidRPr="00593798" w14:paraId="27BB609A" w14:textId="77777777" w:rsidTr="00377FC7">
        <w:trPr>
          <w:trHeight w:val="203"/>
        </w:trPr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F14B1" w14:textId="3BD7F87C" w:rsidR="008149B2" w:rsidRPr="00593798" w:rsidRDefault="008149B2" w:rsidP="00C10FB1">
            <w:pPr>
              <w:pStyle w:val="NormalWeb"/>
              <w:spacing w:before="0" w:beforeAutospacing="0" w:after="0" w:afterAutospacing="0" w:line="276" w:lineRule="auto"/>
              <w:ind w:left="3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ermStart w:id="790717163" w:edGrp="everyone" w:colFirst="1" w:colLast="1"/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0ECBD" w14:textId="0772BDBA" w:rsidR="008149B2" w:rsidRPr="00593798" w:rsidRDefault="00D56886" w:rsidP="006D245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_______________________________________________________________________________</w:t>
            </w:r>
          </w:p>
        </w:tc>
        <w:tc>
          <w:tcPr>
            <w:tcW w:w="587" w:type="dxa"/>
            <w:tcBorders>
              <w:top w:val="nil"/>
            </w:tcBorders>
          </w:tcPr>
          <w:p w14:paraId="5C4996CD" w14:textId="6E192AEE" w:rsidR="008149B2" w:rsidRPr="00593798" w:rsidRDefault="008149B2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3" w:type="dxa"/>
            <w:tcBorders>
              <w:top w:val="nil"/>
            </w:tcBorders>
          </w:tcPr>
          <w:p w14:paraId="0E2B21C6" w14:textId="77777777" w:rsidR="008149B2" w:rsidRPr="00593798" w:rsidRDefault="008149B2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permEnd w:id="790717163"/>
      <w:tr w:rsidR="001E3595" w:rsidRPr="00593798" w14:paraId="00EC4F32" w14:textId="77777777" w:rsidTr="00377FC7">
        <w:trPr>
          <w:trHeight w:val="74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4DAA" w14:textId="1F01E751" w:rsidR="003E4DA6" w:rsidRDefault="00B64B15" w:rsidP="00A81BE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6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037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AAE82B5" w:rsidRPr="00593798">
                  <w:rPr>
                    <w:rFonts w:asciiTheme="minorHAnsi" w:hAnsiTheme="minorHAnsi" w:cstheme="minorHAnsi"/>
                    <w:sz w:val="22"/>
                    <w:szCs w:val="22"/>
                  </w:rPr>
                  <w:t>J</w:t>
                </w:r>
              </w:sdtContent>
            </w:sdt>
            <w:r w:rsidR="4AAE82B5" w:rsidRPr="00593798">
              <w:rPr>
                <w:rFonts w:asciiTheme="minorHAnsi" w:hAnsiTheme="minorHAnsi" w:cstheme="minorHAnsi"/>
                <w:sz w:val="22"/>
                <w:szCs w:val="22"/>
              </w:rPr>
              <w:t>’a</w:t>
            </w:r>
            <w:r w:rsidR="39210126" w:rsidRPr="00593798">
              <w:rPr>
                <w:rFonts w:asciiTheme="minorHAnsi" w:hAnsiTheme="minorHAnsi" w:cstheme="minorHAnsi"/>
                <w:sz w:val="22"/>
                <w:szCs w:val="22"/>
              </w:rPr>
              <w:t>utorise</w:t>
            </w:r>
            <w:r w:rsidR="00A81BE1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EF53ACD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l’équipe </w:t>
            </w:r>
            <w:r w:rsidR="00A81BE1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SASG </w:t>
            </w:r>
            <w:r w:rsidR="37011F20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à </w:t>
            </w:r>
            <w:r w:rsidR="4AAE82B5" w:rsidRPr="00593798">
              <w:rPr>
                <w:rFonts w:asciiTheme="minorHAnsi" w:hAnsiTheme="minorHAnsi" w:cstheme="minorHAnsi"/>
                <w:sz w:val="22"/>
                <w:szCs w:val="22"/>
              </w:rPr>
              <w:t>transmett</w:t>
            </w:r>
            <w:r w:rsidR="0BC37CC6" w:rsidRPr="005937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4AAE82B5" w:rsidRPr="0059379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D11E61">
              <w:rPr>
                <w:rFonts w:asciiTheme="minorHAnsi" w:hAnsiTheme="minorHAnsi" w:cstheme="minorHAnsi"/>
                <w:sz w:val="22"/>
                <w:szCs w:val="22"/>
              </w:rPr>
              <w:t xml:space="preserve"> l</w:t>
            </w:r>
            <w:r w:rsidR="00D11E61" w:rsidRPr="00593798">
              <w:rPr>
                <w:rFonts w:asciiTheme="minorHAnsi" w:hAnsiTheme="minorHAnsi" w:cstheme="minorHAnsi"/>
                <w:sz w:val="22"/>
                <w:szCs w:val="22"/>
              </w:rPr>
              <w:t>es rapports d’évaluation et de suivi découlant de la demande de consultation en SASG</w:t>
            </w:r>
            <w:r w:rsidR="00D11E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E4DA6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2713E0B3" w14:textId="77777777" w:rsidR="00D11E61" w:rsidRPr="00593798" w:rsidRDefault="00D11E61" w:rsidP="00D11E61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ermStart w:id="1776690027" w:edGrp="everyone"/>
          <w:p w14:paraId="721793F1" w14:textId="7638E7FE" w:rsidR="003E4DA6" w:rsidRDefault="00B64B15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75774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FE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776690027"/>
            <w:r w:rsidR="003E4DA6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2456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r w:rsidR="744796C4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mon médecin de famille</w:t>
            </w:r>
            <w:r w:rsidR="006D2456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 w:rsidR="744796C4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ermStart w:id="1814394119" w:edGrp="everyone"/>
            <w:r w:rsidR="00D56886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</w:t>
            </w:r>
          </w:p>
          <w:permEnd w:id="1814394119"/>
          <w:p w14:paraId="0028E381" w14:textId="77777777" w:rsidR="00113C9E" w:rsidRPr="00593798" w:rsidRDefault="00113C9E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ermStart w:id="1317994684" w:edGrp="everyone"/>
          <w:p w14:paraId="55FE9897" w14:textId="0FB9D66E" w:rsidR="003E4DA6" w:rsidRDefault="00B64B15" w:rsidP="003E4DA6">
            <w:pPr>
              <w:pStyle w:val="NormalWeb"/>
              <w:spacing w:before="0" w:beforeAutospacing="0" w:after="0" w:afterAutospacing="0"/>
              <w:ind w:left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71389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FE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317994684"/>
            <w:r w:rsidR="006D2456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563C32" w:rsidRPr="00593798">
              <w:rPr>
                <w:rFonts w:asciiTheme="minorHAnsi" w:hAnsiTheme="minorHAnsi" w:cstheme="minorHAnsi"/>
                <w:sz w:val="22"/>
                <w:szCs w:val="22"/>
              </w:rPr>
              <w:t>utre(s)</w:t>
            </w:r>
            <w:r w:rsidR="00E5040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ermStart w:id="1948474957" w:edGrp="everyone"/>
            <w:r w:rsidR="00D56886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______________________________________________________________________</w:t>
            </w:r>
          </w:p>
          <w:permEnd w:id="1948474957"/>
          <w:p w14:paraId="17F5B9D5" w14:textId="7AD4E195" w:rsidR="001E3595" w:rsidRPr="00593798" w:rsidRDefault="001E3595" w:rsidP="00D11E6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permStart w:id="744645936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24ED" w14:textId="779CB65F" w:rsidR="001E3595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18088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44645936"/>
          </w:p>
        </w:tc>
        <w:permStart w:id="763766503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856" w14:textId="2493CE12" w:rsidR="001E3595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187425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63766503"/>
          </w:p>
        </w:tc>
      </w:tr>
      <w:tr w:rsidR="00A81BE1" w:rsidRPr="00593798" w14:paraId="7FC98356" w14:textId="77777777" w:rsidTr="00377FC7">
        <w:trPr>
          <w:trHeight w:val="744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7D36" w14:textId="77777777" w:rsidR="00113C9E" w:rsidRDefault="00A81BE1" w:rsidP="00664352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6886">
              <w:rPr>
                <w:rFonts w:asciiTheme="minorHAnsi" w:hAnsiTheme="minorHAnsi" w:cstheme="minorHAnsi"/>
                <w:sz w:val="22"/>
                <w:szCs w:val="22"/>
              </w:rPr>
              <w:t xml:space="preserve">J’autorise l’équipe SASG et le(s) établissement(s) de santé suivant(s) : </w:t>
            </w:r>
            <w:permStart w:id="456938368" w:edGrp="everyone"/>
            <w:r w:rsidR="00D56886" w:rsidRPr="00D56886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  <w:permEnd w:id="456938368"/>
            <w:r w:rsidR="00D56886" w:rsidRPr="00D568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66D6AC6" w14:textId="4A671472" w:rsidR="00113C9E" w:rsidRDefault="00113C9E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884755" w14:textId="58437638" w:rsidR="00D54DB6" w:rsidRDefault="00D54DB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ermStart w:id="577981595" w:edGrp="everyone"/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_______________________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</w:t>
            </w:r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ermEnd w:id="577981595"/>
          </w:p>
          <w:p w14:paraId="769CB1CD" w14:textId="77777777" w:rsidR="00D54DB6" w:rsidRDefault="00D54DB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63FFD" w14:textId="4AE46116" w:rsidR="006D2456" w:rsidRPr="00D56886" w:rsidRDefault="00D56886" w:rsidP="00664352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r w:rsidR="00A81BE1" w:rsidRPr="00D56886">
              <w:rPr>
                <w:rFonts w:asciiTheme="minorHAnsi" w:hAnsiTheme="minorHAnsi" w:cstheme="minorHAnsi"/>
                <w:sz w:val="22"/>
                <w:szCs w:val="22"/>
              </w:rPr>
              <w:t xml:space="preserve"> échanger les renseignements suivants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 w:rsidR="00A81BE1" w:rsidRPr="00D568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ermStart w:id="1137709608" w:edGrp="everyone"/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ermEnd w:id="1137709608"/>
          </w:p>
          <w:p w14:paraId="5E8CABC2" w14:textId="4606741D" w:rsidR="00113C9E" w:rsidRDefault="00113C9E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7CE92E" w14:textId="77777777" w:rsidR="00306FD7" w:rsidRDefault="00306FD7" w:rsidP="00306FD7">
            <w:pPr>
              <w:pStyle w:val="NormalWeb"/>
              <w:spacing w:before="0" w:beforeAutospacing="0" w:after="0" w:afterAutospacing="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ermStart w:id="1142239967" w:edGrp="everyone"/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_______________________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</w:t>
            </w:r>
            <w:r w:rsidRPr="00D568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permEnd w:id="1142239967"/>
          </w:p>
          <w:p w14:paraId="140AD85E" w14:textId="77777777" w:rsidR="00306FD7" w:rsidRDefault="00306FD7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40004" w14:textId="77777777" w:rsidR="006D2456" w:rsidRDefault="006D2456" w:rsidP="00664352">
            <w:pPr>
              <w:pStyle w:val="NormalWeb"/>
              <w:spacing w:before="0" w:beforeAutospacing="0" w:after="0" w:afterAutospacing="0"/>
              <w:ind w:firstLine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1BE1"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our les soins ou services reçus se rapportant à la période suivante : </w:t>
            </w:r>
            <w:permStart w:id="724772153" w:edGrp="everyone"/>
            <w:r w:rsidR="00D56886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</w:p>
          <w:permEnd w:id="724772153"/>
          <w:p w14:paraId="70F1C21E" w14:textId="53C78FC9" w:rsidR="00164561" w:rsidRPr="00593798" w:rsidRDefault="00164561" w:rsidP="00113C9E">
            <w:pPr>
              <w:pStyle w:val="NormalWeb"/>
              <w:spacing w:before="0" w:beforeAutospacing="0" w:after="0" w:afterAutospacing="0" w:line="276" w:lineRule="auto"/>
              <w:ind w:firstLine="3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permStart w:id="1073758120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938" w14:textId="61AB196D" w:rsidR="00A81BE1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38846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073758120"/>
          </w:p>
        </w:tc>
        <w:permStart w:id="711287134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C79B" w14:textId="1916B13D" w:rsidR="00A81BE1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89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711287134"/>
          </w:p>
        </w:tc>
      </w:tr>
      <w:tr w:rsidR="001E3595" w:rsidRPr="00593798" w14:paraId="4279E925" w14:textId="77777777" w:rsidTr="00377FC7">
        <w:trPr>
          <w:trHeight w:val="567"/>
        </w:trPr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A309" w14:textId="3EA72D3C" w:rsidR="001E3595" w:rsidRPr="00593798" w:rsidRDefault="4AAE82B5" w:rsidP="00773FB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16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93798">
              <w:rPr>
                <w:rFonts w:asciiTheme="minorHAnsi" w:hAnsiTheme="minorHAnsi" w:cstheme="minorHAnsi"/>
                <w:sz w:val="22"/>
                <w:szCs w:val="22"/>
              </w:rPr>
              <w:t xml:space="preserve">Je comprends que je peux retirer mon autorisation, totale ou partielle, en tout temps. </w:t>
            </w:r>
          </w:p>
        </w:tc>
        <w:permStart w:id="1041003775" w:edGrp="everyone"/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5230" w14:textId="105943E6" w:rsidR="001E3595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156470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041003775"/>
          </w:p>
        </w:tc>
        <w:permStart w:id="1220620332" w:edGrp="everyone"/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CFF" w14:textId="44C85D83" w:rsidR="001E3595" w:rsidRPr="00593798" w:rsidRDefault="00B64B15" w:rsidP="004C108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id w:val="-79420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14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  <w:shd w:val="clear" w:color="auto" w:fill="FFFFFF"/>
                  </w:rPr>
                  <w:t>☐</w:t>
                </w:r>
              </w:sdtContent>
            </w:sdt>
            <w:permEnd w:id="1220620332"/>
          </w:p>
        </w:tc>
      </w:tr>
    </w:tbl>
    <w:p w14:paraId="37A2618F" w14:textId="2F02674E" w:rsidR="00773FB9" w:rsidRPr="00593798" w:rsidRDefault="00B64B15" w:rsidP="00FD548E">
      <w:pPr>
        <w:keepNext/>
        <w:tabs>
          <w:tab w:val="left" w:pos="77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918B4" wp14:editId="5A24D7BB">
                <wp:simplePos x="0" y="0"/>
                <wp:positionH relativeFrom="column">
                  <wp:posOffset>1402080</wp:posOffset>
                </wp:positionH>
                <wp:positionV relativeFrom="paragraph">
                  <wp:posOffset>-6911340</wp:posOffset>
                </wp:positionV>
                <wp:extent cx="2133600" cy="5257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021D6" w14:textId="1CEA9D7E" w:rsidR="00B64B15" w:rsidRPr="00B64B15" w:rsidRDefault="00B64B15" w:rsidP="00B64B15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B64B1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60CEFE15" w14:textId="566306E0" w:rsidR="00B64B15" w:rsidRPr="003E5929" w:rsidRDefault="00B64B15" w:rsidP="00B64B1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60634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918B4" id="Rectangle 6" o:spid="_x0000_s1026" style="position:absolute;left:0;text-align:left;margin-left:110.4pt;margin-top:-544.2pt;width:168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" filled="f" stroked="f" strokeweight=".25pt">
                <v:textbox>
                  <w:txbxContent>
                    <w:p w14:paraId="587021D6" w14:textId="1CEA9D7E" w:rsidR="00B64B15" w:rsidRPr="00B64B15" w:rsidRDefault="00B64B15" w:rsidP="00B64B15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</w:t>
                      </w:r>
                      <w:r w:rsidRPr="00B64B1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60CEFE15" w14:textId="566306E0" w:rsidR="00B64B15" w:rsidRPr="003E5929" w:rsidRDefault="00B64B15" w:rsidP="00B64B1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60634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3D03E33" wp14:editId="5EEC4D22">
            <wp:simplePos x="0" y="0"/>
            <wp:positionH relativeFrom="column">
              <wp:posOffset>-351790</wp:posOffset>
            </wp:positionH>
            <wp:positionV relativeFrom="paragraph">
              <wp:posOffset>-7231380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9835E" w14:textId="380BCC1E" w:rsidR="00632A23" w:rsidRPr="00593798" w:rsidRDefault="002F671F" w:rsidP="00FD548E">
      <w:pPr>
        <w:keepNext/>
        <w:tabs>
          <w:tab w:val="left" w:pos="7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93798">
        <w:rPr>
          <w:rFonts w:asciiTheme="minorHAnsi" w:hAnsiTheme="minorHAnsi" w:cstheme="minorHAnsi"/>
          <w:sz w:val="22"/>
          <w:szCs w:val="22"/>
        </w:rPr>
        <w:t>C</w:t>
      </w:r>
      <w:r w:rsidR="4E465DBD" w:rsidRPr="00593798">
        <w:rPr>
          <w:rFonts w:asciiTheme="minorHAnsi" w:hAnsiTheme="minorHAnsi" w:cstheme="minorHAnsi"/>
          <w:sz w:val="22"/>
          <w:szCs w:val="22"/>
        </w:rPr>
        <w:t xml:space="preserve">ette autorisation est valable pour </w:t>
      </w:r>
      <w:r w:rsidR="35300B59" w:rsidRPr="00593798">
        <w:rPr>
          <w:rFonts w:asciiTheme="minorHAnsi" w:hAnsiTheme="minorHAnsi" w:cstheme="minorHAnsi"/>
          <w:sz w:val="22"/>
          <w:szCs w:val="22"/>
        </w:rPr>
        <w:t xml:space="preserve">180 jours à compter de la date de la signature de ce document. </w:t>
      </w: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1417"/>
        <w:gridCol w:w="2127"/>
      </w:tblGrid>
      <w:tr w:rsidR="00CD7540" w:rsidRPr="00B64B15" w14:paraId="57F96527" w14:textId="77777777" w:rsidTr="00632A23">
        <w:trPr>
          <w:trHeight w:val="545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32597640" w14:textId="77777777" w:rsidR="00B337EB" w:rsidRPr="00B64B15" w:rsidRDefault="00B337EB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31425528" w:edGrp="everyone" w:colFirst="1" w:colLast="1"/>
          </w:p>
          <w:p w14:paraId="06AF1667" w14:textId="77777777" w:rsidR="00B64B15" w:rsidRDefault="00B64B15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9295E68" w14:textId="4328937E" w:rsidR="00CD7540" w:rsidRPr="00B64B15" w:rsidRDefault="00157512" w:rsidP="00CF0C55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l’usager / personne autorisée</w:t>
            </w:r>
            <w:r w:rsidR="003C5B30"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31126E5D" w14:textId="77777777" w:rsidR="00CD7540" w:rsidRPr="00B64B15" w:rsidRDefault="00CD7540" w:rsidP="00B34C6D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299382E" w14:textId="77777777" w:rsidR="00CD7540" w:rsidRPr="00B64B15" w:rsidRDefault="00CD7540" w:rsidP="0021081C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permStart w:id="442190876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-21178431"/>
            <w:lock w:val="sdtLocked"/>
            <w:placeholder>
              <w:docPart w:val="D03FEEC29A6049819AF08EE4A8668C6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7B8F768" w14:textId="77777777" w:rsidR="00CD7540" w:rsidRPr="00B64B15" w:rsidRDefault="000A1BAF" w:rsidP="0021081C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64B15">
                  <w:rPr>
                    <w:rStyle w:val="Textedelespacerserv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442190876" w:displacedByCustomXml="prev"/>
      </w:tr>
      <w:permEnd w:id="231425528"/>
      <w:tr w:rsidR="00597787" w:rsidRPr="00B64B15" w14:paraId="451590AD" w14:textId="77777777" w:rsidTr="00597787">
        <w:trPr>
          <w:trHeight w:val="589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1FEA8CE6" w14:textId="1B0E7A94" w:rsidR="00597787" w:rsidRPr="00B64B15" w:rsidRDefault="00597787" w:rsidP="00597787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l’intervenant(e) :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276DFD7B" w14:textId="77777777" w:rsidR="00597787" w:rsidRPr="00B64B15" w:rsidRDefault="00B64B15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597787" w:rsidRPr="00B64B15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0392730A" wp14:editId="5126986A">
                      <wp:extent cx="307075" cy="307075"/>
                      <wp:effectExtent l="0" t="0" r="0" b="0"/>
                      <wp:docPr id="3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253" cy="3122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ermStart w:id="1826502301" w:edGrp="everyone"/>
          <w:p w14:paraId="62ECB124" w14:textId="41A21F2A" w:rsidR="00597787" w:rsidRPr="00B64B15" w:rsidRDefault="00B64B15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alias w:val="Apposez la signature manuscrite"/>
                <w:tag w:val="Apposez la signature manuscrite"/>
                <w:id w:val="-1868129281"/>
                <w:placeholder>
                  <w:docPart w:val="9EF865853D0048F19AA1742F03DA3AD4"/>
                </w:placeholder>
                <w:showingPlcHdr/>
              </w:sdtPr>
              <w:sdtEndPr/>
              <w:sdtContent>
                <w:r w:rsidR="00597787" w:rsidRPr="00B64B15">
                  <w:rPr>
                    <w:rStyle w:val="Textedelespacerserv"/>
                    <w:sz w:val="16"/>
                    <w:szCs w:val="16"/>
                  </w:rPr>
                  <w:t xml:space="preserve">   </w:t>
                </w:r>
              </w:sdtContent>
            </w:sdt>
            <w:permEnd w:id="1826502301"/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2042081" w14:textId="6A652C79" w:rsidR="00597787" w:rsidRPr="00B64B15" w:rsidRDefault="00597787" w:rsidP="00597787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64B15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permStart w:id="1064716751" w:edGrp="everyone" w:displacedByCustomXml="next"/>
        <w:sdt>
          <w:sdtPr>
            <w:rPr>
              <w:rFonts w:asciiTheme="minorHAnsi" w:hAnsiTheme="minorHAnsi" w:cstheme="minorHAnsi"/>
              <w:sz w:val="16"/>
              <w:szCs w:val="16"/>
            </w:rPr>
            <w:id w:val="1740826181"/>
            <w:lock w:val="sdtLocked"/>
            <w:placeholder>
              <w:docPart w:val="A710186A187F41858868DB6AEDCA187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75F80603" w14:textId="77777777" w:rsidR="00597787" w:rsidRPr="00B64B15" w:rsidRDefault="00597787" w:rsidP="00597787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64B15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permEnd w:id="1064716751" w:displacedByCustomXml="prev"/>
      </w:tr>
      <w:tr w:rsidR="00597787" w:rsidRPr="00ED2554" w14:paraId="2E9098FE" w14:textId="77777777" w:rsidTr="002F671F">
        <w:trPr>
          <w:trHeight w:val="74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14:paraId="089B0A4A" w14:textId="77777777" w:rsidR="00597787" w:rsidRPr="00ED2554" w:rsidRDefault="00597787" w:rsidP="00597787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bottom"/>
          </w:tcPr>
          <w:p w14:paraId="3EE66C36" w14:textId="1E513155" w:rsidR="00597787" w:rsidRPr="00597787" w:rsidRDefault="00597787" w:rsidP="00597787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ermStart w:id="372928236" w:edGrp="everyone"/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N</w:t>
            </w:r>
            <w:r w:rsidRPr="00597787">
              <w:rPr>
                <w:rFonts w:asciiTheme="minorHAnsi" w:hAnsiTheme="minorHAnsi" w:cstheme="minorHAnsi"/>
                <w:i/>
                <w:sz w:val="16"/>
                <w:szCs w:val="16"/>
              </w:rPr>
              <w:t>om et prénom, titre d’emploi</w:t>
            </w:r>
            <w:permEnd w:id="372928236"/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8D2175B" w14:textId="77777777" w:rsidR="00597787" w:rsidRPr="00ED2554" w:rsidRDefault="00597787" w:rsidP="00597787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1ED6B954" w14:textId="15CFB0DD" w:rsidR="00597787" w:rsidRPr="00ED2554" w:rsidRDefault="00597787" w:rsidP="00597787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431CDC" w14:textId="048E8E5E" w:rsidR="00DD133D" w:rsidRDefault="00DD17C4" w:rsidP="0C52332B">
      <w:pPr>
        <w:tabs>
          <w:tab w:val="left" w:pos="5245"/>
        </w:tabs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t xml:space="preserve"> </w:t>
      </w:r>
      <w:bookmarkStart w:id="6" w:name="_GoBack"/>
      <w:bookmarkEnd w:id="6"/>
    </w:p>
    <w:sectPr w:rsidR="00DD133D" w:rsidSect="00242EF6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FF09874" w16cex:dateUtc="2023-02-09T18:22:47.831Z"/>
  <w16cex:commentExtensible w16cex:durableId="1173CF09" w16cex:dateUtc="2023-02-10T20:38:43.053Z"/>
  <w16cex:commentExtensible w16cex:durableId="797F3C0D" w16cex:dateUtc="2023-02-10T22:08:40.521Z"/>
  <w16cex:commentExtensible w16cex:durableId="6B78962C" w16cex:dateUtc="2023-02-10T22:11:33.396Z"/>
  <w16cex:commentExtensible w16cex:durableId="79506F62" w16cex:dateUtc="2023-02-10T22:16:12.454Z">
    <w16cex:extLst>
      <w16:ext w16:uri="{CE6994B0-6A32-4C9F-8C6B-6E91EDA988CE}">
        <cr:reactions xmlns:cr="http://schemas.microsoft.com/office/comments/2020/reactions">
          <cr:reaction reactionType="1">
            <cr:reactionInfo dateUtc="2023-02-20T15:31:31.447Z">
              <cr:user userId="S::annick.vallieres.cisssmo16@ssss.gouv.qc.ca::6ea9dd20-0f36-412c-812f-870085d87aa2" userProvider="AD" userName="Annick Vallières (CISSSMO16)"/>
            </cr:reactionInfo>
          </cr:reaction>
        </cr:reactions>
      </w16:ext>
    </w16cex:extLst>
  </w16cex:commentExtensible>
  <w16cex:commentExtensible w16cex:durableId="42172EFF" w16cex:dateUtc="2023-02-14T20:58:27.335Z"/>
  <w16cex:commentExtensible w16cex:durableId="06DC7C92" w16cex:dateUtc="2023-02-20T15:30:43.322Z"/>
  <w16cex:commentExtensible w16cex:durableId="74277C5F" w16cex:dateUtc="2023-05-04T18:32:35.072Z"/>
  <w16cex:commentExtensible w16cex:durableId="3F84A4E8" w16cex:dateUtc="2023-05-04T18:34:28.91Z"/>
  <w16cex:commentExtensible w16cex:durableId="6A66F9E3" w16cex:dateUtc="2023-05-04T18:42:30.387Z"/>
  <w16cex:commentExtensible w16cex:durableId="29B917F1" w16cex:dateUtc="2023-05-05T17:35:43.244Z"/>
  <w16cex:commentExtensible w16cex:durableId="776B550A" w16cex:dateUtc="2023-05-05T17:57:39.849Z"/>
  <w16cex:commentExtensible w16cex:durableId="57696E70" w16cex:dateUtc="2023-05-05T18:14:02.214Z"/>
  <w16cex:commentExtensible w16cex:durableId="1DB7EF8E" w16cex:dateUtc="2023-05-11T17:40:31.8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706F97" w16cid:durableId="2FF09874"/>
  <w16cid:commentId w16cid:paraId="116B20EA" w16cid:durableId="1173CF09"/>
  <w16cid:commentId w16cid:paraId="69912D6E" w16cid:durableId="797F3C0D"/>
  <w16cid:commentId w16cid:paraId="639A5606" w16cid:durableId="6B78962C"/>
  <w16cid:commentId w16cid:paraId="7CC3BE23" w16cid:durableId="79506F62"/>
  <w16cid:commentId w16cid:paraId="208B558A" w16cid:durableId="6D57074D"/>
  <w16cid:commentId w16cid:paraId="145B06F3" w16cid:durableId="16C11854"/>
  <w16cid:commentId w16cid:paraId="49A4BE33" w16cid:durableId="22AF92EE"/>
  <w16cid:commentId w16cid:paraId="74FFC52F" w16cid:durableId="42172EFF"/>
  <w16cid:commentId w16cid:paraId="3DF38973" w16cid:durableId="06DC7C92"/>
  <w16cid:commentId w16cid:paraId="6DD22009" w16cid:durableId="383B5044"/>
  <w16cid:commentId w16cid:paraId="2305E171" w16cid:durableId="1C1619D5"/>
  <w16cid:commentId w16cid:paraId="33A67DF3" w16cid:durableId="0F73CFF5"/>
  <w16cid:commentId w16cid:paraId="4BB8A38D" w16cid:durableId="17CB9E48"/>
  <w16cid:commentId w16cid:paraId="64EAF8B0" w16cid:durableId="2B554419"/>
  <w16cid:commentId w16cid:paraId="24E3BCEE" w16cid:durableId="639CB10C"/>
  <w16cid:commentId w16cid:paraId="0C364A96" w16cid:durableId="7F5D15F7"/>
  <w16cid:commentId w16cid:paraId="680BE071" w16cid:durableId="3FA8C002"/>
  <w16cid:commentId w16cid:paraId="6B1E8728" w16cid:durableId="5A877ACC"/>
  <w16cid:commentId w16cid:paraId="54BAA608" w16cid:durableId="7C516059"/>
  <w16cid:commentId w16cid:paraId="02E1376B" w16cid:durableId="71729CD4"/>
  <w16cid:commentId w16cid:paraId="0D80DA61" w16cid:durableId="17B29B3F"/>
  <w16cid:commentId w16cid:paraId="319F0860" w16cid:durableId="7A17115B"/>
  <w16cid:commentId w16cid:paraId="65C55975" w16cid:durableId="6ABDF280"/>
  <w16cid:commentId w16cid:paraId="5F05D5E7" w16cid:durableId="1E4CA2E5"/>
  <w16cid:commentId w16cid:paraId="54887AD1" w16cid:durableId="60D3411C"/>
  <w16cid:commentId w16cid:paraId="61504618" w16cid:durableId="5FBAA7B5"/>
  <w16cid:commentId w16cid:paraId="4D03CF05" w16cid:durableId="1E5E7F20"/>
  <w16cid:commentId w16cid:paraId="6DD083A2" w16cid:durableId="1F6D85D0"/>
  <w16cid:commentId w16cid:paraId="0BAC4083" w16cid:durableId="511EA08F"/>
  <w16cid:commentId w16cid:paraId="64D490B6" w16cid:durableId="5F16ECC6"/>
  <w16cid:commentId w16cid:paraId="49C083F6" w16cid:durableId="6989CF54"/>
  <w16cid:commentId w16cid:paraId="6EC4FDB8" w16cid:durableId="64E3A56C"/>
  <w16cid:commentId w16cid:paraId="5A78DF73" w16cid:durableId="0CD0DABD"/>
  <w16cid:commentId w16cid:paraId="04058403" w16cid:durableId="4CD15E72"/>
  <w16cid:commentId w16cid:paraId="61CC71F9" w16cid:durableId="55B4F10A"/>
  <w16cid:commentId w16cid:paraId="4B61F4A6" w16cid:durableId="4751BE1B"/>
  <w16cid:commentId w16cid:paraId="411E9FCC" w16cid:durableId="2F68E473"/>
  <w16cid:commentId w16cid:paraId="794AF25D" w16cid:durableId="060DC63B"/>
  <w16cid:commentId w16cid:paraId="732A0D3F" w16cid:durableId="428AEBD6"/>
  <w16cid:commentId w16cid:paraId="4F2DCD3F" w16cid:durableId="49CE6638"/>
  <w16cid:commentId w16cid:paraId="3325D07A" w16cid:durableId="3840D225"/>
  <w16cid:commentId w16cid:paraId="4B5A10AC" w16cid:durableId="74277C5F"/>
  <w16cid:commentId w16cid:paraId="37F050BA" w16cid:durableId="3F84A4E8"/>
  <w16cid:commentId w16cid:paraId="25C1885B" w16cid:durableId="6A66F9E3"/>
  <w16cid:commentId w16cid:paraId="7F23DFCF" w16cid:durableId="29B917F1"/>
  <w16cid:commentId w16cid:paraId="5A939928" w16cid:durableId="776B550A"/>
  <w16cid:commentId w16cid:paraId="514EF828" w16cid:durableId="57696E70"/>
  <w16cid:commentId w16cid:paraId="4B543C56" w16cid:durableId="2EB06105"/>
  <w16cid:commentId w16cid:paraId="2A28A7EF" w16cid:durableId="730E84FB"/>
  <w16cid:commentId w16cid:paraId="6949F694" w16cid:durableId="37F1D275"/>
  <w16cid:commentId w16cid:paraId="283BCCCA" w16cid:durableId="422916F3"/>
  <w16cid:commentId w16cid:paraId="7F40FB5E" w16cid:durableId="08BBB20B"/>
  <w16cid:commentId w16cid:paraId="0B3369A4" w16cid:durableId="1DB7EF8E"/>
  <w16cid:commentId w16cid:paraId="6E5B52C3" w16cid:durableId="04DF1DAF"/>
  <w16cid:commentId w16cid:paraId="383766FC" w16cid:durableId="16EB008C"/>
  <w16cid:commentId w16cid:paraId="12DFB89C" w16cid:durableId="3CC14290"/>
  <w16cid:commentId w16cid:paraId="23D49009" w16cid:durableId="147AEEED"/>
  <w16cid:commentId w16cid:paraId="78B7E617" w16cid:durableId="3F4E2E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E2629" w14:textId="77777777" w:rsidR="00533CB5" w:rsidRDefault="00533CB5" w:rsidP="0081257E">
      <w:r>
        <w:separator/>
      </w:r>
    </w:p>
  </w:endnote>
  <w:endnote w:type="continuationSeparator" w:id="0">
    <w:p w14:paraId="4C7583AB" w14:textId="77777777" w:rsidR="00533CB5" w:rsidRDefault="00533CB5" w:rsidP="0081257E">
      <w:r>
        <w:continuationSeparator/>
      </w:r>
    </w:p>
  </w:endnote>
  <w:endnote w:type="continuationNotice" w:id="1">
    <w:p w14:paraId="355E9C11" w14:textId="77777777" w:rsidR="00533CB5" w:rsidRDefault="00533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2B1220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2B1220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4AC95F2" w:rsidR="002B1220" w:rsidRPr="009241CF" w:rsidRDefault="002B1220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3C5B30" w:rsidRPr="003C5B30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750E78AE" w:rsidR="002B1220" w:rsidRPr="002C0510" w:rsidRDefault="002B122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XXX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XXXX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(202X-XX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AUTORISATION AU PARTAGE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08101914" w14:textId="588E4246" w:rsidR="002B1220" w:rsidRPr="009241CF" w:rsidRDefault="002B1220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ET À LA COMMUNICATION D’INFORMATION SASG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F451FB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3C5B30" w:rsidRPr="003C5B30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34BA" w14:textId="2F11CAF9" w:rsidR="002B1220" w:rsidRPr="00126E52" w:rsidRDefault="00B64B1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CLI-60634</w:t>
    </w:r>
    <w:r w:rsidR="002B1220" w:rsidRPr="002C0510">
      <w:rPr>
        <w:rFonts w:asciiTheme="minorHAnsi" w:hAnsiTheme="minorHAnsi" w:cstheme="minorHAnsi"/>
        <w:sz w:val="20"/>
        <w:szCs w:val="20"/>
      </w:rPr>
      <w:t xml:space="preserve"> </w:t>
    </w:r>
    <w:r w:rsidR="002B1220">
      <w:rPr>
        <w:rFonts w:asciiTheme="minorHAnsi" w:hAnsiTheme="minorHAnsi" w:cstheme="minorHAnsi"/>
        <w:sz w:val="18"/>
        <w:szCs w:val="18"/>
      </w:rPr>
      <w:t>(</w:t>
    </w:r>
    <w:r>
      <w:rPr>
        <w:rFonts w:asciiTheme="minorHAnsi" w:hAnsiTheme="minorHAnsi" w:cstheme="minorHAnsi"/>
        <w:sz w:val="18"/>
        <w:szCs w:val="18"/>
      </w:rPr>
      <w:t>2023-07</w:t>
    </w:r>
    <w:r w:rsidR="002B1220" w:rsidRPr="00A0249F">
      <w:rPr>
        <w:rFonts w:asciiTheme="minorHAnsi" w:hAnsiTheme="minorHAnsi" w:cstheme="minorHAnsi"/>
        <w:sz w:val="18"/>
        <w:szCs w:val="18"/>
      </w:rPr>
      <w:t>)</w:t>
    </w:r>
    <w:r w:rsidR="002B1220" w:rsidRPr="002C0510">
      <w:rPr>
        <w:rFonts w:asciiTheme="minorHAnsi" w:hAnsiTheme="minorHAnsi" w:cstheme="minorHAnsi"/>
        <w:sz w:val="20"/>
        <w:szCs w:val="20"/>
      </w:rPr>
      <w:tab/>
    </w:r>
    <w:r w:rsidR="002B1220" w:rsidRPr="00126E52">
      <w:rPr>
        <w:rFonts w:asciiTheme="minorHAnsi" w:hAnsiTheme="minorHAnsi" w:cstheme="minorHAnsi"/>
        <w:b/>
        <w:sz w:val="20"/>
        <w:szCs w:val="20"/>
      </w:rPr>
      <w:t>AUTORISATION AU PARTAGE D’INFORMATION</w:t>
    </w:r>
    <w:r w:rsidR="002B1220" w:rsidRPr="00126E52">
      <w:rPr>
        <w:rFonts w:asciiTheme="minorHAnsi" w:hAnsiTheme="minorHAnsi" w:cstheme="minorHAnsi"/>
        <w:sz w:val="20"/>
        <w:szCs w:val="20"/>
      </w:rPr>
      <w:tab/>
    </w:r>
    <w:r w:rsidR="002B1220" w:rsidRPr="00126E52">
      <w:rPr>
        <w:rFonts w:asciiTheme="minorHAnsi" w:hAnsiTheme="minorHAnsi" w:cstheme="minorHAnsi"/>
        <w:sz w:val="15"/>
        <w:szCs w:val="15"/>
      </w:rPr>
      <w:t>Dossier de l’usager</w:t>
    </w:r>
  </w:p>
  <w:p w14:paraId="42E6FC38" w14:textId="51C3E4B4" w:rsidR="002B1220" w:rsidRPr="002C0510" w:rsidRDefault="002B122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126E52">
      <w:rPr>
        <w:rFonts w:asciiTheme="minorHAnsi" w:hAnsiTheme="minorHAnsi" w:cstheme="minorHAnsi"/>
        <w:sz w:val="15"/>
        <w:szCs w:val="15"/>
      </w:rPr>
      <w:tab/>
    </w:r>
    <w:r w:rsidRPr="00126E52">
      <w:rPr>
        <w:rFonts w:asciiTheme="minorHAnsi" w:hAnsiTheme="minorHAnsi" w:cstheme="minorHAnsi"/>
        <w:b/>
        <w:sz w:val="20"/>
        <w:szCs w:val="20"/>
      </w:rPr>
      <w:t xml:space="preserve"> </w:t>
    </w:r>
    <w:r w:rsidR="00126E52" w:rsidRPr="00126E52">
      <w:rPr>
        <w:rFonts w:asciiTheme="minorHAnsi" w:hAnsiTheme="minorHAnsi" w:cstheme="minorHAnsi"/>
        <w:b/>
        <w:bCs/>
        <w:sz w:val="20"/>
        <w:szCs w:val="20"/>
      </w:rPr>
      <w:t>AVEC DES PARTENAIRES EXTERNES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64B15" w:rsidRPr="00B64B1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64B15" w:rsidRPr="00B64B1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CF962" w14:textId="77777777" w:rsidR="00533CB5" w:rsidRDefault="00533CB5" w:rsidP="0081257E">
      <w:r>
        <w:separator/>
      </w:r>
    </w:p>
  </w:footnote>
  <w:footnote w:type="continuationSeparator" w:id="0">
    <w:p w14:paraId="75B84A07" w14:textId="77777777" w:rsidR="00533CB5" w:rsidRDefault="00533CB5" w:rsidP="0081257E">
      <w:r>
        <w:continuationSeparator/>
      </w:r>
    </w:p>
  </w:footnote>
  <w:footnote w:type="continuationNotice" w:id="1">
    <w:p w14:paraId="336EF474" w14:textId="77777777" w:rsidR="00533CB5" w:rsidRDefault="00533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139DB054" w:rsidR="002B1220" w:rsidRPr="00F130E4" w:rsidRDefault="002B1220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479929353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07225714" w:edGrp="everyone"/>
    <w:permStart w:id="59002999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37119677"/>
        <w:lock w:val="sdtLocked"/>
        <w:placeholder>
          <w:docPart w:val="7D6179630202498089B5F5EF692C0ADA"/>
        </w:placeholder>
        <w:showingPlcHdr/>
      </w:sdtPr>
      <w:sdtEndPr/>
      <w:sdtContent>
        <w:r w:rsidR="003C5B3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07225714"/>
    <w:permEnd w:id="59002999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79929353"/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611478045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968578378" w:edGrp="everyone"/>
    <w:permStart w:id="68140972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413201385"/>
        <w:lock w:val="sdtLocked"/>
        <w:placeholder>
          <w:docPart w:val="355FFE47EC524596B20F307B345D7E2D"/>
        </w:placeholder>
      </w:sdtPr>
      <w:sdtEndPr/>
      <w:sdtContent>
        <w:r w:rsidR="003C5B3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968578378"/>
    <w:permEnd w:id="68140972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61147804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00E7E718" w:rsidR="002B1220" w:rsidRPr="00F130E4" w:rsidRDefault="002B1220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5134424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50548587" w:edGrp="everyone"/>
    <w:permStart w:id="16450851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42869558"/>
        <w:lock w:val="sdtLocked"/>
        <w:placeholder>
          <w:docPart w:val="F6D3D7DEDFDA4606A1495CDE28D35F9A"/>
        </w:placeholder>
        <w:showingPlcHdr/>
      </w:sdtPr>
      <w:sdtEndPr/>
      <w:sdtContent>
        <w:r w:rsidR="003C5B3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50548587"/>
    <w:permEnd w:id="164508513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51344241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48289483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051535343" w:edGrp="everyone"/>
    <w:permStart w:id="175617558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52730796"/>
        <w:lock w:val="sdtLocked"/>
        <w:placeholder>
          <w:docPart w:val="1E1527A23843468BAF72C07644877AD3"/>
        </w:placeholder>
      </w:sdtPr>
      <w:sdtEndPr/>
      <w:sdtContent>
        <w:r w:rsidR="003C5B3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051535343"/>
    <w:permEnd w:id="175617558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82894831"/>
  </w:p>
  <w:p w14:paraId="1D7B270A" w14:textId="77777777" w:rsidR="002B1220" w:rsidRDefault="002B12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5CD6"/>
    <w:multiLevelType w:val="hybridMultilevel"/>
    <w:tmpl w:val="7BCCA6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E6975"/>
    <w:multiLevelType w:val="hybridMultilevel"/>
    <w:tmpl w:val="0136EAD4"/>
    <w:lvl w:ilvl="0" w:tplc="4E1E4F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56EA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82F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C02D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5C1A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843B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8C40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3666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58A4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260C9"/>
    <w:multiLevelType w:val="hybridMultilevel"/>
    <w:tmpl w:val="842868DA"/>
    <w:lvl w:ilvl="0" w:tplc="0C0C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5AEF"/>
    <w:multiLevelType w:val="hybridMultilevel"/>
    <w:tmpl w:val="1B2A58F4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4gm8xMOtuyhMepYeD7ESMufl4wUvwW7Wp+jf24oNYt4anKvIRgiPu5STDUUxNfJZQVpbRFbPNNQPUrpWHlXjQ==" w:salt="IsMcHDaGCweQvsFfR62sc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06BB"/>
    <w:rsid w:val="000235F9"/>
    <w:rsid w:val="00044585"/>
    <w:rsid w:val="0004612D"/>
    <w:rsid w:val="00056477"/>
    <w:rsid w:val="000604F4"/>
    <w:rsid w:val="00061115"/>
    <w:rsid w:val="000653C6"/>
    <w:rsid w:val="00072BDD"/>
    <w:rsid w:val="00077E0C"/>
    <w:rsid w:val="00081719"/>
    <w:rsid w:val="00081E4F"/>
    <w:rsid w:val="000907BC"/>
    <w:rsid w:val="00094D01"/>
    <w:rsid w:val="00096BCC"/>
    <w:rsid w:val="000A1BAF"/>
    <w:rsid w:val="000A48D0"/>
    <w:rsid w:val="000A5A8D"/>
    <w:rsid w:val="000A5E6D"/>
    <w:rsid w:val="000A5E86"/>
    <w:rsid w:val="000B34AA"/>
    <w:rsid w:val="000B7F78"/>
    <w:rsid w:val="000C1761"/>
    <w:rsid w:val="000E53E1"/>
    <w:rsid w:val="000F0434"/>
    <w:rsid w:val="000F0ECA"/>
    <w:rsid w:val="000F1FB9"/>
    <w:rsid w:val="000F39D4"/>
    <w:rsid w:val="000F7530"/>
    <w:rsid w:val="00105175"/>
    <w:rsid w:val="00106182"/>
    <w:rsid w:val="0010712C"/>
    <w:rsid w:val="00113C9E"/>
    <w:rsid w:val="001200AF"/>
    <w:rsid w:val="00121C81"/>
    <w:rsid w:val="00122856"/>
    <w:rsid w:val="00126E52"/>
    <w:rsid w:val="0013480E"/>
    <w:rsid w:val="00134CC1"/>
    <w:rsid w:val="00137DC7"/>
    <w:rsid w:val="0014043F"/>
    <w:rsid w:val="0014311E"/>
    <w:rsid w:val="00144BC2"/>
    <w:rsid w:val="00153E63"/>
    <w:rsid w:val="001549C3"/>
    <w:rsid w:val="00157512"/>
    <w:rsid w:val="00162FFB"/>
    <w:rsid w:val="00163910"/>
    <w:rsid w:val="00163926"/>
    <w:rsid w:val="00164561"/>
    <w:rsid w:val="00170CBA"/>
    <w:rsid w:val="00173F3A"/>
    <w:rsid w:val="00174B0F"/>
    <w:rsid w:val="00182EAD"/>
    <w:rsid w:val="00184D0C"/>
    <w:rsid w:val="00187A01"/>
    <w:rsid w:val="00193617"/>
    <w:rsid w:val="001B597B"/>
    <w:rsid w:val="001B6ADB"/>
    <w:rsid w:val="001C3C30"/>
    <w:rsid w:val="001D0C5D"/>
    <w:rsid w:val="001E3595"/>
    <w:rsid w:val="001F086F"/>
    <w:rsid w:val="002030F7"/>
    <w:rsid w:val="0021081C"/>
    <w:rsid w:val="00224B70"/>
    <w:rsid w:val="00230283"/>
    <w:rsid w:val="00230A4A"/>
    <w:rsid w:val="00233C49"/>
    <w:rsid w:val="00237BBA"/>
    <w:rsid w:val="002408C6"/>
    <w:rsid w:val="00240B84"/>
    <w:rsid w:val="00242EF6"/>
    <w:rsid w:val="002454D8"/>
    <w:rsid w:val="002635C9"/>
    <w:rsid w:val="00263F52"/>
    <w:rsid w:val="00285AAB"/>
    <w:rsid w:val="00295818"/>
    <w:rsid w:val="00295F2F"/>
    <w:rsid w:val="002A451A"/>
    <w:rsid w:val="002B1220"/>
    <w:rsid w:val="002B41A8"/>
    <w:rsid w:val="002C0510"/>
    <w:rsid w:val="002C10F4"/>
    <w:rsid w:val="002C5CEB"/>
    <w:rsid w:val="002D207C"/>
    <w:rsid w:val="002D4BDA"/>
    <w:rsid w:val="002D655B"/>
    <w:rsid w:val="002E3D54"/>
    <w:rsid w:val="002F671F"/>
    <w:rsid w:val="00300573"/>
    <w:rsid w:val="00301BAB"/>
    <w:rsid w:val="003025AE"/>
    <w:rsid w:val="00305712"/>
    <w:rsid w:val="00306C16"/>
    <w:rsid w:val="00306FD7"/>
    <w:rsid w:val="00315965"/>
    <w:rsid w:val="003236AC"/>
    <w:rsid w:val="0033228A"/>
    <w:rsid w:val="00336BCB"/>
    <w:rsid w:val="00341B62"/>
    <w:rsid w:val="0035045E"/>
    <w:rsid w:val="00352A74"/>
    <w:rsid w:val="0035589A"/>
    <w:rsid w:val="00362A21"/>
    <w:rsid w:val="00366A13"/>
    <w:rsid w:val="00367527"/>
    <w:rsid w:val="00367C4C"/>
    <w:rsid w:val="00371FBF"/>
    <w:rsid w:val="003724A3"/>
    <w:rsid w:val="003751A8"/>
    <w:rsid w:val="00377FC7"/>
    <w:rsid w:val="00380AEA"/>
    <w:rsid w:val="00392116"/>
    <w:rsid w:val="003A48FF"/>
    <w:rsid w:val="003A6F43"/>
    <w:rsid w:val="003B3B2C"/>
    <w:rsid w:val="003C5B30"/>
    <w:rsid w:val="003C7A59"/>
    <w:rsid w:val="003D2B91"/>
    <w:rsid w:val="003E3AE5"/>
    <w:rsid w:val="003E4DA6"/>
    <w:rsid w:val="003F27A5"/>
    <w:rsid w:val="003F3BBB"/>
    <w:rsid w:val="003F476B"/>
    <w:rsid w:val="003F5BFB"/>
    <w:rsid w:val="00413A5E"/>
    <w:rsid w:val="0041718F"/>
    <w:rsid w:val="004246FA"/>
    <w:rsid w:val="00444B20"/>
    <w:rsid w:val="0045258B"/>
    <w:rsid w:val="00457B7D"/>
    <w:rsid w:val="00460096"/>
    <w:rsid w:val="00465EBD"/>
    <w:rsid w:val="00466CA4"/>
    <w:rsid w:val="00475947"/>
    <w:rsid w:val="004817F2"/>
    <w:rsid w:val="00484E22"/>
    <w:rsid w:val="00486DB0"/>
    <w:rsid w:val="00487374"/>
    <w:rsid w:val="00491338"/>
    <w:rsid w:val="004A634E"/>
    <w:rsid w:val="004A7727"/>
    <w:rsid w:val="004B2D7F"/>
    <w:rsid w:val="004B315B"/>
    <w:rsid w:val="004C108A"/>
    <w:rsid w:val="004D5723"/>
    <w:rsid w:val="004F3CE1"/>
    <w:rsid w:val="004F7BC1"/>
    <w:rsid w:val="0050215F"/>
    <w:rsid w:val="005222EB"/>
    <w:rsid w:val="00527734"/>
    <w:rsid w:val="00532FEB"/>
    <w:rsid w:val="00533CB5"/>
    <w:rsid w:val="005422F9"/>
    <w:rsid w:val="005450BB"/>
    <w:rsid w:val="00562D85"/>
    <w:rsid w:val="00563C32"/>
    <w:rsid w:val="00572797"/>
    <w:rsid w:val="005846D0"/>
    <w:rsid w:val="00586763"/>
    <w:rsid w:val="00587856"/>
    <w:rsid w:val="00590D1E"/>
    <w:rsid w:val="00593798"/>
    <w:rsid w:val="00595B9D"/>
    <w:rsid w:val="00597787"/>
    <w:rsid w:val="005A0C13"/>
    <w:rsid w:val="005B0165"/>
    <w:rsid w:val="005C1EC4"/>
    <w:rsid w:val="005C4398"/>
    <w:rsid w:val="005F57E8"/>
    <w:rsid w:val="005F5E7B"/>
    <w:rsid w:val="005F6106"/>
    <w:rsid w:val="0060134B"/>
    <w:rsid w:val="00605F48"/>
    <w:rsid w:val="00605FE5"/>
    <w:rsid w:val="006203E9"/>
    <w:rsid w:val="0063019A"/>
    <w:rsid w:val="00631CAF"/>
    <w:rsid w:val="00632A23"/>
    <w:rsid w:val="0063533F"/>
    <w:rsid w:val="00644EF4"/>
    <w:rsid w:val="0064608D"/>
    <w:rsid w:val="006474AC"/>
    <w:rsid w:val="006505B5"/>
    <w:rsid w:val="00652BD9"/>
    <w:rsid w:val="00652EA1"/>
    <w:rsid w:val="0065424F"/>
    <w:rsid w:val="006573AB"/>
    <w:rsid w:val="00663B0D"/>
    <w:rsid w:val="00664352"/>
    <w:rsid w:val="00670347"/>
    <w:rsid w:val="006859C3"/>
    <w:rsid w:val="00696777"/>
    <w:rsid w:val="006B68DF"/>
    <w:rsid w:val="006C0367"/>
    <w:rsid w:val="006C1EF6"/>
    <w:rsid w:val="006C2076"/>
    <w:rsid w:val="006C3A24"/>
    <w:rsid w:val="006C647A"/>
    <w:rsid w:val="006D2456"/>
    <w:rsid w:val="006D4517"/>
    <w:rsid w:val="007000E0"/>
    <w:rsid w:val="00702750"/>
    <w:rsid w:val="0070575F"/>
    <w:rsid w:val="0070733E"/>
    <w:rsid w:val="00711015"/>
    <w:rsid w:val="00711069"/>
    <w:rsid w:val="0072345A"/>
    <w:rsid w:val="00745628"/>
    <w:rsid w:val="00747BEA"/>
    <w:rsid w:val="0077005A"/>
    <w:rsid w:val="00770980"/>
    <w:rsid w:val="00773FB9"/>
    <w:rsid w:val="00774F41"/>
    <w:rsid w:val="00775336"/>
    <w:rsid w:val="00775EF5"/>
    <w:rsid w:val="00777CB9"/>
    <w:rsid w:val="007824FE"/>
    <w:rsid w:val="0078398D"/>
    <w:rsid w:val="007913DF"/>
    <w:rsid w:val="00794F54"/>
    <w:rsid w:val="00796F7D"/>
    <w:rsid w:val="007A7BE7"/>
    <w:rsid w:val="007B10A9"/>
    <w:rsid w:val="007B10B7"/>
    <w:rsid w:val="007B1D39"/>
    <w:rsid w:val="007C0A74"/>
    <w:rsid w:val="007C15DC"/>
    <w:rsid w:val="007C4940"/>
    <w:rsid w:val="007C4953"/>
    <w:rsid w:val="007C7793"/>
    <w:rsid w:val="007D62C7"/>
    <w:rsid w:val="007E5A80"/>
    <w:rsid w:val="007E7C58"/>
    <w:rsid w:val="007F3548"/>
    <w:rsid w:val="0080585F"/>
    <w:rsid w:val="0081257E"/>
    <w:rsid w:val="00812F66"/>
    <w:rsid w:val="00813571"/>
    <w:rsid w:val="008149B2"/>
    <w:rsid w:val="00815A91"/>
    <w:rsid w:val="008229F2"/>
    <w:rsid w:val="008273AD"/>
    <w:rsid w:val="00835D55"/>
    <w:rsid w:val="00840968"/>
    <w:rsid w:val="00854761"/>
    <w:rsid w:val="00854C5B"/>
    <w:rsid w:val="0088545A"/>
    <w:rsid w:val="008A2FB9"/>
    <w:rsid w:val="008C1B87"/>
    <w:rsid w:val="008E280D"/>
    <w:rsid w:val="008F61BF"/>
    <w:rsid w:val="00912469"/>
    <w:rsid w:val="009210E9"/>
    <w:rsid w:val="009241CF"/>
    <w:rsid w:val="0093368C"/>
    <w:rsid w:val="00933CF8"/>
    <w:rsid w:val="00942D0E"/>
    <w:rsid w:val="00953504"/>
    <w:rsid w:val="00954EBA"/>
    <w:rsid w:val="009558B8"/>
    <w:rsid w:val="00957446"/>
    <w:rsid w:val="00985443"/>
    <w:rsid w:val="009917D6"/>
    <w:rsid w:val="00992FC7"/>
    <w:rsid w:val="009B3DF2"/>
    <w:rsid w:val="009B5065"/>
    <w:rsid w:val="009B7034"/>
    <w:rsid w:val="009C708F"/>
    <w:rsid w:val="009E1AB3"/>
    <w:rsid w:val="009E7A98"/>
    <w:rsid w:val="009F1139"/>
    <w:rsid w:val="009F212B"/>
    <w:rsid w:val="00A018DB"/>
    <w:rsid w:val="00A0249F"/>
    <w:rsid w:val="00A073D7"/>
    <w:rsid w:val="00A17C7F"/>
    <w:rsid w:val="00A24906"/>
    <w:rsid w:val="00A3308D"/>
    <w:rsid w:val="00A3325A"/>
    <w:rsid w:val="00A338ED"/>
    <w:rsid w:val="00A33CEF"/>
    <w:rsid w:val="00A3424F"/>
    <w:rsid w:val="00A36142"/>
    <w:rsid w:val="00A4444F"/>
    <w:rsid w:val="00A513DB"/>
    <w:rsid w:val="00A530F1"/>
    <w:rsid w:val="00A5593D"/>
    <w:rsid w:val="00A55C4E"/>
    <w:rsid w:val="00A646B4"/>
    <w:rsid w:val="00A729F1"/>
    <w:rsid w:val="00A77D58"/>
    <w:rsid w:val="00A77FD9"/>
    <w:rsid w:val="00A81BE1"/>
    <w:rsid w:val="00A83160"/>
    <w:rsid w:val="00A84AD2"/>
    <w:rsid w:val="00A85D6B"/>
    <w:rsid w:val="00A87551"/>
    <w:rsid w:val="00A90CAF"/>
    <w:rsid w:val="00A96E54"/>
    <w:rsid w:val="00AB1AE0"/>
    <w:rsid w:val="00AC1E58"/>
    <w:rsid w:val="00AC7CEE"/>
    <w:rsid w:val="00AD5DB0"/>
    <w:rsid w:val="00AD7EA0"/>
    <w:rsid w:val="00AE5772"/>
    <w:rsid w:val="00AE7B95"/>
    <w:rsid w:val="00AF052E"/>
    <w:rsid w:val="00AF24E2"/>
    <w:rsid w:val="00B036C9"/>
    <w:rsid w:val="00B06CF8"/>
    <w:rsid w:val="00B11A7E"/>
    <w:rsid w:val="00B17E8B"/>
    <w:rsid w:val="00B21AF3"/>
    <w:rsid w:val="00B24B58"/>
    <w:rsid w:val="00B337EB"/>
    <w:rsid w:val="00B34C6D"/>
    <w:rsid w:val="00B44F24"/>
    <w:rsid w:val="00B46D29"/>
    <w:rsid w:val="00B53A5A"/>
    <w:rsid w:val="00B64B15"/>
    <w:rsid w:val="00B700E0"/>
    <w:rsid w:val="00B728A7"/>
    <w:rsid w:val="00B90138"/>
    <w:rsid w:val="00BA5AD0"/>
    <w:rsid w:val="00BA5B2E"/>
    <w:rsid w:val="00BA5ED2"/>
    <w:rsid w:val="00BB2353"/>
    <w:rsid w:val="00BC0CA8"/>
    <w:rsid w:val="00BC5DC9"/>
    <w:rsid w:val="00BD08CA"/>
    <w:rsid w:val="00BD5319"/>
    <w:rsid w:val="00BD5DFA"/>
    <w:rsid w:val="00BD5E67"/>
    <w:rsid w:val="00BE7625"/>
    <w:rsid w:val="00BF501F"/>
    <w:rsid w:val="00BF5356"/>
    <w:rsid w:val="00BF6BB8"/>
    <w:rsid w:val="00C00059"/>
    <w:rsid w:val="00C02195"/>
    <w:rsid w:val="00C07148"/>
    <w:rsid w:val="00C10FB1"/>
    <w:rsid w:val="00C16BE1"/>
    <w:rsid w:val="00C20715"/>
    <w:rsid w:val="00C300E4"/>
    <w:rsid w:val="00C34636"/>
    <w:rsid w:val="00C409F5"/>
    <w:rsid w:val="00C41836"/>
    <w:rsid w:val="00C500F1"/>
    <w:rsid w:val="00C54E48"/>
    <w:rsid w:val="00C56334"/>
    <w:rsid w:val="00C564ED"/>
    <w:rsid w:val="00C809BD"/>
    <w:rsid w:val="00C819E7"/>
    <w:rsid w:val="00C83E84"/>
    <w:rsid w:val="00C9738D"/>
    <w:rsid w:val="00C977FD"/>
    <w:rsid w:val="00CA2A35"/>
    <w:rsid w:val="00CA2A5B"/>
    <w:rsid w:val="00CA35C1"/>
    <w:rsid w:val="00CA5268"/>
    <w:rsid w:val="00CB07AE"/>
    <w:rsid w:val="00CB76D6"/>
    <w:rsid w:val="00CC0874"/>
    <w:rsid w:val="00CC2533"/>
    <w:rsid w:val="00CC7EFA"/>
    <w:rsid w:val="00CD6AD7"/>
    <w:rsid w:val="00CD7540"/>
    <w:rsid w:val="00CE02A6"/>
    <w:rsid w:val="00CE1F62"/>
    <w:rsid w:val="00CE597D"/>
    <w:rsid w:val="00CE5C80"/>
    <w:rsid w:val="00CF0C55"/>
    <w:rsid w:val="00D05770"/>
    <w:rsid w:val="00D05D0F"/>
    <w:rsid w:val="00D11E61"/>
    <w:rsid w:val="00D16A65"/>
    <w:rsid w:val="00D25D2A"/>
    <w:rsid w:val="00D3516B"/>
    <w:rsid w:val="00D37C8D"/>
    <w:rsid w:val="00D4156D"/>
    <w:rsid w:val="00D44119"/>
    <w:rsid w:val="00D45066"/>
    <w:rsid w:val="00D5431B"/>
    <w:rsid w:val="00D54DB6"/>
    <w:rsid w:val="00D56886"/>
    <w:rsid w:val="00D62FA3"/>
    <w:rsid w:val="00D62FD7"/>
    <w:rsid w:val="00D631BA"/>
    <w:rsid w:val="00D6524F"/>
    <w:rsid w:val="00D65817"/>
    <w:rsid w:val="00D658C1"/>
    <w:rsid w:val="00D75DB5"/>
    <w:rsid w:val="00D83676"/>
    <w:rsid w:val="00D93BD3"/>
    <w:rsid w:val="00D94066"/>
    <w:rsid w:val="00D97471"/>
    <w:rsid w:val="00DA3089"/>
    <w:rsid w:val="00DB2942"/>
    <w:rsid w:val="00DB5E8C"/>
    <w:rsid w:val="00DD133D"/>
    <w:rsid w:val="00DD17C4"/>
    <w:rsid w:val="00DD6AC7"/>
    <w:rsid w:val="00DE0EC9"/>
    <w:rsid w:val="00DF096B"/>
    <w:rsid w:val="00DF248B"/>
    <w:rsid w:val="00DF2926"/>
    <w:rsid w:val="00E10066"/>
    <w:rsid w:val="00E16883"/>
    <w:rsid w:val="00E24ABE"/>
    <w:rsid w:val="00E30F0D"/>
    <w:rsid w:val="00E30FAC"/>
    <w:rsid w:val="00E3667F"/>
    <w:rsid w:val="00E37A0D"/>
    <w:rsid w:val="00E50406"/>
    <w:rsid w:val="00E53263"/>
    <w:rsid w:val="00E55FF4"/>
    <w:rsid w:val="00E84264"/>
    <w:rsid w:val="00E91945"/>
    <w:rsid w:val="00E91E7D"/>
    <w:rsid w:val="00EA2FBB"/>
    <w:rsid w:val="00EA3D5C"/>
    <w:rsid w:val="00EA4333"/>
    <w:rsid w:val="00EA4523"/>
    <w:rsid w:val="00EA5A02"/>
    <w:rsid w:val="00EA5FDE"/>
    <w:rsid w:val="00EA7032"/>
    <w:rsid w:val="00EB67A8"/>
    <w:rsid w:val="00EC1D23"/>
    <w:rsid w:val="00ED174A"/>
    <w:rsid w:val="00ED2554"/>
    <w:rsid w:val="00ED6F0F"/>
    <w:rsid w:val="00EE00A3"/>
    <w:rsid w:val="00EE3687"/>
    <w:rsid w:val="00EE71AF"/>
    <w:rsid w:val="00EF62FA"/>
    <w:rsid w:val="00F038C6"/>
    <w:rsid w:val="00F0720B"/>
    <w:rsid w:val="00F1045D"/>
    <w:rsid w:val="00F130E4"/>
    <w:rsid w:val="00F1774D"/>
    <w:rsid w:val="00F20FF1"/>
    <w:rsid w:val="00F23688"/>
    <w:rsid w:val="00F33764"/>
    <w:rsid w:val="00F353ED"/>
    <w:rsid w:val="00F41733"/>
    <w:rsid w:val="00F451FB"/>
    <w:rsid w:val="00F47B4E"/>
    <w:rsid w:val="00F52944"/>
    <w:rsid w:val="00F5723E"/>
    <w:rsid w:val="00F67C10"/>
    <w:rsid w:val="00F72CF4"/>
    <w:rsid w:val="00F7382F"/>
    <w:rsid w:val="00F81902"/>
    <w:rsid w:val="00F92EED"/>
    <w:rsid w:val="00F95C14"/>
    <w:rsid w:val="00FA018B"/>
    <w:rsid w:val="00FA1700"/>
    <w:rsid w:val="00FA1BA3"/>
    <w:rsid w:val="00FA3035"/>
    <w:rsid w:val="00FA3A2B"/>
    <w:rsid w:val="00FB1CF8"/>
    <w:rsid w:val="00FC6B41"/>
    <w:rsid w:val="00FD14A6"/>
    <w:rsid w:val="00FD4D7A"/>
    <w:rsid w:val="00FD548E"/>
    <w:rsid w:val="00FE5D19"/>
    <w:rsid w:val="00FE7523"/>
    <w:rsid w:val="00FF1654"/>
    <w:rsid w:val="00FF4922"/>
    <w:rsid w:val="00FF5BCC"/>
    <w:rsid w:val="010B3B09"/>
    <w:rsid w:val="01DD576E"/>
    <w:rsid w:val="03D04A05"/>
    <w:rsid w:val="04A53495"/>
    <w:rsid w:val="088767DD"/>
    <w:rsid w:val="08B3F90D"/>
    <w:rsid w:val="0AC7A478"/>
    <w:rsid w:val="0B685CD3"/>
    <w:rsid w:val="0BC37CC6"/>
    <w:rsid w:val="0BC4FCEC"/>
    <w:rsid w:val="0C52332B"/>
    <w:rsid w:val="0D0CF836"/>
    <w:rsid w:val="0DB6E0C2"/>
    <w:rsid w:val="0EF53ACD"/>
    <w:rsid w:val="10795165"/>
    <w:rsid w:val="10AF1895"/>
    <w:rsid w:val="111731DA"/>
    <w:rsid w:val="1181C45E"/>
    <w:rsid w:val="121521C6"/>
    <w:rsid w:val="14654339"/>
    <w:rsid w:val="14BC2C1D"/>
    <w:rsid w:val="1527CF03"/>
    <w:rsid w:val="159B98A1"/>
    <w:rsid w:val="165391B9"/>
    <w:rsid w:val="1812597A"/>
    <w:rsid w:val="182152D1"/>
    <w:rsid w:val="1978263D"/>
    <w:rsid w:val="1D54939E"/>
    <w:rsid w:val="1ED615F2"/>
    <w:rsid w:val="222E8EEC"/>
    <w:rsid w:val="226974C4"/>
    <w:rsid w:val="2372131B"/>
    <w:rsid w:val="26A7A10A"/>
    <w:rsid w:val="26BE71A1"/>
    <w:rsid w:val="286750AA"/>
    <w:rsid w:val="2D5CBD60"/>
    <w:rsid w:val="3408A3A6"/>
    <w:rsid w:val="343731D4"/>
    <w:rsid w:val="34DC9496"/>
    <w:rsid w:val="35300B59"/>
    <w:rsid w:val="37011F20"/>
    <w:rsid w:val="37452EEB"/>
    <w:rsid w:val="3864F6C4"/>
    <w:rsid w:val="39210126"/>
    <w:rsid w:val="39FCB914"/>
    <w:rsid w:val="3BAB0138"/>
    <w:rsid w:val="3C493B9A"/>
    <w:rsid w:val="3CC3B07F"/>
    <w:rsid w:val="3D4E9AEC"/>
    <w:rsid w:val="3E23A56C"/>
    <w:rsid w:val="3E5B1563"/>
    <w:rsid w:val="3E5F80E0"/>
    <w:rsid w:val="3EB4E85D"/>
    <w:rsid w:val="41166CB1"/>
    <w:rsid w:val="41279F91"/>
    <w:rsid w:val="412E8208"/>
    <w:rsid w:val="419721A2"/>
    <w:rsid w:val="43E86BD5"/>
    <w:rsid w:val="48C2ABAD"/>
    <w:rsid w:val="496063C6"/>
    <w:rsid w:val="4AAE82B5"/>
    <w:rsid w:val="4D3792B3"/>
    <w:rsid w:val="4E465DBD"/>
    <w:rsid w:val="4FDA7C66"/>
    <w:rsid w:val="51124F88"/>
    <w:rsid w:val="51764CC7"/>
    <w:rsid w:val="523549AB"/>
    <w:rsid w:val="5287E002"/>
    <w:rsid w:val="54F876EA"/>
    <w:rsid w:val="562BD888"/>
    <w:rsid w:val="5753B3C0"/>
    <w:rsid w:val="581C374F"/>
    <w:rsid w:val="5A5D8F71"/>
    <w:rsid w:val="5AB3E4B0"/>
    <w:rsid w:val="5C535293"/>
    <w:rsid w:val="5DC4165C"/>
    <w:rsid w:val="5E28BAE2"/>
    <w:rsid w:val="5F9B33CB"/>
    <w:rsid w:val="60137ED1"/>
    <w:rsid w:val="607895D0"/>
    <w:rsid w:val="610801D0"/>
    <w:rsid w:val="61B35D4F"/>
    <w:rsid w:val="632D2044"/>
    <w:rsid w:val="6355EB4B"/>
    <w:rsid w:val="63932DDD"/>
    <w:rsid w:val="63F392A3"/>
    <w:rsid w:val="6499756A"/>
    <w:rsid w:val="65B703B1"/>
    <w:rsid w:val="67C622B8"/>
    <w:rsid w:val="6B411738"/>
    <w:rsid w:val="6D16652D"/>
    <w:rsid w:val="6DE8A3F9"/>
    <w:rsid w:val="6F6DCB10"/>
    <w:rsid w:val="70CAD2C9"/>
    <w:rsid w:val="7402E1AC"/>
    <w:rsid w:val="740E9EB5"/>
    <w:rsid w:val="744796C4"/>
    <w:rsid w:val="78189CC5"/>
    <w:rsid w:val="79C9A393"/>
    <w:rsid w:val="7A45D53D"/>
    <w:rsid w:val="7B94FFD8"/>
    <w:rsid w:val="7BFF537B"/>
    <w:rsid w:val="7DAA6754"/>
    <w:rsid w:val="7DCB71A4"/>
    <w:rsid w:val="7F0CBCFF"/>
    <w:rsid w:val="7FD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92E3A2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FD548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FD548E"/>
    <w:pPr>
      <w:spacing w:before="100" w:beforeAutospacing="1" w:after="100" w:afterAutospacing="1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A17C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A17C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7C7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A17C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C7F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A17C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7C7F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semiHidden/>
    <w:unhideWhenUsed/>
    <w:locked/>
    <w:rsid w:val="00FA3035"/>
    <w:rPr>
      <w:color w:val="0000FF"/>
      <w:u w:val="single"/>
    </w:rPr>
  </w:style>
  <w:style w:type="paragraph" w:customStyle="1" w:styleId="commentcontentpara">
    <w:name w:val="commentcontentpara"/>
    <w:basedOn w:val="Normal"/>
    <w:rsid w:val="00315965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0d1a451d92bf4727" Type="http://schemas.microsoft.com/office/2016/09/relationships/commentsIds" Target="commentsIds.xml"/><Relationship Id="R51fc61089c4244b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E91E7D" w:rsidP="00E91E7D">
          <w:pPr>
            <w:pStyle w:val="A53CF9E5941B4A139B707AC095ACE2A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03FEEC29A6049819AF08EE4A8668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1B59D-9223-4DC4-ACC6-C603B4469853}"/>
      </w:docPartPr>
      <w:docPartBody>
        <w:p w:rsidR="00155FE5" w:rsidRDefault="00E91E7D" w:rsidP="00E91E7D">
          <w:pPr>
            <w:pStyle w:val="D03FEEC29A6049819AF08EE4A8668C69"/>
          </w:pPr>
          <w:r w:rsidRPr="00ED2554">
            <w:rPr>
              <w:rStyle w:val="Textedelespacerserv"/>
              <w:sz w:val="20"/>
              <w:szCs w:val="20"/>
            </w:rPr>
            <w:t xml:space="preserve">  </w:t>
          </w:r>
        </w:p>
      </w:docPartBody>
    </w:docPart>
    <w:docPart>
      <w:docPartPr>
        <w:name w:val="9EF865853D0048F19AA1742F03DA3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D99C6-A512-444B-9357-1E0DF012B129}"/>
      </w:docPartPr>
      <w:docPartBody>
        <w:p w:rsidR="006F7BDB" w:rsidRDefault="00355907" w:rsidP="00355907">
          <w:pPr>
            <w:pStyle w:val="9EF865853D0048F19AA1742F03DA3AD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710186A187F41858868DB6AEDCA18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0F858-4803-4C75-89F4-E66448B98F96}"/>
      </w:docPartPr>
      <w:docPartBody>
        <w:p w:rsidR="006F7BDB" w:rsidRDefault="00355907" w:rsidP="00355907">
          <w:pPr>
            <w:pStyle w:val="A710186A187F41858868DB6AEDCA1875"/>
          </w:pPr>
          <w:r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7D6179630202498089B5F5EF692C0A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976328-D162-4925-8CCB-9A98B766E4A1}"/>
      </w:docPartPr>
      <w:docPartBody>
        <w:p w:rsidR="00BC54E6" w:rsidRDefault="00A72049" w:rsidP="00A72049">
          <w:pPr>
            <w:pStyle w:val="7D6179630202498089B5F5EF692C0AD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55FFE47EC524596B20F307B345D7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FA5CE-54A4-4500-88CC-A759AFE160C0}"/>
      </w:docPartPr>
      <w:docPartBody>
        <w:p w:rsidR="00BC54E6" w:rsidRDefault="00A72049" w:rsidP="00A72049">
          <w:pPr>
            <w:pStyle w:val="355FFE47EC524596B20F307B345D7E2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D3D7DEDFDA4606A1495CDE28D35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350F6-AB08-4325-BCA2-B25B36DB1429}"/>
      </w:docPartPr>
      <w:docPartBody>
        <w:p w:rsidR="00BC54E6" w:rsidRDefault="00A72049" w:rsidP="00A72049">
          <w:pPr>
            <w:pStyle w:val="F6D3D7DEDFDA4606A1495CDE28D35F9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E1527A23843468BAF72C07644877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82CAE-FE83-42D6-9501-A137A18B69A8}"/>
      </w:docPartPr>
      <w:docPartBody>
        <w:p w:rsidR="00BC54E6" w:rsidRDefault="00A72049" w:rsidP="00A72049">
          <w:pPr>
            <w:pStyle w:val="1E1527A23843468BAF72C07644877AD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55FE5"/>
    <w:rsid w:val="002162C5"/>
    <w:rsid w:val="002B2C3E"/>
    <w:rsid w:val="0034005E"/>
    <w:rsid w:val="003421FF"/>
    <w:rsid w:val="00355907"/>
    <w:rsid w:val="00362A21"/>
    <w:rsid w:val="00384737"/>
    <w:rsid w:val="003B161F"/>
    <w:rsid w:val="003C4590"/>
    <w:rsid w:val="00434EC1"/>
    <w:rsid w:val="004514F6"/>
    <w:rsid w:val="004627D0"/>
    <w:rsid w:val="00484F98"/>
    <w:rsid w:val="004975C7"/>
    <w:rsid w:val="00577109"/>
    <w:rsid w:val="00586DD0"/>
    <w:rsid w:val="005B140A"/>
    <w:rsid w:val="006C149F"/>
    <w:rsid w:val="006C4A9D"/>
    <w:rsid w:val="006F7BDB"/>
    <w:rsid w:val="00726C6F"/>
    <w:rsid w:val="0077142A"/>
    <w:rsid w:val="008D0BEC"/>
    <w:rsid w:val="008E280D"/>
    <w:rsid w:val="00900FCC"/>
    <w:rsid w:val="009468F7"/>
    <w:rsid w:val="009558B8"/>
    <w:rsid w:val="00955A77"/>
    <w:rsid w:val="00972280"/>
    <w:rsid w:val="00992FC7"/>
    <w:rsid w:val="009C00EC"/>
    <w:rsid w:val="00A1476C"/>
    <w:rsid w:val="00A46FD2"/>
    <w:rsid w:val="00A72049"/>
    <w:rsid w:val="00A969B4"/>
    <w:rsid w:val="00AA373E"/>
    <w:rsid w:val="00B1116B"/>
    <w:rsid w:val="00B46D29"/>
    <w:rsid w:val="00B72A90"/>
    <w:rsid w:val="00BA28E3"/>
    <w:rsid w:val="00BC54E6"/>
    <w:rsid w:val="00C72970"/>
    <w:rsid w:val="00C74B42"/>
    <w:rsid w:val="00C9738D"/>
    <w:rsid w:val="00D467F0"/>
    <w:rsid w:val="00D71F04"/>
    <w:rsid w:val="00E35253"/>
    <w:rsid w:val="00E64164"/>
    <w:rsid w:val="00E64ABA"/>
    <w:rsid w:val="00E91E7D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2049"/>
    <w:rPr>
      <w:color w:val="808080"/>
    </w:rPr>
  </w:style>
  <w:style w:type="paragraph" w:customStyle="1" w:styleId="3E776B37F30346AEBAB6F55F25E4DBDE">
    <w:name w:val="3E776B37F30346AEBAB6F55F25E4DBDE"/>
    <w:rsid w:val="00C9738D"/>
  </w:style>
  <w:style w:type="paragraph" w:customStyle="1" w:styleId="23864E00CAE94BF2BC7F09EF1FBEC5B8">
    <w:name w:val="23864E00CAE94BF2BC7F09EF1FBEC5B8"/>
    <w:rsid w:val="00C9738D"/>
  </w:style>
  <w:style w:type="paragraph" w:customStyle="1" w:styleId="3164A74AC47B46F0A0087C2FE2239938">
    <w:name w:val="3164A74AC47B46F0A0087C2FE2239938"/>
    <w:rsid w:val="00C9738D"/>
  </w:style>
  <w:style w:type="paragraph" w:customStyle="1" w:styleId="B4D2F14966B0431884402F6F600B0C98">
    <w:name w:val="B4D2F14966B0431884402F6F600B0C98"/>
    <w:rsid w:val="00C9738D"/>
  </w:style>
  <w:style w:type="paragraph" w:customStyle="1" w:styleId="5C665257B035490086A57990755B3173">
    <w:name w:val="5C665257B035490086A57990755B3173"/>
    <w:rsid w:val="00C9738D"/>
  </w:style>
  <w:style w:type="paragraph" w:customStyle="1" w:styleId="62726435534B4A848B805A1695DF74E3">
    <w:name w:val="62726435534B4A848B805A1695DF74E3"/>
    <w:rsid w:val="00C9738D"/>
  </w:style>
  <w:style w:type="paragraph" w:customStyle="1" w:styleId="A53CF9E5941B4A139B707AC095ACE2AB">
    <w:name w:val="A53CF9E5941B4A139B707AC095ACE2AB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">
    <w:name w:val="D03FEEC29A6049819AF08EE4A8668C69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E91E7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64A74AC47B46F0A0087C2FE22399381">
    <w:name w:val="3164A74AC47B46F0A0087C2FE22399381"/>
    <w:rsid w:val="00E91E7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665257B035490086A57990755B31731">
    <w:name w:val="5C665257B035490086A57990755B31731"/>
    <w:rsid w:val="00E91E7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035D0730554C83ADA68B72452F658C">
    <w:name w:val="30035D0730554C83ADA68B72452F658C"/>
  </w:style>
  <w:style w:type="paragraph" w:customStyle="1" w:styleId="9EF865853D0048F19AA1742F03DA3AD4">
    <w:name w:val="9EF865853D0048F19AA1742F03DA3AD4"/>
    <w:rsid w:val="00355907"/>
  </w:style>
  <w:style w:type="paragraph" w:customStyle="1" w:styleId="A710186A187F41858868DB6AEDCA1875">
    <w:name w:val="A710186A187F41858868DB6AEDCA1875"/>
    <w:rsid w:val="00355907"/>
  </w:style>
  <w:style w:type="paragraph" w:customStyle="1" w:styleId="C9DAF688B13940C18CBCA83F573390DD">
    <w:name w:val="C9DAF688B13940C18CBCA83F573390DD"/>
    <w:rsid w:val="00355907"/>
  </w:style>
  <w:style w:type="paragraph" w:customStyle="1" w:styleId="5F7C9EA5324C455EA03D738575190250">
    <w:name w:val="5F7C9EA5324C455EA03D738575190250"/>
    <w:rsid w:val="00A72049"/>
  </w:style>
  <w:style w:type="paragraph" w:customStyle="1" w:styleId="8863C4C85675464980808E180EB02BCF">
    <w:name w:val="8863C4C85675464980808E180EB02BCF"/>
    <w:rsid w:val="00A72049"/>
  </w:style>
  <w:style w:type="paragraph" w:customStyle="1" w:styleId="4A8CECA7D5FA45D4B74F2C874E1863CA">
    <w:name w:val="4A8CECA7D5FA45D4B74F2C874E1863CA"/>
    <w:rsid w:val="00A72049"/>
  </w:style>
  <w:style w:type="paragraph" w:customStyle="1" w:styleId="929FFEB774CE4E38BFD2B7F522B9E4DD">
    <w:name w:val="929FFEB774CE4E38BFD2B7F522B9E4DD"/>
    <w:rsid w:val="00A72049"/>
  </w:style>
  <w:style w:type="paragraph" w:customStyle="1" w:styleId="7D6179630202498089B5F5EF692C0ADA">
    <w:name w:val="7D6179630202498089B5F5EF692C0ADA"/>
    <w:rsid w:val="00A72049"/>
  </w:style>
  <w:style w:type="paragraph" w:customStyle="1" w:styleId="355FFE47EC524596B20F307B345D7E2D">
    <w:name w:val="355FFE47EC524596B20F307B345D7E2D"/>
    <w:rsid w:val="00A72049"/>
  </w:style>
  <w:style w:type="paragraph" w:customStyle="1" w:styleId="F6D3D7DEDFDA4606A1495CDE28D35F9A">
    <w:name w:val="F6D3D7DEDFDA4606A1495CDE28D35F9A"/>
    <w:rsid w:val="00A72049"/>
  </w:style>
  <w:style w:type="paragraph" w:customStyle="1" w:styleId="1E1527A23843468BAF72C07644877AD3">
    <w:name w:val="1E1527A23843468BAF72C07644877AD3"/>
    <w:rsid w:val="00A72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d33c10-03e0-43ef-8406-669e2917797d">
      <UserInfo>
        <DisplayName>Maude Lefebvre Archives (CISSSMO16)</DisplayName>
        <AccountId>83</AccountId>
        <AccountType/>
      </UserInfo>
      <UserInfo>
        <DisplayName>Priscilla Bélanger  (CISSSMO16)</DisplayName>
        <AccountId>112</AccountId>
        <AccountType/>
      </UserInfo>
      <UserInfo>
        <DisplayName>Line Vinet  (CISSSMO16)</DisplayName>
        <AccountId>113</AccountId>
        <AccountType/>
      </UserInfo>
      <UserInfo>
        <DisplayName>Annick Vallières (CISSSMO16)</DisplayName>
        <AccountId>114</AccountId>
        <AccountType/>
      </UserInfo>
      <UserInfo>
        <DisplayName>Émilie Bouchard  (CISSSMO16)</DisplayName>
        <AccountId>31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C40B-7E13-4764-BFA1-F6EE70B48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380E9-2406-4350-AEC1-796D4AB47EB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4d33c10-03e0-43ef-8406-669e2917797d"/>
    <ds:schemaRef ds:uri="http://purl.org/dc/elements/1.1/"/>
    <ds:schemaRef ds:uri="http://schemas.microsoft.com/office/2006/metadata/properties"/>
    <ds:schemaRef ds:uri="http://schemas.microsoft.com/office/infopath/2007/PartnerControls"/>
    <ds:schemaRef ds:uri="8c503a28-0f5b-47ec-8b3f-49d80cee44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4FF50E-8048-4642-955B-A61E91F72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1FF14-4A3C-46E7-AA22-84E4C0C0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294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 Archives (CISSSMO16)</cp:lastModifiedBy>
  <cp:revision>2</cp:revision>
  <cp:lastPrinted>2023-06-20T14:09:00Z</cp:lastPrinted>
  <dcterms:created xsi:type="dcterms:W3CDTF">2023-07-05T14:07:00Z</dcterms:created>
  <dcterms:modified xsi:type="dcterms:W3CDTF">2023-07-05T14:07:00Z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2022-03-31T12:02:46Z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415da425-518c-4ac0-996d-a510972a7948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0x0101007FA6C5FCA998C0479E2EDC67EC4DEACA</vt:lpwstr>
  </property>
  <property fmtid="{D5CDD505-2E9C-101B-9397-08002B2CF9AE}" pid="10" name="Order">
    <vt:r8>55300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omplianceAssetId">
    <vt:lpwstr/>
  </property>
</Properties>
</file>