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3163F38A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7F223F5C" w14:textId="77777777" w:rsidTr="00D21170">
              <w:tc>
                <w:tcPr>
                  <w:tcW w:w="1134" w:type="dxa"/>
                  <w:vAlign w:val="bottom"/>
                </w:tcPr>
                <w:p w14:paraId="0D44F494" w14:textId="77777777" w:rsidR="004246FA" w:rsidRPr="00D21170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2094671293" w:edGrp="everyone" w:colFirst="1" w:colLast="1"/>
                  <w:r w:rsidRPr="00D21170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D21170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permEnd w:id="2094671293"/>
          </w:tbl>
          <w:p w14:paraId="0A37501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D21170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D21170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D211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D21170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D21170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D21170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D211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1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D21170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D21170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D211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D21170" w:rsidRDefault="00D21170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D21170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D21170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D21170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D21170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D21170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D21170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D211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D21170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Exp</w:t>
                  </w:r>
                  <w:proofErr w:type="spellEnd"/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.</w:t>
                  </w:r>
                </w:p>
              </w:tc>
              <w:permStart w:id="1623486473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4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D21170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D21170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D21170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D21170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D21170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D21170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D21170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5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5758440" w14:textId="27817204" w:rsidR="004246FA" w:rsidRPr="00D21170" w:rsidRDefault="00AD3C1B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21170">
              <w:rPr>
                <w:rFonts w:asciiTheme="minorHAnsi" w:hAnsiTheme="minorHAnsi" w:cstheme="minorHAnsi"/>
                <w:b/>
              </w:rPr>
              <w:t>PISTES</w:t>
            </w:r>
            <w:r w:rsidR="00184D0C" w:rsidRPr="00D21170">
              <w:rPr>
                <w:rFonts w:asciiTheme="minorHAnsi" w:hAnsiTheme="minorHAnsi" w:cstheme="minorHAnsi"/>
                <w:b/>
              </w:rPr>
              <w:t xml:space="preserve"> </w:t>
            </w:r>
            <w:r w:rsidRPr="00D21170">
              <w:rPr>
                <w:rFonts w:asciiTheme="minorHAnsi" w:hAnsiTheme="minorHAnsi" w:cstheme="minorHAnsi"/>
                <w:b/>
              </w:rPr>
              <w:t>D’INTERVENTION</w:t>
            </w:r>
            <w:r w:rsidRPr="00D21170">
              <w:rPr>
                <w:rFonts w:asciiTheme="minorHAnsi" w:hAnsiTheme="minorHAnsi" w:cstheme="minorHAnsi"/>
                <w:b/>
              </w:rPr>
              <w:br/>
              <w:t>AU NIVEAU DU COMPORTEMENT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62EBF3C5" w14:textId="6282D351" w:rsidR="00932CCC" w:rsidRPr="007966FF" w:rsidRDefault="00D21170" w:rsidP="007E09E8">
      <w:pPr>
        <w:rPr>
          <w:rFonts w:asciiTheme="minorHAnsi" w:hAnsiTheme="minorHAnsi" w:cstheme="minorHAnsi"/>
          <w:sz w:val="20"/>
          <w:szCs w:val="20"/>
        </w:rPr>
      </w:pPr>
      <w:r>
        <w:rPr>
          <w:rFonts w:ascii="Times New Roman" w:eastAsiaTheme="minorHAnsi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25AC5E" wp14:editId="78E7B4C1">
                <wp:simplePos x="0" y="0"/>
                <wp:positionH relativeFrom="column">
                  <wp:posOffset>1294130</wp:posOffset>
                </wp:positionH>
                <wp:positionV relativeFrom="paragraph">
                  <wp:posOffset>-1993265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5250DD" w14:textId="1B6A786B" w:rsidR="00D21170" w:rsidRPr="00D21170" w:rsidRDefault="00D21170" w:rsidP="00D21170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</w:t>
                            </w:r>
                            <w:r w:rsidRPr="00D2117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77F50965" w14:textId="611923DE" w:rsidR="00D21170" w:rsidRDefault="00D21170" w:rsidP="00D2117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MOCLI60632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5AC5E" id="Rectangle 6" o:spid="_x0000_s1026" style="position:absolute;margin-left:101.9pt;margin-top:-156.95pt;width:168pt;height: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" filled="f" stroked="f" strokeweight=".25pt">
                <v:textbox>
                  <w:txbxContent>
                    <w:p w14:paraId="335250DD" w14:textId="1B6A786B" w:rsidR="00D21170" w:rsidRPr="00D21170" w:rsidRDefault="00D21170" w:rsidP="00D21170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</w:t>
                      </w:r>
                      <w:r w:rsidRPr="00D2117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77F50965" w14:textId="611923DE" w:rsidR="00D21170" w:rsidRDefault="00D21170" w:rsidP="00D2117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MOCLI60632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14CE8334">
            <wp:simplePos x="0" y="0"/>
            <wp:positionH relativeFrom="column">
              <wp:posOffset>-382270</wp:posOffset>
            </wp:positionH>
            <wp:positionV relativeFrom="paragraph">
              <wp:posOffset>-2359025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3756"/>
        <w:gridCol w:w="3757"/>
      </w:tblGrid>
      <w:tr w:rsidR="00F15FDF" w:rsidRPr="001625A7" w14:paraId="48B34CC2" w14:textId="77777777" w:rsidTr="00965133">
        <w:trPr>
          <w:tblHeader/>
        </w:trPr>
        <w:tc>
          <w:tcPr>
            <w:tcW w:w="10627" w:type="dxa"/>
            <w:gridSpan w:val="3"/>
            <w:shd w:val="clear" w:color="auto" w:fill="BFBFBF" w:themeFill="background1" w:themeFillShade="BF"/>
            <w:vAlign w:val="center"/>
          </w:tcPr>
          <w:p w14:paraId="68C1B14F" w14:textId="4D7A985E" w:rsidR="00F15FDF" w:rsidRPr="001625A7" w:rsidRDefault="00A1563B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AGITATION VERBALE</w:t>
            </w:r>
          </w:p>
        </w:tc>
      </w:tr>
      <w:tr w:rsidR="00A1563B" w:rsidRPr="001625A7" w14:paraId="5F498BC0" w14:textId="77777777" w:rsidTr="009A0E6C">
        <w:trPr>
          <w:tblHeader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193C320" w14:textId="1F671EF8" w:rsidR="00A1563B" w:rsidRPr="001625A7" w:rsidRDefault="00A1563B" w:rsidP="00965133">
            <w:pPr>
              <w:tabs>
                <w:tab w:val="right" w:pos="5841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Problématiques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3756" w:type="dxa"/>
            <w:shd w:val="clear" w:color="auto" w:fill="D9D9D9" w:themeFill="background1" w:themeFillShade="D9"/>
            <w:vAlign w:val="center"/>
          </w:tcPr>
          <w:p w14:paraId="6C5BD7EB" w14:textId="6E23639D" w:rsidR="00A1563B" w:rsidRPr="001625A7" w:rsidRDefault="00EC2773" w:rsidP="009A0E6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Contexte / d</w:t>
            </w:r>
            <w:r w:rsidR="00A1563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éclencheurs </w:t>
            </w:r>
            <w:r w:rsidR="00D362D4">
              <w:rPr>
                <w:rFonts w:asciiTheme="minorHAnsi" w:hAnsiTheme="minorHAnsi" w:cstheme="minorHAnsi"/>
                <w:b/>
                <w:sz w:val="20"/>
                <w:szCs w:val="20"/>
              </w:rPr>
              <w:t>et autre</w:t>
            </w:r>
          </w:p>
        </w:tc>
        <w:tc>
          <w:tcPr>
            <w:tcW w:w="3757" w:type="dxa"/>
            <w:shd w:val="clear" w:color="auto" w:fill="D9D9D9" w:themeFill="background1" w:themeFillShade="D9"/>
            <w:vAlign w:val="center"/>
          </w:tcPr>
          <w:p w14:paraId="6BA5D3BC" w14:textId="3DC3632A" w:rsidR="00A1563B" w:rsidRPr="001625A7" w:rsidRDefault="00A1563B" w:rsidP="009A0E6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</w:t>
            </w:r>
          </w:p>
        </w:tc>
      </w:tr>
      <w:permStart w:id="1380536934" w:edGrp="everyone"/>
      <w:permStart w:id="333065959" w:edGrp="everyone" w:colFirst="1" w:colLast="1"/>
      <w:permStart w:id="2082492831" w:edGrp="everyone" w:colFirst="2" w:colLast="2"/>
      <w:tr w:rsidR="0061646B" w:rsidRPr="001625A7" w14:paraId="0D1C84E6" w14:textId="77777777" w:rsidTr="00A1563B">
        <w:tc>
          <w:tcPr>
            <w:tcW w:w="3114" w:type="dxa"/>
          </w:tcPr>
          <w:p w14:paraId="6D98A12B" w14:textId="41500331" w:rsidR="0061646B" w:rsidRPr="001625A7" w:rsidRDefault="00D21170" w:rsidP="0061646B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6728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380536934"/>
            <w:r w:rsidR="0061646B">
              <w:rPr>
                <w:rFonts w:asciiTheme="minorHAnsi" w:hAnsiTheme="minorHAnsi" w:cstheme="minorHAnsi"/>
                <w:sz w:val="20"/>
                <w:szCs w:val="20"/>
              </w:rPr>
              <w:tab/>
              <w:t>Cris</w:t>
            </w:r>
          </w:p>
        </w:tc>
        <w:tc>
          <w:tcPr>
            <w:tcW w:w="3756" w:type="dxa"/>
          </w:tcPr>
          <w:p w14:paraId="2946DB82" w14:textId="60AFFC23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5997CC1D" w14:textId="10873AEA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224768485" w:edGrp="everyone"/>
      <w:permStart w:id="1312369715" w:edGrp="everyone" w:colFirst="1" w:colLast="1"/>
      <w:permStart w:id="1870423386" w:edGrp="everyone" w:colFirst="2" w:colLast="2"/>
      <w:permEnd w:id="333065959"/>
      <w:permEnd w:id="2082492831"/>
      <w:tr w:rsidR="0061646B" w:rsidRPr="001625A7" w14:paraId="4053F9D1" w14:textId="77777777" w:rsidTr="00A1563B">
        <w:tc>
          <w:tcPr>
            <w:tcW w:w="3114" w:type="dxa"/>
          </w:tcPr>
          <w:p w14:paraId="110FFD37" w14:textId="04638A39" w:rsidR="0061646B" w:rsidRPr="001625A7" w:rsidRDefault="00D21170" w:rsidP="0061646B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2068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24768485"/>
            <w:r w:rsidR="00D362D4">
              <w:rPr>
                <w:rFonts w:asciiTheme="minorHAnsi" w:hAnsiTheme="minorHAnsi" w:cstheme="minorHAnsi"/>
                <w:sz w:val="20"/>
                <w:szCs w:val="20"/>
              </w:rPr>
              <w:tab/>
              <w:t>Demandes / p</w:t>
            </w:r>
            <w:r w:rsidR="0061646B">
              <w:rPr>
                <w:rFonts w:asciiTheme="minorHAnsi" w:hAnsiTheme="minorHAnsi" w:cstheme="minorHAnsi"/>
                <w:sz w:val="20"/>
                <w:szCs w:val="20"/>
              </w:rPr>
              <w:t>laintes répétées</w:t>
            </w:r>
          </w:p>
        </w:tc>
        <w:tc>
          <w:tcPr>
            <w:tcW w:w="3756" w:type="dxa"/>
          </w:tcPr>
          <w:p w14:paraId="6B699379" w14:textId="017296EA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3FE9F23F" w14:textId="4B5BC9D1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464153040" w:edGrp="everyone"/>
      <w:permStart w:id="1850631854" w:edGrp="everyone" w:colFirst="1" w:colLast="1"/>
      <w:permStart w:id="1082800142" w:edGrp="everyone" w:colFirst="2" w:colLast="2"/>
      <w:permEnd w:id="1312369715"/>
      <w:permEnd w:id="1870423386"/>
      <w:tr w:rsidR="0061646B" w:rsidRPr="001625A7" w14:paraId="351D0424" w14:textId="77777777" w:rsidTr="00A1563B">
        <w:tc>
          <w:tcPr>
            <w:tcW w:w="3114" w:type="dxa"/>
          </w:tcPr>
          <w:p w14:paraId="1F72F646" w14:textId="6E24AF4C" w:rsidR="0061646B" w:rsidRPr="001625A7" w:rsidRDefault="00D21170" w:rsidP="0061646B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3952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64153040"/>
            <w:r w:rsidR="00D362D4">
              <w:rPr>
                <w:rFonts w:asciiTheme="minorHAnsi" w:hAnsiTheme="minorHAnsi" w:cstheme="minorHAnsi"/>
                <w:sz w:val="20"/>
                <w:szCs w:val="20"/>
              </w:rPr>
              <w:tab/>
              <w:t>Répétition de mots / p</w:t>
            </w:r>
            <w:r w:rsidR="0061646B">
              <w:rPr>
                <w:rFonts w:asciiTheme="minorHAnsi" w:hAnsiTheme="minorHAnsi" w:cstheme="minorHAnsi"/>
                <w:sz w:val="20"/>
                <w:szCs w:val="20"/>
              </w:rPr>
              <w:t xml:space="preserve">hrases / </w:t>
            </w:r>
            <w:r w:rsidR="0061646B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362D4">
              <w:rPr>
                <w:rFonts w:asciiTheme="minorHAnsi" w:hAnsiTheme="minorHAnsi" w:cstheme="minorHAnsi"/>
                <w:sz w:val="20"/>
                <w:szCs w:val="20"/>
              </w:rPr>
              <w:t>q</w:t>
            </w:r>
            <w:r w:rsidR="0061646B">
              <w:rPr>
                <w:rFonts w:asciiTheme="minorHAnsi" w:hAnsiTheme="minorHAnsi" w:cstheme="minorHAnsi"/>
                <w:sz w:val="20"/>
                <w:szCs w:val="20"/>
              </w:rPr>
              <w:t>uestions</w:t>
            </w:r>
          </w:p>
        </w:tc>
        <w:tc>
          <w:tcPr>
            <w:tcW w:w="3756" w:type="dxa"/>
          </w:tcPr>
          <w:p w14:paraId="08CE6F91" w14:textId="7D5751EE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61CDCEAD" w14:textId="4FCF8EC3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564622327" w:edGrp="everyone"/>
      <w:permStart w:id="1524457183" w:edGrp="everyone" w:colFirst="1" w:colLast="1"/>
      <w:permStart w:id="2115122535" w:edGrp="everyone" w:colFirst="2" w:colLast="2"/>
      <w:permEnd w:id="1850631854"/>
      <w:permEnd w:id="1082800142"/>
      <w:tr w:rsidR="0061646B" w:rsidRPr="001625A7" w14:paraId="15D3F89D" w14:textId="77777777" w:rsidTr="00A1563B">
        <w:tc>
          <w:tcPr>
            <w:tcW w:w="3114" w:type="dxa"/>
          </w:tcPr>
          <w:p w14:paraId="6DEF2A24" w14:textId="2416415E" w:rsidR="0061646B" w:rsidRPr="001625A7" w:rsidRDefault="00D21170" w:rsidP="00CF6D04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9082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564622327"/>
            <w:r w:rsidR="0061646B">
              <w:rPr>
                <w:rFonts w:asciiTheme="minorHAnsi" w:hAnsiTheme="minorHAnsi" w:cstheme="minorHAnsi"/>
                <w:sz w:val="20"/>
                <w:szCs w:val="20"/>
              </w:rPr>
              <w:tab/>
              <w:t>Chants, sons, grognements</w:t>
            </w:r>
          </w:p>
        </w:tc>
        <w:tc>
          <w:tcPr>
            <w:tcW w:w="3756" w:type="dxa"/>
          </w:tcPr>
          <w:p w14:paraId="0B30AB41" w14:textId="4EBAD89A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65269FF9" w14:textId="06843D23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891375558" w:edGrp="everyone"/>
      <w:permStart w:id="92692572" w:edGrp="everyone" w:colFirst="1" w:colLast="1"/>
      <w:permStart w:id="25580656" w:edGrp="everyone" w:colFirst="2" w:colLast="2"/>
      <w:permEnd w:id="1524457183"/>
      <w:permEnd w:id="2115122535"/>
      <w:tr w:rsidR="0061646B" w:rsidRPr="001625A7" w14:paraId="5D999295" w14:textId="77777777" w:rsidTr="00A1563B">
        <w:tc>
          <w:tcPr>
            <w:tcW w:w="3114" w:type="dxa"/>
          </w:tcPr>
          <w:p w14:paraId="4AF3844E" w14:textId="3972A065" w:rsidR="0061646B" w:rsidRPr="001625A7" w:rsidRDefault="00D21170" w:rsidP="00CF6D04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1530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891375558"/>
            <w:r w:rsidR="00CF6D04">
              <w:rPr>
                <w:rFonts w:asciiTheme="minorHAnsi" w:hAnsiTheme="minorHAnsi" w:cstheme="minorHAnsi"/>
                <w:sz w:val="20"/>
                <w:szCs w:val="20"/>
              </w:rPr>
              <w:t xml:space="preserve">  I</w:t>
            </w:r>
            <w:r w:rsidR="0061646B">
              <w:rPr>
                <w:rFonts w:asciiTheme="minorHAnsi" w:hAnsiTheme="minorHAnsi" w:cstheme="minorHAnsi"/>
                <w:sz w:val="20"/>
                <w:szCs w:val="20"/>
              </w:rPr>
              <w:t xml:space="preserve">njures, menaces, blasphèmes, </w:t>
            </w:r>
            <w:r w:rsidR="0061646B">
              <w:rPr>
                <w:rFonts w:asciiTheme="minorHAnsi" w:hAnsiTheme="minorHAnsi" w:cstheme="minorHAnsi"/>
                <w:sz w:val="20"/>
                <w:szCs w:val="20"/>
              </w:rPr>
              <w:tab/>
              <w:t>insultes</w:t>
            </w:r>
          </w:p>
        </w:tc>
        <w:tc>
          <w:tcPr>
            <w:tcW w:w="3756" w:type="dxa"/>
          </w:tcPr>
          <w:p w14:paraId="7B278AFC" w14:textId="249D3E54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370BDFE8" w14:textId="77D89BC3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269328074" w:edGrp="everyone"/>
      <w:permStart w:id="727609288" w:edGrp="everyone" w:colFirst="1" w:colLast="1"/>
      <w:permStart w:id="1469599077" w:edGrp="everyone" w:colFirst="2" w:colLast="2"/>
      <w:permEnd w:id="92692572"/>
      <w:permEnd w:id="25580656"/>
      <w:tr w:rsidR="0061646B" w:rsidRPr="001625A7" w14:paraId="775149CC" w14:textId="77777777" w:rsidTr="00A1563B">
        <w:tc>
          <w:tcPr>
            <w:tcW w:w="3114" w:type="dxa"/>
          </w:tcPr>
          <w:p w14:paraId="3BC6B47A" w14:textId="5228A82F" w:rsidR="0061646B" w:rsidRPr="001625A7" w:rsidRDefault="00D21170" w:rsidP="0061646B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4536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69328074"/>
            <w:r w:rsidR="0061646B">
              <w:rPr>
                <w:rFonts w:asciiTheme="minorHAnsi" w:hAnsiTheme="minorHAnsi" w:cstheme="minorHAnsi"/>
                <w:sz w:val="20"/>
                <w:szCs w:val="20"/>
              </w:rPr>
              <w:tab/>
              <w:t>Propos sexuels</w:t>
            </w:r>
          </w:p>
        </w:tc>
        <w:tc>
          <w:tcPr>
            <w:tcW w:w="3756" w:type="dxa"/>
          </w:tcPr>
          <w:p w14:paraId="51068915" w14:textId="6F0B68DE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02C5BF87" w14:textId="035FF5BC" w:rsidR="0061646B" w:rsidRPr="001625A7" w:rsidRDefault="0061646B" w:rsidP="006164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208841155" w:edGrp="everyone"/>
      <w:permStart w:id="296364628" w:edGrp="everyone" w:colFirst="1" w:colLast="1"/>
      <w:permStart w:id="657541455" w:edGrp="everyone" w:colFirst="2" w:colLast="2"/>
      <w:permEnd w:id="727609288"/>
      <w:permEnd w:id="1469599077"/>
      <w:tr w:rsidR="00E15C9C" w:rsidRPr="001625A7" w14:paraId="336E13C7" w14:textId="77777777" w:rsidTr="00A1563B">
        <w:tc>
          <w:tcPr>
            <w:tcW w:w="3114" w:type="dxa"/>
          </w:tcPr>
          <w:p w14:paraId="4B6C02EE" w14:textId="3AC545C7" w:rsidR="00E15C9C" w:rsidRDefault="00D21170" w:rsidP="00E15C9C">
            <w:pPr>
              <w:tabs>
                <w:tab w:val="left" w:pos="316"/>
              </w:tabs>
              <w:rPr>
                <w:rFonts w:ascii="MS Gothic" w:eastAsia="MS Gothic" w:hAnsi="MS Gothic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8751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08841155"/>
            <w:r w:rsidR="00E15C9C">
              <w:rPr>
                <w:rFonts w:asciiTheme="minorHAnsi" w:hAnsiTheme="minorHAnsi" w:cstheme="minorHAnsi"/>
                <w:sz w:val="20"/>
                <w:szCs w:val="20"/>
              </w:rPr>
              <w:tab/>
              <w:t>Autre :</w:t>
            </w:r>
            <w:r w:rsidR="00E15C9C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06784577" w:edGrp="everyone"/>
            <w:r w:rsidR="00E15C9C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15C9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06784577"/>
          </w:p>
        </w:tc>
        <w:tc>
          <w:tcPr>
            <w:tcW w:w="3756" w:type="dxa"/>
          </w:tcPr>
          <w:p w14:paraId="09B94C64" w14:textId="6D2EDD1B" w:rsidR="00E15C9C" w:rsidRPr="001625A7" w:rsidRDefault="00E15C9C" w:rsidP="00E15C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4B44955" w14:textId="39E541E8" w:rsidR="00E15C9C" w:rsidRPr="001625A7" w:rsidRDefault="00E15C9C" w:rsidP="00E15C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296364628"/>
      <w:permEnd w:id="657541455"/>
    </w:tbl>
    <w:p w14:paraId="23DE523C" w14:textId="23073E31" w:rsidR="00F15FDF" w:rsidRDefault="00F15FDF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3756"/>
        <w:gridCol w:w="3757"/>
      </w:tblGrid>
      <w:tr w:rsidR="00B443F7" w:rsidRPr="001625A7" w14:paraId="1A696B55" w14:textId="77777777" w:rsidTr="00B97268">
        <w:trPr>
          <w:tblHeader/>
        </w:trPr>
        <w:tc>
          <w:tcPr>
            <w:tcW w:w="10627" w:type="dxa"/>
            <w:gridSpan w:val="3"/>
            <w:shd w:val="clear" w:color="auto" w:fill="BFBFBF" w:themeFill="background1" w:themeFillShade="BF"/>
            <w:vAlign w:val="center"/>
          </w:tcPr>
          <w:p w14:paraId="203E8B0E" w14:textId="35EC7BF5" w:rsidR="00B443F7" w:rsidRPr="001625A7" w:rsidRDefault="00B443F7" w:rsidP="0016102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161022">
              <w:rPr>
                <w:rFonts w:asciiTheme="minorHAnsi" w:hAnsiTheme="minorHAnsi" w:cstheme="minorHAnsi"/>
                <w:b/>
                <w:sz w:val="20"/>
                <w:szCs w:val="20"/>
              </w:rPr>
              <w:t>GITATION PHYSIQUE</w:t>
            </w:r>
          </w:p>
        </w:tc>
      </w:tr>
      <w:tr w:rsidR="00B443F7" w:rsidRPr="001625A7" w14:paraId="4216A3B7" w14:textId="77777777" w:rsidTr="00B97268">
        <w:trPr>
          <w:tblHeader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9476E26" w14:textId="77777777" w:rsidR="00B443F7" w:rsidRPr="001625A7" w:rsidRDefault="00B443F7" w:rsidP="00B97268">
            <w:pPr>
              <w:tabs>
                <w:tab w:val="right" w:pos="5841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Problématiques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3756" w:type="dxa"/>
            <w:shd w:val="clear" w:color="auto" w:fill="D9D9D9" w:themeFill="background1" w:themeFillShade="D9"/>
            <w:vAlign w:val="center"/>
          </w:tcPr>
          <w:p w14:paraId="24599294" w14:textId="3752EF26" w:rsidR="00B443F7" w:rsidRPr="001625A7" w:rsidRDefault="00EC2773" w:rsidP="00B9726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Contexte / d</w:t>
            </w:r>
            <w:r w:rsidR="00B443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éclencheurs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autre</w:t>
            </w:r>
          </w:p>
        </w:tc>
        <w:tc>
          <w:tcPr>
            <w:tcW w:w="3757" w:type="dxa"/>
            <w:shd w:val="clear" w:color="auto" w:fill="D9D9D9" w:themeFill="background1" w:themeFillShade="D9"/>
            <w:vAlign w:val="center"/>
          </w:tcPr>
          <w:p w14:paraId="1B590B63" w14:textId="4C458B26" w:rsidR="00B443F7" w:rsidRPr="001625A7" w:rsidRDefault="00B443F7" w:rsidP="00B9726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</w:t>
            </w:r>
          </w:p>
        </w:tc>
      </w:tr>
      <w:permStart w:id="2049340513" w:edGrp="everyone"/>
      <w:permStart w:id="1881112100" w:edGrp="everyone" w:colFirst="1" w:colLast="1"/>
      <w:permStart w:id="1436036998" w:edGrp="everyone" w:colFirst="2" w:colLast="2"/>
      <w:tr w:rsidR="00B443F7" w:rsidRPr="001625A7" w14:paraId="70F44422" w14:textId="77777777" w:rsidTr="00B97268">
        <w:tc>
          <w:tcPr>
            <w:tcW w:w="3114" w:type="dxa"/>
          </w:tcPr>
          <w:p w14:paraId="799379A5" w14:textId="2FD5F6BF" w:rsidR="00B443F7" w:rsidRPr="001625A7" w:rsidRDefault="00D21170" w:rsidP="00FA12A0">
            <w:pPr>
              <w:tabs>
                <w:tab w:val="left" w:pos="316"/>
                <w:tab w:val="left" w:pos="1450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8112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049340513"/>
            <w:r w:rsidR="00BD24C8">
              <w:rPr>
                <w:rFonts w:asciiTheme="minorHAnsi" w:hAnsiTheme="minorHAnsi" w:cstheme="minorHAnsi"/>
                <w:sz w:val="20"/>
                <w:szCs w:val="20"/>
              </w:rPr>
              <w:tab/>
              <w:t>Errance</w:t>
            </w:r>
          </w:p>
        </w:tc>
        <w:tc>
          <w:tcPr>
            <w:tcW w:w="3756" w:type="dxa"/>
          </w:tcPr>
          <w:p w14:paraId="29AEAACD" w14:textId="77777777" w:rsidR="00B443F7" w:rsidRPr="001625A7" w:rsidRDefault="00B443F7" w:rsidP="00B972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CDB37B1" w14:textId="77777777" w:rsidR="00B443F7" w:rsidRPr="001625A7" w:rsidRDefault="00B443F7" w:rsidP="00B972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788666243" w:edGrp="everyone"/>
      <w:permStart w:id="1697669792" w:edGrp="everyone" w:colFirst="2" w:colLast="2"/>
      <w:permStart w:id="1124095219" w:edGrp="everyone" w:colFirst="1" w:colLast="1"/>
      <w:permEnd w:id="1881112100"/>
      <w:permEnd w:id="1436036998"/>
      <w:tr w:rsidR="00C70696" w:rsidRPr="001625A7" w14:paraId="0DCC7D22" w14:textId="77777777" w:rsidTr="00B97268">
        <w:tc>
          <w:tcPr>
            <w:tcW w:w="3114" w:type="dxa"/>
          </w:tcPr>
          <w:p w14:paraId="4CF4976A" w14:textId="30E9D992" w:rsidR="00C70696" w:rsidRDefault="00D21170" w:rsidP="00C70696">
            <w:pPr>
              <w:tabs>
                <w:tab w:val="left" w:pos="316"/>
                <w:tab w:val="left" w:pos="1450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6527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88666243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Fugue</w:t>
            </w:r>
          </w:p>
        </w:tc>
        <w:tc>
          <w:tcPr>
            <w:tcW w:w="3756" w:type="dxa"/>
          </w:tcPr>
          <w:p w14:paraId="5E619DF0" w14:textId="20B31045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61F4F79F" w14:textId="248F451F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460070140" w:edGrp="everyone"/>
      <w:permStart w:id="903169810" w:edGrp="everyone" w:colFirst="1" w:colLast="1"/>
      <w:permStart w:id="100629001" w:edGrp="everyone" w:colFirst="2" w:colLast="2"/>
      <w:permEnd w:id="1697669792"/>
      <w:permEnd w:id="1124095219"/>
      <w:tr w:rsidR="00C70696" w:rsidRPr="001625A7" w14:paraId="7A6256B2" w14:textId="77777777" w:rsidTr="00B97268">
        <w:tc>
          <w:tcPr>
            <w:tcW w:w="3114" w:type="dxa"/>
          </w:tcPr>
          <w:p w14:paraId="65E6CD73" w14:textId="70892FF0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7333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60070140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Habillage / déshabillage de </w:t>
            </w:r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façon inappropriée</w:t>
            </w:r>
          </w:p>
        </w:tc>
        <w:tc>
          <w:tcPr>
            <w:tcW w:w="3756" w:type="dxa"/>
          </w:tcPr>
          <w:p w14:paraId="6264B3C7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4C51D4ED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575017568" w:edGrp="everyone"/>
      <w:permStart w:id="741752483" w:edGrp="everyone" w:colFirst="1" w:colLast="1"/>
      <w:permStart w:id="959401002" w:edGrp="everyone" w:colFirst="2" w:colLast="2"/>
      <w:permEnd w:id="903169810"/>
      <w:permEnd w:id="100629001"/>
      <w:tr w:rsidR="00C70696" w:rsidRPr="001625A7" w14:paraId="73CFA248" w14:textId="77777777" w:rsidTr="00B97268">
        <w:tc>
          <w:tcPr>
            <w:tcW w:w="3114" w:type="dxa"/>
          </w:tcPr>
          <w:p w14:paraId="29A4D943" w14:textId="5EFE5978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5213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575017568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Gestes répétitifs</w:t>
            </w:r>
          </w:p>
        </w:tc>
        <w:tc>
          <w:tcPr>
            <w:tcW w:w="3756" w:type="dxa"/>
          </w:tcPr>
          <w:p w14:paraId="342F96B7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0B5A6E0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191202922" w:edGrp="everyone"/>
      <w:permStart w:id="1221164485" w:edGrp="everyone" w:colFirst="1" w:colLast="1"/>
      <w:permStart w:id="601036922" w:edGrp="everyone" w:colFirst="2" w:colLast="2"/>
      <w:permEnd w:id="741752483"/>
      <w:permEnd w:id="959401002"/>
      <w:tr w:rsidR="00C70696" w:rsidRPr="001625A7" w14:paraId="3E91168F" w14:textId="77777777" w:rsidTr="00B97268">
        <w:tc>
          <w:tcPr>
            <w:tcW w:w="3114" w:type="dxa"/>
          </w:tcPr>
          <w:p w14:paraId="7F91AC39" w14:textId="21A9621B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953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191202922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Manipulation / accumulation </w:t>
            </w:r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d’objets</w:t>
            </w:r>
          </w:p>
        </w:tc>
        <w:tc>
          <w:tcPr>
            <w:tcW w:w="3756" w:type="dxa"/>
          </w:tcPr>
          <w:p w14:paraId="12890185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D0BF3B4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281305167" w:edGrp="everyone"/>
      <w:permStart w:id="1051854479" w:edGrp="everyone" w:colFirst="1" w:colLast="1"/>
      <w:permStart w:id="987264732" w:edGrp="everyone" w:colFirst="2" w:colLast="2"/>
      <w:permEnd w:id="1221164485"/>
      <w:permEnd w:id="601036922"/>
      <w:tr w:rsidR="00C70696" w:rsidRPr="001625A7" w14:paraId="3E6F3CC9" w14:textId="77777777" w:rsidTr="00B97268">
        <w:tc>
          <w:tcPr>
            <w:tcW w:w="3114" w:type="dxa"/>
          </w:tcPr>
          <w:p w14:paraId="5F1B4171" w14:textId="065D68BF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228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81305167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Manipulation de selles</w:t>
            </w:r>
          </w:p>
        </w:tc>
        <w:tc>
          <w:tcPr>
            <w:tcW w:w="3756" w:type="dxa"/>
          </w:tcPr>
          <w:p w14:paraId="33AA6F8E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C867CD2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921062111" w:edGrp="everyone"/>
      <w:permStart w:id="387402326" w:edGrp="everyone" w:colFirst="1" w:colLast="1"/>
      <w:permStart w:id="1846679569" w:edGrp="everyone" w:colFirst="2" w:colLast="2"/>
      <w:permEnd w:id="1051854479"/>
      <w:permEnd w:id="987264732"/>
      <w:tr w:rsidR="00C70696" w:rsidRPr="001625A7" w14:paraId="4F290F70" w14:textId="77777777" w:rsidTr="00B97268">
        <w:tc>
          <w:tcPr>
            <w:tcW w:w="3114" w:type="dxa"/>
          </w:tcPr>
          <w:p w14:paraId="4C7BC336" w14:textId="6B8B8EB0" w:rsidR="00C70696" w:rsidRPr="001625A7" w:rsidRDefault="00D21170" w:rsidP="00C70696">
            <w:pPr>
              <w:tabs>
                <w:tab w:val="left" w:pos="316"/>
                <w:tab w:val="left" w:pos="1591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6397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921062111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Frapper</w:t>
            </w:r>
          </w:p>
        </w:tc>
        <w:tc>
          <w:tcPr>
            <w:tcW w:w="3756" w:type="dxa"/>
          </w:tcPr>
          <w:p w14:paraId="42FCC070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756F7003" w14:textId="77777777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2075015561" w:edGrp="everyone"/>
      <w:permStart w:id="1585985698" w:edGrp="everyone" w:colFirst="2" w:colLast="2"/>
      <w:permStart w:id="1273311787" w:edGrp="everyone" w:colFirst="1" w:colLast="1"/>
      <w:permEnd w:id="387402326"/>
      <w:permEnd w:id="1846679569"/>
      <w:tr w:rsidR="00C70696" w:rsidRPr="001625A7" w14:paraId="5133C447" w14:textId="77777777" w:rsidTr="00B97268">
        <w:tc>
          <w:tcPr>
            <w:tcW w:w="3114" w:type="dxa"/>
          </w:tcPr>
          <w:p w14:paraId="1413E907" w14:textId="01D5B71E" w:rsidR="00C70696" w:rsidRDefault="00D21170" w:rsidP="00C70696">
            <w:pPr>
              <w:tabs>
                <w:tab w:val="left" w:pos="316"/>
                <w:tab w:val="left" w:pos="1591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2773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075015561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Mordre</w:t>
            </w:r>
          </w:p>
        </w:tc>
        <w:tc>
          <w:tcPr>
            <w:tcW w:w="3756" w:type="dxa"/>
          </w:tcPr>
          <w:p w14:paraId="5ADF7474" w14:textId="6C645841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498367D9" w14:textId="0BCE1FCA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041976299" w:edGrp="everyone"/>
      <w:permStart w:id="783514983" w:edGrp="everyone" w:colFirst="1" w:colLast="1"/>
      <w:permStart w:id="1112229176" w:edGrp="everyone" w:colFirst="2" w:colLast="2"/>
      <w:permEnd w:id="1585985698"/>
      <w:permEnd w:id="1273311787"/>
      <w:tr w:rsidR="00C70696" w:rsidRPr="001625A7" w14:paraId="5928427F" w14:textId="77777777" w:rsidTr="00B97268">
        <w:tc>
          <w:tcPr>
            <w:tcW w:w="3114" w:type="dxa"/>
          </w:tcPr>
          <w:p w14:paraId="45B5E5E9" w14:textId="59FE8AE4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3098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041976299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Empoigner, agripper, pincer</w:t>
            </w:r>
          </w:p>
        </w:tc>
        <w:tc>
          <w:tcPr>
            <w:tcW w:w="3756" w:type="dxa"/>
          </w:tcPr>
          <w:p w14:paraId="6E41E2E6" w14:textId="5B395948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70AA87CA" w14:textId="1F3100D9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258048925" w:edGrp="everyone"/>
      <w:permStart w:id="1426284425" w:edGrp="everyone" w:colFirst="1" w:colLast="1"/>
      <w:permStart w:id="183048276" w:edGrp="everyone" w:colFirst="2" w:colLast="2"/>
      <w:permEnd w:id="783514983"/>
      <w:permEnd w:id="1112229176"/>
      <w:tr w:rsidR="00C70696" w:rsidRPr="001625A7" w14:paraId="744759EC" w14:textId="77777777" w:rsidTr="00B97268">
        <w:tc>
          <w:tcPr>
            <w:tcW w:w="3114" w:type="dxa"/>
          </w:tcPr>
          <w:p w14:paraId="116795FC" w14:textId="578999ED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4965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58048925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Toucher sexuellement</w:t>
            </w:r>
          </w:p>
        </w:tc>
        <w:tc>
          <w:tcPr>
            <w:tcW w:w="3756" w:type="dxa"/>
          </w:tcPr>
          <w:p w14:paraId="4DF193AD" w14:textId="219D61F6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47BB375A" w14:textId="21D434BE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582380254" w:edGrp="everyone"/>
      <w:permStart w:id="1062951059" w:edGrp="everyone" w:colFirst="1" w:colLast="1"/>
      <w:permStart w:id="722632329" w:edGrp="everyone" w:colFirst="2" w:colLast="2"/>
      <w:permEnd w:id="1426284425"/>
      <w:permEnd w:id="183048276"/>
      <w:tr w:rsidR="00C70696" w:rsidRPr="001625A7" w14:paraId="1726A043" w14:textId="77777777" w:rsidTr="00B97268">
        <w:tc>
          <w:tcPr>
            <w:tcW w:w="3114" w:type="dxa"/>
          </w:tcPr>
          <w:p w14:paraId="1BEEBEDD" w14:textId="40658451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7970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582380254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Lancer</w:t>
            </w:r>
          </w:p>
        </w:tc>
        <w:tc>
          <w:tcPr>
            <w:tcW w:w="3756" w:type="dxa"/>
          </w:tcPr>
          <w:p w14:paraId="311CF19D" w14:textId="1CD6AFDB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3E6DD8E5" w14:textId="7660DD1E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757633017" w:edGrp="everyone"/>
      <w:permStart w:id="1272936217" w:edGrp="everyone" w:colFirst="1" w:colLast="1"/>
      <w:permStart w:id="666725350" w:edGrp="everyone" w:colFirst="2" w:colLast="2"/>
      <w:permEnd w:id="1062951059"/>
      <w:permEnd w:id="722632329"/>
      <w:tr w:rsidR="00C70696" w:rsidRPr="001625A7" w14:paraId="445D95F4" w14:textId="77777777" w:rsidTr="00B97268">
        <w:tc>
          <w:tcPr>
            <w:tcW w:w="3114" w:type="dxa"/>
          </w:tcPr>
          <w:p w14:paraId="50CADAD5" w14:textId="559F40F2" w:rsidR="00C70696" w:rsidRPr="001625A7" w:rsidRDefault="00D21170" w:rsidP="00C7069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5906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757633017"/>
            <w:r w:rsidR="00C70696">
              <w:rPr>
                <w:rFonts w:asciiTheme="minorHAnsi" w:hAnsiTheme="minorHAnsi" w:cstheme="minorHAnsi"/>
                <w:sz w:val="20"/>
                <w:szCs w:val="20"/>
              </w:rPr>
              <w:tab/>
              <w:t>Autre :</w:t>
            </w:r>
            <w:r w:rsidR="00C7069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4027205" w:edGrp="everyone"/>
            <w:r w:rsidR="00C7069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C7069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027205"/>
          </w:p>
        </w:tc>
        <w:tc>
          <w:tcPr>
            <w:tcW w:w="3756" w:type="dxa"/>
          </w:tcPr>
          <w:p w14:paraId="1139F725" w14:textId="71FA2730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77CB1124" w14:textId="71FF27ED" w:rsidR="00C70696" w:rsidRPr="001625A7" w:rsidRDefault="00C70696" w:rsidP="00C706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1272936217"/>
      <w:permEnd w:id="666725350"/>
    </w:tbl>
    <w:p w14:paraId="67E99E9D" w14:textId="77777777" w:rsidR="00B53C94" w:rsidRDefault="00B53C94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3756"/>
        <w:gridCol w:w="3757"/>
      </w:tblGrid>
      <w:tr w:rsidR="000C1CA6" w:rsidRPr="001625A7" w14:paraId="7D803834" w14:textId="77777777" w:rsidTr="008779D0">
        <w:trPr>
          <w:tblHeader/>
        </w:trPr>
        <w:tc>
          <w:tcPr>
            <w:tcW w:w="10627" w:type="dxa"/>
            <w:gridSpan w:val="3"/>
            <w:shd w:val="clear" w:color="auto" w:fill="BFBFBF" w:themeFill="background1" w:themeFillShade="BF"/>
            <w:vAlign w:val="center"/>
          </w:tcPr>
          <w:p w14:paraId="65E42C31" w14:textId="5CE6327B" w:rsidR="000C1CA6" w:rsidRPr="001625A7" w:rsidRDefault="000C1CA6" w:rsidP="008779D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SYMPTÔMES PSYCHOLOGIQUES</w:t>
            </w:r>
          </w:p>
        </w:tc>
      </w:tr>
      <w:tr w:rsidR="000C1CA6" w:rsidRPr="001625A7" w14:paraId="23B396A9" w14:textId="77777777" w:rsidTr="008779D0">
        <w:trPr>
          <w:tblHeader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AF90C04" w14:textId="77777777" w:rsidR="000C1CA6" w:rsidRPr="001625A7" w:rsidRDefault="000C1CA6" w:rsidP="008779D0">
            <w:pPr>
              <w:tabs>
                <w:tab w:val="right" w:pos="5841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Problématiques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3756" w:type="dxa"/>
            <w:shd w:val="clear" w:color="auto" w:fill="D9D9D9" w:themeFill="background1" w:themeFillShade="D9"/>
            <w:vAlign w:val="center"/>
          </w:tcPr>
          <w:p w14:paraId="7F4EC94B" w14:textId="77777777" w:rsidR="000C1CA6" w:rsidRPr="001625A7" w:rsidRDefault="000C1CA6" w:rsidP="008779D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Contexte / déclencheurs et autre</w:t>
            </w:r>
          </w:p>
        </w:tc>
        <w:tc>
          <w:tcPr>
            <w:tcW w:w="3757" w:type="dxa"/>
            <w:shd w:val="clear" w:color="auto" w:fill="D9D9D9" w:themeFill="background1" w:themeFillShade="D9"/>
            <w:vAlign w:val="center"/>
          </w:tcPr>
          <w:p w14:paraId="0C8D4C44" w14:textId="77777777" w:rsidR="000C1CA6" w:rsidRPr="001625A7" w:rsidRDefault="000C1CA6" w:rsidP="008779D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</w:t>
            </w:r>
          </w:p>
        </w:tc>
      </w:tr>
      <w:permStart w:id="767301200" w:edGrp="everyone"/>
      <w:permStart w:id="1444179917" w:edGrp="everyone" w:colFirst="1" w:colLast="1"/>
      <w:permStart w:id="1141773080" w:edGrp="everyone" w:colFirst="2" w:colLast="2"/>
      <w:tr w:rsidR="000C1CA6" w:rsidRPr="001625A7" w14:paraId="2FAED8F4" w14:textId="77777777" w:rsidTr="008779D0">
        <w:tc>
          <w:tcPr>
            <w:tcW w:w="3114" w:type="dxa"/>
          </w:tcPr>
          <w:p w14:paraId="3BA78F96" w14:textId="6B6611D5" w:rsidR="000C1CA6" w:rsidRPr="001625A7" w:rsidRDefault="00D21170" w:rsidP="000C1CA6">
            <w:pPr>
              <w:tabs>
                <w:tab w:val="left" w:pos="316"/>
                <w:tab w:val="left" w:pos="1450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962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67301200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Anxiété  </w:t>
            </w:r>
          </w:p>
        </w:tc>
        <w:tc>
          <w:tcPr>
            <w:tcW w:w="3756" w:type="dxa"/>
          </w:tcPr>
          <w:p w14:paraId="263C3E31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702AA953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464654080" w:edGrp="everyone"/>
      <w:permStart w:id="70932942" w:edGrp="everyone" w:colFirst="1" w:colLast="1"/>
      <w:permStart w:id="1209361633" w:edGrp="everyone" w:colFirst="2" w:colLast="2"/>
      <w:permEnd w:id="1444179917"/>
      <w:permEnd w:id="1141773080"/>
      <w:tr w:rsidR="000C1CA6" w:rsidRPr="001625A7" w14:paraId="083CCCFC" w14:textId="77777777" w:rsidTr="008779D0">
        <w:tc>
          <w:tcPr>
            <w:tcW w:w="3114" w:type="dxa"/>
          </w:tcPr>
          <w:p w14:paraId="61C5CF99" w14:textId="62361B37" w:rsidR="000C1CA6" w:rsidRPr="001625A7" w:rsidRDefault="00D21170" w:rsidP="000C1CA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2174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64654080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15C9C">
              <w:rPr>
                <w:rFonts w:asciiTheme="minorHAnsi" w:hAnsiTheme="minorHAnsi" w:cstheme="minorHAnsi"/>
                <w:sz w:val="20"/>
                <w:szCs w:val="20"/>
              </w:rPr>
              <w:t>Idées délirantes</w:t>
            </w:r>
          </w:p>
        </w:tc>
        <w:tc>
          <w:tcPr>
            <w:tcW w:w="3756" w:type="dxa"/>
          </w:tcPr>
          <w:p w14:paraId="7CB9FAF1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05DCF201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877046535" w:edGrp="everyone"/>
      <w:permStart w:id="1150099385" w:edGrp="everyone" w:colFirst="1" w:colLast="1"/>
      <w:permStart w:id="1706764062" w:edGrp="everyone" w:colFirst="2" w:colLast="2"/>
      <w:permEnd w:id="70932942"/>
      <w:permEnd w:id="1209361633"/>
      <w:tr w:rsidR="000C1CA6" w:rsidRPr="001625A7" w14:paraId="03C2553F" w14:textId="77777777" w:rsidTr="008779D0">
        <w:tc>
          <w:tcPr>
            <w:tcW w:w="3114" w:type="dxa"/>
          </w:tcPr>
          <w:p w14:paraId="1F909100" w14:textId="3C2EE59C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9445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877046535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15C9C">
              <w:rPr>
                <w:rFonts w:asciiTheme="minorHAnsi" w:hAnsiTheme="minorHAnsi" w:cstheme="minorHAnsi"/>
                <w:sz w:val="20"/>
                <w:szCs w:val="20"/>
              </w:rPr>
              <w:t>Hallucinations</w:t>
            </w:r>
          </w:p>
        </w:tc>
        <w:tc>
          <w:tcPr>
            <w:tcW w:w="3756" w:type="dxa"/>
          </w:tcPr>
          <w:p w14:paraId="08178259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08F03F8A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289046032" w:edGrp="everyone"/>
      <w:permStart w:id="1526549557" w:edGrp="everyone" w:colFirst="1" w:colLast="1"/>
      <w:permStart w:id="803824587" w:edGrp="everyone" w:colFirst="2" w:colLast="2"/>
      <w:permEnd w:id="1150099385"/>
      <w:permEnd w:id="1706764062"/>
      <w:tr w:rsidR="000C1CA6" w:rsidRPr="001625A7" w14:paraId="1C83D9FA" w14:textId="77777777" w:rsidTr="008779D0">
        <w:tc>
          <w:tcPr>
            <w:tcW w:w="3114" w:type="dxa"/>
          </w:tcPr>
          <w:p w14:paraId="514D09A2" w14:textId="376B695A" w:rsidR="000C1CA6" w:rsidRPr="001625A7" w:rsidRDefault="00D21170" w:rsidP="000C1CA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7208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89046032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15C9C">
              <w:rPr>
                <w:rFonts w:asciiTheme="minorHAnsi" w:hAnsiTheme="minorHAnsi" w:cstheme="minorHAnsi"/>
                <w:sz w:val="20"/>
                <w:szCs w:val="20"/>
              </w:rPr>
              <w:t>Humeur dépressive</w:t>
            </w:r>
          </w:p>
        </w:tc>
        <w:tc>
          <w:tcPr>
            <w:tcW w:w="3756" w:type="dxa"/>
          </w:tcPr>
          <w:p w14:paraId="13776B17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6753FFA9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287463309" w:edGrp="everyone"/>
      <w:permStart w:id="946625039" w:edGrp="everyone" w:colFirst="1" w:colLast="1"/>
      <w:permStart w:id="1356420747" w:edGrp="everyone" w:colFirst="2" w:colLast="2"/>
      <w:permEnd w:id="1526549557"/>
      <w:permEnd w:id="803824587"/>
      <w:tr w:rsidR="000C1CA6" w:rsidRPr="001625A7" w14:paraId="13E6D1A8" w14:textId="77777777" w:rsidTr="008779D0">
        <w:tc>
          <w:tcPr>
            <w:tcW w:w="3114" w:type="dxa"/>
          </w:tcPr>
          <w:p w14:paraId="094E0EA9" w14:textId="47718EC9" w:rsidR="000C1CA6" w:rsidRPr="001625A7" w:rsidRDefault="00D21170" w:rsidP="000C1CA6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445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87463309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15C9C">
              <w:rPr>
                <w:rFonts w:asciiTheme="minorHAnsi" w:hAnsiTheme="minorHAnsi" w:cstheme="minorHAnsi"/>
                <w:sz w:val="20"/>
                <w:szCs w:val="20"/>
              </w:rPr>
              <w:t xml:space="preserve">Apathie / retrait social / perte </w:t>
            </w:r>
            <w:r w:rsidR="00E15C9C">
              <w:rPr>
                <w:rFonts w:asciiTheme="minorHAnsi" w:hAnsiTheme="minorHAnsi" w:cstheme="minorHAnsi"/>
                <w:sz w:val="20"/>
                <w:szCs w:val="20"/>
              </w:rPr>
              <w:tab/>
              <w:t>de motivation</w:t>
            </w:r>
          </w:p>
        </w:tc>
        <w:tc>
          <w:tcPr>
            <w:tcW w:w="3756" w:type="dxa"/>
          </w:tcPr>
          <w:p w14:paraId="12951DC6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7DA3E721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918727872" w:edGrp="everyone"/>
      <w:permStart w:id="1251309931" w:edGrp="everyone" w:colFirst="2" w:colLast="2"/>
      <w:permStart w:id="449978807" w:edGrp="everyone" w:colFirst="1" w:colLast="1"/>
      <w:permEnd w:id="946625039"/>
      <w:permEnd w:id="1356420747"/>
      <w:tr w:rsidR="000C1CA6" w:rsidRPr="001625A7" w14:paraId="1FF85C15" w14:textId="77777777" w:rsidTr="008779D0">
        <w:tc>
          <w:tcPr>
            <w:tcW w:w="3114" w:type="dxa"/>
          </w:tcPr>
          <w:p w14:paraId="1905C677" w14:textId="5C6C09D7" w:rsidR="000C1CA6" w:rsidRPr="001625A7" w:rsidRDefault="00D21170" w:rsidP="000C1CA6">
            <w:pPr>
              <w:tabs>
                <w:tab w:val="left" w:pos="316"/>
                <w:tab w:val="left" w:pos="1591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8243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918727872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15C9C">
              <w:rPr>
                <w:rFonts w:asciiTheme="minorHAnsi" w:hAnsiTheme="minorHAnsi" w:cstheme="minorHAnsi"/>
                <w:sz w:val="20"/>
                <w:szCs w:val="20"/>
              </w:rPr>
              <w:t>Idées suicidaires</w:t>
            </w:r>
          </w:p>
        </w:tc>
        <w:tc>
          <w:tcPr>
            <w:tcW w:w="3756" w:type="dxa"/>
          </w:tcPr>
          <w:p w14:paraId="0D9B920F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43F0039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314065580" w:edGrp="everyone"/>
      <w:permStart w:id="499343743" w:edGrp="everyone" w:colFirst="1" w:colLast="1"/>
      <w:permStart w:id="1460696210" w:edGrp="everyone" w:colFirst="2" w:colLast="2"/>
      <w:permEnd w:id="1251309931"/>
      <w:permEnd w:id="449978807"/>
      <w:tr w:rsidR="000C1CA6" w:rsidRPr="001625A7" w14:paraId="53900101" w14:textId="77777777" w:rsidTr="008779D0">
        <w:tc>
          <w:tcPr>
            <w:tcW w:w="3114" w:type="dxa"/>
          </w:tcPr>
          <w:p w14:paraId="62E0DEF9" w14:textId="5285A26A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13254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314065580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  <w:t>Autre :</w:t>
            </w:r>
            <w:r w:rsidR="000C1CA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748457109" w:edGrp="everyone"/>
            <w:r w:rsidR="000C1CA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0C1CA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48457109"/>
          </w:p>
        </w:tc>
        <w:tc>
          <w:tcPr>
            <w:tcW w:w="3756" w:type="dxa"/>
          </w:tcPr>
          <w:p w14:paraId="67D6E799" w14:textId="75ADA492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3A7FCAB3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499343743"/>
      <w:permEnd w:id="1460696210"/>
    </w:tbl>
    <w:p w14:paraId="680A4E5D" w14:textId="0C0F6B1E" w:rsidR="00EC202C" w:rsidRDefault="00EC202C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3756"/>
        <w:gridCol w:w="3757"/>
      </w:tblGrid>
      <w:tr w:rsidR="000C1CA6" w:rsidRPr="001625A7" w14:paraId="42A6FA0A" w14:textId="77777777" w:rsidTr="008779D0">
        <w:trPr>
          <w:tblHeader/>
        </w:trPr>
        <w:tc>
          <w:tcPr>
            <w:tcW w:w="10627" w:type="dxa"/>
            <w:gridSpan w:val="3"/>
            <w:shd w:val="clear" w:color="auto" w:fill="BFBFBF" w:themeFill="background1" w:themeFillShade="BF"/>
            <w:vAlign w:val="center"/>
          </w:tcPr>
          <w:p w14:paraId="5C91062E" w14:textId="38BE77B1" w:rsidR="000C1CA6" w:rsidRPr="001625A7" w:rsidRDefault="000C1CA6" w:rsidP="008779D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PARTICULARITÉS POUR LES SOINS</w:t>
            </w:r>
          </w:p>
        </w:tc>
      </w:tr>
      <w:tr w:rsidR="000C1CA6" w:rsidRPr="001625A7" w14:paraId="6CFF973A" w14:textId="77777777" w:rsidTr="008779D0">
        <w:trPr>
          <w:tblHeader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AD3179E" w14:textId="77777777" w:rsidR="000C1CA6" w:rsidRPr="001625A7" w:rsidRDefault="000C1CA6" w:rsidP="008779D0">
            <w:pPr>
              <w:tabs>
                <w:tab w:val="right" w:pos="5841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Problématiques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3756" w:type="dxa"/>
            <w:shd w:val="clear" w:color="auto" w:fill="D9D9D9" w:themeFill="background1" w:themeFillShade="D9"/>
            <w:vAlign w:val="center"/>
          </w:tcPr>
          <w:p w14:paraId="2F3DD4E7" w14:textId="77777777" w:rsidR="000C1CA6" w:rsidRPr="001625A7" w:rsidRDefault="000C1CA6" w:rsidP="008779D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Contexte / déclencheurs et autre</w:t>
            </w:r>
          </w:p>
        </w:tc>
        <w:tc>
          <w:tcPr>
            <w:tcW w:w="3757" w:type="dxa"/>
            <w:shd w:val="clear" w:color="auto" w:fill="D9D9D9" w:themeFill="background1" w:themeFillShade="D9"/>
            <w:vAlign w:val="center"/>
          </w:tcPr>
          <w:p w14:paraId="721D66D9" w14:textId="77777777" w:rsidR="000C1CA6" w:rsidRPr="001625A7" w:rsidRDefault="000C1CA6" w:rsidP="008779D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</w:t>
            </w:r>
          </w:p>
        </w:tc>
      </w:tr>
      <w:permStart w:id="1403539202" w:edGrp="everyone"/>
      <w:permStart w:id="239279532" w:edGrp="everyone" w:colFirst="1" w:colLast="1"/>
      <w:permStart w:id="1347637478" w:edGrp="everyone" w:colFirst="2" w:colLast="2"/>
      <w:tr w:rsidR="000C1CA6" w:rsidRPr="001625A7" w14:paraId="1385CECE" w14:textId="77777777" w:rsidTr="008779D0">
        <w:tc>
          <w:tcPr>
            <w:tcW w:w="3114" w:type="dxa"/>
          </w:tcPr>
          <w:p w14:paraId="24598AC7" w14:textId="7BACED5E" w:rsidR="000C1CA6" w:rsidRPr="001625A7" w:rsidRDefault="00D21170" w:rsidP="008779D0">
            <w:pPr>
              <w:tabs>
                <w:tab w:val="left" w:pos="316"/>
                <w:tab w:val="left" w:pos="1450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3192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403539202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  <w:t>Prise de médication</w:t>
            </w:r>
          </w:p>
        </w:tc>
        <w:tc>
          <w:tcPr>
            <w:tcW w:w="3756" w:type="dxa"/>
          </w:tcPr>
          <w:p w14:paraId="1A2DADC4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656FF7E4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6031483" w:edGrp="everyone"/>
      <w:permStart w:id="1448938741" w:edGrp="everyone" w:colFirst="1" w:colLast="1"/>
      <w:permStart w:id="1143304104" w:edGrp="everyone" w:colFirst="2" w:colLast="2"/>
      <w:permEnd w:id="239279532"/>
      <w:permEnd w:id="1347637478"/>
      <w:tr w:rsidR="000C1CA6" w:rsidRPr="001625A7" w14:paraId="6E6D86D7" w14:textId="77777777" w:rsidTr="008779D0">
        <w:tc>
          <w:tcPr>
            <w:tcW w:w="3114" w:type="dxa"/>
          </w:tcPr>
          <w:p w14:paraId="0F5B7AAC" w14:textId="7F6252AC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8037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6031483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B41F7">
              <w:rPr>
                <w:rFonts w:asciiTheme="minorHAnsi" w:hAnsiTheme="minorHAnsi" w:cstheme="minorHAnsi"/>
                <w:sz w:val="20"/>
                <w:szCs w:val="20"/>
              </w:rPr>
              <w:t>Hygiène partielle</w:t>
            </w:r>
          </w:p>
        </w:tc>
        <w:tc>
          <w:tcPr>
            <w:tcW w:w="3756" w:type="dxa"/>
          </w:tcPr>
          <w:p w14:paraId="437DD70D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4DAFDAE6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443819998" w:edGrp="everyone"/>
      <w:permStart w:id="2058290078" w:edGrp="everyone" w:colFirst="1" w:colLast="1"/>
      <w:permStart w:id="581855943" w:edGrp="everyone" w:colFirst="2" w:colLast="2"/>
      <w:permEnd w:id="1448938741"/>
      <w:permEnd w:id="1143304104"/>
      <w:tr w:rsidR="000C1CA6" w:rsidRPr="001625A7" w14:paraId="1FA3CA00" w14:textId="77777777" w:rsidTr="008779D0">
        <w:tc>
          <w:tcPr>
            <w:tcW w:w="3114" w:type="dxa"/>
          </w:tcPr>
          <w:p w14:paraId="7ADAC569" w14:textId="34CDB1BA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5382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43819998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B41F7">
              <w:rPr>
                <w:rFonts w:asciiTheme="minorHAnsi" w:hAnsiTheme="minorHAnsi" w:cstheme="minorHAnsi"/>
                <w:sz w:val="20"/>
                <w:szCs w:val="20"/>
              </w:rPr>
              <w:t>Hygiène complète</w:t>
            </w:r>
          </w:p>
        </w:tc>
        <w:tc>
          <w:tcPr>
            <w:tcW w:w="3756" w:type="dxa"/>
          </w:tcPr>
          <w:p w14:paraId="35D44F25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CED1DFA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979454154" w:edGrp="everyone"/>
      <w:permStart w:id="1874462515" w:edGrp="everyone" w:colFirst="1" w:colLast="1"/>
      <w:permStart w:id="1613825579" w:edGrp="everyone" w:colFirst="2" w:colLast="2"/>
      <w:permEnd w:id="2058290078"/>
      <w:permEnd w:id="581855943"/>
      <w:tr w:rsidR="000C1CA6" w:rsidRPr="001625A7" w14:paraId="59FC2C8D" w14:textId="77777777" w:rsidTr="008779D0">
        <w:tc>
          <w:tcPr>
            <w:tcW w:w="3114" w:type="dxa"/>
          </w:tcPr>
          <w:p w14:paraId="69893518" w14:textId="0710D91B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6013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979454154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B41F7">
              <w:rPr>
                <w:rFonts w:asciiTheme="minorHAnsi" w:hAnsiTheme="minorHAnsi" w:cstheme="minorHAnsi"/>
                <w:sz w:val="20"/>
                <w:szCs w:val="20"/>
              </w:rPr>
              <w:t>Élimination</w:t>
            </w:r>
          </w:p>
        </w:tc>
        <w:tc>
          <w:tcPr>
            <w:tcW w:w="3756" w:type="dxa"/>
          </w:tcPr>
          <w:p w14:paraId="4FC6C46A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176A0987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615733057" w:edGrp="everyone"/>
      <w:permStart w:id="436081768" w:edGrp="everyone" w:colFirst="1" w:colLast="1"/>
      <w:permStart w:id="500714805" w:edGrp="everyone" w:colFirst="2" w:colLast="2"/>
      <w:permEnd w:id="1874462515"/>
      <w:permEnd w:id="1613825579"/>
      <w:tr w:rsidR="000C1CA6" w:rsidRPr="001625A7" w14:paraId="52A6A3F6" w14:textId="77777777" w:rsidTr="008779D0">
        <w:tc>
          <w:tcPr>
            <w:tcW w:w="3114" w:type="dxa"/>
          </w:tcPr>
          <w:p w14:paraId="3A45F304" w14:textId="6FBEE052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847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615733057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B41F7">
              <w:rPr>
                <w:rFonts w:asciiTheme="minorHAnsi" w:hAnsiTheme="minorHAnsi" w:cstheme="minorHAnsi"/>
                <w:sz w:val="20"/>
                <w:szCs w:val="20"/>
              </w:rPr>
              <w:t>Alimentation</w:t>
            </w:r>
          </w:p>
        </w:tc>
        <w:tc>
          <w:tcPr>
            <w:tcW w:w="3756" w:type="dxa"/>
          </w:tcPr>
          <w:p w14:paraId="2888B978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20400258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526976874" w:edGrp="everyone"/>
      <w:permStart w:id="1087581611" w:edGrp="everyone" w:colFirst="1" w:colLast="1"/>
      <w:permStart w:id="719655510" w:edGrp="everyone" w:colFirst="2" w:colLast="2"/>
      <w:permEnd w:id="436081768"/>
      <w:permEnd w:id="500714805"/>
      <w:tr w:rsidR="000C1CA6" w:rsidRPr="001625A7" w14:paraId="3E267B6C" w14:textId="77777777" w:rsidTr="008779D0">
        <w:tc>
          <w:tcPr>
            <w:tcW w:w="3114" w:type="dxa"/>
          </w:tcPr>
          <w:p w14:paraId="4D782C67" w14:textId="42213B01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9773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526976874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  <w:t>Autre :</w:t>
            </w:r>
            <w:r w:rsidR="000C1CA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764759322" w:edGrp="everyone"/>
            <w:r w:rsidR="000C1CA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0C1CA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64759322"/>
          </w:p>
        </w:tc>
        <w:tc>
          <w:tcPr>
            <w:tcW w:w="3756" w:type="dxa"/>
          </w:tcPr>
          <w:p w14:paraId="164C55E5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0987E9F1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1087581611"/>
      <w:permEnd w:id="719655510"/>
    </w:tbl>
    <w:p w14:paraId="468D06E2" w14:textId="456BC5E5" w:rsidR="000C1CA6" w:rsidRDefault="000C1CA6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3756"/>
        <w:gridCol w:w="3757"/>
      </w:tblGrid>
      <w:tr w:rsidR="000C1CA6" w:rsidRPr="001625A7" w14:paraId="549B88E6" w14:textId="77777777" w:rsidTr="008779D0">
        <w:trPr>
          <w:tblHeader/>
        </w:trPr>
        <w:tc>
          <w:tcPr>
            <w:tcW w:w="10627" w:type="dxa"/>
            <w:gridSpan w:val="3"/>
            <w:shd w:val="clear" w:color="auto" w:fill="BFBFBF" w:themeFill="background1" w:themeFillShade="BF"/>
            <w:vAlign w:val="center"/>
          </w:tcPr>
          <w:p w14:paraId="515F6B13" w14:textId="7B6138C1" w:rsidR="000C1CA6" w:rsidRPr="001625A7" w:rsidRDefault="000C1CA6" w:rsidP="008779D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AUTRES PARTICULARITÉS</w:t>
            </w:r>
          </w:p>
        </w:tc>
      </w:tr>
      <w:tr w:rsidR="000C1CA6" w:rsidRPr="001625A7" w14:paraId="23995725" w14:textId="77777777" w:rsidTr="008779D0">
        <w:trPr>
          <w:tblHeader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DDFC6F4" w14:textId="77777777" w:rsidR="000C1CA6" w:rsidRPr="001625A7" w:rsidRDefault="000C1CA6" w:rsidP="008779D0">
            <w:pPr>
              <w:tabs>
                <w:tab w:val="right" w:pos="5841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Problématiques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3756" w:type="dxa"/>
            <w:shd w:val="clear" w:color="auto" w:fill="D9D9D9" w:themeFill="background1" w:themeFillShade="D9"/>
            <w:vAlign w:val="center"/>
          </w:tcPr>
          <w:p w14:paraId="3CE071F5" w14:textId="77777777" w:rsidR="000C1CA6" w:rsidRPr="001625A7" w:rsidRDefault="000C1CA6" w:rsidP="008779D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Contexte / déclencheurs et autre</w:t>
            </w:r>
          </w:p>
        </w:tc>
        <w:tc>
          <w:tcPr>
            <w:tcW w:w="3757" w:type="dxa"/>
            <w:shd w:val="clear" w:color="auto" w:fill="D9D9D9" w:themeFill="background1" w:themeFillShade="D9"/>
            <w:vAlign w:val="center"/>
          </w:tcPr>
          <w:p w14:paraId="09808C77" w14:textId="77777777" w:rsidR="000C1CA6" w:rsidRPr="001625A7" w:rsidRDefault="000C1CA6" w:rsidP="008779D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</w:t>
            </w:r>
          </w:p>
        </w:tc>
      </w:tr>
      <w:permStart w:id="1619358336" w:edGrp="everyone"/>
      <w:permStart w:id="1096956866" w:edGrp="everyone" w:colFirst="1" w:colLast="1"/>
      <w:permStart w:id="678828611" w:edGrp="everyone" w:colFirst="2" w:colLast="2"/>
      <w:tr w:rsidR="000C1CA6" w:rsidRPr="001625A7" w14:paraId="217C13AE" w14:textId="77777777" w:rsidTr="008779D0">
        <w:tc>
          <w:tcPr>
            <w:tcW w:w="3114" w:type="dxa"/>
          </w:tcPr>
          <w:p w14:paraId="4CB0FCD5" w14:textId="249216FA" w:rsidR="000C1CA6" w:rsidRPr="001625A7" w:rsidRDefault="00D21170" w:rsidP="008779D0">
            <w:pPr>
              <w:tabs>
                <w:tab w:val="left" w:pos="316"/>
                <w:tab w:val="left" w:pos="1450"/>
                <w:tab w:val="left" w:pos="187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56124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619358336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0726C">
              <w:rPr>
                <w:rFonts w:asciiTheme="minorHAnsi" w:hAnsiTheme="minorHAnsi" w:cstheme="minorHAnsi"/>
                <w:sz w:val="20"/>
                <w:szCs w:val="20"/>
              </w:rPr>
              <w:t>Absorption d’objets non-</w:t>
            </w:r>
            <w:r w:rsidR="0070726C">
              <w:rPr>
                <w:rFonts w:asciiTheme="minorHAnsi" w:hAnsiTheme="minorHAnsi" w:cstheme="minorHAnsi"/>
                <w:sz w:val="20"/>
                <w:szCs w:val="20"/>
              </w:rPr>
              <w:tab/>
              <w:t>comestibles</w:t>
            </w:r>
          </w:p>
        </w:tc>
        <w:tc>
          <w:tcPr>
            <w:tcW w:w="3756" w:type="dxa"/>
          </w:tcPr>
          <w:p w14:paraId="3CE061C7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0713E670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735203320" w:edGrp="everyone"/>
      <w:permStart w:id="1421871242" w:edGrp="everyone" w:colFirst="1" w:colLast="1"/>
      <w:permStart w:id="1300565464" w:edGrp="everyone" w:colFirst="2" w:colLast="2"/>
      <w:permEnd w:id="1096956866"/>
      <w:permEnd w:id="678828611"/>
      <w:tr w:rsidR="000C1CA6" w:rsidRPr="001625A7" w14:paraId="72BA58D9" w14:textId="77777777" w:rsidTr="008779D0">
        <w:tc>
          <w:tcPr>
            <w:tcW w:w="3114" w:type="dxa"/>
          </w:tcPr>
          <w:p w14:paraId="300BCE82" w14:textId="01747E8D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4686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735203320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0726C">
              <w:rPr>
                <w:rFonts w:asciiTheme="minorHAnsi" w:hAnsiTheme="minorHAnsi" w:cstheme="minorHAnsi"/>
                <w:sz w:val="20"/>
                <w:szCs w:val="20"/>
              </w:rPr>
              <w:t xml:space="preserve">Alcool </w:t>
            </w:r>
          </w:p>
        </w:tc>
        <w:tc>
          <w:tcPr>
            <w:tcW w:w="3756" w:type="dxa"/>
          </w:tcPr>
          <w:p w14:paraId="4FFE11F7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6104082C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1164791424" w:edGrp="everyone"/>
      <w:permStart w:id="1209014057" w:edGrp="everyone" w:colFirst="1" w:colLast="1"/>
      <w:permStart w:id="824854356" w:edGrp="everyone" w:colFirst="2" w:colLast="2"/>
      <w:permEnd w:id="1421871242"/>
      <w:permEnd w:id="1300565464"/>
      <w:tr w:rsidR="000C1CA6" w:rsidRPr="001625A7" w14:paraId="4899E2EC" w14:textId="77777777" w:rsidTr="008779D0">
        <w:tc>
          <w:tcPr>
            <w:tcW w:w="3114" w:type="dxa"/>
          </w:tcPr>
          <w:p w14:paraId="71EF6701" w14:textId="224FCA1A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6123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164791424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0726C">
              <w:rPr>
                <w:rFonts w:asciiTheme="minorHAnsi" w:hAnsiTheme="minorHAnsi" w:cstheme="minorHAnsi"/>
                <w:sz w:val="20"/>
                <w:szCs w:val="20"/>
              </w:rPr>
              <w:t>Jeux</w:t>
            </w:r>
          </w:p>
        </w:tc>
        <w:tc>
          <w:tcPr>
            <w:tcW w:w="3756" w:type="dxa"/>
          </w:tcPr>
          <w:p w14:paraId="084F7A0B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6C09A207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2097949951" w:edGrp="everyone"/>
      <w:permStart w:id="518470500" w:edGrp="everyone" w:colFirst="1" w:colLast="1"/>
      <w:permStart w:id="955989874" w:edGrp="everyone" w:colFirst="2" w:colLast="2"/>
      <w:permEnd w:id="1209014057"/>
      <w:permEnd w:id="824854356"/>
      <w:tr w:rsidR="000C1CA6" w:rsidRPr="001625A7" w14:paraId="1F25A1D1" w14:textId="77777777" w:rsidTr="008779D0">
        <w:tc>
          <w:tcPr>
            <w:tcW w:w="3114" w:type="dxa"/>
          </w:tcPr>
          <w:p w14:paraId="52A365A7" w14:textId="3301D62C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1250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097949951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0726C">
              <w:rPr>
                <w:rFonts w:asciiTheme="minorHAnsi" w:hAnsiTheme="minorHAnsi" w:cstheme="minorHAnsi"/>
                <w:sz w:val="20"/>
                <w:szCs w:val="20"/>
              </w:rPr>
              <w:t>Drogues</w:t>
            </w:r>
          </w:p>
        </w:tc>
        <w:tc>
          <w:tcPr>
            <w:tcW w:w="3756" w:type="dxa"/>
          </w:tcPr>
          <w:p w14:paraId="617FA36A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78ACFAFD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953766808" w:edGrp="everyone"/>
      <w:permStart w:id="873662752" w:edGrp="everyone" w:colFirst="1" w:colLast="1"/>
      <w:permStart w:id="562918675" w:edGrp="everyone" w:colFirst="2" w:colLast="2"/>
      <w:permEnd w:id="518470500"/>
      <w:permEnd w:id="955989874"/>
      <w:tr w:rsidR="000C1CA6" w:rsidRPr="001625A7" w14:paraId="706B59DB" w14:textId="77777777" w:rsidTr="008779D0">
        <w:tc>
          <w:tcPr>
            <w:tcW w:w="3114" w:type="dxa"/>
          </w:tcPr>
          <w:p w14:paraId="01BD839B" w14:textId="23A9CEC9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6692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953766808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0726C">
              <w:rPr>
                <w:rFonts w:asciiTheme="minorHAnsi" w:hAnsiTheme="minorHAnsi" w:cstheme="minorHAnsi"/>
                <w:sz w:val="20"/>
                <w:szCs w:val="20"/>
              </w:rPr>
              <w:t>Problématiques familiales</w:t>
            </w:r>
          </w:p>
        </w:tc>
        <w:tc>
          <w:tcPr>
            <w:tcW w:w="3756" w:type="dxa"/>
          </w:tcPr>
          <w:p w14:paraId="5E6E7905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4F2598FF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Start w:id="821697254" w:edGrp="everyone"/>
      <w:permStart w:id="1605907831" w:edGrp="everyone" w:colFirst="1" w:colLast="1"/>
      <w:permStart w:id="242250289" w:edGrp="everyone" w:colFirst="2" w:colLast="2"/>
      <w:permEnd w:id="873662752"/>
      <w:permEnd w:id="562918675"/>
      <w:tr w:rsidR="000C1CA6" w:rsidRPr="001625A7" w14:paraId="296E0A8F" w14:textId="77777777" w:rsidTr="008779D0">
        <w:tc>
          <w:tcPr>
            <w:tcW w:w="3114" w:type="dxa"/>
          </w:tcPr>
          <w:p w14:paraId="1A18E8A7" w14:textId="187837DE" w:rsidR="000C1CA6" w:rsidRPr="001625A7" w:rsidRDefault="00D21170" w:rsidP="008779D0">
            <w:pPr>
              <w:tabs>
                <w:tab w:val="left" w:pos="31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0796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D0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821697254"/>
            <w:r w:rsidR="000C1CA6">
              <w:rPr>
                <w:rFonts w:asciiTheme="minorHAnsi" w:hAnsiTheme="minorHAnsi" w:cstheme="minorHAnsi"/>
                <w:sz w:val="20"/>
                <w:szCs w:val="20"/>
              </w:rPr>
              <w:tab/>
              <w:t>Autre :</w:t>
            </w:r>
            <w:r w:rsidR="000C1CA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122124711" w:edGrp="everyone"/>
            <w:r w:rsidR="000C1CA6"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0C1CA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22124711"/>
          </w:p>
        </w:tc>
        <w:tc>
          <w:tcPr>
            <w:tcW w:w="3756" w:type="dxa"/>
          </w:tcPr>
          <w:p w14:paraId="48A20EBB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757" w:type="dxa"/>
          </w:tcPr>
          <w:p w14:paraId="0C1C0164" w14:textId="77777777" w:rsidR="000C1CA6" w:rsidRPr="001625A7" w:rsidRDefault="000C1CA6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1605907831"/>
      <w:permEnd w:id="242250289"/>
    </w:tbl>
    <w:p w14:paraId="31A7A99E" w14:textId="77777777" w:rsidR="00561D51" w:rsidRDefault="00561D51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561D51" w:rsidRPr="001625A7" w14:paraId="67346A32" w14:textId="77777777" w:rsidTr="008779D0">
        <w:trPr>
          <w:tblHeader/>
        </w:trPr>
        <w:tc>
          <w:tcPr>
            <w:tcW w:w="10627" w:type="dxa"/>
            <w:shd w:val="clear" w:color="auto" w:fill="BFBFBF" w:themeFill="background1" w:themeFillShade="BF"/>
            <w:vAlign w:val="center"/>
          </w:tcPr>
          <w:p w14:paraId="52537821" w14:textId="67D2E49D" w:rsidR="00561D51" w:rsidRPr="001625A7" w:rsidRDefault="00561D51" w:rsidP="00561D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AUTRES SUJETS</w:t>
            </w:r>
          </w:p>
        </w:tc>
      </w:tr>
      <w:tr w:rsidR="00733027" w:rsidRPr="001625A7" w14:paraId="7373167B" w14:textId="77777777" w:rsidTr="002B42F1">
        <w:tc>
          <w:tcPr>
            <w:tcW w:w="10627" w:type="dxa"/>
          </w:tcPr>
          <w:p w14:paraId="35254FCC" w14:textId="045A5AFA" w:rsidR="00733027" w:rsidRPr="00733027" w:rsidRDefault="00733027" w:rsidP="00733027">
            <w:pPr>
              <w:tabs>
                <w:tab w:val="left" w:pos="316"/>
              </w:tabs>
              <w:rPr>
                <w:rFonts w:ascii="MS Gothic" w:eastAsia="MS Gothic" w:hAnsi="MS Gothic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Sujets à éviter :</w:t>
            </w: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513106039" w:edGrp="everyone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13106039"/>
          </w:p>
        </w:tc>
      </w:tr>
      <w:tr w:rsidR="00733027" w:rsidRPr="001625A7" w14:paraId="53EBB147" w14:textId="77777777" w:rsidTr="00A76D97">
        <w:tc>
          <w:tcPr>
            <w:tcW w:w="10627" w:type="dxa"/>
          </w:tcPr>
          <w:p w14:paraId="7937274D" w14:textId="3BDFC005" w:rsidR="00733027" w:rsidRPr="00733027" w:rsidRDefault="00733027" w:rsidP="00733027">
            <w:pPr>
              <w:tabs>
                <w:tab w:val="left" w:pos="316"/>
              </w:tabs>
              <w:rPr>
                <w:rFonts w:ascii="MS Gothic" w:eastAsia="MS Gothic" w:hAnsi="MS Gothic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Sujets à favoriser :</w:t>
            </w: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21360536" w:edGrp="everyone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21360536"/>
          </w:p>
        </w:tc>
      </w:tr>
      <w:tr w:rsidR="00733027" w:rsidRPr="001625A7" w14:paraId="516138B2" w14:textId="77777777" w:rsidTr="00C67F59">
        <w:tc>
          <w:tcPr>
            <w:tcW w:w="10627" w:type="dxa"/>
          </w:tcPr>
          <w:p w14:paraId="6264D58C" w14:textId="063B1BF1" w:rsidR="00733027" w:rsidRPr="001625A7" w:rsidRDefault="00733027" w:rsidP="008779D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F6D04">
              <w:rPr>
                <w:rFonts w:asciiTheme="minorHAnsi" w:hAnsiTheme="minorHAnsi" w:cstheme="minorHAnsi"/>
                <w:sz w:val="20"/>
                <w:szCs w:val="20"/>
              </w:rPr>
              <w:t xml:space="preserve">Sujets de diversion :  </w:t>
            </w:r>
            <w:permStart w:id="1610303201" w:edGrp="everyone"/>
            <w:r w:rsidRPr="00CF6D04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ermEnd w:id="1610303201"/>
          </w:p>
        </w:tc>
      </w:tr>
    </w:tbl>
    <w:p w14:paraId="49687D43" w14:textId="62DB43DF" w:rsidR="00CF6D04" w:rsidRDefault="00CF6D04" w:rsidP="005227C5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p w14:paraId="10C7ABBD" w14:textId="2611C757" w:rsidR="000202F9" w:rsidRPr="000202F9" w:rsidRDefault="000202F9" w:rsidP="005227C5">
      <w:pPr>
        <w:keepNext/>
        <w:tabs>
          <w:tab w:val="left" w:pos="770"/>
        </w:tabs>
        <w:rPr>
          <w:rFonts w:asciiTheme="minorHAnsi" w:hAnsiTheme="minorHAnsi" w:cstheme="minorHAnsi"/>
          <w:i/>
          <w:sz w:val="16"/>
          <w:szCs w:val="16"/>
        </w:rPr>
      </w:pPr>
      <w:r w:rsidRPr="000202F9">
        <w:rPr>
          <w:rFonts w:asciiTheme="minorHAnsi" w:hAnsiTheme="minorHAnsi" w:cstheme="minorHAnsi"/>
          <w:sz w:val="16"/>
          <w:szCs w:val="16"/>
        </w:rPr>
        <w:t>Source : Gouvernement du Québec (2014). Approche non pharmacologique visant le traitement des symptômes comportementaux et psychologiques de la démence</w:t>
      </w:r>
    </w:p>
    <w:p w14:paraId="6C7D8F02" w14:textId="0851F539" w:rsidR="00CF6D04" w:rsidRDefault="00CF6D04" w:rsidP="005227C5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Grilledutableau111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2663"/>
        <w:gridCol w:w="2664"/>
        <w:gridCol w:w="1106"/>
        <w:gridCol w:w="1986"/>
      </w:tblGrid>
      <w:tr w:rsidR="00CF6D04" w14:paraId="1669A1AC" w14:textId="77777777" w:rsidTr="009475FA">
        <w:trPr>
          <w:trHeight w:val="510"/>
        </w:trPr>
        <w:tc>
          <w:tcPr>
            <w:tcW w:w="1661" w:type="dxa"/>
            <w:tcBorders>
              <w:top w:val="nil"/>
              <w:bottom w:val="nil"/>
            </w:tcBorders>
            <w:vAlign w:val="bottom"/>
          </w:tcPr>
          <w:p w14:paraId="33E2178A" w14:textId="77777777" w:rsidR="00CF6D04" w:rsidRPr="00D21170" w:rsidRDefault="00CF6D04" w:rsidP="009475FA">
            <w:pPr>
              <w:keepNext/>
              <w:spacing w:before="60"/>
              <w:ind w:right="-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177049172" w:edGrp="everyone" w:colFirst="1" w:colLast="1"/>
            <w:permStart w:id="1491550564" w:edGrp="everyone" w:colFirst="2" w:colLast="2"/>
          </w:p>
          <w:p w14:paraId="03ADC95A" w14:textId="77777777" w:rsidR="00CF6D04" w:rsidRPr="00D21170" w:rsidRDefault="00CF6D04" w:rsidP="009475FA">
            <w:pPr>
              <w:keepNext/>
              <w:spacing w:before="60"/>
              <w:ind w:right="-10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1170">
              <w:rPr>
                <w:rFonts w:asciiTheme="minorHAnsi" w:hAnsiTheme="minorHAnsi" w:cstheme="minorHAnsi"/>
                <w:b/>
                <w:sz w:val="16"/>
                <w:szCs w:val="16"/>
              </w:rPr>
              <w:t>Complété par :</w:t>
            </w:r>
          </w:p>
          <w:p w14:paraId="3D12285C" w14:textId="77777777" w:rsidR="00CF6D04" w:rsidRPr="00D21170" w:rsidRDefault="00CF6D04" w:rsidP="009475FA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663" w:type="dxa"/>
            <w:tcBorders>
              <w:top w:val="nil"/>
              <w:bottom w:val="single" w:sz="4" w:space="0" w:color="auto"/>
            </w:tcBorders>
            <w:vAlign w:val="bottom"/>
          </w:tcPr>
          <w:p w14:paraId="7CA320C4" w14:textId="77777777" w:rsidR="00CF6D04" w:rsidRPr="00D21170" w:rsidRDefault="00D21170" w:rsidP="009475F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alias w:val="Insérer votre signature électronique"/>
                <w:tag w:val="Insérer votre signature électronique"/>
                <w:id w:val="-1245262140"/>
                <w:showingPlcHdr/>
                <w:picture/>
              </w:sdtPr>
              <w:sdtEndPr/>
              <w:sdtContent>
                <w:r w:rsidR="00CF6D04" w:rsidRPr="00D21170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2C839191" wp14:editId="4E742EC8">
                      <wp:extent cx="184150" cy="141839"/>
                      <wp:effectExtent l="0" t="0" r="635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flipH="1">
                                <a:off x="0" y="0"/>
                                <a:ext cx="224502" cy="1729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vAlign w:val="bottom"/>
          </w:tcPr>
          <w:p w14:paraId="192D0D1F" w14:textId="1E9C9982" w:rsidR="00CF6D04" w:rsidRPr="00D21170" w:rsidRDefault="00CF6D04" w:rsidP="009475F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bottom w:val="nil"/>
            </w:tcBorders>
            <w:vAlign w:val="bottom"/>
          </w:tcPr>
          <w:p w14:paraId="705D12EF" w14:textId="77777777" w:rsidR="00CF6D04" w:rsidRPr="00D21170" w:rsidRDefault="00CF6D04" w:rsidP="009475FA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1170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478042822" w:edGrp="everyone" w:displacedByCustomXml="next"/>
        <w:sdt>
          <w:sdtPr>
            <w:rPr>
              <w:rFonts w:asciiTheme="minorHAnsi" w:hAnsiTheme="minorHAnsi" w:cstheme="minorHAnsi"/>
              <w:sz w:val="16"/>
              <w:szCs w:val="16"/>
            </w:rPr>
            <w:id w:val="-1821876208"/>
            <w:placeholder>
              <w:docPart w:val="A828E1CF88EE49CD8FA1F28FCBCDE367"/>
            </w:placeholder>
            <w:showingPlcHdr/>
            <w:date w:fullDate="2021-07-06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6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3DAC4F43" w14:textId="77777777" w:rsidR="00CF6D04" w:rsidRPr="00D21170" w:rsidRDefault="00CF6D04" w:rsidP="009475FA">
                <w:pPr>
                  <w:keepNext/>
                  <w:jc w:val="center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D21170">
                  <w:rPr>
                    <w:rStyle w:val="Textedelespacerserv"/>
                    <w:sz w:val="16"/>
                    <w:szCs w:val="16"/>
                  </w:rPr>
                  <w:t xml:space="preserve">  </w:t>
                </w:r>
              </w:p>
            </w:tc>
          </w:sdtContent>
        </w:sdt>
        <w:permEnd w:id="478042822" w:displacedByCustomXml="prev"/>
      </w:tr>
      <w:permEnd w:id="1177049172"/>
      <w:permEnd w:id="1491550564"/>
      <w:tr w:rsidR="00CF6D04" w14:paraId="1D99B363" w14:textId="77777777" w:rsidTr="009475FA">
        <w:trPr>
          <w:trHeight w:val="182"/>
        </w:trPr>
        <w:tc>
          <w:tcPr>
            <w:tcW w:w="1661" w:type="dxa"/>
            <w:tcBorders>
              <w:top w:val="nil"/>
              <w:bottom w:val="nil"/>
            </w:tcBorders>
            <w:vAlign w:val="bottom"/>
          </w:tcPr>
          <w:p w14:paraId="6D6BFF46" w14:textId="77777777" w:rsidR="00CF6D04" w:rsidRPr="00D21170" w:rsidRDefault="00CF6D04" w:rsidP="009475FA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327" w:type="dxa"/>
            <w:gridSpan w:val="2"/>
            <w:tcBorders>
              <w:top w:val="single" w:sz="4" w:space="0" w:color="auto"/>
            </w:tcBorders>
          </w:tcPr>
          <w:p w14:paraId="632D1EAF" w14:textId="77777777" w:rsidR="00CF6D04" w:rsidRPr="00D21170" w:rsidRDefault="00CF6D04" w:rsidP="009475F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21170">
              <w:rPr>
                <w:rFonts w:asciiTheme="minorHAnsi" w:hAnsiTheme="minorHAnsi" w:cstheme="minorHAnsi"/>
                <w:i/>
                <w:sz w:val="16"/>
                <w:szCs w:val="16"/>
              </w:rPr>
              <w:t>Signature                                                                    Nom, prénom et titre</w:t>
            </w:r>
          </w:p>
        </w:tc>
        <w:tc>
          <w:tcPr>
            <w:tcW w:w="1106" w:type="dxa"/>
          </w:tcPr>
          <w:p w14:paraId="54FEFBF6" w14:textId="77777777" w:rsidR="00CF6D04" w:rsidRPr="00D21170" w:rsidRDefault="00CF6D04" w:rsidP="009475FA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5514E4C8" w14:textId="77777777" w:rsidR="00CF6D04" w:rsidRPr="00D21170" w:rsidRDefault="00CF6D04" w:rsidP="009475FA">
            <w:pPr>
              <w:keepNext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D21170">
              <w:rPr>
                <w:rFonts w:asciiTheme="minorHAnsi" w:hAnsiTheme="minorHAnsi" w:cstheme="minorHAnsi"/>
                <w:i/>
                <w:sz w:val="16"/>
                <w:szCs w:val="16"/>
              </w:rPr>
              <w:t>aaaa</w:t>
            </w:r>
            <w:proofErr w:type="spellEnd"/>
            <w:r w:rsidRPr="00D21170">
              <w:rPr>
                <w:rFonts w:asciiTheme="minorHAnsi" w:hAnsiTheme="minorHAnsi" w:cstheme="minorHAnsi"/>
                <w:i/>
                <w:sz w:val="16"/>
                <w:szCs w:val="16"/>
              </w:rPr>
              <w:t>/mm/</w:t>
            </w:r>
            <w:proofErr w:type="spellStart"/>
            <w:r w:rsidRPr="00D21170">
              <w:rPr>
                <w:rFonts w:asciiTheme="minorHAnsi" w:hAnsiTheme="minorHAnsi" w:cstheme="minorHAnsi"/>
                <w:i/>
                <w:sz w:val="16"/>
                <w:szCs w:val="16"/>
              </w:rPr>
              <w:t>jj</w:t>
            </w:r>
            <w:proofErr w:type="spellEnd"/>
          </w:p>
        </w:tc>
      </w:tr>
    </w:tbl>
    <w:p w14:paraId="4B395390" w14:textId="77777777" w:rsidR="00CF6D04" w:rsidRPr="00F15FDF" w:rsidRDefault="00CF6D04" w:rsidP="005227C5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  <w:bookmarkStart w:id="6" w:name="_GoBack"/>
      <w:bookmarkEnd w:id="6"/>
    </w:p>
    <w:sectPr w:rsidR="00CF6D04" w:rsidRPr="00F15FDF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9AF01" w14:textId="77777777" w:rsidR="007B311F" w:rsidRDefault="007B311F" w:rsidP="0081257E">
      <w:r>
        <w:separator/>
      </w:r>
    </w:p>
  </w:endnote>
  <w:endnote w:type="continuationSeparator" w:id="0">
    <w:p w14:paraId="6774E88C" w14:textId="77777777" w:rsidR="007B311F" w:rsidRDefault="007B311F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5374E0BF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766527" w:rsidRPr="00766527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77573813" w:rsidR="00EE71AF" w:rsidRPr="002C0510" w:rsidRDefault="00D21170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CLI-60632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D21170">
      <w:rPr>
        <w:rFonts w:asciiTheme="minorHAnsi" w:hAnsiTheme="minorHAnsi" w:cstheme="minorHAnsi"/>
        <w:sz w:val="15"/>
        <w:szCs w:val="15"/>
      </w:rPr>
      <w:t>(2023-06)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1730AA">
      <w:rPr>
        <w:rFonts w:asciiTheme="minorHAnsi" w:hAnsiTheme="minorHAnsi" w:cstheme="minorHAnsi"/>
        <w:b/>
        <w:sz w:val="20"/>
        <w:szCs w:val="20"/>
      </w:rPr>
      <w:t>PISTES D’INTERVENTION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43B5DDA6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1730AA">
      <w:rPr>
        <w:rFonts w:asciiTheme="minorHAnsi" w:hAnsiTheme="minorHAnsi" w:cstheme="minorHAnsi"/>
        <w:b/>
        <w:sz w:val="20"/>
        <w:szCs w:val="20"/>
      </w:rPr>
      <w:t>AU NIVEAU DU COMPORTEMENT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21170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D21170" w:rsidRPr="00D21170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2848B058" w:rsidR="00EE71AF" w:rsidRPr="002C0510" w:rsidRDefault="00D21170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CLI-60632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D21170">
      <w:rPr>
        <w:rFonts w:asciiTheme="minorHAnsi" w:hAnsiTheme="minorHAnsi" w:cstheme="minorHAnsi"/>
        <w:sz w:val="15"/>
        <w:szCs w:val="15"/>
      </w:rPr>
      <w:t>(</w:t>
    </w:r>
    <w:r w:rsidRPr="00D21170">
      <w:rPr>
        <w:rFonts w:asciiTheme="minorHAnsi" w:hAnsiTheme="minorHAnsi" w:cstheme="minorHAnsi"/>
        <w:sz w:val="15"/>
        <w:szCs w:val="15"/>
      </w:rPr>
      <w:t>2023-06</w:t>
    </w:r>
    <w:r w:rsidR="00EE71AF" w:rsidRPr="00D21170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24430E">
      <w:rPr>
        <w:rFonts w:asciiTheme="minorHAnsi" w:hAnsiTheme="minorHAnsi" w:cstheme="minorHAnsi"/>
        <w:b/>
        <w:sz w:val="20"/>
        <w:szCs w:val="20"/>
      </w:rPr>
      <w:t>PISTES D’INTERVENTION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6ABC5C12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24430E">
      <w:rPr>
        <w:rFonts w:asciiTheme="minorHAnsi" w:hAnsiTheme="minorHAnsi" w:cstheme="minorHAnsi"/>
        <w:b/>
        <w:sz w:val="20"/>
        <w:szCs w:val="20"/>
      </w:rPr>
      <w:t>AU NIVEAU DU COMPORTEMENT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D21170" w:rsidRPr="00D2117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D21170" w:rsidRPr="00D2117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6F56A" w14:textId="77777777" w:rsidR="007B311F" w:rsidRDefault="007B311F" w:rsidP="0081257E">
      <w:r>
        <w:separator/>
      </w:r>
    </w:p>
  </w:footnote>
  <w:footnote w:type="continuationSeparator" w:id="0">
    <w:p w14:paraId="440C2A18" w14:textId="77777777" w:rsidR="007B311F" w:rsidRDefault="007B311F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15C28634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50597099" w:edGrp="everyone"/>
    <w:permStart w:id="1418879034" w:edGrp="everyone"/>
    <w:permStart w:id="972714863" w:edGrp="everyone"/>
    <w:permStart w:id="27854932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395787821"/>
        <w:lock w:val="sdtLocked"/>
        <w:placeholder>
          <w:docPart w:val="282F77C101C946309591485E595AD4FB"/>
        </w:placeholder>
        <w:showingPlcHdr/>
      </w:sdtPr>
      <w:sdtEndPr/>
      <w:sdtContent>
        <w:r w:rsidR="0076652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550597099"/>
    <w:permEnd w:id="1418879034"/>
    <w:permEnd w:id="972714863"/>
    <w:permEnd w:id="278549326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74825352" w:edGrp="everyone"/>
    <w:permStart w:id="2081902376" w:edGrp="everyone"/>
    <w:permStart w:id="412628088" w:edGrp="everyone"/>
    <w:permStart w:id="81160861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754400222"/>
        <w:lock w:val="sdtLocked"/>
        <w:placeholder>
          <w:docPart w:val="6A128DF9E159416F9851EF7BBF6E979F"/>
        </w:placeholder>
      </w:sdtPr>
      <w:sdtEndPr/>
      <w:sdtContent>
        <w:r w:rsidR="0076652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74825352"/>
    <w:permEnd w:id="2081902376"/>
    <w:permEnd w:id="412628088"/>
    <w:permEnd w:id="811608611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608E31CD" w:rsidR="00DD133D" w:rsidRPr="00F130E4" w:rsidRDefault="00DD133D" w:rsidP="008021E9">
    <w:pPr>
      <w:pStyle w:val="En-tte"/>
      <w:tabs>
        <w:tab w:val="clear" w:pos="8640"/>
        <w:tab w:val="left" w:pos="5529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1342246227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716586821"/>
        <w:lock w:val="sdtLocked"/>
        <w:placeholder>
          <w:docPart w:val="4A5C021922A9448287617C00FFFD87CB"/>
        </w:placeholder>
        <w:showingPlcHdr/>
      </w:sdtPr>
      <w:sdtEndPr/>
      <w:sdtContent>
        <w:r w:rsidR="0076652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342246227"/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8021E9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1181630963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751547404"/>
        <w:lock w:val="sdtLocked"/>
        <w:placeholder>
          <w:docPart w:val="9D5A5A86232645EC9E6654A4C33111E2"/>
        </w:placeholder>
      </w:sdtPr>
      <w:sdtEndPr/>
      <w:sdtContent>
        <w:r w:rsidR="00766527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181630963"/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sty9pqY3MC4i1zSFscFxnf5wr4kqq+aE6ely1VtCT7zZHLp6S60/AEdosI0zGIMz1ZUJwUTZLnDbGeNNh/XiCg==" w:salt="3ysZHp9ZziYkEkuL55Fxu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C68"/>
    <w:rsid w:val="00001EA0"/>
    <w:rsid w:val="000202F9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C1CA6"/>
    <w:rsid w:val="000E53E1"/>
    <w:rsid w:val="000E6A4F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11FB"/>
    <w:rsid w:val="0013480E"/>
    <w:rsid w:val="00134CC1"/>
    <w:rsid w:val="0014043F"/>
    <w:rsid w:val="0014311E"/>
    <w:rsid w:val="00144BC2"/>
    <w:rsid w:val="00153E63"/>
    <w:rsid w:val="001549C3"/>
    <w:rsid w:val="00161022"/>
    <w:rsid w:val="001625A7"/>
    <w:rsid w:val="00162FFB"/>
    <w:rsid w:val="00163910"/>
    <w:rsid w:val="00163926"/>
    <w:rsid w:val="00170CBA"/>
    <w:rsid w:val="001730AA"/>
    <w:rsid w:val="00173F3A"/>
    <w:rsid w:val="00184D0C"/>
    <w:rsid w:val="00187FCF"/>
    <w:rsid w:val="00193617"/>
    <w:rsid w:val="001A2DBA"/>
    <w:rsid w:val="001A46E3"/>
    <w:rsid w:val="001B6ADB"/>
    <w:rsid w:val="001C3C30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430E"/>
    <w:rsid w:val="002454D8"/>
    <w:rsid w:val="00263F52"/>
    <w:rsid w:val="00271A08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12425"/>
    <w:rsid w:val="00336BCB"/>
    <w:rsid w:val="00341B62"/>
    <w:rsid w:val="0035045E"/>
    <w:rsid w:val="0035589A"/>
    <w:rsid w:val="00360C34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F43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5EBD"/>
    <w:rsid w:val="00466CA4"/>
    <w:rsid w:val="00475947"/>
    <w:rsid w:val="00486DB0"/>
    <w:rsid w:val="00487374"/>
    <w:rsid w:val="004922C8"/>
    <w:rsid w:val="004A634E"/>
    <w:rsid w:val="004A7727"/>
    <w:rsid w:val="004B2D7F"/>
    <w:rsid w:val="004B315B"/>
    <w:rsid w:val="004B41F7"/>
    <w:rsid w:val="004D3BE4"/>
    <w:rsid w:val="004D5723"/>
    <w:rsid w:val="004F3CE1"/>
    <w:rsid w:val="004F7BC1"/>
    <w:rsid w:val="005222EB"/>
    <w:rsid w:val="005227C5"/>
    <w:rsid w:val="00527734"/>
    <w:rsid w:val="005450BB"/>
    <w:rsid w:val="00561D51"/>
    <w:rsid w:val="00562D85"/>
    <w:rsid w:val="00572797"/>
    <w:rsid w:val="005846D0"/>
    <w:rsid w:val="00586763"/>
    <w:rsid w:val="005A0C13"/>
    <w:rsid w:val="005B0165"/>
    <w:rsid w:val="005C1EC4"/>
    <w:rsid w:val="005F5E7B"/>
    <w:rsid w:val="00605F48"/>
    <w:rsid w:val="0061646B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36A7"/>
    <w:rsid w:val="006859C3"/>
    <w:rsid w:val="006874BF"/>
    <w:rsid w:val="00690D0A"/>
    <w:rsid w:val="0069609A"/>
    <w:rsid w:val="006A0F66"/>
    <w:rsid w:val="006B31FE"/>
    <w:rsid w:val="006B68DF"/>
    <w:rsid w:val="006C0367"/>
    <w:rsid w:val="006C1EF6"/>
    <w:rsid w:val="006C3A24"/>
    <w:rsid w:val="006C647A"/>
    <w:rsid w:val="00702750"/>
    <w:rsid w:val="0070575F"/>
    <w:rsid w:val="0070726C"/>
    <w:rsid w:val="0070733E"/>
    <w:rsid w:val="00711015"/>
    <w:rsid w:val="00711069"/>
    <w:rsid w:val="00733027"/>
    <w:rsid w:val="007372B2"/>
    <w:rsid w:val="00742CE5"/>
    <w:rsid w:val="00743434"/>
    <w:rsid w:val="00766527"/>
    <w:rsid w:val="00770980"/>
    <w:rsid w:val="00774F41"/>
    <w:rsid w:val="00775336"/>
    <w:rsid w:val="00775EF5"/>
    <w:rsid w:val="007824FE"/>
    <w:rsid w:val="00794F54"/>
    <w:rsid w:val="007966FF"/>
    <w:rsid w:val="00796F7D"/>
    <w:rsid w:val="007A33FB"/>
    <w:rsid w:val="007A7BE7"/>
    <w:rsid w:val="007B10A9"/>
    <w:rsid w:val="007B10B7"/>
    <w:rsid w:val="007B311F"/>
    <w:rsid w:val="007C0A74"/>
    <w:rsid w:val="007C4940"/>
    <w:rsid w:val="007C4953"/>
    <w:rsid w:val="007E09E8"/>
    <w:rsid w:val="007E5A80"/>
    <w:rsid w:val="007F3548"/>
    <w:rsid w:val="008021E9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96ED8"/>
    <w:rsid w:val="008C1B87"/>
    <w:rsid w:val="008F61BF"/>
    <w:rsid w:val="00907CE7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58B8"/>
    <w:rsid w:val="00957446"/>
    <w:rsid w:val="009917D6"/>
    <w:rsid w:val="009A0E6C"/>
    <w:rsid w:val="009B3DF2"/>
    <w:rsid w:val="009B7034"/>
    <w:rsid w:val="009C708F"/>
    <w:rsid w:val="009E7A98"/>
    <w:rsid w:val="00A0249F"/>
    <w:rsid w:val="00A073D7"/>
    <w:rsid w:val="00A1563B"/>
    <w:rsid w:val="00A3325A"/>
    <w:rsid w:val="00A33CEF"/>
    <w:rsid w:val="00A3424F"/>
    <w:rsid w:val="00A34285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B6C5B"/>
    <w:rsid w:val="00AC1804"/>
    <w:rsid w:val="00AC1E58"/>
    <w:rsid w:val="00AC7CEE"/>
    <w:rsid w:val="00AD3C1B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1BE9"/>
    <w:rsid w:val="00B31C49"/>
    <w:rsid w:val="00B34C6D"/>
    <w:rsid w:val="00B443F7"/>
    <w:rsid w:val="00B44F24"/>
    <w:rsid w:val="00B46D29"/>
    <w:rsid w:val="00B53C94"/>
    <w:rsid w:val="00B700E0"/>
    <w:rsid w:val="00B728A7"/>
    <w:rsid w:val="00B90138"/>
    <w:rsid w:val="00B94163"/>
    <w:rsid w:val="00BA5ED2"/>
    <w:rsid w:val="00BB3AB8"/>
    <w:rsid w:val="00BB42F8"/>
    <w:rsid w:val="00BC0CA8"/>
    <w:rsid w:val="00BD08CA"/>
    <w:rsid w:val="00BD24C8"/>
    <w:rsid w:val="00BD5DFA"/>
    <w:rsid w:val="00BD5E67"/>
    <w:rsid w:val="00BF5356"/>
    <w:rsid w:val="00BF6BB8"/>
    <w:rsid w:val="00C00059"/>
    <w:rsid w:val="00C01C74"/>
    <w:rsid w:val="00C02195"/>
    <w:rsid w:val="00C34636"/>
    <w:rsid w:val="00C409F5"/>
    <w:rsid w:val="00C41836"/>
    <w:rsid w:val="00C56334"/>
    <w:rsid w:val="00C70696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D7E6A"/>
    <w:rsid w:val="00CE02A6"/>
    <w:rsid w:val="00CE1F62"/>
    <w:rsid w:val="00CE5C80"/>
    <w:rsid w:val="00CF3DA6"/>
    <w:rsid w:val="00CF6D04"/>
    <w:rsid w:val="00D05770"/>
    <w:rsid w:val="00D05D0F"/>
    <w:rsid w:val="00D16A65"/>
    <w:rsid w:val="00D20198"/>
    <w:rsid w:val="00D21170"/>
    <w:rsid w:val="00D25D2A"/>
    <w:rsid w:val="00D303B8"/>
    <w:rsid w:val="00D3516B"/>
    <w:rsid w:val="00D362D4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94066"/>
    <w:rsid w:val="00D97471"/>
    <w:rsid w:val="00DA05CB"/>
    <w:rsid w:val="00DA3089"/>
    <w:rsid w:val="00DA41EC"/>
    <w:rsid w:val="00DA4851"/>
    <w:rsid w:val="00DB5E8C"/>
    <w:rsid w:val="00DC0B00"/>
    <w:rsid w:val="00DD133D"/>
    <w:rsid w:val="00DD6AC7"/>
    <w:rsid w:val="00DE0EC9"/>
    <w:rsid w:val="00DF248B"/>
    <w:rsid w:val="00DF487E"/>
    <w:rsid w:val="00E10066"/>
    <w:rsid w:val="00E11FD6"/>
    <w:rsid w:val="00E15C9C"/>
    <w:rsid w:val="00E16883"/>
    <w:rsid w:val="00E24ABE"/>
    <w:rsid w:val="00E30FAC"/>
    <w:rsid w:val="00E3667F"/>
    <w:rsid w:val="00E37A0D"/>
    <w:rsid w:val="00E55FF4"/>
    <w:rsid w:val="00E84264"/>
    <w:rsid w:val="00EA2FBB"/>
    <w:rsid w:val="00EA3D5C"/>
    <w:rsid w:val="00EA7032"/>
    <w:rsid w:val="00EB67A8"/>
    <w:rsid w:val="00EC1D23"/>
    <w:rsid w:val="00EC202C"/>
    <w:rsid w:val="00EC2773"/>
    <w:rsid w:val="00ED174A"/>
    <w:rsid w:val="00EE00A3"/>
    <w:rsid w:val="00EE71AF"/>
    <w:rsid w:val="00EF62FA"/>
    <w:rsid w:val="00F038C6"/>
    <w:rsid w:val="00F130E4"/>
    <w:rsid w:val="00F15FDF"/>
    <w:rsid w:val="00F1774D"/>
    <w:rsid w:val="00F20FF1"/>
    <w:rsid w:val="00F21A54"/>
    <w:rsid w:val="00F33764"/>
    <w:rsid w:val="00F41733"/>
    <w:rsid w:val="00F47B4E"/>
    <w:rsid w:val="00F52944"/>
    <w:rsid w:val="00F72CF4"/>
    <w:rsid w:val="00F7382F"/>
    <w:rsid w:val="00F95C14"/>
    <w:rsid w:val="00F95ECE"/>
    <w:rsid w:val="00FA12A0"/>
    <w:rsid w:val="00FA1BA3"/>
    <w:rsid w:val="00FA3A2B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BB42F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42F8"/>
    <w:rPr>
      <w:rFonts w:ascii="Segoe UI" w:eastAsia="Times New Roman" w:hAnsi="Segoe UI" w:cs="Segoe UI"/>
      <w:sz w:val="18"/>
      <w:szCs w:val="18"/>
      <w:lang w:eastAsia="fr-CA"/>
    </w:rPr>
  </w:style>
  <w:style w:type="table" w:customStyle="1" w:styleId="Grilledutableau111">
    <w:name w:val="Grille du tableau111"/>
    <w:basedOn w:val="TableauNormal"/>
    <w:next w:val="Grilledutableau"/>
    <w:rsid w:val="0000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9C041D" w:rsidP="009C041D">
          <w:pPr>
            <w:pStyle w:val="A53CF9E5941B4A139B707AC095ACE2AB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282F77C101C946309591485E595AD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8B5D9D-B498-416B-B5C2-0970932EBBC3}"/>
      </w:docPartPr>
      <w:docPartBody>
        <w:p w:rsidR="00DF39AB" w:rsidRDefault="009C041D" w:rsidP="009C041D">
          <w:pPr>
            <w:pStyle w:val="282F77C101C946309591485E595AD4FB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6A128DF9E159416F9851EF7BBF6E97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2FC3F8-9C76-42DA-92B5-2CF2D8D7ED0B}"/>
      </w:docPartPr>
      <w:docPartBody>
        <w:p w:rsidR="00DF39AB" w:rsidRDefault="007E4F31" w:rsidP="007E4F31">
          <w:pPr>
            <w:pStyle w:val="6A128DF9E159416F9851EF7BBF6E979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5C021922A9448287617C00FFFD87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82B571-EA47-4EB3-8381-4A1EA7CD028A}"/>
      </w:docPartPr>
      <w:docPartBody>
        <w:p w:rsidR="00DF39AB" w:rsidRDefault="009C041D" w:rsidP="009C041D">
          <w:pPr>
            <w:pStyle w:val="4A5C021922A9448287617C00FFFD87CB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9D5A5A86232645EC9E6654A4C33111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FECCE6-CC25-4179-A337-580D5DE8558F}"/>
      </w:docPartPr>
      <w:docPartBody>
        <w:p w:rsidR="00DF39AB" w:rsidRDefault="007E4F31" w:rsidP="007E4F31">
          <w:pPr>
            <w:pStyle w:val="9D5A5A86232645EC9E6654A4C33111E2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28E1CF88EE49CD8FA1F28FCBCDE3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6460D5-28BE-4333-9314-967663EAF9D1}"/>
      </w:docPartPr>
      <w:docPartBody>
        <w:p w:rsidR="000D3CF5" w:rsidRDefault="00376983" w:rsidP="00376983">
          <w:pPr>
            <w:pStyle w:val="A828E1CF88EE49CD8FA1F28FCBCDE367"/>
          </w:pPr>
          <w:r>
            <w:rPr>
              <w:rStyle w:val="Textedelespacerserv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A2211"/>
    <w:rsid w:val="000D3CF5"/>
    <w:rsid w:val="00112490"/>
    <w:rsid w:val="00155FE5"/>
    <w:rsid w:val="00191452"/>
    <w:rsid w:val="00210DB3"/>
    <w:rsid w:val="002162C5"/>
    <w:rsid w:val="002263C3"/>
    <w:rsid w:val="002B2C3E"/>
    <w:rsid w:val="0034005E"/>
    <w:rsid w:val="003421FF"/>
    <w:rsid w:val="00362A21"/>
    <w:rsid w:val="00376983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5F55"/>
    <w:rsid w:val="00726C6F"/>
    <w:rsid w:val="007E4F31"/>
    <w:rsid w:val="008D0BEC"/>
    <w:rsid w:val="008E280D"/>
    <w:rsid w:val="00900FCC"/>
    <w:rsid w:val="009468F7"/>
    <w:rsid w:val="009558B8"/>
    <w:rsid w:val="00992FC7"/>
    <w:rsid w:val="009C00EC"/>
    <w:rsid w:val="009C041D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D467F0"/>
    <w:rsid w:val="00DF39AB"/>
    <w:rsid w:val="00DF487E"/>
    <w:rsid w:val="00E11B02"/>
    <w:rsid w:val="00E35253"/>
    <w:rsid w:val="00E640D6"/>
    <w:rsid w:val="00E64ABA"/>
    <w:rsid w:val="00EC5E50"/>
    <w:rsid w:val="00FA04D7"/>
    <w:rsid w:val="00FA495A"/>
    <w:rsid w:val="00FB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76983"/>
    <w:rPr>
      <w:color w:val="808080"/>
    </w:rPr>
  </w:style>
  <w:style w:type="paragraph" w:customStyle="1" w:styleId="B0ED06BFE0504B49B71BCEABB4BC9DB4">
    <w:name w:val="B0ED06BFE0504B49B71BCEABB4BC9DB4"/>
    <w:rsid w:val="007E4F31"/>
  </w:style>
  <w:style w:type="paragraph" w:customStyle="1" w:styleId="58A50E34610F4821BC25BE641A47CC19">
    <w:name w:val="58A50E34610F4821BC25BE641A47CC19"/>
    <w:rsid w:val="007E4F31"/>
  </w:style>
  <w:style w:type="paragraph" w:customStyle="1" w:styleId="B2768CDC5F354E9FA6D44A33BFC33793">
    <w:name w:val="B2768CDC5F354E9FA6D44A33BFC33793"/>
    <w:rsid w:val="007E4F31"/>
  </w:style>
  <w:style w:type="paragraph" w:customStyle="1" w:styleId="1394DE85D5A144DEB8C5AAFF769412A6">
    <w:name w:val="1394DE85D5A144DEB8C5AAFF769412A6"/>
    <w:rsid w:val="007E4F31"/>
  </w:style>
  <w:style w:type="paragraph" w:customStyle="1" w:styleId="4A754FE5A7FB4F54872657593BB7C76B">
    <w:name w:val="4A754FE5A7FB4F54872657593BB7C76B"/>
    <w:rsid w:val="007E4F31"/>
  </w:style>
  <w:style w:type="paragraph" w:customStyle="1" w:styleId="0B8BEEC1E5A84E52BE095393DECAEEC4">
    <w:name w:val="0B8BEEC1E5A84E52BE095393DECAEEC4"/>
    <w:rsid w:val="007E4F31"/>
  </w:style>
  <w:style w:type="paragraph" w:customStyle="1" w:styleId="8FD5AC26B6034D9292676BDEC862DA0F">
    <w:name w:val="8FD5AC26B6034D9292676BDEC862DA0F"/>
    <w:rsid w:val="007E4F31"/>
  </w:style>
  <w:style w:type="paragraph" w:customStyle="1" w:styleId="C3C966B265B640EFABFADD887B30006B">
    <w:name w:val="C3C966B265B640EFABFADD887B30006B"/>
    <w:rsid w:val="007E4F31"/>
  </w:style>
  <w:style w:type="paragraph" w:customStyle="1" w:styleId="A53CF9E5941B4A139B707AC095ACE2AB">
    <w:name w:val="A53CF9E5941B4A139B707AC095ACE2AB"/>
    <w:rsid w:val="007E4F3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754FE5A7FB4F54872657593BB7C76B1">
    <w:name w:val="4A754FE5A7FB4F54872657593BB7C76B1"/>
    <w:rsid w:val="007E4F3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FD5AC26B6034D9292676BDEC862DA0F1">
    <w:name w:val="8FD5AC26B6034D9292676BDEC862DA0F1"/>
    <w:rsid w:val="007E4F3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82F77C101C946309591485E595AD4FB">
    <w:name w:val="282F77C101C946309591485E595AD4FB"/>
    <w:rsid w:val="007E4F31"/>
  </w:style>
  <w:style w:type="paragraph" w:customStyle="1" w:styleId="6A128DF9E159416F9851EF7BBF6E979F">
    <w:name w:val="6A128DF9E159416F9851EF7BBF6E979F"/>
    <w:rsid w:val="007E4F31"/>
  </w:style>
  <w:style w:type="paragraph" w:customStyle="1" w:styleId="4A5C021922A9448287617C00FFFD87CB">
    <w:name w:val="4A5C021922A9448287617C00FFFD87CB"/>
    <w:rsid w:val="007E4F31"/>
  </w:style>
  <w:style w:type="paragraph" w:customStyle="1" w:styleId="9D5A5A86232645EC9E6654A4C33111E2">
    <w:name w:val="9D5A5A86232645EC9E6654A4C33111E2"/>
    <w:rsid w:val="007E4F31"/>
  </w:style>
  <w:style w:type="paragraph" w:customStyle="1" w:styleId="A53CF9E5941B4A139B707AC095ACE2AB1">
    <w:name w:val="A53CF9E5941B4A139B707AC095ACE2AB1"/>
    <w:rsid w:val="009C041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82F77C101C946309591485E595AD4FB1">
    <w:name w:val="282F77C101C946309591485E595AD4FB1"/>
    <w:rsid w:val="009C041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5C021922A9448287617C00FFFD87CB1">
    <w:name w:val="4A5C021922A9448287617C00FFFD87CB1"/>
    <w:rsid w:val="009C041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9986FD44764EF79C105D357A464497">
    <w:name w:val="D99986FD44764EF79C105D357A464497"/>
    <w:rsid w:val="00725F55"/>
  </w:style>
  <w:style w:type="paragraph" w:customStyle="1" w:styleId="9578A9D38B9445A2993A7AAC09358057">
    <w:name w:val="9578A9D38B9445A2993A7AAC09358057"/>
    <w:rsid w:val="00376983"/>
  </w:style>
  <w:style w:type="paragraph" w:customStyle="1" w:styleId="A828E1CF88EE49CD8FA1F28FCBCDE367">
    <w:name w:val="A828E1CF88EE49CD8FA1F28FCBCDE367"/>
    <w:rsid w:val="003769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>Maude Lefebvre Archives (CISSSMO16)</DisplayName>
        <AccountId>30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4" ma:contentTypeDescription="Create a new document." ma:contentTypeScope="" ma:versionID="d0d3919799fc0cd6ece554a5a671f631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77585c784c178572103b9efdb10dacab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AAB8B-6806-44C5-A266-B7F897794189}">
  <ds:schemaRefs>
    <ds:schemaRef ds:uri="http://schemas.microsoft.com/office/2006/documentManagement/types"/>
    <ds:schemaRef ds:uri="68366cc2-5ecd-4e44-abbc-ff0b0ea7cdb0"/>
    <ds:schemaRef ds:uri="http://purl.org/dc/elements/1.1/"/>
    <ds:schemaRef ds:uri="http://schemas.openxmlformats.org/package/2006/metadata/core-properties"/>
    <ds:schemaRef ds:uri="5b8ee0de-75aa-4440-9858-5a43bcaa7c1a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612461-C590-4C3C-A7CA-2BB48F5FE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E2417E-E8B2-4361-B09D-3CCD1B3B23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C7492E-A744-4CE0-ACB7-F80E1BD86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368</Words>
  <Characters>2025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Maude Lefebvre Archives (CISSSMO16)</cp:lastModifiedBy>
  <cp:revision>2</cp:revision>
  <cp:lastPrinted>2023-01-11T16:16:00Z</cp:lastPrinted>
  <dcterms:created xsi:type="dcterms:W3CDTF">2023-06-20T15:21:00Z</dcterms:created>
  <dcterms:modified xsi:type="dcterms:W3CDTF">2023-06-20T15:21:00Z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</Properties>
</file>