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:rsidRPr="0054475B" w14:paraId="383F23A3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1B5F6F51" w:rsidR="004246FA" w:rsidRPr="00B34C6D" w:rsidRDefault="004246FA" w:rsidP="007E09E8">
            <w:pPr>
              <w:rPr>
                <w:color w:val="000000" w:themeColor="text1"/>
              </w:rPr>
            </w:pPr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B34C6D" w:rsidRPr="00B34C6D" w14:paraId="7F223F5C" w14:textId="77777777" w:rsidTr="0054475B">
              <w:tc>
                <w:tcPr>
                  <w:tcW w:w="1134" w:type="dxa"/>
                  <w:vAlign w:val="bottom"/>
                </w:tcPr>
                <w:p w14:paraId="0D44F494" w14:textId="77777777" w:rsidR="004246FA" w:rsidRPr="0054475B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ermStart w:id="2094671293" w:edGrp="everyone" w:colFirst="1" w:colLast="1"/>
                  <w:r w:rsidRPr="0054475B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Installation : 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6D287886" w:rsidR="004246FA" w:rsidRPr="0054475B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permEnd w:id="2094671293"/>
          </w:tbl>
          <w:p w14:paraId="0A37501D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77777777" w:rsidR="004246FA" w:rsidRPr="00B34C6D" w:rsidRDefault="004246FA" w:rsidP="007E09E8">
            <w:pPr>
              <w:rPr>
                <w:color w:val="000000" w:themeColor="text1"/>
              </w:rPr>
            </w:pPr>
            <w:bookmarkStart w:id="0" w:name="_GoBack"/>
            <w:bookmarkEnd w:id="0"/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54475B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54475B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54475B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54475B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54475B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54475B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54475B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58051F97" w:rsidR="004246FA" w:rsidRPr="0054475B" w:rsidRDefault="00AA564F" w:rsidP="00AA564F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54475B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2" w:displacedByCustomXml="prev"/>
            </w:tr>
            <w:tr w:rsidR="00B34C6D" w:rsidRPr="0054475B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54475B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54475B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3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54475B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54475B" w:rsidRDefault="00823704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 w:rsidRPr="0054475B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 w:rsidRPr="0054475B">
                    <w:rPr>
                      <w:rFonts w:ascii="Arial" w:eastAsia="MS Gothic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 w:rsidRPr="0054475B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54475B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54475B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AAAA-MM-JJ</w:t>
                  </w:r>
                </w:p>
              </w:tc>
            </w:tr>
            <w:tr w:rsidR="00B34C6D" w:rsidRPr="0054475B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54475B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54475B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54475B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54475B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Exp</w:t>
                  </w:r>
                  <w:proofErr w:type="spellEnd"/>
                  <w:r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.</w:t>
                  </w:r>
                </w:p>
              </w:tc>
              <w:permStart w:id="1623486473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54475B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54475B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5" w:displacedByCustomXml="prev"/>
            </w:tr>
            <w:tr w:rsidR="00B34C6D" w:rsidRPr="0054475B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54475B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54475B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54475B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54475B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AAAA-MM</w:t>
                  </w:r>
                </w:p>
              </w:tc>
            </w:tr>
            <w:tr w:rsidR="00B34C6D" w:rsidRPr="0054475B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54475B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54475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54475B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54475B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6" w:displacedByCustomXml="prev"/>
            </w:tr>
          </w:tbl>
          <w:p w14:paraId="72A3D3EC" w14:textId="77777777" w:rsidR="004246FA" w:rsidRPr="0054475B" w:rsidRDefault="004246FA" w:rsidP="007E09E8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65758440" w14:textId="297A8464" w:rsidR="004246FA" w:rsidRPr="0054475B" w:rsidRDefault="00AA564F" w:rsidP="007E09E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4475B">
              <w:rPr>
                <w:rFonts w:asciiTheme="minorHAnsi" w:hAnsiTheme="minorHAnsi" w:cstheme="minorHAnsi"/>
                <w:b/>
              </w:rPr>
              <w:t>GRILL</w:t>
            </w:r>
            <w:r w:rsidR="00A57609" w:rsidRPr="0054475B">
              <w:rPr>
                <w:rFonts w:asciiTheme="minorHAnsi" w:hAnsiTheme="minorHAnsi" w:cstheme="minorHAnsi"/>
                <w:b/>
              </w:rPr>
              <w:t>E D’ESCALADE</w:t>
            </w:r>
            <w:r w:rsidR="00184D0C" w:rsidRPr="0054475B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62486C05" w14:textId="0A30696E" w:rsidR="00341B62" w:rsidRPr="00A57609" w:rsidRDefault="00823704" w:rsidP="007E09E8">
      <w:pPr>
        <w:rPr>
          <w:rFonts w:asciiTheme="minorHAnsi" w:hAnsiTheme="minorHAnsi" w:cstheme="minorHAnsi"/>
          <w:sz w:val="20"/>
          <w:szCs w:val="20"/>
        </w:rPr>
      </w:pPr>
      <w:r>
        <w:rPr>
          <w:rFonts w:ascii="Times New Roman" w:eastAsiaTheme="minorHAnsi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364F55" wp14:editId="1C495E3E">
                <wp:simplePos x="0" y="0"/>
                <wp:positionH relativeFrom="column">
                  <wp:posOffset>1277620</wp:posOffset>
                </wp:positionH>
                <wp:positionV relativeFrom="paragraph">
                  <wp:posOffset>-1973580</wp:posOffset>
                </wp:positionV>
                <wp:extent cx="2133600" cy="525780"/>
                <wp:effectExtent l="0" t="0" r="0" b="76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8E5C4D" w14:textId="60BD3BC7" w:rsidR="00823704" w:rsidRPr="00823704" w:rsidRDefault="00823704" w:rsidP="00823704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82370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82370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82370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82370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82370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82370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82370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82370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82370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82370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</w:t>
                            </w:r>
                            <w:r w:rsidRPr="0082370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</w:t>
                            </w:r>
                            <w:r w:rsidRPr="0082370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1077C972" w14:textId="39EE5BB1" w:rsidR="00823704" w:rsidRDefault="00823704" w:rsidP="00823704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60631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364F55" id="Rectangle 6" o:spid="_x0000_s1026" style="position:absolute;margin-left:100.6pt;margin-top:-155.4pt;width:168pt;height:4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" filled="f" stroked="f" strokeweight=".25pt">
                <v:textbox>
                  <w:txbxContent>
                    <w:p w14:paraId="208E5C4D" w14:textId="60BD3BC7" w:rsidR="00823704" w:rsidRPr="00823704" w:rsidRDefault="00823704" w:rsidP="00823704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82370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82370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82370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82370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82370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82370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Pr="0082370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82370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Pr="0082370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82370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</w:t>
                      </w:r>
                      <w:r w:rsidRPr="0082370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</w:t>
                      </w:r>
                      <w:r w:rsidRPr="0082370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1077C972" w14:textId="39EE5BB1" w:rsidR="00823704" w:rsidRDefault="00823704" w:rsidP="00823704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60631</w:t>
                      </w:r>
                    </w:p>
                  </w:txbxContent>
                </v:textbox>
              </v:rect>
            </w:pict>
          </mc:Fallback>
        </mc:AlternateContent>
      </w:r>
      <w:r w:rsidR="0054475B"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43D03E33" wp14:editId="774FAC46">
            <wp:simplePos x="0" y="0"/>
            <wp:positionH relativeFrom="column">
              <wp:posOffset>-374650</wp:posOffset>
            </wp:positionH>
            <wp:positionV relativeFrom="paragraph">
              <wp:posOffset>-2335530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201" w:type="dxa"/>
        <w:tblLayout w:type="fixed"/>
        <w:tblLook w:val="04A0" w:firstRow="1" w:lastRow="0" w:firstColumn="1" w:lastColumn="0" w:noHBand="0" w:noVBand="1"/>
      </w:tblPr>
      <w:tblGrid>
        <w:gridCol w:w="2550"/>
        <w:gridCol w:w="280"/>
        <w:gridCol w:w="1843"/>
        <w:gridCol w:w="427"/>
        <w:gridCol w:w="2550"/>
        <w:gridCol w:w="2551"/>
      </w:tblGrid>
      <w:tr w:rsidR="001374E1" w:rsidRPr="001374E1" w14:paraId="6F27020A" w14:textId="77777777" w:rsidTr="00D018FB">
        <w:trPr>
          <w:trHeight w:val="193"/>
          <w:tblHeader/>
        </w:trPr>
        <w:tc>
          <w:tcPr>
            <w:tcW w:w="2550" w:type="dxa"/>
            <w:shd w:val="clear" w:color="auto" w:fill="F2F2F2" w:themeFill="background1" w:themeFillShade="F2"/>
            <w:vAlign w:val="center"/>
          </w:tcPr>
          <w:permStart w:id="1269250960" w:edGrp="everyone"/>
          <w:p w14:paraId="1558E2FF" w14:textId="38806674" w:rsidR="001374E1" w:rsidRPr="001374E1" w:rsidRDefault="00823704" w:rsidP="00E55393">
            <w:pPr>
              <w:tabs>
                <w:tab w:val="left" w:pos="3713"/>
                <w:tab w:val="left" w:pos="6264"/>
                <w:tab w:val="left" w:pos="8674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id w:val="-1144196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393">
                  <w:rPr>
                    <w:rFonts w:ascii="MS Gothic" w:eastAsia="MS Gothic" w:hAnsi="MS Gothic" w:cstheme="minorHAnsi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permEnd w:id="1269250960"/>
            <w:r w:rsidR="001374E1"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1374E1" w:rsidRPr="001374E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Agitation verbale</w:t>
            </w:r>
          </w:p>
        </w:tc>
        <w:permStart w:id="327303052" w:edGrp="everyone"/>
        <w:tc>
          <w:tcPr>
            <w:tcW w:w="2550" w:type="dxa"/>
            <w:gridSpan w:val="3"/>
            <w:shd w:val="clear" w:color="auto" w:fill="F2F2F2" w:themeFill="background1" w:themeFillShade="F2"/>
            <w:vAlign w:val="center"/>
          </w:tcPr>
          <w:p w14:paraId="0E0914E6" w14:textId="2EDF6FEF" w:rsidR="001374E1" w:rsidRPr="001374E1" w:rsidRDefault="00823704" w:rsidP="00E55393">
            <w:pPr>
              <w:tabs>
                <w:tab w:val="left" w:pos="3713"/>
                <w:tab w:val="left" w:pos="6264"/>
                <w:tab w:val="left" w:pos="8674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id w:val="-602107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393" w:rsidRPr="00E55393">
                  <w:rPr>
                    <w:rFonts w:ascii="MS Gothic" w:eastAsia="MS Gothic" w:hAnsi="MS Gothic" w:cstheme="minorHAnsi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permEnd w:id="327303052"/>
            <w:r w:rsidR="00644F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1374E1" w:rsidRPr="001374E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Agitation physique</w:t>
            </w:r>
          </w:p>
        </w:tc>
        <w:permStart w:id="1148473707" w:edGrp="everyone"/>
        <w:tc>
          <w:tcPr>
            <w:tcW w:w="2550" w:type="dxa"/>
            <w:shd w:val="clear" w:color="auto" w:fill="F2F2F2" w:themeFill="background1" w:themeFillShade="F2"/>
            <w:vAlign w:val="center"/>
          </w:tcPr>
          <w:p w14:paraId="0D73813E" w14:textId="28993193" w:rsidR="001374E1" w:rsidRPr="001374E1" w:rsidRDefault="00823704" w:rsidP="00E55393">
            <w:pPr>
              <w:tabs>
                <w:tab w:val="left" w:pos="3713"/>
                <w:tab w:val="left" w:pos="6264"/>
                <w:tab w:val="left" w:pos="8674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id w:val="-1381085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393">
                  <w:rPr>
                    <w:rFonts w:ascii="MS Gothic" w:eastAsia="MS Gothic" w:hAnsi="MS Gothic" w:cstheme="minorHAnsi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permEnd w:id="1148473707"/>
            <w:r w:rsidR="001374E1"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1374E1" w:rsidRPr="001374E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Sympt</w:t>
            </w:r>
            <w:r w:rsidR="001374E1" w:rsidRPr="001374E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ô</w:t>
            </w:r>
            <w:r w:rsidR="001374E1" w:rsidRPr="001374E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mes psychologiques</w:t>
            </w:r>
          </w:p>
        </w:tc>
        <w:permStart w:id="1145389281" w:edGrp="everyone"/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4302E5FB" w14:textId="3C9FD4A9" w:rsidR="001374E1" w:rsidRPr="001374E1" w:rsidRDefault="00823704" w:rsidP="001374E1">
            <w:pPr>
              <w:tabs>
                <w:tab w:val="left" w:pos="3713"/>
                <w:tab w:val="left" w:pos="6264"/>
                <w:tab w:val="left" w:pos="8674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id w:val="629212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393" w:rsidRPr="00E55393">
                  <w:rPr>
                    <w:rFonts w:ascii="MS Gothic" w:eastAsia="MS Gothic" w:hAnsi="MS Gothic" w:cstheme="minorHAnsi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permEnd w:id="1145389281"/>
            <w:r w:rsidR="00644F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1374E1" w:rsidRPr="001374E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Particularit</w:t>
            </w:r>
            <w:r w:rsidR="001374E1" w:rsidRPr="001374E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é</w:t>
            </w:r>
            <w:r w:rsidR="001374E1" w:rsidRPr="001374E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s pour </w:t>
            </w:r>
          </w:p>
          <w:p w14:paraId="28AF7BA4" w14:textId="3F51DFC9" w:rsidR="001374E1" w:rsidRPr="001374E1" w:rsidRDefault="001374E1" w:rsidP="001374E1">
            <w:pPr>
              <w:tabs>
                <w:tab w:val="left" w:pos="3713"/>
                <w:tab w:val="left" w:pos="6264"/>
                <w:tab w:val="left" w:pos="8674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374E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les soins</w:t>
            </w:r>
          </w:p>
        </w:tc>
      </w:tr>
      <w:tr w:rsidR="001374E1" w:rsidRPr="001374E1" w14:paraId="1D11D6F8" w14:textId="77777777" w:rsidTr="00866961">
        <w:trPr>
          <w:trHeight w:val="311"/>
          <w:tblHeader/>
        </w:trPr>
        <w:tc>
          <w:tcPr>
            <w:tcW w:w="2830" w:type="dxa"/>
            <w:gridSpan w:val="2"/>
            <w:shd w:val="clear" w:color="auto" w:fill="BFBFBF" w:themeFill="background1" w:themeFillShade="BF"/>
            <w:vAlign w:val="center"/>
          </w:tcPr>
          <w:p w14:paraId="77B0C60D" w14:textId="54CF064C" w:rsidR="0043266B" w:rsidRPr="001374E1" w:rsidRDefault="0043266B" w:rsidP="001374E1">
            <w:pPr>
              <w:tabs>
                <w:tab w:val="left" w:pos="3713"/>
                <w:tab w:val="left" w:pos="6264"/>
                <w:tab w:val="left" w:pos="8674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1374E1">
              <w:rPr>
                <w:rFonts w:asciiTheme="minorHAnsi" w:hAnsiTheme="minorHAnsi" w:cstheme="minorHAnsi"/>
                <w:b/>
                <w:color w:val="000000" w:themeColor="text1"/>
              </w:rPr>
              <w:t>COMPORTEMENTS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1F884184" w14:textId="1A9009C6" w:rsidR="0043266B" w:rsidRPr="001374E1" w:rsidRDefault="0043266B" w:rsidP="001374E1">
            <w:pPr>
              <w:tabs>
                <w:tab w:val="left" w:pos="3713"/>
                <w:tab w:val="left" w:pos="6264"/>
                <w:tab w:val="left" w:pos="8674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1374E1">
              <w:rPr>
                <w:rFonts w:asciiTheme="minorHAnsi" w:hAnsiTheme="minorHAnsi" w:cstheme="minorHAnsi"/>
                <w:b/>
                <w:color w:val="000000" w:themeColor="text1"/>
              </w:rPr>
              <w:t>DÉCLENCHEURS</w:t>
            </w:r>
          </w:p>
        </w:tc>
        <w:tc>
          <w:tcPr>
            <w:tcW w:w="5528" w:type="dxa"/>
            <w:gridSpan w:val="3"/>
            <w:shd w:val="clear" w:color="auto" w:fill="BFBFBF" w:themeFill="background1" w:themeFillShade="BF"/>
            <w:vAlign w:val="center"/>
          </w:tcPr>
          <w:p w14:paraId="16A812B1" w14:textId="477D4C56" w:rsidR="0043266B" w:rsidRPr="001374E1" w:rsidRDefault="0043266B" w:rsidP="001374E1">
            <w:pPr>
              <w:tabs>
                <w:tab w:val="left" w:pos="3713"/>
                <w:tab w:val="left" w:pos="6264"/>
                <w:tab w:val="left" w:pos="8674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1374E1">
              <w:rPr>
                <w:rFonts w:asciiTheme="minorHAnsi" w:hAnsiTheme="minorHAnsi" w:cstheme="minorHAnsi"/>
                <w:b/>
                <w:color w:val="000000" w:themeColor="text1"/>
              </w:rPr>
              <w:t>INTERVENTIONS À PRIORISER</w:t>
            </w:r>
          </w:p>
        </w:tc>
      </w:tr>
      <w:tr w:rsidR="001374E1" w:rsidRPr="001374E1" w14:paraId="0C818365" w14:textId="77777777" w:rsidTr="00866961">
        <w:trPr>
          <w:trHeight w:val="298"/>
        </w:trPr>
        <w:tc>
          <w:tcPr>
            <w:tcW w:w="10201" w:type="dxa"/>
            <w:gridSpan w:val="6"/>
            <w:shd w:val="clear" w:color="auto" w:fill="D9D9D9" w:themeFill="background1" w:themeFillShade="D9"/>
          </w:tcPr>
          <w:p w14:paraId="3111A206" w14:textId="7D15C268" w:rsidR="008302FD" w:rsidRPr="001374E1" w:rsidRDefault="0043266B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374E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Humeur neutre</w:t>
            </w:r>
            <w:r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(vert)</w:t>
            </w:r>
          </w:p>
        </w:tc>
      </w:tr>
      <w:tr w:rsidR="001374E1" w:rsidRPr="001374E1" w14:paraId="31B2C1C4" w14:textId="77777777" w:rsidTr="001374E1">
        <w:trPr>
          <w:trHeight w:val="166"/>
        </w:trPr>
        <w:tc>
          <w:tcPr>
            <w:tcW w:w="2830" w:type="dxa"/>
            <w:gridSpan w:val="2"/>
            <w:shd w:val="clear" w:color="auto" w:fill="auto"/>
          </w:tcPr>
          <w:p w14:paraId="416ACCEB" w14:textId="210A0D8B" w:rsidR="0043266B" w:rsidRPr="001374E1" w:rsidRDefault="0043266B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ermStart w:id="1778544476" w:edGrp="everyone" w:colFirst="2" w:colLast="2"/>
            <w:permStart w:id="960172894" w:edGrp="everyone" w:colFirst="0" w:colLast="0"/>
          </w:p>
        </w:tc>
        <w:permStart w:id="1983264190" w:edGrp="everyone"/>
        <w:tc>
          <w:tcPr>
            <w:tcW w:w="1843" w:type="dxa"/>
            <w:shd w:val="clear" w:color="auto" w:fill="auto"/>
          </w:tcPr>
          <w:p w14:paraId="0F8C17FE" w14:textId="70594440" w:rsidR="009C7FF8" w:rsidRPr="001374E1" w:rsidRDefault="00823704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id w:val="-2050209065"/>
                <w:placeholder>
                  <w:docPart w:val="B322C1ABF49A4A19B7B3BD6C2D2F7616"/>
                </w:placeholder>
                <w:text/>
              </w:sdtPr>
              <w:sdtEndPr/>
              <w:sdtContent>
                <w:r w:rsidR="00454C04" w:rsidRPr="001374E1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 xml:space="preserve"> </w:t>
                </w:r>
              </w:sdtContent>
            </w:sdt>
            <w:r w:rsidR="00454C04"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ermEnd w:id="1983264190"/>
          </w:p>
        </w:tc>
        <w:tc>
          <w:tcPr>
            <w:tcW w:w="5528" w:type="dxa"/>
            <w:gridSpan w:val="3"/>
          </w:tcPr>
          <w:p w14:paraId="4101652C" w14:textId="696D5DA4" w:rsidR="0043266B" w:rsidRPr="001374E1" w:rsidRDefault="0043266B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permEnd w:id="1778544476"/>
      <w:permEnd w:id="960172894"/>
      <w:tr w:rsidR="001374E1" w:rsidRPr="001374E1" w14:paraId="70310E24" w14:textId="77777777" w:rsidTr="00866961">
        <w:trPr>
          <w:trHeight w:val="316"/>
        </w:trPr>
        <w:tc>
          <w:tcPr>
            <w:tcW w:w="10201" w:type="dxa"/>
            <w:gridSpan w:val="6"/>
            <w:shd w:val="clear" w:color="auto" w:fill="D9D9D9" w:themeFill="background1" w:themeFillShade="D9"/>
          </w:tcPr>
          <w:p w14:paraId="7F440998" w14:textId="6974891C" w:rsidR="0043266B" w:rsidRPr="001374E1" w:rsidRDefault="0043266B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374E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Début de l’escalade vers l’agitation</w:t>
            </w:r>
            <w:r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</w:t>
            </w:r>
            <w:r w:rsidR="001D6932"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orange</w:t>
            </w:r>
            <w:r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374E1" w:rsidRPr="001374E1" w14:paraId="6D099EB5" w14:textId="77777777" w:rsidTr="001374E1">
        <w:trPr>
          <w:trHeight w:val="233"/>
        </w:trPr>
        <w:tc>
          <w:tcPr>
            <w:tcW w:w="2830" w:type="dxa"/>
            <w:gridSpan w:val="2"/>
            <w:shd w:val="clear" w:color="auto" w:fill="auto"/>
          </w:tcPr>
          <w:p w14:paraId="7096200C" w14:textId="730E5EC9" w:rsidR="0043266B" w:rsidRPr="001374E1" w:rsidRDefault="0043266B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ermStart w:id="503327320" w:edGrp="everyone" w:colFirst="2" w:colLast="2"/>
            <w:permStart w:id="1929784972" w:edGrp="everyone" w:colFirst="0" w:colLast="0"/>
          </w:p>
        </w:tc>
        <w:permStart w:id="492974583" w:edGrp="everyone"/>
        <w:tc>
          <w:tcPr>
            <w:tcW w:w="1843" w:type="dxa"/>
            <w:shd w:val="clear" w:color="auto" w:fill="auto"/>
          </w:tcPr>
          <w:p w14:paraId="6B8C5A8B" w14:textId="4C5E4B2F" w:rsidR="009C7FF8" w:rsidRPr="001374E1" w:rsidRDefault="00823704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0"/>
                  <w:szCs w:val="20"/>
                </w:rPr>
                <w:id w:val="-246270161"/>
                <w:placeholder>
                  <w:docPart w:val="A9A576B3E715420A81A509A56674608E"/>
                </w:placeholder>
                <w:text/>
              </w:sdtPr>
              <w:sdtEndPr/>
              <w:sdtContent>
                <w:r w:rsidR="001D6932" w:rsidRPr="001374E1"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  <w:t xml:space="preserve"> </w:t>
                </w:r>
              </w:sdtContent>
            </w:sdt>
            <w:r w:rsidR="00454C04"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ermEnd w:id="492974583"/>
          </w:p>
        </w:tc>
        <w:tc>
          <w:tcPr>
            <w:tcW w:w="5528" w:type="dxa"/>
            <w:gridSpan w:val="3"/>
          </w:tcPr>
          <w:p w14:paraId="4B99056E" w14:textId="6EDE8816" w:rsidR="0043266B" w:rsidRPr="00074FF3" w:rsidRDefault="0043266B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permEnd w:id="503327320"/>
      <w:permEnd w:id="1929784972"/>
      <w:tr w:rsidR="001374E1" w:rsidRPr="001374E1" w14:paraId="5CC13369" w14:textId="77777777" w:rsidTr="00866961">
        <w:trPr>
          <w:trHeight w:val="334"/>
        </w:trPr>
        <w:tc>
          <w:tcPr>
            <w:tcW w:w="2830" w:type="dxa"/>
            <w:gridSpan w:val="2"/>
            <w:shd w:val="clear" w:color="auto" w:fill="D9D9D9" w:themeFill="background1" w:themeFillShade="D9"/>
          </w:tcPr>
          <w:p w14:paraId="520720DA" w14:textId="55C2B151" w:rsidR="0043266B" w:rsidRPr="001374E1" w:rsidRDefault="0043266B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374E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Anxiété </w:t>
            </w:r>
            <w:r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</w:t>
            </w:r>
            <w:r w:rsidR="001D6932"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fu</w:t>
            </w:r>
            <w:r w:rsidR="00B1413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chs</w:t>
            </w:r>
            <w:r w:rsidR="001D6932"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ia</w:t>
            </w:r>
            <w:r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6843750" w14:textId="0915DD59" w:rsidR="0043266B" w:rsidRPr="001374E1" w:rsidRDefault="0043266B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shd w:val="clear" w:color="auto" w:fill="D9D9D9" w:themeFill="background1" w:themeFillShade="D9"/>
          </w:tcPr>
          <w:p w14:paraId="494AFC63" w14:textId="77777777" w:rsidR="0043266B" w:rsidRPr="001374E1" w:rsidRDefault="0043266B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1374E1" w:rsidRPr="001374E1" w14:paraId="22ADC3AA" w14:textId="77777777" w:rsidTr="001374E1">
        <w:trPr>
          <w:trHeight w:val="268"/>
        </w:trPr>
        <w:tc>
          <w:tcPr>
            <w:tcW w:w="2830" w:type="dxa"/>
            <w:gridSpan w:val="2"/>
            <w:shd w:val="clear" w:color="auto" w:fill="auto"/>
          </w:tcPr>
          <w:p w14:paraId="3C9EEEF3" w14:textId="0341028B" w:rsidR="009C7FF8" w:rsidRPr="001374E1" w:rsidRDefault="009C7FF8" w:rsidP="009340B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ermStart w:id="265433224" w:edGrp="everyone" w:colFirst="2" w:colLast="2"/>
            <w:permStart w:id="168172358" w:edGrp="everyone" w:colFirst="0" w:colLast="0"/>
          </w:p>
        </w:tc>
        <w:tc>
          <w:tcPr>
            <w:tcW w:w="1843" w:type="dxa"/>
            <w:shd w:val="clear" w:color="auto" w:fill="auto"/>
          </w:tcPr>
          <w:permStart w:id="2127191289" w:edGrp="everyone" w:displacedByCustomXml="next"/>
          <w:sdt>
            <w:sdt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id w:val="-265542413"/>
              <w:placeholder>
                <w:docPart w:val="1375224AD4BA4398A6A7B6FE50A3510E"/>
              </w:placeholder>
              <w:text/>
            </w:sdtPr>
            <w:sdtEndPr/>
            <w:sdtContent>
              <w:p w14:paraId="7EB70C7E" w14:textId="15844F38" w:rsidR="009C7FF8" w:rsidRPr="001374E1" w:rsidRDefault="0043266B" w:rsidP="001374E1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1374E1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 xml:space="preserve">  </w:t>
                </w:r>
              </w:p>
            </w:sdtContent>
          </w:sdt>
          <w:permEnd w:id="2127191289" w:displacedByCustomXml="prev"/>
        </w:tc>
        <w:tc>
          <w:tcPr>
            <w:tcW w:w="5528" w:type="dxa"/>
            <w:gridSpan w:val="3"/>
          </w:tcPr>
          <w:p w14:paraId="1299C43A" w14:textId="0EA18891" w:rsidR="0043266B" w:rsidRPr="001374E1" w:rsidRDefault="0043266B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permEnd w:id="265433224"/>
      <w:permEnd w:id="168172358"/>
      <w:tr w:rsidR="001374E1" w:rsidRPr="001374E1" w14:paraId="3BFD365A" w14:textId="77777777" w:rsidTr="00866961">
        <w:trPr>
          <w:trHeight w:val="183"/>
        </w:trPr>
        <w:tc>
          <w:tcPr>
            <w:tcW w:w="10201" w:type="dxa"/>
            <w:gridSpan w:val="6"/>
            <w:shd w:val="clear" w:color="auto" w:fill="D9D9D9" w:themeFill="background1" w:themeFillShade="D9"/>
          </w:tcPr>
          <w:p w14:paraId="606273B1" w14:textId="71920756" w:rsidR="0043266B" w:rsidRPr="001374E1" w:rsidRDefault="0043266B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374E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Crise</w:t>
            </w:r>
            <w:r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(rouge)</w:t>
            </w:r>
          </w:p>
        </w:tc>
      </w:tr>
      <w:tr w:rsidR="001374E1" w:rsidRPr="001374E1" w14:paraId="4B681CB9" w14:textId="77777777" w:rsidTr="001374E1">
        <w:trPr>
          <w:trHeight w:val="162"/>
        </w:trPr>
        <w:tc>
          <w:tcPr>
            <w:tcW w:w="2830" w:type="dxa"/>
            <w:gridSpan w:val="2"/>
            <w:shd w:val="clear" w:color="auto" w:fill="auto"/>
          </w:tcPr>
          <w:p w14:paraId="53BA8365" w14:textId="0B380BD4" w:rsidR="009C7FF8" w:rsidRPr="001374E1" w:rsidRDefault="009C7FF8" w:rsidP="009340B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ermStart w:id="1443306249" w:edGrp="everyone" w:colFirst="2" w:colLast="2"/>
            <w:permStart w:id="397553650" w:edGrp="everyone" w:colFirst="0" w:colLast="0"/>
          </w:p>
        </w:tc>
        <w:permStart w:id="1750957817" w:edGrp="everyone"/>
        <w:tc>
          <w:tcPr>
            <w:tcW w:w="1843" w:type="dxa"/>
            <w:shd w:val="clear" w:color="auto" w:fill="auto"/>
          </w:tcPr>
          <w:p w14:paraId="12F1E67E" w14:textId="5DAE59F3" w:rsidR="0043266B" w:rsidRPr="001374E1" w:rsidRDefault="00823704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id w:val="-744336924"/>
                <w:placeholder>
                  <w:docPart w:val="896D947EB9F045AE8EFE31E3526B54BC"/>
                </w:placeholder>
                <w:text/>
              </w:sdtPr>
              <w:sdtEndPr/>
              <w:sdtContent>
                <w:r w:rsidR="00454C04" w:rsidRPr="001374E1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 xml:space="preserve"> </w:t>
                </w:r>
              </w:sdtContent>
            </w:sdt>
            <w:r w:rsidR="00454C04" w:rsidRPr="001374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ermEnd w:id="1750957817"/>
          </w:p>
        </w:tc>
        <w:tc>
          <w:tcPr>
            <w:tcW w:w="5528" w:type="dxa"/>
            <w:gridSpan w:val="3"/>
          </w:tcPr>
          <w:p w14:paraId="354FA48A" w14:textId="6570C068" w:rsidR="0043266B" w:rsidRPr="001374E1" w:rsidRDefault="0043266B" w:rsidP="001374E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ermEnd w:id="1443306249"/>
    <w:permEnd w:id="397553650"/>
    <w:p w14:paraId="35FAEF0A" w14:textId="7036B207" w:rsidR="00D04FA0" w:rsidRDefault="00155064" w:rsidP="007E09E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Avant impression,</w:t>
      </w:r>
      <w:r w:rsidR="001D6932">
        <w:rPr>
          <w:rFonts w:asciiTheme="minorHAnsi" w:hAnsiTheme="minorHAnsi" w:cstheme="minorHAnsi"/>
          <w:sz w:val="20"/>
          <w:szCs w:val="20"/>
        </w:rPr>
        <w:t xml:space="preserve"> modifier la couleur du</w:t>
      </w:r>
      <w:r w:rsidR="00454C04">
        <w:rPr>
          <w:rFonts w:asciiTheme="minorHAnsi" w:hAnsiTheme="minorHAnsi" w:cstheme="minorHAnsi"/>
          <w:sz w:val="20"/>
          <w:szCs w:val="20"/>
        </w:rPr>
        <w:t xml:space="preserve"> texte</w:t>
      </w:r>
      <w:r>
        <w:rPr>
          <w:rFonts w:asciiTheme="minorHAnsi" w:hAnsiTheme="minorHAnsi" w:cstheme="minorHAnsi"/>
          <w:sz w:val="20"/>
          <w:szCs w:val="20"/>
        </w:rPr>
        <w:t xml:space="preserve"> de la couleur désirée.</w:t>
      </w:r>
    </w:p>
    <w:p w14:paraId="14401631" w14:textId="6CA66D79" w:rsidR="00866961" w:rsidRDefault="00866961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6"/>
      </w:tblGrid>
      <w:tr w:rsidR="002E26AB" w14:paraId="3ADD263A" w14:textId="77777777" w:rsidTr="00866961">
        <w:tc>
          <w:tcPr>
            <w:tcW w:w="10186" w:type="dxa"/>
            <w:shd w:val="clear" w:color="auto" w:fill="BFBFBF" w:themeFill="background1" w:themeFillShade="BF"/>
          </w:tcPr>
          <w:p w14:paraId="3A2865FB" w14:textId="708D383D" w:rsidR="002E26AB" w:rsidRDefault="002E26AB" w:rsidP="002E26AB">
            <w:pPr>
              <w:tabs>
                <w:tab w:val="left" w:pos="2000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INTÉRÊTS DE L’USAGER </w:t>
            </w:r>
            <w:r w:rsidRPr="002E26AB">
              <w:rPr>
                <w:rFonts w:asciiTheme="minorHAnsi" w:hAnsiTheme="minorHAnsi" w:cstheme="minorHAnsi"/>
                <w:sz w:val="20"/>
                <w:szCs w:val="20"/>
              </w:rPr>
              <w:t>(peuvent être utilisés comme diversion)</w:t>
            </w:r>
          </w:p>
        </w:tc>
      </w:tr>
      <w:permStart w:id="159651384" w:edGrp="everyone"/>
      <w:tr w:rsidR="002E26AB" w14:paraId="53116323" w14:textId="77777777" w:rsidTr="0027641B">
        <w:trPr>
          <w:trHeight w:val="3665"/>
        </w:trPr>
        <w:tc>
          <w:tcPr>
            <w:tcW w:w="10186" w:type="dxa"/>
            <w:tcBorders>
              <w:bottom w:val="single" w:sz="4" w:space="0" w:color="auto"/>
            </w:tcBorders>
            <w:shd w:val="clear" w:color="auto" w:fill="auto"/>
          </w:tcPr>
          <w:p w14:paraId="652F09FB" w14:textId="77777777" w:rsidR="00777651" w:rsidRDefault="00823704" w:rsidP="004705CF">
            <w:pPr>
              <w:pStyle w:val="Paragraphedeliste"/>
              <w:numPr>
                <w:ilvl w:val="0"/>
                <w:numId w:val="6"/>
              </w:numPr>
              <w:tabs>
                <w:tab w:val="left" w:pos="2000"/>
              </w:tabs>
              <w:spacing w:before="20" w:after="20"/>
              <w:ind w:left="314" w:hanging="284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149418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 w:rsidRPr="007776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59651384"/>
            <w:r w:rsidR="002E26AB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Participer aux diverses activités: voir le calendrier</w:t>
            </w:r>
            <w:r w:rsidR="002E26AB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d’activités</w:t>
            </w:r>
            <w:r w:rsidR="00D04FA0" w:rsidRPr="00777651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C366E7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1340928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6885770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21DDC" w:rsidRPr="00777651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End w:id="113409289"/>
          </w:p>
          <w:permStart w:id="1267088246" w:edGrp="everyone"/>
          <w:p w14:paraId="532D625C" w14:textId="39E2710A" w:rsidR="002E26AB" w:rsidRPr="00777651" w:rsidRDefault="00823704" w:rsidP="004705CF">
            <w:pPr>
              <w:pStyle w:val="Paragraphedeliste"/>
              <w:numPr>
                <w:ilvl w:val="0"/>
                <w:numId w:val="6"/>
              </w:numPr>
              <w:tabs>
                <w:tab w:val="left" w:pos="2000"/>
              </w:tabs>
              <w:spacing w:before="20" w:after="20"/>
              <w:ind w:left="314" w:hanging="284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52221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6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267088246"/>
              </w:sdtContent>
            </w:sdt>
            <w:r w:rsidR="002E26AB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Proposer d’aide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l’équipe dans diverses tâche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 : offrir la collation avec PAB, 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balayer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, plier d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u linge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tâches simples de bureau</w:t>
            </w:r>
            <w:r w:rsidR="00D04FA0" w:rsidRPr="00777651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721DDC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3932569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26310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21DDC" w:rsidRPr="00777651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End w:id="39325699"/>
          </w:p>
          <w:permStart w:id="1814908281" w:edGrp="everyone"/>
          <w:p w14:paraId="0F2355B1" w14:textId="6D5AAA88" w:rsidR="002E26AB" w:rsidRPr="00777651" w:rsidRDefault="00823704" w:rsidP="00777651">
            <w:pPr>
              <w:pStyle w:val="Paragraphedeliste"/>
              <w:numPr>
                <w:ilvl w:val="0"/>
                <w:numId w:val="6"/>
              </w:numPr>
              <w:tabs>
                <w:tab w:val="left" w:pos="2000"/>
              </w:tabs>
              <w:spacing w:before="20" w:after="20"/>
              <w:ind w:left="314" w:hanging="284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128230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 w:rsidRPr="007776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814908281"/>
            <w:r w:rsidR="002E26AB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Se promener avec accompagnement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D04FA0" w:rsidRPr="0077765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7473E9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79484336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561227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473E9" w:rsidRPr="00777651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End w:id="1794843365"/>
          </w:p>
          <w:permStart w:id="1038158946" w:edGrp="everyone"/>
          <w:p w14:paraId="599B1ADA" w14:textId="6E68E610" w:rsidR="002E26AB" w:rsidRPr="00777651" w:rsidRDefault="00823704" w:rsidP="00777651">
            <w:pPr>
              <w:pStyle w:val="Paragraphedeliste"/>
              <w:numPr>
                <w:ilvl w:val="0"/>
                <w:numId w:val="6"/>
              </w:numPr>
              <w:tabs>
                <w:tab w:val="left" w:pos="2000"/>
              </w:tabs>
              <w:spacing w:before="20" w:after="20"/>
              <w:ind w:left="314" w:hanging="284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267430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 w:rsidRPr="007776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038158946"/>
            <w:r w:rsidR="002E26AB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Breuvages </w:t>
            </w:r>
            <w:r w:rsidR="00D04FA0" w:rsidRPr="0077765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7473E9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27080778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9852083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473E9" w:rsidRPr="00777651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End w:id="270807783"/>
          </w:p>
          <w:permStart w:id="1329928441" w:edGrp="everyone"/>
          <w:p w14:paraId="2E61F5D6" w14:textId="350935D0" w:rsidR="002E26AB" w:rsidRPr="00777651" w:rsidRDefault="00823704" w:rsidP="00777651">
            <w:pPr>
              <w:pStyle w:val="Paragraphedeliste"/>
              <w:numPr>
                <w:ilvl w:val="0"/>
                <w:numId w:val="6"/>
              </w:numPr>
              <w:tabs>
                <w:tab w:val="left" w:pos="2000"/>
              </w:tabs>
              <w:spacing w:before="20" w:after="20"/>
              <w:ind w:left="314" w:hanging="284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117988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 w:rsidRPr="007776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329928441"/>
            <w:r w:rsidR="002E26AB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liments</w:t>
            </w:r>
            <w:r w:rsidR="00A033A1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A033A1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ermStart w:id="625889726" w:edGrp="everyone"/>
            <w:r w:rsidR="00A033A1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625889726"/>
          </w:p>
          <w:permStart w:id="1077823951" w:edGrp="everyone"/>
          <w:p w14:paraId="7F20E802" w14:textId="1B410F83" w:rsidR="002E26AB" w:rsidRPr="00777651" w:rsidRDefault="00823704" w:rsidP="00777651">
            <w:pPr>
              <w:pStyle w:val="Paragraphedeliste"/>
              <w:numPr>
                <w:ilvl w:val="0"/>
                <w:numId w:val="6"/>
              </w:numPr>
              <w:tabs>
                <w:tab w:val="left" w:pos="2000"/>
              </w:tabs>
              <w:spacing w:before="20" w:after="20"/>
              <w:ind w:left="314" w:hanging="284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896892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 w:rsidRPr="007776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077823951"/>
            <w:r w:rsidR="002E26AB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Causeries 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 groupe en lien avec les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histoire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 vie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D04FA0" w:rsidRPr="0077765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7473E9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33766738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68317222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473E9" w:rsidRPr="00777651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End w:id="337667389"/>
          </w:p>
          <w:permStart w:id="64164024" w:edGrp="everyone"/>
          <w:p w14:paraId="2C7189B1" w14:textId="6D2C2DAD" w:rsidR="002E26AB" w:rsidRPr="00777651" w:rsidRDefault="00823704" w:rsidP="00777651">
            <w:pPr>
              <w:pStyle w:val="Paragraphedeliste"/>
              <w:numPr>
                <w:ilvl w:val="0"/>
                <w:numId w:val="6"/>
              </w:numPr>
              <w:tabs>
                <w:tab w:val="left" w:pos="2000"/>
              </w:tabs>
              <w:spacing w:before="20" w:after="20"/>
              <w:ind w:left="314" w:hanging="284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507651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 w:rsidRPr="007776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64164024"/>
            <w:r w:rsidR="002E26AB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Jeux avec ballon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D04FA0" w:rsidRPr="0077765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7473E9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54357302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0527941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473E9" w:rsidRPr="00777651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End w:id="1543573029"/>
          </w:p>
          <w:permStart w:id="604192405" w:edGrp="everyone"/>
          <w:p w14:paraId="1ABC139C" w14:textId="43F41695" w:rsidR="002E26AB" w:rsidRPr="00777651" w:rsidRDefault="00823704" w:rsidP="00777651">
            <w:pPr>
              <w:pStyle w:val="Paragraphedeliste"/>
              <w:numPr>
                <w:ilvl w:val="0"/>
                <w:numId w:val="6"/>
              </w:numPr>
              <w:tabs>
                <w:tab w:val="left" w:pos="2000"/>
              </w:tabs>
              <w:spacing w:before="20" w:after="20"/>
              <w:ind w:left="314" w:hanging="284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135171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 w:rsidRPr="007776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604192405"/>
            <w:r w:rsidR="002E26AB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Bingo</w:t>
            </w:r>
            <w:r w:rsidR="007473E9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63132370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4305573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473E9" w:rsidRPr="00777651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End w:id="631323705"/>
          </w:p>
          <w:permStart w:id="1715159410" w:edGrp="everyone"/>
          <w:p w14:paraId="3C490603" w14:textId="086E1E4C" w:rsidR="002E26AB" w:rsidRPr="00777651" w:rsidRDefault="00823704" w:rsidP="00777651">
            <w:pPr>
              <w:pStyle w:val="Paragraphedeliste"/>
              <w:numPr>
                <w:ilvl w:val="0"/>
                <w:numId w:val="6"/>
              </w:numPr>
              <w:tabs>
                <w:tab w:val="left" w:pos="2000"/>
              </w:tabs>
              <w:spacing w:before="20" w:after="20"/>
              <w:ind w:left="314" w:hanging="284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35508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 w:rsidRPr="007776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715159410"/>
            <w:r w:rsidR="002E26AB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Jeux de société</w:t>
            </w:r>
            <w:r w:rsidR="007473E9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04FA0" w:rsidRPr="0077765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083AF1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ermStart w:id="160832743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2852120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083AF1" w:rsidRPr="00777651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  <w:r w:rsidR="00F01EBF" w:rsidRPr="00777651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  <w:permEnd w:id="1608327438"/>
          </w:p>
          <w:permStart w:id="285675497" w:edGrp="everyone"/>
          <w:p w14:paraId="58787FB9" w14:textId="76E584BD" w:rsidR="002E26AB" w:rsidRPr="00777651" w:rsidRDefault="00823704" w:rsidP="00777651">
            <w:pPr>
              <w:pStyle w:val="Paragraphedeliste"/>
              <w:numPr>
                <w:ilvl w:val="0"/>
                <w:numId w:val="6"/>
              </w:numPr>
              <w:tabs>
                <w:tab w:val="left" w:pos="2000"/>
              </w:tabs>
              <w:spacing w:before="20" w:after="20"/>
              <w:ind w:left="314" w:hanging="284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159592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 w:rsidRPr="007776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285675497"/>
            <w:r w:rsidR="002E26AB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Regarder livre/revue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D04FA0" w:rsidRPr="0077765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083AF1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ermStart w:id="23897446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7574706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083AF1" w:rsidRPr="00777651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End w:id="238974460"/>
          </w:p>
          <w:permStart w:id="491394973" w:edGrp="everyone"/>
          <w:p w14:paraId="21C8C5DC" w14:textId="298BFED6" w:rsidR="002E26AB" w:rsidRPr="00777651" w:rsidRDefault="00823704" w:rsidP="00777651">
            <w:pPr>
              <w:pStyle w:val="Paragraphedeliste"/>
              <w:numPr>
                <w:ilvl w:val="0"/>
                <w:numId w:val="6"/>
              </w:numPr>
              <w:tabs>
                <w:tab w:val="left" w:pos="2000"/>
              </w:tabs>
              <w:spacing w:before="20" w:after="20"/>
              <w:ind w:left="314" w:hanging="284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134816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 w:rsidRPr="007776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491394973"/>
            <w:r w:rsidR="002E26AB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Écouter la TV dans la cuisine ou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le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salon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D04FA0" w:rsidRPr="0077765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083AF1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ermStart w:id="1040087156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9187238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083AF1" w:rsidRPr="00777651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End w:id="1040087156"/>
          </w:p>
          <w:permStart w:id="1708278857" w:edGrp="everyone"/>
          <w:p w14:paraId="2E5B40BF" w14:textId="32936C5B" w:rsidR="002E26AB" w:rsidRPr="00777651" w:rsidRDefault="00823704" w:rsidP="00777651">
            <w:pPr>
              <w:pStyle w:val="Paragraphedeliste"/>
              <w:numPr>
                <w:ilvl w:val="0"/>
                <w:numId w:val="6"/>
              </w:numPr>
              <w:tabs>
                <w:tab w:val="left" w:pos="2000"/>
              </w:tabs>
              <w:spacing w:before="20" w:after="20"/>
              <w:ind w:left="314" w:hanging="284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1143424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 w:rsidRPr="007776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708278857"/>
            <w:r w:rsidR="002E26AB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Aime avoir une présence et les 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toucher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2E26AB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affectif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D04FA0" w:rsidRPr="00777651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396FBA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63816183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5670001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396FBA" w:rsidRPr="00777651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End w:id="1638161830"/>
          </w:p>
          <w:permStart w:id="886008526" w:edGrp="everyone"/>
          <w:p w14:paraId="23F397C0" w14:textId="3987B94F" w:rsidR="009C7FF8" w:rsidRPr="00777651" w:rsidRDefault="00823704" w:rsidP="00777651">
            <w:pPr>
              <w:pStyle w:val="Paragraphedeliste"/>
              <w:numPr>
                <w:ilvl w:val="0"/>
                <w:numId w:val="6"/>
              </w:numPr>
              <w:tabs>
                <w:tab w:val="left" w:pos="2000"/>
              </w:tabs>
              <w:spacing w:before="20" w:after="20"/>
              <w:ind w:left="314" w:hanging="284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486829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 w:rsidRPr="007776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886008526"/>
            <w:r w:rsidR="00D04FA0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4FA0" w:rsidRPr="00777651">
              <w:rPr>
                <w:rFonts w:asciiTheme="minorHAnsi" w:hAnsiTheme="minorHAnsi" w:cstheme="minorHAnsi"/>
                <w:b/>
                <w:sz w:val="20"/>
                <w:szCs w:val="20"/>
              </w:rPr>
              <w:t>Autre </w:t>
            </w:r>
            <w:r w:rsidR="00D04FA0" w:rsidRPr="0077765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96FBA" w:rsidRPr="007776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22918730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32863758"/>
                <w:placeholder>
                  <w:docPart w:val="DefaultPlaceholder_-1854013440"/>
                </w:placeholder>
                <w:text/>
              </w:sdtPr>
              <w:sdtEndPr/>
              <w:sdtContent>
                <w:r w:rsidR="00396FBA" w:rsidRPr="00777651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End w:id="229187305"/>
          </w:p>
        </w:tc>
      </w:tr>
      <w:tr w:rsidR="002E26AB" w14:paraId="218000A7" w14:textId="77777777" w:rsidTr="009C7FF8">
        <w:tc>
          <w:tcPr>
            <w:tcW w:w="10186" w:type="dxa"/>
            <w:tcBorders>
              <w:left w:val="nil"/>
              <w:right w:val="nil"/>
            </w:tcBorders>
            <w:shd w:val="clear" w:color="auto" w:fill="auto"/>
          </w:tcPr>
          <w:p w14:paraId="40DE0C05" w14:textId="61FFD4D1" w:rsidR="002E26AB" w:rsidRPr="00866961" w:rsidRDefault="002E26AB" w:rsidP="002E26AB">
            <w:pPr>
              <w:tabs>
                <w:tab w:val="left" w:pos="2000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</w:tr>
      <w:tr w:rsidR="00866961" w14:paraId="6AB0ADB8" w14:textId="77777777" w:rsidTr="00866961">
        <w:tc>
          <w:tcPr>
            <w:tcW w:w="10186" w:type="dxa"/>
            <w:shd w:val="clear" w:color="auto" w:fill="BFBFBF" w:themeFill="background1" w:themeFillShade="BF"/>
          </w:tcPr>
          <w:p w14:paraId="297E3B2B" w14:textId="682C9125" w:rsidR="00866961" w:rsidRPr="00866961" w:rsidRDefault="00866961" w:rsidP="008302F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66961">
              <w:rPr>
                <w:rFonts w:asciiTheme="minorHAnsi" w:hAnsiTheme="minorHAnsi" w:cstheme="minorHAnsi"/>
                <w:b/>
                <w:sz w:val="20"/>
                <w:szCs w:val="20"/>
              </w:rPr>
              <w:t>INTERVENTIONS À PRIORISER EN TOUT TEMPS EN PRÉSENCE D’AGITATION</w:t>
            </w:r>
          </w:p>
        </w:tc>
      </w:tr>
      <w:permStart w:id="1609322823" w:edGrp="everyone"/>
      <w:tr w:rsidR="00866961" w14:paraId="4587C01C" w14:textId="77777777" w:rsidTr="001374E1">
        <w:trPr>
          <w:trHeight w:val="460"/>
        </w:trPr>
        <w:tc>
          <w:tcPr>
            <w:tcW w:w="10186" w:type="dxa"/>
            <w:tcBorders>
              <w:bottom w:val="single" w:sz="4" w:space="0" w:color="auto"/>
            </w:tcBorders>
          </w:tcPr>
          <w:p w14:paraId="7C5A68A6" w14:textId="1BF4A70C" w:rsidR="008302FD" w:rsidRDefault="00823704" w:rsidP="008302FD">
            <w:pPr>
              <w:pStyle w:val="NormalWeb"/>
              <w:spacing w:before="20" w:beforeAutospacing="0" w:after="2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-2018832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permEnd w:id="1609322823"/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Valider les besoins de base : besoin d’élimination, température, douleur, confort, alimentation, hydratation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etc.</w:t>
            </w:r>
          </w:p>
          <w:permStart w:id="280703653" w:edGrp="everyone"/>
          <w:p w14:paraId="6CA6A01A" w14:textId="2034DF0B" w:rsidR="008302FD" w:rsidRDefault="00823704" w:rsidP="008302FD">
            <w:pPr>
              <w:pStyle w:val="NormalWeb"/>
              <w:spacing w:before="20" w:beforeAutospacing="0" w:after="2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779301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permEnd w:id="280703653"/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Utiliser </w:t>
            </w:r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la diversion</w:t>
            </w:r>
            <w:r w:rsidR="002E26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a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viser l’équipe de </w:t>
            </w:r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l’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intervention</w:t>
            </w:r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débutée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pour que celle-ci puisse la poursuivre</w:t>
            </w:r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  <w:permStart w:id="1551909674" w:edGrp="everyone"/>
          <w:p w14:paraId="0EEBE692" w14:textId="07AF7DC8" w:rsidR="002E26AB" w:rsidRPr="008302FD" w:rsidRDefault="00823704" w:rsidP="00E95C46">
            <w:pPr>
              <w:pStyle w:val="NormalWeb"/>
              <w:tabs>
                <w:tab w:val="left" w:pos="290"/>
              </w:tabs>
              <w:spacing w:before="20" w:beforeAutospacing="0" w:after="2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-1135012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permEnd w:id="1551909674"/>
            <w:r w:rsidR="002E26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2E26AB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Utiliser </w:t>
            </w:r>
            <w:r w:rsidR="002E26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la </w:t>
            </w:r>
            <w:r w:rsidR="002E26AB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diversion </w:t>
            </w:r>
            <w:r w:rsidR="002E26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lorsque l’usager </w:t>
            </w:r>
            <w:r w:rsidR="002E26AB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se dirige vers </w:t>
            </w:r>
            <w:r w:rsidR="002E26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une porte</w:t>
            </w:r>
            <w:r w:rsidR="002E26AB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de sortie. </w:t>
            </w:r>
            <w:r w:rsidR="002E26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(Ex</w:t>
            </w:r>
            <w:r w:rsidR="002A4B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="002E26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 w:rsidR="002E26AB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besoin de</w:t>
            </w:r>
            <w:r w:rsidR="002E26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2E26AB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ton aide, bonne nouvelle à </w:t>
            </w:r>
            <w:r w:rsidR="00E95C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  <w:r w:rsidR="002E26AB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t’annoncer, viens avec moi</w:t>
            </w:r>
            <w:r w:rsidR="002E26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…)</w:t>
            </w:r>
          </w:p>
          <w:permStart w:id="1300830284" w:edGrp="everyone"/>
          <w:p w14:paraId="4F58FDB4" w14:textId="008C9282" w:rsidR="008302FD" w:rsidRPr="008302FD" w:rsidRDefault="00823704" w:rsidP="008302FD">
            <w:pPr>
              <w:pStyle w:val="NormalWeb"/>
              <w:spacing w:before="20" w:beforeAutospacing="0" w:after="2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-198615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permEnd w:id="1300830284"/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Change</w:t>
            </w:r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de personnel </w:t>
            </w:r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au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besoin pour poursuivre l’intervention.</w:t>
            </w:r>
          </w:p>
          <w:permStart w:id="1436028340" w:edGrp="everyone"/>
          <w:p w14:paraId="2409D0C3" w14:textId="4BE4623F" w:rsidR="008302FD" w:rsidRPr="008302FD" w:rsidRDefault="00823704" w:rsidP="008302FD">
            <w:pPr>
              <w:pStyle w:val="NormalWeb"/>
              <w:spacing w:before="20" w:beforeAutospacing="0" w:after="2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1036542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permEnd w:id="1436028340"/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Être</w:t>
            </w:r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cohérent dans ses propos</w:t>
            </w:r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et é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viter la négati</w:t>
            </w:r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on et les réponses incertaines (Ex</w:t>
            </w:r>
            <w:r w:rsidR="002A4B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: Je ne sais pas)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  <w:permStart w:id="2042171989" w:edGrp="everyone"/>
          <w:p w14:paraId="279A91AC" w14:textId="483B8B0C" w:rsidR="00823704" w:rsidRDefault="00823704" w:rsidP="008302FD">
            <w:pPr>
              <w:pStyle w:val="NormalWeb"/>
              <w:spacing w:before="20" w:beforeAutospacing="0" w:after="2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878362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permEnd w:id="2042171989"/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roposer une activité individuelle/groupe selon ses intérêts et sa collaboration</w:t>
            </w:r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Diversifi</w:t>
            </w:r>
            <w:r w:rsidR="00B1413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er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les choix d’activités</w:t>
            </w:r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  <w:p w14:paraId="2F5233F6" w14:textId="487B64A9" w:rsidR="008302FD" w:rsidRPr="00823704" w:rsidRDefault="008302FD" w:rsidP="00823704">
            <w:pPr>
              <w:jc w:val="center"/>
            </w:pPr>
          </w:p>
          <w:permStart w:id="557128512" w:edGrp="everyone"/>
          <w:p w14:paraId="15BAD850" w14:textId="20C679AF" w:rsidR="008302FD" w:rsidRPr="008302FD" w:rsidRDefault="00823704" w:rsidP="00E95C46">
            <w:pPr>
              <w:pStyle w:val="NormalWeb"/>
              <w:tabs>
                <w:tab w:val="left" w:pos="276"/>
              </w:tabs>
              <w:spacing w:before="20" w:beforeAutospacing="0" w:after="2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-152778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permEnd w:id="557128512"/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Se c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entrer sur l’émotion en mentionnant</w:t>
            </w:r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sans trop élaborer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que nous comprenons ce qu</w:t>
            </w:r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 l’usager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ressent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(b</w:t>
            </w:r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esoin de </w:t>
            </w:r>
            <w:r w:rsidR="00E95C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réassurance).</w:t>
            </w:r>
          </w:p>
          <w:permStart w:id="889592324" w:edGrp="everyone"/>
          <w:p w14:paraId="3C093B1F" w14:textId="5DF0D35C" w:rsidR="008302FD" w:rsidRPr="008302FD" w:rsidRDefault="00823704" w:rsidP="008302FD">
            <w:pPr>
              <w:pStyle w:val="NormalWeb"/>
              <w:spacing w:before="20" w:beforeAutospacing="0" w:after="2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-1036737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permEnd w:id="889592324"/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Respecter le refus, laisser un délai entre </w:t>
            </w:r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le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 interventions.</w:t>
            </w:r>
          </w:p>
          <w:permStart w:id="1315729794" w:edGrp="everyone"/>
          <w:p w14:paraId="0E8BCCDD" w14:textId="79629F33" w:rsidR="00866961" w:rsidRDefault="00823704" w:rsidP="002E26AB">
            <w:pPr>
              <w:pStyle w:val="NormalWeb"/>
              <w:spacing w:before="20" w:beforeAutospacing="0" w:after="2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0"/>
                  <w:szCs w:val="20"/>
                </w:rPr>
                <w:id w:val="192329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permEnd w:id="1315729794"/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Changer d’environnement, d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iminuer </w:t>
            </w:r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les 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stimuli visuel</w:t>
            </w:r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/auditif</w:t>
            </w:r>
            <w:r w:rsidR="002B19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s.</w:t>
            </w:r>
            <w:r w:rsidR="008302FD" w:rsidRPr="008302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ermStart w:id="102135445" w:edGrp="everyone"/>
          <w:p w14:paraId="17056887" w14:textId="43DFE876" w:rsidR="009C7FF8" w:rsidRPr="008302FD" w:rsidRDefault="00823704" w:rsidP="00721DDC">
            <w:pPr>
              <w:pStyle w:val="NormalWeb"/>
              <w:spacing w:before="20" w:beforeAutospacing="0" w:after="2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4806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0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02135445"/>
            <w:r w:rsidR="00D04F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4FA0" w:rsidRPr="009C7FF8">
              <w:rPr>
                <w:rFonts w:asciiTheme="minorHAnsi" w:hAnsiTheme="minorHAnsi" w:cstheme="minorHAnsi"/>
                <w:b/>
                <w:sz w:val="20"/>
                <w:szCs w:val="20"/>
              </w:rPr>
              <w:t>Autre</w:t>
            </w:r>
            <w:r w:rsidR="00D04FA0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644F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34273065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4844025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21DDC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permEnd w:id="1342730659"/>
          </w:p>
        </w:tc>
      </w:tr>
    </w:tbl>
    <w:p w14:paraId="3C239BA9" w14:textId="687CD6F0" w:rsidR="00866961" w:rsidRDefault="00866961" w:rsidP="007E09E8">
      <w:pPr>
        <w:rPr>
          <w:rFonts w:asciiTheme="minorHAnsi" w:hAnsiTheme="minorHAnsi" w:cstheme="minorHAnsi"/>
          <w:sz w:val="20"/>
          <w:szCs w:val="20"/>
        </w:rPr>
      </w:pPr>
    </w:p>
    <w:p w14:paraId="1005761E" w14:textId="5FF2A214" w:rsidR="008473B8" w:rsidRPr="00823704" w:rsidRDefault="00294877" w:rsidP="007E09E8">
      <w:pPr>
        <w:rPr>
          <w:rFonts w:asciiTheme="minorHAnsi" w:hAnsiTheme="minorHAnsi" w:cstheme="minorHAnsi"/>
          <w:sz w:val="16"/>
          <w:szCs w:val="16"/>
        </w:rPr>
      </w:pPr>
      <w:r w:rsidRPr="00823704">
        <w:rPr>
          <w:rFonts w:asciiTheme="minorHAnsi" w:hAnsiTheme="minorHAnsi" w:cstheme="minorHAnsi"/>
          <w:sz w:val="16"/>
          <w:szCs w:val="16"/>
        </w:rPr>
        <w:t>Source : Gouvernement du Québec (2014). Approche non pharmacologique visant le traitement des symptômes comportementaux et psychologiques de la démence</w:t>
      </w:r>
    </w:p>
    <w:p w14:paraId="7A40D545" w14:textId="583F2C7C" w:rsidR="00294877" w:rsidRDefault="00294877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111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2663"/>
        <w:gridCol w:w="2664"/>
        <w:gridCol w:w="1106"/>
        <w:gridCol w:w="1986"/>
      </w:tblGrid>
      <w:tr w:rsidR="001374E1" w14:paraId="3FABA756" w14:textId="77777777" w:rsidTr="0097062E">
        <w:trPr>
          <w:trHeight w:val="510"/>
        </w:trPr>
        <w:tc>
          <w:tcPr>
            <w:tcW w:w="1661" w:type="dxa"/>
            <w:tcBorders>
              <w:top w:val="nil"/>
              <w:bottom w:val="nil"/>
            </w:tcBorders>
            <w:vAlign w:val="bottom"/>
          </w:tcPr>
          <w:p w14:paraId="59344734" w14:textId="77777777" w:rsidR="001374E1" w:rsidRPr="00823704" w:rsidRDefault="001374E1" w:rsidP="00ED079D">
            <w:pPr>
              <w:keepNext/>
              <w:spacing w:before="60"/>
              <w:ind w:right="-10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656370605" w:edGrp="everyone" w:colFirst="1" w:colLast="1"/>
            <w:permStart w:id="903152594" w:edGrp="everyone" w:colFirst="2" w:colLast="2"/>
          </w:p>
          <w:p w14:paraId="459C792C" w14:textId="77777777" w:rsidR="001374E1" w:rsidRPr="00823704" w:rsidRDefault="001374E1" w:rsidP="00ED079D">
            <w:pPr>
              <w:keepNext/>
              <w:spacing w:before="60"/>
              <w:ind w:right="-10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23704">
              <w:rPr>
                <w:rFonts w:asciiTheme="minorHAnsi" w:hAnsiTheme="minorHAnsi" w:cstheme="minorHAnsi"/>
                <w:b/>
                <w:sz w:val="16"/>
                <w:szCs w:val="16"/>
              </w:rPr>
              <w:t>Complété par :</w:t>
            </w:r>
          </w:p>
          <w:p w14:paraId="1EE15A50" w14:textId="77777777" w:rsidR="001374E1" w:rsidRPr="00823704" w:rsidRDefault="001374E1" w:rsidP="00ED079D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663" w:type="dxa"/>
            <w:tcBorders>
              <w:top w:val="nil"/>
              <w:bottom w:val="single" w:sz="4" w:space="0" w:color="auto"/>
            </w:tcBorders>
            <w:vAlign w:val="bottom"/>
          </w:tcPr>
          <w:p w14:paraId="7173D57F" w14:textId="4F914AFE" w:rsidR="001374E1" w:rsidRPr="00823704" w:rsidRDefault="00823704" w:rsidP="00ED079D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alias w:val="Insérer votre signature électronique"/>
                <w:tag w:val="Insérer votre signature électronique"/>
                <w:id w:val="1353304660"/>
                <w:showingPlcHdr/>
                <w:picture/>
              </w:sdtPr>
              <w:sdtEndPr/>
              <w:sdtContent>
                <w:r w:rsidR="001374E1" w:rsidRPr="00823704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4B79B06E" wp14:editId="45F82D60">
                      <wp:extent cx="158634" cy="196850"/>
                      <wp:effectExtent l="0" t="0" r="0" b="0"/>
                      <wp:docPr id="7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7136" cy="257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  <w:vAlign w:val="bottom"/>
          </w:tcPr>
          <w:p w14:paraId="465273EC" w14:textId="3CB25607" w:rsidR="001374E1" w:rsidRPr="00823704" w:rsidRDefault="001374E1" w:rsidP="00ED079D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  <w:vAlign w:val="bottom"/>
          </w:tcPr>
          <w:p w14:paraId="6435FBCD" w14:textId="77777777" w:rsidR="001374E1" w:rsidRPr="00823704" w:rsidRDefault="001374E1" w:rsidP="00ED079D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23704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permStart w:id="1208250383" w:edGrp="everyone" w:displacedByCustomXml="next"/>
        <w:sdt>
          <w:sdtPr>
            <w:rPr>
              <w:rFonts w:asciiTheme="minorHAnsi" w:hAnsiTheme="minorHAnsi" w:cstheme="minorHAnsi"/>
              <w:sz w:val="16"/>
              <w:szCs w:val="16"/>
            </w:rPr>
            <w:id w:val="1887598618"/>
            <w:placeholder>
              <w:docPart w:val="C8EE02F67FA14CDA886A8F589D2FF338"/>
            </w:placeholder>
            <w:showingPlcHdr/>
            <w:date w:fullDate="2021-07-06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86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0609C3DD" w14:textId="77777777" w:rsidR="001374E1" w:rsidRPr="00823704" w:rsidRDefault="001374E1" w:rsidP="00ED079D">
                <w:pPr>
                  <w:keepNext/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823704">
                  <w:rPr>
                    <w:rStyle w:val="Textedelespacerserv"/>
                    <w:sz w:val="16"/>
                    <w:szCs w:val="16"/>
                  </w:rPr>
                  <w:t xml:space="preserve">  </w:t>
                </w:r>
              </w:p>
            </w:tc>
          </w:sdtContent>
        </w:sdt>
        <w:permEnd w:id="1208250383" w:displacedByCustomXml="prev"/>
      </w:tr>
      <w:permEnd w:id="656370605"/>
      <w:permEnd w:id="903152594"/>
      <w:tr w:rsidR="001374E1" w14:paraId="37296E4F" w14:textId="77777777" w:rsidTr="001374E1">
        <w:trPr>
          <w:trHeight w:val="247"/>
        </w:trPr>
        <w:tc>
          <w:tcPr>
            <w:tcW w:w="1661" w:type="dxa"/>
            <w:tcBorders>
              <w:top w:val="nil"/>
              <w:bottom w:val="nil"/>
            </w:tcBorders>
            <w:vAlign w:val="bottom"/>
          </w:tcPr>
          <w:p w14:paraId="373F74F8" w14:textId="77777777" w:rsidR="001374E1" w:rsidRPr="00823704" w:rsidRDefault="001374E1" w:rsidP="001374E1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663" w:type="dxa"/>
            <w:tcBorders>
              <w:top w:val="single" w:sz="4" w:space="0" w:color="auto"/>
            </w:tcBorders>
          </w:tcPr>
          <w:p w14:paraId="7C0B0882" w14:textId="12CE742C" w:rsidR="001374E1" w:rsidRPr="00823704" w:rsidRDefault="001374E1" w:rsidP="001374E1">
            <w:pPr>
              <w:keepNext/>
              <w:tabs>
                <w:tab w:val="left" w:pos="2520"/>
              </w:tabs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823704">
              <w:rPr>
                <w:rFonts w:asciiTheme="minorHAnsi" w:hAnsiTheme="minorHAnsi" w:cstheme="minorHAnsi"/>
                <w:i/>
                <w:sz w:val="16"/>
                <w:szCs w:val="16"/>
              </w:rPr>
              <w:t>Signature</w:t>
            </w:r>
            <w:r w:rsidRPr="00823704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  <w:t xml:space="preserve">      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1877290F" w14:textId="047B2401" w:rsidR="001374E1" w:rsidRPr="00823704" w:rsidRDefault="001374E1" w:rsidP="001374E1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823704">
              <w:rPr>
                <w:rFonts w:asciiTheme="minorHAnsi" w:hAnsiTheme="minorHAnsi" w:cstheme="minorHAnsi"/>
                <w:i/>
                <w:sz w:val="16"/>
                <w:szCs w:val="16"/>
              </w:rPr>
              <w:t>Nom, prénom et titre</w:t>
            </w:r>
          </w:p>
        </w:tc>
        <w:tc>
          <w:tcPr>
            <w:tcW w:w="1106" w:type="dxa"/>
          </w:tcPr>
          <w:p w14:paraId="2E6EEB8F" w14:textId="77777777" w:rsidR="001374E1" w:rsidRPr="00823704" w:rsidRDefault="001374E1" w:rsidP="001374E1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704F8EE2" w14:textId="17C7298C" w:rsidR="001374E1" w:rsidRPr="00823704" w:rsidRDefault="001374E1" w:rsidP="001374E1">
            <w:pPr>
              <w:keepNext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823704">
              <w:rPr>
                <w:rFonts w:asciiTheme="minorHAnsi" w:hAnsiTheme="minorHAnsi" w:cstheme="minorHAnsi"/>
                <w:i/>
                <w:sz w:val="16"/>
                <w:szCs w:val="16"/>
              </w:rPr>
              <w:t>aaaa</w:t>
            </w:r>
            <w:proofErr w:type="spellEnd"/>
            <w:r w:rsidRPr="00823704">
              <w:rPr>
                <w:rFonts w:asciiTheme="minorHAnsi" w:hAnsiTheme="minorHAnsi" w:cstheme="minorHAnsi"/>
                <w:i/>
                <w:sz w:val="16"/>
                <w:szCs w:val="16"/>
              </w:rPr>
              <w:t>/mm/</w:t>
            </w:r>
            <w:proofErr w:type="spellStart"/>
            <w:r w:rsidRPr="00823704">
              <w:rPr>
                <w:rFonts w:asciiTheme="minorHAnsi" w:hAnsiTheme="minorHAnsi" w:cstheme="minorHAnsi"/>
                <w:i/>
                <w:sz w:val="16"/>
                <w:szCs w:val="16"/>
              </w:rPr>
              <w:t>jj</w:t>
            </w:r>
            <w:proofErr w:type="spellEnd"/>
          </w:p>
        </w:tc>
      </w:tr>
    </w:tbl>
    <w:p w14:paraId="4E8E4A92" w14:textId="77777777" w:rsidR="008473B8" w:rsidRDefault="008473B8" w:rsidP="007E09E8">
      <w:pPr>
        <w:rPr>
          <w:rFonts w:asciiTheme="minorHAnsi" w:hAnsiTheme="minorHAnsi" w:cstheme="minorHAnsi"/>
          <w:sz w:val="20"/>
          <w:szCs w:val="20"/>
        </w:rPr>
      </w:pPr>
    </w:p>
    <w:p w14:paraId="18CD56EF" w14:textId="54EFEA98" w:rsidR="0039226F" w:rsidRPr="00F15FDF" w:rsidRDefault="0039226F" w:rsidP="0069444F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</w:p>
    <w:sectPr w:rsidR="0039226F" w:rsidRPr="00F15FDF" w:rsidSect="00AF57C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3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717CA" w14:textId="77777777" w:rsidR="004769E2" w:rsidRDefault="004769E2" w:rsidP="0081257E">
      <w:r>
        <w:separator/>
      </w:r>
    </w:p>
  </w:endnote>
  <w:endnote w:type="continuationSeparator" w:id="0">
    <w:p w14:paraId="67F112E7" w14:textId="77777777" w:rsidR="004769E2" w:rsidRDefault="004769E2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74F25866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1D6932" w:rsidRPr="001D6932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9C7FF8" w:rsidRPr="009C7FF8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5E49DE15" w:rsidR="00EE71AF" w:rsidRPr="002C0510" w:rsidRDefault="00823704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CLI-60631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823704">
      <w:rPr>
        <w:rFonts w:asciiTheme="minorHAnsi" w:hAnsiTheme="minorHAnsi" w:cstheme="minorHAnsi"/>
        <w:sz w:val="15"/>
        <w:szCs w:val="15"/>
      </w:rPr>
      <w:t>(2023-06)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D04FA0">
      <w:rPr>
        <w:rFonts w:asciiTheme="minorHAnsi" w:hAnsiTheme="minorHAnsi" w:cstheme="minorHAnsi"/>
        <w:b/>
        <w:sz w:val="20"/>
        <w:szCs w:val="20"/>
      </w:rPr>
      <w:t>GRILLE D’ESCALADE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796B1284" w14:textId="7BC84705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823704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823704" w:rsidRPr="00823704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0B2A361F" w:rsidR="00EE71AF" w:rsidRPr="002C0510" w:rsidRDefault="00823704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CLI-60631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 w:rsidRPr="00823704">
      <w:rPr>
        <w:rFonts w:asciiTheme="minorHAnsi" w:hAnsiTheme="minorHAnsi" w:cstheme="minorHAnsi"/>
        <w:sz w:val="15"/>
        <w:szCs w:val="15"/>
      </w:rPr>
      <w:t>(</w:t>
    </w:r>
    <w:r w:rsidRPr="00823704">
      <w:rPr>
        <w:rFonts w:asciiTheme="minorHAnsi" w:hAnsiTheme="minorHAnsi" w:cstheme="minorHAnsi"/>
        <w:sz w:val="15"/>
        <w:szCs w:val="15"/>
      </w:rPr>
      <w:t>2023-06</w:t>
    </w:r>
    <w:r w:rsidR="00EE71AF" w:rsidRPr="00823704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622DBD">
      <w:rPr>
        <w:rFonts w:asciiTheme="minorHAnsi" w:hAnsiTheme="minorHAnsi" w:cstheme="minorHAnsi"/>
        <w:b/>
        <w:sz w:val="20"/>
        <w:szCs w:val="20"/>
      </w:rPr>
      <w:t>GRILLE D’ESCALADE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27825629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823704" w:rsidRPr="00823704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823704" w:rsidRPr="00823704">
      <w:rPr>
        <w:rFonts w:asciiTheme="minorHAnsi" w:hAnsiTheme="minorHAnsi" w:cstheme="minorHAnsi"/>
        <w:b/>
        <w:bCs/>
        <w:noProof/>
        <w:sz w:val="15"/>
        <w:szCs w:val="15"/>
        <w:lang w:val="fr-FR"/>
      </w:rPr>
      <w:t>2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9BD30" w14:textId="77777777" w:rsidR="004769E2" w:rsidRDefault="004769E2" w:rsidP="0081257E">
      <w:r>
        <w:separator/>
      </w:r>
    </w:p>
  </w:footnote>
  <w:footnote w:type="continuationSeparator" w:id="0">
    <w:p w14:paraId="0CD1B007" w14:textId="77777777" w:rsidR="004769E2" w:rsidRDefault="004769E2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6BEADB5C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550597099" w:edGrp="everyone"/>
    <w:permStart w:id="1883971445" w:edGrp="everyone"/>
    <w:permStart w:id="2035897235" w:edGrp="everyone"/>
    <w:permStart w:id="1008750508" w:edGrp="everyone"/>
    <w:permStart w:id="1212970957" w:edGrp="everyone"/>
    <w:permStart w:id="1146380285" w:edGrp="everyone"/>
    <w:permStart w:id="1770982045" w:edGrp="everyone"/>
    <w:permStart w:id="1148596648" w:edGrp="everyone"/>
    <w:permStart w:id="572420047" w:edGrp="everyone"/>
    <w:permStart w:id="1491157435" w:edGrp="everyone"/>
    <w:permStart w:id="111039066" w:edGrp="everyone"/>
    <w:permStart w:id="1699743960" w:edGrp="everyone"/>
    <w:permStart w:id="2072326219" w:edGrp="everyone"/>
    <w:permStart w:id="1491807193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1914222459"/>
        <w:lock w:val="sdtLocked"/>
        <w:placeholder>
          <w:docPart w:val="6A23D0A2B9384B8E821726A5270CD250"/>
        </w:placeholder>
        <w:showingPlcHdr/>
      </w:sdtPr>
      <w:sdtEndPr/>
      <w:sdtContent>
        <w:r w:rsidR="009C7FF8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550597099"/>
    <w:permEnd w:id="1883971445"/>
    <w:permEnd w:id="2035897235"/>
    <w:permEnd w:id="1008750508"/>
    <w:permEnd w:id="1212970957"/>
    <w:permEnd w:id="1146380285"/>
    <w:permEnd w:id="1770982045"/>
    <w:permEnd w:id="1148596648"/>
    <w:permEnd w:id="572420047"/>
    <w:permEnd w:id="1491157435"/>
    <w:permEnd w:id="111039066"/>
    <w:permEnd w:id="1699743960"/>
    <w:permEnd w:id="2072326219"/>
    <w:permEnd w:id="1491807193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2074825352" w:edGrp="everyone"/>
    <w:permStart w:id="1894465045" w:edGrp="everyone"/>
    <w:permStart w:id="1327380371" w:edGrp="everyone"/>
    <w:permStart w:id="1356937564" w:edGrp="everyone"/>
    <w:permStart w:id="946667527" w:edGrp="everyone"/>
    <w:permStart w:id="1116150289" w:edGrp="everyone"/>
    <w:permStart w:id="919936246" w:edGrp="everyone"/>
    <w:permStart w:id="2110333933" w:edGrp="everyone"/>
    <w:permStart w:id="1634103776" w:edGrp="everyone"/>
    <w:permStart w:id="898136196" w:edGrp="everyone"/>
    <w:permStart w:id="2038962120" w:edGrp="everyone"/>
    <w:permStart w:id="1682649543" w:edGrp="everyone"/>
    <w:permStart w:id="48171932" w:edGrp="everyone"/>
    <w:permStart w:id="804803667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1080864837"/>
        <w:lock w:val="sdtLocked"/>
        <w:placeholder>
          <w:docPart w:val="FEC19A41F58F4812ADC1D958F58C41F7"/>
        </w:placeholder>
      </w:sdtPr>
      <w:sdtEndPr/>
      <w:sdtContent>
        <w:r w:rsidR="009C7FF8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2074825352"/>
    <w:permEnd w:id="1894465045"/>
    <w:permEnd w:id="1327380371"/>
    <w:permEnd w:id="1356937564"/>
    <w:permEnd w:id="946667527"/>
    <w:permEnd w:id="1116150289"/>
    <w:permEnd w:id="919936246"/>
    <w:permEnd w:id="2110333933"/>
    <w:permEnd w:id="1634103776"/>
    <w:permEnd w:id="898136196"/>
    <w:permEnd w:id="2038962120"/>
    <w:permEnd w:id="1682649543"/>
    <w:permEnd w:id="48171932"/>
    <w:permEnd w:id="804803667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78F50A2A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465776406" w:edGrp="everyone"/>
    <w:permStart w:id="650061396" w:edGrp="everyone"/>
    <w:permStart w:id="1583692912" w:edGrp="everyone"/>
    <w:permStart w:id="1069968903" w:edGrp="everyone"/>
    <w:permStart w:id="1894796565" w:edGrp="everyone"/>
    <w:permStart w:id="434589865" w:edGrp="everyone"/>
    <w:permStart w:id="1960999600" w:edGrp="everyone"/>
    <w:permStart w:id="361627938" w:edGrp="everyone"/>
    <w:permStart w:id="1184967277" w:edGrp="everyone"/>
    <w:permStart w:id="641552079" w:edGrp="everyone"/>
    <w:permStart w:id="695368779" w:edGrp="everyone"/>
    <w:permStart w:id="1792483856" w:edGrp="everyone"/>
    <w:permStart w:id="1228022597" w:edGrp="everyone"/>
    <w:permStart w:id="173127798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903721154"/>
        <w:lock w:val="sdtLocked"/>
        <w:placeholder>
          <w:docPart w:val="1AE43A4DD46F4914A360B50E5E683530"/>
        </w:placeholder>
        <w:showingPlcHdr/>
      </w:sdtPr>
      <w:sdtEndPr/>
      <w:sdtContent>
        <w:r w:rsidR="009C7FF8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465776406"/>
    <w:permEnd w:id="650061396"/>
    <w:permEnd w:id="1583692912"/>
    <w:permEnd w:id="1069968903"/>
    <w:permEnd w:id="1894796565"/>
    <w:permEnd w:id="434589865"/>
    <w:permEnd w:id="1960999600"/>
    <w:permEnd w:id="361627938"/>
    <w:permEnd w:id="1184967277"/>
    <w:permEnd w:id="641552079"/>
    <w:permEnd w:id="695368779"/>
    <w:permEnd w:id="1792483856"/>
    <w:permEnd w:id="1228022597"/>
    <w:permEnd w:id="1731277986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334725778" w:edGrp="everyone"/>
    <w:permStart w:id="2002656824" w:edGrp="everyone"/>
    <w:permStart w:id="1532256254" w:edGrp="everyone"/>
    <w:permStart w:id="1417893608" w:edGrp="everyone"/>
    <w:permStart w:id="1244338902" w:edGrp="everyone"/>
    <w:permStart w:id="278875251" w:edGrp="everyone"/>
    <w:permStart w:id="1712027384" w:edGrp="everyone"/>
    <w:permStart w:id="1515469773" w:edGrp="everyone"/>
    <w:permStart w:id="1998535970" w:edGrp="everyone"/>
    <w:permStart w:id="1303541336" w:edGrp="everyone"/>
    <w:permStart w:id="1638728182" w:edGrp="everyone"/>
    <w:permStart w:id="1350058173" w:edGrp="everyone"/>
    <w:permStart w:id="433003918" w:edGrp="everyone"/>
    <w:permStart w:id="1932671048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1635211625"/>
        <w:lock w:val="sdtLocked"/>
        <w:placeholder>
          <w:docPart w:val="41898C529FE9481BB5A836D8E1D27735"/>
        </w:placeholder>
      </w:sdtPr>
      <w:sdtEndPr/>
      <w:sdtContent>
        <w:r w:rsidR="009C7FF8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334725778"/>
    <w:permEnd w:id="2002656824"/>
    <w:permEnd w:id="1532256254"/>
    <w:permEnd w:id="1417893608"/>
    <w:permEnd w:id="1244338902"/>
    <w:permEnd w:id="278875251"/>
    <w:permEnd w:id="1712027384"/>
    <w:permEnd w:id="1515469773"/>
    <w:permEnd w:id="1998535970"/>
    <w:permEnd w:id="1303541336"/>
    <w:permEnd w:id="1638728182"/>
    <w:permEnd w:id="1350058173"/>
    <w:permEnd w:id="433003918"/>
    <w:permEnd w:id="1932671048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14:paraId="30D7AA69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64111"/>
    <w:multiLevelType w:val="hybridMultilevel"/>
    <w:tmpl w:val="CE24C0D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ksyl7JMIosAdeJwG052nr3GkV9HWXdYpRY2JfWOhPv5hm8M6ohYOgJgPW26j0I7+1rvdD/O7ktKUY6yIVz0V+w==" w:salt="l0fEAjmw+t61fuQUgpxwag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15694"/>
    <w:rsid w:val="000235F9"/>
    <w:rsid w:val="000276FF"/>
    <w:rsid w:val="000303C6"/>
    <w:rsid w:val="00041FA9"/>
    <w:rsid w:val="0004612D"/>
    <w:rsid w:val="00056477"/>
    <w:rsid w:val="00061115"/>
    <w:rsid w:val="000653C6"/>
    <w:rsid w:val="00070BD8"/>
    <w:rsid w:val="00072BDD"/>
    <w:rsid w:val="00074FF3"/>
    <w:rsid w:val="00081719"/>
    <w:rsid w:val="00081E4F"/>
    <w:rsid w:val="00083AF1"/>
    <w:rsid w:val="00094D01"/>
    <w:rsid w:val="000A1BAF"/>
    <w:rsid w:val="000A48D0"/>
    <w:rsid w:val="000A5A8D"/>
    <w:rsid w:val="000A5E6D"/>
    <w:rsid w:val="000A5E86"/>
    <w:rsid w:val="000B236B"/>
    <w:rsid w:val="000B34AA"/>
    <w:rsid w:val="000B7F78"/>
    <w:rsid w:val="000E53E1"/>
    <w:rsid w:val="000F0434"/>
    <w:rsid w:val="000F0ECA"/>
    <w:rsid w:val="000F1FB9"/>
    <w:rsid w:val="000F7530"/>
    <w:rsid w:val="00105175"/>
    <w:rsid w:val="00106182"/>
    <w:rsid w:val="00106F97"/>
    <w:rsid w:val="0010712C"/>
    <w:rsid w:val="001200AF"/>
    <w:rsid w:val="00121C81"/>
    <w:rsid w:val="0013480E"/>
    <w:rsid w:val="00134CC1"/>
    <w:rsid w:val="001374E1"/>
    <w:rsid w:val="0014043F"/>
    <w:rsid w:val="0014311E"/>
    <w:rsid w:val="00144BC2"/>
    <w:rsid w:val="00153E63"/>
    <w:rsid w:val="001549C3"/>
    <w:rsid w:val="00155064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A2DBA"/>
    <w:rsid w:val="001B6ADB"/>
    <w:rsid w:val="001C3C30"/>
    <w:rsid w:val="001D6932"/>
    <w:rsid w:val="001F086F"/>
    <w:rsid w:val="00205E89"/>
    <w:rsid w:val="0021081C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63F52"/>
    <w:rsid w:val="0027641B"/>
    <w:rsid w:val="00285AAB"/>
    <w:rsid w:val="002860E5"/>
    <w:rsid w:val="00294877"/>
    <w:rsid w:val="00295818"/>
    <w:rsid w:val="00295F2F"/>
    <w:rsid w:val="002A451A"/>
    <w:rsid w:val="002A4BFC"/>
    <w:rsid w:val="002B198D"/>
    <w:rsid w:val="002C0510"/>
    <w:rsid w:val="002C10F4"/>
    <w:rsid w:val="002C5CEB"/>
    <w:rsid w:val="002D207C"/>
    <w:rsid w:val="002D4BDA"/>
    <w:rsid w:val="002E26AB"/>
    <w:rsid w:val="002E3D54"/>
    <w:rsid w:val="002F4CD3"/>
    <w:rsid w:val="00300573"/>
    <w:rsid w:val="00301BAB"/>
    <w:rsid w:val="00336BCB"/>
    <w:rsid w:val="00341B62"/>
    <w:rsid w:val="0035045E"/>
    <w:rsid w:val="0035589A"/>
    <w:rsid w:val="00366A13"/>
    <w:rsid w:val="00367527"/>
    <w:rsid w:val="00367C4C"/>
    <w:rsid w:val="00371FBF"/>
    <w:rsid w:val="003724A3"/>
    <w:rsid w:val="003751A8"/>
    <w:rsid w:val="00380AEA"/>
    <w:rsid w:val="0039226F"/>
    <w:rsid w:val="0039392B"/>
    <w:rsid w:val="00396FBA"/>
    <w:rsid w:val="003A48FF"/>
    <w:rsid w:val="003A6F43"/>
    <w:rsid w:val="003D0775"/>
    <w:rsid w:val="003E3AE5"/>
    <w:rsid w:val="003F27A5"/>
    <w:rsid w:val="003F3BBB"/>
    <w:rsid w:val="003F5BFB"/>
    <w:rsid w:val="00403435"/>
    <w:rsid w:val="00413A5E"/>
    <w:rsid w:val="004246FA"/>
    <w:rsid w:val="0043266B"/>
    <w:rsid w:val="004331D4"/>
    <w:rsid w:val="004457A2"/>
    <w:rsid w:val="00450608"/>
    <w:rsid w:val="0045258B"/>
    <w:rsid w:val="00454C04"/>
    <w:rsid w:val="00460096"/>
    <w:rsid w:val="00465EBD"/>
    <w:rsid w:val="00466CA4"/>
    <w:rsid w:val="00475947"/>
    <w:rsid w:val="004769E2"/>
    <w:rsid w:val="00486DB0"/>
    <w:rsid w:val="00487374"/>
    <w:rsid w:val="004A634E"/>
    <w:rsid w:val="004A7727"/>
    <w:rsid w:val="004B2D7F"/>
    <w:rsid w:val="004B315B"/>
    <w:rsid w:val="004D5723"/>
    <w:rsid w:val="004F3CE1"/>
    <w:rsid w:val="004F7BC1"/>
    <w:rsid w:val="005222EB"/>
    <w:rsid w:val="00527734"/>
    <w:rsid w:val="0054475B"/>
    <w:rsid w:val="005450BB"/>
    <w:rsid w:val="00562D85"/>
    <w:rsid w:val="00572797"/>
    <w:rsid w:val="005846D0"/>
    <w:rsid w:val="00586763"/>
    <w:rsid w:val="005A0C13"/>
    <w:rsid w:val="005B0165"/>
    <w:rsid w:val="005C1EC4"/>
    <w:rsid w:val="005D4457"/>
    <w:rsid w:val="005F5E7B"/>
    <w:rsid w:val="00605F48"/>
    <w:rsid w:val="006203E9"/>
    <w:rsid w:val="00622DBD"/>
    <w:rsid w:val="0062406B"/>
    <w:rsid w:val="0063019A"/>
    <w:rsid w:val="00631CAF"/>
    <w:rsid w:val="0063533F"/>
    <w:rsid w:val="00644EF4"/>
    <w:rsid w:val="00644FEB"/>
    <w:rsid w:val="006474AC"/>
    <w:rsid w:val="006505B5"/>
    <w:rsid w:val="00652BD9"/>
    <w:rsid w:val="00652EA1"/>
    <w:rsid w:val="00655239"/>
    <w:rsid w:val="00670347"/>
    <w:rsid w:val="0067793A"/>
    <w:rsid w:val="006859C3"/>
    <w:rsid w:val="006874BF"/>
    <w:rsid w:val="0069444F"/>
    <w:rsid w:val="006B68DF"/>
    <w:rsid w:val="006C0367"/>
    <w:rsid w:val="006C1EF6"/>
    <w:rsid w:val="006C3A24"/>
    <w:rsid w:val="006C647A"/>
    <w:rsid w:val="00702750"/>
    <w:rsid w:val="0070575F"/>
    <w:rsid w:val="0070733E"/>
    <w:rsid w:val="00711015"/>
    <w:rsid w:val="00711069"/>
    <w:rsid w:val="00721DDC"/>
    <w:rsid w:val="007372B2"/>
    <w:rsid w:val="00742CE5"/>
    <w:rsid w:val="00743434"/>
    <w:rsid w:val="007462BB"/>
    <w:rsid w:val="007473E9"/>
    <w:rsid w:val="00770980"/>
    <w:rsid w:val="00774F41"/>
    <w:rsid w:val="00775336"/>
    <w:rsid w:val="00775EF5"/>
    <w:rsid w:val="00777651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E09E8"/>
    <w:rsid w:val="007E5A80"/>
    <w:rsid w:val="007F3548"/>
    <w:rsid w:val="0080585F"/>
    <w:rsid w:val="0081257E"/>
    <w:rsid w:val="00813571"/>
    <w:rsid w:val="00815A91"/>
    <w:rsid w:val="00823704"/>
    <w:rsid w:val="008273AD"/>
    <w:rsid w:val="008302FD"/>
    <w:rsid w:val="00835D55"/>
    <w:rsid w:val="00840968"/>
    <w:rsid w:val="008473B8"/>
    <w:rsid w:val="00854761"/>
    <w:rsid w:val="00854C5B"/>
    <w:rsid w:val="00866961"/>
    <w:rsid w:val="0088545A"/>
    <w:rsid w:val="008C1B87"/>
    <w:rsid w:val="008F61BF"/>
    <w:rsid w:val="00912469"/>
    <w:rsid w:val="00914CBF"/>
    <w:rsid w:val="009210E9"/>
    <w:rsid w:val="009241CF"/>
    <w:rsid w:val="00926DA7"/>
    <w:rsid w:val="00932CCC"/>
    <w:rsid w:val="0093368C"/>
    <w:rsid w:val="00933CF8"/>
    <w:rsid w:val="009340BF"/>
    <w:rsid w:val="00942D0E"/>
    <w:rsid w:val="00954309"/>
    <w:rsid w:val="00954EBA"/>
    <w:rsid w:val="009558B8"/>
    <w:rsid w:val="00957446"/>
    <w:rsid w:val="00957736"/>
    <w:rsid w:val="009917D6"/>
    <w:rsid w:val="009B3DF2"/>
    <w:rsid w:val="009B7034"/>
    <w:rsid w:val="009C708F"/>
    <w:rsid w:val="009C7FF8"/>
    <w:rsid w:val="009E7A98"/>
    <w:rsid w:val="00A0249F"/>
    <w:rsid w:val="00A033A1"/>
    <w:rsid w:val="00A073D7"/>
    <w:rsid w:val="00A31B15"/>
    <w:rsid w:val="00A3325A"/>
    <w:rsid w:val="00A33CEF"/>
    <w:rsid w:val="00A3424F"/>
    <w:rsid w:val="00A36142"/>
    <w:rsid w:val="00A513DB"/>
    <w:rsid w:val="00A530F1"/>
    <w:rsid w:val="00A5593D"/>
    <w:rsid w:val="00A57609"/>
    <w:rsid w:val="00A729F1"/>
    <w:rsid w:val="00A77D58"/>
    <w:rsid w:val="00A77FD9"/>
    <w:rsid w:val="00A84AD2"/>
    <w:rsid w:val="00A85D6B"/>
    <w:rsid w:val="00A90CAF"/>
    <w:rsid w:val="00A96E54"/>
    <w:rsid w:val="00AA564F"/>
    <w:rsid w:val="00AB1AE0"/>
    <w:rsid w:val="00AB683E"/>
    <w:rsid w:val="00AB6C5B"/>
    <w:rsid w:val="00AB7C32"/>
    <w:rsid w:val="00AC1E58"/>
    <w:rsid w:val="00AC7CEE"/>
    <w:rsid w:val="00AD5DB0"/>
    <w:rsid w:val="00AD7EA0"/>
    <w:rsid w:val="00AE2C6F"/>
    <w:rsid w:val="00AE5772"/>
    <w:rsid w:val="00AE7B95"/>
    <w:rsid w:val="00AF052E"/>
    <w:rsid w:val="00AF57CF"/>
    <w:rsid w:val="00B06CF8"/>
    <w:rsid w:val="00B11A7E"/>
    <w:rsid w:val="00B1413E"/>
    <w:rsid w:val="00B15C68"/>
    <w:rsid w:val="00B21AF3"/>
    <w:rsid w:val="00B24B58"/>
    <w:rsid w:val="00B31BE9"/>
    <w:rsid w:val="00B34C6D"/>
    <w:rsid w:val="00B44F24"/>
    <w:rsid w:val="00B46D29"/>
    <w:rsid w:val="00B700E0"/>
    <w:rsid w:val="00B728A7"/>
    <w:rsid w:val="00B90138"/>
    <w:rsid w:val="00B94163"/>
    <w:rsid w:val="00BA4856"/>
    <w:rsid w:val="00BA5ED2"/>
    <w:rsid w:val="00BB3AB8"/>
    <w:rsid w:val="00BB6FBB"/>
    <w:rsid w:val="00BC0CA8"/>
    <w:rsid w:val="00BD08CA"/>
    <w:rsid w:val="00BD5DFA"/>
    <w:rsid w:val="00BD5E67"/>
    <w:rsid w:val="00BF3B43"/>
    <w:rsid w:val="00BF5356"/>
    <w:rsid w:val="00BF6BB8"/>
    <w:rsid w:val="00C00059"/>
    <w:rsid w:val="00C02195"/>
    <w:rsid w:val="00C34636"/>
    <w:rsid w:val="00C366E7"/>
    <w:rsid w:val="00C4028E"/>
    <w:rsid w:val="00C409F5"/>
    <w:rsid w:val="00C41836"/>
    <w:rsid w:val="00C56334"/>
    <w:rsid w:val="00C819E7"/>
    <w:rsid w:val="00C83E84"/>
    <w:rsid w:val="00C9143B"/>
    <w:rsid w:val="00C927E2"/>
    <w:rsid w:val="00C977FD"/>
    <w:rsid w:val="00CA35C1"/>
    <w:rsid w:val="00CA5268"/>
    <w:rsid w:val="00CB6645"/>
    <w:rsid w:val="00CB76D6"/>
    <w:rsid w:val="00CC0874"/>
    <w:rsid w:val="00CC2533"/>
    <w:rsid w:val="00CC7EFA"/>
    <w:rsid w:val="00CD6AD7"/>
    <w:rsid w:val="00CD7540"/>
    <w:rsid w:val="00CE02A6"/>
    <w:rsid w:val="00CE1F62"/>
    <w:rsid w:val="00CE5C80"/>
    <w:rsid w:val="00CF3DA6"/>
    <w:rsid w:val="00D04FA0"/>
    <w:rsid w:val="00D05770"/>
    <w:rsid w:val="00D05D0F"/>
    <w:rsid w:val="00D06F7D"/>
    <w:rsid w:val="00D16A65"/>
    <w:rsid w:val="00D20198"/>
    <w:rsid w:val="00D25D2A"/>
    <w:rsid w:val="00D303B8"/>
    <w:rsid w:val="00D3516B"/>
    <w:rsid w:val="00D36424"/>
    <w:rsid w:val="00D37C8D"/>
    <w:rsid w:val="00D4156D"/>
    <w:rsid w:val="00D45066"/>
    <w:rsid w:val="00D62FA3"/>
    <w:rsid w:val="00D631BA"/>
    <w:rsid w:val="00D6524F"/>
    <w:rsid w:val="00D65817"/>
    <w:rsid w:val="00D658C1"/>
    <w:rsid w:val="00D66ED1"/>
    <w:rsid w:val="00D75DB5"/>
    <w:rsid w:val="00D94066"/>
    <w:rsid w:val="00D97471"/>
    <w:rsid w:val="00DA05CB"/>
    <w:rsid w:val="00DA3089"/>
    <w:rsid w:val="00DA41EC"/>
    <w:rsid w:val="00DB29F4"/>
    <w:rsid w:val="00DB5E8C"/>
    <w:rsid w:val="00DD133D"/>
    <w:rsid w:val="00DD6AC7"/>
    <w:rsid w:val="00DE0EC9"/>
    <w:rsid w:val="00DF248B"/>
    <w:rsid w:val="00DF487E"/>
    <w:rsid w:val="00E10066"/>
    <w:rsid w:val="00E16883"/>
    <w:rsid w:val="00E24ABE"/>
    <w:rsid w:val="00E30FAC"/>
    <w:rsid w:val="00E3667F"/>
    <w:rsid w:val="00E37A0D"/>
    <w:rsid w:val="00E55393"/>
    <w:rsid w:val="00E55FF4"/>
    <w:rsid w:val="00E84264"/>
    <w:rsid w:val="00E95C46"/>
    <w:rsid w:val="00EA2FBB"/>
    <w:rsid w:val="00EA3D5C"/>
    <w:rsid w:val="00EA5F3F"/>
    <w:rsid w:val="00EA7032"/>
    <w:rsid w:val="00EB67A8"/>
    <w:rsid w:val="00EC1D23"/>
    <w:rsid w:val="00EC202C"/>
    <w:rsid w:val="00ED174A"/>
    <w:rsid w:val="00EE00A3"/>
    <w:rsid w:val="00EE71AF"/>
    <w:rsid w:val="00EF62FA"/>
    <w:rsid w:val="00F01892"/>
    <w:rsid w:val="00F01EBF"/>
    <w:rsid w:val="00F038C6"/>
    <w:rsid w:val="00F130E4"/>
    <w:rsid w:val="00F15FDF"/>
    <w:rsid w:val="00F1774D"/>
    <w:rsid w:val="00F20FF1"/>
    <w:rsid w:val="00F33764"/>
    <w:rsid w:val="00F41733"/>
    <w:rsid w:val="00F47B4E"/>
    <w:rsid w:val="00F52944"/>
    <w:rsid w:val="00F72CF4"/>
    <w:rsid w:val="00F7382F"/>
    <w:rsid w:val="00F95C14"/>
    <w:rsid w:val="00F95ECE"/>
    <w:rsid w:val="00FA1BA3"/>
    <w:rsid w:val="00FA3A2B"/>
    <w:rsid w:val="00FC6B41"/>
    <w:rsid w:val="00FD14A6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7FF8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lledutableau111">
    <w:name w:val="Grille du tableau111"/>
    <w:basedOn w:val="TableauNormal"/>
    <w:next w:val="Grilledutableau"/>
    <w:rsid w:val="00847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A31B1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1B15"/>
    <w:rPr>
      <w:rFonts w:ascii="Segoe UI" w:eastAsia="Times New Roman" w:hAnsi="Segoe UI" w:cs="Segoe UI"/>
      <w:sz w:val="18"/>
      <w:szCs w:val="18"/>
      <w:lang w:eastAsia="fr-CA"/>
    </w:rPr>
  </w:style>
  <w:style w:type="paragraph" w:styleId="NormalWeb">
    <w:name w:val="Normal (Web)"/>
    <w:basedOn w:val="Normal"/>
    <w:uiPriority w:val="99"/>
    <w:unhideWhenUsed/>
    <w:locked/>
    <w:rsid w:val="008302FD"/>
    <w:pPr>
      <w:spacing w:before="100" w:beforeAutospacing="1" w:after="100" w:afterAutospacing="1"/>
    </w:pPr>
    <w:rPr>
      <w:rFonts w:ascii="Times New Roman" w:hAnsi="Times New Roman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1374E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1374E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374E1"/>
    <w:rPr>
      <w:rFonts w:ascii="Arial Narrow" w:eastAsia="Times New Roman" w:hAnsi="Arial Narrow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1374E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374E1"/>
    <w:rPr>
      <w:rFonts w:ascii="Arial Narrow" w:eastAsia="Times New Roman" w:hAnsi="Arial Narrow" w:cs="Times New Roman"/>
      <w:b/>
      <w:bCs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1375224AD4BA4398A6A7B6FE50A351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DC00BF-0B35-42B5-8BCC-033A397A9645}"/>
      </w:docPartPr>
      <w:docPartBody>
        <w:p w:rsidR="00C14C81" w:rsidRDefault="00066902" w:rsidP="00066902">
          <w:pPr>
            <w:pStyle w:val="1375224AD4BA4398A6A7B6FE50A3510E"/>
          </w:pPr>
          <w:r w:rsidRPr="00F651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96D947EB9F045AE8EFE31E3526B54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BD0BF3-E5EC-41AC-8041-FECB0DFF6AD3}"/>
      </w:docPartPr>
      <w:docPartBody>
        <w:p w:rsidR="00C14C81" w:rsidRDefault="00066902" w:rsidP="00066902">
          <w:pPr>
            <w:pStyle w:val="896D947EB9F045AE8EFE31E3526B54BC"/>
          </w:pPr>
          <w:r w:rsidRPr="00F651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22C1ABF49A4A19B7B3BD6C2D2F76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CDF589-2F28-4E10-ADB6-EE33C1D94970}"/>
      </w:docPartPr>
      <w:docPartBody>
        <w:p w:rsidR="00C14C81" w:rsidRDefault="00066902" w:rsidP="00066902">
          <w:pPr>
            <w:pStyle w:val="B322C1ABF49A4A19B7B3BD6C2D2F7616"/>
          </w:pPr>
          <w:r w:rsidRPr="00F651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9A576B3E715420A81A509A5667460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8CDE64-B857-4F8C-A967-2E97721BB883}"/>
      </w:docPartPr>
      <w:docPartBody>
        <w:p w:rsidR="00C14C81" w:rsidRDefault="00066902" w:rsidP="00066902">
          <w:pPr>
            <w:pStyle w:val="A9A576B3E715420A81A509A56674608E"/>
          </w:pPr>
          <w:r w:rsidRPr="00F651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23D0A2B9384B8E821726A5270CD2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CC3709-F7E2-4C25-9125-BEBABB6CD808}"/>
      </w:docPartPr>
      <w:docPartBody>
        <w:p w:rsidR="00C14C81" w:rsidRDefault="00066902" w:rsidP="00066902">
          <w:pPr>
            <w:pStyle w:val="6A23D0A2B9384B8E821726A5270CD250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FEC19A41F58F4812ADC1D958F58C41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A1237C-091F-4CC8-8BB8-C07C1AFC1614}"/>
      </w:docPartPr>
      <w:docPartBody>
        <w:p w:rsidR="00C14C81" w:rsidRDefault="00066902" w:rsidP="00066902">
          <w:pPr>
            <w:pStyle w:val="FEC19A41F58F4812ADC1D958F58C41F7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AE43A4DD46F4914A360B50E5E6835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C504B7-CD3B-4B77-B98E-FDA635472003}"/>
      </w:docPartPr>
      <w:docPartBody>
        <w:p w:rsidR="00C14C81" w:rsidRDefault="00066902" w:rsidP="00066902">
          <w:pPr>
            <w:pStyle w:val="1AE43A4DD46F4914A360B50E5E683530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41898C529FE9481BB5A836D8E1D277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C5A5F9-183E-4E07-82E6-4EC5F89F167F}"/>
      </w:docPartPr>
      <w:docPartBody>
        <w:p w:rsidR="00C14C81" w:rsidRDefault="00066902" w:rsidP="00066902">
          <w:pPr>
            <w:pStyle w:val="41898C529FE9481BB5A836D8E1D27735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8EE02F67FA14CDA886A8F589D2FF3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1FF662-81AF-41B1-9A01-CFF258790733}"/>
      </w:docPartPr>
      <w:docPartBody>
        <w:p w:rsidR="00F86D1D" w:rsidRDefault="00C14C81" w:rsidP="00C14C81">
          <w:pPr>
            <w:pStyle w:val="C8EE02F67FA14CDA886A8F589D2FF338"/>
          </w:pPr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3227FE-9110-4A3B-A478-884878AC631D}"/>
      </w:docPartPr>
      <w:docPartBody>
        <w:p w:rsidR="00AC2FF8" w:rsidRDefault="00F86D1D">
          <w:r w:rsidRPr="000E36D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66902"/>
    <w:rsid w:val="00112490"/>
    <w:rsid w:val="00155FE5"/>
    <w:rsid w:val="00191452"/>
    <w:rsid w:val="00210DB3"/>
    <w:rsid w:val="002162C5"/>
    <w:rsid w:val="002B2C3E"/>
    <w:rsid w:val="0034005E"/>
    <w:rsid w:val="003421FF"/>
    <w:rsid w:val="00362A21"/>
    <w:rsid w:val="00384737"/>
    <w:rsid w:val="003B161F"/>
    <w:rsid w:val="003C4590"/>
    <w:rsid w:val="00434EC1"/>
    <w:rsid w:val="004514F6"/>
    <w:rsid w:val="004627D0"/>
    <w:rsid w:val="00484F98"/>
    <w:rsid w:val="00577109"/>
    <w:rsid w:val="00586DD0"/>
    <w:rsid w:val="005B140A"/>
    <w:rsid w:val="006C149F"/>
    <w:rsid w:val="006C4A9D"/>
    <w:rsid w:val="006E0FF0"/>
    <w:rsid w:val="00726C6F"/>
    <w:rsid w:val="00853AFD"/>
    <w:rsid w:val="0088030B"/>
    <w:rsid w:val="008D0BEC"/>
    <w:rsid w:val="008E280D"/>
    <w:rsid w:val="00900FCC"/>
    <w:rsid w:val="009468F7"/>
    <w:rsid w:val="009558B8"/>
    <w:rsid w:val="00992FC7"/>
    <w:rsid w:val="009C00EC"/>
    <w:rsid w:val="00A1476C"/>
    <w:rsid w:val="00A46FD2"/>
    <w:rsid w:val="00A949A4"/>
    <w:rsid w:val="00A969B4"/>
    <w:rsid w:val="00AA373E"/>
    <w:rsid w:val="00AB2A4A"/>
    <w:rsid w:val="00AC2FF8"/>
    <w:rsid w:val="00B1116B"/>
    <w:rsid w:val="00B46D29"/>
    <w:rsid w:val="00B72A90"/>
    <w:rsid w:val="00BA28E3"/>
    <w:rsid w:val="00C02215"/>
    <w:rsid w:val="00C14C81"/>
    <w:rsid w:val="00C7075C"/>
    <w:rsid w:val="00C72970"/>
    <w:rsid w:val="00C74B42"/>
    <w:rsid w:val="00D074C9"/>
    <w:rsid w:val="00D467F0"/>
    <w:rsid w:val="00DF487E"/>
    <w:rsid w:val="00E11B02"/>
    <w:rsid w:val="00E35253"/>
    <w:rsid w:val="00E64ABA"/>
    <w:rsid w:val="00EC5E50"/>
    <w:rsid w:val="00F86D1D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86D1D"/>
    <w:rPr>
      <w:color w:val="808080"/>
    </w:rPr>
  </w:style>
  <w:style w:type="paragraph" w:customStyle="1" w:styleId="A0BABD12D59B4965B343DE434D9DA739">
    <w:name w:val="A0BABD12D59B4965B343DE434D9DA739"/>
    <w:rsid w:val="00C02215"/>
  </w:style>
  <w:style w:type="paragraph" w:customStyle="1" w:styleId="C46868CB2C35422D8724B84C0DBD287B">
    <w:name w:val="C46868CB2C35422D8724B84C0DBD287B"/>
    <w:rsid w:val="00066902"/>
  </w:style>
  <w:style w:type="paragraph" w:customStyle="1" w:styleId="4A23652993C342DDB9B571E7226E246D">
    <w:name w:val="4A23652993C342DDB9B571E7226E246D"/>
    <w:rsid w:val="00066902"/>
  </w:style>
  <w:style w:type="paragraph" w:customStyle="1" w:styleId="10124D915F064063B44C54E565D380AE">
    <w:name w:val="10124D915F064063B44C54E565D380AE"/>
    <w:rsid w:val="00066902"/>
  </w:style>
  <w:style w:type="paragraph" w:customStyle="1" w:styleId="9352EE8A8591442D819368660C4C7B7B">
    <w:name w:val="9352EE8A8591442D819368660C4C7B7B"/>
    <w:rsid w:val="00066902"/>
  </w:style>
  <w:style w:type="paragraph" w:customStyle="1" w:styleId="5D5F582FC4DA479F91D8FDB63B9222F5">
    <w:name w:val="5D5F582FC4DA479F91D8FDB63B9222F5"/>
    <w:rsid w:val="00066902"/>
  </w:style>
  <w:style w:type="paragraph" w:customStyle="1" w:styleId="29953F0FEC614A45A15DA1F16246383C">
    <w:name w:val="29953F0FEC614A45A15DA1F16246383C"/>
    <w:rsid w:val="00066902"/>
  </w:style>
  <w:style w:type="paragraph" w:customStyle="1" w:styleId="4537ADAFCACC4D3BBFC5D76E99635E39">
    <w:name w:val="4537ADAFCACC4D3BBFC5D76E99635E39"/>
    <w:rsid w:val="00066902"/>
  </w:style>
  <w:style w:type="paragraph" w:customStyle="1" w:styleId="D7952855261E419ABF3598D220F7EB2F">
    <w:name w:val="D7952855261E419ABF3598D220F7EB2F"/>
    <w:rsid w:val="00066902"/>
  </w:style>
  <w:style w:type="paragraph" w:customStyle="1" w:styleId="1375224AD4BA4398A6A7B6FE50A3510E">
    <w:name w:val="1375224AD4BA4398A6A7B6FE50A3510E"/>
    <w:rsid w:val="00066902"/>
  </w:style>
  <w:style w:type="paragraph" w:customStyle="1" w:styleId="BAC83C4ADD574C27BE437A895AAFE9DB">
    <w:name w:val="BAC83C4ADD574C27BE437A895AAFE9DB"/>
    <w:rsid w:val="00066902"/>
  </w:style>
  <w:style w:type="paragraph" w:customStyle="1" w:styleId="7DE76C6E6F4E4316870E75FB413C3785">
    <w:name w:val="7DE76C6E6F4E4316870E75FB413C3785"/>
    <w:rsid w:val="00066902"/>
  </w:style>
  <w:style w:type="paragraph" w:customStyle="1" w:styleId="AC995358DD6F43B899F838C87A8D8F13">
    <w:name w:val="AC995358DD6F43B899F838C87A8D8F13"/>
    <w:rsid w:val="00066902"/>
  </w:style>
  <w:style w:type="paragraph" w:customStyle="1" w:styleId="896D947EB9F045AE8EFE31E3526B54BC">
    <w:name w:val="896D947EB9F045AE8EFE31E3526B54BC"/>
    <w:rsid w:val="00066902"/>
  </w:style>
  <w:style w:type="paragraph" w:customStyle="1" w:styleId="B322C1ABF49A4A19B7B3BD6C2D2F7616">
    <w:name w:val="B322C1ABF49A4A19B7B3BD6C2D2F7616"/>
    <w:rsid w:val="00066902"/>
  </w:style>
  <w:style w:type="paragraph" w:customStyle="1" w:styleId="8CF11AEEB8914AFF85E060E3EEE0395C">
    <w:name w:val="8CF11AEEB8914AFF85E060E3EEE0395C"/>
    <w:rsid w:val="00066902"/>
  </w:style>
  <w:style w:type="paragraph" w:customStyle="1" w:styleId="A9A576B3E715420A81A509A56674608E">
    <w:name w:val="A9A576B3E715420A81A509A56674608E"/>
    <w:rsid w:val="00066902"/>
  </w:style>
  <w:style w:type="paragraph" w:customStyle="1" w:styleId="B1468DDCC95E43D7BDEFB602B5709DF5">
    <w:name w:val="B1468DDCC95E43D7BDEFB602B5709DF5"/>
    <w:rsid w:val="00066902"/>
  </w:style>
  <w:style w:type="paragraph" w:customStyle="1" w:styleId="23637BFEB92A4CB6BD53B690775BB13C">
    <w:name w:val="23637BFEB92A4CB6BD53B690775BB13C"/>
    <w:rsid w:val="00066902"/>
  </w:style>
  <w:style w:type="paragraph" w:customStyle="1" w:styleId="54FA6BB454C544E7B3BB7989F9F60FF7">
    <w:name w:val="54FA6BB454C544E7B3BB7989F9F60FF7"/>
    <w:rsid w:val="00066902"/>
  </w:style>
  <w:style w:type="paragraph" w:customStyle="1" w:styleId="F3893516E7FD439EA4CD9BC3EFE65552">
    <w:name w:val="F3893516E7FD439EA4CD9BC3EFE65552"/>
    <w:rsid w:val="00066902"/>
  </w:style>
  <w:style w:type="paragraph" w:customStyle="1" w:styleId="24C1461A3E0D4A7187A29349B4E72AFE">
    <w:name w:val="24C1461A3E0D4A7187A29349B4E72AFE"/>
    <w:rsid w:val="00066902"/>
  </w:style>
  <w:style w:type="paragraph" w:customStyle="1" w:styleId="CDA4DFB7BDDA4C9BA1D553D9E3BBBE9D">
    <w:name w:val="CDA4DFB7BDDA4C9BA1D553D9E3BBBE9D"/>
    <w:rsid w:val="00066902"/>
  </w:style>
  <w:style w:type="paragraph" w:customStyle="1" w:styleId="4FA5438F3010433B980244FE110C70EE">
    <w:name w:val="4FA5438F3010433B980244FE110C70EE"/>
    <w:rsid w:val="00066902"/>
  </w:style>
  <w:style w:type="paragraph" w:customStyle="1" w:styleId="8A7C326051EC45B397B4E6730B7ABAD7">
    <w:name w:val="8A7C326051EC45B397B4E6730B7ABAD7"/>
    <w:rsid w:val="00066902"/>
  </w:style>
  <w:style w:type="paragraph" w:customStyle="1" w:styleId="B27081C30D484A6EA5CC5C34A3C62E8B">
    <w:name w:val="B27081C30D484A6EA5CC5C34A3C62E8B"/>
    <w:rsid w:val="00066902"/>
  </w:style>
  <w:style w:type="paragraph" w:customStyle="1" w:styleId="0AC66D88432F44C285D0B1A40818DFF7">
    <w:name w:val="0AC66D88432F44C285D0B1A40818DFF7"/>
    <w:rsid w:val="00066902"/>
  </w:style>
  <w:style w:type="paragraph" w:customStyle="1" w:styleId="9B16EE56788449FBA9B048FD99AFC30E">
    <w:name w:val="9B16EE56788449FBA9B048FD99AFC30E"/>
    <w:rsid w:val="00066902"/>
  </w:style>
  <w:style w:type="paragraph" w:customStyle="1" w:styleId="B8876169554B4C3A87766117FABBB90A">
    <w:name w:val="B8876169554B4C3A87766117FABBB90A"/>
    <w:rsid w:val="00066902"/>
  </w:style>
  <w:style w:type="paragraph" w:customStyle="1" w:styleId="2734B4EF63F54642ACB210357FB70B9D">
    <w:name w:val="2734B4EF63F54642ACB210357FB70B9D"/>
    <w:rsid w:val="00066902"/>
  </w:style>
  <w:style w:type="paragraph" w:customStyle="1" w:styleId="FE2BE45F956745CD8B25C3C6099F4C25">
    <w:name w:val="FE2BE45F956745CD8B25C3C6099F4C25"/>
    <w:rsid w:val="00066902"/>
  </w:style>
  <w:style w:type="paragraph" w:customStyle="1" w:styleId="A7E58729BA1D468B9E2C2D148C603744">
    <w:name w:val="A7E58729BA1D468B9E2C2D148C603744"/>
    <w:rsid w:val="00066902"/>
  </w:style>
  <w:style w:type="paragraph" w:customStyle="1" w:styleId="17D8C04DE6C1452B879BAFDFBCC8B7BE">
    <w:name w:val="17D8C04DE6C1452B879BAFDFBCC8B7BE"/>
    <w:rsid w:val="00066902"/>
  </w:style>
  <w:style w:type="paragraph" w:customStyle="1" w:styleId="70C41085648D45659FDAABAACFF06B8D">
    <w:name w:val="70C41085648D45659FDAABAACFF06B8D"/>
    <w:rsid w:val="00066902"/>
  </w:style>
  <w:style w:type="paragraph" w:customStyle="1" w:styleId="93666C0D189F4C2685DE635C79F3F8F6">
    <w:name w:val="93666C0D189F4C2685DE635C79F3F8F6"/>
    <w:rsid w:val="00066902"/>
  </w:style>
  <w:style w:type="paragraph" w:customStyle="1" w:styleId="104F7FD507CB42228D6357BB39DE8345">
    <w:name w:val="104F7FD507CB42228D6357BB39DE8345"/>
    <w:rsid w:val="00066902"/>
  </w:style>
  <w:style w:type="paragraph" w:customStyle="1" w:styleId="A21E8F501AAD4A34B950F1A36E0A2E40">
    <w:name w:val="A21E8F501AAD4A34B950F1A36E0A2E40"/>
    <w:rsid w:val="00066902"/>
  </w:style>
  <w:style w:type="paragraph" w:customStyle="1" w:styleId="231A4B0808234B71A37C506968E56145">
    <w:name w:val="231A4B0808234B71A37C506968E56145"/>
    <w:rsid w:val="00066902"/>
  </w:style>
  <w:style w:type="paragraph" w:customStyle="1" w:styleId="9D82B8B8686B4379BCB71A53EE00E049">
    <w:name w:val="9D82B8B8686B4379BCB71A53EE00E049"/>
    <w:rsid w:val="00066902"/>
  </w:style>
  <w:style w:type="paragraph" w:customStyle="1" w:styleId="73FE3686600B43F2B2FC83CADBC5E97C">
    <w:name w:val="73FE3686600B43F2B2FC83CADBC5E97C"/>
    <w:rsid w:val="00066902"/>
  </w:style>
  <w:style w:type="paragraph" w:customStyle="1" w:styleId="593695CE332146BCB8939F05F09FBE7D">
    <w:name w:val="593695CE332146BCB8939F05F09FBE7D"/>
    <w:rsid w:val="00066902"/>
  </w:style>
  <w:style w:type="paragraph" w:customStyle="1" w:styleId="FF6DA584627D4974800AF18A695B4B62">
    <w:name w:val="FF6DA584627D4974800AF18A695B4B62"/>
    <w:rsid w:val="00066902"/>
  </w:style>
  <w:style w:type="paragraph" w:customStyle="1" w:styleId="3D9DD5C090264E4CA6C6E8D35BAAD788">
    <w:name w:val="3D9DD5C090264E4CA6C6E8D35BAAD788"/>
    <w:rsid w:val="00066902"/>
  </w:style>
  <w:style w:type="paragraph" w:customStyle="1" w:styleId="531C2FE0914843C687972ACFBF196FCD">
    <w:name w:val="531C2FE0914843C687972ACFBF196FCD"/>
    <w:rsid w:val="00066902"/>
  </w:style>
  <w:style w:type="paragraph" w:customStyle="1" w:styleId="68577B5F6E294532B1E066BA6A4C6265">
    <w:name w:val="68577B5F6E294532B1E066BA6A4C6265"/>
    <w:rsid w:val="00066902"/>
  </w:style>
  <w:style w:type="paragraph" w:customStyle="1" w:styleId="B62DE76769C34A25BEDB687544918E37">
    <w:name w:val="B62DE76769C34A25BEDB687544918E37"/>
    <w:rsid w:val="00066902"/>
  </w:style>
  <w:style w:type="paragraph" w:customStyle="1" w:styleId="93CC05B82DEB4DC99DEC1D410948AD59">
    <w:name w:val="93CC05B82DEB4DC99DEC1D410948AD59"/>
    <w:rsid w:val="00066902"/>
  </w:style>
  <w:style w:type="paragraph" w:customStyle="1" w:styleId="5DA6E6A89313440BAE9A1A026C028E8D">
    <w:name w:val="5DA6E6A89313440BAE9A1A026C028E8D"/>
    <w:rsid w:val="00066902"/>
  </w:style>
  <w:style w:type="paragraph" w:customStyle="1" w:styleId="F9FB2BCDD49D473887498F0AC95C6174">
    <w:name w:val="F9FB2BCDD49D473887498F0AC95C6174"/>
    <w:rsid w:val="00066902"/>
  </w:style>
  <w:style w:type="paragraph" w:customStyle="1" w:styleId="8074BB9E905E4C5FA1E1D1A2C5AD5B0B">
    <w:name w:val="8074BB9E905E4C5FA1E1D1A2C5AD5B0B"/>
    <w:rsid w:val="00066902"/>
  </w:style>
  <w:style w:type="paragraph" w:customStyle="1" w:styleId="2D9FB3AF597F4CE0AEEE5CE499B9FAE5">
    <w:name w:val="2D9FB3AF597F4CE0AEEE5CE499B9FAE5"/>
    <w:rsid w:val="00066902"/>
  </w:style>
  <w:style w:type="paragraph" w:customStyle="1" w:styleId="48C8E19A8311418F8BFD51A38238428F">
    <w:name w:val="48C8E19A8311418F8BFD51A38238428F"/>
    <w:rsid w:val="00066902"/>
  </w:style>
  <w:style w:type="paragraph" w:customStyle="1" w:styleId="B1DE6544C9584258BD2D55EBFC1095CC">
    <w:name w:val="B1DE6544C9584258BD2D55EBFC1095CC"/>
    <w:rsid w:val="00066902"/>
  </w:style>
  <w:style w:type="paragraph" w:customStyle="1" w:styleId="EE37706A69CC448BB44DEBC713E665E6">
    <w:name w:val="EE37706A69CC448BB44DEBC713E665E6"/>
    <w:rsid w:val="00066902"/>
  </w:style>
  <w:style w:type="paragraph" w:customStyle="1" w:styleId="6292259723AC457A9221296335ED6500">
    <w:name w:val="6292259723AC457A9221296335ED6500"/>
    <w:rsid w:val="00066902"/>
  </w:style>
  <w:style w:type="paragraph" w:customStyle="1" w:styleId="04C87BDA82184DCAB9F9C17C7A71E466">
    <w:name w:val="04C87BDA82184DCAB9F9C17C7A71E466"/>
    <w:rsid w:val="00066902"/>
  </w:style>
  <w:style w:type="paragraph" w:customStyle="1" w:styleId="B109C720C4914220BAB3B6D948D9DC77">
    <w:name w:val="B109C720C4914220BAB3B6D948D9DC77"/>
    <w:rsid w:val="00066902"/>
  </w:style>
  <w:style w:type="paragraph" w:customStyle="1" w:styleId="6B162A415C3C4D169613D2CD508FB482">
    <w:name w:val="6B162A415C3C4D169613D2CD508FB482"/>
    <w:rsid w:val="00066902"/>
  </w:style>
  <w:style w:type="paragraph" w:customStyle="1" w:styleId="24AC3D6BF2C64EBD9CBA68F555334A38">
    <w:name w:val="24AC3D6BF2C64EBD9CBA68F555334A38"/>
    <w:rsid w:val="00066902"/>
  </w:style>
  <w:style w:type="paragraph" w:customStyle="1" w:styleId="664D32DA8B3D48A998C14FCA1E469844">
    <w:name w:val="664D32DA8B3D48A998C14FCA1E469844"/>
    <w:rsid w:val="00066902"/>
  </w:style>
  <w:style w:type="paragraph" w:customStyle="1" w:styleId="BF547B6613AD47E99331AF326447D989">
    <w:name w:val="BF547B6613AD47E99331AF326447D989"/>
    <w:rsid w:val="00066902"/>
  </w:style>
  <w:style w:type="paragraph" w:customStyle="1" w:styleId="64B2DEC9A9724F97AA253E535D313E10">
    <w:name w:val="64B2DEC9A9724F97AA253E535D313E10"/>
    <w:rsid w:val="00066902"/>
  </w:style>
  <w:style w:type="paragraph" w:customStyle="1" w:styleId="D8BD3D46118E40E7B138895C26E53A22">
    <w:name w:val="D8BD3D46118E40E7B138895C26E53A22"/>
    <w:rsid w:val="00066902"/>
  </w:style>
  <w:style w:type="paragraph" w:customStyle="1" w:styleId="11CE050A76D84C1CA6ADEDEB562A3127">
    <w:name w:val="11CE050A76D84C1CA6ADEDEB562A3127"/>
    <w:rsid w:val="00066902"/>
  </w:style>
  <w:style w:type="paragraph" w:customStyle="1" w:styleId="7B1D979443324C1EA7482E9AF354DDB0">
    <w:name w:val="7B1D979443324C1EA7482E9AF354DDB0"/>
    <w:rsid w:val="00066902"/>
  </w:style>
  <w:style w:type="paragraph" w:customStyle="1" w:styleId="C091404C54184C81A753E200124D0B2B">
    <w:name w:val="C091404C54184C81A753E200124D0B2B"/>
    <w:rsid w:val="00066902"/>
  </w:style>
  <w:style w:type="paragraph" w:customStyle="1" w:styleId="6A23D0A2B9384B8E821726A5270CD250">
    <w:name w:val="6A23D0A2B9384B8E821726A5270CD250"/>
    <w:rsid w:val="00066902"/>
  </w:style>
  <w:style w:type="paragraph" w:customStyle="1" w:styleId="FEC19A41F58F4812ADC1D958F58C41F7">
    <w:name w:val="FEC19A41F58F4812ADC1D958F58C41F7"/>
    <w:rsid w:val="00066902"/>
  </w:style>
  <w:style w:type="paragraph" w:customStyle="1" w:styleId="1AE43A4DD46F4914A360B50E5E683530">
    <w:name w:val="1AE43A4DD46F4914A360B50E5E683530"/>
    <w:rsid w:val="00066902"/>
  </w:style>
  <w:style w:type="paragraph" w:customStyle="1" w:styleId="41898C529FE9481BB5A836D8E1D27735">
    <w:name w:val="41898C529FE9481BB5A836D8E1D27735"/>
    <w:rsid w:val="00066902"/>
  </w:style>
  <w:style w:type="paragraph" w:customStyle="1" w:styleId="C8EE02F67FA14CDA886A8F589D2FF338">
    <w:name w:val="C8EE02F67FA14CDA886A8F589D2FF338"/>
    <w:rsid w:val="00C14C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5970AA5ABF240A993880531553FC4" ma:contentTypeVersion="4" ma:contentTypeDescription="Create a new document." ma:contentTypeScope="" ma:versionID="d0d3919799fc0cd6ece554a5a671f631">
  <xsd:schema xmlns:xsd="http://www.w3.org/2001/XMLSchema" xmlns:xs="http://www.w3.org/2001/XMLSchema" xmlns:p="http://schemas.microsoft.com/office/2006/metadata/properties" xmlns:ns2="68366cc2-5ecd-4e44-abbc-ff0b0ea7cdb0" xmlns:ns3="5b8ee0de-75aa-4440-9858-5a43bcaa7c1a" targetNamespace="http://schemas.microsoft.com/office/2006/metadata/properties" ma:root="true" ma:fieldsID="77585c784c178572103b9efdb10dacab" ns2:_="" ns3:_="">
    <xsd:import namespace="68366cc2-5ecd-4e44-abbc-ff0b0ea7cdb0"/>
    <xsd:import namespace="5b8ee0de-75aa-4440-9858-5a43bcaa7c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66cc2-5ecd-4e44-abbc-ff0b0ea7c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ee0de-75aa-4440-9858-5a43bcaa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b8ee0de-75aa-4440-9858-5a43bcaa7c1a">
      <UserInfo>
        <DisplayName>Maude Lefebvre Archives (CISSSMO16)</DisplayName>
        <AccountId>30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3F83E-C4CE-4028-B8B1-9B1A802CD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66cc2-5ecd-4e44-abbc-ff0b0ea7cdb0"/>
    <ds:schemaRef ds:uri="5b8ee0de-75aa-4440-9858-5a43bcaa7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6A1305-7BA2-49E8-894C-DD7AA26854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843451-FA7D-48BA-8F86-407959DBA6EE}">
  <ds:schemaRefs>
    <ds:schemaRef ds:uri="http://purl.org/dc/elements/1.1/"/>
    <ds:schemaRef ds:uri="http://schemas.microsoft.com/office/2006/documentManagement/types"/>
    <ds:schemaRef ds:uri="68366cc2-5ecd-4e44-abbc-ff0b0ea7cdb0"/>
    <ds:schemaRef ds:uri="http://purl.org/dc/terms/"/>
    <ds:schemaRef ds:uri="http://schemas.openxmlformats.org/package/2006/metadata/core-properties"/>
    <ds:schemaRef ds:uri="5b8ee0de-75aa-4440-9858-5a43bcaa7c1a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DBAD06E-F5BD-4648-AA3B-D9DDCBCC9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0</TotalTime>
  <Pages>2</Pages>
  <Words>388</Words>
  <Characters>2140</Characters>
  <Application>Microsoft Office Word</Application>
  <DocSecurity>8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Maude Lefebvre Archives (CISSSMO16)</cp:lastModifiedBy>
  <cp:revision>2</cp:revision>
  <cp:lastPrinted>2023-03-13T18:34:00Z</cp:lastPrinted>
  <dcterms:created xsi:type="dcterms:W3CDTF">2023-06-20T15:17:00Z</dcterms:created>
  <dcterms:modified xsi:type="dcterms:W3CDTF">2023-06-20T15:17:00Z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0x0101009AE5970AA5ABF240A993880531553FC4</vt:lpwstr>
  </property>
</Properties>
</file>