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7F3308AC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390691" w14:paraId="7F223F5C" w14:textId="77777777" w:rsidTr="00390691">
              <w:tc>
                <w:tcPr>
                  <w:tcW w:w="1134" w:type="dxa"/>
                  <w:vAlign w:val="bottom"/>
                </w:tcPr>
                <w:p w14:paraId="0D44F494" w14:textId="77777777" w:rsidR="004246FA" w:rsidRPr="00390691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2094671293" w:edGrp="everyone" w:colFirst="1" w:colLast="1"/>
                  <w:r w:rsidRPr="00390691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390691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permEnd w:id="2094671293"/>
          </w:tbl>
          <w:p w14:paraId="0A37501D" w14:textId="14F72138" w:rsidR="004246FA" w:rsidRPr="00390691" w:rsidRDefault="004246FA" w:rsidP="007E09E8">
            <w:pPr>
              <w:rPr>
                <w:color w:val="000000" w:themeColor="text1"/>
                <w:sz w:val="18"/>
                <w:szCs w:val="18"/>
              </w:rPr>
            </w:pPr>
          </w:p>
          <w:p w14:paraId="5DAB6C7B" w14:textId="75E822B4" w:rsidR="004246FA" w:rsidRPr="00390691" w:rsidRDefault="004246FA" w:rsidP="007E09E8">
            <w:pPr>
              <w:rPr>
                <w:color w:val="000000" w:themeColor="text1"/>
                <w:sz w:val="18"/>
                <w:szCs w:val="18"/>
              </w:rPr>
            </w:pPr>
          </w:p>
          <w:p w14:paraId="02EB378F" w14:textId="76EEB3D3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390691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390691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9069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390691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390691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9069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1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390691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39069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390691" w:rsidRDefault="00DA4C5E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390691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390691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390691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390691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390691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9069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390691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4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390691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390691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390691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390691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9069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5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5758440" w14:textId="46A41299" w:rsidR="004246FA" w:rsidRPr="00770980" w:rsidRDefault="00352341" w:rsidP="007E09E8">
            <w:pPr>
              <w:jc w:val="center"/>
              <w:rPr>
                <w:rFonts w:ascii="Arial" w:hAnsi="Arial" w:cs="Arial"/>
                <w:b/>
              </w:rPr>
            </w:pPr>
            <w:bookmarkStart w:id="6" w:name="_GoBack" w:colFirst="0" w:colLast="0"/>
            <w:r>
              <w:rPr>
                <w:rFonts w:ascii="Calibri" w:hAnsi="Calibri" w:cs="Arial"/>
                <w:b/>
              </w:rPr>
              <w:t>BILAN ARTICULAIRE ET MUSCULAIRE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bookmarkEnd w:id="6"/>
    <w:p w14:paraId="637805D2" w14:textId="3693FE58" w:rsidR="00187FCF" w:rsidRPr="001625A7" w:rsidRDefault="00390691" w:rsidP="00187FCF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F33911" wp14:editId="1695CE68">
                <wp:simplePos x="0" y="0"/>
                <wp:positionH relativeFrom="column">
                  <wp:posOffset>1295400</wp:posOffset>
                </wp:positionH>
                <wp:positionV relativeFrom="paragraph">
                  <wp:posOffset>-1979930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41982" w14:textId="3C52998C" w:rsidR="00390691" w:rsidRPr="00390691" w:rsidRDefault="00390691" w:rsidP="00390691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</w:t>
                            </w:r>
                            <w:r w:rsidRPr="00390691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7983712E" w14:textId="6B48CACC" w:rsidR="00390691" w:rsidRPr="003E5929" w:rsidRDefault="00390691" w:rsidP="00390691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33911" id="Rectangle 6" o:spid="_x0000_s1026" style="position:absolute;margin-left:102pt;margin-top:-155.9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" filled="f" stroked="f" strokeweight=".25pt">
                <v:textbox>
                  <w:txbxContent>
                    <w:p w14:paraId="52F41982" w14:textId="3C52998C" w:rsidR="00390691" w:rsidRPr="00390691" w:rsidRDefault="00390691" w:rsidP="00390691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</w:t>
                      </w:r>
                      <w:r w:rsidRPr="00390691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7983712E" w14:textId="6B48CACC" w:rsidR="00390691" w:rsidRPr="003E5929" w:rsidRDefault="00390691" w:rsidP="00390691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60628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1A8D29C7">
            <wp:simplePos x="0" y="0"/>
            <wp:positionH relativeFrom="column">
              <wp:posOffset>-344170</wp:posOffset>
            </wp:positionH>
            <wp:positionV relativeFrom="paragraph">
              <wp:posOffset>-2351405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989"/>
        <w:gridCol w:w="1841"/>
        <w:gridCol w:w="1299"/>
        <w:gridCol w:w="1300"/>
        <w:gridCol w:w="1299"/>
        <w:gridCol w:w="1300"/>
        <w:gridCol w:w="1299"/>
        <w:gridCol w:w="1300"/>
      </w:tblGrid>
      <w:tr w:rsidR="00FE2703" w:rsidRPr="001625A7" w14:paraId="3C190225" w14:textId="27DE93AB" w:rsidTr="00F03F9D">
        <w:trPr>
          <w:trHeight w:val="48"/>
        </w:trPr>
        <w:tc>
          <w:tcPr>
            <w:tcW w:w="2830" w:type="dxa"/>
            <w:gridSpan w:val="2"/>
            <w:vMerge w:val="restart"/>
          </w:tcPr>
          <w:p w14:paraId="2E7EFCA0" w14:textId="2FF929B4" w:rsidR="00FE2703" w:rsidRPr="001625A7" w:rsidRDefault="00FE270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98" w:type="dxa"/>
            <w:gridSpan w:val="4"/>
            <w:shd w:val="clear" w:color="auto" w:fill="BFBFBF" w:themeFill="background1" w:themeFillShade="BF"/>
          </w:tcPr>
          <w:p w14:paraId="6C849939" w14:textId="14F7187E" w:rsidR="00FE2703" w:rsidRPr="001625A7" w:rsidRDefault="00FE2703" w:rsidP="00FE27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Amplitudes articulaires</w:t>
            </w:r>
          </w:p>
        </w:tc>
        <w:tc>
          <w:tcPr>
            <w:tcW w:w="2599" w:type="dxa"/>
            <w:gridSpan w:val="2"/>
            <w:shd w:val="clear" w:color="auto" w:fill="BFBFBF" w:themeFill="background1" w:themeFillShade="BF"/>
          </w:tcPr>
          <w:p w14:paraId="20D3C431" w14:textId="2B55DBA6" w:rsidR="00FE2703" w:rsidRPr="001625A7" w:rsidRDefault="00FE2703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Force musculaire</w:t>
            </w:r>
          </w:p>
        </w:tc>
      </w:tr>
      <w:tr w:rsidR="00A645A4" w:rsidRPr="001625A7" w14:paraId="58129C79" w14:textId="77777777" w:rsidTr="00FE2703">
        <w:trPr>
          <w:trHeight w:val="48"/>
        </w:trPr>
        <w:tc>
          <w:tcPr>
            <w:tcW w:w="2830" w:type="dxa"/>
            <w:gridSpan w:val="2"/>
            <w:vMerge/>
          </w:tcPr>
          <w:p w14:paraId="54D92C08" w14:textId="77777777" w:rsidR="00A645A4" w:rsidRPr="001625A7" w:rsidRDefault="00A645A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2A7B1CFA" w14:textId="63671184" w:rsidR="00A645A4" w:rsidRPr="001625A7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Droite A/P</w:t>
            </w:r>
          </w:p>
        </w:tc>
        <w:tc>
          <w:tcPr>
            <w:tcW w:w="1300" w:type="dxa"/>
            <w:shd w:val="clear" w:color="auto" w:fill="D9D9D9" w:themeFill="background1" w:themeFillShade="D9"/>
            <w:vAlign w:val="center"/>
          </w:tcPr>
          <w:p w14:paraId="50137624" w14:textId="74AF758B" w:rsidR="00A645A4" w:rsidRPr="001625A7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SFM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15A81C52" w14:textId="612812B3" w:rsidR="00A645A4" w:rsidRPr="001625A7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Gauche A/P</w:t>
            </w:r>
          </w:p>
        </w:tc>
        <w:tc>
          <w:tcPr>
            <w:tcW w:w="1300" w:type="dxa"/>
            <w:shd w:val="clear" w:color="auto" w:fill="D9D9D9" w:themeFill="background1" w:themeFillShade="D9"/>
            <w:vAlign w:val="center"/>
          </w:tcPr>
          <w:p w14:paraId="17DC4C95" w14:textId="3BF593CE" w:rsidR="00A645A4" w:rsidRPr="00A645A4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SFM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2C4E7143" w14:textId="71508D49" w:rsidR="00A645A4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Droite</w:t>
            </w:r>
          </w:p>
        </w:tc>
        <w:tc>
          <w:tcPr>
            <w:tcW w:w="1300" w:type="dxa"/>
            <w:shd w:val="clear" w:color="auto" w:fill="D9D9D9" w:themeFill="background1" w:themeFillShade="D9"/>
            <w:vAlign w:val="center"/>
          </w:tcPr>
          <w:p w14:paraId="585BE2A4" w14:textId="7729DD30" w:rsidR="00A645A4" w:rsidRPr="001625A7" w:rsidRDefault="00A645A4" w:rsidP="00722C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Gauche</w:t>
            </w:r>
          </w:p>
        </w:tc>
      </w:tr>
      <w:tr w:rsidR="007266D9" w:rsidRPr="001625A7" w14:paraId="261A70F0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4D6EE4AE" w14:textId="58E988C0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88145806" w:edGrp="everyone" w:colFirst="2" w:colLast="2"/>
            <w:permStart w:id="443695622" w:edGrp="everyone" w:colFirst="3" w:colLast="3"/>
            <w:permStart w:id="653476468" w:edGrp="everyone" w:colFirst="4" w:colLast="4"/>
            <w:permStart w:id="1859806000" w:edGrp="everyone" w:colFirst="5" w:colLast="5"/>
            <w:permStart w:id="1648386673" w:edGrp="everyone" w:colFirst="6" w:colLast="6"/>
            <w:permStart w:id="709364730" w:edGrp="everyone" w:colFirst="7" w:colLast="7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Hanches</w:t>
            </w:r>
          </w:p>
        </w:tc>
        <w:tc>
          <w:tcPr>
            <w:tcW w:w="1841" w:type="dxa"/>
          </w:tcPr>
          <w:p w14:paraId="3247C76C" w14:textId="25B4476F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06BA3668" w14:textId="52474CA3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30C5E1CA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273CA17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F1CA7AE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9597117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67543FA4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7266D9" w:rsidRPr="001625A7" w14:paraId="333394DC" w14:textId="77777777" w:rsidTr="00FE2703">
        <w:trPr>
          <w:trHeight w:val="48"/>
        </w:trPr>
        <w:tc>
          <w:tcPr>
            <w:tcW w:w="989" w:type="dxa"/>
            <w:vMerge/>
          </w:tcPr>
          <w:p w14:paraId="6FB780D7" w14:textId="28DCA435" w:rsidR="007266D9" w:rsidRDefault="007266D9" w:rsidP="00E55E1A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414405407" w:edGrp="everyone" w:colFirst="2" w:colLast="2"/>
            <w:permStart w:id="1893547548" w:edGrp="everyone" w:colFirst="3" w:colLast="3"/>
            <w:permStart w:id="1194993147" w:edGrp="everyone" w:colFirst="4" w:colLast="4"/>
            <w:permStart w:id="1971661989" w:edGrp="everyone" w:colFirst="5" w:colLast="5"/>
            <w:permStart w:id="1011372472" w:edGrp="everyone" w:colFirst="6" w:colLast="6"/>
            <w:permStart w:id="582637017" w:edGrp="everyone" w:colFirst="7" w:colLast="7"/>
            <w:permEnd w:id="688145806"/>
            <w:permEnd w:id="443695622"/>
            <w:permEnd w:id="653476468"/>
            <w:permEnd w:id="1859806000"/>
            <w:permEnd w:id="1648386673"/>
            <w:permEnd w:id="709364730"/>
          </w:p>
        </w:tc>
        <w:tc>
          <w:tcPr>
            <w:tcW w:w="1841" w:type="dxa"/>
          </w:tcPr>
          <w:p w14:paraId="6DD6983C" w14:textId="10253855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5C9B37CC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9B86CA5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32CC01F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26D3385C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025E5C2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18EC1022" w14:textId="5CD66B3B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7266D9" w:rsidRPr="001625A7" w14:paraId="39A03CA2" w14:textId="77777777" w:rsidTr="00FE2703">
        <w:trPr>
          <w:trHeight w:val="48"/>
        </w:trPr>
        <w:tc>
          <w:tcPr>
            <w:tcW w:w="989" w:type="dxa"/>
            <w:vMerge/>
          </w:tcPr>
          <w:p w14:paraId="6A2A0480" w14:textId="7B007D5E" w:rsidR="007266D9" w:rsidRDefault="007266D9" w:rsidP="00E55E1A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573797974" w:edGrp="everyone" w:colFirst="2" w:colLast="2"/>
            <w:permStart w:id="2043688802" w:edGrp="everyone" w:colFirst="3" w:colLast="3"/>
            <w:permStart w:id="497288532" w:edGrp="everyone" w:colFirst="4" w:colLast="4"/>
            <w:permStart w:id="565991850" w:edGrp="everyone" w:colFirst="5" w:colLast="5"/>
            <w:permStart w:id="1298027190" w:edGrp="everyone" w:colFirst="6" w:colLast="6"/>
            <w:permStart w:id="311056583" w:edGrp="everyone" w:colFirst="7" w:colLast="7"/>
            <w:permEnd w:id="414405407"/>
            <w:permEnd w:id="1893547548"/>
            <w:permEnd w:id="1194993147"/>
            <w:permEnd w:id="1971661989"/>
            <w:permEnd w:id="1011372472"/>
            <w:permEnd w:id="582637017"/>
          </w:p>
        </w:tc>
        <w:tc>
          <w:tcPr>
            <w:tcW w:w="1841" w:type="dxa"/>
          </w:tcPr>
          <w:p w14:paraId="68FBA147" w14:textId="7EEEC188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Abduction</w:t>
            </w:r>
          </w:p>
        </w:tc>
        <w:tc>
          <w:tcPr>
            <w:tcW w:w="1299" w:type="dxa"/>
            <w:vAlign w:val="center"/>
          </w:tcPr>
          <w:p w14:paraId="18670786" w14:textId="6E2D34E5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3985448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5E61543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26CA93A4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48ECE6C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3591E8E4" w14:textId="123E4C44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7266D9" w:rsidRPr="001625A7" w14:paraId="753339E3" w14:textId="77777777" w:rsidTr="00FE2703">
        <w:trPr>
          <w:trHeight w:val="48"/>
        </w:trPr>
        <w:tc>
          <w:tcPr>
            <w:tcW w:w="989" w:type="dxa"/>
            <w:vMerge/>
          </w:tcPr>
          <w:p w14:paraId="212CD412" w14:textId="139690D1" w:rsidR="007266D9" w:rsidRDefault="007266D9" w:rsidP="00E55E1A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2999636" w:edGrp="everyone" w:colFirst="2" w:colLast="2"/>
            <w:permStart w:id="30344712" w:edGrp="everyone" w:colFirst="3" w:colLast="3"/>
            <w:permStart w:id="843849200" w:edGrp="everyone" w:colFirst="4" w:colLast="4"/>
            <w:permStart w:id="1766412739" w:edGrp="everyone" w:colFirst="5" w:colLast="5"/>
            <w:permStart w:id="966742539" w:edGrp="everyone" w:colFirst="6" w:colLast="6"/>
            <w:permStart w:id="1327649372" w:edGrp="everyone" w:colFirst="7" w:colLast="7"/>
            <w:permEnd w:id="573797974"/>
            <w:permEnd w:id="2043688802"/>
            <w:permEnd w:id="497288532"/>
            <w:permEnd w:id="565991850"/>
            <w:permEnd w:id="1298027190"/>
            <w:permEnd w:id="311056583"/>
          </w:p>
        </w:tc>
        <w:tc>
          <w:tcPr>
            <w:tcW w:w="1841" w:type="dxa"/>
          </w:tcPr>
          <w:p w14:paraId="4FD070AF" w14:textId="28838880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Adduction</w:t>
            </w:r>
          </w:p>
        </w:tc>
        <w:tc>
          <w:tcPr>
            <w:tcW w:w="1299" w:type="dxa"/>
            <w:vAlign w:val="center"/>
          </w:tcPr>
          <w:p w14:paraId="0A7FC19E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2338E48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EE64FB9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48D57CF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D6E4D62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5B9B7062" w14:textId="0178D52B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7266D9" w:rsidRPr="001625A7" w14:paraId="3071C884" w14:textId="77777777" w:rsidTr="00FE2703">
        <w:trPr>
          <w:trHeight w:val="48"/>
        </w:trPr>
        <w:tc>
          <w:tcPr>
            <w:tcW w:w="989" w:type="dxa"/>
            <w:vMerge/>
          </w:tcPr>
          <w:p w14:paraId="0912ACEB" w14:textId="278A58AE" w:rsidR="007266D9" w:rsidRDefault="007266D9" w:rsidP="00E55E1A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257687708" w:edGrp="everyone" w:colFirst="2" w:colLast="2"/>
            <w:permStart w:id="938959382" w:edGrp="everyone" w:colFirst="3" w:colLast="3"/>
            <w:permStart w:id="1164194560" w:edGrp="everyone" w:colFirst="4" w:colLast="4"/>
            <w:permStart w:id="1246518529" w:edGrp="everyone" w:colFirst="5" w:colLast="5"/>
            <w:permStart w:id="1308102858" w:edGrp="everyone" w:colFirst="6" w:colLast="6"/>
            <w:permStart w:id="2044881676" w:edGrp="everyone" w:colFirst="7" w:colLast="7"/>
            <w:permEnd w:id="182999636"/>
            <w:permEnd w:id="30344712"/>
            <w:permEnd w:id="843849200"/>
            <w:permEnd w:id="1766412739"/>
            <w:permEnd w:id="966742539"/>
            <w:permEnd w:id="1327649372"/>
          </w:p>
        </w:tc>
        <w:tc>
          <w:tcPr>
            <w:tcW w:w="1841" w:type="dxa"/>
          </w:tcPr>
          <w:p w14:paraId="2C806B6B" w14:textId="59186759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Rotation externe</w:t>
            </w:r>
          </w:p>
        </w:tc>
        <w:tc>
          <w:tcPr>
            <w:tcW w:w="1299" w:type="dxa"/>
            <w:vAlign w:val="center"/>
          </w:tcPr>
          <w:p w14:paraId="55A5BC9D" w14:textId="67D7DA15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241BD95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F12E235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27CE65E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C9E7932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069C2CDD" w14:textId="54B10E9C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7266D9" w:rsidRPr="001625A7" w14:paraId="4422A363" w14:textId="77777777" w:rsidTr="00FE2703">
        <w:trPr>
          <w:trHeight w:val="48"/>
        </w:trPr>
        <w:tc>
          <w:tcPr>
            <w:tcW w:w="989" w:type="dxa"/>
            <w:vMerge/>
          </w:tcPr>
          <w:p w14:paraId="3A2B7691" w14:textId="1D90BD0B" w:rsidR="007266D9" w:rsidRDefault="007266D9" w:rsidP="00E55E1A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94186431" w:edGrp="everyone" w:colFirst="2" w:colLast="2"/>
            <w:permStart w:id="455279032" w:edGrp="everyone" w:colFirst="3" w:colLast="3"/>
            <w:permStart w:id="819872459" w:edGrp="everyone" w:colFirst="4" w:colLast="4"/>
            <w:permStart w:id="1172833228" w:edGrp="everyone" w:colFirst="5" w:colLast="5"/>
            <w:permStart w:id="344069167" w:edGrp="everyone" w:colFirst="6" w:colLast="6"/>
            <w:permStart w:id="1201235115" w:edGrp="everyone" w:colFirst="7" w:colLast="7"/>
            <w:permEnd w:id="257687708"/>
            <w:permEnd w:id="938959382"/>
            <w:permEnd w:id="1164194560"/>
            <w:permEnd w:id="1246518529"/>
            <w:permEnd w:id="1308102858"/>
            <w:permEnd w:id="2044881676"/>
          </w:p>
        </w:tc>
        <w:tc>
          <w:tcPr>
            <w:tcW w:w="1841" w:type="dxa"/>
          </w:tcPr>
          <w:p w14:paraId="30707D15" w14:textId="18419ACD" w:rsidR="007266D9" w:rsidRPr="001625A7" w:rsidRDefault="007266D9" w:rsidP="00E55E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Rotation interne</w:t>
            </w:r>
          </w:p>
        </w:tc>
        <w:tc>
          <w:tcPr>
            <w:tcW w:w="1299" w:type="dxa"/>
            <w:vAlign w:val="center"/>
          </w:tcPr>
          <w:p w14:paraId="667B5163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23EE3D1A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5AAC4C6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34B877F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399C305" w14:textId="77777777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3CDB4CEB" w14:textId="359483CA" w:rsidR="007266D9" w:rsidRPr="00FE2703" w:rsidRDefault="007266D9" w:rsidP="0080558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5EADDEA9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5A7EFAF5" w14:textId="7FC0FD68" w:rsidR="00A34587" w:rsidRDefault="00A34587" w:rsidP="007028C4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788414555" w:edGrp="everyone" w:colFirst="2" w:colLast="2"/>
            <w:permStart w:id="668020229" w:edGrp="everyone" w:colFirst="3" w:colLast="3"/>
            <w:permStart w:id="697579067" w:edGrp="everyone" w:colFirst="4" w:colLast="4"/>
            <w:permStart w:id="580795690" w:edGrp="everyone" w:colFirst="5" w:colLast="5"/>
            <w:permStart w:id="60375414" w:edGrp="everyone" w:colFirst="6" w:colLast="6"/>
            <w:permStart w:id="1010254333" w:edGrp="everyone" w:colFirst="7" w:colLast="7"/>
            <w:permEnd w:id="94186431"/>
            <w:permEnd w:id="455279032"/>
            <w:permEnd w:id="819872459"/>
            <w:permEnd w:id="1172833228"/>
            <w:permEnd w:id="344069167"/>
            <w:permEnd w:id="1201235115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Genoux</w:t>
            </w:r>
          </w:p>
        </w:tc>
        <w:tc>
          <w:tcPr>
            <w:tcW w:w="1841" w:type="dxa"/>
          </w:tcPr>
          <w:p w14:paraId="546E5F65" w14:textId="4F8CEBBE" w:rsidR="00A34587" w:rsidRPr="007028C4" w:rsidRDefault="00A34587" w:rsidP="007028C4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294E9017" w14:textId="1912E259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5FA997F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9DF807E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E513611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C941148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767A83B" w14:textId="22C95C38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2F202341" w14:textId="77777777" w:rsidTr="00FE2703">
        <w:trPr>
          <w:trHeight w:val="48"/>
        </w:trPr>
        <w:tc>
          <w:tcPr>
            <w:tcW w:w="989" w:type="dxa"/>
            <w:vMerge/>
          </w:tcPr>
          <w:p w14:paraId="22FB1D2D" w14:textId="4BAF652D" w:rsidR="00A34587" w:rsidRDefault="00A34587" w:rsidP="007028C4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920423680" w:edGrp="everyone" w:colFirst="2" w:colLast="2"/>
            <w:permStart w:id="1489116153" w:edGrp="everyone" w:colFirst="3" w:colLast="3"/>
            <w:permStart w:id="375875150" w:edGrp="everyone" w:colFirst="4" w:colLast="4"/>
            <w:permStart w:id="950080627" w:edGrp="everyone" w:colFirst="5" w:colLast="5"/>
            <w:permStart w:id="1557478052" w:edGrp="everyone" w:colFirst="6" w:colLast="6"/>
            <w:permStart w:id="156967577" w:edGrp="everyone" w:colFirst="7" w:colLast="7"/>
            <w:permEnd w:id="1788414555"/>
            <w:permEnd w:id="668020229"/>
            <w:permEnd w:id="697579067"/>
            <w:permEnd w:id="580795690"/>
            <w:permEnd w:id="60375414"/>
            <w:permEnd w:id="1010254333"/>
          </w:p>
        </w:tc>
        <w:tc>
          <w:tcPr>
            <w:tcW w:w="1841" w:type="dxa"/>
          </w:tcPr>
          <w:p w14:paraId="169AFA4D" w14:textId="1F4BB60E" w:rsidR="00A34587" w:rsidRPr="007028C4" w:rsidRDefault="00A34587" w:rsidP="007028C4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5281233B" w14:textId="5FE9F14B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3F315E4F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3FBC84D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D401660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EA74A00" w14:textId="77777777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62CEB5C5" w14:textId="12E73A2C" w:rsidR="00A34587" w:rsidRPr="00FE2703" w:rsidRDefault="00A34587" w:rsidP="007028C4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0B6B647B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27F0CB13" w14:textId="665ECCCE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69289008" w:edGrp="everyone" w:colFirst="2" w:colLast="2"/>
            <w:permStart w:id="2074164364" w:edGrp="everyone" w:colFirst="3" w:colLast="3"/>
            <w:permStart w:id="2145332062" w:edGrp="everyone" w:colFirst="4" w:colLast="4"/>
            <w:permStart w:id="812938452" w:edGrp="everyone" w:colFirst="5" w:colLast="5"/>
            <w:permStart w:id="842534213" w:edGrp="everyone" w:colFirst="6" w:colLast="6"/>
            <w:permStart w:id="1900296575" w:edGrp="everyone" w:colFirst="7" w:colLast="7"/>
            <w:permEnd w:id="1920423680"/>
            <w:permEnd w:id="1489116153"/>
            <w:permEnd w:id="375875150"/>
            <w:permEnd w:id="950080627"/>
            <w:permEnd w:id="1557478052"/>
            <w:permEnd w:id="156967577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Chevilles</w:t>
            </w:r>
          </w:p>
        </w:tc>
        <w:tc>
          <w:tcPr>
            <w:tcW w:w="1841" w:type="dxa"/>
          </w:tcPr>
          <w:p w14:paraId="5BAB721D" w14:textId="245B3BB5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 plantaire</w:t>
            </w:r>
          </w:p>
        </w:tc>
        <w:tc>
          <w:tcPr>
            <w:tcW w:w="1299" w:type="dxa"/>
            <w:vAlign w:val="center"/>
          </w:tcPr>
          <w:p w14:paraId="5B45B70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C8C328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97A755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9F3D1A8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9BF187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531944A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146482C6" w14:textId="77777777" w:rsidTr="00FE2703">
        <w:trPr>
          <w:trHeight w:val="48"/>
        </w:trPr>
        <w:tc>
          <w:tcPr>
            <w:tcW w:w="989" w:type="dxa"/>
            <w:vMerge/>
          </w:tcPr>
          <w:p w14:paraId="16A42EA3" w14:textId="7777777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749031235" w:edGrp="everyone" w:colFirst="2" w:colLast="2"/>
            <w:permStart w:id="1816993599" w:edGrp="everyone" w:colFirst="3" w:colLast="3"/>
            <w:permStart w:id="2056263874" w:edGrp="everyone" w:colFirst="4" w:colLast="4"/>
            <w:permStart w:id="2068790385" w:edGrp="everyone" w:colFirst="5" w:colLast="5"/>
            <w:permStart w:id="1401637728" w:edGrp="everyone" w:colFirst="6" w:colLast="6"/>
            <w:permStart w:id="144786186" w:edGrp="everyone" w:colFirst="7" w:colLast="7"/>
            <w:permEnd w:id="1869289008"/>
            <w:permEnd w:id="2074164364"/>
            <w:permEnd w:id="2145332062"/>
            <w:permEnd w:id="812938452"/>
            <w:permEnd w:id="842534213"/>
            <w:permEnd w:id="1900296575"/>
          </w:p>
        </w:tc>
        <w:tc>
          <w:tcPr>
            <w:tcW w:w="1841" w:type="dxa"/>
          </w:tcPr>
          <w:p w14:paraId="339DCF0D" w14:textId="64C11660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 dorsale</w:t>
            </w:r>
          </w:p>
        </w:tc>
        <w:tc>
          <w:tcPr>
            <w:tcW w:w="1299" w:type="dxa"/>
            <w:vAlign w:val="center"/>
          </w:tcPr>
          <w:p w14:paraId="481CE32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7439A0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777C061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81BFC9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4B50A6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005D3FC8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21699A92" w14:textId="77777777" w:rsidTr="00FE2703">
        <w:trPr>
          <w:trHeight w:val="48"/>
        </w:trPr>
        <w:tc>
          <w:tcPr>
            <w:tcW w:w="989" w:type="dxa"/>
            <w:vMerge/>
          </w:tcPr>
          <w:p w14:paraId="3E32D05A" w14:textId="7777777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961100614" w:edGrp="everyone" w:colFirst="2" w:colLast="2"/>
            <w:permStart w:id="1190947518" w:edGrp="everyone" w:colFirst="3" w:colLast="3"/>
            <w:permStart w:id="352746064" w:edGrp="everyone" w:colFirst="4" w:colLast="4"/>
            <w:permStart w:id="356269667" w:edGrp="everyone" w:colFirst="5" w:colLast="5"/>
            <w:permStart w:id="29967500" w:edGrp="everyone" w:colFirst="6" w:colLast="6"/>
            <w:permStart w:id="134030441" w:edGrp="everyone" w:colFirst="7" w:colLast="7"/>
            <w:permEnd w:id="1749031235"/>
            <w:permEnd w:id="1816993599"/>
            <w:permEnd w:id="2056263874"/>
            <w:permEnd w:id="2068790385"/>
            <w:permEnd w:id="1401637728"/>
            <w:permEnd w:id="144786186"/>
          </w:p>
        </w:tc>
        <w:tc>
          <w:tcPr>
            <w:tcW w:w="1841" w:type="dxa"/>
          </w:tcPr>
          <w:p w14:paraId="3E6FE88F" w14:textId="795D0E1B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Inversion</w:t>
            </w:r>
          </w:p>
        </w:tc>
        <w:tc>
          <w:tcPr>
            <w:tcW w:w="1299" w:type="dxa"/>
            <w:vAlign w:val="center"/>
          </w:tcPr>
          <w:p w14:paraId="663983F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787DE7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26F39C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0075A8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5280C4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1C6D1FC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75C2B6D7" w14:textId="77777777" w:rsidTr="00FE2703">
        <w:trPr>
          <w:trHeight w:val="48"/>
        </w:trPr>
        <w:tc>
          <w:tcPr>
            <w:tcW w:w="989" w:type="dxa"/>
            <w:vMerge/>
          </w:tcPr>
          <w:p w14:paraId="40D22956" w14:textId="7777777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605234382" w:edGrp="everyone" w:colFirst="2" w:colLast="2"/>
            <w:permStart w:id="827989541" w:edGrp="everyone" w:colFirst="3" w:colLast="3"/>
            <w:permStart w:id="369627847" w:edGrp="everyone" w:colFirst="4" w:colLast="4"/>
            <w:permStart w:id="313548366" w:edGrp="everyone" w:colFirst="5" w:colLast="5"/>
            <w:permStart w:id="583405102" w:edGrp="everyone" w:colFirst="6" w:colLast="6"/>
            <w:permStart w:id="2076457306" w:edGrp="everyone" w:colFirst="7" w:colLast="7"/>
            <w:permEnd w:id="961100614"/>
            <w:permEnd w:id="1190947518"/>
            <w:permEnd w:id="352746064"/>
            <w:permEnd w:id="356269667"/>
            <w:permEnd w:id="29967500"/>
            <w:permEnd w:id="134030441"/>
          </w:p>
        </w:tc>
        <w:tc>
          <w:tcPr>
            <w:tcW w:w="1841" w:type="dxa"/>
          </w:tcPr>
          <w:p w14:paraId="5988ACB9" w14:textId="49A82865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Éversion</w:t>
            </w:r>
          </w:p>
        </w:tc>
        <w:tc>
          <w:tcPr>
            <w:tcW w:w="1299" w:type="dxa"/>
            <w:vAlign w:val="center"/>
          </w:tcPr>
          <w:p w14:paraId="6B570A6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536D90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431941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D0A7A4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601429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69657EE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33982133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3700EAFC" w14:textId="1F95A0BE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9163536" w:edGrp="everyone" w:colFirst="2" w:colLast="2"/>
            <w:permStart w:id="1549480741" w:edGrp="everyone" w:colFirst="3" w:colLast="3"/>
            <w:permStart w:id="1240946041" w:edGrp="everyone" w:colFirst="4" w:colLast="4"/>
            <w:permStart w:id="1627083570" w:edGrp="everyone" w:colFirst="5" w:colLast="5"/>
            <w:permStart w:id="648435418" w:edGrp="everyone" w:colFirst="6" w:colLast="6"/>
            <w:permStart w:id="331638157" w:edGrp="everyone" w:colFirst="7" w:colLast="7"/>
            <w:permEnd w:id="605234382"/>
            <w:permEnd w:id="827989541"/>
            <w:permEnd w:id="369627847"/>
            <w:permEnd w:id="313548366"/>
            <w:permEnd w:id="583405102"/>
            <w:permEnd w:id="2076457306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Épaules</w:t>
            </w:r>
          </w:p>
        </w:tc>
        <w:tc>
          <w:tcPr>
            <w:tcW w:w="1841" w:type="dxa"/>
          </w:tcPr>
          <w:p w14:paraId="39439559" w14:textId="4B0B062C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70C53BF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99A5B41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1ABB571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35C67F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B0C9C1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DCCC46A" w14:textId="6851A78C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4837AC6C" w14:textId="77777777" w:rsidTr="00FE2703">
        <w:trPr>
          <w:trHeight w:val="48"/>
        </w:trPr>
        <w:tc>
          <w:tcPr>
            <w:tcW w:w="989" w:type="dxa"/>
            <w:vMerge/>
          </w:tcPr>
          <w:p w14:paraId="2FE77BE9" w14:textId="5F9EC0A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61451483" w:edGrp="everyone" w:colFirst="2" w:colLast="2"/>
            <w:permStart w:id="787228828" w:edGrp="everyone" w:colFirst="3" w:colLast="3"/>
            <w:permStart w:id="2114207577" w:edGrp="everyone" w:colFirst="4" w:colLast="4"/>
            <w:permStart w:id="449914472" w:edGrp="everyone" w:colFirst="5" w:colLast="5"/>
            <w:permStart w:id="1437165883" w:edGrp="everyone" w:colFirst="6" w:colLast="6"/>
            <w:permStart w:id="1556381076" w:edGrp="everyone" w:colFirst="7" w:colLast="7"/>
            <w:permEnd w:id="189163536"/>
            <w:permEnd w:id="1549480741"/>
            <w:permEnd w:id="1240946041"/>
            <w:permEnd w:id="1627083570"/>
            <w:permEnd w:id="648435418"/>
            <w:permEnd w:id="331638157"/>
          </w:p>
        </w:tc>
        <w:tc>
          <w:tcPr>
            <w:tcW w:w="1841" w:type="dxa"/>
          </w:tcPr>
          <w:p w14:paraId="5E8968EB" w14:textId="764E2CD9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588ADFF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2BE72A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F41306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42EBDBE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D6014F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1A123994" w14:textId="42F58291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1926A64C" w14:textId="77777777" w:rsidTr="00FE2703">
        <w:trPr>
          <w:trHeight w:val="48"/>
        </w:trPr>
        <w:tc>
          <w:tcPr>
            <w:tcW w:w="989" w:type="dxa"/>
            <w:vMerge/>
          </w:tcPr>
          <w:p w14:paraId="47AA1053" w14:textId="34588510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40772029" w:edGrp="everyone" w:colFirst="2" w:colLast="2"/>
            <w:permStart w:id="1387227034" w:edGrp="everyone" w:colFirst="3" w:colLast="3"/>
            <w:permStart w:id="864960623" w:edGrp="everyone" w:colFirst="4" w:colLast="4"/>
            <w:permStart w:id="268311530" w:edGrp="everyone" w:colFirst="5" w:colLast="5"/>
            <w:permStart w:id="1288780668" w:edGrp="everyone" w:colFirst="6" w:colLast="6"/>
            <w:permStart w:id="1163408425" w:edGrp="everyone" w:colFirst="7" w:colLast="7"/>
            <w:permEnd w:id="1861451483"/>
            <w:permEnd w:id="787228828"/>
            <w:permEnd w:id="2114207577"/>
            <w:permEnd w:id="449914472"/>
            <w:permEnd w:id="1437165883"/>
            <w:permEnd w:id="1556381076"/>
          </w:p>
        </w:tc>
        <w:tc>
          <w:tcPr>
            <w:tcW w:w="1841" w:type="dxa"/>
          </w:tcPr>
          <w:p w14:paraId="62410CCD" w14:textId="64AFD606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Abduction</w:t>
            </w:r>
          </w:p>
        </w:tc>
        <w:tc>
          <w:tcPr>
            <w:tcW w:w="1299" w:type="dxa"/>
            <w:vAlign w:val="center"/>
          </w:tcPr>
          <w:p w14:paraId="74950DB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53BAE8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DA409F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91E87F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353F78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74B2711" w14:textId="2662B8CE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2F072A7D" w14:textId="77777777" w:rsidTr="00FE2703">
        <w:trPr>
          <w:trHeight w:val="48"/>
        </w:trPr>
        <w:tc>
          <w:tcPr>
            <w:tcW w:w="989" w:type="dxa"/>
            <w:vMerge/>
          </w:tcPr>
          <w:p w14:paraId="05DC83F3" w14:textId="35375272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219823227" w:edGrp="everyone" w:colFirst="2" w:colLast="2"/>
            <w:permStart w:id="238224774" w:edGrp="everyone" w:colFirst="3" w:colLast="3"/>
            <w:permStart w:id="82211273" w:edGrp="everyone" w:colFirst="4" w:colLast="4"/>
            <w:permStart w:id="118102904" w:edGrp="everyone" w:colFirst="5" w:colLast="5"/>
            <w:permStart w:id="1535128047" w:edGrp="everyone" w:colFirst="6" w:colLast="6"/>
            <w:permStart w:id="392460423" w:edGrp="everyone" w:colFirst="7" w:colLast="7"/>
            <w:permEnd w:id="40772029"/>
            <w:permEnd w:id="1387227034"/>
            <w:permEnd w:id="864960623"/>
            <w:permEnd w:id="268311530"/>
            <w:permEnd w:id="1288780668"/>
            <w:permEnd w:id="1163408425"/>
          </w:p>
        </w:tc>
        <w:tc>
          <w:tcPr>
            <w:tcW w:w="1841" w:type="dxa"/>
          </w:tcPr>
          <w:p w14:paraId="77BEA936" w14:textId="26D3AED1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Adduction</w:t>
            </w:r>
          </w:p>
        </w:tc>
        <w:tc>
          <w:tcPr>
            <w:tcW w:w="1299" w:type="dxa"/>
            <w:vAlign w:val="center"/>
          </w:tcPr>
          <w:p w14:paraId="686E75B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0A6423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5484C25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319DF89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45687D5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56A5BB16" w14:textId="78B43A8E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44E7BC4F" w14:textId="77777777" w:rsidTr="00FE2703">
        <w:trPr>
          <w:trHeight w:val="48"/>
        </w:trPr>
        <w:tc>
          <w:tcPr>
            <w:tcW w:w="989" w:type="dxa"/>
            <w:vMerge/>
          </w:tcPr>
          <w:p w14:paraId="5EA1C454" w14:textId="6CBF0F20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928848131" w:edGrp="everyone" w:colFirst="2" w:colLast="2"/>
            <w:permStart w:id="813440309" w:edGrp="everyone" w:colFirst="3" w:colLast="3"/>
            <w:permStart w:id="229847977" w:edGrp="everyone" w:colFirst="4" w:colLast="4"/>
            <w:permStart w:id="989212716" w:edGrp="everyone" w:colFirst="5" w:colLast="5"/>
            <w:permStart w:id="953951255" w:edGrp="everyone" w:colFirst="6" w:colLast="6"/>
            <w:permStart w:id="588848503" w:edGrp="everyone" w:colFirst="7" w:colLast="7"/>
            <w:permEnd w:id="1219823227"/>
            <w:permEnd w:id="238224774"/>
            <w:permEnd w:id="82211273"/>
            <w:permEnd w:id="118102904"/>
            <w:permEnd w:id="1535128047"/>
            <w:permEnd w:id="392460423"/>
          </w:p>
        </w:tc>
        <w:tc>
          <w:tcPr>
            <w:tcW w:w="1841" w:type="dxa"/>
          </w:tcPr>
          <w:p w14:paraId="7EF5BF07" w14:textId="78400203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Rotation externe</w:t>
            </w:r>
          </w:p>
        </w:tc>
        <w:tc>
          <w:tcPr>
            <w:tcW w:w="1299" w:type="dxa"/>
            <w:vAlign w:val="center"/>
          </w:tcPr>
          <w:p w14:paraId="34AE5AB1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FDA088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A86D14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1186D2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511F9C59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44BDEADB" w14:textId="001CD25E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040BB9B1" w14:textId="77777777" w:rsidTr="00FE2703">
        <w:trPr>
          <w:trHeight w:val="48"/>
        </w:trPr>
        <w:tc>
          <w:tcPr>
            <w:tcW w:w="989" w:type="dxa"/>
            <w:vMerge/>
          </w:tcPr>
          <w:p w14:paraId="3B906C04" w14:textId="7977B30C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704542641" w:edGrp="everyone" w:colFirst="2" w:colLast="2"/>
            <w:permStart w:id="1885500196" w:edGrp="everyone" w:colFirst="3" w:colLast="3"/>
            <w:permStart w:id="1644305745" w:edGrp="everyone" w:colFirst="4" w:colLast="4"/>
            <w:permStart w:id="862987704" w:edGrp="everyone" w:colFirst="5" w:colLast="5"/>
            <w:permStart w:id="54136432" w:edGrp="everyone" w:colFirst="6" w:colLast="6"/>
            <w:permStart w:id="107965030" w:edGrp="everyone" w:colFirst="7" w:colLast="7"/>
            <w:permEnd w:id="928848131"/>
            <w:permEnd w:id="813440309"/>
            <w:permEnd w:id="229847977"/>
            <w:permEnd w:id="989212716"/>
            <w:permEnd w:id="953951255"/>
            <w:permEnd w:id="588848503"/>
          </w:p>
        </w:tc>
        <w:tc>
          <w:tcPr>
            <w:tcW w:w="1841" w:type="dxa"/>
          </w:tcPr>
          <w:p w14:paraId="2E8CB912" w14:textId="3D4985B0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Rotation interne</w:t>
            </w:r>
          </w:p>
        </w:tc>
        <w:tc>
          <w:tcPr>
            <w:tcW w:w="1299" w:type="dxa"/>
            <w:vAlign w:val="center"/>
          </w:tcPr>
          <w:p w14:paraId="67A4C10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368D188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5DF3ED9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1EE397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5B20010B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5D4E96C" w14:textId="4A78057F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2F0255E0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651C971D" w14:textId="71769452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531409694" w:edGrp="everyone" w:colFirst="2" w:colLast="2"/>
            <w:permStart w:id="292779906" w:edGrp="everyone" w:colFirst="3" w:colLast="3"/>
            <w:permStart w:id="1552949495" w:edGrp="everyone" w:colFirst="4" w:colLast="4"/>
            <w:permStart w:id="634799245" w:edGrp="everyone" w:colFirst="5" w:colLast="5"/>
            <w:permStart w:id="292046435" w:edGrp="everyone" w:colFirst="6" w:colLast="6"/>
            <w:permStart w:id="1570859374" w:edGrp="everyone" w:colFirst="7" w:colLast="7"/>
            <w:permEnd w:id="1704542641"/>
            <w:permEnd w:id="1885500196"/>
            <w:permEnd w:id="1644305745"/>
            <w:permEnd w:id="862987704"/>
            <w:permEnd w:id="54136432"/>
            <w:permEnd w:id="107965030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Coudes</w:t>
            </w:r>
          </w:p>
        </w:tc>
        <w:tc>
          <w:tcPr>
            <w:tcW w:w="1841" w:type="dxa"/>
          </w:tcPr>
          <w:p w14:paraId="14DE1C96" w14:textId="286232C2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27FB734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482E50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5C9A17A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E89A20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11AC4C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1AFB1FDE" w14:textId="6B4C8426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307F7194" w14:textId="77777777" w:rsidTr="00FE2703">
        <w:trPr>
          <w:trHeight w:val="48"/>
        </w:trPr>
        <w:tc>
          <w:tcPr>
            <w:tcW w:w="989" w:type="dxa"/>
            <w:vMerge/>
          </w:tcPr>
          <w:p w14:paraId="2B87539A" w14:textId="71768801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19944427" w:edGrp="everyone" w:colFirst="2" w:colLast="2"/>
            <w:permStart w:id="1993231087" w:edGrp="everyone" w:colFirst="3" w:colLast="3"/>
            <w:permStart w:id="1390872257" w:edGrp="everyone" w:colFirst="4" w:colLast="4"/>
            <w:permStart w:id="1893801014" w:edGrp="everyone" w:colFirst="5" w:colLast="5"/>
            <w:permStart w:id="1247619726" w:edGrp="everyone" w:colFirst="6" w:colLast="6"/>
            <w:permStart w:id="2059077141" w:edGrp="everyone" w:colFirst="7" w:colLast="7"/>
            <w:permEnd w:id="1531409694"/>
            <w:permEnd w:id="292779906"/>
            <w:permEnd w:id="1552949495"/>
            <w:permEnd w:id="634799245"/>
            <w:permEnd w:id="292046435"/>
            <w:permEnd w:id="1570859374"/>
          </w:p>
        </w:tc>
        <w:tc>
          <w:tcPr>
            <w:tcW w:w="1841" w:type="dxa"/>
          </w:tcPr>
          <w:p w14:paraId="019F07E7" w14:textId="4A1B6850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4CFECAE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5BC1E7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CEAD41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7D83E8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DE4247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54573455" w14:textId="545F9225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498602A8" w14:textId="77777777" w:rsidTr="00FE2703">
        <w:trPr>
          <w:trHeight w:val="48"/>
        </w:trPr>
        <w:tc>
          <w:tcPr>
            <w:tcW w:w="989" w:type="dxa"/>
            <w:vMerge/>
          </w:tcPr>
          <w:p w14:paraId="12FF3A7D" w14:textId="58BFE275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051008183" w:edGrp="everyone" w:colFirst="2" w:colLast="2"/>
            <w:permStart w:id="518457408" w:edGrp="everyone" w:colFirst="3" w:colLast="3"/>
            <w:permStart w:id="1534605277" w:edGrp="everyone" w:colFirst="4" w:colLast="4"/>
            <w:permStart w:id="1522228635" w:edGrp="everyone" w:colFirst="5" w:colLast="5"/>
            <w:permStart w:id="617548077" w:edGrp="everyone" w:colFirst="6" w:colLast="6"/>
            <w:permStart w:id="2136950307" w:edGrp="everyone" w:colFirst="7" w:colLast="7"/>
            <w:permEnd w:id="1819944427"/>
            <w:permEnd w:id="1993231087"/>
            <w:permEnd w:id="1390872257"/>
            <w:permEnd w:id="1893801014"/>
            <w:permEnd w:id="1247619726"/>
            <w:permEnd w:id="2059077141"/>
          </w:p>
        </w:tc>
        <w:tc>
          <w:tcPr>
            <w:tcW w:w="1841" w:type="dxa"/>
          </w:tcPr>
          <w:p w14:paraId="647389CD" w14:textId="33D68EC3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Pronation</w:t>
            </w:r>
          </w:p>
        </w:tc>
        <w:tc>
          <w:tcPr>
            <w:tcW w:w="1299" w:type="dxa"/>
            <w:vAlign w:val="center"/>
          </w:tcPr>
          <w:p w14:paraId="3F7A66B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5C48F18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0B26029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61FF9F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3C4152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646D2089" w14:textId="592E1A9D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5922CE2D" w14:textId="77777777" w:rsidTr="00FE2703">
        <w:trPr>
          <w:trHeight w:val="48"/>
        </w:trPr>
        <w:tc>
          <w:tcPr>
            <w:tcW w:w="989" w:type="dxa"/>
            <w:vMerge/>
          </w:tcPr>
          <w:p w14:paraId="5ACC1FE4" w14:textId="55B3436A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666723942" w:edGrp="everyone" w:colFirst="2" w:colLast="2"/>
            <w:permStart w:id="28115130" w:edGrp="everyone" w:colFirst="3" w:colLast="3"/>
            <w:permStart w:id="1840801170" w:edGrp="everyone" w:colFirst="4" w:colLast="4"/>
            <w:permStart w:id="922290731" w:edGrp="everyone" w:colFirst="5" w:colLast="5"/>
            <w:permStart w:id="1960321632" w:edGrp="everyone" w:colFirst="6" w:colLast="6"/>
            <w:permStart w:id="1758678397" w:edGrp="everyone" w:colFirst="7" w:colLast="7"/>
            <w:permEnd w:id="1051008183"/>
            <w:permEnd w:id="518457408"/>
            <w:permEnd w:id="1534605277"/>
            <w:permEnd w:id="1522228635"/>
            <w:permEnd w:id="617548077"/>
            <w:permEnd w:id="2136950307"/>
          </w:p>
        </w:tc>
        <w:tc>
          <w:tcPr>
            <w:tcW w:w="1841" w:type="dxa"/>
          </w:tcPr>
          <w:p w14:paraId="63F055D4" w14:textId="0EA582FD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Supination</w:t>
            </w:r>
          </w:p>
        </w:tc>
        <w:tc>
          <w:tcPr>
            <w:tcW w:w="1299" w:type="dxa"/>
            <w:vAlign w:val="center"/>
          </w:tcPr>
          <w:p w14:paraId="1619845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BF73E78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7247044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BF39F1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C2C2780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4F43F06" w14:textId="0959D0FE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07CE08D6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4646BC1E" w14:textId="5E464AAD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295452672" w:edGrp="everyone" w:colFirst="2" w:colLast="2"/>
            <w:permStart w:id="613045067" w:edGrp="everyone" w:colFirst="3" w:colLast="3"/>
            <w:permStart w:id="1734803531" w:edGrp="everyone" w:colFirst="4" w:colLast="4"/>
            <w:permStart w:id="1052780494" w:edGrp="everyone" w:colFirst="5" w:colLast="5"/>
            <w:permStart w:id="216728022" w:edGrp="everyone" w:colFirst="6" w:colLast="6"/>
            <w:permStart w:id="90199078" w:edGrp="everyone" w:colFirst="7" w:colLast="7"/>
            <w:permEnd w:id="1666723942"/>
            <w:permEnd w:id="28115130"/>
            <w:permEnd w:id="1840801170"/>
            <w:permEnd w:id="922290731"/>
            <w:permEnd w:id="1960321632"/>
            <w:permEnd w:id="1758678397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Poignets</w:t>
            </w:r>
          </w:p>
        </w:tc>
        <w:tc>
          <w:tcPr>
            <w:tcW w:w="1841" w:type="dxa"/>
          </w:tcPr>
          <w:p w14:paraId="22ABA7BD" w14:textId="304BC46C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2E4EB329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C3BF9E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3EEA36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34FF7EC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8AEB83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71DEB4E1" w14:textId="52F6B9E4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5F536422" w14:textId="77777777" w:rsidTr="00FE2703">
        <w:trPr>
          <w:trHeight w:val="48"/>
        </w:trPr>
        <w:tc>
          <w:tcPr>
            <w:tcW w:w="989" w:type="dxa"/>
            <w:vMerge/>
          </w:tcPr>
          <w:p w14:paraId="1ECDAF90" w14:textId="32B7DF1A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365206041" w:edGrp="everyone" w:colFirst="2" w:colLast="2"/>
            <w:permStart w:id="1181645209" w:edGrp="everyone" w:colFirst="3" w:colLast="3"/>
            <w:permStart w:id="259341956" w:edGrp="everyone" w:colFirst="4" w:colLast="4"/>
            <w:permStart w:id="1746025761" w:edGrp="everyone" w:colFirst="5" w:colLast="5"/>
            <w:permStart w:id="26037145" w:edGrp="everyone" w:colFirst="6" w:colLast="6"/>
            <w:permStart w:id="873670772" w:edGrp="everyone" w:colFirst="7" w:colLast="7"/>
            <w:permEnd w:id="295452672"/>
            <w:permEnd w:id="613045067"/>
            <w:permEnd w:id="1734803531"/>
            <w:permEnd w:id="1052780494"/>
            <w:permEnd w:id="216728022"/>
            <w:permEnd w:id="90199078"/>
          </w:p>
        </w:tc>
        <w:tc>
          <w:tcPr>
            <w:tcW w:w="1841" w:type="dxa"/>
          </w:tcPr>
          <w:p w14:paraId="53D4EB32" w14:textId="328B5B50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2A4FCCB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26E0D88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309EDF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EFA716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8DE168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3B12E7CD" w14:textId="73482B73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308718EE" w14:textId="77777777" w:rsidTr="00FE2703">
        <w:trPr>
          <w:trHeight w:val="48"/>
        </w:trPr>
        <w:tc>
          <w:tcPr>
            <w:tcW w:w="989" w:type="dxa"/>
            <w:vMerge/>
          </w:tcPr>
          <w:p w14:paraId="5E14D872" w14:textId="4F14FD59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910079405" w:edGrp="everyone" w:colFirst="2" w:colLast="2"/>
            <w:permStart w:id="617966015" w:edGrp="everyone" w:colFirst="3" w:colLast="3"/>
            <w:permStart w:id="1003375278" w:edGrp="everyone" w:colFirst="4" w:colLast="4"/>
            <w:permStart w:id="429459196" w:edGrp="everyone" w:colFirst="5" w:colLast="5"/>
            <w:permStart w:id="868103422" w:edGrp="everyone" w:colFirst="6" w:colLast="6"/>
            <w:permStart w:id="1904227303" w:edGrp="everyone" w:colFirst="7" w:colLast="7"/>
            <w:permEnd w:id="1365206041"/>
            <w:permEnd w:id="1181645209"/>
            <w:permEnd w:id="259341956"/>
            <w:permEnd w:id="1746025761"/>
            <w:permEnd w:id="26037145"/>
            <w:permEnd w:id="873670772"/>
          </w:p>
        </w:tc>
        <w:tc>
          <w:tcPr>
            <w:tcW w:w="1841" w:type="dxa"/>
          </w:tcPr>
          <w:p w14:paraId="60C08526" w14:textId="6E365643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Déviation radiale</w:t>
            </w:r>
          </w:p>
        </w:tc>
        <w:tc>
          <w:tcPr>
            <w:tcW w:w="1299" w:type="dxa"/>
            <w:vAlign w:val="center"/>
          </w:tcPr>
          <w:p w14:paraId="54C0E6A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75EA64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551E08C6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C436DF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41DF8FDA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389E6B4C" w14:textId="2A886EF2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2D10AD64" w14:textId="77777777" w:rsidTr="00FE2703">
        <w:trPr>
          <w:trHeight w:val="48"/>
        </w:trPr>
        <w:tc>
          <w:tcPr>
            <w:tcW w:w="989" w:type="dxa"/>
            <w:vMerge/>
          </w:tcPr>
          <w:p w14:paraId="21F7530F" w14:textId="35983079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85990621" w:edGrp="everyone" w:colFirst="2" w:colLast="2"/>
            <w:permStart w:id="1793612264" w:edGrp="everyone" w:colFirst="3" w:colLast="3"/>
            <w:permStart w:id="2014058106" w:edGrp="everyone" w:colFirst="4" w:colLast="4"/>
            <w:permStart w:id="2100310355" w:edGrp="everyone" w:colFirst="5" w:colLast="5"/>
            <w:permStart w:id="594180805" w:edGrp="everyone" w:colFirst="6" w:colLast="6"/>
            <w:permStart w:id="1563312047" w:edGrp="everyone" w:colFirst="7" w:colLast="7"/>
            <w:permEnd w:id="1910079405"/>
            <w:permEnd w:id="617966015"/>
            <w:permEnd w:id="1003375278"/>
            <w:permEnd w:id="429459196"/>
            <w:permEnd w:id="868103422"/>
            <w:permEnd w:id="1904227303"/>
          </w:p>
        </w:tc>
        <w:tc>
          <w:tcPr>
            <w:tcW w:w="1841" w:type="dxa"/>
          </w:tcPr>
          <w:p w14:paraId="283A34AD" w14:textId="1012906F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Déviation ulnaire</w:t>
            </w:r>
          </w:p>
        </w:tc>
        <w:tc>
          <w:tcPr>
            <w:tcW w:w="1299" w:type="dxa"/>
            <w:vAlign w:val="center"/>
          </w:tcPr>
          <w:p w14:paraId="5C039C99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19B8BE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753BD9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29E2AE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8E14F05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46A11789" w14:textId="7618EF10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30F9A5BD" w14:textId="77777777" w:rsidTr="00FE2703">
        <w:trPr>
          <w:trHeight w:val="48"/>
        </w:trPr>
        <w:tc>
          <w:tcPr>
            <w:tcW w:w="989" w:type="dxa"/>
            <w:vMerge w:val="restart"/>
          </w:tcPr>
          <w:p w14:paraId="685AB5F6" w14:textId="5E9195E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812227841" w:edGrp="everyone" w:colFirst="2" w:colLast="2"/>
            <w:permStart w:id="1099047966" w:edGrp="everyone" w:colFirst="3" w:colLast="3"/>
            <w:permStart w:id="1940217768" w:edGrp="everyone" w:colFirst="4" w:colLast="4"/>
            <w:permStart w:id="482042907" w:edGrp="everyone" w:colFirst="5" w:colLast="5"/>
            <w:permStart w:id="1277057782" w:edGrp="everyone" w:colFirst="6" w:colLast="6"/>
            <w:permStart w:id="1517904010" w:edGrp="everyone" w:colFirst="7" w:colLast="7"/>
            <w:permEnd w:id="85990621"/>
            <w:permEnd w:id="1793612264"/>
            <w:permEnd w:id="2014058106"/>
            <w:permEnd w:id="2100310355"/>
            <w:permEnd w:id="594180805"/>
            <w:permEnd w:id="1563312047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Doigts</w:t>
            </w:r>
          </w:p>
        </w:tc>
        <w:tc>
          <w:tcPr>
            <w:tcW w:w="1841" w:type="dxa"/>
          </w:tcPr>
          <w:p w14:paraId="7B038C5C" w14:textId="62053445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Flexion</w:t>
            </w:r>
          </w:p>
        </w:tc>
        <w:tc>
          <w:tcPr>
            <w:tcW w:w="1299" w:type="dxa"/>
            <w:vAlign w:val="center"/>
          </w:tcPr>
          <w:p w14:paraId="522C982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3D55427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A0A230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1EF7D1D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0B9FC82F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0BCF764A" w14:textId="2B184EBE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A34587" w:rsidRPr="001625A7" w14:paraId="1BC72316" w14:textId="77777777" w:rsidTr="00FE2703">
        <w:trPr>
          <w:trHeight w:val="48"/>
        </w:trPr>
        <w:tc>
          <w:tcPr>
            <w:tcW w:w="989" w:type="dxa"/>
            <w:vMerge/>
          </w:tcPr>
          <w:p w14:paraId="1F3D318F" w14:textId="1B51C5A7" w:rsidR="00A34587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641094835" w:edGrp="everyone" w:colFirst="2" w:colLast="2"/>
            <w:permStart w:id="1241735506" w:edGrp="everyone" w:colFirst="3" w:colLast="3"/>
            <w:permStart w:id="1335430660" w:edGrp="everyone" w:colFirst="4" w:colLast="4"/>
            <w:permStart w:id="446331101" w:edGrp="everyone" w:colFirst="5" w:colLast="5"/>
            <w:permStart w:id="445398123" w:edGrp="everyone" w:colFirst="6" w:colLast="6"/>
            <w:permStart w:id="837095395" w:edGrp="everyone" w:colFirst="7" w:colLast="7"/>
            <w:permEnd w:id="1812227841"/>
            <w:permEnd w:id="1099047966"/>
            <w:permEnd w:id="1940217768"/>
            <w:permEnd w:id="482042907"/>
            <w:permEnd w:id="1277057782"/>
            <w:permEnd w:id="1517904010"/>
          </w:p>
        </w:tc>
        <w:tc>
          <w:tcPr>
            <w:tcW w:w="1841" w:type="dxa"/>
          </w:tcPr>
          <w:p w14:paraId="09A2EE94" w14:textId="048DD137" w:rsidR="00A34587" w:rsidRPr="00750E63" w:rsidRDefault="00A34587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Extension</w:t>
            </w:r>
          </w:p>
        </w:tc>
        <w:tc>
          <w:tcPr>
            <w:tcW w:w="1299" w:type="dxa"/>
            <w:vAlign w:val="center"/>
          </w:tcPr>
          <w:p w14:paraId="4AA75D03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1A80D3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7710AC22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5A87F6C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3C2D41CE" w14:textId="77777777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2F424112" w14:textId="302F22AB" w:rsidR="00A34587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55498" w:rsidRPr="001625A7" w14:paraId="20D01675" w14:textId="77777777" w:rsidTr="00FE2703">
        <w:trPr>
          <w:trHeight w:val="48"/>
        </w:trPr>
        <w:tc>
          <w:tcPr>
            <w:tcW w:w="989" w:type="dxa"/>
          </w:tcPr>
          <w:p w14:paraId="658A304B" w14:textId="48A91F94" w:rsidR="00455498" w:rsidRDefault="00455498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1213287223" w:edGrp="everyone" w:colFirst="2" w:colLast="2"/>
            <w:permStart w:id="1670086366" w:edGrp="everyone" w:colFirst="3" w:colLast="3"/>
            <w:permStart w:id="900336534" w:edGrp="everyone" w:colFirst="4" w:colLast="4"/>
            <w:permStart w:id="103417135" w:edGrp="everyone" w:colFirst="5" w:colLast="5"/>
            <w:permStart w:id="373175186" w:edGrp="everyone" w:colFirst="6" w:colLast="6"/>
            <w:permStart w:id="2040139309" w:edGrp="everyone" w:colFirst="7" w:colLast="7"/>
            <w:permEnd w:id="1641094835"/>
            <w:permEnd w:id="1241735506"/>
            <w:permEnd w:id="1335430660"/>
            <w:permEnd w:id="446331101"/>
            <w:permEnd w:id="445398123"/>
            <w:permEnd w:id="837095395"/>
            <w:r w:rsidRPr="00750E63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Pouces</w:t>
            </w:r>
          </w:p>
        </w:tc>
        <w:tc>
          <w:tcPr>
            <w:tcW w:w="1841" w:type="dxa"/>
          </w:tcPr>
          <w:p w14:paraId="016B8C5F" w14:textId="0BA08A80" w:rsidR="00455498" w:rsidRPr="00FE2703" w:rsidRDefault="00A34587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permStart w:id="1570912018" w:edGrp="everyone"/>
            <w:r w:rsidRPr="00FE2703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 xml:space="preserve">  </w:t>
            </w:r>
            <w:permEnd w:id="1570912018"/>
          </w:p>
        </w:tc>
        <w:tc>
          <w:tcPr>
            <w:tcW w:w="1299" w:type="dxa"/>
            <w:vAlign w:val="center"/>
          </w:tcPr>
          <w:p w14:paraId="15F4CF83" w14:textId="77777777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BC99481" w14:textId="77777777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2F52FBE2" w14:textId="77777777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D95D543" w14:textId="77777777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18231BBF" w14:textId="77777777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300" w:type="dxa"/>
            <w:vAlign w:val="center"/>
          </w:tcPr>
          <w:p w14:paraId="15EC2EE7" w14:textId="4C860C52" w:rsidR="00455498" w:rsidRPr="00FE2703" w:rsidRDefault="00455498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FE2703" w:rsidRPr="001625A7" w14:paraId="3EF5210C" w14:textId="77777777" w:rsidTr="004D07DE">
        <w:trPr>
          <w:trHeight w:val="48"/>
        </w:trPr>
        <w:tc>
          <w:tcPr>
            <w:tcW w:w="989" w:type="dxa"/>
          </w:tcPr>
          <w:p w14:paraId="0DBDD482" w14:textId="1D0FB97F" w:rsidR="00FE2703" w:rsidRPr="00750E63" w:rsidRDefault="00FE2703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2059822376" w:edGrp="everyone" w:colFirst="2" w:colLast="2"/>
            <w:permStart w:id="431181299" w:edGrp="everyone" w:colFirst="3" w:colLast="3"/>
            <w:permEnd w:id="1213287223"/>
            <w:permEnd w:id="1670086366"/>
            <w:permEnd w:id="900336534"/>
            <w:permEnd w:id="103417135"/>
            <w:permEnd w:id="373175186"/>
            <w:permEnd w:id="2040139309"/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Rachis</w:t>
            </w:r>
          </w:p>
        </w:tc>
        <w:tc>
          <w:tcPr>
            <w:tcW w:w="1841" w:type="dxa"/>
          </w:tcPr>
          <w:p w14:paraId="644ACFE7" w14:textId="5F8A91C5" w:rsidR="00FE2703" w:rsidRPr="00FE2703" w:rsidRDefault="00FE2703" w:rsidP="00FD51B1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  <w:permStart w:id="882583475" w:edGrp="everyone"/>
            <w:r w:rsidRPr="00FE2703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 xml:space="preserve">  </w:t>
            </w:r>
            <w:permEnd w:id="882583475"/>
          </w:p>
        </w:tc>
        <w:tc>
          <w:tcPr>
            <w:tcW w:w="5198" w:type="dxa"/>
            <w:gridSpan w:val="4"/>
            <w:vAlign w:val="center"/>
          </w:tcPr>
          <w:p w14:paraId="2EF9E04A" w14:textId="77777777" w:rsidR="00FE2703" w:rsidRPr="00FE2703" w:rsidRDefault="00FE2703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EDA1218" w14:textId="5A132ABF" w:rsidR="00FE2703" w:rsidRPr="00FE2703" w:rsidRDefault="00FE2703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2119C" w:rsidRPr="001625A7" w14:paraId="01E7E88B" w14:textId="77777777" w:rsidTr="00FE2703">
        <w:trPr>
          <w:trHeight w:val="48"/>
        </w:trPr>
        <w:tc>
          <w:tcPr>
            <w:tcW w:w="989" w:type="dxa"/>
          </w:tcPr>
          <w:p w14:paraId="4AA83D6F" w14:textId="25838C1F" w:rsidR="0042119C" w:rsidRDefault="0025450F" w:rsidP="00455498">
            <w:pP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90268341" w:edGrp="everyone" w:colFirst="1" w:colLast="1"/>
            <w:permEnd w:id="2059822376"/>
            <w:permEnd w:id="431181299"/>
            <w:r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Autre</w:t>
            </w:r>
            <w:r w:rsidR="0042119C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> </w:t>
            </w:r>
            <w:r w:rsidR="0042119C" w:rsidRPr="00750E63">
              <w:rPr>
                <w:rFonts w:asciiTheme="minorHAnsi" w:hAnsiTheme="minorHAnsi" w:cstheme="minorHAnsi"/>
                <w:sz w:val="20"/>
                <w:szCs w:val="20"/>
                <w:lang w:eastAsia="fr-FR"/>
              </w:rPr>
              <w:t>:</w:t>
            </w:r>
            <w:r w:rsidR="0042119C">
              <w:rPr>
                <w:rFonts w:asciiTheme="minorHAnsi" w:hAnsiTheme="minorHAnsi" w:cstheme="minorHAnsi"/>
                <w:b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9638" w:type="dxa"/>
            <w:gridSpan w:val="7"/>
          </w:tcPr>
          <w:p w14:paraId="71BD3003" w14:textId="5B5D811E" w:rsidR="0042119C" w:rsidRPr="00FE2703" w:rsidRDefault="0042119C" w:rsidP="00455498">
            <w:pPr>
              <w:rPr>
                <w:rFonts w:asciiTheme="minorHAnsi" w:hAnsiTheme="minorHAnsi" w:cstheme="minorHAnsi"/>
                <w:sz w:val="20"/>
                <w:szCs w:val="20"/>
                <w:lang w:eastAsia="fr-FR"/>
              </w:rPr>
            </w:pPr>
          </w:p>
        </w:tc>
      </w:tr>
      <w:permEnd w:id="90268341"/>
    </w:tbl>
    <w:p w14:paraId="2DBF0D7D" w14:textId="77777777" w:rsidR="00F15FDF" w:rsidRDefault="00F15FDF" w:rsidP="007E09E8">
      <w:pPr>
        <w:keepNext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lledutableau1"/>
        <w:tblW w:w="10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2528"/>
        <w:gridCol w:w="2528"/>
        <w:gridCol w:w="1226"/>
        <w:gridCol w:w="2399"/>
      </w:tblGrid>
      <w:tr w:rsidR="00FE2703" w:rsidRPr="009B25DA" w14:paraId="32A54698" w14:textId="77777777" w:rsidTr="00286BE3">
        <w:trPr>
          <w:trHeight w:val="469"/>
        </w:trPr>
        <w:tc>
          <w:tcPr>
            <w:tcW w:w="1971" w:type="dxa"/>
            <w:vAlign w:val="bottom"/>
          </w:tcPr>
          <w:p w14:paraId="7DA8EF86" w14:textId="7B413D29" w:rsidR="00FE2703" w:rsidRPr="00390691" w:rsidRDefault="00FE2703" w:rsidP="00286BE3">
            <w:pPr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</w:pPr>
            <w:permStart w:id="1919560248" w:edGrp="everyone" w:colFirst="1" w:colLast="1"/>
            <w:permStart w:id="316503478" w:edGrp="everyone" w:colFirst="2" w:colLast="2"/>
            <w:permStart w:id="1523848061" w:edGrp="everyone" w:colFirst="4" w:colLast="4"/>
            <w:r w:rsidRPr="00390691"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  <w:t>Complété par 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193529968"/>
              <w:showingPlcHdr/>
              <w:picture/>
            </w:sdtPr>
            <w:sdtEndPr/>
            <w:sdtContent>
              <w:p w14:paraId="54F9F212" w14:textId="77777777" w:rsidR="00FE2703" w:rsidRPr="00390691" w:rsidRDefault="00FE2703" w:rsidP="00286BE3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90691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219201EB" wp14:editId="79606909">
                      <wp:extent cx="158566" cy="158566"/>
                      <wp:effectExtent l="0" t="0" r="0" b="0"/>
                      <wp:docPr id="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566" cy="158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13C88943" w14:textId="77777777" w:rsidR="00FE2703" w:rsidRPr="00390691" w:rsidRDefault="00FE2703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0F469853" w14:textId="77777777" w:rsidR="00FE2703" w:rsidRPr="00390691" w:rsidRDefault="00FE2703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9069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224E587C" w14:textId="77777777" w:rsidR="00FE2703" w:rsidRPr="00390691" w:rsidRDefault="00DA4C5E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768734094"/>
                <w:placeholder>
                  <w:docPart w:val="618CF12ADB9F446487DD779D0A81ACBE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FE2703" w:rsidRPr="00390691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3052419"/>
                <w:placeholder>
                  <w:docPart w:val="2AB95B5A574746AC9499F832924C53F5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FE2703" w:rsidRPr="00390691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</w:p>
        </w:tc>
      </w:tr>
      <w:permEnd w:id="1919560248"/>
      <w:permEnd w:id="316503478"/>
      <w:permEnd w:id="1523848061"/>
      <w:tr w:rsidR="00FE2703" w:rsidRPr="006032FB" w14:paraId="652A447B" w14:textId="77777777" w:rsidTr="00286BE3">
        <w:trPr>
          <w:trHeight w:val="227"/>
        </w:trPr>
        <w:tc>
          <w:tcPr>
            <w:tcW w:w="1971" w:type="dxa"/>
            <w:vAlign w:val="center"/>
          </w:tcPr>
          <w:p w14:paraId="0991FBE1" w14:textId="6170249E" w:rsidR="00FE2703" w:rsidRPr="00390691" w:rsidRDefault="00FE2703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4078A53B" w14:textId="6215CC33" w:rsidR="00FE2703" w:rsidRPr="00390691" w:rsidRDefault="00390691" w:rsidP="00286BE3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</w:t>
            </w:r>
            <w:r w:rsidR="00FE2703" w:rsidRPr="00390691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Signature                                   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</w:t>
            </w:r>
            <w:r w:rsidR="00FE2703" w:rsidRPr="00390691">
              <w:rPr>
                <w:rFonts w:asciiTheme="minorHAnsi" w:hAnsiTheme="minorHAnsi" w:cstheme="minorHAnsi"/>
                <w:i/>
                <w:sz w:val="16"/>
                <w:szCs w:val="16"/>
              </w:rPr>
              <w:t>Nom, prénom et titre</w:t>
            </w:r>
          </w:p>
        </w:tc>
        <w:tc>
          <w:tcPr>
            <w:tcW w:w="1226" w:type="dxa"/>
            <w:vAlign w:val="center"/>
          </w:tcPr>
          <w:p w14:paraId="6F678EA4" w14:textId="77777777" w:rsidR="00FE2703" w:rsidRPr="00390691" w:rsidRDefault="00FE2703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72D80AFB" w14:textId="028F3946" w:rsidR="00FE2703" w:rsidRPr="00390691" w:rsidRDefault="00390691" w:rsidP="00286BE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</w:t>
            </w:r>
            <w:r w:rsidR="00FE2703" w:rsidRPr="00390691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18CD56EF" w14:textId="2B598324" w:rsidR="0039226F" w:rsidRPr="00F15FDF" w:rsidRDefault="0039226F" w:rsidP="00C115F9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48B7301" w16cex:dateUtc="2023-04-13T20:41:02.32Z"/>
  <w16cex:commentExtensible w16cex:durableId="44478DAB" w16cex:dateUtc="2023-04-13T20:42:34.83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223EC8E" w16cid:durableId="348B7301"/>
  <w16cid:commentId w16cid:paraId="0128B1F3" w16cid:durableId="44478D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B740D" w14:textId="77777777" w:rsidR="00DA4C5E" w:rsidRDefault="00DA4C5E" w:rsidP="0081257E">
      <w:r>
        <w:separator/>
      </w:r>
    </w:p>
  </w:endnote>
  <w:endnote w:type="continuationSeparator" w:id="0">
    <w:p w14:paraId="31C59105" w14:textId="77777777" w:rsidR="00DA4C5E" w:rsidRDefault="00DA4C5E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6504B53E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73B65" w:rsidRPr="00173B65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777777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02C3D1AA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9E3873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73B65" w:rsidRPr="00173B65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18959F27" w:rsidR="00EE71AF" w:rsidRPr="002C0510" w:rsidRDefault="00390691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CLI-60628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390691">
      <w:rPr>
        <w:rFonts w:asciiTheme="minorHAnsi" w:hAnsiTheme="minorHAnsi" w:cstheme="minorHAnsi"/>
        <w:sz w:val="15"/>
        <w:szCs w:val="15"/>
      </w:rPr>
      <w:t>(</w:t>
    </w:r>
    <w:r w:rsidRPr="00390691">
      <w:rPr>
        <w:rFonts w:asciiTheme="minorHAnsi" w:hAnsiTheme="minorHAnsi" w:cstheme="minorHAnsi"/>
        <w:sz w:val="15"/>
        <w:szCs w:val="15"/>
      </w:rPr>
      <w:t>2023-06</w:t>
    </w:r>
    <w:r w:rsidR="00EE71AF" w:rsidRPr="00390691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CD2922">
      <w:rPr>
        <w:rFonts w:ascii="Calibri" w:hAnsi="Calibri" w:cs="Arial"/>
        <w:b/>
      </w:rPr>
      <w:t>BILAN ARTICULAIRE ET MUSCULAIRE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14A26472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93179F" w:rsidRPr="0093179F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93179F" w:rsidRPr="0093179F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2BE23" w14:textId="77777777" w:rsidR="00DA4C5E" w:rsidRDefault="00DA4C5E" w:rsidP="0081257E">
      <w:r>
        <w:separator/>
      </w:r>
    </w:p>
  </w:footnote>
  <w:footnote w:type="continuationSeparator" w:id="0">
    <w:p w14:paraId="5BA4FE69" w14:textId="77777777" w:rsidR="00DA4C5E" w:rsidRDefault="00DA4C5E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0893EDAD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685925103" w:edGrp="everyone"/>
    <w:permStart w:id="1624388870" w:edGrp="everyone"/>
    <w:permStart w:id="155059709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379065592"/>
        <w:lock w:val="sdtLocked"/>
        <w:placeholder>
          <w:docPart w:val="054527FF211E4F24BE8D06C6E3BB34AE"/>
        </w:placeholder>
        <w:showingPlcHdr/>
      </w:sdtPr>
      <w:sdtEndPr/>
      <w:sdtContent>
        <w:r w:rsidR="00173B65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685925103"/>
    <w:permEnd w:id="1624388870"/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00514634" w:edGrp="everyone"/>
    <w:permStart w:id="1515068246" w:edGrp="everyone"/>
    <w:permStart w:id="207482535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336373424"/>
        <w:lock w:val="sdtLocked"/>
        <w:placeholder>
          <w:docPart w:val="E61A44212B604AF4B8F0132AE980F9D3"/>
        </w:placeholder>
      </w:sdtPr>
      <w:sdtEndPr/>
      <w:sdtContent>
        <w:r w:rsidR="00173B65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00514634"/>
    <w:permEnd w:id="1515068246"/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30179386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882793639" w:edGrp="everyone"/>
    <w:permStart w:id="581243458" w:edGrp="everyone"/>
    <w:permStart w:id="46577640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841780716"/>
        <w:lock w:val="sdtLocked"/>
        <w:placeholder>
          <w:docPart w:val="863953D4E9CD4A439763F9971415C9E0"/>
        </w:placeholder>
        <w:showingPlcHdr/>
      </w:sdtPr>
      <w:sdtEndPr/>
      <w:sdtContent>
        <w:r w:rsidR="00173B65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882793639"/>
    <w:permEnd w:id="581243458"/>
    <w:permEnd w:id="46577640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993892726" w:edGrp="everyone"/>
    <w:permStart w:id="1778808238" w:edGrp="everyone"/>
    <w:permStart w:id="133472577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499959498"/>
        <w:lock w:val="sdtLocked"/>
        <w:placeholder>
          <w:docPart w:val="F49FBC7AB8E74FD3A78924E1EE65531A"/>
        </w:placeholder>
      </w:sdtPr>
      <w:sdtEndPr/>
      <w:sdtContent>
        <w:r w:rsidR="00173B65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993892726"/>
    <w:permEnd w:id="1778808238"/>
    <w:permEnd w:id="13347257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fr-CA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7wXAFELaCkYfdEqDbaDTzde2ksnJbZ2CTSTzEt9jkum1ncicUcHnROY8VpVO3iQXF1sKyiFd//B7/uIEcapirw==" w:salt="Rh1T95zJhUUMDlrYhaQBz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27D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B65"/>
    <w:rsid w:val="00173F3A"/>
    <w:rsid w:val="00184D0C"/>
    <w:rsid w:val="00187683"/>
    <w:rsid w:val="00187FCF"/>
    <w:rsid w:val="00193617"/>
    <w:rsid w:val="001A2DBA"/>
    <w:rsid w:val="001B6ADB"/>
    <w:rsid w:val="001C3C30"/>
    <w:rsid w:val="001F086F"/>
    <w:rsid w:val="00205E89"/>
    <w:rsid w:val="0021081C"/>
    <w:rsid w:val="0022421E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5450F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36BCB"/>
    <w:rsid w:val="00341B62"/>
    <w:rsid w:val="0035045E"/>
    <w:rsid w:val="00352341"/>
    <w:rsid w:val="0035589A"/>
    <w:rsid w:val="00366A13"/>
    <w:rsid w:val="00367527"/>
    <w:rsid w:val="00367C4C"/>
    <w:rsid w:val="00371FBF"/>
    <w:rsid w:val="003724A3"/>
    <w:rsid w:val="003751A8"/>
    <w:rsid w:val="00380AEA"/>
    <w:rsid w:val="00390691"/>
    <w:rsid w:val="0039226F"/>
    <w:rsid w:val="003A48FF"/>
    <w:rsid w:val="003A6F43"/>
    <w:rsid w:val="003E3AE5"/>
    <w:rsid w:val="003F27A5"/>
    <w:rsid w:val="003F3BBB"/>
    <w:rsid w:val="003F40D2"/>
    <w:rsid w:val="003F5BFB"/>
    <w:rsid w:val="00413A5E"/>
    <w:rsid w:val="0042119C"/>
    <w:rsid w:val="004246FA"/>
    <w:rsid w:val="004331D4"/>
    <w:rsid w:val="004417C1"/>
    <w:rsid w:val="0045258B"/>
    <w:rsid w:val="00455498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C1A06"/>
    <w:rsid w:val="004D5723"/>
    <w:rsid w:val="004F3CE1"/>
    <w:rsid w:val="004F7BC1"/>
    <w:rsid w:val="005222EB"/>
    <w:rsid w:val="00527734"/>
    <w:rsid w:val="005450BB"/>
    <w:rsid w:val="00562D85"/>
    <w:rsid w:val="00572797"/>
    <w:rsid w:val="005846D0"/>
    <w:rsid w:val="00586763"/>
    <w:rsid w:val="005A0C13"/>
    <w:rsid w:val="005B0165"/>
    <w:rsid w:val="005C1EC4"/>
    <w:rsid w:val="005F5E7B"/>
    <w:rsid w:val="00605F48"/>
    <w:rsid w:val="006203E9"/>
    <w:rsid w:val="00626D24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28C4"/>
    <w:rsid w:val="0070575F"/>
    <w:rsid w:val="0070733E"/>
    <w:rsid w:val="00711015"/>
    <w:rsid w:val="00711069"/>
    <w:rsid w:val="00722CCA"/>
    <w:rsid w:val="007266D9"/>
    <w:rsid w:val="007372B2"/>
    <w:rsid w:val="00742CE5"/>
    <w:rsid w:val="00743434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58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561EE"/>
    <w:rsid w:val="0088545A"/>
    <w:rsid w:val="008C1B87"/>
    <w:rsid w:val="008D72AF"/>
    <w:rsid w:val="008F61BF"/>
    <w:rsid w:val="00912469"/>
    <w:rsid w:val="00914CBF"/>
    <w:rsid w:val="009210E9"/>
    <w:rsid w:val="009241CF"/>
    <w:rsid w:val="0093179F"/>
    <w:rsid w:val="00932CCC"/>
    <w:rsid w:val="0093368C"/>
    <w:rsid w:val="00933CF8"/>
    <w:rsid w:val="00942D0E"/>
    <w:rsid w:val="00954EBA"/>
    <w:rsid w:val="009558B8"/>
    <w:rsid w:val="00957446"/>
    <w:rsid w:val="009917D6"/>
    <w:rsid w:val="009B2D32"/>
    <w:rsid w:val="009B3DF2"/>
    <w:rsid w:val="009B7034"/>
    <w:rsid w:val="009C708F"/>
    <w:rsid w:val="009D24A3"/>
    <w:rsid w:val="009E3873"/>
    <w:rsid w:val="009E7A98"/>
    <w:rsid w:val="00A0249F"/>
    <w:rsid w:val="00A073D7"/>
    <w:rsid w:val="00A3325A"/>
    <w:rsid w:val="00A33CEF"/>
    <w:rsid w:val="00A3424F"/>
    <w:rsid w:val="00A34587"/>
    <w:rsid w:val="00A36142"/>
    <w:rsid w:val="00A513DB"/>
    <w:rsid w:val="00A530F1"/>
    <w:rsid w:val="00A5593D"/>
    <w:rsid w:val="00A645A4"/>
    <w:rsid w:val="00A729F1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CEE"/>
    <w:rsid w:val="00AD5DB0"/>
    <w:rsid w:val="00AD7EA0"/>
    <w:rsid w:val="00AE5772"/>
    <w:rsid w:val="00AE7B95"/>
    <w:rsid w:val="00AF052E"/>
    <w:rsid w:val="00B042C0"/>
    <w:rsid w:val="00B06CF8"/>
    <w:rsid w:val="00B11A7E"/>
    <w:rsid w:val="00B21AF3"/>
    <w:rsid w:val="00B24B58"/>
    <w:rsid w:val="00B31BE9"/>
    <w:rsid w:val="00B34C6D"/>
    <w:rsid w:val="00B44F24"/>
    <w:rsid w:val="00B46D29"/>
    <w:rsid w:val="00B700E0"/>
    <w:rsid w:val="00B728A7"/>
    <w:rsid w:val="00B90138"/>
    <w:rsid w:val="00B94163"/>
    <w:rsid w:val="00BA5ED2"/>
    <w:rsid w:val="00BB3AB8"/>
    <w:rsid w:val="00BC0CA8"/>
    <w:rsid w:val="00BC1AC3"/>
    <w:rsid w:val="00BD08CA"/>
    <w:rsid w:val="00BD5DFA"/>
    <w:rsid w:val="00BD5E67"/>
    <w:rsid w:val="00BF5356"/>
    <w:rsid w:val="00BF6BB8"/>
    <w:rsid w:val="00C00059"/>
    <w:rsid w:val="00C02195"/>
    <w:rsid w:val="00C115F9"/>
    <w:rsid w:val="00C34636"/>
    <w:rsid w:val="00C409F5"/>
    <w:rsid w:val="00C41836"/>
    <w:rsid w:val="00C46493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2922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2063"/>
    <w:rsid w:val="00D94066"/>
    <w:rsid w:val="00D95987"/>
    <w:rsid w:val="00D97471"/>
    <w:rsid w:val="00DA05CB"/>
    <w:rsid w:val="00DA3089"/>
    <w:rsid w:val="00DA41EC"/>
    <w:rsid w:val="00DA4C5E"/>
    <w:rsid w:val="00DB5E8C"/>
    <w:rsid w:val="00DD133D"/>
    <w:rsid w:val="00DD6AC7"/>
    <w:rsid w:val="00DE0EC9"/>
    <w:rsid w:val="00DF248B"/>
    <w:rsid w:val="00DF487E"/>
    <w:rsid w:val="00E10066"/>
    <w:rsid w:val="00E16883"/>
    <w:rsid w:val="00E24ABE"/>
    <w:rsid w:val="00E30FAC"/>
    <w:rsid w:val="00E3667F"/>
    <w:rsid w:val="00E37A0D"/>
    <w:rsid w:val="00E55E1A"/>
    <w:rsid w:val="00E55FF4"/>
    <w:rsid w:val="00E84264"/>
    <w:rsid w:val="00EA2FBB"/>
    <w:rsid w:val="00EA3D5C"/>
    <w:rsid w:val="00EA7032"/>
    <w:rsid w:val="00EB67A8"/>
    <w:rsid w:val="00EC1D23"/>
    <w:rsid w:val="00EC202C"/>
    <w:rsid w:val="00EC3D53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C52C2"/>
    <w:rsid w:val="00FC6B41"/>
    <w:rsid w:val="00FD14A6"/>
    <w:rsid w:val="00FD51B1"/>
    <w:rsid w:val="00FE2703"/>
    <w:rsid w:val="00FE5D19"/>
    <w:rsid w:val="00FE7523"/>
    <w:rsid w:val="00FF1654"/>
    <w:rsid w:val="00FF28FF"/>
    <w:rsid w:val="00FF4922"/>
    <w:rsid w:val="1EB58247"/>
    <w:rsid w:val="22AD0088"/>
    <w:rsid w:val="6CAAC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9B2D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D32"/>
    <w:rPr>
      <w:rFonts w:ascii="Segoe UI" w:eastAsia="Times New Roman" w:hAnsi="Segoe UI" w:cs="Segoe UI"/>
      <w:sz w:val="18"/>
      <w:szCs w:val="18"/>
      <w:lang w:eastAsia="fr-CA"/>
    </w:rPr>
  </w:style>
  <w:style w:type="character" w:customStyle="1" w:styleId="normaltextrun">
    <w:name w:val="normaltextrun"/>
    <w:basedOn w:val="Policepardfaut"/>
    <w:rsid w:val="009B2D32"/>
  </w:style>
  <w:style w:type="character" w:customStyle="1" w:styleId="eop">
    <w:name w:val="eop"/>
    <w:basedOn w:val="Policepardfaut"/>
    <w:rsid w:val="009B2D32"/>
  </w:style>
  <w:style w:type="character" w:customStyle="1" w:styleId="contentcontrolboundarysink">
    <w:name w:val="contentcontrolboundarysink"/>
    <w:basedOn w:val="Policepardfaut"/>
    <w:rsid w:val="009B2D32"/>
  </w:style>
  <w:style w:type="table" w:customStyle="1" w:styleId="Grilledutableau1">
    <w:name w:val="Grille du tableau1"/>
    <w:basedOn w:val="TableauNormal"/>
    <w:next w:val="Grilledutableau"/>
    <w:uiPriority w:val="39"/>
    <w:rsid w:val="004417C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6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7b2245ab2f0547cc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a8a2d58308ce4538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054527FF211E4F24BE8D06C6E3BB34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663478-F47A-46F6-B106-F8FC14427E24}"/>
      </w:docPartPr>
      <w:docPartBody>
        <w:p w:rsidR="00F0203A" w:rsidRDefault="002E4EA7" w:rsidP="002E4EA7">
          <w:pPr>
            <w:pStyle w:val="054527FF211E4F24BE8D06C6E3BB34AE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E61A44212B604AF4B8F0132AE980F9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93161-5B6F-45F3-9DF6-FC5821D3EA4D}"/>
      </w:docPartPr>
      <w:docPartBody>
        <w:p w:rsidR="00F0203A" w:rsidRDefault="002E4EA7" w:rsidP="002E4EA7">
          <w:pPr>
            <w:pStyle w:val="E61A44212B604AF4B8F0132AE980F9D3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3953D4E9CD4A439763F9971415C9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C6380E-5789-4907-A125-AFDCA8BCBE94}"/>
      </w:docPartPr>
      <w:docPartBody>
        <w:p w:rsidR="00F0203A" w:rsidRDefault="002E4EA7" w:rsidP="002E4EA7">
          <w:pPr>
            <w:pStyle w:val="863953D4E9CD4A439763F9971415C9E0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F49FBC7AB8E74FD3A78924E1EE655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409026-42E2-4BAB-9D92-0B14E5A0FBAB}"/>
      </w:docPartPr>
      <w:docPartBody>
        <w:p w:rsidR="00F0203A" w:rsidRDefault="002E4EA7" w:rsidP="002E4EA7">
          <w:pPr>
            <w:pStyle w:val="F49FBC7AB8E74FD3A78924E1EE65531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8CF12ADB9F446487DD779D0A81AC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B8B5D9-01DF-4DF3-AB95-311AF5C4F71D}"/>
      </w:docPartPr>
      <w:docPartBody>
        <w:p w:rsidR="0046578F" w:rsidRDefault="00F0203A" w:rsidP="00F0203A">
          <w:pPr>
            <w:pStyle w:val="618CF12ADB9F446487DD779D0A81ACBE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AB95B5A574746AC9499F832924C53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78C0F8-3210-4110-870C-AEEAE7B2EA0D}"/>
      </w:docPartPr>
      <w:docPartBody>
        <w:p w:rsidR="0046578F" w:rsidRDefault="00F0203A" w:rsidP="00F0203A">
          <w:pPr>
            <w:pStyle w:val="2AB95B5A574746AC9499F832924C53F5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2421E"/>
    <w:rsid w:val="00274B96"/>
    <w:rsid w:val="002B2C3E"/>
    <w:rsid w:val="002E4EA7"/>
    <w:rsid w:val="0034005E"/>
    <w:rsid w:val="003421FF"/>
    <w:rsid w:val="00362A21"/>
    <w:rsid w:val="00384737"/>
    <w:rsid w:val="003A4451"/>
    <w:rsid w:val="003B161F"/>
    <w:rsid w:val="003C4590"/>
    <w:rsid w:val="00434EC1"/>
    <w:rsid w:val="004514F6"/>
    <w:rsid w:val="004627D0"/>
    <w:rsid w:val="0046578F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92063"/>
    <w:rsid w:val="00DF487E"/>
    <w:rsid w:val="00E11B02"/>
    <w:rsid w:val="00E35253"/>
    <w:rsid w:val="00E64ABA"/>
    <w:rsid w:val="00EC5E50"/>
    <w:rsid w:val="00F0203A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0203A"/>
    <w:rPr>
      <w:color w:val="808080"/>
    </w:rPr>
  </w:style>
  <w:style w:type="paragraph" w:customStyle="1" w:styleId="FEFB63BD1DEC412DAD9C796FBB9AA0FA">
    <w:name w:val="FEFB63BD1DEC412DAD9C796FBB9AA0FA"/>
    <w:rsid w:val="0022421E"/>
  </w:style>
  <w:style w:type="paragraph" w:customStyle="1" w:styleId="43A7E1F51A154890A79240CC6E771F4E">
    <w:name w:val="43A7E1F51A154890A79240CC6E771F4E"/>
    <w:rsid w:val="0022421E"/>
  </w:style>
  <w:style w:type="paragraph" w:customStyle="1" w:styleId="F1C64365CAB4401E9424DEAD43CDE949">
    <w:name w:val="F1C64365CAB4401E9424DEAD43CDE949"/>
    <w:rsid w:val="00D92063"/>
  </w:style>
  <w:style w:type="paragraph" w:customStyle="1" w:styleId="AE512652CDBC481DBF7DB6A71CA4CF49">
    <w:name w:val="AE512652CDBC481DBF7DB6A71CA4CF49"/>
    <w:rsid w:val="00D92063"/>
  </w:style>
  <w:style w:type="paragraph" w:customStyle="1" w:styleId="4A1AFC30D6E14458B7FE15E417B58FFB">
    <w:name w:val="4A1AFC30D6E14458B7FE15E417B58FFB"/>
    <w:rsid w:val="00D92063"/>
  </w:style>
  <w:style w:type="paragraph" w:customStyle="1" w:styleId="E9C0B860221748C0BD4F96A8A12F3A30">
    <w:name w:val="E9C0B860221748C0BD4F96A8A12F3A30"/>
    <w:rsid w:val="00D92063"/>
  </w:style>
  <w:style w:type="paragraph" w:customStyle="1" w:styleId="3437A520400E4818BFBAC50BB0ECF8E3">
    <w:name w:val="3437A520400E4818BFBAC50BB0ECF8E3"/>
    <w:rsid w:val="00D92063"/>
  </w:style>
  <w:style w:type="paragraph" w:customStyle="1" w:styleId="9CF88BA7510D4C0DA392D197158609FA">
    <w:name w:val="9CF88BA7510D4C0DA392D197158609FA"/>
    <w:rsid w:val="00D92063"/>
  </w:style>
  <w:style w:type="paragraph" w:customStyle="1" w:styleId="FF45A2887E1C4F46B8E9475698947E87">
    <w:name w:val="FF45A2887E1C4F46B8E9475698947E87"/>
    <w:rsid w:val="00D92063"/>
  </w:style>
  <w:style w:type="paragraph" w:customStyle="1" w:styleId="0B7C47E6BB7940F193DA5DF31E338173">
    <w:name w:val="0B7C47E6BB7940F193DA5DF31E338173"/>
    <w:rsid w:val="00D92063"/>
  </w:style>
  <w:style w:type="paragraph" w:customStyle="1" w:styleId="0482FB5B387B4BB7A11E24C37881AF48">
    <w:name w:val="0482FB5B387B4BB7A11E24C37881AF48"/>
    <w:rsid w:val="00D92063"/>
  </w:style>
  <w:style w:type="paragraph" w:customStyle="1" w:styleId="175E045C519243ECAFCA52D6BE12E86C">
    <w:name w:val="175E045C519243ECAFCA52D6BE12E86C"/>
    <w:rsid w:val="00D92063"/>
  </w:style>
  <w:style w:type="paragraph" w:customStyle="1" w:styleId="9800E2608D124743A96B08AE51469008">
    <w:name w:val="9800E2608D124743A96B08AE51469008"/>
    <w:rsid w:val="00D92063"/>
  </w:style>
  <w:style w:type="paragraph" w:customStyle="1" w:styleId="9C5118A17044418293616D394A49B510">
    <w:name w:val="9C5118A17044418293616D394A49B510"/>
    <w:rsid w:val="00D92063"/>
  </w:style>
  <w:style w:type="paragraph" w:customStyle="1" w:styleId="F79FB26E753C42E6ACE41B99DF07117D">
    <w:name w:val="F79FB26E753C42E6ACE41B99DF07117D"/>
    <w:rsid w:val="00D92063"/>
  </w:style>
  <w:style w:type="paragraph" w:customStyle="1" w:styleId="156A5D3A224E4F59890A4BA7E511189F">
    <w:name w:val="156A5D3A224E4F59890A4BA7E511189F"/>
    <w:rsid w:val="00D92063"/>
  </w:style>
  <w:style w:type="paragraph" w:customStyle="1" w:styleId="36C7010663AB4BDDA75B82745095B36D">
    <w:name w:val="36C7010663AB4BDDA75B82745095B36D"/>
    <w:rsid w:val="00D92063"/>
  </w:style>
  <w:style w:type="paragraph" w:customStyle="1" w:styleId="319C2FC8234B4D3CB9944D42974B4B5B">
    <w:name w:val="319C2FC8234B4D3CB9944D42974B4B5B"/>
    <w:rsid w:val="00D92063"/>
  </w:style>
  <w:style w:type="paragraph" w:customStyle="1" w:styleId="9EB2E061FB814204AB4E3AF2304A3697">
    <w:name w:val="9EB2E061FB814204AB4E3AF2304A3697"/>
    <w:rsid w:val="00D92063"/>
  </w:style>
  <w:style w:type="paragraph" w:customStyle="1" w:styleId="C34635E50B834466A3503A2D01091ACF">
    <w:name w:val="C34635E50B834466A3503A2D01091ACF"/>
    <w:rsid w:val="00D92063"/>
  </w:style>
  <w:style w:type="paragraph" w:customStyle="1" w:styleId="F770585940444F54BFE0616EE6294DC1">
    <w:name w:val="F770585940444F54BFE0616EE6294DC1"/>
    <w:rsid w:val="00D92063"/>
  </w:style>
  <w:style w:type="paragraph" w:customStyle="1" w:styleId="515FBA962C104CD681EBC31D2151885D">
    <w:name w:val="515FBA962C104CD681EBC31D2151885D"/>
    <w:rsid w:val="00D92063"/>
  </w:style>
  <w:style w:type="paragraph" w:customStyle="1" w:styleId="0F41FAA91AA94E9698595D9E4F937492">
    <w:name w:val="0F41FAA91AA94E9698595D9E4F937492"/>
    <w:rsid w:val="00D92063"/>
  </w:style>
  <w:style w:type="paragraph" w:customStyle="1" w:styleId="F698CB2B466945D0AF3047CA6432DCDC">
    <w:name w:val="F698CB2B466945D0AF3047CA6432DCDC"/>
    <w:rsid w:val="00D92063"/>
  </w:style>
  <w:style w:type="paragraph" w:customStyle="1" w:styleId="23275B956E004C8EBA4AD5681E1E985A">
    <w:name w:val="23275B956E004C8EBA4AD5681E1E985A"/>
    <w:rsid w:val="00D92063"/>
  </w:style>
  <w:style w:type="paragraph" w:customStyle="1" w:styleId="F32A37F18AD94D188C9D25AA93A6D16D">
    <w:name w:val="F32A37F18AD94D188C9D25AA93A6D16D"/>
    <w:rsid w:val="00D92063"/>
  </w:style>
  <w:style w:type="paragraph" w:customStyle="1" w:styleId="501F862FE79749EE88B6988077E292F7">
    <w:name w:val="501F862FE79749EE88B6988077E292F7"/>
    <w:rsid w:val="00D92063"/>
  </w:style>
  <w:style w:type="paragraph" w:customStyle="1" w:styleId="B4636D6F1DB94E98AA5AD36A8538AC81">
    <w:name w:val="B4636D6F1DB94E98AA5AD36A8538AC81"/>
    <w:rsid w:val="00D92063"/>
  </w:style>
  <w:style w:type="paragraph" w:customStyle="1" w:styleId="328D2592911B48B781E436A9DCB29B94">
    <w:name w:val="328D2592911B48B781E436A9DCB29B94"/>
    <w:rsid w:val="002E4EA7"/>
  </w:style>
  <w:style w:type="paragraph" w:customStyle="1" w:styleId="496787A1AD984140877C2B7036B9B0D1">
    <w:name w:val="496787A1AD984140877C2B7036B9B0D1"/>
    <w:rsid w:val="002E4EA7"/>
  </w:style>
  <w:style w:type="paragraph" w:customStyle="1" w:styleId="C999D648D92C4EE7A5D391F7EC49A933">
    <w:name w:val="C999D648D92C4EE7A5D391F7EC49A933"/>
    <w:rsid w:val="002E4EA7"/>
  </w:style>
  <w:style w:type="paragraph" w:customStyle="1" w:styleId="13D7B5874ED941B68227F3D2778A82A3">
    <w:name w:val="13D7B5874ED941B68227F3D2778A82A3"/>
    <w:rsid w:val="002E4EA7"/>
  </w:style>
  <w:style w:type="paragraph" w:customStyle="1" w:styleId="054527FF211E4F24BE8D06C6E3BB34AE">
    <w:name w:val="054527FF211E4F24BE8D06C6E3BB34AE"/>
    <w:rsid w:val="002E4EA7"/>
  </w:style>
  <w:style w:type="paragraph" w:customStyle="1" w:styleId="E61A44212B604AF4B8F0132AE980F9D3">
    <w:name w:val="E61A44212B604AF4B8F0132AE980F9D3"/>
    <w:rsid w:val="002E4EA7"/>
  </w:style>
  <w:style w:type="paragraph" w:customStyle="1" w:styleId="863953D4E9CD4A439763F9971415C9E0">
    <w:name w:val="863953D4E9CD4A439763F9971415C9E0"/>
    <w:rsid w:val="002E4EA7"/>
  </w:style>
  <w:style w:type="paragraph" w:customStyle="1" w:styleId="F49FBC7AB8E74FD3A78924E1EE65531A">
    <w:name w:val="F49FBC7AB8E74FD3A78924E1EE65531A"/>
    <w:rsid w:val="002E4EA7"/>
  </w:style>
  <w:style w:type="paragraph" w:customStyle="1" w:styleId="618CF12ADB9F446487DD779D0A81ACBE">
    <w:name w:val="618CF12ADB9F446487DD779D0A81ACBE"/>
    <w:rsid w:val="00F0203A"/>
  </w:style>
  <w:style w:type="paragraph" w:customStyle="1" w:styleId="2AB95B5A574746AC9499F832924C53F5">
    <w:name w:val="2AB95B5A574746AC9499F832924C53F5"/>
    <w:rsid w:val="00F020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4" ma:contentTypeDescription="Crée un document." ma:contentTypeScope="" ma:versionID="5df95db01e01409feef19e54735ebe5f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d3b1c1b2508bbf6f401441936561c800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DFEDF-85C1-4233-A978-D529E597B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5E91DE-47A9-438E-A68F-C2F40291637A}">
  <ds:schemaRefs>
    <ds:schemaRef ds:uri="http://schemas.microsoft.com/office/2006/metadata/properties"/>
    <ds:schemaRef ds:uri="http://schemas.microsoft.com/office/infopath/2007/PartnerControls"/>
    <ds:schemaRef ds:uri="5b8ee0de-75aa-4440-9858-5a43bcaa7c1a"/>
  </ds:schemaRefs>
</ds:datastoreItem>
</file>

<file path=customXml/itemProps3.xml><?xml version="1.0" encoding="utf-8"?>
<ds:datastoreItem xmlns:ds="http://schemas.openxmlformats.org/officeDocument/2006/customXml" ds:itemID="{69FEA6C5-96E6-4509-AAA7-4870FF4D0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2DC37D-EE0A-47E4-AD17-E8BF237E2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1</Pages>
  <Words>171</Words>
  <Characters>941</Characters>
  <Application>Microsoft Office Word</Application>
  <DocSecurity>8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2023-11-28T16:22:00Z</dcterms:created>
  <dcterms:modified xsi:type="dcterms:W3CDTF">2023-11-28T16:22:00Z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