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5118"/>
      </w:tblGrid>
      <w:tr w:rsidR="004246FA" w:rsidRPr="002648C3" w14:paraId="383F23A3" w14:textId="77777777" w:rsidTr="00FF4922">
        <w:trPr>
          <w:trHeight w:val="2267"/>
        </w:trPr>
        <w:tc>
          <w:tcPr>
            <w:tcW w:w="5524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14:paraId="78590D28" w14:textId="43B1CC5B" w:rsidR="004246FA" w:rsidRPr="00B34C6D" w:rsidRDefault="004246FA" w:rsidP="007E09E8">
            <w:pPr>
              <w:rPr>
                <w:color w:val="000000" w:themeColor="text1"/>
              </w:rPr>
            </w:pPr>
            <w:bookmarkStart w:id="0" w:name="_GoBack"/>
            <w:bookmarkEnd w:id="0"/>
            <w:r w:rsidRPr="00B34C6D">
              <w:rPr>
                <w:color w:val="000000" w:themeColor="text1"/>
              </w:rPr>
              <w:br/>
            </w:r>
          </w:p>
          <w:tbl>
            <w:tblPr>
              <w:tblStyle w:val="Grilledutableau"/>
              <w:tblpPr w:leftFromText="141" w:rightFromText="141" w:vertAnchor="text" w:horzAnchor="margin" w:tblpY="5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4"/>
              <w:gridCol w:w="3828"/>
            </w:tblGrid>
            <w:tr w:rsidR="00B34C6D" w:rsidRPr="00B34C6D" w14:paraId="7F223F5C" w14:textId="77777777" w:rsidTr="002648C3">
              <w:tc>
                <w:tcPr>
                  <w:tcW w:w="1134" w:type="dxa"/>
                  <w:vAlign w:val="bottom"/>
                </w:tcPr>
                <w:p w14:paraId="0D44F494" w14:textId="77777777" w:rsidR="004246FA" w:rsidRPr="002648C3" w:rsidRDefault="004246FA" w:rsidP="007E09E8">
                  <w:pPr>
                    <w:ind w:left="-110"/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</w:pPr>
                  <w:permStart w:id="650343619" w:edGrp="everyone" w:colFirst="1" w:colLast="1"/>
                  <w:r w:rsidRPr="002648C3"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  <w:t xml:space="preserve">Installation : </w:t>
                  </w:r>
                </w:p>
              </w:tc>
              <w:tc>
                <w:tcPr>
                  <w:tcW w:w="3828" w:type="dxa"/>
                  <w:tcBorders>
                    <w:bottom w:val="single" w:sz="4" w:space="0" w:color="auto"/>
                  </w:tcBorders>
                  <w:vAlign w:val="bottom"/>
                </w:tcPr>
                <w:p w14:paraId="672A6659" w14:textId="77777777" w:rsidR="004246FA" w:rsidRPr="002648C3" w:rsidRDefault="004246FA" w:rsidP="007E09E8">
                  <w:pPr>
                    <w:ind w:left="-63"/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permEnd w:id="650343619"/>
          </w:tbl>
          <w:p w14:paraId="0A37501D" w14:textId="2941FA61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5DAB6C7B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02EB378F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</w:tc>
        <w:tc>
          <w:tcPr>
            <w:tcW w:w="5118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552"/>
              <w:gridCol w:w="1696"/>
              <w:gridCol w:w="140"/>
              <w:gridCol w:w="181"/>
              <w:gridCol w:w="400"/>
              <w:gridCol w:w="24"/>
              <w:gridCol w:w="43"/>
              <w:gridCol w:w="1015"/>
            </w:tblGrid>
            <w:tr w:rsidR="00B34C6D" w:rsidRPr="002648C3" w14:paraId="3587E17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53E75E3" w14:textId="77777777" w:rsidR="004246FA" w:rsidRPr="002648C3" w:rsidRDefault="00CD6AD7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2648C3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</w:t>
                  </w:r>
                  <w:r w:rsidR="004246FA" w:rsidRPr="002648C3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ossier :</w:t>
                  </w:r>
                </w:p>
              </w:tc>
              <w:permStart w:id="456345902" w:edGrp="everyone" w:displacedByCustomXml="next"/>
              <w:bookmarkStart w:id="1" w:name="NoDossier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Dossier"/>
                  <w:tag w:val="No dossier"/>
                  <w:id w:val="453681247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69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4F9AE05" w14:textId="77777777" w:rsidR="004246FA" w:rsidRPr="002648C3" w:rsidRDefault="00FD14A6" w:rsidP="007E09E8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2648C3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456345902" w:displacedByCustomXml="prev"/>
              <w:bookmarkEnd w:id="1" w:displacedByCustomXml="prev"/>
              <w:tc>
                <w:tcPr>
                  <w:tcW w:w="180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A05A809" w14:textId="77777777" w:rsidR="004246FA" w:rsidRPr="002648C3" w:rsidRDefault="004246FA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B34C6D" w:rsidRPr="002648C3" w14:paraId="72C969F9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7006A18" w14:textId="77777777" w:rsidR="004246FA" w:rsidRPr="002648C3" w:rsidRDefault="004246FA" w:rsidP="007E09E8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2648C3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Nom, Prénom :</w:t>
                  </w:r>
                </w:p>
              </w:tc>
              <w:permStart w:id="738022039" w:edGrp="everyone" w:displacedByCustomXml="next"/>
              <w:bookmarkStart w:id="2" w:name="Nom_Prenom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, Prénom"/>
                  <w:tag w:val="Nom, Prénom"/>
                  <w:id w:val="-374619967"/>
                  <w:lock w:val="sdtLocked"/>
                  <w:placeholder>
                    <w:docPart w:val="A53CF9E5941B4A139B707AC095ACE2AB"/>
                  </w:placeholder>
                  <w:showingPlcHdr/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2894B68E" w14:textId="77777777" w:rsidR="004246FA" w:rsidRPr="002648C3" w:rsidRDefault="00FF1654" w:rsidP="007E09E8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2648C3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738022039" w:displacedByCustomXml="prev"/>
              <w:bookmarkEnd w:id="2" w:displacedByCustomXml="prev"/>
            </w:tr>
            <w:tr w:rsidR="00B34C6D" w:rsidRPr="002648C3" w14:paraId="04A34B62" w14:textId="77777777" w:rsidTr="00A530F1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89D5417" w14:textId="77777777" w:rsidR="004246FA" w:rsidRPr="002648C3" w:rsidRDefault="004246FA" w:rsidP="007E09E8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2648C3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Date de naissance :</w:t>
                  </w:r>
                </w:p>
              </w:tc>
              <w:tc>
                <w:tcPr>
                  <w:tcW w:w="2417" w:type="dxa"/>
                  <w:gridSpan w:val="4"/>
                  <w:tcBorders>
                    <w:top w:val="nil"/>
                    <w:left w:val="nil"/>
                    <w:bottom w:val="single" w:sz="4" w:space="0" w:color="808080"/>
                    <w:right w:val="nil"/>
                  </w:tcBorders>
                  <w:vAlign w:val="bottom"/>
                </w:tcPr>
                <w:p w14:paraId="4671ABCD" w14:textId="77777777" w:rsidR="004246FA" w:rsidRPr="002648C3" w:rsidRDefault="004246FA" w:rsidP="007E09E8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2648C3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r w:rsidR="00FA1BA3" w:rsidRPr="002648C3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bookmarkStart w:id="3" w:name="DDNais"/>
                  <w:permStart w:id="2108561445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alias w:val="AAAA-MM-JJ"/>
                      <w:tag w:val="AAAA-MM-JJ"/>
                      <w:id w:val="476642453"/>
                      <w:lock w:val="sdtLocked"/>
                      <w:placeholder>
                        <w:docPart w:val="D9125FFA66CC4D75A4213D021F889891"/>
                      </w:placeholder>
                    </w:sdtPr>
                    <w:sdtEndPr/>
                    <w:sdtContent>
                      <w:r w:rsidR="0014311E" w:rsidRPr="002648C3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sdtContent>
                  </w:sdt>
                  <w:bookmarkEnd w:id="3"/>
                  <w:permEnd w:id="2108561445"/>
                </w:p>
              </w:tc>
              <w:permStart w:id="14307529" w:edGrp="everyone"/>
              <w:tc>
                <w:tcPr>
                  <w:tcW w:w="10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129E084" w14:textId="77777777" w:rsidR="004246FA" w:rsidRPr="002648C3" w:rsidRDefault="009D02CF" w:rsidP="007E09E8">
                  <w:pPr>
                    <w:tabs>
                      <w:tab w:val="left" w:pos="1730"/>
                      <w:tab w:val="left" w:pos="3828"/>
                    </w:tabs>
                    <w:ind w:left="-68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sdt>
                    <w:sdtPr>
                      <w:rPr>
                        <w:rFonts w:ascii="Arial" w:eastAsia="MS Gothic" w:hAnsi="Arial" w:cs="Arial"/>
                        <w:color w:val="000000" w:themeColor="text1"/>
                        <w:sz w:val="16"/>
                        <w:szCs w:val="16"/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02195" w:rsidRPr="002648C3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14307529"/>
                  <w:r w:rsidR="00527734" w:rsidRPr="002648C3">
                    <w:rPr>
                      <w:rFonts w:ascii="Arial" w:eastAsia="MS Gothic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A530F1" w:rsidRPr="002648C3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F  </w:t>
                  </w:r>
                  <w:permStart w:id="338582027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B10A9" w:rsidRPr="002648C3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338582027"/>
                  <w:r w:rsidR="0014311E" w:rsidRPr="002648C3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4246FA" w:rsidRPr="002648C3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M</w:t>
                  </w:r>
                </w:p>
              </w:tc>
            </w:tr>
            <w:tr w:rsidR="00B34C6D" w:rsidRPr="002648C3" w14:paraId="0CE0A232" w14:textId="77777777" w:rsidTr="0014043F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AE7E304" w14:textId="77777777" w:rsidR="004246FA" w:rsidRPr="002648C3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2648C3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  <w:t xml:space="preserve">             AAAA-MM-JJ</w:t>
                  </w:r>
                </w:p>
              </w:tc>
            </w:tr>
            <w:tr w:rsidR="00B34C6D" w:rsidRPr="002648C3" w14:paraId="0949D050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C045BC5" w14:textId="77777777" w:rsidR="004246FA" w:rsidRPr="002648C3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2648C3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NAM :</w:t>
                  </w:r>
                </w:p>
              </w:tc>
              <w:permStart w:id="1233065276" w:edGrp="everyone" w:displacedByCustomXml="next"/>
              <w:bookmarkStart w:id="4" w:name="NAM_No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XXXX XXXX XXXX"/>
                  <w:tag w:val="XXXX XXXX XXXX"/>
                  <w:id w:val="378664170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2017" w:type="dxa"/>
                      <w:gridSpan w:val="3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3600C3BC" w14:textId="77777777" w:rsidR="004246FA" w:rsidRPr="002648C3" w:rsidRDefault="0014311E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2648C3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233065276" w:displacedByCustomXml="prev"/>
              <w:bookmarkEnd w:id="4" w:displacedByCustomXml="prev"/>
              <w:tc>
                <w:tcPr>
                  <w:tcW w:w="4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E6954FC" w14:textId="77777777" w:rsidR="004246FA" w:rsidRPr="002648C3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2648C3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Exp.</w:t>
                  </w:r>
                </w:p>
              </w:tc>
              <w:permStart w:id="1623486473" w:edGrp="everyone" w:displacedByCustomXml="next"/>
              <w:bookmarkStart w:id="5" w:name="NAM_Exp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AAAA-MM"/>
                  <w:tag w:val="AAAA-MM"/>
                  <w:id w:val="-114743414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CF9F362" w14:textId="77777777" w:rsidR="004246FA" w:rsidRPr="002648C3" w:rsidRDefault="00A33CEF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2648C3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623486473" w:displacedByCustomXml="prev"/>
              <w:bookmarkEnd w:id="5" w:displacedByCustomXml="prev"/>
            </w:tr>
            <w:tr w:rsidR="00B34C6D" w:rsidRPr="002648C3" w14:paraId="650C637C" w14:textId="77777777" w:rsidTr="0014043F">
              <w:trPr>
                <w:trHeight w:val="218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9D6B04F" w14:textId="77777777" w:rsidR="004246FA" w:rsidRPr="002648C3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2648C3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5A39BBE3" w14:textId="77777777" w:rsidR="004246FA" w:rsidRPr="002648C3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6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1C8F396" w14:textId="77777777" w:rsidR="004246FA" w:rsidRPr="002648C3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058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4965E09B" w14:textId="77777777" w:rsidR="004246FA" w:rsidRPr="002648C3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2648C3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AAAA-MM</w:t>
                  </w:r>
                </w:p>
              </w:tc>
            </w:tr>
            <w:tr w:rsidR="00B34C6D" w:rsidRPr="002648C3" w14:paraId="54CF253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36A6C2C" w14:textId="77777777" w:rsidR="004246FA" w:rsidRPr="002648C3" w:rsidRDefault="004246FA" w:rsidP="007E09E8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2648C3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 de la mère :</w:t>
                  </w:r>
                </w:p>
              </w:tc>
              <w:permStart w:id="2039559961" w:edGrp="everyone" w:displacedByCustomXml="next"/>
              <w:bookmarkStart w:id="6" w:name="Nom_Mere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 de la mère"/>
                  <w:tag w:val="Nom de la mère"/>
                  <w:id w:val="-128472376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006C8F76" w14:textId="77777777" w:rsidR="004246FA" w:rsidRPr="002648C3" w:rsidRDefault="00A33CEF" w:rsidP="007E09E8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2648C3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2039559961" w:displacedByCustomXml="prev"/>
              <w:bookmarkEnd w:id="6" w:displacedByCustomXml="prev"/>
            </w:tr>
          </w:tbl>
          <w:p w14:paraId="72A3D3EC" w14:textId="77777777" w:rsidR="004246FA" w:rsidRPr="002648C3" w:rsidRDefault="004246FA" w:rsidP="007E09E8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4246FA" w14:paraId="4E3E1C9A" w14:textId="77777777" w:rsidTr="00FF4922">
        <w:trPr>
          <w:trHeight w:val="818"/>
        </w:trPr>
        <w:tc>
          <w:tcPr>
            <w:tcW w:w="5524" w:type="dxa"/>
            <w:shd w:val="clear" w:color="auto" w:fill="FFFFFF" w:themeFill="background1"/>
            <w:vAlign w:val="center"/>
          </w:tcPr>
          <w:p w14:paraId="5A68A629" w14:textId="77777777" w:rsidR="00FA6AA8" w:rsidRPr="005140BD" w:rsidRDefault="00FA6AA8" w:rsidP="00FA6AA8">
            <w:pPr>
              <w:jc w:val="center"/>
              <w:rPr>
                <w:rFonts w:ascii="Calibri" w:hAnsi="Calibri" w:cs="Arial"/>
                <w:b/>
              </w:rPr>
            </w:pPr>
            <w:r w:rsidRPr="005140BD">
              <w:rPr>
                <w:rFonts w:ascii="Calibri" w:hAnsi="Calibri" w:cs="Arial"/>
                <w:b/>
              </w:rPr>
              <w:t xml:space="preserve">COLLECTE DE DONNÉES ÉVALUATIVE </w:t>
            </w:r>
          </w:p>
          <w:p w14:paraId="65758440" w14:textId="7BBB5353" w:rsidR="004246FA" w:rsidRPr="00770980" w:rsidRDefault="00FA6AA8" w:rsidP="00FA6AA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Calibri" w:hAnsi="Calibri" w:cs="Arial"/>
                <w:b/>
              </w:rPr>
              <w:t>RÉADAPTATION</w:t>
            </w:r>
            <w:r w:rsidRPr="005140BD">
              <w:rPr>
                <w:rFonts w:ascii="Calibri" w:hAnsi="Calibri" w:cs="Arial"/>
                <w:b/>
              </w:rPr>
              <w:t xml:space="preserve"> PHYSIQUE - </w:t>
            </w:r>
            <w:r w:rsidRPr="00EC4B40">
              <w:rPr>
                <w:rFonts w:ascii="Calibri" w:hAnsi="Calibri" w:cs="Arial"/>
                <w:b/>
              </w:rPr>
              <w:t>LONG SÉJOUR </w:t>
            </w:r>
          </w:p>
        </w:tc>
        <w:tc>
          <w:tcPr>
            <w:tcW w:w="5118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14:paraId="0D0B940D" w14:textId="77777777" w:rsidR="004246FA" w:rsidRPr="001200AF" w:rsidRDefault="004246FA" w:rsidP="007E09E8">
            <w:pPr>
              <w:rPr>
                <w:color w:val="000000" w:themeColor="text1"/>
              </w:rPr>
            </w:pPr>
          </w:p>
        </w:tc>
      </w:tr>
    </w:tbl>
    <w:p w14:paraId="16E571B6" w14:textId="632F238B" w:rsidR="003251E0" w:rsidRPr="003251E0" w:rsidRDefault="002648C3" w:rsidP="003251E0">
      <w:pPr>
        <w:rPr>
          <w:rFonts w:asciiTheme="minorHAnsi" w:hAnsiTheme="minorHAnsi" w:cstheme="minorHAnsi"/>
          <w:sz w:val="20"/>
          <w:szCs w:val="20"/>
          <w:lang w:val="fr-FR"/>
        </w:rPr>
      </w:pPr>
      <w:r>
        <w:rPr>
          <w:rFonts w:ascii="Chaloult_Cond" w:hAnsi="Chaloult_Cond" w:cs="Arial"/>
          <w:noProof/>
          <w:sz w:val="2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E4E9A" wp14:editId="3F2C5EDF">
                <wp:simplePos x="0" y="0"/>
                <wp:positionH relativeFrom="column">
                  <wp:posOffset>1295400</wp:posOffset>
                </wp:positionH>
                <wp:positionV relativeFrom="paragraph">
                  <wp:posOffset>-2159000</wp:posOffset>
                </wp:positionV>
                <wp:extent cx="2133600" cy="525780"/>
                <wp:effectExtent l="0" t="0" r="0" b="762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52578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AC4C79" w14:textId="341C6E44" w:rsidR="002648C3" w:rsidRPr="002648C3" w:rsidRDefault="002648C3" w:rsidP="002648C3">
                            <w:pPr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2648C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</w:t>
                            </w:r>
                            <w:r w:rsidRPr="002648C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</w:t>
                            </w:r>
                            <w:r w:rsidRPr="002648C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</w:t>
                            </w:r>
                            <w:r w:rsidRPr="002648C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</w:t>
                            </w:r>
                            <w:r w:rsidRPr="002648C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</w:t>
                            </w:r>
                            <w:r w:rsidRPr="002648C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</w:t>
                            </w:r>
                            <w:r w:rsidRPr="002648C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</w:t>
                            </w:r>
                            <w:r w:rsidRPr="002648C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</w:t>
                            </w:r>
                            <w:r w:rsidRPr="002648C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</w:t>
                            </w:r>
                            <w:r w:rsidRPr="002648C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</w:t>
                            </w:r>
                            <w:r w:rsidRPr="002648C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</w:t>
                            </w:r>
                            <w:r w:rsidRPr="002648C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</w:t>
                            </w:r>
                          </w:p>
                          <w:p w14:paraId="1EFEADFA" w14:textId="2E153745" w:rsidR="002648C3" w:rsidRPr="003E5929" w:rsidRDefault="002648C3" w:rsidP="002648C3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  <w:t>MOCLI60627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51E4E9A" id="Rectangle 6" o:spid="_x0000_s1026" style="position:absolute;margin-left:102pt;margin-top:-170pt;width:168pt;height:41.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" filled="f" stroked="f" strokeweight=".25pt">
                <v:textbox>
                  <w:txbxContent>
                    <w:p w14:paraId="5AAC4C79" w14:textId="341C6E44" w:rsidR="002648C3" w:rsidRPr="002648C3" w:rsidRDefault="002648C3" w:rsidP="002648C3">
                      <w:pPr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</w:pPr>
                      <w:r w:rsidRPr="002648C3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</w:t>
                      </w:r>
                      <w:r w:rsidRPr="002648C3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</w:t>
                      </w:r>
                      <w:r w:rsidRPr="002648C3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</w:t>
                      </w:r>
                      <w:r w:rsidRPr="002648C3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</w:t>
                      </w:r>
                      <w:r w:rsidRPr="002648C3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</w:t>
                      </w:r>
                      <w:r w:rsidRPr="002648C3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</w:t>
                      </w:r>
                      <w:r w:rsidRPr="002648C3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</w:t>
                      </w:r>
                      <w:r w:rsidRPr="002648C3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</w:t>
                      </w:r>
                      <w:r w:rsidRPr="002648C3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</w:t>
                      </w:r>
                      <w:r w:rsidRPr="002648C3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</w:t>
                      </w:r>
                      <w:r w:rsidRPr="002648C3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</w:t>
                      </w:r>
                      <w:r w:rsidRPr="002648C3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</w:t>
                      </w:r>
                    </w:p>
                    <w:p w14:paraId="1EFEADFA" w14:textId="2E153745" w:rsidR="002648C3" w:rsidRPr="003E5929" w:rsidRDefault="002648C3" w:rsidP="002648C3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  <w:t>MOCLI60627</w:t>
                      </w:r>
                    </w:p>
                  </w:txbxContent>
                </v:textbox>
              </v:rect>
            </w:pict>
          </mc:Fallback>
        </mc:AlternateContent>
      </w:r>
      <w:r w:rsidRPr="00B34C6D">
        <w:rPr>
          <w:rFonts w:ascii="Chaloult_Cond" w:hAnsi="Chaloult_Cond" w:cs="Arial"/>
          <w:noProof/>
          <w:color w:val="000000" w:themeColor="text1"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43D03E33" wp14:editId="0EE663E4">
            <wp:simplePos x="0" y="0"/>
            <wp:positionH relativeFrom="column">
              <wp:posOffset>-374650</wp:posOffset>
            </wp:positionH>
            <wp:positionV relativeFrom="paragraph">
              <wp:posOffset>-2564130</wp:posOffset>
            </wp:positionV>
            <wp:extent cx="1346200" cy="532130"/>
            <wp:effectExtent l="0" t="0" r="6350" b="127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SSS_Monteregie-Ouest_nb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061C">
        <w:rPr>
          <w:rFonts w:asciiTheme="minorHAnsi" w:hAnsiTheme="minorHAnsi" w:cstheme="minorHAnsi"/>
          <w:sz w:val="20"/>
          <w:szCs w:val="20"/>
          <w:lang w:val="fr-FR"/>
        </w:rPr>
        <w:t xml:space="preserve">     </w:t>
      </w:r>
      <w:r w:rsidR="00FA6AA8">
        <w:rPr>
          <w:rFonts w:asciiTheme="minorHAnsi" w:hAnsiTheme="minorHAnsi" w:cstheme="minorHAnsi"/>
          <w:sz w:val="20"/>
          <w:szCs w:val="20"/>
          <w:lang w:val="fr-FR"/>
        </w:rPr>
        <w:t xml:space="preserve">     </w:t>
      </w:r>
    </w:p>
    <w:p w14:paraId="62486C05" w14:textId="7B47FF66" w:rsidR="00341B62" w:rsidRPr="003251E0" w:rsidRDefault="003251E0" w:rsidP="002648C3">
      <w:pPr>
        <w:jc w:val="both"/>
        <w:rPr>
          <w:rFonts w:asciiTheme="minorHAnsi" w:hAnsiTheme="minorHAnsi" w:cstheme="minorHAnsi"/>
          <w:color w:val="0070C0"/>
          <w:sz w:val="20"/>
          <w:szCs w:val="20"/>
        </w:rPr>
      </w:pPr>
      <w:r w:rsidRPr="003251E0">
        <w:rPr>
          <w:rFonts w:asciiTheme="minorHAnsi" w:hAnsiTheme="minorHAnsi" w:cstheme="minorHAnsi"/>
          <w:sz w:val="20"/>
          <w:szCs w:val="20"/>
          <w:lang w:val="fr-FR"/>
        </w:rPr>
        <w:t xml:space="preserve">Formulaire pouvant être complété par un ou plusieurs membres d’une équipe de professionnels qui interviennent principalement au niveau de la réadaptation physique des usagers. </w:t>
      </w:r>
      <w:r w:rsidRPr="003251E0">
        <w:rPr>
          <w:rFonts w:asciiTheme="minorHAnsi" w:hAnsiTheme="minorHAnsi" w:cstheme="minorHAnsi"/>
          <w:sz w:val="20"/>
          <w:szCs w:val="20"/>
          <w:lang w:val="fr-FR"/>
        </w:rPr>
        <w:cr/>
      </w:r>
      <w:r w:rsidR="00FA6AA8">
        <w:rPr>
          <w:rFonts w:asciiTheme="minorHAnsi" w:hAnsiTheme="minorHAnsi" w:cstheme="minorHAnsi"/>
          <w:sz w:val="20"/>
          <w:szCs w:val="20"/>
          <w:lang w:val="fr-FR"/>
        </w:rPr>
        <w:t xml:space="preserve">                      </w:t>
      </w:r>
    </w:p>
    <w:tbl>
      <w:tblPr>
        <w:tblStyle w:val="Grilledutableau"/>
        <w:tblW w:w="10627" w:type="dxa"/>
        <w:tblLayout w:type="fixed"/>
        <w:tblLook w:val="04A0" w:firstRow="1" w:lastRow="0" w:firstColumn="1" w:lastColumn="0" w:noHBand="0" w:noVBand="1"/>
      </w:tblPr>
      <w:tblGrid>
        <w:gridCol w:w="3114"/>
        <w:gridCol w:w="1701"/>
        <w:gridCol w:w="3827"/>
        <w:gridCol w:w="1973"/>
        <w:gridCol w:w="12"/>
      </w:tblGrid>
      <w:tr w:rsidR="00660C4F" w:rsidRPr="00D66ED1" w14:paraId="7FE2E4F0" w14:textId="77777777" w:rsidTr="00660C4F">
        <w:trPr>
          <w:trHeight w:val="269"/>
          <w:tblHeader/>
        </w:trPr>
        <w:tc>
          <w:tcPr>
            <w:tcW w:w="3114" w:type="dxa"/>
            <w:shd w:val="clear" w:color="auto" w:fill="BFBFBF" w:themeFill="background1" w:themeFillShade="BF"/>
            <w:vAlign w:val="center"/>
          </w:tcPr>
          <w:p w14:paraId="38697858" w14:textId="77777777" w:rsidR="00660C4F" w:rsidRPr="00A7574C" w:rsidRDefault="00660C4F" w:rsidP="0094766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</w:pPr>
            <w:r w:rsidRPr="00A7574C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Date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(</w:t>
            </w:r>
            <w:r w:rsidRPr="00A7574C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s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)</w:t>
            </w:r>
            <w:r w:rsidRPr="00A7574C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 xml:space="preserve"> de la collecte de données</w:t>
            </w:r>
          </w:p>
        </w:tc>
        <w:tc>
          <w:tcPr>
            <w:tcW w:w="7513" w:type="dxa"/>
            <w:gridSpan w:val="4"/>
            <w:shd w:val="clear" w:color="auto" w:fill="BFBFBF" w:themeFill="background1" w:themeFillShade="BF"/>
            <w:vAlign w:val="center"/>
          </w:tcPr>
          <w:p w14:paraId="413A97EB" w14:textId="77777777" w:rsidR="00660C4F" w:rsidRDefault="00660C4F" w:rsidP="0094766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Sections complétées </w:t>
            </w:r>
          </w:p>
        </w:tc>
      </w:tr>
      <w:permStart w:id="255672430" w:edGrp="everyone" w:colFirst="0" w:colLast="0"/>
      <w:permStart w:id="1111638231" w:edGrp="everyone" w:colFirst="1" w:colLast="1"/>
      <w:tr w:rsidR="00660C4F" w:rsidRPr="00D66ED1" w14:paraId="16C084DC" w14:textId="77777777" w:rsidTr="00660C4F">
        <w:trPr>
          <w:trHeight w:val="269"/>
          <w:tblHeader/>
        </w:trPr>
        <w:tc>
          <w:tcPr>
            <w:tcW w:w="3114" w:type="dxa"/>
            <w:shd w:val="clear" w:color="auto" w:fill="auto"/>
            <w:vAlign w:val="center"/>
          </w:tcPr>
          <w:p w14:paraId="3E75D1D6" w14:textId="77777777" w:rsidR="00660C4F" w:rsidRPr="000D061C" w:rsidRDefault="009D02CF" w:rsidP="009476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FR"/>
                </w:rPr>
                <w:id w:val="-846786010"/>
                <w:placeholder>
                  <w:docPart w:val="9400CCD90F184CB0A9160B45CFB15343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660C4F" w:rsidRPr="000D061C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sdtContent>
            </w:sdt>
            <w:r w:rsidR="00660C4F" w:rsidRPr="000D061C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7513" w:type="dxa"/>
            <w:gridSpan w:val="4"/>
            <w:shd w:val="clear" w:color="auto" w:fill="auto"/>
            <w:vAlign w:val="center"/>
          </w:tcPr>
          <w:p w14:paraId="48FFC1F4" w14:textId="77777777" w:rsidR="00660C4F" w:rsidRPr="000D061C" w:rsidRDefault="00660C4F" w:rsidP="0094766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Start w:id="1365062447" w:edGrp="everyone" w:colFirst="0" w:colLast="0"/>
      <w:permStart w:id="222371271" w:edGrp="everyone" w:colFirst="1" w:colLast="1"/>
      <w:permEnd w:id="255672430"/>
      <w:permEnd w:id="1111638231"/>
      <w:tr w:rsidR="000D061C" w:rsidRPr="00D66ED1" w14:paraId="2CBA020F" w14:textId="77777777" w:rsidTr="00660C4F">
        <w:trPr>
          <w:trHeight w:val="269"/>
          <w:tblHeader/>
        </w:trPr>
        <w:tc>
          <w:tcPr>
            <w:tcW w:w="3114" w:type="dxa"/>
            <w:shd w:val="clear" w:color="auto" w:fill="auto"/>
            <w:vAlign w:val="center"/>
          </w:tcPr>
          <w:p w14:paraId="72B5AFE1" w14:textId="6527D9B7" w:rsidR="000D061C" w:rsidRPr="000D061C" w:rsidRDefault="009D02CF" w:rsidP="000D061C">
            <w:pPr>
              <w:rPr>
                <w:rFonts w:asciiTheme="minorHAnsi" w:hAnsiTheme="minorHAnsi" w:cstheme="minorHAnsi"/>
                <w:sz w:val="20"/>
                <w:szCs w:val="20"/>
                <w:lang w:val="fr-FR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FR"/>
                </w:rPr>
                <w:id w:val="345380792"/>
                <w:placeholder>
                  <w:docPart w:val="E03418F052764E49AD62DAF0AA11DE9F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0D061C" w:rsidRPr="000D061C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sdtContent>
            </w:sdt>
            <w:r w:rsidR="000D061C" w:rsidRPr="000D061C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7513" w:type="dxa"/>
            <w:gridSpan w:val="4"/>
            <w:shd w:val="clear" w:color="auto" w:fill="auto"/>
            <w:vAlign w:val="center"/>
          </w:tcPr>
          <w:p w14:paraId="3F294146" w14:textId="77777777" w:rsidR="000D061C" w:rsidRPr="000D061C" w:rsidRDefault="000D061C" w:rsidP="000D061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Start w:id="1381506982" w:edGrp="everyone" w:colFirst="0" w:colLast="0"/>
      <w:permStart w:id="1858941634" w:edGrp="everyone" w:colFirst="1" w:colLast="1"/>
      <w:permEnd w:id="1365062447"/>
      <w:permEnd w:id="222371271"/>
      <w:tr w:rsidR="000D061C" w:rsidRPr="00D66ED1" w14:paraId="6C5D8E54" w14:textId="77777777" w:rsidTr="00660C4F">
        <w:trPr>
          <w:trHeight w:val="269"/>
          <w:tblHeader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EDB4F0" w14:textId="1D076E68" w:rsidR="000D061C" w:rsidRPr="000D061C" w:rsidRDefault="009D02CF" w:rsidP="000D06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fr-FR"/>
                </w:rPr>
                <w:id w:val="1468161520"/>
                <w:placeholder>
                  <w:docPart w:val="88239122CCD749BAA7B892F625CE13EB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0D061C" w:rsidRPr="000D061C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sdtContent>
            </w:sdt>
            <w:r w:rsidR="000D061C" w:rsidRPr="000D061C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7513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4363EF" w14:textId="77777777" w:rsidR="000D061C" w:rsidRPr="000D061C" w:rsidRDefault="000D061C" w:rsidP="000D061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1381506982"/>
      <w:permEnd w:id="1858941634"/>
      <w:tr w:rsidR="003251E0" w:rsidRPr="00D66ED1" w14:paraId="290649E9" w14:textId="77777777" w:rsidTr="00660C4F">
        <w:trPr>
          <w:gridAfter w:val="1"/>
          <w:wAfter w:w="12" w:type="dxa"/>
          <w:trHeight w:val="269"/>
          <w:tblHeader/>
        </w:trPr>
        <w:tc>
          <w:tcPr>
            <w:tcW w:w="10615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ABF53FF" w14:textId="7F8F2542" w:rsidR="003251E0" w:rsidRPr="003251E0" w:rsidRDefault="003251E0" w:rsidP="003251E0">
            <w:pPr>
              <w:rPr>
                <w:rFonts w:asciiTheme="minorHAnsi" w:hAnsiTheme="minorHAnsi" w:cstheme="minorHAnsi"/>
                <w:sz w:val="20"/>
                <w:szCs w:val="16"/>
              </w:rPr>
            </w:pPr>
          </w:p>
        </w:tc>
      </w:tr>
      <w:tr w:rsidR="00D66ED1" w:rsidRPr="00D66ED1" w14:paraId="1D11D6F8" w14:textId="77777777" w:rsidTr="00660C4F">
        <w:trPr>
          <w:gridAfter w:val="1"/>
          <w:wAfter w:w="12" w:type="dxa"/>
          <w:trHeight w:val="269"/>
          <w:tblHeader/>
        </w:trPr>
        <w:tc>
          <w:tcPr>
            <w:tcW w:w="10615" w:type="dxa"/>
            <w:gridSpan w:val="4"/>
            <w:shd w:val="clear" w:color="auto" w:fill="BFBFBF" w:themeFill="background1" w:themeFillShade="BF"/>
            <w:vAlign w:val="center"/>
          </w:tcPr>
          <w:p w14:paraId="16A812B1" w14:textId="2FBB7F15" w:rsidR="00D66ED1" w:rsidRPr="00D66ED1" w:rsidRDefault="00FA6AA8" w:rsidP="00AE768E">
            <w:pPr>
              <w:tabs>
                <w:tab w:val="left" w:pos="3713"/>
                <w:tab w:val="left" w:pos="6264"/>
                <w:tab w:val="left" w:pos="8674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HISTOIRE MÉDICALE</w:t>
            </w:r>
          </w:p>
        </w:tc>
      </w:tr>
      <w:tr w:rsidR="00FA6AA8" w:rsidRPr="00D66ED1" w14:paraId="601A262D" w14:textId="77777777" w:rsidTr="00660C4F">
        <w:trPr>
          <w:gridAfter w:val="1"/>
          <w:wAfter w:w="12" w:type="dxa"/>
          <w:trHeight w:val="269"/>
          <w:tblHeader/>
        </w:trPr>
        <w:tc>
          <w:tcPr>
            <w:tcW w:w="10615" w:type="dxa"/>
            <w:gridSpan w:val="4"/>
            <w:shd w:val="clear" w:color="auto" w:fill="auto"/>
            <w:vAlign w:val="center"/>
          </w:tcPr>
          <w:p w14:paraId="5A934DBD" w14:textId="584F03D3" w:rsidR="00FA6AA8" w:rsidRPr="00FA6AA8" w:rsidRDefault="00FA6AA8" w:rsidP="00D9604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333E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Sources d’informations : </w:t>
            </w:r>
            <w:permStart w:id="193676669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29194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93676669"/>
            <w:r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Personnel soignant      </w:t>
            </w:r>
            <w:permStart w:id="2117158075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21575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2117158075"/>
            <w:r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Dossier      </w:t>
            </w:r>
            <w:permStart w:id="572998500" w:edGrp="everyone"/>
            <w:r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59665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572998500"/>
            <w:r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Usager      </w:t>
            </w:r>
            <w:permStart w:id="76696854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438216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76696854"/>
            <w:r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Proche : </w:t>
            </w:r>
            <w:permStart w:id="666046982" w:edGrp="everyone"/>
            <w:r w:rsidR="00694568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666046982"/>
            <w:r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</w:t>
            </w:r>
            <w:permStart w:id="1269329959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723590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04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D96044"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269329959"/>
            <w:r w:rsidR="00D96044" w:rsidRPr="007A0AE5">
              <w:rPr>
                <w:rFonts w:asciiTheme="minorHAnsi" w:hAnsiTheme="minorHAnsi" w:cstheme="minorHAnsi"/>
                <w:sz w:val="20"/>
                <w:szCs w:val="20"/>
              </w:rPr>
              <w:t>Autre :</w:t>
            </w:r>
            <w:r w:rsidR="00D9604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586574351" w:edGrp="everyone"/>
            <w:r w:rsidR="00D9604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586574351"/>
          </w:p>
        </w:tc>
      </w:tr>
      <w:tr w:rsidR="00FA6AA8" w:rsidRPr="00D66ED1" w14:paraId="1F296F57" w14:textId="6501937D" w:rsidTr="00660C4F">
        <w:trPr>
          <w:gridAfter w:val="1"/>
          <w:wAfter w:w="12" w:type="dxa"/>
          <w:trHeight w:val="269"/>
          <w:tblHeader/>
        </w:trPr>
        <w:tc>
          <w:tcPr>
            <w:tcW w:w="4815" w:type="dxa"/>
            <w:gridSpan w:val="2"/>
            <w:shd w:val="clear" w:color="auto" w:fill="auto"/>
            <w:vAlign w:val="center"/>
          </w:tcPr>
          <w:p w14:paraId="7B239574" w14:textId="621A7D8E" w:rsidR="00FA6AA8" w:rsidRPr="00FA6AA8" w:rsidRDefault="00FA6AA8" w:rsidP="00D9604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Référent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/ </w:t>
            </w:r>
            <w:r w:rsidRPr="00701494">
              <w:rPr>
                <w:rFonts w:asciiTheme="minorHAnsi" w:hAnsiTheme="minorHAnsi" w:cstheme="minorHAnsi"/>
                <w:b/>
                <w:sz w:val="20"/>
                <w:szCs w:val="20"/>
              </w:rPr>
              <w:t>provenance</w:t>
            </w:r>
            <w:r w:rsidRPr="00701494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  <w:permStart w:id="726089669" w:edGrp="everyone"/>
            <w:r w:rsidR="00D11FF0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726089669"/>
          </w:p>
        </w:tc>
        <w:tc>
          <w:tcPr>
            <w:tcW w:w="3827" w:type="dxa"/>
            <w:shd w:val="clear" w:color="auto" w:fill="auto"/>
            <w:vAlign w:val="center"/>
          </w:tcPr>
          <w:p w14:paraId="08840E50" w14:textId="6F86C37D" w:rsidR="00FA6AA8" w:rsidRPr="00FA6AA8" w:rsidRDefault="00FA6AA8" w:rsidP="00D9604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Date de référence</w:t>
            </w:r>
            <w:r w:rsidRPr="001B6C9D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701494">
              <w:rPr>
                <w:rFonts w:asciiTheme="minorHAnsi" w:hAnsiTheme="minorHAnsi" w:cstheme="minorHAnsi"/>
                <w:b/>
                <w:sz w:val="20"/>
                <w:szCs w:val="20"/>
              </w:rPr>
              <w:t>/admission</w:t>
            </w:r>
            <w:r w:rsidRPr="00701494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17630274"/>
                <w:placeholder>
                  <w:docPart w:val="3270392A8E07428E8916E80AD7215D82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permStart w:id="68551282" w:edGrp="everyone"/>
                <w:r w:rsidR="00053A7A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sdtContent>
            </w:sdt>
            <w:r w:rsidR="000D061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68551282"/>
          </w:p>
        </w:tc>
        <w:tc>
          <w:tcPr>
            <w:tcW w:w="1973" w:type="dxa"/>
            <w:shd w:val="clear" w:color="auto" w:fill="auto"/>
            <w:vAlign w:val="center"/>
          </w:tcPr>
          <w:p w14:paraId="4D25B5C1" w14:textId="771F908E" w:rsidR="00FA6AA8" w:rsidRPr="00FA6AA8" w:rsidRDefault="00FA6AA8" w:rsidP="00D9604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ISO-SMAF</w:t>
            </w:r>
            <w:r w:rsidRPr="001B6C9D">
              <w:rPr>
                <w:rFonts w:asciiTheme="minorHAnsi" w:hAnsiTheme="minorHAnsi" w:cstheme="minorHAnsi"/>
                <w:sz w:val="20"/>
                <w:szCs w:val="20"/>
              </w:rPr>
              <w:t xml:space="preserve"> : </w:t>
            </w:r>
            <w:permStart w:id="2025081063" w:edGrp="everyone"/>
            <w:r w:rsidR="00D11FF0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2025081063"/>
          </w:p>
        </w:tc>
      </w:tr>
      <w:tr w:rsidR="00FA6AA8" w:rsidRPr="00D66ED1" w14:paraId="058ACE09" w14:textId="77777777" w:rsidTr="00660C4F">
        <w:trPr>
          <w:gridAfter w:val="1"/>
          <w:wAfter w:w="12" w:type="dxa"/>
          <w:trHeight w:val="269"/>
          <w:tblHeader/>
        </w:trPr>
        <w:tc>
          <w:tcPr>
            <w:tcW w:w="10615" w:type="dxa"/>
            <w:gridSpan w:val="4"/>
            <w:shd w:val="clear" w:color="auto" w:fill="auto"/>
          </w:tcPr>
          <w:p w14:paraId="2412EFEB" w14:textId="6A80B8C2" w:rsidR="00FA6AA8" w:rsidRPr="00D11FF0" w:rsidRDefault="00FA6AA8" w:rsidP="00AE76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</w:t>
            </w: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iagnostic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 w:rsidRPr="001B6C9D">
              <w:rPr>
                <w:rFonts w:asciiTheme="minorHAnsi" w:hAnsiTheme="minorHAnsi" w:cstheme="minorHAnsi"/>
                <w:sz w:val="20"/>
                <w:szCs w:val="20"/>
              </w:rPr>
              <w:t xml:space="preserve"> 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Start w:id="575026239" w:edGrp="everyone"/>
            <w:r w:rsidR="00D11FF0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575026239"/>
          </w:p>
        </w:tc>
      </w:tr>
      <w:tr w:rsidR="00FA6AA8" w:rsidRPr="00D66ED1" w14:paraId="4F15A8D8" w14:textId="77777777" w:rsidTr="00660C4F">
        <w:trPr>
          <w:gridAfter w:val="1"/>
          <w:wAfter w:w="12" w:type="dxa"/>
          <w:trHeight w:val="269"/>
          <w:tblHeader/>
        </w:trPr>
        <w:tc>
          <w:tcPr>
            <w:tcW w:w="10615" w:type="dxa"/>
            <w:gridSpan w:val="4"/>
            <w:shd w:val="clear" w:color="auto" w:fill="auto"/>
          </w:tcPr>
          <w:p w14:paraId="16658114" w14:textId="48D55CE6" w:rsidR="00FA6AA8" w:rsidRPr="00D11FF0" w:rsidRDefault="00FA6AA8" w:rsidP="00AE76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Antécédents / conditions associées</w:t>
            </w:r>
            <w:r w:rsidR="00D11FF0">
              <w:rPr>
                <w:rFonts w:asciiTheme="minorHAnsi" w:hAnsiTheme="minorHAnsi" w:cstheme="minorHAnsi"/>
                <w:sz w:val="20"/>
                <w:szCs w:val="20"/>
              </w:rPr>
              <w:t xml:space="preserve"> : </w:t>
            </w:r>
            <w:permStart w:id="974796210" w:edGrp="everyone"/>
            <w:r w:rsidR="00D11FF0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974796210"/>
          </w:p>
        </w:tc>
      </w:tr>
      <w:tr w:rsidR="00FA6AA8" w:rsidRPr="00D66ED1" w14:paraId="1682692C" w14:textId="77777777" w:rsidTr="00660C4F">
        <w:trPr>
          <w:gridAfter w:val="1"/>
          <w:wAfter w:w="12" w:type="dxa"/>
          <w:trHeight w:val="269"/>
          <w:tblHeader/>
        </w:trPr>
        <w:tc>
          <w:tcPr>
            <w:tcW w:w="10615" w:type="dxa"/>
            <w:gridSpan w:val="4"/>
            <w:shd w:val="clear" w:color="auto" w:fill="auto"/>
          </w:tcPr>
          <w:p w14:paraId="5034D955" w14:textId="18C915D1" w:rsidR="00FA6AA8" w:rsidRPr="00D11FF0" w:rsidRDefault="00FA6AA8" w:rsidP="00AE768E">
            <w:pPr>
              <w:rPr>
                <w:rFonts w:asciiTheme="minorHAnsi" w:hAnsiTheme="minorHAnsi" w:cstheme="minorBidi"/>
                <w:sz w:val="20"/>
                <w:szCs w:val="20"/>
              </w:rPr>
            </w:pPr>
            <w:r w:rsidRPr="03E1B37B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Histoire médicale actuelle </w:t>
            </w:r>
            <w:r w:rsidRPr="03E1B37B">
              <w:rPr>
                <w:rFonts w:asciiTheme="minorHAnsi" w:hAnsiTheme="minorHAnsi" w:cstheme="minorBidi"/>
                <w:sz w:val="20"/>
                <w:szCs w:val="20"/>
              </w:rPr>
              <w:t>:</w:t>
            </w:r>
            <w:r w:rsidR="00D11FF0" w:rsidRPr="03E1B37B">
              <w:rPr>
                <w:rFonts w:asciiTheme="minorHAnsi" w:hAnsiTheme="minorHAnsi" w:cstheme="minorBidi"/>
                <w:sz w:val="20"/>
                <w:szCs w:val="20"/>
              </w:rPr>
              <w:t xml:space="preserve"> </w:t>
            </w:r>
            <w:permStart w:id="2114270290" w:edGrp="everyone"/>
            <w:r w:rsidR="00D11FF0" w:rsidRPr="03E1B37B">
              <w:rPr>
                <w:rFonts w:asciiTheme="minorHAnsi" w:hAnsiTheme="minorHAnsi" w:cstheme="minorBidi"/>
                <w:sz w:val="20"/>
                <w:szCs w:val="20"/>
              </w:rPr>
              <w:t xml:space="preserve">  </w:t>
            </w:r>
            <w:permEnd w:id="2114270290"/>
          </w:p>
        </w:tc>
      </w:tr>
      <w:tr w:rsidR="00FA6AA8" w:rsidRPr="00D66ED1" w14:paraId="68C996FF" w14:textId="77777777" w:rsidTr="00660C4F">
        <w:trPr>
          <w:gridAfter w:val="1"/>
          <w:wAfter w:w="12" w:type="dxa"/>
          <w:trHeight w:val="269"/>
          <w:tblHeader/>
        </w:trPr>
        <w:tc>
          <w:tcPr>
            <w:tcW w:w="10615" w:type="dxa"/>
            <w:gridSpan w:val="4"/>
            <w:shd w:val="clear" w:color="auto" w:fill="auto"/>
          </w:tcPr>
          <w:p w14:paraId="0296A877" w14:textId="75F1D6BE" w:rsidR="00FA6AA8" w:rsidRPr="00D11FF0" w:rsidRDefault="00FA6AA8" w:rsidP="00AE76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Allergies</w:t>
            </w:r>
            <w:r w:rsidRPr="001B6C9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/ </w:t>
            </w: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Médication </w:t>
            </w:r>
            <w:r w:rsidRPr="005378EB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ermStart w:id="998195318" w:edGrp="everyone"/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174543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1FF0">
                  <w:rPr>
                    <w:rFonts w:ascii="MS Gothic" w:eastAsia="MS Gothic" w:hAnsi="MS Gothic" w:cstheme="minorHAnsi" w:hint="eastAsia"/>
                    <w:sz w:val="16"/>
                    <w:szCs w:val="16"/>
                  </w:rPr>
                  <w:t>☐</w:t>
                </w:r>
              </w:sdtContent>
            </w:sdt>
            <w:r w:rsidRPr="00B14B9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ermEnd w:id="998195318"/>
            <w:r w:rsidRPr="00B14B94">
              <w:rPr>
                <w:rFonts w:asciiTheme="minorHAnsi" w:hAnsiTheme="minorHAnsi" w:cstheme="minorHAnsi"/>
                <w:sz w:val="16"/>
                <w:szCs w:val="16"/>
              </w:rPr>
              <w:t>Voir « </w:t>
            </w:r>
            <w:r w:rsidRPr="00B14B94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Profil pharmacologique</w:t>
            </w:r>
            <w:r w:rsidRPr="00B14B94">
              <w:rPr>
                <w:rFonts w:asciiTheme="minorHAnsi" w:hAnsiTheme="minorHAnsi" w:cstheme="minorHAnsi"/>
                <w:sz w:val="16"/>
                <w:szCs w:val="16"/>
              </w:rPr>
              <w:t> »</w:t>
            </w:r>
            <w:r w:rsidR="00D11FF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D11FF0" w:rsidRPr="000D061C">
              <w:rPr>
                <w:rFonts w:asciiTheme="minorHAnsi" w:hAnsiTheme="minorHAnsi" w:cstheme="minorHAnsi"/>
                <w:sz w:val="20"/>
                <w:szCs w:val="16"/>
              </w:rPr>
              <w:t xml:space="preserve"> </w:t>
            </w:r>
            <w:permStart w:id="1349584010" w:edGrp="everyone"/>
            <w:r w:rsidR="00D11FF0" w:rsidRPr="000D061C">
              <w:rPr>
                <w:rFonts w:asciiTheme="minorHAnsi" w:hAnsiTheme="minorHAnsi" w:cstheme="minorHAnsi"/>
                <w:sz w:val="20"/>
                <w:szCs w:val="16"/>
              </w:rPr>
              <w:t xml:space="preserve">  </w:t>
            </w:r>
            <w:permEnd w:id="1349584010"/>
          </w:p>
        </w:tc>
      </w:tr>
      <w:tr w:rsidR="00FA6AA8" w:rsidRPr="00D66ED1" w14:paraId="446FF845" w14:textId="77777777" w:rsidTr="00660C4F">
        <w:trPr>
          <w:gridAfter w:val="1"/>
          <w:wAfter w:w="12" w:type="dxa"/>
          <w:trHeight w:val="269"/>
          <w:tblHeader/>
        </w:trPr>
        <w:tc>
          <w:tcPr>
            <w:tcW w:w="10615" w:type="dxa"/>
            <w:gridSpan w:val="4"/>
            <w:shd w:val="clear" w:color="auto" w:fill="auto"/>
          </w:tcPr>
          <w:p w14:paraId="01D43132" w14:textId="100FD7F8" w:rsidR="00FA6AA8" w:rsidRPr="00D11FF0" w:rsidRDefault="00FA6AA8" w:rsidP="00AE76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Précautions / contre-indications</w:t>
            </w:r>
            <w:r w:rsidRPr="001B6C9D">
              <w:rPr>
                <w:rFonts w:asciiTheme="minorHAnsi" w:hAnsiTheme="minorHAnsi" w:cstheme="minorHAnsi"/>
                <w:sz w:val="20"/>
                <w:szCs w:val="20"/>
              </w:rPr>
              <w:t xml:space="preserve"> : </w:t>
            </w:r>
            <w:permStart w:id="606997314" w:edGrp="everyone"/>
            <w:r w:rsidR="00D11FF0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606997314"/>
          </w:p>
        </w:tc>
      </w:tr>
      <w:tr w:rsidR="00D11FF0" w:rsidRPr="00D66ED1" w14:paraId="52F23CDD" w14:textId="77777777" w:rsidTr="00660C4F">
        <w:trPr>
          <w:gridAfter w:val="1"/>
          <w:wAfter w:w="12" w:type="dxa"/>
          <w:trHeight w:val="269"/>
          <w:tblHeader/>
        </w:trPr>
        <w:tc>
          <w:tcPr>
            <w:tcW w:w="10615" w:type="dxa"/>
            <w:gridSpan w:val="4"/>
            <w:shd w:val="clear" w:color="auto" w:fill="auto"/>
          </w:tcPr>
          <w:p w14:paraId="73FD2E9D" w14:textId="4C39A935" w:rsidR="00D11FF0" w:rsidRPr="00D11FF0" w:rsidRDefault="00D11FF0" w:rsidP="00AE76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Rapports d’examen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378EB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ermStart w:id="947260988" w:edGrp="everyone"/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-1941059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14B94">
                  <w:rPr>
                    <w:rFonts w:ascii="Segoe UI Symbol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B14B9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ermEnd w:id="947260988"/>
            <w:r w:rsidRPr="008B5A1D">
              <w:rPr>
                <w:rFonts w:asciiTheme="minorHAnsi" w:hAnsiTheme="minorHAnsi" w:cstheme="minorHAnsi"/>
                <w:sz w:val="16"/>
                <w:szCs w:val="16"/>
              </w:rPr>
              <w:t>Voir dossier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  <w:permStart w:id="1391668708" w:edGrp="everyone"/>
            <w:r w:rsidRPr="000D061C">
              <w:rPr>
                <w:rFonts w:asciiTheme="minorHAnsi" w:hAnsiTheme="minorHAnsi" w:cstheme="minorHAnsi"/>
                <w:sz w:val="20"/>
                <w:szCs w:val="16"/>
              </w:rPr>
              <w:t xml:space="preserve">  </w:t>
            </w:r>
            <w:permEnd w:id="1391668708"/>
          </w:p>
        </w:tc>
      </w:tr>
      <w:tr w:rsidR="00D11FF0" w:rsidRPr="00D66ED1" w14:paraId="6169EE48" w14:textId="77777777" w:rsidTr="00660C4F">
        <w:trPr>
          <w:gridAfter w:val="1"/>
          <w:wAfter w:w="12" w:type="dxa"/>
          <w:trHeight w:val="269"/>
          <w:tblHeader/>
        </w:trPr>
        <w:tc>
          <w:tcPr>
            <w:tcW w:w="10615" w:type="dxa"/>
            <w:gridSpan w:val="4"/>
            <w:shd w:val="clear" w:color="auto" w:fill="auto"/>
          </w:tcPr>
          <w:p w14:paraId="09B0DF0F" w14:textId="6B3228BC" w:rsidR="00D11FF0" w:rsidRPr="00D11FF0" w:rsidRDefault="00D11FF0" w:rsidP="00AE76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Traitements antérieurs</w:t>
            </w:r>
            <w:r w:rsidRPr="001B6C9D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806121553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806121553"/>
          </w:p>
        </w:tc>
      </w:tr>
      <w:tr w:rsidR="00D11FF0" w:rsidRPr="00D66ED1" w14:paraId="2E47D9F8" w14:textId="77777777" w:rsidTr="00660C4F">
        <w:trPr>
          <w:gridAfter w:val="1"/>
          <w:wAfter w:w="12" w:type="dxa"/>
          <w:trHeight w:val="269"/>
          <w:tblHeader/>
        </w:trPr>
        <w:tc>
          <w:tcPr>
            <w:tcW w:w="10615" w:type="dxa"/>
            <w:gridSpan w:val="4"/>
            <w:shd w:val="clear" w:color="auto" w:fill="auto"/>
          </w:tcPr>
          <w:p w14:paraId="0ABDCC00" w14:textId="190EF4CF" w:rsidR="00D11FF0" w:rsidRPr="000D061C" w:rsidRDefault="00D11FF0" w:rsidP="00AE76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Historique de</w:t>
            </w:r>
            <w:r w:rsidRPr="00E53B9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chutes</w:t>
            </w:r>
            <w:r w:rsidRPr="002D0BD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81D2A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ermStart w:id="1924740559" w:edGrp="everyone"/>
            <w:r w:rsidRPr="00A81D2A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924740559"/>
          </w:p>
        </w:tc>
      </w:tr>
      <w:tr w:rsidR="00D11FF0" w:rsidRPr="00D66ED1" w14:paraId="140FAAE2" w14:textId="77777777" w:rsidTr="00660C4F">
        <w:trPr>
          <w:gridAfter w:val="1"/>
          <w:wAfter w:w="12" w:type="dxa"/>
          <w:trHeight w:val="269"/>
          <w:tblHeader/>
        </w:trPr>
        <w:tc>
          <w:tcPr>
            <w:tcW w:w="10615" w:type="dxa"/>
            <w:gridSpan w:val="4"/>
            <w:shd w:val="clear" w:color="auto" w:fill="auto"/>
          </w:tcPr>
          <w:p w14:paraId="0450350B" w14:textId="0C04C1AC" w:rsidR="00D11FF0" w:rsidRPr="00D11FF0" w:rsidRDefault="00D11FF0" w:rsidP="00AE76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Autre </w:t>
            </w:r>
            <w:r w:rsidRPr="002D0BD7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70168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258243765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258243765"/>
          </w:p>
        </w:tc>
      </w:tr>
    </w:tbl>
    <w:p w14:paraId="62EBF3C5" w14:textId="77777777" w:rsidR="00932CCC" w:rsidRPr="001625A7" w:rsidRDefault="00932CCC" w:rsidP="007E09E8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27" w:type="dxa"/>
        <w:tblLayout w:type="fixed"/>
        <w:tblLook w:val="04A0" w:firstRow="1" w:lastRow="0" w:firstColumn="1" w:lastColumn="0" w:noHBand="0" w:noVBand="1"/>
      </w:tblPr>
      <w:tblGrid>
        <w:gridCol w:w="5313"/>
        <w:gridCol w:w="5314"/>
      </w:tblGrid>
      <w:tr w:rsidR="00F15FDF" w:rsidRPr="001625A7" w14:paraId="48B34CC2" w14:textId="77777777" w:rsidTr="00AE768E">
        <w:trPr>
          <w:tblHeader/>
        </w:trPr>
        <w:tc>
          <w:tcPr>
            <w:tcW w:w="10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8C1B14F" w14:textId="705EAD37" w:rsidR="00F15FDF" w:rsidRPr="001625A7" w:rsidRDefault="00D11FF0" w:rsidP="00070BD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RENSEIGNEMENTS GÉNÉRAUX</w:t>
            </w:r>
          </w:p>
        </w:tc>
      </w:tr>
      <w:tr w:rsidR="00D11FF0" w:rsidRPr="001625A7" w14:paraId="7FC58119" w14:textId="77777777" w:rsidTr="00AE768E">
        <w:trPr>
          <w:trHeight w:val="246"/>
          <w:tblHeader/>
        </w:trPr>
        <w:tc>
          <w:tcPr>
            <w:tcW w:w="10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9F8AB" w14:textId="602FD6C8" w:rsidR="00D11FF0" w:rsidRDefault="00D11FF0" w:rsidP="00D27E3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Dominance</w:t>
            </w:r>
            <w:r w:rsidRPr="001B6C9D">
              <w:rPr>
                <w:rFonts w:asciiTheme="minorHAnsi" w:hAnsiTheme="minorHAnsi" w:cstheme="minorHAnsi"/>
                <w:sz w:val="20"/>
                <w:szCs w:val="20"/>
              </w:rPr>
              <w:t xml:space="preserve"> :    </w:t>
            </w:r>
            <w:permStart w:id="1582964593" w:edGrp="everyone"/>
            <w:r w:rsidRPr="001B6C9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Dominance"/>
                <w:tag w:val="Dominance"/>
                <w:id w:val="156509379"/>
                <w:lock w:val="sdtLocked"/>
                <w:placeholder>
                  <w:docPart w:val="DefaultPlaceholder_-1854013439"/>
                </w:placeholder>
                <w:comboBox>
                  <w:listItem w:value="Choisissez un élément."/>
                  <w:listItem w:displayText="Droitier" w:value="Droitier"/>
                  <w:listItem w:displayText="Gaucher" w:value="Gaucher"/>
                  <w:listItem w:displayText="Autre" w:value="Autre"/>
                </w:comboBox>
              </w:sdtPr>
              <w:sdtEndPr/>
              <w:sdtContent>
                <w:r w:rsidR="00D27E33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sdtContent>
            </w:sdt>
            <w:permEnd w:id="1582964593"/>
            <w:r w:rsidRPr="001B6C9D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</w:t>
            </w:r>
            <w:permStart w:id="1802516025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802516025"/>
          </w:p>
        </w:tc>
      </w:tr>
      <w:tr w:rsidR="00D11FF0" w:rsidRPr="001625A7" w14:paraId="72384A45" w14:textId="686EBA32" w:rsidTr="00AE768E">
        <w:trPr>
          <w:tblHeader/>
        </w:trPr>
        <w:tc>
          <w:tcPr>
            <w:tcW w:w="5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29B9A" w14:textId="4FE46D64" w:rsidR="00D11FF0" w:rsidRDefault="00D11FF0" w:rsidP="00D11FF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Langue</w:t>
            </w:r>
            <w:r w:rsidRPr="001B6C9D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  <w:r w:rsidR="002243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2123117974" w:edGrp="everyone"/>
            <w:r w:rsidR="002243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2123117974"/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A01D4" w14:textId="7871C9A7" w:rsidR="00D11FF0" w:rsidRDefault="00D11FF0" w:rsidP="00AE768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Problème de communication </w:t>
            </w:r>
            <w:r w:rsidRPr="002D0BD7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2243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827162496" w:edGrp="everyone"/>
            <w:r w:rsidR="002648C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243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827162496"/>
          </w:p>
        </w:tc>
      </w:tr>
      <w:tr w:rsidR="00D11FF0" w:rsidRPr="001625A7" w14:paraId="039DDB8A" w14:textId="77777777" w:rsidTr="00AE768E">
        <w:trPr>
          <w:tblHeader/>
        </w:trPr>
        <w:tc>
          <w:tcPr>
            <w:tcW w:w="5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C8B84" w14:textId="24CED9D2" w:rsidR="00D11FF0" w:rsidRDefault="00D11FF0" w:rsidP="00D11FF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Audition</w:t>
            </w:r>
            <w:r w:rsidRPr="001B6C9D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  <w:r w:rsidR="002243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684263611" w:edGrp="everyone"/>
            <w:r w:rsidR="002243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684263611"/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14701" w14:textId="3217B70A" w:rsidR="00D11FF0" w:rsidRDefault="00D11FF0" w:rsidP="00D11FF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Vision</w:t>
            </w:r>
            <w:r w:rsidRPr="002D0BD7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  <w:r w:rsidR="002243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332885078" w:edGrp="everyone"/>
            <w:r w:rsidR="002243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332885078"/>
          </w:p>
        </w:tc>
      </w:tr>
      <w:tr w:rsidR="00D11FF0" w:rsidRPr="001625A7" w14:paraId="57395F3C" w14:textId="77777777" w:rsidTr="00AE768E">
        <w:trPr>
          <w:trHeight w:val="186"/>
          <w:tblHeader/>
        </w:trPr>
        <w:tc>
          <w:tcPr>
            <w:tcW w:w="10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8F846" w14:textId="2CC81BA0" w:rsidR="00D11FF0" w:rsidRDefault="00D11FF0" w:rsidP="00777AE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Difficultés cognitives antérieures </w:t>
            </w:r>
            <w:r w:rsidRPr="00494C23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855F5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738306813" w:edGrp="everyone"/>
            <w:r w:rsidR="00855F59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738306813"/>
          </w:p>
        </w:tc>
      </w:tr>
      <w:tr w:rsidR="00D11FF0" w:rsidRPr="001625A7" w14:paraId="6F512C3C" w14:textId="77777777" w:rsidTr="00AE768E">
        <w:trPr>
          <w:trHeight w:val="218"/>
          <w:tblHeader/>
        </w:trPr>
        <w:tc>
          <w:tcPr>
            <w:tcW w:w="10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DFA1E" w14:textId="51BD3479" w:rsidR="00D11FF0" w:rsidRDefault="00D11FF0" w:rsidP="00AE768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16981">
              <w:rPr>
                <w:rFonts w:asciiTheme="minorHAnsi" w:hAnsiTheme="minorHAnsi" w:cstheme="minorHAnsi"/>
                <w:b/>
                <w:sz w:val="20"/>
                <w:szCs w:val="20"/>
              </w:rPr>
              <w:t>Comportements p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roblématiques antérieurs</w:t>
            </w:r>
            <w:r w:rsidRPr="00B16981">
              <w:rPr>
                <w:rFonts w:asciiTheme="minorHAnsi" w:hAnsiTheme="minorHAnsi" w:cstheme="minorHAnsi"/>
                <w:b/>
                <w:sz w:val="20"/>
                <w:szCs w:val="20"/>
              </w:rPr>
              <w:t> </w:t>
            </w:r>
            <w:r w:rsidRPr="002D0BD7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2243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483329851" w:edGrp="everyone"/>
            <w:r w:rsidR="002243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483329851"/>
            <w:r w:rsidRPr="00B16981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</w:p>
        </w:tc>
      </w:tr>
      <w:tr w:rsidR="00224351" w:rsidRPr="001625A7" w14:paraId="5AACD0C9" w14:textId="77777777" w:rsidTr="00AE768E">
        <w:trPr>
          <w:trHeight w:val="236"/>
          <w:tblHeader/>
        </w:trPr>
        <w:tc>
          <w:tcPr>
            <w:tcW w:w="10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220B0" w14:textId="136BB707" w:rsidR="00224351" w:rsidRDefault="00224351" w:rsidP="00D11FF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Autre</w:t>
            </w:r>
            <w:r w:rsidRPr="002D0BD7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286433313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286433313"/>
          </w:p>
        </w:tc>
      </w:tr>
    </w:tbl>
    <w:p w14:paraId="23DE523C" w14:textId="77777777" w:rsidR="00F15FDF" w:rsidRDefault="00F15FDF" w:rsidP="007E09E8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27" w:type="dxa"/>
        <w:tblLayout w:type="fixed"/>
        <w:tblLook w:val="04A0" w:firstRow="1" w:lastRow="0" w:firstColumn="1" w:lastColumn="0" w:noHBand="0" w:noVBand="1"/>
      </w:tblPr>
      <w:tblGrid>
        <w:gridCol w:w="10627"/>
      </w:tblGrid>
      <w:tr w:rsidR="00F15FDF" w:rsidRPr="001625A7" w14:paraId="7D19D783" w14:textId="77777777" w:rsidTr="00947669">
        <w:trPr>
          <w:tblHeader/>
        </w:trPr>
        <w:tc>
          <w:tcPr>
            <w:tcW w:w="10627" w:type="dxa"/>
            <w:shd w:val="clear" w:color="auto" w:fill="BFBFBF" w:themeFill="background1" w:themeFillShade="BF"/>
            <w:vAlign w:val="center"/>
          </w:tcPr>
          <w:p w14:paraId="5674E3F7" w14:textId="62B4BFAC" w:rsidR="00F15FDF" w:rsidRPr="001625A7" w:rsidRDefault="00224351" w:rsidP="00070BD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ENVIRONNEMENT SOCIAL, </w:t>
            </w:r>
            <w:r w:rsidRPr="00BE3795">
              <w:rPr>
                <w:rFonts w:asciiTheme="minorHAnsi" w:hAnsiTheme="minorHAnsi" w:cstheme="minorHAnsi"/>
                <w:b/>
                <w:sz w:val="20"/>
                <w:szCs w:val="20"/>
              </w:rPr>
              <w:t>PHYSIQUE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, CULTUREL, INSTITUTIONNEL</w:t>
            </w:r>
          </w:p>
        </w:tc>
      </w:tr>
      <w:tr w:rsidR="00224351" w:rsidRPr="001625A7" w14:paraId="2CA05818" w14:textId="77777777" w:rsidTr="00224351">
        <w:trPr>
          <w:tblHeader/>
        </w:trPr>
        <w:tc>
          <w:tcPr>
            <w:tcW w:w="10627" w:type="dxa"/>
            <w:shd w:val="clear" w:color="auto" w:fill="auto"/>
            <w:vAlign w:val="center"/>
          </w:tcPr>
          <w:p w14:paraId="549A2185" w14:textId="40BF7835" w:rsidR="00224351" w:rsidRDefault="00224351" w:rsidP="0022435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Famille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/proches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:</w:t>
            </w:r>
            <w:r w:rsidRPr="001B6C9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247181446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3233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247181446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Veuf     </w:t>
            </w:r>
            <w:permStart w:id="29978310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75016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29978310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Séparé/Divorcé    </w:t>
            </w:r>
            <w:permStart w:id="1399541763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39791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399541763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Célibataire  </w:t>
            </w:r>
            <w:r w:rsidRPr="001B6C9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870262413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26618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870262413"/>
            <w:r w:rsidRPr="007A0AE5">
              <w:rPr>
                <w:rFonts w:asciiTheme="minorHAnsi" w:hAnsiTheme="minorHAnsi" w:cstheme="minorHAnsi"/>
                <w:sz w:val="20"/>
                <w:szCs w:val="20"/>
              </w:rPr>
              <w:t>Marié/Conjoint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  <w:r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Start w:id="2016613443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2016613443"/>
          </w:p>
          <w:p w14:paraId="2964E6B1" w14:textId="00EB735D" w:rsidR="00224351" w:rsidRPr="001625A7" w:rsidRDefault="00224351" w:rsidP="0069456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</w:t>
            </w:r>
            <w:permStart w:id="97870524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4361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97870524"/>
            <w:r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Enfants : </w:t>
            </w:r>
            <w:permStart w:id="1569657211" w:edGrp="everyone"/>
            <w:r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569657211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</w:t>
            </w:r>
            <w:r w:rsidRPr="007A0AE5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868069635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7229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868069635"/>
            <w:r w:rsidRPr="007A0AE5">
              <w:rPr>
                <w:rFonts w:asciiTheme="minorHAnsi" w:hAnsiTheme="minorHAnsi" w:cstheme="minorHAnsi"/>
                <w:sz w:val="20"/>
                <w:szCs w:val="20"/>
              </w:rPr>
              <w:t>Autre 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Start w:id="214831812" w:edGrp="everyone"/>
            <w:r w:rsidR="0094766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214831812"/>
          </w:p>
        </w:tc>
      </w:tr>
      <w:tr w:rsidR="00224351" w:rsidRPr="001625A7" w14:paraId="340ADD71" w14:textId="77777777" w:rsidTr="00224351">
        <w:trPr>
          <w:tblHeader/>
        </w:trPr>
        <w:tc>
          <w:tcPr>
            <w:tcW w:w="10627" w:type="dxa"/>
            <w:shd w:val="clear" w:color="auto" w:fill="auto"/>
            <w:vAlign w:val="center"/>
          </w:tcPr>
          <w:p w14:paraId="565272CC" w14:textId="743DFDDD" w:rsidR="00224351" w:rsidRDefault="00224351" w:rsidP="0022435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B6C9D">
              <w:rPr>
                <w:rFonts w:asciiTheme="minorHAnsi" w:hAnsiTheme="minorHAnsi" w:cstheme="minorHAnsi"/>
                <w:b/>
                <w:sz w:val="20"/>
                <w:szCs w:val="20"/>
              </w:rPr>
              <w:t>Autre </w:t>
            </w:r>
            <w:r w:rsidRPr="001A6AF8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937234720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937234720"/>
          </w:p>
        </w:tc>
      </w:tr>
    </w:tbl>
    <w:p w14:paraId="637805D2" w14:textId="77777777" w:rsidR="00187FCF" w:rsidRPr="001625A7" w:rsidRDefault="00187FCF" w:rsidP="00187FCF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187FCF" w:rsidRPr="001625A7" w14:paraId="7C87369E" w14:textId="77777777" w:rsidTr="003251E0">
        <w:trPr>
          <w:trHeight w:val="98"/>
        </w:trPr>
        <w:tc>
          <w:tcPr>
            <w:tcW w:w="10658" w:type="dxa"/>
            <w:shd w:val="clear" w:color="auto" w:fill="BFBFBF" w:themeFill="background1" w:themeFillShade="BF"/>
            <w:vAlign w:val="center"/>
          </w:tcPr>
          <w:p w14:paraId="3BA6737A" w14:textId="07B231A8" w:rsidR="00187FCF" w:rsidRPr="001625A7" w:rsidRDefault="00224351" w:rsidP="003251E0">
            <w:pPr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 w:rsidRPr="1E039A8F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FONCTIONNEMENT ANTÉRIEUR </w:t>
            </w:r>
            <w:permStart w:id="101332695" w:edGrp="everyone"/>
            <w:sdt>
              <w:sdtPr>
                <w:rPr>
                  <w:rFonts w:asciiTheme="minorHAnsi" w:hAnsiTheme="minorHAnsi" w:cstheme="minorBidi"/>
                  <w:sz w:val="16"/>
                  <w:szCs w:val="16"/>
                </w:rPr>
                <w:id w:val="-958948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1E039A8F">
                  <w:rPr>
                    <w:rFonts w:ascii="MS Gothic" w:eastAsia="MS Gothic" w:hAnsi="MS Gothic" w:cstheme="minorBidi"/>
                    <w:sz w:val="16"/>
                    <w:szCs w:val="16"/>
                  </w:rPr>
                  <w:t>☐</w:t>
                </w:r>
              </w:sdtContent>
            </w:sdt>
            <w:r w:rsidRPr="1E039A8F">
              <w:rPr>
                <w:rFonts w:asciiTheme="minorHAnsi" w:hAnsiTheme="minorHAnsi" w:cstheme="minorBidi"/>
                <w:sz w:val="16"/>
                <w:szCs w:val="16"/>
              </w:rPr>
              <w:t xml:space="preserve"> </w:t>
            </w:r>
            <w:permEnd w:id="101332695"/>
            <w:r w:rsidRPr="1E039A8F">
              <w:rPr>
                <w:rFonts w:asciiTheme="minorHAnsi" w:hAnsiTheme="minorHAnsi" w:cstheme="minorBidi"/>
                <w:sz w:val="16"/>
                <w:szCs w:val="16"/>
              </w:rPr>
              <w:t>N/E</w:t>
            </w:r>
          </w:p>
        </w:tc>
      </w:tr>
      <w:tr w:rsidR="00224351" w:rsidRPr="001625A7" w14:paraId="3C190225" w14:textId="77777777" w:rsidTr="1E039A8F">
        <w:trPr>
          <w:trHeight w:val="205"/>
        </w:trPr>
        <w:tc>
          <w:tcPr>
            <w:tcW w:w="10658" w:type="dxa"/>
          </w:tcPr>
          <w:p w14:paraId="6E3770A5" w14:textId="36A74013" w:rsidR="00224351" w:rsidRPr="001625A7" w:rsidRDefault="00224351" w:rsidP="009D3AA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626081870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62BE6" w:rsidRPr="00B16981">
              <w:rPr>
                <w:rFonts w:asciiTheme="minorHAnsi" w:hAnsiTheme="minorHAnsi" w:cstheme="minorHAnsi"/>
                <w:b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626081870"/>
          </w:p>
        </w:tc>
      </w:tr>
    </w:tbl>
    <w:p w14:paraId="463F29E8" w14:textId="77777777" w:rsidR="00187FCF" w:rsidRDefault="00187FCF" w:rsidP="007E09E8">
      <w:pPr>
        <w:rPr>
          <w:rFonts w:asciiTheme="minorHAnsi" w:hAnsiTheme="minorHAnsi" w:cstheme="minorHAnsi"/>
          <w:sz w:val="20"/>
          <w:szCs w:val="20"/>
        </w:rPr>
      </w:pPr>
    </w:p>
    <w:p w14:paraId="3B7B4B86" w14:textId="77777777" w:rsidR="00187FCF" w:rsidRPr="001625A7" w:rsidRDefault="00187FCF" w:rsidP="007E09E8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1"/>
        <w:tblW w:w="10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1"/>
        <w:gridCol w:w="2528"/>
        <w:gridCol w:w="2528"/>
        <w:gridCol w:w="1226"/>
        <w:gridCol w:w="2399"/>
      </w:tblGrid>
      <w:tr w:rsidR="009D3AA4" w:rsidRPr="009B25DA" w14:paraId="57E9575C" w14:textId="77777777" w:rsidTr="00286BE3">
        <w:trPr>
          <w:trHeight w:val="469"/>
        </w:trPr>
        <w:tc>
          <w:tcPr>
            <w:tcW w:w="1971" w:type="dxa"/>
            <w:vAlign w:val="bottom"/>
          </w:tcPr>
          <w:p w14:paraId="1DA30C3A" w14:textId="77777777" w:rsidR="009D3AA4" w:rsidRPr="002648C3" w:rsidRDefault="009D3AA4" w:rsidP="00286BE3">
            <w:pPr>
              <w:rPr>
                <w:rFonts w:asciiTheme="minorHAnsi" w:hAnsiTheme="minorHAnsi" w:cstheme="minorBidi"/>
                <w:b/>
                <w:bCs/>
                <w:sz w:val="16"/>
                <w:szCs w:val="16"/>
              </w:rPr>
            </w:pPr>
            <w:permStart w:id="1533965268" w:edGrp="everyone" w:colFirst="1" w:colLast="1"/>
            <w:permStart w:id="1524238558" w:edGrp="everyone" w:colFirst="2" w:colLast="2"/>
            <w:permStart w:id="834617172" w:edGrp="everyone" w:colFirst="4" w:colLast="4"/>
            <w:r w:rsidRPr="002648C3">
              <w:rPr>
                <w:rFonts w:asciiTheme="minorHAnsi" w:hAnsiTheme="minorHAnsi" w:cstheme="minorBidi"/>
                <w:b/>
                <w:bCs/>
                <w:sz w:val="16"/>
                <w:szCs w:val="16"/>
              </w:rPr>
              <w:lastRenderedPageBreak/>
              <w:t>Complété par :</w:t>
            </w:r>
          </w:p>
        </w:tc>
        <w:tc>
          <w:tcPr>
            <w:tcW w:w="2528" w:type="dxa"/>
            <w:tcBorders>
              <w:bottom w:val="single" w:sz="4" w:space="0" w:color="auto"/>
            </w:tcBorders>
            <w:vAlign w:val="bottom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-1193529968"/>
              <w:showingPlcHdr/>
              <w:picture/>
            </w:sdtPr>
            <w:sdtEndPr/>
            <w:sdtContent>
              <w:p w14:paraId="1318C6EB" w14:textId="77777777" w:rsidR="009D3AA4" w:rsidRPr="002648C3" w:rsidRDefault="009D3AA4" w:rsidP="00286BE3">
                <w:pPr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2648C3">
                  <w:rPr>
                    <w:rFonts w:asciiTheme="minorHAnsi" w:hAnsiTheme="minorHAnsi" w:cstheme="minorHAnsi"/>
                    <w:noProof/>
                    <w:sz w:val="16"/>
                    <w:szCs w:val="16"/>
                  </w:rPr>
                  <w:drawing>
                    <wp:inline distT="0" distB="0" distL="0" distR="0" wp14:anchorId="2939E3F9" wp14:editId="2CEB9F80">
                      <wp:extent cx="158566" cy="158566"/>
                      <wp:effectExtent l="0" t="0" r="0" b="0"/>
                      <wp:docPr id="8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8566" cy="1585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2528" w:type="dxa"/>
            <w:tcBorders>
              <w:bottom w:val="single" w:sz="4" w:space="0" w:color="auto"/>
            </w:tcBorders>
            <w:vAlign w:val="bottom"/>
          </w:tcPr>
          <w:p w14:paraId="3893E18A" w14:textId="77777777" w:rsidR="009D3AA4" w:rsidRPr="002648C3" w:rsidRDefault="009D3AA4" w:rsidP="00286BE3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26" w:type="dxa"/>
            <w:vAlign w:val="bottom"/>
          </w:tcPr>
          <w:p w14:paraId="1C403F81" w14:textId="77777777" w:rsidR="009D3AA4" w:rsidRPr="002648C3" w:rsidRDefault="009D3AA4" w:rsidP="00286BE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648C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Date : </w:t>
            </w:r>
          </w:p>
        </w:tc>
        <w:tc>
          <w:tcPr>
            <w:tcW w:w="2399" w:type="dxa"/>
            <w:tcBorders>
              <w:bottom w:val="single" w:sz="4" w:space="0" w:color="auto"/>
            </w:tcBorders>
            <w:vAlign w:val="bottom"/>
          </w:tcPr>
          <w:p w14:paraId="67D0FF91" w14:textId="77777777" w:rsidR="009D3AA4" w:rsidRPr="002648C3" w:rsidRDefault="009D02CF" w:rsidP="00286BE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768734094"/>
                <w:placeholder>
                  <w:docPart w:val="C7D2B2632DFD487E944D8F5D90E155FD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9D3AA4" w:rsidRPr="002648C3">
                  <w:rPr>
                    <w:rFonts w:asciiTheme="minorHAnsi" w:hAnsiTheme="minorHAnsi" w:cstheme="minorHAnsi"/>
                    <w:sz w:val="16"/>
                    <w:szCs w:val="16"/>
                  </w:rPr>
                  <w:t xml:space="preserve">  </w:t>
                </w:r>
              </w:sdtContent>
            </w:sdt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13052419"/>
                <w:placeholder>
                  <w:docPart w:val="EDE6F9FDACCA4DE4A6134BD13D1A5B9D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9D3AA4" w:rsidRPr="002648C3">
                  <w:rPr>
                    <w:rFonts w:asciiTheme="minorHAnsi" w:hAnsiTheme="minorHAnsi" w:cstheme="minorHAnsi"/>
                    <w:sz w:val="16"/>
                    <w:szCs w:val="16"/>
                  </w:rPr>
                  <w:t xml:space="preserve"> </w:t>
                </w:r>
              </w:sdtContent>
            </w:sdt>
          </w:p>
        </w:tc>
      </w:tr>
      <w:permEnd w:id="1533965268"/>
      <w:permEnd w:id="1524238558"/>
      <w:permEnd w:id="834617172"/>
      <w:tr w:rsidR="009D3AA4" w:rsidRPr="006032FB" w14:paraId="76865D71" w14:textId="77777777" w:rsidTr="00286BE3">
        <w:trPr>
          <w:trHeight w:val="227"/>
        </w:trPr>
        <w:tc>
          <w:tcPr>
            <w:tcW w:w="1971" w:type="dxa"/>
            <w:vAlign w:val="center"/>
          </w:tcPr>
          <w:p w14:paraId="2DC93DAA" w14:textId="77777777" w:rsidR="009D3AA4" w:rsidRPr="002648C3" w:rsidRDefault="009D3AA4" w:rsidP="00286BE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056" w:type="dxa"/>
            <w:gridSpan w:val="2"/>
            <w:tcBorders>
              <w:top w:val="single" w:sz="4" w:space="0" w:color="auto"/>
            </w:tcBorders>
            <w:vAlign w:val="center"/>
          </w:tcPr>
          <w:p w14:paraId="1C4F630C" w14:textId="5355E595" w:rsidR="009D3AA4" w:rsidRPr="002648C3" w:rsidRDefault="002648C3" w:rsidP="00286BE3">
            <w:pPr>
              <w:ind w:left="756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      </w:t>
            </w:r>
            <w:r w:rsidR="009D3AA4" w:rsidRPr="002648C3">
              <w:rPr>
                <w:rFonts w:asciiTheme="minorHAnsi" w:hAnsiTheme="minorHAnsi" w:cstheme="minorHAnsi"/>
                <w:i/>
                <w:sz w:val="16"/>
                <w:szCs w:val="16"/>
              </w:rPr>
              <w:t>Signature                                     Nom, prénom et titre</w:t>
            </w:r>
          </w:p>
        </w:tc>
        <w:tc>
          <w:tcPr>
            <w:tcW w:w="1226" w:type="dxa"/>
            <w:vAlign w:val="center"/>
          </w:tcPr>
          <w:p w14:paraId="2C97975B" w14:textId="77777777" w:rsidR="009D3AA4" w:rsidRPr="002648C3" w:rsidRDefault="009D3AA4" w:rsidP="00286BE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399" w:type="dxa"/>
            <w:tcBorders>
              <w:top w:val="single" w:sz="4" w:space="0" w:color="auto"/>
            </w:tcBorders>
            <w:vAlign w:val="center"/>
          </w:tcPr>
          <w:p w14:paraId="4E964949" w14:textId="453A9114" w:rsidR="009D3AA4" w:rsidRPr="002648C3" w:rsidRDefault="002648C3" w:rsidP="00286BE3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               </w:t>
            </w:r>
            <w:r w:rsidR="009D3AA4" w:rsidRPr="002648C3">
              <w:rPr>
                <w:rFonts w:asciiTheme="minorHAnsi" w:hAnsiTheme="minorHAnsi" w:cstheme="minorHAnsi"/>
                <w:i/>
                <w:sz w:val="16"/>
                <w:szCs w:val="16"/>
              </w:rPr>
              <w:t>aaaa/mm/jj</w:t>
            </w:r>
          </w:p>
        </w:tc>
      </w:tr>
      <w:tr w:rsidR="009D3AA4" w:rsidRPr="009B25DA" w14:paraId="5AB65401" w14:textId="77777777" w:rsidTr="00286BE3">
        <w:trPr>
          <w:trHeight w:val="339"/>
        </w:trPr>
        <w:tc>
          <w:tcPr>
            <w:tcW w:w="1971" w:type="dxa"/>
            <w:vAlign w:val="bottom"/>
          </w:tcPr>
          <w:p w14:paraId="1BBBB5C8" w14:textId="77777777" w:rsidR="009D3AA4" w:rsidRPr="002648C3" w:rsidRDefault="009D3AA4" w:rsidP="00286BE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ermStart w:id="4920007" w:edGrp="everyone" w:colFirst="1" w:colLast="1"/>
            <w:permStart w:id="1035210196" w:edGrp="everyone" w:colFirst="2" w:colLast="2"/>
            <w:permStart w:id="1357066378" w:edGrp="everyone" w:colFirst="4" w:colLast="4"/>
          </w:p>
        </w:tc>
        <w:tc>
          <w:tcPr>
            <w:tcW w:w="2528" w:type="dxa"/>
            <w:tcBorders>
              <w:bottom w:val="single" w:sz="4" w:space="0" w:color="auto"/>
            </w:tcBorders>
            <w:vAlign w:val="bottom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1405337302"/>
              <w:showingPlcHdr/>
              <w:picture/>
            </w:sdtPr>
            <w:sdtEndPr/>
            <w:sdtContent>
              <w:p w14:paraId="0B398BB5" w14:textId="77777777" w:rsidR="009D3AA4" w:rsidRPr="002648C3" w:rsidRDefault="009D3AA4" w:rsidP="00286BE3">
                <w:pPr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2648C3">
                  <w:rPr>
                    <w:rFonts w:asciiTheme="minorHAnsi" w:hAnsiTheme="minorHAnsi" w:cstheme="minorHAnsi"/>
                    <w:noProof/>
                    <w:sz w:val="16"/>
                    <w:szCs w:val="16"/>
                  </w:rPr>
                  <w:drawing>
                    <wp:inline distT="0" distB="0" distL="0" distR="0" wp14:anchorId="6652B562" wp14:editId="0E05602C">
                      <wp:extent cx="158566" cy="158566"/>
                      <wp:effectExtent l="0" t="0" r="0" b="0"/>
                      <wp:docPr id="1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63950" cy="163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2528" w:type="dxa"/>
            <w:tcBorders>
              <w:bottom w:val="single" w:sz="4" w:space="0" w:color="auto"/>
            </w:tcBorders>
            <w:vAlign w:val="bottom"/>
          </w:tcPr>
          <w:p w14:paraId="39B14E42" w14:textId="77777777" w:rsidR="009D3AA4" w:rsidRPr="002648C3" w:rsidRDefault="009D3AA4" w:rsidP="00286BE3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26" w:type="dxa"/>
            <w:vAlign w:val="bottom"/>
          </w:tcPr>
          <w:p w14:paraId="621419F5" w14:textId="77777777" w:rsidR="009D3AA4" w:rsidRPr="002648C3" w:rsidRDefault="009D3AA4" w:rsidP="00286BE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648C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Date : </w:t>
            </w:r>
          </w:p>
        </w:tc>
        <w:tc>
          <w:tcPr>
            <w:tcW w:w="2399" w:type="dxa"/>
            <w:tcBorders>
              <w:bottom w:val="single" w:sz="4" w:space="0" w:color="auto"/>
            </w:tcBorders>
            <w:vAlign w:val="bottom"/>
          </w:tcPr>
          <w:p w14:paraId="3834BFFE" w14:textId="77777777" w:rsidR="009D3AA4" w:rsidRPr="002648C3" w:rsidRDefault="009D02CF" w:rsidP="00286BE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534700639"/>
                <w:placeholder>
                  <w:docPart w:val="0ADC258EE71C411AA5AA3AC90E7CDD65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9D3AA4" w:rsidRPr="002648C3">
                  <w:rPr>
                    <w:rFonts w:asciiTheme="minorHAnsi" w:hAnsiTheme="minorHAnsi" w:cstheme="minorHAnsi"/>
                    <w:sz w:val="16"/>
                    <w:szCs w:val="16"/>
                  </w:rPr>
                  <w:t xml:space="preserve">  </w:t>
                </w:r>
              </w:sdtContent>
            </w:sdt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-1286572853"/>
                <w:placeholder>
                  <w:docPart w:val="A21CCC9F90954CF9892B7B896CE8E3D9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9D3AA4" w:rsidRPr="002648C3">
                  <w:rPr>
                    <w:rFonts w:asciiTheme="minorHAnsi" w:hAnsiTheme="minorHAnsi" w:cstheme="minorHAnsi"/>
                    <w:sz w:val="16"/>
                    <w:szCs w:val="16"/>
                  </w:rPr>
                  <w:t xml:space="preserve"> </w:t>
                </w:r>
              </w:sdtContent>
            </w:sdt>
          </w:p>
        </w:tc>
      </w:tr>
      <w:permEnd w:id="4920007"/>
      <w:permEnd w:id="1035210196"/>
      <w:permEnd w:id="1357066378"/>
      <w:tr w:rsidR="009D3AA4" w:rsidRPr="006032FB" w14:paraId="0438B040" w14:textId="77777777" w:rsidTr="00286BE3">
        <w:trPr>
          <w:trHeight w:val="227"/>
        </w:trPr>
        <w:tc>
          <w:tcPr>
            <w:tcW w:w="1971" w:type="dxa"/>
            <w:vAlign w:val="center"/>
          </w:tcPr>
          <w:p w14:paraId="1FC19750" w14:textId="77777777" w:rsidR="009D3AA4" w:rsidRPr="002648C3" w:rsidRDefault="009D3AA4" w:rsidP="00286BE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056" w:type="dxa"/>
            <w:gridSpan w:val="2"/>
            <w:tcBorders>
              <w:top w:val="single" w:sz="4" w:space="0" w:color="auto"/>
            </w:tcBorders>
            <w:vAlign w:val="center"/>
          </w:tcPr>
          <w:p w14:paraId="60D68F95" w14:textId="3A511AD1" w:rsidR="009D3AA4" w:rsidRPr="002648C3" w:rsidRDefault="002648C3" w:rsidP="00286BE3">
            <w:pPr>
              <w:ind w:left="756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      </w:t>
            </w:r>
            <w:r w:rsidR="009D3AA4" w:rsidRPr="002648C3">
              <w:rPr>
                <w:rFonts w:asciiTheme="minorHAnsi" w:hAnsiTheme="minorHAnsi" w:cstheme="minorHAnsi"/>
                <w:i/>
                <w:sz w:val="16"/>
                <w:szCs w:val="16"/>
              </w:rPr>
              <w:t>Signature                                     Nom, prénom et titre</w:t>
            </w:r>
          </w:p>
        </w:tc>
        <w:tc>
          <w:tcPr>
            <w:tcW w:w="1226" w:type="dxa"/>
            <w:vAlign w:val="center"/>
          </w:tcPr>
          <w:p w14:paraId="224F37D3" w14:textId="77777777" w:rsidR="009D3AA4" w:rsidRPr="002648C3" w:rsidRDefault="009D3AA4" w:rsidP="00286BE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399" w:type="dxa"/>
            <w:tcBorders>
              <w:top w:val="single" w:sz="4" w:space="0" w:color="auto"/>
            </w:tcBorders>
            <w:vAlign w:val="center"/>
          </w:tcPr>
          <w:p w14:paraId="541D5452" w14:textId="77009FF4" w:rsidR="009D3AA4" w:rsidRPr="002648C3" w:rsidRDefault="002648C3" w:rsidP="00286BE3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                </w:t>
            </w:r>
            <w:r w:rsidR="009D3AA4" w:rsidRPr="002648C3">
              <w:rPr>
                <w:rFonts w:asciiTheme="minorHAnsi" w:hAnsiTheme="minorHAnsi" w:cstheme="minorHAnsi"/>
                <w:i/>
                <w:sz w:val="16"/>
                <w:szCs w:val="16"/>
              </w:rPr>
              <w:t>aaaa/mm/jj</w:t>
            </w:r>
          </w:p>
        </w:tc>
      </w:tr>
      <w:tr w:rsidR="00364530" w:rsidRPr="009B25DA" w14:paraId="4A8588BB" w14:textId="77777777" w:rsidTr="00286BE3">
        <w:trPr>
          <w:trHeight w:val="163"/>
        </w:trPr>
        <w:tc>
          <w:tcPr>
            <w:tcW w:w="1971" w:type="dxa"/>
            <w:vAlign w:val="bottom"/>
          </w:tcPr>
          <w:p w14:paraId="0DCE2E4B" w14:textId="77777777" w:rsidR="00364530" w:rsidRPr="002648C3" w:rsidRDefault="00364530" w:rsidP="003645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ermStart w:id="1823163956" w:edGrp="everyone" w:colFirst="1" w:colLast="1"/>
            <w:permStart w:id="376784764" w:edGrp="everyone" w:colFirst="2" w:colLast="2"/>
            <w:permStart w:id="1023880489" w:edGrp="everyone" w:colFirst="4" w:colLast="4"/>
          </w:p>
        </w:tc>
        <w:tc>
          <w:tcPr>
            <w:tcW w:w="2528" w:type="dxa"/>
            <w:tcBorders>
              <w:bottom w:val="single" w:sz="4" w:space="0" w:color="auto"/>
            </w:tcBorders>
            <w:vAlign w:val="bottom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-209266651"/>
              <w:showingPlcHdr/>
              <w:picture/>
            </w:sdtPr>
            <w:sdtEndPr/>
            <w:sdtContent>
              <w:p w14:paraId="39D298B6" w14:textId="77777777" w:rsidR="00364530" w:rsidRPr="002648C3" w:rsidRDefault="00364530" w:rsidP="00364530">
                <w:pPr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2648C3">
                  <w:rPr>
                    <w:rFonts w:asciiTheme="minorHAnsi" w:hAnsiTheme="minorHAnsi" w:cstheme="minorHAnsi"/>
                    <w:noProof/>
                    <w:sz w:val="16"/>
                    <w:szCs w:val="16"/>
                  </w:rPr>
                  <w:drawing>
                    <wp:inline distT="0" distB="0" distL="0" distR="0" wp14:anchorId="7F473D37" wp14:editId="6B0460E3">
                      <wp:extent cx="158566" cy="158566"/>
                      <wp:effectExtent l="0" t="0" r="0" b="0"/>
                      <wp:docPr id="3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63950" cy="163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2528" w:type="dxa"/>
            <w:tcBorders>
              <w:bottom w:val="single" w:sz="4" w:space="0" w:color="auto"/>
            </w:tcBorders>
            <w:vAlign w:val="bottom"/>
          </w:tcPr>
          <w:p w14:paraId="5F395110" w14:textId="77777777" w:rsidR="00364530" w:rsidRPr="002648C3" w:rsidRDefault="00364530" w:rsidP="0036453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26" w:type="dxa"/>
            <w:vAlign w:val="bottom"/>
          </w:tcPr>
          <w:p w14:paraId="34E7AF93" w14:textId="77777777" w:rsidR="00364530" w:rsidRPr="002648C3" w:rsidRDefault="00364530" w:rsidP="003645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648C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Date : </w:t>
            </w:r>
          </w:p>
        </w:tc>
        <w:tc>
          <w:tcPr>
            <w:tcW w:w="2399" w:type="dxa"/>
            <w:tcBorders>
              <w:bottom w:val="single" w:sz="4" w:space="0" w:color="auto"/>
            </w:tcBorders>
            <w:vAlign w:val="bottom"/>
          </w:tcPr>
          <w:p w14:paraId="37476F4C" w14:textId="52565614" w:rsidR="00364530" w:rsidRPr="002648C3" w:rsidRDefault="009D02CF" w:rsidP="0036453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-1151905268"/>
                <w:placeholder>
                  <w:docPart w:val="17DFB7B0253D40A3B786565BEC356740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364530" w:rsidRPr="002648C3">
                  <w:rPr>
                    <w:rFonts w:asciiTheme="minorHAnsi" w:hAnsiTheme="minorHAnsi" w:cstheme="minorHAnsi"/>
                    <w:sz w:val="16"/>
                    <w:szCs w:val="16"/>
                  </w:rPr>
                  <w:t xml:space="preserve">  </w:t>
                </w:r>
              </w:sdtContent>
            </w:sdt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-220900067"/>
                <w:placeholder>
                  <w:docPart w:val="73A9252193C04CBDBE38EBD60FC79A2A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364530" w:rsidRPr="002648C3">
                  <w:rPr>
                    <w:rFonts w:asciiTheme="minorHAnsi" w:hAnsiTheme="minorHAnsi" w:cstheme="minorHAnsi"/>
                    <w:sz w:val="16"/>
                    <w:szCs w:val="16"/>
                  </w:rPr>
                  <w:t xml:space="preserve"> </w:t>
                </w:r>
              </w:sdtContent>
            </w:sdt>
          </w:p>
        </w:tc>
      </w:tr>
      <w:permEnd w:id="1823163956"/>
      <w:permEnd w:id="376784764"/>
      <w:permEnd w:id="1023880489"/>
      <w:tr w:rsidR="009D3AA4" w:rsidRPr="006032FB" w14:paraId="0DA90BE4" w14:textId="77777777" w:rsidTr="00286BE3">
        <w:trPr>
          <w:trHeight w:val="227"/>
        </w:trPr>
        <w:tc>
          <w:tcPr>
            <w:tcW w:w="1971" w:type="dxa"/>
            <w:vAlign w:val="center"/>
          </w:tcPr>
          <w:p w14:paraId="7FDB4AC4" w14:textId="77777777" w:rsidR="009D3AA4" w:rsidRPr="002648C3" w:rsidRDefault="009D3AA4" w:rsidP="00286BE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056" w:type="dxa"/>
            <w:gridSpan w:val="2"/>
            <w:tcBorders>
              <w:top w:val="single" w:sz="4" w:space="0" w:color="auto"/>
            </w:tcBorders>
            <w:vAlign w:val="center"/>
          </w:tcPr>
          <w:p w14:paraId="1AD0436E" w14:textId="2B6A77F2" w:rsidR="009D3AA4" w:rsidRPr="002648C3" w:rsidRDefault="002648C3" w:rsidP="00286BE3">
            <w:pPr>
              <w:ind w:left="756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      </w:t>
            </w:r>
            <w:r w:rsidR="009D3AA4" w:rsidRPr="002648C3">
              <w:rPr>
                <w:rFonts w:asciiTheme="minorHAnsi" w:hAnsiTheme="minorHAnsi" w:cstheme="minorHAnsi"/>
                <w:i/>
                <w:sz w:val="16"/>
                <w:szCs w:val="16"/>
              </w:rPr>
              <w:t>Signature                                     Nom, prénom et titre</w:t>
            </w:r>
          </w:p>
        </w:tc>
        <w:tc>
          <w:tcPr>
            <w:tcW w:w="1226" w:type="dxa"/>
            <w:vAlign w:val="center"/>
          </w:tcPr>
          <w:p w14:paraId="42B7A11C" w14:textId="77777777" w:rsidR="009D3AA4" w:rsidRPr="002648C3" w:rsidRDefault="009D3AA4" w:rsidP="00286BE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399" w:type="dxa"/>
            <w:tcBorders>
              <w:top w:val="single" w:sz="4" w:space="0" w:color="auto"/>
            </w:tcBorders>
            <w:vAlign w:val="center"/>
          </w:tcPr>
          <w:p w14:paraId="19AC9A52" w14:textId="533DC677" w:rsidR="009D3AA4" w:rsidRPr="002648C3" w:rsidRDefault="002648C3" w:rsidP="00286BE3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                </w:t>
            </w:r>
            <w:r w:rsidR="009D3AA4" w:rsidRPr="002648C3">
              <w:rPr>
                <w:rFonts w:asciiTheme="minorHAnsi" w:hAnsiTheme="minorHAnsi" w:cstheme="minorHAnsi"/>
                <w:i/>
                <w:sz w:val="16"/>
                <w:szCs w:val="16"/>
              </w:rPr>
              <w:t>aaaa/mm/jj</w:t>
            </w:r>
          </w:p>
        </w:tc>
      </w:tr>
    </w:tbl>
    <w:p w14:paraId="2BA226A1" w14:textId="77777777" w:rsidR="007E09E8" w:rsidRDefault="007E09E8" w:rsidP="007E09E8">
      <w:pPr>
        <w:rPr>
          <w:rFonts w:asciiTheme="minorHAnsi" w:hAnsiTheme="minorHAnsi" w:cstheme="minorHAnsi"/>
          <w:sz w:val="20"/>
          <w:szCs w:val="20"/>
        </w:rPr>
      </w:pPr>
    </w:p>
    <w:sectPr w:rsidR="007E09E8" w:rsidSect="003A48F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994" w:right="1022" w:bottom="994" w:left="1022" w:header="706" w:footer="576" w:gutter="0"/>
      <w:cols w:space="708"/>
      <w:titlePg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4BF9DC3" w16cex:dateUtc="2023-04-18T15:48:11.11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301280EC" w16cid:durableId="24BF9DC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8DD882" w14:textId="77777777" w:rsidR="009D02CF" w:rsidRDefault="009D02CF" w:rsidP="0081257E">
      <w:r>
        <w:separator/>
      </w:r>
    </w:p>
  </w:endnote>
  <w:endnote w:type="continuationSeparator" w:id="0">
    <w:p w14:paraId="4E6A6712" w14:textId="77777777" w:rsidR="009D02CF" w:rsidRDefault="009D02CF" w:rsidP="0081257E">
      <w:r>
        <w:continuationSeparator/>
      </w:r>
    </w:p>
  </w:endnote>
  <w:endnote w:type="continuationNotice" w:id="1">
    <w:p w14:paraId="3991B9B8" w14:textId="77777777" w:rsidR="009D02CF" w:rsidRDefault="009D02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BB247" w14:textId="77777777" w:rsidR="00947669" w:rsidRDefault="00947669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  <w:szCs w:val="20"/>
      </w:rPr>
      <w:t>XXX-XXXXX (XXXX-XX)</w:t>
    </w:r>
    <w:r>
      <w:rPr>
        <w:sz w:val="20"/>
        <w:szCs w:val="20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>
      <w:rPr>
        <w:rFonts w:asciiTheme="minorHAnsi" w:hAnsiTheme="minorHAnsi" w:cstheme="minorHAnsi"/>
        <w:b/>
        <w:sz w:val="20"/>
        <w:szCs w:val="20"/>
      </w:rPr>
      <w:t xml:space="preserve"> /</w:t>
    </w:r>
    <w:r>
      <w:rPr>
        <w:sz w:val="20"/>
        <w:szCs w:val="20"/>
      </w:rPr>
      <w:tab/>
    </w:r>
    <w:r>
      <w:rPr>
        <w:sz w:val="15"/>
        <w:szCs w:val="15"/>
      </w:rPr>
      <w:t>Dossier médical</w:t>
    </w:r>
  </w:p>
  <w:p w14:paraId="20A7B0E1" w14:textId="77777777" w:rsidR="00947669" w:rsidRDefault="00947669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>PLAN D’INTERVENTION INTERDISCIPLINAIRE – DI-TSA-DP</w:t>
    </w:r>
    <w:r>
      <w:rPr>
        <w:sz w:val="15"/>
        <w:szCs w:val="15"/>
      </w:rPr>
      <w:tab/>
      <w:t>D.I.C. : 3-4-4</w:t>
    </w:r>
  </w:p>
  <w:p w14:paraId="14FF5265" w14:textId="77777777" w:rsidR="00947669" w:rsidRPr="009241CF" w:rsidRDefault="00947669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Pr="00DD133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Pr="00DA05CB">
      <w:rPr>
        <w:b/>
        <w:bCs/>
        <w:noProof/>
        <w:sz w:val="15"/>
        <w:szCs w:val="15"/>
        <w:lang w:val="fr-FR"/>
      </w:rPr>
      <w:t>3</w:t>
    </w:r>
    <w:r w:rsidRPr="00C4393C">
      <w:rPr>
        <w:b/>
        <w:bCs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E6CC34" w14:textId="7AED2829" w:rsidR="00947669" w:rsidRPr="002C0510" w:rsidRDefault="002648C3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CLI-60627</w:t>
    </w:r>
    <w:r w:rsidRPr="002C0510">
      <w:rPr>
        <w:rFonts w:asciiTheme="minorHAnsi" w:hAnsiTheme="minorHAnsi" w:cstheme="minorHAnsi"/>
        <w:sz w:val="20"/>
        <w:szCs w:val="20"/>
      </w:rPr>
      <w:t xml:space="preserve"> </w:t>
    </w:r>
    <w:r w:rsidRPr="002648C3">
      <w:rPr>
        <w:rFonts w:asciiTheme="minorHAnsi" w:hAnsiTheme="minorHAnsi" w:cstheme="minorHAnsi"/>
        <w:sz w:val="15"/>
        <w:szCs w:val="15"/>
      </w:rPr>
      <w:t>(2023-06)</w:t>
    </w:r>
    <w:r w:rsidR="00947669" w:rsidRPr="002C0510">
      <w:rPr>
        <w:rFonts w:asciiTheme="minorHAnsi" w:hAnsiTheme="minorHAnsi" w:cstheme="minorHAnsi"/>
        <w:sz w:val="20"/>
        <w:szCs w:val="20"/>
      </w:rPr>
      <w:tab/>
    </w:r>
    <w:r w:rsidR="00947669" w:rsidRPr="002D0BD7">
      <w:rPr>
        <w:rFonts w:ascii="Calibri" w:hAnsi="Calibri" w:cs="Arial"/>
        <w:b/>
        <w:sz w:val="20"/>
        <w:szCs w:val="20"/>
      </w:rPr>
      <w:t>COLLECTE DE DONNÉES ÉVALUATIVE</w:t>
    </w:r>
    <w:r w:rsidR="00947669" w:rsidRPr="002C0510">
      <w:rPr>
        <w:rFonts w:asciiTheme="minorHAnsi" w:hAnsiTheme="minorHAnsi" w:cstheme="minorHAnsi"/>
        <w:sz w:val="20"/>
        <w:szCs w:val="20"/>
      </w:rPr>
      <w:tab/>
    </w:r>
    <w:r w:rsidR="00947669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947669">
      <w:rPr>
        <w:rFonts w:asciiTheme="minorHAnsi" w:hAnsiTheme="minorHAnsi" w:cstheme="minorHAnsi"/>
        <w:sz w:val="15"/>
        <w:szCs w:val="15"/>
      </w:rPr>
      <w:t>de l’usager</w:t>
    </w:r>
  </w:p>
  <w:p w14:paraId="796B1284" w14:textId="78D51EDE" w:rsidR="00947669" w:rsidRPr="009241CF" w:rsidRDefault="00947669" w:rsidP="0077098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 xml:space="preserve"> </w:t>
    </w:r>
    <w:r w:rsidRPr="00224351">
      <w:rPr>
        <w:rFonts w:ascii="Calibri" w:hAnsi="Calibri" w:cs="Arial"/>
        <w:b/>
        <w:sz w:val="20"/>
        <w:szCs w:val="20"/>
      </w:rPr>
      <w:t>RÉADAPTATION PHYSIQUE - LONG SÉJOUR</w:t>
    </w:r>
    <w:r w:rsidRPr="00EC4B40">
      <w:rPr>
        <w:rFonts w:ascii="Calibri" w:hAnsi="Calibri" w:cs="Arial"/>
        <w:b/>
      </w:rPr>
      <w:t> </w:t>
    </w:r>
    <w:r w:rsidRPr="002C0510">
      <w:rPr>
        <w:rFonts w:asciiTheme="minorHAnsi" w:hAnsiTheme="minorHAnsi" w:cstheme="minorHAnsi"/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941407">
      <w:rPr>
        <w:b/>
        <w:bCs/>
        <w:noProof/>
        <w:sz w:val="15"/>
        <w:szCs w:val="15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941407" w:rsidRPr="00941407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E7881" w14:textId="1BB0C049" w:rsidR="00947669" w:rsidRPr="002C0510" w:rsidRDefault="002648C3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CLI-60627</w:t>
    </w:r>
    <w:r w:rsidR="00947669" w:rsidRPr="002C0510">
      <w:rPr>
        <w:rFonts w:asciiTheme="minorHAnsi" w:hAnsiTheme="minorHAnsi" w:cstheme="minorHAnsi"/>
        <w:sz w:val="20"/>
        <w:szCs w:val="20"/>
      </w:rPr>
      <w:t xml:space="preserve"> </w:t>
    </w:r>
    <w:r w:rsidR="00947669" w:rsidRPr="002648C3">
      <w:rPr>
        <w:rFonts w:asciiTheme="minorHAnsi" w:hAnsiTheme="minorHAnsi" w:cstheme="minorHAnsi"/>
        <w:sz w:val="15"/>
        <w:szCs w:val="15"/>
      </w:rPr>
      <w:t>(</w:t>
    </w:r>
    <w:r w:rsidRPr="002648C3">
      <w:rPr>
        <w:rFonts w:asciiTheme="minorHAnsi" w:hAnsiTheme="minorHAnsi" w:cstheme="minorHAnsi"/>
        <w:sz w:val="15"/>
        <w:szCs w:val="15"/>
      </w:rPr>
      <w:t>2023-06</w:t>
    </w:r>
    <w:r w:rsidR="00947669" w:rsidRPr="002648C3">
      <w:rPr>
        <w:rFonts w:asciiTheme="minorHAnsi" w:hAnsiTheme="minorHAnsi" w:cstheme="minorHAnsi"/>
        <w:sz w:val="15"/>
        <w:szCs w:val="15"/>
      </w:rPr>
      <w:t>)</w:t>
    </w:r>
    <w:r w:rsidR="00947669" w:rsidRPr="002C0510">
      <w:rPr>
        <w:rFonts w:asciiTheme="minorHAnsi" w:hAnsiTheme="minorHAnsi" w:cstheme="minorHAnsi"/>
        <w:sz w:val="20"/>
        <w:szCs w:val="20"/>
      </w:rPr>
      <w:tab/>
    </w:r>
    <w:r w:rsidR="00947669" w:rsidRPr="002D0BD7">
      <w:rPr>
        <w:rFonts w:ascii="Calibri" w:hAnsi="Calibri" w:cs="Arial"/>
        <w:b/>
        <w:sz w:val="20"/>
        <w:szCs w:val="20"/>
      </w:rPr>
      <w:t>COLLECTE DE DONNÉES ÉVALUATIVE</w:t>
    </w:r>
    <w:r w:rsidR="00947669" w:rsidRPr="002C0510">
      <w:rPr>
        <w:rFonts w:asciiTheme="minorHAnsi" w:hAnsiTheme="minorHAnsi" w:cstheme="minorHAnsi"/>
        <w:sz w:val="20"/>
        <w:szCs w:val="20"/>
      </w:rPr>
      <w:tab/>
    </w:r>
    <w:r w:rsidR="00947669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947669">
      <w:rPr>
        <w:rFonts w:asciiTheme="minorHAnsi" w:hAnsiTheme="minorHAnsi" w:cstheme="minorHAnsi"/>
        <w:sz w:val="15"/>
        <w:szCs w:val="15"/>
      </w:rPr>
      <w:t>de l’usager</w:t>
    </w:r>
  </w:p>
  <w:p w14:paraId="42E6FC38" w14:textId="4C773881" w:rsidR="00947669" w:rsidRPr="002C0510" w:rsidRDefault="00947669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 xml:space="preserve"> </w:t>
    </w:r>
    <w:r w:rsidRPr="00224351">
      <w:rPr>
        <w:rFonts w:ascii="Calibri" w:hAnsi="Calibri" w:cs="Arial"/>
        <w:b/>
        <w:sz w:val="20"/>
        <w:szCs w:val="20"/>
      </w:rPr>
      <w:t>RÉADAPTATION PHYSIQUE - LONG SÉJOUR</w:t>
    </w:r>
    <w:r w:rsidRPr="00EC4B40">
      <w:rPr>
        <w:rFonts w:ascii="Calibri" w:hAnsi="Calibri" w:cs="Arial"/>
        <w:b/>
      </w:rPr>
      <w:t> </w:t>
    </w: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PAGE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941407" w:rsidRPr="00941407">
      <w:rPr>
        <w:rFonts w:asciiTheme="minorHAnsi" w:hAnsiTheme="minorHAnsi" w:cstheme="minorHAnsi"/>
        <w:b/>
        <w:bCs/>
        <w:noProof/>
        <w:sz w:val="15"/>
        <w:szCs w:val="15"/>
        <w:lang w:val="fr-FR"/>
      </w:rPr>
      <w:t>1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NUMPAGES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941407" w:rsidRPr="00941407">
      <w:rPr>
        <w:rFonts w:asciiTheme="minorHAnsi" w:hAnsiTheme="minorHAnsi" w:cstheme="minorHAnsi"/>
        <w:b/>
        <w:bCs/>
        <w:noProof/>
        <w:sz w:val="15"/>
        <w:szCs w:val="15"/>
        <w:lang w:val="fr-FR"/>
      </w:rPr>
      <w:t>2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9A2ADD" w14:textId="77777777" w:rsidR="009D02CF" w:rsidRDefault="009D02CF" w:rsidP="0081257E">
      <w:r>
        <w:separator/>
      </w:r>
    </w:p>
  </w:footnote>
  <w:footnote w:type="continuationSeparator" w:id="0">
    <w:p w14:paraId="3EA3F822" w14:textId="77777777" w:rsidR="009D02CF" w:rsidRDefault="009D02CF" w:rsidP="0081257E">
      <w:r>
        <w:continuationSeparator/>
      </w:r>
    </w:p>
  </w:footnote>
  <w:footnote w:type="continuationNotice" w:id="1">
    <w:p w14:paraId="5BEB330C" w14:textId="77777777" w:rsidR="009D02CF" w:rsidRDefault="009D02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9923AB" w14:textId="77777777" w:rsidR="00947669" w:rsidRPr="00F130E4" w:rsidRDefault="00947669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permStart w:id="1550597099" w:edGrp="everyone"/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-510919086"/>
        <w:lock w:val="sdtLocked"/>
        <w:placeholder>
          <w:docPart w:val="2E3322BEA23B4BB586307765B08FAB03"/>
        </w:placeholder>
        <w:showingPlcHdr/>
      </w:sdtPr>
      <w:sdtEndPr/>
      <w:sdtContent>
        <w:r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permEnd w:id="1550597099"/>
    <w:r w:rsidRPr="00F130E4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ab/>
      <w:t># 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permStart w:id="2074825352" w:edGrp="everyone"/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910271402"/>
        <w:lock w:val="sdtLocked"/>
        <w:placeholder>
          <w:docPart w:val="6841809E16834CE1B698AB04D928885D"/>
        </w:placeholder>
      </w:sdtPr>
      <w:sdtEndPr/>
      <w:sdtContent>
        <w:r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permEnd w:id="207482535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C127B" w14:textId="77777777" w:rsidR="00947669" w:rsidRPr="00F130E4" w:rsidRDefault="00947669" w:rsidP="00CD6AD7">
    <w:pPr>
      <w:pStyle w:val="En-tte"/>
      <w:tabs>
        <w:tab w:val="clear" w:pos="8640"/>
        <w:tab w:val="right" w:pos="8789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permStart w:id="465776406" w:edGrp="everyone"/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-477072817"/>
        <w:lock w:val="sdtLocked"/>
        <w:placeholder>
          <w:docPart w:val="4D9D11F57DDA45F0A728043CAB1F5C8A"/>
        </w:placeholder>
        <w:showingPlcHdr/>
      </w:sdtPr>
      <w:sdtEndPr/>
      <w:sdtContent>
        <w:r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permEnd w:id="465776406"/>
    <w:r>
      <w:rPr>
        <w:rFonts w:asciiTheme="minorHAnsi" w:hAnsiTheme="minorHAnsi" w:cstheme="minorHAnsi"/>
        <w:color w:val="808080"/>
        <w:sz w:val="20"/>
        <w:szCs w:val="20"/>
      </w:rPr>
      <w:tab/>
    </w:r>
    <w:r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>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permStart w:id="1334725778" w:edGrp="everyone"/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926388948"/>
        <w:lock w:val="sdtLocked"/>
        <w:placeholder>
          <w:docPart w:val="5517E7626CB644028CABCA6CB986160E"/>
        </w:placeholder>
      </w:sdtPr>
      <w:sdtEndPr/>
      <w:sdtContent>
        <w:r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permEnd w:id="1334725778"/>
  </w:p>
  <w:p w14:paraId="30D7AA69" w14:textId="77777777" w:rsidR="00947669" w:rsidRDefault="00947669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95"/>
      <w:gridCol w:w="3395"/>
      <w:gridCol w:w="3395"/>
    </w:tblGrid>
    <w:tr w:rsidR="00947669" w14:paraId="2B87717A" w14:textId="77777777" w:rsidTr="59A4CBD6">
      <w:trPr>
        <w:trHeight w:val="300"/>
      </w:trPr>
      <w:tc>
        <w:tcPr>
          <w:tcW w:w="3395" w:type="dxa"/>
        </w:tcPr>
        <w:p w14:paraId="68A2427F" w14:textId="148D5EB0" w:rsidR="00947669" w:rsidRDefault="00947669" w:rsidP="59A4CBD6">
          <w:pPr>
            <w:pStyle w:val="En-tte"/>
            <w:ind w:left="-115"/>
          </w:pPr>
        </w:p>
      </w:tc>
      <w:tc>
        <w:tcPr>
          <w:tcW w:w="3395" w:type="dxa"/>
        </w:tcPr>
        <w:p w14:paraId="64CFE17A" w14:textId="24F8C51B" w:rsidR="00947669" w:rsidRDefault="00947669" w:rsidP="59A4CBD6">
          <w:pPr>
            <w:pStyle w:val="En-tte"/>
            <w:jc w:val="center"/>
          </w:pPr>
        </w:p>
      </w:tc>
      <w:tc>
        <w:tcPr>
          <w:tcW w:w="3395" w:type="dxa"/>
        </w:tcPr>
        <w:p w14:paraId="66E0FADE" w14:textId="0720839A" w:rsidR="00947669" w:rsidRDefault="00947669" w:rsidP="59A4CBD6">
          <w:pPr>
            <w:pStyle w:val="En-tte"/>
            <w:ind w:right="-115"/>
            <w:jc w:val="right"/>
          </w:pPr>
        </w:p>
      </w:tc>
    </w:tr>
  </w:tbl>
  <w:p w14:paraId="3CBD9B6B" w14:textId="22F00F21" w:rsidR="00947669" w:rsidRDefault="00947669" w:rsidP="59A4CBD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A3E95"/>
    <w:multiLevelType w:val="hybridMultilevel"/>
    <w:tmpl w:val="117E546C"/>
    <w:lvl w:ilvl="0" w:tplc="59F8E5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272C74"/>
    <w:multiLevelType w:val="multilevel"/>
    <w:tmpl w:val="130C2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fr-CA" w:vendorID="64" w:dllVersion="131078" w:nlCheck="1" w:checkStyle="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7+ihqXdEceLUGfeYSvI6NMqxF0/4xGW4FX9Z6RXEtBUgnEPD91cvZf7TGp9oa3XwbqVGXU8EZh4rk4+jPdTofg==" w:salt="yaO8dW7D+61tP4Wt3HRLC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1EA0"/>
    <w:rsid w:val="000235F9"/>
    <w:rsid w:val="000303C6"/>
    <w:rsid w:val="0004612D"/>
    <w:rsid w:val="0005376C"/>
    <w:rsid w:val="00053A7A"/>
    <w:rsid w:val="00056477"/>
    <w:rsid w:val="00061115"/>
    <w:rsid w:val="000653C6"/>
    <w:rsid w:val="00070BD8"/>
    <w:rsid w:val="00072BDD"/>
    <w:rsid w:val="00081719"/>
    <w:rsid w:val="00081E4F"/>
    <w:rsid w:val="00094D01"/>
    <w:rsid w:val="000A1BAF"/>
    <w:rsid w:val="000A48D0"/>
    <w:rsid w:val="000A5A8D"/>
    <w:rsid w:val="000A5E6D"/>
    <w:rsid w:val="000A5E86"/>
    <w:rsid w:val="000B236B"/>
    <w:rsid w:val="000B34AA"/>
    <w:rsid w:val="000B7F78"/>
    <w:rsid w:val="000D061C"/>
    <w:rsid w:val="000E53E1"/>
    <w:rsid w:val="000F0434"/>
    <w:rsid w:val="000F0ECA"/>
    <w:rsid w:val="000F1FB9"/>
    <w:rsid w:val="000F7530"/>
    <w:rsid w:val="00105175"/>
    <w:rsid w:val="00106182"/>
    <w:rsid w:val="00106F97"/>
    <w:rsid w:val="0010712C"/>
    <w:rsid w:val="001200AF"/>
    <w:rsid w:val="00121C81"/>
    <w:rsid w:val="0013480E"/>
    <w:rsid w:val="00134CC1"/>
    <w:rsid w:val="0014043F"/>
    <w:rsid w:val="0014311E"/>
    <w:rsid w:val="00144BC2"/>
    <w:rsid w:val="00153E63"/>
    <w:rsid w:val="001549C3"/>
    <w:rsid w:val="001625A7"/>
    <w:rsid w:val="00162FFB"/>
    <w:rsid w:val="00163910"/>
    <w:rsid w:val="00163926"/>
    <w:rsid w:val="00170CBA"/>
    <w:rsid w:val="00173F3A"/>
    <w:rsid w:val="00184D0C"/>
    <w:rsid w:val="00187FCF"/>
    <w:rsid w:val="00193617"/>
    <w:rsid w:val="001A2DBA"/>
    <w:rsid w:val="001B6ADB"/>
    <w:rsid w:val="001C3C30"/>
    <w:rsid w:val="001F086F"/>
    <w:rsid w:val="00205E89"/>
    <w:rsid w:val="0021081C"/>
    <w:rsid w:val="00224351"/>
    <w:rsid w:val="00224B70"/>
    <w:rsid w:val="00227DD7"/>
    <w:rsid w:val="00230283"/>
    <w:rsid w:val="00230A4A"/>
    <w:rsid w:val="00233C49"/>
    <w:rsid w:val="00237BBA"/>
    <w:rsid w:val="002408C6"/>
    <w:rsid w:val="00240B84"/>
    <w:rsid w:val="002454D8"/>
    <w:rsid w:val="00263F52"/>
    <w:rsid w:val="002648C3"/>
    <w:rsid w:val="00285AAB"/>
    <w:rsid w:val="00295818"/>
    <w:rsid w:val="00295F2F"/>
    <w:rsid w:val="002A451A"/>
    <w:rsid w:val="002C0510"/>
    <w:rsid w:val="002C10F4"/>
    <w:rsid w:val="002C5CEB"/>
    <w:rsid w:val="002D207C"/>
    <w:rsid w:val="002D4BDA"/>
    <w:rsid w:val="002E3D54"/>
    <w:rsid w:val="002F477A"/>
    <w:rsid w:val="00300573"/>
    <w:rsid w:val="00301BAB"/>
    <w:rsid w:val="003251E0"/>
    <w:rsid w:val="00336BCB"/>
    <w:rsid w:val="00341B62"/>
    <w:rsid w:val="0035045E"/>
    <w:rsid w:val="0035589A"/>
    <w:rsid w:val="00364530"/>
    <w:rsid w:val="00366A13"/>
    <w:rsid w:val="00367527"/>
    <w:rsid w:val="00367C4C"/>
    <w:rsid w:val="0037005A"/>
    <w:rsid w:val="00371FBF"/>
    <w:rsid w:val="003724A3"/>
    <w:rsid w:val="003751A8"/>
    <w:rsid w:val="00380AEA"/>
    <w:rsid w:val="0039226F"/>
    <w:rsid w:val="003A48FF"/>
    <w:rsid w:val="003A6F43"/>
    <w:rsid w:val="003E3AE5"/>
    <w:rsid w:val="003F27A5"/>
    <w:rsid w:val="003F3BBB"/>
    <w:rsid w:val="003F5BFB"/>
    <w:rsid w:val="00413A5E"/>
    <w:rsid w:val="004246FA"/>
    <w:rsid w:val="004331D4"/>
    <w:rsid w:val="0045258B"/>
    <w:rsid w:val="00460096"/>
    <w:rsid w:val="00465EBD"/>
    <w:rsid w:val="00466CA4"/>
    <w:rsid w:val="00475947"/>
    <w:rsid w:val="00486DB0"/>
    <w:rsid w:val="00487374"/>
    <w:rsid w:val="00494C23"/>
    <w:rsid w:val="004A634E"/>
    <w:rsid w:val="004A7727"/>
    <w:rsid w:val="004B2D7F"/>
    <w:rsid w:val="004B315B"/>
    <w:rsid w:val="004D5723"/>
    <w:rsid w:val="004F3CE1"/>
    <w:rsid w:val="004F7BC1"/>
    <w:rsid w:val="005029E9"/>
    <w:rsid w:val="005222EB"/>
    <w:rsid w:val="00527734"/>
    <w:rsid w:val="005450BB"/>
    <w:rsid w:val="00562D85"/>
    <w:rsid w:val="00572797"/>
    <w:rsid w:val="005846D0"/>
    <w:rsid w:val="00586763"/>
    <w:rsid w:val="005A0C13"/>
    <w:rsid w:val="005B0165"/>
    <w:rsid w:val="005C1EC4"/>
    <w:rsid w:val="005F5E7B"/>
    <w:rsid w:val="00605F48"/>
    <w:rsid w:val="006203E9"/>
    <w:rsid w:val="0063019A"/>
    <w:rsid w:val="00631CAF"/>
    <w:rsid w:val="0063533F"/>
    <w:rsid w:val="00644EF4"/>
    <w:rsid w:val="006474AC"/>
    <w:rsid w:val="006505B5"/>
    <w:rsid w:val="00652BD9"/>
    <w:rsid w:val="00652EA1"/>
    <w:rsid w:val="00655239"/>
    <w:rsid w:val="00660C4F"/>
    <w:rsid w:val="00670347"/>
    <w:rsid w:val="0067793A"/>
    <w:rsid w:val="006859C3"/>
    <w:rsid w:val="006874BF"/>
    <w:rsid w:val="00694568"/>
    <w:rsid w:val="006B103B"/>
    <w:rsid w:val="006B68DF"/>
    <w:rsid w:val="006C0367"/>
    <w:rsid w:val="006C1EF6"/>
    <w:rsid w:val="006C3A24"/>
    <w:rsid w:val="006C647A"/>
    <w:rsid w:val="00701685"/>
    <w:rsid w:val="00702750"/>
    <w:rsid w:val="0070575F"/>
    <w:rsid w:val="0070733E"/>
    <w:rsid w:val="00711015"/>
    <w:rsid w:val="00711069"/>
    <w:rsid w:val="007372B2"/>
    <w:rsid w:val="00742CE5"/>
    <w:rsid w:val="00743434"/>
    <w:rsid w:val="00770980"/>
    <w:rsid w:val="00774F41"/>
    <w:rsid w:val="00775336"/>
    <w:rsid w:val="00775EF5"/>
    <w:rsid w:val="00777AEF"/>
    <w:rsid w:val="007824FE"/>
    <w:rsid w:val="00794F54"/>
    <w:rsid w:val="00796F7D"/>
    <w:rsid w:val="007A7BE7"/>
    <w:rsid w:val="007B10A9"/>
    <w:rsid w:val="007B10B7"/>
    <w:rsid w:val="007C0A74"/>
    <w:rsid w:val="007C4940"/>
    <w:rsid w:val="007C4953"/>
    <w:rsid w:val="007E09E8"/>
    <w:rsid w:val="007E5A80"/>
    <w:rsid w:val="007F3548"/>
    <w:rsid w:val="0080585F"/>
    <w:rsid w:val="0081257E"/>
    <w:rsid w:val="00813571"/>
    <w:rsid w:val="00815A91"/>
    <w:rsid w:val="008273AD"/>
    <w:rsid w:val="00835D55"/>
    <w:rsid w:val="00840968"/>
    <w:rsid w:val="00854761"/>
    <w:rsid w:val="00854C5B"/>
    <w:rsid w:val="00855F59"/>
    <w:rsid w:val="0088545A"/>
    <w:rsid w:val="008A5570"/>
    <w:rsid w:val="008C1B87"/>
    <w:rsid w:val="008F61BF"/>
    <w:rsid w:val="00912469"/>
    <w:rsid w:val="00914CBF"/>
    <w:rsid w:val="009210E9"/>
    <w:rsid w:val="009241CF"/>
    <w:rsid w:val="00932CCC"/>
    <w:rsid w:val="0093368C"/>
    <w:rsid w:val="00933CF8"/>
    <w:rsid w:val="00941407"/>
    <w:rsid w:val="00942D0E"/>
    <w:rsid w:val="00947669"/>
    <w:rsid w:val="00954EBA"/>
    <w:rsid w:val="009558B8"/>
    <w:rsid w:val="00957446"/>
    <w:rsid w:val="009917D6"/>
    <w:rsid w:val="009B3DF2"/>
    <w:rsid w:val="009B7034"/>
    <w:rsid w:val="009C708F"/>
    <w:rsid w:val="009D02CF"/>
    <w:rsid w:val="009D3AA4"/>
    <w:rsid w:val="009E1A56"/>
    <w:rsid w:val="009E7A98"/>
    <w:rsid w:val="00A0249F"/>
    <w:rsid w:val="00A073D7"/>
    <w:rsid w:val="00A3325A"/>
    <w:rsid w:val="00A33CEF"/>
    <w:rsid w:val="00A3424F"/>
    <w:rsid w:val="00A36142"/>
    <w:rsid w:val="00A513DB"/>
    <w:rsid w:val="00A530F1"/>
    <w:rsid w:val="00A5593D"/>
    <w:rsid w:val="00A729F1"/>
    <w:rsid w:val="00A73671"/>
    <w:rsid w:val="00A77D58"/>
    <w:rsid w:val="00A77FD9"/>
    <w:rsid w:val="00A81D2A"/>
    <w:rsid w:val="00A84AD2"/>
    <w:rsid w:val="00A85D6B"/>
    <w:rsid w:val="00A90CAF"/>
    <w:rsid w:val="00A96E54"/>
    <w:rsid w:val="00AB1AE0"/>
    <w:rsid w:val="00AB6C5B"/>
    <w:rsid w:val="00AC1E58"/>
    <w:rsid w:val="00AC7CEE"/>
    <w:rsid w:val="00AD5DB0"/>
    <w:rsid w:val="00AD7EA0"/>
    <w:rsid w:val="00AE5772"/>
    <w:rsid w:val="00AE768E"/>
    <w:rsid w:val="00AE7B95"/>
    <w:rsid w:val="00AF052E"/>
    <w:rsid w:val="00AF3023"/>
    <w:rsid w:val="00B06CF8"/>
    <w:rsid w:val="00B11A7E"/>
    <w:rsid w:val="00B21AF3"/>
    <w:rsid w:val="00B24B58"/>
    <w:rsid w:val="00B31BE9"/>
    <w:rsid w:val="00B34C6D"/>
    <w:rsid w:val="00B44F24"/>
    <w:rsid w:val="00B46D29"/>
    <w:rsid w:val="00B700E0"/>
    <w:rsid w:val="00B728A7"/>
    <w:rsid w:val="00B90138"/>
    <w:rsid w:val="00B94163"/>
    <w:rsid w:val="00BA5ED2"/>
    <w:rsid w:val="00BB3AB8"/>
    <w:rsid w:val="00BC0CA8"/>
    <w:rsid w:val="00BD08CA"/>
    <w:rsid w:val="00BD5DFA"/>
    <w:rsid w:val="00BD5E67"/>
    <w:rsid w:val="00BE479A"/>
    <w:rsid w:val="00BF5356"/>
    <w:rsid w:val="00BF6BB8"/>
    <w:rsid w:val="00C00059"/>
    <w:rsid w:val="00C02195"/>
    <w:rsid w:val="00C34636"/>
    <w:rsid w:val="00C409F5"/>
    <w:rsid w:val="00C41836"/>
    <w:rsid w:val="00C56334"/>
    <w:rsid w:val="00C819E7"/>
    <w:rsid w:val="00C83E84"/>
    <w:rsid w:val="00C977FD"/>
    <w:rsid w:val="00CA35C1"/>
    <w:rsid w:val="00CA5268"/>
    <w:rsid w:val="00CB76D6"/>
    <w:rsid w:val="00CC0874"/>
    <w:rsid w:val="00CC2533"/>
    <w:rsid w:val="00CC7EFA"/>
    <w:rsid w:val="00CD6AD7"/>
    <w:rsid w:val="00CD7540"/>
    <w:rsid w:val="00CE02A6"/>
    <w:rsid w:val="00CE1F62"/>
    <w:rsid w:val="00CE5C80"/>
    <w:rsid w:val="00CF3DA6"/>
    <w:rsid w:val="00D05770"/>
    <w:rsid w:val="00D05D0F"/>
    <w:rsid w:val="00D10D18"/>
    <w:rsid w:val="00D11FF0"/>
    <w:rsid w:val="00D16A65"/>
    <w:rsid w:val="00D20198"/>
    <w:rsid w:val="00D25D2A"/>
    <w:rsid w:val="00D27E33"/>
    <w:rsid w:val="00D303B8"/>
    <w:rsid w:val="00D3516B"/>
    <w:rsid w:val="00D36424"/>
    <w:rsid w:val="00D37C8D"/>
    <w:rsid w:val="00D4156D"/>
    <w:rsid w:val="00D45066"/>
    <w:rsid w:val="00D62BE6"/>
    <w:rsid w:val="00D62FA3"/>
    <w:rsid w:val="00D631BA"/>
    <w:rsid w:val="00D6524F"/>
    <w:rsid w:val="00D65817"/>
    <w:rsid w:val="00D658C1"/>
    <w:rsid w:val="00D66ED1"/>
    <w:rsid w:val="00D75DB5"/>
    <w:rsid w:val="00D94066"/>
    <w:rsid w:val="00D96044"/>
    <w:rsid w:val="00D97471"/>
    <w:rsid w:val="00DA05CB"/>
    <w:rsid w:val="00DA3089"/>
    <w:rsid w:val="00DA41EC"/>
    <w:rsid w:val="00DB5E8C"/>
    <w:rsid w:val="00DD133D"/>
    <w:rsid w:val="00DD6AC7"/>
    <w:rsid w:val="00DE0EC9"/>
    <w:rsid w:val="00DF248B"/>
    <w:rsid w:val="00DF487E"/>
    <w:rsid w:val="00E10066"/>
    <w:rsid w:val="00E13665"/>
    <w:rsid w:val="00E16883"/>
    <w:rsid w:val="00E24ABE"/>
    <w:rsid w:val="00E30FAC"/>
    <w:rsid w:val="00E3667F"/>
    <w:rsid w:val="00E37A0D"/>
    <w:rsid w:val="00E55FF4"/>
    <w:rsid w:val="00E84264"/>
    <w:rsid w:val="00EA2FBB"/>
    <w:rsid w:val="00EA3D5C"/>
    <w:rsid w:val="00EA7032"/>
    <w:rsid w:val="00EB67A8"/>
    <w:rsid w:val="00EC1D23"/>
    <w:rsid w:val="00EC202C"/>
    <w:rsid w:val="00ED174A"/>
    <w:rsid w:val="00EE00A3"/>
    <w:rsid w:val="00EE71AF"/>
    <w:rsid w:val="00EF62FA"/>
    <w:rsid w:val="00F038C6"/>
    <w:rsid w:val="00F130E4"/>
    <w:rsid w:val="00F15FDF"/>
    <w:rsid w:val="00F1734B"/>
    <w:rsid w:val="00F1774D"/>
    <w:rsid w:val="00F20FF1"/>
    <w:rsid w:val="00F33764"/>
    <w:rsid w:val="00F41733"/>
    <w:rsid w:val="00F47B4E"/>
    <w:rsid w:val="00F52944"/>
    <w:rsid w:val="00F72CF4"/>
    <w:rsid w:val="00F7382F"/>
    <w:rsid w:val="00F95C14"/>
    <w:rsid w:val="00F95ECE"/>
    <w:rsid w:val="00FA1BA3"/>
    <w:rsid w:val="00FA3A2B"/>
    <w:rsid w:val="00FA6AA8"/>
    <w:rsid w:val="00FC6B41"/>
    <w:rsid w:val="00FD14A6"/>
    <w:rsid w:val="00FD74A1"/>
    <w:rsid w:val="00FE5D19"/>
    <w:rsid w:val="00FE7523"/>
    <w:rsid w:val="00FF1654"/>
    <w:rsid w:val="00FF28FF"/>
    <w:rsid w:val="00FF4922"/>
    <w:rsid w:val="03E1B37B"/>
    <w:rsid w:val="1E039A8F"/>
    <w:rsid w:val="59A4C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8D0C37"/>
  <w15:chartTrackingRefBased/>
  <w15:docId w15:val="{F04B9A90-7AE7-489E-81C3-1158D026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33D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table" w:styleId="TableauGrille1Clair-Accentuation5">
    <w:name w:val="Grid Table 1 Light Accent 5"/>
    <w:basedOn w:val="TableauNormal"/>
    <w:uiPriority w:val="46"/>
    <w:locked/>
    <w:rsid w:val="000F753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lledutableau1">
    <w:name w:val="Grille du tableau1"/>
    <w:basedOn w:val="TableauNormal"/>
    <w:next w:val="Grilledutableau"/>
    <w:uiPriority w:val="39"/>
    <w:rsid w:val="00224351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aire">
    <w:name w:val="annotation text"/>
    <w:basedOn w:val="Normal"/>
    <w:link w:val="CommentaireCar"/>
    <w:uiPriority w:val="99"/>
    <w:semiHidden/>
    <w:unhideWhenUsed/>
    <w:locked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rFonts w:ascii="Arial Narrow" w:eastAsia="Times New Roman" w:hAnsi="Arial Narrow" w:cs="Times New Roman"/>
      <w:sz w:val="20"/>
      <w:szCs w:val="20"/>
      <w:lang w:eastAsia="fr-CA"/>
    </w:rPr>
  </w:style>
  <w:style w:type="character" w:styleId="Marquedecommentaire">
    <w:name w:val="annotation reference"/>
    <w:basedOn w:val="Policepardfaut"/>
    <w:uiPriority w:val="99"/>
    <w:semiHidden/>
    <w:unhideWhenUsed/>
    <w:locked/>
    <w:rPr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6B103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B103B"/>
    <w:rPr>
      <w:rFonts w:ascii="Segoe UI" w:eastAsia="Times New Roman" w:hAnsi="Segoe UI" w:cs="Segoe UI"/>
      <w:sz w:val="18"/>
      <w:szCs w:val="18"/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855F5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55F59"/>
    <w:rPr>
      <w:rFonts w:ascii="Arial Narrow" w:eastAsia="Times New Roman" w:hAnsi="Arial Narrow" w:cs="Times New Roman"/>
      <w:b/>
      <w:bCs/>
      <w:sz w:val="20"/>
      <w:szCs w:val="20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530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aaf0312db32f43ca" Type="http://schemas.microsoft.com/office/2016/09/relationships/commentsIds" Target="commentsIds.xml"/><Relationship Id="R571bca6a66b440b2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9125FFA66CC4D75A4213D021F8898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7DEEC9-CB9E-45A1-A92E-FB111A9763CA}"/>
      </w:docPartPr>
      <w:docPartBody>
        <w:p w:rsidR="00155FE5" w:rsidRDefault="009558B8"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3CF9E5941B4A139B707AC095ACE2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B85024-D1DA-4BE1-915E-6AE9DC8F5400}"/>
      </w:docPartPr>
      <w:docPartBody>
        <w:p w:rsidR="00155FE5" w:rsidRDefault="00DF487E" w:rsidP="00DF487E"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2E3322BEA23B4BB586307765B08FAB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0FFD16-5877-4685-9DE3-756E16847715}"/>
      </w:docPartPr>
      <w:docPartBody>
        <w:p w:rsidR="00112490" w:rsidRDefault="00DF487E" w:rsidP="00DF487E"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6841809E16834CE1B698AB04D92888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041A8C-08DA-4E58-A42A-3892F7595C80}"/>
      </w:docPartPr>
      <w:docPartBody>
        <w:p w:rsidR="00112490" w:rsidRDefault="00DF487E" w:rsidP="00DF487E"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D9D11F57DDA45F0A728043CAB1F5C8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8E6C57-B0C0-490E-ADF9-432D0CC5E1FF}"/>
      </w:docPartPr>
      <w:docPartBody>
        <w:p w:rsidR="00112490" w:rsidRDefault="00DF487E" w:rsidP="00DF487E"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5517E7626CB644028CABCA6CB98616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D99492-9290-43EA-BDFD-0F33C4B98791}"/>
      </w:docPartPr>
      <w:docPartBody>
        <w:p w:rsidR="00112490" w:rsidRDefault="00DF487E" w:rsidP="00DF487E"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270392A8E07428E8916E80AD7215D8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5A35B8-6CDB-42AE-BF72-8E0545D1062F}"/>
      </w:docPartPr>
      <w:docPartBody>
        <w:p w:rsidR="00F83592" w:rsidRDefault="00AF3023" w:rsidP="00AF3023">
          <w:pPr>
            <w:pStyle w:val="3270392A8E07428E8916E80AD7215D82"/>
          </w:pPr>
          <w:r w:rsidRPr="0034640B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DefaultPlaceholder_-18540134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030E9B-66F0-4CA0-9398-A560C64D0C2D}"/>
      </w:docPartPr>
      <w:docPartBody>
        <w:p w:rsidR="00F83592" w:rsidRDefault="00AF3023">
          <w:r w:rsidRPr="003E28C2">
            <w:rPr>
              <w:rStyle w:val="Textedelespacerserv"/>
            </w:rPr>
            <w:t>Choisissez un élément.</w:t>
          </w:r>
        </w:p>
      </w:docPartBody>
    </w:docPart>
    <w:docPart>
      <w:docPartPr>
        <w:name w:val="9400CCD90F184CB0A9160B45CFB1534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06DC6C-247E-4E28-B22C-8F4B9FA99A1B}"/>
      </w:docPartPr>
      <w:docPartBody>
        <w:p w:rsidR="00BC192C" w:rsidRDefault="00321A80" w:rsidP="00321A80">
          <w:pPr>
            <w:pStyle w:val="9400CCD90F184CB0A9160B45CFB15343"/>
          </w:pPr>
          <w:r w:rsidRPr="00904C9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E03418F052764E49AD62DAF0AA11DE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BAD549-A38B-45E2-B2A3-1B7169D88424}"/>
      </w:docPartPr>
      <w:docPartBody>
        <w:p w:rsidR="00354177" w:rsidRDefault="007A3AA6" w:rsidP="007A3AA6">
          <w:pPr>
            <w:pStyle w:val="E03418F052764E49AD62DAF0AA11DE9F"/>
          </w:pPr>
          <w:r w:rsidRPr="00904C9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88239122CCD749BAA7B892F625CE13E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3469571-D98B-4E10-AA8E-45CCF8A3C8B2}"/>
      </w:docPartPr>
      <w:docPartBody>
        <w:p w:rsidR="00354177" w:rsidRDefault="007A3AA6" w:rsidP="007A3AA6">
          <w:pPr>
            <w:pStyle w:val="88239122CCD749BAA7B892F625CE13EB"/>
          </w:pPr>
          <w:r w:rsidRPr="00904C9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C7D2B2632DFD487E944D8F5D90E155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4D81BE-7079-4B76-BA90-7B73335D6E39}"/>
      </w:docPartPr>
      <w:docPartBody>
        <w:p w:rsidR="00354177" w:rsidRDefault="007A3AA6" w:rsidP="007A3AA6">
          <w:pPr>
            <w:pStyle w:val="C7D2B2632DFD487E944D8F5D90E155FD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EDE6F9FDACCA4DE4A6134BD13D1A5B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049B922-3C4A-4162-B1D2-239D7654349D}"/>
      </w:docPartPr>
      <w:docPartBody>
        <w:p w:rsidR="00354177" w:rsidRDefault="007A3AA6" w:rsidP="007A3AA6">
          <w:pPr>
            <w:pStyle w:val="EDE6F9FDACCA4DE4A6134BD13D1A5B9D"/>
          </w:pPr>
          <w:r w:rsidRPr="00904C9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0ADC258EE71C411AA5AA3AC90E7CDD6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03C5C1-2E77-4405-81A7-35A3F117121C}"/>
      </w:docPartPr>
      <w:docPartBody>
        <w:p w:rsidR="00354177" w:rsidRDefault="007A3AA6" w:rsidP="007A3AA6">
          <w:pPr>
            <w:pStyle w:val="0ADC258EE71C411AA5AA3AC90E7CDD65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A21CCC9F90954CF9892B7B896CE8E3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E1D44C7-A2C9-40FF-A6BE-431768C1905F}"/>
      </w:docPartPr>
      <w:docPartBody>
        <w:p w:rsidR="00354177" w:rsidRDefault="007A3AA6" w:rsidP="007A3AA6">
          <w:pPr>
            <w:pStyle w:val="A21CCC9F90954CF9892B7B896CE8E3D9"/>
          </w:pPr>
          <w:r w:rsidRPr="00904C9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17DFB7B0253D40A3B786565BEC3567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9A39C8E-DAE4-4926-BAF1-796D15A133A0}"/>
      </w:docPartPr>
      <w:docPartBody>
        <w:p w:rsidR="00354177" w:rsidRDefault="007A3AA6" w:rsidP="007A3AA6">
          <w:pPr>
            <w:pStyle w:val="17DFB7B0253D40A3B786565BEC356740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73A9252193C04CBDBE38EBD60FC79A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3C1F2B4-3884-49BF-9856-9D41E5A4B765}"/>
      </w:docPartPr>
      <w:docPartBody>
        <w:p w:rsidR="00354177" w:rsidRDefault="007A3AA6" w:rsidP="007A3AA6">
          <w:pPr>
            <w:pStyle w:val="73A9252193C04CBDBE38EBD60FC79A2A"/>
          </w:pPr>
          <w:r w:rsidRPr="00904C91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112490"/>
    <w:rsid w:val="00155FE5"/>
    <w:rsid w:val="00191452"/>
    <w:rsid w:val="00210DB3"/>
    <w:rsid w:val="002162C5"/>
    <w:rsid w:val="002B2C3E"/>
    <w:rsid w:val="00321A80"/>
    <w:rsid w:val="0034005E"/>
    <w:rsid w:val="003421FF"/>
    <w:rsid w:val="00354177"/>
    <w:rsid w:val="00362A21"/>
    <w:rsid w:val="0037005A"/>
    <w:rsid w:val="00384737"/>
    <w:rsid w:val="003B161F"/>
    <w:rsid w:val="003C4590"/>
    <w:rsid w:val="004206D3"/>
    <w:rsid w:val="00434EC1"/>
    <w:rsid w:val="004514F6"/>
    <w:rsid w:val="004627D0"/>
    <w:rsid w:val="00484F98"/>
    <w:rsid w:val="00577109"/>
    <w:rsid w:val="00586DD0"/>
    <w:rsid w:val="005B140A"/>
    <w:rsid w:val="0064313D"/>
    <w:rsid w:val="006C149F"/>
    <w:rsid w:val="006C4A9D"/>
    <w:rsid w:val="00726C6F"/>
    <w:rsid w:val="007A3AA6"/>
    <w:rsid w:val="008A4F93"/>
    <w:rsid w:val="008D0BEC"/>
    <w:rsid w:val="008E280D"/>
    <w:rsid w:val="00900FCC"/>
    <w:rsid w:val="009468F7"/>
    <w:rsid w:val="009558B8"/>
    <w:rsid w:val="00992FC7"/>
    <w:rsid w:val="009C00EC"/>
    <w:rsid w:val="00A1476C"/>
    <w:rsid w:val="00A46FD2"/>
    <w:rsid w:val="00A51319"/>
    <w:rsid w:val="00A949A4"/>
    <w:rsid w:val="00A969B4"/>
    <w:rsid w:val="00AA373E"/>
    <w:rsid w:val="00AB2A4A"/>
    <w:rsid w:val="00AF3023"/>
    <w:rsid w:val="00B1116B"/>
    <w:rsid w:val="00B46D29"/>
    <w:rsid w:val="00B72A90"/>
    <w:rsid w:val="00BA28E3"/>
    <w:rsid w:val="00BC192C"/>
    <w:rsid w:val="00C7075C"/>
    <w:rsid w:val="00C72970"/>
    <w:rsid w:val="00C74B42"/>
    <w:rsid w:val="00D467F0"/>
    <w:rsid w:val="00DF487E"/>
    <w:rsid w:val="00E11B02"/>
    <w:rsid w:val="00E35253"/>
    <w:rsid w:val="00E64ABA"/>
    <w:rsid w:val="00EC5E50"/>
    <w:rsid w:val="00F83592"/>
    <w:rsid w:val="00FA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7A3AA6"/>
    <w:rPr>
      <w:color w:val="808080"/>
    </w:rPr>
  </w:style>
  <w:style w:type="paragraph" w:customStyle="1" w:styleId="A90773FB77CB4FA7A26BE4334BCB0C14">
    <w:name w:val="A90773FB77CB4FA7A26BE4334BCB0C14"/>
    <w:rsid w:val="00AF3023"/>
  </w:style>
  <w:style w:type="paragraph" w:customStyle="1" w:styleId="02AC783F141947CBBADE7DFA01AA6794">
    <w:name w:val="02AC783F141947CBBADE7DFA01AA6794"/>
    <w:rsid w:val="00AF3023"/>
  </w:style>
  <w:style w:type="paragraph" w:customStyle="1" w:styleId="3270392A8E07428E8916E80AD7215D82">
    <w:name w:val="3270392A8E07428E8916E80AD7215D82"/>
    <w:rsid w:val="00AF3023"/>
  </w:style>
  <w:style w:type="paragraph" w:customStyle="1" w:styleId="5ED815235A414AB2A4BB7A5E3D02F22E">
    <w:name w:val="5ED815235A414AB2A4BB7A5E3D02F22E"/>
    <w:rsid w:val="00AF3023"/>
  </w:style>
  <w:style w:type="paragraph" w:customStyle="1" w:styleId="8DBA053F7A0545A59F36F6339E5023B8">
    <w:name w:val="8DBA053F7A0545A59F36F6339E5023B8"/>
    <w:rsid w:val="00AF3023"/>
  </w:style>
  <w:style w:type="paragraph" w:customStyle="1" w:styleId="E4A44B64421A4C53A9838C0C6D8DE88E">
    <w:name w:val="E4A44B64421A4C53A9838C0C6D8DE88E"/>
    <w:rsid w:val="00AF3023"/>
  </w:style>
  <w:style w:type="paragraph" w:customStyle="1" w:styleId="2E3712603A98403CBCEA6E70DD2DA1B8">
    <w:name w:val="2E3712603A98403CBCEA6E70DD2DA1B8"/>
    <w:rsid w:val="00AF3023"/>
  </w:style>
  <w:style w:type="paragraph" w:customStyle="1" w:styleId="F4C3EC082C674FC39824BFEDB3AFBD5D">
    <w:name w:val="F4C3EC082C674FC39824BFEDB3AFBD5D"/>
    <w:rsid w:val="00AF3023"/>
  </w:style>
  <w:style w:type="paragraph" w:customStyle="1" w:styleId="3D832423E0DC46E99B5464F36BE5B43C">
    <w:name w:val="3D832423E0DC46E99B5464F36BE5B43C"/>
    <w:rsid w:val="00AF3023"/>
  </w:style>
  <w:style w:type="paragraph" w:customStyle="1" w:styleId="32F2507032324A5FAFB5E41F1537BC43">
    <w:name w:val="32F2507032324A5FAFB5E41F1537BC43"/>
    <w:rsid w:val="00AF3023"/>
  </w:style>
  <w:style w:type="paragraph" w:customStyle="1" w:styleId="D29FFAD9B0894E4EA204D379F0333EA2">
    <w:name w:val="D29FFAD9B0894E4EA204D379F0333EA2"/>
    <w:rsid w:val="00AF3023"/>
  </w:style>
  <w:style w:type="paragraph" w:customStyle="1" w:styleId="F493234B52224013A45A1CDBC8350E10">
    <w:name w:val="F493234B52224013A45A1CDBC8350E10"/>
    <w:rsid w:val="00AF3023"/>
  </w:style>
  <w:style w:type="paragraph" w:customStyle="1" w:styleId="0FF5FBF5CAD24064B80717614079F284">
    <w:name w:val="0FF5FBF5CAD24064B80717614079F284"/>
    <w:rsid w:val="00AF3023"/>
  </w:style>
  <w:style w:type="paragraph" w:customStyle="1" w:styleId="7E125E5960724E12B05F750471968C64">
    <w:name w:val="7E125E5960724E12B05F750471968C64"/>
    <w:rsid w:val="00AF3023"/>
  </w:style>
  <w:style w:type="paragraph" w:customStyle="1" w:styleId="08C2D2F00803494DBA14714076E9C4FE">
    <w:name w:val="08C2D2F00803494DBA14714076E9C4FE"/>
    <w:rsid w:val="00AF3023"/>
  </w:style>
  <w:style w:type="paragraph" w:customStyle="1" w:styleId="49A1A55A5E3C45C5AAB0FD0638A620C6">
    <w:name w:val="49A1A55A5E3C45C5AAB0FD0638A620C6"/>
    <w:rsid w:val="00AF3023"/>
  </w:style>
  <w:style w:type="paragraph" w:customStyle="1" w:styleId="24A807FCEFB942CFA0A694462BCF1DFC">
    <w:name w:val="24A807FCEFB942CFA0A694462BCF1DFC"/>
    <w:rsid w:val="00AF3023"/>
  </w:style>
  <w:style w:type="paragraph" w:customStyle="1" w:styleId="727AAFD1A27549A2A4AB7CF8669FDB10">
    <w:name w:val="727AAFD1A27549A2A4AB7CF8669FDB10"/>
    <w:rsid w:val="00AF3023"/>
  </w:style>
  <w:style w:type="paragraph" w:customStyle="1" w:styleId="C9CBF941B373426FB36207F035D107C6">
    <w:name w:val="C9CBF941B373426FB36207F035D107C6"/>
    <w:rsid w:val="00AF3023"/>
  </w:style>
  <w:style w:type="paragraph" w:customStyle="1" w:styleId="7D68E47BE40C4E999AB465F93F15A880">
    <w:name w:val="7D68E47BE40C4E999AB465F93F15A880"/>
    <w:rsid w:val="0037005A"/>
  </w:style>
  <w:style w:type="paragraph" w:customStyle="1" w:styleId="35A74A761AF74086A6108EFF9C833B59">
    <w:name w:val="35A74A761AF74086A6108EFF9C833B59"/>
    <w:rsid w:val="0037005A"/>
  </w:style>
  <w:style w:type="paragraph" w:customStyle="1" w:styleId="1A2D58521AB5499E918B86E8FB60952E">
    <w:name w:val="1A2D58521AB5499E918B86E8FB60952E"/>
    <w:rsid w:val="0037005A"/>
  </w:style>
  <w:style w:type="paragraph" w:customStyle="1" w:styleId="D9B8DE6AFE224F67B2535623E33BBBC4">
    <w:name w:val="D9B8DE6AFE224F67B2535623E33BBBC4"/>
    <w:rsid w:val="0037005A"/>
  </w:style>
  <w:style w:type="paragraph" w:customStyle="1" w:styleId="50B5F9A54B9543BEAEEED6DD1A61BC56">
    <w:name w:val="50B5F9A54B9543BEAEEED6DD1A61BC56"/>
    <w:rsid w:val="008A4F93"/>
  </w:style>
  <w:style w:type="paragraph" w:customStyle="1" w:styleId="5D8A77D607F944EFB1853676929E099D">
    <w:name w:val="5D8A77D607F944EFB1853676929E099D"/>
    <w:rsid w:val="008A4F93"/>
  </w:style>
  <w:style w:type="paragraph" w:customStyle="1" w:styleId="FD3A7D05E5AC4D8684A76496EAAC7D7C">
    <w:name w:val="FD3A7D05E5AC4D8684A76496EAAC7D7C"/>
    <w:rsid w:val="008A4F93"/>
  </w:style>
  <w:style w:type="paragraph" w:customStyle="1" w:styleId="42836177395F41D0B2B11924D9EBAD68">
    <w:name w:val="42836177395F41D0B2B11924D9EBAD68"/>
    <w:rsid w:val="008A4F93"/>
  </w:style>
  <w:style w:type="paragraph" w:customStyle="1" w:styleId="E5B8DE0FEDC94A258FF6B906F44D729F">
    <w:name w:val="E5B8DE0FEDC94A258FF6B906F44D729F"/>
    <w:rsid w:val="008A4F93"/>
  </w:style>
  <w:style w:type="paragraph" w:customStyle="1" w:styleId="2C9AE09C3EC64605AB4E96A4F86B9F66">
    <w:name w:val="2C9AE09C3EC64605AB4E96A4F86B9F66"/>
    <w:rsid w:val="008A4F93"/>
  </w:style>
  <w:style w:type="paragraph" w:customStyle="1" w:styleId="663347C6D3D54D1289465BBC6E6A8A6E">
    <w:name w:val="663347C6D3D54D1289465BBC6E6A8A6E"/>
    <w:rsid w:val="008A4F93"/>
  </w:style>
  <w:style w:type="paragraph" w:customStyle="1" w:styleId="B2C4E924AF0A4E5B9867716D915EF2A5">
    <w:name w:val="B2C4E924AF0A4E5B9867716D915EF2A5"/>
    <w:rsid w:val="008A4F93"/>
  </w:style>
  <w:style w:type="paragraph" w:customStyle="1" w:styleId="8F575EEABE3F4B5E822A26CEA9772515">
    <w:name w:val="8F575EEABE3F4B5E822A26CEA9772515"/>
    <w:rsid w:val="008A4F93"/>
  </w:style>
  <w:style w:type="paragraph" w:customStyle="1" w:styleId="C89FC05F7D3647E6AE186EC4ACA01A04">
    <w:name w:val="C89FC05F7D3647E6AE186EC4ACA01A04"/>
    <w:rsid w:val="008A4F93"/>
  </w:style>
  <w:style w:type="paragraph" w:customStyle="1" w:styleId="C89AD170B5094907BDFF490BD6775A9E">
    <w:name w:val="C89AD170B5094907BDFF490BD6775A9E"/>
    <w:rsid w:val="008A4F93"/>
  </w:style>
  <w:style w:type="paragraph" w:customStyle="1" w:styleId="D9E00FA90F93424B9810305472A5329C">
    <w:name w:val="D9E00FA90F93424B9810305472A5329C"/>
    <w:rsid w:val="008A4F93"/>
  </w:style>
  <w:style w:type="paragraph" w:customStyle="1" w:styleId="C9AD2A81044D4844B745397F46A588E5">
    <w:name w:val="C9AD2A81044D4844B745397F46A588E5"/>
    <w:rsid w:val="008A4F93"/>
  </w:style>
  <w:style w:type="paragraph" w:customStyle="1" w:styleId="A634CE114DB643E69B95197BBC1D40EF">
    <w:name w:val="A634CE114DB643E69B95197BBC1D40EF"/>
    <w:rsid w:val="008A4F93"/>
  </w:style>
  <w:style w:type="paragraph" w:customStyle="1" w:styleId="AD0C6BEE49424E8594A97C94CAC90D5B">
    <w:name w:val="AD0C6BEE49424E8594A97C94CAC90D5B"/>
    <w:rsid w:val="008A4F93"/>
  </w:style>
  <w:style w:type="paragraph" w:customStyle="1" w:styleId="EBA32CC5F61D4FF3A8EA92007D691B61">
    <w:name w:val="EBA32CC5F61D4FF3A8EA92007D691B61"/>
    <w:rsid w:val="008A4F93"/>
  </w:style>
  <w:style w:type="paragraph" w:customStyle="1" w:styleId="AAB93D66D0D44F239B8001131109805F">
    <w:name w:val="AAB93D66D0D44F239B8001131109805F"/>
    <w:rsid w:val="004206D3"/>
  </w:style>
  <w:style w:type="paragraph" w:customStyle="1" w:styleId="E0D798D3215C4893A338AF226E5D36E7">
    <w:name w:val="E0D798D3215C4893A338AF226E5D36E7"/>
    <w:rsid w:val="004206D3"/>
  </w:style>
  <w:style w:type="paragraph" w:customStyle="1" w:styleId="B4CEF754C2244ECEAFDE19BCB5A96142">
    <w:name w:val="B4CEF754C2244ECEAFDE19BCB5A96142"/>
    <w:rsid w:val="004206D3"/>
  </w:style>
  <w:style w:type="paragraph" w:customStyle="1" w:styleId="5CF5AFD66F044611A2D0116A1C0CB3B5">
    <w:name w:val="5CF5AFD66F044611A2D0116A1C0CB3B5"/>
    <w:rsid w:val="004206D3"/>
  </w:style>
  <w:style w:type="paragraph" w:customStyle="1" w:styleId="367AB9C893CD41B8A8840E36583E4150">
    <w:name w:val="367AB9C893CD41B8A8840E36583E4150"/>
    <w:rsid w:val="004206D3"/>
  </w:style>
  <w:style w:type="paragraph" w:customStyle="1" w:styleId="6388E6B569C840B2A16DE47CE88A85EB">
    <w:name w:val="6388E6B569C840B2A16DE47CE88A85EB"/>
    <w:rsid w:val="004206D3"/>
  </w:style>
  <w:style w:type="paragraph" w:customStyle="1" w:styleId="07AB5B6B087A465DB97D3CE445D4BE51">
    <w:name w:val="07AB5B6B087A465DB97D3CE445D4BE51"/>
    <w:rsid w:val="004206D3"/>
  </w:style>
  <w:style w:type="paragraph" w:customStyle="1" w:styleId="6A24030660FA48E89FDCBC2D396BDADE">
    <w:name w:val="6A24030660FA48E89FDCBC2D396BDADE"/>
    <w:rsid w:val="004206D3"/>
  </w:style>
  <w:style w:type="paragraph" w:customStyle="1" w:styleId="1719FD77734F4AF9A39937C7451DB3F8">
    <w:name w:val="1719FD77734F4AF9A39937C7451DB3F8"/>
    <w:rsid w:val="004206D3"/>
  </w:style>
  <w:style w:type="paragraph" w:customStyle="1" w:styleId="F3AB4641257A44BCB38E9B61361D3162">
    <w:name w:val="F3AB4641257A44BCB38E9B61361D3162"/>
    <w:rsid w:val="004206D3"/>
  </w:style>
  <w:style w:type="paragraph" w:customStyle="1" w:styleId="E60DC3D5E6FE43D28D6259CA25DED476">
    <w:name w:val="E60DC3D5E6FE43D28D6259CA25DED476"/>
    <w:rsid w:val="00321A80"/>
  </w:style>
  <w:style w:type="paragraph" w:customStyle="1" w:styleId="4BE38749ADD649A9AFE9D2A5FB63027B">
    <w:name w:val="4BE38749ADD649A9AFE9D2A5FB63027B"/>
    <w:rsid w:val="00321A80"/>
  </w:style>
  <w:style w:type="paragraph" w:customStyle="1" w:styleId="9400CCD90F184CB0A9160B45CFB15343">
    <w:name w:val="9400CCD90F184CB0A9160B45CFB15343"/>
    <w:rsid w:val="00321A80"/>
  </w:style>
  <w:style w:type="paragraph" w:customStyle="1" w:styleId="BCEF8BE16FE743A099E3EE50864DFA77">
    <w:name w:val="BCEF8BE16FE743A099E3EE50864DFA77"/>
    <w:rsid w:val="00321A80"/>
  </w:style>
  <w:style w:type="paragraph" w:customStyle="1" w:styleId="E03418F052764E49AD62DAF0AA11DE9F">
    <w:name w:val="E03418F052764E49AD62DAF0AA11DE9F"/>
    <w:rsid w:val="007A3AA6"/>
  </w:style>
  <w:style w:type="paragraph" w:customStyle="1" w:styleId="88239122CCD749BAA7B892F625CE13EB">
    <w:name w:val="88239122CCD749BAA7B892F625CE13EB"/>
    <w:rsid w:val="007A3AA6"/>
  </w:style>
  <w:style w:type="paragraph" w:customStyle="1" w:styleId="C7D2B2632DFD487E944D8F5D90E155FD">
    <w:name w:val="C7D2B2632DFD487E944D8F5D90E155FD"/>
    <w:rsid w:val="007A3AA6"/>
  </w:style>
  <w:style w:type="paragraph" w:customStyle="1" w:styleId="EDE6F9FDACCA4DE4A6134BD13D1A5B9D">
    <w:name w:val="EDE6F9FDACCA4DE4A6134BD13D1A5B9D"/>
    <w:rsid w:val="007A3AA6"/>
  </w:style>
  <w:style w:type="paragraph" w:customStyle="1" w:styleId="0ADC258EE71C411AA5AA3AC90E7CDD65">
    <w:name w:val="0ADC258EE71C411AA5AA3AC90E7CDD65"/>
    <w:rsid w:val="007A3AA6"/>
  </w:style>
  <w:style w:type="paragraph" w:customStyle="1" w:styleId="A21CCC9F90954CF9892B7B896CE8E3D9">
    <w:name w:val="A21CCC9F90954CF9892B7B896CE8E3D9"/>
    <w:rsid w:val="007A3AA6"/>
  </w:style>
  <w:style w:type="paragraph" w:customStyle="1" w:styleId="17DFB7B0253D40A3B786565BEC356740">
    <w:name w:val="17DFB7B0253D40A3B786565BEC356740"/>
    <w:rsid w:val="007A3AA6"/>
  </w:style>
  <w:style w:type="paragraph" w:customStyle="1" w:styleId="73A9252193C04CBDBE38EBD60FC79A2A">
    <w:name w:val="73A9252193C04CBDBE38EBD60FC79A2A"/>
    <w:rsid w:val="007A3AA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E5970AA5ABF240A993880531553FC4" ma:contentTypeVersion="4" ma:contentTypeDescription="Crée un document." ma:contentTypeScope="" ma:versionID="5df95db01e01409feef19e54735ebe5f">
  <xsd:schema xmlns:xsd="http://www.w3.org/2001/XMLSchema" xmlns:xs="http://www.w3.org/2001/XMLSchema" xmlns:p="http://schemas.microsoft.com/office/2006/metadata/properties" xmlns:ns2="68366cc2-5ecd-4e44-abbc-ff0b0ea7cdb0" xmlns:ns3="5b8ee0de-75aa-4440-9858-5a43bcaa7c1a" targetNamespace="http://schemas.microsoft.com/office/2006/metadata/properties" ma:root="true" ma:fieldsID="d3b1c1b2508bbf6f401441936561c800" ns2:_="" ns3:_="">
    <xsd:import namespace="68366cc2-5ecd-4e44-abbc-ff0b0ea7cdb0"/>
    <xsd:import namespace="5b8ee0de-75aa-4440-9858-5a43bcaa7c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366cc2-5ecd-4e44-abbc-ff0b0ea7c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ee0de-75aa-4440-9858-5a43bcaa7c1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b8ee0de-75aa-4440-9858-5a43bcaa7c1a">
      <UserInfo>
        <DisplayName>Maude Lefebvre Archives (CISSSMO16)</DisplayName>
        <AccountId>30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DFEDF-85C1-4233-A978-D529E597B5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5CFA14-18C1-4AA5-AB2C-5D8E76F33A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366cc2-5ecd-4e44-abbc-ff0b0ea7cdb0"/>
    <ds:schemaRef ds:uri="5b8ee0de-75aa-4440-9858-5a43bcaa7c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5E91DE-47A9-438E-A68F-C2F40291637A}">
  <ds:schemaRefs>
    <ds:schemaRef ds:uri="http://schemas.microsoft.com/office/2006/metadata/properties"/>
    <ds:schemaRef ds:uri="http://schemas.microsoft.com/office/infopath/2007/PartnerControls"/>
    <ds:schemaRef ds:uri="5b8ee0de-75aa-4440-9858-5a43bcaa7c1a"/>
  </ds:schemaRefs>
</ds:datastoreItem>
</file>

<file path=customXml/itemProps4.xml><?xml version="1.0" encoding="utf-8"?>
<ds:datastoreItem xmlns:ds="http://schemas.openxmlformats.org/officeDocument/2006/customXml" ds:itemID="{04B1E422-A57B-450F-A9CF-396034B5E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</Template>
  <TotalTime>1</TotalTime>
  <Pages>2</Pages>
  <Words>311</Words>
  <Characters>1716</Characters>
  <Application>Microsoft Office Word</Application>
  <DocSecurity>8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 de la Montérégie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 Santos , Murielle</dc:creator>
  <cp:keywords/>
  <dc:description/>
  <cp:lastModifiedBy>Geneviève Lyonnais</cp:lastModifiedBy>
  <cp:revision>2</cp:revision>
  <cp:lastPrinted>2020-03-02T14:51:00Z</cp:lastPrinted>
  <dcterms:created xsi:type="dcterms:W3CDTF">2023-11-28T16:14:00Z</dcterms:created>
  <dcterms:modified xsi:type="dcterms:W3CDTF">2023-11-28T16:14:00Z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2022-04-01T18:26:32Z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5592730a-960b-4b64-af7d-82d9b8f5a7b2</vt:lpwstr>
  </property>
  <property fmtid="{D5CDD505-2E9C-101B-9397-08002B2CF9AE}" pid="8" name="MSIP_Label_6a7d8d5d-78e2-4a62-9fcd-016eb5e4c57c_ContentBits">
    <vt:lpwstr>0</vt:lpwstr>
  </property>
  <property fmtid="{D5CDD505-2E9C-101B-9397-08002B2CF9AE}" pid="9" name="ContentTypeId">
    <vt:lpwstr>0x0101009AE5970AA5ABF240A993880531553FC4</vt:lpwstr>
  </property>
</Properties>
</file>