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5118"/>
      </w:tblGrid>
      <w:tr w:rsidR="004246FA" w:rsidRPr="009161E8" w14:paraId="383F23A3" w14:textId="77777777" w:rsidTr="00FF4922">
        <w:trPr>
          <w:trHeight w:val="2267"/>
        </w:trPr>
        <w:tc>
          <w:tcPr>
            <w:tcW w:w="5524" w:type="dxa"/>
            <w:tcBorders>
              <w:right w:val="single" w:sz="8" w:space="0" w:color="AEAAAA" w:themeColor="background2" w:themeShade="BF"/>
            </w:tcBorders>
            <w:shd w:val="clear" w:color="auto" w:fill="FFFFFF" w:themeFill="background1"/>
          </w:tcPr>
          <w:p w14:paraId="78590D28" w14:textId="22EDA140" w:rsidR="004246FA" w:rsidRPr="00B34C6D" w:rsidRDefault="004246FA" w:rsidP="007E09E8">
            <w:pPr>
              <w:rPr>
                <w:color w:val="000000" w:themeColor="text1"/>
              </w:rPr>
            </w:pPr>
            <w:bookmarkStart w:id="0" w:name="_GoBack"/>
            <w:bookmarkEnd w:id="0"/>
            <w:r w:rsidRPr="00B34C6D">
              <w:rPr>
                <w:color w:val="000000" w:themeColor="text1"/>
              </w:rPr>
              <w:br/>
            </w:r>
          </w:p>
          <w:tbl>
            <w:tblPr>
              <w:tblStyle w:val="Grilledutableau"/>
              <w:tblpPr w:leftFromText="141" w:rightFromText="141" w:vertAnchor="text" w:horzAnchor="margin" w:tblpY="5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34"/>
              <w:gridCol w:w="3828"/>
            </w:tblGrid>
            <w:tr w:rsidR="00B34C6D" w:rsidRPr="009161E8" w14:paraId="7F223F5C" w14:textId="77777777" w:rsidTr="009161E8">
              <w:tc>
                <w:tcPr>
                  <w:tcW w:w="1134" w:type="dxa"/>
                  <w:vAlign w:val="bottom"/>
                </w:tcPr>
                <w:p w14:paraId="0D44F494" w14:textId="77777777" w:rsidR="004246FA" w:rsidRPr="009161E8" w:rsidRDefault="004246FA" w:rsidP="007E09E8">
                  <w:pPr>
                    <w:ind w:left="-110"/>
                    <w:rPr>
                      <w:rFonts w:asciiTheme="minorHAnsi" w:hAnsiTheme="minorHAnsi" w:cstheme="minorHAnsi"/>
                      <w:color w:val="000000" w:themeColor="text1"/>
                      <w:sz w:val="18"/>
                      <w:szCs w:val="18"/>
                    </w:rPr>
                  </w:pPr>
                  <w:permStart w:id="1273590152" w:edGrp="everyone" w:colFirst="1" w:colLast="1"/>
                  <w:r w:rsidRPr="009161E8">
                    <w:rPr>
                      <w:rFonts w:asciiTheme="minorHAnsi" w:hAnsiTheme="minorHAnsi" w:cstheme="minorHAnsi"/>
                      <w:color w:val="000000" w:themeColor="text1"/>
                      <w:sz w:val="18"/>
                      <w:szCs w:val="18"/>
                    </w:rPr>
                    <w:t xml:space="preserve">Installation : </w:t>
                  </w:r>
                </w:p>
              </w:tc>
              <w:tc>
                <w:tcPr>
                  <w:tcW w:w="3828" w:type="dxa"/>
                  <w:tcBorders>
                    <w:bottom w:val="single" w:sz="4" w:space="0" w:color="auto"/>
                  </w:tcBorders>
                  <w:vAlign w:val="bottom"/>
                </w:tcPr>
                <w:p w14:paraId="672A6659" w14:textId="04157AF2" w:rsidR="004246FA" w:rsidRPr="009161E8" w:rsidRDefault="004246FA" w:rsidP="007E09E8">
                  <w:pPr>
                    <w:ind w:left="-63"/>
                    <w:rPr>
                      <w:rFonts w:asciiTheme="minorHAnsi" w:hAnsiTheme="minorHAnsi" w:cstheme="minorHAnsi"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  <w:permEnd w:id="1273590152"/>
          </w:tbl>
          <w:p w14:paraId="0A37501D" w14:textId="730F5890" w:rsidR="004246FA" w:rsidRPr="009161E8" w:rsidRDefault="004246FA" w:rsidP="007E09E8">
            <w:pPr>
              <w:rPr>
                <w:color w:val="000000" w:themeColor="text1"/>
                <w:sz w:val="18"/>
                <w:szCs w:val="18"/>
              </w:rPr>
            </w:pPr>
          </w:p>
          <w:p w14:paraId="5DAB6C7B" w14:textId="1A14976A" w:rsidR="004246FA" w:rsidRPr="00B34C6D" w:rsidRDefault="004246FA" w:rsidP="007E09E8">
            <w:pPr>
              <w:rPr>
                <w:color w:val="000000" w:themeColor="text1"/>
              </w:rPr>
            </w:pPr>
          </w:p>
          <w:p w14:paraId="02EB378F" w14:textId="03D01090" w:rsidR="004246FA" w:rsidRPr="00B34C6D" w:rsidRDefault="004246FA" w:rsidP="007E09E8">
            <w:pPr>
              <w:rPr>
                <w:color w:val="000000" w:themeColor="text1"/>
              </w:rPr>
            </w:pPr>
          </w:p>
        </w:tc>
        <w:tc>
          <w:tcPr>
            <w:tcW w:w="5118" w:type="dxa"/>
            <w:tcBorders>
              <w:left w:val="single" w:sz="8" w:space="0" w:color="AEAAAA" w:themeColor="background2" w:themeShade="BF"/>
              <w:bottom w:val="single" w:sz="8" w:space="0" w:color="AEAAAA" w:themeColor="background2" w:themeShade="BF"/>
            </w:tcBorders>
            <w:shd w:val="clear" w:color="auto" w:fill="FFFFFF" w:themeFill="background1"/>
          </w:tcPr>
          <w:tbl>
            <w:tblPr>
              <w:tblStyle w:val="Grilledutableau"/>
              <w:tblpPr w:leftFromText="141" w:rightFromText="141" w:vertAnchor="text" w:tblpY="1"/>
              <w:tblOverlap w:val="never"/>
              <w:tblW w:w="5051" w:type="dxa"/>
              <w:tblLayout w:type="fixed"/>
              <w:tblLook w:val="04A0" w:firstRow="1" w:lastRow="0" w:firstColumn="1" w:lastColumn="0" w:noHBand="0" w:noVBand="1"/>
            </w:tblPr>
            <w:tblGrid>
              <w:gridCol w:w="1552"/>
              <w:gridCol w:w="1696"/>
              <w:gridCol w:w="140"/>
              <w:gridCol w:w="181"/>
              <w:gridCol w:w="400"/>
              <w:gridCol w:w="24"/>
              <w:gridCol w:w="43"/>
              <w:gridCol w:w="1015"/>
            </w:tblGrid>
            <w:tr w:rsidR="00B34C6D" w:rsidRPr="009161E8" w14:paraId="3587E17A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53E75E3" w14:textId="77777777" w:rsidR="004246FA" w:rsidRPr="009161E8" w:rsidRDefault="00CD6AD7" w:rsidP="007E09E8">
                  <w:pPr>
                    <w:tabs>
                      <w:tab w:val="left" w:pos="1730"/>
                      <w:tab w:val="left" w:pos="3112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9161E8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D</w:t>
                  </w:r>
                  <w:r w:rsidR="004246FA" w:rsidRPr="009161E8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ossier :</w:t>
                  </w:r>
                </w:p>
              </w:tc>
              <w:permStart w:id="456345902" w:edGrp="everyone" w:displacedByCustomXml="next"/>
              <w:bookmarkStart w:id="1" w:name="NoDossier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Dossier"/>
                  <w:tag w:val="No dossier"/>
                  <w:id w:val="453681247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1696" w:type="dxa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54F9AE05" w14:textId="77777777" w:rsidR="004246FA" w:rsidRPr="009161E8" w:rsidRDefault="00FD14A6" w:rsidP="007E09E8">
                      <w:pPr>
                        <w:tabs>
                          <w:tab w:val="left" w:pos="1730"/>
                          <w:tab w:val="left" w:pos="3112"/>
                          <w:tab w:val="left" w:pos="3828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9161E8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456345902" w:displacedByCustomXml="prev"/>
              <w:bookmarkEnd w:id="1" w:displacedByCustomXml="prev"/>
              <w:tc>
                <w:tcPr>
                  <w:tcW w:w="1803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6A05A809" w14:textId="77777777" w:rsidR="004246FA" w:rsidRPr="009161E8" w:rsidRDefault="004246FA" w:rsidP="007E09E8">
                  <w:pPr>
                    <w:tabs>
                      <w:tab w:val="left" w:pos="1730"/>
                      <w:tab w:val="left" w:pos="3112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B34C6D" w:rsidRPr="009161E8" w14:paraId="72C969F9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7006A18" w14:textId="77777777" w:rsidR="004246FA" w:rsidRPr="009161E8" w:rsidRDefault="004246FA" w:rsidP="007E09E8">
                  <w:pPr>
                    <w:tabs>
                      <w:tab w:val="left" w:pos="1730"/>
                      <w:tab w:val="left" w:pos="3828"/>
                      <w:tab w:val="left" w:pos="4717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9161E8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Nom, Prénom :</w:t>
                  </w:r>
                </w:p>
              </w:tc>
              <w:permStart w:id="738022039" w:edGrp="everyone" w:displacedByCustomXml="next"/>
              <w:bookmarkStart w:id="2" w:name="Nom_Prenom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Nom, Prénom"/>
                  <w:tag w:val="Nom, Prénom"/>
                  <w:id w:val="-374619967"/>
                  <w:lock w:val="sdtLocked"/>
                  <w:placeholder>
                    <w:docPart w:val="A53CF9E5941B4A139B707AC095ACE2AB"/>
                  </w:placeholder>
                  <w:showingPlcHdr/>
                </w:sdtPr>
                <w:sdtEndPr/>
                <w:sdtContent>
                  <w:tc>
                    <w:tcPr>
                      <w:tcW w:w="3499" w:type="dxa"/>
                      <w:gridSpan w:val="7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2894B68E" w14:textId="77777777" w:rsidR="004246FA" w:rsidRPr="009161E8" w:rsidRDefault="00FF1654" w:rsidP="007E09E8">
                      <w:pPr>
                        <w:tabs>
                          <w:tab w:val="left" w:pos="1730"/>
                          <w:tab w:val="left" w:pos="3828"/>
                          <w:tab w:val="left" w:pos="471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9161E8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738022039" w:displacedByCustomXml="prev"/>
              <w:bookmarkEnd w:id="2" w:displacedByCustomXml="prev"/>
            </w:tr>
            <w:tr w:rsidR="00B34C6D" w:rsidRPr="009161E8" w14:paraId="04A34B62" w14:textId="77777777" w:rsidTr="00A530F1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789D5417" w14:textId="77777777" w:rsidR="004246FA" w:rsidRPr="009161E8" w:rsidRDefault="004246FA" w:rsidP="007E09E8">
                  <w:pPr>
                    <w:tabs>
                      <w:tab w:val="left" w:pos="1730"/>
                      <w:tab w:val="left" w:pos="3828"/>
                    </w:tabs>
                    <w:ind w:right="-110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9161E8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Date de naissance :</w:t>
                  </w:r>
                </w:p>
              </w:tc>
              <w:tc>
                <w:tcPr>
                  <w:tcW w:w="2417" w:type="dxa"/>
                  <w:gridSpan w:val="4"/>
                  <w:tcBorders>
                    <w:top w:val="nil"/>
                    <w:left w:val="nil"/>
                    <w:bottom w:val="single" w:sz="4" w:space="0" w:color="808080"/>
                    <w:right w:val="nil"/>
                  </w:tcBorders>
                  <w:vAlign w:val="bottom"/>
                </w:tcPr>
                <w:p w14:paraId="4671ABCD" w14:textId="77777777" w:rsidR="004246FA" w:rsidRPr="009161E8" w:rsidRDefault="004246FA" w:rsidP="007E09E8">
                  <w:pPr>
                    <w:tabs>
                      <w:tab w:val="left" w:pos="204"/>
                      <w:tab w:val="center" w:pos="1233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9161E8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ab/>
                  </w:r>
                  <w:r w:rsidR="00FA1BA3" w:rsidRPr="009161E8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ab/>
                  </w:r>
                  <w:bookmarkStart w:id="3" w:name="DDNais"/>
                  <w:permStart w:id="2108561445" w:edGrp="everyone"/>
                  <w:sdt>
                    <w:sdtPr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</w:rPr>
                      <w:alias w:val="AAAA-MM-JJ"/>
                      <w:tag w:val="AAAA-MM-JJ"/>
                      <w:id w:val="476642453"/>
                      <w:lock w:val="sdtLocked"/>
                      <w:placeholder>
                        <w:docPart w:val="D9125FFA66CC4D75A4213D021F889891"/>
                      </w:placeholder>
                    </w:sdtPr>
                    <w:sdtEndPr/>
                    <w:sdtContent>
                      <w:r w:rsidR="0014311E" w:rsidRPr="009161E8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sdtContent>
                  </w:sdt>
                  <w:bookmarkEnd w:id="3"/>
                  <w:permEnd w:id="2108561445"/>
                </w:p>
              </w:tc>
              <w:permStart w:id="14307529" w:edGrp="everyone"/>
              <w:tc>
                <w:tcPr>
                  <w:tcW w:w="108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3129E084" w14:textId="77777777" w:rsidR="004246FA" w:rsidRPr="009161E8" w:rsidRDefault="00916D9F" w:rsidP="007E09E8">
                  <w:pPr>
                    <w:tabs>
                      <w:tab w:val="left" w:pos="1730"/>
                      <w:tab w:val="left" w:pos="3828"/>
                    </w:tabs>
                    <w:ind w:left="-68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sdt>
                    <w:sdtPr>
                      <w:rPr>
                        <w:rFonts w:ascii="Arial" w:eastAsia="MS Gothic" w:hAnsi="Arial" w:cs="Arial"/>
                        <w:color w:val="000000" w:themeColor="text1"/>
                        <w:sz w:val="16"/>
                        <w:szCs w:val="16"/>
                      </w:rPr>
                      <w:id w:val="-143858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02195" w:rsidRPr="009161E8">
                        <w:rPr>
                          <w:rFonts w:ascii="Segoe UI Symbol" w:eastAsia="MS Gothic" w:hAnsi="Segoe UI Symbol" w:cs="Segoe UI Symbol"/>
                          <w:color w:val="000000" w:themeColor="text1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permEnd w:id="14307529"/>
                  <w:r w:rsidR="00527734" w:rsidRPr="009161E8">
                    <w:rPr>
                      <w:rFonts w:ascii="Arial" w:eastAsia="MS Gothic" w:hAnsi="Arial" w:cs="Arial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  <w:r w:rsidR="00A530F1" w:rsidRPr="009161E8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F  </w:t>
                  </w:r>
                  <w:permStart w:id="338582027" w:edGrp="everyone"/>
                  <w:sdt>
                    <w:sdtPr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</w:rPr>
                      <w:id w:val="12143119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7B10A9" w:rsidRPr="009161E8">
                        <w:rPr>
                          <w:rFonts w:ascii="Segoe UI Symbol" w:eastAsia="MS Gothic" w:hAnsi="Segoe UI Symbol" w:cs="Segoe UI Symbol"/>
                          <w:color w:val="000000" w:themeColor="text1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permEnd w:id="338582027"/>
                  <w:r w:rsidR="0014311E" w:rsidRPr="009161E8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  <w:r w:rsidR="004246FA" w:rsidRPr="009161E8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M</w:t>
                  </w:r>
                </w:p>
              </w:tc>
            </w:tr>
            <w:tr w:rsidR="00B34C6D" w:rsidRPr="009161E8" w14:paraId="0CE0A232" w14:textId="77777777" w:rsidTr="0014043F">
              <w:trPr>
                <w:trHeight w:val="227"/>
              </w:trPr>
              <w:tc>
                <w:tcPr>
                  <w:tcW w:w="505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AE7E304" w14:textId="77777777" w:rsidR="004246FA" w:rsidRPr="009161E8" w:rsidRDefault="004246FA" w:rsidP="007E09E8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9161E8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ab/>
                    <w:t xml:space="preserve">             AAAA-MM-JJ</w:t>
                  </w:r>
                </w:p>
              </w:tc>
            </w:tr>
            <w:tr w:rsidR="00B34C6D" w:rsidRPr="009161E8" w14:paraId="0949D050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C045BC5" w14:textId="77777777" w:rsidR="004246FA" w:rsidRPr="009161E8" w:rsidRDefault="004246FA" w:rsidP="007E09E8">
                  <w:pPr>
                    <w:tabs>
                      <w:tab w:val="left" w:pos="1730"/>
                      <w:tab w:val="left" w:pos="3289"/>
                      <w:tab w:val="left" w:pos="4707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9161E8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NAM :</w:t>
                  </w:r>
                </w:p>
              </w:tc>
              <w:permStart w:id="1233065276" w:edGrp="everyone" w:displacedByCustomXml="next"/>
              <w:bookmarkStart w:id="4" w:name="NAM_No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XXXX XXXX XXXX"/>
                  <w:tag w:val="XXXX XXXX XXXX"/>
                  <w:id w:val="378664170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2017" w:type="dxa"/>
                      <w:gridSpan w:val="3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3600C3BC" w14:textId="77777777" w:rsidR="004246FA" w:rsidRPr="009161E8" w:rsidRDefault="0014311E" w:rsidP="007E09E8">
                      <w:pPr>
                        <w:tabs>
                          <w:tab w:val="left" w:pos="1730"/>
                          <w:tab w:val="left" w:pos="3289"/>
                          <w:tab w:val="left" w:pos="470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9161E8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1233065276" w:displacedByCustomXml="prev"/>
              <w:bookmarkEnd w:id="4" w:displacedByCustomXml="prev"/>
              <w:tc>
                <w:tcPr>
                  <w:tcW w:w="46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0E6954FC" w14:textId="77777777" w:rsidR="004246FA" w:rsidRPr="009161E8" w:rsidRDefault="004246FA" w:rsidP="007E09E8">
                  <w:pPr>
                    <w:tabs>
                      <w:tab w:val="left" w:pos="1730"/>
                      <w:tab w:val="left" w:pos="3289"/>
                      <w:tab w:val="left" w:pos="4707"/>
                    </w:tabs>
                    <w:ind w:left="-70" w:right="-111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9161E8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 Exp.</w:t>
                  </w:r>
                </w:p>
              </w:tc>
              <w:permStart w:id="1623486473" w:edGrp="everyone" w:displacedByCustomXml="next"/>
              <w:bookmarkStart w:id="5" w:name="NAM_Exp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AAAA-MM"/>
                  <w:tag w:val="AAAA-MM"/>
                  <w:id w:val="-1147434141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1015" w:type="dxa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5CF9F362" w14:textId="77777777" w:rsidR="004246FA" w:rsidRPr="009161E8" w:rsidRDefault="00A33CEF" w:rsidP="007E09E8">
                      <w:pPr>
                        <w:tabs>
                          <w:tab w:val="left" w:pos="1730"/>
                          <w:tab w:val="left" w:pos="3289"/>
                          <w:tab w:val="left" w:pos="470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9161E8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1623486473" w:displacedByCustomXml="prev"/>
              <w:bookmarkEnd w:id="5" w:displacedByCustomXml="prev"/>
            </w:tr>
            <w:tr w:rsidR="00B34C6D" w:rsidRPr="009161E8" w14:paraId="650C637C" w14:textId="77777777" w:rsidTr="0014043F">
              <w:trPr>
                <w:trHeight w:val="218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29D6B04F" w14:textId="77777777" w:rsidR="004246FA" w:rsidRPr="009161E8" w:rsidRDefault="004246FA" w:rsidP="007E09E8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9161E8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1836" w:type="dxa"/>
                  <w:gridSpan w:val="2"/>
                  <w:tcBorders>
                    <w:top w:val="single" w:sz="4" w:space="0" w:color="808080"/>
                    <w:left w:val="nil"/>
                    <w:bottom w:val="nil"/>
                    <w:right w:val="nil"/>
                  </w:tcBorders>
                  <w:vAlign w:val="bottom"/>
                </w:tcPr>
                <w:p w14:paraId="5A39BBE3" w14:textId="77777777" w:rsidR="004246FA" w:rsidRPr="009161E8" w:rsidRDefault="004246FA" w:rsidP="007E09E8">
                  <w:pPr>
                    <w:tabs>
                      <w:tab w:val="left" w:pos="1730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60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1C8F396" w14:textId="77777777" w:rsidR="004246FA" w:rsidRPr="009161E8" w:rsidRDefault="004246FA" w:rsidP="007E09E8">
                  <w:pPr>
                    <w:tabs>
                      <w:tab w:val="left" w:pos="1730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1058" w:type="dxa"/>
                  <w:gridSpan w:val="2"/>
                  <w:tcBorders>
                    <w:top w:val="single" w:sz="4" w:space="0" w:color="808080"/>
                    <w:left w:val="nil"/>
                    <w:bottom w:val="nil"/>
                    <w:right w:val="nil"/>
                  </w:tcBorders>
                  <w:vAlign w:val="bottom"/>
                </w:tcPr>
                <w:p w14:paraId="4965E09B" w14:textId="77777777" w:rsidR="004246FA" w:rsidRPr="009161E8" w:rsidRDefault="004246FA" w:rsidP="007E09E8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9161E8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AAAA-MM</w:t>
                  </w:r>
                </w:p>
              </w:tc>
            </w:tr>
            <w:tr w:rsidR="00B34C6D" w:rsidRPr="009161E8" w14:paraId="54CF253A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236A6C2C" w14:textId="77777777" w:rsidR="004246FA" w:rsidRPr="009161E8" w:rsidRDefault="004246FA" w:rsidP="007E09E8">
                  <w:pPr>
                    <w:tabs>
                      <w:tab w:val="left" w:pos="1730"/>
                      <w:tab w:val="left" w:pos="4707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9161E8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Nom de la mère :</w:t>
                  </w:r>
                </w:p>
              </w:tc>
              <w:permStart w:id="2039559961" w:edGrp="everyone" w:displacedByCustomXml="next"/>
              <w:bookmarkStart w:id="6" w:name="Nom_Mere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Nom de la mère"/>
                  <w:tag w:val="Nom de la mère"/>
                  <w:id w:val="-1284723761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3499" w:type="dxa"/>
                      <w:gridSpan w:val="7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006C8F76" w14:textId="77777777" w:rsidR="004246FA" w:rsidRPr="009161E8" w:rsidRDefault="00A33CEF" w:rsidP="007E09E8">
                      <w:pPr>
                        <w:tabs>
                          <w:tab w:val="left" w:pos="1730"/>
                          <w:tab w:val="left" w:pos="470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9161E8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2039559961" w:displacedByCustomXml="prev"/>
              <w:bookmarkEnd w:id="6" w:displacedByCustomXml="prev"/>
            </w:tr>
          </w:tbl>
          <w:p w14:paraId="72A3D3EC" w14:textId="77777777" w:rsidR="004246FA" w:rsidRPr="009161E8" w:rsidRDefault="004246FA" w:rsidP="007E09E8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4246FA" w14:paraId="4E3E1C9A" w14:textId="77777777" w:rsidTr="00FF4922">
        <w:trPr>
          <w:trHeight w:val="818"/>
        </w:trPr>
        <w:tc>
          <w:tcPr>
            <w:tcW w:w="5524" w:type="dxa"/>
            <w:shd w:val="clear" w:color="auto" w:fill="FFFFFF" w:themeFill="background1"/>
            <w:vAlign w:val="center"/>
          </w:tcPr>
          <w:p w14:paraId="5A68A629" w14:textId="77777777" w:rsidR="00FA6AA8" w:rsidRPr="005140BD" w:rsidRDefault="00FA6AA8" w:rsidP="00FA6AA8">
            <w:pPr>
              <w:jc w:val="center"/>
              <w:rPr>
                <w:rFonts w:ascii="Calibri" w:hAnsi="Calibri" w:cs="Arial"/>
                <w:b/>
              </w:rPr>
            </w:pPr>
            <w:r w:rsidRPr="005140BD">
              <w:rPr>
                <w:rFonts w:ascii="Calibri" w:hAnsi="Calibri" w:cs="Arial"/>
                <w:b/>
              </w:rPr>
              <w:t xml:space="preserve">COLLECTE DE DONNÉES ÉVALUATIVE </w:t>
            </w:r>
          </w:p>
          <w:p w14:paraId="65758440" w14:textId="3A095EC1" w:rsidR="004246FA" w:rsidRPr="00770980" w:rsidRDefault="00FA6AA8" w:rsidP="0094160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Calibri" w:hAnsi="Calibri" w:cs="Arial"/>
                <w:b/>
              </w:rPr>
              <w:t>RÉADAPTATION</w:t>
            </w:r>
            <w:r w:rsidRPr="005140BD">
              <w:rPr>
                <w:rFonts w:ascii="Calibri" w:hAnsi="Calibri" w:cs="Arial"/>
                <w:b/>
              </w:rPr>
              <w:t xml:space="preserve"> PHYSIQUE - </w:t>
            </w:r>
            <w:r w:rsidR="0094160F">
              <w:rPr>
                <w:rFonts w:ascii="Calibri" w:hAnsi="Calibri" w:cs="Arial"/>
                <w:b/>
              </w:rPr>
              <w:t>COURT</w:t>
            </w:r>
            <w:r w:rsidRPr="00EC4B40">
              <w:rPr>
                <w:rFonts w:ascii="Calibri" w:hAnsi="Calibri" w:cs="Arial"/>
                <w:b/>
              </w:rPr>
              <w:t xml:space="preserve"> SÉJOUR </w:t>
            </w:r>
          </w:p>
        </w:tc>
        <w:tc>
          <w:tcPr>
            <w:tcW w:w="5118" w:type="dxa"/>
            <w:tcBorders>
              <w:top w:val="single" w:sz="8" w:space="0" w:color="AEAAAA" w:themeColor="background2" w:themeShade="BF"/>
            </w:tcBorders>
            <w:shd w:val="clear" w:color="auto" w:fill="FFFFFF" w:themeFill="background1"/>
          </w:tcPr>
          <w:p w14:paraId="0D0B940D" w14:textId="77777777" w:rsidR="004246FA" w:rsidRPr="001200AF" w:rsidRDefault="004246FA" w:rsidP="007E09E8">
            <w:pPr>
              <w:rPr>
                <w:color w:val="000000" w:themeColor="text1"/>
              </w:rPr>
            </w:pPr>
          </w:p>
        </w:tc>
      </w:tr>
    </w:tbl>
    <w:p w14:paraId="2E43263D" w14:textId="6D611566" w:rsidR="007D6AEC" w:rsidRPr="003251E0" w:rsidRDefault="009161E8" w:rsidP="002F6C1C">
      <w:pPr>
        <w:jc w:val="both"/>
        <w:rPr>
          <w:rFonts w:asciiTheme="minorHAnsi" w:hAnsiTheme="minorHAnsi" w:cstheme="minorHAnsi"/>
          <w:color w:val="0070C0"/>
          <w:sz w:val="20"/>
          <w:szCs w:val="20"/>
        </w:rPr>
      </w:pPr>
      <w:r>
        <w:rPr>
          <w:rFonts w:ascii="Chaloult_Cond" w:hAnsi="Chaloult_Cond" w:cs="Arial"/>
          <w:noProof/>
          <w:sz w:val="2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ED3F51" wp14:editId="184B35C4">
                <wp:simplePos x="0" y="0"/>
                <wp:positionH relativeFrom="column">
                  <wp:posOffset>1318260</wp:posOffset>
                </wp:positionH>
                <wp:positionV relativeFrom="paragraph">
                  <wp:posOffset>-2072640</wp:posOffset>
                </wp:positionV>
                <wp:extent cx="2133600" cy="525780"/>
                <wp:effectExtent l="0" t="0" r="0" b="762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52578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718488" w14:textId="3862BD6F" w:rsidR="009161E8" w:rsidRPr="00321DBF" w:rsidRDefault="009161E8" w:rsidP="009161E8">
                            <w:pPr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321DBF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</w:t>
                            </w:r>
                            <w:r w:rsidRPr="00321DBF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</w:t>
                            </w:r>
                            <w:r w:rsidRPr="00321DBF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</w:t>
                            </w:r>
                            <w:r w:rsidRPr="00321DBF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</w:t>
                            </w:r>
                            <w:r w:rsidRPr="00321DBF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</w:t>
                            </w:r>
                            <w:r w:rsidRPr="00321DBF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</w:t>
                            </w:r>
                            <w:r w:rsidRPr="00321DBF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</w:t>
                            </w:r>
                            <w:r w:rsidRPr="00321DBF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</w:t>
                            </w:r>
                            <w:r w:rsidRPr="00321DBF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</w:t>
                            </w:r>
                            <w:r w:rsidRPr="00321DBF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</w:t>
                            </w:r>
                            <w:r w:rsidRPr="00321DBF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</w:t>
                            </w:r>
                            <w:r w:rsidRPr="00321DBF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</w:t>
                            </w:r>
                          </w:p>
                          <w:p w14:paraId="05F60B95" w14:textId="1DEA94A5" w:rsidR="009161E8" w:rsidRPr="003E5929" w:rsidRDefault="009161E8" w:rsidP="009161E8">
                            <w:pP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16"/>
                                <w:szCs w:val="16"/>
                              </w:rPr>
                              <w:t>MOCLI</w:t>
                            </w:r>
                            <w:r w:rsidR="002F6C1C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16"/>
                                <w:szCs w:val="16"/>
                              </w:rPr>
                              <w:t>60626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ED3F51" id="Rectangle 6" o:spid="_x0000_s1026" style="position:absolute;left:0;text-align:left;margin-left:103.8pt;margin-top:-163.2pt;width:168pt;height:41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" filled="f" stroked="f" strokeweight=".25pt">
                <v:textbox>
                  <w:txbxContent>
                    <w:p w14:paraId="08718488" w14:textId="3862BD6F" w:rsidR="009161E8" w:rsidRPr="00321DBF" w:rsidRDefault="009161E8" w:rsidP="009161E8">
                      <w:pPr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</w:pPr>
                      <w:r w:rsidRPr="00321DBF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</w:t>
                      </w:r>
                      <w:r w:rsidRPr="00321DBF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</w:t>
                      </w:r>
                      <w:r w:rsidRPr="00321DBF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</w:t>
                      </w:r>
                      <w:r w:rsidRPr="00321DBF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</w:t>
                      </w:r>
                      <w:r w:rsidRPr="00321DBF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</w:t>
                      </w:r>
                      <w:r w:rsidRPr="00321DBF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</w:t>
                      </w:r>
                      <w:r w:rsidRPr="00321DBF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</w:t>
                      </w:r>
                      <w:r w:rsidRPr="00321DBF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</w:t>
                      </w:r>
                      <w:r w:rsidRPr="00321DBF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</w:t>
                      </w:r>
                      <w:r w:rsidRPr="00321DBF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</w:t>
                      </w:r>
                      <w:r w:rsidRPr="00321DBF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</w:t>
                      </w:r>
                      <w:r w:rsidRPr="00321DBF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</w:t>
                      </w:r>
                    </w:p>
                    <w:p w14:paraId="05F60B95" w14:textId="1DEA94A5" w:rsidR="009161E8" w:rsidRPr="003E5929" w:rsidRDefault="009161E8" w:rsidP="009161E8">
                      <w:pPr>
                        <w:rPr>
                          <w:rFonts w:asciiTheme="minorHAnsi" w:hAnsiTheme="minorHAnsi" w:cstheme="minorHAnsi"/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16"/>
                          <w:szCs w:val="16"/>
                        </w:rPr>
                        <w:t>MOCLI</w:t>
                      </w:r>
                      <w:r w:rsidR="002F6C1C">
                        <w:rPr>
                          <w:rFonts w:asciiTheme="minorHAnsi" w:hAnsiTheme="minorHAnsi" w:cstheme="minorHAnsi"/>
                          <w:color w:val="000000" w:themeColor="text1"/>
                          <w:sz w:val="16"/>
                          <w:szCs w:val="16"/>
                        </w:rPr>
                        <w:t>60626</w:t>
                      </w:r>
                    </w:p>
                  </w:txbxContent>
                </v:textbox>
              </v:rect>
            </w:pict>
          </mc:Fallback>
        </mc:AlternateContent>
      </w:r>
      <w:r w:rsidRPr="00B34C6D">
        <w:rPr>
          <w:rFonts w:ascii="Chaloult_Cond" w:hAnsi="Chaloult_Cond" w:cs="Arial"/>
          <w:noProof/>
          <w:color w:val="000000" w:themeColor="text1"/>
          <w:sz w:val="16"/>
          <w:szCs w:val="16"/>
        </w:rPr>
        <w:drawing>
          <wp:anchor distT="0" distB="0" distL="114300" distR="114300" simplePos="0" relativeHeight="251658240" behindDoc="0" locked="0" layoutInCell="1" allowOverlap="1" wp14:anchorId="43D03E33" wp14:editId="14AD0E0F">
            <wp:simplePos x="0" y="0"/>
            <wp:positionH relativeFrom="column">
              <wp:posOffset>-367030</wp:posOffset>
            </wp:positionH>
            <wp:positionV relativeFrom="paragraph">
              <wp:posOffset>-2479040</wp:posOffset>
            </wp:positionV>
            <wp:extent cx="1346200" cy="532130"/>
            <wp:effectExtent l="0" t="0" r="6350" b="127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CISSS_Monteregie-Ouest_nb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6200" cy="532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6AEC" w:rsidRPr="003251E0">
        <w:rPr>
          <w:rFonts w:asciiTheme="minorHAnsi" w:hAnsiTheme="minorHAnsi" w:cstheme="minorHAnsi"/>
          <w:sz w:val="20"/>
          <w:szCs w:val="20"/>
          <w:lang w:val="fr-FR"/>
        </w:rPr>
        <w:t xml:space="preserve">Formulaire pouvant être complété par un ou plusieurs membres d’une équipe de professionnels qui interviennent principalement au niveau de la réadaptation physique des usagers. </w:t>
      </w:r>
      <w:r w:rsidR="007D6AEC" w:rsidRPr="003251E0">
        <w:rPr>
          <w:rFonts w:asciiTheme="minorHAnsi" w:hAnsiTheme="minorHAnsi" w:cstheme="minorHAnsi"/>
          <w:sz w:val="20"/>
          <w:szCs w:val="20"/>
          <w:lang w:val="fr-FR"/>
        </w:rPr>
        <w:cr/>
      </w:r>
      <w:r w:rsidR="007D6AEC">
        <w:rPr>
          <w:rFonts w:asciiTheme="minorHAnsi" w:hAnsiTheme="minorHAnsi" w:cstheme="minorHAnsi"/>
          <w:sz w:val="20"/>
          <w:szCs w:val="20"/>
          <w:lang w:val="fr-FR"/>
        </w:rPr>
        <w:t xml:space="preserve">                      </w:t>
      </w:r>
    </w:p>
    <w:tbl>
      <w:tblPr>
        <w:tblStyle w:val="Grilledutableau"/>
        <w:tblW w:w="10627" w:type="dxa"/>
        <w:tblLayout w:type="fixed"/>
        <w:tblLook w:val="04A0" w:firstRow="1" w:lastRow="0" w:firstColumn="1" w:lastColumn="0" w:noHBand="0" w:noVBand="1"/>
      </w:tblPr>
      <w:tblGrid>
        <w:gridCol w:w="3114"/>
        <w:gridCol w:w="7513"/>
      </w:tblGrid>
      <w:tr w:rsidR="00A7574C" w:rsidRPr="00D66ED1" w14:paraId="06CABBA0" w14:textId="77777777" w:rsidTr="00A7574C">
        <w:trPr>
          <w:trHeight w:val="269"/>
          <w:tblHeader/>
        </w:trPr>
        <w:tc>
          <w:tcPr>
            <w:tcW w:w="3114" w:type="dxa"/>
            <w:shd w:val="clear" w:color="auto" w:fill="BFBFBF" w:themeFill="background1" w:themeFillShade="BF"/>
            <w:vAlign w:val="center"/>
          </w:tcPr>
          <w:p w14:paraId="018E7CD2" w14:textId="163412C6" w:rsidR="00A7574C" w:rsidRPr="00A7574C" w:rsidRDefault="00A7574C" w:rsidP="00A7574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fr-FR"/>
              </w:rPr>
            </w:pPr>
            <w:r w:rsidRPr="00A7574C">
              <w:rPr>
                <w:rFonts w:asciiTheme="minorHAnsi" w:hAnsiTheme="minorHAnsi" w:cstheme="minorHAnsi"/>
                <w:b/>
                <w:sz w:val="20"/>
                <w:szCs w:val="20"/>
                <w:lang w:val="fr-FR"/>
              </w:rPr>
              <w:t>Date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val="fr-FR"/>
              </w:rPr>
              <w:t>(</w:t>
            </w:r>
            <w:r w:rsidRPr="00A7574C">
              <w:rPr>
                <w:rFonts w:asciiTheme="minorHAnsi" w:hAnsiTheme="minorHAnsi" w:cstheme="minorHAnsi"/>
                <w:b/>
                <w:sz w:val="20"/>
                <w:szCs w:val="20"/>
                <w:lang w:val="fr-FR"/>
              </w:rPr>
              <w:t>s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val="fr-FR"/>
              </w:rPr>
              <w:t>)</w:t>
            </w:r>
            <w:r w:rsidRPr="00A7574C">
              <w:rPr>
                <w:rFonts w:asciiTheme="minorHAnsi" w:hAnsiTheme="minorHAnsi" w:cstheme="minorHAnsi"/>
                <w:b/>
                <w:sz w:val="20"/>
                <w:szCs w:val="20"/>
                <w:lang w:val="fr-FR"/>
              </w:rPr>
              <w:t xml:space="preserve"> de la collecte de données</w:t>
            </w:r>
          </w:p>
        </w:tc>
        <w:tc>
          <w:tcPr>
            <w:tcW w:w="7513" w:type="dxa"/>
            <w:shd w:val="clear" w:color="auto" w:fill="BFBFBF" w:themeFill="background1" w:themeFillShade="BF"/>
            <w:vAlign w:val="center"/>
          </w:tcPr>
          <w:p w14:paraId="7762079B" w14:textId="1024D47E" w:rsidR="00A7574C" w:rsidRDefault="00A7574C" w:rsidP="00A7574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Sections complétées </w:t>
            </w:r>
          </w:p>
        </w:tc>
      </w:tr>
      <w:permStart w:id="2132412158" w:edGrp="everyone" w:colFirst="0" w:colLast="0"/>
      <w:permStart w:id="403248446" w:edGrp="everyone" w:colFirst="1" w:colLast="1"/>
      <w:tr w:rsidR="00A7574C" w:rsidRPr="00D66ED1" w14:paraId="11221AC6" w14:textId="77777777" w:rsidTr="00A7574C">
        <w:trPr>
          <w:trHeight w:val="269"/>
          <w:tblHeader/>
        </w:trPr>
        <w:tc>
          <w:tcPr>
            <w:tcW w:w="3114" w:type="dxa"/>
            <w:shd w:val="clear" w:color="auto" w:fill="auto"/>
            <w:vAlign w:val="center"/>
          </w:tcPr>
          <w:p w14:paraId="72D02CD6" w14:textId="22C3322B" w:rsidR="00A7574C" w:rsidRDefault="00916D9F" w:rsidP="00A7574C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fr-FR"/>
                </w:rPr>
                <w:id w:val="747079747"/>
                <w:placeholder>
                  <w:docPart w:val="3985E3F4FB6C4B88B902040DB770289E"/>
                </w:placeholder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A7574C"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</w:t>
                </w:r>
              </w:sdtContent>
            </w:sdt>
            <w:r w:rsidR="00A7574C">
              <w:rPr>
                <w:rFonts w:asciiTheme="minorHAnsi" w:hAnsiTheme="minorHAnsi" w:cstheme="minorHAnsi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7513" w:type="dxa"/>
            <w:shd w:val="clear" w:color="auto" w:fill="auto"/>
            <w:vAlign w:val="center"/>
          </w:tcPr>
          <w:p w14:paraId="544FB6BC" w14:textId="77777777" w:rsidR="00A7574C" w:rsidRPr="003E6986" w:rsidRDefault="00A7574C" w:rsidP="00B3094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permStart w:id="828004492" w:edGrp="everyone" w:colFirst="0" w:colLast="0"/>
      <w:permStart w:id="150041861" w:edGrp="everyone" w:colFirst="1" w:colLast="1"/>
      <w:permEnd w:id="2132412158"/>
      <w:permEnd w:id="403248446"/>
      <w:tr w:rsidR="0056057B" w:rsidRPr="00D66ED1" w14:paraId="655C721A" w14:textId="77777777" w:rsidTr="00A7574C">
        <w:trPr>
          <w:trHeight w:val="269"/>
          <w:tblHeader/>
        </w:trPr>
        <w:tc>
          <w:tcPr>
            <w:tcW w:w="3114" w:type="dxa"/>
            <w:shd w:val="clear" w:color="auto" w:fill="auto"/>
            <w:vAlign w:val="center"/>
          </w:tcPr>
          <w:p w14:paraId="4B0C0F05" w14:textId="11EE7FE5" w:rsidR="0056057B" w:rsidRDefault="00916D9F" w:rsidP="0056057B">
            <w:pPr>
              <w:rPr>
                <w:rFonts w:asciiTheme="minorHAnsi" w:hAnsiTheme="minorHAnsi" w:cstheme="minorHAnsi"/>
                <w:sz w:val="20"/>
                <w:szCs w:val="20"/>
                <w:lang w:val="fr-FR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fr-FR"/>
                </w:rPr>
                <w:id w:val="238375285"/>
                <w:placeholder>
                  <w:docPart w:val="D2F75E968A9D46BF884D8B607A989516"/>
                </w:placeholder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56057B"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</w:t>
                </w:r>
              </w:sdtContent>
            </w:sdt>
            <w:r w:rsidR="0056057B">
              <w:rPr>
                <w:rFonts w:asciiTheme="minorHAnsi" w:hAnsiTheme="minorHAnsi" w:cstheme="minorHAnsi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7513" w:type="dxa"/>
            <w:shd w:val="clear" w:color="auto" w:fill="auto"/>
            <w:vAlign w:val="center"/>
          </w:tcPr>
          <w:p w14:paraId="7B14BB25" w14:textId="3706D09A" w:rsidR="0056057B" w:rsidRPr="003E6986" w:rsidRDefault="0056057B" w:rsidP="0056057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permStart w:id="236995982" w:edGrp="everyone" w:colFirst="0" w:colLast="0"/>
      <w:permStart w:id="497689405" w:edGrp="everyone" w:colFirst="1" w:colLast="1"/>
      <w:permEnd w:id="828004492"/>
      <w:permEnd w:id="150041861"/>
      <w:tr w:rsidR="0056057B" w:rsidRPr="00D66ED1" w14:paraId="2847B7CC" w14:textId="77777777" w:rsidTr="00A7574C">
        <w:trPr>
          <w:trHeight w:val="269"/>
          <w:tblHeader/>
        </w:trPr>
        <w:tc>
          <w:tcPr>
            <w:tcW w:w="31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BF61C2" w14:textId="466E3CA0" w:rsidR="0056057B" w:rsidRDefault="00916D9F" w:rsidP="0056057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fr-FR"/>
                </w:rPr>
                <w:id w:val="1743533163"/>
                <w:placeholder>
                  <w:docPart w:val="C2E9C31E29074C108A5DB84E4AB0F733"/>
                </w:placeholder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56057B"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</w:t>
                </w:r>
              </w:sdtContent>
            </w:sdt>
            <w:r w:rsidR="0056057B">
              <w:rPr>
                <w:rFonts w:asciiTheme="minorHAnsi" w:hAnsiTheme="minorHAnsi" w:cstheme="minorHAnsi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751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F93A8B" w14:textId="77777777" w:rsidR="0056057B" w:rsidRPr="003E6986" w:rsidRDefault="0056057B" w:rsidP="0056057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permEnd w:id="236995982"/>
      <w:permEnd w:id="497689405"/>
    </w:tbl>
    <w:p w14:paraId="11C4ECE3" w14:textId="0B25289F" w:rsidR="00145B6C" w:rsidRPr="001625A7" w:rsidRDefault="00145B6C" w:rsidP="7CF29C38">
      <w:pPr>
        <w:rPr>
          <w:rFonts w:asciiTheme="minorHAnsi" w:hAnsiTheme="minorHAnsi" w:cstheme="minorBidi"/>
          <w:sz w:val="16"/>
          <w:szCs w:val="16"/>
        </w:rPr>
      </w:pPr>
    </w:p>
    <w:tbl>
      <w:tblPr>
        <w:tblStyle w:val="Grilledutableau"/>
        <w:tblW w:w="10615" w:type="dxa"/>
        <w:tblLayout w:type="fixed"/>
        <w:tblLook w:val="04A0" w:firstRow="1" w:lastRow="0" w:firstColumn="1" w:lastColumn="0" w:noHBand="0" w:noVBand="1"/>
      </w:tblPr>
      <w:tblGrid>
        <w:gridCol w:w="4815"/>
        <w:gridCol w:w="3827"/>
        <w:gridCol w:w="1973"/>
      </w:tblGrid>
      <w:tr w:rsidR="00D66ED1" w:rsidRPr="00D66ED1" w14:paraId="1D11D6F8" w14:textId="77777777" w:rsidTr="006D73C1">
        <w:trPr>
          <w:tblHeader/>
        </w:trPr>
        <w:tc>
          <w:tcPr>
            <w:tcW w:w="10615" w:type="dxa"/>
            <w:gridSpan w:val="3"/>
            <w:shd w:val="clear" w:color="auto" w:fill="BFBFBF" w:themeFill="background1" w:themeFillShade="BF"/>
            <w:vAlign w:val="center"/>
          </w:tcPr>
          <w:p w14:paraId="16A812B1" w14:textId="2FBB7F15" w:rsidR="00D66ED1" w:rsidRPr="00D66ED1" w:rsidRDefault="00FA6AA8" w:rsidP="006D73C1">
            <w:pPr>
              <w:tabs>
                <w:tab w:val="left" w:pos="3713"/>
                <w:tab w:val="left" w:pos="6264"/>
                <w:tab w:val="left" w:pos="8674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B6C9D">
              <w:rPr>
                <w:rFonts w:asciiTheme="minorHAnsi" w:hAnsiTheme="minorHAnsi" w:cstheme="minorHAnsi"/>
                <w:b/>
                <w:sz w:val="20"/>
                <w:szCs w:val="20"/>
              </w:rPr>
              <w:t>HISTOIRE MÉDICALE</w:t>
            </w:r>
          </w:p>
        </w:tc>
      </w:tr>
      <w:tr w:rsidR="00FA6AA8" w:rsidRPr="00D66ED1" w14:paraId="601A262D" w14:textId="77777777" w:rsidTr="00EE52E4">
        <w:trPr>
          <w:trHeight w:val="249"/>
          <w:tblHeader/>
        </w:trPr>
        <w:tc>
          <w:tcPr>
            <w:tcW w:w="10615" w:type="dxa"/>
            <w:gridSpan w:val="3"/>
            <w:shd w:val="clear" w:color="auto" w:fill="auto"/>
            <w:vAlign w:val="center"/>
          </w:tcPr>
          <w:p w14:paraId="5A934DBD" w14:textId="09B6ECBF" w:rsidR="00FA6AA8" w:rsidRPr="00FA6AA8" w:rsidRDefault="00FA6AA8" w:rsidP="00FF0AF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333E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Sources d’informations : </w:t>
            </w:r>
            <w:permStart w:id="193676669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929194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Pr="007A0AE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193676669"/>
            <w:r w:rsidRPr="007A0AE5">
              <w:rPr>
                <w:rFonts w:asciiTheme="minorHAnsi" w:hAnsiTheme="minorHAnsi" w:cstheme="minorHAnsi"/>
                <w:sz w:val="20"/>
                <w:szCs w:val="20"/>
              </w:rPr>
              <w:t xml:space="preserve">Personnel soignant      </w:t>
            </w:r>
            <w:permStart w:id="2117158075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621575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Pr="007A0AE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2117158075"/>
            <w:r w:rsidRPr="007A0AE5">
              <w:rPr>
                <w:rFonts w:asciiTheme="minorHAnsi" w:hAnsiTheme="minorHAnsi" w:cstheme="minorHAnsi"/>
                <w:sz w:val="20"/>
                <w:szCs w:val="20"/>
              </w:rPr>
              <w:t xml:space="preserve">Dossier      </w:t>
            </w:r>
            <w:permStart w:id="572998500" w:edGrp="everyone"/>
            <w:r w:rsidRPr="007A0AE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859665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Pr="007A0AE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572998500"/>
            <w:r w:rsidRPr="007A0AE5">
              <w:rPr>
                <w:rFonts w:asciiTheme="minorHAnsi" w:hAnsiTheme="minorHAnsi" w:cstheme="minorHAnsi"/>
                <w:sz w:val="20"/>
                <w:szCs w:val="20"/>
              </w:rPr>
              <w:t xml:space="preserve">Usager      </w:t>
            </w:r>
            <w:permStart w:id="76696854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438216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Pr="007A0AE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76696854"/>
            <w:r w:rsidRPr="007A0AE5">
              <w:rPr>
                <w:rFonts w:asciiTheme="minorHAnsi" w:hAnsiTheme="minorHAnsi" w:cstheme="minorHAnsi"/>
                <w:sz w:val="20"/>
                <w:szCs w:val="20"/>
              </w:rPr>
              <w:t xml:space="preserve">Proche : </w:t>
            </w:r>
            <w:permStart w:id="666046982" w:edGrp="everyone"/>
            <w:r w:rsidR="00694568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666046982"/>
            <w:r w:rsidRPr="007A0AE5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</w:t>
            </w:r>
            <w:permStart w:id="600578233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723590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Pr="007A0AE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600578233"/>
            <w:r w:rsidRPr="007A0AE5">
              <w:rPr>
                <w:rFonts w:asciiTheme="minorHAnsi" w:hAnsiTheme="minorHAnsi" w:cstheme="minorHAnsi"/>
                <w:sz w:val="20"/>
                <w:szCs w:val="20"/>
              </w:rPr>
              <w:t>Autre :</w:t>
            </w:r>
            <w:r w:rsidR="0069456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152726541" w:edGrp="everyone"/>
            <w:r w:rsidR="00694568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52726541"/>
          </w:p>
        </w:tc>
      </w:tr>
      <w:tr w:rsidR="00EE52E4" w:rsidRPr="00FA6AA8" w14:paraId="27552D49" w14:textId="77777777" w:rsidTr="00B30947">
        <w:trPr>
          <w:trHeight w:val="269"/>
          <w:tblHeader/>
        </w:trPr>
        <w:tc>
          <w:tcPr>
            <w:tcW w:w="4815" w:type="dxa"/>
            <w:shd w:val="clear" w:color="auto" w:fill="auto"/>
          </w:tcPr>
          <w:p w14:paraId="750C3EF1" w14:textId="77777777" w:rsidR="00EE52E4" w:rsidRPr="00FA6AA8" w:rsidRDefault="00EE52E4" w:rsidP="00B3094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B6C9D">
              <w:rPr>
                <w:rFonts w:asciiTheme="minorHAnsi" w:hAnsiTheme="minorHAnsi" w:cstheme="minorHAnsi"/>
                <w:b/>
                <w:sz w:val="20"/>
                <w:szCs w:val="20"/>
              </w:rPr>
              <w:t>Référent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/ </w:t>
            </w:r>
            <w:r w:rsidRPr="00701494">
              <w:rPr>
                <w:rFonts w:asciiTheme="minorHAnsi" w:hAnsiTheme="minorHAnsi" w:cstheme="minorHAnsi"/>
                <w:b/>
                <w:sz w:val="20"/>
                <w:szCs w:val="20"/>
              </w:rPr>
              <w:t>provenance</w:t>
            </w:r>
            <w:r w:rsidRPr="00701494">
              <w:rPr>
                <w:rFonts w:asciiTheme="minorHAnsi" w:hAnsiTheme="minorHAnsi" w:cstheme="minorHAnsi"/>
                <w:sz w:val="20"/>
                <w:szCs w:val="20"/>
              </w:rPr>
              <w:t> :</w:t>
            </w:r>
            <w:permStart w:id="1128743007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128743007"/>
          </w:p>
        </w:tc>
        <w:tc>
          <w:tcPr>
            <w:tcW w:w="3827" w:type="dxa"/>
            <w:shd w:val="clear" w:color="auto" w:fill="auto"/>
          </w:tcPr>
          <w:p w14:paraId="71D792AB" w14:textId="57D22A5A" w:rsidR="00EE52E4" w:rsidRPr="00FA6AA8" w:rsidRDefault="00EE52E4" w:rsidP="00B3094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B6C9D">
              <w:rPr>
                <w:rFonts w:asciiTheme="minorHAnsi" w:hAnsiTheme="minorHAnsi" w:cstheme="minorHAnsi"/>
                <w:b/>
                <w:sz w:val="20"/>
                <w:szCs w:val="20"/>
              </w:rPr>
              <w:t>Date de référence</w:t>
            </w:r>
            <w:r w:rsidRPr="001B6C9D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701494">
              <w:rPr>
                <w:rFonts w:asciiTheme="minorHAnsi" w:hAnsiTheme="minorHAnsi" w:cstheme="minorHAnsi"/>
                <w:b/>
                <w:sz w:val="20"/>
                <w:szCs w:val="20"/>
              </w:rPr>
              <w:t>/admission</w:t>
            </w:r>
            <w:r w:rsidRPr="00701494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permStart w:id="564283557" w:edGrp="everyone"/>
            <w:r w:rsidRPr="0070149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644271654"/>
                <w:placeholder>
                  <w:docPart w:val="17A54FB38D2641BBB4F1F46DE3C4AEC8"/>
                </w:placeholder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sdtContent>
            </w:sdt>
            <w:r w:rsidR="005633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564283557"/>
          </w:p>
        </w:tc>
        <w:tc>
          <w:tcPr>
            <w:tcW w:w="1973" w:type="dxa"/>
            <w:shd w:val="clear" w:color="auto" w:fill="auto"/>
          </w:tcPr>
          <w:p w14:paraId="76229258" w14:textId="77777777" w:rsidR="00EE52E4" w:rsidRPr="00FA6AA8" w:rsidRDefault="00EE52E4" w:rsidP="00B3094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B6C9D">
              <w:rPr>
                <w:rFonts w:asciiTheme="minorHAnsi" w:hAnsiTheme="minorHAnsi" w:cstheme="minorHAnsi"/>
                <w:b/>
                <w:sz w:val="20"/>
                <w:szCs w:val="20"/>
              </w:rPr>
              <w:t>ISO-SMAF</w:t>
            </w:r>
            <w:r w:rsidRPr="001B6C9D">
              <w:rPr>
                <w:rFonts w:asciiTheme="minorHAnsi" w:hAnsiTheme="minorHAnsi" w:cstheme="minorHAnsi"/>
                <w:sz w:val="20"/>
                <w:szCs w:val="20"/>
              </w:rPr>
              <w:t xml:space="preserve"> : </w:t>
            </w:r>
            <w:permStart w:id="1626290411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626290411"/>
          </w:p>
        </w:tc>
      </w:tr>
      <w:tr w:rsidR="00FA6AA8" w:rsidRPr="00D66ED1" w14:paraId="058ACE09" w14:textId="77777777" w:rsidTr="00EE52E4">
        <w:trPr>
          <w:trHeight w:val="257"/>
          <w:tblHeader/>
        </w:trPr>
        <w:tc>
          <w:tcPr>
            <w:tcW w:w="10615" w:type="dxa"/>
            <w:gridSpan w:val="3"/>
            <w:shd w:val="clear" w:color="auto" w:fill="auto"/>
            <w:vAlign w:val="center"/>
          </w:tcPr>
          <w:p w14:paraId="2412EFEB" w14:textId="6E0FDB91" w:rsidR="00FA6AA8" w:rsidRPr="00D11FF0" w:rsidRDefault="00FA6AA8" w:rsidP="00FF0AF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D</w:t>
            </w:r>
            <w:r w:rsidRPr="001B6C9D">
              <w:rPr>
                <w:rFonts w:asciiTheme="minorHAnsi" w:hAnsiTheme="minorHAnsi" w:cstheme="minorHAnsi"/>
                <w:b/>
                <w:sz w:val="20"/>
                <w:szCs w:val="20"/>
              </w:rPr>
              <w:t>iagnostic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</w:t>
            </w:r>
            <w:r w:rsidRPr="001B6C9D">
              <w:rPr>
                <w:rFonts w:asciiTheme="minorHAnsi" w:hAnsiTheme="minorHAnsi" w:cstheme="minorHAnsi"/>
                <w:sz w:val="20"/>
                <w:szCs w:val="20"/>
              </w:rPr>
              <w:t xml:space="preserve"> :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Start w:id="575026239" w:edGrp="everyone"/>
            <w:r w:rsidR="002F6C1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11FF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575026239"/>
          </w:p>
        </w:tc>
      </w:tr>
      <w:tr w:rsidR="00FA6AA8" w:rsidRPr="00D66ED1" w14:paraId="4F15A8D8" w14:textId="77777777" w:rsidTr="00EE52E4">
        <w:trPr>
          <w:trHeight w:val="276"/>
          <w:tblHeader/>
        </w:trPr>
        <w:tc>
          <w:tcPr>
            <w:tcW w:w="10615" w:type="dxa"/>
            <w:gridSpan w:val="3"/>
            <w:shd w:val="clear" w:color="auto" w:fill="auto"/>
            <w:vAlign w:val="center"/>
          </w:tcPr>
          <w:p w14:paraId="16658114" w14:textId="7E8076A7" w:rsidR="00FA6AA8" w:rsidRPr="00D11FF0" w:rsidRDefault="00FA6AA8" w:rsidP="00FF0AF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B6C9D">
              <w:rPr>
                <w:rFonts w:asciiTheme="minorHAnsi" w:hAnsiTheme="minorHAnsi" w:cstheme="minorHAnsi"/>
                <w:b/>
                <w:sz w:val="20"/>
                <w:szCs w:val="20"/>
              </w:rPr>
              <w:t>Antécédents / conditions associées</w:t>
            </w:r>
            <w:r w:rsidR="00D11FF0">
              <w:rPr>
                <w:rFonts w:asciiTheme="minorHAnsi" w:hAnsiTheme="minorHAnsi" w:cstheme="minorHAnsi"/>
                <w:sz w:val="20"/>
                <w:szCs w:val="20"/>
              </w:rPr>
              <w:t xml:space="preserve"> : </w:t>
            </w:r>
            <w:permStart w:id="974796210" w:edGrp="everyone"/>
            <w:r w:rsidR="00D11FF0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974796210"/>
          </w:p>
        </w:tc>
      </w:tr>
      <w:tr w:rsidR="00FA6AA8" w:rsidRPr="00D66ED1" w14:paraId="1682692C" w14:textId="77777777" w:rsidTr="00EE52E4">
        <w:trPr>
          <w:trHeight w:val="266"/>
          <w:tblHeader/>
        </w:trPr>
        <w:tc>
          <w:tcPr>
            <w:tcW w:w="10615" w:type="dxa"/>
            <w:gridSpan w:val="3"/>
            <w:shd w:val="clear" w:color="auto" w:fill="auto"/>
            <w:vAlign w:val="center"/>
          </w:tcPr>
          <w:p w14:paraId="5034D955" w14:textId="18C915D1" w:rsidR="00FA6AA8" w:rsidRPr="00D11FF0" w:rsidRDefault="00FA6AA8" w:rsidP="00FF0AF4">
            <w:pPr>
              <w:rPr>
                <w:rFonts w:asciiTheme="minorHAnsi" w:hAnsiTheme="minorHAnsi" w:cstheme="minorBidi"/>
                <w:sz w:val="20"/>
                <w:szCs w:val="20"/>
              </w:rPr>
            </w:pPr>
            <w:r w:rsidRPr="03E1B37B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 xml:space="preserve">Histoire médicale actuelle </w:t>
            </w:r>
            <w:r w:rsidRPr="03E1B37B">
              <w:rPr>
                <w:rFonts w:asciiTheme="minorHAnsi" w:hAnsiTheme="minorHAnsi" w:cstheme="minorBidi"/>
                <w:sz w:val="20"/>
                <w:szCs w:val="20"/>
              </w:rPr>
              <w:t>:</w:t>
            </w:r>
            <w:r w:rsidR="00D11FF0" w:rsidRPr="03E1B37B">
              <w:rPr>
                <w:rFonts w:asciiTheme="minorHAnsi" w:hAnsiTheme="minorHAnsi" w:cstheme="minorBidi"/>
                <w:sz w:val="20"/>
                <w:szCs w:val="20"/>
              </w:rPr>
              <w:t xml:space="preserve"> </w:t>
            </w:r>
            <w:permStart w:id="2114270290" w:edGrp="everyone"/>
            <w:r w:rsidR="00D11FF0" w:rsidRPr="03E1B37B">
              <w:rPr>
                <w:rFonts w:asciiTheme="minorHAnsi" w:hAnsiTheme="minorHAnsi" w:cstheme="minorBidi"/>
                <w:sz w:val="20"/>
                <w:szCs w:val="20"/>
              </w:rPr>
              <w:t xml:space="preserve">  </w:t>
            </w:r>
            <w:permEnd w:id="2114270290"/>
          </w:p>
        </w:tc>
      </w:tr>
      <w:tr w:rsidR="00FA6AA8" w:rsidRPr="00D66ED1" w14:paraId="68C996FF" w14:textId="77777777" w:rsidTr="00EE52E4">
        <w:trPr>
          <w:trHeight w:val="284"/>
          <w:tblHeader/>
        </w:trPr>
        <w:tc>
          <w:tcPr>
            <w:tcW w:w="10615" w:type="dxa"/>
            <w:gridSpan w:val="3"/>
            <w:shd w:val="clear" w:color="auto" w:fill="auto"/>
            <w:vAlign w:val="center"/>
          </w:tcPr>
          <w:p w14:paraId="0296A877" w14:textId="45ECB45A" w:rsidR="00FA6AA8" w:rsidRPr="00D11FF0" w:rsidRDefault="00FA6AA8" w:rsidP="00FF0AF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B6C9D">
              <w:rPr>
                <w:rFonts w:asciiTheme="minorHAnsi" w:hAnsiTheme="minorHAnsi" w:cstheme="minorHAnsi"/>
                <w:b/>
                <w:sz w:val="20"/>
                <w:szCs w:val="20"/>
              </w:rPr>
              <w:t>Allergies</w:t>
            </w:r>
            <w:r w:rsidRPr="001B6C9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EE52E4">
              <w:rPr>
                <w:rFonts w:asciiTheme="minorHAnsi" w:hAnsiTheme="minorHAnsi" w:cstheme="minorHAnsi"/>
                <w:b/>
                <w:sz w:val="20"/>
                <w:szCs w:val="20"/>
              </w:rPr>
              <w:t>/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1B6C9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Médication </w:t>
            </w:r>
            <w:r w:rsidRPr="005378EB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Pr="001B6C9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permStart w:id="998195318" w:edGrp="everyone"/>
            <w:sdt>
              <w:sdtPr>
                <w:rPr>
                  <w:rFonts w:asciiTheme="minorHAnsi" w:hAnsiTheme="minorHAnsi" w:cstheme="minorHAnsi"/>
                  <w:sz w:val="16"/>
                  <w:szCs w:val="16"/>
                </w:rPr>
                <w:id w:val="174543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1FF0">
                  <w:rPr>
                    <w:rFonts w:ascii="MS Gothic" w:eastAsia="MS Gothic" w:hAnsi="MS Gothic" w:cstheme="minorHAnsi" w:hint="eastAsia"/>
                    <w:sz w:val="16"/>
                    <w:szCs w:val="16"/>
                  </w:rPr>
                  <w:t>☐</w:t>
                </w:r>
              </w:sdtContent>
            </w:sdt>
            <w:r w:rsidRPr="00B14B9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ermEnd w:id="998195318"/>
            <w:r w:rsidRPr="00B14B94">
              <w:rPr>
                <w:rFonts w:asciiTheme="minorHAnsi" w:hAnsiTheme="minorHAnsi" w:cstheme="minorHAnsi"/>
                <w:sz w:val="16"/>
                <w:szCs w:val="16"/>
              </w:rPr>
              <w:t>Voir « </w:t>
            </w:r>
            <w:r w:rsidRPr="00B14B94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Profil pharmacologique</w:t>
            </w:r>
            <w:r w:rsidRPr="00B14B94">
              <w:rPr>
                <w:rFonts w:asciiTheme="minorHAnsi" w:hAnsiTheme="minorHAnsi" w:cstheme="minorHAnsi"/>
                <w:sz w:val="16"/>
                <w:szCs w:val="16"/>
              </w:rPr>
              <w:t> »</w:t>
            </w:r>
            <w:r w:rsidR="00D11FF0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D11FF0" w:rsidRPr="00F9194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1349584010" w:edGrp="everyone"/>
            <w:r w:rsidR="00D11FF0" w:rsidRPr="00F9194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F0AF4" w:rsidRPr="00F9194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11FF0" w:rsidRPr="00F9194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1349584010"/>
          </w:p>
        </w:tc>
      </w:tr>
      <w:tr w:rsidR="00FA6AA8" w:rsidRPr="00D66ED1" w14:paraId="446FF845" w14:textId="77777777" w:rsidTr="00EE52E4">
        <w:trPr>
          <w:trHeight w:val="259"/>
          <w:tblHeader/>
        </w:trPr>
        <w:tc>
          <w:tcPr>
            <w:tcW w:w="10615" w:type="dxa"/>
            <w:gridSpan w:val="3"/>
            <w:shd w:val="clear" w:color="auto" w:fill="auto"/>
            <w:vAlign w:val="center"/>
          </w:tcPr>
          <w:p w14:paraId="01D43132" w14:textId="100FD7F8" w:rsidR="00FA6AA8" w:rsidRPr="00D11FF0" w:rsidRDefault="00FA6AA8" w:rsidP="00FF0AF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B6C9D">
              <w:rPr>
                <w:rFonts w:asciiTheme="minorHAnsi" w:hAnsiTheme="minorHAnsi" w:cstheme="minorHAnsi"/>
                <w:b/>
                <w:sz w:val="20"/>
                <w:szCs w:val="20"/>
              </w:rPr>
              <w:t>Précautions / contre-indications</w:t>
            </w:r>
            <w:r w:rsidRPr="001B6C9D">
              <w:rPr>
                <w:rFonts w:asciiTheme="minorHAnsi" w:hAnsiTheme="minorHAnsi" w:cstheme="minorHAnsi"/>
                <w:sz w:val="20"/>
                <w:szCs w:val="20"/>
              </w:rPr>
              <w:t xml:space="preserve"> : </w:t>
            </w:r>
            <w:permStart w:id="606997314" w:edGrp="everyone"/>
            <w:r w:rsidR="00D11FF0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606997314"/>
          </w:p>
        </w:tc>
      </w:tr>
      <w:tr w:rsidR="00D11FF0" w:rsidRPr="00D66ED1" w14:paraId="52F23CDD" w14:textId="77777777" w:rsidTr="00EE52E4">
        <w:trPr>
          <w:trHeight w:val="292"/>
          <w:tblHeader/>
        </w:trPr>
        <w:tc>
          <w:tcPr>
            <w:tcW w:w="10615" w:type="dxa"/>
            <w:gridSpan w:val="3"/>
            <w:shd w:val="clear" w:color="auto" w:fill="auto"/>
            <w:vAlign w:val="center"/>
          </w:tcPr>
          <w:p w14:paraId="73FD2E9D" w14:textId="40C3C47B" w:rsidR="00D11FF0" w:rsidRPr="00D11FF0" w:rsidRDefault="00D11FF0" w:rsidP="00FF0AF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B6C9D">
              <w:rPr>
                <w:rFonts w:asciiTheme="minorHAnsi" w:hAnsiTheme="minorHAnsi" w:cstheme="minorHAnsi"/>
                <w:b/>
                <w:sz w:val="20"/>
                <w:szCs w:val="20"/>
              </w:rPr>
              <w:t>Rapports d’examen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5378EB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Pr="001B6C9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permStart w:id="947260988" w:edGrp="everyone"/>
            <w:sdt>
              <w:sdtPr>
                <w:rPr>
                  <w:rFonts w:asciiTheme="minorHAnsi" w:hAnsiTheme="minorHAnsi" w:cstheme="minorHAnsi"/>
                  <w:sz w:val="16"/>
                  <w:szCs w:val="16"/>
                </w:rPr>
                <w:id w:val="-1941059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14B94">
                  <w:rPr>
                    <w:rFonts w:ascii="Segoe UI Symbol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B14B9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ermEnd w:id="947260988"/>
            <w:r w:rsidRPr="008B5A1D">
              <w:rPr>
                <w:rFonts w:asciiTheme="minorHAnsi" w:hAnsiTheme="minorHAnsi" w:cstheme="minorHAnsi"/>
                <w:sz w:val="16"/>
                <w:szCs w:val="16"/>
              </w:rPr>
              <w:t>Voir dossier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</w:t>
            </w:r>
            <w:permStart w:id="1391668708" w:edGrp="everyone"/>
            <w:r w:rsidR="00FF0AF4" w:rsidRPr="00F9194C">
              <w:rPr>
                <w:rFonts w:asciiTheme="minorHAnsi" w:hAnsiTheme="minorHAnsi" w:cstheme="minorHAnsi"/>
                <w:sz w:val="20"/>
                <w:szCs w:val="16"/>
              </w:rPr>
              <w:t xml:space="preserve"> </w:t>
            </w:r>
            <w:r w:rsidRPr="00F9194C">
              <w:rPr>
                <w:rFonts w:asciiTheme="minorHAnsi" w:hAnsiTheme="minorHAnsi" w:cstheme="minorHAnsi"/>
                <w:sz w:val="20"/>
                <w:szCs w:val="16"/>
              </w:rPr>
              <w:t xml:space="preserve">  </w:t>
            </w:r>
            <w:permEnd w:id="1391668708"/>
          </w:p>
        </w:tc>
      </w:tr>
      <w:tr w:rsidR="00D11FF0" w:rsidRPr="00D66ED1" w14:paraId="6169EE48" w14:textId="77777777" w:rsidTr="00EE52E4">
        <w:trPr>
          <w:trHeight w:val="268"/>
          <w:tblHeader/>
        </w:trPr>
        <w:tc>
          <w:tcPr>
            <w:tcW w:w="10615" w:type="dxa"/>
            <w:gridSpan w:val="3"/>
            <w:shd w:val="clear" w:color="auto" w:fill="auto"/>
            <w:vAlign w:val="center"/>
          </w:tcPr>
          <w:p w14:paraId="09B0DF0F" w14:textId="5F9AA04E" w:rsidR="00D11FF0" w:rsidRPr="00D11FF0" w:rsidRDefault="00D11FF0" w:rsidP="00FF0AF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B6C9D">
              <w:rPr>
                <w:rFonts w:asciiTheme="minorHAnsi" w:hAnsiTheme="minorHAnsi" w:cstheme="minorHAnsi"/>
                <w:b/>
                <w:sz w:val="20"/>
                <w:szCs w:val="20"/>
              </w:rPr>
              <w:t>Traitements antérieurs</w:t>
            </w:r>
            <w:r w:rsidRPr="001B6C9D">
              <w:rPr>
                <w:rFonts w:asciiTheme="minorHAnsi" w:hAnsiTheme="minorHAnsi" w:cstheme="minorHAnsi"/>
                <w:sz w:val="20"/>
                <w:szCs w:val="20"/>
              </w:rPr>
              <w:t> :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1806121553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F0AF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1806121553"/>
          </w:p>
        </w:tc>
      </w:tr>
      <w:tr w:rsidR="00D11FF0" w:rsidRPr="00D66ED1" w14:paraId="2E47D9F8" w14:textId="77777777" w:rsidTr="00EE52E4">
        <w:trPr>
          <w:trHeight w:val="272"/>
          <w:tblHeader/>
        </w:trPr>
        <w:tc>
          <w:tcPr>
            <w:tcW w:w="10615" w:type="dxa"/>
            <w:gridSpan w:val="3"/>
            <w:shd w:val="clear" w:color="auto" w:fill="auto"/>
            <w:vAlign w:val="center"/>
          </w:tcPr>
          <w:p w14:paraId="0ABDCC00" w14:textId="1CE466A4" w:rsidR="00D11FF0" w:rsidRDefault="00D11FF0" w:rsidP="00FF0AF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Historique de</w:t>
            </w:r>
            <w:r w:rsidRPr="00E53B9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chutes</w:t>
            </w:r>
            <w:r w:rsidRPr="002D0BD7">
              <w:rPr>
                <w:rFonts w:asciiTheme="minorHAnsi" w:hAnsiTheme="minorHAnsi" w:cstheme="minorHAnsi"/>
                <w:sz w:val="20"/>
                <w:szCs w:val="20"/>
              </w:rPr>
              <w:t xml:space="preserve"> :</w:t>
            </w:r>
            <w:r w:rsidRPr="001E63B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1924740559" w:edGrp="everyone"/>
            <w:r w:rsidRPr="001E63B6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924740559"/>
          </w:p>
        </w:tc>
      </w:tr>
      <w:tr w:rsidR="00D11FF0" w:rsidRPr="00D66ED1" w14:paraId="140FAAE2" w14:textId="77777777" w:rsidTr="00EE52E4">
        <w:trPr>
          <w:trHeight w:val="275"/>
          <w:tblHeader/>
        </w:trPr>
        <w:tc>
          <w:tcPr>
            <w:tcW w:w="10615" w:type="dxa"/>
            <w:gridSpan w:val="3"/>
            <w:shd w:val="clear" w:color="auto" w:fill="auto"/>
            <w:vAlign w:val="center"/>
          </w:tcPr>
          <w:p w14:paraId="0450350B" w14:textId="23E6FED8" w:rsidR="00D11FF0" w:rsidRPr="00D11FF0" w:rsidRDefault="00D11FF0" w:rsidP="00FF0AF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B6C9D">
              <w:rPr>
                <w:rFonts w:asciiTheme="minorHAnsi" w:hAnsiTheme="minorHAnsi" w:cstheme="minorHAnsi"/>
                <w:b/>
                <w:sz w:val="20"/>
                <w:szCs w:val="20"/>
              </w:rPr>
              <w:t>Autre </w:t>
            </w:r>
            <w:r w:rsidRPr="002D0BD7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="0070168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1258243765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F0AF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1258243765"/>
          </w:p>
        </w:tc>
      </w:tr>
    </w:tbl>
    <w:p w14:paraId="62EBF3C5" w14:textId="77777777" w:rsidR="00932CCC" w:rsidRPr="001625A7" w:rsidRDefault="00932CCC" w:rsidP="007E09E8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W w:w="10627" w:type="dxa"/>
        <w:tblLayout w:type="fixed"/>
        <w:tblLook w:val="04A0" w:firstRow="1" w:lastRow="0" w:firstColumn="1" w:lastColumn="0" w:noHBand="0" w:noVBand="1"/>
      </w:tblPr>
      <w:tblGrid>
        <w:gridCol w:w="5313"/>
        <w:gridCol w:w="5314"/>
      </w:tblGrid>
      <w:tr w:rsidR="00F15FDF" w:rsidRPr="001625A7" w14:paraId="48B34CC2" w14:textId="77777777" w:rsidTr="006D73C1">
        <w:trPr>
          <w:tblHeader/>
        </w:trPr>
        <w:tc>
          <w:tcPr>
            <w:tcW w:w="10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8C1B14F" w14:textId="705EAD37" w:rsidR="00F15FDF" w:rsidRPr="001625A7" w:rsidRDefault="00D11FF0" w:rsidP="00070BD8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RENSEIGNEMENTS GÉNÉRAUX</w:t>
            </w:r>
          </w:p>
        </w:tc>
      </w:tr>
      <w:tr w:rsidR="00D11FF0" w:rsidRPr="001625A7" w14:paraId="7FC58119" w14:textId="77777777" w:rsidTr="00EE52E4">
        <w:trPr>
          <w:trHeight w:val="188"/>
          <w:tblHeader/>
        </w:trPr>
        <w:tc>
          <w:tcPr>
            <w:tcW w:w="10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9F8AB" w14:textId="602FD6C8" w:rsidR="00D11FF0" w:rsidRDefault="00D11FF0" w:rsidP="00FF0AF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B6C9D">
              <w:rPr>
                <w:rFonts w:asciiTheme="minorHAnsi" w:hAnsiTheme="minorHAnsi" w:cstheme="minorHAnsi"/>
                <w:b/>
                <w:sz w:val="20"/>
                <w:szCs w:val="20"/>
              </w:rPr>
              <w:t>Dominance</w:t>
            </w:r>
            <w:r w:rsidRPr="001B6C9D">
              <w:rPr>
                <w:rFonts w:asciiTheme="minorHAnsi" w:hAnsiTheme="minorHAnsi" w:cstheme="minorHAnsi"/>
                <w:sz w:val="20"/>
                <w:szCs w:val="20"/>
              </w:rPr>
              <w:t xml:space="preserve"> :    </w:t>
            </w:r>
            <w:permStart w:id="1582964593" w:edGrp="everyone"/>
            <w:r w:rsidRPr="001B6C9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Dominance"/>
                <w:tag w:val="Dominance"/>
                <w:id w:val="156509379"/>
                <w:lock w:val="sdtLocked"/>
                <w:placeholder>
                  <w:docPart w:val="DefaultPlaceholder_-1854013439"/>
                </w:placeholder>
                <w:comboBox>
                  <w:listItem w:value="Choisissez un élément."/>
                  <w:listItem w:displayText="Droitier" w:value="Droitier"/>
                  <w:listItem w:displayText="Gaucher" w:value="Gaucher"/>
                  <w:listItem w:displayText="Autre" w:value="Autre"/>
                </w:comboBox>
              </w:sdtPr>
              <w:sdtEndPr/>
              <w:sdtContent>
                <w:r w:rsidR="00D27E33"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sdtContent>
            </w:sdt>
            <w:permEnd w:id="1582964593"/>
            <w:r w:rsidRPr="001B6C9D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</w:t>
            </w:r>
            <w:permStart w:id="1802516025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802516025"/>
          </w:p>
        </w:tc>
      </w:tr>
      <w:tr w:rsidR="00D11FF0" w:rsidRPr="001625A7" w14:paraId="72384A45" w14:textId="686EBA32" w:rsidTr="00EE52E4">
        <w:trPr>
          <w:trHeight w:val="206"/>
          <w:tblHeader/>
        </w:trPr>
        <w:tc>
          <w:tcPr>
            <w:tcW w:w="5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29B9A" w14:textId="1062855A" w:rsidR="00D11FF0" w:rsidRDefault="00D11FF0" w:rsidP="00FF0AF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B6C9D">
              <w:rPr>
                <w:rFonts w:asciiTheme="minorHAnsi" w:hAnsiTheme="minorHAnsi" w:cstheme="minorHAnsi"/>
                <w:b/>
                <w:sz w:val="20"/>
                <w:szCs w:val="20"/>
              </w:rPr>
              <w:t>Langue</w:t>
            </w:r>
            <w:r w:rsidRPr="001B6C9D">
              <w:rPr>
                <w:rFonts w:asciiTheme="minorHAnsi" w:hAnsiTheme="minorHAnsi" w:cstheme="minorHAnsi"/>
                <w:sz w:val="20"/>
                <w:szCs w:val="20"/>
              </w:rPr>
              <w:t> :</w:t>
            </w:r>
            <w:r w:rsidR="002243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2123117974" w:edGrp="everyone"/>
            <w:r w:rsidR="00FF0AF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243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2123117974"/>
          </w:p>
        </w:tc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A01D4" w14:textId="5907BE98" w:rsidR="00D11FF0" w:rsidRDefault="00D11FF0" w:rsidP="00FF0AF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B6C9D">
              <w:rPr>
                <w:rFonts w:asciiTheme="minorHAnsi" w:hAnsiTheme="minorHAnsi" w:cstheme="minorHAnsi"/>
                <w:b/>
                <w:sz w:val="20"/>
                <w:szCs w:val="20"/>
              </w:rPr>
              <w:t>Problème de communication </w:t>
            </w:r>
            <w:r w:rsidRPr="002D0BD7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="002243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827162496" w:edGrp="everyone"/>
            <w:r w:rsidR="00FF0AF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243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827162496"/>
          </w:p>
        </w:tc>
      </w:tr>
      <w:tr w:rsidR="00D11FF0" w:rsidRPr="001625A7" w14:paraId="039DDB8A" w14:textId="77777777" w:rsidTr="00EE52E4">
        <w:trPr>
          <w:trHeight w:val="238"/>
          <w:tblHeader/>
        </w:trPr>
        <w:tc>
          <w:tcPr>
            <w:tcW w:w="5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C8B84" w14:textId="2F17C515" w:rsidR="00D11FF0" w:rsidRDefault="00D11FF0" w:rsidP="00FF0AF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B6C9D">
              <w:rPr>
                <w:rFonts w:asciiTheme="minorHAnsi" w:hAnsiTheme="minorHAnsi" w:cstheme="minorHAnsi"/>
                <w:b/>
                <w:sz w:val="20"/>
                <w:szCs w:val="20"/>
              </w:rPr>
              <w:t>Audition</w:t>
            </w:r>
            <w:r w:rsidRPr="001B6C9D">
              <w:rPr>
                <w:rFonts w:asciiTheme="minorHAnsi" w:hAnsiTheme="minorHAnsi" w:cstheme="minorHAnsi"/>
                <w:sz w:val="20"/>
                <w:szCs w:val="20"/>
              </w:rPr>
              <w:t> :</w:t>
            </w:r>
            <w:r w:rsidR="002243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684263611" w:edGrp="everyone"/>
            <w:r w:rsidR="002243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F0AF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243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684263611"/>
          </w:p>
        </w:tc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14701" w14:textId="233DBDB0" w:rsidR="00D11FF0" w:rsidRDefault="00D11FF0" w:rsidP="00FF0AF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B6C9D">
              <w:rPr>
                <w:rFonts w:asciiTheme="minorHAnsi" w:hAnsiTheme="minorHAnsi" w:cstheme="minorHAnsi"/>
                <w:b/>
                <w:sz w:val="20"/>
                <w:szCs w:val="20"/>
              </w:rPr>
              <w:t>Vision</w:t>
            </w:r>
            <w:r w:rsidRPr="002D0BD7">
              <w:rPr>
                <w:rFonts w:asciiTheme="minorHAnsi" w:hAnsiTheme="minorHAnsi" w:cstheme="minorHAnsi"/>
                <w:sz w:val="20"/>
                <w:szCs w:val="20"/>
              </w:rPr>
              <w:t> :</w:t>
            </w:r>
            <w:r w:rsidR="002243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1332885078" w:edGrp="everyone"/>
            <w:r w:rsidR="002243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F0AF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243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1332885078"/>
          </w:p>
        </w:tc>
      </w:tr>
      <w:tr w:rsidR="00D11FF0" w:rsidRPr="001625A7" w14:paraId="57395F3C" w14:textId="77777777" w:rsidTr="00EE52E4">
        <w:trPr>
          <w:trHeight w:val="270"/>
          <w:tblHeader/>
        </w:trPr>
        <w:tc>
          <w:tcPr>
            <w:tcW w:w="10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8F846" w14:textId="0AF536CF" w:rsidR="00D11FF0" w:rsidRDefault="00D11FF0" w:rsidP="00FF0AF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Difficultés cognitives antérieures </w:t>
            </w:r>
            <w:r w:rsidRPr="002D0BD7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</w:r>
            <w:r w:rsidR="00224351" w:rsidRPr="001E63B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1452216816" w:edGrp="everyone"/>
            <w:r w:rsidR="00224351" w:rsidRPr="003C67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F0AF4" w:rsidRPr="003C67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24351" w:rsidRPr="003C67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1452216816"/>
          </w:p>
        </w:tc>
      </w:tr>
      <w:tr w:rsidR="00D11FF0" w:rsidRPr="001625A7" w14:paraId="6F512C3C" w14:textId="77777777" w:rsidTr="00EE52E4">
        <w:trPr>
          <w:trHeight w:val="274"/>
          <w:tblHeader/>
        </w:trPr>
        <w:tc>
          <w:tcPr>
            <w:tcW w:w="10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DFA1E" w14:textId="44904E4A" w:rsidR="00D11FF0" w:rsidRDefault="00D11FF0" w:rsidP="00FF0AF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16981">
              <w:rPr>
                <w:rFonts w:asciiTheme="minorHAnsi" w:hAnsiTheme="minorHAnsi" w:cstheme="minorHAnsi"/>
                <w:b/>
                <w:sz w:val="20"/>
                <w:szCs w:val="20"/>
              </w:rPr>
              <w:t>Comportements p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roblématiques antérieurs</w:t>
            </w:r>
            <w:r w:rsidRPr="00B16981">
              <w:rPr>
                <w:rFonts w:asciiTheme="minorHAnsi" w:hAnsiTheme="minorHAnsi" w:cstheme="minorHAnsi"/>
                <w:b/>
                <w:sz w:val="20"/>
                <w:szCs w:val="20"/>
              </w:rPr>
              <w:t> </w:t>
            </w:r>
            <w:r w:rsidRPr="002D0BD7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="002243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483329851" w:edGrp="everyone"/>
            <w:r w:rsidR="002243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483329851"/>
            <w:r w:rsidRPr="00B16981"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</w:r>
          </w:p>
        </w:tc>
      </w:tr>
      <w:tr w:rsidR="00224351" w:rsidRPr="001625A7" w14:paraId="5AACD0C9" w14:textId="77777777" w:rsidTr="00EE52E4">
        <w:trPr>
          <w:trHeight w:val="278"/>
          <w:tblHeader/>
        </w:trPr>
        <w:tc>
          <w:tcPr>
            <w:tcW w:w="10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220B0" w14:textId="136BB707" w:rsidR="00224351" w:rsidRDefault="00224351" w:rsidP="00FF0AF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B6C9D">
              <w:rPr>
                <w:rFonts w:asciiTheme="minorHAnsi" w:hAnsiTheme="minorHAnsi" w:cstheme="minorHAnsi"/>
                <w:b/>
                <w:sz w:val="20"/>
                <w:szCs w:val="20"/>
              </w:rPr>
              <w:t>Autre</w:t>
            </w:r>
            <w:r w:rsidRPr="002D0BD7">
              <w:rPr>
                <w:rFonts w:asciiTheme="minorHAnsi" w:hAnsiTheme="minorHAnsi" w:cstheme="minorHAnsi"/>
                <w:sz w:val="20"/>
                <w:szCs w:val="20"/>
              </w:rPr>
              <w:t> :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1286433313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286433313"/>
          </w:p>
        </w:tc>
      </w:tr>
    </w:tbl>
    <w:p w14:paraId="23DE523C" w14:textId="77777777" w:rsidR="00F15FDF" w:rsidRDefault="00F15FDF" w:rsidP="007E09E8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W w:w="10627" w:type="dxa"/>
        <w:tblLayout w:type="fixed"/>
        <w:tblLook w:val="04A0" w:firstRow="1" w:lastRow="0" w:firstColumn="1" w:lastColumn="0" w:noHBand="0" w:noVBand="1"/>
      </w:tblPr>
      <w:tblGrid>
        <w:gridCol w:w="10627"/>
      </w:tblGrid>
      <w:tr w:rsidR="00F15FDF" w:rsidRPr="001625A7" w14:paraId="7D19D783" w14:textId="77777777" w:rsidTr="003128E6">
        <w:trPr>
          <w:tblHeader/>
        </w:trPr>
        <w:tc>
          <w:tcPr>
            <w:tcW w:w="10627" w:type="dxa"/>
            <w:shd w:val="clear" w:color="auto" w:fill="BFBFBF" w:themeFill="background1" w:themeFillShade="BF"/>
            <w:vAlign w:val="center"/>
          </w:tcPr>
          <w:p w14:paraId="5674E3F7" w14:textId="62B4BFAC" w:rsidR="00F15FDF" w:rsidRPr="001625A7" w:rsidRDefault="00224351" w:rsidP="00070BD8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 xml:space="preserve">ENVIRONNEMENT SOCIAL, </w:t>
            </w:r>
            <w:r w:rsidRPr="00BE3795">
              <w:rPr>
                <w:rFonts w:asciiTheme="minorHAnsi" w:hAnsiTheme="minorHAnsi" w:cstheme="minorHAnsi"/>
                <w:b/>
                <w:sz w:val="20"/>
                <w:szCs w:val="20"/>
              </w:rPr>
              <w:t>PHYSIQUE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, CULTUREL, INSTITUTIONNEL</w:t>
            </w:r>
          </w:p>
        </w:tc>
      </w:tr>
      <w:tr w:rsidR="00224351" w:rsidRPr="001625A7" w14:paraId="2CA05818" w14:textId="77777777" w:rsidTr="00224351">
        <w:trPr>
          <w:tblHeader/>
        </w:trPr>
        <w:tc>
          <w:tcPr>
            <w:tcW w:w="10627" w:type="dxa"/>
            <w:shd w:val="clear" w:color="auto" w:fill="auto"/>
            <w:vAlign w:val="center"/>
          </w:tcPr>
          <w:p w14:paraId="549A2185" w14:textId="2C5F8CB4" w:rsidR="00224351" w:rsidRDefault="00224351" w:rsidP="0022435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B6C9D">
              <w:rPr>
                <w:rFonts w:asciiTheme="minorHAnsi" w:hAnsiTheme="minorHAnsi" w:cstheme="minorHAnsi"/>
                <w:b/>
                <w:sz w:val="20"/>
                <w:szCs w:val="20"/>
              </w:rPr>
              <w:t>Famille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/proches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:</w:t>
            </w:r>
            <w:r w:rsidRPr="001B6C9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1247181446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23233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1247181446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Veuf     </w:t>
            </w:r>
            <w:permStart w:id="29978310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275016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29978310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Séparé/Divorcé    </w:t>
            </w:r>
            <w:permStart w:id="1399541763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439791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1399541763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Célibataire  </w:t>
            </w:r>
            <w:r w:rsidRPr="001B6C9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870262413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426618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Pr="007A0AE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870262413"/>
            <w:r w:rsidRPr="007A0AE5">
              <w:rPr>
                <w:rFonts w:asciiTheme="minorHAnsi" w:hAnsiTheme="minorHAnsi" w:cstheme="minorHAnsi"/>
                <w:sz w:val="20"/>
                <w:szCs w:val="20"/>
              </w:rPr>
              <w:t>Marié/Conjoint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 :</w:t>
            </w:r>
            <w:r w:rsidRPr="007A0AE5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Start w:id="2016613443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2016613443"/>
          </w:p>
          <w:p w14:paraId="2964E6B1" w14:textId="00EB735D" w:rsidR="00224351" w:rsidRPr="001625A7" w:rsidRDefault="00224351" w:rsidP="00694568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        </w:t>
            </w:r>
            <w:permStart w:id="97870524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64361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Pr="007A0AE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97870524"/>
            <w:r w:rsidRPr="007A0AE5">
              <w:rPr>
                <w:rFonts w:asciiTheme="minorHAnsi" w:hAnsiTheme="minorHAnsi" w:cstheme="minorHAnsi"/>
                <w:sz w:val="20"/>
                <w:szCs w:val="20"/>
              </w:rPr>
              <w:t xml:space="preserve">Enfants : </w:t>
            </w:r>
            <w:permStart w:id="1569657211" w:edGrp="everyone"/>
            <w:r w:rsidRPr="007A0AE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569657211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 </w:t>
            </w:r>
            <w:r w:rsidRPr="007A0AE5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1868069635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07229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1868069635"/>
            <w:r w:rsidRPr="007A0AE5">
              <w:rPr>
                <w:rFonts w:asciiTheme="minorHAnsi" w:hAnsiTheme="minorHAnsi" w:cstheme="minorHAnsi"/>
                <w:sz w:val="20"/>
                <w:szCs w:val="20"/>
              </w:rPr>
              <w:t>Autre :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Start w:id="214831812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214831812"/>
          </w:p>
        </w:tc>
      </w:tr>
      <w:tr w:rsidR="0094160F" w:rsidRPr="001625A7" w14:paraId="1C3312B6" w14:textId="77777777" w:rsidTr="003128E6">
        <w:trPr>
          <w:tblHeader/>
        </w:trPr>
        <w:tc>
          <w:tcPr>
            <w:tcW w:w="10627" w:type="dxa"/>
            <w:shd w:val="clear" w:color="auto" w:fill="auto"/>
          </w:tcPr>
          <w:p w14:paraId="47016957" w14:textId="5E5C146B" w:rsidR="0094160F" w:rsidRPr="001B6C9D" w:rsidRDefault="0094160F" w:rsidP="0094160F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26825">
              <w:rPr>
                <w:rFonts w:asciiTheme="minorHAnsi" w:hAnsiTheme="minorHAnsi" w:cstheme="minorHAnsi"/>
                <w:b/>
                <w:sz w:val="20"/>
                <w:szCs w:val="20"/>
              </w:rPr>
              <w:t>Vit avec</w:t>
            </w:r>
            <w:r w:rsidRPr="00C26825">
              <w:rPr>
                <w:rFonts w:asciiTheme="minorHAnsi" w:hAnsiTheme="minorHAnsi" w:cstheme="minorHAnsi"/>
                <w:sz w:val="20"/>
                <w:szCs w:val="20"/>
              </w:rPr>
              <w:t xml:space="preserve"> :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          </w:t>
            </w:r>
            <w:r w:rsidRPr="00C2682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183182107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472438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Pr="00C2682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183182107"/>
            <w:r w:rsidRPr="00C26825">
              <w:rPr>
                <w:rFonts w:asciiTheme="minorHAnsi" w:hAnsiTheme="minorHAnsi" w:cstheme="minorHAnsi"/>
                <w:sz w:val="20"/>
                <w:szCs w:val="20"/>
              </w:rPr>
              <w:t>Seul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 </w:t>
            </w:r>
            <w:permStart w:id="1452605798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132281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Pr="00C2682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1452605798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Conjoint                       </w:t>
            </w:r>
            <w:r w:rsidRPr="00C2682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1478324023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734621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Pr="00C2682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1478324023"/>
            <w:r>
              <w:rPr>
                <w:rFonts w:asciiTheme="minorHAnsi" w:hAnsiTheme="minorHAnsi" w:cstheme="minorHAnsi"/>
                <w:sz w:val="20"/>
                <w:szCs w:val="20"/>
              </w:rPr>
              <w:t>F</w:t>
            </w:r>
            <w:r w:rsidRPr="00C26825">
              <w:rPr>
                <w:rFonts w:asciiTheme="minorHAnsi" w:hAnsiTheme="minorHAnsi" w:cstheme="minorHAnsi"/>
                <w:sz w:val="20"/>
                <w:szCs w:val="20"/>
              </w:rPr>
              <w:t xml:space="preserve">amille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</w:t>
            </w:r>
            <w:permStart w:id="1179525760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79804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Pr="00C2682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1179525760"/>
            <w:r w:rsidRPr="00C26825">
              <w:rPr>
                <w:rFonts w:asciiTheme="minorHAnsi" w:hAnsiTheme="minorHAnsi" w:cstheme="minorHAnsi"/>
                <w:sz w:val="20"/>
                <w:szCs w:val="20"/>
              </w:rPr>
              <w:t xml:space="preserve">Autre </w:t>
            </w:r>
            <w:r w:rsidRPr="001E63B6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ermStart w:id="898198369" w:edGrp="everyone"/>
            <w:r w:rsidRPr="001E63B6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898198369"/>
          </w:p>
        </w:tc>
      </w:tr>
      <w:tr w:rsidR="0094160F" w:rsidRPr="001625A7" w14:paraId="65C53BC3" w14:textId="77777777" w:rsidTr="003128E6">
        <w:trPr>
          <w:tblHeader/>
        </w:trPr>
        <w:tc>
          <w:tcPr>
            <w:tcW w:w="10627" w:type="dxa"/>
            <w:shd w:val="clear" w:color="auto" w:fill="auto"/>
          </w:tcPr>
          <w:p w14:paraId="78856CBF" w14:textId="27539271" w:rsidR="0094160F" w:rsidRDefault="0094160F" w:rsidP="009416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26825">
              <w:rPr>
                <w:rFonts w:asciiTheme="minorHAnsi" w:hAnsiTheme="minorHAnsi" w:cstheme="minorHAnsi"/>
                <w:b/>
                <w:sz w:val="20"/>
                <w:szCs w:val="20"/>
              </w:rPr>
              <w:t>Milieu de vie</w:t>
            </w:r>
            <w:r w:rsidRPr="00C26825">
              <w:rPr>
                <w:rFonts w:asciiTheme="minorHAnsi" w:hAnsiTheme="minorHAnsi" w:cstheme="minorHAnsi"/>
                <w:sz w:val="20"/>
                <w:szCs w:val="20"/>
              </w:rPr>
              <w:t xml:space="preserve"> :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 </w:t>
            </w:r>
            <w:r w:rsidRPr="00C2682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349002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831235540" w:edGrp="everyone"/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  <w:permEnd w:id="1831235540"/>
              </w:sdtContent>
            </w:sdt>
            <w:r w:rsidRPr="00C26825">
              <w:rPr>
                <w:rFonts w:asciiTheme="minorHAnsi" w:hAnsiTheme="minorHAnsi" w:cstheme="minorHAnsi"/>
                <w:sz w:val="20"/>
                <w:szCs w:val="20"/>
              </w:rPr>
              <w:t xml:space="preserve"> Bungalow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          </w:t>
            </w:r>
            <w:r w:rsidRPr="00C2682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480148755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44657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Pr="00C2682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480148755"/>
            <w:r w:rsidRPr="00C26825">
              <w:rPr>
                <w:rFonts w:asciiTheme="minorHAnsi" w:hAnsiTheme="minorHAnsi" w:cstheme="minorHAnsi"/>
                <w:sz w:val="20"/>
                <w:szCs w:val="20"/>
              </w:rPr>
              <w:t>Cottage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</w:t>
            </w:r>
            <w:r w:rsidRPr="00C2682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1382616867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455834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1382616867"/>
            <w:r>
              <w:rPr>
                <w:rFonts w:asciiTheme="minorHAnsi" w:hAnsiTheme="minorHAnsi" w:cstheme="minorHAnsi"/>
                <w:sz w:val="20"/>
                <w:szCs w:val="20"/>
              </w:rPr>
              <w:t>Appartement/C</w:t>
            </w:r>
            <w:r w:rsidRPr="00C26825">
              <w:rPr>
                <w:rFonts w:asciiTheme="minorHAnsi" w:hAnsiTheme="minorHAnsi" w:cstheme="minorHAnsi"/>
                <w:sz w:val="20"/>
                <w:szCs w:val="20"/>
              </w:rPr>
              <w:t>ondominium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   </w:t>
            </w:r>
            <w:permStart w:id="409164002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788628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409164002"/>
            <w:r>
              <w:rPr>
                <w:rFonts w:asciiTheme="minorHAnsi" w:hAnsiTheme="minorHAnsi" w:cstheme="minorHAnsi"/>
                <w:sz w:val="20"/>
                <w:szCs w:val="20"/>
              </w:rPr>
              <w:t>RPA :</w:t>
            </w:r>
            <w:permStart w:id="754264837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754264837"/>
          </w:p>
          <w:p w14:paraId="31A9CBDB" w14:textId="7FF487B5" w:rsidR="0094160F" w:rsidRDefault="0094160F" w:rsidP="009416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        </w:t>
            </w:r>
            <w:permStart w:id="817695428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125757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Pr="00C2682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817695428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RI                              </w:t>
            </w:r>
            <w:r w:rsidRPr="00C2682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14964701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447904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3436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14964701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Locataire                       </w:t>
            </w:r>
            <w:permStart w:id="1439310721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067248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Pr="00C2682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1439310721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Propriétaire                                      </w:t>
            </w:r>
            <w:permStart w:id="619403263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507067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619403263"/>
            <w:r w:rsidRPr="004B5A6B">
              <w:rPr>
                <w:rFonts w:asciiTheme="minorHAnsi" w:hAnsiTheme="minorHAnsi" w:cstheme="minorHAnsi"/>
                <w:sz w:val="20"/>
                <w:szCs w:val="20"/>
              </w:rPr>
              <w:t>Autre :</w:t>
            </w:r>
            <w:permStart w:id="1590964959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590964959"/>
          </w:p>
          <w:p w14:paraId="3AD3ADF4" w14:textId="7291F711" w:rsidR="0094160F" w:rsidRDefault="0094160F" w:rsidP="0094160F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        </w:t>
            </w:r>
            <w:permStart w:id="417032803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823162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Pr="004B5A6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417032803"/>
            <w:r w:rsidRPr="004B5A6B">
              <w:rPr>
                <w:rFonts w:asciiTheme="minorHAnsi" w:hAnsiTheme="minorHAnsi" w:cstheme="minorHAnsi"/>
                <w:sz w:val="20"/>
                <w:szCs w:val="20"/>
              </w:rPr>
              <w:t>Municipalité de résidence :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1710820601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710820601"/>
            <w:r w:rsidRPr="004B5A6B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  </w:t>
            </w:r>
            <w:permStart w:id="541679089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70904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Pr="004B5A6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541679089"/>
            <w:r w:rsidRPr="004B5A6B">
              <w:rPr>
                <w:rFonts w:asciiTheme="minorHAnsi" w:hAnsiTheme="minorHAnsi" w:cstheme="minorHAnsi"/>
                <w:sz w:val="20"/>
                <w:szCs w:val="20"/>
              </w:rPr>
              <w:t xml:space="preserve">CLSC d’appartenance :  </w:t>
            </w:r>
            <w:permStart w:id="1941190331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941190331"/>
            <w:r w:rsidRPr="004B5A6B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</w:t>
            </w:r>
          </w:p>
        </w:tc>
      </w:tr>
      <w:permStart w:id="4811369" w:edGrp="everyone"/>
      <w:tr w:rsidR="00B138D4" w:rsidRPr="001625A7" w14:paraId="56EE36D5" w14:textId="77777777" w:rsidTr="003128E6">
        <w:trPr>
          <w:tblHeader/>
        </w:trPr>
        <w:tc>
          <w:tcPr>
            <w:tcW w:w="10627" w:type="dxa"/>
            <w:shd w:val="clear" w:color="auto" w:fill="auto"/>
          </w:tcPr>
          <w:p w14:paraId="09304381" w14:textId="694DE9E1" w:rsidR="00B138D4" w:rsidRPr="000909E0" w:rsidRDefault="00916D9F" w:rsidP="00B138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b/>
                  <w:sz w:val="20"/>
                  <w:szCs w:val="20"/>
                </w:rPr>
                <w:id w:val="1378356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38D4">
                  <w:rPr>
                    <w:rFonts w:ascii="MS Gothic" w:eastAsia="MS Gothic" w:hAnsi="MS Gothic" w:cstheme="minorHAnsi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B138D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permEnd w:id="4811369"/>
            <w:r w:rsidR="00B138D4" w:rsidRPr="000909E0">
              <w:rPr>
                <w:rFonts w:asciiTheme="minorHAnsi" w:hAnsiTheme="minorHAnsi" w:cstheme="minorHAnsi"/>
                <w:b/>
                <w:sz w:val="20"/>
                <w:szCs w:val="20"/>
              </w:rPr>
              <w:t>Escaliers intérieurs</w:t>
            </w:r>
            <w:r w:rsidR="00B138D4" w:rsidRPr="000909E0">
              <w:rPr>
                <w:rFonts w:asciiTheme="minorHAnsi" w:hAnsiTheme="minorHAnsi" w:cstheme="minorHAnsi"/>
                <w:sz w:val="20"/>
                <w:szCs w:val="20"/>
              </w:rPr>
              <w:t xml:space="preserve"> : </w:t>
            </w:r>
            <w:permStart w:id="1397755599" w:edGrp="everyone"/>
            <w:r w:rsidR="00FF0AF4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397755599"/>
          </w:p>
          <w:p w14:paraId="1B9A5334" w14:textId="1A38CE20" w:rsidR="00B138D4" w:rsidRPr="000909E0" w:rsidRDefault="00B138D4" w:rsidP="00B138D4">
            <w:pPr>
              <w:numPr>
                <w:ilvl w:val="0"/>
                <w:numId w:val="6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0909E0">
              <w:rPr>
                <w:rFonts w:asciiTheme="minorHAnsi" w:hAnsiTheme="minorHAnsi" w:cstheme="minorHAnsi"/>
                <w:sz w:val="20"/>
                <w:szCs w:val="20"/>
              </w:rPr>
              <w:t xml:space="preserve">Nombre de marches (à l’étage) : </w:t>
            </w:r>
            <w:permStart w:id="1768762259" w:edGrp="everyone"/>
            <w:r w:rsidR="003128E6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768762259"/>
            <w:r w:rsidRPr="000909E0">
              <w:rPr>
                <w:rFonts w:asciiTheme="minorHAnsi" w:hAnsiTheme="minorHAnsi" w:cstheme="minorHAnsi"/>
                <w:sz w:val="20"/>
                <w:szCs w:val="20"/>
              </w:rPr>
              <w:tab/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          </w:t>
            </w:r>
            <w:r w:rsidRPr="000909E0">
              <w:rPr>
                <w:rFonts w:asciiTheme="minorHAnsi" w:hAnsiTheme="minorHAnsi" w:cstheme="minorHAnsi"/>
                <w:sz w:val="20"/>
                <w:szCs w:val="20"/>
              </w:rPr>
              <w:t xml:space="preserve">Main courante : Ø </w:t>
            </w:r>
            <w:permStart w:id="825298625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513410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Pr="000909E0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End w:id="825298625"/>
            <w:r w:rsidRPr="000909E0">
              <w:rPr>
                <w:rFonts w:asciiTheme="minorHAnsi" w:hAnsiTheme="minorHAnsi" w:cstheme="minorHAnsi"/>
                <w:sz w:val="20"/>
                <w:szCs w:val="20"/>
              </w:rPr>
              <w:t xml:space="preserve">1  </w:t>
            </w:r>
            <w:permStart w:id="663318025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66588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Pr="000909E0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663318025"/>
            <w:r w:rsidRPr="000909E0">
              <w:rPr>
                <w:rFonts w:asciiTheme="minorHAnsi" w:hAnsiTheme="minorHAnsi" w:cstheme="minorHAnsi"/>
                <w:sz w:val="20"/>
                <w:szCs w:val="20"/>
              </w:rPr>
              <w:t xml:space="preserve">(pour monter D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526391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673220593" w:edGrp="everyone"/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  <w:permEnd w:id="1673220593"/>
              </w:sdtContent>
            </w:sdt>
            <w:r w:rsidRPr="000909E0">
              <w:rPr>
                <w:rFonts w:asciiTheme="minorHAnsi" w:hAnsiTheme="minorHAnsi" w:cstheme="minorHAnsi"/>
                <w:sz w:val="20"/>
                <w:szCs w:val="20"/>
              </w:rPr>
              <w:t xml:space="preserve"> G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575098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060771398" w:edGrp="everyone"/>
                <w:r w:rsidR="00F05DD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  <w:permEnd w:id="1060771398"/>
              </w:sdtContent>
            </w:sdt>
            <w:r w:rsidRPr="000909E0">
              <w:rPr>
                <w:rFonts w:asciiTheme="minorHAnsi" w:hAnsiTheme="minorHAnsi" w:cstheme="minorHAnsi"/>
                <w:sz w:val="20"/>
                <w:szCs w:val="20"/>
              </w:rPr>
              <w:t xml:space="preserve">)    2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85509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649988317" w:edGrp="everyone"/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  <w:permEnd w:id="649988317"/>
              </w:sdtContent>
            </w:sdt>
            <w:r w:rsidRPr="000909E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06C6A0E6" w14:textId="62BDE918" w:rsidR="00B138D4" w:rsidRPr="006D73C1" w:rsidRDefault="00B138D4" w:rsidP="00CE65E6">
            <w:pPr>
              <w:numPr>
                <w:ilvl w:val="0"/>
                <w:numId w:val="6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6D73C1">
              <w:rPr>
                <w:rFonts w:asciiTheme="minorHAnsi" w:hAnsiTheme="minorHAnsi" w:cstheme="minorHAnsi"/>
                <w:sz w:val="20"/>
                <w:szCs w:val="20"/>
              </w:rPr>
              <w:t>Nombre de marches (sous-sol) :</w:t>
            </w:r>
            <w:r w:rsidR="003128E6" w:rsidRPr="006D73C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1379339336" w:edGrp="everyone"/>
            <w:r w:rsidR="003128E6" w:rsidRPr="006D73C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379339336"/>
            <w:r w:rsidRPr="006D73C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D73C1">
              <w:rPr>
                <w:rFonts w:asciiTheme="minorHAnsi" w:hAnsiTheme="minorHAnsi" w:cstheme="minorHAnsi"/>
                <w:sz w:val="20"/>
                <w:szCs w:val="20"/>
              </w:rPr>
              <w:tab/>
              <w:t xml:space="preserve">                  Main courante : Ø </w:t>
            </w:r>
            <w:permStart w:id="555179201" w:edGrp="everyone"/>
            <w:sdt>
              <w:sdtPr>
                <w:rPr>
                  <w:rFonts w:ascii="MS Gothic" w:eastAsia="MS Gothic" w:hAnsi="MS Gothic" w:cstheme="minorHAnsi"/>
                  <w:sz w:val="20"/>
                  <w:szCs w:val="20"/>
                </w:rPr>
                <w:id w:val="-1725667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D73C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Pr="006D73C1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End w:id="555179201"/>
            <w:r w:rsidRPr="006D73C1">
              <w:rPr>
                <w:rFonts w:asciiTheme="minorHAnsi" w:hAnsiTheme="minorHAnsi" w:cstheme="minorHAnsi"/>
                <w:sz w:val="20"/>
                <w:szCs w:val="20"/>
              </w:rPr>
              <w:t xml:space="preserve">1  </w:t>
            </w:r>
            <w:permStart w:id="972423502" w:edGrp="everyone"/>
            <w:sdt>
              <w:sdtPr>
                <w:rPr>
                  <w:rFonts w:ascii="MS Gothic" w:eastAsia="MS Gothic" w:hAnsi="MS Gothic" w:cstheme="minorHAnsi"/>
                  <w:sz w:val="20"/>
                  <w:szCs w:val="20"/>
                </w:rPr>
                <w:id w:val="-845093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D73C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Pr="006D73C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972423502"/>
            <w:r w:rsidRPr="006D73C1">
              <w:rPr>
                <w:rFonts w:asciiTheme="minorHAnsi" w:hAnsiTheme="minorHAnsi" w:cstheme="minorHAnsi"/>
                <w:sz w:val="20"/>
                <w:szCs w:val="20"/>
              </w:rPr>
              <w:t xml:space="preserve">(pour monter D </w:t>
            </w:r>
            <w:permStart w:id="944930278" w:edGrp="everyone"/>
            <w:sdt>
              <w:sdtPr>
                <w:rPr>
                  <w:rFonts w:ascii="MS Gothic" w:eastAsia="MS Gothic" w:hAnsi="MS Gothic" w:cstheme="minorHAnsi"/>
                  <w:sz w:val="20"/>
                  <w:szCs w:val="20"/>
                </w:rPr>
                <w:id w:val="451210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8E6" w:rsidRPr="006D73C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Pr="006D73C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944930278"/>
            <w:r w:rsidRPr="006D73C1">
              <w:rPr>
                <w:rFonts w:asciiTheme="minorHAnsi" w:hAnsiTheme="minorHAnsi" w:cstheme="minorHAnsi"/>
                <w:sz w:val="20"/>
                <w:szCs w:val="20"/>
              </w:rPr>
              <w:t xml:space="preserve">G </w:t>
            </w:r>
            <w:sdt>
              <w:sdtPr>
                <w:rPr>
                  <w:rFonts w:ascii="MS Gothic" w:eastAsia="MS Gothic" w:hAnsi="MS Gothic" w:cstheme="minorHAnsi"/>
                  <w:sz w:val="20"/>
                  <w:szCs w:val="20"/>
                </w:rPr>
                <w:id w:val="1975789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672817099" w:edGrp="everyone"/>
                <w:r w:rsidR="00F05DD4" w:rsidRPr="006D73C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  <w:permEnd w:id="672817099"/>
              </w:sdtContent>
            </w:sdt>
            <w:r w:rsidRPr="006D73C1">
              <w:rPr>
                <w:rFonts w:asciiTheme="minorHAnsi" w:hAnsiTheme="minorHAnsi" w:cstheme="minorHAnsi"/>
                <w:sz w:val="20"/>
                <w:szCs w:val="20"/>
              </w:rPr>
              <w:t xml:space="preserve">)    2 </w:t>
            </w:r>
            <w:permStart w:id="1383218885" w:edGrp="everyone"/>
            <w:sdt>
              <w:sdtPr>
                <w:rPr>
                  <w:rFonts w:ascii="MS Gothic" w:eastAsia="MS Gothic" w:hAnsi="MS Gothic" w:cstheme="minorHAnsi"/>
                  <w:sz w:val="20"/>
                  <w:szCs w:val="20"/>
                </w:rPr>
                <w:id w:val="-94483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D73C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Pr="006D73C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1383218885"/>
          </w:p>
          <w:p w14:paraId="0D174F74" w14:textId="75450001" w:rsidR="00B138D4" w:rsidRPr="000909E0" w:rsidRDefault="00916D9F" w:rsidP="00B138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b/>
                  <w:sz w:val="20"/>
                  <w:szCs w:val="20"/>
                </w:rPr>
                <w:id w:val="1336347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960000311" w:edGrp="everyone"/>
                <w:r w:rsidR="00B138D4">
                  <w:rPr>
                    <w:rFonts w:ascii="MS Gothic" w:eastAsia="MS Gothic" w:hAnsi="MS Gothic" w:cstheme="minorHAnsi" w:hint="eastAsia"/>
                    <w:b/>
                    <w:sz w:val="20"/>
                    <w:szCs w:val="20"/>
                  </w:rPr>
                  <w:t>☐</w:t>
                </w:r>
                <w:permEnd w:id="1960000311"/>
              </w:sdtContent>
            </w:sdt>
            <w:r w:rsidR="00B138D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B138D4" w:rsidRPr="000909E0">
              <w:rPr>
                <w:rFonts w:asciiTheme="minorHAnsi" w:hAnsiTheme="minorHAnsi" w:cstheme="minorHAnsi"/>
                <w:b/>
                <w:sz w:val="20"/>
                <w:szCs w:val="20"/>
              </w:rPr>
              <w:t>Escaliers extérieurs</w:t>
            </w:r>
            <w:r w:rsidR="00B138D4" w:rsidRPr="000909E0">
              <w:rPr>
                <w:rFonts w:asciiTheme="minorHAnsi" w:hAnsiTheme="minorHAnsi" w:cstheme="minorHAnsi"/>
                <w:sz w:val="20"/>
                <w:szCs w:val="20"/>
              </w:rPr>
              <w:t xml:space="preserve"> : </w:t>
            </w:r>
            <w:permStart w:id="1744381116" w:edGrp="everyone"/>
            <w:r w:rsidR="00FF0AF4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744381116"/>
          </w:p>
          <w:p w14:paraId="524FDBF2" w14:textId="1CE1AE14" w:rsidR="00B138D4" w:rsidRPr="000909E0" w:rsidRDefault="00B138D4" w:rsidP="00B138D4">
            <w:pPr>
              <w:numPr>
                <w:ilvl w:val="0"/>
                <w:numId w:val="6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0909E0">
              <w:rPr>
                <w:rFonts w:asciiTheme="minorHAnsi" w:hAnsiTheme="minorHAnsi" w:cstheme="minorHAnsi"/>
                <w:sz w:val="20"/>
                <w:szCs w:val="20"/>
              </w:rPr>
              <w:t>Nombre de marches (entrée avant) :</w:t>
            </w:r>
            <w:r w:rsidR="00F05DD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903964690" w:edGrp="everyone"/>
            <w:r w:rsidR="00F05DD4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903964690"/>
            <w:r w:rsidRPr="000909E0">
              <w:rPr>
                <w:rFonts w:asciiTheme="minorHAnsi" w:hAnsiTheme="minorHAnsi" w:cstheme="minorHAnsi"/>
                <w:sz w:val="20"/>
                <w:szCs w:val="20"/>
              </w:rPr>
              <w:tab/>
              <w:t xml:space="preserve">   Main courante : Ø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000692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946223098" w:edGrp="everyone"/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  <w:permEnd w:id="1946223098"/>
              </w:sdtContent>
            </w:sdt>
            <w:r w:rsidRPr="000909E0">
              <w:rPr>
                <w:rFonts w:asciiTheme="minorHAnsi" w:hAnsiTheme="minorHAnsi" w:cstheme="minorHAnsi"/>
                <w:sz w:val="20"/>
                <w:szCs w:val="20"/>
              </w:rPr>
              <w:t xml:space="preserve">   1  </w:t>
            </w:r>
            <w:permStart w:id="991382747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916056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Pr="000909E0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991382747"/>
            <w:r w:rsidRPr="000909E0">
              <w:rPr>
                <w:rFonts w:asciiTheme="minorHAnsi" w:hAnsiTheme="minorHAnsi" w:cstheme="minorHAnsi"/>
                <w:sz w:val="20"/>
                <w:szCs w:val="20"/>
              </w:rPr>
              <w:t xml:space="preserve">(pour monter D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70313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92438246" w:edGrp="everyone"/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92438246"/>
            <w:r w:rsidRPr="000909E0">
              <w:rPr>
                <w:rFonts w:asciiTheme="minorHAnsi" w:hAnsiTheme="minorHAnsi" w:cstheme="minorHAnsi"/>
                <w:sz w:val="20"/>
                <w:szCs w:val="20"/>
              </w:rPr>
              <w:t xml:space="preserve"> G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647123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216174971" w:edGrp="everyone"/>
                <w:r w:rsidR="00F05DD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  <w:permEnd w:id="1216174971"/>
              </w:sdtContent>
            </w:sdt>
            <w:r w:rsidRPr="000909E0">
              <w:rPr>
                <w:rFonts w:asciiTheme="minorHAnsi" w:hAnsiTheme="minorHAnsi" w:cstheme="minorHAnsi"/>
                <w:sz w:val="20"/>
                <w:szCs w:val="20"/>
              </w:rPr>
              <w:t xml:space="preserve">)    2 </w:t>
            </w:r>
            <w:permStart w:id="806571050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39412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5DD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Pr="000909E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806571050"/>
          </w:p>
          <w:p w14:paraId="446E6EB8" w14:textId="06CF22F0" w:rsidR="00B138D4" w:rsidRPr="006D73C1" w:rsidRDefault="00B138D4" w:rsidP="00CE65E6">
            <w:pPr>
              <w:numPr>
                <w:ilvl w:val="0"/>
                <w:numId w:val="6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6D73C1">
              <w:rPr>
                <w:rFonts w:asciiTheme="minorHAnsi" w:hAnsiTheme="minorHAnsi" w:cstheme="minorHAnsi"/>
                <w:sz w:val="20"/>
                <w:szCs w:val="20"/>
              </w:rPr>
              <w:t xml:space="preserve">Nombre de marches (entrée arrière) : </w:t>
            </w:r>
            <w:permStart w:id="1993621320" w:edGrp="everyone"/>
            <w:r w:rsidR="00F05DD4" w:rsidRPr="006D73C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993621320"/>
            <w:r w:rsidRPr="006D73C1">
              <w:rPr>
                <w:rFonts w:asciiTheme="minorHAnsi" w:hAnsiTheme="minorHAnsi" w:cstheme="minorHAnsi"/>
                <w:sz w:val="20"/>
                <w:szCs w:val="20"/>
              </w:rPr>
              <w:tab/>
              <w:t xml:space="preserve">   Main courante : Ø </w:t>
            </w:r>
            <w:sdt>
              <w:sdtPr>
                <w:rPr>
                  <w:rFonts w:ascii="MS Gothic" w:eastAsia="MS Gothic" w:hAnsi="MS Gothic" w:cstheme="minorHAnsi"/>
                  <w:sz w:val="20"/>
                  <w:szCs w:val="20"/>
                </w:rPr>
                <w:id w:val="-2093623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552101398" w:edGrp="everyone"/>
                <w:r w:rsidRPr="006D73C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  <w:permEnd w:id="552101398"/>
              </w:sdtContent>
            </w:sdt>
            <w:r w:rsidRPr="006D73C1">
              <w:rPr>
                <w:rFonts w:asciiTheme="minorHAnsi" w:hAnsiTheme="minorHAnsi" w:cstheme="minorHAnsi"/>
                <w:sz w:val="20"/>
                <w:szCs w:val="20"/>
              </w:rPr>
              <w:t xml:space="preserve">   1  </w:t>
            </w:r>
            <w:permStart w:id="144470130" w:edGrp="everyone"/>
            <w:sdt>
              <w:sdtPr>
                <w:rPr>
                  <w:rFonts w:ascii="MS Gothic" w:eastAsia="MS Gothic" w:hAnsi="MS Gothic" w:cstheme="minorHAnsi"/>
                  <w:sz w:val="20"/>
                  <w:szCs w:val="20"/>
                </w:rPr>
                <w:id w:val="-1744017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5DD4" w:rsidRPr="006D73C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Pr="006D73C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44470130"/>
            <w:r w:rsidRPr="006D73C1">
              <w:rPr>
                <w:rFonts w:asciiTheme="minorHAnsi" w:hAnsiTheme="minorHAnsi" w:cstheme="minorHAnsi"/>
                <w:sz w:val="20"/>
                <w:szCs w:val="20"/>
              </w:rPr>
              <w:t xml:space="preserve">(pour monter D </w:t>
            </w:r>
            <w:sdt>
              <w:sdtPr>
                <w:rPr>
                  <w:rFonts w:ascii="MS Gothic" w:eastAsia="MS Gothic" w:hAnsi="MS Gothic" w:cstheme="minorHAnsi"/>
                  <w:sz w:val="20"/>
                  <w:szCs w:val="20"/>
                </w:rPr>
                <w:id w:val="-1534494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960901494" w:edGrp="everyone"/>
                <w:r w:rsidRPr="006D73C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  <w:permEnd w:id="960901494"/>
              </w:sdtContent>
            </w:sdt>
            <w:r w:rsidRPr="006D73C1">
              <w:rPr>
                <w:rFonts w:asciiTheme="minorHAnsi" w:hAnsiTheme="minorHAnsi" w:cstheme="minorHAnsi"/>
                <w:sz w:val="20"/>
                <w:szCs w:val="20"/>
              </w:rPr>
              <w:t xml:space="preserve"> G </w:t>
            </w:r>
            <w:sdt>
              <w:sdtPr>
                <w:rPr>
                  <w:rFonts w:ascii="MS Gothic" w:eastAsia="MS Gothic" w:hAnsi="MS Gothic" w:cstheme="minorHAnsi"/>
                  <w:sz w:val="20"/>
                  <w:szCs w:val="20"/>
                </w:rPr>
                <w:id w:val="112878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091531568" w:edGrp="everyone"/>
                <w:r w:rsidRPr="006D73C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  <w:permEnd w:id="1091531568"/>
              </w:sdtContent>
            </w:sdt>
            <w:r w:rsidRPr="006D73C1">
              <w:rPr>
                <w:rFonts w:asciiTheme="minorHAnsi" w:hAnsiTheme="minorHAnsi" w:cstheme="minorHAnsi"/>
                <w:sz w:val="20"/>
                <w:szCs w:val="20"/>
              </w:rPr>
              <w:t xml:space="preserve">)    2 </w:t>
            </w:r>
            <w:permStart w:id="596257855" w:edGrp="everyone"/>
            <w:sdt>
              <w:sdtPr>
                <w:rPr>
                  <w:rFonts w:ascii="MS Gothic" w:eastAsia="MS Gothic" w:hAnsi="MS Gothic" w:cstheme="minorHAnsi"/>
                  <w:sz w:val="20"/>
                  <w:szCs w:val="20"/>
                </w:rPr>
                <w:id w:val="-867214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5DD4" w:rsidRPr="006D73C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Pr="006D73C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596257855"/>
          </w:p>
          <w:permStart w:id="1318548743" w:edGrp="everyone"/>
          <w:p w14:paraId="4E07B6E4" w14:textId="09088A7A" w:rsidR="00B138D4" w:rsidRDefault="00916D9F" w:rsidP="00B138D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b/>
                  <w:sz w:val="20"/>
                  <w:szCs w:val="20"/>
                </w:rPr>
                <w:id w:val="73556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5DD4">
                  <w:rPr>
                    <w:rFonts w:ascii="MS Gothic" w:eastAsia="MS Gothic" w:hAnsi="MS Gothic" w:cstheme="minorHAnsi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B138D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1318548743"/>
            <w:r w:rsidR="00B138D4" w:rsidRPr="000909E0">
              <w:rPr>
                <w:rFonts w:asciiTheme="minorHAnsi" w:hAnsiTheme="minorHAnsi" w:cstheme="minorHAnsi"/>
                <w:b/>
                <w:sz w:val="20"/>
                <w:szCs w:val="20"/>
              </w:rPr>
              <w:t>Ascenseur</w:t>
            </w:r>
            <w:r w:rsidR="00B138D4" w:rsidRPr="001E63B6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permStart w:id="1145400985" w:edGrp="everyone"/>
            <w:r w:rsidR="00FF0AF4" w:rsidRPr="001E63B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F0AF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permEnd w:id="1145400985"/>
          </w:p>
          <w:p w14:paraId="333016FA" w14:textId="09644D4F" w:rsidR="00B138D4" w:rsidRDefault="00B138D4" w:rsidP="00B138D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B5A6B">
              <w:rPr>
                <w:rFonts w:asciiTheme="minorHAnsi" w:hAnsiTheme="minorHAnsi" w:cstheme="minorHAnsi"/>
                <w:b/>
                <w:sz w:val="20"/>
                <w:szCs w:val="20"/>
              </w:rPr>
              <w:t>Autre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 :</w:t>
            </w:r>
            <w:r w:rsidR="00F05DD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767978714" w:edGrp="everyone"/>
            <w:r w:rsidR="00F05DD4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End w:id="767978714"/>
          </w:p>
        </w:tc>
      </w:tr>
      <w:tr w:rsidR="00B138D4" w:rsidRPr="001625A7" w14:paraId="61F4FE15" w14:textId="77777777" w:rsidTr="003128E6">
        <w:trPr>
          <w:tblHeader/>
        </w:trPr>
        <w:tc>
          <w:tcPr>
            <w:tcW w:w="10627" w:type="dxa"/>
            <w:shd w:val="clear" w:color="auto" w:fill="auto"/>
          </w:tcPr>
          <w:p w14:paraId="58A8E477" w14:textId="77777777" w:rsidR="00B138D4" w:rsidRPr="006738DB" w:rsidRDefault="00B138D4" w:rsidP="00B138D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738D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Localisation des pièces du domicile utilisées : </w:t>
            </w:r>
          </w:p>
          <w:tbl>
            <w:tblPr>
              <w:tblStyle w:val="Grilledutableau"/>
              <w:tblW w:w="1051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725"/>
              <w:gridCol w:w="2127"/>
              <w:gridCol w:w="5664"/>
            </w:tblGrid>
            <w:tr w:rsidR="00CE65E6" w:rsidRPr="006738DB" w14:paraId="0576FC99" w14:textId="77777777" w:rsidTr="00CE65E6">
              <w:tc>
                <w:tcPr>
                  <w:tcW w:w="2725" w:type="dxa"/>
                </w:tcPr>
                <w:p w14:paraId="6251852A" w14:textId="77777777" w:rsidR="00CE65E6" w:rsidRPr="004B5A6B" w:rsidRDefault="00CE65E6" w:rsidP="00B138D4">
                  <w:pPr>
                    <w:pStyle w:val="Paragraphedeliste"/>
                    <w:numPr>
                      <w:ilvl w:val="0"/>
                      <w:numId w:val="7"/>
                    </w:num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4B5A6B"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Chambre à coucher</w:t>
                  </w:r>
                  <w:r w:rsidRPr="004B5A6B">
                    <w:rPr>
                      <w:rFonts w:asciiTheme="minorHAnsi" w:hAnsiTheme="minorHAnsi" w:cstheme="minorHAnsi"/>
                      <w:sz w:val="20"/>
                      <w:szCs w:val="20"/>
                    </w:rPr>
                    <w:t> : </w:t>
                  </w:r>
                </w:p>
              </w:tc>
              <w:sdt>
                <w:sdtPr>
                  <w:rPr>
                    <w:rFonts w:asciiTheme="minorHAnsi" w:hAnsiTheme="minorHAnsi" w:cstheme="minorHAnsi"/>
                    <w:sz w:val="20"/>
                    <w:szCs w:val="20"/>
                  </w:rPr>
                  <w:alias w:val="Localisation"/>
                  <w:tag w:val="Localisation"/>
                  <w:id w:val="-1316954560"/>
                  <w:placeholder>
                    <w:docPart w:val="081EF35A67244822829AE5BCC523653E"/>
                  </w:placeholder>
                  <w:comboBox>
                    <w:listItem w:value="Choisissez un élément."/>
                    <w:listItem w:displayText="Rez-de-Chaussée" w:value="Rez-de-Chaussée"/>
                    <w:listItem w:displayText="Étage" w:value="Étage"/>
                    <w:listItem w:displayText="Sous-sol" w:value="Sous-sol"/>
                  </w:comboBox>
                </w:sdtPr>
                <w:sdtEndPr/>
                <w:sdtContent>
                  <w:permStart w:id="589767756" w:edGrp="everyone" w:displacedByCustomXml="prev"/>
                  <w:tc>
                    <w:tcPr>
                      <w:tcW w:w="2127" w:type="dxa"/>
                    </w:tcPr>
                    <w:p w14:paraId="6C6E9796" w14:textId="064301C7" w:rsidR="00CE65E6" w:rsidRPr="006738DB" w:rsidRDefault="00CE65E6" w:rsidP="00CE65E6">
                      <w:pPr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 </w:t>
                      </w:r>
                    </w:p>
                  </w:tc>
                  <w:permEnd w:id="589767756" w:displacedByCustomXml="next"/>
                </w:sdtContent>
              </w:sdt>
              <w:permStart w:id="2094816291" w:edGrp="everyone"/>
              <w:tc>
                <w:tcPr>
                  <w:tcW w:w="5664" w:type="dxa"/>
                </w:tcPr>
                <w:p w14:paraId="2C59A0B5" w14:textId="28C1C495" w:rsidR="00CE65E6" w:rsidRPr="006738DB" w:rsidRDefault="00916D9F" w:rsidP="00B138D4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sdt>
                    <w:sdtPr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  <w:id w:val="72772850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/>
                  </w:sdt>
                  <w:r w:rsidR="00CE65E6"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   </w:t>
                  </w:r>
                  <w:permEnd w:id="2094816291"/>
                </w:p>
              </w:tc>
            </w:tr>
            <w:tr w:rsidR="00CE65E6" w:rsidRPr="006738DB" w14:paraId="6E2321EE" w14:textId="77777777" w:rsidTr="00CE65E6">
              <w:tc>
                <w:tcPr>
                  <w:tcW w:w="2725" w:type="dxa"/>
                </w:tcPr>
                <w:p w14:paraId="40C53FF1" w14:textId="2AB60F34" w:rsidR="00CE65E6" w:rsidRPr="004B5A6B" w:rsidRDefault="00CE65E6" w:rsidP="00CE65E6">
                  <w:pPr>
                    <w:pStyle w:val="Paragraphedeliste"/>
                    <w:numPr>
                      <w:ilvl w:val="0"/>
                      <w:numId w:val="7"/>
                    </w:num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4B5A6B"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Salle de bain</w:t>
                  </w:r>
                  <w:r w:rsidRPr="004B5A6B"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 : </w:t>
                  </w:r>
                </w:p>
              </w:tc>
              <w:sdt>
                <w:sdtPr>
                  <w:rPr>
                    <w:rFonts w:asciiTheme="minorHAnsi" w:hAnsiTheme="minorHAnsi" w:cstheme="minorHAnsi"/>
                    <w:sz w:val="20"/>
                    <w:szCs w:val="20"/>
                  </w:rPr>
                  <w:alias w:val="Localisation"/>
                  <w:tag w:val="Localisation"/>
                  <w:id w:val="292875227"/>
                  <w:placeholder>
                    <w:docPart w:val="197D4A278A0C4D9CB4C12BE6B150F812"/>
                  </w:placeholder>
                  <w:comboBox>
                    <w:listItem w:value="Choisissez un élément."/>
                    <w:listItem w:displayText="Rez-de-Chaussée" w:value="Rez-de-Chaussée"/>
                    <w:listItem w:displayText="Étage" w:value="Étage"/>
                    <w:listItem w:displayText="Sous-sol" w:value="Sous-sol"/>
                  </w:comboBox>
                </w:sdtPr>
                <w:sdtEndPr/>
                <w:sdtContent>
                  <w:permStart w:id="2058964910" w:edGrp="everyone" w:displacedByCustomXml="prev"/>
                  <w:tc>
                    <w:tcPr>
                      <w:tcW w:w="2127" w:type="dxa"/>
                    </w:tcPr>
                    <w:p w14:paraId="6A32C987" w14:textId="6F5409B6" w:rsidR="00CE65E6" w:rsidRPr="006738DB" w:rsidRDefault="00CE65E6" w:rsidP="00CE65E6">
                      <w:pPr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 </w:t>
                      </w:r>
                    </w:p>
                  </w:tc>
                  <w:permEnd w:id="2058964910" w:displacedByCustomXml="next"/>
                </w:sdtContent>
              </w:sdt>
              <w:permStart w:id="1980251623" w:edGrp="everyone"/>
              <w:tc>
                <w:tcPr>
                  <w:tcW w:w="5664" w:type="dxa"/>
                </w:tcPr>
                <w:p w14:paraId="3BB6C7FE" w14:textId="6F859C75" w:rsidR="00CE65E6" w:rsidRPr="006738DB" w:rsidRDefault="00916D9F" w:rsidP="00CE65E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sdt>
                    <w:sdtPr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  <w:id w:val="-116200370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/>
                  </w:sdt>
                  <w:r w:rsidR="00CE65E6"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   </w:t>
                  </w:r>
                  <w:permEnd w:id="1980251623"/>
                </w:p>
              </w:tc>
            </w:tr>
            <w:tr w:rsidR="00CE65E6" w:rsidRPr="006738DB" w14:paraId="46012535" w14:textId="77777777" w:rsidTr="00CE65E6">
              <w:tc>
                <w:tcPr>
                  <w:tcW w:w="2725" w:type="dxa"/>
                </w:tcPr>
                <w:p w14:paraId="54D98C50" w14:textId="23625CF1" w:rsidR="00CE65E6" w:rsidRPr="004B5A6B" w:rsidRDefault="00CE65E6" w:rsidP="00CE65E6">
                  <w:pPr>
                    <w:pStyle w:val="Paragraphedeliste"/>
                    <w:numPr>
                      <w:ilvl w:val="0"/>
                      <w:numId w:val="7"/>
                    </w:num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4B5A6B"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Laveuse / sécheuse</w:t>
                  </w:r>
                  <w:r w:rsidRPr="004B5A6B"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 : </w:t>
                  </w:r>
                </w:p>
              </w:tc>
              <w:sdt>
                <w:sdtPr>
                  <w:rPr>
                    <w:rFonts w:asciiTheme="minorHAnsi" w:hAnsiTheme="minorHAnsi" w:cstheme="minorHAnsi"/>
                    <w:sz w:val="20"/>
                    <w:szCs w:val="20"/>
                  </w:rPr>
                  <w:alias w:val="Localisation"/>
                  <w:tag w:val="Localisation"/>
                  <w:id w:val="1603304367"/>
                  <w:placeholder>
                    <w:docPart w:val="C5AE51581DB741C6BB821CD20CACE436"/>
                  </w:placeholder>
                  <w:comboBox>
                    <w:listItem w:value="Choisissez un élément."/>
                    <w:listItem w:displayText="Rez-de-Chaussée" w:value="Rez-de-Chaussée"/>
                    <w:listItem w:displayText="Étage" w:value="Étage"/>
                    <w:listItem w:displayText="Sous-sol" w:value="Sous-sol"/>
                  </w:comboBox>
                </w:sdtPr>
                <w:sdtEndPr/>
                <w:sdtContent>
                  <w:permStart w:id="1334995493" w:edGrp="everyone" w:displacedByCustomXml="prev"/>
                  <w:tc>
                    <w:tcPr>
                      <w:tcW w:w="2127" w:type="dxa"/>
                    </w:tcPr>
                    <w:p w14:paraId="38E8C5C9" w14:textId="49FDABA4" w:rsidR="00CE65E6" w:rsidRPr="006738DB" w:rsidRDefault="00CE65E6" w:rsidP="00CE65E6">
                      <w:pPr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 </w:t>
                      </w:r>
                    </w:p>
                  </w:tc>
                  <w:permEnd w:id="1334995493" w:displacedByCustomXml="next"/>
                </w:sdtContent>
              </w:sdt>
              <w:permStart w:id="439769751" w:edGrp="everyone"/>
              <w:tc>
                <w:tcPr>
                  <w:tcW w:w="5664" w:type="dxa"/>
                </w:tcPr>
                <w:p w14:paraId="5B46CBB1" w14:textId="484D4556" w:rsidR="00CE65E6" w:rsidRPr="006738DB" w:rsidRDefault="00916D9F" w:rsidP="00CE65E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sdt>
                    <w:sdtPr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  <w:id w:val="-7936339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/>
                  </w:sdt>
                  <w:r w:rsidR="00CE65E6"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   </w:t>
                  </w:r>
                  <w:permEnd w:id="439769751"/>
                </w:p>
              </w:tc>
            </w:tr>
            <w:tr w:rsidR="00F05DD4" w:rsidRPr="006738DB" w14:paraId="74D71548" w14:textId="77777777" w:rsidTr="003128E6">
              <w:tc>
                <w:tcPr>
                  <w:tcW w:w="10516" w:type="dxa"/>
                  <w:gridSpan w:val="3"/>
                </w:tcPr>
                <w:p w14:paraId="34FD4F47" w14:textId="4D3F9319" w:rsidR="00F05DD4" w:rsidRPr="00FE53AB" w:rsidRDefault="00F05DD4" w:rsidP="00F05DD4">
                  <w:pPr>
                    <w:pStyle w:val="Paragraphedeliste"/>
                    <w:numPr>
                      <w:ilvl w:val="0"/>
                      <w:numId w:val="7"/>
                    </w:num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FE53AB"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Utilisation du sous-sol </w:t>
                  </w:r>
                  <w:r w:rsidRPr="00FE53AB">
                    <w:rPr>
                      <w:rFonts w:asciiTheme="minorHAnsi" w:hAnsiTheme="minorHAnsi" w:cstheme="minorHAnsi"/>
                      <w:sz w:val="20"/>
                      <w:szCs w:val="20"/>
                    </w:rPr>
                    <w:t>:</w:t>
                  </w: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 </w:t>
                  </w:r>
                  <w:permStart w:id="1482175997" w:edGrp="everyone"/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  </w:t>
                  </w:r>
                  <w:permEnd w:id="1482175997"/>
                </w:p>
              </w:tc>
            </w:tr>
            <w:tr w:rsidR="00F05DD4" w:rsidRPr="006738DB" w14:paraId="2A2A5C0E" w14:textId="77777777" w:rsidTr="003128E6">
              <w:tc>
                <w:tcPr>
                  <w:tcW w:w="10516" w:type="dxa"/>
                  <w:gridSpan w:val="3"/>
                </w:tcPr>
                <w:p w14:paraId="7A5857B9" w14:textId="1AAEC3E8" w:rsidR="00F05DD4" w:rsidRPr="00FE53AB" w:rsidRDefault="00F05DD4" w:rsidP="00F05DD4">
                  <w:pPr>
                    <w:pStyle w:val="Paragraphedeliste"/>
                    <w:numPr>
                      <w:ilvl w:val="0"/>
                      <w:numId w:val="7"/>
                    </w:num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FE53AB"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Barrières architecturales </w:t>
                  </w:r>
                  <w:r w:rsidRPr="00FE53AB">
                    <w:rPr>
                      <w:rFonts w:asciiTheme="minorHAnsi" w:hAnsiTheme="minorHAnsi" w:cstheme="minorHAnsi"/>
                      <w:sz w:val="20"/>
                      <w:szCs w:val="20"/>
                    </w:rPr>
                    <w:t>:</w:t>
                  </w: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 </w:t>
                  </w:r>
                  <w:permStart w:id="427369427" w:edGrp="everyone"/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  </w:t>
                  </w:r>
                  <w:permEnd w:id="427369427"/>
                </w:p>
              </w:tc>
            </w:tr>
            <w:tr w:rsidR="00F05DD4" w:rsidRPr="006738DB" w14:paraId="28CA6909" w14:textId="77777777" w:rsidTr="003128E6">
              <w:tc>
                <w:tcPr>
                  <w:tcW w:w="10516" w:type="dxa"/>
                  <w:gridSpan w:val="3"/>
                </w:tcPr>
                <w:p w14:paraId="361A44B3" w14:textId="37D63BD7" w:rsidR="00F05DD4" w:rsidRPr="006738DB" w:rsidRDefault="00F05DD4" w:rsidP="00F05DD4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4B5A6B"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Autre</w:t>
                  </w:r>
                  <w:r w:rsidRPr="00CB1C62">
                    <w:rPr>
                      <w:rFonts w:asciiTheme="minorHAnsi" w:hAnsiTheme="minorHAnsi" w:cstheme="minorHAnsi"/>
                      <w:sz w:val="20"/>
                      <w:szCs w:val="20"/>
                    </w:rPr>
                    <w:t> :</w:t>
                  </w: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 </w:t>
                  </w:r>
                  <w:permStart w:id="2037656461" w:edGrp="everyone"/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  </w:t>
                  </w:r>
                  <w:permEnd w:id="2037656461"/>
                </w:p>
              </w:tc>
            </w:tr>
          </w:tbl>
          <w:p w14:paraId="160BE8F7" w14:textId="77777777" w:rsidR="00B138D4" w:rsidRDefault="00B138D4" w:rsidP="00B138D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B138D4" w:rsidRPr="001625A7" w14:paraId="64FF62DA" w14:textId="77777777" w:rsidTr="003128E6">
        <w:trPr>
          <w:tblHeader/>
        </w:trPr>
        <w:tc>
          <w:tcPr>
            <w:tcW w:w="10627" w:type="dxa"/>
            <w:shd w:val="clear" w:color="auto" w:fill="auto"/>
          </w:tcPr>
          <w:p w14:paraId="7AE9B34D" w14:textId="2DE50DB6" w:rsidR="00B138D4" w:rsidRDefault="00B138D4" w:rsidP="00B138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Adaptations du domicile</w:t>
            </w:r>
            <w:r w:rsidRPr="000909E0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permStart w:id="1985183635" w:edGrp="everyone"/>
            <w:r w:rsidR="00FF0AF4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985183635"/>
          </w:p>
          <w:p w14:paraId="72908688" w14:textId="436C9B93" w:rsidR="00B138D4" w:rsidRPr="0042028B" w:rsidRDefault="00B138D4" w:rsidP="00B138D4">
            <w:pPr>
              <w:pStyle w:val="Paragraphedeliste"/>
              <w:numPr>
                <w:ilvl w:val="0"/>
                <w:numId w:val="8"/>
              </w:numPr>
              <w:ind w:left="456"/>
              <w:rPr>
                <w:rFonts w:asciiTheme="minorHAnsi" w:hAnsiTheme="minorHAnsi" w:cstheme="minorHAnsi"/>
                <w:sz w:val="20"/>
                <w:szCs w:val="20"/>
              </w:rPr>
            </w:pPr>
            <w:r w:rsidRPr="0042028B">
              <w:rPr>
                <w:rFonts w:asciiTheme="minorHAnsi" w:hAnsiTheme="minorHAnsi" w:cstheme="minorHAnsi"/>
                <w:b/>
                <w:sz w:val="20"/>
                <w:szCs w:val="20"/>
              </w:rPr>
              <w:t>Toilette</w:t>
            </w:r>
            <w:r w:rsidRPr="0042028B">
              <w:rPr>
                <w:rFonts w:asciiTheme="minorHAnsi" w:hAnsiTheme="minorHAnsi" w:cstheme="minorHAnsi"/>
                <w:sz w:val="20"/>
                <w:szCs w:val="20"/>
              </w:rPr>
              <w:t> :</w:t>
            </w:r>
            <w:r w:rsidR="00F05DD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1924146694" w:edGrp="everyone"/>
            <w:r w:rsidR="00F05DD4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924146694"/>
          </w:p>
          <w:p w14:paraId="2D860F76" w14:textId="77639307" w:rsidR="00B138D4" w:rsidRPr="0042028B" w:rsidRDefault="00B138D4" w:rsidP="00B138D4">
            <w:pPr>
              <w:pStyle w:val="Paragraphedeliste"/>
              <w:numPr>
                <w:ilvl w:val="0"/>
                <w:numId w:val="8"/>
              </w:numPr>
              <w:ind w:left="456"/>
              <w:rPr>
                <w:rFonts w:asciiTheme="minorHAnsi" w:hAnsiTheme="minorHAnsi" w:cstheme="minorHAnsi"/>
                <w:sz w:val="20"/>
                <w:szCs w:val="20"/>
              </w:rPr>
            </w:pPr>
            <w:r w:rsidRPr="0042028B">
              <w:rPr>
                <w:rFonts w:asciiTheme="minorHAnsi" w:hAnsiTheme="minorHAnsi" w:cstheme="minorHAnsi"/>
                <w:b/>
                <w:sz w:val="20"/>
                <w:szCs w:val="20"/>
              </w:rPr>
              <w:t>Bain / douche</w:t>
            </w:r>
            <w:r w:rsidRPr="0042028B">
              <w:rPr>
                <w:rFonts w:asciiTheme="minorHAnsi" w:hAnsiTheme="minorHAnsi" w:cstheme="minorHAnsi"/>
                <w:sz w:val="20"/>
                <w:szCs w:val="20"/>
              </w:rPr>
              <w:t> :</w:t>
            </w:r>
            <w:r w:rsidR="00F05DD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1191399047" w:edGrp="everyone"/>
            <w:r w:rsidR="00F05DD4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191399047"/>
          </w:p>
          <w:p w14:paraId="0B0BE5AE" w14:textId="165C1DDE" w:rsidR="00B138D4" w:rsidRPr="0042028B" w:rsidRDefault="00B138D4" w:rsidP="00B138D4">
            <w:pPr>
              <w:pStyle w:val="Paragraphedeliste"/>
              <w:numPr>
                <w:ilvl w:val="0"/>
                <w:numId w:val="8"/>
              </w:numPr>
              <w:ind w:left="456"/>
              <w:rPr>
                <w:rFonts w:asciiTheme="minorHAnsi" w:hAnsiTheme="minorHAnsi" w:cstheme="minorHAnsi"/>
                <w:sz w:val="20"/>
                <w:szCs w:val="20"/>
              </w:rPr>
            </w:pPr>
            <w:r w:rsidRPr="0042028B">
              <w:rPr>
                <w:rFonts w:asciiTheme="minorHAnsi" w:hAnsiTheme="minorHAnsi" w:cstheme="minorHAnsi"/>
                <w:b/>
                <w:sz w:val="20"/>
                <w:szCs w:val="20"/>
              </w:rPr>
              <w:t>Chambre à coucher</w:t>
            </w:r>
            <w:r w:rsidRPr="0042028B">
              <w:rPr>
                <w:rFonts w:asciiTheme="minorHAnsi" w:hAnsiTheme="minorHAnsi" w:cstheme="minorHAnsi"/>
                <w:sz w:val="20"/>
                <w:szCs w:val="20"/>
              </w:rPr>
              <w:t> :</w:t>
            </w:r>
            <w:r w:rsidR="00AD2EE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178006308" w:edGrp="everyone"/>
            <w:r w:rsidR="00AD2EE7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78006308"/>
            <w:r w:rsidR="00AD2EE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38385AC7" w14:textId="2D2A77A2" w:rsidR="00B138D4" w:rsidRDefault="00B138D4" w:rsidP="00F05DD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2028B">
              <w:rPr>
                <w:rFonts w:asciiTheme="minorHAnsi" w:hAnsiTheme="minorHAnsi" w:cstheme="minorHAnsi"/>
                <w:b/>
                <w:sz w:val="20"/>
                <w:szCs w:val="20"/>
              </w:rPr>
              <w:t>Autre</w:t>
            </w:r>
            <w:r w:rsidRPr="0042028B">
              <w:rPr>
                <w:rFonts w:asciiTheme="minorHAnsi" w:hAnsiTheme="minorHAnsi" w:cstheme="minorHAnsi"/>
                <w:sz w:val="20"/>
                <w:szCs w:val="20"/>
              </w:rPr>
              <w:t> :</w:t>
            </w:r>
            <w:r w:rsidR="00F05DD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2120232355" w:edGrp="everyone"/>
            <w:r w:rsidR="00F05DD4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2120232355"/>
            <w:r w:rsidR="00F05DD4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</w:p>
        </w:tc>
      </w:tr>
      <w:tr w:rsidR="00B138D4" w:rsidRPr="001625A7" w14:paraId="0501481F" w14:textId="77777777" w:rsidTr="003128E6">
        <w:trPr>
          <w:tblHeader/>
        </w:trPr>
        <w:tc>
          <w:tcPr>
            <w:tcW w:w="10627" w:type="dxa"/>
            <w:shd w:val="clear" w:color="auto" w:fill="auto"/>
          </w:tcPr>
          <w:p w14:paraId="2462FFEF" w14:textId="63A2E60F" w:rsidR="00B138D4" w:rsidRDefault="00B138D4" w:rsidP="00B138D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738D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Ressources impliquées </w:t>
            </w:r>
            <w:r w:rsidRPr="006738DB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084055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725375439" w:edGrp="everyone"/>
                <w:r w:rsidR="00F05DD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  <w:permEnd w:id="1725375439"/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Aucune                            </w:t>
            </w:r>
            <w:r>
              <w:t xml:space="preserve"> </w:t>
            </w:r>
            <w:sdt>
              <w:sdtPr>
                <w:rPr>
                  <w:sz w:val="20"/>
                  <w:szCs w:val="20"/>
                </w:rPr>
                <w:id w:val="1646007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2097486755" w:edGrp="everyone"/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  <w:permEnd w:id="2097486755"/>
              </w:sdtContent>
            </w:sdt>
            <w:r w:rsidRPr="006738DB">
              <w:rPr>
                <w:rFonts w:asciiTheme="minorHAnsi" w:hAnsiTheme="minorHAnsi" w:cstheme="minorHAnsi"/>
                <w:sz w:val="20"/>
                <w:szCs w:val="20"/>
              </w:rPr>
              <w:t xml:space="preserve"> CLSC :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1087789029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End w:id="1087789029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</w:t>
            </w:r>
            <w:r w:rsidRPr="006738DB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056465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920323953" w:edGrp="everyone"/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  <w:permEnd w:id="920323953"/>
              </w:sdtContent>
            </w:sdt>
            <w:r w:rsidRPr="006738DB">
              <w:rPr>
                <w:rFonts w:asciiTheme="minorHAnsi" w:hAnsiTheme="minorHAnsi" w:cstheme="minorHAnsi"/>
                <w:sz w:val="20"/>
                <w:szCs w:val="20"/>
              </w:rPr>
              <w:t xml:space="preserve"> Chèque emploi-service :_</w:t>
            </w:r>
            <w:permStart w:id="3101561" w:edGrp="everyone"/>
            <w:r w:rsidRPr="006738DB">
              <w:rPr>
                <w:rFonts w:asciiTheme="minorHAnsi" w:hAnsiTheme="minorHAnsi" w:cstheme="minorHAnsi"/>
                <w:sz w:val="20"/>
                <w:szCs w:val="20"/>
              </w:rPr>
              <w:t>___</w:t>
            </w:r>
            <w:permEnd w:id="3101561"/>
            <w:r w:rsidRPr="006738DB">
              <w:rPr>
                <w:rFonts w:asciiTheme="minorHAnsi" w:hAnsiTheme="minorHAnsi" w:cstheme="minorHAnsi"/>
                <w:sz w:val="20"/>
                <w:szCs w:val="20"/>
              </w:rPr>
              <w:t xml:space="preserve">_h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           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cr/>
              <w:t xml:space="preserve">                                       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499106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896565167" w:edGrp="everyone"/>
                <w:r w:rsidR="00F05DD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  <w:permEnd w:id="896565167"/>
              </w:sdtContent>
            </w:sdt>
            <w:r w:rsidRPr="006738DB">
              <w:rPr>
                <w:rFonts w:asciiTheme="minorHAnsi" w:hAnsiTheme="minorHAnsi" w:cstheme="minorHAnsi"/>
                <w:sz w:val="20"/>
                <w:szCs w:val="20"/>
              </w:rPr>
              <w:t xml:space="preserve"> Proches :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Start w:id="497031700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End w:id="497031700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456218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9397414" w:edGrp="everyone"/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  <w:permEnd w:id="9397414"/>
              </w:sdtContent>
            </w:sdt>
            <w:r w:rsidRPr="006738DB">
              <w:rPr>
                <w:rFonts w:asciiTheme="minorHAnsi" w:hAnsiTheme="minorHAnsi" w:cstheme="minorHAnsi"/>
                <w:sz w:val="20"/>
                <w:szCs w:val="20"/>
              </w:rPr>
              <w:t xml:space="preserve"> Privé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 : </w:t>
            </w:r>
            <w:permStart w:id="339040392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End w:id="339040392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74601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845507771" w:edGrp="everyone"/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  <w:permEnd w:id="1845507771"/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Autre :</w:t>
            </w:r>
            <w:r w:rsidR="00F05DD4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Start w:id="1876045469" w:edGrp="everyone"/>
            <w:r w:rsidR="00F05DD4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End w:id="1876045469"/>
          </w:p>
        </w:tc>
      </w:tr>
      <w:tr w:rsidR="0094160F" w:rsidRPr="001625A7" w14:paraId="340ADD71" w14:textId="77777777" w:rsidTr="00224351">
        <w:trPr>
          <w:tblHeader/>
        </w:trPr>
        <w:tc>
          <w:tcPr>
            <w:tcW w:w="10627" w:type="dxa"/>
            <w:shd w:val="clear" w:color="auto" w:fill="auto"/>
            <w:vAlign w:val="center"/>
          </w:tcPr>
          <w:p w14:paraId="565272CC" w14:textId="75CF4B79" w:rsidR="0094160F" w:rsidRDefault="0094160F" w:rsidP="0094160F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B6C9D">
              <w:rPr>
                <w:rFonts w:asciiTheme="minorHAnsi" w:hAnsiTheme="minorHAnsi" w:cstheme="minorHAnsi"/>
                <w:b/>
                <w:sz w:val="20"/>
                <w:szCs w:val="20"/>
              </w:rPr>
              <w:t>Autre </w:t>
            </w:r>
            <w:r w:rsidRPr="001A6AF8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937234720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937234720"/>
          </w:p>
        </w:tc>
      </w:tr>
    </w:tbl>
    <w:p w14:paraId="039193A6" w14:textId="47C7375A" w:rsidR="004331D4" w:rsidRPr="001625A7" w:rsidRDefault="004331D4" w:rsidP="007E09E8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W w:w="10632" w:type="dxa"/>
        <w:tblInd w:w="-5" w:type="dxa"/>
        <w:tblLook w:val="04A0" w:firstRow="1" w:lastRow="0" w:firstColumn="1" w:lastColumn="0" w:noHBand="0" w:noVBand="1"/>
      </w:tblPr>
      <w:tblGrid>
        <w:gridCol w:w="10632"/>
      </w:tblGrid>
      <w:tr w:rsidR="00B138D4" w:rsidRPr="00685694" w14:paraId="05CBFC98" w14:textId="77777777" w:rsidTr="00A553CE"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8BC95CF" w14:textId="77777777" w:rsidR="00B138D4" w:rsidRPr="004E5141" w:rsidRDefault="00B138D4" w:rsidP="003128E6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C64B7">
              <w:rPr>
                <w:rFonts w:asciiTheme="minorHAnsi" w:hAnsiTheme="minorHAnsi" w:cstheme="minorHAnsi"/>
                <w:b/>
                <w:sz w:val="20"/>
                <w:szCs w:val="20"/>
              </w:rPr>
              <w:t>FONCTIONNEMENT ANTÉRIEUR</w:t>
            </w:r>
          </w:p>
        </w:tc>
      </w:tr>
      <w:tr w:rsidR="00B138D4" w:rsidRPr="00685694" w14:paraId="67D6EFC1" w14:textId="77777777" w:rsidTr="00A553CE"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DA61740" w14:textId="2B402F42" w:rsidR="00B138D4" w:rsidRPr="007C4502" w:rsidRDefault="00B138D4" w:rsidP="003128E6">
            <w:pPr>
              <w:shd w:val="clear" w:color="auto" w:fill="D9D9D9" w:themeFill="background1" w:themeFillShade="D9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7C4502">
              <w:rPr>
                <w:rFonts w:asciiTheme="minorHAnsi" w:hAnsiTheme="minorHAnsi" w:cstheme="minorHAnsi"/>
                <w:b/>
                <w:i/>
                <w:sz w:val="16"/>
                <w:szCs w:val="20"/>
              </w:rPr>
              <w:t>Légende</w:t>
            </w:r>
            <w:r w:rsidRPr="007C4502">
              <w:rPr>
                <w:rFonts w:asciiTheme="minorHAnsi" w:hAnsiTheme="minorHAnsi" w:cstheme="minorHAnsi"/>
                <w:i/>
                <w:sz w:val="16"/>
                <w:szCs w:val="20"/>
              </w:rPr>
              <w:t xml:space="preserve">:  </w:t>
            </w:r>
            <w:r w:rsidRPr="00BC09D9">
              <w:rPr>
                <w:rFonts w:asciiTheme="minorHAnsi" w:hAnsiTheme="minorHAnsi" w:cstheme="minorHAnsi"/>
                <w:b/>
                <w:i/>
                <w:sz w:val="16"/>
                <w:szCs w:val="20"/>
              </w:rPr>
              <w:t>A</w:t>
            </w:r>
            <w:r w:rsidRPr="007C4502">
              <w:rPr>
                <w:rFonts w:asciiTheme="minorHAnsi" w:hAnsiTheme="minorHAnsi" w:cstheme="minorHAnsi"/>
                <w:i/>
                <w:sz w:val="16"/>
                <w:szCs w:val="20"/>
              </w:rPr>
              <w:t xml:space="preserve"> : Autonome  </w:t>
            </w:r>
            <w:r w:rsidRPr="00BC09D9">
              <w:rPr>
                <w:rFonts w:asciiTheme="minorHAnsi" w:hAnsiTheme="minorHAnsi" w:cstheme="minorHAnsi"/>
                <w:b/>
                <w:i/>
                <w:sz w:val="16"/>
                <w:szCs w:val="20"/>
              </w:rPr>
              <w:t>D</w:t>
            </w:r>
            <w:r w:rsidRPr="007C4502">
              <w:rPr>
                <w:rFonts w:asciiTheme="minorHAnsi" w:hAnsiTheme="minorHAnsi" w:cstheme="minorHAnsi"/>
                <w:i/>
                <w:sz w:val="16"/>
                <w:szCs w:val="20"/>
              </w:rPr>
              <w:t xml:space="preserve">: Difficulté   </w:t>
            </w:r>
            <w:r w:rsidRPr="00BC09D9">
              <w:rPr>
                <w:rFonts w:asciiTheme="minorHAnsi" w:hAnsiTheme="minorHAnsi" w:cstheme="minorHAnsi"/>
                <w:b/>
                <w:i/>
                <w:sz w:val="16"/>
                <w:szCs w:val="20"/>
              </w:rPr>
              <w:t>S</w:t>
            </w:r>
            <w:r w:rsidRPr="007C4502">
              <w:rPr>
                <w:rFonts w:asciiTheme="minorHAnsi" w:hAnsiTheme="minorHAnsi" w:cstheme="minorHAnsi"/>
                <w:i/>
                <w:sz w:val="16"/>
                <w:szCs w:val="20"/>
              </w:rPr>
              <w:t>: Supervi</w:t>
            </w:r>
            <w:r w:rsidR="008F7872">
              <w:rPr>
                <w:rFonts w:asciiTheme="minorHAnsi" w:hAnsiTheme="minorHAnsi" w:cstheme="minorHAnsi"/>
                <w:i/>
                <w:sz w:val="16"/>
                <w:szCs w:val="20"/>
              </w:rPr>
              <w:t xml:space="preserve">sion ou stimulation  </w:t>
            </w:r>
            <w:r w:rsidRPr="00BC09D9">
              <w:rPr>
                <w:rFonts w:asciiTheme="minorHAnsi" w:hAnsiTheme="minorHAnsi" w:cstheme="minorHAnsi"/>
                <w:b/>
                <w:i/>
                <w:sz w:val="16"/>
                <w:szCs w:val="20"/>
              </w:rPr>
              <w:t>P</w:t>
            </w:r>
            <w:r w:rsidRPr="007C4502">
              <w:rPr>
                <w:rFonts w:asciiTheme="minorHAnsi" w:hAnsiTheme="minorHAnsi" w:cstheme="minorHAnsi"/>
                <w:i/>
                <w:sz w:val="16"/>
                <w:szCs w:val="20"/>
              </w:rPr>
              <w:t xml:space="preserve">: Aide partielle  </w:t>
            </w:r>
            <w:r w:rsidRPr="00BC09D9">
              <w:rPr>
                <w:rFonts w:asciiTheme="minorHAnsi" w:hAnsiTheme="minorHAnsi" w:cstheme="minorHAnsi"/>
                <w:b/>
                <w:i/>
                <w:sz w:val="16"/>
                <w:szCs w:val="20"/>
              </w:rPr>
              <w:t>T</w:t>
            </w:r>
            <w:r w:rsidRPr="007C4502">
              <w:rPr>
                <w:rFonts w:asciiTheme="minorHAnsi" w:hAnsiTheme="minorHAnsi" w:cstheme="minorHAnsi"/>
                <w:i/>
                <w:sz w:val="16"/>
                <w:szCs w:val="20"/>
              </w:rPr>
              <w:t>: Aide totale</w:t>
            </w:r>
            <w:r>
              <w:rPr>
                <w:rFonts w:asciiTheme="minorHAnsi" w:hAnsiTheme="minorHAnsi" w:cstheme="minorHAnsi"/>
                <w:i/>
                <w:sz w:val="16"/>
                <w:szCs w:val="20"/>
              </w:rPr>
              <w:t xml:space="preserve">  </w:t>
            </w:r>
            <w:r w:rsidR="00BC09D9" w:rsidRPr="00BC09D9">
              <w:rPr>
                <w:rFonts w:asciiTheme="minorHAnsi" w:hAnsiTheme="minorHAnsi" w:cstheme="minorHAnsi"/>
                <w:b/>
                <w:i/>
                <w:sz w:val="16"/>
                <w:szCs w:val="20"/>
              </w:rPr>
              <w:t>N/E</w:t>
            </w:r>
            <w:r w:rsidR="00BC09D9">
              <w:rPr>
                <w:rFonts w:asciiTheme="minorHAnsi" w:hAnsiTheme="minorHAnsi" w:cstheme="minorHAnsi"/>
                <w:i/>
                <w:sz w:val="16"/>
                <w:szCs w:val="20"/>
              </w:rPr>
              <w:t> : Non évalué</w:t>
            </w:r>
          </w:p>
        </w:tc>
      </w:tr>
    </w:tbl>
    <w:tbl>
      <w:tblPr>
        <w:tblW w:w="10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24"/>
        <w:gridCol w:w="502"/>
        <w:gridCol w:w="481"/>
        <w:gridCol w:w="502"/>
        <w:gridCol w:w="502"/>
        <w:gridCol w:w="501"/>
        <w:gridCol w:w="532"/>
        <w:gridCol w:w="4803"/>
      </w:tblGrid>
      <w:tr w:rsidR="00B138D4" w:rsidRPr="009B25DA" w14:paraId="02048FEF" w14:textId="77777777" w:rsidTr="00EE52E4">
        <w:trPr>
          <w:cantSplit/>
          <w:trHeight w:val="301"/>
          <w:tblHeader/>
        </w:trPr>
        <w:tc>
          <w:tcPr>
            <w:tcW w:w="2824" w:type="dxa"/>
            <w:tcBorders>
              <w:top w:val="nil"/>
              <w:left w:val="single" w:sz="4" w:space="0" w:color="auto"/>
            </w:tcBorders>
            <w:shd w:val="clear" w:color="auto" w:fill="D9D9D9" w:themeFill="background1" w:themeFillShade="D9"/>
          </w:tcPr>
          <w:p w14:paraId="3BB8A28B" w14:textId="77777777" w:rsidR="00B138D4" w:rsidRPr="009B25DA" w:rsidRDefault="00B138D4" w:rsidP="003128E6">
            <w:pPr>
              <w:shd w:val="clear" w:color="auto" w:fill="D9D9D9" w:themeFill="background1" w:themeFillShade="D9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02" w:type="dxa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354089C2" w14:textId="77777777" w:rsidR="00B138D4" w:rsidRPr="007372CC" w:rsidRDefault="00B138D4" w:rsidP="00EE52E4">
            <w:pPr>
              <w:shd w:val="clear" w:color="auto" w:fill="D9D9D9" w:themeFill="background1" w:themeFillShade="D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</w:t>
            </w:r>
          </w:p>
        </w:tc>
        <w:tc>
          <w:tcPr>
            <w:tcW w:w="481" w:type="dxa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07F1BA76" w14:textId="77777777" w:rsidR="00B138D4" w:rsidRPr="007372CC" w:rsidRDefault="00B138D4" w:rsidP="00EE52E4">
            <w:pPr>
              <w:shd w:val="clear" w:color="auto" w:fill="D9D9D9" w:themeFill="background1" w:themeFillShade="D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D</w:t>
            </w:r>
          </w:p>
        </w:tc>
        <w:tc>
          <w:tcPr>
            <w:tcW w:w="502" w:type="dxa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5F8AF251" w14:textId="77777777" w:rsidR="00B138D4" w:rsidRPr="007372CC" w:rsidRDefault="00B138D4" w:rsidP="00EE52E4">
            <w:pPr>
              <w:shd w:val="clear" w:color="auto" w:fill="D9D9D9" w:themeFill="background1" w:themeFillShade="D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</w:t>
            </w:r>
          </w:p>
        </w:tc>
        <w:tc>
          <w:tcPr>
            <w:tcW w:w="502" w:type="dxa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707F0921" w14:textId="2269E15D" w:rsidR="00B138D4" w:rsidRPr="007372CC" w:rsidRDefault="00B138D4" w:rsidP="00EE52E4">
            <w:pPr>
              <w:shd w:val="clear" w:color="auto" w:fill="D9D9D9" w:themeFill="background1" w:themeFillShade="D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</w:t>
            </w:r>
          </w:p>
        </w:tc>
        <w:tc>
          <w:tcPr>
            <w:tcW w:w="501" w:type="dxa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548E32EB" w14:textId="429A6C31" w:rsidR="00B138D4" w:rsidRPr="007372CC" w:rsidRDefault="00B138D4" w:rsidP="00EE52E4">
            <w:pPr>
              <w:shd w:val="clear" w:color="auto" w:fill="D9D9D9" w:themeFill="background1" w:themeFillShade="D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</w:t>
            </w:r>
          </w:p>
        </w:tc>
        <w:tc>
          <w:tcPr>
            <w:tcW w:w="532" w:type="dxa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6E444BFE" w14:textId="77777777" w:rsidR="00B138D4" w:rsidRPr="007372CC" w:rsidRDefault="00B138D4" w:rsidP="00EE52E4">
            <w:pPr>
              <w:shd w:val="clear" w:color="auto" w:fill="D9D9D9" w:themeFill="background1" w:themeFillShade="D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372CC">
              <w:rPr>
                <w:rFonts w:asciiTheme="minorHAnsi" w:hAnsiTheme="minorHAnsi" w:cstheme="minorHAnsi"/>
                <w:b/>
                <w:sz w:val="20"/>
                <w:szCs w:val="20"/>
              </w:rPr>
              <w:t>N/E</w:t>
            </w:r>
          </w:p>
        </w:tc>
        <w:tc>
          <w:tcPr>
            <w:tcW w:w="4803" w:type="dxa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4D243B52" w14:textId="77777777" w:rsidR="00B138D4" w:rsidRPr="009B25DA" w:rsidRDefault="00B138D4" w:rsidP="00EE52E4">
            <w:pPr>
              <w:shd w:val="clear" w:color="auto" w:fill="D9D9D9" w:themeFill="background1" w:themeFillShade="D9"/>
              <w:ind w:right="177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Commentaires /  Aides techniques</w:t>
            </w:r>
          </w:p>
        </w:tc>
      </w:tr>
      <w:tr w:rsidR="00B138D4" w:rsidRPr="009B25DA" w14:paraId="47D192B0" w14:textId="77777777" w:rsidTr="003128E6">
        <w:tc>
          <w:tcPr>
            <w:tcW w:w="2824" w:type="dxa"/>
            <w:vAlign w:val="center"/>
          </w:tcPr>
          <w:p w14:paraId="041280D2" w14:textId="77777777" w:rsidR="00B138D4" w:rsidRPr="001C5617" w:rsidRDefault="00B138D4" w:rsidP="003128E6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ermStart w:id="1446214929" w:edGrp="everyone" w:colFirst="1" w:colLast="1"/>
            <w:permStart w:id="1920083385" w:edGrp="everyone" w:colFirst="2" w:colLast="2"/>
            <w:permStart w:id="1624593662" w:edGrp="everyone" w:colFirst="3" w:colLast="3"/>
            <w:permStart w:id="1947476429" w:edGrp="everyone" w:colFirst="4" w:colLast="4"/>
            <w:permStart w:id="349534026" w:edGrp="everyone" w:colFirst="5" w:colLast="5"/>
            <w:permStart w:id="882862381" w:edGrp="everyone" w:colFirst="6" w:colLast="6"/>
            <w:r w:rsidRPr="001C5617">
              <w:rPr>
                <w:rFonts w:asciiTheme="minorHAnsi" w:hAnsiTheme="minorHAnsi" w:cstheme="minorHAnsi"/>
                <w:b/>
                <w:sz w:val="20"/>
                <w:szCs w:val="20"/>
              </w:rPr>
              <w:t>Se nourrir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6544395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2" w:type="dxa"/>
                <w:vAlign w:val="center"/>
              </w:tcPr>
              <w:p w14:paraId="54E4A639" w14:textId="548356C0" w:rsidR="00B138D4" w:rsidRPr="00CE7BA4" w:rsidRDefault="00F05DD4" w:rsidP="003128E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3620872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1" w:type="dxa"/>
                <w:vAlign w:val="center"/>
              </w:tcPr>
              <w:p w14:paraId="62C9B070" w14:textId="77777777" w:rsidR="00B138D4" w:rsidRPr="00CE7BA4" w:rsidRDefault="00B138D4" w:rsidP="003128E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CE7BA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8602653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2" w:type="dxa"/>
                <w:vAlign w:val="center"/>
              </w:tcPr>
              <w:p w14:paraId="6E829E23" w14:textId="77777777" w:rsidR="00B138D4" w:rsidRPr="00CE7BA4" w:rsidRDefault="00B138D4" w:rsidP="003128E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CE7BA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0047788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2" w:type="dxa"/>
                <w:vAlign w:val="center"/>
              </w:tcPr>
              <w:p w14:paraId="23F9A2AC" w14:textId="77777777" w:rsidR="00B138D4" w:rsidRPr="00CE7BA4" w:rsidRDefault="00B138D4" w:rsidP="003128E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CE7BA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566343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1" w:type="dxa"/>
                <w:vAlign w:val="center"/>
              </w:tcPr>
              <w:p w14:paraId="3AE26100" w14:textId="77777777" w:rsidR="00B138D4" w:rsidRPr="00CE7BA4" w:rsidRDefault="00B138D4" w:rsidP="003128E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CE7BA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0789009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2" w:type="dxa"/>
                <w:vAlign w:val="center"/>
              </w:tcPr>
              <w:p w14:paraId="19AFFF8A" w14:textId="77777777" w:rsidR="00B138D4" w:rsidRPr="00CE7BA4" w:rsidRDefault="00B138D4" w:rsidP="003128E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CE7BA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803" w:type="dxa"/>
          </w:tcPr>
          <w:p w14:paraId="0FEB1000" w14:textId="1EBFFC3B" w:rsidR="00B138D4" w:rsidRPr="009B25DA" w:rsidRDefault="00F05DD4" w:rsidP="003128E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673405308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673405308"/>
          </w:p>
        </w:tc>
      </w:tr>
      <w:tr w:rsidR="00F05DD4" w:rsidRPr="009B25DA" w14:paraId="7217D5D8" w14:textId="77777777" w:rsidTr="003128E6">
        <w:tc>
          <w:tcPr>
            <w:tcW w:w="2824" w:type="dxa"/>
            <w:vAlign w:val="center"/>
          </w:tcPr>
          <w:p w14:paraId="4DF536BD" w14:textId="77777777" w:rsidR="00F05DD4" w:rsidRPr="001C5617" w:rsidRDefault="00F05DD4" w:rsidP="00F05DD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ermStart w:id="1196192757" w:edGrp="everyone" w:colFirst="1" w:colLast="1"/>
            <w:permStart w:id="550926374" w:edGrp="everyone" w:colFirst="2" w:colLast="2"/>
            <w:permStart w:id="1822448124" w:edGrp="everyone" w:colFirst="3" w:colLast="3"/>
            <w:permStart w:id="2021524833" w:edGrp="everyone" w:colFirst="4" w:colLast="4"/>
            <w:permStart w:id="2045721563" w:edGrp="everyone" w:colFirst="5" w:colLast="5"/>
            <w:permStart w:id="962070118" w:edGrp="everyone" w:colFirst="6" w:colLast="6"/>
            <w:permEnd w:id="1446214929"/>
            <w:permEnd w:id="1920083385"/>
            <w:permEnd w:id="1624593662"/>
            <w:permEnd w:id="1947476429"/>
            <w:permEnd w:id="349534026"/>
            <w:permEnd w:id="882862381"/>
            <w:r w:rsidRPr="001C5617">
              <w:rPr>
                <w:rFonts w:asciiTheme="minorHAnsi" w:hAnsiTheme="minorHAnsi" w:cstheme="minorHAnsi"/>
                <w:b/>
                <w:sz w:val="20"/>
                <w:szCs w:val="20"/>
              </w:rPr>
              <w:t>Hygiène complète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2908176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2" w:type="dxa"/>
                <w:vAlign w:val="center"/>
              </w:tcPr>
              <w:p w14:paraId="5341D177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CE7BA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3931705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1" w:type="dxa"/>
                <w:vAlign w:val="center"/>
              </w:tcPr>
              <w:p w14:paraId="1F0DB626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CE7BA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782689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2" w:type="dxa"/>
                <w:vAlign w:val="center"/>
              </w:tcPr>
              <w:p w14:paraId="6C118334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CE7BA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20007986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2" w:type="dxa"/>
                <w:vAlign w:val="center"/>
              </w:tcPr>
              <w:p w14:paraId="76E352F4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CE7BA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1726494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1" w:type="dxa"/>
                <w:vAlign w:val="center"/>
              </w:tcPr>
              <w:p w14:paraId="09F25E98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CE7BA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6778023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2" w:type="dxa"/>
                <w:vAlign w:val="center"/>
              </w:tcPr>
              <w:p w14:paraId="32239BC0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CE7BA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803" w:type="dxa"/>
          </w:tcPr>
          <w:p w14:paraId="1B1AE6E0" w14:textId="12F0981F" w:rsidR="00F05DD4" w:rsidRPr="009B25DA" w:rsidRDefault="00F05DD4" w:rsidP="00F05D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259924400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259924400"/>
          </w:p>
        </w:tc>
      </w:tr>
      <w:tr w:rsidR="00F05DD4" w:rsidRPr="009B25DA" w14:paraId="648D6FDF" w14:textId="77777777" w:rsidTr="003128E6">
        <w:tc>
          <w:tcPr>
            <w:tcW w:w="2824" w:type="dxa"/>
            <w:vAlign w:val="center"/>
          </w:tcPr>
          <w:p w14:paraId="1773C1B2" w14:textId="77777777" w:rsidR="00F05DD4" w:rsidRPr="001C5617" w:rsidRDefault="00F05DD4" w:rsidP="00F05DD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ermStart w:id="2109871508" w:edGrp="everyone" w:colFirst="1" w:colLast="1"/>
            <w:permStart w:id="381239210" w:edGrp="everyone" w:colFirst="2" w:colLast="2"/>
            <w:permStart w:id="345729745" w:edGrp="everyone" w:colFirst="3" w:colLast="3"/>
            <w:permStart w:id="2138579329" w:edGrp="everyone" w:colFirst="4" w:colLast="4"/>
            <w:permStart w:id="2047110290" w:edGrp="everyone" w:colFirst="5" w:colLast="5"/>
            <w:permStart w:id="1126518096" w:edGrp="everyone" w:colFirst="6" w:colLast="6"/>
            <w:permEnd w:id="1196192757"/>
            <w:permEnd w:id="550926374"/>
            <w:permEnd w:id="1822448124"/>
            <w:permEnd w:id="2021524833"/>
            <w:permEnd w:id="2045721563"/>
            <w:permEnd w:id="962070118"/>
            <w:r w:rsidRPr="001C5617">
              <w:rPr>
                <w:rFonts w:asciiTheme="minorHAnsi" w:hAnsiTheme="minorHAnsi" w:cstheme="minorHAnsi"/>
                <w:b/>
                <w:sz w:val="20"/>
                <w:szCs w:val="20"/>
              </w:rPr>
              <w:t>Toilette partielle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105209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2" w:type="dxa"/>
                <w:vAlign w:val="center"/>
              </w:tcPr>
              <w:p w14:paraId="4EDA97D0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CE7BA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8611197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1" w:type="dxa"/>
                <w:vAlign w:val="center"/>
              </w:tcPr>
              <w:p w14:paraId="32FEF1B6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CE7BA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6235905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2" w:type="dxa"/>
                <w:vAlign w:val="center"/>
              </w:tcPr>
              <w:p w14:paraId="798BA336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CE7BA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5000098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2" w:type="dxa"/>
                <w:vAlign w:val="center"/>
              </w:tcPr>
              <w:p w14:paraId="7D01557C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CE7BA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3806391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1" w:type="dxa"/>
                <w:vAlign w:val="center"/>
              </w:tcPr>
              <w:p w14:paraId="37397474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CE7BA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7306580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2" w:type="dxa"/>
                <w:vAlign w:val="center"/>
              </w:tcPr>
              <w:p w14:paraId="32354A1A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CE7BA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803" w:type="dxa"/>
          </w:tcPr>
          <w:p w14:paraId="4168979E" w14:textId="11757593" w:rsidR="00F05DD4" w:rsidRPr="009B25DA" w:rsidRDefault="00F05DD4" w:rsidP="00F05D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821389576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821389576"/>
          </w:p>
        </w:tc>
      </w:tr>
      <w:tr w:rsidR="00F05DD4" w:rsidRPr="009B25DA" w14:paraId="3D0B0A8F" w14:textId="77777777" w:rsidTr="003128E6">
        <w:tc>
          <w:tcPr>
            <w:tcW w:w="2824" w:type="dxa"/>
            <w:vAlign w:val="center"/>
          </w:tcPr>
          <w:p w14:paraId="2109B84C" w14:textId="77777777" w:rsidR="00F05DD4" w:rsidRPr="001C5617" w:rsidRDefault="00F05DD4" w:rsidP="00F05DD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ermStart w:id="457387328" w:edGrp="everyone" w:colFirst="1" w:colLast="1"/>
            <w:permStart w:id="1201740489" w:edGrp="everyone" w:colFirst="2" w:colLast="2"/>
            <w:permStart w:id="2027240901" w:edGrp="everyone" w:colFirst="3" w:colLast="3"/>
            <w:permStart w:id="929386235" w:edGrp="everyone" w:colFirst="4" w:colLast="4"/>
            <w:permStart w:id="1000494370" w:edGrp="everyone" w:colFirst="5" w:colLast="5"/>
            <w:permStart w:id="600246296" w:edGrp="everyone" w:colFirst="6" w:colLast="6"/>
            <w:permEnd w:id="2109871508"/>
            <w:permEnd w:id="381239210"/>
            <w:permEnd w:id="345729745"/>
            <w:permEnd w:id="2138579329"/>
            <w:permEnd w:id="2047110290"/>
            <w:permEnd w:id="1126518096"/>
            <w:r w:rsidRPr="001C5617">
              <w:rPr>
                <w:rFonts w:asciiTheme="minorHAnsi" w:hAnsiTheme="minorHAnsi" w:cstheme="minorHAnsi"/>
                <w:b/>
                <w:sz w:val="20"/>
                <w:szCs w:val="20"/>
              </w:rPr>
              <w:t>Entretien de sa personne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2840327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2" w:type="dxa"/>
                <w:vAlign w:val="center"/>
              </w:tcPr>
              <w:p w14:paraId="0CEFFFDF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0629802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1" w:type="dxa"/>
                <w:vAlign w:val="center"/>
              </w:tcPr>
              <w:p w14:paraId="6E37D3B1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3838375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2" w:type="dxa"/>
                <w:vAlign w:val="center"/>
              </w:tcPr>
              <w:p w14:paraId="6EC12AA7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0889238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2" w:type="dxa"/>
                <w:vAlign w:val="center"/>
              </w:tcPr>
              <w:p w14:paraId="038E4487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2250311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1" w:type="dxa"/>
                <w:vAlign w:val="center"/>
              </w:tcPr>
              <w:p w14:paraId="03E7AC43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6008258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2" w:type="dxa"/>
                <w:vAlign w:val="center"/>
              </w:tcPr>
              <w:p w14:paraId="69C8492C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803" w:type="dxa"/>
          </w:tcPr>
          <w:p w14:paraId="43AC1E16" w14:textId="205970FB" w:rsidR="00F05DD4" w:rsidRPr="009B25DA" w:rsidRDefault="00F05DD4" w:rsidP="00F05D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478320683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478320683"/>
          </w:p>
        </w:tc>
      </w:tr>
      <w:tr w:rsidR="00F05DD4" w:rsidRPr="009B25DA" w14:paraId="78D7FF98" w14:textId="77777777" w:rsidTr="003128E6">
        <w:tc>
          <w:tcPr>
            <w:tcW w:w="2824" w:type="dxa"/>
            <w:vAlign w:val="center"/>
          </w:tcPr>
          <w:p w14:paraId="6BA0DE3F" w14:textId="77777777" w:rsidR="00F05DD4" w:rsidRPr="001C5617" w:rsidRDefault="00F05DD4" w:rsidP="00F05DD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ermStart w:id="728250635" w:edGrp="everyone" w:colFirst="1" w:colLast="1"/>
            <w:permStart w:id="1290628622" w:edGrp="everyone" w:colFirst="2" w:colLast="2"/>
            <w:permStart w:id="1351053498" w:edGrp="everyone" w:colFirst="3" w:colLast="3"/>
            <w:permStart w:id="1533416044" w:edGrp="everyone" w:colFirst="4" w:colLast="4"/>
            <w:permStart w:id="1231757582" w:edGrp="everyone" w:colFirst="5" w:colLast="5"/>
            <w:permStart w:id="122112758" w:edGrp="everyone" w:colFirst="6" w:colLast="6"/>
            <w:permEnd w:id="457387328"/>
            <w:permEnd w:id="1201740489"/>
            <w:permEnd w:id="2027240901"/>
            <w:permEnd w:id="929386235"/>
            <w:permEnd w:id="1000494370"/>
            <w:permEnd w:id="600246296"/>
            <w:r w:rsidRPr="001C5617">
              <w:rPr>
                <w:rFonts w:asciiTheme="minorHAnsi" w:hAnsiTheme="minorHAnsi" w:cstheme="minorHAnsi"/>
                <w:b/>
                <w:sz w:val="20"/>
                <w:szCs w:val="20"/>
              </w:rPr>
              <w:t>Coupe ongles orteils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20786309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2" w:type="dxa"/>
                <w:vAlign w:val="center"/>
              </w:tcPr>
              <w:p w14:paraId="157B0FF9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CE7BA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0084161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1" w:type="dxa"/>
                <w:vAlign w:val="center"/>
              </w:tcPr>
              <w:p w14:paraId="2D208B51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CE7BA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5579337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2" w:type="dxa"/>
                <w:vAlign w:val="center"/>
              </w:tcPr>
              <w:p w14:paraId="548D5D52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CE7BA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6795561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2" w:type="dxa"/>
                <w:vAlign w:val="center"/>
              </w:tcPr>
              <w:p w14:paraId="4E41E3C9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CE7BA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5078711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1" w:type="dxa"/>
                <w:vAlign w:val="center"/>
              </w:tcPr>
              <w:p w14:paraId="50CC7D6B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CE7BA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2368334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2" w:type="dxa"/>
                <w:vAlign w:val="center"/>
              </w:tcPr>
              <w:p w14:paraId="4FF4652F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CE7BA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803" w:type="dxa"/>
          </w:tcPr>
          <w:p w14:paraId="6DDAAAD1" w14:textId="3B4FC2B8" w:rsidR="00F05DD4" w:rsidRPr="009B25DA" w:rsidRDefault="00F05DD4" w:rsidP="00F05D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967465039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967465039"/>
          </w:p>
        </w:tc>
      </w:tr>
      <w:tr w:rsidR="00F05DD4" w:rsidRPr="009B25DA" w14:paraId="4CEA793F" w14:textId="77777777" w:rsidTr="003128E6">
        <w:tc>
          <w:tcPr>
            <w:tcW w:w="2824" w:type="dxa"/>
            <w:vAlign w:val="center"/>
          </w:tcPr>
          <w:p w14:paraId="11756B2C" w14:textId="77777777" w:rsidR="00F05DD4" w:rsidRPr="001C5617" w:rsidRDefault="00F05DD4" w:rsidP="00F05DD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ermStart w:id="1837257792" w:edGrp="everyone" w:colFirst="1" w:colLast="1"/>
            <w:permStart w:id="202274143" w:edGrp="everyone" w:colFirst="2" w:colLast="2"/>
            <w:permStart w:id="858989751" w:edGrp="everyone" w:colFirst="3" w:colLast="3"/>
            <w:permStart w:id="1771395567" w:edGrp="everyone" w:colFirst="4" w:colLast="4"/>
            <w:permStart w:id="312825428" w:edGrp="everyone" w:colFirst="5" w:colLast="5"/>
            <w:permStart w:id="2020083327" w:edGrp="everyone" w:colFirst="6" w:colLast="6"/>
            <w:permEnd w:id="728250635"/>
            <w:permEnd w:id="1290628622"/>
            <w:permEnd w:id="1351053498"/>
            <w:permEnd w:id="1533416044"/>
            <w:permEnd w:id="1231757582"/>
            <w:permEnd w:id="122112758"/>
            <w:r w:rsidRPr="001C5617">
              <w:rPr>
                <w:rFonts w:asciiTheme="minorHAnsi" w:hAnsiTheme="minorHAnsi" w:cstheme="minorHAnsi"/>
                <w:b/>
                <w:sz w:val="20"/>
                <w:szCs w:val="20"/>
              </w:rPr>
              <w:t>Habillage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4030356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2" w:type="dxa"/>
                <w:vAlign w:val="center"/>
              </w:tcPr>
              <w:p w14:paraId="609D41B0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CE7BA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6810331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1" w:type="dxa"/>
                <w:vAlign w:val="center"/>
              </w:tcPr>
              <w:p w14:paraId="0BEDDA74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CE7BA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5755168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2" w:type="dxa"/>
                <w:vAlign w:val="center"/>
              </w:tcPr>
              <w:p w14:paraId="3EE23BA1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CE7BA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5880344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2" w:type="dxa"/>
                <w:vAlign w:val="center"/>
              </w:tcPr>
              <w:p w14:paraId="08165EC4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CE7BA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4651780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1" w:type="dxa"/>
                <w:vAlign w:val="center"/>
              </w:tcPr>
              <w:p w14:paraId="5D3E3F6C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CE7BA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0070190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2" w:type="dxa"/>
                <w:vAlign w:val="center"/>
              </w:tcPr>
              <w:p w14:paraId="3813F13F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CE7BA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803" w:type="dxa"/>
          </w:tcPr>
          <w:p w14:paraId="701ABDA6" w14:textId="4F60DADA" w:rsidR="00F05DD4" w:rsidRPr="009B25DA" w:rsidRDefault="00F05DD4" w:rsidP="00F05D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655588844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655588844"/>
          </w:p>
        </w:tc>
      </w:tr>
      <w:tr w:rsidR="00F05DD4" w:rsidRPr="009B25DA" w14:paraId="22550C72" w14:textId="77777777" w:rsidTr="003128E6">
        <w:tc>
          <w:tcPr>
            <w:tcW w:w="2824" w:type="dxa"/>
            <w:vAlign w:val="center"/>
          </w:tcPr>
          <w:p w14:paraId="5A3A4E1C" w14:textId="77777777" w:rsidR="00F05DD4" w:rsidRPr="001C5617" w:rsidRDefault="00F05DD4" w:rsidP="00F05DD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ermStart w:id="67200" w:edGrp="everyone" w:colFirst="1" w:colLast="1"/>
            <w:permStart w:id="626938489" w:edGrp="everyone" w:colFirst="2" w:colLast="2"/>
            <w:permStart w:id="1915892601" w:edGrp="everyone" w:colFirst="3" w:colLast="3"/>
            <w:permStart w:id="1912683059" w:edGrp="everyone" w:colFirst="4" w:colLast="4"/>
            <w:permStart w:id="920736631" w:edGrp="everyone" w:colFirst="5" w:colLast="5"/>
            <w:permStart w:id="1393560354" w:edGrp="everyone" w:colFirst="6" w:colLast="6"/>
            <w:permEnd w:id="1837257792"/>
            <w:permEnd w:id="202274143"/>
            <w:permEnd w:id="858989751"/>
            <w:permEnd w:id="1771395567"/>
            <w:permEnd w:id="312825428"/>
            <w:permEnd w:id="2020083327"/>
            <w:r w:rsidRPr="001C5617">
              <w:rPr>
                <w:rFonts w:asciiTheme="minorHAnsi" w:hAnsiTheme="minorHAnsi" w:cstheme="minorHAnsi"/>
                <w:b/>
                <w:sz w:val="20"/>
                <w:szCs w:val="20"/>
              </w:rPr>
              <w:t>Élimination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4453767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2" w:type="dxa"/>
                <w:vAlign w:val="center"/>
              </w:tcPr>
              <w:p w14:paraId="09D37B6A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CE7BA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093282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1" w:type="dxa"/>
                <w:vAlign w:val="center"/>
              </w:tcPr>
              <w:p w14:paraId="113252EC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CE7BA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20763207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2" w:type="dxa"/>
                <w:vAlign w:val="center"/>
              </w:tcPr>
              <w:p w14:paraId="52A3F12A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CE7BA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7796442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2" w:type="dxa"/>
                <w:vAlign w:val="center"/>
              </w:tcPr>
              <w:p w14:paraId="7667B265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CE7BA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7013943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1" w:type="dxa"/>
                <w:vAlign w:val="center"/>
              </w:tcPr>
              <w:p w14:paraId="0333BA3E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CE7BA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9283458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2" w:type="dxa"/>
                <w:vAlign w:val="center"/>
              </w:tcPr>
              <w:p w14:paraId="727C7F36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CE7BA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803" w:type="dxa"/>
          </w:tcPr>
          <w:p w14:paraId="2D293EA5" w14:textId="4720FBBC" w:rsidR="00F05DD4" w:rsidRPr="009B25DA" w:rsidRDefault="00F05DD4" w:rsidP="00F05D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901337528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901337528"/>
          </w:p>
        </w:tc>
      </w:tr>
      <w:tr w:rsidR="00F05DD4" w:rsidRPr="009B25DA" w14:paraId="664241D7" w14:textId="77777777" w:rsidTr="00A553CE"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17F81" w14:textId="77777777" w:rsidR="00F05DD4" w:rsidRPr="001C5617" w:rsidRDefault="00F05DD4" w:rsidP="00F05DD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ermStart w:id="1269121286" w:edGrp="everyone" w:colFirst="1" w:colLast="1"/>
            <w:permStart w:id="1188442883" w:edGrp="everyone" w:colFirst="2" w:colLast="2"/>
            <w:permStart w:id="836915062" w:edGrp="everyone" w:colFirst="3" w:colLast="3"/>
            <w:permStart w:id="24140215" w:edGrp="everyone" w:colFirst="4" w:colLast="4"/>
            <w:permStart w:id="1848663846" w:edGrp="everyone" w:colFirst="5" w:colLast="5"/>
            <w:permStart w:id="2008679833" w:edGrp="everyone" w:colFirst="6" w:colLast="6"/>
            <w:permEnd w:id="67200"/>
            <w:permEnd w:id="626938489"/>
            <w:permEnd w:id="1915892601"/>
            <w:permEnd w:id="1912683059"/>
            <w:permEnd w:id="920736631"/>
            <w:permEnd w:id="1393560354"/>
            <w:r w:rsidRPr="001C5617">
              <w:rPr>
                <w:rFonts w:asciiTheme="minorHAnsi" w:hAnsiTheme="minorHAnsi" w:cstheme="minorHAnsi"/>
                <w:b/>
                <w:sz w:val="20"/>
                <w:szCs w:val="20"/>
              </w:rPr>
              <w:t>Transferts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3871010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5E525DE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553CE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20248499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2EAA3B9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553CE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9063438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E97A8A1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553CE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4805312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B2CF9B6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553CE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7618785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774910F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553CE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2939581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DEDD366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553CE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3DFED" w14:textId="5FBA2A4B" w:rsidR="00F05DD4" w:rsidRPr="009B25DA" w:rsidRDefault="00F05DD4" w:rsidP="00F05D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35878501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35878501"/>
          </w:p>
        </w:tc>
      </w:tr>
      <w:tr w:rsidR="00F05DD4" w:rsidRPr="00E53B97" w14:paraId="3315B092" w14:textId="77777777" w:rsidTr="00A553CE"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4BE88" w14:textId="77777777" w:rsidR="00F05DD4" w:rsidRPr="001C5617" w:rsidRDefault="00F05DD4" w:rsidP="00F05DD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ermStart w:id="1831105863" w:edGrp="everyone" w:colFirst="1" w:colLast="1"/>
            <w:permStart w:id="1331641065" w:edGrp="everyone" w:colFirst="2" w:colLast="2"/>
            <w:permStart w:id="1142569118" w:edGrp="everyone" w:colFirst="3" w:colLast="3"/>
            <w:permStart w:id="1686986897" w:edGrp="everyone" w:colFirst="4" w:colLast="4"/>
            <w:permStart w:id="1052261985" w:edGrp="everyone" w:colFirst="5" w:colLast="5"/>
            <w:permStart w:id="1899845186" w:edGrp="everyone" w:colFirst="6" w:colLast="6"/>
            <w:permEnd w:id="1269121286"/>
            <w:permEnd w:id="1188442883"/>
            <w:permEnd w:id="836915062"/>
            <w:permEnd w:id="24140215"/>
            <w:permEnd w:id="1848663846"/>
            <w:permEnd w:id="2008679833"/>
            <w:r w:rsidRPr="001C5617">
              <w:rPr>
                <w:rFonts w:asciiTheme="minorHAnsi" w:hAnsiTheme="minorHAnsi" w:cstheme="minorHAnsi"/>
                <w:b/>
                <w:sz w:val="20"/>
                <w:szCs w:val="20"/>
              </w:rPr>
              <w:t>Déplacements intérieurs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4828051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06E30AF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553CE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910501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E4E9C23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553CE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1468067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8C8E081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553CE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5508976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D597D05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553CE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1481639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D1DFF96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553CE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6644659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2E2DE01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553CE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BB544" w14:textId="5B8AE5CC" w:rsidR="00F05DD4" w:rsidRPr="00E53B97" w:rsidRDefault="00F05DD4" w:rsidP="00F05D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2043872245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2043872245"/>
          </w:p>
        </w:tc>
      </w:tr>
      <w:tr w:rsidR="00F05DD4" w:rsidRPr="00E53B97" w14:paraId="5D6A6A5C" w14:textId="77777777" w:rsidTr="00A553CE"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393B9" w14:textId="77777777" w:rsidR="00F05DD4" w:rsidRPr="001C5617" w:rsidRDefault="00F05DD4" w:rsidP="00F05DD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ermStart w:id="14944249" w:edGrp="everyone" w:colFirst="1" w:colLast="1"/>
            <w:permStart w:id="2019713887" w:edGrp="everyone" w:colFirst="2" w:colLast="2"/>
            <w:permStart w:id="1888493492" w:edGrp="everyone" w:colFirst="3" w:colLast="3"/>
            <w:permStart w:id="848240315" w:edGrp="everyone" w:colFirst="4" w:colLast="4"/>
            <w:permStart w:id="2078557067" w:edGrp="everyone" w:colFirst="5" w:colLast="5"/>
            <w:permStart w:id="40051900" w:edGrp="everyone" w:colFirst="6" w:colLast="6"/>
            <w:permEnd w:id="1831105863"/>
            <w:permEnd w:id="1331641065"/>
            <w:permEnd w:id="1142569118"/>
            <w:permEnd w:id="1686986897"/>
            <w:permEnd w:id="1052261985"/>
            <w:permEnd w:id="1899845186"/>
            <w:r w:rsidRPr="001C5617">
              <w:rPr>
                <w:rFonts w:asciiTheme="minorHAnsi" w:hAnsiTheme="minorHAnsi" w:cstheme="minorHAnsi"/>
                <w:b/>
                <w:sz w:val="20"/>
                <w:szCs w:val="20"/>
              </w:rPr>
              <w:t>Déplacements extérieurs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7450799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9E71360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553CE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4929127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0DF0453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553CE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4310117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6B58B58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553CE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9618831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DAF625E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553CE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5018480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C5DACB7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553CE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9271563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0B7D4C1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553CE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9B5A5" w14:textId="764220C4" w:rsidR="00F05DD4" w:rsidRPr="00E53B97" w:rsidRDefault="00F05DD4" w:rsidP="00F05D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903838365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903838365"/>
          </w:p>
        </w:tc>
      </w:tr>
      <w:tr w:rsidR="00F05DD4" w:rsidRPr="009B25DA" w14:paraId="073E8341" w14:textId="77777777" w:rsidTr="00A553CE"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F2915" w14:textId="77777777" w:rsidR="00F05DD4" w:rsidRPr="001C5617" w:rsidRDefault="00F05DD4" w:rsidP="00F05DD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ermStart w:id="1497640301" w:edGrp="everyone" w:colFirst="1" w:colLast="1"/>
            <w:permStart w:id="596658891" w:edGrp="everyone" w:colFirst="2" w:colLast="2"/>
            <w:permStart w:id="1778807334" w:edGrp="everyone" w:colFirst="3" w:colLast="3"/>
            <w:permStart w:id="1214198405" w:edGrp="everyone" w:colFirst="4" w:colLast="4"/>
            <w:permStart w:id="1393302795" w:edGrp="everyone" w:colFirst="5" w:colLast="5"/>
            <w:permStart w:id="292106196" w:edGrp="everyone" w:colFirst="6" w:colLast="6"/>
            <w:permEnd w:id="14944249"/>
            <w:permEnd w:id="2019713887"/>
            <w:permEnd w:id="1888493492"/>
            <w:permEnd w:id="848240315"/>
            <w:permEnd w:id="2078557067"/>
            <w:permEnd w:id="40051900"/>
            <w:r w:rsidRPr="001C5617">
              <w:rPr>
                <w:rFonts w:asciiTheme="minorHAnsi" w:hAnsiTheme="minorHAnsi" w:cstheme="minorHAnsi"/>
                <w:b/>
                <w:sz w:val="20"/>
                <w:szCs w:val="20"/>
              </w:rPr>
              <w:t>Escaliers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3453699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757E66A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553CE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249809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22F5DE7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553CE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6691696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E324840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553CE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0847587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A0A9737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553CE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5570115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357FC43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553CE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017268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17563AB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553CE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D5BFA" w14:textId="2F41098F" w:rsidR="00F05DD4" w:rsidRPr="009B25DA" w:rsidRDefault="00F05DD4" w:rsidP="00F05D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275683311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275683311"/>
          </w:p>
        </w:tc>
      </w:tr>
      <w:tr w:rsidR="00F05DD4" w:rsidRPr="009B25DA" w14:paraId="75F0939C" w14:textId="77777777" w:rsidTr="00A553CE"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E0ACA" w14:textId="77777777" w:rsidR="00F05DD4" w:rsidRPr="001C5617" w:rsidRDefault="00F05DD4" w:rsidP="00F05DD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ermStart w:id="1084106008" w:edGrp="everyone" w:colFirst="1" w:colLast="1"/>
            <w:permStart w:id="2128820594" w:edGrp="everyone" w:colFirst="2" w:colLast="2"/>
            <w:permStart w:id="271718338" w:edGrp="everyone" w:colFirst="3" w:colLast="3"/>
            <w:permStart w:id="249918318" w:edGrp="everyone" w:colFirst="4" w:colLast="4"/>
            <w:permStart w:id="1278026071" w:edGrp="everyone" w:colFirst="5" w:colLast="5"/>
            <w:permStart w:id="1934962917" w:edGrp="everyone" w:colFirst="6" w:colLast="6"/>
            <w:permEnd w:id="1497640301"/>
            <w:permEnd w:id="596658891"/>
            <w:permEnd w:id="1778807334"/>
            <w:permEnd w:id="1214198405"/>
            <w:permEnd w:id="1393302795"/>
            <w:permEnd w:id="292106196"/>
            <w:r w:rsidRPr="001C5617">
              <w:rPr>
                <w:rFonts w:asciiTheme="minorHAnsi" w:hAnsiTheme="minorHAnsi" w:cstheme="minorHAnsi"/>
                <w:b/>
                <w:sz w:val="20"/>
                <w:szCs w:val="20"/>
              </w:rPr>
              <w:t>Préparation de repas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7981443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B30A75F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553CE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6073108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491C5FE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553CE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649864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765A35A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553CE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2642730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13873C3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553CE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6734177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DBDBEEE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553CE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798057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352880D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553CE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A4187" w14:textId="0F6A924A" w:rsidR="00F05DD4" w:rsidRPr="009B25DA" w:rsidRDefault="00F05DD4" w:rsidP="00F05D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429746062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429746062"/>
          </w:p>
        </w:tc>
      </w:tr>
      <w:tr w:rsidR="00F05DD4" w:rsidRPr="009B25DA" w14:paraId="0DBA09D0" w14:textId="77777777" w:rsidTr="00A553CE"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BB106" w14:textId="77777777" w:rsidR="00F05DD4" w:rsidRPr="001C5617" w:rsidRDefault="00F05DD4" w:rsidP="00F05DD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ermStart w:id="1530481804" w:edGrp="everyone" w:colFirst="1" w:colLast="1"/>
            <w:permStart w:id="1203204455" w:edGrp="everyone" w:colFirst="2" w:colLast="2"/>
            <w:permStart w:id="1096420270" w:edGrp="everyone" w:colFirst="3" w:colLast="3"/>
            <w:permStart w:id="1008033986" w:edGrp="everyone" w:colFirst="4" w:colLast="4"/>
            <w:permStart w:id="814562258" w:edGrp="everyone" w:colFirst="5" w:colLast="5"/>
            <w:permStart w:id="588201571" w:edGrp="everyone" w:colFirst="6" w:colLast="6"/>
            <w:permEnd w:id="1084106008"/>
            <w:permEnd w:id="2128820594"/>
            <w:permEnd w:id="271718338"/>
            <w:permEnd w:id="249918318"/>
            <w:permEnd w:id="1278026071"/>
            <w:permEnd w:id="1934962917"/>
            <w:r w:rsidRPr="001C5617">
              <w:rPr>
                <w:rFonts w:asciiTheme="minorHAnsi" w:hAnsiTheme="minorHAnsi" w:cstheme="minorHAnsi"/>
                <w:b/>
                <w:sz w:val="20"/>
                <w:szCs w:val="20"/>
              </w:rPr>
              <w:t>Entretien ménager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5681428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DA2F5A4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553CE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3694330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FB672D7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553CE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9923228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56068EB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553CE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2615996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EA5A56F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553CE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4783109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3C877A8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553CE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887043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CA323D4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553CE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22D8A" w14:textId="59B73647" w:rsidR="00F05DD4" w:rsidRPr="009B25DA" w:rsidRDefault="00F05DD4" w:rsidP="00F05D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819791482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819791482"/>
          </w:p>
        </w:tc>
      </w:tr>
      <w:tr w:rsidR="00F05DD4" w:rsidRPr="009B25DA" w14:paraId="6CD6555B" w14:textId="77777777" w:rsidTr="00A553CE"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71BA6" w14:textId="77777777" w:rsidR="00F05DD4" w:rsidRPr="001C5617" w:rsidRDefault="00F05DD4" w:rsidP="00F05DD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ermStart w:id="529743663" w:edGrp="everyone" w:colFirst="1" w:colLast="1"/>
            <w:permStart w:id="1235813781" w:edGrp="everyone" w:colFirst="2" w:colLast="2"/>
            <w:permStart w:id="371337262" w:edGrp="everyone" w:colFirst="3" w:colLast="3"/>
            <w:permStart w:id="894385183" w:edGrp="everyone" w:colFirst="4" w:colLast="4"/>
            <w:permStart w:id="1362316081" w:edGrp="everyone" w:colFirst="5" w:colLast="5"/>
            <w:permStart w:id="499212868" w:edGrp="everyone" w:colFirst="6" w:colLast="6"/>
            <w:permEnd w:id="1530481804"/>
            <w:permEnd w:id="1203204455"/>
            <w:permEnd w:id="1096420270"/>
            <w:permEnd w:id="1008033986"/>
            <w:permEnd w:id="814562258"/>
            <w:permEnd w:id="588201571"/>
            <w:r w:rsidRPr="001C5617">
              <w:rPr>
                <w:rFonts w:asciiTheme="minorHAnsi" w:hAnsiTheme="minorHAnsi" w:cstheme="minorHAnsi"/>
                <w:b/>
                <w:sz w:val="20"/>
                <w:szCs w:val="20"/>
              </w:rPr>
              <w:t>Lessive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6506029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28C73CA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553CE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8446685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142E6F8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553CE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2713913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EA3A916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553CE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8054987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79A8789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553CE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6689080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E4E64BD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553CE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6285430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07B9BED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553CE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990D7" w14:textId="0FF889E5" w:rsidR="00F05DD4" w:rsidRPr="009B25DA" w:rsidRDefault="00F05DD4" w:rsidP="00F05D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867736233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867736233"/>
          </w:p>
        </w:tc>
      </w:tr>
      <w:tr w:rsidR="00F05DD4" w:rsidRPr="009B25DA" w14:paraId="1AAD9762" w14:textId="77777777" w:rsidTr="00A553CE"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573D0" w14:textId="77777777" w:rsidR="00F05DD4" w:rsidRPr="001C5617" w:rsidRDefault="00F05DD4" w:rsidP="00F05DD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ermStart w:id="1013064670" w:edGrp="everyone" w:colFirst="1" w:colLast="1"/>
            <w:permStart w:id="929056380" w:edGrp="everyone" w:colFirst="2" w:colLast="2"/>
            <w:permStart w:id="1324356187" w:edGrp="everyone" w:colFirst="3" w:colLast="3"/>
            <w:permStart w:id="1043269613" w:edGrp="everyone" w:colFirst="4" w:colLast="4"/>
            <w:permStart w:id="1668960276" w:edGrp="everyone" w:colFirst="5" w:colLast="5"/>
            <w:permStart w:id="1871907215" w:edGrp="everyone" w:colFirst="6" w:colLast="6"/>
            <w:permEnd w:id="529743663"/>
            <w:permEnd w:id="1235813781"/>
            <w:permEnd w:id="371337262"/>
            <w:permEnd w:id="894385183"/>
            <w:permEnd w:id="1362316081"/>
            <w:permEnd w:id="499212868"/>
            <w:r w:rsidRPr="001C5617">
              <w:rPr>
                <w:rFonts w:asciiTheme="minorHAnsi" w:hAnsiTheme="minorHAnsi" w:cstheme="minorHAnsi"/>
                <w:b/>
                <w:sz w:val="20"/>
                <w:szCs w:val="20"/>
              </w:rPr>
              <w:t>Gestion du budget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7757886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188DC71" w14:textId="12D9CAD3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9547806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A7D817C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553CE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8063011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BDD7938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553CE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24228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A80326F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553CE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20969298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31BA50A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553CE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8200061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6974CDF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553CE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CD17D" w14:textId="5A6F9909" w:rsidR="00F05DD4" w:rsidRPr="009B25DA" w:rsidRDefault="00F05DD4" w:rsidP="00F05D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824553441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824553441"/>
          </w:p>
        </w:tc>
      </w:tr>
      <w:tr w:rsidR="00F05DD4" w:rsidRPr="009B25DA" w14:paraId="430C377E" w14:textId="77777777" w:rsidTr="00A553CE"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53E75" w14:textId="77777777" w:rsidR="00F05DD4" w:rsidRPr="001C5617" w:rsidRDefault="00F05DD4" w:rsidP="00F05DD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ermStart w:id="602480342" w:edGrp="everyone" w:colFirst="1" w:colLast="1"/>
            <w:permStart w:id="1052199932" w:edGrp="everyone" w:colFirst="2" w:colLast="2"/>
            <w:permStart w:id="778257723" w:edGrp="everyone" w:colFirst="3" w:colLast="3"/>
            <w:permStart w:id="1510038125" w:edGrp="everyone" w:colFirst="4" w:colLast="4"/>
            <w:permStart w:id="572863381" w:edGrp="everyone" w:colFirst="5" w:colLast="5"/>
            <w:permStart w:id="1776230531" w:edGrp="everyone" w:colFirst="6" w:colLast="6"/>
            <w:permEnd w:id="1013064670"/>
            <w:permEnd w:id="929056380"/>
            <w:permEnd w:id="1324356187"/>
            <w:permEnd w:id="1043269613"/>
            <w:permEnd w:id="1668960276"/>
            <w:permEnd w:id="1871907215"/>
            <w:r w:rsidRPr="001C5617">
              <w:rPr>
                <w:rFonts w:asciiTheme="minorHAnsi" w:hAnsiTheme="minorHAnsi" w:cstheme="minorHAnsi"/>
                <w:b/>
                <w:sz w:val="20"/>
                <w:szCs w:val="20"/>
              </w:rPr>
              <w:t>Gestion de la médication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8292746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889B64A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553CE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421456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6232007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553CE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20563794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C90A301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553CE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21373309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3CA3DE0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553CE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5618724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0B46C0F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553CE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6218921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4A218F9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553CE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4D1A9" w14:textId="7F38DDCC" w:rsidR="00F05DD4" w:rsidRPr="009B25DA" w:rsidRDefault="00F05DD4" w:rsidP="00F05D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421463630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421463630"/>
          </w:p>
        </w:tc>
      </w:tr>
      <w:tr w:rsidR="00F05DD4" w:rsidRPr="009B25DA" w14:paraId="43249E85" w14:textId="77777777" w:rsidTr="00A553CE"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9BF01" w14:textId="77777777" w:rsidR="00F05DD4" w:rsidRPr="001C5617" w:rsidRDefault="00F05DD4" w:rsidP="00F05DD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ermStart w:id="1111838189" w:edGrp="everyone" w:colFirst="1" w:colLast="1"/>
            <w:permStart w:id="2093681697" w:edGrp="everyone" w:colFirst="2" w:colLast="2"/>
            <w:permStart w:id="1353600747" w:edGrp="everyone" w:colFirst="3" w:colLast="3"/>
            <w:permStart w:id="1527671226" w:edGrp="everyone" w:colFirst="4" w:colLast="4"/>
            <w:permStart w:id="1866234206" w:edGrp="everyone" w:colFirst="5" w:colLast="5"/>
            <w:permStart w:id="1172843877" w:edGrp="everyone" w:colFirst="6" w:colLast="6"/>
            <w:permEnd w:id="602480342"/>
            <w:permEnd w:id="1052199932"/>
            <w:permEnd w:id="778257723"/>
            <w:permEnd w:id="1510038125"/>
            <w:permEnd w:id="572863381"/>
            <w:permEnd w:id="1776230531"/>
            <w:r w:rsidRPr="001C5617">
              <w:rPr>
                <w:rFonts w:asciiTheme="minorHAnsi" w:hAnsiTheme="minorHAnsi" w:cstheme="minorHAnsi"/>
                <w:b/>
                <w:sz w:val="20"/>
                <w:szCs w:val="20"/>
              </w:rPr>
              <w:t>Courses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2038370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EE16839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553CE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20246965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8682AE7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553CE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20754963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F428B61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553CE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6401674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6E9C933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553CE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8929279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1D895DF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553CE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8351838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CFA7EE0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553CE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242AC" w14:textId="4C988C55" w:rsidR="00F05DD4" w:rsidRPr="009B25DA" w:rsidRDefault="00F05DD4" w:rsidP="00F05D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883639201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883639201"/>
          </w:p>
        </w:tc>
      </w:tr>
      <w:tr w:rsidR="00F05DD4" w:rsidRPr="009B25DA" w14:paraId="28FFB4E4" w14:textId="77777777" w:rsidTr="00A553CE"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22C94" w14:textId="77777777" w:rsidR="00F05DD4" w:rsidRPr="001C5617" w:rsidRDefault="00F05DD4" w:rsidP="00F05DD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ermStart w:id="721647621" w:edGrp="everyone" w:colFirst="1" w:colLast="1"/>
            <w:permStart w:id="1314867276" w:edGrp="everyone" w:colFirst="2" w:colLast="2"/>
            <w:permStart w:id="1550408665" w:edGrp="everyone" w:colFirst="3" w:colLast="3"/>
            <w:permStart w:id="1700166803" w:edGrp="everyone" w:colFirst="4" w:colLast="4"/>
            <w:permStart w:id="665933206" w:edGrp="everyone" w:colFirst="5" w:colLast="5"/>
            <w:permStart w:id="1826648457" w:edGrp="everyone" w:colFirst="6" w:colLast="6"/>
            <w:permEnd w:id="1111838189"/>
            <w:permEnd w:id="2093681697"/>
            <w:permEnd w:id="1353600747"/>
            <w:permEnd w:id="1527671226"/>
            <w:permEnd w:id="1866234206"/>
            <w:permEnd w:id="1172843877"/>
            <w:r w:rsidRPr="001C5617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Entretien extérieur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3727285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5D528EA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553CE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2754059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D8FA2A8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553CE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6462849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A5FAE11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553CE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4913330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3A5B45E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553CE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8686474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7054D19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553CE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21366822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16B6E7C" w14:textId="77777777" w:rsidR="00F05DD4" w:rsidRPr="00CE7BA4" w:rsidRDefault="00F05DD4" w:rsidP="00F05DD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A553CE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A3993" w14:textId="2CC6467F" w:rsidR="00F05DD4" w:rsidRPr="009B25DA" w:rsidRDefault="00F05DD4" w:rsidP="00F05D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974670156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974670156"/>
          </w:p>
        </w:tc>
      </w:tr>
      <w:permEnd w:id="721647621"/>
      <w:permEnd w:id="1314867276"/>
      <w:permEnd w:id="1550408665"/>
      <w:permEnd w:id="1700166803"/>
      <w:permEnd w:id="665933206"/>
      <w:permEnd w:id="1826648457"/>
      <w:tr w:rsidR="00A553CE" w:rsidRPr="00DB358E" w14:paraId="352E76D6" w14:textId="77777777" w:rsidTr="003128E6">
        <w:tc>
          <w:tcPr>
            <w:tcW w:w="10647" w:type="dxa"/>
            <w:gridSpan w:val="8"/>
          </w:tcPr>
          <w:p w14:paraId="74CB454C" w14:textId="2A1D7E76" w:rsidR="00A553CE" w:rsidRPr="00DB358E" w:rsidRDefault="00A553CE" w:rsidP="003128E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C5617">
              <w:rPr>
                <w:rFonts w:asciiTheme="minorHAnsi" w:hAnsiTheme="minorHAnsi" w:cstheme="minorHAnsi"/>
                <w:b/>
                <w:sz w:val="20"/>
                <w:szCs w:val="20"/>
              </w:rPr>
              <w:t>Conduite automobile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DB358E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="00F05DD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1881099768" w:edGrp="everyone"/>
            <w:r w:rsidR="00F05DD4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881099768"/>
          </w:p>
        </w:tc>
      </w:tr>
      <w:tr w:rsidR="00A553CE" w:rsidRPr="001C5617" w14:paraId="3C2EBEFA" w14:textId="77777777" w:rsidTr="003128E6">
        <w:tc>
          <w:tcPr>
            <w:tcW w:w="10647" w:type="dxa"/>
            <w:gridSpan w:val="8"/>
          </w:tcPr>
          <w:p w14:paraId="5291BDE4" w14:textId="6C00BA2B" w:rsidR="00A553CE" w:rsidRPr="001C5617" w:rsidRDefault="00A553CE" w:rsidP="003128E6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D</w:t>
            </w:r>
            <w:r w:rsidRPr="001C5617">
              <w:rPr>
                <w:rFonts w:asciiTheme="minorHAnsi" w:hAnsiTheme="minorHAnsi" w:cstheme="minorHAnsi"/>
                <w:b/>
                <w:sz w:val="20"/>
                <w:szCs w:val="20"/>
              </w:rPr>
              <w:t>éplacements dans la communauté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 :</w:t>
            </w:r>
            <w:r w:rsidR="00F05DD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1723729208" w:edGrp="everyone"/>
            <w:r w:rsidR="00F05DD4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723729208"/>
          </w:p>
        </w:tc>
      </w:tr>
      <w:tr w:rsidR="00A553CE" w:rsidRPr="00DB358E" w14:paraId="77D0B3E0" w14:textId="77777777" w:rsidTr="003128E6">
        <w:tc>
          <w:tcPr>
            <w:tcW w:w="10647" w:type="dxa"/>
            <w:gridSpan w:val="8"/>
          </w:tcPr>
          <w:p w14:paraId="68614CEB" w14:textId="763B41D7" w:rsidR="00A553CE" w:rsidRPr="00DB358E" w:rsidRDefault="00A553CE" w:rsidP="003128E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C5617">
              <w:rPr>
                <w:rFonts w:asciiTheme="minorHAnsi" w:hAnsiTheme="minorHAnsi" w:cstheme="minorHAnsi"/>
                <w:b/>
                <w:sz w:val="20"/>
                <w:szCs w:val="20"/>
              </w:rPr>
              <w:t>Travail /occupation</w:t>
            </w:r>
            <w:r w:rsidRPr="00DB358E">
              <w:rPr>
                <w:rFonts w:asciiTheme="minorHAnsi" w:hAnsiTheme="minorHAnsi" w:cstheme="minorHAnsi"/>
                <w:sz w:val="20"/>
                <w:szCs w:val="20"/>
              </w:rPr>
              <w:t> :</w:t>
            </w:r>
            <w:r w:rsidR="00F05DD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1068392832" w:edGrp="everyone"/>
            <w:r w:rsidR="00F05DD4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068392832"/>
          </w:p>
        </w:tc>
      </w:tr>
      <w:tr w:rsidR="00A553CE" w:rsidRPr="00DB358E" w14:paraId="18523A9E" w14:textId="77777777" w:rsidTr="003128E6">
        <w:tc>
          <w:tcPr>
            <w:tcW w:w="10647" w:type="dxa"/>
            <w:gridSpan w:val="8"/>
          </w:tcPr>
          <w:p w14:paraId="1C9196C8" w14:textId="5A5746AC" w:rsidR="00A553CE" w:rsidRPr="00DB358E" w:rsidRDefault="00A553CE" w:rsidP="003128E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C5617">
              <w:rPr>
                <w:rFonts w:asciiTheme="minorHAnsi" w:hAnsiTheme="minorHAnsi" w:cstheme="minorHAnsi"/>
                <w:b/>
                <w:sz w:val="20"/>
                <w:szCs w:val="20"/>
              </w:rPr>
              <w:t>Loisirs</w:t>
            </w:r>
            <w:r w:rsidRPr="00DB358E">
              <w:rPr>
                <w:rFonts w:asciiTheme="minorHAnsi" w:hAnsiTheme="minorHAnsi" w:cstheme="minorHAnsi"/>
                <w:sz w:val="20"/>
                <w:szCs w:val="20"/>
              </w:rPr>
              <w:t> :</w:t>
            </w:r>
            <w:r w:rsidR="00F05DD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596124781" w:edGrp="everyone"/>
            <w:r w:rsidR="00F05DD4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596124781"/>
          </w:p>
        </w:tc>
      </w:tr>
      <w:tr w:rsidR="00A553CE" w:rsidRPr="009B25DA" w14:paraId="7553BB83" w14:textId="77777777" w:rsidTr="003128E6">
        <w:tc>
          <w:tcPr>
            <w:tcW w:w="10647" w:type="dxa"/>
            <w:gridSpan w:val="8"/>
          </w:tcPr>
          <w:p w14:paraId="259F8F93" w14:textId="78050FF9" w:rsidR="00A553CE" w:rsidRPr="009B25DA" w:rsidRDefault="00A553CE" w:rsidP="003128E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C5617">
              <w:rPr>
                <w:rFonts w:asciiTheme="minorHAnsi" w:hAnsiTheme="minorHAnsi" w:cstheme="minorHAnsi"/>
                <w:b/>
                <w:sz w:val="20"/>
                <w:szCs w:val="20"/>
              </w:rPr>
              <w:t>Autre</w:t>
            </w:r>
            <w:r w:rsidRPr="00DB358E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: </w:t>
            </w:r>
            <w:permStart w:id="492070355" w:edGrp="everyone"/>
            <w:r w:rsidR="00F05DD4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492070355"/>
          </w:p>
        </w:tc>
      </w:tr>
    </w:tbl>
    <w:tbl>
      <w:tblPr>
        <w:tblStyle w:val="Grilledutableau1"/>
        <w:tblW w:w="106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1"/>
        <w:gridCol w:w="2528"/>
        <w:gridCol w:w="2528"/>
        <w:gridCol w:w="1226"/>
        <w:gridCol w:w="2399"/>
      </w:tblGrid>
      <w:tr w:rsidR="00DA1F2C" w:rsidRPr="009B25DA" w14:paraId="5859D59A" w14:textId="77777777" w:rsidTr="009161E8">
        <w:trPr>
          <w:trHeight w:val="469"/>
        </w:trPr>
        <w:tc>
          <w:tcPr>
            <w:tcW w:w="1971" w:type="dxa"/>
            <w:vAlign w:val="bottom"/>
          </w:tcPr>
          <w:p w14:paraId="0FD44B49" w14:textId="77777777" w:rsidR="00DA1F2C" w:rsidRPr="00321DBF" w:rsidRDefault="00DA1F2C" w:rsidP="22A2B48B">
            <w:pPr>
              <w:rPr>
                <w:rFonts w:asciiTheme="minorHAnsi" w:hAnsiTheme="minorHAnsi" w:cstheme="minorBidi"/>
                <w:b/>
                <w:bCs/>
                <w:sz w:val="16"/>
                <w:szCs w:val="16"/>
              </w:rPr>
            </w:pPr>
            <w:permStart w:id="1385583062" w:edGrp="everyone" w:colFirst="1" w:colLast="1"/>
            <w:permStart w:id="1619606504" w:edGrp="everyone" w:colFirst="2" w:colLast="2"/>
            <w:r w:rsidRPr="00321DBF">
              <w:rPr>
                <w:rFonts w:asciiTheme="minorHAnsi" w:hAnsiTheme="minorHAnsi" w:cstheme="minorBidi"/>
                <w:b/>
                <w:bCs/>
                <w:sz w:val="16"/>
                <w:szCs w:val="16"/>
              </w:rPr>
              <w:t>Complété par :</w:t>
            </w:r>
          </w:p>
        </w:tc>
        <w:tc>
          <w:tcPr>
            <w:tcW w:w="2528" w:type="dxa"/>
            <w:tcBorders>
              <w:bottom w:val="single" w:sz="4" w:space="0" w:color="auto"/>
            </w:tcBorders>
            <w:vAlign w:val="bottom"/>
          </w:tcPr>
          <w:sdt>
            <w:sdtPr>
              <w:rPr>
                <w:rFonts w:asciiTheme="minorHAnsi" w:hAnsiTheme="minorHAnsi" w:cstheme="minorHAnsi"/>
                <w:sz w:val="16"/>
                <w:szCs w:val="16"/>
              </w:rPr>
              <w:id w:val="-1193529968"/>
              <w:showingPlcHdr/>
              <w:picture/>
            </w:sdtPr>
            <w:sdtEndPr/>
            <w:sdtContent>
              <w:p w14:paraId="6CA694EA" w14:textId="3A96CA22" w:rsidR="00DA1F2C" w:rsidRPr="00321DBF" w:rsidRDefault="00DA1F2C">
                <w:pPr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 w:rsidRPr="00321DBF">
                  <w:rPr>
                    <w:rFonts w:asciiTheme="minorHAnsi" w:hAnsiTheme="minorHAnsi" w:cstheme="minorHAnsi"/>
                    <w:noProof/>
                    <w:sz w:val="16"/>
                    <w:szCs w:val="16"/>
                  </w:rPr>
                  <w:drawing>
                    <wp:inline distT="0" distB="0" distL="0" distR="0" wp14:anchorId="4980E0BD" wp14:editId="03240F16">
                      <wp:extent cx="158566" cy="158566"/>
                      <wp:effectExtent l="0" t="0" r="0" b="0"/>
                      <wp:docPr id="8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8566" cy="15856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  <w:tc>
          <w:tcPr>
            <w:tcW w:w="2528" w:type="dxa"/>
            <w:tcBorders>
              <w:bottom w:val="single" w:sz="4" w:space="0" w:color="auto"/>
            </w:tcBorders>
            <w:vAlign w:val="bottom"/>
          </w:tcPr>
          <w:p w14:paraId="01743A1B" w14:textId="77777777" w:rsidR="00DA1F2C" w:rsidRPr="00321DBF" w:rsidRDefault="00DA1F2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26" w:type="dxa"/>
            <w:vAlign w:val="bottom"/>
          </w:tcPr>
          <w:p w14:paraId="12512A97" w14:textId="58F9C7D6" w:rsidR="00DA1F2C" w:rsidRPr="00321DBF" w:rsidRDefault="00DA1F2C" w:rsidP="003128E6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21DBF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Date : </w:t>
            </w:r>
          </w:p>
        </w:tc>
        <w:permStart w:id="15749985" w:edGrp="everyone"/>
        <w:tc>
          <w:tcPr>
            <w:tcW w:w="2399" w:type="dxa"/>
            <w:tcBorders>
              <w:bottom w:val="single" w:sz="4" w:space="0" w:color="auto"/>
            </w:tcBorders>
            <w:vAlign w:val="bottom"/>
          </w:tcPr>
          <w:p w14:paraId="4EDB9116" w14:textId="77777777" w:rsidR="00DA1F2C" w:rsidRPr="00321DBF" w:rsidRDefault="00916D9F" w:rsidP="003128E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sdt>
              <w:sdtPr>
                <w:rPr>
                  <w:rFonts w:asciiTheme="minorHAnsi" w:hAnsiTheme="minorHAnsi" w:cstheme="minorHAnsi"/>
                  <w:sz w:val="16"/>
                  <w:szCs w:val="16"/>
                </w:rPr>
                <w:id w:val="768734094"/>
                <w:placeholder>
                  <w:docPart w:val="347DFF173137416EBD6053E5A0A1377A"/>
                </w:placeholder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DA1F2C" w:rsidRPr="00321DBF">
                  <w:rPr>
                    <w:rFonts w:asciiTheme="minorHAnsi" w:hAnsiTheme="minorHAnsi" w:cstheme="minorHAnsi"/>
                    <w:sz w:val="16"/>
                    <w:szCs w:val="16"/>
                  </w:rPr>
                  <w:t xml:space="preserve">  </w:t>
                </w:r>
              </w:sdtContent>
            </w:sdt>
            <w:sdt>
              <w:sdtPr>
                <w:rPr>
                  <w:rFonts w:asciiTheme="minorHAnsi" w:hAnsiTheme="minorHAnsi" w:cstheme="minorHAnsi"/>
                  <w:sz w:val="16"/>
                  <w:szCs w:val="16"/>
                </w:rPr>
                <w:id w:val="13052419"/>
                <w:placeholder>
                  <w:docPart w:val="B9E0D908971C4B37913BE96F165519C4"/>
                </w:placeholder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DA1F2C" w:rsidRPr="00321DBF">
                  <w:rPr>
                    <w:rFonts w:asciiTheme="minorHAnsi" w:hAnsiTheme="minorHAnsi" w:cstheme="minorHAnsi"/>
                    <w:sz w:val="16"/>
                    <w:szCs w:val="16"/>
                  </w:rPr>
                  <w:t xml:space="preserve"> </w:t>
                </w:r>
              </w:sdtContent>
            </w:sdt>
            <w:permEnd w:id="15749985"/>
          </w:p>
        </w:tc>
      </w:tr>
      <w:permEnd w:id="1385583062"/>
      <w:permEnd w:id="1619606504"/>
      <w:tr w:rsidR="00224351" w:rsidRPr="006032FB" w14:paraId="77E91BAD" w14:textId="77777777" w:rsidTr="22A2B48B">
        <w:trPr>
          <w:trHeight w:val="227"/>
        </w:trPr>
        <w:tc>
          <w:tcPr>
            <w:tcW w:w="1971" w:type="dxa"/>
            <w:vAlign w:val="center"/>
          </w:tcPr>
          <w:p w14:paraId="09646245" w14:textId="77777777" w:rsidR="00224351" w:rsidRPr="00321DBF" w:rsidRDefault="00224351" w:rsidP="003128E6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5056" w:type="dxa"/>
            <w:gridSpan w:val="2"/>
            <w:tcBorders>
              <w:top w:val="single" w:sz="4" w:space="0" w:color="auto"/>
            </w:tcBorders>
            <w:vAlign w:val="center"/>
          </w:tcPr>
          <w:p w14:paraId="6B1AA510" w14:textId="7FD3BC1C" w:rsidR="00224351" w:rsidRPr="00321DBF" w:rsidRDefault="00321DBF" w:rsidP="00DA1F2C">
            <w:pPr>
              <w:ind w:left="756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      </w:t>
            </w:r>
            <w:r w:rsidR="00B30947" w:rsidRPr="00321DBF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Signature </w:t>
            </w:r>
            <w:r w:rsidR="00DA1F2C" w:rsidRPr="00321DBF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                                  </w:t>
            </w:r>
            <w:r w:rsidR="00224351" w:rsidRPr="00321DBF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Nom, prénom</w:t>
            </w:r>
            <w:r w:rsidR="00B30947" w:rsidRPr="00321DBF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et titre</w:t>
            </w:r>
          </w:p>
        </w:tc>
        <w:tc>
          <w:tcPr>
            <w:tcW w:w="1226" w:type="dxa"/>
            <w:vAlign w:val="center"/>
          </w:tcPr>
          <w:p w14:paraId="783B5942" w14:textId="77777777" w:rsidR="00224351" w:rsidRPr="00321DBF" w:rsidRDefault="00224351" w:rsidP="003128E6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399" w:type="dxa"/>
            <w:tcBorders>
              <w:top w:val="single" w:sz="4" w:space="0" w:color="auto"/>
            </w:tcBorders>
            <w:vAlign w:val="center"/>
          </w:tcPr>
          <w:p w14:paraId="17DC4253" w14:textId="7E87669A" w:rsidR="00224351" w:rsidRPr="00321DBF" w:rsidRDefault="00321DBF" w:rsidP="003128E6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                  </w:t>
            </w:r>
            <w:r w:rsidR="00224351" w:rsidRPr="00321DBF">
              <w:rPr>
                <w:rFonts w:asciiTheme="minorHAnsi" w:hAnsiTheme="minorHAnsi" w:cstheme="minorHAnsi"/>
                <w:i/>
                <w:sz w:val="16"/>
                <w:szCs w:val="16"/>
              </w:rPr>
              <w:t>aaaa/mm/jj</w:t>
            </w:r>
          </w:p>
        </w:tc>
      </w:tr>
      <w:tr w:rsidR="00DA1F2C" w:rsidRPr="009B25DA" w14:paraId="3BF9D390" w14:textId="77777777" w:rsidTr="009161E8">
        <w:trPr>
          <w:trHeight w:val="339"/>
        </w:trPr>
        <w:tc>
          <w:tcPr>
            <w:tcW w:w="1971" w:type="dxa"/>
            <w:vAlign w:val="bottom"/>
          </w:tcPr>
          <w:p w14:paraId="44D7BE86" w14:textId="77777777" w:rsidR="00DA1F2C" w:rsidRPr="00321DBF" w:rsidRDefault="00DA1F2C" w:rsidP="005029E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permStart w:id="1085635376" w:edGrp="everyone" w:colFirst="1" w:colLast="1"/>
            <w:permStart w:id="1295390562" w:edGrp="everyone" w:colFirst="2" w:colLast="2"/>
          </w:p>
        </w:tc>
        <w:tc>
          <w:tcPr>
            <w:tcW w:w="2528" w:type="dxa"/>
            <w:tcBorders>
              <w:bottom w:val="single" w:sz="4" w:space="0" w:color="auto"/>
            </w:tcBorders>
            <w:vAlign w:val="bottom"/>
          </w:tcPr>
          <w:sdt>
            <w:sdtPr>
              <w:rPr>
                <w:rFonts w:asciiTheme="minorHAnsi" w:hAnsiTheme="minorHAnsi" w:cstheme="minorHAnsi"/>
                <w:sz w:val="16"/>
                <w:szCs w:val="16"/>
              </w:rPr>
              <w:id w:val="1405337302"/>
              <w:showingPlcHdr/>
              <w:picture/>
            </w:sdtPr>
            <w:sdtEndPr/>
            <w:sdtContent>
              <w:p w14:paraId="2A580473" w14:textId="20FDCCC0" w:rsidR="00DA1F2C" w:rsidRPr="00321DBF" w:rsidRDefault="00DA1F2C">
                <w:pPr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 w:rsidRPr="00321DBF">
                  <w:rPr>
                    <w:rFonts w:asciiTheme="minorHAnsi" w:hAnsiTheme="minorHAnsi" w:cstheme="minorHAnsi"/>
                    <w:noProof/>
                    <w:sz w:val="16"/>
                    <w:szCs w:val="16"/>
                  </w:rPr>
                  <w:drawing>
                    <wp:inline distT="0" distB="0" distL="0" distR="0" wp14:anchorId="36C34548" wp14:editId="7C45BC2F">
                      <wp:extent cx="158566" cy="158566"/>
                      <wp:effectExtent l="0" t="0" r="0" b="0"/>
                      <wp:docPr id="1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63950" cy="163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  <w:tc>
          <w:tcPr>
            <w:tcW w:w="2528" w:type="dxa"/>
            <w:tcBorders>
              <w:bottom w:val="single" w:sz="4" w:space="0" w:color="auto"/>
            </w:tcBorders>
            <w:vAlign w:val="bottom"/>
          </w:tcPr>
          <w:p w14:paraId="497A4EF6" w14:textId="77777777" w:rsidR="00DA1F2C" w:rsidRPr="00321DBF" w:rsidRDefault="00DA1F2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26" w:type="dxa"/>
            <w:vAlign w:val="bottom"/>
          </w:tcPr>
          <w:p w14:paraId="6ED37278" w14:textId="76C39D66" w:rsidR="00DA1F2C" w:rsidRPr="00321DBF" w:rsidRDefault="00DA1F2C" w:rsidP="005029E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21DBF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Date : </w:t>
            </w:r>
          </w:p>
        </w:tc>
        <w:permStart w:id="1290629145" w:edGrp="everyone"/>
        <w:tc>
          <w:tcPr>
            <w:tcW w:w="2399" w:type="dxa"/>
            <w:tcBorders>
              <w:bottom w:val="single" w:sz="4" w:space="0" w:color="auto"/>
            </w:tcBorders>
            <w:vAlign w:val="bottom"/>
          </w:tcPr>
          <w:p w14:paraId="40DB668C" w14:textId="5A63C9D6" w:rsidR="00DA1F2C" w:rsidRPr="00321DBF" w:rsidRDefault="00916D9F" w:rsidP="005029E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sdt>
              <w:sdtPr>
                <w:rPr>
                  <w:rFonts w:asciiTheme="minorHAnsi" w:hAnsiTheme="minorHAnsi" w:cstheme="minorHAnsi"/>
                  <w:sz w:val="16"/>
                  <w:szCs w:val="16"/>
                </w:rPr>
                <w:id w:val="534700639"/>
                <w:placeholder>
                  <w:docPart w:val="04D09EF182594FADAAE527B739B2325C"/>
                </w:placeholder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DA1F2C" w:rsidRPr="00321DBF">
                  <w:rPr>
                    <w:rFonts w:asciiTheme="minorHAnsi" w:hAnsiTheme="minorHAnsi" w:cstheme="minorHAnsi"/>
                    <w:sz w:val="16"/>
                    <w:szCs w:val="16"/>
                  </w:rPr>
                  <w:t xml:space="preserve">  </w:t>
                </w:r>
              </w:sdtContent>
            </w:sdt>
            <w:sdt>
              <w:sdtPr>
                <w:rPr>
                  <w:rFonts w:asciiTheme="minorHAnsi" w:hAnsiTheme="minorHAnsi" w:cstheme="minorHAnsi"/>
                  <w:sz w:val="16"/>
                  <w:szCs w:val="16"/>
                </w:rPr>
                <w:id w:val="-1286572853"/>
                <w:placeholder>
                  <w:docPart w:val="AF0D6011920B448BBBBA4996942685F3"/>
                </w:placeholder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DA1F2C" w:rsidRPr="00321DBF">
                  <w:rPr>
                    <w:rFonts w:asciiTheme="minorHAnsi" w:hAnsiTheme="minorHAnsi" w:cstheme="minorHAnsi"/>
                    <w:sz w:val="16"/>
                    <w:szCs w:val="16"/>
                  </w:rPr>
                  <w:t xml:space="preserve"> </w:t>
                </w:r>
              </w:sdtContent>
            </w:sdt>
            <w:permEnd w:id="1290629145"/>
          </w:p>
        </w:tc>
      </w:tr>
      <w:permEnd w:id="1085635376"/>
      <w:permEnd w:id="1295390562"/>
      <w:tr w:rsidR="00DA1F2C" w:rsidRPr="006032FB" w14:paraId="3C6DE782" w14:textId="77777777" w:rsidTr="22A2B48B">
        <w:trPr>
          <w:trHeight w:val="227"/>
        </w:trPr>
        <w:tc>
          <w:tcPr>
            <w:tcW w:w="1971" w:type="dxa"/>
            <w:vAlign w:val="center"/>
          </w:tcPr>
          <w:p w14:paraId="7A3618D2" w14:textId="77777777" w:rsidR="00DA1F2C" w:rsidRPr="00321DBF" w:rsidRDefault="00DA1F2C" w:rsidP="00DA1F2C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5056" w:type="dxa"/>
            <w:gridSpan w:val="2"/>
            <w:tcBorders>
              <w:top w:val="single" w:sz="4" w:space="0" w:color="auto"/>
            </w:tcBorders>
            <w:vAlign w:val="center"/>
          </w:tcPr>
          <w:p w14:paraId="08632482" w14:textId="746470ED" w:rsidR="00DA1F2C" w:rsidRPr="00321DBF" w:rsidRDefault="00321DBF" w:rsidP="00DA1F2C">
            <w:pPr>
              <w:ind w:left="756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      </w:t>
            </w:r>
            <w:r w:rsidR="00DA1F2C" w:rsidRPr="00321DBF">
              <w:rPr>
                <w:rFonts w:asciiTheme="minorHAnsi" w:hAnsiTheme="minorHAnsi" w:cstheme="minorHAnsi"/>
                <w:i/>
                <w:sz w:val="16"/>
                <w:szCs w:val="16"/>
              </w:rPr>
              <w:t>Signature                                     Nom, prénom et titre</w:t>
            </w:r>
          </w:p>
        </w:tc>
        <w:tc>
          <w:tcPr>
            <w:tcW w:w="1226" w:type="dxa"/>
            <w:vAlign w:val="center"/>
          </w:tcPr>
          <w:p w14:paraId="5E7C3836" w14:textId="77777777" w:rsidR="00DA1F2C" w:rsidRPr="00321DBF" w:rsidRDefault="00DA1F2C" w:rsidP="00DA1F2C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399" w:type="dxa"/>
            <w:tcBorders>
              <w:top w:val="single" w:sz="4" w:space="0" w:color="auto"/>
            </w:tcBorders>
            <w:vAlign w:val="center"/>
          </w:tcPr>
          <w:p w14:paraId="5E85572B" w14:textId="4096D7DE" w:rsidR="00DA1F2C" w:rsidRPr="00321DBF" w:rsidRDefault="00321DBF" w:rsidP="00DA1F2C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                   </w:t>
            </w:r>
            <w:r w:rsidR="00DA1F2C" w:rsidRPr="00321DBF">
              <w:rPr>
                <w:rFonts w:asciiTheme="minorHAnsi" w:hAnsiTheme="minorHAnsi" w:cstheme="minorHAnsi"/>
                <w:i/>
                <w:sz w:val="16"/>
                <w:szCs w:val="16"/>
              </w:rPr>
              <w:t>aaaa/mm/jj</w:t>
            </w:r>
          </w:p>
        </w:tc>
      </w:tr>
      <w:tr w:rsidR="006D30F8" w:rsidRPr="009B25DA" w14:paraId="1424A0F1" w14:textId="77777777" w:rsidTr="009161E8">
        <w:trPr>
          <w:trHeight w:val="163"/>
        </w:trPr>
        <w:tc>
          <w:tcPr>
            <w:tcW w:w="1971" w:type="dxa"/>
            <w:vAlign w:val="bottom"/>
          </w:tcPr>
          <w:p w14:paraId="5F574CBA" w14:textId="77777777" w:rsidR="006D30F8" w:rsidRPr="00321DBF" w:rsidRDefault="006D30F8" w:rsidP="006D30F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permStart w:id="817769585" w:edGrp="everyone" w:colFirst="1" w:colLast="1"/>
            <w:permStart w:id="1092377013" w:edGrp="everyone" w:colFirst="2" w:colLast="2"/>
          </w:p>
        </w:tc>
        <w:tc>
          <w:tcPr>
            <w:tcW w:w="2528" w:type="dxa"/>
            <w:tcBorders>
              <w:bottom w:val="single" w:sz="4" w:space="0" w:color="auto"/>
            </w:tcBorders>
            <w:vAlign w:val="bottom"/>
          </w:tcPr>
          <w:sdt>
            <w:sdtPr>
              <w:rPr>
                <w:rFonts w:asciiTheme="minorHAnsi" w:hAnsiTheme="minorHAnsi" w:cstheme="minorHAnsi"/>
                <w:sz w:val="16"/>
                <w:szCs w:val="16"/>
              </w:rPr>
              <w:id w:val="-209266651"/>
              <w:showingPlcHdr/>
              <w:picture/>
            </w:sdtPr>
            <w:sdtEndPr/>
            <w:sdtContent>
              <w:p w14:paraId="15C7584A" w14:textId="0AE8FD2C" w:rsidR="006D30F8" w:rsidRPr="00321DBF" w:rsidRDefault="006D30F8" w:rsidP="00321DBF">
                <w:pPr>
                  <w:spacing w:line="276" w:lineRule="auto"/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 w:rsidRPr="00321DBF">
                  <w:rPr>
                    <w:rFonts w:asciiTheme="minorHAnsi" w:hAnsiTheme="minorHAnsi" w:cstheme="minorHAnsi"/>
                    <w:noProof/>
                    <w:sz w:val="16"/>
                    <w:szCs w:val="16"/>
                  </w:rPr>
                  <w:drawing>
                    <wp:inline distT="0" distB="0" distL="0" distR="0" wp14:anchorId="49E61A8E" wp14:editId="1B959C32">
                      <wp:extent cx="158566" cy="158566"/>
                      <wp:effectExtent l="0" t="0" r="0" b="0"/>
                      <wp:docPr id="3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63950" cy="163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  <w:tc>
          <w:tcPr>
            <w:tcW w:w="2528" w:type="dxa"/>
            <w:tcBorders>
              <w:bottom w:val="single" w:sz="4" w:space="0" w:color="auto"/>
            </w:tcBorders>
            <w:vAlign w:val="bottom"/>
          </w:tcPr>
          <w:p w14:paraId="01EC88C8" w14:textId="77777777" w:rsidR="006D30F8" w:rsidRPr="00321DBF" w:rsidRDefault="006D30F8" w:rsidP="00321DBF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26" w:type="dxa"/>
            <w:vAlign w:val="bottom"/>
          </w:tcPr>
          <w:p w14:paraId="09CD4EBF" w14:textId="1926D600" w:rsidR="006D30F8" w:rsidRPr="00321DBF" w:rsidRDefault="006D30F8" w:rsidP="00321DBF">
            <w:p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21DBF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Date : </w:t>
            </w:r>
          </w:p>
        </w:tc>
        <w:permStart w:id="1148597753" w:edGrp="everyone"/>
        <w:tc>
          <w:tcPr>
            <w:tcW w:w="2399" w:type="dxa"/>
            <w:tcBorders>
              <w:bottom w:val="single" w:sz="4" w:space="0" w:color="auto"/>
            </w:tcBorders>
            <w:vAlign w:val="bottom"/>
          </w:tcPr>
          <w:p w14:paraId="2452B634" w14:textId="1DA18202" w:rsidR="006D30F8" w:rsidRPr="00321DBF" w:rsidRDefault="00916D9F" w:rsidP="00321DBF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sdt>
              <w:sdtPr>
                <w:rPr>
                  <w:rFonts w:asciiTheme="minorHAnsi" w:hAnsiTheme="minorHAnsi" w:cstheme="minorHAnsi"/>
                  <w:sz w:val="16"/>
                  <w:szCs w:val="16"/>
                </w:rPr>
                <w:id w:val="1545026915"/>
                <w:placeholder>
                  <w:docPart w:val="57C81F1E46834AA2A9FA593FEBE70310"/>
                </w:placeholder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6D30F8" w:rsidRPr="00321DBF">
                  <w:rPr>
                    <w:rFonts w:asciiTheme="minorHAnsi" w:hAnsiTheme="minorHAnsi" w:cstheme="minorHAnsi"/>
                    <w:sz w:val="16"/>
                    <w:szCs w:val="16"/>
                  </w:rPr>
                  <w:t xml:space="preserve">  </w:t>
                </w:r>
              </w:sdtContent>
            </w:sdt>
            <w:sdt>
              <w:sdtPr>
                <w:rPr>
                  <w:rFonts w:asciiTheme="minorHAnsi" w:hAnsiTheme="minorHAnsi" w:cstheme="minorHAnsi"/>
                  <w:sz w:val="16"/>
                  <w:szCs w:val="16"/>
                </w:rPr>
                <w:id w:val="1594594098"/>
                <w:placeholder>
                  <w:docPart w:val="C1CFB60D05984B91B51739F3DE868AB0"/>
                </w:placeholder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6D30F8" w:rsidRPr="00321DBF">
                  <w:rPr>
                    <w:rFonts w:asciiTheme="minorHAnsi" w:hAnsiTheme="minorHAnsi" w:cstheme="minorHAnsi"/>
                    <w:sz w:val="16"/>
                    <w:szCs w:val="16"/>
                  </w:rPr>
                  <w:t xml:space="preserve"> </w:t>
                </w:r>
              </w:sdtContent>
            </w:sdt>
            <w:permEnd w:id="1148597753"/>
          </w:p>
        </w:tc>
      </w:tr>
      <w:permEnd w:id="817769585"/>
      <w:permEnd w:id="1092377013"/>
      <w:tr w:rsidR="006D30F8" w:rsidRPr="006032FB" w14:paraId="4C5A9131" w14:textId="77777777" w:rsidTr="22A2B48B">
        <w:trPr>
          <w:trHeight w:val="227"/>
        </w:trPr>
        <w:tc>
          <w:tcPr>
            <w:tcW w:w="1971" w:type="dxa"/>
            <w:vAlign w:val="center"/>
          </w:tcPr>
          <w:p w14:paraId="5C3EEBEE" w14:textId="77777777" w:rsidR="006D30F8" w:rsidRPr="00321DBF" w:rsidRDefault="006D30F8" w:rsidP="006D30F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5056" w:type="dxa"/>
            <w:gridSpan w:val="2"/>
            <w:tcBorders>
              <w:top w:val="single" w:sz="4" w:space="0" w:color="auto"/>
            </w:tcBorders>
            <w:vAlign w:val="center"/>
          </w:tcPr>
          <w:p w14:paraId="74EDF402" w14:textId="228C55E4" w:rsidR="006D30F8" w:rsidRPr="00321DBF" w:rsidRDefault="00321DBF" w:rsidP="006D30F8">
            <w:pPr>
              <w:ind w:left="756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       </w:t>
            </w:r>
            <w:r w:rsidR="006D30F8" w:rsidRPr="00321DBF">
              <w:rPr>
                <w:rFonts w:asciiTheme="minorHAnsi" w:hAnsiTheme="minorHAnsi" w:cstheme="minorHAnsi"/>
                <w:i/>
                <w:sz w:val="16"/>
                <w:szCs w:val="16"/>
              </w:rPr>
              <w:t>Signature                                     Nom, prénom et titre</w:t>
            </w:r>
          </w:p>
        </w:tc>
        <w:tc>
          <w:tcPr>
            <w:tcW w:w="1226" w:type="dxa"/>
            <w:vAlign w:val="center"/>
          </w:tcPr>
          <w:p w14:paraId="67B6D5CE" w14:textId="77777777" w:rsidR="006D30F8" w:rsidRPr="00321DBF" w:rsidRDefault="006D30F8" w:rsidP="006D30F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399" w:type="dxa"/>
            <w:tcBorders>
              <w:top w:val="single" w:sz="4" w:space="0" w:color="auto"/>
            </w:tcBorders>
            <w:vAlign w:val="center"/>
          </w:tcPr>
          <w:p w14:paraId="6C351B05" w14:textId="44DB385B" w:rsidR="006D30F8" w:rsidRPr="00321DBF" w:rsidRDefault="00321DBF" w:rsidP="006D30F8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                    </w:t>
            </w:r>
            <w:r w:rsidR="006D30F8" w:rsidRPr="00321DBF">
              <w:rPr>
                <w:rFonts w:asciiTheme="minorHAnsi" w:hAnsiTheme="minorHAnsi" w:cstheme="minorHAnsi"/>
                <w:i/>
                <w:sz w:val="16"/>
                <w:szCs w:val="16"/>
              </w:rPr>
              <w:t>aaaa/mm/jj</w:t>
            </w:r>
          </w:p>
        </w:tc>
      </w:tr>
    </w:tbl>
    <w:p w14:paraId="463F29E8" w14:textId="77777777" w:rsidR="00187FCF" w:rsidRDefault="00187FCF" w:rsidP="007E09E8">
      <w:pPr>
        <w:rPr>
          <w:rFonts w:asciiTheme="minorHAnsi" w:hAnsiTheme="minorHAnsi" w:cstheme="minorHAnsi"/>
          <w:sz w:val="20"/>
          <w:szCs w:val="20"/>
        </w:rPr>
      </w:pPr>
    </w:p>
    <w:p w14:paraId="3B7B4B86" w14:textId="77777777" w:rsidR="00187FCF" w:rsidRPr="001625A7" w:rsidRDefault="00187FCF" w:rsidP="007E09E8">
      <w:pPr>
        <w:rPr>
          <w:rFonts w:asciiTheme="minorHAnsi" w:hAnsiTheme="minorHAnsi" w:cstheme="minorHAnsi"/>
          <w:sz w:val="20"/>
          <w:szCs w:val="20"/>
        </w:rPr>
      </w:pPr>
    </w:p>
    <w:p w14:paraId="2BA226A1" w14:textId="77777777" w:rsidR="007E09E8" w:rsidRDefault="007E09E8" w:rsidP="007E09E8">
      <w:pPr>
        <w:rPr>
          <w:rFonts w:asciiTheme="minorHAnsi" w:hAnsiTheme="minorHAnsi" w:cstheme="minorHAnsi"/>
          <w:sz w:val="20"/>
          <w:szCs w:val="20"/>
        </w:rPr>
      </w:pPr>
    </w:p>
    <w:sectPr w:rsidR="007E09E8" w:rsidSect="003A48F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994" w:right="1022" w:bottom="994" w:left="1022" w:header="706" w:footer="576" w:gutter="0"/>
      <w:cols w:space="708"/>
      <w:titlePg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2663D992" w16cex:dateUtc="2023-04-18T15:27:15.912Z"/>
  <w16cex:commentExtensible w16cex:durableId="21EE540E" w16cex:dateUtc="2023-04-18T15:39:38.274Z"/>
  <w16cex:commentExtensible w16cex:durableId="7EDDCABD" w16cex:dateUtc="2023-04-18T15:46:22.829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56AE4BFD" w16cid:durableId="4DC904C4"/>
  <w16cid:commentId w16cid:paraId="411A7132" w16cid:durableId="36932BA9"/>
  <w16cid:commentId w16cid:paraId="24FBF4E0" w16cid:durableId="47A18225"/>
  <w16cid:commentId w16cid:paraId="28F3C72E" w16cid:durableId="050B06B9"/>
  <w16cid:commentId w16cid:paraId="56528508" w16cid:durableId="593B6FA6"/>
  <w16cid:commentId w16cid:paraId="660B3F68" w16cid:durableId="47002DE2"/>
  <w16cid:commentId w16cid:paraId="22B0FC13" w16cid:durableId="5766F6A2"/>
  <w16cid:commentId w16cid:paraId="2AC60D8F" w16cid:durableId="2663D992"/>
  <w16cid:commentId w16cid:paraId="111B42F6" w16cid:durableId="21EE540E"/>
  <w16cid:commentId w16cid:paraId="2DE0FFB2" w16cid:durableId="7EDDCAB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136CC4" w14:textId="77777777" w:rsidR="00916D9F" w:rsidRDefault="00916D9F" w:rsidP="0081257E">
      <w:r>
        <w:separator/>
      </w:r>
    </w:p>
  </w:endnote>
  <w:endnote w:type="continuationSeparator" w:id="0">
    <w:p w14:paraId="7A05649E" w14:textId="77777777" w:rsidR="00916D9F" w:rsidRDefault="00916D9F" w:rsidP="0081257E">
      <w:r>
        <w:continuationSeparator/>
      </w:r>
    </w:p>
  </w:endnote>
  <w:endnote w:type="continuationNotice" w:id="1">
    <w:p w14:paraId="4F17588D" w14:textId="77777777" w:rsidR="00916D9F" w:rsidRDefault="00916D9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Bar-Code 39">
    <w:panose1 w:val="020B0603050302020204"/>
    <w:charset w:val="02"/>
    <w:family w:val="swiss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CBB247" w14:textId="77777777" w:rsidR="009161E8" w:rsidRDefault="009161E8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20"/>
        <w:szCs w:val="20"/>
      </w:rPr>
      <w:t>XXX-XXXXX (XXXX-XX)</w:t>
    </w:r>
    <w:r>
      <w:rPr>
        <w:sz w:val="20"/>
        <w:szCs w:val="20"/>
      </w:rPr>
      <w:tab/>
    </w:r>
    <w:r w:rsidRPr="002C0510">
      <w:rPr>
        <w:rFonts w:asciiTheme="minorHAnsi" w:hAnsiTheme="minorHAnsi" w:cstheme="minorHAnsi"/>
        <w:b/>
        <w:sz w:val="20"/>
        <w:szCs w:val="20"/>
      </w:rPr>
      <w:t>PLAN D’INTERVENTION DISCIPLINAIRE</w:t>
    </w:r>
    <w:r>
      <w:rPr>
        <w:rFonts w:asciiTheme="minorHAnsi" w:hAnsiTheme="minorHAnsi" w:cstheme="minorHAnsi"/>
        <w:b/>
        <w:sz w:val="20"/>
        <w:szCs w:val="20"/>
      </w:rPr>
      <w:t xml:space="preserve"> /</w:t>
    </w:r>
    <w:r>
      <w:rPr>
        <w:sz w:val="20"/>
        <w:szCs w:val="20"/>
      </w:rPr>
      <w:tab/>
    </w:r>
    <w:r>
      <w:rPr>
        <w:sz w:val="15"/>
        <w:szCs w:val="15"/>
      </w:rPr>
      <w:t>Dossier médical</w:t>
    </w:r>
  </w:p>
  <w:p w14:paraId="20A7B0E1" w14:textId="77777777" w:rsidR="009161E8" w:rsidRDefault="009161E8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15"/>
        <w:szCs w:val="15"/>
      </w:rPr>
      <w:tab/>
    </w:r>
    <w:r w:rsidRPr="002C0510">
      <w:rPr>
        <w:rFonts w:asciiTheme="minorHAnsi" w:hAnsiTheme="minorHAnsi" w:cstheme="minorHAnsi"/>
        <w:b/>
        <w:sz w:val="20"/>
        <w:szCs w:val="20"/>
      </w:rPr>
      <w:t>PLAN D’INTERVENTION INTERDISCIPLINAIRE – DI-TSA-DP</w:t>
    </w:r>
    <w:r>
      <w:rPr>
        <w:sz w:val="15"/>
        <w:szCs w:val="15"/>
      </w:rPr>
      <w:tab/>
      <w:t>D.I.C. : 3-4-4</w:t>
    </w:r>
  </w:p>
  <w:p w14:paraId="14FF5265" w14:textId="6979B8A1" w:rsidR="009161E8" w:rsidRPr="009241CF" w:rsidRDefault="009161E8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15"/>
        <w:szCs w:val="15"/>
      </w:rPr>
      <w:tab/>
    </w:r>
    <w:r>
      <w:rPr>
        <w:sz w:val="15"/>
        <w:szCs w:val="15"/>
      </w:rPr>
      <w:tab/>
    </w:r>
    <w:r w:rsidRPr="00C4393C">
      <w:rPr>
        <w:sz w:val="15"/>
        <w:szCs w:val="15"/>
        <w:lang w:val="fr-FR"/>
      </w:rPr>
      <w:t xml:space="preserve">Page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PAGE  \* Arabic  \* MERGEFORMAT</w:instrText>
    </w:r>
    <w:r w:rsidRPr="00C4393C">
      <w:rPr>
        <w:b/>
        <w:bCs/>
        <w:sz w:val="15"/>
        <w:szCs w:val="15"/>
      </w:rPr>
      <w:fldChar w:fldCharType="separate"/>
    </w:r>
    <w:r w:rsidRPr="00DD133D">
      <w:rPr>
        <w:b/>
        <w:bCs/>
        <w:noProof/>
        <w:sz w:val="15"/>
        <w:szCs w:val="15"/>
        <w:lang w:val="fr-FR"/>
      </w:rPr>
      <w:t>2</w:t>
    </w:r>
    <w:r w:rsidRPr="00C4393C">
      <w:rPr>
        <w:b/>
        <w:bCs/>
        <w:sz w:val="15"/>
        <w:szCs w:val="15"/>
      </w:rPr>
      <w:fldChar w:fldCharType="end"/>
    </w:r>
    <w:r w:rsidRPr="00C4393C">
      <w:rPr>
        <w:sz w:val="15"/>
        <w:szCs w:val="15"/>
        <w:lang w:val="fr-FR"/>
      </w:rPr>
      <w:t xml:space="preserve"> sur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NUMPAGES  \* Arabic  \* MERGEFORMAT</w:instrText>
    </w:r>
    <w:r w:rsidRPr="00C4393C">
      <w:rPr>
        <w:b/>
        <w:bCs/>
        <w:sz w:val="15"/>
        <w:szCs w:val="15"/>
      </w:rPr>
      <w:fldChar w:fldCharType="separate"/>
    </w:r>
    <w:r w:rsidRPr="00A7574C">
      <w:rPr>
        <w:b/>
        <w:bCs/>
        <w:noProof/>
        <w:sz w:val="15"/>
        <w:szCs w:val="15"/>
        <w:lang w:val="fr-FR"/>
      </w:rPr>
      <w:t>3</w:t>
    </w:r>
    <w:r w:rsidRPr="00C4393C">
      <w:rPr>
        <w:b/>
        <w:bCs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E6CC34" w14:textId="3B444BE9" w:rsidR="009161E8" w:rsidRPr="002C0510" w:rsidRDefault="002F6C1C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>
      <w:rPr>
        <w:rFonts w:asciiTheme="minorHAnsi" w:hAnsiTheme="minorHAnsi" w:cstheme="minorHAnsi"/>
        <w:sz w:val="20"/>
        <w:szCs w:val="20"/>
      </w:rPr>
      <w:t>CLI-60626</w:t>
    </w:r>
    <w:r w:rsidRPr="002C0510">
      <w:rPr>
        <w:rFonts w:asciiTheme="minorHAnsi" w:hAnsiTheme="minorHAnsi" w:cstheme="minorHAnsi"/>
        <w:sz w:val="20"/>
        <w:szCs w:val="20"/>
      </w:rPr>
      <w:t xml:space="preserve"> </w:t>
    </w:r>
    <w:r w:rsidRPr="002F6C1C">
      <w:rPr>
        <w:rFonts w:asciiTheme="minorHAnsi" w:hAnsiTheme="minorHAnsi" w:cstheme="minorHAnsi"/>
        <w:sz w:val="15"/>
        <w:szCs w:val="15"/>
      </w:rPr>
      <w:t>(2023-06)</w:t>
    </w:r>
    <w:r w:rsidR="009161E8" w:rsidRPr="002C0510">
      <w:rPr>
        <w:rFonts w:asciiTheme="minorHAnsi" w:hAnsiTheme="minorHAnsi" w:cstheme="minorHAnsi"/>
        <w:sz w:val="20"/>
        <w:szCs w:val="20"/>
      </w:rPr>
      <w:tab/>
    </w:r>
    <w:r w:rsidR="009161E8" w:rsidRPr="002D0BD7">
      <w:rPr>
        <w:rFonts w:ascii="Calibri" w:hAnsi="Calibri" w:cs="Arial"/>
        <w:b/>
        <w:sz w:val="20"/>
        <w:szCs w:val="20"/>
      </w:rPr>
      <w:t>COLLECTE DE DONNÉES ÉVALUATIVE</w:t>
    </w:r>
    <w:r w:rsidR="009161E8" w:rsidRPr="002C0510">
      <w:rPr>
        <w:rFonts w:asciiTheme="minorHAnsi" w:hAnsiTheme="minorHAnsi" w:cstheme="minorHAnsi"/>
        <w:sz w:val="20"/>
        <w:szCs w:val="20"/>
      </w:rPr>
      <w:tab/>
    </w:r>
    <w:r w:rsidR="009161E8" w:rsidRPr="002C0510">
      <w:rPr>
        <w:rFonts w:asciiTheme="minorHAnsi" w:hAnsiTheme="minorHAnsi" w:cstheme="minorHAnsi"/>
        <w:sz w:val="15"/>
        <w:szCs w:val="15"/>
      </w:rPr>
      <w:t xml:space="preserve">Dossier </w:t>
    </w:r>
    <w:r w:rsidR="009161E8">
      <w:rPr>
        <w:rFonts w:asciiTheme="minorHAnsi" w:hAnsiTheme="minorHAnsi" w:cstheme="minorHAnsi"/>
        <w:sz w:val="15"/>
        <w:szCs w:val="15"/>
      </w:rPr>
      <w:t>de l’usager</w:t>
    </w:r>
  </w:p>
  <w:p w14:paraId="796B1284" w14:textId="1592297C" w:rsidR="009161E8" w:rsidRPr="009241CF" w:rsidRDefault="009161E8" w:rsidP="0077098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sz w:val="15"/>
        <w:szCs w:val="15"/>
      </w:rPr>
    </w:pPr>
    <w:r w:rsidRPr="002C0510">
      <w:rPr>
        <w:rFonts w:asciiTheme="minorHAnsi" w:hAnsiTheme="minorHAnsi" w:cstheme="minorHAnsi"/>
        <w:sz w:val="15"/>
        <w:szCs w:val="15"/>
      </w:rPr>
      <w:tab/>
    </w:r>
    <w:r w:rsidRPr="002C0510">
      <w:rPr>
        <w:rFonts w:asciiTheme="minorHAnsi" w:hAnsiTheme="minorHAnsi" w:cstheme="minorHAnsi"/>
        <w:b/>
        <w:sz w:val="20"/>
        <w:szCs w:val="20"/>
      </w:rPr>
      <w:t xml:space="preserve"> </w:t>
    </w:r>
    <w:r>
      <w:rPr>
        <w:rFonts w:ascii="Calibri" w:hAnsi="Calibri" w:cs="Arial"/>
        <w:b/>
        <w:sz w:val="20"/>
        <w:szCs w:val="20"/>
      </w:rPr>
      <w:t>RÉADAPTATION PHYSIQUE - COURT</w:t>
    </w:r>
    <w:r w:rsidRPr="00224351">
      <w:rPr>
        <w:rFonts w:ascii="Calibri" w:hAnsi="Calibri" w:cs="Arial"/>
        <w:b/>
        <w:sz w:val="20"/>
        <w:szCs w:val="20"/>
      </w:rPr>
      <w:t xml:space="preserve"> SÉJOUR</w:t>
    </w:r>
    <w:r w:rsidRPr="00EC4B40">
      <w:rPr>
        <w:rFonts w:ascii="Calibri" w:hAnsi="Calibri" w:cs="Arial"/>
        <w:b/>
      </w:rPr>
      <w:t> </w:t>
    </w:r>
    <w:r w:rsidRPr="002C0510">
      <w:rPr>
        <w:rFonts w:asciiTheme="minorHAnsi" w:hAnsiTheme="minorHAnsi" w:cstheme="minorHAnsi"/>
        <w:sz w:val="15"/>
        <w:szCs w:val="15"/>
      </w:rPr>
      <w:tab/>
    </w:r>
    <w:r w:rsidRPr="00C4393C">
      <w:rPr>
        <w:sz w:val="15"/>
        <w:szCs w:val="15"/>
        <w:lang w:val="fr-FR"/>
      </w:rPr>
      <w:t xml:space="preserve">Page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PAGE  \* Arabic  \* MERGEFORMAT</w:instrText>
    </w:r>
    <w:r w:rsidRPr="00C4393C">
      <w:rPr>
        <w:b/>
        <w:bCs/>
        <w:sz w:val="15"/>
        <w:szCs w:val="15"/>
      </w:rPr>
      <w:fldChar w:fldCharType="separate"/>
    </w:r>
    <w:r w:rsidR="00B96B84">
      <w:rPr>
        <w:b/>
        <w:bCs/>
        <w:noProof/>
        <w:sz w:val="15"/>
        <w:szCs w:val="15"/>
      </w:rPr>
      <w:t>2</w:t>
    </w:r>
    <w:r w:rsidRPr="00C4393C">
      <w:rPr>
        <w:b/>
        <w:bCs/>
        <w:sz w:val="15"/>
        <w:szCs w:val="15"/>
      </w:rPr>
      <w:fldChar w:fldCharType="end"/>
    </w:r>
    <w:r w:rsidRPr="00C4393C">
      <w:rPr>
        <w:sz w:val="15"/>
        <w:szCs w:val="15"/>
        <w:lang w:val="fr-FR"/>
      </w:rPr>
      <w:t xml:space="preserve"> sur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NUMPAGES  \* Arabic  \* MERGEFORMAT</w:instrText>
    </w:r>
    <w:r w:rsidRPr="00C4393C">
      <w:rPr>
        <w:b/>
        <w:bCs/>
        <w:sz w:val="15"/>
        <w:szCs w:val="15"/>
      </w:rPr>
      <w:fldChar w:fldCharType="separate"/>
    </w:r>
    <w:r w:rsidR="00B96B84" w:rsidRPr="00B96B84">
      <w:rPr>
        <w:b/>
        <w:bCs/>
        <w:noProof/>
        <w:sz w:val="15"/>
        <w:szCs w:val="15"/>
        <w:lang w:val="fr-FR"/>
      </w:rPr>
      <w:t>3</w:t>
    </w:r>
    <w:r w:rsidRPr="00C4393C">
      <w:rPr>
        <w:b/>
        <w:bCs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DE7881" w14:textId="342DBC83" w:rsidR="009161E8" w:rsidRPr="002C0510" w:rsidRDefault="002F6C1C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>
      <w:rPr>
        <w:rFonts w:asciiTheme="minorHAnsi" w:hAnsiTheme="minorHAnsi" w:cstheme="minorHAnsi"/>
        <w:sz w:val="20"/>
        <w:szCs w:val="20"/>
      </w:rPr>
      <w:t>CLI-60626</w:t>
    </w:r>
    <w:r w:rsidR="009161E8" w:rsidRPr="002C0510">
      <w:rPr>
        <w:rFonts w:asciiTheme="minorHAnsi" w:hAnsiTheme="minorHAnsi" w:cstheme="minorHAnsi"/>
        <w:sz w:val="20"/>
        <w:szCs w:val="20"/>
      </w:rPr>
      <w:t xml:space="preserve"> </w:t>
    </w:r>
    <w:r w:rsidR="009161E8" w:rsidRPr="002F6C1C">
      <w:rPr>
        <w:rFonts w:asciiTheme="minorHAnsi" w:hAnsiTheme="minorHAnsi" w:cstheme="minorHAnsi"/>
        <w:sz w:val="15"/>
        <w:szCs w:val="15"/>
      </w:rPr>
      <w:t>(</w:t>
    </w:r>
    <w:r w:rsidRPr="002F6C1C">
      <w:rPr>
        <w:rFonts w:asciiTheme="minorHAnsi" w:hAnsiTheme="minorHAnsi" w:cstheme="minorHAnsi"/>
        <w:sz w:val="15"/>
        <w:szCs w:val="15"/>
      </w:rPr>
      <w:t>2023-06</w:t>
    </w:r>
    <w:r w:rsidR="009161E8" w:rsidRPr="002F6C1C">
      <w:rPr>
        <w:rFonts w:asciiTheme="minorHAnsi" w:hAnsiTheme="minorHAnsi" w:cstheme="minorHAnsi"/>
        <w:sz w:val="15"/>
        <w:szCs w:val="15"/>
      </w:rPr>
      <w:t>)</w:t>
    </w:r>
    <w:r w:rsidR="009161E8" w:rsidRPr="002C0510">
      <w:rPr>
        <w:rFonts w:asciiTheme="minorHAnsi" w:hAnsiTheme="minorHAnsi" w:cstheme="minorHAnsi"/>
        <w:sz w:val="20"/>
        <w:szCs w:val="20"/>
      </w:rPr>
      <w:tab/>
    </w:r>
    <w:r w:rsidR="009161E8" w:rsidRPr="002D0BD7">
      <w:rPr>
        <w:rFonts w:ascii="Calibri" w:hAnsi="Calibri" w:cs="Arial"/>
        <w:b/>
        <w:sz w:val="20"/>
        <w:szCs w:val="20"/>
      </w:rPr>
      <w:t>COLLECTE DE DONNÉES ÉVALUATIVE</w:t>
    </w:r>
    <w:r w:rsidR="009161E8" w:rsidRPr="002C0510">
      <w:rPr>
        <w:rFonts w:asciiTheme="minorHAnsi" w:hAnsiTheme="minorHAnsi" w:cstheme="minorHAnsi"/>
        <w:sz w:val="20"/>
        <w:szCs w:val="20"/>
      </w:rPr>
      <w:tab/>
    </w:r>
    <w:r w:rsidR="009161E8" w:rsidRPr="002C0510">
      <w:rPr>
        <w:rFonts w:asciiTheme="minorHAnsi" w:hAnsiTheme="minorHAnsi" w:cstheme="minorHAnsi"/>
        <w:sz w:val="15"/>
        <w:szCs w:val="15"/>
      </w:rPr>
      <w:t xml:space="preserve">Dossier </w:t>
    </w:r>
    <w:r w:rsidR="009161E8">
      <w:rPr>
        <w:rFonts w:asciiTheme="minorHAnsi" w:hAnsiTheme="minorHAnsi" w:cstheme="minorHAnsi"/>
        <w:sz w:val="15"/>
        <w:szCs w:val="15"/>
      </w:rPr>
      <w:t>de l’usager</w:t>
    </w:r>
  </w:p>
  <w:p w14:paraId="42E6FC38" w14:textId="7F5638DE" w:rsidR="009161E8" w:rsidRPr="002C0510" w:rsidRDefault="009161E8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 w:rsidRPr="002C0510">
      <w:rPr>
        <w:rFonts w:asciiTheme="minorHAnsi" w:hAnsiTheme="minorHAnsi" w:cstheme="minorHAnsi"/>
        <w:sz w:val="15"/>
        <w:szCs w:val="15"/>
      </w:rPr>
      <w:tab/>
    </w:r>
    <w:r w:rsidRPr="002C0510">
      <w:rPr>
        <w:rFonts w:asciiTheme="minorHAnsi" w:hAnsiTheme="minorHAnsi" w:cstheme="minorHAnsi"/>
        <w:b/>
        <w:sz w:val="20"/>
        <w:szCs w:val="20"/>
      </w:rPr>
      <w:t xml:space="preserve"> </w:t>
    </w:r>
    <w:r w:rsidRPr="00224351">
      <w:rPr>
        <w:rFonts w:ascii="Calibri" w:hAnsi="Calibri" w:cs="Arial"/>
        <w:b/>
        <w:sz w:val="20"/>
        <w:szCs w:val="20"/>
      </w:rPr>
      <w:t xml:space="preserve">RÉADAPTATION PHYSIQUE - </w:t>
    </w:r>
    <w:r>
      <w:rPr>
        <w:rFonts w:ascii="Calibri" w:hAnsi="Calibri" w:cs="Arial"/>
        <w:b/>
        <w:sz w:val="20"/>
        <w:szCs w:val="20"/>
      </w:rPr>
      <w:t>COURT</w:t>
    </w:r>
    <w:r w:rsidRPr="00224351">
      <w:rPr>
        <w:rFonts w:ascii="Calibri" w:hAnsi="Calibri" w:cs="Arial"/>
        <w:b/>
        <w:sz w:val="20"/>
        <w:szCs w:val="20"/>
      </w:rPr>
      <w:t xml:space="preserve"> SÉJOUR</w:t>
    </w:r>
    <w:r w:rsidRPr="00EC4B40">
      <w:rPr>
        <w:rFonts w:ascii="Calibri" w:hAnsi="Calibri" w:cs="Arial"/>
        <w:b/>
      </w:rPr>
      <w:t> </w:t>
    </w:r>
    <w:r w:rsidRPr="002C0510">
      <w:rPr>
        <w:rFonts w:asciiTheme="minorHAnsi" w:hAnsiTheme="minorHAnsi" w:cstheme="minorHAnsi"/>
        <w:sz w:val="15"/>
        <w:szCs w:val="15"/>
      </w:rPr>
      <w:tab/>
    </w:r>
    <w:r w:rsidRPr="002C0510">
      <w:rPr>
        <w:rFonts w:asciiTheme="minorHAnsi" w:hAnsiTheme="minorHAnsi" w:cstheme="minorHAnsi"/>
        <w:sz w:val="15"/>
        <w:szCs w:val="15"/>
        <w:lang w:val="fr-FR"/>
      </w:rPr>
      <w:t xml:space="preserve">Page </w: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begin"/>
    </w:r>
    <w:r w:rsidRPr="002C0510">
      <w:rPr>
        <w:rFonts w:asciiTheme="minorHAnsi" w:hAnsiTheme="minorHAnsi" w:cstheme="minorHAnsi"/>
        <w:b/>
        <w:bCs/>
        <w:sz w:val="15"/>
        <w:szCs w:val="15"/>
      </w:rPr>
      <w:instrText>PAGE  \* Arabic  \* MERGEFORMAT</w:instrTex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separate"/>
    </w:r>
    <w:r w:rsidR="00B96B84" w:rsidRPr="00B96B84">
      <w:rPr>
        <w:rFonts w:asciiTheme="minorHAnsi" w:hAnsiTheme="minorHAnsi" w:cstheme="minorHAnsi"/>
        <w:b/>
        <w:bCs/>
        <w:noProof/>
        <w:sz w:val="15"/>
        <w:szCs w:val="15"/>
        <w:lang w:val="fr-FR"/>
      </w:rPr>
      <w:t>1</w: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end"/>
    </w:r>
    <w:r w:rsidRPr="002C0510">
      <w:rPr>
        <w:rFonts w:asciiTheme="minorHAnsi" w:hAnsiTheme="minorHAnsi" w:cstheme="minorHAnsi"/>
        <w:sz w:val="15"/>
        <w:szCs w:val="15"/>
        <w:lang w:val="fr-FR"/>
      </w:rPr>
      <w:t xml:space="preserve"> sur </w: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begin"/>
    </w:r>
    <w:r w:rsidRPr="002C0510">
      <w:rPr>
        <w:rFonts w:asciiTheme="minorHAnsi" w:hAnsiTheme="minorHAnsi" w:cstheme="minorHAnsi"/>
        <w:b/>
        <w:bCs/>
        <w:sz w:val="15"/>
        <w:szCs w:val="15"/>
      </w:rPr>
      <w:instrText>NUMPAGES  \* Arabic  \* MERGEFORMAT</w:instrTex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separate"/>
    </w:r>
    <w:r w:rsidR="00B96B84" w:rsidRPr="00B96B84">
      <w:rPr>
        <w:rFonts w:asciiTheme="minorHAnsi" w:hAnsiTheme="minorHAnsi" w:cstheme="minorHAnsi"/>
        <w:b/>
        <w:bCs/>
        <w:noProof/>
        <w:sz w:val="15"/>
        <w:szCs w:val="15"/>
        <w:lang w:val="fr-FR"/>
      </w:rPr>
      <w:t>3</w: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087664" w14:textId="77777777" w:rsidR="00916D9F" w:rsidRDefault="00916D9F" w:rsidP="0081257E">
      <w:r>
        <w:separator/>
      </w:r>
    </w:p>
  </w:footnote>
  <w:footnote w:type="continuationSeparator" w:id="0">
    <w:p w14:paraId="5AD6C866" w14:textId="77777777" w:rsidR="00916D9F" w:rsidRDefault="00916D9F" w:rsidP="0081257E">
      <w:r>
        <w:continuationSeparator/>
      </w:r>
    </w:p>
  </w:footnote>
  <w:footnote w:type="continuationNotice" w:id="1">
    <w:p w14:paraId="408D2488" w14:textId="77777777" w:rsidR="00916D9F" w:rsidRDefault="00916D9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9923AB" w14:textId="153F5251" w:rsidR="009161E8" w:rsidRPr="00F130E4" w:rsidRDefault="009161E8" w:rsidP="00A073D7">
    <w:pPr>
      <w:pStyle w:val="En-tte"/>
      <w:tabs>
        <w:tab w:val="clear" w:pos="8640"/>
        <w:tab w:val="right" w:pos="7513"/>
      </w:tabs>
      <w:rPr>
        <w:rFonts w:asciiTheme="minorHAnsi" w:hAnsiTheme="minorHAnsi" w:cstheme="minorHAnsi"/>
        <w:color w:val="808080"/>
        <w:sz w:val="20"/>
        <w:szCs w:val="20"/>
      </w:rPr>
    </w:pPr>
    <w:r w:rsidRPr="00F130E4">
      <w:rPr>
        <w:rFonts w:asciiTheme="minorHAnsi" w:hAnsiTheme="minorHAnsi" w:cstheme="minorHAnsi"/>
        <w:color w:val="808080"/>
        <w:sz w:val="20"/>
        <w:szCs w:val="20"/>
      </w:rPr>
      <w:t>Nom, Prénom :</w:t>
    </w:r>
    <w:r>
      <w:rPr>
        <w:rFonts w:asciiTheme="minorHAnsi" w:hAnsiTheme="minorHAnsi" w:cstheme="minorHAnsi"/>
        <w:color w:val="808080"/>
        <w:sz w:val="20"/>
        <w:szCs w:val="20"/>
      </w:rPr>
      <w:t xml:space="preserve"> </w:t>
    </w:r>
    <w:permStart w:id="1550597099" w:edGrp="everyone"/>
    <w:r>
      <w:rPr>
        <w:rFonts w:asciiTheme="minorHAnsi" w:hAnsiTheme="minorHAnsi" w:cstheme="minorHAnsi"/>
        <w:color w:val="808080"/>
        <w:sz w:val="20"/>
        <w:szCs w:val="20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</w:rPr>
      <w:instrText xml:space="preserve"> REF Nom_Prenom \h </w:instrText>
    </w:r>
    <w:r>
      <w:rPr>
        <w:rFonts w:asciiTheme="minorHAnsi" w:hAnsiTheme="minorHAnsi" w:cstheme="minorHAnsi"/>
        <w:color w:val="808080"/>
        <w:sz w:val="20"/>
        <w:szCs w:val="20"/>
      </w:rPr>
    </w:r>
    <w:r>
      <w:rPr>
        <w:rFonts w:asciiTheme="minorHAnsi" w:hAnsiTheme="minorHAnsi" w:cstheme="minorHAnsi"/>
        <w:color w:val="808080"/>
        <w:sz w:val="20"/>
        <w:szCs w:val="20"/>
      </w:rPr>
      <w:fldChar w:fldCharType="separate"/>
    </w:r>
    <w:permStart w:id="255819114" w:edGrp="everyone"/>
    <w:permStart w:id="1916684375" w:edGrp="everyone"/>
    <w:permStart w:id="876766796" w:edGrp="everyone"/>
    <w:sdt>
      <w:sdtPr>
        <w:rPr>
          <w:rFonts w:ascii="Arial" w:hAnsi="Arial" w:cs="Arial"/>
          <w:color w:val="000000" w:themeColor="text1"/>
          <w:sz w:val="16"/>
          <w:szCs w:val="16"/>
        </w:rPr>
        <w:alias w:val="Nom, Prénom"/>
        <w:tag w:val="Nom, Prénom"/>
        <w:id w:val="1538769888"/>
        <w:lock w:val="sdtLocked"/>
        <w:placeholder>
          <w:docPart w:val="E3692D7185754FB391C018ABD491D62E"/>
        </w:placeholder>
        <w:showingPlcHdr/>
      </w:sdtPr>
      <w:sdtEndPr/>
      <w:sdtContent>
        <w:r w:rsidRPr="00B34C6D">
          <w:rPr>
            <w:rFonts w:ascii="Arial" w:hAnsi="Arial" w:cs="Arial"/>
            <w:color w:val="000000" w:themeColor="text1"/>
            <w:sz w:val="16"/>
            <w:szCs w:val="16"/>
          </w:rPr>
          <w:t xml:space="preserve">   </w:t>
        </w:r>
      </w:sdtContent>
    </w:sdt>
    <w:permEnd w:id="255819114"/>
    <w:permEnd w:id="1916684375"/>
    <w:permEnd w:id="876766796"/>
    <w:r>
      <w:rPr>
        <w:rFonts w:asciiTheme="minorHAnsi" w:hAnsiTheme="minorHAnsi" w:cstheme="minorHAnsi"/>
        <w:color w:val="808080"/>
        <w:sz w:val="20"/>
        <w:szCs w:val="20"/>
      </w:rPr>
      <w:fldChar w:fldCharType="end"/>
    </w:r>
    <w:permEnd w:id="1550597099"/>
    <w:r w:rsidRPr="00F130E4">
      <w:rPr>
        <w:rFonts w:asciiTheme="minorHAnsi" w:hAnsiTheme="minorHAnsi" w:cstheme="minorHAnsi"/>
        <w:color w:val="808080"/>
        <w:sz w:val="20"/>
        <w:szCs w:val="20"/>
      </w:rPr>
      <w:tab/>
    </w:r>
    <w:r w:rsidRPr="00F130E4">
      <w:rPr>
        <w:rFonts w:asciiTheme="minorHAnsi" w:hAnsiTheme="minorHAnsi" w:cstheme="minorHAnsi"/>
        <w:color w:val="808080"/>
        <w:sz w:val="20"/>
        <w:szCs w:val="20"/>
      </w:rPr>
      <w:tab/>
      <w:t># Dossier :</w:t>
    </w:r>
    <w:r>
      <w:rPr>
        <w:rFonts w:asciiTheme="minorHAnsi" w:hAnsiTheme="minorHAnsi" w:cstheme="minorHAnsi"/>
        <w:color w:val="808080"/>
        <w:sz w:val="20"/>
        <w:szCs w:val="20"/>
      </w:rPr>
      <w:t xml:space="preserve">  </w:t>
    </w:r>
    <w:permStart w:id="2074825352" w:edGrp="everyone"/>
    <w:r>
      <w:rPr>
        <w:rFonts w:asciiTheme="minorHAnsi" w:hAnsiTheme="minorHAnsi" w:cstheme="minorHAnsi"/>
        <w:color w:val="808080"/>
        <w:sz w:val="20"/>
        <w:szCs w:val="20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</w:rPr>
      <w:instrText xml:space="preserve"> REF NoDossier \h </w:instrText>
    </w:r>
    <w:r>
      <w:rPr>
        <w:rFonts w:asciiTheme="minorHAnsi" w:hAnsiTheme="minorHAnsi" w:cstheme="minorHAnsi"/>
        <w:color w:val="808080"/>
        <w:sz w:val="20"/>
        <w:szCs w:val="20"/>
      </w:rPr>
    </w:r>
    <w:r>
      <w:rPr>
        <w:rFonts w:asciiTheme="minorHAnsi" w:hAnsiTheme="minorHAnsi" w:cstheme="minorHAnsi"/>
        <w:color w:val="808080"/>
        <w:sz w:val="20"/>
        <w:szCs w:val="20"/>
      </w:rPr>
      <w:fldChar w:fldCharType="separate"/>
    </w:r>
    <w:permStart w:id="2056417670" w:edGrp="everyone"/>
    <w:permStart w:id="2002072605" w:edGrp="everyone"/>
    <w:permStart w:id="213864960" w:edGrp="everyone"/>
    <w:sdt>
      <w:sdtPr>
        <w:rPr>
          <w:rFonts w:ascii="Arial" w:hAnsi="Arial" w:cs="Arial"/>
          <w:color w:val="000000" w:themeColor="text1"/>
          <w:sz w:val="16"/>
          <w:szCs w:val="16"/>
        </w:rPr>
        <w:alias w:val="Dossier"/>
        <w:tag w:val="No dossier"/>
        <w:id w:val="-1766686755"/>
        <w:lock w:val="sdtLocked"/>
        <w:placeholder>
          <w:docPart w:val="0721A795C8B14BE38B9AF88A54C7B332"/>
        </w:placeholder>
      </w:sdtPr>
      <w:sdtEndPr/>
      <w:sdtContent>
        <w:r w:rsidRPr="00B34C6D">
          <w:rPr>
            <w:rFonts w:ascii="Arial" w:hAnsi="Arial" w:cs="Arial"/>
            <w:color w:val="000000" w:themeColor="text1"/>
            <w:sz w:val="16"/>
            <w:szCs w:val="16"/>
          </w:rPr>
          <w:t xml:space="preserve">   </w:t>
        </w:r>
      </w:sdtContent>
    </w:sdt>
    <w:permEnd w:id="2056417670"/>
    <w:permEnd w:id="2002072605"/>
    <w:permEnd w:id="213864960"/>
    <w:r>
      <w:rPr>
        <w:rFonts w:asciiTheme="minorHAnsi" w:hAnsiTheme="minorHAnsi" w:cstheme="minorHAnsi"/>
        <w:color w:val="808080"/>
        <w:sz w:val="20"/>
        <w:szCs w:val="20"/>
      </w:rPr>
      <w:fldChar w:fldCharType="end"/>
    </w:r>
    <w:permEnd w:id="2074825352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6C127B" w14:textId="78AA18B8" w:rsidR="009161E8" w:rsidRPr="00F130E4" w:rsidRDefault="009161E8" w:rsidP="00CD6AD7">
    <w:pPr>
      <w:pStyle w:val="En-tte"/>
      <w:tabs>
        <w:tab w:val="clear" w:pos="8640"/>
        <w:tab w:val="right" w:pos="8789"/>
      </w:tabs>
      <w:rPr>
        <w:rFonts w:asciiTheme="minorHAnsi" w:hAnsiTheme="minorHAnsi" w:cstheme="minorHAnsi"/>
        <w:color w:val="808080"/>
        <w:sz w:val="20"/>
        <w:szCs w:val="20"/>
      </w:rPr>
    </w:pPr>
    <w:r w:rsidRPr="00F130E4">
      <w:rPr>
        <w:rFonts w:asciiTheme="minorHAnsi" w:hAnsiTheme="minorHAnsi" w:cstheme="minorHAnsi"/>
        <w:color w:val="808080"/>
        <w:sz w:val="20"/>
        <w:szCs w:val="20"/>
      </w:rPr>
      <w:t>Nom, Prénom :</w:t>
    </w:r>
    <w:r>
      <w:rPr>
        <w:rFonts w:asciiTheme="minorHAnsi" w:hAnsiTheme="minorHAnsi" w:cstheme="minorHAnsi"/>
        <w:color w:val="808080"/>
        <w:sz w:val="20"/>
        <w:szCs w:val="20"/>
      </w:rPr>
      <w:t xml:space="preserve"> </w:t>
    </w:r>
    <w:permStart w:id="465776406" w:edGrp="everyone"/>
    <w:r>
      <w:rPr>
        <w:rFonts w:asciiTheme="minorHAnsi" w:hAnsiTheme="minorHAnsi" w:cstheme="minorHAnsi"/>
        <w:color w:val="808080"/>
        <w:sz w:val="20"/>
        <w:szCs w:val="20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</w:rPr>
      <w:instrText xml:space="preserve"> REF Nom_Prenom \h </w:instrText>
    </w:r>
    <w:r>
      <w:rPr>
        <w:rFonts w:asciiTheme="minorHAnsi" w:hAnsiTheme="minorHAnsi" w:cstheme="minorHAnsi"/>
        <w:color w:val="808080"/>
        <w:sz w:val="20"/>
        <w:szCs w:val="20"/>
      </w:rPr>
    </w:r>
    <w:r>
      <w:rPr>
        <w:rFonts w:asciiTheme="minorHAnsi" w:hAnsiTheme="minorHAnsi" w:cstheme="minorHAnsi"/>
        <w:color w:val="808080"/>
        <w:sz w:val="20"/>
        <w:szCs w:val="20"/>
      </w:rPr>
      <w:fldChar w:fldCharType="separate"/>
    </w:r>
    <w:permStart w:id="353529596" w:edGrp="everyone"/>
    <w:permStart w:id="1880173803" w:edGrp="everyone"/>
    <w:permStart w:id="108538969" w:edGrp="everyone"/>
    <w:sdt>
      <w:sdtPr>
        <w:rPr>
          <w:rFonts w:ascii="Arial" w:hAnsi="Arial" w:cs="Arial"/>
          <w:color w:val="000000" w:themeColor="text1"/>
          <w:sz w:val="16"/>
          <w:szCs w:val="16"/>
        </w:rPr>
        <w:alias w:val="Nom, Prénom"/>
        <w:tag w:val="Nom, Prénom"/>
        <w:id w:val="-249200910"/>
        <w:lock w:val="sdtLocked"/>
        <w:placeholder>
          <w:docPart w:val="E00897270CA04CE0B6C5EDF674319D10"/>
        </w:placeholder>
        <w:showingPlcHdr/>
      </w:sdtPr>
      <w:sdtEndPr/>
      <w:sdtContent>
        <w:r w:rsidRPr="00B34C6D">
          <w:rPr>
            <w:rFonts w:ascii="Arial" w:hAnsi="Arial" w:cs="Arial"/>
            <w:color w:val="000000" w:themeColor="text1"/>
            <w:sz w:val="16"/>
            <w:szCs w:val="16"/>
          </w:rPr>
          <w:t xml:space="preserve">   </w:t>
        </w:r>
      </w:sdtContent>
    </w:sdt>
    <w:permEnd w:id="353529596"/>
    <w:permEnd w:id="1880173803"/>
    <w:permEnd w:id="108538969"/>
    <w:r>
      <w:rPr>
        <w:rFonts w:asciiTheme="minorHAnsi" w:hAnsiTheme="minorHAnsi" w:cstheme="minorHAnsi"/>
        <w:color w:val="808080"/>
        <w:sz w:val="20"/>
        <w:szCs w:val="20"/>
      </w:rPr>
      <w:fldChar w:fldCharType="end"/>
    </w:r>
    <w:permEnd w:id="465776406"/>
    <w:r>
      <w:rPr>
        <w:rFonts w:asciiTheme="minorHAnsi" w:hAnsiTheme="minorHAnsi" w:cstheme="minorHAnsi"/>
        <w:color w:val="808080"/>
        <w:sz w:val="20"/>
        <w:szCs w:val="20"/>
      </w:rPr>
      <w:tab/>
    </w:r>
    <w:r>
      <w:rPr>
        <w:rFonts w:asciiTheme="minorHAnsi" w:hAnsiTheme="minorHAnsi" w:cstheme="minorHAnsi"/>
        <w:color w:val="808080"/>
        <w:sz w:val="20"/>
        <w:szCs w:val="20"/>
      </w:rPr>
      <w:tab/>
    </w:r>
    <w:r w:rsidRPr="00F130E4">
      <w:rPr>
        <w:rFonts w:asciiTheme="minorHAnsi" w:hAnsiTheme="minorHAnsi" w:cstheme="minorHAnsi"/>
        <w:color w:val="808080"/>
        <w:sz w:val="20"/>
        <w:szCs w:val="20"/>
      </w:rPr>
      <w:t>Dossier :</w:t>
    </w:r>
    <w:r>
      <w:rPr>
        <w:rFonts w:asciiTheme="minorHAnsi" w:hAnsiTheme="minorHAnsi" w:cstheme="minorHAnsi"/>
        <w:color w:val="808080"/>
        <w:sz w:val="20"/>
        <w:szCs w:val="20"/>
      </w:rPr>
      <w:t xml:space="preserve">  </w:t>
    </w:r>
    <w:permStart w:id="1334725778" w:edGrp="everyone"/>
    <w:r>
      <w:rPr>
        <w:rFonts w:asciiTheme="minorHAnsi" w:hAnsiTheme="minorHAnsi" w:cstheme="minorHAnsi"/>
        <w:color w:val="808080"/>
        <w:sz w:val="20"/>
        <w:szCs w:val="20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</w:rPr>
      <w:instrText xml:space="preserve"> REF NoDossier \h </w:instrText>
    </w:r>
    <w:r>
      <w:rPr>
        <w:rFonts w:asciiTheme="minorHAnsi" w:hAnsiTheme="minorHAnsi" w:cstheme="minorHAnsi"/>
        <w:color w:val="808080"/>
        <w:sz w:val="20"/>
        <w:szCs w:val="20"/>
      </w:rPr>
    </w:r>
    <w:r>
      <w:rPr>
        <w:rFonts w:asciiTheme="minorHAnsi" w:hAnsiTheme="minorHAnsi" w:cstheme="minorHAnsi"/>
        <w:color w:val="808080"/>
        <w:sz w:val="20"/>
        <w:szCs w:val="20"/>
      </w:rPr>
      <w:fldChar w:fldCharType="separate"/>
    </w:r>
    <w:permStart w:id="2049589642" w:edGrp="everyone"/>
    <w:permStart w:id="882448619" w:edGrp="everyone"/>
    <w:permStart w:id="2087743161" w:edGrp="everyone"/>
    <w:sdt>
      <w:sdtPr>
        <w:rPr>
          <w:rFonts w:ascii="Arial" w:hAnsi="Arial" w:cs="Arial"/>
          <w:color w:val="000000" w:themeColor="text1"/>
          <w:sz w:val="16"/>
          <w:szCs w:val="16"/>
        </w:rPr>
        <w:alias w:val="Dossier"/>
        <w:tag w:val="No dossier"/>
        <w:id w:val="1714070841"/>
        <w:lock w:val="sdtLocked"/>
        <w:placeholder>
          <w:docPart w:val="7DDF78659B1B4D3A8FBAB6E6F5E25D50"/>
        </w:placeholder>
      </w:sdtPr>
      <w:sdtEndPr/>
      <w:sdtContent>
        <w:r w:rsidRPr="00B34C6D">
          <w:rPr>
            <w:rFonts w:ascii="Arial" w:hAnsi="Arial" w:cs="Arial"/>
            <w:color w:val="000000" w:themeColor="text1"/>
            <w:sz w:val="16"/>
            <w:szCs w:val="16"/>
          </w:rPr>
          <w:t xml:space="preserve">   </w:t>
        </w:r>
      </w:sdtContent>
    </w:sdt>
    <w:permEnd w:id="2049589642"/>
    <w:permEnd w:id="882448619"/>
    <w:permEnd w:id="2087743161"/>
    <w:r>
      <w:rPr>
        <w:rFonts w:asciiTheme="minorHAnsi" w:hAnsiTheme="minorHAnsi" w:cstheme="minorHAnsi"/>
        <w:color w:val="808080"/>
        <w:sz w:val="20"/>
        <w:szCs w:val="20"/>
      </w:rPr>
      <w:fldChar w:fldCharType="end"/>
    </w:r>
    <w:permEnd w:id="1334725778"/>
  </w:p>
  <w:p w14:paraId="30D7AA69" w14:textId="77777777" w:rsidR="009161E8" w:rsidRDefault="009161E8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95"/>
      <w:gridCol w:w="3395"/>
      <w:gridCol w:w="3395"/>
    </w:tblGrid>
    <w:tr w:rsidR="009161E8" w14:paraId="2B87717A" w14:textId="77777777" w:rsidTr="59A4CBD6">
      <w:trPr>
        <w:trHeight w:val="300"/>
      </w:trPr>
      <w:tc>
        <w:tcPr>
          <w:tcW w:w="3395" w:type="dxa"/>
        </w:tcPr>
        <w:p w14:paraId="68A2427F" w14:textId="148D5EB0" w:rsidR="009161E8" w:rsidRDefault="009161E8" w:rsidP="59A4CBD6">
          <w:pPr>
            <w:pStyle w:val="En-tte"/>
            <w:ind w:left="-115"/>
          </w:pPr>
        </w:p>
      </w:tc>
      <w:tc>
        <w:tcPr>
          <w:tcW w:w="3395" w:type="dxa"/>
        </w:tcPr>
        <w:p w14:paraId="64CFE17A" w14:textId="24F8C51B" w:rsidR="009161E8" w:rsidRDefault="009161E8" w:rsidP="59A4CBD6">
          <w:pPr>
            <w:pStyle w:val="En-tte"/>
            <w:jc w:val="center"/>
          </w:pPr>
        </w:p>
      </w:tc>
      <w:tc>
        <w:tcPr>
          <w:tcW w:w="3395" w:type="dxa"/>
        </w:tcPr>
        <w:p w14:paraId="66E0FADE" w14:textId="0720839A" w:rsidR="009161E8" w:rsidRDefault="009161E8" w:rsidP="59A4CBD6">
          <w:pPr>
            <w:pStyle w:val="En-tte"/>
            <w:ind w:right="-115"/>
            <w:jc w:val="right"/>
          </w:pPr>
        </w:p>
      </w:tc>
    </w:tr>
  </w:tbl>
  <w:p w14:paraId="3CBD9B6B" w14:textId="22F00F21" w:rsidR="009161E8" w:rsidRDefault="009161E8" w:rsidP="59A4CBD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74EEC"/>
    <w:multiLevelType w:val="hybridMultilevel"/>
    <w:tmpl w:val="DCD43F2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ED34E1"/>
    <w:multiLevelType w:val="hybridMultilevel"/>
    <w:tmpl w:val="08A4EFB2"/>
    <w:lvl w:ilvl="0" w:tplc="4052E5F2">
      <w:numFmt w:val="bullet"/>
      <w:lvlText w:val=""/>
      <w:lvlJc w:val="left"/>
      <w:pPr>
        <w:ind w:left="786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265832F5"/>
    <w:multiLevelType w:val="hybridMultilevel"/>
    <w:tmpl w:val="2FBEDEBC"/>
    <w:lvl w:ilvl="0" w:tplc="43E4F5E0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BA3E95"/>
    <w:multiLevelType w:val="hybridMultilevel"/>
    <w:tmpl w:val="117E546C"/>
    <w:lvl w:ilvl="0" w:tplc="59F8E5A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ED1510"/>
    <w:multiLevelType w:val="hybridMultilevel"/>
    <w:tmpl w:val="205CE110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45A465A"/>
    <w:multiLevelType w:val="hybridMultilevel"/>
    <w:tmpl w:val="894CC0FA"/>
    <w:lvl w:ilvl="0" w:tplc="0CB4C6F6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B4184F"/>
    <w:multiLevelType w:val="hybridMultilevel"/>
    <w:tmpl w:val="941A2780"/>
    <w:lvl w:ilvl="0" w:tplc="F9586C8A">
      <w:start w:val="1"/>
      <w:numFmt w:val="bullet"/>
      <w:lvlText w:val="→"/>
      <w:lvlJc w:val="left"/>
      <w:pPr>
        <w:ind w:left="720" w:hanging="360"/>
      </w:pPr>
      <w:rPr>
        <w:rFonts w:ascii="Arial" w:hAnsi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126137"/>
    <w:multiLevelType w:val="hybridMultilevel"/>
    <w:tmpl w:val="2F8A398A"/>
    <w:lvl w:ilvl="0" w:tplc="ECC61E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1"/>
  </w:num>
  <w:num w:numId="5">
    <w:abstractNumId w:val="3"/>
  </w:num>
  <w:num w:numId="6">
    <w:abstractNumId w:val="0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131078" w:nlCheck="1" w:checkStyle="0"/>
  <w:activeWritingStyle w:appName="MSWord" w:lang="fr-CA" w:vendorID="64" w:dllVersion="131078" w:nlCheck="1" w:checkStyle="0"/>
  <w:attachedTemplate r:id="rId1"/>
  <w:documentProtection w:edit="readOnly" w:enforcement="1" w:cryptProviderType="rsaAES" w:cryptAlgorithmClass="hash" w:cryptAlgorithmType="typeAny" w:cryptAlgorithmSid="14" w:cryptSpinCount="100000" w:hash="nkS4V5AFVwE2lXK3SLQXqhTwRw6i52F+bIKbZ5U3QQKHnwJ9zoI87ymdNOs04lTLUTaU+i1jWB2Kr37kkxlktg==" w:salt="t+KBfnW/5KTj+YExHHHXeA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944"/>
    <w:rsid w:val="00001EA0"/>
    <w:rsid w:val="000235F9"/>
    <w:rsid w:val="000303C6"/>
    <w:rsid w:val="0004612D"/>
    <w:rsid w:val="00056477"/>
    <w:rsid w:val="00061115"/>
    <w:rsid w:val="000653C6"/>
    <w:rsid w:val="00070BD8"/>
    <w:rsid w:val="00072BDD"/>
    <w:rsid w:val="00081719"/>
    <w:rsid w:val="00081E4F"/>
    <w:rsid w:val="00094D01"/>
    <w:rsid w:val="000A1BAF"/>
    <w:rsid w:val="000A48D0"/>
    <w:rsid w:val="000A5423"/>
    <w:rsid w:val="000A5A8D"/>
    <w:rsid w:val="000A5E6D"/>
    <w:rsid w:val="000A5E86"/>
    <w:rsid w:val="000B236B"/>
    <w:rsid w:val="000B34AA"/>
    <w:rsid w:val="000B7F78"/>
    <w:rsid w:val="000C3E69"/>
    <w:rsid w:val="000E53E1"/>
    <w:rsid w:val="000F0434"/>
    <w:rsid w:val="000F0ECA"/>
    <w:rsid w:val="000F1FB9"/>
    <w:rsid w:val="000F7530"/>
    <w:rsid w:val="00105175"/>
    <w:rsid w:val="00106182"/>
    <w:rsid w:val="00106F97"/>
    <w:rsid w:val="0010712C"/>
    <w:rsid w:val="001200AF"/>
    <w:rsid w:val="00121C81"/>
    <w:rsid w:val="0013480E"/>
    <w:rsid w:val="00134CC1"/>
    <w:rsid w:val="0014043F"/>
    <w:rsid w:val="0014311E"/>
    <w:rsid w:val="00144BC2"/>
    <w:rsid w:val="00145B6C"/>
    <w:rsid w:val="00153E63"/>
    <w:rsid w:val="001549C3"/>
    <w:rsid w:val="001625A7"/>
    <w:rsid w:val="00162FFB"/>
    <w:rsid w:val="00163910"/>
    <w:rsid w:val="00163926"/>
    <w:rsid w:val="00170CBA"/>
    <w:rsid w:val="00173F3A"/>
    <w:rsid w:val="00184D0C"/>
    <w:rsid w:val="00187FCF"/>
    <w:rsid w:val="00193617"/>
    <w:rsid w:val="001A2DBA"/>
    <w:rsid w:val="001B24FC"/>
    <w:rsid w:val="001B6ADB"/>
    <w:rsid w:val="001C3C30"/>
    <w:rsid w:val="001E63B6"/>
    <w:rsid w:val="001F086F"/>
    <w:rsid w:val="00205E89"/>
    <w:rsid w:val="0021081C"/>
    <w:rsid w:val="00224351"/>
    <w:rsid w:val="00224B70"/>
    <w:rsid w:val="00227DD7"/>
    <w:rsid w:val="00230283"/>
    <w:rsid w:val="00230A4A"/>
    <w:rsid w:val="00233C49"/>
    <w:rsid w:val="00237BBA"/>
    <w:rsid w:val="002408C6"/>
    <w:rsid w:val="00240B84"/>
    <w:rsid w:val="002454D8"/>
    <w:rsid w:val="00246F33"/>
    <w:rsid w:val="00263F52"/>
    <w:rsid w:val="002846C2"/>
    <w:rsid w:val="00285AAB"/>
    <w:rsid w:val="00295818"/>
    <w:rsid w:val="00295F2F"/>
    <w:rsid w:val="002A451A"/>
    <w:rsid w:val="002C0510"/>
    <w:rsid w:val="002C10F4"/>
    <w:rsid w:val="002C5CEB"/>
    <w:rsid w:val="002D207C"/>
    <w:rsid w:val="002D4BDA"/>
    <w:rsid w:val="002E3D54"/>
    <w:rsid w:val="002F6C1C"/>
    <w:rsid w:val="00300573"/>
    <w:rsid w:val="00301BAB"/>
    <w:rsid w:val="003128E6"/>
    <w:rsid w:val="00321DBF"/>
    <w:rsid w:val="00336BCB"/>
    <w:rsid w:val="00341B62"/>
    <w:rsid w:val="0035045E"/>
    <w:rsid w:val="0035589A"/>
    <w:rsid w:val="00366A13"/>
    <w:rsid w:val="00367527"/>
    <w:rsid w:val="00367C4C"/>
    <w:rsid w:val="00371FBF"/>
    <w:rsid w:val="003724A3"/>
    <w:rsid w:val="003751A8"/>
    <w:rsid w:val="00380AEA"/>
    <w:rsid w:val="003906EA"/>
    <w:rsid w:val="0039226F"/>
    <w:rsid w:val="003A48FF"/>
    <w:rsid w:val="003A6F43"/>
    <w:rsid w:val="003B2390"/>
    <w:rsid w:val="003C6748"/>
    <w:rsid w:val="003E3AE5"/>
    <w:rsid w:val="003E6986"/>
    <w:rsid w:val="003F27A5"/>
    <w:rsid w:val="003F3BBB"/>
    <w:rsid w:val="003F5BFB"/>
    <w:rsid w:val="00413A5E"/>
    <w:rsid w:val="004246FA"/>
    <w:rsid w:val="004331D4"/>
    <w:rsid w:val="0045146B"/>
    <w:rsid w:val="0045258B"/>
    <w:rsid w:val="00460096"/>
    <w:rsid w:val="004618AB"/>
    <w:rsid w:val="00465EBD"/>
    <w:rsid w:val="00466CA4"/>
    <w:rsid w:val="00475947"/>
    <w:rsid w:val="00486DB0"/>
    <w:rsid w:val="00487374"/>
    <w:rsid w:val="004A634E"/>
    <w:rsid w:val="004A7727"/>
    <w:rsid w:val="004B2D7F"/>
    <w:rsid w:val="004B315B"/>
    <w:rsid w:val="004C11D8"/>
    <w:rsid w:val="004D5723"/>
    <w:rsid w:val="004F3CE1"/>
    <w:rsid w:val="004F7BC1"/>
    <w:rsid w:val="005029E9"/>
    <w:rsid w:val="005222EB"/>
    <w:rsid w:val="00527734"/>
    <w:rsid w:val="005450BB"/>
    <w:rsid w:val="005531B5"/>
    <w:rsid w:val="0056057B"/>
    <w:rsid w:val="00562D85"/>
    <w:rsid w:val="005633EB"/>
    <w:rsid w:val="00572797"/>
    <w:rsid w:val="005846D0"/>
    <w:rsid w:val="00586763"/>
    <w:rsid w:val="005A0C13"/>
    <w:rsid w:val="005A2444"/>
    <w:rsid w:val="005B0165"/>
    <w:rsid w:val="005B459D"/>
    <w:rsid w:val="005C1EC4"/>
    <w:rsid w:val="005F5E7B"/>
    <w:rsid w:val="00605F48"/>
    <w:rsid w:val="00616770"/>
    <w:rsid w:val="006203E9"/>
    <w:rsid w:val="0062583B"/>
    <w:rsid w:val="0063019A"/>
    <w:rsid w:val="00631CAF"/>
    <w:rsid w:val="0063533F"/>
    <w:rsid w:val="00644EF4"/>
    <w:rsid w:val="006474AC"/>
    <w:rsid w:val="006505B5"/>
    <w:rsid w:val="00652BD9"/>
    <w:rsid w:val="00652EA1"/>
    <w:rsid w:val="00655239"/>
    <w:rsid w:val="00655F84"/>
    <w:rsid w:val="00670347"/>
    <w:rsid w:val="0067793A"/>
    <w:rsid w:val="00682BAF"/>
    <w:rsid w:val="006859C3"/>
    <w:rsid w:val="006874BF"/>
    <w:rsid w:val="00694568"/>
    <w:rsid w:val="006B68DF"/>
    <w:rsid w:val="006B6959"/>
    <w:rsid w:val="006C0367"/>
    <w:rsid w:val="006C1EF6"/>
    <w:rsid w:val="006C3A24"/>
    <w:rsid w:val="006C647A"/>
    <w:rsid w:val="006D30F8"/>
    <w:rsid w:val="006D73C1"/>
    <w:rsid w:val="00701685"/>
    <w:rsid w:val="00702750"/>
    <w:rsid w:val="0070575F"/>
    <w:rsid w:val="0070733E"/>
    <w:rsid w:val="00711015"/>
    <w:rsid w:val="00711069"/>
    <w:rsid w:val="007372B2"/>
    <w:rsid w:val="00742CE5"/>
    <w:rsid w:val="00743434"/>
    <w:rsid w:val="00770928"/>
    <w:rsid w:val="00770980"/>
    <w:rsid w:val="00774F41"/>
    <w:rsid w:val="00775336"/>
    <w:rsid w:val="00775EF5"/>
    <w:rsid w:val="007824FE"/>
    <w:rsid w:val="00785522"/>
    <w:rsid w:val="00794F54"/>
    <w:rsid w:val="00796F7D"/>
    <w:rsid w:val="007A7BE7"/>
    <w:rsid w:val="007B10A9"/>
    <w:rsid w:val="007B10B7"/>
    <w:rsid w:val="007C0A74"/>
    <w:rsid w:val="007C4940"/>
    <w:rsid w:val="007C4953"/>
    <w:rsid w:val="007D5BF3"/>
    <w:rsid w:val="007D6AEC"/>
    <w:rsid w:val="007E09E8"/>
    <w:rsid w:val="007E5A80"/>
    <w:rsid w:val="007F3548"/>
    <w:rsid w:val="007F3EFD"/>
    <w:rsid w:val="007F57DA"/>
    <w:rsid w:val="0080585F"/>
    <w:rsid w:val="0081257E"/>
    <w:rsid w:val="00813571"/>
    <w:rsid w:val="00815A91"/>
    <w:rsid w:val="008273AD"/>
    <w:rsid w:val="00835D55"/>
    <w:rsid w:val="00840968"/>
    <w:rsid w:val="00854761"/>
    <w:rsid w:val="00854C5B"/>
    <w:rsid w:val="0088545A"/>
    <w:rsid w:val="008C1B87"/>
    <w:rsid w:val="008F61BF"/>
    <w:rsid w:val="008F7872"/>
    <w:rsid w:val="00912469"/>
    <w:rsid w:val="00914CBF"/>
    <w:rsid w:val="009161E8"/>
    <w:rsid w:val="00916D9F"/>
    <w:rsid w:val="009210E9"/>
    <w:rsid w:val="009241CF"/>
    <w:rsid w:val="00932CCC"/>
    <w:rsid w:val="0093368C"/>
    <w:rsid w:val="00933CF8"/>
    <w:rsid w:val="0094160F"/>
    <w:rsid w:val="00942D0E"/>
    <w:rsid w:val="00954EBA"/>
    <w:rsid w:val="009558B8"/>
    <w:rsid w:val="00957446"/>
    <w:rsid w:val="009917D6"/>
    <w:rsid w:val="00996059"/>
    <w:rsid w:val="009B3DF2"/>
    <w:rsid w:val="009B7034"/>
    <w:rsid w:val="009C708F"/>
    <w:rsid w:val="009E7A98"/>
    <w:rsid w:val="009F508E"/>
    <w:rsid w:val="00A0249F"/>
    <w:rsid w:val="00A073D7"/>
    <w:rsid w:val="00A3325A"/>
    <w:rsid w:val="00A33CEF"/>
    <w:rsid w:val="00A3424F"/>
    <w:rsid w:val="00A36142"/>
    <w:rsid w:val="00A513DB"/>
    <w:rsid w:val="00A530F1"/>
    <w:rsid w:val="00A553CE"/>
    <w:rsid w:val="00A5593D"/>
    <w:rsid w:val="00A729F1"/>
    <w:rsid w:val="00A7574C"/>
    <w:rsid w:val="00A77D58"/>
    <w:rsid w:val="00A77FD9"/>
    <w:rsid w:val="00A84AD2"/>
    <w:rsid w:val="00A85D6B"/>
    <w:rsid w:val="00A90CAF"/>
    <w:rsid w:val="00A96E54"/>
    <w:rsid w:val="00AB1AE0"/>
    <w:rsid w:val="00AB6C5B"/>
    <w:rsid w:val="00AC1E58"/>
    <w:rsid w:val="00AC7CEE"/>
    <w:rsid w:val="00AD2EE7"/>
    <w:rsid w:val="00AD5DB0"/>
    <w:rsid w:val="00AD7EA0"/>
    <w:rsid w:val="00AE5772"/>
    <w:rsid w:val="00AE7B95"/>
    <w:rsid w:val="00AF052E"/>
    <w:rsid w:val="00AF3023"/>
    <w:rsid w:val="00B06CF8"/>
    <w:rsid w:val="00B11A7E"/>
    <w:rsid w:val="00B138D4"/>
    <w:rsid w:val="00B21AF3"/>
    <w:rsid w:val="00B24B58"/>
    <w:rsid w:val="00B30947"/>
    <w:rsid w:val="00B31BE9"/>
    <w:rsid w:val="00B34C6D"/>
    <w:rsid w:val="00B44F24"/>
    <w:rsid w:val="00B46D29"/>
    <w:rsid w:val="00B531FC"/>
    <w:rsid w:val="00B700E0"/>
    <w:rsid w:val="00B728A7"/>
    <w:rsid w:val="00B90138"/>
    <w:rsid w:val="00B94163"/>
    <w:rsid w:val="00B96B84"/>
    <w:rsid w:val="00BA5ED2"/>
    <w:rsid w:val="00BB3AB8"/>
    <w:rsid w:val="00BC09D9"/>
    <w:rsid w:val="00BC0CA8"/>
    <w:rsid w:val="00BD08CA"/>
    <w:rsid w:val="00BD5DFA"/>
    <w:rsid w:val="00BD5E67"/>
    <w:rsid w:val="00BE27C4"/>
    <w:rsid w:val="00BF5356"/>
    <w:rsid w:val="00BF6BB8"/>
    <w:rsid w:val="00C00059"/>
    <w:rsid w:val="00C02195"/>
    <w:rsid w:val="00C30DBD"/>
    <w:rsid w:val="00C34636"/>
    <w:rsid w:val="00C409F5"/>
    <w:rsid w:val="00C41836"/>
    <w:rsid w:val="00C56334"/>
    <w:rsid w:val="00C819E7"/>
    <w:rsid w:val="00C83E84"/>
    <w:rsid w:val="00C86C96"/>
    <w:rsid w:val="00C977FD"/>
    <w:rsid w:val="00CA35C1"/>
    <w:rsid w:val="00CA5268"/>
    <w:rsid w:val="00CB76D6"/>
    <w:rsid w:val="00CC0874"/>
    <w:rsid w:val="00CC2533"/>
    <w:rsid w:val="00CC7EFA"/>
    <w:rsid w:val="00CD6AD7"/>
    <w:rsid w:val="00CD7540"/>
    <w:rsid w:val="00CE02A6"/>
    <w:rsid w:val="00CE1F62"/>
    <w:rsid w:val="00CE5C80"/>
    <w:rsid w:val="00CE65E6"/>
    <w:rsid w:val="00CF3DA6"/>
    <w:rsid w:val="00D05770"/>
    <w:rsid w:val="00D05D0F"/>
    <w:rsid w:val="00D10D18"/>
    <w:rsid w:val="00D11FF0"/>
    <w:rsid w:val="00D13436"/>
    <w:rsid w:val="00D16A65"/>
    <w:rsid w:val="00D20198"/>
    <w:rsid w:val="00D25D2A"/>
    <w:rsid w:val="00D27E33"/>
    <w:rsid w:val="00D303B8"/>
    <w:rsid w:val="00D3516B"/>
    <w:rsid w:val="00D36424"/>
    <w:rsid w:val="00D37C8D"/>
    <w:rsid w:val="00D4156D"/>
    <w:rsid w:val="00D45066"/>
    <w:rsid w:val="00D62FA3"/>
    <w:rsid w:val="00D631BA"/>
    <w:rsid w:val="00D6524F"/>
    <w:rsid w:val="00D65817"/>
    <w:rsid w:val="00D658C1"/>
    <w:rsid w:val="00D66ED1"/>
    <w:rsid w:val="00D75DB5"/>
    <w:rsid w:val="00D76B1F"/>
    <w:rsid w:val="00D94066"/>
    <w:rsid w:val="00D97471"/>
    <w:rsid w:val="00DA05CB"/>
    <w:rsid w:val="00DA1F2C"/>
    <w:rsid w:val="00DA3089"/>
    <w:rsid w:val="00DA41EC"/>
    <w:rsid w:val="00DB5E8C"/>
    <w:rsid w:val="00DD133D"/>
    <w:rsid w:val="00DD6AC7"/>
    <w:rsid w:val="00DE0EC9"/>
    <w:rsid w:val="00DF248B"/>
    <w:rsid w:val="00DF487E"/>
    <w:rsid w:val="00E10066"/>
    <w:rsid w:val="00E16883"/>
    <w:rsid w:val="00E24ABE"/>
    <w:rsid w:val="00E30FAC"/>
    <w:rsid w:val="00E3667F"/>
    <w:rsid w:val="00E37A0D"/>
    <w:rsid w:val="00E55FF4"/>
    <w:rsid w:val="00E84264"/>
    <w:rsid w:val="00EA2FBB"/>
    <w:rsid w:val="00EA3D5C"/>
    <w:rsid w:val="00EA7032"/>
    <w:rsid w:val="00EB67A8"/>
    <w:rsid w:val="00EC1D23"/>
    <w:rsid w:val="00EC202C"/>
    <w:rsid w:val="00ED174A"/>
    <w:rsid w:val="00EE00A3"/>
    <w:rsid w:val="00EE52E4"/>
    <w:rsid w:val="00EE71AF"/>
    <w:rsid w:val="00EF62FA"/>
    <w:rsid w:val="00F038C6"/>
    <w:rsid w:val="00F05DD4"/>
    <w:rsid w:val="00F130E4"/>
    <w:rsid w:val="00F15FDF"/>
    <w:rsid w:val="00F1734B"/>
    <w:rsid w:val="00F1774D"/>
    <w:rsid w:val="00F20FF1"/>
    <w:rsid w:val="00F33764"/>
    <w:rsid w:val="00F41733"/>
    <w:rsid w:val="00F47B4E"/>
    <w:rsid w:val="00F52944"/>
    <w:rsid w:val="00F72CF4"/>
    <w:rsid w:val="00F7382F"/>
    <w:rsid w:val="00F9194C"/>
    <w:rsid w:val="00F95C14"/>
    <w:rsid w:val="00F95ECE"/>
    <w:rsid w:val="00FA1BA3"/>
    <w:rsid w:val="00FA3A2B"/>
    <w:rsid w:val="00FA6AA8"/>
    <w:rsid w:val="00FC6B41"/>
    <w:rsid w:val="00FD14A6"/>
    <w:rsid w:val="00FE5D19"/>
    <w:rsid w:val="00FE7523"/>
    <w:rsid w:val="00FF0AF4"/>
    <w:rsid w:val="00FF1654"/>
    <w:rsid w:val="00FF28FF"/>
    <w:rsid w:val="00FF4922"/>
    <w:rsid w:val="03E1B37B"/>
    <w:rsid w:val="10BC3AFA"/>
    <w:rsid w:val="17A4A1B4"/>
    <w:rsid w:val="22A2B48B"/>
    <w:rsid w:val="3BF8EA93"/>
    <w:rsid w:val="54C624A2"/>
    <w:rsid w:val="59A4CBD6"/>
    <w:rsid w:val="7CF29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8D0C37"/>
  <w15:chartTrackingRefBased/>
  <w15:docId w15:val="{F04B9A90-7AE7-489E-81C3-1158D0266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0"/>
    <w:lsdException w:name="Table Theme" w:semiHidden="1" w:unhideWhenUsed="1"/>
    <w:lsdException w:name="Placeholder Text" w:locked="0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locked="0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133D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TableauGrille4-Accentuation1">
    <w:name w:val="Grid Table 4 Accent 1"/>
    <w:basedOn w:val="TableauNormal"/>
    <w:uiPriority w:val="49"/>
    <w:locked/>
    <w:rsid w:val="00AD7EA0"/>
    <w:pPr>
      <w:spacing w:after="0" w:line="240" w:lineRule="auto"/>
    </w:pPr>
    <w:tblPr>
      <w:tblStyleRowBandSize w:val="1"/>
      <w:tblStyleColBandSize w:val="1"/>
      <w:tblBorders>
        <w:top w:val="single" w:sz="4" w:space="0" w:color="6ABAB6"/>
        <w:left w:val="single" w:sz="4" w:space="0" w:color="6ABAB6"/>
        <w:bottom w:val="single" w:sz="4" w:space="0" w:color="6ABAB6"/>
        <w:right w:val="single" w:sz="4" w:space="0" w:color="6ABAB6"/>
        <w:insideH w:val="single" w:sz="4" w:space="0" w:color="6ABAB6"/>
        <w:insideV w:val="single" w:sz="4" w:space="0" w:color="6ABAB6"/>
      </w:tblBorders>
    </w:tblPr>
    <w:tcPr>
      <w:shd w:val="clear" w:color="auto" w:fill="D6E9E7"/>
    </w:tcPr>
    <w:tblStylePr w:type="firstRow">
      <w:rPr>
        <w:b/>
        <w:bCs/>
        <w:color w:val="FFFFFF" w:themeColor="background1"/>
      </w:rPr>
      <w:tblPr/>
      <w:tcPr>
        <w:shd w:val="clear" w:color="auto" w:fill="009086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ABAB6"/>
      </w:tcPr>
    </w:tblStylePr>
    <w:tblStylePr w:type="band1Horz">
      <w:tblPr/>
      <w:tcPr>
        <w:shd w:val="clear" w:color="auto" w:fill="D6E9E7"/>
      </w:tcPr>
    </w:tblStylePr>
    <w:tblStylePr w:type="band2Horz">
      <w:tblPr/>
      <w:tcPr>
        <w:shd w:val="clear" w:color="auto" w:fill="D6E9E7"/>
      </w:tcPr>
    </w:tblStylePr>
  </w:style>
  <w:style w:type="paragraph" w:styleId="En-tte">
    <w:name w:val="header"/>
    <w:basedOn w:val="Normal"/>
    <w:link w:val="En-tteCar"/>
    <w:uiPriority w:val="99"/>
    <w:unhideWhenUsed/>
    <w:locked/>
    <w:rsid w:val="0081257E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81257E"/>
  </w:style>
  <w:style w:type="paragraph" w:styleId="Pieddepage">
    <w:name w:val="footer"/>
    <w:basedOn w:val="Normal"/>
    <w:link w:val="PieddepageCar"/>
    <w:uiPriority w:val="99"/>
    <w:unhideWhenUsed/>
    <w:locked/>
    <w:rsid w:val="0081257E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1257E"/>
  </w:style>
  <w:style w:type="table" w:styleId="Grilledutableau">
    <w:name w:val="Table Grid"/>
    <w:basedOn w:val="TableauNormal"/>
    <w:locked/>
    <w:rsid w:val="008125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locked/>
    <w:rsid w:val="00C83E84"/>
    <w:rPr>
      <w:color w:val="808080"/>
    </w:rPr>
  </w:style>
  <w:style w:type="paragraph" w:styleId="Paragraphedeliste">
    <w:name w:val="List Paragraph"/>
    <w:basedOn w:val="Normal"/>
    <w:uiPriority w:val="34"/>
    <w:qFormat/>
    <w:locked/>
    <w:rsid w:val="006B68DF"/>
    <w:pPr>
      <w:ind w:left="720"/>
      <w:contextualSpacing/>
    </w:pPr>
  </w:style>
  <w:style w:type="table" w:styleId="TableauGrille1Clair-Accentuation5">
    <w:name w:val="Grid Table 1 Light Accent 5"/>
    <w:basedOn w:val="TableauNormal"/>
    <w:uiPriority w:val="46"/>
    <w:locked/>
    <w:rsid w:val="000F7530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lledutableau1">
    <w:name w:val="Grille du tableau1"/>
    <w:basedOn w:val="TableauNormal"/>
    <w:next w:val="Grilledutableau"/>
    <w:uiPriority w:val="39"/>
    <w:rsid w:val="00224351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locked/>
    <w:rsid w:val="007F3EF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locked/>
    <w:rsid w:val="007F3EFD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7F3EFD"/>
    <w:rPr>
      <w:rFonts w:ascii="Arial Narrow" w:eastAsia="Times New Roman" w:hAnsi="Arial Narrow" w:cs="Times New Roman"/>
      <w:sz w:val="20"/>
      <w:szCs w:val="20"/>
      <w:lang w:eastAsia="fr-CA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locked/>
    <w:rsid w:val="007F3EFD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F3EFD"/>
    <w:rPr>
      <w:rFonts w:ascii="Arial Narrow" w:eastAsia="Times New Roman" w:hAnsi="Arial Narrow" w:cs="Times New Roman"/>
      <w:b/>
      <w:bCs/>
      <w:sz w:val="20"/>
      <w:szCs w:val="20"/>
      <w:lang w:eastAsia="fr-CA"/>
    </w:rPr>
  </w:style>
  <w:style w:type="paragraph" w:styleId="Textedebulles">
    <w:name w:val="Balloon Text"/>
    <w:basedOn w:val="Normal"/>
    <w:link w:val="TextedebullesCar"/>
    <w:uiPriority w:val="99"/>
    <w:semiHidden/>
    <w:unhideWhenUsed/>
    <w:locked/>
    <w:rsid w:val="007F3EFD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F3EFD"/>
    <w:rPr>
      <w:rFonts w:ascii="Segoe UI" w:eastAsia="Times New Roman" w:hAnsi="Segoe UI" w:cs="Segoe UI"/>
      <w:sz w:val="18"/>
      <w:szCs w:val="18"/>
      <w:lang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35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db1c12bdeabb4c8a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95000b97c3284350" Type="http://schemas.microsoft.com/office/2016/09/relationships/commentsIds" Target="commentsIds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smur01\Desktop\Formulaires\Nouveau%20formulaire%20PII-PID%20-%20TEST%20VF4_for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9125FFA66CC4D75A4213D021F88989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D7DEEC9-CB9E-45A1-A92E-FB111A9763CA}"/>
      </w:docPartPr>
      <w:docPartBody>
        <w:p w:rsidR="00155FE5" w:rsidRDefault="009558B8"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53CF9E5941B4A139B707AC095ACE2A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5B85024-D1DA-4BE1-915E-6AE9DC8F5400}"/>
      </w:docPartPr>
      <w:docPartBody>
        <w:p w:rsidR="00155FE5" w:rsidRDefault="00DF487E" w:rsidP="00DF487E">
          <w:r w:rsidRPr="00B34C6D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  </w:t>
          </w:r>
        </w:p>
      </w:docPartBody>
    </w:docPart>
    <w:docPart>
      <w:docPartPr>
        <w:name w:val="DefaultPlaceholder_-185401343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3030E9B-66F0-4CA0-9398-A560C64D0C2D}"/>
      </w:docPartPr>
      <w:docPartBody>
        <w:p w:rsidR="00F83592" w:rsidRDefault="00AF3023">
          <w:r w:rsidRPr="003E28C2">
            <w:rPr>
              <w:rStyle w:val="Textedelespacerserv"/>
            </w:rPr>
            <w:t>Choisissez un élément.</w:t>
          </w:r>
        </w:p>
      </w:docPartBody>
    </w:docPart>
    <w:docPart>
      <w:docPartPr>
        <w:name w:val="081EF35A67244822829AE5BCC523653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D60521A-8206-4CB2-A688-393584E77240}"/>
      </w:docPartPr>
      <w:docPartBody>
        <w:p w:rsidR="00550399" w:rsidRDefault="00550399" w:rsidP="00550399">
          <w:pPr>
            <w:pStyle w:val="081EF35A67244822829AE5BCC523653E"/>
          </w:pPr>
          <w:r w:rsidRPr="003E28C2">
            <w:rPr>
              <w:rStyle w:val="Textedelespacerserv"/>
            </w:rPr>
            <w:t>Choisissez un élément.</w:t>
          </w:r>
        </w:p>
      </w:docPartBody>
    </w:docPart>
    <w:docPart>
      <w:docPartPr>
        <w:name w:val="197D4A278A0C4D9CB4C12BE6B150F81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28A96A1-EECE-4D91-BB2E-C85565AD1864}"/>
      </w:docPartPr>
      <w:docPartBody>
        <w:p w:rsidR="00550399" w:rsidRDefault="00550399" w:rsidP="00550399">
          <w:pPr>
            <w:pStyle w:val="197D4A278A0C4D9CB4C12BE6B150F812"/>
          </w:pPr>
          <w:r w:rsidRPr="003E28C2">
            <w:rPr>
              <w:rStyle w:val="Textedelespacerserv"/>
            </w:rPr>
            <w:t>Choisissez un élément.</w:t>
          </w:r>
        </w:p>
      </w:docPartBody>
    </w:docPart>
    <w:docPart>
      <w:docPartPr>
        <w:name w:val="C5AE51581DB741C6BB821CD20CACE43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65B2C3E-286B-41C1-83B6-45E2CE03D641}"/>
      </w:docPartPr>
      <w:docPartBody>
        <w:p w:rsidR="00550399" w:rsidRDefault="00550399" w:rsidP="00550399">
          <w:pPr>
            <w:pStyle w:val="C5AE51581DB741C6BB821CD20CACE436"/>
          </w:pPr>
          <w:r w:rsidRPr="003E28C2">
            <w:rPr>
              <w:rStyle w:val="Textedelespacerserv"/>
            </w:rPr>
            <w:t>Choisissez un élément.</w:t>
          </w:r>
        </w:p>
      </w:docPartBody>
    </w:docPart>
    <w:docPart>
      <w:docPartPr>
        <w:name w:val="17A54FB38D2641BBB4F1F46DE3C4AEC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D59F4CD-425D-4451-9CB9-25E166F22C27}"/>
      </w:docPartPr>
      <w:docPartBody>
        <w:p w:rsidR="00E628E3" w:rsidRDefault="00E22C9F" w:rsidP="00E22C9F">
          <w:pPr>
            <w:pStyle w:val="17A54FB38D2641BBB4F1F46DE3C4AEC8"/>
          </w:pPr>
          <w:r w:rsidRPr="0034640B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3985E3F4FB6C4B88B902040DB770289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D6531C0-B865-48E9-BFF8-F4A251DC168E}"/>
      </w:docPartPr>
      <w:docPartBody>
        <w:p w:rsidR="00014B65" w:rsidRDefault="00E628E3" w:rsidP="00E628E3">
          <w:pPr>
            <w:pStyle w:val="3985E3F4FB6C4B88B902040DB770289E"/>
          </w:pPr>
          <w:r w:rsidRPr="00904C91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E3692D7185754FB391C018ABD491D62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0568631-2631-4DCF-A368-51F23DE07A6A}"/>
      </w:docPartPr>
      <w:docPartBody>
        <w:p w:rsidR="00014B65" w:rsidRDefault="00E628E3" w:rsidP="00E628E3">
          <w:pPr>
            <w:pStyle w:val="E3692D7185754FB391C018ABD491D62E"/>
          </w:pPr>
          <w:r w:rsidRPr="00B34C6D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  </w:t>
          </w:r>
        </w:p>
      </w:docPartBody>
    </w:docPart>
    <w:docPart>
      <w:docPartPr>
        <w:name w:val="0721A795C8B14BE38B9AF88A54C7B33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4C25CD1-4A44-4699-A75F-55CA0C8E7F67}"/>
      </w:docPartPr>
      <w:docPartBody>
        <w:p w:rsidR="00014B65" w:rsidRDefault="00E628E3" w:rsidP="00E628E3">
          <w:pPr>
            <w:pStyle w:val="0721A795C8B14BE38B9AF88A54C7B332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00897270CA04CE0B6C5EDF674319D1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BEC866B-F1D1-41B5-929F-1D1A4AA8A730}"/>
      </w:docPartPr>
      <w:docPartBody>
        <w:p w:rsidR="00014B65" w:rsidRDefault="00E628E3" w:rsidP="00E628E3">
          <w:pPr>
            <w:pStyle w:val="E00897270CA04CE0B6C5EDF674319D10"/>
          </w:pPr>
          <w:r w:rsidRPr="00B34C6D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  </w:t>
          </w:r>
        </w:p>
      </w:docPartBody>
    </w:docPart>
    <w:docPart>
      <w:docPartPr>
        <w:name w:val="7DDF78659B1B4D3A8FBAB6E6F5E25D5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8176E90-169A-4F10-9F02-8D19E88523F7}"/>
      </w:docPartPr>
      <w:docPartBody>
        <w:p w:rsidR="00014B65" w:rsidRDefault="00E628E3" w:rsidP="00E628E3">
          <w:pPr>
            <w:pStyle w:val="7DDF78659B1B4D3A8FBAB6E6F5E25D50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2F75E968A9D46BF884D8B607A98951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0E2D046-1C2D-4781-A479-6387322844A2}"/>
      </w:docPartPr>
      <w:docPartBody>
        <w:p w:rsidR="00014B65" w:rsidRDefault="00014B65" w:rsidP="00014B65">
          <w:pPr>
            <w:pStyle w:val="D2F75E968A9D46BF884D8B607A989516"/>
          </w:pPr>
          <w:r w:rsidRPr="00904C91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C2E9C31E29074C108A5DB84E4AB0F73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80A7652-5C93-44FC-8FE7-547D54894781}"/>
      </w:docPartPr>
      <w:docPartBody>
        <w:p w:rsidR="00014B65" w:rsidRDefault="00014B65" w:rsidP="00014B65">
          <w:pPr>
            <w:pStyle w:val="C2E9C31E29074C108A5DB84E4AB0F733"/>
          </w:pPr>
          <w:r w:rsidRPr="00904C91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347DFF173137416EBD6053E5A0A1377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4716B48-FD32-4139-91EE-142E417AFBB5}"/>
      </w:docPartPr>
      <w:docPartBody>
        <w:p w:rsidR="0007581F" w:rsidRDefault="00014B65" w:rsidP="00014B65">
          <w:pPr>
            <w:pStyle w:val="347DFF173137416EBD6053E5A0A1377A"/>
          </w:pPr>
          <w:r w:rsidRPr="00856D4F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B9E0D908971C4B37913BE96F165519C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158F639-0BE4-44DB-B209-A4735A3103AB}"/>
      </w:docPartPr>
      <w:docPartBody>
        <w:p w:rsidR="0007581F" w:rsidRDefault="00014B65" w:rsidP="00014B65">
          <w:pPr>
            <w:pStyle w:val="B9E0D908971C4B37913BE96F165519C4"/>
          </w:pPr>
          <w:r w:rsidRPr="00904C91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04D09EF182594FADAAE527B739B2325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4DC47D5-9399-44E7-A54D-F2EAF3436939}"/>
      </w:docPartPr>
      <w:docPartBody>
        <w:p w:rsidR="0007581F" w:rsidRDefault="00014B65" w:rsidP="00014B65">
          <w:pPr>
            <w:pStyle w:val="04D09EF182594FADAAE527B739B2325C"/>
          </w:pPr>
          <w:r w:rsidRPr="00856D4F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AF0D6011920B448BBBBA4996942685F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836C212-0E40-4EE7-ACAE-2D7584B56C1B}"/>
      </w:docPartPr>
      <w:docPartBody>
        <w:p w:rsidR="0007581F" w:rsidRDefault="00014B65" w:rsidP="00014B65">
          <w:pPr>
            <w:pStyle w:val="AF0D6011920B448BBBBA4996942685F3"/>
          </w:pPr>
          <w:r w:rsidRPr="00904C91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57C81F1E46834AA2A9FA593FEBE7031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C160DC2-6498-4889-A48B-51B0B7F5B103}"/>
      </w:docPartPr>
      <w:docPartBody>
        <w:p w:rsidR="00787BDB" w:rsidRDefault="0007581F" w:rsidP="0007581F">
          <w:pPr>
            <w:pStyle w:val="57C81F1E46834AA2A9FA593FEBE70310"/>
          </w:pPr>
          <w:r w:rsidRPr="00856D4F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C1CFB60D05984B91B51739F3DE868AB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C045993-93B0-48F8-99BF-322806989AC6}"/>
      </w:docPartPr>
      <w:docPartBody>
        <w:p w:rsidR="00787BDB" w:rsidRDefault="0007581F" w:rsidP="0007581F">
          <w:pPr>
            <w:pStyle w:val="C1CFB60D05984B91B51739F3DE868AB0"/>
          </w:pPr>
          <w:r w:rsidRPr="00904C91">
            <w:rPr>
              <w:rStyle w:val="Textedelespacerserv"/>
            </w:rPr>
            <w:t>Cliquez ou appuyez ici pour entrer une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Bar-Code 39">
    <w:panose1 w:val="020B0603050302020204"/>
    <w:charset w:val="02"/>
    <w:family w:val="swiss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61F"/>
    <w:rsid w:val="00014B65"/>
    <w:rsid w:val="0007581F"/>
    <w:rsid w:val="000F4E23"/>
    <w:rsid w:val="00112490"/>
    <w:rsid w:val="00145CC4"/>
    <w:rsid w:val="00155FE5"/>
    <w:rsid w:val="00191452"/>
    <w:rsid w:val="00210DB3"/>
    <w:rsid w:val="002162C5"/>
    <w:rsid w:val="002B2C3E"/>
    <w:rsid w:val="002E7206"/>
    <w:rsid w:val="0034005E"/>
    <w:rsid w:val="003421FF"/>
    <w:rsid w:val="00362A21"/>
    <w:rsid w:val="0037005A"/>
    <w:rsid w:val="00384737"/>
    <w:rsid w:val="003B161F"/>
    <w:rsid w:val="003C4590"/>
    <w:rsid w:val="00434EC1"/>
    <w:rsid w:val="004514F6"/>
    <w:rsid w:val="004627D0"/>
    <w:rsid w:val="00484F98"/>
    <w:rsid w:val="00550399"/>
    <w:rsid w:val="00577109"/>
    <w:rsid w:val="00586DD0"/>
    <w:rsid w:val="005B140A"/>
    <w:rsid w:val="006C149F"/>
    <w:rsid w:val="006C4A9D"/>
    <w:rsid w:val="00724289"/>
    <w:rsid w:val="00726C6F"/>
    <w:rsid w:val="00787BDB"/>
    <w:rsid w:val="0082699F"/>
    <w:rsid w:val="008D0BEC"/>
    <w:rsid w:val="008E280D"/>
    <w:rsid w:val="00900FCC"/>
    <w:rsid w:val="009468F7"/>
    <w:rsid w:val="009558B8"/>
    <w:rsid w:val="00992FC7"/>
    <w:rsid w:val="009C00EC"/>
    <w:rsid w:val="009E2DCD"/>
    <w:rsid w:val="00A1476C"/>
    <w:rsid w:val="00A4375C"/>
    <w:rsid w:val="00A46FD2"/>
    <w:rsid w:val="00A949A4"/>
    <w:rsid w:val="00A969B4"/>
    <w:rsid w:val="00AA373E"/>
    <w:rsid w:val="00AB2A4A"/>
    <w:rsid w:val="00AF3023"/>
    <w:rsid w:val="00B1116B"/>
    <w:rsid w:val="00B46D29"/>
    <w:rsid w:val="00B72A90"/>
    <w:rsid w:val="00BA28E3"/>
    <w:rsid w:val="00C7075C"/>
    <w:rsid w:val="00C72970"/>
    <w:rsid w:val="00C74B42"/>
    <w:rsid w:val="00D467F0"/>
    <w:rsid w:val="00DF487E"/>
    <w:rsid w:val="00E11B02"/>
    <w:rsid w:val="00E22C9F"/>
    <w:rsid w:val="00E35253"/>
    <w:rsid w:val="00E628E3"/>
    <w:rsid w:val="00E64ABA"/>
    <w:rsid w:val="00EC5E50"/>
    <w:rsid w:val="00F83592"/>
    <w:rsid w:val="00FA0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07581F"/>
    <w:rPr>
      <w:color w:val="808080"/>
    </w:rPr>
  </w:style>
  <w:style w:type="paragraph" w:customStyle="1" w:styleId="A90773FB77CB4FA7A26BE4334BCB0C14">
    <w:name w:val="A90773FB77CB4FA7A26BE4334BCB0C14"/>
    <w:rsid w:val="00AF3023"/>
  </w:style>
  <w:style w:type="paragraph" w:customStyle="1" w:styleId="02AC783F141947CBBADE7DFA01AA6794">
    <w:name w:val="02AC783F141947CBBADE7DFA01AA6794"/>
    <w:rsid w:val="00AF3023"/>
  </w:style>
  <w:style w:type="paragraph" w:customStyle="1" w:styleId="3270392A8E07428E8916E80AD7215D82">
    <w:name w:val="3270392A8E07428E8916E80AD7215D82"/>
    <w:rsid w:val="00AF3023"/>
  </w:style>
  <w:style w:type="paragraph" w:customStyle="1" w:styleId="5ED815235A414AB2A4BB7A5E3D02F22E">
    <w:name w:val="5ED815235A414AB2A4BB7A5E3D02F22E"/>
    <w:rsid w:val="00AF3023"/>
  </w:style>
  <w:style w:type="paragraph" w:customStyle="1" w:styleId="8DBA053F7A0545A59F36F6339E5023B8">
    <w:name w:val="8DBA053F7A0545A59F36F6339E5023B8"/>
    <w:rsid w:val="00AF3023"/>
  </w:style>
  <w:style w:type="paragraph" w:customStyle="1" w:styleId="E4A44B64421A4C53A9838C0C6D8DE88E">
    <w:name w:val="E4A44B64421A4C53A9838C0C6D8DE88E"/>
    <w:rsid w:val="00AF3023"/>
  </w:style>
  <w:style w:type="paragraph" w:customStyle="1" w:styleId="2E3712603A98403CBCEA6E70DD2DA1B8">
    <w:name w:val="2E3712603A98403CBCEA6E70DD2DA1B8"/>
    <w:rsid w:val="00AF3023"/>
  </w:style>
  <w:style w:type="paragraph" w:customStyle="1" w:styleId="F4C3EC082C674FC39824BFEDB3AFBD5D">
    <w:name w:val="F4C3EC082C674FC39824BFEDB3AFBD5D"/>
    <w:rsid w:val="00AF3023"/>
  </w:style>
  <w:style w:type="paragraph" w:customStyle="1" w:styleId="3D832423E0DC46E99B5464F36BE5B43C">
    <w:name w:val="3D832423E0DC46E99B5464F36BE5B43C"/>
    <w:rsid w:val="00AF3023"/>
  </w:style>
  <w:style w:type="paragraph" w:customStyle="1" w:styleId="32F2507032324A5FAFB5E41F1537BC43">
    <w:name w:val="32F2507032324A5FAFB5E41F1537BC43"/>
    <w:rsid w:val="00AF3023"/>
  </w:style>
  <w:style w:type="paragraph" w:customStyle="1" w:styleId="D29FFAD9B0894E4EA204D379F0333EA2">
    <w:name w:val="D29FFAD9B0894E4EA204D379F0333EA2"/>
    <w:rsid w:val="00AF3023"/>
  </w:style>
  <w:style w:type="paragraph" w:customStyle="1" w:styleId="F493234B52224013A45A1CDBC8350E10">
    <w:name w:val="F493234B52224013A45A1CDBC8350E10"/>
    <w:rsid w:val="00AF3023"/>
  </w:style>
  <w:style w:type="paragraph" w:customStyle="1" w:styleId="0FF5FBF5CAD24064B80717614079F284">
    <w:name w:val="0FF5FBF5CAD24064B80717614079F284"/>
    <w:rsid w:val="00AF3023"/>
  </w:style>
  <w:style w:type="paragraph" w:customStyle="1" w:styleId="7E125E5960724E12B05F750471968C64">
    <w:name w:val="7E125E5960724E12B05F750471968C64"/>
    <w:rsid w:val="00AF3023"/>
  </w:style>
  <w:style w:type="paragraph" w:customStyle="1" w:styleId="08C2D2F00803494DBA14714076E9C4FE">
    <w:name w:val="08C2D2F00803494DBA14714076E9C4FE"/>
    <w:rsid w:val="00AF3023"/>
  </w:style>
  <w:style w:type="paragraph" w:customStyle="1" w:styleId="49A1A55A5E3C45C5AAB0FD0638A620C6">
    <w:name w:val="49A1A55A5E3C45C5AAB0FD0638A620C6"/>
    <w:rsid w:val="00AF3023"/>
  </w:style>
  <w:style w:type="paragraph" w:customStyle="1" w:styleId="24A807FCEFB942CFA0A694462BCF1DFC">
    <w:name w:val="24A807FCEFB942CFA0A694462BCF1DFC"/>
    <w:rsid w:val="00AF3023"/>
  </w:style>
  <w:style w:type="paragraph" w:customStyle="1" w:styleId="727AAFD1A27549A2A4AB7CF8669FDB10">
    <w:name w:val="727AAFD1A27549A2A4AB7CF8669FDB10"/>
    <w:rsid w:val="00AF3023"/>
  </w:style>
  <w:style w:type="paragraph" w:customStyle="1" w:styleId="C9CBF941B373426FB36207F035D107C6">
    <w:name w:val="C9CBF941B373426FB36207F035D107C6"/>
    <w:rsid w:val="00AF3023"/>
  </w:style>
  <w:style w:type="paragraph" w:customStyle="1" w:styleId="7D68E47BE40C4E999AB465F93F15A880">
    <w:name w:val="7D68E47BE40C4E999AB465F93F15A880"/>
    <w:rsid w:val="0037005A"/>
  </w:style>
  <w:style w:type="paragraph" w:customStyle="1" w:styleId="35A74A761AF74086A6108EFF9C833B59">
    <w:name w:val="35A74A761AF74086A6108EFF9C833B59"/>
    <w:rsid w:val="0037005A"/>
  </w:style>
  <w:style w:type="paragraph" w:customStyle="1" w:styleId="1A2D58521AB5499E918B86E8FB60952E">
    <w:name w:val="1A2D58521AB5499E918B86E8FB60952E"/>
    <w:rsid w:val="0037005A"/>
  </w:style>
  <w:style w:type="paragraph" w:customStyle="1" w:styleId="D9B8DE6AFE224F67B2535623E33BBBC4">
    <w:name w:val="D9B8DE6AFE224F67B2535623E33BBBC4"/>
    <w:rsid w:val="0037005A"/>
  </w:style>
  <w:style w:type="paragraph" w:customStyle="1" w:styleId="7D5A321C09194EAE98285E16BC472D53">
    <w:name w:val="7D5A321C09194EAE98285E16BC472D53"/>
    <w:rsid w:val="009E2DCD"/>
  </w:style>
  <w:style w:type="paragraph" w:customStyle="1" w:styleId="BBACEE9E8A8E41CC96300827697B323B">
    <w:name w:val="BBACEE9E8A8E41CC96300827697B323B"/>
    <w:rsid w:val="009E2DCD"/>
  </w:style>
  <w:style w:type="paragraph" w:customStyle="1" w:styleId="AE1F25DB349A471A8A0183204D7951FC">
    <w:name w:val="AE1F25DB349A471A8A0183204D7951FC"/>
    <w:rsid w:val="009E2DCD"/>
  </w:style>
  <w:style w:type="paragraph" w:customStyle="1" w:styleId="8672F4DB7C9F4118A257FC08926FAC9E">
    <w:name w:val="8672F4DB7C9F4118A257FC08926FAC9E"/>
    <w:rsid w:val="009E2DCD"/>
  </w:style>
  <w:style w:type="paragraph" w:customStyle="1" w:styleId="2BBC1592CE3A43AAAF305A2BA74BC9CA">
    <w:name w:val="2BBC1592CE3A43AAAF305A2BA74BC9CA"/>
    <w:rsid w:val="009E2DCD"/>
  </w:style>
  <w:style w:type="paragraph" w:customStyle="1" w:styleId="E844FF5FFD314F68A7E2C7C1C6B6B170">
    <w:name w:val="E844FF5FFD314F68A7E2C7C1C6B6B170"/>
    <w:rsid w:val="009E2DCD"/>
  </w:style>
  <w:style w:type="paragraph" w:customStyle="1" w:styleId="1707311EF5A1437999EDF76F8F550E46">
    <w:name w:val="1707311EF5A1437999EDF76F8F550E46"/>
    <w:rsid w:val="009E2DCD"/>
  </w:style>
  <w:style w:type="paragraph" w:customStyle="1" w:styleId="2E9D84DA769B439682561EC7DD4D9CE2">
    <w:name w:val="2E9D84DA769B439682561EC7DD4D9CE2"/>
    <w:rsid w:val="009E2DCD"/>
  </w:style>
  <w:style w:type="paragraph" w:customStyle="1" w:styleId="081EF35A67244822829AE5BCC523653E">
    <w:name w:val="081EF35A67244822829AE5BCC523653E"/>
    <w:rsid w:val="00550399"/>
  </w:style>
  <w:style w:type="paragraph" w:customStyle="1" w:styleId="197D4A278A0C4D9CB4C12BE6B150F812">
    <w:name w:val="197D4A278A0C4D9CB4C12BE6B150F812"/>
    <w:rsid w:val="00550399"/>
  </w:style>
  <w:style w:type="paragraph" w:customStyle="1" w:styleId="C5AE51581DB741C6BB821CD20CACE436">
    <w:name w:val="C5AE51581DB741C6BB821CD20CACE436"/>
    <w:rsid w:val="00550399"/>
  </w:style>
  <w:style w:type="paragraph" w:customStyle="1" w:styleId="01C9CDC941C543DA93F04FCF0199B3D2">
    <w:name w:val="01C9CDC941C543DA93F04FCF0199B3D2"/>
    <w:rsid w:val="00E22C9F"/>
  </w:style>
  <w:style w:type="paragraph" w:customStyle="1" w:styleId="D041CC577B724D7BAB10C2395BF35136">
    <w:name w:val="D041CC577B724D7BAB10C2395BF35136"/>
    <w:rsid w:val="00E22C9F"/>
  </w:style>
  <w:style w:type="paragraph" w:customStyle="1" w:styleId="52542229BE5743BE8EE48E9EE3B87209">
    <w:name w:val="52542229BE5743BE8EE48E9EE3B87209"/>
    <w:rsid w:val="00E22C9F"/>
  </w:style>
  <w:style w:type="paragraph" w:customStyle="1" w:styleId="736B943E829245188460F7CB6DAABEA4">
    <w:name w:val="736B943E829245188460F7CB6DAABEA4"/>
    <w:rsid w:val="00E22C9F"/>
  </w:style>
  <w:style w:type="paragraph" w:customStyle="1" w:styleId="17A54FB38D2641BBB4F1F46DE3C4AEC8">
    <w:name w:val="17A54FB38D2641BBB4F1F46DE3C4AEC8"/>
    <w:rsid w:val="00E22C9F"/>
  </w:style>
  <w:style w:type="paragraph" w:customStyle="1" w:styleId="99A0B960F9B047099B0380F52E098590">
    <w:name w:val="99A0B960F9B047099B0380F52E098590"/>
    <w:rsid w:val="00E22C9F"/>
  </w:style>
  <w:style w:type="paragraph" w:customStyle="1" w:styleId="0E749388BDC2473AB432AF7A7A6B1800">
    <w:name w:val="0E749388BDC2473AB432AF7A7A6B1800"/>
    <w:rsid w:val="00E22C9F"/>
  </w:style>
  <w:style w:type="paragraph" w:customStyle="1" w:styleId="8180CF8EF6A34AE0A2A6B92BD7F8BC89">
    <w:name w:val="8180CF8EF6A34AE0A2A6B92BD7F8BC89"/>
    <w:rsid w:val="00E22C9F"/>
  </w:style>
  <w:style w:type="paragraph" w:customStyle="1" w:styleId="2070BD03C808425CBB1A59B8970510A2">
    <w:name w:val="2070BD03C808425CBB1A59B8970510A2"/>
    <w:rsid w:val="00E22C9F"/>
  </w:style>
  <w:style w:type="paragraph" w:customStyle="1" w:styleId="B5B9BAF7B1344573931F3039A26A8D7F">
    <w:name w:val="B5B9BAF7B1344573931F3039A26A8D7F"/>
    <w:rsid w:val="00E628E3"/>
  </w:style>
  <w:style w:type="paragraph" w:customStyle="1" w:styleId="896C9962F0F54E5ABFB16FECF807A21F">
    <w:name w:val="896C9962F0F54E5ABFB16FECF807A21F"/>
    <w:rsid w:val="00E628E3"/>
  </w:style>
  <w:style w:type="paragraph" w:customStyle="1" w:styleId="3985E3F4FB6C4B88B902040DB770289E">
    <w:name w:val="3985E3F4FB6C4B88B902040DB770289E"/>
    <w:rsid w:val="00E628E3"/>
  </w:style>
  <w:style w:type="paragraph" w:customStyle="1" w:styleId="708A665D5B9C4B8AA17A015EBDD0BA1F">
    <w:name w:val="708A665D5B9C4B8AA17A015EBDD0BA1F"/>
    <w:rsid w:val="00E628E3"/>
  </w:style>
  <w:style w:type="paragraph" w:customStyle="1" w:styleId="C94050EEBD214B15904A2D436F90355A">
    <w:name w:val="C94050EEBD214B15904A2D436F90355A"/>
    <w:rsid w:val="00E628E3"/>
  </w:style>
  <w:style w:type="paragraph" w:customStyle="1" w:styleId="F052FCA6761D409CBFD2285BD52DCFA3">
    <w:name w:val="F052FCA6761D409CBFD2285BD52DCFA3"/>
    <w:rsid w:val="00E628E3"/>
  </w:style>
  <w:style w:type="paragraph" w:customStyle="1" w:styleId="54A1BB0677B54D9FAEA599526AB2B9F3">
    <w:name w:val="54A1BB0677B54D9FAEA599526AB2B9F3"/>
    <w:rsid w:val="00E628E3"/>
  </w:style>
  <w:style w:type="paragraph" w:customStyle="1" w:styleId="3C6C57E7723E4E919ECF9C619F0EBB91">
    <w:name w:val="3C6C57E7723E4E919ECF9C619F0EBB91"/>
    <w:rsid w:val="00E628E3"/>
  </w:style>
  <w:style w:type="paragraph" w:customStyle="1" w:styleId="E3692D7185754FB391C018ABD491D62E">
    <w:name w:val="E3692D7185754FB391C018ABD491D62E"/>
    <w:rsid w:val="00E628E3"/>
  </w:style>
  <w:style w:type="paragraph" w:customStyle="1" w:styleId="0721A795C8B14BE38B9AF88A54C7B332">
    <w:name w:val="0721A795C8B14BE38B9AF88A54C7B332"/>
    <w:rsid w:val="00E628E3"/>
  </w:style>
  <w:style w:type="paragraph" w:customStyle="1" w:styleId="E00897270CA04CE0B6C5EDF674319D10">
    <w:name w:val="E00897270CA04CE0B6C5EDF674319D10"/>
    <w:rsid w:val="00E628E3"/>
  </w:style>
  <w:style w:type="paragraph" w:customStyle="1" w:styleId="7DDF78659B1B4D3A8FBAB6E6F5E25D50">
    <w:name w:val="7DDF78659B1B4D3A8FBAB6E6F5E25D50"/>
    <w:rsid w:val="00E628E3"/>
  </w:style>
  <w:style w:type="paragraph" w:customStyle="1" w:styleId="6E925B162BE4430F8FC45C0B934E099F">
    <w:name w:val="6E925B162BE4430F8FC45C0B934E099F"/>
    <w:rsid w:val="00014B65"/>
  </w:style>
  <w:style w:type="paragraph" w:customStyle="1" w:styleId="40C834686B134EA7814DA201D746CA39">
    <w:name w:val="40C834686B134EA7814DA201D746CA39"/>
    <w:rsid w:val="00014B65"/>
  </w:style>
  <w:style w:type="paragraph" w:customStyle="1" w:styleId="D2F75E968A9D46BF884D8B607A989516">
    <w:name w:val="D2F75E968A9D46BF884D8B607A989516"/>
    <w:rsid w:val="00014B65"/>
  </w:style>
  <w:style w:type="paragraph" w:customStyle="1" w:styleId="C2E9C31E29074C108A5DB84E4AB0F733">
    <w:name w:val="C2E9C31E29074C108A5DB84E4AB0F733"/>
    <w:rsid w:val="00014B65"/>
  </w:style>
  <w:style w:type="paragraph" w:customStyle="1" w:styleId="21CE17A8DFC84D58B23939896198A208">
    <w:name w:val="21CE17A8DFC84D58B23939896198A208"/>
    <w:rsid w:val="00014B65"/>
  </w:style>
  <w:style w:type="paragraph" w:customStyle="1" w:styleId="18436C96BEB148C4A74B974847C6AF5E">
    <w:name w:val="18436C96BEB148C4A74B974847C6AF5E"/>
    <w:rsid w:val="00014B65"/>
  </w:style>
  <w:style w:type="paragraph" w:customStyle="1" w:styleId="BA85D5070F4348B888E90AB39E573B95">
    <w:name w:val="BA85D5070F4348B888E90AB39E573B95"/>
    <w:rsid w:val="00014B65"/>
  </w:style>
  <w:style w:type="paragraph" w:customStyle="1" w:styleId="E598C49630C74CD0B5F076F1903E73F3">
    <w:name w:val="E598C49630C74CD0B5F076F1903E73F3"/>
    <w:rsid w:val="00014B65"/>
  </w:style>
  <w:style w:type="paragraph" w:customStyle="1" w:styleId="830B781BCD2C4B9F978CC6B325CE4B3D">
    <w:name w:val="830B781BCD2C4B9F978CC6B325CE4B3D"/>
    <w:rsid w:val="00014B65"/>
  </w:style>
  <w:style w:type="paragraph" w:customStyle="1" w:styleId="35408A5CD54A4A438DD5E7EF566228DE">
    <w:name w:val="35408A5CD54A4A438DD5E7EF566228DE"/>
    <w:rsid w:val="00014B65"/>
  </w:style>
  <w:style w:type="paragraph" w:customStyle="1" w:styleId="7B8FF20FA8244796946CE00ED600129A">
    <w:name w:val="7B8FF20FA8244796946CE00ED600129A"/>
    <w:rsid w:val="00014B65"/>
  </w:style>
  <w:style w:type="paragraph" w:customStyle="1" w:styleId="5795FA94C05C4FBCB73394D8048AF9F1">
    <w:name w:val="5795FA94C05C4FBCB73394D8048AF9F1"/>
    <w:rsid w:val="00014B65"/>
  </w:style>
  <w:style w:type="paragraph" w:customStyle="1" w:styleId="347DFF173137416EBD6053E5A0A1377A">
    <w:name w:val="347DFF173137416EBD6053E5A0A1377A"/>
    <w:rsid w:val="00014B65"/>
  </w:style>
  <w:style w:type="paragraph" w:customStyle="1" w:styleId="B9E0D908971C4B37913BE96F165519C4">
    <w:name w:val="B9E0D908971C4B37913BE96F165519C4"/>
    <w:rsid w:val="00014B65"/>
  </w:style>
  <w:style w:type="paragraph" w:customStyle="1" w:styleId="04D09EF182594FADAAE527B739B2325C">
    <w:name w:val="04D09EF182594FADAAE527B739B2325C"/>
    <w:rsid w:val="00014B65"/>
  </w:style>
  <w:style w:type="paragraph" w:customStyle="1" w:styleId="AF0D6011920B448BBBBA4996942685F3">
    <w:name w:val="AF0D6011920B448BBBBA4996942685F3"/>
    <w:rsid w:val="00014B65"/>
  </w:style>
  <w:style w:type="paragraph" w:customStyle="1" w:styleId="CEC3EF3A5F7C47048C99A1E0E942F6E5">
    <w:name w:val="CEC3EF3A5F7C47048C99A1E0E942F6E5"/>
    <w:rsid w:val="0007581F"/>
  </w:style>
  <w:style w:type="paragraph" w:customStyle="1" w:styleId="6E0BBFE694E64F598D652597318850F0">
    <w:name w:val="6E0BBFE694E64F598D652597318850F0"/>
    <w:rsid w:val="0007581F"/>
  </w:style>
  <w:style w:type="paragraph" w:customStyle="1" w:styleId="57C81F1E46834AA2A9FA593FEBE70310">
    <w:name w:val="57C81F1E46834AA2A9FA593FEBE70310"/>
    <w:rsid w:val="0007581F"/>
  </w:style>
  <w:style w:type="paragraph" w:customStyle="1" w:styleId="C1CFB60D05984B91B51739F3DE868AB0">
    <w:name w:val="C1CFB60D05984B91B51739F3DE868AB0"/>
    <w:rsid w:val="0007581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b8ee0de-75aa-4440-9858-5a43bcaa7c1a">
      <UserInfo>
        <DisplayName>Maude Lefebvre Archives (CISSSMO16)</DisplayName>
        <AccountId>30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E5970AA5ABF240A993880531553FC4" ma:contentTypeVersion="4" ma:contentTypeDescription="Crée un document." ma:contentTypeScope="" ma:versionID="5df95db01e01409feef19e54735ebe5f">
  <xsd:schema xmlns:xsd="http://www.w3.org/2001/XMLSchema" xmlns:xs="http://www.w3.org/2001/XMLSchema" xmlns:p="http://schemas.microsoft.com/office/2006/metadata/properties" xmlns:ns2="68366cc2-5ecd-4e44-abbc-ff0b0ea7cdb0" xmlns:ns3="5b8ee0de-75aa-4440-9858-5a43bcaa7c1a" targetNamespace="http://schemas.microsoft.com/office/2006/metadata/properties" ma:root="true" ma:fieldsID="d3b1c1b2508bbf6f401441936561c800" ns2:_="" ns3:_="">
    <xsd:import namespace="68366cc2-5ecd-4e44-abbc-ff0b0ea7cdb0"/>
    <xsd:import namespace="5b8ee0de-75aa-4440-9858-5a43bcaa7c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366cc2-5ecd-4e44-abbc-ff0b0ea7cd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8ee0de-75aa-4440-9858-5a43bcaa7c1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CDFEDF-85C1-4233-A978-D529E597B5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55E91DE-47A9-438E-A68F-C2F40291637A}">
  <ds:schemaRefs>
    <ds:schemaRef ds:uri="http://schemas.microsoft.com/office/2006/metadata/properties"/>
    <ds:schemaRef ds:uri="http://schemas.microsoft.com/office/infopath/2007/PartnerControls"/>
    <ds:schemaRef ds:uri="5b8ee0de-75aa-4440-9858-5a43bcaa7c1a"/>
  </ds:schemaRefs>
</ds:datastoreItem>
</file>

<file path=customXml/itemProps3.xml><?xml version="1.0" encoding="utf-8"?>
<ds:datastoreItem xmlns:ds="http://schemas.openxmlformats.org/officeDocument/2006/customXml" ds:itemID="{5201103E-F8A2-48FE-ACBC-7E31C12354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366cc2-5ecd-4e44-abbc-ff0b0ea7cdb0"/>
    <ds:schemaRef ds:uri="5b8ee0de-75aa-4440-9858-5a43bcaa7c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A7A9136-1DF8-4590-8EC8-B7F9F734F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Nouveau formulaire PII-PID - TEST VF4_form</Template>
  <TotalTime>0</TotalTime>
  <Pages>3</Pages>
  <Words>758</Words>
  <Characters>4170</Characters>
  <Application>Microsoft Office Word</Application>
  <DocSecurity>8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CISSS de la Montérégie</Company>
  <LinksUpToDate>false</LinksUpToDate>
  <CharactersWithSpaces>4919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Dos Santos , Murielle</dc:creator>
  <cp:keywords/>
  <dc:description/>
  <cp:lastModifiedBy>Geneviève Lyonnais</cp:lastModifiedBy>
  <cp:revision>2</cp:revision>
  <cp:lastPrinted>2020-03-02T14:51:00Z</cp:lastPrinted>
  <dcterms:created xsi:type="dcterms:W3CDTF">2023-11-28T15:18:00Z</dcterms:created>
  <dcterms:modified xsi:type="dcterms:W3CDTF">2023-11-28T15:18:00Z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7d8d5d-78e2-4a62-9fcd-016eb5e4c57c_Enabled">
    <vt:lpwstr>true</vt:lpwstr>
  </property>
  <property fmtid="{D5CDD505-2E9C-101B-9397-08002B2CF9AE}" pid="3" name="MSIP_Label_6a7d8d5d-78e2-4a62-9fcd-016eb5e4c57c_SetDate">
    <vt:lpwstr>2022-04-01T18:26:32Z</vt:lpwstr>
  </property>
  <property fmtid="{D5CDD505-2E9C-101B-9397-08002B2CF9AE}" pid="4" name="MSIP_Label_6a7d8d5d-78e2-4a62-9fcd-016eb5e4c57c_Method">
    <vt:lpwstr>Standard</vt:lpwstr>
  </property>
  <property fmtid="{D5CDD505-2E9C-101B-9397-08002B2CF9AE}" pid="5" name="MSIP_Label_6a7d8d5d-78e2-4a62-9fcd-016eb5e4c57c_Name">
    <vt:lpwstr>Général</vt:lpwstr>
  </property>
  <property fmtid="{D5CDD505-2E9C-101B-9397-08002B2CF9AE}" pid="6" name="MSIP_Label_6a7d8d5d-78e2-4a62-9fcd-016eb5e4c57c_SiteId">
    <vt:lpwstr>06e1fe28-5f8b-4075-bf6c-ae24be1a7992</vt:lpwstr>
  </property>
  <property fmtid="{D5CDD505-2E9C-101B-9397-08002B2CF9AE}" pid="7" name="MSIP_Label_6a7d8d5d-78e2-4a62-9fcd-016eb5e4c57c_ActionId">
    <vt:lpwstr>5592730a-960b-4b64-af7d-82d9b8f5a7b2</vt:lpwstr>
  </property>
  <property fmtid="{D5CDD505-2E9C-101B-9397-08002B2CF9AE}" pid="8" name="MSIP_Label_6a7d8d5d-78e2-4a62-9fcd-016eb5e4c57c_ContentBits">
    <vt:lpwstr>0</vt:lpwstr>
  </property>
  <property fmtid="{D5CDD505-2E9C-101B-9397-08002B2CF9AE}" pid="9" name="ContentTypeId">
    <vt:lpwstr>0x0101009AE5970AA5ABF240A993880531553FC4</vt:lpwstr>
  </property>
</Properties>
</file>