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1"/>
        <w:gridCol w:w="5121"/>
      </w:tblGrid>
      <w:tr w:rsidR="004246FA" w14:paraId="383F23A3" w14:textId="77777777" w:rsidTr="009E16F9">
        <w:trPr>
          <w:trHeight w:val="2267"/>
        </w:trPr>
        <w:tc>
          <w:tcPr>
            <w:tcW w:w="5521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748AC770" w:rsidR="004246FA" w:rsidRPr="00B34C6D" w:rsidRDefault="004246FA" w:rsidP="007E09E8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en-CA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  <w:lang w:val="en-CA"/>
                    </w:rPr>
                    <w:t xml:space="preserve">Facility: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21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Dossier :</w:t>
                  </w:r>
                </w:p>
              </w:tc>
              <w:permStart w:id="456345902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1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</w: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</w:r>
                  <w:bookmarkStart w:id="2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sdtContent>
                  </w:sdt>
                  <w:bookmarkEnd w:id="2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DA3736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2927">
                        <w:rPr>
                          <w:rFonts w:ascii="MS Gothic" w:eastAsia="MS Gothic" w:hAnsi="MS Gothic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☐</w:t>
                      </w:r>
                    </w:sdtContent>
                  </w:sdt>
                  <w:permEnd w:id="14307529"/>
                  <w:r w:rsidR="00132927">
                    <w:rPr>
                      <w:rFonts w:ascii="MS Gothic" w:hAnsi="MS Gothic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</w:t>
                  </w:r>
                  <w:r w:rsidR="00132927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2927">
                        <w:rPr>
                          <w:rFonts w:ascii="MS Gothic" w:eastAsia="MS Gothic" w:hAnsi="MS Gothic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☐</w:t>
                      </w:r>
                    </w:sdtContent>
                  </w:sdt>
                  <w:permEnd w:id="338582027"/>
                  <w:r w:rsidR="00132927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2E145995" w:rsidR="004246FA" w:rsidRPr="00B34C6D" w:rsidRDefault="004246FA" w:rsidP="00670E99">
                  <w:pPr>
                    <w:tabs>
                      <w:tab w:val="left" w:pos="468"/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</w: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  <w:t xml:space="preserve">             </w:t>
                  </w: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  <w:lang w:val="en-CA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NAM :</w:t>
                  </w:r>
                </w:p>
              </w:tc>
              <w:permStart w:id="1233065276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4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  <w:lang w:val="en-CA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5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:rsidRPr="00DA3736" w14:paraId="4E3E1C9A" w14:textId="77777777" w:rsidTr="009E16F9">
        <w:trPr>
          <w:trHeight w:val="818"/>
        </w:trPr>
        <w:tc>
          <w:tcPr>
            <w:tcW w:w="5521" w:type="dxa"/>
            <w:shd w:val="clear" w:color="auto" w:fill="FFFFFF" w:themeFill="background1"/>
            <w:vAlign w:val="center"/>
          </w:tcPr>
          <w:p w14:paraId="5E2D7744" w14:textId="1B7BA8D9" w:rsidR="004246FA" w:rsidRPr="00CC77B1" w:rsidRDefault="00014DB6" w:rsidP="00B65634">
            <w:pPr>
              <w:jc w:val="center"/>
              <w:rPr>
                <w:rFonts w:asciiTheme="minorHAnsi" w:hAnsiTheme="minorHAnsi" w:cstheme="minorHAnsi"/>
                <w:b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 xml:space="preserve">APPLICATION FOR LONG-TERM </w:t>
            </w:r>
            <w:r w:rsidR="0043357B">
              <w:rPr>
                <w:rFonts w:asciiTheme="minorHAnsi" w:hAnsiTheme="minorHAnsi" w:cstheme="minorHAnsi"/>
                <w:b/>
                <w:bCs/>
                <w:lang w:val="en-CA"/>
              </w:rPr>
              <w:t>ACCOMMODATION</w:t>
            </w:r>
          </w:p>
          <w:p w14:paraId="65758440" w14:textId="29428D51" w:rsidR="00F03FDC" w:rsidRPr="00CC77B1" w:rsidRDefault="00F03FDC" w:rsidP="0043357B">
            <w:pPr>
              <w:jc w:val="center"/>
              <w:rPr>
                <w:rFonts w:ascii="Arial" w:hAnsi="Arial" w:cs="Arial"/>
                <w:b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(CHSLD-</w:t>
            </w:r>
            <w:r w:rsidR="0043357B">
              <w:rPr>
                <w:rFonts w:asciiTheme="minorHAnsi" w:hAnsiTheme="minorHAnsi" w:cstheme="minorHAnsi"/>
                <w:b/>
                <w:bCs/>
                <w:lang w:val="en-CA"/>
              </w:rPr>
              <w:t>MDA</w:t>
            </w:r>
            <w:r>
              <w:rPr>
                <w:rFonts w:asciiTheme="minorHAnsi" w:hAnsiTheme="minorHAnsi" w:cstheme="minorHAnsi"/>
                <w:b/>
                <w:bCs/>
                <w:lang w:val="en-CA"/>
              </w:rPr>
              <w:t>-</w:t>
            </w:r>
            <w:r w:rsidR="0043357B">
              <w:rPr>
                <w:rFonts w:asciiTheme="minorHAnsi" w:hAnsiTheme="minorHAnsi" w:cstheme="minorHAnsi"/>
                <w:b/>
                <w:bCs/>
                <w:lang w:val="en-CA"/>
              </w:rPr>
              <w:t>RNI</w:t>
            </w:r>
            <w:r>
              <w:rPr>
                <w:rFonts w:asciiTheme="minorHAnsi" w:hAnsiTheme="minorHAnsi" w:cstheme="minorHAnsi"/>
                <w:b/>
                <w:bCs/>
                <w:lang w:val="en-CA"/>
              </w:rPr>
              <w:t>)</w:t>
            </w:r>
          </w:p>
        </w:tc>
        <w:tc>
          <w:tcPr>
            <w:tcW w:w="5121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CC77B1" w:rsidRDefault="004246FA" w:rsidP="007E09E8">
            <w:pPr>
              <w:rPr>
                <w:color w:val="000000" w:themeColor="text1"/>
                <w:lang w:val="en-CA"/>
              </w:rPr>
            </w:pPr>
          </w:p>
        </w:tc>
      </w:tr>
    </w:tbl>
    <w:p w14:paraId="22D5173F" w14:textId="0B11FB04" w:rsidR="00F57A04" w:rsidRPr="00CC77B1" w:rsidRDefault="003F61E0" w:rsidP="00F57A04">
      <w:pPr>
        <w:ind w:right="-294"/>
        <w:jc w:val="both"/>
        <w:rPr>
          <w:rFonts w:asciiTheme="minorHAnsi" w:hAnsiTheme="minorHAnsi"/>
          <w:sz w:val="20"/>
          <w:szCs w:val="20"/>
          <w:lang w:val="en-CA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1516F" wp14:editId="3DCBC4B4">
                <wp:simplePos x="0" y="0"/>
                <wp:positionH relativeFrom="column">
                  <wp:posOffset>1312545</wp:posOffset>
                </wp:positionH>
                <wp:positionV relativeFrom="paragraph">
                  <wp:posOffset>-1976120</wp:posOffset>
                </wp:positionV>
                <wp:extent cx="2133600" cy="525780"/>
                <wp:effectExtent l="0" t="0" r="0" b="762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8D692" w14:textId="380BBFEB" w:rsidR="003F61E0" w:rsidRPr="00DA3736" w:rsidRDefault="00DA3736" w:rsidP="003F61E0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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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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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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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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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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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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</w:t>
                            </w:r>
                            <w:r w:rsidRPr="00DA3736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  <w:lang w:val="en-CA"/>
                              </w:rPr>
                              <w:t></w:t>
                            </w:r>
                          </w:p>
                          <w:p w14:paraId="159C7F53" w14:textId="79BDF65D" w:rsidR="003F61E0" w:rsidRPr="003E5929" w:rsidRDefault="003F61E0" w:rsidP="003F61E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:lang w:val="en-CA"/>
                              </w:rPr>
                              <w:t>MOCLI60624</w:t>
                            </w:r>
                            <w:r w:rsidR="00DA3736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  <w:lang w:val="en-C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1516F" id="Rectangle 3" o:spid="_x0000_s1026" style="position:absolute;left:0;text-align:left;margin-left:103.35pt;margin-top:-155.6pt;width:168pt;height: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" filled="f" stroked="f" strokeweight=".25pt">
                <v:textbox>
                  <w:txbxContent>
                    <w:p w14:paraId="4D88D692" w14:textId="380BBFEB" w:rsidR="003F61E0" w:rsidRPr="00DA3736" w:rsidRDefault="00DA3736" w:rsidP="003F61E0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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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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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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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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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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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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</w:t>
                      </w:r>
                      <w:r w:rsidRPr="00DA3736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  <w:lang w:val="en-CA"/>
                        </w:rPr>
                        <w:t></w:t>
                      </w:r>
                    </w:p>
                    <w:p w14:paraId="159C7F53" w14:textId="79BDF65D" w:rsidR="003F61E0" w:rsidRPr="003E5929" w:rsidRDefault="003F61E0" w:rsidP="003F61E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MOCLI60624</w:t>
                      </w:r>
                      <w:r w:rsidR="00DA3736"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2979B837">
            <wp:simplePos x="0" y="0"/>
            <wp:positionH relativeFrom="column">
              <wp:posOffset>-359410</wp:posOffset>
            </wp:positionH>
            <wp:positionV relativeFrom="paragraph">
              <wp:posOffset>-2343785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3700F" w14:textId="222C46E1" w:rsidR="00F57A04" w:rsidRPr="00FC2C1B" w:rsidRDefault="00F57A04" w:rsidP="00FC2C1B">
      <w:pPr>
        <w:ind w:right="-294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Style w:val="ui-provider"/>
          <w:rFonts w:asciiTheme="minorHAnsi" w:hAnsiTheme="minorHAnsi" w:cstheme="minorHAnsi"/>
          <w:i/>
          <w:iCs/>
          <w:sz w:val="20"/>
          <w:szCs w:val="20"/>
          <w:lang w:val="en-CA"/>
        </w:rPr>
        <w:t xml:space="preserve">This form is reserved for case workers who wish to submit an application for long-term housing, either at a long-term care centre (CHSLD), </w:t>
      </w:r>
      <w:r w:rsidR="0043357B">
        <w:rPr>
          <w:rStyle w:val="ui-provider"/>
          <w:rFonts w:asciiTheme="minorHAnsi" w:hAnsiTheme="minorHAnsi" w:cstheme="minorHAnsi"/>
          <w:i/>
          <w:iCs/>
          <w:sz w:val="20"/>
          <w:szCs w:val="20"/>
          <w:lang w:val="en-CA"/>
        </w:rPr>
        <w:t>senior housing (MDA</w:t>
      </w:r>
      <w:r>
        <w:rPr>
          <w:rStyle w:val="ui-provider"/>
          <w:rFonts w:asciiTheme="minorHAnsi" w:hAnsiTheme="minorHAnsi" w:cstheme="minorHAnsi"/>
          <w:i/>
          <w:iCs/>
          <w:sz w:val="20"/>
          <w:szCs w:val="20"/>
          <w:lang w:val="en-CA"/>
        </w:rPr>
        <w:t>), or a</w:t>
      </w:r>
      <w:r w:rsidR="0043357B">
        <w:rPr>
          <w:rStyle w:val="ui-provider"/>
          <w:rFonts w:asciiTheme="minorHAnsi" w:hAnsiTheme="minorHAnsi" w:cstheme="minorHAnsi"/>
          <w:i/>
          <w:iCs/>
          <w:sz w:val="20"/>
          <w:szCs w:val="20"/>
          <w:lang w:val="en-CA"/>
        </w:rPr>
        <w:t>n intermediate or family-type resource</w:t>
      </w:r>
      <w:r>
        <w:rPr>
          <w:rStyle w:val="ui-provider"/>
          <w:rFonts w:asciiTheme="minorHAnsi" w:hAnsiTheme="minorHAnsi" w:cstheme="minorHAnsi"/>
          <w:i/>
          <w:iCs/>
          <w:sz w:val="20"/>
          <w:szCs w:val="20"/>
          <w:lang w:val="en-CA"/>
        </w:rPr>
        <w:t xml:space="preserve"> (</w:t>
      </w:r>
      <w:r w:rsidR="0043357B">
        <w:rPr>
          <w:rStyle w:val="ui-provider"/>
          <w:rFonts w:asciiTheme="minorHAnsi" w:hAnsiTheme="minorHAnsi" w:cstheme="minorHAnsi"/>
          <w:i/>
          <w:iCs/>
          <w:sz w:val="20"/>
          <w:szCs w:val="20"/>
          <w:lang w:val="en-CA"/>
        </w:rPr>
        <w:t>RNI</w:t>
      </w:r>
      <w:r>
        <w:rPr>
          <w:rStyle w:val="ui-provider"/>
          <w:rFonts w:asciiTheme="minorHAnsi" w:hAnsiTheme="minorHAnsi" w:cstheme="minorHAnsi"/>
          <w:i/>
          <w:iCs/>
          <w:sz w:val="20"/>
          <w:szCs w:val="20"/>
          <w:lang w:val="en-CA"/>
        </w:rPr>
        <w:t xml:space="preserve">). </w:t>
      </w:r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 xml:space="preserve">This </w:t>
      </w:r>
      <w:proofErr w:type="spellStart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>authorization</w:t>
      </w:r>
      <w:proofErr w:type="spellEnd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>will</w:t>
      </w:r>
      <w:proofErr w:type="spellEnd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 xml:space="preserve"> </w:t>
      </w:r>
      <w:proofErr w:type="spellStart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>allow</w:t>
      </w:r>
      <w:proofErr w:type="spellEnd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 xml:space="preserve"> the Guichet d’accès aux services de soutien à l’autonomie (GASSA) of the Direction des services de soutien à domicile et de gériatrie (DSSADG) to </w:t>
      </w:r>
      <w:proofErr w:type="spellStart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>analyze</w:t>
      </w:r>
      <w:proofErr w:type="spellEnd"/>
      <w:r w:rsidRPr="00CC77B1">
        <w:rPr>
          <w:rStyle w:val="ui-provider"/>
          <w:rFonts w:asciiTheme="minorHAnsi" w:hAnsiTheme="minorHAnsi" w:cstheme="minorHAnsi"/>
          <w:i/>
          <w:iCs/>
          <w:sz w:val="20"/>
          <w:szCs w:val="20"/>
        </w:rPr>
        <w:t xml:space="preserve"> the file. </w:t>
      </w:r>
    </w:p>
    <w:tbl>
      <w:tblPr>
        <w:tblStyle w:val="Grilledutableau"/>
        <w:tblW w:w="10611" w:type="dxa"/>
        <w:tblLayout w:type="fixed"/>
        <w:tblLook w:val="04A0" w:firstRow="1" w:lastRow="0" w:firstColumn="1" w:lastColumn="0" w:noHBand="0" w:noVBand="1"/>
      </w:tblPr>
      <w:tblGrid>
        <w:gridCol w:w="685"/>
        <w:gridCol w:w="390"/>
        <w:gridCol w:w="1080"/>
        <w:gridCol w:w="1170"/>
        <w:gridCol w:w="639"/>
        <w:gridCol w:w="232"/>
        <w:gridCol w:w="119"/>
        <w:gridCol w:w="926"/>
        <w:gridCol w:w="1984"/>
        <w:gridCol w:w="973"/>
        <w:gridCol w:w="308"/>
        <w:gridCol w:w="196"/>
        <w:gridCol w:w="702"/>
        <w:gridCol w:w="1207"/>
      </w:tblGrid>
      <w:tr w:rsidR="00014DB6" w:rsidRPr="00EA1CCD" w14:paraId="638758B7" w14:textId="77777777" w:rsidTr="00F57A04">
        <w:tc>
          <w:tcPr>
            <w:tcW w:w="10611" w:type="dxa"/>
            <w:gridSpan w:val="14"/>
            <w:shd w:val="clear" w:color="auto" w:fill="BFBFBF" w:themeFill="background1" w:themeFillShade="BF"/>
          </w:tcPr>
          <w:p w14:paraId="22F9C856" w14:textId="55333410" w:rsidR="00014DB6" w:rsidRPr="00EA1CCD" w:rsidRDefault="00014DB6" w:rsidP="00A93A1A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C77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CC77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A93A1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USER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 xml:space="preserve"> IDENTIFICATION</w:t>
            </w:r>
          </w:p>
        </w:tc>
      </w:tr>
      <w:tr w:rsidR="0026108B" w:rsidRPr="00EA1CCD" w14:paraId="0BBE9815" w14:textId="77777777" w:rsidTr="00CC77B1">
        <w:tc>
          <w:tcPr>
            <w:tcW w:w="1075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76DFC81" w14:textId="0783E0D0" w:rsidR="0026108B" w:rsidRPr="0026108B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Language: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7CA893" w14:textId="41CFED2C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55419854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55419854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French   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5BBC5B" w14:textId="42A70AD8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26735480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26735480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English   </w:t>
            </w:r>
          </w:p>
        </w:tc>
        <w:tc>
          <w:tcPr>
            <w:tcW w:w="99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55EEAA" w14:textId="358401C9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727271319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72727131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Other:</w:t>
            </w:r>
          </w:p>
        </w:tc>
        <w:permStart w:id="564427254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214591913"/>
            <w:placeholder>
              <w:docPart w:val="60D0EE53A6574C9284FF029E3E264DE9"/>
            </w:placeholder>
            <w:showingPlcHdr/>
            <w:text w:multiLine="1"/>
          </w:sdtPr>
          <w:sdtEndPr/>
          <w:sdtContent>
            <w:tc>
              <w:tcPr>
                <w:tcW w:w="2910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53B1B01F" w14:textId="4B0FBFD4" w:rsidR="0026108B" w:rsidRPr="00EA1CCD" w:rsidRDefault="0026108B" w:rsidP="0026108B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564427254" w:displacedByCustomXml="prev"/>
        <w:tc>
          <w:tcPr>
            <w:tcW w:w="973" w:type="dxa"/>
            <w:tcBorders>
              <w:left w:val="nil"/>
              <w:right w:val="nil"/>
            </w:tcBorders>
            <w:shd w:val="clear" w:color="auto" w:fill="auto"/>
          </w:tcPr>
          <w:p w14:paraId="62BE7039" w14:textId="01221F38" w:rsidR="0026108B" w:rsidRPr="0026108B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Smoker: </w:t>
            </w:r>
          </w:p>
        </w:tc>
        <w:tc>
          <w:tcPr>
            <w:tcW w:w="1206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EE4282D" w14:textId="394EED75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80636799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28063679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Yes </w:t>
            </w:r>
          </w:p>
        </w:tc>
        <w:tc>
          <w:tcPr>
            <w:tcW w:w="1207" w:type="dxa"/>
            <w:tcBorders>
              <w:left w:val="nil"/>
            </w:tcBorders>
            <w:shd w:val="clear" w:color="auto" w:fill="auto"/>
          </w:tcPr>
          <w:p w14:paraId="41844E5A" w14:textId="4FFE9A62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55327798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55327798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No</w:t>
            </w:r>
          </w:p>
        </w:tc>
      </w:tr>
      <w:tr w:rsidR="009E16F9" w:rsidRPr="00EA1CCD" w14:paraId="27485F72" w14:textId="77777777" w:rsidTr="009C7ACB">
        <w:tc>
          <w:tcPr>
            <w:tcW w:w="3964" w:type="dxa"/>
            <w:gridSpan w:val="5"/>
            <w:tcBorders>
              <w:right w:val="nil"/>
            </w:tcBorders>
            <w:shd w:val="clear" w:color="auto" w:fill="auto"/>
          </w:tcPr>
          <w:p w14:paraId="61394F66" w14:textId="45ED5E9E" w:rsidR="009E16F9" w:rsidRPr="00EA1CCD" w:rsidRDefault="00A93A1A" w:rsidP="009C7AC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User</w:t>
            </w:r>
            <w:r w:rsidR="009C7AC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’s home address:</w:t>
            </w:r>
          </w:p>
        </w:tc>
        <w:permStart w:id="114225424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1150792752"/>
            <w:placeholder>
              <w:docPart w:val="FCBB3096C2FD425C8EE5DA5111B00D26"/>
            </w:placeholder>
            <w:showingPlcHdr/>
            <w:text w:multiLine="1"/>
          </w:sdtPr>
          <w:sdtEndPr/>
          <w:sdtContent>
            <w:tc>
              <w:tcPr>
                <w:tcW w:w="3261" w:type="dxa"/>
                <w:gridSpan w:val="4"/>
                <w:tcBorders>
                  <w:left w:val="nil"/>
                  <w:right w:val="nil"/>
                </w:tcBorders>
                <w:shd w:val="clear" w:color="auto" w:fill="auto"/>
              </w:tcPr>
              <w:p w14:paraId="6EA7F91C" w14:textId="10B7CF2E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142254240" w:displacedByCustomXml="prev"/>
        <w:tc>
          <w:tcPr>
            <w:tcW w:w="1477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D0C8715" w14:textId="6F4518F6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Apartment:</w:t>
            </w:r>
          </w:p>
        </w:tc>
        <w:permStart w:id="1144999245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2084056223"/>
            <w:placeholder>
              <w:docPart w:val="325CE800ED48450FB0CB09FCADDE911E"/>
            </w:placeholder>
            <w:showingPlcHdr/>
            <w:text w:multiLine="1"/>
          </w:sdtPr>
          <w:sdtEndPr/>
          <w:sdtContent>
            <w:tc>
              <w:tcPr>
                <w:tcW w:w="1909" w:type="dxa"/>
                <w:gridSpan w:val="2"/>
                <w:tcBorders>
                  <w:left w:val="nil"/>
                </w:tcBorders>
                <w:shd w:val="clear" w:color="auto" w:fill="auto"/>
              </w:tcPr>
              <w:p w14:paraId="3D209D89" w14:textId="76B3A8EB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144999245" w:displacedByCustomXml="prev"/>
      </w:tr>
      <w:tr w:rsidR="009E16F9" w:rsidRPr="00EA1CCD" w14:paraId="74133C5F" w14:textId="77777777" w:rsidTr="00141E90">
        <w:tc>
          <w:tcPr>
            <w:tcW w:w="685" w:type="dxa"/>
            <w:tcBorders>
              <w:right w:val="nil"/>
            </w:tcBorders>
            <w:shd w:val="clear" w:color="auto" w:fill="auto"/>
          </w:tcPr>
          <w:p w14:paraId="0915D818" w14:textId="1CA0454F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City:</w:t>
            </w:r>
          </w:p>
        </w:tc>
        <w:permStart w:id="295774851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344007743"/>
            <w:placeholder>
              <w:docPart w:val="0186F50EEF054CAC96B3A6F84128472B"/>
            </w:placeholder>
            <w:showingPlcHdr/>
            <w:text w:multiLine="1"/>
          </w:sdtPr>
          <w:sdtEndPr/>
          <w:sdtContent>
            <w:tc>
              <w:tcPr>
                <w:tcW w:w="3511" w:type="dxa"/>
                <w:gridSpan w:val="5"/>
                <w:tcBorders>
                  <w:left w:val="nil"/>
                  <w:right w:val="nil"/>
                </w:tcBorders>
                <w:shd w:val="clear" w:color="auto" w:fill="auto"/>
              </w:tcPr>
              <w:p w14:paraId="260FCE63" w14:textId="7FC940F6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295774851" w:displacedByCustomXml="prev"/>
        <w:tc>
          <w:tcPr>
            <w:tcW w:w="104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76D723F" w14:textId="64E0EFFD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Province:</w:t>
            </w:r>
          </w:p>
        </w:tc>
        <w:permStart w:id="873077575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376981075"/>
            <w:placeholder>
              <w:docPart w:val="5E8F6ADBA9E14FC4970B11A430DF5BE3"/>
            </w:placeholder>
            <w:showingPlcHdr/>
            <w:text w:multiLine="1"/>
          </w:sdtPr>
          <w:sdtEndPr/>
          <w:sdtContent>
            <w:tc>
              <w:tcPr>
                <w:tcW w:w="1984" w:type="dxa"/>
                <w:tcBorders>
                  <w:left w:val="nil"/>
                  <w:right w:val="nil"/>
                </w:tcBorders>
                <w:shd w:val="clear" w:color="auto" w:fill="auto"/>
              </w:tcPr>
              <w:p w14:paraId="4CC4C343" w14:textId="1348276C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873077575" w:displacedByCustomXml="prev"/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383BC27" w14:textId="7270EB70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Postal code:</w:t>
            </w:r>
          </w:p>
        </w:tc>
        <w:permStart w:id="1577782284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207919675"/>
            <w:placeholder>
              <w:docPart w:val="EC10BA7847CD4E96965E229A8FF9DBDA"/>
            </w:placeholder>
            <w:showingPlcHdr/>
            <w:text w:multiLine="1"/>
          </w:sdtPr>
          <w:sdtEndPr/>
          <w:sdtContent>
            <w:tc>
              <w:tcPr>
                <w:tcW w:w="2105" w:type="dxa"/>
                <w:gridSpan w:val="3"/>
                <w:tcBorders>
                  <w:left w:val="nil"/>
                </w:tcBorders>
                <w:shd w:val="clear" w:color="auto" w:fill="auto"/>
              </w:tcPr>
              <w:p w14:paraId="6003279B" w14:textId="255079B3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577782284" w:displacedByCustomXml="prev"/>
      </w:tr>
    </w:tbl>
    <w:p w14:paraId="62EBF3C5" w14:textId="7A37B436" w:rsidR="00932CCC" w:rsidRPr="00EA1CCD" w:rsidRDefault="00932CCC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1165"/>
        <w:gridCol w:w="76"/>
        <w:gridCol w:w="1228"/>
        <w:gridCol w:w="1070"/>
        <w:gridCol w:w="769"/>
        <w:gridCol w:w="457"/>
        <w:gridCol w:w="2321"/>
        <w:gridCol w:w="1071"/>
        <w:gridCol w:w="251"/>
        <w:gridCol w:w="2219"/>
      </w:tblGrid>
      <w:tr w:rsidR="00014DB6" w:rsidRPr="00EA1CCD" w14:paraId="4A25823C" w14:textId="77777777" w:rsidTr="00A877F0">
        <w:tc>
          <w:tcPr>
            <w:tcW w:w="10627" w:type="dxa"/>
            <w:gridSpan w:val="10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D8BE038" w14:textId="51390B3D" w:rsidR="00014DB6" w:rsidRPr="00EA1CCD" w:rsidRDefault="00014DB6" w:rsidP="00D639A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IDENTIFICATION OF LIAISON PERSON</w:t>
            </w:r>
          </w:p>
        </w:tc>
      </w:tr>
      <w:tr w:rsidR="00B31958" w:rsidRPr="00EA1CCD" w14:paraId="5AC1E106" w14:textId="767225B6" w:rsidTr="00CC77B1">
        <w:tc>
          <w:tcPr>
            <w:tcW w:w="1165" w:type="dxa"/>
            <w:tcBorders>
              <w:right w:val="nil"/>
            </w:tcBorders>
            <w:shd w:val="clear" w:color="auto" w:fill="auto"/>
          </w:tcPr>
          <w:p w14:paraId="75D034CD" w14:textId="08B4CD73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Last name:</w:t>
            </w:r>
          </w:p>
        </w:tc>
        <w:permStart w:id="1454650169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233394425"/>
            <w:placeholder>
              <w:docPart w:val="1351E05717994678BA1C9903F0E726D5"/>
            </w:placeholder>
            <w:showingPlcHdr/>
            <w:text w:multiLine="1"/>
          </w:sdtPr>
          <w:sdtEndPr/>
          <w:sdtContent>
            <w:tc>
              <w:tcPr>
                <w:tcW w:w="2374" w:type="dxa"/>
                <w:gridSpan w:val="3"/>
                <w:tcBorders>
                  <w:left w:val="nil"/>
                  <w:right w:val="nil"/>
                </w:tcBorders>
                <w:shd w:val="clear" w:color="auto" w:fill="auto"/>
              </w:tcPr>
              <w:p w14:paraId="4F8688E5" w14:textId="072640FC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454650169" w:displacedByCustomXml="prev"/>
        <w:tc>
          <w:tcPr>
            <w:tcW w:w="122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73E8CBC" w14:textId="2AC91121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First name:</w:t>
            </w:r>
          </w:p>
        </w:tc>
        <w:permStart w:id="1968982073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171261278"/>
            <w:placeholder>
              <w:docPart w:val="153DE61915554938842297503F370425"/>
            </w:placeholder>
            <w:showingPlcHdr/>
            <w:text w:multiLine="1"/>
          </w:sdtPr>
          <w:sdtEndPr/>
          <w:sdtContent>
            <w:tc>
              <w:tcPr>
                <w:tcW w:w="2321" w:type="dxa"/>
                <w:tcBorders>
                  <w:left w:val="nil"/>
                  <w:right w:val="nil"/>
                </w:tcBorders>
                <w:shd w:val="clear" w:color="auto" w:fill="auto"/>
              </w:tcPr>
              <w:p w14:paraId="4B501852" w14:textId="26916B30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968982073" w:displacedByCustomXml="prev"/>
        <w:tc>
          <w:tcPr>
            <w:tcW w:w="132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41DA62A" w14:textId="70E3AC71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Job title:</w:t>
            </w:r>
          </w:p>
        </w:tc>
        <w:permStart w:id="295183202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359323757"/>
            <w:placeholder>
              <w:docPart w:val="8679D8E521BB48038ABFA374CF14DEC8"/>
            </w:placeholder>
            <w:showingPlcHdr/>
            <w:text w:multiLine="1"/>
          </w:sdtPr>
          <w:sdtEndPr/>
          <w:sdtContent>
            <w:tc>
              <w:tcPr>
                <w:tcW w:w="2219" w:type="dxa"/>
                <w:tcBorders>
                  <w:left w:val="nil"/>
                </w:tcBorders>
                <w:shd w:val="clear" w:color="auto" w:fill="auto"/>
              </w:tcPr>
              <w:p w14:paraId="507C543A" w14:textId="2AAC97D4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295183202" w:displacedByCustomXml="prev"/>
      </w:tr>
      <w:tr w:rsidR="00B31958" w:rsidRPr="00EA1CCD" w14:paraId="0EA04A3C" w14:textId="77777777" w:rsidTr="00A877F0">
        <w:tc>
          <w:tcPr>
            <w:tcW w:w="1241" w:type="dxa"/>
            <w:gridSpan w:val="2"/>
            <w:tcBorders>
              <w:right w:val="nil"/>
            </w:tcBorders>
            <w:shd w:val="clear" w:color="auto" w:fill="auto"/>
          </w:tcPr>
          <w:p w14:paraId="08FF2CAE" w14:textId="1FCB6379" w:rsidR="00B31958" w:rsidRPr="00311CC0" w:rsidRDefault="00764583" w:rsidP="007645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Telephone:</w:t>
            </w:r>
          </w:p>
        </w:tc>
        <w:permStart w:id="182085678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1383989578"/>
            <w:placeholder>
              <w:docPart w:val="7D0571D2E9AD48E482505016B99CD2F9"/>
            </w:placeholder>
            <w:showingPlcHdr/>
            <w:text w:multiLine="1"/>
          </w:sdtPr>
          <w:sdtEndPr/>
          <w:sdtContent>
            <w:tc>
              <w:tcPr>
                <w:tcW w:w="2298" w:type="dxa"/>
                <w:gridSpan w:val="2"/>
                <w:tcBorders>
                  <w:left w:val="nil"/>
                  <w:right w:val="nil"/>
                </w:tcBorders>
                <w:shd w:val="clear" w:color="auto" w:fill="auto"/>
              </w:tcPr>
              <w:p w14:paraId="4061B80C" w14:textId="6057D661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820856780" w:displacedByCustomXml="prev"/>
        <w:tc>
          <w:tcPr>
            <w:tcW w:w="769" w:type="dxa"/>
            <w:tcBorders>
              <w:left w:val="nil"/>
              <w:right w:val="nil"/>
            </w:tcBorders>
            <w:shd w:val="clear" w:color="auto" w:fill="auto"/>
          </w:tcPr>
          <w:p w14:paraId="7FDE7DF8" w14:textId="5D4B820C" w:rsidR="00B31958" w:rsidRPr="00311CC0" w:rsidRDefault="00764583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Ext.:</w:t>
            </w:r>
          </w:p>
        </w:tc>
        <w:permStart w:id="812976923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88291180"/>
            <w:placeholder>
              <w:docPart w:val="80F789D0ACDA475BAD94985D0AE66BAC"/>
            </w:placeholder>
            <w:showingPlcHdr/>
            <w:text w:multiLine="1"/>
          </w:sdtPr>
          <w:sdtEndPr/>
          <w:sdtContent>
            <w:tc>
              <w:tcPr>
                <w:tcW w:w="2778" w:type="dxa"/>
                <w:gridSpan w:val="2"/>
                <w:tcBorders>
                  <w:left w:val="nil"/>
                  <w:right w:val="nil"/>
                </w:tcBorders>
                <w:shd w:val="clear" w:color="auto" w:fill="auto"/>
              </w:tcPr>
              <w:p w14:paraId="15939C97" w14:textId="3FDC7E86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812976923" w:displacedByCustomXml="prev"/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14:paraId="5AEB0C52" w14:textId="37CD4B98" w:rsidR="00B31958" w:rsidRPr="00311CC0" w:rsidRDefault="00764583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Cell no.:</w:t>
            </w:r>
          </w:p>
        </w:tc>
        <w:permStart w:id="104801190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581752633"/>
            <w:placeholder>
              <w:docPart w:val="35FA2F66E13E4F4A90967F53ADCAD725"/>
            </w:placeholder>
            <w:showingPlcHdr/>
            <w:text w:multiLine="1"/>
          </w:sdtPr>
          <w:sdtEndPr/>
          <w:sdtContent>
            <w:tc>
              <w:tcPr>
                <w:tcW w:w="2470" w:type="dxa"/>
                <w:gridSpan w:val="2"/>
                <w:tcBorders>
                  <w:left w:val="nil"/>
                </w:tcBorders>
                <w:shd w:val="clear" w:color="auto" w:fill="auto"/>
              </w:tcPr>
              <w:p w14:paraId="5F9C6A20" w14:textId="25FBA50F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048011900" w:displacedByCustomXml="prev"/>
      </w:tr>
      <w:tr w:rsidR="00B31958" w:rsidRPr="00EA1CCD" w14:paraId="258F3B9B" w14:textId="77777777" w:rsidTr="00A877F0">
        <w:tc>
          <w:tcPr>
            <w:tcW w:w="2469" w:type="dxa"/>
            <w:gridSpan w:val="3"/>
            <w:tcBorders>
              <w:right w:val="nil"/>
            </w:tcBorders>
            <w:shd w:val="clear" w:color="auto" w:fill="auto"/>
          </w:tcPr>
          <w:p w14:paraId="1BDA9521" w14:textId="423FA500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Facility and program: </w:t>
            </w:r>
          </w:p>
        </w:tc>
        <w:permStart w:id="238511557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431176535"/>
            <w:placeholder>
              <w:docPart w:val="A95DF2EE1ACF4D8BADDACC90942A1C44"/>
            </w:placeholder>
            <w:showingPlcHdr/>
            <w:text w:multiLine="1"/>
          </w:sdtPr>
          <w:sdtEndPr/>
          <w:sdtContent>
            <w:tc>
              <w:tcPr>
                <w:tcW w:w="8158" w:type="dxa"/>
                <w:gridSpan w:val="7"/>
                <w:tcBorders>
                  <w:left w:val="nil"/>
                </w:tcBorders>
                <w:shd w:val="clear" w:color="auto" w:fill="auto"/>
              </w:tcPr>
              <w:p w14:paraId="6C3AC472" w14:textId="7A4F5D78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238511557" w:displacedByCustomXml="prev"/>
      </w:tr>
    </w:tbl>
    <w:p w14:paraId="1AFA2F88" w14:textId="03F96CC9" w:rsidR="00014DB6" w:rsidRDefault="00014DB6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081"/>
        <w:gridCol w:w="8546"/>
      </w:tblGrid>
      <w:tr w:rsidR="00311CC0" w:rsidRPr="00472AC0" w14:paraId="2C288BE2" w14:textId="77777777" w:rsidTr="00311CC0">
        <w:trPr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BA821E0" w14:textId="63D5F003" w:rsidR="00311CC0" w:rsidRPr="00165615" w:rsidRDefault="00311CC0" w:rsidP="00475D44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REASONS FOR THE APPLICATION</w:t>
            </w:r>
          </w:p>
        </w:tc>
      </w:tr>
      <w:tr w:rsidR="00311CC0" w:rsidRPr="00472AC0" w14:paraId="6D343C3F" w14:textId="77777777" w:rsidTr="005A5610">
        <w:trPr>
          <w:tblHeader/>
        </w:trPr>
        <w:tc>
          <w:tcPr>
            <w:tcW w:w="208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98BA5" w14:textId="4FA3ED24" w:rsidR="00311CC0" w:rsidRPr="00311CC0" w:rsidRDefault="00311CC0" w:rsidP="00276609">
            <w:pPr>
              <w:spacing w:before="20" w:after="20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CA"/>
              </w:rPr>
              <w:t xml:space="preserve">Main reasons: </w:t>
            </w:r>
          </w:p>
        </w:tc>
        <w:permStart w:id="170461901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682736178"/>
            <w:placeholder>
              <w:docPart w:val="A17393198E24429C92C69CCA8EE8BE69"/>
            </w:placeholder>
            <w:showingPlcHdr/>
            <w:text w:multiLine="1"/>
          </w:sdtPr>
          <w:sdtEndPr/>
          <w:sdtContent>
            <w:tc>
              <w:tcPr>
                <w:tcW w:w="8546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1B44E7F" w14:textId="18521501" w:rsidR="00311CC0" w:rsidRPr="00311CC0" w:rsidRDefault="00C72C80" w:rsidP="00276609">
                <w:pPr>
                  <w:spacing w:before="20" w:after="20"/>
                  <w:rPr>
                    <w:rFonts w:asciiTheme="minorHAnsi" w:eastAsia="Calibri" w:hAnsiTheme="minorHAnsi" w:cs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1704619010" w:displacedByCustomXml="prev"/>
      </w:tr>
      <w:tr w:rsidR="00311CC0" w:rsidRPr="00472AC0" w14:paraId="679BCB21" w14:textId="77777777" w:rsidTr="005A5610">
        <w:trPr>
          <w:tblHeader/>
        </w:trPr>
        <w:tc>
          <w:tcPr>
            <w:tcW w:w="208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16CBA" w14:textId="760A385F" w:rsidR="00311CC0" w:rsidRPr="00311CC0" w:rsidRDefault="00311CC0" w:rsidP="00276609">
            <w:pPr>
              <w:spacing w:before="20" w:after="20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CA"/>
              </w:rPr>
              <w:t xml:space="preserve">Interventions attempted: </w:t>
            </w:r>
          </w:p>
        </w:tc>
        <w:permStart w:id="800930977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625919986"/>
            <w:placeholder>
              <w:docPart w:val="438E7652E21B42928B3A83713F84A1BA"/>
            </w:placeholder>
            <w:showingPlcHdr/>
            <w:text w:multiLine="1"/>
          </w:sdtPr>
          <w:sdtEndPr/>
          <w:sdtContent>
            <w:tc>
              <w:tcPr>
                <w:tcW w:w="8546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3E79DC2" w14:textId="1A6DFCEF" w:rsidR="00311CC0" w:rsidRPr="00311CC0" w:rsidRDefault="00C72C80" w:rsidP="00276609">
                <w:pPr>
                  <w:spacing w:before="20" w:after="20"/>
                  <w:rPr>
                    <w:rFonts w:asciiTheme="minorHAnsi" w:eastAsia="Calibri" w:hAnsiTheme="minorHAnsi" w:cs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p>
            </w:tc>
          </w:sdtContent>
        </w:sdt>
        <w:permEnd w:id="800930977" w:displacedByCustomXml="prev"/>
      </w:tr>
    </w:tbl>
    <w:p w14:paraId="580E2281" w14:textId="3F7C3643" w:rsidR="00014DB6" w:rsidRDefault="00014DB6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007"/>
        <w:gridCol w:w="2007"/>
        <w:gridCol w:w="2125"/>
        <w:gridCol w:w="2124"/>
        <w:gridCol w:w="2364"/>
      </w:tblGrid>
      <w:tr w:rsidR="008349C6" w:rsidRPr="00DA3736" w14:paraId="28262E29" w14:textId="77777777" w:rsidTr="00E75D7F">
        <w:tc>
          <w:tcPr>
            <w:tcW w:w="10627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4C60B0" w14:textId="546F75CB" w:rsidR="008349C6" w:rsidRPr="00CC77B1" w:rsidRDefault="00A93A1A" w:rsidP="00E75D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USER</w:t>
            </w:r>
            <w:r w:rsidR="008349C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 xml:space="preserve"> LOCATION AT THE TIME OF THE APPLICATION</w:t>
            </w:r>
          </w:p>
        </w:tc>
      </w:tr>
      <w:tr w:rsidR="008349C6" w:rsidRPr="00EA1CCD" w14:paraId="46103761" w14:textId="77777777" w:rsidTr="00E75D7F">
        <w:tc>
          <w:tcPr>
            <w:tcW w:w="1062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5BC595C9" w14:textId="77777777" w:rsidR="008349C6" w:rsidRPr="00EA1CCD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95063868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950638686"/>
            <w:r w:rsidRPr="00CC77B1">
              <w:rPr>
                <w:rFonts w:asciiTheme="minorHAnsi" w:hAnsiTheme="minorHAnsi" w:cstheme="minorHAnsi"/>
                <w:sz w:val="20"/>
                <w:szCs w:val="20"/>
              </w:rPr>
              <w:t xml:space="preserve">  CISSS de la Montérégie-Ouest                                    </w:t>
            </w:r>
            <w:permStart w:id="1123339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123339"/>
            <w:r w:rsidRPr="00CC77B1">
              <w:rPr>
                <w:rFonts w:asciiTheme="minorHAnsi" w:hAnsiTheme="minorHAnsi" w:cstheme="minorHAnsi"/>
                <w:sz w:val="20"/>
                <w:szCs w:val="20"/>
              </w:rPr>
              <w:t xml:space="preserve">  Out of </w:t>
            </w:r>
            <w:proofErr w:type="spellStart"/>
            <w:r w:rsidRPr="00CC77B1">
              <w:rPr>
                <w:rFonts w:asciiTheme="minorHAnsi" w:hAnsiTheme="minorHAnsi" w:cstheme="minorHAnsi"/>
                <w:sz w:val="20"/>
                <w:szCs w:val="20"/>
              </w:rPr>
              <w:t>territory</w:t>
            </w:r>
            <w:proofErr w:type="spellEnd"/>
            <w:r w:rsidRPr="00CC77B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</w:t>
            </w:r>
          </w:p>
        </w:tc>
      </w:tr>
      <w:tr w:rsidR="008349C6" w:rsidRPr="00EA1CCD" w14:paraId="5872D8DA" w14:textId="77777777" w:rsidTr="00353E93">
        <w:trPr>
          <w:trHeight w:val="193"/>
        </w:trPr>
        <w:tc>
          <w:tcPr>
            <w:tcW w:w="40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296BA3" w14:textId="77777777" w:rsidR="008349C6" w:rsidRPr="00CC77B1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At home or private residence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B133F88" w14:textId="77777777" w:rsidR="008349C6" w:rsidRPr="006404BE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Housing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790CDC" w14:textId="77777777" w:rsidR="008349C6" w:rsidRPr="006404BE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Hospital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EF4690" w14:textId="3F2C9FC5" w:rsidR="008349C6" w:rsidRPr="006404BE" w:rsidRDefault="002C4CCE" w:rsidP="002C4CC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Post-acute care</w:t>
            </w:r>
          </w:p>
        </w:tc>
      </w:tr>
      <w:tr w:rsidR="000425FA" w:rsidRPr="00EA1CCD" w14:paraId="6E9C3141" w14:textId="77777777" w:rsidTr="00353E93">
        <w:trPr>
          <w:trHeight w:val="187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61B88" w14:textId="77777777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362376132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36237613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Châteauguay         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AFF4F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0629349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210629349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Huntingdon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713772" w14:textId="6A5CFE5D" w:rsidR="000425FA" w:rsidRPr="00ED595E" w:rsidRDefault="000425FA" w:rsidP="0043357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63494592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56349459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43357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MDA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permStart w:id="129606124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138269064"/>
                <w:placeholder>
                  <w:docPart w:val="F413827CB7D3442C8936CE186347F39B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296061247"/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8B74E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95582074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79558207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Anna-Laberge</w:t>
            </w:r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314CE93A" w14:textId="6F910581" w:rsidR="000425FA" w:rsidRPr="00B83CB9" w:rsidRDefault="000425FA" w:rsidP="00A93A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22539558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72253955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URFI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Physical health</w:t>
            </w:r>
          </w:p>
        </w:tc>
      </w:tr>
      <w:tr w:rsidR="000425FA" w:rsidRPr="00EA1CCD" w14:paraId="1ACFD8FC" w14:textId="77777777" w:rsidTr="00353E93">
        <w:trPr>
          <w:trHeight w:val="187"/>
        </w:trPr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1A8CFC" w14:textId="77777777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33997052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33997052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Kateri                      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9FA1DA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15730521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61573052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Valleyfield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0D6E1" w14:textId="14AF48FB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02F70" w14:textId="5A436A91" w:rsidR="000425FA" w:rsidRPr="00B83CB9" w:rsidRDefault="000425FA" w:rsidP="00A93A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985907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5985907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Suroît</w:t>
            </w:r>
            <w:proofErr w:type="spellEnd"/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35F889EB" w14:textId="349A593C" w:rsidR="000425FA" w:rsidRPr="00B83CB9" w:rsidRDefault="000425FA" w:rsidP="00A93A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12232274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01223227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URFI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Physical </w:t>
            </w:r>
          </w:p>
        </w:tc>
      </w:tr>
      <w:tr w:rsidR="00AB4D0E" w:rsidRPr="00EA1CCD" w14:paraId="4438993C" w14:textId="77777777" w:rsidTr="00353E93">
        <w:trPr>
          <w:trHeight w:val="187"/>
        </w:trPr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C40281" w14:textId="77777777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25593263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25593263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Jardin-du-Québec  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A0E93B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833026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4833026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Vaudreuil-Dorion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03228" w14:textId="4E057944" w:rsidR="000425FA" w:rsidRPr="00EA1CCD" w:rsidRDefault="000425FA" w:rsidP="003E05C5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33936999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33936999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CHSLD: </w:t>
            </w:r>
            <w:permStart w:id="79346631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384488352"/>
                <w:placeholder>
                  <w:docPart w:val="4E471FAF3BB94C8CB08AFEF0F52C1E96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793466316"/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310B71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5384614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95384614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Barrie Memorial</w:t>
            </w:r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1690988A" w14:textId="77777777" w:rsidR="000425FA" w:rsidRPr="00B83CB9" w:rsidRDefault="000425FA" w:rsidP="00E75D7F">
            <w:pPr>
              <w:ind w:firstLine="23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disabilities</w:t>
            </w:r>
          </w:p>
        </w:tc>
      </w:tr>
      <w:tr w:rsidR="00A8483B" w:rsidRPr="00EA1CCD" w14:paraId="30996BE5" w14:textId="77777777" w:rsidTr="00353E93">
        <w:trPr>
          <w:trHeight w:val="187"/>
        </w:trPr>
        <w:tc>
          <w:tcPr>
            <w:tcW w:w="40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7FD" w14:textId="06C14B8F" w:rsidR="00A8483B" w:rsidRPr="00B83CB9" w:rsidRDefault="00A8483B" w:rsidP="003E05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6708397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36708397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Other: </w:t>
            </w:r>
            <w:permStart w:id="107304592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981266406"/>
                <w:placeholder>
                  <w:docPart w:val="74B66F58FD434CD18DC833A698ACACD4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073045928"/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142E8" w14:textId="0EE53E3B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08AA2" w14:textId="33AEB642" w:rsidR="00A8483B" w:rsidRPr="00EA1CCD" w:rsidRDefault="00A8483B" w:rsidP="003E05C5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867928257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86792825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Other: </w:t>
            </w:r>
            <w:permStart w:id="117709355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753672714"/>
                <w:placeholder>
                  <w:docPart w:val="78980F1AB62E4600A076B9F51BDE7974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177093558"/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18B34637" w14:textId="7D3FF773" w:rsidR="00A8483B" w:rsidRPr="00B83CB9" w:rsidRDefault="00A8483B" w:rsidP="00A93A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09325921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50932592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UTRF</w:t>
            </w:r>
          </w:p>
        </w:tc>
      </w:tr>
      <w:tr w:rsidR="00A8483B" w:rsidRPr="00EA1CCD" w14:paraId="0648A2CB" w14:textId="77777777" w:rsidTr="009C7ACB">
        <w:trPr>
          <w:trHeight w:val="227"/>
        </w:trPr>
        <w:tc>
          <w:tcPr>
            <w:tcW w:w="40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07B6" w14:textId="3780A8A2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8A96" w14:textId="59878D65" w:rsidR="00A8483B" w:rsidRPr="00ED595E" w:rsidRDefault="00A8483B" w:rsidP="0043357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13392767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01339276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43357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RNI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permStart w:id="194629118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345939773"/>
                <w:placeholder>
                  <w:docPart w:val="E12429E6691E4E99A6BDE7D67A565C04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946291186"/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828B" w14:textId="661E9C86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05EF778" w14:textId="1BEB29ED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489856394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489856394"/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PEIO</w:t>
            </w:r>
          </w:p>
        </w:tc>
      </w:tr>
      <w:tr w:rsidR="003A5DCC" w:rsidRPr="0043357B" w14:paraId="4FC4B727" w14:textId="77777777" w:rsidTr="009C7ACB">
        <w:trPr>
          <w:trHeight w:val="742"/>
        </w:trPr>
        <w:tc>
          <w:tcPr>
            <w:tcW w:w="4014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30FAE0A5" w14:textId="6BBAE09F" w:rsidR="003A5DCC" w:rsidRPr="00CC77B1" w:rsidRDefault="003A5DCC" w:rsidP="00A93A1A">
            <w:pPr>
              <w:ind w:right="-199"/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Where the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user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will await housing:</w:t>
            </w:r>
          </w:p>
        </w:tc>
        <w:tc>
          <w:tcPr>
            <w:tcW w:w="6613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14:paraId="4659D0AE" w14:textId="158EBFC3" w:rsidR="003A5DCC" w:rsidRPr="00CC77B1" w:rsidRDefault="003A5DCC" w:rsidP="00763714">
            <w:pPr>
              <w:tabs>
                <w:tab w:val="left" w:pos="2251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530560215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53056021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Home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668476939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66847693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RPA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/CHSLD/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MDA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/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RNI</w:t>
            </w:r>
          </w:p>
          <w:p w14:paraId="2F775C2D" w14:textId="77777777" w:rsidR="003A5DCC" w:rsidRPr="00CC77B1" w:rsidRDefault="003A5DCC" w:rsidP="003A5DCC">
            <w:pPr>
              <w:tabs>
                <w:tab w:val="left" w:pos="2251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93949816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93949816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Hospital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1840519138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84051913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Post-acute care facility</w:t>
            </w:r>
          </w:p>
          <w:p w14:paraId="0977B0C2" w14:textId="3958C2D8" w:rsidR="003A5DCC" w:rsidRPr="0043357B" w:rsidRDefault="00E1340B" w:rsidP="003A5DCC">
            <w:pPr>
              <w:tabs>
                <w:tab w:val="left" w:pos="2251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087277202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208727720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Other: </w:t>
            </w:r>
            <w:permStart w:id="19963921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251481979"/>
                <w:placeholder>
                  <w:docPart w:val="2F94BAE6D63E42F598206B835043B8E7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99639214"/>
          </w:p>
        </w:tc>
      </w:tr>
      <w:tr w:rsidR="008349C6" w:rsidRPr="00A93A1A" w14:paraId="74B574EE" w14:textId="77777777" w:rsidTr="00AB4905">
        <w:trPr>
          <w:trHeight w:val="187"/>
        </w:trPr>
        <w:tc>
          <w:tcPr>
            <w:tcW w:w="10627" w:type="dxa"/>
            <w:gridSpan w:val="5"/>
            <w:tcBorders>
              <w:bottom w:val="single" w:sz="4" w:space="0" w:color="auto"/>
            </w:tcBorders>
          </w:tcPr>
          <w:p w14:paraId="105DACA8" w14:textId="2BB2AB44" w:rsidR="008349C6" w:rsidRPr="00A93A1A" w:rsidRDefault="008349C6" w:rsidP="00A93A1A">
            <w:pPr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If waiting in a post-acute care or hospital bed, indicate the name of the home care services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manager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who authorized the application. Full name of home care services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manager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 </w:t>
            </w:r>
            <w:permStart w:id="4706478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1576014591"/>
                <w:placeholder>
                  <w:docPart w:val="3F70A438EC9145A19495D1CB9FF3C4AB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47064789"/>
          </w:p>
        </w:tc>
      </w:tr>
    </w:tbl>
    <w:p w14:paraId="68196DE2" w14:textId="290ECAB0" w:rsidR="008349C6" w:rsidRPr="00A93A1A" w:rsidRDefault="008349C6" w:rsidP="007E09E8">
      <w:pPr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27"/>
        <w:gridCol w:w="3468"/>
        <w:gridCol w:w="4252"/>
      </w:tblGrid>
      <w:tr w:rsidR="00014DB6" w:rsidRPr="00DA3736" w14:paraId="59C825E9" w14:textId="77777777" w:rsidTr="00CC77B1">
        <w:tc>
          <w:tcPr>
            <w:tcW w:w="10642" w:type="dxa"/>
            <w:gridSpan w:val="3"/>
            <w:shd w:val="clear" w:color="auto" w:fill="BFBFBF" w:themeFill="background1" w:themeFillShade="BF"/>
          </w:tcPr>
          <w:p w14:paraId="712955A9" w14:textId="6C05C931" w:rsidR="00014DB6" w:rsidRPr="00CC77B1" w:rsidRDefault="00014DB6" w:rsidP="00EA1CC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RELEVANT HISTORY/RISK FACTORS (check items that affect prioritization)</w:t>
            </w:r>
          </w:p>
        </w:tc>
      </w:tr>
      <w:tr w:rsidR="00AC3CB7" w:rsidRPr="00DA3736" w14:paraId="5F4E43A1" w14:textId="77777777" w:rsidTr="00CC77B1">
        <w:trPr>
          <w:trHeight w:val="752"/>
        </w:trPr>
        <w:tc>
          <w:tcPr>
            <w:tcW w:w="2926" w:type="dxa"/>
            <w:vMerge w:val="restart"/>
            <w:tcBorders>
              <w:right w:val="nil"/>
            </w:tcBorders>
          </w:tcPr>
          <w:p w14:paraId="6E633CAD" w14:textId="0D003552" w:rsidR="00AC3CB7" w:rsidRPr="00CC77B1" w:rsidRDefault="00AC3CB7" w:rsidP="00014DB6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36578257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36578257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Abuse/neglect</w:t>
            </w:r>
          </w:p>
          <w:p w14:paraId="701B9B4D" w14:textId="42C75858" w:rsidR="00AC3CB7" w:rsidRPr="00CC77B1" w:rsidRDefault="00AC3CB7" w:rsidP="00014DB6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375036648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37503664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Lives alone/social isolation</w:t>
            </w:r>
          </w:p>
          <w:p w14:paraId="5AB2CAF1" w14:textId="77777777" w:rsidR="00CC77B1" w:rsidRDefault="00AC3CB7" w:rsidP="00014DB6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335111792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33511179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Frequent falls/injuries</w:t>
            </w:r>
            <w:r w:rsidR="00CC77B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  <w:p w14:paraId="6E21CCE2" w14:textId="753A5A9A" w:rsidR="00AC3CB7" w:rsidRPr="00CC77B1" w:rsidRDefault="00AC3CB7" w:rsidP="00CC77B1">
            <w:pPr>
              <w:ind w:left="-28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permStart w:id="141074099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41074099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Financial vulnerability</w:t>
            </w:r>
          </w:p>
          <w:p w14:paraId="21BDFA4E" w14:textId="285A7E02" w:rsidR="00AC3CB7" w:rsidRPr="00CC77B1" w:rsidRDefault="00AC3CB7" w:rsidP="00014DB6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790129792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79012979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Prognosis less than 6 months</w:t>
            </w:r>
          </w:p>
          <w:p w14:paraId="10385416" w14:textId="381962C4" w:rsidR="00DA3736" w:rsidRDefault="00AC3CB7" w:rsidP="005C281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14197404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14197404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Centenarian</w:t>
            </w:r>
          </w:p>
          <w:p w14:paraId="40EED91D" w14:textId="77777777" w:rsidR="00AC3CB7" w:rsidRPr="00DA3736" w:rsidRDefault="00AC3CB7" w:rsidP="00DA3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6" w:type="dxa"/>
            <w:vMerge w:val="restart"/>
            <w:tcBorders>
              <w:left w:val="nil"/>
              <w:right w:val="single" w:sz="4" w:space="0" w:color="auto"/>
            </w:tcBorders>
          </w:tcPr>
          <w:p w14:paraId="5BFE89FC" w14:textId="77777777" w:rsidR="00AC3CB7" w:rsidRPr="00CC77B1" w:rsidRDefault="00AC3CB7" w:rsidP="00ED595E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307799844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30779984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Homeless/no fixed address</w:t>
            </w:r>
          </w:p>
          <w:p w14:paraId="4F007903" w14:textId="77777777" w:rsidR="00AC3CB7" w:rsidRPr="00CC77B1" w:rsidRDefault="00AC3CB7" w:rsidP="00ED595E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60247843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60247843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Cost of enhanced services</w:t>
            </w:r>
          </w:p>
          <w:p w14:paraId="602F5A94" w14:textId="77777777" w:rsidR="00AC3CB7" w:rsidRPr="00CC77B1" w:rsidRDefault="00AC3CB7" w:rsidP="00ED595E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918579884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91857988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Exhaustion/loss of network</w:t>
            </w:r>
          </w:p>
          <w:p w14:paraId="13B2CE96" w14:textId="65C719F2" w:rsidR="00AC3CB7" w:rsidRPr="00CC77B1" w:rsidRDefault="00AC3CB7" w:rsidP="00ED595E">
            <w:pPr>
              <w:tabs>
                <w:tab w:val="left" w:pos="21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733893288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73389328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Rapid deterioration of health 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condition/medical instability</w:t>
            </w:r>
          </w:p>
          <w:p w14:paraId="4DAC1CC5" w14:textId="53FF8CB6" w:rsidR="00AC3CB7" w:rsidRPr="00CC77B1" w:rsidRDefault="00AC3CB7" w:rsidP="00C66E43">
            <w:pPr>
              <w:tabs>
                <w:tab w:val="left" w:pos="219"/>
              </w:tabs>
              <w:ind w:right="-88"/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</w:pPr>
            <w:permStart w:id="1700941778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70094177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Behavioural and</w:t>
            </w:r>
            <w:r w:rsidR="00CC77B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psychological symptoms of dementia (BPSD)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</w:tcBorders>
          </w:tcPr>
          <w:p w14:paraId="0C52CB4F" w14:textId="3D7A9C5E" w:rsidR="00AC3CB7" w:rsidRPr="00CC77B1" w:rsidRDefault="00AC3CB7" w:rsidP="009111D5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499404381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49940438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Reunification of family/couple:  </w:t>
            </w:r>
            <w:permStart w:id="97165225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1958983061"/>
                <w:placeholder>
                  <w:docPart w:val="F18654FB1AEF4E78A0C304EB8256C840"/>
                </w:placeholder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enter name here </w:t>
                </w:r>
              </w:sdtContent>
            </w:sdt>
            <w:permEnd w:id="971652251"/>
          </w:p>
        </w:tc>
      </w:tr>
      <w:tr w:rsidR="00A26968" w:rsidRPr="00EA1CCD" w14:paraId="4BA6FA54" w14:textId="77777777" w:rsidTr="00CC77B1">
        <w:trPr>
          <w:trHeight w:val="752"/>
        </w:trPr>
        <w:tc>
          <w:tcPr>
            <w:tcW w:w="2926" w:type="dxa"/>
            <w:vMerge/>
            <w:tcBorders>
              <w:right w:val="nil"/>
            </w:tcBorders>
          </w:tcPr>
          <w:p w14:paraId="19D55479" w14:textId="77777777" w:rsidR="00A26968" w:rsidRPr="00CC77B1" w:rsidRDefault="00A26968" w:rsidP="00014DB6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3466" w:type="dxa"/>
            <w:vMerge/>
            <w:tcBorders>
              <w:left w:val="nil"/>
              <w:right w:val="single" w:sz="4" w:space="0" w:color="auto"/>
            </w:tcBorders>
          </w:tcPr>
          <w:p w14:paraId="28166174" w14:textId="77777777" w:rsidR="00A26968" w:rsidRPr="00CC77B1" w:rsidRDefault="00A26968" w:rsidP="00014DB6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</w:tcBorders>
          </w:tcPr>
          <w:p w14:paraId="7DA55B28" w14:textId="113C9F48" w:rsidR="00A93A1A" w:rsidRDefault="00A26968" w:rsidP="00965CD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permStart w:id="60994832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60994832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Other: </w:t>
            </w:r>
            <w:permStart w:id="166600258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722954088"/>
                <w:placeholder>
                  <w:docPart w:val="DC13823385FC47CB88BAE78E51DE6396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</w:p>
          <w:permEnd w:id="1666002588"/>
          <w:p w14:paraId="551E4262" w14:textId="77777777" w:rsidR="00A93A1A" w:rsidRPr="00A93A1A" w:rsidRDefault="00A93A1A" w:rsidP="00A93A1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F33797" w14:textId="77777777" w:rsidR="00A93A1A" w:rsidRPr="00A93A1A" w:rsidRDefault="00A93A1A" w:rsidP="00A93A1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B749EC" w14:textId="04E58385" w:rsidR="00A26968" w:rsidRPr="00A93A1A" w:rsidRDefault="00A26968" w:rsidP="00A93A1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5634" w:rsidRPr="00DA3736" w14:paraId="1A56E2C6" w14:textId="77777777" w:rsidTr="00CC77B1">
        <w:tc>
          <w:tcPr>
            <w:tcW w:w="10642" w:type="dxa"/>
            <w:gridSpan w:val="3"/>
            <w:shd w:val="clear" w:color="auto" w:fill="BFBFBF" w:themeFill="background1" w:themeFillShade="BF"/>
          </w:tcPr>
          <w:p w14:paraId="46DFFF6D" w14:textId="0DC5F8F7" w:rsidR="00B65634" w:rsidRPr="00CC77B1" w:rsidRDefault="00B65634" w:rsidP="00B6563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lastRenderedPageBreak/>
              <w:br w:type="page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 xml:space="preserve">MANDATORY DOCUMENTS TO ATTACH TO THIS APPLICATION </w:t>
            </w:r>
          </w:p>
        </w:tc>
      </w:tr>
      <w:tr w:rsidR="00B65634" w:rsidRPr="00DA3736" w14:paraId="6F71B500" w14:textId="77777777" w:rsidTr="00CC77B1">
        <w:trPr>
          <w:trHeight w:val="416"/>
        </w:trPr>
        <w:tc>
          <w:tcPr>
            <w:tcW w:w="10642" w:type="dxa"/>
            <w:gridSpan w:val="3"/>
          </w:tcPr>
          <w:p w14:paraId="1246882B" w14:textId="1A60966E" w:rsidR="00B65634" w:rsidRPr="00CC77B1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419247867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41924786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Multiclientele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assessment tool (MCAT), representative of the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user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’s situation and completed within the past 3 months</w:t>
            </w:r>
          </w:p>
          <w:p w14:paraId="36E2A2FA" w14:textId="6A8DE4DE" w:rsidR="00B65634" w:rsidRPr="00CC77B1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532119273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53211927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Updated list of medications</w:t>
            </w:r>
          </w:p>
          <w:p w14:paraId="2F9323FE" w14:textId="1BFCF256" w:rsidR="00B65634" w:rsidRPr="00CC77B1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25457797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25457797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CLI-60607 Behavioural report (if SMAF behaviour score is -2 or -3)</w:t>
            </w:r>
          </w:p>
          <w:p w14:paraId="3AD89294" w14:textId="7DABBCD5" w:rsidR="00B65634" w:rsidRPr="00CC77B1" w:rsidRDefault="00B65634" w:rsidP="008E3311">
            <w:pPr>
              <w:tabs>
                <w:tab w:val="left" w:pos="298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475554275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47555427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List of diagnoses and medical history on the CTMSP medical assessment form or relevant medical records, including summary sheets from family doctor and specialists</w:t>
            </w:r>
          </w:p>
          <w:p w14:paraId="217C004C" w14:textId="1E460AA5" w:rsidR="00B65634" w:rsidRPr="00CC77B1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807294211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Wingdings 2" w:char="F0A3"/>
            </w:r>
            <w:permEnd w:id="180729421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Assessment reports and professional recommendations (if relevant)</w:t>
            </w:r>
          </w:p>
          <w:p w14:paraId="2D2436DB" w14:textId="77777777" w:rsidR="00B65634" w:rsidRPr="00CC77B1" w:rsidRDefault="00B65634" w:rsidP="00B6563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14:paraId="383F4CCA" w14:textId="370B94DC" w:rsidR="00B65634" w:rsidRPr="00CC77B1" w:rsidRDefault="00F1221A" w:rsidP="00F1221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THE APPLICATION WILL ONLY BE PROCESSED ONCE ALL REQUIRED DOCUMENTS HAVE BEEN RECEIVED.</w:t>
            </w:r>
          </w:p>
        </w:tc>
      </w:tr>
    </w:tbl>
    <w:p w14:paraId="6366E428" w14:textId="703A7AB3" w:rsidR="00014DB6" w:rsidRPr="00CC77B1" w:rsidRDefault="00014DB6" w:rsidP="007E09E8">
      <w:pPr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642" w:type="dxa"/>
        <w:tblInd w:w="-5" w:type="dxa"/>
        <w:tblLook w:val="04A0" w:firstRow="1" w:lastRow="0" w:firstColumn="1" w:lastColumn="0" w:noHBand="0" w:noVBand="1"/>
      </w:tblPr>
      <w:tblGrid>
        <w:gridCol w:w="10642"/>
      </w:tblGrid>
      <w:tr w:rsidR="00B65634" w:rsidRPr="00DA3736" w14:paraId="13E5CEDA" w14:textId="77777777" w:rsidTr="00B65634">
        <w:tc>
          <w:tcPr>
            <w:tcW w:w="10642" w:type="dxa"/>
            <w:shd w:val="clear" w:color="auto" w:fill="BFBFBF" w:themeFill="background1" w:themeFillShade="BF"/>
          </w:tcPr>
          <w:p w14:paraId="158113EB" w14:textId="77777777" w:rsidR="00B65634" w:rsidRPr="00CC77B1" w:rsidRDefault="00B65634" w:rsidP="00B6563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 xml:space="preserve">HOW TO SEND THE COMPLETED APPLICATION </w:t>
            </w:r>
          </w:p>
        </w:tc>
      </w:tr>
      <w:tr w:rsidR="00B65634" w:rsidRPr="00DA3736" w14:paraId="68048C88" w14:textId="77777777" w:rsidTr="00B65634">
        <w:trPr>
          <w:trHeight w:val="577"/>
        </w:trPr>
        <w:tc>
          <w:tcPr>
            <w:tcW w:w="10642" w:type="dxa"/>
          </w:tcPr>
          <w:p w14:paraId="723D48AD" w14:textId="7C78A2FE" w:rsidR="00B65634" w:rsidRPr="00CC77B1" w:rsidRDefault="00B65634" w:rsidP="001B51FE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The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user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or authorized person has given their verbal authorization to send their file in support of the application for long-term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accommodation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 </w:t>
            </w:r>
            <w:permStart w:id="1836452900" w:edGrp="everyone"/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val="en-CA"/>
                </w:rPr>
                <w:id w:val="-89651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736" w:rsidRPr="00DA3736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83645290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Yes     </w:t>
            </w:r>
            <w:permStart w:id="1565738103" w:edGrp="everyone"/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  <w:lang w:val="en-CA"/>
                </w:rPr>
                <w:id w:val="-51955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736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56573810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No</w:t>
            </w:r>
          </w:p>
          <w:p w14:paraId="3419F9A1" w14:textId="77777777" w:rsidR="00B65634" w:rsidRPr="00CC77B1" w:rsidRDefault="00B65634" w:rsidP="00B65634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14:paraId="360B4449" w14:textId="1C73D54B" w:rsidR="00F1221A" w:rsidRPr="00CC77B1" w:rsidRDefault="00B65634" w:rsidP="001B51FE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Send all scanned documents related to the application for long-term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accommodation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in a single email to </w:t>
            </w:r>
            <w:hyperlink r:id="rId9" w:history="1">
              <w:r>
                <w:rPr>
                  <w:rStyle w:val="Lienhypertexte"/>
                  <w:rFonts w:asciiTheme="minorHAnsi" w:hAnsiTheme="minorHAnsi" w:cstheme="minorHAnsi"/>
                  <w:b/>
                  <w:bCs/>
                  <w:sz w:val="20"/>
                  <w:szCs w:val="20"/>
                  <w:lang w:val="en-CA"/>
                </w:rPr>
                <w:t>gassa.cisssmo16@ssss.gouv.qc.ca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</w:t>
            </w:r>
          </w:p>
          <w:p w14:paraId="6865A321" w14:textId="77777777" w:rsidR="00F1221A" w:rsidRPr="00CC77B1" w:rsidRDefault="00F1221A" w:rsidP="001B51FE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14:paraId="197BBE78" w14:textId="001EB7AD" w:rsidR="00F1221A" w:rsidRPr="00CC77B1" w:rsidRDefault="00F1221A" w:rsidP="00F1221A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Email subject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User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’s full name and current location </w:t>
            </w:r>
          </w:p>
          <w:p w14:paraId="79A44B8C" w14:textId="040C52A2" w:rsidR="00F1221A" w:rsidRPr="00CC77B1" w:rsidRDefault="00B65634" w:rsidP="00F1221A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>If there is an urgent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need for </w:t>
            </w:r>
            <w:r w:rsidR="00A93A1A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accommodation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, please indicate this in the subject line. </w:t>
            </w:r>
          </w:p>
          <w:p w14:paraId="4CE428F8" w14:textId="079CB227" w:rsidR="00B65634" w:rsidRPr="00CC77B1" w:rsidRDefault="00B65634" w:rsidP="00510396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 xml:space="preserve">E.g., URGENT - Last name, first name - Location </w:t>
            </w:r>
          </w:p>
        </w:tc>
      </w:tr>
    </w:tbl>
    <w:p w14:paraId="02F2C34E" w14:textId="77777777" w:rsidR="00F15FDF" w:rsidRPr="00CC77B1" w:rsidRDefault="00F15FDF" w:rsidP="00B65634">
      <w:pPr>
        <w:keepNext/>
        <w:tabs>
          <w:tab w:val="left" w:pos="0"/>
        </w:tabs>
        <w:rPr>
          <w:rFonts w:asciiTheme="minorHAnsi" w:hAnsiTheme="minorHAnsi" w:cstheme="minorHAnsi"/>
          <w:sz w:val="20"/>
          <w:szCs w:val="20"/>
          <w:lang w:val="en-CA"/>
        </w:rPr>
      </w:pPr>
    </w:p>
    <w:p w14:paraId="680A4E5D" w14:textId="77777777" w:rsidR="00EC202C" w:rsidRPr="00CC77B1" w:rsidRDefault="00EC202C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744"/>
        <w:gridCol w:w="900"/>
        <w:gridCol w:w="1996"/>
      </w:tblGrid>
      <w:tr w:rsidR="00DA05CB" w:rsidRPr="001625A7" w14:paraId="78B72F42" w14:textId="77777777" w:rsidTr="00460828">
        <w:trPr>
          <w:trHeight w:val="864"/>
        </w:trPr>
        <w:tc>
          <w:tcPr>
            <w:tcW w:w="2546" w:type="dxa"/>
            <w:vAlign w:val="bottom"/>
          </w:tcPr>
          <w:p w14:paraId="1FEA8CE6" w14:textId="574AC827" w:rsidR="00DA05CB" w:rsidRPr="003F61E0" w:rsidRDefault="00DA05CB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208908996" w:edGrp="everyone" w:colFirst="1" w:colLast="1"/>
            <w:permStart w:id="834895407" w:edGrp="everyone" w:colFirst="3" w:colLast="3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Case worker’s signature: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296FEF7D" w14:textId="77777777" w:rsidR="00DA05CB" w:rsidRPr="003F61E0" w:rsidRDefault="007E09E8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3F0D4D9B" wp14:editId="07777777">
                      <wp:extent cx="534155" cy="534155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8947" cy="5489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194DBDC" w14:textId="77777777" w:rsidR="007E09E8" w:rsidRPr="003F61E0" w:rsidRDefault="007E09E8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14:paraId="745EA83F" w14:textId="77777777" w:rsidR="00DA05CB" w:rsidRPr="003F61E0" w:rsidRDefault="00DA05CB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 xml:space="preserve">Date: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75F80603" w14:textId="77777777" w:rsidR="00DA05CB" w:rsidRPr="003F61E0" w:rsidRDefault="000303C6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  <w:lang w:val="en-CA"/>
                  </w:rPr>
                  <w:t xml:space="preserve">  </w:t>
                </w:r>
              </w:p>
            </w:tc>
          </w:sdtContent>
        </w:sdt>
      </w:tr>
    </w:tbl>
    <w:permEnd w:id="1208908996"/>
    <w:permEnd w:id="834895407"/>
    <w:p w14:paraId="18CD56EF" w14:textId="1645FCFE" w:rsidR="0039226F" w:rsidRPr="00CC77B1" w:rsidRDefault="00F1221A" w:rsidP="00B65634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  <w:lang w:val="en-CA"/>
        </w:rPr>
      </w:pPr>
      <w:r>
        <w:rPr>
          <w:rFonts w:asciiTheme="minorHAnsi" w:hAnsiTheme="minorHAnsi" w:cstheme="minorHAnsi"/>
          <w:i/>
          <w:iCs/>
          <w:sz w:val="20"/>
          <w:szCs w:val="20"/>
          <w:lang w:val="en-CA"/>
        </w:rPr>
        <w:tab/>
      </w:r>
      <w:r>
        <w:rPr>
          <w:rFonts w:asciiTheme="minorHAnsi" w:hAnsiTheme="minorHAnsi" w:cstheme="minorHAnsi"/>
          <w:i/>
          <w:iCs/>
          <w:sz w:val="20"/>
          <w:szCs w:val="20"/>
          <w:lang w:val="en-CA"/>
        </w:rPr>
        <w:tab/>
      </w:r>
      <w:r>
        <w:rPr>
          <w:rFonts w:asciiTheme="minorHAnsi" w:hAnsiTheme="minorHAnsi" w:cstheme="minorHAnsi"/>
          <w:i/>
          <w:iCs/>
          <w:sz w:val="20"/>
          <w:szCs w:val="20"/>
          <w:lang w:val="en-CA"/>
        </w:rPr>
        <w:tab/>
      </w:r>
      <w:r>
        <w:rPr>
          <w:rFonts w:asciiTheme="minorHAnsi" w:hAnsiTheme="minorHAnsi" w:cstheme="minorHAnsi"/>
          <w:i/>
          <w:iCs/>
          <w:sz w:val="20"/>
          <w:szCs w:val="20"/>
          <w:lang w:val="en-CA"/>
        </w:rPr>
        <w:tab/>
      </w:r>
      <w:permStart w:id="1058960313" w:edGrp="everyone"/>
      <w:r>
        <w:rPr>
          <w:rFonts w:asciiTheme="minorHAnsi" w:hAnsiTheme="minorHAnsi" w:cstheme="minorHAnsi"/>
          <w:i/>
          <w:iCs/>
          <w:sz w:val="16"/>
          <w:szCs w:val="16"/>
          <w:lang w:val="en-CA"/>
        </w:rPr>
        <w:t>Last name and first name, job title</w:t>
      </w:r>
      <w:permEnd w:id="1058960313"/>
      <w:r w:rsidR="00DA3736">
        <w:rPr>
          <w:rFonts w:asciiTheme="minorHAnsi" w:hAnsiTheme="minorHAnsi" w:cstheme="minorHAnsi"/>
          <w:i/>
          <w:iCs/>
          <w:sz w:val="16"/>
          <w:szCs w:val="16"/>
          <w:lang w:val="en-CA"/>
        </w:rPr>
        <w:t xml:space="preserve">                                    </w:t>
      </w:r>
      <w:bookmarkStart w:id="6" w:name="_GoBack"/>
      <w:bookmarkEnd w:id="6"/>
      <w:r w:rsidR="00DA3736">
        <w:rPr>
          <w:rFonts w:asciiTheme="minorHAnsi" w:hAnsiTheme="minorHAnsi" w:cstheme="minorHAnsi"/>
          <w:i/>
          <w:iCs/>
          <w:sz w:val="16"/>
          <w:szCs w:val="16"/>
          <w:lang w:val="en-CA"/>
        </w:rPr>
        <w:t xml:space="preserve">                                                          </w:t>
      </w:r>
      <w:proofErr w:type="spellStart"/>
      <w:r w:rsidR="00DA3736" w:rsidRPr="00DA3736">
        <w:rPr>
          <w:rFonts w:asciiTheme="minorHAnsi" w:hAnsiTheme="minorHAnsi" w:cstheme="minorHAnsi"/>
          <w:iCs/>
          <w:sz w:val="16"/>
          <w:szCs w:val="16"/>
          <w:lang w:val="en-CA"/>
        </w:rPr>
        <w:t>yyyy</w:t>
      </w:r>
      <w:proofErr w:type="spellEnd"/>
      <w:r w:rsidR="00DA3736" w:rsidRPr="00DA3736">
        <w:rPr>
          <w:rFonts w:asciiTheme="minorHAnsi" w:hAnsiTheme="minorHAnsi" w:cstheme="minorHAnsi"/>
          <w:iCs/>
          <w:sz w:val="16"/>
          <w:szCs w:val="16"/>
          <w:lang w:val="en-CA"/>
        </w:rPr>
        <w:t>/mm/</w:t>
      </w:r>
      <w:proofErr w:type="spellStart"/>
      <w:r w:rsidR="00DA3736" w:rsidRPr="00DA3736">
        <w:rPr>
          <w:rFonts w:asciiTheme="minorHAnsi" w:hAnsiTheme="minorHAnsi" w:cstheme="minorHAnsi"/>
          <w:iCs/>
          <w:sz w:val="16"/>
          <w:szCs w:val="16"/>
          <w:lang w:val="en-CA"/>
        </w:rPr>
        <w:t>dd</w:t>
      </w:r>
      <w:proofErr w:type="spellEnd"/>
    </w:p>
    <w:sectPr w:rsidR="0039226F" w:rsidRPr="00CC77B1" w:rsidSect="003A48FF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1FBA0" w14:textId="77777777" w:rsidR="00E15F63" w:rsidRDefault="00E15F63" w:rsidP="0081257E">
      <w:r>
        <w:separator/>
      </w:r>
    </w:p>
  </w:endnote>
  <w:endnote w:type="continuationSeparator" w:id="0">
    <w:p w14:paraId="45DADB3B" w14:textId="77777777" w:rsidR="00E15F63" w:rsidRDefault="00E15F63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CC77B1">
      <w:rPr>
        <w:sz w:val="20"/>
        <w:szCs w:val="20"/>
      </w:rPr>
      <w:t>XXX-XXXXX (XXXX-XX)</w:t>
    </w:r>
    <w:r w:rsidRPr="00CC77B1">
      <w:rPr>
        <w:sz w:val="20"/>
        <w:szCs w:val="20"/>
      </w:rPr>
      <w:tab/>
    </w:r>
    <w:r w:rsidRPr="00CC77B1">
      <w:rPr>
        <w:rFonts w:asciiTheme="minorHAnsi" w:hAnsiTheme="minorHAnsi"/>
        <w:b/>
        <w:bCs/>
        <w:sz w:val="20"/>
        <w:szCs w:val="20"/>
      </w:rPr>
      <w:t>DISCIPLINARY INTERVENTION PLAN /</w:t>
    </w:r>
    <w:r w:rsidRPr="00CC77B1">
      <w:tab/>
    </w:r>
    <w:r w:rsidRPr="00CC77B1"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CC77B1">
      <w:tab/>
    </w:r>
    <w:r w:rsidRPr="00CC77B1">
      <w:rPr>
        <w:rFonts w:asciiTheme="minorHAnsi" w:hAnsiTheme="minorHAnsi"/>
        <w:b/>
        <w:bCs/>
        <w:sz w:val="20"/>
        <w:szCs w:val="20"/>
      </w:rPr>
      <w:t>INTERDISCIPLINARY INTERVENTION PLAN – ID-ASD-PD</w:t>
    </w:r>
    <w:r w:rsidRPr="00CC77B1">
      <w:rPr>
        <w:sz w:val="15"/>
        <w:szCs w:val="15"/>
      </w:rPr>
      <w:tab/>
      <w:t>D.I.C. : 3-4-4</w:t>
    </w:r>
  </w:p>
  <w:p w14:paraId="14FF5265" w14:textId="639E5E8B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CC77B1">
      <w:rPr>
        <w:sz w:val="15"/>
        <w:szCs w:val="15"/>
      </w:rPr>
      <w:tab/>
    </w:r>
    <w:r w:rsidRPr="00CC77B1">
      <w:rPr>
        <w:sz w:val="15"/>
        <w:szCs w:val="15"/>
      </w:rPr>
      <w:tab/>
      <w:t xml:space="preserve">Page </w:t>
    </w:r>
    <w:r>
      <w:rPr>
        <w:sz w:val="15"/>
        <w:szCs w:val="15"/>
        <w:lang w:val="en-CA"/>
      </w:rPr>
      <w:fldChar w:fldCharType="begin"/>
    </w:r>
    <w:r w:rsidRPr="00CC77B1">
      <w:rPr>
        <w:sz w:val="15"/>
        <w:szCs w:val="15"/>
      </w:rPr>
      <w:instrText>PAGE  \* Arabic  \* MERGEFORMAT</w:instrText>
    </w:r>
    <w:r>
      <w:rPr>
        <w:sz w:val="15"/>
        <w:szCs w:val="15"/>
        <w:lang w:val="en-CA"/>
      </w:rPr>
      <w:fldChar w:fldCharType="separate"/>
    </w:r>
    <w:r w:rsidRPr="00CC77B1">
      <w:rPr>
        <w:b/>
        <w:bCs/>
        <w:noProof/>
        <w:sz w:val="15"/>
        <w:szCs w:val="15"/>
      </w:rPr>
      <w:t>2</w:t>
    </w:r>
    <w:r>
      <w:rPr>
        <w:sz w:val="15"/>
        <w:szCs w:val="15"/>
        <w:lang w:val="en-CA"/>
      </w:rPr>
      <w:fldChar w:fldCharType="end"/>
    </w:r>
    <w:r w:rsidRPr="00CC77B1">
      <w:rPr>
        <w:sz w:val="15"/>
        <w:szCs w:val="15"/>
      </w:rPr>
      <w:t xml:space="preserve"> de </w:t>
    </w:r>
    <w:r>
      <w:rPr>
        <w:sz w:val="15"/>
        <w:szCs w:val="15"/>
        <w:lang w:val="en-CA"/>
      </w:rPr>
      <w:fldChar w:fldCharType="begin"/>
    </w:r>
    <w:r w:rsidRPr="00CC77B1">
      <w:rPr>
        <w:sz w:val="15"/>
        <w:szCs w:val="15"/>
      </w:rPr>
      <w:instrText>NUMPAGES  \* Arabic  \* MERGEFORMAT</w:instrText>
    </w:r>
    <w:r>
      <w:rPr>
        <w:sz w:val="15"/>
        <w:szCs w:val="15"/>
        <w:lang w:val="en-CA"/>
      </w:rPr>
      <w:fldChar w:fldCharType="separate"/>
    </w:r>
    <w:r w:rsidRPr="00CC77B1">
      <w:rPr>
        <w:b/>
        <w:bCs/>
        <w:noProof/>
        <w:sz w:val="15"/>
        <w:szCs w:val="15"/>
      </w:rPr>
      <w:t>2</w:t>
    </w:r>
    <w:r>
      <w:rPr>
        <w:sz w:val="15"/>
        <w:szCs w:val="15"/>
        <w:lang w:val="en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62987CEA" w:rsidR="00EE71AF" w:rsidRPr="00CC77B1" w:rsidRDefault="003F61E0" w:rsidP="00ED1B10">
    <w:pPr>
      <w:pStyle w:val="Pieddepage"/>
      <w:tabs>
        <w:tab w:val="clear" w:pos="4320"/>
        <w:tab w:val="clear" w:pos="8640"/>
        <w:tab w:val="center" w:pos="5245"/>
        <w:tab w:val="right" w:pos="10632"/>
      </w:tabs>
      <w:ind w:left="2124" w:hanging="2124"/>
      <w:jc w:val="center"/>
      <w:rPr>
        <w:rFonts w:asciiTheme="minorHAnsi" w:hAnsiTheme="minorHAnsi" w:cstheme="minorHAnsi"/>
        <w:sz w:val="15"/>
        <w:szCs w:val="15"/>
        <w:lang w:val="en-CA"/>
      </w:rPr>
    </w:pPr>
    <w:r>
      <w:rPr>
        <w:rFonts w:asciiTheme="minorHAnsi" w:hAnsiTheme="minorHAnsi" w:cstheme="minorHAnsi"/>
        <w:sz w:val="20"/>
        <w:szCs w:val="20"/>
        <w:lang w:val="en-CA"/>
      </w:rPr>
      <w:t>CLI-60624</w:t>
    </w:r>
    <w:r w:rsidR="00DA3736">
      <w:rPr>
        <w:rFonts w:asciiTheme="minorHAnsi" w:hAnsiTheme="minorHAnsi" w:cstheme="minorHAnsi"/>
        <w:sz w:val="20"/>
        <w:szCs w:val="20"/>
        <w:lang w:val="en-CA"/>
      </w:rPr>
      <w:t>A</w:t>
    </w:r>
    <w:r>
      <w:rPr>
        <w:rFonts w:asciiTheme="minorHAnsi" w:hAnsiTheme="minorHAnsi" w:cstheme="minorHAnsi"/>
        <w:sz w:val="20"/>
        <w:szCs w:val="20"/>
        <w:lang w:val="en-CA"/>
      </w:rPr>
      <w:t xml:space="preserve"> </w:t>
    </w:r>
    <w:r w:rsidR="00DA3736">
      <w:rPr>
        <w:rFonts w:asciiTheme="minorHAnsi" w:hAnsiTheme="minorHAnsi" w:cstheme="minorHAnsi"/>
        <w:sz w:val="15"/>
        <w:szCs w:val="15"/>
        <w:lang w:val="en-CA"/>
      </w:rPr>
      <w:t>(2023-11</w:t>
    </w:r>
    <w:r>
      <w:rPr>
        <w:rFonts w:asciiTheme="minorHAnsi" w:hAnsiTheme="minorHAnsi" w:cstheme="minorHAnsi"/>
        <w:sz w:val="15"/>
        <w:szCs w:val="15"/>
        <w:lang w:val="en-CA"/>
      </w:rPr>
      <w:t>)</w:t>
    </w:r>
    <w:r>
      <w:rPr>
        <w:rFonts w:asciiTheme="minorHAnsi" w:hAnsiTheme="minorHAnsi" w:cstheme="minorHAnsi"/>
        <w:sz w:val="20"/>
        <w:szCs w:val="20"/>
        <w:lang w:val="en-CA"/>
      </w:rPr>
      <w:tab/>
    </w:r>
    <w:r>
      <w:rPr>
        <w:rFonts w:asciiTheme="minorHAnsi" w:hAnsiTheme="minorHAnsi" w:cstheme="minorHAnsi"/>
        <w:sz w:val="20"/>
        <w:szCs w:val="20"/>
        <w:lang w:val="en-CA"/>
      </w:rPr>
      <w:tab/>
    </w:r>
    <w:r>
      <w:rPr>
        <w:rFonts w:asciiTheme="minorHAnsi" w:hAnsiTheme="minorHAnsi" w:cstheme="minorHAnsi"/>
        <w:b/>
        <w:bCs/>
        <w:sz w:val="20"/>
        <w:szCs w:val="20"/>
        <w:lang w:val="en-CA"/>
      </w:rPr>
      <w:t>APPLICATION FOR LONG-TERM HOUSING</w:t>
    </w:r>
    <w:r>
      <w:rPr>
        <w:rFonts w:asciiTheme="minorHAnsi" w:hAnsiTheme="minorHAnsi" w:cstheme="minorHAnsi"/>
        <w:sz w:val="20"/>
        <w:szCs w:val="20"/>
        <w:lang w:val="en-CA"/>
      </w:rPr>
      <w:tab/>
    </w:r>
    <w:r>
      <w:rPr>
        <w:rFonts w:asciiTheme="minorHAnsi" w:hAnsiTheme="minorHAnsi" w:cstheme="minorHAnsi"/>
        <w:sz w:val="15"/>
        <w:szCs w:val="15"/>
        <w:lang w:val="en-CA"/>
      </w:rPr>
      <w:t>Dossier de l’usager</w:t>
    </w:r>
  </w:p>
  <w:p w14:paraId="796B1284" w14:textId="4124EB42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>
      <w:rPr>
        <w:lang w:val="en-CA"/>
      </w:rPr>
      <w:tab/>
    </w:r>
    <w:r>
      <w:rPr>
        <w:rFonts w:asciiTheme="minorHAnsi" w:hAnsiTheme="minorHAnsi"/>
        <w:b/>
        <w:bCs/>
        <w:sz w:val="20"/>
        <w:szCs w:val="20"/>
        <w:lang w:val="en-CA"/>
      </w:rPr>
      <w:t>(CHSLD-</w:t>
    </w:r>
    <w:r w:rsidR="00A93A1A">
      <w:rPr>
        <w:rFonts w:asciiTheme="minorHAnsi" w:hAnsiTheme="minorHAnsi"/>
        <w:b/>
        <w:bCs/>
        <w:sz w:val="20"/>
        <w:szCs w:val="20"/>
        <w:lang w:val="en-CA"/>
      </w:rPr>
      <w:t>MDA-RNI</w:t>
    </w:r>
    <w:r>
      <w:rPr>
        <w:rFonts w:asciiTheme="minorHAnsi" w:hAnsiTheme="minorHAnsi"/>
        <w:b/>
        <w:bCs/>
        <w:sz w:val="20"/>
        <w:szCs w:val="20"/>
        <w:lang w:val="en-CA"/>
      </w:rPr>
      <w:t>)</w:t>
    </w:r>
    <w:r>
      <w:rPr>
        <w:sz w:val="15"/>
        <w:szCs w:val="15"/>
        <w:lang w:val="en-CA"/>
      </w:rPr>
      <w:tab/>
      <w:t xml:space="preserve">Page </w:t>
    </w:r>
    <w:r>
      <w:rPr>
        <w:sz w:val="15"/>
        <w:szCs w:val="15"/>
        <w:lang w:val="en-CA"/>
      </w:rPr>
      <w:fldChar w:fldCharType="begin"/>
    </w:r>
    <w:r>
      <w:rPr>
        <w:sz w:val="15"/>
        <w:szCs w:val="15"/>
        <w:lang w:val="en-CA"/>
      </w:rPr>
      <w:instrText>PAGE  \* Arabic  \* MERGEFORMAT</w:instrText>
    </w:r>
    <w:r>
      <w:rPr>
        <w:sz w:val="15"/>
        <w:szCs w:val="15"/>
        <w:lang w:val="en-CA"/>
      </w:rPr>
      <w:fldChar w:fldCharType="separate"/>
    </w:r>
    <w:r w:rsidR="00DA3736" w:rsidRPr="00DA3736">
      <w:rPr>
        <w:b/>
        <w:bCs/>
        <w:noProof/>
        <w:sz w:val="15"/>
        <w:szCs w:val="15"/>
        <w:lang w:val="en-CA"/>
      </w:rPr>
      <w:t>2</w:t>
    </w:r>
    <w:r>
      <w:rPr>
        <w:sz w:val="15"/>
        <w:szCs w:val="15"/>
        <w:lang w:val="en-CA"/>
      </w:rPr>
      <w:fldChar w:fldCharType="end"/>
    </w:r>
    <w:r>
      <w:rPr>
        <w:sz w:val="15"/>
        <w:szCs w:val="15"/>
        <w:lang w:val="en-CA"/>
      </w:rPr>
      <w:t xml:space="preserve"> de </w:t>
    </w:r>
    <w:r>
      <w:rPr>
        <w:sz w:val="15"/>
        <w:szCs w:val="15"/>
        <w:lang w:val="en-CA"/>
      </w:rPr>
      <w:fldChar w:fldCharType="begin"/>
    </w:r>
    <w:r>
      <w:rPr>
        <w:sz w:val="15"/>
        <w:szCs w:val="15"/>
        <w:lang w:val="en-CA"/>
      </w:rPr>
      <w:instrText>NUMPAGES  \* Arabic  \* MERGEFORMAT</w:instrText>
    </w:r>
    <w:r>
      <w:rPr>
        <w:sz w:val="15"/>
        <w:szCs w:val="15"/>
        <w:lang w:val="en-CA"/>
      </w:rPr>
      <w:fldChar w:fldCharType="separate"/>
    </w:r>
    <w:r w:rsidR="00DA3736" w:rsidRPr="00DA3736">
      <w:rPr>
        <w:b/>
        <w:bCs/>
        <w:noProof/>
        <w:sz w:val="15"/>
        <w:szCs w:val="15"/>
        <w:lang w:val="en-CA"/>
      </w:rPr>
      <w:t>2</w:t>
    </w:r>
    <w:r>
      <w:rPr>
        <w:sz w:val="15"/>
        <w:szCs w:val="15"/>
        <w:lang w:val="en-C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284F219C" w:rsidR="00EE71AF" w:rsidRPr="00A93A1A" w:rsidRDefault="003F61E0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A93A1A">
      <w:rPr>
        <w:rFonts w:asciiTheme="minorHAnsi" w:hAnsiTheme="minorHAnsi" w:cstheme="minorHAnsi"/>
        <w:sz w:val="20"/>
        <w:szCs w:val="20"/>
      </w:rPr>
      <w:t>CLI-60624</w:t>
    </w:r>
    <w:r w:rsidR="00DA3736">
      <w:rPr>
        <w:rFonts w:asciiTheme="minorHAnsi" w:hAnsiTheme="minorHAnsi" w:cstheme="minorHAnsi"/>
        <w:sz w:val="20"/>
        <w:szCs w:val="20"/>
      </w:rPr>
      <w:t>A</w:t>
    </w:r>
    <w:r w:rsidRPr="00A93A1A">
      <w:rPr>
        <w:rFonts w:asciiTheme="minorHAnsi" w:hAnsiTheme="minorHAnsi" w:cstheme="minorHAnsi"/>
        <w:sz w:val="20"/>
        <w:szCs w:val="20"/>
      </w:rPr>
      <w:t xml:space="preserve"> </w:t>
    </w:r>
    <w:r w:rsidR="00DA3736">
      <w:rPr>
        <w:rFonts w:asciiTheme="minorHAnsi" w:hAnsiTheme="minorHAnsi" w:cstheme="minorHAnsi"/>
        <w:sz w:val="15"/>
        <w:szCs w:val="15"/>
      </w:rPr>
      <w:t>(2023-11</w:t>
    </w:r>
    <w:r w:rsidRPr="00A93A1A">
      <w:rPr>
        <w:rFonts w:asciiTheme="minorHAnsi" w:hAnsiTheme="minorHAnsi" w:cstheme="minorHAnsi"/>
        <w:sz w:val="15"/>
        <w:szCs w:val="15"/>
      </w:rPr>
      <w:t>)</w:t>
    </w:r>
    <w:r w:rsidRPr="00A93A1A">
      <w:rPr>
        <w:rFonts w:asciiTheme="minorHAnsi" w:hAnsiTheme="minorHAnsi" w:cstheme="minorHAnsi"/>
        <w:sz w:val="20"/>
        <w:szCs w:val="20"/>
      </w:rPr>
      <w:tab/>
    </w:r>
    <w:r w:rsidRPr="00A93A1A">
      <w:rPr>
        <w:rFonts w:asciiTheme="minorHAnsi" w:hAnsiTheme="minorHAnsi" w:cstheme="minorHAnsi"/>
        <w:b/>
        <w:bCs/>
        <w:sz w:val="20"/>
        <w:szCs w:val="20"/>
      </w:rPr>
      <w:t xml:space="preserve">APPLICATION FOR LONG-TERM </w:t>
    </w:r>
    <w:r w:rsidR="00A93A1A" w:rsidRPr="00A93A1A">
      <w:rPr>
        <w:rFonts w:asciiTheme="minorHAnsi" w:hAnsiTheme="minorHAnsi" w:cstheme="minorHAnsi"/>
        <w:b/>
        <w:bCs/>
        <w:sz w:val="20"/>
        <w:szCs w:val="20"/>
      </w:rPr>
      <w:t>ACCOMMODATION</w:t>
    </w:r>
    <w:r w:rsidRPr="00A93A1A">
      <w:rPr>
        <w:rFonts w:asciiTheme="minorHAnsi" w:hAnsiTheme="minorHAnsi" w:cstheme="minorHAnsi"/>
        <w:sz w:val="20"/>
        <w:szCs w:val="20"/>
      </w:rPr>
      <w:tab/>
    </w:r>
    <w:r w:rsidRPr="00A93A1A">
      <w:rPr>
        <w:rFonts w:asciiTheme="minorHAnsi" w:hAnsiTheme="minorHAnsi" w:cstheme="minorHAnsi"/>
        <w:sz w:val="15"/>
        <w:szCs w:val="15"/>
      </w:rPr>
      <w:t>Dossier de l’usager</w:t>
    </w:r>
  </w:p>
  <w:p w14:paraId="42E6FC38" w14:textId="364BD23F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A93A1A">
      <w:tab/>
    </w:r>
    <w:r w:rsidRPr="00A93A1A">
      <w:rPr>
        <w:rFonts w:asciiTheme="minorHAnsi" w:hAnsiTheme="minorHAnsi" w:cstheme="minorHAnsi"/>
        <w:b/>
        <w:bCs/>
        <w:sz w:val="20"/>
        <w:szCs w:val="20"/>
      </w:rPr>
      <w:t>(CHSLD-</w:t>
    </w:r>
    <w:r w:rsidR="00A93A1A" w:rsidRPr="00A93A1A">
      <w:rPr>
        <w:rFonts w:asciiTheme="minorHAnsi" w:hAnsiTheme="minorHAnsi" w:cstheme="minorHAnsi"/>
        <w:b/>
        <w:bCs/>
        <w:sz w:val="20"/>
        <w:szCs w:val="20"/>
      </w:rPr>
      <w:t>MDA</w:t>
    </w:r>
    <w:r w:rsidRPr="00A93A1A">
      <w:rPr>
        <w:rFonts w:asciiTheme="minorHAnsi" w:hAnsiTheme="minorHAnsi" w:cstheme="minorHAnsi"/>
        <w:b/>
        <w:bCs/>
        <w:sz w:val="20"/>
        <w:szCs w:val="20"/>
      </w:rPr>
      <w:t>-</w:t>
    </w:r>
    <w:r w:rsidR="00A93A1A">
      <w:rPr>
        <w:rFonts w:asciiTheme="minorHAnsi" w:hAnsiTheme="minorHAnsi" w:cstheme="minorHAnsi"/>
        <w:b/>
        <w:bCs/>
        <w:sz w:val="20"/>
        <w:szCs w:val="20"/>
      </w:rPr>
      <w:t>RNI</w:t>
    </w:r>
    <w:r w:rsidRPr="00A93A1A">
      <w:rPr>
        <w:rFonts w:asciiTheme="minorHAnsi" w:hAnsiTheme="minorHAnsi" w:cstheme="minorHAnsi"/>
        <w:b/>
        <w:bCs/>
        <w:sz w:val="20"/>
        <w:szCs w:val="20"/>
      </w:rPr>
      <w:t>)</w:t>
    </w:r>
    <w:r w:rsidRPr="00A93A1A">
      <w:rPr>
        <w:rFonts w:asciiTheme="minorHAnsi" w:hAnsiTheme="minorHAnsi" w:cstheme="minorHAnsi"/>
        <w:sz w:val="15"/>
        <w:szCs w:val="15"/>
      </w:rPr>
      <w:tab/>
      <w:t xml:space="preserve">Page </w:t>
    </w:r>
    <w:r>
      <w:rPr>
        <w:rFonts w:asciiTheme="minorHAnsi" w:hAnsiTheme="minorHAnsi" w:cstheme="minorHAnsi"/>
        <w:sz w:val="15"/>
        <w:szCs w:val="15"/>
        <w:lang w:val="en-CA"/>
      </w:rPr>
      <w:fldChar w:fldCharType="begin"/>
    </w:r>
    <w:r w:rsidRPr="00A93A1A">
      <w:rPr>
        <w:rFonts w:asciiTheme="minorHAnsi" w:hAnsiTheme="minorHAnsi" w:cstheme="minorHAnsi"/>
        <w:sz w:val="15"/>
        <w:szCs w:val="15"/>
      </w:rPr>
      <w:instrText>PAGE  \* Arabic  \* MERGEFORMAT</w:instrText>
    </w:r>
    <w:r>
      <w:rPr>
        <w:rFonts w:asciiTheme="minorHAnsi" w:hAnsiTheme="minorHAnsi" w:cstheme="minorHAnsi"/>
        <w:sz w:val="15"/>
        <w:szCs w:val="15"/>
        <w:lang w:val="en-CA"/>
      </w:rPr>
      <w:fldChar w:fldCharType="separate"/>
    </w:r>
    <w:r w:rsidR="00DA3736" w:rsidRPr="00DA3736">
      <w:rPr>
        <w:rFonts w:asciiTheme="minorHAnsi" w:hAnsiTheme="minorHAnsi" w:cstheme="minorHAnsi"/>
        <w:b/>
        <w:bCs/>
        <w:noProof/>
        <w:sz w:val="15"/>
        <w:szCs w:val="15"/>
      </w:rPr>
      <w:t>1</w:t>
    </w:r>
    <w:r>
      <w:rPr>
        <w:rFonts w:asciiTheme="minorHAnsi" w:hAnsiTheme="minorHAnsi" w:cstheme="minorHAnsi"/>
        <w:sz w:val="15"/>
        <w:szCs w:val="15"/>
        <w:lang w:val="en-CA"/>
      </w:rPr>
      <w:fldChar w:fldCharType="end"/>
    </w:r>
    <w:r w:rsidRPr="00A93A1A">
      <w:rPr>
        <w:rFonts w:asciiTheme="minorHAnsi" w:hAnsiTheme="minorHAnsi" w:cstheme="minorHAnsi"/>
        <w:sz w:val="15"/>
        <w:szCs w:val="15"/>
      </w:rPr>
      <w:t xml:space="preserve"> de </w:t>
    </w:r>
    <w:r>
      <w:rPr>
        <w:rFonts w:asciiTheme="minorHAnsi" w:hAnsiTheme="minorHAnsi" w:cstheme="minorHAnsi"/>
        <w:sz w:val="15"/>
        <w:szCs w:val="15"/>
        <w:lang w:val="en-CA"/>
      </w:rPr>
      <w:fldChar w:fldCharType="begin"/>
    </w:r>
    <w:r w:rsidRPr="00A93A1A">
      <w:rPr>
        <w:rFonts w:asciiTheme="minorHAnsi" w:hAnsiTheme="minorHAnsi" w:cstheme="minorHAnsi"/>
        <w:sz w:val="15"/>
        <w:szCs w:val="15"/>
      </w:rPr>
      <w:instrText>NUMPAGES  \* Arabic  \* MERGEFORMAT</w:instrText>
    </w:r>
    <w:r>
      <w:rPr>
        <w:rFonts w:asciiTheme="minorHAnsi" w:hAnsiTheme="minorHAnsi" w:cstheme="minorHAnsi"/>
        <w:sz w:val="15"/>
        <w:szCs w:val="15"/>
        <w:lang w:val="en-CA"/>
      </w:rPr>
      <w:fldChar w:fldCharType="separate"/>
    </w:r>
    <w:r w:rsidR="00DA3736" w:rsidRPr="00DA3736">
      <w:rPr>
        <w:rFonts w:asciiTheme="minorHAnsi" w:hAnsiTheme="minorHAnsi" w:cstheme="minorHAnsi"/>
        <w:b/>
        <w:bCs/>
        <w:noProof/>
        <w:sz w:val="15"/>
        <w:szCs w:val="15"/>
      </w:rPr>
      <w:t>2</w:t>
    </w:r>
    <w:r>
      <w:rPr>
        <w:rFonts w:asciiTheme="minorHAnsi" w:hAnsiTheme="minorHAnsi" w:cstheme="minorHAnsi"/>
        <w:sz w:val="15"/>
        <w:szCs w:val="15"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5E59C" w14:textId="77777777" w:rsidR="00E15F63" w:rsidRDefault="00E15F63" w:rsidP="0081257E">
      <w:r>
        <w:separator/>
      </w:r>
    </w:p>
  </w:footnote>
  <w:footnote w:type="continuationSeparator" w:id="0">
    <w:p w14:paraId="2AA0B078" w14:textId="77777777" w:rsidR="00E15F63" w:rsidRDefault="00E15F63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2DF20D12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Nom, </w:t>
    </w:r>
    <w:proofErr w:type="spellStart"/>
    <w:proofErr w:type="gramStart"/>
    <w:r>
      <w:rPr>
        <w:rFonts w:asciiTheme="minorHAnsi" w:hAnsiTheme="minorHAnsi" w:cstheme="minorHAnsi"/>
        <w:color w:val="808080"/>
        <w:sz w:val="20"/>
        <w:szCs w:val="20"/>
        <w:lang w:val="en-CA"/>
      </w:rPr>
      <w:t>Prénom</w:t>
    </w:r>
    <w:proofErr w:type="spellEnd"/>
    <w:r>
      <w:rPr>
        <w:rFonts w:asciiTheme="minorHAnsi" w:hAnsiTheme="minorHAnsi" w:cstheme="minorHAnsi"/>
        <w:color w:val="808080"/>
        <w:sz w:val="20"/>
        <w:szCs w:val="20"/>
        <w:lang w:val="en-CA"/>
      </w:rPr>
      <w:t> :</w:t>
    </w:r>
    <w:proofErr w:type="gramEnd"/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1736601506" w:edGrp="everyone"/>
    <w:permStart w:id="789915084" w:edGrp="everyone"/>
    <w:permStart w:id="1783128256" w:edGrp="everyone"/>
    <w:permStart w:id="599544811" w:edGrp="everyone"/>
    <w:permStart w:id="971256292" w:edGrp="everyone"/>
    <w:permStart w:id="1761611385" w:edGrp="everyone"/>
    <w:permStart w:id="796813409" w:edGrp="everyone"/>
    <w:permStart w:id="37308533" w:edGrp="everyone"/>
    <w:permStart w:id="2033127077" w:edGrp="everyone"/>
    <w:permStart w:id="582491178" w:edGrp="everyone"/>
    <w:permStart w:id="761605417" w:edGrp="everyone"/>
    <w:permStart w:id="10107770" w:edGrp="everyone"/>
    <w:permStart w:id="989078110" w:edGrp="everyone"/>
    <w:permStart w:id="39827807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84059791"/>
        <w:lock w:val="sdtLocked"/>
        <w:placeholder>
          <w:docPart w:val="9349D81EDA454E809704AD9F1705D990"/>
        </w:placeholder>
        <w:showingPlcHdr/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1736601506"/>
    <w:permEnd w:id="789915084"/>
    <w:permEnd w:id="1783128256"/>
    <w:permEnd w:id="599544811"/>
    <w:permEnd w:id="971256292"/>
    <w:permEnd w:id="1761611385"/>
    <w:permEnd w:id="796813409"/>
    <w:permEnd w:id="37308533"/>
    <w:permEnd w:id="2033127077"/>
    <w:permEnd w:id="582491178"/>
    <w:permEnd w:id="761605417"/>
    <w:permEnd w:id="10107770"/>
    <w:permEnd w:id="989078110"/>
    <w:permEnd w:id="398278079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tab/>
    </w:r>
    <w:r>
      <w:rPr>
        <w:rFonts w:asciiTheme="minorHAnsi" w:hAnsiTheme="minorHAnsi" w:cstheme="minorHAnsi"/>
        <w:color w:val="808080"/>
        <w:sz w:val="20"/>
        <w:szCs w:val="20"/>
        <w:lang w:val="en-CA"/>
      </w:rPr>
      <w:tab/>
      <w:t xml:space="preserve"># Dossier :  </w:t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370815279" w:edGrp="everyone"/>
    <w:permStart w:id="308758516" w:edGrp="everyone"/>
    <w:permStart w:id="1590629199" w:edGrp="everyone"/>
    <w:permStart w:id="922907299" w:edGrp="everyone"/>
    <w:permStart w:id="1415124858" w:edGrp="everyone"/>
    <w:permStart w:id="1507598139" w:edGrp="everyone"/>
    <w:permStart w:id="802562888" w:edGrp="everyone"/>
    <w:permStart w:id="1978873064" w:edGrp="everyone"/>
    <w:permStart w:id="229670270" w:edGrp="everyone"/>
    <w:permStart w:id="43599529" w:edGrp="everyone"/>
    <w:permStart w:id="2130184195" w:edGrp="everyone"/>
    <w:permStart w:id="1643916032" w:edGrp="everyone"/>
    <w:permStart w:id="678716116" w:edGrp="everyone"/>
    <w:permStart w:id="29322749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70336499"/>
        <w:lock w:val="sdtLocked"/>
        <w:placeholder>
          <w:docPart w:val="5F26462814CE432690ADFD04148891AA"/>
        </w:placeholder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370815279"/>
    <w:permEnd w:id="308758516"/>
    <w:permEnd w:id="1590629199"/>
    <w:permEnd w:id="922907299"/>
    <w:permEnd w:id="1415124858"/>
    <w:permEnd w:id="1507598139"/>
    <w:permEnd w:id="802562888"/>
    <w:permEnd w:id="1978873064"/>
    <w:permEnd w:id="229670270"/>
    <w:permEnd w:id="43599529"/>
    <w:permEnd w:id="2130184195"/>
    <w:permEnd w:id="1643916032"/>
    <w:permEnd w:id="678716116"/>
    <w:permEnd w:id="293227498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335A96B5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Nom, </w:t>
    </w:r>
    <w:proofErr w:type="spellStart"/>
    <w:proofErr w:type="gramStart"/>
    <w:r>
      <w:rPr>
        <w:rFonts w:asciiTheme="minorHAnsi" w:hAnsiTheme="minorHAnsi" w:cstheme="minorHAnsi"/>
        <w:color w:val="808080"/>
        <w:sz w:val="20"/>
        <w:szCs w:val="20"/>
        <w:lang w:val="en-CA"/>
      </w:rPr>
      <w:t>Prénom</w:t>
    </w:r>
    <w:proofErr w:type="spellEnd"/>
    <w:r>
      <w:rPr>
        <w:rFonts w:asciiTheme="minorHAnsi" w:hAnsiTheme="minorHAnsi" w:cstheme="minorHAnsi"/>
        <w:color w:val="808080"/>
        <w:sz w:val="20"/>
        <w:szCs w:val="20"/>
        <w:lang w:val="en-CA"/>
      </w:rPr>
      <w:t> :</w:t>
    </w:r>
    <w:proofErr w:type="gramEnd"/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 </w:t>
    </w:r>
    <w:permStart w:id="1519986265" w:edGrp="everyone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1318730664" w:edGrp="everyone"/>
    <w:permStart w:id="175514409" w:edGrp="everyone"/>
    <w:permStart w:id="1562986896" w:edGrp="everyone"/>
    <w:permStart w:id="97585728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919366046"/>
        <w:lock w:val="sdtLocked"/>
        <w:placeholder>
          <w:docPart w:val="6E35485C939B403FAC29C2AB0AADB577"/>
        </w:placeholder>
        <w:showingPlcHdr/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1318730664"/>
    <w:permEnd w:id="175514409"/>
    <w:permEnd w:id="1562986896"/>
    <w:permEnd w:id="975857281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  <w:permEnd w:id="1519986265"/>
    <w:r>
      <w:rPr>
        <w:rFonts w:asciiTheme="minorHAnsi" w:hAnsiTheme="minorHAnsi" w:cstheme="minorHAnsi"/>
        <w:color w:val="808080"/>
        <w:sz w:val="20"/>
        <w:szCs w:val="20"/>
        <w:lang w:val="en-CA"/>
      </w:rPr>
      <w:tab/>
    </w:r>
    <w:r>
      <w:rPr>
        <w:rFonts w:asciiTheme="minorHAnsi" w:hAnsiTheme="minorHAnsi" w:cstheme="minorHAnsi"/>
        <w:color w:val="808080"/>
        <w:sz w:val="20"/>
        <w:szCs w:val="20"/>
        <w:lang w:val="en-CA"/>
      </w:rPr>
      <w:tab/>
      <w:t xml:space="preserve">Dossier :  </w:t>
    </w:r>
    <w:permStart w:id="89341815" w:edGrp="everyone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514939173" w:edGrp="everyone"/>
    <w:permStart w:id="1774727697" w:edGrp="everyone"/>
    <w:permStart w:id="1520437366" w:edGrp="everyone"/>
    <w:permStart w:id="116012589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322389975"/>
        <w:lock w:val="sdtLocked"/>
        <w:placeholder>
          <w:docPart w:val="7B01D1F23A8C4226B8D84FE6FA38D7D0"/>
        </w:placeholder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514939173"/>
    <w:permEnd w:id="1774727697"/>
    <w:permEnd w:id="1520437366"/>
    <w:permEnd w:id="1160125896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  <w:permEnd w:id="89341815"/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194EAB"/>
    <w:multiLevelType w:val="hybridMultilevel"/>
    <w:tmpl w:val="8D32526C"/>
    <w:lvl w:ilvl="0" w:tplc="B4F24CB8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theme="minorHAnsi" w:hint="default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6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131078" w:nlCheck="1" w:checkStyle="1"/>
  <w:activeWritingStyle w:appName="MSWord" w:lang="fr-CA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60Bhnc+NVa5y7i0CqUMrhRCdZL+XIogbgivDs711Fe9QQuZQ46T800X0HBYDCsuFCkNEHrV66Ic8LwfTALReAQ==" w:salt="HeYJaOUhxrrhYx4NlNLO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0441E"/>
    <w:rsid w:val="00014DB6"/>
    <w:rsid w:val="00017482"/>
    <w:rsid w:val="00017CEB"/>
    <w:rsid w:val="000235F9"/>
    <w:rsid w:val="0002464E"/>
    <w:rsid w:val="000303C6"/>
    <w:rsid w:val="000318D5"/>
    <w:rsid w:val="000425FA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C12A6"/>
    <w:rsid w:val="000E1F66"/>
    <w:rsid w:val="000E53E1"/>
    <w:rsid w:val="000F0434"/>
    <w:rsid w:val="000F0ECA"/>
    <w:rsid w:val="000F1FB9"/>
    <w:rsid w:val="000F4449"/>
    <w:rsid w:val="000F45FB"/>
    <w:rsid w:val="000F7530"/>
    <w:rsid w:val="00105175"/>
    <w:rsid w:val="00106182"/>
    <w:rsid w:val="00106F97"/>
    <w:rsid w:val="0010712C"/>
    <w:rsid w:val="001200AF"/>
    <w:rsid w:val="00121C81"/>
    <w:rsid w:val="00122AC9"/>
    <w:rsid w:val="00127DB7"/>
    <w:rsid w:val="00132927"/>
    <w:rsid w:val="0013480E"/>
    <w:rsid w:val="00134CC1"/>
    <w:rsid w:val="0014043F"/>
    <w:rsid w:val="00141E90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7547D"/>
    <w:rsid w:val="00177302"/>
    <w:rsid w:val="00184D0C"/>
    <w:rsid w:val="00187FCF"/>
    <w:rsid w:val="00193617"/>
    <w:rsid w:val="001A2DBA"/>
    <w:rsid w:val="001B51FE"/>
    <w:rsid w:val="001B6ADB"/>
    <w:rsid w:val="001C3C30"/>
    <w:rsid w:val="001D6E5C"/>
    <w:rsid w:val="001F086F"/>
    <w:rsid w:val="001F0F92"/>
    <w:rsid w:val="001F17DB"/>
    <w:rsid w:val="002046F6"/>
    <w:rsid w:val="00205E89"/>
    <w:rsid w:val="002103F2"/>
    <w:rsid w:val="0021081C"/>
    <w:rsid w:val="00213F13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5011B"/>
    <w:rsid w:val="0026108B"/>
    <w:rsid w:val="00263F52"/>
    <w:rsid w:val="00265E20"/>
    <w:rsid w:val="00285AAB"/>
    <w:rsid w:val="00295818"/>
    <w:rsid w:val="00295F2F"/>
    <w:rsid w:val="002A451A"/>
    <w:rsid w:val="002C0510"/>
    <w:rsid w:val="002C10F4"/>
    <w:rsid w:val="002C4CCE"/>
    <w:rsid w:val="002C56B8"/>
    <w:rsid w:val="002C5CEB"/>
    <w:rsid w:val="002D207C"/>
    <w:rsid w:val="002D4BDA"/>
    <w:rsid w:val="002E3D54"/>
    <w:rsid w:val="00300573"/>
    <w:rsid w:val="00301BAB"/>
    <w:rsid w:val="00311CC0"/>
    <w:rsid w:val="003174AE"/>
    <w:rsid w:val="00336BCB"/>
    <w:rsid w:val="00341B62"/>
    <w:rsid w:val="0035045E"/>
    <w:rsid w:val="00353E93"/>
    <w:rsid w:val="0035589A"/>
    <w:rsid w:val="00363FE1"/>
    <w:rsid w:val="00365CCF"/>
    <w:rsid w:val="00366A13"/>
    <w:rsid w:val="00367527"/>
    <w:rsid w:val="00367C4C"/>
    <w:rsid w:val="00371FBF"/>
    <w:rsid w:val="003724A3"/>
    <w:rsid w:val="003751A8"/>
    <w:rsid w:val="00377B3A"/>
    <w:rsid w:val="00380AEA"/>
    <w:rsid w:val="0039226F"/>
    <w:rsid w:val="003A1CC8"/>
    <w:rsid w:val="003A48FF"/>
    <w:rsid w:val="003A5DCC"/>
    <w:rsid w:val="003A6F43"/>
    <w:rsid w:val="003B72E9"/>
    <w:rsid w:val="003D6D19"/>
    <w:rsid w:val="003E05C5"/>
    <w:rsid w:val="003E3AE5"/>
    <w:rsid w:val="003F27A5"/>
    <w:rsid w:val="003F3BBB"/>
    <w:rsid w:val="003F5BFB"/>
    <w:rsid w:val="003F61E0"/>
    <w:rsid w:val="00401FB4"/>
    <w:rsid w:val="00413A5E"/>
    <w:rsid w:val="0041670C"/>
    <w:rsid w:val="00416A1C"/>
    <w:rsid w:val="004246FA"/>
    <w:rsid w:val="004331D4"/>
    <w:rsid w:val="0043357B"/>
    <w:rsid w:val="00444B44"/>
    <w:rsid w:val="0045258B"/>
    <w:rsid w:val="00460096"/>
    <w:rsid w:val="00460828"/>
    <w:rsid w:val="00465EBD"/>
    <w:rsid w:val="00466CA4"/>
    <w:rsid w:val="00467B3F"/>
    <w:rsid w:val="004704A8"/>
    <w:rsid w:val="00475947"/>
    <w:rsid w:val="00475D44"/>
    <w:rsid w:val="00486DB0"/>
    <w:rsid w:val="00487374"/>
    <w:rsid w:val="00490F80"/>
    <w:rsid w:val="00493AE7"/>
    <w:rsid w:val="004A634E"/>
    <w:rsid w:val="004A7727"/>
    <w:rsid w:val="004B2D7F"/>
    <w:rsid w:val="004B315B"/>
    <w:rsid w:val="004C275C"/>
    <w:rsid w:val="004D5723"/>
    <w:rsid w:val="004F1C36"/>
    <w:rsid w:val="004F3CE1"/>
    <w:rsid w:val="004F7BC1"/>
    <w:rsid w:val="00510396"/>
    <w:rsid w:val="005222EB"/>
    <w:rsid w:val="00527734"/>
    <w:rsid w:val="005450BB"/>
    <w:rsid w:val="00562D85"/>
    <w:rsid w:val="005651C1"/>
    <w:rsid w:val="005667BF"/>
    <w:rsid w:val="00572797"/>
    <w:rsid w:val="00573596"/>
    <w:rsid w:val="005846D0"/>
    <w:rsid w:val="00586763"/>
    <w:rsid w:val="005A0C13"/>
    <w:rsid w:val="005A5610"/>
    <w:rsid w:val="005A77D8"/>
    <w:rsid w:val="005B0165"/>
    <w:rsid w:val="005C02F5"/>
    <w:rsid w:val="005C1EC4"/>
    <w:rsid w:val="005C281F"/>
    <w:rsid w:val="005F5E7B"/>
    <w:rsid w:val="0060272C"/>
    <w:rsid w:val="00605F48"/>
    <w:rsid w:val="006203E9"/>
    <w:rsid w:val="00625999"/>
    <w:rsid w:val="0063019A"/>
    <w:rsid w:val="00631CAF"/>
    <w:rsid w:val="0063533F"/>
    <w:rsid w:val="006404BE"/>
    <w:rsid w:val="00644EF4"/>
    <w:rsid w:val="006474AC"/>
    <w:rsid w:val="006505B5"/>
    <w:rsid w:val="00651217"/>
    <w:rsid w:val="00652BD9"/>
    <w:rsid w:val="00652EA1"/>
    <w:rsid w:val="00655239"/>
    <w:rsid w:val="00670347"/>
    <w:rsid w:val="00670E99"/>
    <w:rsid w:val="006711CB"/>
    <w:rsid w:val="0067793A"/>
    <w:rsid w:val="006859C3"/>
    <w:rsid w:val="006874BF"/>
    <w:rsid w:val="006A7943"/>
    <w:rsid w:val="006B68DF"/>
    <w:rsid w:val="006C0367"/>
    <w:rsid w:val="006C1EF6"/>
    <w:rsid w:val="006C3A24"/>
    <w:rsid w:val="006C52FA"/>
    <w:rsid w:val="006C647A"/>
    <w:rsid w:val="006F512F"/>
    <w:rsid w:val="006F7599"/>
    <w:rsid w:val="00702750"/>
    <w:rsid w:val="0070575F"/>
    <w:rsid w:val="0070733E"/>
    <w:rsid w:val="00711015"/>
    <w:rsid w:val="00711069"/>
    <w:rsid w:val="00712DE7"/>
    <w:rsid w:val="00713C21"/>
    <w:rsid w:val="007372B2"/>
    <w:rsid w:val="00742CE5"/>
    <w:rsid w:val="00743434"/>
    <w:rsid w:val="007602FA"/>
    <w:rsid w:val="007627DC"/>
    <w:rsid w:val="00763714"/>
    <w:rsid w:val="00764583"/>
    <w:rsid w:val="00770980"/>
    <w:rsid w:val="00774F41"/>
    <w:rsid w:val="00775336"/>
    <w:rsid w:val="007759D0"/>
    <w:rsid w:val="00775EF5"/>
    <w:rsid w:val="00776107"/>
    <w:rsid w:val="00780C01"/>
    <w:rsid w:val="007824FE"/>
    <w:rsid w:val="00794F54"/>
    <w:rsid w:val="00796F7D"/>
    <w:rsid w:val="007A0A9B"/>
    <w:rsid w:val="007A7BE7"/>
    <w:rsid w:val="007B0E7D"/>
    <w:rsid w:val="007B10A9"/>
    <w:rsid w:val="007B10B7"/>
    <w:rsid w:val="007B13CA"/>
    <w:rsid w:val="007B620B"/>
    <w:rsid w:val="007C0A74"/>
    <w:rsid w:val="007C1CE8"/>
    <w:rsid w:val="007C4940"/>
    <w:rsid w:val="007C4953"/>
    <w:rsid w:val="007C4CBB"/>
    <w:rsid w:val="007E09E8"/>
    <w:rsid w:val="007E3A25"/>
    <w:rsid w:val="007E5A80"/>
    <w:rsid w:val="007F3548"/>
    <w:rsid w:val="007F6D91"/>
    <w:rsid w:val="007F7DCB"/>
    <w:rsid w:val="0080585F"/>
    <w:rsid w:val="008070DD"/>
    <w:rsid w:val="0081257E"/>
    <w:rsid w:val="00813571"/>
    <w:rsid w:val="00815A91"/>
    <w:rsid w:val="008273AD"/>
    <w:rsid w:val="008349C6"/>
    <w:rsid w:val="00835D55"/>
    <w:rsid w:val="00840968"/>
    <w:rsid w:val="00842A59"/>
    <w:rsid w:val="008439B9"/>
    <w:rsid w:val="00854761"/>
    <w:rsid w:val="00854C5B"/>
    <w:rsid w:val="0088078F"/>
    <w:rsid w:val="00883AA8"/>
    <w:rsid w:val="0088545A"/>
    <w:rsid w:val="008A646C"/>
    <w:rsid w:val="008C1B87"/>
    <w:rsid w:val="008D46E9"/>
    <w:rsid w:val="008E3311"/>
    <w:rsid w:val="008F50CF"/>
    <w:rsid w:val="008F61BF"/>
    <w:rsid w:val="0090756B"/>
    <w:rsid w:val="009111D5"/>
    <w:rsid w:val="00912469"/>
    <w:rsid w:val="00914CBF"/>
    <w:rsid w:val="009210E9"/>
    <w:rsid w:val="009241CF"/>
    <w:rsid w:val="009261A9"/>
    <w:rsid w:val="00932CCC"/>
    <w:rsid w:val="0093368C"/>
    <w:rsid w:val="00933CF8"/>
    <w:rsid w:val="00942D0E"/>
    <w:rsid w:val="00954EBA"/>
    <w:rsid w:val="009558B8"/>
    <w:rsid w:val="00957446"/>
    <w:rsid w:val="00965CDC"/>
    <w:rsid w:val="009917D6"/>
    <w:rsid w:val="00992B21"/>
    <w:rsid w:val="00997A0F"/>
    <w:rsid w:val="009A1DD6"/>
    <w:rsid w:val="009A54B1"/>
    <w:rsid w:val="009A75F5"/>
    <w:rsid w:val="009B3DF2"/>
    <w:rsid w:val="009B7034"/>
    <w:rsid w:val="009C708F"/>
    <w:rsid w:val="009C7ACB"/>
    <w:rsid w:val="009E16F9"/>
    <w:rsid w:val="009E7A98"/>
    <w:rsid w:val="00A0249F"/>
    <w:rsid w:val="00A073D7"/>
    <w:rsid w:val="00A11C0D"/>
    <w:rsid w:val="00A23F98"/>
    <w:rsid w:val="00A26968"/>
    <w:rsid w:val="00A3325A"/>
    <w:rsid w:val="00A33CEF"/>
    <w:rsid w:val="00A3424F"/>
    <w:rsid w:val="00A36142"/>
    <w:rsid w:val="00A513DB"/>
    <w:rsid w:val="00A530F1"/>
    <w:rsid w:val="00A5593D"/>
    <w:rsid w:val="00A729F1"/>
    <w:rsid w:val="00A73940"/>
    <w:rsid w:val="00A77D58"/>
    <w:rsid w:val="00A77FD9"/>
    <w:rsid w:val="00A8483B"/>
    <w:rsid w:val="00A84AD2"/>
    <w:rsid w:val="00A85D6B"/>
    <w:rsid w:val="00A877F0"/>
    <w:rsid w:val="00A90CAF"/>
    <w:rsid w:val="00A91D97"/>
    <w:rsid w:val="00A93A1A"/>
    <w:rsid w:val="00A94355"/>
    <w:rsid w:val="00A948C2"/>
    <w:rsid w:val="00A96E54"/>
    <w:rsid w:val="00AB1AE0"/>
    <w:rsid w:val="00AB4905"/>
    <w:rsid w:val="00AB4D0E"/>
    <w:rsid w:val="00AB6C5B"/>
    <w:rsid w:val="00AC1E58"/>
    <w:rsid w:val="00AC3CB7"/>
    <w:rsid w:val="00AC735A"/>
    <w:rsid w:val="00AC7CEE"/>
    <w:rsid w:val="00AD0253"/>
    <w:rsid w:val="00AD5DB0"/>
    <w:rsid w:val="00AD7EA0"/>
    <w:rsid w:val="00AE4BEC"/>
    <w:rsid w:val="00AE5772"/>
    <w:rsid w:val="00AE7B95"/>
    <w:rsid w:val="00AF052E"/>
    <w:rsid w:val="00B06CF8"/>
    <w:rsid w:val="00B11A7E"/>
    <w:rsid w:val="00B175CA"/>
    <w:rsid w:val="00B21AF3"/>
    <w:rsid w:val="00B24B58"/>
    <w:rsid w:val="00B25A52"/>
    <w:rsid w:val="00B31958"/>
    <w:rsid w:val="00B31BE9"/>
    <w:rsid w:val="00B34C6D"/>
    <w:rsid w:val="00B4344D"/>
    <w:rsid w:val="00B44F24"/>
    <w:rsid w:val="00B46D29"/>
    <w:rsid w:val="00B50F21"/>
    <w:rsid w:val="00B65634"/>
    <w:rsid w:val="00B700E0"/>
    <w:rsid w:val="00B728A7"/>
    <w:rsid w:val="00B83CB9"/>
    <w:rsid w:val="00B84084"/>
    <w:rsid w:val="00B90138"/>
    <w:rsid w:val="00B9165C"/>
    <w:rsid w:val="00B94163"/>
    <w:rsid w:val="00BA555E"/>
    <w:rsid w:val="00BA5ED2"/>
    <w:rsid w:val="00BB2C9F"/>
    <w:rsid w:val="00BB3AB8"/>
    <w:rsid w:val="00BC0CA8"/>
    <w:rsid w:val="00BD08CA"/>
    <w:rsid w:val="00BD5DFA"/>
    <w:rsid w:val="00BD5E67"/>
    <w:rsid w:val="00BF1E16"/>
    <w:rsid w:val="00BF5356"/>
    <w:rsid w:val="00BF6BB8"/>
    <w:rsid w:val="00C00059"/>
    <w:rsid w:val="00C02195"/>
    <w:rsid w:val="00C22BCD"/>
    <w:rsid w:val="00C34636"/>
    <w:rsid w:val="00C409F5"/>
    <w:rsid w:val="00C41836"/>
    <w:rsid w:val="00C53635"/>
    <w:rsid w:val="00C56334"/>
    <w:rsid w:val="00C66E43"/>
    <w:rsid w:val="00C704EA"/>
    <w:rsid w:val="00C72C80"/>
    <w:rsid w:val="00C748BF"/>
    <w:rsid w:val="00C819E7"/>
    <w:rsid w:val="00C83E84"/>
    <w:rsid w:val="00C977FD"/>
    <w:rsid w:val="00CA35C1"/>
    <w:rsid w:val="00CA5268"/>
    <w:rsid w:val="00CB76D6"/>
    <w:rsid w:val="00CC0874"/>
    <w:rsid w:val="00CC2533"/>
    <w:rsid w:val="00CC77B1"/>
    <w:rsid w:val="00CC7EFA"/>
    <w:rsid w:val="00CD6AD7"/>
    <w:rsid w:val="00CD7540"/>
    <w:rsid w:val="00CE02A6"/>
    <w:rsid w:val="00CE1F62"/>
    <w:rsid w:val="00CE29F4"/>
    <w:rsid w:val="00CE5C80"/>
    <w:rsid w:val="00CF3DA6"/>
    <w:rsid w:val="00D05770"/>
    <w:rsid w:val="00D05D0F"/>
    <w:rsid w:val="00D16A65"/>
    <w:rsid w:val="00D20198"/>
    <w:rsid w:val="00D25D2A"/>
    <w:rsid w:val="00D303B8"/>
    <w:rsid w:val="00D322F5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8129C"/>
    <w:rsid w:val="00D94066"/>
    <w:rsid w:val="00D97471"/>
    <w:rsid w:val="00DA05CB"/>
    <w:rsid w:val="00DA3089"/>
    <w:rsid w:val="00DA3736"/>
    <w:rsid w:val="00DA41EC"/>
    <w:rsid w:val="00DB5E8C"/>
    <w:rsid w:val="00DD133D"/>
    <w:rsid w:val="00DD4643"/>
    <w:rsid w:val="00DD6AC7"/>
    <w:rsid w:val="00DE0EC9"/>
    <w:rsid w:val="00DF248B"/>
    <w:rsid w:val="00DF487E"/>
    <w:rsid w:val="00E10066"/>
    <w:rsid w:val="00E1340B"/>
    <w:rsid w:val="00E14015"/>
    <w:rsid w:val="00E15F63"/>
    <w:rsid w:val="00E16883"/>
    <w:rsid w:val="00E20784"/>
    <w:rsid w:val="00E24ABE"/>
    <w:rsid w:val="00E30FAC"/>
    <w:rsid w:val="00E31DD0"/>
    <w:rsid w:val="00E326BE"/>
    <w:rsid w:val="00E3667F"/>
    <w:rsid w:val="00E37A0D"/>
    <w:rsid w:val="00E55FF4"/>
    <w:rsid w:val="00E82857"/>
    <w:rsid w:val="00E84264"/>
    <w:rsid w:val="00EA1CCD"/>
    <w:rsid w:val="00EA2FBB"/>
    <w:rsid w:val="00EA3D5C"/>
    <w:rsid w:val="00EA6C7E"/>
    <w:rsid w:val="00EA7032"/>
    <w:rsid w:val="00EB0FFD"/>
    <w:rsid w:val="00EB67A8"/>
    <w:rsid w:val="00EC1D23"/>
    <w:rsid w:val="00EC202C"/>
    <w:rsid w:val="00ED174A"/>
    <w:rsid w:val="00ED1B10"/>
    <w:rsid w:val="00ED595E"/>
    <w:rsid w:val="00EE00A3"/>
    <w:rsid w:val="00EE71AF"/>
    <w:rsid w:val="00EF62FA"/>
    <w:rsid w:val="00F038C6"/>
    <w:rsid w:val="00F03FDC"/>
    <w:rsid w:val="00F1221A"/>
    <w:rsid w:val="00F130E4"/>
    <w:rsid w:val="00F15FDF"/>
    <w:rsid w:val="00F1774D"/>
    <w:rsid w:val="00F20FF1"/>
    <w:rsid w:val="00F33764"/>
    <w:rsid w:val="00F41733"/>
    <w:rsid w:val="00F46B4A"/>
    <w:rsid w:val="00F47B4E"/>
    <w:rsid w:val="00F52944"/>
    <w:rsid w:val="00F57A04"/>
    <w:rsid w:val="00F57B3A"/>
    <w:rsid w:val="00F72CF4"/>
    <w:rsid w:val="00F7382F"/>
    <w:rsid w:val="00F772F0"/>
    <w:rsid w:val="00F9573D"/>
    <w:rsid w:val="00F95C14"/>
    <w:rsid w:val="00F95ECE"/>
    <w:rsid w:val="00FA1BA3"/>
    <w:rsid w:val="00FA3A2B"/>
    <w:rsid w:val="00FB3D48"/>
    <w:rsid w:val="00FC2C1B"/>
    <w:rsid w:val="00FC5EE5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014DB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locked/>
    <w:rsid w:val="00B65634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B65634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B65634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B6563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5634"/>
    <w:rPr>
      <w:rFonts w:ascii="Segoe UI" w:eastAsia="Times New Roman" w:hAnsi="Segoe UI" w:cs="Segoe UI"/>
      <w:sz w:val="18"/>
      <w:szCs w:val="18"/>
      <w:lang w:eastAsia="fr-CA"/>
    </w:rPr>
  </w:style>
  <w:style w:type="character" w:customStyle="1" w:styleId="ui-provider">
    <w:name w:val="ui-provider"/>
    <w:basedOn w:val="Policepardfaut"/>
    <w:rsid w:val="00F57A0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D8129C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129C"/>
    <w:rPr>
      <w:rFonts w:ascii="Arial Narrow" w:eastAsia="Times New Roman" w:hAnsi="Arial Narrow" w:cs="Times New Roman"/>
      <w:b/>
      <w:bCs/>
      <w:sz w:val="20"/>
      <w:szCs w:val="20"/>
      <w:lang w:val="fr-FR" w:eastAsia="fr-CA"/>
    </w:rPr>
  </w:style>
  <w:style w:type="character" w:styleId="Lienhypertexte">
    <w:name w:val="Hyperlink"/>
    <w:basedOn w:val="Policepardfaut"/>
    <w:uiPriority w:val="99"/>
    <w:unhideWhenUsed/>
    <w:locked/>
    <w:rsid w:val="00F122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gassa.cisssmo16@ssss.gouv.qc.ca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58131E" w:rsidP="0058131E">
          <w:pPr>
            <w:pStyle w:val="A53CF9E5941B4A139B707AC095ACE2AB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0D0EE53A6574C9284FF029E3E264D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16F1C3-B01D-4F9A-94AF-177712936FFA}"/>
      </w:docPartPr>
      <w:docPartBody>
        <w:p w:rsidR="00400FE9" w:rsidRDefault="0058131E" w:rsidP="0058131E">
          <w:pPr>
            <w:pStyle w:val="60D0EE53A6574C9284FF029E3E264DE9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CBB3096C2FD425C8EE5DA5111B00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D264E0-6DDA-4B9F-84C5-D93B826803ED}"/>
      </w:docPartPr>
      <w:docPartBody>
        <w:p w:rsidR="00400FE9" w:rsidRDefault="0058131E" w:rsidP="0058131E">
          <w:pPr>
            <w:pStyle w:val="FCBB3096C2FD425C8EE5DA5111B00D26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25CE800ED48450FB0CB09FCADDE91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2335A6-CDBE-4487-810C-245FA9180082}"/>
      </w:docPartPr>
      <w:docPartBody>
        <w:p w:rsidR="00400FE9" w:rsidRDefault="0058131E" w:rsidP="0058131E">
          <w:pPr>
            <w:pStyle w:val="325CE800ED48450FB0CB09FCADDE911E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186F50EEF054CAC96B3A6F8412847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8473D4-BA46-4876-A0C8-7A912E10857B}"/>
      </w:docPartPr>
      <w:docPartBody>
        <w:p w:rsidR="00400FE9" w:rsidRDefault="0058131E" w:rsidP="0058131E">
          <w:pPr>
            <w:pStyle w:val="0186F50EEF054CAC96B3A6F84128472B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E8F6ADBA9E14FC4970B11A430DF5B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D3189A-DE17-4546-9428-BA1A28E80D2F}"/>
      </w:docPartPr>
      <w:docPartBody>
        <w:p w:rsidR="00400FE9" w:rsidRDefault="0058131E" w:rsidP="0058131E">
          <w:pPr>
            <w:pStyle w:val="5E8F6ADBA9E14FC4970B11A430DF5BE3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EC10BA7847CD4E96965E229A8FF9DB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AD446B-B672-4A95-A5C5-E64D14EE3831}"/>
      </w:docPartPr>
      <w:docPartBody>
        <w:p w:rsidR="00400FE9" w:rsidRDefault="0058131E" w:rsidP="0058131E">
          <w:pPr>
            <w:pStyle w:val="EC10BA7847CD4E96965E229A8FF9DBDA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A17393198E24429C92C69CCA8EE8BE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2497B0-2672-40B8-8966-311161286E16}"/>
      </w:docPartPr>
      <w:docPartBody>
        <w:p w:rsidR="00400FE9" w:rsidRDefault="0058131E" w:rsidP="0058131E">
          <w:pPr>
            <w:pStyle w:val="A17393198E24429C92C69CCA8EE8BE69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438E7652E21B42928B3A83713F84A1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AE718E-75FB-4460-BDDC-378300007FF5}"/>
      </w:docPartPr>
      <w:docPartBody>
        <w:p w:rsidR="00400FE9" w:rsidRDefault="0058131E" w:rsidP="0058131E">
          <w:pPr>
            <w:pStyle w:val="438E7652E21B42928B3A83713F84A1BA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18654FB1AEF4E78A0C304EB8256C8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2DB0EF-CBAF-4B9B-BE82-BD1F43CB0772}"/>
      </w:docPartPr>
      <w:docPartBody>
        <w:p w:rsidR="00B31467" w:rsidRDefault="0058131E" w:rsidP="0058131E">
          <w:pPr>
            <w:pStyle w:val="F18654FB1AEF4E78A0C304EB8256C840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F70A438EC9145A19495D1CB9FF3C4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2CC1F-2A7C-478C-AC80-0C9898B486F3}"/>
      </w:docPartPr>
      <w:docPartBody>
        <w:p w:rsidR="00B31467" w:rsidRDefault="0058131E" w:rsidP="0058131E">
          <w:pPr>
            <w:pStyle w:val="3F70A438EC9145A19495D1CB9FF3C4AB1"/>
          </w:pPr>
          <w:r w:rsidRPr="00416A1C"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C13823385FC47CB88BAE78E51DE63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E2D6FD-D9FE-4189-AD92-3929071BBF7A}"/>
      </w:docPartPr>
      <w:docPartBody>
        <w:p w:rsidR="00B31467" w:rsidRDefault="0058131E" w:rsidP="0058131E">
          <w:pPr>
            <w:pStyle w:val="DC13823385FC47CB88BAE78E51DE6396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4E471FAF3BB94C8CB08AFEF0F52C1E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81F17F-0A7C-4CAF-B6BD-6CB33B9A6616}"/>
      </w:docPartPr>
      <w:docPartBody>
        <w:p w:rsidR="00AD54DF" w:rsidRDefault="0058131E" w:rsidP="0058131E">
          <w:pPr>
            <w:pStyle w:val="4E471FAF3BB94C8CB08AFEF0F52C1E96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413827CB7D3442C8936CE186347F3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D8F322-5BF2-44C5-A37F-06CD00F1A974}"/>
      </w:docPartPr>
      <w:docPartBody>
        <w:p w:rsidR="00AD54DF" w:rsidRDefault="0058131E" w:rsidP="0058131E">
          <w:pPr>
            <w:pStyle w:val="F413827CB7D3442C8936CE186347F39B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4B66F58FD434CD18DC833A698ACAC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CD898-577C-4DBB-AE71-F28015D055FF}"/>
      </w:docPartPr>
      <w:docPartBody>
        <w:p w:rsidR="00AD54DF" w:rsidRDefault="0058131E" w:rsidP="0058131E">
          <w:pPr>
            <w:pStyle w:val="74B66F58FD434CD18DC833A698ACACD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8980F1AB62E4600A076B9F51BDE79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6AA590-FA0A-4EC6-A9D1-609CF5B8BC70}"/>
      </w:docPartPr>
      <w:docPartBody>
        <w:p w:rsidR="00AD54DF" w:rsidRDefault="0058131E" w:rsidP="0058131E">
          <w:pPr>
            <w:pStyle w:val="78980F1AB62E4600A076B9F51BDE797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E12429E6691E4E99A6BDE7D67A565C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0937AB-5635-47A9-B8CD-CE178AB73978}"/>
      </w:docPartPr>
      <w:docPartBody>
        <w:p w:rsidR="00AD54DF" w:rsidRDefault="0058131E" w:rsidP="0058131E">
          <w:pPr>
            <w:pStyle w:val="E12429E6691E4E99A6BDE7D67A565C0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351E05717994678BA1C9903F0E72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4D08FA-DCC0-4426-947E-D7E4C570F1A9}"/>
      </w:docPartPr>
      <w:docPartBody>
        <w:p w:rsidR="00761EF9" w:rsidRDefault="0058131E" w:rsidP="0058131E">
          <w:pPr>
            <w:pStyle w:val="1351E05717994678BA1C9903F0E726D5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53DE61915554938842297503F3704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2FAAB2-04CF-4CC5-AD7E-F572E6151C34}"/>
      </w:docPartPr>
      <w:docPartBody>
        <w:p w:rsidR="00761EF9" w:rsidRDefault="0058131E" w:rsidP="0058131E">
          <w:pPr>
            <w:pStyle w:val="153DE61915554938842297503F370425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8679D8E521BB48038ABFA374CF14DE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32006D-D8BD-4259-8399-989167969DFF}"/>
      </w:docPartPr>
      <w:docPartBody>
        <w:p w:rsidR="00761EF9" w:rsidRDefault="0058131E" w:rsidP="0058131E">
          <w:pPr>
            <w:pStyle w:val="8679D8E521BB48038ABFA374CF14DEC8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D0571D2E9AD48E482505016B99CD2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400C05-E5A0-4FA6-B4CA-A29A2675D8BB}"/>
      </w:docPartPr>
      <w:docPartBody>
        <w:p w:rsidR="00761EF9" w:rsidRDefault="0058131E" w:rsidP="0058131E">
          <w:pPr>
            <w:pStyle w:val="7D0571D2E9AD48E482505016B99CD2F9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80F789D0ACDA475BAD94985D0AE66B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10928E-40F2-49F5-8BF2-89AA41A460C2}"/>
      </w:docPartPr>
      <w:docPartBody>
        <w:p w:rsidR="00761EF9" w:rsidRDefault="0058131E" w:rsidP="0058131E">
          <w:pPr>
            <w:pStyle w:val="80F789D0ACDA475BAD94985D0AE66BAC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5FA2F66E13E4F4A90967F53ADCAD7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4BBE8D-C01C-47D5-9CC5-16C72783C70F}"/>
      </w:docPartPr>
      <w:docPartBody>
        <w:p w:rsidR="00761EF9" w:rsidRDefault="0058131E" w:rsidP="0058131E">
          <w:pPr>
            <w:pStyle w:val="35FA2F66E13E4F4A90967F53ADCAD725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A95DF2EE1ACF4D8BADDACC90942A1C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E63172-E8C5-4302-923A-A6EA812D364A}"/>
      </w:docPartPr>
      <w:docPartBody>
        <w:p w:rsidR="00761EF9" w:rsidRDefault="0058131E" w:rsidP="0058131E">
          <w:pPr>
            <w:pStyle w:val="A95DF2EE1ACF4D8BADDACC90942A1C4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2F94BAE6D63E42F598206B835043B8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CA3895-FCFC-4AEF-B76B-51809D973009}"/>
      </w:docPartPr>
      <w:docPartBody>
        <w:p w:rsidR="002462BF" w:rsidRDefault="0058131E" w:rsidP="0058131E">
          <w:pPr>
            <w:pStyle w:val="2F94BAE6D63E42F598206B835043B8E7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349D81EDA454E809704AD9F1705D9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92690C-3A1D-477F-894B-C3EA51B31BFA}"/>
      </w:docPartPr>
      <w:docPartBody>
        <w:p w:rsidR="0058131E" w:rsidRDefault="0058131E" w:rsidP="0058131E">
          <w:pPr>
            <w:pStyle w:val="9349D81EDA454E809704AD9F1705D990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F26462814CE432690ADFD04148891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6A5131-EEBF-4193-A293-797A456DE7D8}"/>
      </w:docPartPr>
      <w:docPartBody>
        <w:p w:rsidR="0058131E" w:rsidRDefault="002462BF" w:rsidP="002462BF">
          <w:pPr>
            <w:pStyle w:val="5F26462814CE432690ADFD04148891AA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35485C939B403FAC29C2AB0AADB5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4E6E51-1185-4DDC-83D0-7C2F7A1AE388}"/>
      </w:docPartPr>
      <w:docPartBody>
        <w:p w:rsidR="0058131E" w:rsidRDefault="0058131E" w:rsidP="0058131E">
          <w:pPr>
            <w:pStyle w:val="6E35485C939B403FAC29C2AB0AADB577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B01D1F23A8C4226B8D84FE6FA38D7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CC0291-2CA1-457E-8DF6-AF95965FA972}"/>
      </w:docPartPr>
      <w:docPartBody>
        <w:p w:rsidR="0058131E" w:rsidRDefault="002462BF" w:rsidP="002462BF">
          <w:pPr>
            <w:pStyle w:val="7B01D1F23A8C4226B8D84FE6FA38D7D0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210DB3"/>
    <w:rsid w:val="002162C5"/>
    <w:rsid w:val="002462BF"/>
    <w:rsid w:val="002B2C3E"/>
    <w:rsid w:val="0034005E"/>
    <w:rsid w:val="003421FF"/>
    <w:rsid w:val="00362A21"/>
    <w:rsid w:val="00384737"/>
    <w:rsid w:val="003B161F"/>
    <w:rsid w:val="003C4590"/>
    <w:rsid w:val="003C6283"/>
    <w:rsid w:val="00400FE9"/>
    <w:rsid w:val="00434EC1"/>
    <w:rsid w:val="004514F6"/>
    <w:rsid w:val="004627D0"/>
    <w:rsid w:val="00484F98"/>
    <w:rsid w:val="00577109"/>
    <w:rsid w:val="0058131E"/>
    <w:rsid w:val="00586DD0"/>
    <w:rsid w:val="005B140A"/>
    <w:rsid w:val="006C149F"/>
    <w:rsid w:val="006C4A9D"/>
    <w:rsid w:val="006D3132"/>
    <w:rsid w:val="00723226"/>
    <w:rsid w:val="00726C6F"/>
    <w:rsid w:val="00761EF9"/>
    <w:rsid w:val="007A37A4"/>
    <w:rsid w:val="007B01DC"/>
    <w:rsid w:val="007D0B28"/>
    <w:rsid w:val="007D7059"/>
    <w:rsid w:val="008A12FB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AD54DF"/>
    <w:rsid w:val="00B1116B"/>
    <w:rsid w:val="00B31467"/>
    <w:rsid w:val="00B46D29"/>
    <w:rsid w:val="00B72A90"/>
    <w:rsid w:val="00BA28E3"/>
    <w:rsid w:val="00C42560"/>
    <w:rsid w:val="00C7075C"/>
    <w:rsid w:val="00C72970"/>
    <w:rsid w:val="00C74B42"/>
    <w:rsid w:val="00D467F0"/>
    <w:rsid w:val="00DE020B"/>
    <w:rsid w:val="00DF487E"/>
    <w:rsid w:val="00E11B02"/>
    <w:rsid w:val="00E35253"/>
    <w:rsid w:val="00E64ABA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8131E"/>
    <w:rPr>
      <w:color w:val="808080"/>
    </w:rPr>
  </w:style>
  <w:style w:type="paragraph" w:customStyle="1" w:styleId="5F26462814CE432690ADFD04148891AA">
    <w:name w:val="5F26462814CE432690ADFD04148891AA"/>
    <w:rsid w:val="002462BF"/>
  </w:style>
  <w:style w:type="paragraph" w:customStyle="1" w:styleId="7B01D1F23A8C4226B8D84FE6FA38D7D0">
    <w:name w:val="7B01D1F23A8C4226B8D84FE6FA38D7D0"/>
    <w:rsid w:val="002462BF"/>
  </w:style>
  <w:style w:type="paragraph" w:customStyle="1" w:styleId="A53CF9E5941B4A139B707AC095ACE2AB2">
    <w:name w:val="A53CF9E5941B4A139B707AC095ACE2AB2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0D0EE53A6574C9284FF029E3E264DE91">
    <w:name w:val="60D0EE53A6574C9284FF029E3E264DE9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CBB3096C2FD425C8EE5DA5111B00D261">
    <w:name w:val="FCBB3096C2FD425C8EE5DA5111B00D26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25CE800ED48450FB0CB09FCADDE911E1">
    <w:name w:val="325CE800ED48450FB0CB09FCADDE911E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186F50EEF054CAC96B3A6F84128472B1">
    <w:name w:val="0186F50EEF054CAC96B3A6F84128472B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F6ADBA9E14FC4970B11A430DF5BE31">
    <w:name w:val="5E8F6ADBA9E14FC4970B11A430DF5BE3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10BA7847CD4E96965E229A8FF9DBDA1">
    <w:name w:val="EC10BA7847CD4E96965E229A8FF9DBDA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351E05717994678BA1C9903F0E726D51">
    <w:name w:val="1351E05717994678BA1C9903F0E726D5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3DE61915554938842297503F3704251">
    <w:name w:val="153DE61915554938842297503F370425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679D8E521BB48038ABFA374CF14DEC81">
    <w:name w:val="8679D8E521BB48038ABFA374CF14DEC8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0571D2E9AD48E482505016B99CD2F91">
    <w:name w:val="7D0571D2E9AD48E482505016B99CD2F9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F789D0ACDA475BAD94985D0AE66BAC1">
    <w:name w:val="80F789D0ACDA475BAD94985D0AE66BAC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FA2F66E13E4F4A90967F53ADCAD7251">
    <w:name w:val="35FA2F66E13E4F4A90967F53ADCAD725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5DF2EE1ACF4D8BADDACC90942A1C441">
    <w:name w:val="A95DF2EE1ACF4D8BADDACC90942A1C4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17393198E24429C92C69CCA8EE8BE691">
    <w:name w:val="A17393198E24429C92C69CCA8EE8BE69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8E7652E21B42928B3A83713F84A1BA1">
    <w:name w:val="438E7652E21B42928B3A83713F84A1BA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413827CB7D3442C8936CE186347F39B1">
    <w:name w:val="F413827CB7D3442C8936CE186347F39B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E471FAF3BB94C8CB08AFEF0F52C1E961">
    <w:name w:val="4E471FAF3BB94C8CB08AFEF0F52C1E96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B66F58FD434CD18DC833A698ACACD41">
    <w:name w:val="74B66F58FD434CD18DC833A698ACACD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980F1AB62E4600A076B9F51BDE79741">
    <w:name w:val="78980F1AB62E4600A076B9F51BDE797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2429E6691E4E99A6BDE7D67A565C041">
    <w:name w:val="E12429E6691E4E99A6BDE7D67A565C0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94BAE6D63E42F598206B835043B8E71">
    <w:name w:val="2F94BAE6D63E42F598206B835043B8E7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F70A438EC9145A19495D1CB9FF3C4AB1">
    <w:name w:val="3F70A438EC9145A19495D1CB9FF3C4AB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8654FB1AEF4E78A0C304EB8256C8401">
    <w:name w:val="F18654FB1AEF4E78A0C304EB8256C840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13823385FC47CB88BAE78E51DE63961">
    <w:name w:val="DC13823385FC47CB88BAE78E51DE6396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49D81EDA454E809704AD9F1705D9901">
    <w:name w:val="9349D81EDA454E809704AD9F1705D9901"/>
    <w:rsid w:val="0058131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E35485C939B403FAC29C2AB0AADB5771">
    <w:name w:val="6E35485C939B403FAC29C2AB0AADB5771"/>
    <w:rsid w:val="0058131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4CCD-65D7-4202-8953-4A33DF5C3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586</Words>
  <Characters>3223</Characters>
  <Application>Microsoft Office Word</Application>
  <DocSecurity>8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Maude Lefebvre Archives (CISSSMO16)</cp:lastModifiedBy>
  <cp:revision>2</cp:revision>
  <cp:lastPrinted>2023-05-08T19:22:00Z</cp:lastPrinted>
  <dcterms:created xsi:type="dcterms:W3CDTF">2023-11-22T14:10:00Z</dcterms:created>
  <dcterms:modified xsi:type="dcterms:W3CDTF">2023-11-22T14:10:00Z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</Properties>
</file>