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106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1"/>
        <w:gridCol w:w="5121"/>
      </w:tblGrid>
      <w:tr w:rsidR="004246FA" w14:paraId="383F23A3" w14:textId="77777777" w:rsidTr="009E16F9">
        <w:trPr>
          <w:trHeight w:val="2267"/>
        </w:trPr>
        <w:tc>
          <w:tcPr>
            <w:tcW w:w="5521" w:type="dxa"/>
            <w:tcBorders>
              <w:right w:val="single" w:sz="8" w:space="0" w:color="AEAAAA" w:themeColor="background2" w:themeShade="BF"/>
            </w:tcBorders>
            <w:shd w:val="clear" w:color="auto" w:fill="FFFFFF" w:themeFill="background1"/>
          </w:tcPr>
          <w:p w14:paraId="78590D28" w14:textId="748AC770" w:rsidR="004246FA" w:rsidRPr="00B34C6D" w:rsidRDefault="004246FA" w:rsidP="007E09E8">
            <w:pPr>
              <w:rPr>
                <w:color w:val="000000" w:themeColor="text1"/>
              </w:rPr>
            </w:pPr>
            <w:r w:rsidRPr="00B34C6D">
              <w:rPr>
                <w:color w:val="000000" w:themeColor="text1"/>
              </w:rPr>
              <w:br/>
            </w:r>
          </w:p>
          <w:tbl>
            <w:tblPr>
              <w:tblStyle w:val="Grilledutableau"/>
              <w:tblpPr w:leftFromText="141" w:rightFromText="141" w:vertAnchor="text" w:horzAnchor="margin" w:tblpY="5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93"/>
              <w:gridCol w:w="3969"/>
            </w:tblGrid>
            <w:tr w:rsidR="00B34C6D" w:rsidRPr="00B34C6D" w14:paraId="7F223F5C" w14:textId="77777777" w:rsidTr="00BF5356">
              <w:tc>
                <w:tcPr>
                  <w:tcW w:w="993" w:type="dxa"/>
                  <w:vAlign w:val="bottom"/>
                </w:tcPr>
                <w:p w14:paraId="0D44F494" w14:textId="77777777" w:rsidR="004246FA" w:rsidRPr="00B34C6D" w:rsidRDefault="004246FA" w:rsidP="007E09E8">
                  <w:pPr>
                    <w:ind w:left="-110"/>
                    <w:rPr>
                      <w:rFonts w:asciiTheme="minorHAnsi" w:hAnsiTheme="minorHAnsi" w:cstheme="minorHAnsi"/>
                      <w:color w:val="000000" w:themeColor="text1"/>
                      <w:sz w:val="16"/>
                      <w:szCs w:val="16"/>
                    </w:rPr>
                  </w:pPr>
                  <w:permStart w:id="2094671293" w:edGrp="everyone" w:colFirst="1" w:colLast="1"/>
                  <w:r w:rsidRPr="00B34C6D">
                    <w:rPr>
                      <w:rFonts w:asciiTheme="minorHAnsi" w:hAnsiTheme="minorHAnsi" w:cstheme="minorHAnsi"/>
                      <w:color w:val="000000" w:themeColor="text1"/>
                      <w:sz w:val="16"/>
                      <w:szCs w:val="16"/>
                    </w:rPr>
                    <w:t xml:space="preserve">Installation : </w:t>
                  </w:r>
                </w:p>
              </w:tc>
              <w:tc>
                <w:tcPr>
                  <w:tcW w:w="3969" w:type="dxa"/>
                  <w:tcBorders>
                    <w:bottom w:val="single" w:sz="4" w:space="0" w:color="auto"/>
                  </w:tcBorders>
                  <w:vAlign w:val="bottom"/>
                </w:tcPr>
                <w:p w14:paraId="672A6659" w14:textId="77777777" w:rsidR="004246FA" w:rsidRPr="00B34C6D" w:rsidRDefault="004246FA" w:rsidP="007E09E8">
                  <w:pPr>
                    <w:ind w:left="-63"/>
                    <w:rPr>
                      <w:rFonts w:asciiTheme="minorHAnsi" w:hAnsiTheme="minorHAnsi" w:cstheme="minorHAnsi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permEnd w:id="2094671293"/>
          </w:tbl>
          <w:p w14:paraId="0A37501D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  <w:p w14:paraId="5DAB6C7B" w14:textId="77777777" w:rsidR="004246FA" w:rsidRPr="00B34C6D" w:rsidRDefault="004246FA" w:rsidP="007E09E8">
            <w:pPr>
              <w:rPr>
                <w:color w:val="000000" w:themeColor="text1"/>
              </w:rPr>
            </w:pPr>
          </w:p>
          <w:p w14:paraId="02EB378F" w14:textId="77777777" w:rsidR="004246FA" w:rsidRPr="00B34C6D" w:rsidRDefault="004246FA" w:rsidP="007E09E8">
            <w:pPr>
              <w:rPr>
                <w:color w:val="000000" w:themeColor="text1"/>
              </w:rPr>
            </w:pPr>
            <w:bookmarkStart w:id="0" w:name="_GoBack"/>
            <w:bookmarkEnd w:id="0"/>
          </w:p>
        </w:tc>
        <w:tc>
          <w:tcPr>
            <w:tcW w:w="5121" w:type="dxa"/>
            <w:tcBorders>
              <w:left w:val="single" w:sz="8" w:space="0" w:color="AEAAAA" w:themeColor="background2" w:themeShade="BF"/>
              <w:bottom w:val="single" w:sz="8" w:space="0" w:color="AEAAAA" w:themeColor="background2" w:themeShade="BF"/>
            </w:tcBorders>
            <w:shd w:val="clear" w:color="auto" w:fill="FFFFFF" w:themeFill="background1"/>
          </w:tcPr>
          <w:tbl>
            <w:tblPr>
              <w:tblStyle w:val="Grilledutableau"/>
              <w:tblpPr w:leftFromText="141" w:rightFromText="141" w:vertAnchor="text" w:tblpY="1"/>
              <w:tblOverlap w:val="never"/>
              <w:tblW w:w="5051" w:type="dxa"/>
              <w:tblLayout w:type="fixed"/>
              <w:tblLook w:val="04A0" w:firstRow="1" w:lastRow="0" w:firstColumn="1" w:lastColumn="0" w:noHBand="0" w:noVBand="1"/>
            </w:tblPr>
            <w:tblGrid>
              <w:gridCol w:w="1552"/>
              <w:gridCol w:w="1696"/>
              <w:gridCol w:w="140"/>
              <w:gridCol w:w="181"/>
              <w:gridCol w:w="400"/>
              <w:gridCol w:w="24"/>
              <w:gridCol w:w="43"/>
              <w:gridCol w:w="1015"/>
            </w:tblGrid>
            <w:tr w:rsidR="00B34C6D" w:rsidRPr="00B34C6D" w14:paraId="3587E17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53E75E3" w14:textId="77777777" w:rsidR="004246FA" w:rsidRPr="00B34C6D" w:rsidRDefault="00CD6AD7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</w:t>
                  </w:r>
                  <w:r w:rsidR="004246FA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ossier :</w:t>
                  </w:r>
                </w:p>
              </w:tc>
              <w:permStart w:id="456345902" w:edGrp="everyone" w:displacedByCustomXml="next"/>
              <w:bookmarkStart w:id="1" w:name="NoDossier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Dossier"/>
                  <w:tag w:val="No dossier"/>
                  <w:id w:val="453681247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696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4F9AE05" w14:textId="77777777" w:rsidR="004246FA" w:rsidRPr="00B34C6D" w:rsidRDefault="00FD14A6" w:rsidP="007E09E8">
                      <w:pPr>
                        <w:tabs>
                          <w:tab w:val="left" w:pos="1730"/>
                          <w:tab w:val="left" w:pos="3112"/>
                          <w:tab w:val="left" w:pos="3828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456345902" w:displacedByCustomXml="prev"/>
              <w:bookmarkEnd w:id="1" w:displacedByCustomXml="prev"/>
              <w:tc>
                <w:tcPr>
                  <w:tcW w:w="180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A05A809" w14:textId="77777777" w:rsidR="004246FA" w:rsidRPr="00B34C6D" w:rsidRDefault="004246FA" w:rsidP="007E09E8">
                  <w:pPr>
                    <w:tabs>
                      <w:tab w:val="left" w:pos="1730"/>
                      <w:tab w:val="left" w:pos="3112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</w:tr>
            <w:tr w:rsidR="00B34C6D" w:rsidRPr="00B34C6D" w14:paraId="72C969F9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7006A18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  <w:tab w:val="left" w:pos="471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Nom, Prénom :</w:t>
                  </w:r>
                </w:p>
              </w:tc>
              <w:permStart w:id="738022039" w:edGrp="everyone" w:displacedByCustomXml="next"/>
              <w:bookmarkStart w:id="2" w:name="Nom_Prenom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, Prénom"/>
                  <w:tag w:val="Nom, Prénom"/>
                  <w:id w:val="-374619967"/>
                  <w:lock w:val="sdtLocked"/>
                  <w:placeholder>
                    <w:docPart w:val="A53CF9E5941B4A139B707AC095ACE2AB"/>
                  </w:placeholder>
                  <w:showingPlcHdr/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2894B68E" w14:textId="77777777" w:rsidR="004246FA" w:rsidRPr="00B34C6D" w:rsidRDefault="00FF1654" w:rsidP="007E09E8">
                      <w:pPr>
                        <w:tabs>
                          <w:tab w:val="left" w:pos="1730"/>
                          <w:tab w:val="left" w:pos="3828"/>
                          <w:tab w:val="left" w:pos="471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738022039" w:displacedByCustomXml="prev"/>
              <w:bookmarkEnd w:id="2" w:displacedByCustomXml="prev"/>
            </w:tr>
            <w:tr w:rsidR="00B34C6D" w:rsidRPr="00B34C6D" w14:paraId="04A34B62" w14:textId="77777777" w:rsidTr="00A530F1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789D5417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ind w:right="-110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Date de naissance :</w:t>
                  </w:r>
                </w:p>
              </w:tc>
              <w:tc>
                <w:tcPr>
                  <w:tcW w:w="2417" w:type="dxa"/>
                  <w:gridSpan w:val="4"/>
                  <w:tcBorders>
                    <w:top w:val="nil"/>
                    <w:left w:val="nil"/>
                    <w:bottom w:val="single" w:sz="4" w:space="0" w:color="808080"/>
                    <w:right w:val="nil"/>
                  </w:tcBorders>
                  <w:vAlign w:val="bottom"/>
                </w:tcPr>
                <w:p w14:paraId="4671ABCD" w14:textId="77777777" w:rsidR="004246FA" w:rsidRPr="00B34C6D" w:rsidRDefault="004246FA" w:rsidP="007E09E8">
                  <w:pPr>
                    <w:tabs>
                      <w:tab w:val="left" w:pos="204"/>
                      <w:tab w:val="center" w:pos="1233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r w:rsidR="00FA1BA3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bookmarkStart w:id="3" w:name="DDNais"/>
                  <w:permStart w:id="2108561445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alias w:val="AAAA-MM-JJ"/>
                      <w:tag w:val="AAAA-MM-JJ"/>
                      <w:id w:val="476642453"/>
                      <w:lock w:val="sdtLocked"/>
                      <w:placeholder>
                        <w:docPart w:val="D9125FFA66CC4D75A4213D021F889891"/>
                      </w:placeholder>
                    </w:sdtPr>
                    <w:sdtEndPr/>
                    <w:sdtContent>
                      <w:r w:rsidR="0014311E"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sdtContent>
                  </w:sdt>
                  <w:bookmarkEnd w:id="3"/>
                  <w:permEnd w:id="2108561445"/>
                </w:p>
              </w:tc>
              <w:permStart w:id="14307529" w:edGrp="everyone"/>
              <w:tc>
                <w:tcPr>
                  <w:tcW w:w="108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3129E084" w14:textId="77777777" w:rsidR="004246FA" w:rsidRPr="00B34C6D" w:rsidRDefault="003F61E0" w:rsidP="007E09E8">
                  <w:pPr>
                    <w:tabs>
                      <w:tab w:val="left" w:pos="1730"/>
                      <w:tab w:val="left" w:pos="3828"/>
                    </w:tabs>
                    <w:ind w:left="-68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sdt>
                    <w:sdtPr>
                      <w:rPr>
                        <w:rFonts w:ascii="MS Gothic" w:eastAsia="MS Gothic" w:hAnsi="MS Gothic" w:cs="Arial"/>
                        <w:color w:val="000000" w:themeColor="text1"/>
                        <w:sz w:val="16"/>
                        <w:szCs w:val="16"/>
                      </w:rPr>
                      <w:id w:val="-143858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02195">
                        <w:rPr>
                          <w:rFonts w:ascii="MS Gothic" w:eastAsia="MS Gothic" w:hAnsi="MS Gothic" w:cs="Arial" w:hint="eastAsia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14307529"/>
                  <w:r w:rsidR="00527734">
                    <w:rPr>
                      <w:rFonts w:ascii="MS Gothic" w:eastAsia="MS Gothic" w:hAnsi="MS Gothic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A530F1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F  </w:t>
                  </w:r>
                  <w:permStart w:id="338582027" w:edGrp="everyone"/>
                  <w:sdt>
                    <w:sdtPr>
                      <w:rPr>
                        <w:rFonts w:ascii="Arial" w:hAnsi="Arial" w:cs="Arial"/>
                        <w:color w:val="000000" w:themeColor="text1"/>
                        <w:sz w:val="16"/>
                        <w:szCs w:val="16"/>
                      </w:rPr>
                      <w:id w:val="1214311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7B10A9">
                        <w:rPr>
                          <w:rFonts w:ascii="MS Gothic" w:eastAsia="MS Gothic" w:hAnsi="MS Gothic" w:cs="Arial" w:hint="eastAsia"/>
                          <w:color w:val="000000" w:themeColor="text1"/>
                          <w:sz w:val="16"/>
                          <w:szCs w:val="16"/>
                        </w:rPr>
                        <w:t>☐</w:t>
                      </w:r>
                    </w:sdtContent>
                  </w:sdt>
                  <w:permEnd w:id="338582027"/>
                  <w:r w:rsidR="0014311E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  <w:r w:rsidR="004246FA"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M</w:t>
                  </w:r>
                </w:p>
              </w:tc>
            </w:tr>
            <w:tr w:rsidR="00B34C6D" w:rsidRPr="00B34C6D" w14:paraId="0CE0A232" w14:textId="77777777" w:rsidTr="0014043F">
              <w:trPr>
                <w:trHeight w:val="227"/>
              </w:trPr>
              <w:tc>
                <w:tcPr>
                  <w:tcW w:w="5051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AE7E304" w14:textId="2E145995" w:rsidR="004246FA" w:rsidRPr="00B34C6D" w:rsidRDefault="004246FA" w:rsidP="00670E99">
                  <w:pPr>
                    <w:tabs>
                      <w:tab w:val="left" w:pos="468"/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r w:rsidR="00670E99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ab/>
                  </w: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            </w:t>
                  </w:r>
                  <w:r w:rsidRPr="00B34C6D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>AAAA-MM-JJ</w:t>
                  </w:r>
                </w:p>
              </w:tc>
            </w:tr>
            <w:tr w:rsidR="00B34C6D" w:rsidRPr="00B34C6D" w14:paraId="0949D050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C045BC5" w14:textId="77777777" w:rsidR="004246FA" w:rsidRPr="00B34C6D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NAM :</w:t>
                  </w:r>
                </w:p>
              </w:tc>
              <w:permStart w:id="1233065276" w:edGrp="everyone" w:displacedByCustomXml="next"/>
              <w:bookmarkStart w:id="4" w:name="NAM_No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XXXX XXXX XXXX"/>
                  <w:tag w:val="XXXX XXXX XXXX"/>
                  <w:id w:val="378664170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2017" w:type="dxa"/>
                      <w:gridSpan w:val="3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3600C3BC" w14:textId="77777777" w:rsidR="004246FA" w:rsidRPr="00B34C6D" w:rsidRDefault="0014311E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233065276" w:displacedByCustomXml="prev"/>
              <w:bookmarkEnd w:id="4" w:displacedByCustomXml="prev"/>
              <w:tc>
                <w:tcPr>
                  <w:tcW w:w="467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E6954FC" w14:textId="77777777" w:rsidR="004246FA" w:rsidRPr="00B34C6D" w:rsidRDefault="004246FA" w:rsidP="007E09E8">
                  <w:pPr>
                    <w:tabs>
                      <w:tab w:val="left" w:pos="1730"/>
                      <w:tab w:val="left" w:pos="3289"/>
                      <w:tab w:val="left" w:pos="4707"/>
                    </w:tabs>
                    <w:ind w:left="-70" w:right="-111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Exp.</w:t>
                  </w:r>
                </w:p>
              </w:tc>
              <w:permStart w:id="1623486473" w:edGrp="everyone" w:displacedByCustomXml="next"/>
              <w:bookmarkStart w:id="5" w:name="NAM_Exp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AAAA-MM"/>
                  <w:tag w:val="AAAA-MM"/>
                  <w:id w:val="-114743414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1015" w:type="dxa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5CF9F362" w14:textId="77777777" w:rsidR="004246FA" w:rsidRPr="00B34C6D" w:rsidRDefault="00A33CEF" w:rsidP="007E09E8">
                      <w:pPr>
                        <w:tabs>
                          <w:tab w:val="left" w:pos="1730"/>
                          <w:tab w:val="left" w:pos="3289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1623486473" w:displacedByCustomXml="prev"/>
              <w:bookmarkEnd w:id="5" w:displacedByCustomXml="prev"/>
            </w:tr>
            <w:tr w:rsidR="00B34C6D" w:rsidRPr="00B34C6D" w14:paraId="650C637C" w14:textId="77777777" w:rsidTr="0014043F">
              <w:trPr>
                <w:trHeight w:val="218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9D6B04F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1836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5A39BBE3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605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41C8F396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ind w:left="-69"/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</w:p>
              </w:tc>
              <w:tc>
                <w:tcPr>
                  <w:tcW w:w="1058" w:type="dxa"/>
                  <w:gridSpan w:val="2"/>
                  <w:tcBorders>
                    <w:top w:val="single" w:sz="4" w:space="0" w:color="808080"/>
                    <w:left w:val="nil"/>
                    <w:bottom w:val="nil"/>
                    <w:right w:val="nil"/>
                  </w:tcBorders>
                  <w:vAlign w:val="bottom"/>
                </w:tcPr>
                <w:p w14:paraId="4965E09B" w14:textId="77777777" w:rsidR="004246FA" w:rsidRPr="00B34C6D" w:rsidRDefault="004246FA" w:rsidP="007E09E8">
                  <w:pPr>
                    <w:tabs>
                      <w:tab w:val="left" w:pos="1730"/>
                      <w:tab w:val="left" w:pos="3828"/>
                    </w:tabs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2"/>
                      <w:szCs w:val="12"/>
                    </w:rPr>
                    <w:t>AAAA-MM</w:t>
                  </w:r>
                </w:p>
              </w:tc>
            </w:tr>
            <w:tr w:rsidR="00B34C6D" w:rsidRPr="00B34C6D" w14:paraId="54CF253A" w14:textId="77777777" w:rsidTr="0014043F">
              <w:trPr>
                <w:trHeight w:val="340"/>
              </w:trPr>
              <w:tc>
                <w:tcPr>
                  <w:tcW w:w="155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36A6C2C" w14:textId="77777777" w:rsidR="004246FA" w:rsidRPr="00B34C6D" w:rsidRDefault="004246FA" w:rsidP="007E09E8">
                  <w:pPr>
                    <w:tabs>
                      <w:tab w:val="left" w:pos="1730"/>
                      <w:tab w:val="left" w:pos="4707"/>
                    </w:tabs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</w:pPr>
                  <w:r w:rsidRPr="00B34C6D">
                    <w:rPr>
                      <w:rFonts w:ascii="Arial" w:hAnsi="Arial" w:cs="Arial"/>
                      <w:color w:val="000000" w:themeColor="text1"/>
                      <w:sz w:val="16"/>
                      <w:szCs w:val="16"/>
                    </w:rPr>
                    <w:t>Nom de la mère :</w:t>
                  </w:r>
                </w:p>
              </w:tc>
              <w:permStart w:id="2039559961" w:edGrp="everyone" w:displacedByCustomXml="next"/>
              <w:bookmarkStart w:id="6" w:name="Nom_Mere" w:displacedByCustomXml="next"/>
              <w:sdt>
                <w:sdtPr>
                  <w:rPr>
                    <w:rFonts w:ascii="Arial" w:hAnsi="Arial" w:cs="Arial"/>
                    <w:color w:val="000000" w:themeColor="text1"/>
                    <w:sz w:val="16"/>
                    <w:szCs w:val="16"/>
                  </w:rPr>
                  <w:alias w:val="Nom de la mère"/>
                  <w:tag w:val="Nom de la mère"/>
                  <w:id w:val="-1284723761"/>
                  <w:lock w:val="sdtLocked"/>
                  <w:placeholder>
                    <w:docPart w:val="D9125FFA66CC4D75A4213D021F889891"/>
                  </w:placeholder>
                </w:sdtPr>
                <w:sdtEndPr/>
                <w:sdtContent>
                  <w:tc>
                    <w:tcPr>
                      <w:tcW w:w="3499" w:type="dxa"/>
                      <w:gridSpan w:val="7"/>
                      <w:tcBorders>
                        <w:top w:val="nil"/>
                        <w:left w:val="nil"/>
                        <w:bottom w:val="single" w:sz="4" w:space="0" w:color="808080"/>
                        <w:right w:val="nil"/>
                      </w:tcBorders>
                      <w:vAlign w:val="bottom"/>
                    </w:tcPr>
                    <w:p w14:paraId="006C8F76" w14:textId="77777777" w:rsidR="004246FA" w:rsidRPr="00B34C6D" w:rsidRDefault="00A33CEF" w:rsidP="007E09E8">
                      <w:pPr>
                        <w:tabs>
                          <w:tab w:val="left" w:pos="1730"/>
                          <w:tab w:val="left" w:pos="4707"/>
                        </w:tabs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</w:pPr>
                      <w:r w:rsidRPr="00B34C6D">
                        <w:rPr>
                          <w:rFonts w:ascii="Arial" w:hAnsi="Arial" w:cs="Arial"/>
                          <w:color w:val="000000" w:themeColor="text1"/>
                          <w:sz w:val="16"/>
                          <w:szCs w:val="16"/>
                        </w:rPr>
                        <w:t xml:space="preserve">   </w:t>
                      </w:r>
                    </w:p>
                  </w:tc>
                </w:sdtContent>
              </w:sdt>
              <w:permEnd w:id="2039559961" w:displacedByCustomXml="prev"/>
              <w:bookmarkEnd w:id="6" w:displacedByCustomXml="prev"/>
            </w:tr>
          </w:tbl>
          <w:p w14:paraId="72A3D3EC" w14:textId="77777777" w:rsidR="004246FA" w:rsidRPr="00B34C6D" w:rsidRDefault="004246FA" w:rsidP="007E09E8">
            <w:pPr>
              <w:rPr>
                <w:rFonts w:ascii="Calibri" w:hAnsi="Calibri"/>
                <w:color w:val="000000" w:themeColor="text1"/>
                <w:sz w:val="16"/>
                <w:szCs w:val="16"/>
              </w:rPr>
            </w:pPr>
          </w:p>
        </w:tc>
      </w:tr>
      <w:tr w:rsidR="004246FA" w14:paraId="4E3E1C9A" w14:textId="77777777" w:rsidTr="009E16F9">
        <w:trPr>
          <w:trHeight w:val="818"/>
        </w:trPr>
        <w:tc>
          <w:tcPr>
            <w:tcW w:w="5521" w:type="dxa"/>
            <w:shd w:val="clear" w:color="auto" w:fill="FFFFFF" w:themeFill="background1"/>
            <w:vAlign w:val="center"/>
          </w:tcPr>
          <w:p w14:paraId="5E2D7744" w14:textId="77777777" w:rsidR="004246FA" w:rsidRPr="003F61E0" w:rsidRDefault="00014DB6" w:rsidP="00B6563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3F61E0">
              <w:rPr>
                <w:rFonts w:asciiTheme="minorHAnsi" w:hAnsiTheme="minorHAnsi" w:cstheme="minorHAnsi"/>
                <w:b/>
              </w:rPr>
              <w:t>DEMANDE D’HÉBERGEMENT</w:t>
            </w:r>
            <w:r w:rsidR="00B65634" w:rsidRPr="003F61E0">
              <w:rPr>
                <w:rFonts w:asciiTheme="minorHAnsi" w:hAnsiTheme="minorHAnsi" w:cstheme="minorHAnsi"/>
                <w:b/>
              </w:rPr>
              <w:t xml:space="preserve"> </w:t>
            </w:r>
            <w:r w:rsidRPr="003F61E0">
              <w:rPr>
                <w:rFonts w:asciiTheme="minorHAnsi" w:hAnsiTheme="minorHAnsi" w:cstheme="minorHAnsi"/>
                <w:b/>
              </w:rPr>
              <w:t>DE LONGUE DURÉE</w:t>
            </w:r>
          </w:p>
          <w:p w14:paraId="65758440" w14:textId="6986C065" w:rsidR="00F03FDC" w:rsidRPr="00770980" w:rsidRDefault="00F03FDC" w:rsidP="00B65634">
            <w:pPr>
              <w:jc w:val="center"/>
              <w:rPr>
                <w:rFonts w:ascii="Arial" w:hAnsi="Arial" w:cs="Arial"/>
                <w:b/>
              </w:rPr>
            </w:pPr>
            <w:r w:rsidRPr="003F61E0">
              <w:rPr>
                <w:rFonts w:asciiTheme="minorHAnsi" w:hAnsiTheme="minorHAnsi" w:cstheme="minorHAnsi"/>
                <w:b/>
              </w:rPr>
              <w:t>(CHSLD-M</w:t>
            </w:r>
            <w:r w:rsidR="00127DB7" w:rsidRPr="003F61E0">
              <w:rPr>
                <w:rFonts w:asciiTheme="minorHAnsi" w:hAnsiTheme="minorHAnsi" w:cstheme="minorHAnsi"/>
                <w:b/>
              </w:rPr>
              <w:t>D</w:t>
            </w:r>
            <w:r w:rsidRPr="003F61E0">
              <w:rPr>
                <w:rFonts w:asciiTheme="minorHAnsi" w:hAnsiTheme="minorHAnsi" w:cstheme="minorHAnsi"/>
                <w:b/>
              </w:rPr>
              <w:t>A-RNI)</w:t>
            </w:r>
          </w:p>
        </w:tc>
        <w:tc>
          <w:tcPr>
            <w:tcW w:w="5121" w:type="dxa"/>
            <w:tcBorders>
              <w:top w:val="single" w:sz="8" w:space="0" w:color="AEAAAA" w:themeColor="background2" w:themeShade="BF"/>
            </w:tcBorders>
            <w:shd w:val="clear" w:color="auto" w:fill="FFFFFF" w:themeFill="background1"/>
          </w:tcPr>
          <w:p w14:paraId="0D0B940D" w14:textId="77777777" w:rsidR="004246FA" w:rsidRPr="001200AF" w:rsidRDefault="004246FA" w:rsidP="007E09E8">
            <w:pPr>
              <w:rPr>
                <w:color w:val="000000" w:themeColor="text1"/>
              </w:rPr>
            </w:pPr>
          </w:p>
        </w:tc>
      </w:tr>
    </w:tbl>
    <w:p w14:paraId="22D5173F" w14:textId="0B11FB04" w:rsidR="00F57A04" w:rsidRPr="00F57A04" w:rsidRDefault="003F61E0" w:rsidP="00F57A04">
      <w:pPr>
        <w:ind w:right="-294"/>
        <w:jc w:val="both"/>
        <w:rPr>
          <w:rFonts w:asciiTheme="minorHAnsi" w:hAnsiTheme="minorHAnsi"/>
          <w:sz w:val="20"/>
          <w:szCs w:val="20"/>
        </w:rPr>
      </w:pPr>
      <w:r>
        <w:rPr>
          <w:rFonts w:ascii="Chaloult_Cond" w:hAnsi="Chaloult_Cond" w:cs="Arial"/>
          <w:noProof/>
          <w:sz w:val="2"/>
          <w:szCs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C1516F" wp14:editId="3DCBC4B4">
                <wp:simplePos x="0" y="0"/>
                <wp:positionH relativeFrom="column">
                  <wp:posOffset>1312545</wp:posOffset>
                </wp:positionH>
                <wp:positionV relativeFrom="paragraph">
                  <wp:posOffset>-1976120</wp:posOffset>
                </wp:positionV>
                <wp:extent cx="2133600" cy="525780"/>
                <wp:effectExtent l="0" t="0" r="0" b="762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52578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88D692" w14:textId="3B60EDD9" w:rsidR="003F61E0" w:rsidRPr="003F61E0" w:rsidRDefault="003F61E0" w:rsidP="003F61E0">
                            <w:pPr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3F61E0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</w:t>
                            </w:r>
                            <w:r w:rsidRPr="003F61E0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</w:t>
                            </w:r>
                            <w:r w:rsidRPr="003F61E0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</w:t>
                            </w:r>
                            <w:r w:rsidRPr="003F61E0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</w:t>
                            </w:r>
                            <w:r w:rsidRPr="003F61E0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</w:t>
                            </w:r>
                            <w:r w:rsidRPr="003F61E0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</w:t>
                            </w:r>
                            <w:r w:rsidRPr="003F61E0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</w:t>
                            </w:r>
                            <w:r w:rsidRPr="003F61E0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</w:t>
                            </w:r>
                            <w:r w:rsidRPr="003F61E0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</w:t>
                            </w:r>
                            <w:r w:rsidRPr="003F61E0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</w:t>
                            </w:r>
                            <w:r w:rsidRPr="003F61E0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</w:t>
                            </w:r>
                            <w:r w:rsidRPr="003F61E0">
                              <w:rPr>
                                <w:rFonts w:ascii="Bar-Code 39" w:hAnsi="Bar-Code 39" w:cstheme="minorHAnsi"/>
                                <w:color w:val="000000" w:themeColor="text1"/>
                                <w:sz w:val="40"/>
                                <w:szCs w:val="40"/>
                              </w:rPr>
                              <w:t></w:t>
                            </w:r>
                          </w:p>
                          <w:p w14:paraId="159C7F53" w14:textId="1BE0E9F2" w:rsidR="003F61E0" w:rsidRPr="003E5929" w:rsidRDefault="003F61E0" w:rsidP="003F61E0">
                            <w:pP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  <w:t>MOCLI</w:t>
                            </w:r>
                            <w:r>
                              <w:rPr>
                                <w:rFonts w:asciiTheme="minorHAnsi" w:hAnsiTheme="minorHAnsi" w:cstheme="minorHAnsi"/>
                                <w:color w:val="000000" w:themeColor="text1"/>
                                <w:sz w:val="16"/>
                                <w:szCs w:val="16"/>
                              </w:rPr>
                              <w:t>60624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C1516F" id="Rectangle 3" o:spid="_x0000_s1026" style="position:absolute;left:0;text-align:left;margin-left:103.35pt;margin-top:-155.6pt;width:168pt;height:41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" filled="f" stroked="f" strokeweight=".25pt">
                <v:textbox>
                  <w:txbxContent>
                    <w:p w14:paraId="4D88D692" w14:textId="3B60EDD9" w:rsidR="003F61E0" w:rsidRPr="003F61E0" w:rsidRDefault="003F61E0" w:rsidP="003F61E0">
                      <w:pPr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</w:pPr>
                      <w:r w:rsidRPr="003F61E0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</w:t>
                      </w:r>
                      <w:r w:rsidRPr="003F61E0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</w:t>
                      </w:r>
                      <w:r w:rsidRPr="003F61E0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</w:t>
                      </w:r>
                      <w:r w:rsidRPr="003F61E0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</w:t>
                      </w:r>
                      <w:r w:rsidRPr="003F61E0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</w:t>
                      </w:r>
                      <w:r w:rsidRPr="003F61E0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</w:t>
                      </w:r>
                      <w:r w:rsidRPr="003F61E0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</w:t>
                      </w:r>
                      <w:r w:rsidRPr="003F61E0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</w:t>
                      </w:r>
                      <w:r w:rsidRPr="003F61E0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</w:t>
                      </w:r>
                      <w:r w:rsidRPr="003F61E0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</w:t>
                      </w:r>
                      <w:r w:rsidRPr="003F61E0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</w:t>
                      </w:r>
                      <w:r w:rsidRPr="003F61E0">
                        <w:rPr>
                          <w:rFonts w:ascii="Bar-Code 39" w:hAnsi="Bar-Code 39" w:cstheme="minorHAnsi"/>
                          <w:color w:val="000000" w:themeColor="text1"/>
                          <w:sz w:val="40"/>
                          <w:szCs w:val="40"/>
                        </w:rPr>
                        <w:t></w:t>
                      </w:r>
                    </w:p>
                    <w:p w14:paraId="159C7F53" w14:textId="1BE0E9F2" w:rsidR="003F61E0" w:rsidRPr="003E5929" w:rsidRDefault="003F61E0" w:rsidP="003F61E0">
                      <w:pPr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  <w:t>MOCLI</w:t>
                      </w:r>
                      <w:r>
                        <w:rPr>
                          <w:rFonts w:asciiTheme="minorHAnsi" w:hAnsiTheme="minorHAnsi" w:cstheme="minorHAnsi"/>
                          <w:color w:val="000000" w:themeColor="text1"/>
                          <w:sz w:val="16"/>
                          <w:szCs w:val="16"/>
                        </w:rPr>
                        <w:t>60624</w:t>
                      </w:r>
                    </w:p>
                  </w:txbxContent>
                </v:textbox>
              </v:rect>
            </w:pict>
          </mc:Fallback>
        </mc:AlternateContent>
      </w:r>
      <w:r w:rsidRPr="00B34C6D">
        <w:rPr>
          <w:rFonts w:ascii="Chaloult_Cond" w:hAnsi="Chaloult_Cond" w:cs="Arial"/>
          <w:noProof/>
          <w:color w:val="000000" w:themeColor="text1"/>
          <w:sz w:val="16"/>
          <w:szCs w:val="16"/>
        </w:rPr>
        <w:drawing>
          <wp:anchor distT="0" distB="0" distL="114300" distR="114300" simplePos="0" relativeHeight="251664384" behindDoc="0" locked="0" layoutInCell="1" allowOverlap="1" wp14:anchorId="43D03E33" wp14:editId="2979B837">
            <wp:simplePos x="0" y="0"/>
            <wp:positionH relativeFrom="column">
              <wp:posOffset>-359410</wp:posOffset>
            </wp:positionH>
            <wp:positionV relativeFrom="paragraph">
              <wp:posOffset>-2343785</wp:posOffset>
            </wp:positionV>
            <wp:extent cx="1346200" cy="532130"/>
            <wp:effectExtent l="0" t="0" r="6350" b="127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ISSS_Monteregie-Ouest_nb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B3700F" w14:textId="52EC4B9A" w:rsidR="00F57A04" w:rsidRPr="00FC2C1B" w:rsidRDefault="00F57A04" w:rsidP="00FC2C1B">
      <w:pPr>
        <w:ind w:right="-294"/>
        <w:jc w:val="both"/>
        <w:rPr>
          <w:rFonts w:asciiTheme="minorHAnsi" w:hAnsiTheme="minorHAnsi" w:cstheme="minorHAnsi"/>
          <w:i/>
          <w:sz w:val="20"/>
          <w:szCs w:val="20"/>
        </w:rPr>
      </w:pPr>
      <w:r w:rsidRPr="00573596">
        <w:rPr>
          <w:rStyle w:val="ui-provider"/>
          <w:rFonts w:asciiTheme="minorHAnsi" w:hAnsiTheme="minorHAnsi" w:cstheme="minorHAnsi"/>
          <w:i/>
          <w:sz w:val="20"/>
          <w:szCs w:val="20"/>
        </w:rPr>
        <w:t>Ce formulaire s’adresse aux intervenants souhaitant faire une demande d’hébergement de longue durée,</w:t>
      </w:r>
      <w:r w:rsidR="00AC735A" w:rsidRPr="00573596">
        <w:rPr>
          <w:rStyle w:val="ui-provider"/>
          <w:rFonts w:asciiTheme="minorHAnsi" w:hAnsiTheme="minorHAnsi" w:cstheme="minorHAnsi"/>
          <w:i/>
          <w:sz w:val="20"/>
          <w:szCs w:val="20"/>
        </w:rPr>
        <w:t xml:space="preserve"> soit en Centre d’hébergement</w:t>
      </w:r>
      <w:r w:rsidRPr="00573596">
        <w:rPr>
          <w:rStyle w:val="ui-provider"/>
          <w:rFonts w:asciiTheme="minorHAnsi" w:hAnsiTheme="minorHAnsi" w:cstheme="minorHAnsi"/>
          <w:i/>
          <w:sz w:val="20"/>
          <w:szCs w:val="20"/>
        </w:rPr>
        <w:t xml:space="preserve"> de soins de longue durée (CHSLD), </w:t>
      </w:r>
      <w:r w:rsidRPr="00416A1C">
        <w:rPr>
          <w:rStyle w:val="ui-provider"/>
          <w:rFonts w:asciiTheme="minorHAnsi" w:hAnsiTheme="minorHAnsi" w:cstheme="minorHAnsi"/>
          <w:i/>
          <w:sz w:val="20"/>
          <w:szCs w:val="20"/>
        </w:rPr>
        <w:t xml:space="preserve">Maison des aînés (MDA) </w:t>
      </w:r>
      <w:r w:rsidRPr="00573596">
        <w:rPr>
          <w:rStyle w:val="ui-provider"/>
          <w:rFonts w:asciiTheme="minorHAnsi" w:hAnsiTheme="minorHAnsi" w:cstheme="minorHAnsi"/>
          <w:i/>
          <w:sz w:val="20"/>
          <w:szCs w:val="20"/>
        </w:rPr>
        <w:t>ou en Ressource non</w:t>
      </w:r>
      <w:r w:rsidR="0041670C">
        <w:rPr>
          <w:rStyle w:val="ui-provider"/>
          <w:rFonts w:asciiTheme="minorHAnsi" w:hAnsiTheme="minorHAnsi" w:cstheme="minorHAnsi"/>
          <w:i/>
          <w:sz w:val="20"/>
          <w:szCs w:val="20"/>
        </w:rPr>
        <w:t xml:space="preserve"> </w:t>
      </w:r>
      <w:r w:rsidRPr="00573596">
        <w:rPr>
          <w:rStyle w:val="ui-provider"/>
          <w:rFonts w:asciiTheme="minorHAnsi" w:hAnsiTheme="minorHAnsi" w:cstheme="minorHAnsi"/>
          <w:i/>
          <w:sz w:val="20"/>
          <w:szCs w:val="20"/>
        </w:rPr>
        <w:t>institutionnelle (RNI). Cette autorisation permettra au Guichet d’accès aux services de soutien à l’autonomie (GASSA) de la Direction des services de soutien à domicile et de gériatrie (DSSADG) de procéder à l’analyse du dossier. </w:t>
      </w:r>
    </w:p>
    <w:tbl>
      <w:tblPr>
        <w:tblStyle w:val="Grilledutableau"/>
        <w:tblW w:w="10611" w:type="dxa"/>
        <w:tblLayout w:type="fixed"/>
        <w:tblLook w:val="04A0" w:firstRow="1" w:lastRow="0" w:firstColumn="1" w:lastColumn="0" w:noHBand="0" w:noVBand="1"/>
      </w:tblPr>
      <w:tblGrid>
        <w:gridCol w:w="685"/>
        <w:gridCol w:w="222"/>
        <w:gridCol w:w="1130"/>
        <w:gridCol w:w="1022"/>
        <w:gridCol w:w="905"/>
        <w:gridCol w:w="140"/>
        <w:gridCol w:w="92"/>
        <w:gridCol w:w="1045"/>
        <w:gridCol w:w="1984"/>
        <w:gridCol w:w="973"/>
        <w:gridCol w:w="308"/>
        <w:gridCol w:w="196"/>
        <w:gridCol w:w="702"/>
        <w:gridCol w:w="1207"/>
      </w:tblGrid>
      <w:tr w:rsidR="00014DB6" w:rsidRPr="00EA1CCD" w14:paraId="638758B7" w14:textId="77777777" w:rsidTr="00F57A04">
        <w:tc>
          <w:tcPr>
            <w:tcW w:w="10611" w:type="dxa"/>
            <w:gridSpan w:val="14"/>
            <w:shd w:val="clear" w:color="auto" w:fill="BFBFBF" w:themeFill="background1" w:themeFillShade="BF"/>
          </w:tcPr>
          <w:p w14:paraId="22F9C856" w14:textId="77777777" w:rsidR="00014DB6" w:rsidRPr="00EA1CCD" w:rsidRDefault="00014DB6" w:rsidP="00D639AE">
            <w:pPr>
              <w:tabs>
                <w:tab w:val="left" w:pos="2460"/>
                <w:tab w:val="center" w:pos="5213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A1CCD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 w:rsidRPr="00EA1CCD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  <w:t>IDENTIFICATION DE LA PERSONNE USAGÈRE</w:t>
            </w:r>
          </w:p>
        </w:tc>
      </w:tr>
      <w:tr w:rsidR="0026108B" w:rsidRPr="00EA1CCD" w14:paraId="0BBE9815" w14:textId="77777777" w:rsidTr="00141E90">
        <w:tc>
          <w:tcPr>
            <w:tcW w:w="907" w:type="dxa"/>
            <w:gridSpan w:val="2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376DFC81" w14:textId="0783E0D0" w:rsidR="0026108B" w:rsidRPr="0026108B" w:rsidRDefault="0026108B" w:rsidP="0026108B">
            <w:pPr>
              <w:tabs>
                <w:tab w:val="left" w:pos="2460"/>
                <w:tab w:val="center" w:pos="521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Langue :</w:t>
            </w:r>
          </w:p>
        </w:tc>
        <w:tc>
          <w:tcPr>
            <w:tcW w:w="113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7CA893" w14:textId="41CFED2C" w:rsidR="0026108B" w:rsidRPr="00EA1CCD" w:rsidRDefault="0026108B" w:rsidP="0026108B">
            <w:pPr>
              <w:tabs>
                <w:tab w:val="left" w:pos="2460"/>
                <w:tab w:val="center" w:pos="5213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554198543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554198543"/>
            <w:r w:rsidR="007627DC">
              <w:rPr>
                <w:rFonts w:asciiTheme="minorHAnsi" w:hAnsiTheme="minorHAnsi" w:cstheme="minorHAnsi"/>
                <w:sz w:val="20"/>
                <w:szCs w:val="20"/>
              </w:rPr>
              <w:t xml:space="preserve"> F</w:t>
            </w:r>
            <w:r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rançais   </w:t>
            </w:r>
          </w:p>
        </w:tc>
        <w:tc>
          <w:tcPr>
            <w:tcW w:w="1022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65BBC5B" w14:textId="42A70AD8" w:rsidR="0026108B" w:rsidRPr="00EA1CCD" w:rsidRDefault="0026108B" w:rsidP="0026108B">
            <w:pPr>
              <w:tabs>
                <w:tab w:val="left" w:pos="2460"/>
                <w:tab w:val="center" w:pos="5213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1267354800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1267354800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 Anglais   </w:t>
            </w:r>
          </w:p>
        </w:tc>
        <w:tc>
          <w:tcPr>
            <w:tcW w:w="1045" w:type="dxa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55EEAA" w14:textId="358401C9" w:rsidR="0026108B" w:rsidRPr="00EA1CCD" w:rsidRDefault="0026108B" w:rsidP="0026108B">
            <w:pPr>
              <w:tabs>
                <w:tab w:val="left" w:pos="2460"/>
                <w:tab w:val="center" w:pos="5213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727271319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727271319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 Autre :</w:t>
            </w:r>
          </w:p>
        </w:tc>
        <w:permStart w:id="564427254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Note de fermeture"/>
            <w:id w:val="-214591913"/>
            <w:placeholder>
              <w:docPart w:val="60D0EE53A6574C9284FF029E3E264DE9"/>
            </w:placeholder>
            <w:showingPlcHdr/>
            <w:text w:multiLine="1"/>
          </w:sdtPr>
          <w:sdtEndPr/>
          <w:sdtContent>
            <w:tc>
              <w:tcPr>
                <w:tcW w:w="3121" w:type="dxa"/>
                <w:gridSpan w:val="3"/>
                <w:tcBorders>
                  <w:left w:val="nil"/>
                  <w:bottom w:val="single" w:sz="4" w:space="0" w:color="auto"/>
                  <w:right w:val="nil"/>
                </w:tcBorders>
                <w:shd w:val="clear" w:color="auto" w:fill="auto"/>
              </w:tcPr>
              <w:p w14:paraId="53B1B01F" w14:textId="4B0FBFD4" w:rsidR="0026108B" w:rsidRPr="00EA1CCD" w:rsidRDefault="0026108B" w:rsidP="0026108B">
                <w:pPr>
                  <w:tabs>
                    <w:tab w:val="left" w:pos="2460"/>
                    <w:tab w:val="center" w:pos="5213"/>
                  </w:tabs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permEnd w:id="564427254" w:displacedByCustomXml="prev"/>
        <w:tc>
          <w:tcPr>
            <w:tcW w:w="973" w:type="dxa"/>
            <w:tcBorders>
              <w:left w:val="nil"/>
              <w:right w:val="nil"/>
            </w:tcBorders>
            <w:shd w:val="clear" w:color="auto" w:fill="auto"/>
          </w:tcPr>
          <w:p w14:paraId="62BE7039" w14:textId="01221F38" w:rsidR="0026108B" w:rsidRPr="0026108B" w:rsidRDefault="0026108B" w:rsidP="0026108B">
            <w:pPr>
              <w:tabs>
                <w:tab w:val="left" w:pos="2460"/>
                <w:tab w:val="center" w:pos="5213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r w:rsidRPr="0026108B">
              <w:rPr>
                <w:rFonts w:asciiTheme="minorHAnsi" w:hAnsiTheme="minorHAnsi" w:cstheme="minorHAnsi"/>
                <w:sz w:val="20"/>
                <w:szCs w:val="20"/>
              </w:rPr>
              <w:t>Fumeur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 : </w:t>
            </w:r>
          </w:p>
        </w:tc>
        <w:tc>
          <w:tcPr>
            <w:tcW w:w="1206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3EE4282D" w14:textId="394EED75" w:rsidR="0026108B" w:rsidRPr="00EA1CCD" w:rsidRDefault="0026108B" w:rsidP="0026108B">
            <w:pPr>
              <w:tabs>
                <w:tab w:val="left" w:pos="2460"/>
                <w:tab w:val="center" w:pos="5213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280636799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280636799"/>
            <w:r w:rsidR="004C275C">
              <w:rPr>
                <w:rFonts w:asciiTheme="minorHAnsi" w:hAnsiTheme="minorHAnsi" w:cstheme="minorHAnsi"/>
                <w:sz w:val="20"/>
                <w:szCs w:val="20"/>
              </w:rPr>
              <w:t xml:space="preserve"> Oui </w:t>
            </w:r>
          </w:p>
        </w:tc>
        <w:tc>
          <w:tcPr>
            <w:tcW w:w="1207" w:type="dxa"/>
            <w:tcBorders>
              <w:left w:val="nil"/>
            </w:tcBorders>
            <w:shd w:val="clear" w:color="auto" w:fill="auto"/>
          </w:tcPr>
          <w:p w14:paraId="41844E5A" w14:textId="4FFE9A62" w:rsidR="0026108B" w:rsidRPr="00EA1CCD" w:rsidRDefault="0026108B" w:rsidP="0026108B">
            <w:pPr>
              <w:tabs>
                <w:tab w:val="left" w:pos="2460"/>
                <w:tab w:val="center" w:pos="5213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553277986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553277986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 Non</w:t>
            </w:r>
          </w:p>
        </w:tc>
      </w:tr>
      <w:tr w:rsidR="009E16F9" w:rsidRPr="00EA1CCD" w14:paraId="27485F72" w14:textId="77777777" w:rsidTr="009C7ACB">
        <w:tc>
          <w:tcPr>
            <w:tcW w:w="3964" w:type="dxa"/>
            <w:gridSpan w:val="5"/>
            <w:tcBorders>
              <w:right w:val="nil"/>
            </w:tcBorders>
            <w:shd w:val="clear" w:color="auto" w:fill="auto"/>
          </w:tcPr>
          <w:p w14:paraId="61394F66" w14:textId="04EFD517" w:rsidR="009E16F9" w:rsidRPr="00EA1CCD" w:rsidRDefault="009C7ACB" w:rsidP="009C7ACB">
            <w:pPr>
              <w:tabs>
                <w:tab w:val="left" w:pos="2460"/>
                <w:tab w:val="center" w:pos="5213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Adresse du domicile de la personne usagère</w:t>
            </w:r>
            <w:r w:rsidR="009E16F9" w:rsidRPr="00EA1CCD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</w:p>
        </w:tc>
        <w:permStart w:id="1142254240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Note de fermeture"/>
            <w:id w:val="1150792752"/>
            <w:placeholder>
              <w:docPart w:val="FCBB3096C2FD425C8EE5DA5111B00D26"/>
            </w:placeholder>
            <w:showingPlcHdr/>
            <w:text w:multiLine="1"/>
          </w:sdtPr>
          <w:sdtEndPr/>
          <w:sdtContent>
            <w:tc>
              <w:tcPr>
                <w:tcW w:w="3261" w:type="dxa"/>
                <w:gridSpan w:val="4"/>
                <w:tcBorders>
                  <w:left w:val="nil"/>
                  <w:right w:val="nil"/>
                </w:tcBorders>
                <w:shd w:val="clear" w:color="auto" w:fill="auto"/>
              </w:tcPr>
              <w:p w14:paraId="6EA7F91C" w14:textId="10B7CF2E" w:rsidR="009E16F9" w:rsidRPr="00EA1CCD" w:rsidRDefault="009E16F9" w:rsidP="009E16F9">
                <w:pPr>
                  <w:tabs>
                    <w:tab w:val="left" w:pos="2460"/>
                    <w:tab w:val="center" w:pos="5213"/>
                  </w:tabs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permEnd w:id="1142254240" w:displacedByCustomXml="prev"/>
        <w:tc>
          <w:tcPr>
            <w:tcW w:w="1477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3D0C8715" w14:textId="6F4518F6" w:rsidR="009E16F9" w:rsidRPr="00EA1CCD" w:rsidRDefault="009E16F9" w:rsidP="009E16F9">
            <w:pPr>
              <w:tabs>
                <w:tab w:val="left" w:pos="2460"/>
                <w:tab w:val="center" w:pos="5213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A1CCD">
              <w:rPr>
                <w:rFonts w:asciiTheme="minorHAnsi" w:hAnsiTheme="minorHAnsi" w:cstheme="minorHAnsi"/>
                <w:sz w:val="20"/>
                <w:szCs w:val="20"/>
              </w:rPr>
              <w:t>Appartement :</w:t>
            </w:r>
          </w:p>
        </w:tc>
        <w:permStart w:id="1144999245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Note de fermeture"/>
            <w:id w:val="-2084056223"/>
            <w:placeholder>
              <w:docPart w:val="325CE800ED48450FB0CB09FCADDE911E"/>
            </w:placeholder>
            <w:showingPlcHdr/>
            <w:text w:multiLine="1"/>
          </w:sdtPr>
          <w:sdtEndPr/>
          <w:sdtContent>
            <w:tc>
              <w:tcPr>
                <w:tcW w:w="1909" w:type="dxa"/>
                <w:gridSpan w:val="2"/>
                <w:tcBorders>
                  <w:left w:val="nil"/>
                </w:tcBorders>
                <w:shd w:val="clear" w:color="auto" w:fill="auto"/>
              </w:tcPr>
              <w:p w14:paraId="3D209D89" w14:textId="76B3A8EB" w:rsidR="009E16F9" w:rsidRPr="00EA1CCD" w:rsidRDefault="009E16F9" w:rsidP="009E16F9">
                <w:pPr>
                  <w:tabs>
                    <w:tab w:val="left" w:pos="2460"/>
                    <w:tab w:val="center" w:pos="5213"/>
                  </w:tabs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permEnd w:id="1144999245" w:displacedByCustomXml="prev"/>
      </w:tr>
      <w:tr w:rsidR="009E16F9" w:rsidRPr="00EA1CCD" w14:paraId="74133C5F" w14:textId="77777777" w:rsidTr="00141E90">
        <w:tc>
          <w:tcPr>
            <w:tcW w:w="685" w:type="dxa"/>
            <w:tcBorders>
              <w:right w:val="nil"/>
            </w:tcBorders>
            <w:shd w:val="clear" w:color="auto" w:fill="auto"/>
          </w:tcPr>
          <w:p w14:paraId="0915D818" w14:textId="1CA0454F" w:rsidR="009E16F9" w:rsidRPr="00EA1CCD" w:rsidRDefault="009E16F9" w:rsidP="009E16F9">
            <w:pPr>
              <w:tabs>
                <w:tab w:val="left" w:pos="2460"/>
                <w:tab w:val="center" w:pos="5213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A1CCD">
              <w:rPr>
                <w:rFonts w:asciiTheme="minorHAnsi" w:hAnsiTheme="minorHAnsi" w:cstheme="minorHAnsi"/>
                <w:sz w:val="20"/>
                <w:szCs w:val="20"/>
              </w:rPr>
              <w:t>Ville :</w:t>
            </w:r>
          </w:p>
        </w:tc>
        <w:permStart w:id="295774851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Note de fermeture"/>
            <w:id w:val="-1344007743"/>
            <w:placeholder>
              <w:docPart w:val="0186F50EEF054CAC96B3A6F84128472B"/>
            </w:placeholder>
            <w:showingPlcHdr/>
            <w:text w:multiLine="1"/>
          </w:sdtPr>
          <w:sdtEndPr/>
          <w:sdtContent>
            <w:tc>
              <w:tcPr>
                <w:tcW w:w="3511" w:type="dxa"/>
                <w:gridSpan w:val="6"/>
                <w:tcBorders>
                  <w:left w:val="nil"/>
                  <w:right w:val="nil"/>
                </w:tcBorders>
                <w:shd w:val="clear" w:color="auto" w:fill="auto"/>
              </w:tcPr>
              <w:p w14:paraId="260FCE63" w14:textId="7FC940F6" w:rsidR="009E16F9" w:rsidRPr="00EA1CCD" w:rsidRDefault="009E16F9" w:rsidP="009E16F9">
                <w:pPr>
                  <w:tabs>
                    <w:tab w:val="left" w:pos="2460"/>
                    <w:tab w:val="center" w:pos="5213"/>
                  </w:tabs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permEnd w:id="295774851" w:displacedByCustomXml="prev"/>
        <w:tc>
          <w:tcPr>
            <w:tcW w:w="1045" w:type="dxa"/>
            <w:tcBorders>
              <w:left w:val="nil"/>
              <w:right w:val="nil"/>
            </w:tcBorders>
            <w:shd w:val="clear" w:color="auto" w:fill="auto"/>
          </w:tcPr>
          <w:p w14:paraId="476D723F" w14:textId="64E0EFFD" w:rsidR="009E16F9" w:rsidRPr="00EA1CCD" w:rsidRDefault="009E16F9" w:rsidP="009E16F9">
            <w:pPr>
              <w:tabs>
                <w:tab w:val="left" w:pos="2460"/>
                <w:tab w:val="center" w:pos="5213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A1CCD">
              <w:rPr>
                <w:rFonts w:asciiTheme="minorHAnsi" w:hAnsiTheme="minorHAnsi" w:cstheme="minorHAnsi"/>
                <w:sz w:val="20"/>
                <w:szCs w:val="20"/>
              </w:rPr>
              <w:t>Province :</w:t>
            </w:r>
          </w:p>
        </w:tc>
        <w:permStart w:id="873077575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Note de fermeture"/>
            <w:id w:val="376981075"/>
            <w:placeholder>
              <w:docPart w:val="5E8F6ADBA9E14FC4970B11A430DF5BE3"/>
            </w:placeholder>
            <w:showingPlcHdr/>
            <w:text w:multiLine="1"/>
          </w:sdtPr>
          <w:sdtEndPr/>
          <w:sdtContent>
            <w:tc>
              <w:tcPr>
                <w:tcW w:w="1984" w:type="dxa"/>
                <w:tcBorders>
                  <w:left w:val="nil"/>
                  <w:right w:val="nil"/>
                </w:tcBorders>
                <w:shd w:val="clear" w:color="auto" w:fill="auto"/>
              </w:tcPr>
              <w:p w14:paraId="4CC4C343" w14:textId="1348276C" w:rsidR="009E16F9" w:rsidRPr="00EA1CCD" w:rsidRDefault="009E16F9" w:rsidP="009E16F9">
                <w:pPr>
                  <w:tabs>
                    <w:tab w:val="left" w:pos="2460"/>
                    <w:tab w:val="center" w:pos="5213"/>
                  </w:tabs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permEnd w:id="873077575" w:displacedByCustomXml="prev"/>
        <w:tc>
          <w:tcPr>
            <w:tcW w:w="1281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3383BC27" w14:textId="7270EB70" w:rsidR="009E16F9" w:rsidRPr="00EA1CCD" w:rsidRDefault="009E16F9" w:rsidP="009E16F9">
            <w:pPr>
              <w:tabs>
                <w:tab w:val="left" w:pos="2460"/>
                <w:tab w:val="center" w:pos="5213"/>
              </w:tabs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A1CCD">
              <w:rPr>
                <w:rFonts w:asciiTheme="minorHAnsi" w:hAnsiTheme="minorHAnsi" w:cstheme="minorHAnsi"/>
                <w:sz w:val="20"/>
                <w:szCs w:val="20"/>
              </w:rPr>
              <w:t>Code postal :</w:t>
            </w:r>
          </w:p>
        </w:tc>
        <w:permStart w:id="1577782284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Note de fermeture"/>
            <w:id w:val="207919675"/>
            <w:placeholder>
              <w:docPart w:val="EC10BA7847CD4E96965E229A8FF9DBDA"/>
            </w:placeholder>
            <w:showingPlcHdr/>
            <w:text w:multiLine="1"/>
          </w:sdtPr>
          <w:sdtEndPr/>
          <w:sdtContent>
            <w:tc>
              <w:tcPr>
                <w:tcW w:w="2105" w:type="dxa"/>
                <w:gridSpan w:val="3"/>
                <w:tcBorders>
                  <w:left w:val="nil"/>
                </w:tcBorders>
                <w:shd w:val="clear" w:color="auto" w:fill="auto"/>
              </w:tcPr>
              <w:p w14:paraId="6003279B" w14:textId="255079B3" w:rsidR="009E16F9" w:rsidRPr="00EA1CCD" w:rsidRDefault="009E16F9" w:rsidP="009E16F9">
                <w:pPr>
                  <w:tabs>
                    <w:tab w:val="left" w:pos="2460"/>
                    <w:tab w:val="center" w:pos="5213"/>
                  </w:tabs>
                  <w:rPr>
                    <w:rFonts w:asciiTheme="minorHAnsi" w:hAnsiTheme="minorHAnsi" w:cstheme="minorHAnsi"/>
                    <w:b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permEnd w:id="1577782284" w:displacedByCustomXml="prev"/>
      </w:tr>
    </w:tbl>
    <w:p w14:paraId="62EBF3C5" w14:textId="7A37B436" w:rsidR="00932CCC" w:rsidRPr="00EA1CCD" w:rsidRDefault="00932CCC" w:rsidP="007E09E8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27" w:type="dxa"/>
        <w:tblLook w:val="04A0" w:firstRow="1" w:lastRow="0" w:firstColumn="1" w:lastColumn="0" w:noHBand="0" w:noVBand="1"/>
      </w:tblPr>
      <w:tblGrid>
        <w:gridCol w:w="738"/>
        <w:gridCol w:w="503"/>
        <w:gridCol w:w="1227"/>
        <w:gridCol w:w="1069"/>
        <w:gridCol w:w="769"/>
        <w:gridCol w:w="193"/>
        <w:gridCol w:w="2584"/>
        <w:gridCol w:w="1075"/>
        <w:gridCol w:w="251"/>
        <w:gridCol w:w="2218"/>
      </w:tblGrid>
      <w:tr w:rsidR="00014DB6" w:rsidRPr="00EA1CCD" w14:paraId="4A25823C" w14:textId="77777777" w:rsidTr="00A877F0">
        <w:tc>
          <w:tcPr>
            <w:tcW w:w="10627" w:type="dxa"/>
            <w:gridSpan w:val="10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D8BE038" w14:textId="51390B3D" w:rsidR="00014DB6" w:rsidRPr="00EA1CCD" w:rsidRDefault="00014DB6" w:rsidP="00D639AE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A1CCD">
              <w:rPr>
                <w:rFonts w:asciiTheme="minorHAnsi" w:hAnsiTheme="minorHAnsi" w:cstheme="minorHAnsi"/>
                <w:b/>
                <w:sz w:val="20"/>
                <w:szCs w:val="20"/>
              </w:rPr>
              <w:t>IDENTIFICATION DU RESPONSABLE DU SUIVI DE LA DEMANDE</w:t>
            </w:r>
          </w:p>
        </w:tc>
      </w:tr>
      <w:tr w:rsidR="00B31958" w:rsidRPr="00EA1CCD" w14:paraId="5AC1E106" w14:textId="767225B6" w:rsidTr="00A877F0">
        <w:tc>
          <w:tcPr>
            <w:tcW w:w="738" w:type="dxa"/>
            <w:tcBorders>
              <w:right w:val="nil"/>
            </w:tcBorders>
            <w:shd w:val="clear" w:color="auto" w:fill="auto"/>
          </w:tcPr>
          <w:p w14:paraId="75D034CD" w14:textId="08B4CD73" w:rsidR="00B31958" w:rsidRPr="00311CC0" w:rsidRDefault="00B31958" w:rsidP="00B3195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11CC0">
              <w:rPr>
                <w:rFonts w:asciiTheme="minorHAnsi" w:hAnsiTheme="minorHAnsi" w:cstheme="minorHAnsi"/>
                <w:sz w:val="20"/>
                <w:szCs w:val="20"/>
              </w:rPr>
              <w:t>Nom :</w:t>
            </w:r>
          </w:p>
        </w:tc>
        <w:permStart w:id="1454650169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Note de fermeture"/>
            <w:id w:val="-1233394425"/>
            <w:placeholder>
              <w:docPart w:val="1351E05717994678BA1C9903F0E726D5"/>
            </w:placeholder>
            <w:showingPlcHdr/>
            <w:text w:multiLine="1"/>
          </w:sdtPr>
          <w:sdtEndPr/>
          <w:sdtContent>
            <w:tc>
              <w:tcPr>
                <w:tcW w:w="2801" w:type="dxa"/>
                <w:gridSpan w:val="3"/>
                <w:tcBorders>
                  <w:left w:val="nil"/>
                  <w:right w:val="nil"/>
                </w:tcBorders>
                <w:shd w:val="clear" w:color="auto" w:fill="auto"/>
              </w:tcPr>
              <w:p w14:paraId="4F8688E5" w14:textId="072640FC" w:rsidR="00B31958" w:rsidRPr="00311CC0" w:rsidRDefault="00B31958" w:rsidP="00B31958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permEnd w:id="1454650169" w:displacedByCustomXml="prev"/>
        <w:tc>
          <w:tcPr>
            <w:tcW w:w="962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773E8CBC" w14:textId="2AC91121" w:rsidR="00B31958" w:rsidRPr="00311CC0" w:rsidRDefault="00B31958" w:rsidP="00B3195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11CC0">
              <w:rPr>
                <w:rFonts w:asciiTheme="minorHAnsi" w:hAnsiTheme="minorHAnsi" w:cstheme="minorHAnsi"/>
                <w:sz w:val="20"/>
                <w:szCs w:val="20"/>
              </w:rPr>
              <w:t>Prénom :</w:t>
            </w:r>
          </w:p>
        </w:tc>
        <w:permStart w:id="1968982073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Note de fermeture"/>
            <w:id w:val="-1171261278"/>
            <w:placeholder>
              <w:docPart w:val="153DE61915554938842297503F370425"/>
            </w:placeholder>
            <w:showingPlcHdr/>
            <w:text w:multiLine="1"/>
          </w:sdtPr>
          <w:sdtEndPr/>
          <w:sdtContent>
            <w:tc>
              <w:tcPr>
                <w:tcW w:w="2585" w:type="dxa"/>
                <w:tcBorders>
                  <w:left w:val="nil"/>
                  <w:right w:val="nil"/>
                </w:tcBorders>
                <w:shd w:val="clear" w:color="auto" w:fill="auto"/>
              </w:tcPr>
              <w:p w14:paraId="4B501852" w14:textId="26916B30" w:rsidR="00B31958" w:rsidRPr="00311CC0" w:rsidRDefault="00B31958" w:rsidP="00B31958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permEnd w:id="1968982073" w:displacedByCustomXml="prev"/>
        <w:tc>
          <w:tcPr>
            <w:tcW w:w="1322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141DA62A" w14:textId="70E3AC71" w:rsidR="00B31958" w:rsidRPr="00311CC0" w:rsidRDefault="00B31958" w:rsidP="00B3195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Titre emploi :</w:t>
            </w:r>
          </w:p>
        </w:tc>
        <w:permStart w:id="295183202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Note de fermeture"/>
            <w:id w:val="359323757"/>
            <w:placeholder>
              <w:docPart w:val="8679D8E521BB48038ABFA374CF14DEC8"/>
            </w:placeholder>
            <w:showingPlcHdr/>
            <w:text w:multiLine="1"/>
          </w:sdtPr>
          <w:sdtEndPr/>
          <w:sdtContent>
            <w:tc>
              <w:tcPr>
                <w:tcW w:w="2219" w:type="dxa"/>
                <w:tcBorders>
                  <w:left w:val="nil"/>
                </w:tcBorders>
                <w:shd w:val="clear" w:color="auto" w:fill="auto"/>
              </w:tcPr>
              <w:p w14:paraId="507C543A" w14:textId="2AAC97D4" w:rsidR="00B31958" w:rsidRPr="00311CC0" w:rsidRDefault="00B31958" w:rsidP="00B31958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permEnd w:id="295183202" w:displacedByCustomXml="prev"/>
      </w:tr>
      <w:tr w:rsidR="00B31958" w:rsidRPr="00EA1CCD" w14:paraId="0EA04A3C" w14:textId="77777777" w:rsidTr="00A877F0">
        <w:tc>
          <w:tcPr>
            <w:tcW w:w="1241" w:type="dxa"/>
            <w:gridSpan w:val="2"/>
            <w:tcBorders>
              <w:right w:val="nil"/>
            </w:tcBorders>
            <w:shd w:val="clear" w:color="auto" w:fill="auto"/>
          </w:tcPr>
          <w:p w14:paraId="08FF2CAE" w14:textId="1FCB6379" w:rsidR="00B31958" w:rsidRPr="00311CC0" w:rsidRDefault="00764583" w:rsidP="0076458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Téléphone :</w:t>
            </w:r>
          </w:p>
        </w:tc>
        <w:permStart w:id="1820856780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Note de fermeture"/>
            <w:id w:val="1383989578"/>
            <w:placeholder>
              <w:docPart w:val="7D0571D2E9AD48E482505016B99CD2F9"/>
            </w:placeholder>
            <w:showingPlcHdr/>
            <w:text w:multiLine="1"/>
          </w:sdtPr>
          <w:sdtEndPr/>
          <w:sdtContent>
            <w:tc>
              <w:tcPr>
                <w:tcW w:w="2298" w:type="dxa"/>
                <w:gridSpan w:val="2"/>
                <w:tcBorders>
                  <w:left w:val="nil"/>
                  <w:right w:val="nil"/>
                </w:tcBorders>
                <w:shd w:val="clear" w:color="auto" w:fill="auto"/>
              </w:tcPr>
              <w:p w14:paraId="4061B80C" w14:textId="6057D661" w:rsidR="00B31958" w:rsidRPr="00311CC0" w:rsidRDefault="00B31958" w:rsidP="00B31958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permEnd w:id="1820856780" w:displacedByCustomXml="prev"/>
        <w:tc>
          <w:tcPr>
            <w:tcW w:w="769" w:type="dxa"/>
            <w:tcBorders>
              <w:left w:val="nil"/>
              <w:right w:val="nil"/>
            </w:tcBorders>
            <w:shd w:val="clear" w:color="auto" w:fill="auto"/>
          </w:tcPr>
          <w:p w14:paraId="7FDE7DF8" w14:textId="5D4B820C" w:rsidR="00B31958" w:rsidRPr="00311CC0" w:rsidRDefault="00764583" w:rsidP="00B3195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Poste</w:t>
            </w:r>
            <w:r w:rsidR="00B31958" w:rsidRPr="00311CC0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</w:p>
        </w:tc>
        <w:permStart w:id="812976923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Note de fermeture"/>
            <w:id w:val="88291180"/>
            <w:placeholder>
              <w:docPart w:val="80F789D0ACDA475BAD94985D0AE66BAC"/>
            </w:placeholder>
            <w:showingPlcHdr/>
            <w:text w:multiLine="1"/>
          </w:sdtPr>
          <w:sdtEndPr/>
          <w:sdtContent>
            <w:tc>
              <w:tcPr>
                <w:tcW w:w="2778" w:type="dxa"/>
                <w:gridSpan w:val="2"/>
                <w:tcBorders>
                  <w:left w:val="nil"/>
                  <w:right w:val="nil"/>
                </w:tcBorders>
                <w:shd w:val="clear" w:color="auto" w:fill="auto"/>
              </w:tcPr>
              <w:p w14:paraId="15939C97" w14:textId="3FDC7E86" w:rsidR="00B31958" w:rsidRPr="00311CC0" w:rsidRDefault="00B31958" w:rsidP="00B31958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permEnd w:id="812976923" w:displacedByCustomXml="prev"/>
        <w:tc>
          <w:tcPr>
            <w:tcW w:w="1071" w:type="dxa"/>
            <w:tcBorders>
              <w:left w:val="nil"/>
              <w:right w:val="nil"/>
            </w:tcBorders>
            <w:shd w:val="clear" w:color="auto" w:fill="auto"/>
          </w:tcPr>
          <w:p w14:paraId="5AEB0C52" w14:textId="37CD4B98" w:rsidR="00B31958" w:rsidRPr="00311CC0" w:rsidRDefault="00764583" w:rsidP="00B3195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Cellulaire :</w:t>
            </w:r>
          </w:p>
        </w:tc>
        <w:permStart w:id="1048011900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Note de fermeture"/>
            <w:id w:val="-1581752633"/>
            <w:placeholder>
              <w:docPart w:val="35FA2F66E13E4F4A90967F53ADCAD725"/>
            </w:placeholder>
            <w:showingPlcHdr/>
            <w:text w:multiLine="1"/>
          </w:sdtPr>
          <w:sdtEndPr/>
          <w:sdtContent>
            <w:tc>
              <w:tcPr>
                <w:tcW w:w="2470" w:type="dxa"/>
                <w:gridSpan w:val="2"/>
                <w:tcBorders>
                  <w:left w:val="nil"/>
                </w:tcBorders>
                <w:shd w:val="clear" w:color="auto" w:fill="auto"/>
              </w:tcPr>
              <w:p w14:paraId="5F9C6A20" w14:textId="25FBA50F" w:rsidR="00B31958" w:rsidRPr="00311CC0" w:rsidRDefault="00B31958" w:rsidP="00B31958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permEnd w:id="1048011900" w:displacedByCustomXml="prev"/>
      </w:tr>
      <w:tr w:rsidR="00B31958" w:rsidRPr="00EA1CCD" w14:paraId="258F3B9B" w14:textId="77777777" w:rsidTr="00A877F0">
        <w:tc>
          <w:tcPr>
            <w:tcW w:w="2469" w:type="dxa"/>
            <w:gridSpan w:val="3"/>
            <w:tcBorders>
              <w:right w:val="nil"/>
            </w:tcBorders>
            <w:shd w:val="clear" w:color="auto" w:fill="auto"/>
          </w:tcPr>
          <w:p w14:paraId="1BDA9521" w14:textId="423FA500" w:rsidR="00B31958" w:rsidRPr="00311CC0" w:rsidRDefault="00B31958" w:rsidP="00B3195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11CC0">
              <w:rPr>
                <w:rFonts w:asciiTheme="minorHAnsi" w:hAnsiTheme="minorHAnsi" w:cstheme="minorHAnsi"/>
                <w:sz w:val="20"/>
                <w:szCs w:val="20"/>
              </w:rPr>
              <w:t xml:space="preserve">Installation et programme : </w:t>
            </w:r>
          </w:p>
        </w:tc>
        <w:permStart w:id="238511557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Note de fermeture"/>
            <w:id w:val="431176535"/>
            <w:placeholder>
              <w:docPart w:val="A95DF2EE1ACF4D8BADDACC90942A1C44"/>
            </w:placeholder>
            <w:showingPlcHdr/>
            <w:text w:multiLine="1"/>
          </w:sdtPr>
          <w:sdtEndPr/>
          <w:sdtContent>
            <w:tc>
              <w:tcPr>
                <w:tcW w:w="8158" w:type="dxa"/>
                <w:gridSpan w:val="7"/>
                <w:tcBorders>
                  <w:left w:val="nil"/>
                </w:tcBorders>
                <w:shd w:val="clear" w:color="auto" w:fill="auto"/>
              </w:tcPr>
              <w:p w14:paraId="6C3AC472" w14:textId="7A4F5D78" w:rsidR="00B31958" w:rsidRPr="00311CC0" w:rsidRDefault="00B31958" w:rsidP="00B31958">
                <w:pPr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permEnd w:id="238511557" w:displacedByCustomXml="prev"/>
      </w:tr>
    </w:tbl>
    <w:p w14:paraId="1AFA2F88" w14:textId="03F96CC9" w:rsidR="00014DB6" w:rsidRDefault="00014DB6" w:rsidP="007E09E8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27" w:type="dxa"/>
        <w:tblLook w:val="04A0" w:firstRow="1" w:lastRow="0" w:firstColumn="1" w:lastColumn="0" w:noHBand="0" w:noVBand="1"/>
      </w:tblPr>
      <w:tblGrid>
        <w:gridCol w:w="2081"/>
        <w:gridCol w:w="8546"/>
      </w:tblGrid>
      <w:tr w:rsidR="00311CC0" w:rsidRPr="00472AC0" w14:paraId="2C288BE2" w14:textId="77777777" w:rsidTr="00311CC0">
        <w:trPr>
          <w:tblHeader/>
        </w:trPr>
        <w:tc>
          <w:tcPr>
            <w:tcW w:w="10627" w:type="dxa"/>
            <w:gridSpan w:val="2"/>
            <w:tcBorders>
              <w:bottom w:val="nil"/>
            </w:tcBorders>
            <w:shd w:val="clear" w:color="auto" w:fill="BFBFBF" w:themeFill="background1" w:themeFillShade="BF"/>
            <w:vAlign w:val="center"/>
          </w:tcPr>
          <w:p w14:paraId="6BA821E0" w14:textId="63D5F003" w:rsidR="00311CC0" w:rsidRPr="00165615" w:rsidRDefault="00311CC0" w:rsidP="00475D44">
            <w:pPr>
              <w:tabs>
                <w:tab w:val="left" w:pos="1161"/>
                <w:tab w:val="left" w:pos="3713"/>
                <w:tab w:val="left" w:pos="6264"/>
                <w:tab w:val="left" w:pos="8674"/>
              </w:tabs>
              <w:spacing w:before="20" w:after="2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A1CCD">
              <w:rPr>
                <w:rFonts w:asciiTheme="minorHAnsi" w:hAnsiTheme="minorHAnsi" w:cstheme="minorHAnsi"/>
                <w:b/>
                <w:sz w:val="20"/>
                <w:szCs w:val="20"/>
              </w:rPr>
              <w:t>MOTIF</w:t>
            </w:r>
            <w:r w:rsidR="00475D44">
              <w:rPr>
                <w:rFonts w:asciiTheme="minorHAnsi" w:hAnsiTheme="minorHAnsi" w:cstheme="minorHAnsi"/>
                <w:b/>
                <w:sz w:val="20"/>
                <w:szCs w:val="20"/>
              </w:rPr>
              <w:t>S</w:t>
            </w:r>
            <w:r w:rsidRPr="00EA1CC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DE LA DEMANDE</w:t>
            </w:r>
          </w:p>
        </w:tc>
      </w:tr>
      <w:tr w:rsidR="00311CC0" w:rsidRPr="00472AC0" w14:paraId="6D343C3F" w14:textId="77777777" w:rsidTr="005A5610">
        <w:trPr>
          <w:tblHeader/>
        </w:trPr>
        <w:tc>
          <w:tcPr>
            <w:tcW w:w="208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198BA5" w14:textId="4FA3ED24" w:rsidR="00311CC0" w:rsidRPr="00311CC0" w:rsidRDefault="00311CC0" w:rsidP="00276609">
            <w:pPr>
              <w:spacing w:before="20" w:after="20"/>
              <w:rPr>
                <w:rFonts w:asciiTheme="minorHAnsi" w:eastAsia="Calibr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Cs/>
                <w:sz w:val="20"/>
                <w:szCs w:val="20"/>
                <w:lang w:eastAsia="en-US"/>
              </w:rPr>
              <w:t xml:space="preserve">Motifs principaux : </w:t>
            </w:r>
          </w:p>
        </w:tc>
        <w:permStart w:id="1704619010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Note de fermeture"/>
            <w:id w:val="-1682736178"/>
            <w:placeholder>
              <w:docPart w:val="A17393198E24429C92C69CCA8EE8BE69"/>
            </w:placeholder>
            <w:showingPlcHdr/>
            <w:text w:multiLine="1"/>
          </w:sdtPr>
          <w:sdtEndPr/>
          <w:sdtContent>
            <w:tc>
              <w:tcPr>
                <w:tcW w:w="8546" w:type="dxa"/>
                <w:tcBorders>
                  <w:top w:val="single" w:sz="4" w:space="0" w:color="auto"/>
                  <w:left w:val="nil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31B44E7F" w14:textId="18521501" w:rsidR="00311CC0" w:rsidRPr="00311CC0" w:rsidRDefault="00C72C80" w:rsidP="00276609">
                <w:pPr>
                  <w:spacing w:before="20" w:after="20"/>
                  <w:rPr>
                    <w:rFonts w:asciiTheme="minorHAnsi" w:eastAsia="Calibri" w:hAnsiTheme="minorHAnsi" w:cstheme="minorHAnsi"/>
                    <w:bCs/>
                    <w:sz w:val="20"/>
                    <w:szCs w:val="20"/>
                    <w:lang w:eastAsia="en-US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permEnd w:id="1704619010" w:displacedByCustomXml="prev"/>
      </w:tr>
      <w:tr w:rsidR="00311CC0" w:rsidRPr="00472AC0" w14:paraId="679BCB21" w14:textId="77777777" w:rsidTr="005A5610">
        <w:trPr>
          <w:tblHeader/>
        </w:trPr>
        <w:tc>
          <w:tcPr>
            <w:tcW w:w="208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C16CBA" w14:textId="760A385F" w:rsidR="00311CC0" w:rsidRPr="00311CC0" w:rsidRDefault="00311CC0" w:rsidP="00276609">
            <w:pPr>
              <w:spacing w:before="20" w:after="20"/>
              <w:rPr>
                <w:rFonts w:asciiTheme="minorHAnsi" w:eastAsia="Calibri" w:hAnsiTheme="minorHAnsi" w:cstheme="minorHAnsi"/>
                <w:bCs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bCs/>
                <w:sz w:val="20"/>
                <w:szCs w:val="20"/>
                <w:lang w:eastAsia="en-US"/>
              </w:rPr>
              <w:t xml:space="preserve">Interventions tentées : </w:t>
            </w:r>
          </w:p>
        </w:tc>
        <w:permStart w:id="800930977" w:edGrp="everyone" w:displacedByCustomXml="next"/>
        <w:sdt>
          <w:sdtPr>
            <w:rPr>
              <w:rFonts w:asciiTheme="minorHAnsi" w:hAnsiTheme="minorHAnsi" w:cstheme="minorHAnsi"/>
              <w:sz w:val="20"/>
              <w:szCs w:val="20"/>
            </w:rPr>
            <w:alias w:val="Inscrire le texte"/>
            <w:tag w:val="Note de fermeture"/>
            <w:id w:val="-1625919986"/>
            <w:placeholder>
              <w:docPart w:val="438E7652E21B42928B3A83713F84A1BA"/>
            </w:placeholder>
            <w:showingPlcHdr/>
            <w:text w:multiLine="1"/>
          </w:sdtPr>
          <w:sdtEndPr/>
          <w:sdtContent>
            <w:tc>
              <w:tcPr>
                <w:tcW w:w="8546" w:type="dxa"/>
                <w:tcBorders>
                  <w:top w:val="single" w:sz="4" w:space="0" w:color="auto"/>
                  <w:left w:val="nil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03E79DC2" w14:textId="1A6DFCEF" w:rsidR="00311CC0" w:rsidRPr="00311CC0" w:rsidRDefault="00C72C80" w:rsidP="00276609">
                <w:pPr>
                  <w:spacing w:before="20" w:after="20"/>
                  <w:rPr>
                    <w:rFonts w:asciiTheme="minorHAnsi" w:eastAsia="Calibri" w:hAnsiTheme="minorHAnsi" w:cstheme="minorHAnsi"/>
                    <w:bCs/>
                    <w:sz w:val="20"/>
                    <w:szCs w:val="20"/>
                    <w:lang w:eastAsia="en-US"/>
                  </w:rPr>
                </w:pPr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p>
            </w:tc>
          </w:sdtContent>
        </w:sdt>
        <w:permEnd w:id="800930977" w:displacedByCustomXml="prev"/>
      </w:tr>
    </w:tbl>
    <w:p w14:paraId="580E2281" w14:textId="3F7C3643" w:rsidR="00014DB6" w:rsidRDefault="00014DB6" w:rsidP="007E09E8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27" w:type="dxa"/>
        <w:tblLook w:val="04A0" w:firstRow="1" w:lastRow="0" w:firstColumn="1" w:lastColumn="0" w:noHBand="0" w:noVBand="1"/>
      </w:tblPr>
      <w:tblGrid>
        <w:gridCol w:w="2007"/>
        <w:gridCol w:w="2007"/>
        <w:gridCol w:w="2125"/>
        <w:gridCol w:w="2124"/>
        <w:gridCol w:w="2364"/>
      </w:tblGrid>
      <w:tr w:rsidR="008349C6" w:rsidRPr="00EA1CCD" w14:paraId="28262E29" w14:textId="77777777" w:rsidTr="00E75D7F">
        <w:tc>
          <w:tcPr>
            <w:tcW w:w="10627" w:type="dxa"/>
            <w:gridSpan w:val="5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74C60B0" w14:textId="15ADEB97" w:rsidR="008349C6" w:rsidRPr="00EA1CCD" w:rsidRDefault="008349C6" w:rsidP="00E75D7F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349C6">
              <w:rPr>
                <w:rFonts w:asciiTheme="minorHAnsi" w:hAnsiTheme="minorHAnsi" w:cstheme="minorHAnsi"/>
                <w:b/>
                <w:sz w:val="20"/>
                <w:szCs w:val="20"/>
              </w:rPr>
              <w:t>LOCALISATION DE LA PERSONNE USAGÈRE AU MOMENT DE TRANSMETTRE LA DEMANDE</w:t>
            </w:r>
          </w:p>
        </w:tc>
      </w:tr>
      <w:tr w:rsidR="008349C6" w:rsidRPr="00EA1CCD" w14:paraId="46103761" w14:textId="77777777" w:rsidTr="00E75D7F">
        <w:tc>
          <w:tcPr>
            <w:tcW w:w="10627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</w:tcPr>
          <w:p w14:paraId="5BC595C9" w14:textId="77777777" w:rsidR="008349C6" w:rsidRPr="00EA1CCD" w:rsidRDefault="008349C6" w:rsidP="00E75D7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1950638686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1950638686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  CISSS de la Montérégie-Ouest                                    </w:t>
            </w:r>
            <w:permStart w:id="1123339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1123339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  Hors territoire                 </w:t>
            </w:r>
          </w:p>
        </w:tc>
      </w:tr>
      <w:tr w:rsidR="008349C6" w:rsidRPr="00EA1CCD" w14:paraId="5872D8DA" w14:textId="77777777" w:rsidTr="00353E93">
        <w:trPr>
          <w:trHeight w:val="193"/>
        </w:trPr>
        <w:tc>
          <w:tcPr>
            <w:tcW w:w="401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7296BA3" w14:textId="77777777" w:rsidR="008349C6" w:rsidRPr="006404BE" w:rsidRDefault="008349C6" w:rsidP="00E75D7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404BE">
              <w:rPr>
                <w:rFonts w:asciiTheme="minorHAnsi" w:hAnsiTheme="minorHAnsi" w:cstheme="minorHAnsi"/>
                <w:b/>
                <w:sz w:val="20"/>
                <w:szCs w:val="20"/>
              </w:rPr>
              <w:t>Domicile ou résidence privée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B133F88" w14:textId="77777777" w:rsidR="008349C6" w:rsidRPr="006404BE" w:rsidRDefault="008349C6" w:rsidP="00E75D7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404BE">
              <w:rPr>
                <w:rFonts w:asciiTheme="minorHAnsi" w:hAnsiTheme="minorHAnsi" w:cstheme="minorHAnsi"/>
                <w:b/>
                <w:sz w:val="20"/>
                <w:szCs w:val="20"/>
              </w:rPr>
              <w:t>Hébergement</w:t>
            </w: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C790CDC" w14:textId="77777777" w:rsidR="008349C6" w:rsidRPr="006404BE" w:rsidRDefault="008349C6" w:rsidP="00E75D7F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6404BE">
              <w:rPr>
                <w:rFonts w:asciiTheme="minorHAnsi" w:hAnsiTheme="minorHAnsi" w:cstheme="minorHAnsi"/>
                <w:b/>
                <w:sz w:val="20"/>
                <w:szCs w:val="20"/>
              </w:rPr>
              <w:t>Hôpital</w:t>
            </w:r>
          </w:p>
        </w:tc>
        <w:tc>
          <w:tcPr>
            <w:tcW w:w="236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AEF4690" w14:textId="3F2C9FC5" w:rsidR="008349C6" w:rsidRPr="006404BE" w:rsidRDefault="002C4CCE" w:rsidP="002C4CCE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Soins post-</w:t>
            </w:r>
            <w:r w:rsidR="008349C6" w:rsidRPr="006404BE">
              <w:rPr>
                <w:rFonts w:asciiTheme="minorHAnsi" w:hAnsiTheme="minorHAnsi" w:cstheme="minorHAnsi"/>
                <w:b/>
                <w:sz w:val="20"/>
                <w:szCs w:val="20"/>
              </w:rPr>
              <w:t>aigus</w:t>
            </w:r>
          </w:p>
        </w:tc>
      </w:tr>
      <w:tr w:rsidR="000425FA" w:rsidRPr="00EA1CCD" w14:paraId="6E9C3141" w14:textId="77777777" w:rsidTr="00353E93">
        <w:trPr>
          <w:trHeight w:val="187"/>
        </w:trPr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8F61B88" w14:textId="77777777" w:rsidR="000425FA" w:rsidRPr="00EA1CCD" w:rsidRDefault="000425FA" w:rsidP="00E75D7F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permStart w:id="1362376132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1362376132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 Châteauguay          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8AFF4F" w14:textId="77777777" w:rsidR="000425FA" w:rsidRPr="00B83CB9" w:rsidRDefault="000425FA" w:rsidP="00E75D7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2106293496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2106293496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 Huntingdon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3713772" w14:textId="19E25CCB" w:rsidR="000425FA" w:rsidRPr="00ED595E" w:rsidRDefault="000425FA" w:rsidP="008F50C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563494592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1563494592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25A52">
              <w:rPr>
                <w:rFonts w:asciiTheme="minorHAnsi" w:hAnsiTheme="minorHAnsi" w:cstheme="minorHAnsi"/>
                <w:sz w:val="20"/>
                <w:szCs w:val="20"/>
              </w:rPr>
              <w:t>MDA</w:t>
            </w:r>
            <w:r w:rsidR="008F50CF" w:rsidRPr="00B25A52">
              <w:rPr>
                <w:rFonts w:asciiTheme="minorHAnsi" w:hAnsiTheme="minorHAnsi" w:cstheme="minorHAnsi"/>
                <w:sz w:val="20"/>
                <w:szCs w:val="20"/>
              </w:rPr>
              <w:t xml:space="preserve"> MA</w:t>
            </w:r>
            <w:r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 : </w:t>
            </w:r>
            <w:permStart w:id="1296061247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Note de fermeture"/>
                <w:id w:val="-138269064"/>
                <w:placeholder>
                  <w:docPart w:val="F413827CB7D3442C8936CE186347F39B"/>
                </w:placeholder>
                <w:showingPlcHdr/>
                <w:text w:multiLine="1"/>
              </w:sdtPr>
              <w:sdtEndPr/>
              <w:sdtContent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sdtContent>
            </w:sdt>
            <w:permEnd w:id="1296061247"/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68B74E" w14:textId="77777777" w:rsidR="000425FA" w:rsidRPr="00B83CB9" w:rsidRDefault="000425FA" w:rsidP="00E75D7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795582074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1795582074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 Anna-Laberge</w:t>
            </w:r>
          </w:p>
        </w:tc>
        <w:tc>
          <w:tcPr>
            <w:tcW w:w="2364" w:type="dxa"/>
            <w:tcBorders>
              <w:top w:val="nil"/>
              <w:left w:val="single" w:sz="4" w:space="0" w:color="auto"/>
              <w:bottom w:val="nil"/>
            </w:tcBorders>
          </w:tcPr>
          <w:p w14:paraId="314CE93A" w14:textId="77777777" w:rsidR="000425FA" w:rsidRPr="00B83CB9" w:rsidRDefault="000425FA" w:rsidP="00E75D7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722539558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722539558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 URFI Santé physique</w:t>
            </w:r>
          </w:p>
        </w:tc>
      </w:tr>
      <w:tr w:rsidR="000425FA" w:rsidRPr="00EA1CCD" w14:paraId="1ACFD8FC" w14:textId="77777777" w:rsidTr="00353E93">
        <w:trPr>
          <w:trHeight w:val="187"/>
        </w:trPr>
        <w:tc>
          <w:tcPr>
            <w:tcW w:w="200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1A8CFC" w14:textId="77777777" w:rsidR="000425FA" w:rsidRPr="00EA1CCD" w:rsidRDefault="000425FA" w:rsidP="00E75D7F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permStart w:id="1339970523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1339970523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K</w:t>
            </w:r>
            <w:r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ateri                       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A9FA1DA" w14:textId="77777777" w:rsidR="000425FA" w:rsidRPr="00B83CB9" w:rsidRDefault="000425FA" w:rsidP="00E75D7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615730521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615730521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V</w:t>
            </w:r>
            <w:r w:rsidRPr="00EA1CCD">
              <w:rPr>
                <w:rFonts w:asciiTheme="minorHAnsi" w:hAnsiTheme="minorHAnsi" w:cstheme="minorHAnsi"/>
                <w:sz w:val="20"/>
                <w:szCs w:val="20"/>
              </w:rPr>
              <w:t>alleyfield</w:t>
            </w:r>
          </w:p>
        </w:tc>
        <w:tc>
          <w:tcPr>
            <w:tcW w:w="21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10D6E1" w14:textId="14AF48FB" w:rsidR="000425FA" w:rsidRPr="00EA1CCD" w:rsidRDefault="000425FA" w:rsidP="00E75D7F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102F70" w14:textId="77777777" w:rsidR="000425FA" w:rsidRPr="00B83CB9" w:rsidRDefault="000425FA" w:rsidP="00E75D7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59859070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59859070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R</w:t>
            </w:r>
            <w:r w:rsidRPr="00EA1CCD">
              <w:rPr>
                <w:rFonts w:asciiTheme="minorHAnsi" w:hAnsiTheme="minorHAnsi" w:cstheme="minorHAnsi"/>
                <w:sz w:val="20"/>
                <w:szCs w:val="20"/>
              </w:rPr>
              <w:t>égional du Suroît</w:t>
            </w:r>
          </w:p>
        </w:tc>
        <w:tc>
          <w:tcPr>
            <w:tcW w:w="2364" w:type="dxa"/>
            <w:tcBorders>
              <w:top w:val="nil"/>
              <w:left w:val="single" w:sz="4" w:space="0" w:color="auto"/>
              <w:bottom w:val="nil"/>
            </w:tcBorders>
          </w:tcPr>
          <w:p w14:paraId="35F889EB" w14:textId="77777777" w:rsidR="000425FA" w:rsidRPr="00B83CB9" w:rsidRDefault="000425FA" w:rsidP="00E75D7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012232274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1012232274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 URFI Déficience </w:t>
            </w:r>
          </w:p>
        </w:tc>
      </w:tr>
      <w:tr w:rsidR="00AB4D0E" w:rsidRPr="00EA1CCD" w14:paraId="4438993C" w14:textId="77777777" w:rsidTr="00353E93">
        <w:trPr>
          <w:trHeight w:val="187"/>
        </w:trPr>
        <w:tc>
          <w:tcPr>
            <w:tcW w:w="200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C40281" w14:textId="77777777" w:rsidR="000425FA" w:rsidRPr="00EA1CCD" w:rsidRDefault="000425FA" w:rsidP="00E75D7F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permStart w:id="255932633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255932633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Jardin-du-</w:t>
            </w:r>
            <w:r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Québec   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A0E93B" w14:textId="77777777" w:rsidR="000425FA" w:rsidRPr="00B83CB9" w:rsidRDefault="000425FA" w:rsidP="00E75D7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48330266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48330266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 Vaudreuil-Dorion</w:t>
            </w:r>
          </w:p>
        </w:tc>
        <w:tc>
          <w:tcPr>
            <w:tcW w:w="212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203228" w14:textId="4E057944" w:rsidR="000425FA" w:rsidRPr="00EA1CCD" w:rsidRDefault="000425FA" w:rsidP="003E05C5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permStart w:id="1339369996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1339369996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 CHSLD</w:t>
            </w:r>
            <w:r w:rsidR="003E05C5">
              <w:rPr>
                <w:rFonts w:asciiTheme="minorHAnsi" w:hAnsiTheme="minorHAnsi" w:cstheme="minorHAnsi"/>
                <w:sz w:val="20"/>
                <w:szCs w:val="20"/>
              </w:rPr>
              <w:t xml:space="preserve"> : </w:t>
            </w:r>
            <w:permStart w:id="793466316" w:edGrp="everyone"/>
            <w:r w:rsidR="003E05C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Note de fermeture"/>
                <w:id w:val="-384488352"/>
                <w:placeholder>
                  <w:docPart w:val="4E471FAF3BB94C8CB08AFEF0F52C1E96"/>
                </w:placeholder>
                <w:showingPlcHdr/>
                <w:text w:multiLine="1"/>
              </w:sdtPr>
              <w:sdtEndPr/>
              <w:sdtContent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sdtContent>
            </w:sdt>
            <w:permEnd w:id="793466316"/>
          </w:p>
        </w:tc>
        <w:tc>
          <w:tcPr>
            <w:tcW w:w="21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310B71" w14:textId="77777777" w:rsidR="000425FA" w:rsidRPr="00B83CB9" w:rsidRDefault="000425FA" w:rsidP="00E75D7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953846140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1953846140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B</w:t>
            </w:r>
            <w:r w:rsidRPr="00EA1CCD">
              <w:rPr>
                <w:rFonts w:asciiTheme="minorHAnsi" w:hAnsiTheme="minorHAnsi" w:cstheme="minorHAnsi"/>
                <w:sz w:val="20"/>
                <w:szCs w:val="20"/>
              </w:rPr>
              <w:t>arrie Memorial</w:t>
            </w:r>
          </w:p>
        </w:tc>
        <w:tc>
          <w:tcPr>
            <w:tcW w:w="2364" w:type="dxa"/>
            <w:tcBorders>
              <w:top w:val="nil"/>
              <w:left w:val="single" w:sz="4" w:space="0" w:color="auto"/>
              <w:bottom w:val="nil"/>
            </w:tcBorders>
          </w:tcPr>
          <w:p w14:paraId="1690988A" w14:textId="77777777" w:rsidR="000425FA" w:rsidRPr="00B83CB9" w:rsidRDefault="000425FA" w:rsidP="00E75D7F">
            <w:pPr>
              <w:ind w:firstLine="230"/>
              <w:rPr>
                <w:rFonts w:asciiTheme="minorHAnsi" w:hAnsiTheme="minorHAnsi" w:cstheme="minorHAnsi"/>
                <w:sz w:val="20"/>
                <w:szCs w:val="20"/>
              </w:rPr>
            </w:pPr>
            <w:r w:rsidRPr="00EA1CCD">
              <w:rPr>
                <w:rFonts w:asciiTheme="minorHAnsi" w:hAnsiTheme="minorHAnsi" w:cstheme="minorHAnsi"/>
                <w:sz w:val="20"/>
                <w:szCs w:val="20"/>
              </w:rPr>
              <w:t>physique</w:t>
            </w:r>
          </w:p>
        </w:tc>
      </w:tr>
      <w:tr w:rsidR="00A8483B" w:rsidRPr="00EA1CCD" w14:paraId="30996BE5" w14:textId="77777777" w:rsidTr="00353E93">
        <w:trPr>
          <w:trHeight w:val="187"/>
        </w:trPr>
        <w:tc>
          <w:tcPr>
            <w:tcW w:w="401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67FD" w14:textId="06C14B8F" w:rsidR="00A8483B" w:rsidRPr="00B83CB9" w:rsidRDefault="00A8483B" w:rsidP="003E05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367083970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1367083970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A</w:t>
            </w:r>
            <w:r w:rsidR="003E05C5">
              <w:rPr>
                <w:rFonts w:asciiTheme="minorHAnsi" w:hAnsiTheme="minorHAnsi" w:cstheme="minorHAnsi"/>
                <w:sz w:val="20"/>
                <w:szCs w:val="20"/>
              </w:rPr>
              <w:t xml:space="preserve">utre : </w:t>
            </w:r>
            <w:permStart w:id="1073045928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Note de fermeture"/>
                <w:id w:val="981266406"/>
                <w:placeholder>
                  <w:docPart w:val="74B66F58FD434CD18DC833A698ACACD4"/>
                </w:placeholder>
                <w:showingPlcHdr/>
                <w:text w:multiLine="1"/>
              </w:sdtPr>
              <w:sdtEndPr/>
              <w:sdtContent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sdtContent>
            </w:sdt>
            <w:permEnd w:id="1073045928"/>
          </w:p>
        </w:tc>
        <w:tc>
          <w:tcPr>
            <w:tcW w:w="212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B142E8" w14:textId="0EE53E3B" w:rsidR="00A8483B" w:rsidRPr="00EA1CCD" w:rsidRDefault="00A8483B" w:rsidP="00E75D7F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</w:p>
        </w:tc>
        <w:tc>
          <w:tcPr>
            <w:tcW w:w="212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608AA2" w14:textId="33AEB642" w:rsidR="00A8483B" w:rsidRPr="00EA1CCD" w:rsidRDefault="00A8483B" w:rsidP="003E05C5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permStart w:id="1867928257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1867928257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A</w:t>
            </w:r>
            <w:r w:rsidRPr="00EA1CCD">
              <w:rPr>
                <w:rFonts w:asciiTheme="minorHAnsi" w:hAnsiTheme="minorHAnsi" w:cstheme="minorHAnsi"/>
                <w:sz w:val="20"/>
                <w:szCs w:val="20"/>
              </w:rPr>
              <w:t>utre :</w:t>
            </w:r>
            <w:r w:rsidR="003E05C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177093558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Note de fermeture"/>
                <w:id w:val="-753672714"/>
                <w:placeholder>
                  <w:docPart w:val="78980F1AB62E4600A076B9F51BDE7974"/>
                </w:placeholder>
                <w:showingPlcHdr/>
                <w:text w:multiLine="1"/>
              </w:sdtPr>
              <w:sdtEndPr/>
              <w:sdtContent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sdtContent>
            </w:sdt>
            <w:permEnd w:id="1177093558"/>
          </w:p>
        </w:tc>
        <w:tc>
          <w:tcPr>
            <w:tcW w:w="2364" w:type="dxa"/>
            <w:tcBorders>
              <w:top w:val="nil"/>
              <w:left w:val="single" w:sz="4" w:space="0" w:color="auto"/>
              <w:bottom w:val="nil"/>
            </w:tcBorders>
          </w:tcPr>
          <w:p w14:paraId="18B34637" w14:textId="77777777" w:rsidR="00A8483B" w:rsidRPr="00B83CB9" w:rsidRDefault="00A8483B" w:rsidP="00E75D7F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509325921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1509325921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 UTRF</w:t>
            </w:r>
          </w:p>
        </w:tc>
      </w:tr>
      <w:tr w:rsidR="00A8483B" w:rsidRPr="00EA1CCD" w14:paraId="0648A2CB" w14:textId="77777777" w:rsidTr="009C7ACB">
        <w:trPr>
          <w:trHeight w:val="227"/>
        </w:trPr>
        <w:tc>
          <w:tcPr>
            <w:tcW w:w="401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D07B6" w14:textId="3780A8A2" w:rsidR="00A8483B" w:rsidRPr="00EA1CCD" w:rsidRDefault="00A8483B" w:rsidP="00E75D7F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</w:p>
        </w:tc>
        <w:tc>
          <w:tcPr>
            <w:tcW w:w="2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D8A96" w14:textId="3BD10AF3" w:rsidR="00A8483B" w:rsidRPr="00ED595E" w:rsidRDefault="00A8483B" w:rsidP="003E05C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013392767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1013392767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R</w:t>
            </w:r>
            <w:r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NI : </w:t>
            </w:r>
            <w:permStart w:id="1946291186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Note de fermeture"/>
                <w:id w:val="-345939773"/>
                <w:placeholder>
                  <w:docPart w:val="E12429E6691E4E99A6BDE7D67A565C04"/>
                </w:placeholder>
                <w:showingPlcHdr/>
                <w:text w:multiLine="1"/>
              </w:sdtPr>
              <w:sdtEndPr/>
              <w:sdtContent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sdtContent>
            </w:sdt>
            <w:permEnd w:id="1946291186"/>
          </w:p>
        </w:tc>
        <w:tc>
          <w:tcPr>
            <w:tcW w:w="21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828B" w14:textId="661E9C86" w:rsidR="00A8483B" w:rsidRPr="00EA1CCD" w:rsidRDefault="00A8483B" w:rsidP="00E75D7F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</w:p>
        </w:tc>
        <w:tc>
          <w:tcPr>
            <w:tcW w:w="236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05EF778" w14:textId="77777777" w:rsidR="00A8483B" w:rsidRPr="00EA1CCD" w:rsidRDefault="00A8483B" w:rsidP="00E75D7F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permStart w:id="1489856394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1489856394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 PEIO</w:t>
            </w:r>
          </w:p>
        </w:tc>
      </w:tr>
      <w:tr w:rsidR="003A5DCC" w:rsidRPr="00EA1CCD" w14:paraId="4FC4B727" w14:textId="77777777" w:rsidTr="009C7ACB">
        <w:trPr>
          <w:trHeight w:val="742"/>
        </w:trPr>
        <w:tc>
          <w:tcPr>
            <w:tcW w:w="4014" w:type="dxa"/>
            <w:gridSpan w:val="2"/>
            <w:tcBorders>
              <w:top w:val="single" w:sz="4" w:space="0" w:color="auto"/>
              <w:right w:val="nil"/>
            </w:tcBorders>
            <w:shd w:val="clear" w:color="auto" w:fill="auto"/>
          </w:tcPr>
          <w:p w14:paraId="30FAE0A5" w14:textId="4024A96E" w:rsidR="003A5DCC" w:rsidRPr="00E31DD0" w:rsidRDefault="003A5DCC" w:rsidP="008349C6">
            <w:pPr>
              <w:ind w:right="-199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E31DD0">
              <w:rPr>
                <w:rFonts w:asciiTheme="minorHAnsi" w:hAnsiTheme="minorHAnsi" w:cstheme="minorHAnsi"/>
                <w:sz w:val="20"/>
                <w:szCs w:val="20"/>
              </w:rPr>
              <w:t>Milieu duquel l’attente d’hébergement se fera</w:t>
            </w:r>
            <w:r w:rsidR="009C7ACB"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</w:p>
        </w:tc>
        <w:tc>
          <w:tcPr>
            <w:tcW w:w="6613" w:type="dxa"/>
            <w:gridSpan w:val="3"/>
            <w:tcBorders>
              <w:top w:val="single" w:sz="4" w:space="0" w:color="auto"/>
              <w:left w:val="nil"/>
            </w:tcBorders>
            <w:shd w:val="clear" w:color="auto" w:fill="auto"/>
          </w:tcPr>
          <w:p w14:paraId="4659D0AE" w14:textId="28D87848" w:rsidR="003A5DCC" w:rsidRPr="00E31DD0" w:rsidRDefault="003A5DCC" w:rsidP="00763714">
            <w:pPr>
              <w:tabs>
                <w:tab w:val="left" w:pos="2251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permStart w:id="1530560215" w:edGrp="everyone"/>
            <w:r w:rsidRPr="00E31DD0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1530560215"/>
            <w:r w:rsidRPr="00E31DD0">
              <w:rPr>
                <w:rFonts w:asciiTheme="minorHAnsi" w:hAnsiTheme="minorHAnsi" w:cstheme="minorHAnsi"/>
                <w:sz w:val="20"/>
                <w:szCs w:val="20"/>
              </w:rPr>
              <w:t xml:space="preserve"> Domicile</w:t>
            </w:r>
            <w:r w:rsidRPr="00E31DD0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ermStart w:id="668476939" w:edGrp="everyone"/>
            <w:r w:rsidRPr="00E31DD0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668476939"/>
            <w:r w:rsidRPr="00E31DD0">
              <w:rPr>
                <w:rFonts w:asciiTheme="minorHAnsi" w:hAnsiTheme="minorHAnsi" w:cstheme="minorHAnsi"/>
                <w:sz w:val="20"/>
                <w:szCs w:val="20"/>
              </w:rPr>
              <w:t xml:space="preserve"> RPA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E31DD0">
              <w:rPr>
                <w:rFonts w:asciiTheme="minorHAnsi" w:hAnsiTheme="minorHAnsi" w:cstheme="minorHAnsi"/>
                <w:sz w:val="20"/>
                <w:szCs w:val="20"/>
              </w:rPr>
              <w:t>CHSLD</w:t>
            </w:r>
            <w:r w:rsidRPr="00B25A52">
              <w:rPr>
                <w:rFonts w:asciiTheme="minorHAnsi" w:hAnsiTheme="minorHAnsi" w:cstheme="minorHAnsi"/>
                <w:sz w:val="20"/>
                <w:szCs w:val="20"/>
              </w:rPr>
              <w:t>/MDA MA/</w:t>
            </w:r>
            <w:r w:rsidRPr="00E31DD0">
              <w:rPr>
                <w:rFonts w:asciiTheme="minorHAnsi" w:hAnsiTheme="minorHAnsi" w:cstheme="minorHAnsi"/>
                <w:sz w:val="20"/>
                <w:szCs w:val="20"/>
              </w:rPr>
              <w:t>RNI</w:t>
            </w:r>
          </w:p>
          <w:p w14:paraId="2F775C2D" w14:textId="77777777" w:rsidR="003A5DCC" w:rsidRDefault="003A5DCC" w:rsidP="003A5DCC">
            <w:pPr>
              <w:tabs>
                <w:tab w:val="left" w:pos="2251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permStart w:id="1939498163" w:edGrp="everyone"/>
            <w:r w:rsidRPr="00E31DD0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1939498163"/>
            <w:r w:rsidRPr="00E31DD0">
              <w:rPr>
                <w:rFonts w:asciiTheme="minorHAnsi" w:hAnsiTheme="minorHAnsi" w:cstheme="minorHAnsi"/>
                <w:sz w:val="20"/>
                <w:szCs w:val="20"/>
              </w:rPr>
              <w:t xml:space="preserve"> Centre hospitalier</w:t>
            </w:r>
            <w:r w:rsidRPr="00E31DD0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ermStart w:id="1840519138" w:edGrp="everyone"/>
            <w:r w:rsidRPr="00E31DD0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1840519138"/>
            <w:r w:rsidRPr="00E31DD0">
              <w:rPr>
                <w:rFonts w:asciiTheme="minorHAnsi" w:hAnsiTheme="minorHAnsi" w:cstheme="minorHAnsi"/>
                <w:sz w:val="20"/>
                <w:szCs w:val="20"/>
              </w:rPr>
              <w:t xml:space="preserve"> Milieu de soins post-aigus</w:t>
            </w:r>
          </w:p>
          <w:p w14:paraId="0977B0C2" w14:textId="3958C2D8" w:rsidR="003A5DCC" w:rsidRPr="003A5DCC" w:rsidRDefault="00E1340B" w:rsidP="003A5DCC">
            <w:pPr>
              <w:tabs>
                <w:tab w:val="left" w:pos="2251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permStart w:id="2087277202" w:edGrp="everyone"/>
            <w:r w:rsidRPr="00E31DD0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2087277202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Autre : </w:t>
            </w:r>
            <w:permStart w:id="199639214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Note de fermeture"/>
                <w:id w:val="251481979"/>
                <w:placeholder>
                  <w:docPart w:val="2F94BAE6D63E42F598206B835043B8E7"/>
                </w:placeholder>
                <w:showingPlcHdr/>
                <w:text w:multiLine="1"/>
              </w:sdtPr>
              <w:sdtEndPr/>
              <w:sdtContent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sdtContent>
            </w:sdt>
            <w:permEnd w:id="199639214"/>
          </w:p>
        </w:tc>
      </w:tr>
      <w:tr w:rsidR="008349C6" w:rsidRPr="00EA1CCD" w14:paraId="74B574EE" w14:textId="77777777" w:rsidTr="00AB4905">
        <w:trPr>
          <w:trHeight w:val="187"/>
        </w:trPr>
        <w:tc>
          <w:tcPr>
            <w:tcW w:w="10627" w:type="dxa"/>
            <w:gridSpan w:val="5"/>
            <w:tcBorders>
              <w:bottom w:val="single" w:sz="4" w:space="0" w:color="auto"/>
            </w:tcBorders>
          </w:tcPr>
          <w:p w14:paraId="105DACA8" w14:textId="307E2356" w:rsidR="008349C6" w:rsidRPr="00EA1CCD" w:rsidRDefault="008349C6" w:rsidP="00E75D7F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416A1C">
              <w:rPr>
                <w:rFonts w:asciiTheme="minorHAnsi" w:hAnsiTheme="minorHAnsi" w:cstheme="minorHAnsi"/>
                <w:sz w:val="20"/>
                <w:szCs w:val="20"/>
              </w:rPr>
              <w:t xml:space="preserve">Si l’attente se fait </w:t>
            </w:r>
            <w:r w:rsidR="0025011B" w:rsidRPr="00416A1C">
              <w:rPr>
                <w:rFonts w:asciiTheme="minorHAnsi" w:hAnsiTheme="minorHAnsi" w:cstheme="minorHAnsi"/>
                <w:sz w:val="20"/>
                <w:szCs w:val="20"/>
              </w:rPr>
              <w:t>à partir d’un lit de soins post-</w:t>
            </w:r>
            <w:r w:rsidRPr="00416A1C">
              <w:rPr>
                <w:rFonts w:asciiTheme="minorHAnsi" w:hAnsiTheme="minorHAnsi" w:cstheme="minorHAnsi"/>
                <w:sz w:val="20"/>
                <w:szCs w:val="20"/>
              </w:rPr>
              <w:t>aigu</w:t>
            </w:r>
            <w:r w:rsidR="0025011B" w:rsidRPr="00416A1C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416A1C">
              <w:rPr>
                <w:rFonts w:asciiTheme="minorHAnsi" w:hAnsiTheme="minorHAnsi" w:cstheme="minorHAnsi"/>
                <w:sz w:val="20"/>
                <w:szCs w:val="20"/>
              </w:rPr>
              <w:t xml:space="preserve"> ou d’un lit hospitalier, svp veuillez indiquer le nom du chef SAD qui a autorisé la demande. </w:t>
            </w:r>
            <w:r w:rsidR="00D322F5" w:rsidRPr="00416A1C">
              <w:rPr>
                <w:rFonts w:asciiTheme="minorHAnsi" w:hAnsiTheme="minorHAnsi" w:cstheme="minorHAnsi"/>
                <w:sz w:val="20"/>
                <w:szCs w:val="20"/>
              </w:rPr>
              <w:t xml:space="preserve"> Nom et prénom du chef SAD : </w:t>
            </w:r>
            <w:r w:rsidRPr="00416A1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47064789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Note de fermeture"/>
                <w:id w:val="1576014591"/>
                <w:placeholder>
                  <w:docPart w:val="3F70A438EC9145A19495D1CB9FF3C4AB"/>
                </w:placeholder>
                <w:showingPlcHdr/>
                <w:text w:multiLine="1"/>
              </w:sdtPr>
              <w:sdtEndPr/>
              <w:sdtContent>
                <w:r w:rsidRPr="00416A1C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sdtContent>
            </w:sdt>
            <w:permEnd w:id="47064789"/>
          </w:p>
        </w:tc>
      </w:tr>
    </w:tbl>
    <w:p w14:paraId="68196DE2" w14:textId="290ECAB0" w:rsidR="008349C6" w:rsidRPr="00EA1CCD" w:rsidRDefault="008349C6" w:rsidP="007E09E8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42" w:type="dxa"/>
        <w:tblLayout w:type="fixed"/>
        <w:tblLook w:val="04A0" w:firstRow="1" w:lastRow="0" w:firstColumn="1" w:lastColumn="0" w:noHBand="0" w:noVBand="1"/>
      </w:tblPr>
      <w:tblGrid>
        <w:gridCol w:w="2926"/>
        <w:gridCol w:w="3466"/>
        <w:gridCol w:w="4250"/>
      </w:tblGrid>
      <w:tr w:rsidR="00014DB6" w:rsidRPr="00EA1CCD" w14:paraId="59C825E9" w14:textId="77777777" w:rsidTr="007B13CA">
        <w:tc>
          <w:tcPr>
            <w:tcW w:w="10642" w:type="dxa"/>
            <w:gridSpan w:val="3"/>
            <w:shd w:val="clear" w:color="auto" w:fill="BFBFBF" w:themeFill="background1" w:themeFillShade="BF"/>
          </w:tcPr>
          <w:p w14:paraId="712955A9" w14:textId="6C05C931" w:rsidR="00014DB6" w:rsidRPr="00EA1CCD" w:rsidRDefault="00014DB6" w:rsidP="00EA1CCD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349C6">
              <w:rPr>
                <w:rFonts w:asciiTheme="minorHAnsi" w:hAnsiTheme="minorHAnsi" w:cstheme="minorHAnsi"/>
                <w:b/>
                <w:sz w:val="20"/>
                <w:szCs w:val="20"/>
              </w:rPr>
              <w:t>ANTÉCÉDENTS PERTINENTS/FACTEURS DE RISQUES (cochez les éléments pouvant affecter la priorisation)</w:t>
            </w:r>
          </w:p>
        </w:tc>
      </w:tr>
      <w:tr w:rsidR="00AC3CB7" w:rsidRPr="00EA1CCD" w14:paraId="5F4E43A1" w14:textId="77777777" w:rsidTr="00FB3D48">
        <w:trPr>
          <w:trHeight w:val="752"/>
        </w:trPr>
        <w:tc>
          <w:tcPr>
            <w:tcW w:w="2926" w:type="dxa"/>
            <w:vMerge w:val="restart"/>
            <w:tcBorders>
              <w:right w:val="nil"/>
            </w:tcBorders>
          </w:tcPr>
          <w:p w14:paraId="6E633CAD" w14:textId="0D003552" w:rsidR="00AC3CB7" w:rsidRPr="00EA1CCD" w:rsidRDefault="00AC3CB7" w:rsidP="00014D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365782573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365782573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Maltraitance/négligence</w:t>
            </w:r>
          </w:p>
          <w:p w14:paraId="701B9B4D" w14:textId="42C75858" w:rsidR="00AC3CB7" w:rsidRPr="00EA1CCD" w:rsidRDefault="00AC3CB7" w:rsidP="00014D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375036648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1375036648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V</w:t>
            </w:r>
            <w:r w:rsidRPr="00EA1CCD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 seul/isolement social</w:t>
            </w:r>
          </w:p>
          <w:p w14:paraId="6E21CCE2" w14:textId="2F807752" w:rsidR="00AC3CB7" w:rsidRPr="00EA1CCD" w:rsidRDefault="00AC3CB7" w:rsidP="00014D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335111792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335111792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C</w:t>
            </w:r>
            <w:r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hutes/blessures fréquentes </w:t>
            </w:r>
            <w:permStart w:id="1410740996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1410740996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Précarité financière</w:t>
            </w:r>
          </w:p>
          <w:p w14:paraId="21BDFA4E" w14:textId="285A7E02" w:rsidR="00AC3CB7" w:rsidRPr="00EA1CCD" w:rsidRDefault="00AC3CB7" w:rsidP="00014DB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790129792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790129792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Pronostic de moins de 6 mois</w:t>
            </w:r>
          </w:p>
          <w:p w14:paraId="10385416" w14:textId="0EDFD310" w:rsidR="00AC3CB7" w:rsidRPr="00EA1CCD" w:rsidRDefault="00AC3CB7" w:rsidP="005C281F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permStart w:id="1141974046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1141974046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Centenaire</w:t>
            </w:r>
          </w:p>
        </w:tc>
        <w:tc>
          <w:tcPr>
            <w:tcW w:w="3466" w:type="dxa"/>
            <w:vMerge w:val="restart"/>
            <w:tcBorders>
              <w:left w:val="nil"/>
              <w:right w:val="single" w:sz="4" w:space="0" w:color="auto"/>
            </w:tcBorders>
          </w:tcPr>
          <w:p w14:paraId="5BFE89FC" w14:textId="77777777" w:rsidR="00AC3CB7" w:rsidRPr="00EA1CCD" w:rsidRDefault="00AC3CB7" w:rsidP="00ED595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307799844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1307799844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 Perte du domicile/sans domicile fixe</w:t>
            </w:r>
          </w:p>
          <w:p w14:paraId="4F007903" w14:textId="77777777" w:rsidR="00AC3CB7" w:rsidRPr="00EA1CCD" w:rsidRDefault="00AC3CB7" w:rsidP="00ED595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602478433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602478433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 Coût du rehaussement</w:t>
            </w:r>
          </w:p>
          <w:p w14:paraId="602F5A94" w14:textId="77777777" w:rsidR="00AC3CB7" w:rsidRPr="00EA1CCD" w:rsidRDefault="00AC3CB7" w:rsidP="00ED595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1918579884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1918579884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 Épuisement/perte du réseau</w:t>
            </w:r>
          </w:p>
          <w:p w14:paraId="13B2CE96" w14:textId="65C719F2" w:rsidR="00AC3CB7" w:rsidRPr="00EA1CCD" w:rsidRDefault="00AC3CB7" w:rsidP="00ED595E">
            <w:pPr>
              <w:tabs>
                <w:tab w:val="left" w:pos="219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permStart w:id="733893288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733893288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 Détérior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ation rapide de l’état de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ab/>
              <w:t>s</w:t>
            </w:r>
            <w:r w:rsidRPr="00EA1CCD">
              <w:rPr>
                <w:rFonts w:asciiTheme="minorHAnsi" w:hAnsiTheme="minorHAnsi" w:cstheme="minorHAnsi"/>
                <w:sz w:val="20"/>
                <w:szCs w:val="20"/>
              </w:rPr>
              <w:t>anté/instabilité médicale</w:t>
            </w:r>
          </w:p>
          <w:p w14:paraId="4DAC1CC5" w14:textId="416E01D7" w:rsidR="00AC3CB7" w:rsidRPr="00EA1CCD" w:rsidRDefault="00AC3CB7" w:rsidP="00C66E43">
            <w:pPr>
              <w:tabs>
                <w:tab w:val="left" w:pos="219"/>
              </w:tabs>
              <w:ind w:right="-88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permStart w:id="1700941778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1700941778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</w:t>
            </w:r>
            <w:r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ymptômes comportementaux et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EA1CCD">
              <w:rPr>
                <w:rFonts w:asciiTheme="minorHAnsi" w:hAnsiTheme="minorHAnsi" w:cstheme="minorHAnsi"/>
                <w:sz w:val="20"/>
                <w:szCs w:val="20"/>
              </w:rPr>
              <w:t>psychologique</w:t>
            </w:r>
            <w:r w:rsidR="00C66E43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 de la démence (SCPD)</w:t>
            </w:r>
          </w:p>
        </w:tc>
        <w:tc>
          <w:tcPr>
            <w:tcW w:w="4250" w:type="dxa"/>
            <w:tcBorders>
              <w:left w:val="single" w:sz="4" w:space="0" w:color="auto"/>
              <w:bottom w:val="single" w:sz="4" w:space="0" w:color="auto"/>
            </w:tcBorders>
          </w:tcPr>
          <w:p w14:paraId="0C52CB4F" w14:textId="3D7A9C5E" w:rsidR="00AC3CB7" w:rsidRPr="00EA1CCD" w:rsidRDefault="00AC3CB7" w:rsidP="009111D5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ermStart w:id="499404381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499404381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 Réun</w:t>
            </w:r>
            <w:r w:rsidR="00B9165C">
              <w:rPr>
                <w:rFonts w:asciiTheme="minorHAnsi" w:hAnsiTheme="minorHAnsi" w:cstheme="minorHAnsi"/>
                <w:sz w:val="20"/>
                <w:szCs w:val="20"/>
              </w:rPr>
              <w:t xml:space="preserve">ification familiale/de couple :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971652251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Note de fermeture"/>
                <w:id w:val="1958983061"/>
                <w:placeholder>
                  <w:docPart w:val="F18654FB1AEF4E78A0C304EB8256C840"/>
                </w:placeholder>
                <w:text w:multiLine="1"/>
              </w:sdtPr>
              <w:sdtEndPr/>
              <w:sdtContent>
                <w:r w:rsidR="009111D5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indiquez le nom ici </w:t>
                </w:r>
              </w:sdtContent>
            </w:sdt>
            <w:permEnd w:id="971652251"/>
          </w:p>
        </w:tc>
      </w:tr>
      <w:tr w:rsidR="00A26968" w:rsidRPr="00EA1CCD" w14:paraId="4BA6FA54" w14:textId="77777777" w:rsidTr="00FB3D48">
        <w:trPr>
          <w:trHeight w:val="752"/>
        </w:trPr>
        <w:tc>
          <w:tcPr>
            <w:tcW w:w="2926" w:type="dxa"/>
            <w:vMerge/>
            <w:tcBorders>
              <w:right w:val="nil"/>
            </w:tcBorders>
          </w:tcPr>
          <w:p w14:paraId="19D55479" w14:textId="77777777" w:rsidR="00A26968" w:rsidRPr="00EA1CCD" w:rsidRDefault="00A26968" w:rsidP="00014DB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66" w:type="dxa"/>
            <w:vMerge/>
            <w:tcBorders>
              <w:left w:val="nil"/>
              <w:right w:val="single" w:sz="4" w:space="0" w:color="auto"/>
            </w:tcBorders>
          </w:tcPr>
          <w:p w14:paraId="28166174" w14:textId="77777777" w:rsidR="00A26968" w:rsidRPr="00EA1CCD" w:rsidRDefault="00A26968" w:rsidP="00014DB6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250" w:type="dxa"/>
            <w:tcBorders>
              <w:top w:val="single" w:sz="4" w:space="0" w:color="auto"/>
              <w:left w:val="single" w:sz="4" w:space="0" w:color="auto"/>
            </w:tcBorders>
          </w:tcPr>
          <w:p w14:paraId="7DA55B28" w14:textId="6771D1B4" w:rsidR="00A26968" w:rsidRPr="00EA1CCD" w:rsidRDefault="00A26968" w:rsidP="00965CDC">
            <w:pPr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permStart w:id="609948326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609948326"/>
            <w:r w:rsidR="00BA555E">
              <w:rPr>
                <w:rFonts w:asciiTheme="minorHAnsi" w:hAnsiTheme="minorHAnsi" w:cstheme="minorHAnsi"/>
                <w:sz w:val="20"/>
                <w:szCs w:val="20"/>
              </w:rPr>
              <w:t xml:space="preserve"> A</w:t>
            </w:r>
            <w:r w:rsidRPr="00EA1CCD">
              <w:rPr>
                <w:rFonts w:asciiTheme="minorHAnsi" w:hAnsiTheme="minorHAnsi" w:cstheme="minorHAnsi"/>
                <w:sz w:val="20"/>
                <w:szCs w:val="20"/>
              </w:rPr>
              <w:t>utre</w:t>
            </w:r>
            <w:r w:rsidR="001F0F92">
              <w:rPr>
                <w:rFonts w:asciiTheme="minorHAnsi" w:hAnsiTheme="minorHAnsi" w:cstheme="minorHAnsi"/>
                <w:sz w:val="20"/>
                <w:szCs w:val="20"/>
              </w:rPr>
              <w:t>(s)</w:t>
            </w:r>
            <w:r w:rsidR="00965CDC">
              <w:rPr>
                <w:rFonts w:asciiTheme="minorHAnsi" w:hAnsiTheme="minorHAnsi" w:cstheme="minorHAnsi"/>
                <w:sz w:val="20"/>
                <w:szCs w:val="20"/>
              </w:rPr>
              <w:t xml:space="preserve"> : </w:t>
            </w:r>
            <w:permStart w:id="1666002588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crire le texte"/>
                <w:tag w:val="Note de fermeture"/>
                <w:id w:val="722954088"/>
                <w:placeholder>
                  <w:docPart w:val="DC13823385FC47CB88BAE78E51DE6396"/>
                </w:placeholder>
                <w:showingPlcHdr/>
                <w:text w:multiLine="1"/>
              </w:sdtPr>
              <w:sdtEndPr/>
              <w:sdtContent>
                <w:r w:rsidR="00965CDC"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</w:t>
                </w:r>
              </w:sdtContent>
            </w:sdt>
            <w:permEnd w:id="1666002588"/>
          </w:p>
        </w:tc>
      </w:tr>
    </w:tbl>
    <w:p w14:paraId="55AFFF20" w14:textId="77777777" w:rsidR="00B65634" w:rsidRDefault="00B65634">
      <w:pPr>
        <w:spacing w:after="160" w:line="259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br w:type="page"/>
      </w:r>
    </w:p>
    <w:tbl>
      <w:tblPr>
        <w:tblStyle w:val="Grilledutableau"/>
        <w:tblW w:w="10642" w:type="dxa"/>
        <w:tblInd w:w="-5" w:type="dxa"/>
        <w:tblLook w:val="04A0" w:firstRow="1" w:lastRow="0" w:firstColumn="1" w:lastColumn="0" w:noHBand="0" w:noVBand="1"/>
      </w:tblPr>
      <w:tblGrid>
        <w:gridCol w:w="10642"/>
      </w:tblGrid>
      <w:tr w:rsidR="00B65634" w:rsidRPr="00B65634" w14:paraId="1A56E2C6" w14:textId="77777777" w:rsidTr="00B65634">
        <w:tc>
          <w:tcPr>
            <w:tcW w:w="10642" w:type="dxa"/>
            <w:shd w:val="clear" w:color="auto" w:fill="BFBFBF" w:themeFill="background1" w:themeFillShade="BF"/>
          </w:tcPr>
          <w:p w14:paraId="46DFFF6D" w14:textId="77777777" w:rsidR="00B65634" w:rsidRPr="00EA1CCD" w:rsidRDefault="00B65634" w:rsidP="00B6563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A1CCD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DOCUMENTS OBLIGATOIRES À JOINDRE À CETTE DEMANDE </w:t>
            </w:r>
          </w:p>
        </w:tc>
      </w:tr>
      <w:tr w:rsidR="00B65634" w:rsidRPr="00B65634" w14:paraId="6F71B500" w14:textId="77777777" w:rsidTr="00B65634">
        <w:trPr>
          <w:trHeight w:val="416"/>
        </w:trPr>
        <w:tc>
          <w:tcPr>
            <w:tcW w:w="10642" w:type="dxa"/>
          </w:tcPr>
          <w:p w14:paraId="1246882B" w14:textId="14A4B0E5" w:rsidR="00B65634" w:rsidRPr="00EA1CCD" w:rsidRDefault="00B65634" w:rsidP="008E3311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ermStart w:id="1419247867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1419247867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  Outil</w:t>
            </w:r>
            <w:r w:rsidR="00E14015">
              <w:rPr>
                <w:rFonts w:asciiTheme="minorHAnsi" w:hAnsiTheme="minorHAnsi" w:cstheme="minorHAnsi"/>
                <w:sz w:val="20"/>
                <w:szCs w:val="20"/>
              </w:rPr>
              <w:t xml:space="preserve"> d’évaluation multiclientèle (OÉ</w:t>
            </w:r>
            <w:r w:rsidRPr="00EA1CCD">
              <w:rPr>
                <w:rFonts w:asciiTheme="minorHAnsi" w:hAnsiTheme="minorHAnsi" w:cstheme="minorHAnsi"/>
                <w:sz w:val="20"/>
                <w:szCs w:val="20"/>
              </w:rPr>
              <w:t>MC) complet, représentatif de la situation de la personne usagère (moins de 3 mois)</w:t>
            </w:r>
          </w:p>
          <w:p w14:paraId="36E2A2FA" w14:textId="6A8DE4DE" w:rsidR="00B65634" w:rsidRPr="00EA1CCD" w:rsidRDefault="00B65634" w:rsidP="008E3311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ermStart w:id="1532119273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1532119273"/>
            <w:r w:rsidR="001F17DB">
              <w:rPr>
                <w:rFonts w:asciiTheme="minorHAnsi" w:hAnsiTheme="minorHAnsi" w:cstheme="minorHAnsi"/>
                <w:sz w:val="20"/>
                <w:szCs w:val="20"/>
              </w:rPr>
              <w:t xml:space="preserve">  Profil pharmacologique à jour</w:t>
            </w:r>
          </w:p>
          <w:p w14:paraId="2F9323FE" w14:textId="1BFCF256" w:rsidR="00B65634" w:rsidRPr="00EA1CCD" w:rsidRDefault="00B65634" w:rsidP="008E3311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ermStart w:id="1254577976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1254577976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401FB4">
              <w:rPr>
                <w:rFonts w:asciiTheme="minorHAnsi" w:hAnsiTheme="minorHAnsi" w:cstheme="minorHAnsi"/>
                <w:sz w:val="20"/>
                <w:szCs w:val="20"/>
              </w:rPr>
              <w:t xml:space="preserve">CLI-60607 </w:t>
            </w:r>
            <w:r w:rsidRPr="00EA1CCD">
              <w:rPr>
                <w:rFonts w:asciiTheme="minorHAnsi" w:hAnsiTheme="minorHAnsi" w:cstheme="minorHAnsi"/>
                <w:sz w:val="20"/>
                <w:szCs w:val="20"/>
              </w:rPr>
              <w:t>Rapport de comportement</w:t>
            </w:r>
            <w:r w:rsidR="007A0A9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01FB4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Pr="00EA1CCD">
              <w:rPr>
                <w:rFonts w:asciiTheme="minorHAnsi" w:hAnsiTheme="minorHAnsi" w:cstheme="minorHAnsi"/>
                <w:sz w:val="20"/>
                <w:szCs w:val="20"/>
              </w:rPr>
              <w:t>si la cote SMAF au c</w:t>
            </w:r>
            <w:r w:rsidR="00365CCF">
              <w:rPr>
                <w:rFonts w:asciiTheme="minorHAnsi" w:hAnsiTheme="minorHAnsi" w:cstheme="minorHAnsi"/>
                <w:sz w:val="20"/>
                <w:szCs w:val="20"/>
              </w:rPr>
              <w:t>omportement est de -2 ou -3</w:t>
            </w:r>
            <w:r w:rsidR="00401FB4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3AD89294" w14:textId="7DABBCD5" w:rsidR="00B65634" w:rsidRPr="00A948C2" w:rsidRDefault="00B65634" w:rsidP="008E3311">
            <w:pPr>
              <w:tabs>
                <w:tab w:val="left" w:pos="298"/>
              </w:tabs>
              <w:jc w:val="both"/>
              <w:rPr>
                <w:rFonts w:asciiTheme="minorHAnsi" w:hAnsiTheme="minorHAnsi" w:cstheme="minorHAnsi"/>
                <w:sz w:val="20"/>
                <w:szCs w:val="20"/>
                <w:lang w:val="fr-FR"/>
              </w:rPr>
            </w:pPr>
            <w:permStart w:id="475554275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475554275"/>
            <w:r w:rsidR="005C02F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0272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948C2">
              <w:rPr>
                <w:rFonts w:asciiTheme="minorHAnsi" w:hAnsiTheme="minorHAnsi" w:cstheme="minorHAnsi"/>
                <w:sz w:val="20"/>
                <w:szCs w:val="20"/>
              </w:rPr>
              <w:t>La liste des diagnosti</w:t>
            </w:r>
            <w:r w:rsidR="001F0F92">
              <w:rPr>
                <w:rFonts w:asciiTheme="minorHAnsi" w:hAnsiTheme="minorHAnsi" w:cstheme="minorHAnsi"/>
                <w:sz w:val="20"/>
                <w:szCs w:val="20"/>
              </w:rPr>
              <w:t>cs et des antécédents médicaux via</w:t>
            </w:r>
            <w:r w:rsidR="00A948C2">
              <w:rPr>
                <w:rFonts w:asciiTheme="minorHAnsi" w:hAnsiTheme="minorHAnsi" w:cstheme="minorHAnsi"/>
                <w:sz w:val="20"/>
                <w:szCs w:val="20"/>
              </w:rPr>
              <w:t xml:space="preserve"> le </w:t>
            </w:r>
            <w:r w:rsidR="00997A0F">
              <w:rPr>
                <w:rFonts w:asciiTheme="minorHAnsi" w:hAnsiTheme="minorHAnsi" w:cstheme="minorHAnsi"/>
                <w:sz w:val="20"/>
                <w:szCs w:val="20"/>
              </w:rPr>
              <w:t xml:space="preserve">formulaire d’évaluation médicale </w:t>
            </w:r>
            <w:r w:rsidR="00A948C2">
              <w:rPr>
                <w:rFonts w:asciiTheme="minorHAnsi" w:hAnsiTheme="minorHAnsi" w:cstheme="minorHAnsi"/>
                <w:sz w:val="20"/>
                <w:szCs w:val="20"/>
              </w:rPr>
              <w:t>CTMSP ou les pièces pertinent</w:t>
            </w:r>
            <w:r w:rsidR="0041670C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A948C2">
              <w:rPr>
                <w:rFonts w:asciiTheme="minorHAnsi" w:hAnsiTheme="minorHAnsi" w:cstheme="minorHAnsi"/>
                <w:sz w:val="20"/>
                <w:szCs w:val="20"/>
              </w:rPr>
              <w:t xml:space="preserve">s du </w:t>
            </w:r>
            <w:r w:rsidR="00997A0F">
              <w:rPr>
                <w:rFonts w:asciiTheme="minorHAnsi" w:hAnsiTheme="minorHAnsi" w:cstheme="minorHAnsi"/>
                <w:sz w:val="20"/>
                <w:szCs w:val="20"/>
              </w:rPr>
              <w:t xml:space="preserve">dossier médical, notamment les </w:t>
            </w:r>
            <w:r w:rsidR="00A948C2">
              <w:rPr>
                <w:rFonts w:asciiTheme="minorHAnsi" w:hAnsiTheme="minorHAnsi" w:cstheme="minorHAnsi"/>
                <w:sz w:val="20"/>
                <w:szCs w:val="20"/>
              </w:rPr>
              <w:t>feuilles sommaires – méd</w:t>
            </w:r>
            <w:r w:rsidR="001D6E5C">
              <w:rPr>
                <w:rFonts w:asciiTheme="minorHAnsi" w:hAnsiTheme="minorHAnsi" w:cstheme="minorHAnsi"/>
                <w:sz w:val="20"/>
                <w:szCs w:val="20"/>
              </w:rPr>
              <w:t>ecin de famille et spécialistes</w:t>
            </w:r>
          </w:p>
          <w:p w14:paraId="217C004C" w14:textId="1E460AA5" w:rsidR="00B65634" w:rsidRPr="00EA1CCD" w:rsidRDefault="00B65634" w:rsidP="008E3311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permStart w:id="1807294211" w:edGrp="everyone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sym w:font="Wingdings 2" w:char="F0A3"/>
            </w:r>
            <w:permEnd w:id="1807294211"/>
            <w:r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  Rapports d’évaluation et recommandations professionnelles </w:t>
            </w:r>
            <w:r w:rsidR="001F0F92"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Pr="00EA1CCD">
              <w:rPr>
                <w:rFonts w:asciiTheme="minorHAnsi" w:hAnsiTheme="minorHAnsi" w:cstheme="minorHAnsi"/>
                <w:sz w:val="20"/>
                <w:szCs w:val="20"/>
              </w:rPr>
              <w:t>si pertinents</w:t>
            </w:r>
            <w:r w:rsidR="001F0F92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2D2436DB" w14:textId="77777777" w:rsidR="00B65634" w:rsidRPr="00EA1CCD" w:rsidRDefault="00B65634" w:rsidP="00B65634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83F4CCA" w14:textId="370B94DC" w:rsidR="00B65634" w:rsidRPr="00EA1CCD" w:rsidRDefault="00F1221A" w:rsidP="00F1221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LE</w:t>
            </w:r>
            <w:r w:rsidR="00B65634" w:rsidRPr="00EA1CC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TRAITEMENT D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 LA</w:t>
            </w:r>
            <w:r w:rsidR="00B65634" w:rsidRPr="00EA1CC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DEMANDE NE DÉBUTE</w:t>
            </w:r>
            <w:r w:rsidR="00A11C0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RA</w:t>
            </w:r>
            <w:r w:rsidR="00B65634" w:rsidRPr="00EA1CC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Q</w:t>
            </w:r>
            <w:r w:rsidR="00997A0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U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’À LA RÉCEPTION DE L’ENSEMBLE DES DOCUMENTS OBLIGATOIRES.</w:t>
            </w:r>
          </w:p>
        </w:tc>
      </w:tr>
    </w:tbl>
    <w:p w14:paraId="6366E428" w14:textId="703A7AB3" w:rsidR="00014DB6" w:rsidRDefault="00014DB6" w:rsidP="007E09E8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10642" w:type="dxa"/>
        <w:tblInd w:w="-5" w:type="dxa"/>
        <w:tblLook w:val="04A0" w:firstRow="1" w:lastRow="0" w:firstColumn="1" w:lastColumn="0" w:noHBand="0" w:noVBand="1"/>
      </w:tblPr>
      <w:tblGrid>
        <w:gridCol w:w="10642"/>
      </w:tblGrid>
      <w:tr w:rsidR="00B65634" w:rsidRPr="00B65634" w14:paraId="13E5CEDA" w14:textId="77777777" w:rsidTr="00B65634">
        <w:tc>
          <w:tcPr>
            <w:tcW w:w="10642" w:type="dxa"/>
            <w:shd w:val="clear" w:color="auto" w:fill="BFBFBF" w:themeFill="background1" w:themeFillShade="BF"/>
          </w:tcPr>
          <w:p w14:paraId="158113EB" w14:textId="77777777" w:rsidR="00B65634" w:rsidRPr="00EA1CCD" w:rsidRDefault="00B65634" w:rsidP="00B65634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A1CC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MODALITÉS DE TRANSMISSION DE LA DEMANDE COMPLÉTÉE </w:t>
            </w:r>
          </w:p>
        </w:tc>
      </w:tr>
      <w:tr w:rsidR="00B65634" w:rsidRPr="00B65634" w14:paraId="68048C88" w14:textId="77777777" w:rsidTr="00B65634">
        <w:trPr>
          <w:trHeight w:val="577"/>
        </w:trPr>
        <w:tc>
          <w:tcPr>
            <w:tcW w:w="10642" w:type="dxa"/>
          </w:tcPr>
          <w:p w14:paraId="723D48AD" w14:textId="794E68B1" w:rsidR="00B65634" w:rsidRPr="00EA1CCD" w:rsidRDefault="00B65634" w:rsidP="001B51FE">
            <w:pPr>
              <w:keepNext/>
              <w:tabs>
                <w:tab w:val="left" w:pos="770"/>
              </w:tabs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La personne usagère ou </w:t>
            </w:r>
            <w:r w:rsidR="007F6D91">
              <w:rPr>
                <w:rFonts w:asciiTheme="minorHAnsi" w:hAnsiTheme="minorHAnsi" w:cstheme="minorHAnsi"/>
                <w:sz w:val="20"/>
                <w:szCs w:val="20"/>
              </w:rPr>
              <w:t>la personne autorisée</w:t>
            </w:r>
            <w:r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651C1">
              <w:rPr>
                <w:rFonts w:asciiTheme="minorHAnsi" w:hAnsiTheme="minorHAnsi" w:cstheme="minorHAnsi"/>
                <w:sz w:val="20"/>
                <w:szCs w:val="20"/>
              </w:rPr>
              <w:t xml:space="preserve">a donné son autorisation verbale </w:t>
            </w:r>
            <w:r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à la transmission de son dossier pour une demande d’hébergement </w:t>
            </w:r>
            <w:r w:rsidR="00712DE7">
              <w:rPr>
                <w:rFonts w:asciiTheme="minorHAnsi" w:hAnsiTheme="minorHAnsi" w:cstheme="minorHAnsi"/>
                <w:sz w:val="20"/>
                <w:szCs w:val="20"/>
              </w:rPr>
              <w:t xml:space="preserve">de longue durée : </w:t>
            </w:r>
            <w:r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ermStart w:id="1836452900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96510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CCD" w:rsidRPr="00EA1CC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permEnd w:id="1836452900"/>
            <w:r w:rsidR="00EA1CCD"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A1CCD">
              <w:rPr>
                <w:rFonts w:asciiTheme="minorHAnsi" w:hAnsiTheme="minorHAnsi" w:cstheme="minorHAnsi"/>
                <w:sz w:val="20"/>
                <w:szCs w:val="20"/>
              </w:rPr>
              <w:t>Oui</w:t>
            </w:r>
            <w:r w:rsidR="00F1221A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EA1CCD"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permStart w:id="1565738103" w:edGrp="everyone"/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519550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A1CCD" w:rsidRPr="00EA1CCD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permEnd w:id="1565738103"/>
            <w:r w:rsidR="00EA1CCD"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EA1CCD">
              <w:rPr>
                <w:rFonts w:asciiTheme="minorHAnsi" w:hAnsiTheme="minorHAnsi" w:cstheme="minorHAnsi"/>
                <w:sz w:val="20"/>
                <w:szCs w:val="20"/>
              </w:rPr>
              <w:t>Non</w:t>
            </w:r>
          </w:p>
          <w:p w14:paraId="3419F9A1" w14:textId="77777777" w:rsidR="00B65634" w:rsidRPr="00EA1CCD" w:rsidRDefault="00B65634" w:rsidP="00B65634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60B4449" w14:textId="6073DB30" w:rsidR="00F1221A" w:rsidRDefault="00B65634" w:rsidP="001B51FE">
            <w:pPr>
              <w:keepNext/>
              <w:tabs>
                <w:tab w:val="left" w:pos="770"/>
              </w:tabs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Acheminer dans un seul envoi toute la documentation numérisée en lien avec la demande d’hébergement </w:t>
            </w:r>
            <w:r w:rsidR="009A1DD6">
              <w:rPr>
                <w:rFonts w:asciiTheme="minorHAnsi" w:hAnsiTheme="minorHAnsi" w:cstheme="minorHAnsi"/>
                <w:sz w:val="20"/>
                <w:szCs w:val="20"/>
              </w:rPr>
              <w:t xml:space="preserve">de longue durée </w:t>
            </w:r>
            <w:r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au : </w:t>
            </w:r>
            <w:hyperlink r:id="rId9" w:history="1">
              <w:r w:rsidR="00F1221A" w:rsidRPr="00ED6D66">
                <w:rPr>
                  <w:rStyle w:val="Lienhypertexte"/>
                  <w:rFonts w:asciiTheme="minorHAnsi" w:hAnsiTheme="minorHAnsi" w:cstheme="minorHAnsi"/>
                  <w:b/>
                  <w:sz w:val="20"/>
                  <w:szCs w:val="20"/>
                </w:rPr>
                <w:t>gassa.cisssmo16@ssss.gouv.qc.ca</w:t>
              </w:r>
            </w:hyperlink>
            <w:r w:rsidR="005667BF" w:rsidRPr="00416A1C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6865A321" w14:textId="77777777" w:rsidR="00F1221A" w:rsidRDefault="00F1221A" w:rsidP="001B51FE">
            <w:pPr>
              <w:keepNext/>
              <w:tabs>
                <w:tab w:val="left" w:pos="770"/>
              </w:tabs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97BBE78" w14:textId="1CD3D2CA" w:rsidR="00F1221A" w:rsidRDefault="00F1221A" w:rsidP="00F1221A">
            <w:pPr>
              <w:keepNext/>
              <w:tabs>
                <w:tab w:val="left" w:pos="770"/>
              </w:tabs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1221A">
              <w:rPr>
                <w:rFonts w:asciiTheme="minorHAnsi" w:hAnsiTheme="minorHAnsi" w:cstheme="minorHAnsi"/>
                <w:b/>
                <w:sz w:val="20"/>
                <w:szCs w:val="20"/>
              </w:rPr>
              <w:t>Objet du courriel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 :</w:t>
            </w:r>
            <w:r w:rsidR="00510396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65634" w:rsidRPr="00EA1CCD">
              <w:rPr>
                <w:rFonts w:asciiTheme="minorHAnsi" w:hAnsiTheme="minorHAnsi" w:cstheme="minorHAnsi"/>
                <w:sz w:val="20"/>
                <w:szCs w:val="20"/>
              </w:rPr>
              <w:t>nom complet de la personne usagère et sa localisation</w:t>
            </w:r>
            <w:r w:rsidR="00510396">
              <w:rPr>
                <w:rFonts w:asciiTheme="minorHAnsi" w:hAnsiTheme="minorHAnsi" w:cstheme="minorHAnsi"/>
                <w:sz w:val="20"/>
                <w:szCs w:val="20"/>
              </w:rPr>
              <w:t xml:space="preserve"> actuelle</w:t>
            </w:r>
            <w:r w:rsidR="00B65634"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</w:p>
          <w:p w14:paraId="79A44B8C" w14:textId="77777777" w:rsidR="00F1221A" w:rsidRDefault="00B65634" w:rsidP="00F1221A">
            <w:pPr>
              <w:keepNext/>
              <w:tabs>
                <w:tab w:val="left" w:pos="770"/>
              </w:tabs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1221A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S</w:t>
            </w:r>
            <w:r w:rsidR="009C7ACB" w:rsidRPr="00F1221A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’</w:t>
            </w:r>
            <w:r w:rsidRPr="00F1221A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i</w:t>
            </w:r>
            <w:r w:rsidR="009C7ACB" w:rsidRPr="00F1221A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l y a</w:t>
            </w:r>
            <w:r w:rsidRPr="00F1221A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 </w:t>
            </w:r>
            <w:r w:rsidR="00F1221A" w:rsidRPr="00F1221A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une </w:t>
            </w:r>
            <w:r w:rsidRPr="00F1221A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urgence</w:t>
            </w:r>
            <w:r w:rsidRPr="00EA1CCD">
              <w:rPr>
                <w:rFonts w:asciiTheme="minorHAnsi" w:hAnsiTheme="minorHAnsi" w:cstheme="minorHAnsi"/>
                <w:sz w:val="20"/>
                <w:szCs w:val="20"/>
              </w:rPr>
              <w:t xml:space="preserve"> d’offrir une place d’hébergement, merci de l’indiquer dans l’objet.</w:t>
            </w:r>
            <w:r w:rsidR="00F1221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CE428F8" w14:textId="079CB227" w:rsidR="00B65634" w:rsidRPr="00F1221A" w:rsidRDefault="00B65634" w:rsidP="00510396">
            <w:pPr>
              <w:keepNext/>
              <w:tabs>
                <w:tab w:val="left" w:pos="770"/>
              </w:tabs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EA1CCD">
              <w:rPr>
                <w:rFonts w:asciiTheme="minorHAnsi" w:hAnsiTheme="minorHAnsi" w:cstheme="minorHAnsi"/>
                <w:i/>
                <w:sz w:val="20"/>
                <w:szCs w:val="20"/>
              </w:rPr>
              <w:t>Ex.</w:t>
            </w:r>
            <w:r w:rsidR="00B175CA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 : </w:t>
            </w:r>
            <w:r w:rsidR="00F1221A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URGENT - </w:t>
            </w:r>
            <w:r w:rsidRPr="00EA1CCD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Nom, prénom – localisation </w:t>
            </w:r>
          </w:p>
        </w:tc>
      </w:tr>
    </w:tbl>
    <w:p w14:paraId="02F2C34E" w14:textId="77777777" w:rsidR="00F15FDF" w:rsidRPr="001625A7" w:rsidRDefault="00F15FDF" w:rsidP="00B65634">
      <w:pPr>
        <w:keepNext/>
        <w:tabs>
          <w:tab w:val="left" w:pos="0"/>
        </w:tabs>
        <w:rPr>
          <w:rFonts w:asciiTheme="minorHAnsi" w:hAnsiTheme="minorHAnsi" w:cstheme="minorHAnsi"/>
          <w:sz w:val="20"/>
          <w:szCs w:val="20"/>
        </w:rPr>
      </w:pPr>
    </w:p>
    <w:p w14:paraId="680A4E5D" w14:textId="77777777" w:rsidR="00EC202C" w:rsidRPr="001625A7" w:rsidRDefault="00EC202C" w:rsidP="007E09E8">
      <w:pPr>
        <w:keepNext/>
        <w:tabs>
          <w:tab w:val="left" w:pos="770"/>
        </w:tabs>
        <w:rPr>
          <w:rFonts w:asciiTheme="minorHAnsi" w:hAnsiTheme="minorHAnsi" w:cstheme="minorHAnsi"/>
          <w:sz w:val="20"/>
          <w:szCs w:val="2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6"/>
        <w:gridCol w:w="4744"/>
        <w:gridCol w:w="900"/>
        <w:gridCol w:w="1996"/>
      </w:tblGrid>
      <w:tr w:rsidR="00DA05CB" w:rsidRPr="001625A7" w14:paraId="78B72F42" w14:textId="77777777" w:rsidTr="00460828">
        <w:trPr>
          <w:trHeight w:val="864"/>
        </w:trPr>
        <w:tc>
          <w:tcPr>
            <w:tcW w:w="2546" w:type="dxa"/>
            <w:vAlign w:val="bottom"/>
          </w:tcPr>
          <w:p w14:paraId="1FEA8CE6" w14:textId="574AC827" w:rsidR="00DA05CB" w:rsidRPr="003F61E0" w:rsidRDefault="00DA05CB" w:rsidP="007E09E8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permStart w:id="1208908996" w:edGrp="everyone" w:colFirst="1" w:colLast="1"/>
            <w:permStart w:id="834895407" w:edGrp="everyone" w:colFirst="3" w:colLast="3"/>
            <w:r w:rsidRPr="003F61E0">
              <w:rPr>
                <w:rFonts w:asciiTheme="minorHAnsi" w:hAnsiTheme="minorHAnsi" w:cstheme="minorHAnsi"/>
                <w:b/>
                <w:sz w:val="16"/>
                <w:szCs w:val="16"/>
              </w:rPr>
              <w:t>Signature de l’intervenant</w:t>
            </w:r>
            <w:r w:rsidR="00D8129C" w:rsidRPr="003F61E0">
              <w:rPr>
                <w:rFonts w:asciiTheme="minorHAnsi" w:hAnsiTheme="minorHAnsi" w:cstheme="minorHAnsi"/>
                <w:b/>
                <w:sz w:val="16"/>
                <w:szCs w:val="16"/>
              </w:rPr>
              <w:t>(e)</w:t>
            </w:r>
            <w:r w:rsidRPr="003F61E0">
              <w:rPr>
                <w:rFonts w:asciiTheme="minorHAnsi" w:hAnsiTheme="minorHAnsi" w:cstheme="minorHAnsi"/>
                <w:b/>
                <w:sz w:val="16"/>
                <w:szCs w:val="16"/>
              </w:rPr>
              <w:t> :</w:t>
            </w:r>
          </w:p>
        </w:tc>
        <w:tc>
          <w:tcPr>
            <w:tcW w:w="4744" w:type="dxa"/>
            <w:tcBorders>
              <w:bottom w:val="single" w:sz="4" w:space="0" w:color="auto"/>
            </w:tcBorders>
            <w:vAlign w:val="bottom"/>
          </w:tcPr>
          <w:sdt>
            <w:sdtPr>
              <w:rPr>
                <w:rFonts w:asciiTheme="minorHAnsi" w:hAnsiTheme="minorHAnsi" w:cstheme="minorHAnsi"/>
                <w:sz w:val="16"/>
                <w:szCs w:val="16"/>
              </w:rPr>
              <w:id w:val="226821240"/>
              <w:showingPlcHdr/>
              <w:picture/>
            </w:sdtPr>
            <w:sdtEndPr/>
            <w:sdtContent>
              <w:p w14:paraId="296FEF7D" w14:textId="77777777" w:rsidR="00DA05CB" w:rsidRPr="003F61E0" w:rsidRDefault="007E09E8" w:rsidP="007E09E8">
                <w:pPr>
                  <w:keepNext/>
                  <w:tabs>
                    <w:tab w:val="left" w:pos="770"/>
                  </w:tabs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3F61E0">
                  <w:rPr>
                    <w:rFonts w:asciiTheme="minorHAnsi" w:hAnsiTheme="minorHAnsi" w:cstheme="minorHAnsi"/>
                    <w:noProof/>
                    <w:sz w:val="16"/>
                    <w:szCs w:val="16"/>
                  </w:rPr>
                  <w:drawing>
                    <wp:inline distT="0" distB="0" distL="0" distR="0" wp14:anchorId="3F0D4D9B" wp14:editId="07777777">
                      <wp:extent cx="534155" cy="534155"/>
                      <wp:effectExtent l="0" t="0" r="0" b="0"/>
                      <wp:docPr id="2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48947" cy="54894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14:paraId="7194DBDC" w14:textId="77777777" w:rsidR="007E09E8" w:rsidRPr="003F61E0" w:rsidRDefault="007E09E8" w:rsidP="007E09E8">
            <w:pPr>
              <w:keepNext/>
              <w:tabs>
                <w:tab w:val="left" w:pos="770"/>
              </w:tabs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00" w:type="dxa"/>
            <w:vAlign w:val="bottom"/>
          </w:tcPr>
          <w:p w14:paraId="745EA83F" w14:textId="77777777" w:rsidR="00DA05CB" w:rsidRPr="003F61E0" w:rsidRDefault="00DA05CB" w:rsidP="007E09E8">
            <w:pPr>
              <w:keepNext/>
              <w:tabs>
                <w:tab w:val="left" w:pos="770"/>
              </w:tabs>
              <w:jc w:val="right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F61E0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Date : </w:t>
            </w:r>
          </w:p>
        </w:tc>
        <w:sdt>
          <w:sdtPr>
            <w:rPr>
              <w:rFonts w:asciiTheme="minorHAnsi" w:hAnsiTheme="minorHAnsi" w:cstheme="minorHAnsi"/>
              <w:sz w:val="16"/>
              <w:szCs w:val="16"/>
            </w:rPr>
            <w:id w:val="856617414"/>
            <w:placeholder>
              <w:docPart w:val="DefaultPlaceholder_-1854013438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tc>
              <w:tcPr>
                <w:tcW w:w="1996" w:type="dxa"/>
                <w:tcBorders>
                  <w:bottom w:val="single" w:sz="4" w:space="0" w:color="auto"/>
                </w:tcBorders>
                <w:vAlign w:val="bottom"/>
              </w:tcPr>
              <w:p w14:paraId="75F80603" w14:textId="77777777" w:rsidR="00DA05CB" w:rsidRPr="003F61E0" w:rsidRDefault="000303C6" w:rsidP="007E09E8">
                <w:pPr>
                  <w:keepNext/>
                  <w:tabs>
                    <w:tab w:val="left" w:pos="770"/>
                  </w:tabs>
                  <w:rPr>
                    <w:rFonts w:asciiTheme="minorHAnsi" w:hAnsiTheme="minorHAnsi" w:cstheme="minorHAnsi"/>
                    <w:sz w:val="16"/>
                    <w:szCs w:val="16"/>
                  </w:rPr>
                </w:pPr>
                <w:r w:rsidRPr="003F61E0">
                  <w:rPr>
                    <w:rFonts w:asciiTheme="minorHAnsi" w:hAnsiTheme="minorHAnsi" w:cstheme="minorHAnsi"/>
                    <w:sz w:val="16"/>
                    <w:szCs w:val="16"/>
                  </w:rPr>
                  <w:t xml:space="preserve">  </w:t>
                </w:r>
              </w:p>
            </w:tc>
          </w:sdtContent>
        </w:sdt>
      </w:tr>
    </w:tbl>
    <w:permEnd w:id="1208908996"/>
    <w:permEnd w:id="834895407"/>
    <w:p w14:paraId="18CD56EF" w14:textId="2666BC59" w:rsidR="0039226F" w:rsidRPr="00F15FDF" w:rsidRDefault="00F1221A" w:rsidP="00B65634">
      <w:pPr>
        <w:keepNext/>
        <w:tabs>
          <w:tab w:val="left" w:pos="770"/>
        </w:tabs>
        <w:rPr>
          <w:rFonts w:asciiTheme="minorHAnsi" w:hAnsiTheme="minorHAnsi" w:cstheme="minorHAnsi"/>
          <w:i/>
          <w:sz w:val="20"/>
          <w:szCs w:val="20"/>
        </w:rPr>
      </w:pPr>
      <w:r>
        <w:rPr>
          <w:rFonts w:asciiTheme="minorHAnsi" w:hAnsiTheme="minorHAnsi" w:cstheme="minorHAnsi"/>
          <w:i/>
          <w:sz w:val="20"/>
          <w:szCs w:val="20"/>
        </w:rPr>
        <w:tab/>
      </w:r>
      <w:r>
        <w:rPr>
          <w:rFonts w:asciiTheme="minorHAnsi" w:hAnsiTheme="minorHAnsi" w:cstheme="minorHAnsi"/>
          <w:i/>
          <w:sz w:val="20"/>
          <w:szCs w:val="20"/>
        </w:rPr>
        <w:tab/>
      </w:r>
      <w:r w:rsidR="00AD0253">
        <w:rPr>
          <w:rFonts w:asciiTheme="minorHAnsi" w:hAnsiTheme="minorHAnsi" w:cstheme="minorHAnsi"/>
          <w:i/>
          <w:sz w:val="20"/>
          <w:szCs w:val="20"/>
        </w:rPr>
        <w:tab/>
      </w:r>
      <w:r w:rsidR="00AD0253">
        <w:rPr>
          <w:rFonts w:asciiTheme="minorHAnsi" w:hAnsiTheme="minorHAnsi" w:cstheme="minorHAnsi"/>
          <w:i/>
          <w:sz w:val="20"/>
          <w:szCs w:val="20"/>
        </w:rPr>
        <w:tab/>
      </w:r>
      <w:permStart w:id="1004667858" w:edGrp="everyone"/>
      <w:r w:rsidR="00AD0253" w:rsidRPr="00857807">
        <w:rPr>
          <w:rFonts w:asciiTheme="minorHAnsi" w:hAnsiTheme="minorHAnsi" w:cstheme="minorHAnsi"/>
          <w:i/>
          <w:sz w:val="16"/>
          <w:szCs w:val="16"/>
        </w:rPr>
        <w:t>Nom et prénom, titre d’emploi</w:t>
      </w:r>
      <w:permEnd w:id="1004667858"/>
    </w:p>
    <w:sectPr w:rsidR="0039226F" w:rsidRPr="00F15FDF" w:rsidSect="003A48FF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pgSz w:w="12240" w:h="15840"/>
      <w:pgMar w:top="994" w:right="1022" w:bottom="994" w:left="1022" w:header="706" w:footer="5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4A57B3" w14:textId="77777777" w:rsidR="00F772F0" w:rsidRDefault="00F772F0" w:rsidP="0081257E">
      <w:r>
        <w:separator/>
      </w:r>
    </w:p>
  </w:endnote>
  <w:endnote w:type="continuationSeparator" w:id="0">
    <w:p w14:paraId="46F30CC6" w14:textId="77777777" w:rsidR="00F772F0" w:rsidRDefault="00F772F0" w:rsidP="00812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">
    <w:altName w:val="Courier New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BB247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20"/>
        <w:szCs w:val="20"/>
      </w:rPr>
      <w:t>XXX-XXXXX (XXXX-XX)</w:t>
    </w:r>
    <w:r>
      <w:rPr>
        <w:sz w:val="20"/>
        <w:szCs w:val="20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DISCIPLINAIRE</w:t>
    </w:r>
    <w:r w:rsidR="00F72CF4">
      <w:rPr>
        <w:rFonts w:asciiTheme="minorHAnsi" w:hAnsiTheme="minorHAnsi" w:cstheme="minorHAnsi"/>
        <w:b/>
        <w:sz w:val="20"/>
        <w:szCs w:val="20"/>
      </w:rPr>
      <w:t xml:space="preserve"> /</w:t>
    </w:r>
    <w:r>
      <w:rPr>
        <w:sz w:val="20"/>
        <w:szCs w:val="20"/>
      </w:rPr>
      <w:tab/>
    </w:r>
    <w:r>
      <w:rPr>
        <w:sz w:val="15"/>
        <w:szCs w:val="15"/>
      </w:rPr>
      <w:t>Dossier médical</w:t>
    </w:r>
  </w:p>
  <w:p w14:paraId="20A7B0E1" w14:textId="77777777" w:rsidR="00EE71A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 w:rsidR="00F72CF4" w:rsidRPr="002C0510">
      <w:rPr>
        <w:rFonts w:asciiTheme="minorHAnsi" w:hAnsiTheme="minorHAnsi" w:cstheme="minorHAnsi"/>
        <w:b/>
        <w:sz w:val="20"/>
        <w:szCs w:val="20"/>
      </w:rPr>
      <w:t>PLAN D’INTERVENTION INTERDISCIPLINAIRE – DI-TSA-DP</w:t>
    </w:r>
    <w:r>
      <w:rPr>
        <w:sz w:val="15"/>
        <w:szCs w:val="15"/>
      </w:rPr>
      <w:tab/>
      <w:t>D.I.C. : 3-4-4</w:t>
    </w:r>
  </w:p>
  <w:p w14:paraId="14FF5265" w14:textId="639E5E8B" w:rsidR="00EE71AF" w:rsidRPr="009241CF" w:rsidRDefault="00EE71AF" w:rsidP="009241CF">
    <w:pPr>
      <w:pStyle w:val="Pieddepage"/>
      <w:tabs>
        <w:tab w:val="clear" w:pos="4320"/>
        <w:tab w:val="clear" w:pos="8640"/>
        <w:tab w:val="center" w:pos="4678"/>
        <w:tab w:val="right" w:pos="10632"/>
      </w:tabs>
      <w:rPr>
        <w:sz w:val="15"/>
        <w:szCs w:val="15"/>
      </w:rPr>
    </w:pPr>
    <w:r>
      <w:rPr>
        <w:sz w:val="15"/>
        <w:szCs w:val="15"/>
      </w:rPr>
      <w:tab/>
    </w:r>
    <w:r>
      <w:rPr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DD133D" w:rsidRPr="00DD133D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141E90" w:rsidRPr="00141E90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E6CC34" w14:textId="3544E0A2" w:rsidR="00EE71AF" w:rsidRPr="002C0510" w:rsidRDefault="003F61E0" w:rsidP="00ED1B10">
    <w:pPr>
      <w:pStyle w:val="Pieddepage"/>
      <w:tabs>
        <w:tab w:val="clear" w:pos="4320"/>
        <w:tab w:val="clear" w:pos="8640"/>
        <w:tab w:val="center" w:pos="5245"/>
        <w:tab w:val="right" w:pos="10632"/>
      </w:tabs>
      <w:ind w:left="2124" w:hanging="2124"/>
      <w:jc w:val="center"/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CLI-60624</w:t>
    </w:r>
    <w:r w:rsidRPr="002C0510">
      <w:rPr>
        <w:rFonts w:asciiTheme="minorHAnsi" w:hAnsiTheme="minorHAnsi" w:cstheme="minorHAnsi"/>
        <w:sz w:val="20"/>
        <w:szCs w:val="20"/>
      </w:rPr>
      <w:t xml:space="preserve"> </w:t>
    </w:r>
    <w:r w:rsidRPr="003F61E0">
      <w:rPr>
        <w:rFonts w:asciiTheme="minorHAnsi" w:hAnsiTheme="minorHAnsi" w:cstheme="minorHAnsi"/>
        <w:sz w:val="15"/>
        <w:szCs w:val="15"/>
      </w:rPr>
      <w:t>(2023-06)</w:t>
    </w:r>
    <w:r w:rsidR="00467B3F" w:rsidRPr="00467B3F">
      <w:rPr>
        <w:rFonts w:asciiTheme="minorHAnsi" w:hAnsiTheme="minorHAnsi" w:cstheme="minorHAnsi"/>
        <w:sz w:val="20"/>
        <w:szCs w:val="20"/>
      </w:rPr>
      <w:tab/>
    </w:r>
    <w:r w:rsidR="00ED1B10">
      <w:rPr>
        <w:rFonts w:asciiTheme="minorHAnsi" w:hAnsiTheme="minorHAnsi" w:cstheme="minorHAnsi"/>
        <w:sz w:val="20"/>
        <w:szCs w:val="20"/>
      </w:rPr>
      <w:tab/>
    </w:r>
    <w:r w:rsidR="00467B3F" w:rsidRPr="00467B3F">
      <w:rPr>
        <w:rFonts w:asciiTheme="minorHAnsi" w:hAnsiTheme="minorHAnsi" w:cstheme="minorHAnsi"/>
        <w:b/>
        <w:sz w:val="20"/>
        <w:szCs w:val="20"/>
      </w:rPr>
      <w:t xml:space="preserve">DEMANDE D’HÉBERGEMENT </w:t>
    </w:r>
    <w:r w:rsidR="00670E99">
      <w:rPr>
        <w:rFonts w:asciiTheme="minorHAnsi" w:hAnsiTheme="minorHAnsi" w:cstheme="minorHAnsi"/>
        <w:b/>
        <w:sz w:val="20"/>
        <w:szCs w:val="20"/>
      </w:rPr>
      <w:t>L</w:t>
    </w:r>
    <w:r w:rsidR="00467B3F" w:rsidRPr="00467B3F">
      <w:rPr>
        <w:rFonts w:asciiTheme="minorHAnsi" w:hAnsiTheme="minorHAnsi" w:cstheme="minorHAnsi"/>
        <w:b/>
        <w:sz w:val="20"/>
        <w:szCs w:val="20"/>
      </w:rPr>
      <w:t>ONGUE DURÉE</w:t>
    </w:r>
    <w:r w:rsidR="00467B3F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770980">
      <w:rPr>
        <w:rFonts w:asciiTheme="minorHAnsi" w:hAnsiTheme="minorHAnsi" w:cstheme="minorHAnsi"/>
        <w:sz w:val="15"/>
        <w:szCs w:val="15"/>
      </w:rPr>
      <w:t>de l’usager</w:t>
    </w:r>
  </w:p>
  <w:p w14:paraId="796B1284" w14:textId="4E113CDF" w:rsidR="00EE71AF" w:rsidRPr="009241CF" w:rsidRDefault="00EE71AF" w:rsidP="0077098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="00ED1B10" w:rsidRPr="000E1F66">
      <w:rPr>
        <w:rFonts w:asciiTheme="minorHAnsi" w:hAnsiTheme="minorHAnsi" w:cstheme="minorHAnsi"/>
        <w:b/>
        <w:sz w:val="20"/>
        <w:szCs w:val="20"/>
      </w:rPr>
      <w:t>(CHSLD-MDA-RNI)</w:t>
    </w:r>
    <w:r w:rsidRPr="002C0510">
      <w:rPr>
        <w:rFonts w:asciiTheme="minorHAnsi" w:hAnsiTheme="minorHAnsi" w:cstheme="minorHAnsi"/>
        <w:sz w:val="15"/>
        <w:szCs w:val="15"/>
      </w:rPr>
      <w:tab/>
    </w:r>
    <w:r w:rsidRPr="00C4393C">
      <w:rPr>
        <w:sz w:val="15"/>
        <w:szCs w:val="15"/>
        <w:lang w:val="fr-FR"/>
      </w:rPr>
      <w:t xml:space="preserve">Page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PAGE  \* Arabic  \* MERGEFORMAT</w:instrText>
    </w:r>
    <w:r w:rsidRPr="00C4393C">
      <w:rPr>
        <w:b/>
        <w:bCs/>
        <w:sz w:val="15"/>
        <w:szCs w:val="15"/>
      </w:rPr>
      <w:fldChar w:fldCharType="separate"/>
    </w:r>
    <w:r w:rsidR="003F61E0">
      <w:rPr>
        <w:b/>
        <w:bCs/>
        <w:noProof/>
        <w:sz w:val="15"/>
        <w:szCs w:val="15"/>
      </w:rPr>
      <w:t>2</w:t>
    </w:r>
    <w:r w:rsidRPr="00C4393C">
      <w:rPr>
        <w:b/>
        <w:bCs/>
        <w:sz w:val="15"/>
        <w:szCs w:val="15"/>
      </w:rPr>
      <w:fldChar w:fldCharType="end"/>
    </w:r>
    <w:r w:rsidRPr="00C4393C">
      <w:rPr>
        <w:sz w:val="15"/>
        <w:szCs w:val="15"/>
        <w:lang w:val="fr-FR"/>
      </w:rPr>
      <w:t xml:space="preserve"> sur </w:t>
    </w:r>
    <w:r w:rsidRPr="00C4393C">
      <w:rPr>
        <w:b/>
        <w:bCs/>
        <w:sz w:val="15"/>
        <w:szCs w:val="15"/>
      </w:rPr>
      <w:fldChar w:fldCharType="begin"/>
    </w:r>
    <w:r w:rsidRPr="00C4393C">
      <w:rPr>
        <w:b/>
        <w:bCs/>
        <w:sz w:val="15"/>
        <w:szCs w:val="15"/>
      </w:rPr>
      <w:instrText>NUMPAGES  \* Arabic  \* MERGEFORMAT</w:instrText>
    </w:r>
    <w:r w:rsidRPr="00C4393C">
      <w:rPr>
        <w:b/>
        <w:bCs/>
        <w:sz w:val="15"/>
        <w:szCs w:val="15"/>
      </w:rPr>
      <w:fldChar w:fldCharType="separate"/>
    </w:r>
    <w:r w:rsidR="003F61E0" w:rsidRPr="003F61E0">
      <w:rPr>
        <w:b/>
        <w:bCs/>
        <w:noProof/>
        <w:sz w:val="15"/>
        <w:szCs w:val="15"/>
        <w:lang w:val="fr-FR"/>
      </w:rPr>
      <w:t>2</w:t>
    </w:r>
    <w:r w:rsidRPr="00C4393C">
      <w:rPr>
        <w:b/>
        <w:bCs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DE7881" w14:textId="34D34BA8" w:rsidR="00EE71AF" w:rsidRPr="002C0510" w:rsidRDefault="003F61E0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>
      <w:rPr>
        <w:rFonts w:asciiTheme="minorHAnsi" w:hAnsiTheme="minorHAnsi" w:cstheme="minorHAnsi"/>
        <w:sz w:val="20"/>
        <w:szCs w:val="20"/>
      </w:rPr>
      <w:t>CLI-60624</w:t>
    </w:r>
    <w:r w:rsidR="00EE71AF" w:rsidRPr="002C0510">
      <w:rPr>
        <w:rFonts w:asciiTheme="minorHAnsi" w:hAnsiTheme="minorHAnsi" w:cstheme="minorHAnsi"/>
        <w:sz w:val="20"/>
        <w:szCs w:val="20"/>
      </w:rPr>
      <w:t xml:space="preserve"> </w:t>
    </w:r>
    <w:r w:rsidR="007A7BE7" w:rsidRPr="003F61E0">
      <w:rPr>
        <w:rFonts w:asciiTheme="minorHAnsi" w:hAnsiTheme="minorHAnsi" w:cstheme="minorHAnsi"/>
        <w:sz w:val="15"/>
        <w:szCs w:val="15"/>
      </w:rPr>
      <w:t>(</w:t>
    </w:r>
    <w:r w:rsidR="009111D5" w:rsidRPr="003F61E0">
      <w:rPr>
        <w:rFonts w:asciiTheme="minorHAnsi" w:hAnsiTheme="minorHAnsi" w:cstheme="minorHAnsi"/>
        <w:sz w:val="15"/>
        <w:szCs w:val="15"/>
      </w:rPr>
      <w:t>2023-0</w:t>
    </w:r>
    <w:r w:rsidRPr="003F61E0">
      <w:rPr>
        <w:rFonts w:asciiTheme="minorHAnsi" w:hAnsiTheme="minorHAnsi" w:cstheme="minorHAnsi"/>
        <w:sz w:val="15"/>
        <w:szCs w:val="15"/>
      </w:rPr>
      <w:t>6</w:t>
    </w:r>
    <w:r w:rsidR="00EE71AF" w:rsidRPr="003F61E0">
      <w:rPr>
        <w:rFonts w:asciiTheme="minorHAnsi" w:hAnsiTheme="minorHAnsi" w:cstheme="minorHAnsi"/>
        <w:sz w:val="15"/>
        <w:szCs w:val="15"/>
      </w:rPr>
      <w:t>)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0E1F66">
      <w:rPr>
        <w:rFonts w:asciiTheme="minorHAnsi" w:hAnsiTheme="minorHAnsi" w:cstheme="minorHAnsi"/>
        <w:b/>
        <w:sz w:val="20"/>
        <w:szCs w:val="20"/>
      </w:rPr>
      <w:t>DEMANDE</w:t>
    </w:r>
    <w:r w:rsidR="00B65634" w:rsidRPr="00467B3F">
      <w:rPr>
        <w:rFonts w:asciiTheme="minorHAnsi" w:hAnsiTheme="minorHAnsi" w:cstheme="minorHAnsi"/>
        <w:b/>
        <w:sz w:val="20"/>
        <w:szCs w:val="20"/>
      </w:rPr>
      <w:t xml:space="preserve"> D’HÉBERGEMENT LONGUE DURÉE</w:t>
    </w:r>
    <w:r w:rsidR="00EE71AF" w:rsidRPr="002C0510">
      <w:rPr>
        <w:rFonts w:asciiTheme="minorHAnsi" w:hAnsiTheme="minorHAnsi" w:cstheme="minorHAnsi"/>
        <w:sz w:val="20"/>
        <w:szCs w:val="20"/>
      </w:rPr>
      <w:tab/>
    </w:r>
    <w:r w:rsidR="00EE71AF" w:rsidRPr="002C0510">
      <w:rPr>
        <w:rFonts w:asciiTheme="minorHAnsi" w:hAnsiTheme="minorHAnsi" w:cstheme="minorHAnsi"/>
        <w:sz w:val="15"/>
        <w:szCs w:val="15"/>
      </w:rPr>
      <w:t xml:space="preserve">Dossier </w:t>
    </w:r>
    <w:r w:rsidR="00770980">
      <w:rPr>
        <w:rFonts w:asciiTheme="minorHAnsi" w:hAnsiTheme="minorHAnsi" w:cstheme="minorHAnsi"/>
        <w:sz w:val="15"/>
        <w:szCs w:val="15"/>
      </w:rPr>
      <w:t>de l’usager</w:t>
    </w:r>
  </w:p>
  <w:p w14:paraId="42E6FC38" w14:textId="0290BAE8" w:rsidR="00EE71AF" w:rsidRPr="002C0510" w:rsidRDefault="00EE71AF" w:rsidP="002C0510">
    <w:pPr>
      <w:pStyle w:val="Pieddepage"/>
      <w:tabs>
        <w:tab w:val="clear" w:pos="4320"/>
        <w:tab w:val="clear" w:pos="8640"/>
        <w:tab w:val="center" w:pos="5245"/>
        <w:tab w:val="right" w:pos="10632"/>
      </w:tabs>
      <w:rPr>
        <w:rFonts w:asciiTheme="minorHAnsi" w:hAnsiTheme="minorHAnsi" w:cstheme="minorHAnsi"/>
        <w:sz w:val="15"/>
        <w:szCs w:val="15"/>
      </w:rPr>
    </w:pPr>
    <w:r w:rsidRPr="002C0510">
      <w:rPr>
        <w:rFonts w:asciiTheme="minorHAnsi" w:hAnsiTheme="minorHAnsi" w:cstheme="minorHAnsi"/>
        <w:sz w:val="15"/>
        <w:szCs w:val="15"/>
      </w:rPr>
      <w:tab/>
    </w:r>
    <w:r w:rsidRPr="000E1F66">
      <w:rPr>
        <w:rFonts w:asciiTheme="minorHAnsi" w:hAnsiTheme="minorHAnsi" w:cstheme="minorHAnsi"/>
        <w:b/>
        <w:sz w:val="20"/>
        <w:szCs w:val="20"/>
      </w:rPr>
      <w:t xml:space="preserve"> </w:t>
    </w:r>
    <w:r w:rsidR="000E1F66" w:rsidRPr="000E1F66">
      <w:rPr>
        <w:rFonts w:asciiTheme="minorHAnsi" w:hAnsiTheme="minorHAnsi" w:cstheme="minorHAnsi"/>
        <w:b/>
        <w:sz w:val="20"/>
        <w:szCs w:val="20"/>
      </w:rPr>
      <w:t>(CHSLD-MDA-RNI)</w:t>
    </w:r>
    <w:r w:rsidRPr="002C0510">
      <w:rPr>
        <w:rFonts w:asciiTheme="minorHAnsi" w:hAnsiTheme="minorHAnsi" w:cstheme="minorHAnsi"/>
        <w:sz w:val="15"/>
        <w:szCs w:val="15"/>
      </w:rPr>
      <w:tab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Page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PAGE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3F61E0" w:rsidRPr="003F61E0">
      <w:rPr>
        <w:rFonts w:asciiTheme="minorHAnsi" w:hAnsiTheme="minorHAnsi" w:cstheme="minorHAnsi"/>
        <w:b/>
        <w:bCs/>
        <w:noProof/>
        <w:sz w:val="15"/>
        <w:szCs w:val="15"/>
        <w:lang w:val="fr-FR"/>
      </w:rPr>
      <w:t>1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  <w:r w:rsidRPr="002C0510">
      <w:rPr>
        <w:rFonts w:asciiTheme="minorHAnsi" w:hAnsiTheme="minorHAnsi" w:cstheme="minorHAnsi"/>
        <w:sz w:val="15"/>
        <w:szCs w:val="15"/>
        <w:lang w:val="fr-FR"/>
      </w:rPr>
      <w:t xml:space="preserve"> sur 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begin"/>
    </w:r>
    <w:r w:rsidRPr="002C0510">
      <w:rPr>
        <w:rFonts w:asciiTheme="minorHAnsi" w:hAnsiTheme="minorHAnsi" w:cstheme="minorHAnsi"/>
        <w:b/>
        <w:bCs/>
        <w:sz w:val="15"/>
        <w:szCs w:val="15"/>
      </w:rPr>
      <w:instrText>NUMPAGES  \* Arabic  \* MERGEFORMAT</w:instrTex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separate"/>
    </w:r>
    <w:r w:rsidR="003F61E0" w:rsidRPr="003F61E0">
      <w:rPr>
        <w:rFonts w:asciiTheme="minorHAnsi" w:hAnsiTheme="minorHAnsi" w:cstheme="minorHAnsi"/>
        <w:b/>
        <w:bCs/>
        <w:noProof/>
        <w:sz w:val="15"/>
        <w:szCs w:val="15"/>
        <w:lang w:val="fr-FR"/>
      </w:rPr>
      <w:t>2</w:t>
    </w:r>
    <w:r w:rsidRPr="002C0510">
      <w:rPr>
        <w:rFonts w:asciiTheme="minorHAnsi" w:hAnsiTheme="minorHAnsi" w:cstheme="minorHAnsi"/>
        <w:b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243E8E" w14:textId="77777777" w:rsidR="00F772F0" w:rsidRDefault="00F772F0" w:rsidP="0081257E">
      <w:r>
        <w:separator/>
      </w:r>
    </w:p>
  </w:footnote>
  <w:footnote w:type="continuationSeparator" w:id="0">
    <w:p w14:paraId="21B25D23" w14:textId="77777777" w:rsidR="00F772F0" w:rsidRDefault="00F772F0" w:rsidP="00812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9923AB" w14:textId="2DF20D12" w:rsidR="00A36142" w:rsidRPr="00F130E4" w:rsidRDefault="00A36142" w:rsidP="00A073D7">
    <w:pPr>
      <w:pStyle w:val="En-tte"/>
      <w:tabs>
        <w:tab w:val="clear" w:pos="8640"/>
        <w:tab w:val="right" w:pos="7513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 w:rsidR="00E3667F">
      <w:rPr>
        <w:rFonts w:asciiTheme="minorHAnsi" w:hAnsiTheme="minorHAnsi" w:cstheme="minorHAnsi"/>
        <w:color w:val="808080"/>
        <w:sz w:val="20"/>
        <w:szCs w:val="20"/>
      </w:rPr>
      <w:t xml:space="preserve">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736601506" w:edGrp="everyone"/>
    <w:permStart w:id="789915084" w:edGrp="everyone"/>
    <w:permStart w:id="1783128256" w:edGrp="everyone"/>
    <w:permStart w:id="599544811" w:edGrp="everyone"/>
    <w:permStart w:id="971256292" w:edGrp="everyone"/>
    <w:permStart w:id="1761611385" w:edGrp="everyone"/>
    <w:permStart w:id="796813409" w:edGrp="everyone"/>
    <w:permStart w:id="37308533" w:edGrp="everyone"/>
    <w:permStart w:id="2033127077" w:edGrp="everyone"/>
    <w:permStart w:id="582491178" w:edGrp="everyone"/>
    <w:permStart w:id="761605417" w:edGrp="everyone"/>
    <w:permStart w:id="10107770" w:edGrp="everyone"/>
    <w:permStart w:id="989078110" w:edGrp="everyone"/>
    <w:permStart w:id="398278079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-184059791"/>
        <w:lock w:val="sdtLocked"/>
        <w:placeholder>
          <w:docPart w:val="9349D81EDA454E809704AD9F1705D990"/>
        </w:placeholder>
        <w:showingPlcHdr/>
      </w:sdtPr>
      <w:sdtEndPr/>
      <w:sdtContent>
        <w:r w:rsidR="00141E90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1736601506"/>
    <w:permEnd w:id="789915084"/>
    <w:permEnd w:id="1783128256"/>
    <w:permEnd w:id="599544811"/>
    <w:permEnd w:id="971256292"/>
    <w:permEnd w:id="1761611385"/>
    <w:permEnd w:id="796813409"/>
    <w:permEnd w:id="37308533"/>
    <w:permEnd w:id="2033127077"/>
    <w:permEnd w:id="582491178"/>
    <w:permEnd w:id="761605417"/>
    <w:permEnd w:id="10107770"/>
    <w:permEnd w:id="989078110"/>
    <w:permEnd w:id="398278079"/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  <w:r w:rsidRPr="00F130E4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ab/>
      <w:t># Dossier :</w:t>
    </w:r>
    <w:r w:rsidR="00C409F5">
      <w:rPr>
        <w:rFonts w:asciiTheme="minorHAnsi" w:hAnsiTheme="minorHAnsi" w:cstheme="minorHAnsi"/>
        <w:color w:val="808080"/>
        <w:sz w:val="20"/>
        <w:szCs w:val="20"/>
      </w:rPr>
      <w:t xml:space="preserve">  </w:t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begin"/>
    </w:r>
    <w:r w:rsidR="00E3667F"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 w:rsidR="00E3667F">
      <w:rPr>
        <w:rFonts w:asciiTheme="minorHAnsi" w:hAnsiTheme="minorHAnsi" w:cstheme="minorHAnsi"/>
        <w:color w:val="808080"/>
        <w:sz w:val="20"/>
        <w:szCs w:val="20"/>
      </w:rPr>
    </w:r>
    <w:r w:rsidR="00E3667F"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370815279" w:edGrp="everyone"/>
    <w:permStart w:id="308758516" w:edGrp="everyone"/>
    <w:permStart w:id="1590629199" w:edGrp="everyone"/>
    <w:permStart w:id="922907299" w:edGrp="everyone"/>
    <w:permStart w:id="1415124858" w:edGrp="everyone"/>
    <w:permStart w:id="1507598139" w:edGrp="everyone"/>
    <w:permStart w:id="802562888" w:edGrp="everyone"/>
    <w:permStart w:id="1978873064" w:edGrp="everyone"/>
    <w:permStart w:id="229670270" w:edGrp="everyone"/>
    <w:permStart w:id="43599529" w:edGrp="everyone"/>
    <w:permStart w:id="2130184195" w:edGrp="everyone"/>
    <w:permStart w:id="1643916032" w:edGrp="everyone"/>
    <w:permStart w:id="678716116" w:edGrp="everyone"/>
    <w:permStart w:id="293227498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-170336499"/>
        <w:lock w:val="sdtLocked"/>
        <w:placeholder>
          <w:docPart w:val="5F26462814CE432690ADFD04148891AA"/>
        </w:placeholder>
      </w:sdtPr>
      <w:sdtEndPr/>
      <w:sdtContent>
        <w:r w:rsidR="00141E90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370815279"/>
    <w:permEnd w:id="308758516"/>
    <w:permEnd w:id="1590629199"/>
    <w:permEnd w:id="922907299"/>
    <w:permEnd w:id="1415124858"/>
    <w:permEnd w:id="1507598139"/>
    <w:permEnd w:id="802562888"/>
    <w:permEnd w:id="1978873064"/>
    <w:permEnd w:id="229670270"/>
    <w:permEnd w:id="43599529"/>
    <w:permEnd w:id="2130184195"/>
    <w:permEnd w:id="1643916032"/>
    <w:permEnd w:id="678716116"/>
    <w:permEnd w:id="293227498"/>
    <w:r w:rsidR="00E3667F">
      <w:rPr>
        <w:rFonts w:asciiTheme="minorHAnsi" w:hAnsiTheme="minorHAnsi" w:cstheme="minorHAnsi"/>
        <w:color w:val="808080"/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C127B" w14:textId="335A96B5" w:rsidR="00DD133D" w:rsidRPr="00F130E4" w:rsidRDefault="00DD133D" w:rsidP="00CD6AD7">
    <w:pPr>
      <w:pStyle w:val="En-tte"/>
      <w:tabs>
        <w:tab w:val="clear" w:pos="8640"/>
        <w:tab w:val="right" w:pos="8789"/>
      </w:tabs>
      <w:rPr>
        <w:rFonts w:asciiTheme="minorHAnsi" w:hAnsiTheme="minorHAnsi" w:cstheme="minorHAnsi"/>
        <w:color w:val="808080"/>
        <w:sz w:val="20"/>
        <w:szCs w:val="20"/>
      </w:rPr>
    </w:pPr>
    <w:r w:rsidRPr="00F130E4">
      <w:rPr>
        <w:rFonts w:asciiTheme="minorHAnsi" w:hAnsiTheme="minorHAnsi" w:cstheme="minorHAnsi"/>
        <w:color w:val="808080"/>
        <w:sz w:val="20"/>
        <w:szCs w:val="20"/>
      </w:rPr>
      <w:t>Nom, Prénom :</w:t>
    </w:r>
    <w:r>
      <w:rPr>
        <w:rFonts w:asciiTheme="minorHAnsi" w:hAnsiTheme="minorHAnsi" w:cstheme="minorHAnsi"/>
        <w:color w:val="808080"/>
        <w:sz w:val="20"/>
        <w:szCs w:val="20"/>
      </w:rPr>
      <w:t xml:space="preserve"> </w:t>
    </w:r>
    <w:permStart w:id="1519986265" w:edGrp="everyone"/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Nom_Prenom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1318730664" w:edGrp="everyone"/>
    <w:permStart w:id="175514409" w:edGrp="everyone"/>
    <w:permStart w:id="1562986896" w:edGrp="everyone"/>
    <w:permStart w:id="975857281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Nom, Prénom"/>
        <w:tag w:val="Nom, Prénom"/>
        <w:id w:val="1919366046"/>
        <w:lock w:val="sdtLocked"/>
        <w:placeholder>
          <w:docPart w:val="6E35485C939B403FAC29C2AB0AADB577"/>
        </w:placeholder>
        <w:showingPlcHdr/>
      </w:sdtPr>
      <w:sdtEndPr/>
      <w:sdtContent>
        <w:r w:rsidR="00141E90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1318730664"/>
    <w:permEnd w:id="175514409"/>
    <w:permEnd w:id="1562986896"/>
    <w:permEnd w:id="975857281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permEnd w:id="1519986265"/>
    <w:r w:rsidR="00CD6AD7">
      <w:rPr>
        <w:rFonts w:asciiTheme="minorHAnsi" w:hAnsiTheme="minorHAnsi" w:cstheme="minorHAnsi"/>
        <w:color w:val="808080"/>
        <w:sz w:val="20"/>
        <w:szCs w:val="20"/>
      </w:rPr>
      <w:tab/>
    </w:r>
    <w:r w:rsidR="00CD6AD7">
      <w:rPr>
        <w:rFonts w:asciiTheme="minorHAnsi" w:hAnsiTheme="minorHAnsi" w:cstheme="minorHAnsi"/>
        <w:color w:val="808080"/>
        <w:sz w:val="20"/>
        <w:szCs w:val="20"/>
      </w:rPr>
      <w:tab/>
    </w:r>
    <w:r w:rsidRPr="00F130E4">
      <w:rPr>
        <w:rFonts w:asciiTheme="minorHAnsi" w:hAnsiTheme="minorHAnsi" w:cstheme="minorHAnsi"/>
        <w:color w:val="808080"/>
        <w:sz w:val="20"/>
        <w:szCs w:val="20"/>
      </w:rPr>
      <w:t>Dossier :</w:t>
    </w:r>
    <w:r>
      <w:rPr>
        <w:rFonts w:asciiTheme="minorHAnsi" w:hAnsiTheme="minorHAnsi" w:cstheme="minorHAnsi"/>
        <w:color w:val="808080"/>
        <w:sz w:val="20"/>
        <w:szCs w:val="20"/>
      </w:rPr>
      <w:t xml:space="preserve">  </w:t>
    </w:r>
    <w:permStart w:id="89341815" w:edGrp="everyone"/>
    <w:r>
      <w:rPr>
        <w:rFonts w:asciiTheme="minorHAnsi" w:hAnsiTheme="minorHAnsi" w:cstheme="minorHAnsi"/>
        <w:color w:val="808080"/>
        <w:sz w:val="20"/>
        <w:szCs w:val="20"/>
      </w:rPr>
      <w:fldChar w:fldCharType="begin"/>
    </w:r>
    <w:r>
      <w:rPr>
        <w:rFonts w:asciiTheme="minorHAnsi" w:hAnsiTheme="minorHAnsi" w:cstheme="minorHAnsi"/>
        <w:color w:val="808080"/>
        <w:sz w:val="20"/>
        <w:szCs w:val="20"/>
      </w:rPr>
      <w:instrText xml:space="preserve"> REF NoDossier \h </w:instrText>
    </w:r>
    <w:r>
      <w:rPr>
        <w:rFonts w:asciiTheme="minorHAnsi" w:hAnsiTheme="minorHAnsi" w:cstheme="minorHAnsi"/>
        <w:color w:val="808080"/>
        <w:sz w:val="20"/>
        <w:szCs w:val="20"/>
      </w:rPr>
    </w:r>
    <w:r>
      <w:rPr>
        <w:rFonts w:asciiTheme="minorHAnsi" w:hAnsiTheme="minorHAnsi" w:cstheme="minorHAnsi"/>
        <w:color w:val="808080"/>
        <w:sz w:val="20"/>
        <w:szCs w:val="20"/>
      </w:rPr>
      <w:fldChar w:fldCharType="separate"/>
    </w:r>
    <w:permStart w:id="514939173" w:edGrp="everyone"/>
    <w:permStart w:id="1774727697" w:edGrp="everyone"/>
    <w:permStart w:id="1520437366" w:edGrp="everyone"/>
    <w:permStart w:id="1160125896" w:edGrp="everyone"/>
    <w:sdt>
      <w:sdtPr>
        <w:rPr>
          <w:rFonts w:ascii="Arial" w:hAnsi="Arial" w:cs="Arial"/>
          <w:color w:val="000000" w:themeColor="text1"/>
          <w:sz w:val="16"/>
          <w:szCs w:val="16"/>
        </w:rPr>
        <w:alias w:val="Dossier"/>
        <w:tag w:val="No dossier"/>
        <w:id w:val="1322389975"/>
        <w:lock w:val="sdtLocked"/>
        <w:placeholder>
          <w:docPart w:val="7B01D1F23A8C4226B8D84FE6FA38D7D0"/>
        </w:placeholder>
      </w:sdtPr>
      <w:sdtEndPr/>
      <w:sdtContent>
        <w:r w:rsidR="00141E90" w:rsidRPr="00B34C6D">
          <w:rPr>
            <w:rFonts w:ascii="Arial" w:hAnsi="Arial" w:cs="Arial"/>
            <w:color w:val="000000" w:themeColor="text1"/>
            <w:sz w:val="16"/>
            <w:szCs w:val="16"/>
          </w:rPr>
          <w:t xml:space="preserve">   </w:t>
        </w:r>
      </w:sdtContent>
    </w:sdt>
    <w:permEnd w:id="514939173"/>
    <w:permEnd w:id="1774727697"/>
    <w:permEnd w:id="1520437366"/>
    <w:permEnd w:id="1160125896"/>
    <w:r>
      <w:rPr>
        <w:rFonts w:asciiTheme="minorHAnsi" w:hAnsiTheme="minorHAnsi" w:cstheme="minorHAnsi"/>
        <w:color w:val="808080"/>
        <w:sz w:val="20"/>
        <w:szCs w:val="20"/>
      </w:rPr>
      <w:fldChar w:fldCharType="end"/>
    </w:r>
    <w:permEnd w:id="89341815"/>
  </w:p>
  <w:p w14:paraId="30D7AA69" w14:textId="77777777" w:rsidR="00DD133D" w:rsidRDefault="00DD133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D34E1"/>
    <w:multiLevelType w:val="hybridMultilevel"/>
    <w:tmpl w:val="08A4EFB2"/>
    <w:lvl w:ilvl="0" w:tplc="4052E5F2">
      <w:numFmt w:val="bullet"/>
      <w:lvlText w:val=""/>
      <w:lvlJc w:val="left"/>
      <w:pPr>
        <w:ind w:left="786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65832F5"/>
    <w:multiLevelType w:val="hybridMultilevel"/>
    <w:tmpl w:val="2FBEDEBC"/>
    <w:lvl w:ilvl="0" w:tplc="43E4F5E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A3E95"/>
    <w:multiLevelType w:val="hybridMultilevel"/>
    <w:tmpl w:val="117E546C"/>
    <w:lvl w:ilvl="0" w:tplc="59F8E5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5A465A"/>
    <w:multiLevelType w:val="hybridMultilevel"/>
    <w:tmpl w:val="894CC0FA"/>
    <w:lvl w:ilvl="0" w:tplc="0CB4C6F6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B4184F"/>
    <w:multiLevelType w:val="hybridMultilevel"/>
    <w:tmpl w:val="941A2780"/>
    <w:lvl w:ilvl="0" w:tplc="F9586C8A">
      <w:start w:val="1"/>
      <w:numFmt w:val="bullet"/>
      <w:lvlText w:val="→"/>
      <w:lvlJc w:val="left"/>
      <w:pPr>
        <w:ind w:left="720" w:hanging="360"/>
      </w:pPr>
      <w:rPr>
        <w:rFonts w:ascii="Arial" w:hAnsi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194EAB"/>
    <w:multiLevelType w:val="hybridMultilevel"/>
    <w:tmpl w:val="8D32526C"/>
    <w:lvl w:ilvl="0" w:tplc="B4F24CB8">
      <w:numFmt w:val="bullet"/>
      <w:lvlText w:val=""/>
      <w:lvlJc w:val="left"/>
      <w:pPr>
        <w:ind w:left="720" w:hanging="360"/>
      </w:pPr>
      <w:rPr>
        <w:rFonts w:ascii="Wingdings 2" w:eastAsia="Times New Roman" w:hAnsi="Wingdings 2" w:cstheme="minorHAnsi" w:hint="default"/>
        <w:u w:val="none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6" w:nlCheck="1" w:checkStyle="0"/>
  <w:activeWritingStyle w:appName="MSWord" w:lang="fr-CA" w:vendorID="64" w:dllVersion="131078" w:nlCheck="1" w:checkStyle="0"/>
  <w:activeWritingStyle w:appName="MSWord" w:lang="fr-FR" w:vendorID="64" w:dllVersion="131078" w:nlCheck="1" w:checkStyle="0"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YszIMdvJCO5RX8eM4U+GuGmE3KAK9Z2psWoAIYMJdCJsmdYLQ4B0CAYBZp/dQf7ifzS9rhbupSLx+54fVvxxqw==" w:salt="tDFQgriGnNtS1IQZAwahPg==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944"/>
    <w:rsid w:val="00001EA0"/>
    <w:rsid w:val="0000441E"/>
    <w:rsid w:val="00014DB6"/>
    <w:rsid w:val="00017482"/>
    <w:rsid w:val="00017CEB"/>
    <w:rsid w:val="000235F9"/>
    <w:rsid w:val="0002464E"/>
    <w:rsid w:val="000303C6"/>
    <w:rsid w:val="000318D5"/>
    <w:rsid w:val="000425FA"/>
    <w:rsid w:val="0004612D"/>
    <w:rsid w:val="00056477"/>
    <w:rsid w:val="00061115"/>
    <w:rsid w:val="000653C6"/>
    <w:rsid w:val="00070BD8"/>
    <w:rsid w:val="00072BDD"/>
    <w:rsid w:val="00081719"/>
    <w:rsid w:val="00081E4F"/>
    <w:rsid w:val="00094D01"/>
    <w:rsid w:val="000A1BAF"/>
    <w:rsid w:val="000A48D0"/>
    <w:rsid w:val="000A5A8D"/>
    <w:rsid w:val="000A5E6D"/>
    <w:rsid w:val="000A5E86"/>
    <w:rsid w:val="000B236B"/>
    <w:rsid w:val="000B34AA"/>
    <w:rsid w:val="000B7F78"/>
    <w:rsid w:val="000C12A6"/>
    <w:rsid w:val="000E1F66"/>
    <w:rsid w:val="000E53E1"/>
    <w:rsid w:val="000F0434"/>
    <w:rsid w:val="000F0ECA"/>
    <w:rsid w:val="000F1FB9"/>
    <w:rsid w:val="000F4449"/>
    <w:rsid w:val="000F45FB"/>
    <w:rsid w:val="000F7530"/>
    <w:rsid w:val="00105175"/>
    <w:rsid w:val="00106182"/>
    <w:rsid w:val="00106F97"/>
    <w:rsid w:val="0010712C"/>
    <w:rsid w:val="001200AF"/>
    <w:rsid w:val="00121C81"/>
    <w:rsid w:val="00122AC9"/>
    <w:rsid w:val="00127DB7"/>
    <w:rsid w:val="0013480E"/>
    <w:rsid w:val="00134CC1"/>
    <w:rsid w:val="0014043F"/>
    <w:rsid w:val="00141E90"/>
    <w:rsid w:val="0014311E"/>
    <w:rsid w:val="00144BC2"/>
    <w:rsid w:val="00153E63"/>
    <w:rsid w:val="001549C3"/>
    <w:rsid w:val="001625A7"/>
    <w:rsid w:val="00162FFB"/>
    <w:rsid w:val="00163910"/>
    <w:rsid w:val="00163926"/>
    <w:rsid w:val="00170CBA"/>
    <w:rsid w:val="00173F3A"/>
    <w:rsid w:val="0017547D"/>
    <w:rsid w:val="00177302"/>
    <w:rsid w:val="00184D0C"/>
    <w:rsid w:val="00187FCF"/>
    <w:rsid w:val="00193617"/>
    <w:rsid w:val="001A2DBA"/>
    <w:rsid w:val="001B51FE"/>
    <w:rsid w:val="001B6ADB"/>
    <w:rsid w:val="001C3C30"/>
    <w:rsid w:val="001D6E5C"/>
    <w:rsid w:val="001F086F"/>
    <w:rsid w:val="001F0F92"/>
    <w:rsid w:val="001F17DB"/>
    <w:rsid w:val="002046F6"/>
    <w:rsid w:val="00205E89"/>
    <w:rsid w:val="002103F2"/>
    <w:rsid w:val="0021081C"/>
    <w:rsid w:val="00213F13"/>
    <w:rsid w:val="00224B70"/>
    <w:rsid w:val="00227DD7"/>
    <w:rsid w:val="00230283"/>
    <w:rsid w:val="00230A4A"/>
    <w:rsid w:val="00233C49"/>
    <w:rsid w:val="00237BBA"/>
    <w:rsid w:val="002408C6"/>
    <w:rsid w:val="00240B84"/>
    <w:rsid w:val="002454D8"/>
    <w:rsid w:val="0025011B"/>
    <w:rsid w:val="0026108B"/>
    <w:rsid w:val="00263F52"/>
    <w:rsid w:val="00265E20"/>
    <w:rsid w:val="00285AAB"/>
    <w:rsid w:val="00295818"/>
    <w:rsid w:val="00295F2F"/>
    <w:rsid w:val="002A451A"/>
    <w:rsid w:val="002C0510"/>
    <w:rsid w:val="002C10F4"/>
    <w:rsid w:val="002C4CCE"/>
    <w:rsid w:val="002C56B8"/>
    <w:rsid w:val="002C5CEB"/>
    <w:rsid w:val="002D207C"/>
    <w:rsid w:val="002D4BDA"/>
    <w:rsid w:val="002E3D54"/>
    <w:rsid w:val="00300573"/>
    <w:rsid w:val="00301BAB"/>
    <w:rsid w:val="00311CC0"/>
    <w:rsid w:val="003174AE"/>
    <w:rsid w:val="00336BCB"/>
    <w:rsid w:val="00341B62"/>
    <w:rsid w:val="0035045E"/>
    <w:rsid w:val="00353E93"/>
    <w:rsid w:val="0035589A"/>
    <w:rsid w:val="00363FE1"/>
    <w:rsid w:val="00365CCF"/>
    <w:rsid w:val="00366A13"/>
    <w:rsid w:val="00367527"/>
    <w:rsid w:val="00367C4C"/>
    <w:rsid w:val="00371FBF"/>
    <w:rsid w:val="003724A3"/>
    <w:rsid w:val="003751A8"/>
    <w:rsid w:val="00377B3A"/>
    <w:rsid w:val="00380AEA"/>
    <w:rsid w:val="0039226F"/>
    <w:rsid w:val="003A1CC8"/>
    <w:rsid w:val="003A48FF"/>
    <w:rsid w:val="003A5DCC"/>
    <w:rsid w:val="003A6F43"/>
    <w:rsid w:val="003B72E9"/>
    <w:rsid w:val="003D6D19"/>
    <w:rsid w:val="003E05C5"/>
    <w:rsid w:val="003E3AE5"/>
    <w:rsid w:val="003F27A5"/>
    <w:rsid w:val="003F3BBB"/>
    <w:rsid w:val="003F5BFB"/>
    <w:rsid w:val="003F61E0"/>
    <w:rsid w:val="00401FB4"/>
    <w:rsid w:val="00413A5E"/>
    <w:rsid w:val="0041670C"/>
    <w:rsid w:val="00416A1C"/>
    <w:rsid w:val="004246FA"/>
    <w:rsid w:val="004331D4"/>
    <w:rsid w:val="00444B44"/>
    <w:rsid w:val="0045258B"/>
    <w:rsid w:val="00460096"/>
    <w:rsid w:val="00460828"/>
    <w:rsid w:val="00465EBD"/>
    <w:rsid w:val="00466CA4"/>
    <w:rsid w:val="00467B3F"/>
    <w:rsid w:val="004704A8"/>
    <w:rsid w:val="00475947"/>
    <w:rsid w:val="00475D44"/>
    <w:rsid w:val="00486DB0"/>
    <w:rsid w:val="00487374"/>
    <w:rsid w:val="00490F80"/>
    <w:rsid w:val="00493AE7"/>
    <w:rsid w:val="004A634E"/>
    <w:rsid w:val="004A7727"/>
    <w:rsid w:val="004B2D7F"/>
    <w:rsid w:val="004B315B"/>
    <w:rsid w:val="004C275C"/>
    <w:rsid w:val="004D5723"/>
    <w:rsid w:val="004F1C36"/>
    <w:rsid w:val="004F3CE1"/>
    <w:rsid w:val="004F7BC1"/>
    <w:rsid w:val="00510396"/>
    <w:rsid w:val="005222EB"/>
    <w:rsid w:val="00527734"/>
    <w:rsid w:val="005450BB"/>
    <w:rsid w:val="00562D85"/>
    <w:rsid w:val="005651C1"/>
    <w:rsid w:val="005667BF"/>
    <w:rsid w:val="00572797"/>
    <w:rsid w:val="00573596"/>
    <w:rsid w:val="005846D0"/>
    <w:rsid w:val="00586763"/>
    <w:rsid w:val="005A0C13"/>
    <w:rsid w:val="005A5610"/>
    <w:rsid w:val="005A77D8"/>
    <w:rsid w:val="005B0165"/>
    <w:rsid w:val="005C02F5"/>
    <w:rsid w:val="005C1EC4"/>
    <w:rsid w:val="005C281F"/>
    <w:rsid w:val="005F5E7B"/>
    <w:rsid w:val="0060272C"/>
    <w:rsid w:val="00605F48"/>
    <w:rsid w:val="006203E9"/>
    <w:rsid w:val="00625999"/>
    <w:rsid w:val="0063019A"/>
    <w:rsid w:val="00631CAF"/>
    <w:rsid w:val="0063533F"/>
    <w:rsid w:val="006404BE"/>
    <w:rsid w:val="00644EF4"/>
    <w:rsid w:val="006474AC"/>
    <w:rsid w:val="006505B5"/>
    <w:rsid w:val="00651217"/>
    <w:rsid w:val="00652BD9"/>
    <w:rsid w:val="00652EA1"/>
    <w:rsid w:val="00655239"/>
    <w:rsid w:val="00670347"/>
    <w:rsid w:val="00670E99"/>
    <w:rsid w:val="006711CB"/>
    <w:rsid w:val="0067793A"/>
    <w:rsid w:val="006859C3"/>
    <w:rsid w:val="006874BF"/>
    <w:rsid w:val="006A7943"/>
    <w:rsid w:val="006B68DF"/>
    <w:rsid w:val="006C0367"/>
    <w:rsid w:val="006C1EF6"/>
    <w:rsid w:val="006C3A24"/>
    <w:rsid w:val="006C52FA"/>
    <w:rsid w:val="006C647A"/>
    <w:rsid w:val="006F512F"/>
    <w:rsid w:val="006F7599"/>
    <w:rsid w:val="00702750"/>
    <w:rsid w:val="0070575F"/>
    <w:rsid w:val="0070733E"/>
    <w:rsid w:val="00711015"/>
    <w:rsid w:val="00711069"/>
    <w:rsid w:val="00712DE7"/>
    <w:rsid w:val="00713C21"/>
    <w:rsid w:val="007372B2"/>
    <w:rsid w:val="00742CE5"/>
    <w:rsid w:val="00743434"/>
    <w:rsid w:val="007602FA"/>
    <w:rsid w:val="007627DC"/>
    <w:rsid w:val="00763714"/>
    <w:rsid w:val="00764583"/>
    <w:rsid w:val="00770980"/>
    <w:rsid w:val="00774F41"/>
    <w:rsid w:val="00775336"/>
    <w:rsid w:val="007759D0"/>
    <w:rsid w:val="00775EF5"/>
    <w:rsid w:val="00776107"/>
    <w:rsid w:val="00780C01"/>
    <w:rsid w:val="007824FE"/>
    <w:rsid w:val="00794F54"/>
    <w:rsid w:val="00796F7D"/>
    <w:rsid w:val="007A0A9B"/>
    <w:rsid w:val="007A7BE7"/>
    <w:rsid w:val="007B0E7D"/>
    <w:rsid w:val="007B10A9"/>
    <w:rsid w:val="007B10B7"/>
    <w:rsid w:val="007B13CA"/>
    <w:rsid w:val="007B620B"/>
    <w:rsid w:val="007C0A74"/>
    <w:rsid w:val="007C1CE8"/>
    <w:rsid w:val="007C4940"/>
    <w:rsid w:val="007C4953"/>
    <w:rsid w:val="007C4CBB"/>
    <w:rsid w:val="007E09E8"/>
    <w:rsid w:val="007E3A25"/>
    <w:rsid w:val="007E5A80"/>
    <w:rsid w:val="007F3548"/>
    <w:rsid w:val="007F6D91"/>
    <w:rsid w:val="007F7DCB"/>
    <w:rsid w:val="0080585F"/>
    <w:rsid w:val="008070DD"/>
    <w:rsid w:val="0081257E"/>
    <w:rsid w:val="00813571"/>
    <w:rsid w:val="00815A91"/>
    <w:rsid w:val="008273AD"/>
    <w:rsid w:val="008349C6"/>
    <w:rsid w:val="00835D55"/>
    <w:rsid w:val="00840968"/>
    <w:rsid w:val="00842A59"/>
    <w:rsid w:val="008439B9"/>
    <w:rsid w:val="00854761"/>
    <w:rsid w:val="00854C5B"/>
    <w:rsid w:val="0088078F"/>
    <w:rsid w:val="00883AA8"/>
    <w:rsid w:val="0088545A"/>
    <w:rsid w:val="008A646C"/>
    <w:rsid w:val="008C1B87"/>
    <w:rsid w:val="008D46E9"/>
    <w:rsid w:val="008E3311"/>
    <w:rsid w:val="008F50CF"/>
    <w:rsid w:val="008F61BF"/>
    <w:rsid w:val="0090756B"/>
    <w:rsid w:val="009111D5"/>
    <w:rsid w:val="00912469"/>
    <w:rsid w:val="00914CBF"/>
    <w:rsid w:val="009210E9"/>
    <w:rsid w:val="009241CF"/>
    <w:rsid w:val="009261A9"/>
    <w:rsid w:val="00932CCC"/>
    <w:rsid w:val="0093368C"/>
    <w:rsid w:val="00933CF8"/>
    <w:rsid w:val="00942D0E"/>
    <w:rsid w:val="00954EBA"/>
    <w:rsid w:val="009558B8"/>
    <w:rsid w:val="00957446"/>
    <w:rsid w:val="00965CDC"/>
    <w:rsid w:val="009917D6"/>
    <w:rsid w:val="00992B21"/>
    <w:rsid w:val="00997A0F"/>
    <w:rsid w:val="009A1DD6"/>
    <w:rsid w:val="009A54B1"/>
    <w:rsid w:val="009B3DF2"/>
    <w:rsid w:val="009B7034"/>
    <w:rsid w:val="009C708F"/>
    <w:rsid w:val="009C7ACB"/>
    <w:rsid w:val="009E16F9"/>
    <w:rsid w:val="009E7A98"/>
    <w:rsid w:val="00A0249F"/>
    <w:rsid w:val="00A073D7"/>
    <w:rsid w:val="00A11C0D"/>
    <w:rsid w:val="00A26968"/>
    <w:rsid w:val="00A3325A"/>
    <w:rsid w:val="00A33CEF"/>
    <w:rsid w:val="00A3424F"/>
    <w:rsid w:val="00A36142"/>
    <w:rsid w:val="00A513DB"/>
    <w:rsid w:val="00A530F1"/>
    <w:rsid w:val="00A5593D"/>
    <w:rsid w:val="00A729F1"/>
    <w:rsid w:val="00A73940"/>
    <w:rsid w:val="00A77D58"/>
    <w:rsid w:val="00A77FD9"/>
    <w:rsid w:val="00A8483B"/>
    <w:rsid w:val="00A84AD2"/>
    <w:rsid w:val="00A85D6B"/>
    <w:rsid w:val="00A877F0"/>
    <w:rsid w:val="00A90CAF"/>
    <w:rsid w:val="00A91D97"/>
    <w:rsid w:val="00A94355"/>
    <w:rsid w:val="00A948C2"/>
    <w:rsid w:val="00A96E54"/>
    <w:rsid w:val="00AB1AE0"/>
    <w:rsid w:val="00AB4905"/>
    <w:rsid w:val="00AB4D0E"/>
    <w:rsid w:val="00AB6C5B"/>
    <w:rsid w:val="00AC1E58"/>
    <w:rsid w:val="00AC3CB7"/>
    <w:rsid w:val="00AC735A"/>
    <w:rsid w:val="00AC7CEE"/>
    <w:rsid w:val="00AD0253"/>
    <w:rsid w:val="00AD5DB0"/>
    <w:rsid w:val="00AD7EA0"/>
    <w:rsid w:val="00AE4BEC"/>
    <w:rsid w:val="00AE5772"/>
    <w:rsid w:val="00AE7B95"/>
    <w:rsid w:val="00AF052E"/>
    <w:rsid w:val="00B06CF8"/>
    <w:rsid w:val="00B11A7E"/>
    <w:rsid w:val="00B175CA"/>
    <w:rsid w:val="00B21AF3"/>
    <w:rsid w:val="00B24B58"/>
    <w:rsid w:val="00B25A52"/>
    <w:rsid w:val="00B31958"/>
    <w:rsid w:val="00B31BE9"/>
    <w:rsid w:val="00B34C6D"/>
    <w:rsid w:val="00B4344D"/>
    <w:rsid w:val="00B44F24"/>
    <w:rsid w:val="00B46D29"/>
    <w:rsid w:val="00B50F21"/>
    <w:rsid w:val="00B65634"/>
    <w:rsid w:val="00B700E0"/>
    <w:rsid w:val="00B728A7"/>
    <w:rsid w:val="00B83CB9"/>
    <w:rsid w:val="00B84084"/>
    <w:rsid w:val="00B90138"/>
    <w:rsid w:val="00B9165C"/>
    <w:rsid w:val="00B94163"/>
    <w:rsid w:val="00BA555E"/>
    <w:rsid w:val="00BA5ED2"/>
    <w:rsid w:val="00BB2C9F"/>
    <w:rsid w:val="00BB3AB8"/>
    <w:rsid w:val="00BC0CA8"/>
    <w:rsid w:val="00BD08CA"/>
    <w:rsid w:val="00BD5DFA"/>
    <w:rsid w:val="00BD5E67"/>
    <w:rsid w:val="00BF1E16"/>
    <w:rsid w:val="00BF5356"/>
    <w:rsid w:val="00BF6BB8"/>
    <w:rsid w:val="00C00059"/>
    <w:rsid w:val="00C02195"/>
    <w:rsid w:val="00C22BCD"/>
    <w:rsid w:val="00C34636"/>
    <w:rsid w:val="00C409F5"/>
    <w:rsid w:val="00C41836"/>
    <w:rsid w:val="00C53635"/>
    <w:rsid w:val="00C56334"/>
    <w:rsid w:val="00C66E43"/>
    <w:rsid w:val="00C704EA"/>
    <w:rsid w:val="00C72C80"/>
    <w:rsid w:val="00C748BF"/>
    <w:rsid w:val="00C819E7"/>
    <w:rsid w:val="00C83E84"/>
    <w:rsid w:val="00C977FD"/>
    <w:rsid w:val="00CA35C1"/>
    <w:rsid w:val="00CA5268"/>
    <w:rsid w:val="00CB76D6"/>
    <w:rsid w:val="00CC0874"/>
    <w:rsid w:val="00CC2533"/>
    <w:rsid w:val="00CC7EFA"/>
    <w:rsid w:val="00CD6AD7"/>
    <w:rsid w:val="00CD7540"/>
    <w:rsid w:val="00CE02A6"/>
    <w:rsid w:val="00CE1F62"/>
    <w:rsid w:val="00CE29F4"/>
    <w:rsid w:val="00CE5C80"/>
    <w:rsid w:val="00CF3DA6"/>
    <w:rsid w:val="00D05770"/>
    <w:rsid w:val="00D05D0F"/>
    <w:rsid w:val="00D16A65"/>
    <w:rsid w:val="00D20198"/>
    <w:rsid w:val="00D25D2A"/>
    <w:rsid w:val="00D303B8"/>
    <w:rsid w:val="00D322F5"/>
    <w:rsid w:val="00D3516B"/>
    <w:rsid w:val="00D36424"/>
    <w:rsid w:val="00D37C8D"/>
    <w:rsid w:val="00D4156D"/>
    <w:rsid w:val="00D45066"/>
    <w:rsid w:val="00D62FA3"/>
    <w:rsid w:val="00D631BA"/>
    <w:rsid w:val="00D6524F"/>
    <w:rsid w:val="00D65817"/>
    <w:rsid w:val="00D658C1"/>
    <w:rsid w:val="00D66ED1"/>
    <w:rsid w:val="00D75DB5"/>
    <w:rsid w:val="00D8129C"/>
    <w:rsid w:val="00D94066"/>
    <w:rsid w:val="00D97471"/>
    <w:rsid w:val="00DA05CB"/>
    <w:rsid w:val="00DA3089"/>
    <w:rsid w:val="00DA41EC"/>
    <w:rsid w:val="00DB5E8C"/>
    <w:rsid w:val="00DD133D"/>
    <w:rsid w:val="00DD4643"/>
    <w:rsid w:val="00DD6AC7"/>
    <w:rsid w:val="00DE0EC9"/>
    <w:rsid w:val="00DF248B"/>
    <w:rsid w:val="00DF487E"/>
    <w:rsid w:val="00E10066"/>
    <w:rsid w:val="00E1340B"/>
    <w:rsid w:val="00E14015"/>
    <w:rsid w:val="00E16883"/>
    <w:rsid w:val="00E20784"/>
    <w:rsid w:val="00E24ABE"/>
    <w:rsid w:val="00E30FAC"/>
    <w:rsid w:val="00E31DD0"/>
    <w:rsid w:val="00E326BE"/>
    <w:rsid w:val="00E3667F"/>
    <w:rsid w:val="00E37A0D"/>
    <w:rsid w:val="00E55FF4"/>
    <w:rsid w:val="00E82857"/>
    <w:rsid w:val="00E84264"/>
    <w:rsid w:val="00EA1CCD"/>
    <w:rsid w:val="00EA2FBB"/>
    <w:rsid w:val="00EA3D5C"/>
    <w:rsid w:val="00EA6C7E"/>
    <w:rsid w:val="00EA7032"/>
    <w:rsid w:val="00EB0FFD"/>
    <w:rsid w:val="00EB67A8"/>
    <w:rsid w:val="00EC1D23"/>
    <w:rsid w:val="00EC202C"/>
    <w:rsid w:val="00ED174A"/>
    <w:rsid w:val="00ED1B10"/>
    <w:rsid w:val="00ED595E"/>
    <w:rsid w:val="00EE00A3"/>
    <w:rsid w:val="00EE71AF"/>
    <w:rsid w:val="00EF62FA"/>
    <w:rsid w:val="00F038C6"/>
    <w:rsid w:val="00F03FDC"/>
    <w:rsid w:val="00F1221A"/>
    <w:rsid w:val="00F130E4"/>
    <w:rsid w:val="00F15FDF"/>
    <w:rsid w:val="00F1774D"/>
    <w:rsid w:val="00F20FF1"/>
    <w:rsid w:val="00F33764"/>
    <w:rsid w:val="00F41733"/>
    <w:rsid w:val="00F46B4A"/>
    <w:rsid w:val="00F47B4E"/>
    <w:rsid w:val="00F52944"/>
    <w:rsid w:val="00F57A04"/>
    <w:rsid w:val="00F57B3A"/>
    <w:rsid w:val="00F72CF4"/>
    <w:rsid w:val="00F7382F"/>
    <w:rsid w:val="00F772F0"/>
    <w:rsid w:val="00F9573D"/>
    <w:rsid w:val="00F95C14"/>
    <w:rsid w:val="00F95ECE"/>
    <w:rsid w:val="00FA1BA3"/>
    <w:rsid w:val="00FA3A2B"/>
    <w:rsid w:val="00FB3D48"/>
    <w:rsid w:val="00FC2C1B"/>
    <w:rsid w:val="00FC5EE5"/>
    <w:rsid w:val="00FC6B41"/>
    <w:rsid w:val="00FD14A6"/>
    <w:rsid w:val="00FE5D19"/>
    <w:rsid w:val="00FE7523"/>
    <w:rsid w:val="00FF1654"/>
    <w:rsid w:val="00FF28FF"/>
    <w:rsid w:val="00FF4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28D0C37"/>
  <w15:chartTrackingRefBased/>
  <w15:docId w15:val="{F04B9A90-7AE7-489E-81C3-1158D0266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locked="0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33D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4-Accentuation1">
    <w:name w:val="Grid Table 4 Accent 1"/>
    <w:basedOn w:val="TableauNormal"/>
    <w:uiPriority w:val="49"/>
    <w:locked/>
    <w:rsid w:val="00AD7EA0"/>
    <w:pPr>
      <w:spacing w:after="0" w:line="240" w:lineRule="auto"/>
    </w:pPr>
    <w:tblPr>
      <w:tblStyleRowBandSize w:val="1"/>
      <w:tblStyleColBandSize w:val="1"/>
      <w:tblBorders>
        <w:top w:val="single" w:sz="4" w:space="0" w:color="6ABAB6"/>
        <w:left w:val="single" w:sz="4" w:space="0" w:color="6ABAB6"/>
        <w:bottom w:val="single" w:sz="4" w:space="0" w:color="6ABAB6"/>
        <w:right w:val="single" w:sz="4" w:space="0" w:color="6ABAB6"/>
        <w:insideH w:val="single" w:sz="4" w:space="0" w:color="6ABAB6"/>
        <w:insideV w:val="single" w:sz="4" w:space="0" w:color="6ABAB6"/>
      </w:tblBorders>
    </w:tblPr>
    <w:tcPr>
      <w:shd w:val="clear" w:color="auto" w:fill="D6E9E7"/>
    </w:tcPr>
    <w:tblStylePr w:type="firstRow">
      <w:rPr>
        <w:b/>
        <w:bCs/>
        <w:color w:val="FFFFFF" w:themeColor="background1"/>
      </w:rPr>
      <w:tblPr/>
      <w:tcPr>
        <w:shd w:val="clear" w:color="auto" w:fill="009086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ABAB6"/>
      </w:tcPr>
    </w:tblStylePr>
    <w:tblStylePr w:type="band1Horz">
      <w:tblPr/>
      <w:tcPr>
        <w:shd w:val="clear" w:color="auto" w:fill="D6E9E7"/>
      </w:tcPr>
    </w:tblStylePr>
    <w:tblStylePr w:type="band2Horz">
      <w:tblPr/>
      <w:tcPr>
        <w:shd w:val="clear" w:color="auto" w:fill="D6E9E7"/>
      </w:tcPr>
    </w:tblStylePr>
  </w:style>
  <w:style w:type="paragraph" w:styleId="En-tte">
    <w:name w:val="header"/>
    <w:basedOn w:val="Normal"/>
    <w:link w:val="En-tt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1257E"/>
  </w:style>
  <w:style w:type="paragraph" w:styleId="Pieddepage">
    <w:name w:val="footer"/>
    <w:basedOn w:val="Normal"/>
    <w:link w:val="PieddepageCar"/>
    <w:uiPriority w:val="99"/>
    <w:unhideWhenUsed/>
    <w:locked/>
    <w:rsid w:val="0081257E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1257E"/>
  </w:style>
  <w:style w:type="table" w:styleId="Grilledutableau">
    <w:name w:val="Table Grid"/>
    <w:basedOn w:val="TableauNormal"/>
    <w:uiPriority w:val="39"/>
    <w:locked/>
    <w:rsid w:val="008125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locked/>
    <w:rsid w:val="00C83E84"/>
    <w:rPr>
      <w:color w:val="808080"/>
    </w:rPr>
  </w:style>
  <w:style w:type="paragraph" w:styleId="Paragraphedeliste">
    <w:name w:val="List Paragraph"/>
    <w:basedOn w:val="Normal"/>
    <w:uiPriority w:val="34"/>
    <w:qFormat/>
    <w:locked/>
    <w:rsid w:val="006B68DF"/>
    <w:pPr>
      <w:ind w:left="720"/>
      <w:contextualSpacing/>
    </w:pPr>
  </w:style>
  <w:style w:type="table" w:styleId="TableauGrille1Clair-Accentuation5">
    <w:name w:val="Grid Table 1 Light Accent 5"/>
    <w:basedOn w:val="TableauNormal"/>
    <w:uiPriority w:val="46"/>
    <w:locked/>
    <w:rsid w:val="000F753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lledutableau1">
    <w:name w:val="Grille du tableau1"/>
    <w:basedOn w:val="TableauNormal"/>
    <w:next w:val="Grilledutableau"/>
    <w:uiPriority w:val="39"/>
    <w:rsid w:val="00014DB6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aire">
    <w:name w:val="annotation text"/>
    <w:basedOn w:val="Normal"/>
    <w:link w:val="CommentaireCar"/>
    <w:locked/>
    <w:rsid w:val="00B65634"/>
    <w:rPr>
      <w:rFonts w:ascii="Times New Roman" w:hAnsi="Times New Roman"/>
      <w:sz w:val="20"/>
      <w:szCs w:val="20"/>
      <w:lang w:val="fr-FR" w:eastAsia="fr-FR"/>
    </w:rPr>
  </w:style>
  <w:style w:type="character" w:customStyle="1" w:styleId="CommentaireCar">
    <w:name w:val="Commentaire Car"/>
    <w:basedOn w:val="Policepardfaut"/>
    <w:link w:val="Commentaire"/>
    <w:rsid w:val="00B65634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B65634"/>
    <w:rPr>
      <w:sz w:val="16"/>
      <w:szCs w:val="16"/>
    </w:rPr>
  </w:style>
  <w:style w:type="paragraph" w:styleId="Textedebulles">
    <w:name w:val="Balloon Text"/>
    <w:basedOn w:val="Normal"/>
    <w:link w:val="TextedebullesCar"/>
    <w:uiPriority w:val="99"/>
    <w:semiHidden/>
    <w:unhideWhenUsed/>
    <w:locked/>
    <w:rsid w:val="00B65634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65634"/>
    <w:rPr>
      <w:rFonts w:ascii="Segoe UI" w:eastAsia="Times New Roman" w:hAnsi="Segoe UI" w:cs="Segoe UI"/>
      <w:sz w:val="18"/>
      <w:szCs w:val="18"/>
      <w:lang w:eastAsia="fr-CA"/>
    </w:rPr>
  </w:style>
  <w:style w:type="character" w:customStyle="1" w:styleId="ui-provider">
    <w:name w:val="ui-provider"/>
    <w:basedOn w:val="Policepardfaut"/>
    <w:rsid w:val="00F57A04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D8129C"/>
    <w:rPr>
      <w:rFonts w:ascii="Arial Narrow" w:hAnsi="Arial Narrow"/>
      <w:b/>
      <w:bCs/>
      <w:lang w:val="fr-CA" w:eastAsia="fr-CA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8129C"/>
    <w:rPr>
      <w:rFonts w:ascii="Arial Narrow" w:eastAsia="Times New Roman" w:hAnsi="Arial Narrow" w:cs="Times New Roman"/>
      <w:b/>
      <w:bCs/>
      <w:sz w:val="20"/>
      <w:szCs w:val="20"/>
      <w:lang w:val="fr-FR" w:eastAsia="fr-CA"/>
    </w:rPr>
  </w:style>
  <w:style w:type="character" w:styleId="Lienhypertexte">
    <w:name w:val="Hyperlink"/>
    <w:basedOn w:val="Policepardfaut"/>
    <w:uiPriority w:val="99"/>
    <w:unhideWhenUsed/>
    <w:locked/>
    <w:rsid w:val="00F122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1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gassa.cisssmo16@ssss.gouv.qc.ca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smur01\Desktop\Formulaires\Nouveau%20formulaire%20PII-PID%20-%20TEST%20VF4_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9125FFA66CC4D75A4213D021F8898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7DEEC9-CB9E-45A1-A92E-FB111A9763CA}"/>
      </w:docPartPr>
      <w:docPartBody>
        <w:p w:rsidR="00155FE5" w:rsidRDefault="009558B8"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A53CF9E5941B4A139B707AC095ACE2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B85024-D1DA-4BE1-915E-6AE9DC8F5400}"/>
      </w:docPartPr>
      <w:docPartBody>
        <w:p w:rsidR="00155FE5" w:rsidRDefault="0058131E" w:rsidP="0058131E">
          <w:pPr>
            <w:pStyle w:val="A53CF9E5941B4A139B707AC095ACE2AB2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B8CC14-976E-4948-ABF4-5F6FB3CC0076}"/>
      </w:docPartPr>
      <w:docPartBody>
        <w:p w:rsidR="009C00EC" w:rsidRDefault="00B46D29"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60D0EE53A6574C9284FF029E3E264D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16F1C3-B01D-4F9A-94AF-177712936FFA}"/>
      </w:docPartPr>
      <w:docPartBody>
        <w:p w:rsidR="00400FE9" w:rsidRDefault="0058131E" w:rsidP="0058131E">
          <w:pPr>
            <w:pStyle w:val="60D0EE53A6574C9284FF029E3E264DE9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FCBB3096C2FD425C8EE5DA5111B00D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D264E0-6DDA-4B9F-84C5-D93B826803ED}"/>
      </w:docPartPr>
      <w:docPartBody>
        <w:p w:rsidR="00400FE9" w:rsidRDefault="0058131E" w:rsidP="0058131E">
          <w:pPr>
            <w:pStyle w:val="FCBB3096C2FD425C8EE5DA5111B00D26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325CE800ED48450FB0CB09FCADDE911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32335A6-CDBE-4487-810C-245FA9180082}"/>
      </w:docPartPr>
      <w:docPartBody>
        <w:p w:rsidR="00400FE9" w:rsidRDefault="0058131E" w:rsidP="0058131E">
          <w:pPr>
            <w:pStyle w:val="325CE800ED48450FB0CB09FCADDE911E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0186F50EEF054CAC96B3A6F8412847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48473D4-BA46-4876-A0C8-7A912E10857B}"/>
      </w:docPartPr>
      <w:docPartBody>
        <w:p w:rsidR="00400FE9" w:rsidRDefault="0058131E" w:rsidP="0058131E">
          <w:pPr>
            <w:pStyle w:val="0186F50EEF054CAC96B3A6F84128472B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5E8F6ADBA9E14FC4970B11A430DF5BE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D3189A-DE17-4546-9428-BA1A28E80D2F}"/>
      </w:docPartPr>
      <w:docPartBody>
        <w:p w:rsidR="00400FE9" w:rsidRDefault="0058131E" w:rsidP="0058131E">
          <w:pPr>
            <w:pStyle w:val="5E8F6ADBA9E14FC4970B11A430DF5BE3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EC10BA7847CD4E96965E229A8FF9DB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AD446B-B672-4A95-A5C5-E64D14EE3831}"/>
      </w:docPartPr>
      <w:docPartBody>
        <w:p w:rsidR="00400FE9" w:rsidRDefault="0058131E" w:rsidP="0058131E">
          <w:pPr>
            <w:pStyle w:val="EC10BA7847CD4E96965E229A8FF9DBDA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A17393198E24429C92C69CCA8EE8BE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82497B0-2672-40B8-8966-311161286E16}"/>
      </w:docPartPr>
      <w:docPartBody>
        <w:p w:rsidR="00400FE9" w:rsidRDefault="0058131E" w:rsidP="0058131E">
          <w:pPr>
            <w:pStyle w:val="A17393198E24429C92C69CCA8EE8BE69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438E7652E21B42928B3A83713F84A1B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EAE718E-75FB-4460-BDDC-378300007FF5}"/>
      </w:docPartPr>
      <w:docPartBody>
        <w:p w:rsidR="00400FE9" w:rsidRDefault="0058131E" w:rsidP="0058131E">
          <w:pPr>
            <w:pStyle w:val="438E7652E21B42928B3A83713F84A1BA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F18654FB1AEF4E78A0C304EB8256C8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2DB0EF-CBAF-4B9B-BE82-BD1F43CB0772}"/>
      </w:docPartPr>
      <w:docPartBody>
        <w:p w:rsidR="00B31467" w:rsidRDefault="0058131E" w:rsidP="0058131E">
          <w:pPr>
            <w:pStyle w:val="F18654FB1AEF4E78A0C304EB8256C840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3F70A438EC9145A19495D1CB9FF3C4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02CC1F-2A7C-478C-AC80-0C9898B486F3}"/>
      </w:docPartPr>
      <w:docPartBody>
        <w:p w:rsidR="00B31467" w:rsidRDefault="0058131E" w:rsidP="0058131E">
          <w:pPr>
            <w:pStyle w:val="3F70A438EC9145A19495D1CB9FF3C4AB1"/>
          </w:pPr>
          <w:r w:rsidRPr="00416A1C"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DC13823385FC47CB88BAE78E51DE63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4E2D6FD-D9FE-4189-AD92-3929071BBF7A}"/>
      </w:docPartPr>
      <w:docPartBody>
        <w:p w:rsidR="00B31467" w:rsidRDefault="0058131E" w:rsidP="0058131E">
          <w:pPr>
            <w:pStyle w:val="DC13823385FC47CB88BAE78E51DE6396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4E471FAF3BB94C8CB08AFEF0F52C1E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481F17F-0A7C-4CAF-B6BD-6CB33B9A6616}"/>
      </w:docPartPr>
      <w:docPartBody>
        <w:p w:rsidR="00AD54DF" w:rsidRDefault="0058131E" w:rsidP="0058131E">
          <w:pPr>
            <w:pStyle w:val="4E471FAF3BB94C8CB08AFEF0F52C1E96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F413827CB7D3442C8936CE186347F39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FD8F322-5BF2-44C5-A37F-06CD00F1A974}"/>
      </w:docPartPr>
      <w:docPartBody>
        <w:p w:rsidR="00AD54DF" w:rsidRDefault="0058131E" w:rsidP="0058131E">
          <w:pPr>
            <w:pStyle w:val="F413827CB7D3442C8936CE186347F39B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74B66F58FD434CD18DC833A698ACAC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CCD898-577C-4DBB-AE71-F28015D055FF}"/>
      </w:docPartPr>
      <w:docPartBody>
        <w:p w:rsidR="00AD54DF" w:rsidRDefault="0058131E" w:rsidP="0058131E">
          <w:pPr>
            <w:pStyle w:val="74B66F58FD434CD18DC833A698ACACD4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78980F1AB62E4600A076B9F51BDE797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C6AA590-FA0A-4EC6-A9D1-609CF5B8BC70}"/>
      </w:docPartPr>
      <w:docPartBody>
        <w:p w:rsidR="00AD54DF" w:rsidRDefault="0058131E" w:rsidP="0058131E">
          <w:pPr>
            <w:pStyle w:val="78980F1AB62E4600A076B9F51BDE7974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E12429E6691E4E99A6BDE7D67A565C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0937AB-5635-47A9-B8CD-CE178AB73978}"/>
      </w:docPartPr>
      <w:docPartBody>
        <w:p w:rsidR="00AD54DF" w:rsidRDefault="0058131E" w:rsidP="0058131E">
          <w:pPr>
            <w:pStyle w:val="E12429E6691E4E99A6BDE7D67A565C04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1351E05717994678BA1C9903F0E726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4D08FA-DCC0-4426-947E-D7E4C570F1A9}"/>
      </w:docPartPr>
      <w:docPartBody>
        <w:p w:rsidR="00761EF9" w:rsidRDefault="0058131E" w:rsidP="0058131E">
          <w:pPr>
            <w:pStyle w:val="1351E05717994678BA1C9903F0E726D5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153DE61915554938842297503F3704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2FAAB2-04CF-4CC5-AD7E-F572E6151C34}"/>
      </w:docPartPr>
      <w:docPartBody>
        <w:p w:rsidR="00761EF9" w:rsidRDefault="0058131E" w:rsidP="0058131E">
          <w:pPr>
            <w:pStyle w:val="153DE61915554938842297503F370425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8679D8E521BB48038ABFA374CF14DE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F32006D-D8BD-4259-8399-989167969DFF}"/>
      </w:docPartPr>
      <w:docPartBody>
        <w:p w:rsidR="00761EF9" w:rsidRDefault="0058131E" w:rsidP="0058131E">
          <w:pPr>
            <w:pStyle w:val="8679D8E521BB48038ABFA374CF14DEC8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7D0571D2E9AD48E482505016B99CD2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400C05-E5A0-4FA6-B4CA-A29A2675D8BB}"/>
      </w:docPartPr>
      <w:docPartBody>
        <w:p w:rsidR="00761EF9" w:rsidRDefault="0058131E" w:rsidP="0058131E">
          <w:pPr>
            <w:pStyle w:val="7D0571D2E9AD48E482505016B99CD2F9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80F789D0ACDA475BAD94985D0AE66B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10928E-40F2-49F5-8BF2-89AA41A460C2}"/>
      </w:docPartPr>
      <w:docPartBody>
        <w:p w:rsidR="00761EF9" w:rsidRDefault="0058131E" w:rsidP="0058131E">
          <w:pPr>
            <w:pStyle w:val="80F789D0ACDA475BAD94985D0AE66BAC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35FA2F66E13E4F4A90967F53ADCAD7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4BBE8D-C01C-47D5-9CC5-16C72783C70F}"/>
      </w:docPartPr>
      <w:docPartBody>
        <w:p w:rsidR="00761EF9" w:rsidRDefault="0058131E" w:rsidP="0058131E">
          <w:pPr>
            <w:pStyle w:val="35FA2F66E13E4F4A90967F53ADCAD725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A95DF2EE1ACF4D8BADDACC90942A1C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E63172-E8C5-4302-923A-A6EA812D364A}"/>
      </w:docPartPr>
      <w:docPartBody>
        <w:p w:rsidR="00761EF9" w:rsidRDefault="0058131E" w:rsidP="0058131E">
          <w:pPr>
            <w:pStyle w:val="A95DF2EE1ACF4D8BADDACC90942A1C44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2F94BAE6D63E42F598206B835043B8E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CA3895-FCFC-4AEF-B76B-51809D973009}"/>
      </w:docPartPr>
      <w:docPartBody>
        <w:p w:rsidR="002462BF" w:rsidRDefault="0058131E" w:rsidP="0058131E">
          <w:pPr>
            <w:pStyle w:val="2F94BAE6D63E42F598206B835043B8E71"/>
          </w:pPr>
          <w:r>
            <w:rPr>
              <w:rFonts w:asciiTheme="minorHAnsi" w:hAnsiTheme="minorHAnsi" w:cstheme="minorHAnsi"/>
              <w:sz w:val="20"/>
              <w:szCs w:val="20"/>
            </w:rPr>
            <w:t xml:space="preserve">   </w:t>
          </w:r>
        </w:p>
      </w:docPartBody>
    </w:docPart>
    <w:docPart>
      <w:docPartPr>
        <w:name w:val="9349D81EDA454E809704AD9F1705D99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92690C-3A1D-477F-894B-C3EA51B31BFA}"/>
      </w:docPartPr>
      <w:docPartBody>
        <w:p w:rsidR="0058131E" w:rsidRDefault="0058131E" w:rsidP="0058131E">
          <w:pPr>
            <w:pStyle w:val="9349D81EDA454E809704AD9F1705D9901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5F26462814CE432690ADFD04148891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6A5131-EEBF-4193-A293-797A456DE7D8}"/>
      </w:docPartPr>
      <w:docPartBody>
        <w:p w:rsidR="0058131E" w:rsidRDefault="002462BF" w:rsidP="002462BF">
          <w:pPr>
            <w:pStyle w:val="5F26462814CE432690ADFD04148891AA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E35485C939B403FAC29C2AB0AADB5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4E6E51-1185-4DDC-83D0-7C2F7A1AE388}"/>
      </w:docPartPr>
      <w:docPartBody>
        <w:p w:rsidR="0058131E" w:rsidRDefault="0058131E" w:rsidP="0058131E">
          <w:pPr>
            <w:pStyle w:val="6E35485C939B403FAC29C2AB0AADB5771"/>
          </w:pPr>
          <w:r w:rsidRPr="00B34C6D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  </w:t>
          </w:r>
        </w:p>
      </w:docPartBody>
    </w:docPart>
    <w:docPart>
      <w:docPartPr>
        <w:name w:val="7B01D1F23A8C4226B8D84FE6FA38D7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CCC0291-2CA1-457E-8DF6-AF95965FA972}"/>
      </w:docPartPr>
      <w:docPartBody>
        <w:p w:rsidR="0058131E" w:rsidRDefault="002462BF" w:rsidP="002462BF">
          <w:pPr>
            <w:pStyle w:val="7B01D1F23A8C4226B8D84FE6FA38D7D0"/>
          </w:pPr>
          <w:r w:rsidRPr="00D63B40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">
    <w:altName w:val="Courier New"/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1F"/>
    <w:rsid w:val="00112490"/>
    <w:rsid w:val="00155FE5"/>
    <w:rsid w:val="00191452"/>
    <w:rsid w:val="00210DB3"/>
    <w:rsid w:val="002162C5"/>
    <w:rsid w:val="002462BF"/>
    <w:rsid w:val="002B2C3E"/>
    <w:rsid w:val="0034005E"/>
    <w:rsid w:val="003421FF"/>
    <w:rsid w:val="00362A21"/>
    <w:rsid w:val="00384737"/>
    <w:rsid w:val="003B161F"/>
    <w:rsid w:val="003C4590"/>
    <w:rsid w:val="003C6283"/>
    <w:rsid w:val="00400FE9"/>
    <w:rsid w:val="00434EC1"/>
    <w:rsid w:val="004514F6"/>
    <w:rsid w:val="004627D0"/>
    <w:rsid w:val="00484F98"/>
    <w:rsid w:val="00577109"/>
    <w:rsid w:val="0058131E"/>
    <w:rsid w:val="00586DD0"/>
    <w:rsid w:val="005B140A"/>
    <w:rsid w:val="006C149F"/>
    <w:rsid w:val="006C4A9D"/>
    <w:rsid w:val="00726C6F"/>
    <w:rsid w:val="00761EF9"/>
    <w:rsid w:val="007A37A4"/>
    <w:rsid w:val="007B01DC"/>
    <w:rsid w:val="007D0B28"/>
    <w:rsid w:val="007D7059"/>
    <w:rsid w:val="008A12FB"/>
    <w:rsid w:val="008D0BEC"/>
    <w:rsid w:val="008E280D"/>
    <w:rsid w:val="00900FCC"/>
    <w:rsid w:val="009468F7"/>
    <w:rsid w:val="009558B8"/>
    <w:rsid w:val="00992FC7"/>
    <w:rsid w:val="009C00EC"/>
    <w:rsid w:val="00A1476C"/>
    <w:rsid w:val="00A46FD2"/>
    <w:rsid w:val="00A949A4"/>
    <w:rsid w:val="00A969B4"/>
    <w:rsid w:val="00AA373E"/>
    <w:rsid w:val="00AB2A4A"/>
    <w:rsid w:val="00AD54DF"/>
    <w:rsid w:val="00B1116B"/>
    <w:rsid w:val="00B31467"/>
    <w:rsid w:val="00B46D29"/>
    <w:rsid w:val="00B72A90"/>
    <w:rsid w:val="00BA28E3"/>
    <w:rsid w:val="00C42560"/>
    <w:rsid w:val="00C7075C"/>
    <w:rsid w:val="00C72970"/>
    <w:rsid w:val="00C74B42"/>
    <w:rsid w:val="00D467F0"/>
    <w:rsid w:val="00DE020B"/>
    <w:rsid w:val="00DF487E"/>
    <w:rsid w:val="00E11B02"/>
    <w:rsid w:val="00E35253"/>
    <w:rsid w:val="00E64ABA"/>
    <w:rsid w:val="00EC5E50"/>
    <w:rsid w:val="00FA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8131E"/>
    <w:rPr>
      <w:color w:val="808080"/>
    </w:rPr>
  </w:style>
  <w:style w:type="paragraph" w:customStyle="1" w:styleId="A3803CD5E7CB4A5E9F9B397385DFEE21">
    <w:name w:val="A3803CD5E7CB4A5E9F9B397385DFEE21"/>
    <w:rsid w:val="008A12FB"/>
  </w:style>
  <w:style w:type="paragraph" w:customStyle="1" w:styleId="A53CF9E5941B4A139B707AC095ACE2AB">
    <w:name w:val="A53CF9E5941B4A139B707AC095ACE2AB"/>
    <w:rsid w:val="007B01DC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E3322BEA23B4BB586307765B08FAB03">
    <w:name w:val="2E3322BEA23B4BB586307765B08FAB03"/>
    <w:rsid w:val="007B01DC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D9D11F57DDA45F0A728043CAB1F5C8A">
    <w:name w:val="4D9D11F57DDA45F0A728043CAB1F5C8A"/>
    <w:rsid w:val="007B01DC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53CF9E5941B4A139B707AC095ACE2AB1">
    <w:name w:val="A53CF9E5941B4A139B707AC095ACE2AB1"/>
    <w:rsid w:val="007D7059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E3322BEA23B4BB586307765B08FAB031">
    <w:name w:val="2E3322BEA23B4BB586307765B08FAB031"/>
    <w:rsid w:val="007D7059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D9D11F57DDA45F0A728043CAB1F5C8A1">
    <w:name w:val="4D9D11F57DDA45F0A728043CAB1F5C8A1"/>
    <w:rsid w:val="007D7059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0D0EE53A6574C9284FF029E3E264DE9">
    <w:name w:val="60D0EE53A6574C9284FF029E3E264DE9"/>
    <w:rsid w:val="007D0B28"/>
  </w:style>
  <w:style w:type="paragraph" w:customStyle="1" w:styleId="7C85B73FE3CC4168AD2D805E35343B7A">
    <w:name w:val="7C85B73FE3CC4168AD2D805E35343B7A"/>
    <w:rsid w:val="007D0B28"/>
  </w:style>
  <w:style w:type="paragraph" w:customStyle="1" w:styleId="FCBB3096C2FD425C8EE5DA5111B00D26">
    <w:name w:val="FCBB3096C2FD425C8EE5DA5111B00D26"/>
    <w:rsid w:val="007D0B28"/>
  </w:style>
  <w:style w:type="paragraph" w:customStyle="1" w:styleId="325CE800ED48450FB0CB09FCADDE911E">
    <w:name w:val="325CE800ED48450FB0CB09FCADDE911E"/>
    <w:rsid w:val="007D0B28"/>
  </w:style>
  <w:style w:type="paragraph" w:customStyle="1" w:styleId="0186F50EEF054CAC96B3A6F84128472B">
    <w:name w:val="0186F50EEF054CAC96B3A6F84128472B"/>
    <w:rsid w:val="007D0B28"/>
  </w:style>
  <w:style w:type="paragraph" w:customStyle="1" w:styleId="5E8F6ADBA9E14FC4970B11A430DF5BE3">
    <w:name w:val="5E8F6ADBA9E14FC4970B11A430DF5BE3"/>
    <w:rsid w:val="007D0B28"/>
  </w:style>
  <w:style w:type="paragraph" w:customStyle="1" w:styleId="EC10BA7847CD4E96965E229A8FF9DBDA">
    <w:name w:val="EC10BA7847CD4E96965E229A8FF9DBDA"/>
    <w:rsid w:val="007D0B28"/>
  </w:style>
  <w:style w:type="paragraph" w:customStyle="1" w:styleId="029F8F3442B3409FAF1D7B88FD5642F9">
    <w:name w:val="029F8F3442B3409FAF1D7B88FD5642F9"/>
    <w:rsid w:val="007D0B28"/>
  </w:style>
  <w:style w:type="paragraph" w:customStyle="1" w:styleId="7947295508384FC9AF0E42820D2B341D">
    <w:name w:val="7947295508384FC9AF0E42820D2B341D"/>
    <w:rsid w:val="007D0B28"/>
  </w:style>
  <w:style w:type="paragraph" w:customStyle="1" w:styleId="ACE22E9C4F654EE79FCFCC125C80DDE0">
    <w:name w:val="ACE22E9C4F654EE79FCFCC125C80DDE0"/>
    <w:rsid w:val="007D0B28"/>
  </w:style>
  <w:style w:type="paragraph" w:customStyle="1" w:styleId="86D6FDAFA997481AA7EEE6C3E6A98F61">
    <w:name w:val="86D6FDAFA997481AA7EEE6C3E6A98F61"/>
    <w:rsid w:val="007D0B28"/>
  </w:style>
  <w:style w:type="paragraph" w:customStyle="1" w:styleId="7E8368C4217C4C4E8EDD1B674F8103C4">
    <w:name w:val="7E8368C4217C4C4E8EDD1B674F8103C4"/>
    <w:rsid w:val="007D0B28"/>
  </w:style>
  <w:style w:type="paragraph" w:customStyle="1" w:styleId="C80C56D9C9824AB282EC6881D782CD30">
    <w:name w:val="C80C56D9C9824AB282EC6881D782CD30"/>
    <w:rsid w:val="007D0B28"/>
  </w:style>
  <w:style w:type="paragraph" w:customStyle="1" w:styleId="AF645550106F4A9A9858BF3BC45EAF89">
    <w:name w:val="AF645550106F4A9A9858BF3BC45EAF89"/>
    <w:rsid w:val="007D0B28"/>
  </w:style>
  <w:style w:type="paragraph" w:customStyle="1" w:styleId="CD10B54B992F4579B750BE195E0EF874">
    <w:name w:val="CD10B54B992F4579B750BE195E0EF874"/>
    <w:rsid w:val="007D0B28"/>
  </w:style>
  <w:style w:type="paragraph" w:customStyle="1" w:styleId="77F035A7E3194198B355056EC5402B6E">
    <w:name w:val="77F035A7E3194198B355056EC5402B6E"/>
    <w:rsid w:val="007D0B28"/>
  </w:style>
  <w:style w:type="paragraph" w:customStyle="1" w:styleId="8B72F72863A84F8D88E3A317EA19EC42">
    <w:name w:val="8B72F72863A84F8D88E3A317EA19EC42"/>
    <w:rsid w:val="007D0B28"/>
  </w:style>
  <w:style w:type="paragraph" w:customStyle="1" w:styleId="E4DF8630BC2540CF873A7C0387C5E7D2">
    <w:name w:val="E4DF8630BC2540CF873A7C0387C5E7D2"/>
    <w:rsid w:val="007D0B28"/>
  </w:style>
  <w:style w:type="paragraph" w:customStyle="1" w:styleId="A17393198E24429C92C69CCA8EE8BE69">
    <w:name w:val="A17393198E24429C92C69CCA8EE8BE69"/>
    <w:rsid w:val="007D0B28"/>
  </w:style>
  <w:style w:type="paragraph" w:customStyle="1" w:styleId="438E7652E21B42928B3A83713F84A1BA">
    <w:name w:val="438E7652E21B42928B3A83713F84A1BA"/>
    <w:rsid w:val="007D0B28"/>
  </w:style>
  <w:style w:type="paragraph" w:customStyle="1" w:styleId="02F4FB698EC040A7B5ECF4FE6475F3F1">
    <w:name w:val="02F4FB698EC040A7B5ECF4FE6475F3F1"/>
    <w:rsid w:val="007D0B28"/>
  </w:style>
  <w:style w:type="paragraph" w:customStyle="1" w:styleId="D4BD5BB6C3D14817A45A59CC0767CF97">
    <w:name w:val="D4BD5BB6C3D14817A45A59CC0767CF97"/>
    <w:rsid w:val="007D0B28"/>
  </w:style>
  <w:style w:type="paragraph" w:customStyle="1" w:styleId="5154BC0895C64725946DAA52AC4CD50B">
    <w:name w:val="5154BC0895C64725946DAA52AC4CD50B"/>
    <w:rsid w:val="007D0B28"/>
  </w:style>
  <w:style w:type="paragraph" w:customStyle="1" w:styleId="8214EC0841CB47B2AB562A6C3783A155">
    <w:name w:val="8214EC0841CB47B2AB562A6C3783A155"/>
    <w:rsid w:val="007D0B28"/>
  </w:style>
  <w:style w:type="paragraph" w:customStyle="1" w:styleId="9CD02145836A4DB4B5A800B23E9CCC2A">
    <w:name w:val="9CD02145836A4DB4B5A800B23E9CCC2A"/>
    <w:rsid w:val="007D0B28"/>
  </w:style>
  <w:style w:type="paragraph" w:customStyle="1" w:styleId="75504B4EE3B94326A9F71C2B5AABDC32">
    <w:name w:val="75504B4EE3B94326A9F71C2B5AABDC32"/>
    <w:rsid w:val="007D0B28"/>
  </w:style>
  <w:style w:type="paragraph" w:customStyle="1" w:styleId="ECFCF6AE17FC4044A8A70CA3ADCA74E5">
    <w:name w:val="ECFCF6AE17FC4044A8A70CA3ADCA74E5"/>
    <w:rsid w:val="007D0B28"/>
  </w:style>
  <w:style w:type="paragraph" w:customStyle="1" w:styleId="CD9E68EEE9FE4C2EAEBCB0F6AA93A5A4">
    <w:name w:val="CD9E68EEE9FE4C2EAEBCB0F6AA93A5A4"/>
    <w:rsid w:val="007D0B28"/>
  </w:style>
  <w:style w:type="paragraph" w:customStyle="1" w:styleId="CD2872EBDCA24C2EBAD9C60CFAA80C09">
    <w:name w:val="CD2872EBDCA24C2EBAD9C60CFAA80C09"/>
    <w:rsid w:val="007D0B28"/>
  </w:style>
  <w:style w:type="paragraph" w:customStyle="1" w:styleId="B006803B402746E08A68E8D6BEAD233A">
    <w:name w:val="B006803B402746E08A68E8D6BEAD233A"/>
    <w:rsid w:val="007D0B28"/>
  </w:style>
  <w:style w:type="paragraph" w:customStyle="1" w:styleId="D36BAC3EC4584655BEFD1A9D53CFAD2C">
    <w:name w:val="D36BAC3EC4584655BEFD1A9D53CFAD2C"/>
    <w:rsid w:val="007D0B28"/>
  </w:style>
  <w:style w:type="paragraph" w:customStyle="1" w:styleId="8ED6EF8E204D466984F8E356B0D3435A">
    <w:name w:val="8ED6EF8E204D466984F8E356B0D3435A"/>
    <w:rsid w:val="007D0B28"/>
  </w:style>
  <w:style w:type="paragraph" w:customStyle="1" w:styleId="3D8C8032BC4041888A9D614F888D507B">
    <w:name w:val="3D8C8032BC4041888A9D614F888D507B"/>
    <w:rsid w:val="007D0B28"/>
  </w:style>
  <w:style w:type="paragraph" w:customStyle="1" w:styleId="41711483A9C0484E8C04C74EAC11EBB5">
    <w:name w:val="41711483A9C0484E8C04C74EAC11EBB5"/>
    <w:rsid w:val="007D0B28"/>
  </w:style>
  <w:style w:type="paragraph" w:customStyle="1" w:styleId="D22960C124544009AF09B654EFED23DE">
    <w:name w:val="D22960C124544009AF09B654EFED23DE"/>
    <w:rsid w:val="007D0B28"/>
  </w:style>
  <w:style w:type="paragraph" w:customStyle="1" w:styleId="B699F4008D5A42A299439B0B1193CECB">
    <w:name w:val="B699F4008D5A42A299439B0B1193CECB"/>
    <w:rsid w:val="007D0B28"/>
  </w:style>
  <w:style w:type="paragraph" w:customStyle="1" w:styleId="C7766673E51841089C9FC37CF40557CD">
    <w:name w:val="C7766673E51841089C9FC37CF40557CD"/>
    <w:rsid w:val="007D0B28"/>
  </w:style>
  <w:style w:type="paragraph" w:customStyle="1" w:styleId="4F4E9274E1D1427D8DE41DC66B9C271F">
    <w:name w:val="4F4E9274E1D1427D8DE41DC66B9C271F"/>
    <w:rsid w:val="007D0B28"/>
  </w:style>
  <w:style w:type="paragraph" w:customStyle="1" w:styleId="30F12E43935145B4BCC7D66E83F85107">
    <w:name w:val="30F12E43935145B4BCC7D66E83F85107"/>
    <w:rsid w:val="007D0B28"/>
  </w:style>
  <w:style w:type="paragraph" w:customStyle="1" w:styleId="BFBDF00C4DEC4F3EAD1B6DCF9310BF2A">
    <w:name w:val="BFBDF00C4DEC4F3EAD1B6DCF9310BF2A"/>
    <w:rsid w:val="007D0B28"/>
  </w:style>
  <w:style w:type="paragraph" w:customStyle="1" w:styleId="D7516DDAF20F4F888787C4AC4C3C007D">
    <w:name w:val="D7516DDAF20F4F888787C4AC4C3C007D"/>
    <w:rsid w:val="007D0B28"/>
  </w:style>
  <w:style w:type="paragraph" w:customStyle="1" w:styleId="918C976C509448BCB5BAAD49A124BD6C">
    <w:name w:val="918C976C509448BCB5BAAD49A124BD6C"/>
    <w:rsid w:val="007D0B28"/>
  </w:style>
  <w:style w:type="paragraph" w:customStyle="1" w:styleId="52AEC51A0535424EA92E7F77A29CD963">
    <w:name w:val="52AEC51A0535424EA92E7F77A29CD963"/>
    <w:rsid w:val="00400FE9"/>
  </w:style>
  <w:style w:type="paragraph" w:customStyle="1" w:styleId="B1DEA69F30914981B75102625F9E7E86">
    <w:name w:val="B1DEA69F30914981B75102625F9E7E86"/>
    <w:rsid w:val="00400FE9"/>
  </w:style>
  <w:style w:type="paragraph" w:customStyle="1" w:styleId="ED8E8728961B46C49D07F148FCCD38CA">
    <w:name w:val="ED8E8728961B46C49D07F148FCCD38CA"/>
    <w:rsid w:val="00400FE9"/>
  </w:style>
  <w:style w:type="paragraph" w:customStyle="1" w:styleId="3C52F963C4154AF29B02288076ED7F33">
    <w:name w:val="3C52F963C4154AF29B02288076ED7F33"/>
    <w:rsid w:val="007A37A4"/>
  </w:style>
  <w:style w:type="paragraph" w:customStyle="1" w:styleId="3EF9EBE3A6ED4FA08E568B718976E4DE">
    <w:name w:val="3EF9EBE3A6ED4FA08E568B718976E4DE"/>
    <w:rsid w:val="007A37A4"/>
  </w:style>
  <w:style w:type="paragraph" w:customStyle="1" w:styleId="DBC76199D7EE4B82854A72316BF6B21A">
    <w:name w:val="DBC76199D7EE4B82854A72316BF6B21A"/>
    <w:rsid w:val="007A37A4"/>
  </w:style>
  <w:style w:type="paragraph" w:customStyle="1" w:styleId="9425F9AA91904ADABC8BA7D8E3397A41">
    <w:name w:val="9425F9AA91904ADABC8BA7D8E3397A41"/>
    <w:rsid w:val="007A37A4"/>
  </w:style>
  <w:style w:type="paragraph" w:customStyle="1" w:styleId="FDF3C348F77644C6A47E5AC75607A69E">
    <w:name w:val="FDF3C348F77644C6A47E5AC75607A69E"/>
    <w:rsid w:val="007A37A4"/>
  </w:style>
  <w:style w:type="paragraph" w:customStyle="1" w:styleId="F18654FB1AEF4E78A0C304EB8256C840">
    <w:name w:val="F18654FB1AEF4E78A0C304EB8256C840"/>
    <w:rsid w:val="007A37A4"/>
  </w:style>
  <w:style w:type="paragraph" w:customStyle="1" w:styleId="6CD6E8FACA5D4936B1E2B6D2DBE97454">
    <w:name w:val="6CD6E8FACA5D4936B1E2B6D2DBE97454"/>
    <w:rsid w:val="007A37A4"/>
  </w:style>
  <w:style w:type="paragraph" w:customStyle="1" w:styleId="FCEA8BED181F42FBB291E1906229D583">
    <w:name w:val="FCEA8BED181F42FBB291E1906229D583"/>
    <w:rsid w:val="007A37A4"/>
  </w:style>
  <w:style w:type="paragraph" w:customStyle="1" w:styleId="B18E073F1A6C4A0F9BEFF022480FFAE5">
    <w:name w:val="B18E073F1A6C4A0F9BEFF022480FFAE5"/>
    <w:rsid w:val="007A37A4"/>
  </w:style>
  <w:style w:type="paragraph" w:customStyle="1" w:styleId="62861B09E19A46F5B68AD21F0E31BD2E">
    <w:name w:val="62861B09E19A46F5B68AD21F0E31BD2E"/>
    <w:rsid w:val="007A37A4"/>
  </w:style>
  <w:style w:type="paragraph" w:customStyle="1" w:styleId="CDB91FCF922B419394D8191088C77D67">
    <w:name w:val="CDB91FCF922B419394D8191088C77D67"/>
    <w:rsid w:val="007A37A4"/>
  </w:style>
  <w:style w:type="paragraph" w:customStyle="1" w:styleId="AE342ED7A25B4863B45354DA695E5B54">
    <w:name w:val="AE342ED7A25B4863B45354DA695E5B54"/>
    <w:rsid w:val="007A37A4"/>
  </w:style>
  <w:style w:type="paragraph" w:customStyle="1" w:styleId="27CE4BADD6104BD18C99C206B88EAB5F">
    <w:name w:val="27CE4BADD6104BD18C99C206B88EAB5F"/>
    <w:rsid w:val="007A37A4"/>
  </w:style>
  <w:style w:type="paragraph" w:customStyle="1" w:styleId="A89E57762AA54BB19344B1E9F2A3E6EF">
    <w:name w:val="A89E57762AA54BB19344B1E9F2A3E6EF"/>
    <w:rsid w:val="007A37A4"/>
  </w:style>
  <w:style w:type="paragraph" w:customStyle="1" w:styleId="3F70A438EC9145A19495D1CB9FF3C4AB">
    <w:name w:val="3F70A438EC9145A19495D1CB9FF3C4AB"/>
    <w:rsid w:val="007A37A4"/>
  </w:style>
  <w:style w:type="paragraph" w:customStyle="1" w:styleId="DC13823385FC47CB88BAE78E51DE6396">
    <w:name w:val="DC13823385FC47CB88BAE78E51DE6396"/>
    <w:rsid w:val="007A37A4"/>
  </w:style>
  <w:style w:type="paragraph" w:customStyle="1" w:styleId="A0FD892F4B7F4D99B580A1879334D00B">
    <w:name w:val="A0FD892F4B7F4D99B580A1879334D00B"/>
    <w:rsid w:val="00DE020B"/>
  </w:style>
  <w:style w:type="paragraph" w:customStyle="1" w:styleId="141307AF59BA4CCDB859A9B2AD22B533">
    <w:name w:val="141307AF59BA4CCDB859A9B2AD22B533"/>
    <w:rsid w:val="00DE020B"/>
  </w:style>
  <w:style w:type="paragraph" w:customStyle="1" w:styleId="70945EA00FA141A590A21499E56C22A4">
    <w:name w:val="70945EA00FA141A590A21499E56C22A4"/>
    <w:rsid w:val="00DE020B"/>
  </w:style>
  <w:style w:type="paragraph" w:customStyle="1" w:styleId="344DD404FA454EA5A3C4FB8800B7C615">
    <w:name w:val="344DD404FA454EA5A3C4FB8800B7C615"/>
    <w:rsid w:val="00DE020B"/>
  </w:style>
  <w:style w:type="paragraph" w:customStyle="1" w:styleId="569BA3F850494046820F6A0F8F12B749">
    <w:name w:val="569BA3F850494046820F6A0F8F12B749"/>
    <w:rsid w:val="00DE020B"/>
  </w:style>
  <w:style w:type="paragraph" w:customStyle="1" w:styleId="9D2D0A97024B428B9AD9F6FD99A48876">
    <w:name w:val="9D2D0A97024B428B9AD9F6FD99A48876"/>
    <w:rsid w:val="00DE020B"/>
  </w:style>
  <w:style w:type="paragraph" w:customStyle="1" w:styleId="C749DD040DE14B72AE4E7FF4DD5923EB">
    <w:name w:val="C749DD040DE14B72AE4E7FF4DD5923EB"/>
    <w:rsid w:val="00DE020B"/>
  </w:style>
  <w:style w:type="paragraph" w:customStyle="1" w:styleId="6E55A0EA071543EAB1631A3F4310B0C5">
    <w:name w:val="6E55A0EA071543EAB1631A3F4310B0C5"/>
    <w:rsid w:val="00DE020B"/>
  </w:style>
  <w:style w:type="paragraph" w:customStyle="1" w:styleId="7D15AFCFDD6A4D1D9620BE5AA6412AFD">
    <w:name w:val="7D15AFCFDD6A4D1D9620BE5AA6412AFD"/>
    <w:rsid w:val="00DE020B"/>
  </w:style>
  <w:style w:type="paragraph" w:customStyle="1" w:styleId="6859988EA9C44415A3830671E05E8369">
    <w:name w:val="6859988EA9C44415A3830671E05E8369"/>
    <w:rsid w:val="00DE020B"/>
  </w:style>
  <w:style w:type="paragraph" w:customStyle="1" w:styleId="565FDAEF63CE438AB4C4CF7750ABCB3C">
    <w:name w:val="565FDAEF63CE438AB4C4CF7750ABCB3C"/>
    <w:rsid w:val="00DE020B"/>
  </w:style>
  <w:style w:type="paragraph" w:customStyle="1" w:styleId="E8BA733F8A654FDA94C0801A14DBB873">
    <w:name w:val="E8BA733F8A654FDA94C0801A14DBB873"/>
    <w:rsid w:val="00DE020B"/>
  </w:style>
  <w:style w:type="paragraph" w:customStyle="1" w:styleId="4DE3D8D734CF4C239764DB5E1359E1B6">
    <w:name w:val="4DE3D8D734CF4C239764DB5E1359E1B6"/>
    <w:rsid w:val="00DE020B"/>
  </w:style>
  <w:style w:type="paragraph" w:customStyle="1" w:styleId="1E7033787B1E4414B7BCE657546948D3">
    <w:name w:val="1E7033787B1E4414B7BCE657546948D3"/>
    <w:rsid w:val="00DE020B"/>
  </w:style>
  <w:style w:type="paragraph" w:customStyle="1" w:styleId="4E471FAF3BB94C8CB08AFEF0F52C1E96">
    <w:name w:val="4E471FAF3BB94C8CB08AFEF0F52C1E96"/>
    <w:rsid w:val="00DE020B"/>
  </w:style>
  <w:style w:type="paragraph" w:customStyle="1" w:styleId="13F76A31719C471FBB90C2CD10A003B9">
    <w:name w:val="13F76A31719C471FBB90C2CD10A003B9"/>
    <w:rsid w:val="00DE020B"/>
  </w:style>
  <w:style w:type="paragraph" w:customStyle="1" w:styleId="F413827CB7D3442C8936CE186347F39B">
    <w:name w:val="F413827CB7D3442C8936CE186347F39B"/>
    <w:rsid w:val="00DE020B"/>
  </w:style>
  <w:style w:type="paragraph" w:customStyle="1" w:styleId="74B66F58FD434CD18DC833A698ACACD4">
    <w:name w:val="74B66F58FD434CD18DC833A698ACACD4"/>
    <w:rsid w:val="00DE020B"/>
  </w:style>
  <w:style w:type="paragraph" w:customStyle="1" w:styleId="78980F1AB62E4600A076B9F51BDE7974">
    <w:name w:val="78980F1AB62E4600A076B9F51BDE7974"/>
    <w:rsid w:val="00DE020B"/>
  </w:style>
  <w:style w:type="paragraph" w:customStyle="1" w:styleId="E12429E6691E4E99A6BDE7D67A565C04">
    <w:name w:val="E12429E6691E4E99A6BDE7D67A565C04"/>
    <w:rsid w:val="00DE020B"/>
  </w:style>
  <w:style w:type="paragraph" w:customStyle="1" w:styleId="13BBF4CE04354F8BB42FF85F26F8B3EC">
    <w:name w:val="13BBF4CE04354F8BB42FF85F26F8B3EC"/>
    <w:rsid w:val="00DE020B"/>
  </w:style>
  <w:style w:type="paragraph" w:customStyle="1" w:styleId="917DFCE19D434E41B7246EA8A3BE224B">
    <w:name w:val="917DFCE19D434E41B7246EA8A3BE224B"/>
    <w:rsid w:val="00DE020B"/>
  </w:style>
  <w:style w:type="paragraph" w:customStyle="1" w:styleId="34DD9C37E50A48839EA96EB7FC604591">
    <w:name w:val="34DD9C37E50A48839EA96EB7FC604591"/>
    <w:rsid w:val="00DE020B"/>
  </w:style>
  <w:style w:type="paragraph" w:customStyle="1" w:styleId="1B60BDD7CF6940C5B7FF08A374AB4109">
    <w:name w:val="1B60BDD7CF6940C5B7FF08A374AB4109"/>
    <w:rsid w:val="00DE020B"/>
  </w:style>
  <w:style w:type="paragraph" w:customStyle="1" w:styleId="A636F17EB5384113A94907D0AD089529">
    <w:name w:val="A636F17EB5384113A94907D0AD089529"/>
    <w:rsid w:val="00DE020B"/>
  </w:style>
  <w:style w:type="paragraph" w:customStyle="1" w:styleId="A9DDB10D9BB74345B8B5D7274B29408F">
    <w:name w:val="A9DDB10D9BB74345B8B5D7274B29408F"/>
    <w:rsid w:val="00DE020B"/>
  </w:style>
  <w:style w:type="paragraph" w:customStyle="1" w:styleId="D49DDC3E34D841F1949F2B5A38561B89">
    <w:name w:val="D49DDC3E34D841F1949F2B5A38561B89"/>
    <w:rsid w:val="00DE020B"/>
  </w:style>
  <w:style w:type="paragraph" w:customStyle="1" w:styleId="888108BE32C747CFB56503337F84F538">
    <w:name w:val="888108BE32C747CFB56503337F84F538"/>
    <w:rsid w:val="00DE020B"/>
  </w:style>
  <w:style w:type="paragraph" w:customStyle="1" w:styleId="ABDED7924BE44E1AA6FC22B661C3CFC4">
    <w:name w:val="ABDED7924BE44E1AA6FC22B661C3CFC4"/>
    <w:rsid w:val="00DE020B"/>
  </w:style>
  <w:style w:type="paragraph" w:customStyle="1" w:styleId="C39DD0713DF9415A8A3C8687E7A31A52">
    <w:name w:val="C39DD0713DF9415A8A3C8687E7A31A52"/>
    <w:rsid w:val="00DE020B"/>
  </w:style>
  <w:style w:type="paragraph" w:customStyle="1" w:styleId="EEF5CF884D5D4F82BBC36D8A76807188">
    <w:name w:val="EEF5CF884D5D4F82BBC36D8A76807188"/>
    <w:rsid w:val="00DE020B"/>
  </w:style>
  <w:style w:type="paragraph" w:customStyle="1" w:styleId="87E7361ABD9D44508E86210C83667A72">
    <w:name w:val="87E7361ABD9D44508E86210C83667A72"/>
    <w:rsid w:val="00DE020B"/>
  </w:style>
  <w:style w:type="paragraph" w:customStyle="1" w:styleId="98D62C7C3CF645B2934A41E0CEAB12F0">
    <w:name w:val="98D62C7C3CF645B2934A41E0CEAB12F0"/>
    <w:rsid w:val="00DE020B"/>
  </w:style>
  <w:style w:type="paragraph" w:customStyle="1" w:styleId="1DA919D6072A4FE6A591208CE438945E">
    <w:name w:val="1DA919D6072A4FE6A591208CE438945E"/>
    <w:rsid w:val="00DE020B"/>
  </w:style>
  <w:style w:type="paragraph" w:customStyle="1" w:styleId="802F30CB78E341599FC542A939605A98">
    <w:name w:val="802F30CB78E341599FC542A939605A98"/>
    <w:rsid w:val="00DE020B"/>
  </w:style>
  <w:style w:type="paragraph" w:customStyle="1" w:styleId="CE68EB3D4AE04323B0D2F05FD8E19A05">
    <w:name w:val="CE68EB3D4AE04323B0D2F05FD8E19A05"/>
    <w:rsid w:val="00DE020B"/>
  </w:style>
  <w:style w:type="paragraph" w:customStyle="1" w:styleId="67846533834F40E6A147E7EDC8CF2962">
    <w:name w:val="67846533834F40E6A147E7EDC8CF2962"/>
    <w:rsid w:val="00DE020B"/>
  </w:style>
  <w:style w:type="paragraph" w:customStyle="1" w:styleId="4AC469C7BD5447FE8B32C864AD23F69F">
    <w:name w:val="4AC469C7BD5447FE8B32C864AD23F69F"/>
    <w:rsid w:val="00DE020B"/>
  </w:style>
  <w:style w:type="paragraph" w:customStyle="1" w:styleId="84E5432D90854775AF6A8E550FE8B595">
    <w:name w:val="84E5432D90854775AF6A8E550FE8B595"/>
    <w:rsid w:val="00DE020B"/>
  </w:style>
  <w:style w:type="paragraph" w:customStyle="1" w:styleId="5587CD4218FD4B0690A555276093F2A6">
    <w:name w:val="5587CD4218FD4B0690A555276093F2A6"/>
    <w:rsid w:val="00DE020B"/>
  </w:style>
  <w:style w:type="paragraph" w:customStyle="1" w:styleId="6ACA3FC873F24585B14E0C35DB096957">
    <w:name w:val="6ACA3FC873F24585B14E0C35DB096957"/>
    <w:rsid w:val="00DE020B"/>
  </w:style>
  <w:style w:type="paragraph" w:customStyle="1" w:styleId="27221DFDC1EA46309210E96029C80D41">
    <w:name w:val="27221DFDC1EA46309210E96029C80D41"/>
    <w:rsid w:val="00DE020B"/>
  </w:style>
  <w:style w:type="paragraph" w:customStyle="1" w:styleId="434217155CCD4E0CB9BB92D5CD3866BF">
    <w:name w:val="434217155CCD4E0CB9BB92D5CD3866BF"/>
    <w:rsid w:val="00DE020B"/>
  </w:style>
  <w:style w:type="paragraph" w:customStyle="1" w:styleId="7D32C7E74BCE4172AEAA94A0C73EC373">
    <w:name w:val="7D32C7E74BCE4172AEAA94A0C73EC373"/>
    <w:rsid w:val="00DE020B"/>
  </w:style>
  <w:style w:type="paragraph" w:customStyle="1" w:styleId="3BE93ACD4074443FBBEEC9F0E87E06B6">
    <w:name w:val="3BE93ACD4074443FBBEEC9F0E87E06B6"/>
    <w:rsid w:val="00DE020B"/>
  </w:style>
  <w:style w:type="paragraph" w:customStyle="1" w:styleId="2D05CAAA6A4B42E08FF3497BDA7C8030">
    <w:name w:val="2D05CAAA6A4B42E08FF3497BDA7C8030"/>
    <w:rsid w:val="00DE020B"/>
  </w:style>
  <w:style w:type="paragraph" w:customStyle="1" w:styleId="0D6444EB16E34DC6AC026294BA806538">
    <w:name w:val="0D6444EB16E34DC6AC026294BA806538"/>
    <w:rsid w:val="00DE020B"/>
  </w:style>
  <w:style w:type="paragraph" w:customStyle="1" w:styleId="ACE275AABC9946EB987AB5A12EEAA33E">
    <w:name w:val="ACE275AABC9946EB987AB5A12EEAA33E"/>
    <w:rsid w:val="00DE020B"/>
  </w:style>
  <w:style w:type="paragraph" w:customStyle="1" w:styleId="6A076FC77140446AB38CF31FCD3B5F5E">
    <w:name w:val="6A076FC77140446AB38CF31FCD3B5F5E"/>
    <w:rsid w:val="00DE020B"/>
  </w:style>
  <w:style w:type="paragraph" w:customStyle="1" w:styleId="317AEFA16879442EBF2CD0DFF7A054DF">
    <w:name w:val="317AEFA16879442EBF2CD0DFF7A054DF"/>
    <w:rsid w:val="00DE020B"/>
  </w:style>
  <w:style w:type="paragraph" w:customStyle="1" w:styleId="70865C28A3104385AEA4519F803F6E51">
    <w:name w:val="70865C28A3104385AEA4519F803F6E51"/>
    <w:rsid w:val="00DE020B"/>
  </w:style>
  <w:style w:type="paragraph" w:customStyle="1" w:styleId="F1FED82E4BE84B7DA1397516CC9202DA">
    <w:name w:val="F1FED82E4BE84B7DA1397516CC9202DA"/>
    <w:rsid w:val="00DE020B"/>
  </w:style>
  <w:style w:type="paragraph" w:customStyle="1" w:styleId="B95B5C452D0E46FCB61675487EF4788D">
    <w:name w:val="B95B5C452D0E46FCB61675487EF4788D"/>
    <w:rsid w:val="00DE020B"/>
  </w:style>
  <w:style w:type="paragraph" w:customStyle="1" w:styleId="5108E957E5CF453489370F3CAF9914DF">
    <w:name w:val="5108E957E5CF453489370F3CAF9914DF"/>
    <w:rsid w:val="00DE020B"/>
  </w:style>
  <w:style w:type="paragraph" w:customStyle="1" w:styleId="6B5A3E5EB378475EAE334119A3A625F0">
    <w:name w:val="6B5A3E5EB378475EAE334119A3A625F0"/>
    <w:rsid w:val="00DE020B"/>
  </w:style>
  <w:style w:type="paragraph" w:customStyle="1" w:styleId="62BFD11406054C0F9CC29CD80918911B">
    <w:name w:val="62BFD11406054C0F9CC29CD80918911B"/>
    <w:rsid w:val="00DE020B"/>
  </w:style>
  <w:style w:type="paragraph" w:customStyle="1" w:styleId="08DCB783D51A466AAEF369B6C4A03D5E">
    <w:name w:val="08DCB783D51A466AAEF369B6C4A03D5E"/>
    <w:rsid w:val="00DE020B"/>
  </w:style>
  <w:style w:type="paragraph" w:customStyle="1" w:styleId="0C4E89C184AB4CD6AF1DFDC2822D204B">
    <w:name w:val="0C4E89C184AB4CD6AF1DFDC2822D204B"/>
    <w:rsid w:val="00DE020B"/>
  </w:style>
  <w:style w:type="paragraph" w:customStyle="1" w:styleId="F6803E884CFE45ED87E2A32974D75AA1">
    <w:name w:val="F6803E884CFE45ED87E2A32974D75AA1"/>
    <w:rsid w:val="00DE020B"/>
  </w:style>
  <w:style w:type="paragraph" w:customStyle="1" w:styleId="EA70CD850B834210AC2B37FFB81B41C2">
    <w:name w:val="EA70CD850B834210AC2B37FFB81B41C2"/>
    <w:rsid w:val="00DE020B"/>
  </w:style>
  <w:style w:type="paragraph" w:customStyle="1" w:styleId="ABF4F6BF6D724989BBC5770CF7C2FB85">
    <w:name w:val="ABF4F6BF6D724989BBC5770CF7C2FB85"/>
    <w:rsid w:val="00DE020B"/>
  </w:style>
  <w:style w:type="paragraph" w:customStyle="1" w:styleId="BA0ECC95F452480EB853F84A0310DA78">
    <w:name w:val="BA0ECC95F452480EB853F84A0310DA78"/>
    <w:rsid w:val="00DE020B"/>
  </w:style>
  <w:style w:type="paragraph" w:customStyle="1" w:styleId="920653D164AB4BB4A0E7649C1D80E8A3">
    <w:name w:val="920653D164AB4BB4A0E7649C1D80E8A3"/>
    <w:rsid w:val="00DE020B"/>
  </w:style>
  <w:style w:type="paragraph" w:customStyle="1" w:styleId="B1377DAA78374C8090539CA0B0F50C50">
    <w:name w:val="B1377DAA78374C8090539CA0B0F50C50"/>
    <w:rsid w:val="00DE020B"/>
  </w:style>
  <w:style w:type="paragraph" w:customStyle="1" w:styleId="0F114D34ED9F4B42893B4F0B3AE5389A">
    <w:name w:val="0F114D34ED9F4B42893B4F0B3AE5389A"/>
    <w:rsid w:val="00DE020B"/>
  </w:style>
  <w:style w:type="paragraph" w:customStyle="1" w:styleId="4B01DBE966304D46891C1BE062414BAC">
    <w:name w:val="4B01DBE966304D46891C1BE062414BAC"/>
    <w:rsid w:val="00DE020B"/>
  </w:style>
  <w:style w:type="paragraph" w:customStyle="1" w:styleId="3FCDC3C23F03499B8E691B32CD32BA5E">
    <w:name w:val="3FCDC3C23F03499B8E691B32CD32BA5E"/>
    <w:rsid w:val="00DE020B"/>
  </w:style>
  <w:style w:type="paragraph" w:customStyle="1" w:styleId="B4AB8F5CF2754557B96E921FB456A938">
    <w:name w:val="B4AB8F5CF2754557B96E921FB456A938"/>
    <w:rsid w:val="00DE020B"/>
  </w:style>
  <w:style w:type="paragraph" w:customStyle="1" w:styleId="CAB9EC555C3F41848219174063739B93">
    <w:name w:val="CAB9EC555C3F41848219174063739B93"/>
    <w:rsid w:val="00AD54DF"/>
  </w:style>
  <w:style w:type="paragraph" w:customStyle="1" w:styleId="A35BBD687DC8457BAB49854945CA2D44">
    <w:name w:val="A35BBD687DC8457BAB49854945CA2D44"/>
    <w:rsid w:val="00AD54DF"/>
  </w:style>
  <w:style w:type="paragraph" w:customStyle="1" w:styleId="1351E05717994678BA1C9903F0E726D5">
    <w:name w:val="1351E05717994678BA1C9903F0E726D5"/>
    <w:rsid w:val="00AD54DF"/>
  </w:style>
  <w:style w:type="paragraph" w:customStyle="1" w:styleId="153DE61915554938842297503F370425">
    <w:name w:val="153DE61915554938842297503F370425"/>
    <w:rsid w:val="00AD54DF"/>
  </w:style>
  <w:style w:type="paragraph" w:customStyle="1" w:styleId="8679D8E521BB48038ABFA374CF14DEC8">
    <w:name w:val="8679D8E521BB48038ABFA374CF14DEC8"/>
    <w:rsid w:val="00AD54DF"/>
  </w:style>
  <w:style w:type="paragraph" w:customStyle="1" w:styleId="7D0571D2E9AD48E482505016B99CD2F9">
    <w:name w:val="7D0571D2E9AD48E482505016B99CD2F9"/>
    <w:rsid w:val="00AD54DF"/>
  </w:style>
  <w:style w:type="paragraph" w:customStyle="1" w:styleId="80F789D0ACDA475BAD94985D0AE66BAC">
    <w:name w:val="80F789D0ACDA475BAD94985D0AE66BAC"/>
    <w:rsid w:val="00AD54DF"/>
  </w:style>
  <w:style w:type="paragraph" w:customStyle="1" w:styleId="35FA2F66E13E4F4A90967F53ADCAD725">
    <w:name w:val="35FA2F66E13E4F4A90967F53ADCAD725"/>
    <w:rsid w:val="00AD54DF"/>
  </w:style>
  <w:style w:type="paragraph" w:customStyle="1" w:styleId="A95DF2EE1ACF4D8BADDACC90942A1C44">
    <w:name w:val="A95DF2EE1ACF4D8BADDACC90942A1C44"/>
    <w:rsid w:val="00AD54DF"/>
  </w:style>
  <w:style w:type="paragraph" w:customStyle="1" w:styleId="3824A9EC72DF4C1691CB16F44F777605">
    <w:name w:val="3824A9EC72DF4C1691CB16F44F777605"/>
    <w:rsid w:val="00AD54DF"/>
  </w:style>
  <w:style w:type="paragraph" w:customStyle="1" w:styleId="AB9F79086F204BCDBD7F937147E02E19">
    <w:name w:val="AB9F79086F204BCDBD7F937147E02E19"/>
    <w:rsid w:val="00AD54DF"/>
  </w:style>
  <w:style w:type="paragraph" w:customStyle="1" w:styleId="08A557F41B0148B8A3A911C557D7326C">
    <w:name w:val="08A557F41B0148B8A3A911C557D7326C"/>
    <w:rsid w:val="00AD54DF"/>
  </w:style>
  <w:style w:type="paragraph" w:customStyle="1" w:styleId="D1A829921537443EB52479C9126714AB">
    <w:name w:val="D1A829921537443EB52479C9126714AB"/>
    <w:rsid w:val="00AD54DF"/>
  </w:style>
  <w:style w:type="paragraph" w:customStyle="1" w:styleId="739A203C22894CE794E8E3A35866B038">
    <w:name w:val="739A203C22894CE794E8E3A35866B038"/>
    <w:rsid w:val="00AD54DF"/>
  </w:style>
  <w:style w:type="paragraph" w:customStyle="1" w:styleId="13266B09E5C04C04AAD357CA5B7D1D2C">
    <w:name w:val="13266B09E5C04C04AAD357CA5B7D1D2C"/>
    <w:rsid w:val="00AD54DF"/>
  </w:style>
  <w:style w:type="paragraph" w:customStyle="1" w:styleId="B4D99C4763D74FA8A35B4BB5C0E0DAD2">
    <w:name w:val="B4D99C4763D74FA8A35B4BB5C0E0DAD2"/>
    <w:rsid w:val="00AD54DF"/>
  </w:style>
  <w:style w:type="paragraph" w:customStyle="1" w:styleId="9B37C9E6A8434E53A82C2A86440891E2">
    <w:name w:val="9B37C9E6A8434E53A82C2A86440891E2"/>
    <w:rsid w:val="00AD54DF"/>
  </w:style>
  <w:style w:type="paragraph" w:customStyle="1" w:styleId="2F94BAE6D63E42F598206B835043B8E7">
    <w:name w:val="2F94BAE6D63E42F598206B835043B8E7"/>
    <w:rsid w:val="00C42560"/>
  </w:style>
  <w:style w:type="paragraph" w:customStyle="1" w:styleId="F440BD0E2B9B49E5B11AEDDDB8E4C5D1">
    <w:name w:val="F440BD0E2B9B49E5B11AEDDDB8E4C5D1"/>
    <w:rsid w:val="002462BF"/>
  </w:style>
  <w:style w:type="paragraph" w:customStyle="1" w:styleId="B65A692EF8214B83A00F9465D919B90C">
    <w:name w:val="B65A692EF8214B83A00F9465D919B90C"/>
    <w:rsid w:val="002462BF"/>
  </w:style>
  <w:style w:type="paragraph" w:customStyle="1" w:styleId="14CEB6FA08CE40A38DBAA66C7BA3FDD7">
    <w:name w:val="14CEB6FA08CE40A38DBAA66C7BA3FDD7"/>
    <w:rsid w:val="002462BF"/>
  </w:style>
  <w:style w:type="paragraph" w:customStyle="1" w:styleId="713E348AA783453981A0AF1240643538">
    <w:name w:val="713E348AA783453981A0AF1240643538"/>
    <w:rsid w:val="002462BF"/>
  </w:style>
  <w:style w:type="paragraph" w:customStyle="1" w:styleId="F534A39CC6D14032BBD38CBA403EC777">
    <w:name w:val="F534A39CC6D14032BBD38CBA403EC777"/>
    <w:rsid w:val="002462BF"/>
  </w:style>
  <w:style w:type="paragraph" w:customStyle="1" w:styleId="E730146916594FF5AF93F17A93C3BB8C">
    <w:name w:val="E730146916594FF5AF93F17A93C3BB8C"/>
    <w:rsid w:val="002462BF"/>
  </w:style>
  <w:style w:type="paragraph" w:customStyle="1" w:styleId="42B81785085E4D9CB351A5023AA8A873">
    <w:name w:val="42B81785085E4D9CB351A5023AA8A873"/>
    <w:rsid w:val="002462BF"/>
  </w:style>
  <w:style w:type="paragraph" w:customStyle="1" w:styleId="E909130329D844E4B3C06391AE63BDF2">
    <w:name w:val="E909130329D844E4B3C06391AE63BDF2"/>
    <w:rsid w:val="002462BF"/>
  </w:style>
  <w:style w:type="paragraph" w:customStyle="1" w:styleId="A72E986BDB17406BA54BD0C4D7AF70E9">
    <w:name w:val="A72E986BDB17406BA54BD0C4D7AF70E9"/>
    <w:rsid w:val="002462BF"/>
  </w:style>
  <w:style w:type="paragraph" w:customStyle="1" w:styleId="4B890DC6A69E4FBC9D311DAAF56EF5A4">
    <w:name w:val="4B890DC6A69E4FBC9D311DAAF56EF5A4"/>
    <w:rsid w:val="002462BF"/>
  </w:style>
  <w:style w:type="paragraph" w:customStyle="1" w:styleId="F8696AFFBD00447D9112A91E7FFD6EB2">
    <w:name w:val="F8696AFFBD00447D9112A91E7FFD6EB2"/>
    <w:rsid w:val="002462BF"/>
  </w:style>
  <w:style w:type="paragraph" w:customStyle="1" w:styleId="6CCA26C545004A409BF5DAB95A22995C">
    <w:name w:val="6CCA26C545004A409BF5DAB95A22995C"/>
    <w:rsid w:val="002462BF"/>
  </w:style>
  <w:style w:type="paragraph" w:customStyle="1" w:styleId="9349D81EDA454E809704AD9F1705D990">
    <w:name w:val="9349D81EDA454E809704AD9F1705D990"/>
    <w:rsid w:val="002462BF"/>
  </w:style>
  <w:style w:type="paragraph" w:customStyle="1" w:styleId="5F26462814CE432690ADFD04148891AA">
    <w:name w:val="5F26462814CE432690ADFD04148891AA"/>
    <w:rsid w:val="002462BF"/>
  </w:style>
  <w:style w:type="paragraph" w:customStyle="1" w:styleId="6E35485C939B403FAC29C2AB0AADB577">
    <w:name w:val="6E35485C939B403FAC29C2AB0AADB577"/>
    <w:rsid w:val="002462BF"/>
  </w:style>
  <w:style w:type="paragraph" w:customStyle="1" w:styleId="7B01D1F23A8C4226B8D84FE6FA38D7D0">
    <w:name w:val="7B01D1F23A8C4226B8D84FE6FA38D7D0"/>
    <w:rsid w:val="002462BF"/>
  </w:style>
  <w:style w:type="paragraph" w:customStyle="1" w:styleId="A53CF9E5941B4A139B707AC095ACE2AB2">
    <w:name w:val="A53CF9E5941B4A139B707AC095ACE2AB2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0D0EE53A6574C9284FF029E3E264DE91">
    <w:name w:val="60D0EE53A6574C9284FF029E3E264DE9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CBB3096C2FD425C8EE5DA5111B00D261">
    <w:name w:val="FCBB3096C2FD425C8EE5DA5111B00D26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25CE800ED48450FB0CB09FCADDE911E1">
    <w:name w:val="325CE800ED48450FB0CB09FCADDE911E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0186F50EEF054CAC96B3A6F84128472B1">
    <w:name w:val="0186F50EEF054CAC96B3A6F84128472B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5E8F6ADBA9E14FC4970B11A430DF5BE31">
    <w:name w:val="5E8F6ADBA9E14FC4970B11A430DF5BE3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C10BA7847CD4E96965E229A8FF9DBDA1">
    <w:name w:val="EC10BA7847CD4E96965E229A8FF9DBDA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351E05717994678BA1C9903F0E726D51">
    <w:name w:val="1351E05717994678BA1C9903F0E726D5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153DE61915554938842297503F3704251">
    <w:name w:val="153DE61915554938842297503F370425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679D8E521BB48038ABFA374CF14DEC81">
    <w:name w:val="8679D8E521BB48038ABFA374CF14DEC8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D0571D2E9AD48E482505016B99CD2F91">
    <w:name w:val="7D0571D2E9AD48E482505016B99CD2F9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80F789D0ACDA475BAD94985D0AE66BAC1">
    <w:name w:val="80F789D0ACDA475BAD94985D0AE66BAC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5FA2F66E13E4F4A90967F53ADCAD7251">
    <w:name w:val="35FA2F66E13E4F4A90967F53ADCAD725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95DF2EE1ACF4D8BADDACC90942A1C441">
    <w:name w:val="A95DF2EE1ACF4D8BADDACC90942A1C44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A17393198E24429C92C69CCA8EE8BE691">
    <w:name w:val="A17393198E24429C92C69CCA8EE8BE69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38E7652E21B42928B3A83713F84A1BA1">
    <w:name w:val="438E7652E21B42928B3A83713F84A1BA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413827CB7D3442C8936CE186347F39B1">
    <w:name w:val="F413827CB7D3442C8936CE186347F39B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4E471FAF3BB94C8CB08AFEF0F52C1E961">
    <w:name w:val="4E471FAF3BB94C8CB08AFEF0F52C1E96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4B66F58FD434CD18DC833A698ACACD41">
    <w:name w:val="74B66F58FD434CD18DC833A698ACACD4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78980F1AB62E4600A076B9F51BDE79741">
    <w:name w:val="78980F1AB62E4600A076B9F51BDE7974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E12429E6691E4E99A6BDE7D67A565C041">
    <w:name w:val="E12429E6691E4E99A6BDE7D67A565C04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2F94BAE6D63E42F598206B835043B8E71">
    <w:name w:val="2F94BAE6D63E42F598206B835043B8E7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3F70A438EC9145A19495D1CB9FF3C4AB1">
    <w:name w:val="3F70A438EC9145A19495D1CB9FF3C4AB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F18654FB1AEF4E78A0C304EB8256C8401">
    <w:name w:val="F18654FB1AEF4E78A0C304EB8256C840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DC13823385FC47CB88BAE78E51DE63961">
    <w:name w:val="DC13823385FC47CB88BAE78E51DE63961"/>
    <w:rsid w:val="0058131E"/>
    <w:pPr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9349D81EDA454E809704AD9F1705D9901">
    <w:name w:val="9349D81EDA454E809704AD9F1705D9901"/>
    <w:rsid w:val="0058131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6E35485C939B403FAC29C2AB0AADB5771">
    <w:name w:val="6E35485C939B403FAC29C2AB0AADB5771"/>
    <w:rsid w:val="0058131E"/>
    <w:pPr>
      <w:tabs>
        <w:tab w:val="center" w:pos="4320"/>
        <w:tab w:val="right" w:pos="8640"/>
      </w:tabs>
      <w:spacing w:after="0" w:line="240" w:lineRule="auto"/>
    </w:pPr>
    <w:rPr>
      <w:rFonts w:ascii="Arial Narrow" w:eastAsia="Times New Roman" w:hAnsi="Arial Narrow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9701F8-1DD1-46A1-B269-5230940F5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Nouveau formulaire PII-PID - TEST VF4_form</Template>
  <TotalTime>1</TotalTime>
  <Pages>2</Pages>
  <Words>634</Words>
  <Characters>3493</Characters>
  <Application>Microsoft Office Word</Application>
  <DocSecurity>8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CISSS de la Montérégie</Company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Dos Santos , Murielle</dc:creator>
  <cp:keywords/>
  <dc:description/>
  <cp:lastModifiedBy>Maude Lefebvre Archives (CISSSMO16)</cp:lastModifiedBy>
  <cp:revision>2</cp:revision>
  <cp:lastPrinted>2023-05-08T19:22:00Z</cp:lastPrinted>
  <dcterms:created xsi:type="dcterms:W3CDTF">2023-06-15T13:38:00Z</dcterms:created>
  <dcterms:modified xsi:type="dcterms:W3CDTF">2023-06-15T13:38:00Z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2022-04-01T18:26:32Z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5592730a-960b-4b64-af7d-82d9b8f5a7b2</vt:lpwstr>
  </property>
  <property fmtid="{D5CDD505-2E9C-101B-9397-08002B2CF9AE}" pid="8" name="MSIP_Label_6a7d8d5d-78e2-4a62-9fcd-016eb5e4c57c_ContentBits">
    <vt:lpwstr>0</vt:lpwstr>
  </property>
</Properties>
</file>