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:rsidRPr="00E87788" w14:paraId="32074BF7" w14:textId="77777777" w:rsidTr="3CE4F8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7B48ABD0" w:rsidR="00062CCC" w:rsidRDefault="00062CCC" w:rsidP="00062CCC">
            <w:r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14:paraId="454ED738" w14:textId="77777777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7F223F5C" w14:textId="77777777"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22808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color w:val="2B579A"/>
                    <w:sz w:val="18"/>
                    <w:szCs w:val="20"/>
                    <w:shd w:val="clear" w:color="auto" w:fill="E6E6E6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  <w:showingPlcHdr/>
                </w:sdtPr>
                <w:sdtEndPr/>
                <w:sdtContent>
                  <w:bookmarkStart w:id="0" w:name="_GoBack" w:displacedByCustomXml="prev"/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14:paraId="0DFAE634" w14:textId="77777777" w:rsidR="00062CCC" w:rsidRPr="00173F3A" w:rsidRDefault="00542331" w:rsidP="00542331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9389E">
                        <w:rPr>
                          <w:rStyle w:val="Textedelespacerserv"/>
                          <w:rFonts w:eastAsiaTheme="minorHAnsi"/>
                          <w:sz w:val="22"/>
                        </w:rPr>
                        <w:t xml:space="preserve">  </w:t>
                      </w:r>
                    </w:p>
                  </w:tc>
                  <w:bookmarkEnd w:id="0" w:displacedByCustomXml="next"/>
                </w:sdtContent>
              </w:sdt>
            </w:tr>
          </w:tbl>
          <w:p w14:paraId="672A6659" w14:textId="77777777" w:rsidR="00062CCC" w:rsidRDefault="00062CCC" w:rsidP="00062CCC"/>
          <w:p w14:paraId="0A37501D" w14:textId="77777777" w:rsidR="00062CCC" w:rsidRDefault="00062CCC" w:rsidP="00062CCC"/>
          <w:p w14:paraId="5DAB6C7B" w14:textId="77777777" w:rsidR="00062CCC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635CE6" w:rsidRPr="00E87788" w14:paraId="7C8A4AD5" w14:textId="77777777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453E75E3" w14:textId="77777777" w:rsidR="00635CE6" w:rsidRPr="00E8778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E87788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:shd w:val="clear" w:color="auto" w:fill="E6E6E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E4563C84E3E446BA80CF6D33B450BFAF"/>
                  </w:placeholder>
                </w:sdtPr>
                <w:sdtEndPr/>
                <w:sdtContent>
                  <w:tc>
                    <w:tcPr>
                      <w:tcW w:w="1984" w:type="dxa"/>
                      <w:gridSpan w:val="3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9B6B1D1" w14:textId="77777777" w:rsidR="00635CE6" w:rsidRPr="00E87788" w:rsidRDefault="00635CE6" w:rsidP="001D31CD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E8778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c>
                </w:sdtContent>
              </w:sdt>
              <w:bookmarkEnd w:id="1" w:displacedByCustomXml="prev"/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2EB378F" w14:textId="77777777" w:rsidR="00635CE6" w:rsidRPr="00E8778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E87788" w14:paraId="72C969F9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57006A18" w14:textId="77777777" w:rsidR="00062CCC" w:rsidRPr="00E87788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E87788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:shd w:val="clear" w:color="auto" w:fill="E6E6E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633" w:type="dxa"/>
                      <w:gridSpan w:val="7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54F9AE05" w14:textId="77777777" w:rsidR="00062CCC" w:rsidRPr="00E87788" w:rsidRDefault="001D31CD" w:rsidP="001D31CD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E8778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2" w:displacedByCustomXml="prev"/>
            </w:tr>
            <w:tr w:rsidR="00062CCC" w:rsidRPr="00E87788" w14:paraId="04A34B62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789D5417" w14:textId="77777777" w:rsidR="00062CCC" w:rsidRPr="00E87788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E87788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2894B68E" w14:textId="77777777" w:rsidR="00062CCC" w:rsidRPr="00E87788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E87788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E87788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3" w:name="DDNais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shd w:val="clear" w:color="auto" w:fill="E6E6E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 w:rsidRPr="00E8778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3"/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062CCC" w:rsidRPr="00E87788" w:rsidRDefault="00B17F8A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  <w:shd w:val="clear" w:color="auto" w:fill="E6E6E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E8778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E87788">
                    <w:rPr>
                      <w:rFonts w:ascii="Arial" w:eastAsia="MS Gothic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="00062CCC" w:rsidRPr="00E87788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shd w:val="clear" w:color="auto" w:fill="E6E6E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E8778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E87788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M</w:t>
                  </w:r>
                </w:p>
              </w:tc>
            </w:tr>
            <w:tr w:rsidR="00062CCC" w:rsidRPr="00E87788" w14:paraId="401D2243" w14:textId="77777777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D69D138" w14:textId="77777777" w:rsidR="00062CCC" w:rsidRPr="00E87788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E87788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222808" w:rsidRPr="00E87788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E87788" w14:paraId="0949D050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4C045BC5" w14:textId="77777777" w:rsidR="00062CCC" w:rsidRPr="00E8778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E87788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:shd w:val="clear" w:color="auto" w:fill="E6E6E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151" w:type="dxa"/>
                      <w:gridSpan w:val="4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4671ABCD" w14:textId="77777777" w:rsidR="00062CCC" w:rsidRPr="00E8778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E8778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062CCC" w:rsidRPr="00E8778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E87788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:shd w:val="clear" w:color="auto" w:fill="E6E6E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600C3BC" w14:textId="77777777" w:rsidR="00062CCC" w:rsidRPr="00E8778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E87788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  <w:tr w:rsidR="00062CCC" w:rsidRPr="00E87788" w14:paraId="79BBAADB" w14:textId="77777777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062CCC" w:rsidRPr="00E87788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E87788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062CCC" w:rsidRPr="00E87788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062CCC" w:rsidRPr="00E87788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79CF6D9B" w14:textId="77777777" w:rsidR="00062CCC" w:rsidRPr="00E87788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E87788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062CCC" w:rsidRPr="00E87788" w14:paraId="43721857" w14:textId="77777777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6E305887" w14:textId="77777777" w:rsidR="00062CCC" w:rsidRPr="00E87788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E87788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222808" w:rsidRPr="00E87788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E87788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:shd w:val="clear" w:color="auto" w:fill="E6E6E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gridSpan w:val="6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5CF9F362" w14:textId="77777777" w:rsidR="00062CCC" w:rsidRPr="00E87788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E8778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6" w:displacedByCustomXml="prev"/>
            </w:tr>
          </w:tbl>
          <w:p w14:paraId="41C8F396" w14:textId="77777777" w:rsidR="00062CCC" w:rsidRPr="00E87788" w:rsidRDefault="00062CCC" w:rsidP="00062C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CCC" w14:paraId="2049FE74" w14:textId="77777777" w:rsidTr="3CE4F822">
        <w:trPr>
          <w:trHeight w:val="555"/>
        </w:trPr>
        <w:tc>
          <w:tcPr>
            <w:tcW w:w="5524" w:type="dxa"/>
            <w:shd w:val="clear" w:color="auto" w:fill="FFFFFF" w:themeFill="background1"/>
            <w:vAlign w:val="center"/>
          </w:tcPr>
          <w:p w14:paraId="0686D533" w14:textId="7067F0A4" w:rsidR="00062CCC" w:rsidRPr="004478B3" w:rsidRDefault="29DE5A19" w:rsidP="3CE4F822">
            <w:pPr>
              <w:jc w:val="center"/>
            </w:pPr>
            <w:r w:rsidRPr="3CE4F822">
              <w:rPr>
                <w:rFonts w:asciiTheme="minorHAnsi" w:hAnsiTheme="minorHAnsi" w:cstheme="minorBidi"/>
                <w:b/>
                <w:bCs/>
              </w:rPr>
              <w:t>SOMMAIRE DE L’INTERVENTION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72A3D3EC" w14:textId="77777777" w:rsidR="00062CCC" w:rsidRDefault="00062CCC" w:rsidP="00062CCC"/>
        </w:tc>
      </w:tr>
    </w:tbl>
    <w:p w14:paraId="0D0B940D" w14:textId="2AD90399" w:rsidR="00F67939" w:rsidRPr="00F67939" w:rsidRDefault="00E40485">
      <w:pPr>
        <w:rPr>
          <w:rFonts w:asciiTheme="minorHAnsi" w:hAnsiTheme="minorHAnsi" w:cstheme="minorHAnsi"/>
          <w:sz w:val="4"/>
          <w:szCs w:val="20"/>
        </w:rPr>
      </w:pPr>
      <w:r w:rsidRPr="00472AC0">
        <w:rPr>
          <w:rFonts w:ascii="Chaloult_Cond" w:hAnsi="Chaloult_Cond" w:cs="Arial"/>
          <w:noProof/>
          <w:color w:val="2B579A"/>
          <w:sz w:val="16"/>
          <w:szCs w:val="16"/>
          <w:shd w:val="clear" w:color="auto" w:fill="E6E6E6"/>
        </w:rPr>
        <w:drawing>
          <wp:anchor distT="0" distB="0" distL="114300" distR="114300" simplePos="0" relativeHeight="251658240" behindDoc="0" locked="0" layoutInCell="1" allowOverlap="1" wp14:anchorId="26F720FD" wp14:editId="7A948950">
            <wp:simplePos x="0" y="0"/>
            <wp:positionH relativeFrom="column">
              <wp:posOffset>-306705</wp:posOffset>
            </wp:positionH>
            <wp:positionV relativeFrom="paragraph">
              <wp:posOffset>-2165350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F67DCC" w14:textId="7D5027E8" w:rsidR="00661507" w:rsidRPr="00A56C0D" w:rsidRDefault="0017585B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DA6155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</w:p>
    <w:tbl>
      <w:tblPr>
        <w:tblStyle w:val="Grilledutablea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526B7E" w:rsidRPr="004478B3" w14:paraId="459DE8DD" w14:textId="77777777" w:rsidTr="3CE4F822">
        <w:trPr>
          <w:trHeight w:val="335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4BBCFD" w14:textId="70748A10" w:rsidR="00526B7E" w:rsidRPr="004478B3" w:rsidRDefault="0023331D" w:rsidP="008A1AF8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8A1AF8">
              <w:rPr>
                <w:rFonts w:ascii="Calibri" w:hAnsi="Calibri" w:cs="Arial"/>
                <w:b/>
                <w:sz w:val="22"/>
              </w:rPr>
              <w:t>Synthèse des</w:t>
            </w:r>
            <w:r w:rsidR="00E40485">
              <w:rPr>
                <w:rFonts w:ascii="Calibri" w:hAnsi="Calibri" w:cs="Arial"/>
                <w:b/>
                <w:sz w:val="22"/>
              </w:rPr>
              <w:t xml:space="preserve"> besoins/problématiques initiaux</w:t>
            </w:r>
            <w:r w:rsidRPr="008A1AF8">
              <w:rPr>
                <w:rFonts w:ascii="Calibri" w:hAnsi="Calibri" w:cs="Arial"/>
                <w:b/>
                <w:sz w:val="22"/>
              </w:rPr>
              <w:t xml:space="preserve"> et objectifs du suivi</w:t>
            </w:r>
          </w:p>
        </w:tc>
      </w:tr>
      <w:tr w:rsidR="004478B3" w:rsidRPr="004478B3" w14:paraId="5D5CB0DE" w14:textId="77777777" w:rsidTr="3CE4F822">
        <w:trPr>
          <w:trHeight w:val="927"/>
        </w:trPr>
        <w:sdt>
          <w:sdtPr>
            <w:rPr>
              <w:rFonts w:ascii="Calibri" w:hAnsi="Calibri" w:cs="Arial"/>
              <w:color w:val="2B579A"/>
              <w:sz w:val="22"/>
              <w:shd w:val="clear" w:color="auto" w:fill="E6E6E6"/>
            </w:rPr>
            <w:id w:val="1919130261"/>
            <w:placeholder>
              <w:docPart w:val="0E6ABACD3B1C474785318C2E7ACFAD8D"/>
            </w:placeholder>
            <w:showingPlcHdr/>
          </w:sdtPr>
          <w:sdtEndPr/>
          <w:sdtContent>
            <w:tc>
              <w:tcPr>
                <w:tcW w:w="106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70E061" w14:textId="5CC3CE8D" w:rsidR="004478B3" w:rsidRPr="008459D2" w:rsidRDefault="00F45665" w:rsidP="00F45665">
                <w:pPr>
                  <w:tabs>
                    <w:tab w:val="left" w:pos="4180"/>
                  </w:tabs>
                  <w:spacing w:before="60" w:after="60"/>
                  <w:rPr>
                    <w:rFonts w:ascii="Calibri" w:hAnsi="Calibri" w:cs="Arial"/>
                    <w:sz w:val="20"/>
                  </w:rPr>
                </w:pPr>
                <w:r w:rsidRPr="001842AF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</w:tr>
      <w:tr w:rsidR="004478B3" w:rsidRPr="004478B3" w14:paraId="62C4F825" w14:textId="77777777" w:rsidTr="3CE4F822">
        <w:trPr>
          <w:trHeight w:val="317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FA275D" w14:textId="77777777" w:rsidR="004478B3" w:rsidRPr="004478B3" w:rsidRDefault="004478B3" w:rsidP="004478B3">
            <w:pPr>
              <w:rPr>
                <w:rFonts w:ascii="Calibri" w:hAnsi="Calibri" w:cs="Arial"/>
                <w:b/>
                <w:sz w:val="22"/>
              </w:rPr>
            </w:pPr>
            <w:r w:rsidRPr="004478B3">
              <w:rPr>
                <w:rFonts w:ascii="Calibri" w:hAnsi="Calibri" w:cs="Arial"/>
                <w:b/>
                <w:sz w:val="22"/>
              </w:rPr>
              <w:t>Résumé des services rendus</w:t>
            </w:r>
          </w:p>
        </w:tc>
      </w:tr>
      <w:tr w:rsidR="004478B3" w:rsidRPr="004478B3" w14:paraId="2D602F5D" w14:textId="77777777" w:rsidTr="3CE4F822">
        <w:trPr>
          <w:trHeight w:val="927"/>
        </w:trPr>
        <w:sdt>
          <w:sdtPr>
            <w:rPr>
              <w:rFonts w:ascii="Calibri" w:hAnsi="Calibri" w:cs="Arial"/>
              <w:color w:val="2B579A"/>
              <w:sz w:val="22"/>
              <w:shd w:val="clear" w:color="auto" w:fill="E6E6E6"/>
            </w:rPr>
            <w:id w:val="-846395735"/>
            <w:placeholder>
              <w:docPart w:val="76A16022114A419B88484A2C414805CC"/>
            </w:placeholder>
            <w:showingPlcHdr/>
          </w:sdtPr>
          <w:sdtEndPr/>
          <w:sdtContent>
            <w:tc>
              <w:tcPr>
                <w:tcW w:w="106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7089B8" w14:textId="668A9473" w:rsidR="004478B3" w:rsidRPr="004478B3" w:rsidRDefault="00F45665" w:rsidP="00F45665">
                <w:pPr>
                  <w:spacing w:before="60" w:after="60"/>
                  <w:rPr>
                    <w:rFonts w:eastAsia="Calibri"/>
                    <w:color w:val="808080"/>
                    <w:sz w:val="20"/>
                    <w:szCs w:val="20"/>
                  </w:rPr>
                </w:pPr>
                <w:r w:rsidRPr="001842AF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</w:tr>
      <w:tr w:rsidR="004478B3" w:rsidRPr="004478B3" w14:paraId="1D13EFAB" w14:textId="77777777" w:rsidTr="3CE4F822">
        <w:trPr>
          <w:trHeight w:val="335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05BC41" w14:textId="77777777" w:rsidR="004478B3" w:rsidRPr="004478B3" w:rsidRDefault="004478B3" w:rsidP="004478B3">
            <w:pPr>
              <w:rPr>
                <w:rFonts w:ascii="Calibri" w:hAnsi="Calibri" w:cs="Arial"/>
                <w:b/>
                <w:sz w:val="22"/>
              </w:rPr>
            </w:pPr>
            <w:r w:rsidRPr="004478B3">
              <w:rPr>
                <w:rFonts w:ascii="Calibri" w:hAnsi="Calibri" w:cs="Arial"/>
                <w:b/>
                <w:sz w:val="22"/>
              </w:rPr>
              <w:t xml:space="preserve">Évaluation de l’atteinte des objectifs </w:t>
            </w:r>
          </w:p>
        </w:tc>
      </w:tr>
      <w:tr w:rsidR="004478B3" w:rsidRPr="004478B3" w14:paraId="07C03322" w14:textId="77777777" w:rsidTr="3CE4F822">
        <w:trPr>
          <w:trHeight w:val="927"/>
        </w:trPr>
        <w:sdt>
          <w:sdtPr>
            <w:rPr>
              <w:rFonts w:ascii="Calibri" w:hAnsi="Calibri" w:cs="Arial"/>
              <w:color w:val="2B579A"/>
              <w:sz w:val="22"/>
              <w:shd w:val="clear" w:color="auto" w:fill="E6E6E6"/>
            </w:rPr>
            <w:id w:val="-20081266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6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DE35BC" w14:textId="06266073" w:rsidR="004478B3" w:rsidRPr="004478B3" w:rsidRDefault="001842AF" w:rsidP="001842AF">
                <w:pPr>
                  <w:spacing w:before="60" w:after="60"/>
                  <w:rPr>
                    <w:rFonts w:ascii="Calibri" w:hAnsi="Calibri" w:cs="Arial"/>
                    <w:sz w:val="22"/>
                  </w:rPr>
                </w:pPr>
                <w:r w:rsidRPr="001842AF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</w:tr>
      <w:tr w:rsidR="004478B3" w:rsidRPr="004478B3" w14:paraId="1EFDCD8D" w14:textId="77777777" w:rsidTr="3CE4F822">
        <w:trPr>
          <w:trHeight w:val="324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765DEA" w14:textId="77777777" w:rsidR="004478B3" w:rsidRPr="004478B3" w:rsidRDefault="004478B3" w:rsidP="004478B3">
            <w:pPr>
              <w:rPr>
                <w:rFonts w:ascii="Calibri" w:hAnsi="Calibri" w:cs="Arial"/>
                <w:b/>
                <w:sz w:val="22"/>
              </w:rPr>
            </w:pPr>
            <w:r w:rsidRPr="004478B3">
              <w:rPr>
                <w:rFonts w:ascii="Calibri" w:hAnsi="Calibri" w:cs="Arial"/>
                <w:b/>
                <w:sz w:val="22"/>
              </w:rPr>
              <w:t xml:space="preserve">Raison de la fin de l’épisode de services </w:t>
            </w:r>
          </w:p>
        </w:tc>
      </w:tr>
      <w:tr w:rsidR="004478B3" w:rsidRPr="004478B3" w14:paraId="2512977E" w14:textId="77777777" w:rsidTr="3CE4F822">
        <w:trPr>
          <w:trHeight w:val="927"/>
        </w:trPr>
        <w:sdt>
          <w:sdtPr>
            <w:rPr>
              <w:rFonts w:ascii="Calibri" w:hAnsi="Calibri" w:cs="Arial"/>
              <w:color w:val="2B579A"/>
              <w:sz w:val="22"/>
              <w:shd w:val="clear" w:color="auto" w:fill="E6E6E6"/>
            </w:rPr>
            <w:id w:val="13967043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6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C3514C" w14:textId="1658549C" w:rsidR="004478B3" w:rsidRPr="004478B3" w:rsidRDefault="001842AF" w:rsidP="001842AF">
                <w:pPr>
                  <w:spacing w:before="60" w:after="60"/>
                  <w:rPr>
                    <w:rFonts w:ascii="Calibri" w:hAnsi="Calibri" w:cs="Arial"/>
                    <w:sz w:val="22"/>
                  </w:rPr>
                </w:pPr>
                <w:r w:rsidRPr="001842AF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</w:tr>
      <w:tr w:rsidR="004478B3" w:rsidRPr="004478B3" w14:paraId="2889A1D5" w14:textId="77777777" w:rsidTr="3CE4F822">
        <w:trPr>
          <w:trHeight w:val="315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4A902B" w14:textId="0E760EBB" w:rsidR="004478B3" w:rsidRPr="00A034C3" w:rsidRDefault="004478B3" w:rsidP="004478B3">
            <w:pPr>
              <w:rPr>
                <w:rFonts w:ascii="Calibri" w:hAnsi="Calibri" w:cs="Arial"/>
                <w:b/>
                <w:sz w:val="22"/>
                <w:lang w:val="fr-FR"/>
              </w:rPr>
            </w:pPr>
            <w:r w:rsidRPr="004478B3">
              <w:rPr>
                <w:rFonts w:ascii="Calibri" w:hAnsi="Calibri" w:cs="Arial"/>
                <w:b/>
                <w:sz w:val="22"/>
              </w:rPr>
              <w:t>Orientation proposée et recommandations suite au transfert/fermeture</w:t>
            </w:r>
            <w:r w:rsidR="00A034C3">
              <w:rPr>
                <w:rFonts w:ascii="Calibri" w:hAnsi="Calibri" w:cs="Arial"/>
                <w:b/>
                <w:sz w:val="22"/>
              </w:rPr>
              <w:t xml:space="preserve"> </w:t>
            </w:r>
            <w:r w:rsidR="00A034C3" w:rsidRPr="007D1CD3">
              <w:rPr>
                <w:rFonts w:ascii="Calibri" w:hAnsi="Calibri" w:cs="Arial"/>
                <w:i/>
                <w:sz w:val="22"/>
              </w:rPr>
              <w:t>(s’il y a lieu)</w:t>
            </w:r>
          </w:p>
        </w:tc>
      </w:tr>
      <w:tr w:rsidR="004478B3" w:rsidRPr="004478B3" w14:paraId="2A10E33B" w14:textId="77777777" w:rsidTr="3CE4F822">
        <w:trPr>
          <w:trHeight w:val="927"/>
        </w:trPr>
        <w:sdt>
          <w:sdtPr>
            <w:rPr>
              <w:rFonts w:ascii="Calibri" w:hAnsi="Calibri" w:cs="Arial"/>
              <w:color w:val="2B579A"/>
              <w:sz w:val="22"/>
              <w:shd w:val="clear" w:color="auto" w:fill="E6E6E6"/>
            </w:rPr>
            <w:id w:val="-13564920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6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12248C" w14:textId="52E11EFA" w:rsidR="004478B3" w:rsidRPr="004478B3" w:rsidRDefault="001842AF" w:rsidP="001842AF">
                <w:pPr>
                  <w:spacing w:before="60" w:after="60"/>
                  <w:rPr>
                    <w:rFonts w:ascii="Calibri" w:hAnsi="Calibri" w:cs="Arial"/>
                    <w:sz w:val="22"/>
                  </w:rPr>
                </w:pPr>
                <w:r w:rsidRPr="001842AF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</w:tr>
    </w:tbl>
    <w:p w14:paraId="54E1472A" w14:textId="4A90A07B" w:rsidR="004478B3" w:rsidRDefault="004478B3" w:rsidP="00B700E0">
      <w:pPr>
        <w:rPr>
          <w:rFonts w:asciiTheme="minorHAnsi" w:hAnsiTheme="minorHAnsi" w:cstheme="minorHAnsi"/>
          <w:sz w:val="20"/>
          <w:szCs w:val="20"/>
        </w:rPr>
      </w:pPr>
    </w:p>
    <w:p w14:paraId="16C80FEA" w14:textId="163AF8F2" w:rsidR="005869A4" w:rsidRDefault="005869A4" w:rsidP="007E7A73">
      <w:pPr>
        <w:keepNext/>
        <w:tabs>
          <w:tab w:val="left" w:pos="770"/>
        </w:tabs>
        <w:spacing w:line="276" w:lineRule="auto"/>
      </w:pPr>
    </w:p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200"/>
        <w:gridCol w:w="2860"/>
        <w:gridCol w:w="315"/>
        <w:gridCol w:w="3323"/>
      </w:tblGrid>
      <w:tr w:rsidR="007878CE" w:rsidRPr="00A314E9" w14:paraId="2DCEEEC6" w14:textId="77777777" w:rsidTr="007878CE">
        <w:trPr>
          <w:trHeight w:val="283"/>
        </w:trPr>
        <w:tc>
          <w:tcPr>
            <w:tcW w:w="3934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68AC1C06" w14:textId="77777777" w:rsidR="007878CE" w:rsidRPr="007F6A38" w:rsidRDefault="00B17F8A" w:rsidP="000D54A7">
            <w:pPr>
              <w:spacing w:before="240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color w:val="2B579A"/>
                  <w:sz w:val="16"/>
                  <w:szCs w:val="16"/>
                  <w:shd w:val="clear" w:color="auto" w:fill="E6E6E6"/>
                </w:rPr>
                <w:alias w:val="Insérer votre signature électronique"/>
                <w:tag w:val="Insérer votre signature électronique"/>
                <w:id w:val="1384523963"/>
                <w:showingPlcHdr/>
                <w:picture/>
              </w:sdtPr>
              <w:sdtEndPr/>
              <w:sdtContent>
                <w:r w:rsidR="007878CE" w:rsidRPr="007F6A38">
                  <w:rPr>
                    <w:rFonts w:asciiTheme="minorHAnsi" w:hAnsiTheme="minorHAnsi" w:cstheme="minorHAnsi"/>
                    <w:noProof/>
                    <w:color w:val="2B579A"/>
                    <w:sz w:val="16"/>
                    <w:szCs w:val="16"/>
                    <w:shd w:val="clear" w:color="auto" w:fill="E6E6E6"/>
                  </w:rPr>
                  <w:drawing>
                    <wp:inline distT="0" distB="0" distL="0" distR="0" wp14:anchorId="1072BEE6" wp14:editId="1D1238C0">
                      <wp:extent cx="546100" cy="285750"/>
                      <wp:effectExtent l="0" t="0" r="6350" b="0"/>
                      <wp:docPr id="1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610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00" w:type="dxa"/>
            <w:tcMar>
              <w:left w:w="0" w:type="dxa"/>
            </w:tcMar>
            <w:vAlign w:val="bottom"/>
          </w:tcPr>
          <w:p w14:paraId="2DBBF0E4" w14:textId="77777777" w:rsidR="007878CE" w:rsidRPr="007F6A38" w:rsidRDefault="007878CE" w:rsidP="000D54A7">
            <w:pPr>
              <w:spacing w:before="2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0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1E152516" w14:textId="77777777" w:rsidR="007878CE" w:rsidRPr="007F6A38" w:rsidRDefault="00B17F8A" w:rsidP="000D54A7">
            <w:pPr>
              <w:spacing w:before="240"/>
              <w:ind w:left="14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Style w:val="Arial10"/>
                  <w:rFonts w:asciiTheme="minorHAnsi" w:hAnsiTheme="minorHAnsi" w:cstheme="minorHAnsi"/>
                  <w:sz w:val="16"/>
                  <w:szCs w:val="16"/>
                </w:rPr>
                <w:id w:val="1199595542"/>
                <w:placeholder>
                  <w:docPart w:val="2645AEEA923C4A9798EE72C5F5977DD1"/>
                </w:placeholder>
                <w:showingPlcHdr/>
              </w:sdtPr>
              <w:sdtEndPr>
                <w:rPr>
                  <w:rStyle w:val="Policepardfaut"/>
                </w:rPr>
              </w:sdtEndPr>
              <w:sdtContent>
                <w:r w:rsidR="007878CE" w:rsidRPr="007F6A38">
                  <w:rPr>
                    <w:rStyle w:val="Textedelespacerserv"/>
                    <w:rFonts w:asciiTheme="minorHAnsi" w:eastAsiaTheme="minorHAnsi" w:hAnsiTheme="minorHAnsi" w:cstheme="minorHAnsi"/>
                    <w:sz w:val="16"/>
                    <w:szCs w:val="16"/>
                  </w:rPr>
                  <w:t>Titre prof.</w:t>
                </w:r>
              </w:sdtContent>
            </w:sdt>
            <w:r w:rsidR="007878CE" w:rsidRPr="007F6A3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315" w:type="dxa"/>
            <w:tcMar>
              <w:left w:w="0" w:type="dxa"/>
            </w:tcMar>
            <w:vAlign w:val="bottom"/>
          </w:tcPr>
          <w:p w14:paraId="2C3C70B2" w14:textId="77777777" w:rsidR="007878CE" w:rsidRPr="007F6A38" w:rsidRDefault="007878CE" w:rsidP="000D54A7">
            <w:pPr>
              <w:spacing w:before="2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sdt>
          <w:sdtPr>
            <w:rPr>
              <w:rStyle w:val="Arial10"/>
              <w:rFonts w:asciiTheme="minorHAnsi" w:hAnsiTheme="minorHAnsi" w:cstheme="minorHAnsi"/>
              <w:sz w:val="16"/>
              <w:szCs w:val="16"/>
            </w:rPr>
            <w:id w:val="37564186"/>
            <w:placeholder>
              <w:docPart w:val="DE48CCD6F014455BBBF2BF66C332697F"/>
            </w:placeholder>
            <w:showingPlcHdr/>
            <w:date w:fullDate="2022-04-22T00:00:00Z">
              <w:dateFormat w:val="yyyy-MM-dd"/>
              <w:lid w:val="fr-CA"/>
              <w:storeMappedDataAs w:val="dateTime"/>
              <w:calendar w:val="gregorian"/>
            </w:date>
          </w:sdtPr>
          <w:sdtEndPr>
            <w:rPr>
              <w:rStyle w:val="Textedelespacerserv"/>
              <w:rFonts w:eastAsiaTheme="minorHAnsi"/>
              <w:color w:val="808080"/>
            </w:rPr>
          </w:sdtEndPr>
          <w:sdtContent>
            <w:tc>
              <w:tcPr>
                <w:tcW w:w="3323" w:type="dxa"/>
                <w:tcBorders>
                  <w:bottom w:val="single" w:sz="4" w:space="0" w:color="auto"/>
                </w:tcBorders>
                <w:tcMar>
                  <w:left w:w="0" w:type="dxa"/>
                </w:tcMar>
                <w:vAlign w:val="bottom"/>
              </w:tcPr>
              <w:p w14:paraId="48061E8D" w14:textId="77777777" w:rsidR="007878CE" w:rsidRPr="007F6A38" w:rsidRDefault="007878CE" w:rsidP="000D54A7">
                <w:pPr>
                  <w:spacing w:before="240"/>
                  <w:ind w:left="9" w:right="-13"/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F6A38">
                  <w:rPr>
                    <w:rStyle w:val="Textedelespacerserv"/>
                    <w:rFonts w:asciiTheme="minorHAnsi" w:eastAsiaTheme="minorHAnsi" w:hAnsiTheme="minorHAnsi" w:cstheme="minorHAnsi"/>
                    <w:sz w:val="16"/>
                    <w:szCs w:val="16"/>
                  </w:rPr>
                  <w:t>Entrer date</w:t>
                </w:r>
              </w:p>
            </w:tc>
          </w:sdtContent>
        </w:sdt>
      </w:tr>
      <w:tr w:rsidR="007878CE" w:rsidRPr="00A314E9" w14:paraId="6AA274A2" w14:textId="77777777" w:rsidTr="007878CE">
        <w:tc>
          <w:tcPr>
            <w:tcW w:w="3934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76AAFCD1" w14:textId="77777777" w:rsidR="007878CE" w:rsidRPr="007F6A38" w:rsidRDefault="007878CE" w:rsidP="000D54A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F6A38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 xml:space="preserve">Signature </w:t>
            </w:r>
          </w:p>
        </w:tc>
        <w:tc>
          <w:tcPr>
            <w:tcW w:w="200" w:type="dxa"/>
            <w:tcMar>
              <w:left w:w="0" w:type="dxa"/>
            </w:tcMar>
          </w:tcPr>
          <w:p w14:paraId="18B1C46E" w14:textId="77777777" w:rsidR="007878CE" w:rsidRPr="007F6A38" w:rsidRDefault="007878CE" w:rsidP="000D54A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0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76C97604" w14:textId="77777777" w:rsidR="007878CE" w:rsidRPr="007F6A38" w:rsidRDefault="007878CE" w:rsidP="000D54A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F6A38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Titre professionnel</w:t>
            </w:r>
          </w:p>
        </w:tc>
        <w:tc>
          <w:tcPr>
            <w:tcW w:w="315" w:type="dxa"/>
            <w:tcMar>
              <w:left w:w="0" w:type="dxa"/>
            </w:tcMar>
          </w:tcPr>
          <w:p w14:paraId="29C1714A" w14:textId="77777777" w:rsidR="007878CE" w:rsidRPr="007F6A38" w:rsidRDefault="007878CE" w:rsidP="000D54A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23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101E0495" w14:textId="77777777" w:rsidR="007878CE" w:rsidRPr="007F6A38" w:rsidRDefault="007878CE" w:rsidP="000D54A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6A38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AAAA/MM/JJ</w:t>
            </w:r>
          </w:p>
        </w:tc>
      </w:tr>
      <w:tr w:rsidR="007878CE" w:rsidRPr="00A314E9" w14:paraId="0EF6D83A" w14:textId="77777777" w:rsidTr="007878CE">
        <w:tc>
          <w:tcPr>
            <w:tcW w:w="3934" w:type="dxa"/>
            <w:tcMar>
              <w:left w:w="0" w:type="dxa"/>
            </w:tcMar>
          </w:tcPr>
          <w:p w14:paraId="33149DE5" w14:textId="77777777" w:rsidR="007878CE" w:rsidRPr="007F6A38" w:rsidRDefault="007878CE" w:rsidP="000D54A7">
            <w:pPr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200" w:type="dxa"/>
            <w:tcMar>
              <w:left w:w="0" w:type="dxa"/>
            </w:tcMar>
          </w:tcPr>
          <w:p w14:paraId="38FA29D7" w14:textId="77777777" w:rsidR="007878CE" w:rsidRPr="007F6A38" w:rsidRDefault="007878CE" w:rsidP="000D54A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0" w:type="dxa"/>
            <w:tcMar>
              <w:left w:w="0" w:type="dxa"/>
            </w:tcMar>
          </w:tcPr>
          <w:p w14:paraId="7023FA2A" w14:textId="77777777" w:rsidR="007878CE" w:rsidRPr="007F6A38" w:rsidRDefault="007878CE" w:rsidP="000D54A7">
            <w:pPr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315" w:type="dxa"/>
            <w:tcMar>
              <w:left w:w="0" w:type="dxa"/>
            </w:tcMar>
          </w:tcPr>
          <w:p w14:paraId="2F410E07" w14:textId="77777777" w:rsidR="007878CE" w:rsidRPr="007F6A38" w:rsidRDefault="007878CE" w:rsidP="000D54A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23" w:type="dxa"/>
            <w:tcMar>
              <w:left w:w="0" w:type="dxa"/>
            </w:tcMar>
          </w:tcPr>
          <w:p w14:paraId="3896DF07" w14:textId="77777777" w:rsidR="007878CE" w:rsidRPr="007F6A38" w:rsidRDefault="007878CE" w:rsidP="000D54A7">
            <w:pPr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</w:pPr>
          </w:p>
        </w:tc>
      </w:tr>
      <w:tr w:rsidR="006D30CB" w:rsidRPr="006A03B2" w14:paraId="1F1C3C18" w14:textId="77777777" w:rsidTr="007878CE">
        <w:trPr>
          <w:trHeight w:val="170"/>
        </w:trPr>
        <w:sdt>
          <w:sdtPr>
            <w:rPr>
              <w:rStyle w:val="Arial10"/>
              <w:rFonts w:asciiTheme="minorHAnsi" w:hAnsiTheme="minorHAnsi" w:cstheme="minorHAnsi"/>
              <w:sz w:val="16"/>
              <w:szCs w:val="16"/>
            </w:rPr>
            <w:id w:val="125521361"/>
            <w:placeholder>
              <w:docPart w:val="85104830A04448ABBD28809A2D01A3C5"/>
            </w:placeholder>
            <w:showingPlcHdr/>
            <w:text/>
          </w:sdtPr>
          <w:sdtEndPr>
            <w:rPr>
              <w:rStyle w:val="Policepardfaut"/>
            </w:rPr>
          </w:sdtEndPr>
          <w:sdtContent>
            <w:tc>
              <w:tcPr>
                <w:tcW w:w="3934" w:type="dxa"/>
                <w:tcMar>
                  <w:left w:w="0" w:type="dxa"/>
                </w:tcMar>
                <w:vAlign w:val="bottom"/>
              </w:tcPr>
              <w:p w14:paraId="75616701" w14:textId="77777777" w:rsidR="006D30CB" w:rsidRPr="007F6A38" w:rsidRDefault="006D30CB" w:rsidP="000D54A7">
                <w:pPr>
                  <w:spacing w:before="16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F6A38">
                  <w:rPr>
                    <w:rStyle w:val="Textedelespacerserv"/>
                    <w:rFonts w:asciiTheme="minorHAnsi" w:eastAsiaTheme="minorHAnsi" w:hAnsiTheme="minorHAnsi" w:cstheme="minorHAnsi"/>
                    <w:sz w:val="16"/>
                    <w:szCs w:val="16"/>
                  </w:rPr>
                  <w:t>Entrer prénom et nom</w:t>
                </w:r>
              </w:p>
            </w:tc>
          </w:sdtContent>
        </w:sdt>
        <w:tc>
          <w:tcPr>
            <w:tcW w:w="200" w:type="dxa"/>
            <w:tcMar>
              <w:left w:w="0" w:type="dxa"/>
            </w:tcMar>
            <w:vAlign w:val="bottom"/>
          </w:tcPr>
          <w:p w14:paraId="34B990BE" w14:textId="77777777" w:rsidR="006D30CB" w:rsidRPr="007F6A38" w:rsidRDefault="006D30CB" w:rsidP="000D54A7">
            <w:pPr>
              <w:spacing w:before="1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sdt>
          <w:sdtPr>
            <w:rPr>
              <w:rStyle w:val="Arial10"/>
              <w:rFonts w:asciiTheme="minorHAnsi" w:hAnsiTheme="minorHAnsi" w:cstheme="minorHAnsi"/>
              <w:sz w:val="16"/>
              <w:szCs w:val="16"/>
            </w:rPr>
            <w:id w:val="908651604"/>
            <w:placeholder>
              <w:docPart w:val="309EF354AC1640CDA4CE5C2F74DAA3D9"/>
            </w:placeholder>
            <w:showingPlcHdr/>
            <w:text/>
          </w:sdtPr>
          <w:sdtEndPr>
            <w:rPr>
              <w:rStyle w:val="Policepardfaut"/>
            </w:rPr>
          </w:sdtEndPr>
          <w:sdtContent>
            <w:tc>
              <w:tcPr>
                <w:tcW w:w="2860" w:type="dxa"/>
                <w:tcMar>
                  <w:left w:w="0" w:type="dxa"/>
                </w:tcMar>
                <w:vAlign w:val="bottom"/>
              </w:tcPr>
              <w:p w14:paraId="4DF29AC5" w14:textId="77777777" w:rsidR="006D30CB" w:rsidRPr="007F6A38" w:rsidRDefault="006D30CB" w:rsidP="000D54A7">
                <w:pPr>
                  <w:spacing w:before="16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F6A38">
                  <w:rPr>
                    <w:rStyle w:val="Textedelespacerserv"/>
                    <w:rFonts w:asciiTheme="minorHAnsi" w:eastAsiaTheme="minorHAnsi" w:hAnsiTheme="minorHAnsi" w:cstheme="minorHAnsi"/>
                    <w:sz w:val="16"/>
                    <w:szCs w:val="16"/>
                  </w:rPr>
                  <w:t>Entrer la direction.</w:t>
                </w:r>
              </w:p>
            </w:tc>
          </w:sdtContent>
        </w:sdt>
        <w:tc>
          <w:tcPr>
            <w:tcW w:w="315" w:type="dxa"/>
            <w:tcMar>
              <w:left w:w="0" w:type="dxa"/>
            </w:tcMar>
            <w:vAlign w:val="bottom"/>
          </w:tcPr>
          <w:p w14:paraId="6F2857EC" w14:textId="77777777" w:rsidR="006D30CB" w:rsidRPr="007F6A38" w:rsidRDefault="006D30CB" w:rsidP="000D54A7">
            <w:pPr>
              <w:spacing w:before="1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sdt>
          <w:sdtPr>
            <w:rPr>
              <w:rStyle w:val="Arial10"/>
              <w:rFonts w:asciiTheme="minorHAnsi" w:hAnsiTheme="minorHAnsi" w:cstheme="minorHAnsi"/>
              <w:sz w:val="16"/>
              <w:szCs w:val="16"/>
            </w:rPr>
            <w:id w:val="-741490680"/>
            <w:placeholder>
              <w:docPart w:val="34D2F5C0621440E9A761FC560C1FBED7"/>
            </w:placeholder>
            <w:showingPlcHdr/>
            <w:text/>
          </w:sdtPr>
          <w:sdtEndPr>
            <w:rPr>
              <w:rStyle w:val="Policepardfaut"/>
            </w:rPr>
          </w:sdtEndPr>
          <w:sdtContent>
            <w:tc>
              <w:tcPr>
                <w:tcW w:w="3323" w:type="dxa"/>
                <w:vAlign w:val="bottom"/>
              </w:tcPr>
              <w:p w14:paraId="79C1E933" w14:textId="77777777" w:rsidR="006D30CB" w:rsidRPr="007F6A38" w:rsidRDefault="006D30CB" w:rsidP="000D54A7">
                <w:pPr>
                  <w:spacing w:before="160"/>
                  <w:ind w:left="-69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F6A38">
                  <w:rPr>
                    <w:rStyle w:val="Textedelespacerserv"/>
                    <w:rFonts w:asciiTheme="minorHAnsi" w:eastAsiaTheme="minorHAnsi" w:hAnsiTheme="minorHAnsi" w:cstheme="minorHAnsi"/>
                    <w:sz w:val="16"/>
                    <w:szCs w:val="16"/>
                  </w:rPr>
                  <w:t>Entrer le programme/service.</w:t>
                </w:r>
              </w:p>
            </w:tc>
          </w:sdtContent>
        </w:sdt>
      </w:tr>
      <w:tr w:rsidR="006D30CB" w:rsidRPr="00A314E9" w14:paraId="4B4AD24D" w14:textId="77777777" w:rsidTr="007878CE">
        <w:trPr>
          <w:trHeight w:val="300"/>
        </w:trPr>
        <w:tc>
          <w:tcPr>
            <w:tcW w:w="3934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193A3438" w14:textId="77777777" w:rsidR="006D30CB" w:rsidRPr="007F6A38" w:rsidRDefault="006D30CB" w:rsidP="000D54A7">
            <w:pPr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</w:pPr>
            <w:r w:rsidRPr="007F6A38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Prénom et nom en lettre moulée</w:t>
            </w:r>
          </w:p>
        </w:tc>
        <w:tc>
          <w:tcPr>
            <w:tcW w:w="200" w:type="dxa"/>
            <w:tcMar>
              <w:left w:w="0" w:type="dxa"/>
            </w:tcMar>
          </w:tcPr>
          <w:p w14:paraId="68F21777" w14:textId="77777777" w:rsidR="006D30CB" w:rsidRPr="007F6A38" w:rsidRDefault="006D30CB" w:rsidP="000D54A7">
            <w:pPr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2860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2A7B293E" w14:textId="77777777" w:rsidR="006D30CB" w:rsidRPr="007F6A38" w:rsidRDefault="006D30CB" w:rsidP="000D54A7">
            <w:pPr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</w:pPr>
            <w:r w:rsidRPr="007F6A38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Direction</w:t>
            </w:r>
          </w:p>
        </w:tc>
        <w:tc>
          <w:tcPr>
            <w:tcW w:w="315" w:type="dxa"/>
            <w:tcMar>
              <w:left w:w="0" w:type="dxa"/>
            </w:tcMar>
          </w:tcPr>
          <w:p w14:paraId="51E9F069" w14:textId="77777777" w:rsidR="006D30CB" w:rsidRPr="007F6A38" w:rsidRDefault="006D30CB" w:rsidP="000D54A7">
            <w:pPr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3323" w:type="dxa"/>
            <w:tcBorders>
              <w:top w:val="single" w:sz="4" w:space="0" w:color="auto"/>
            </w:tcBorders>
          </w:tcPr>
          <w:p w14:paraId="16B8D186" w14:textId="77777777" w:rsidR="006D30CB" w:rsidRPr="007F6A38" w:rsidRDefault="006D30CB" w:rsidP="000D54A7">
            <w:pPr>
              <w:ind w:left="-69"/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</w:pPr>
            <w:r w:rsidRPr="007F6A38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Programme/service</w:t>
            </w:r>
          </w:p>
        </w:tc>
      </w:tr>
    </w:tbl>
    <w:p w14:paraId="6F6D142F" w14:textId="77777777" w:rsidR="006D30CB" w:rsidRDefault="006D30CB" w:rsidP="007E7A73">
      <w:pPr>
        <w:keepNext/>
        <w:tabs>
          <w:tab w:val="left" w:pos="770"/>
        </w:tabs>
        <w:spacing w:line="276" w:lineRule="auto"/>
      </w:pPr>
    </w:p>
    <w:sectPr w:rsidR="006D30CB" w:rsidSect="00EF71A9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4" w:right="1022" w:bottom="994" w:left="1022" w:header="706" w:footer="590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86EE5D3" w16cex:dateUtc="2023-03-31T14:15:00Z">
    <w16cex:extLst>
      <w16:ext w16:uri="{CE6994B0-6A32-4C9F-8C6B-6E91EDA988CE}">
        <cr:reactions xmlns:cr="http://schemas.microsoft.com/office/comments/2020/reactions">
          <cr:reaction reactionType="1">
            <cr:reactionInfo dateUtc="2023-04-04T17:21:53Z">
              <cr:user userId="S::manon.ouimet.csssjr16@ssss.gouv.qc.ca::96e2ca6e-473e-427c-ae75-c3c0ff1eca0a" userProvider="AD" userName="Manon Ouimet  (CISSSMO16)"/>
            </cr:reactionInfo>
          </cr:reaction>
        </cr:reactions>
      </w16:ext>
    </w16cex:extLst>
  </w16cex:commentExtensible>
  <w16cex:commentExtensible w16cex:durableId="702BE061" w16cex:dateUtc="2023-04-04T19:00:00Z"/>
  <w16cex:commentExtensible w16cex:durableId="3F12C5C6" w16cex:dateUtc="2023-03-31T14:19:00Z">
    <w16cex:extLst>
      <w16:ext w16:uri="{CE6994B0-6A32-4C9F-8C6B-6E91EDA988CE}">
        <cr:reactions xmlns:cr="http://schemas.microsoft.com/office/comments/2020/reactions">
          <cr:reaction reactionType="1">
            <cr:reactionInfo dateUtc="2023-04-04T19:04:27Z">
              <cr:user userId="S::manon.ouimet.csssjr16@ssss.gouv.qc.ca::96e2ca6e-473e-427c-ae75-c3c0ff1eca0a" userProvider="AD" userName="Manon Ouimet  (CISSSMO16)"/>
            </cr:reactionInfo>
          </cr:reaction>
        </cr:reactions>
      </w16:ext>
    </w16cex:extLst>
  </w16cex:commentExtensible>
  <w16cex:commentExtensible w16cex:durableId="3545843C" w16cex:dateUtc="2023-04-04T19:04:00Z"/>
  <w16cex:commentExtensible w16cex:durableId="62E6B6D3" w16cex:dateUtc="2023-04-05T13:30:00Z"/>
  <w16cex:commentExtensible w16cex:durableId="27D7C3AF" w16cex:dateUtc="2023-04-05T16:53:00Z"/>
  <w16cex:commentExtensible w16cex:durableId="0A96E215" w16cex:dateUtc="2023-03-31T14:17:00Z">
    <w16cex:extLst>
      <w16:ext w16:uri="{CE6994B0-6A32-4C9F-8C6B-6E91EDA988CE}">
        <cr:reactions xmlns:cr="http://schemas.microsoft.com/office/comments/2020/reactions">
          <cr:reaction reactionType="1">
            <cr:reactionInfo dateUtc="2023-04-04T17:22:25Z">
              <cr:user userId="S::manon.ouimet.csssjr16@ssss.gouv.qc.ca::96e2ca6e-473e-427c-ae75-c3c0ff1eca0a" userProvider="AD" userName="Manon Ouimet  (CISSSMO16)"/>
            </cr:reactionInfo>
          </cr:reaction>
        </cr:reactions>
      </w16:ext>
    </w16cex:extLst>
  </w16cex:commentExtensible>
  <w16cex:commentExtensible w16cex:durableId="541D6A6D" w16cex:dateUtc="2023-04-04T19:01:00Z"/>
  <w16cex:commentExtensible w16cex:durableId="028D7009" w16cex:dateUtc="2023-04-18T21:23:58.379Z"/>
  <w16cex:commentExtensible w16cex:durableId="52859B75" w16cex:dateUtc="2023-04-18T21:24:13.70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1649259" w16cid:durableId="686EE5D3"/>
  <w16cid:commentId w16cid:paraId="00C62C72" w16cid:durableId="702BE061"/>
  <w16cid:commentId w16cid:paraId="1126640F" w16cid:durableId="3F12C5C6"/>
  <w16cid:commentId w16cid:paraId="31A75E3C" w16cid:durableId="3545843C"/>
  <w16cid:commentId w16cid:paraId="55295DD0" w16cid:durableId="62E6B6D3"/>
  <w16cid:commentId w16cid:paraId="22B224BB" w16cid:durableId="27D7C3AF"/>
  <w16cid:commentId w16cid:paraId="1B8C2878" w16cid:durableId="0A96E215"/>
  <w16cid:commentId w16cid:paraId="5F225B87" w16cid:durableId="541D6A6D"/>
  <w16cid:commentId w16cid:paraId="7CBDF3A5" w16cid:durableId="028D7009"/>
  <w16cid:commentId w16cid:paraId="35FCE0C3" w16cid:durableId="52859B7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D1039" w14:textId="77777777" w:rsidR="005A6BDA" w:rsidRDefault="005A6BDA" w:rsidP="0081257E">
      <w:r>
        <w:separator/>
      </w:r>
    </w:p>
  </w:endnote>
  <w:endnote w:type="continuationSeparator" w:id="0">
    <w:p w14:paraId="2A425B95" w14:textId="77777777" w:rsidR="005A6BDA" w:rsidRDefault="005A6BDA" w:rsidP="0081257E">
      <w:r>
        <w:continuationSeparator/>
      </w:r>
    </w:p>
  </w:endnote>
  <w:endnote w:type="continuationNotice" w:id="1">
    <w:p w14:paraId="3D8E632F" w14:textId="77777777" w:rsidR="00085F33" w:rsidRDefault="00085F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0C415415" w14:textId="77777777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color w:val="2B579A"/>
        <w:sz w:val="15"/>
        <w:szCs w:val="15"/>
        <w:shd w:val="clear" w:color="auto" w:fill="E6E6E6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color w:val="2B579A"/>
        <w:sz w:val="15"/>
        <w:szCs w:val="15"/>
        <w:shd w:val="clear" w:color="auto" w:fill="E6E6E6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color w:val="2B579A"/>
        <w:sz w:val="15"/>
        <w:szCs w:val="15"/>
        <w:shd w:val="clear" w:color="auto" w:fill="E6E6E6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color w:val="2B579A"/>
        <w:sz w:val="15"/>
        <w:szCs w:val="15"/>
        <w:shd w:val="clear" w:color="auto" w:fill="E6E6E6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color w:val="2B579A"/>
        <w:sz w:val="15"/>
        <w:szCs w:val="15"/>
        <w:shd w:val="clear" w:color="auto" w:fill="E6E6E6"/>
      </w:rPr>
      <w:fldChar w:fldCharType="separate"/>
    </w:r>
    <w:r w:rsidR="001D31CD" w:rsidRPr="001D31C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color w:val="2B579A"/>
        <w:sz w:val="15"/>
        <w:szCs w:val="15"/>
        <w:shd w:val="clear" w:color="auto" w:fill="E6E6E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2C00E" w14:textId="77777777" w:rsidR="00EE71AF" w:rsidRPr="002C0510" w:rsidRDefault="009F0AF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color w:val="2B579A"/>
        <w:sz w:val="20"/>
        <w:szCs w:val="20"/>
        <w:shd w:val="clear" w:color="auto" w:fill="E6E6E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9429750</wp:posOffset>
              </wp:positionV>
              <wp:extent cx="3239770" cy="39179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3727F1" w14:textId="77777777" w:rsidR="009F0AF9" w:rsidRPr="00783D34" w:rsidRDefault="009F0AF9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TITRE DU DOCUMENT EN MAJUSCULE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15244733">
            <v:shapetype id="_x0000_t202" coordsize="21600,21600" o:spt="202" path="m,l,21600r21600,l21600,xe" w14:anchorId="237289CC">
              <v:stroke joinstyle="miter"/>
              <v:path gradientshapeok="t" o:connecttype="rect"/>
            </v:shapetype>
            <v:shape id="Zone de texte 6" style="position:absolute;margin-left:2in;margin-top:742.5pt;width:255.1pt;height:30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">
              <v:textbox>
                <w:txbxContent>
                  <w:p w:rsidRPr="00783D34" w:rsidR="009F0AF9" w:rsidP="009F0AF9" w:rsidRDefault="009F0AF9" w14:paraId="0F167168" w14:textId="77777777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TITRE DU DOCUMENT EN MAJUSCULE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DF095A">
      <w:rPr>
        <w:rFonts w:asciiTheme="minorHAnsi" w:hAnsiTheme="minorHAnsi" w:cstheme="minorHAnsi"/>
        <w:sz w:val="15"/>
        <w:szCs w:val="15"/>
      </w:rPr>
      <w:t>Dossier de l’usager</w:t>
    </w:r>
  </w:p>
  <w:p w14:paraId="042E8D4B" w14:textId="110D863A" w:rsidR="00EE71AF" w:rsidRPr="009241CF" w:rsidRDefault="00483754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 xml:space="preserve">CLI-XXXXX </w:t>
    </w:r>
    <w:r w:rsidRPr="007D0D5B">
      <w:rPr>
        <w:rFonts w:asciiTheme="minorHAnsi" w:hAnsiTheme="minorHAnsi" w:cstheme="minorHAnsi"/>
        <w:sz w:val="15"/>
        <w:szCs w:val="15"/>
      </w:rPr>
      <w:t>(XXXX-XX)</w:t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483754">
      <w:rPr>
        <w:rFonts w:asciiTheme="minorHAnsi" w:hAnsiTheme="minorHAnsi" w:cstheme="minorHAnsi"/>
        <w:bCs/>
        <w:color w:val="2B579A"/>
        <w:sz w:val="15"/>
        <w:szCs w:val="15"/>
        <w:shd w:val="clear" w:color="auto" w:fill="E6E6E6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483754">
      <w:rPr>
        <w:rFonts w:asciiTheme="minorHAnsi" w:hAnsiTheme="minorHAnsi" w:cstheme="minorHAnsi"/>
        <w:bCs/>
        <w:color w:val="2B579A"/>
        <w:sz w:val="15"/>
        <w:szCs w:val="15"/>
        <w:shd w:val="clear" w:color="auto" w:fill="E6E6E6"/>
      </w:rPr>
      <w:fldChar w:fldCharType="separate"/>
    </w:r>
    <w:r w:rsidR="00301658" w:rsidRPr="00301658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483754">
      <w:rPr>
        <w:rFonts w:asciiTheme="minorHAnsi" w:hAnsiTheme="minorHAnsi" w:cstheme="minorHAnsi"/>
        <w:bCs/>
        <w:color w:val="2B579A"/>
        <w:sz w:val="15"/>
        <w:szCs w:val="15"/>
        <w:shd w:val="clear" w:color="auto" w:fill="E6E6E6"/>
      </w:rPr>
      <w:fldChar w:fldCharType="end"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483754">
      <w:rPr>
        <w:rFonts w:asciiTheme="minorHAnsi" w:hAnsiTheme="minorHAnsi" w:cstheme="minorHAnsi"/>
        <w:bCs/>
        <w:color w:val="2B579A"/>
        <w:sz w:val="15"/>
        <w:szCs w:val="15"/>
        <w:shd w:val="clear" w:color="auto" w:fill="E6E6E6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483754">
      <w:rPr>
        <w:rFonts w:asciiTheme="minorHAnsi" w:hAnsiTheme="minorHAnsi" w:cstheme="minorHAnsi"/>
        <w:bCs/>
        <w:color w:val="2B579A"/>
        <w:sz w:val="15"/>
        <w:szCs w:val="15"/>
        <w:shd w:val="clear" w:color="auto" w:fill="E6E6E6"/>
      </w:rPr>
      <w:fldChar w:fldCharType="separate"/>
    </w:r>
    <w:r w:rsidR="00301658" w:rsidRPr="00301658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483754">
      <w:rPr>
        <w:rFonts w:asciiTheme="minorHAnsi" w:hAnsiTheme="minorHAnsi" w:cstheme="minorHAnsi"/>
        <w:bCs/>
        <w:color w:val="2B579A"/>
        <w:sz w:val="15"/>
        <w:szCs w:val="15"/>
        <w:shd w:val="clear" w:color="auto" w:fill="E6E6E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81DB7" w14:textId="77777777" w:rsidR="00EE71AF" w:rsidRPr="002C0510" w:rsidRDefault="009F0AF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color w:val="2B579A"/>
        <w:sz w:val="20"/>
        <w:szCs w:val="20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7289CC" wp14:editId="6D87FD76">
              <wp:simplePos x="0" y="0"/>
              <wp:positionH relativeFrom="column">
                <wp:posOffset>1828800</wp:posOffset>
              </wp:positionH>
              <wp:positionV relativeFrom="page">
                <wp:posOffset>9408160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04A160" w14:textId="29FB9865" w:rsidR="009F0AF9" w:rsidRPr="002D62CB" w:rsidRDefault="00F07F17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SOMMAIRE DE L’INTERVENTION</w:t>
                          </w:r>
                        </w:p>
                        <w:p w14:paraId="575686FE" w14:textId="77777777" w:rsidR="00F07F17" w:rsidRDefault="00F07F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7BEA46FF">
            <v:shapetype id="_x0000_t202" coordsize="21600,21600" o:spt="202" path="m,l,21600r21600,l21600,xe" w14:anchorId="237289CC">
              <v:stroke joinstyle="miter"/>
              <v:path gradientshapeok="t" o:connecttype="rect"/>
            </v:shapetype>
            <v:shape id="Zone de texte 7" style="position:absolute;margin-left:2in;margin-top:740.8pt;width:255.1pt;height:3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">
              <v:textbox>
                <w:txbxContent>
                  <w:p w:rsidRPr="002D62CB" w:rsidR="009F0AF9" w:rsidP="009F0AF9" w:rsidRDefault="00F07F17" w14:paraId="161BD280" w14:textId="29FB9865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SOMMAIRE DE L’INTERVENTION</w:t>
                    </w:r>
                  </w:p>
                  <w:p w:rsidR="00F07F17" w:rsidRDefault="00F07F17" w14:paraId="672A6659" w14:textId="77777777"/>
                </w:txbxContent>
              </v:textbox>
              <w10:wrap anchory="page"/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84540F">
      <w:rPr>
        <w:rFonts w:asciiTheme="minorHAnsi" w:hAnsiTheme="minorHAnsi" w:cstheme="minorHAnsi"/>
        <w:sz w:val="15"/>
        <w:szCs w:val="15"/>
      </w:rPr>
      <w:t>de l’usager</w:t>
    </w:r>
  </w:p>
  <w:p w14:paraId="315BD64D" w14:textId="5515315B" w:rsidR="00EE71AF" w:rsidRPr="002C0510" w:rsidRDefault="0048375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D06510">
      <w:rPr>
        <w:rFonts w:asciiTheme="minorHAnsi" w:hAnsiTheme="minorHAnsi" w:cstheme="minorHAnsi"/>
        <w:sz w:val="20"/>
        <w:szCs w:val="20"/>
      </w:rPr>
      <w:t xml:space="preserve">60620 </w:t>
    </w:r>
    <w:r w:rsidR="00502444">
      <w:rPr>
        <w:rFonts w:asciiTheme="minorHAnsi" w:hAnsiTheme="minorHAnsi" w:cstheme="minorHAnsi"/>
        <w:sz w:val="15"/>
        <w:szCs w:val="15"/>
      </w:rPr>
      <w:t>(</w:t>
    </w:r>
    <w:r w:rsidR="00D06510">
      <w:rPr>
        <w:rFonts w:asciiTheme="minorHAnsi" w:hAnsiTheme="minorHAnsi" w:cstheme="minorHAnsi"/>
        <w:sz w:val="15"/>
        <w:szCs w:val="15"/>
      </w:rPr>
      <w:t>2023-05</w:t>
    </w:r>
    <w:r w:rsidRPr="00015646">
      <w:rPr>
        <w:rFonts w:asciiTheme="minorHAnsi" w:hAnsiTheme="minorHAnsi" w:cstheme="minorHAnsi"/>
        <w:sz w:val="15"/>
        <w:szCs w:val="15"/>
      </w:rPr>
      <w:t>)</w:t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483754">
      <w:rPr>
        <w:rFonts w:asciiTheme="minorHAnsi" w:hAnsiTheme="minorHAnsi" w:cstheme="minorHAnsi"/>
        <w:bCs/>
        <w:color w:val="2B579A"/>
        <w:sz w:val="15"/>
        <w:szCs w:val="15"/>
        <w:shd w:val="clear" w:color="auto" w:fill="E6E6E6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483754">
      <w:rPr>
        <w:rFonts w:asciiTheme="minorHAnsi" w:hAnsiTheme="minorHAnsi" w:cstheme="minorHAnsi"/>
        <w:bCs/>
        <w:color w:val="2B579A"/>
        <w:sz w:val="15"/>
        <w:szCs w:val="15"/>
        <w:shd w:val="clear" w:color="auto" w:fill="E6E6E6"/>
      </w:rPr>
      <w:fldChar w:fldCharType="separate"/>
    </w:r>
    <w:r w:rsidR="00B17F8A" w:rsidRPr="00B17F8A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="00EE71AF" w:rsidRPr="00483754">
      <w:rPr>
        <w:rFonts w:asciiTheme="minorHAnsi" w:hAnsiTheme="minorHAnsi" w:cstheme="minorHAnsi"/>
        <w:bCs/>
        <w:color w:val="2B579A"/>
        <w:sz w:val="15"/>
        <w:szCs w:val="15"/>
        <w:shd w:val="clear" w:color="auto" w:fill="E6E6E6"/>
      </w:rPr>
      <w:fldChar w:fldCharType="end"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483754">
      <w:rPr>
        <w:rFonts w:asciiTheme="minorHAnsi" w:hAnsiTheme="minorHAnsi" w:cstheme="minorHAnsi"/>
        <w:bCs/>
        <w:color w:val="2B579A"/>
        <w:sz w:val="15"/>
        <w:szCs w:val="15"/>
        <w:shd w:val="clear" w:color="auto" w:fill="E6E6E6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483754">
      <w:rPr>
        <w:rFonts w:asciiTheme="minorHAnsi" w:hAnsiTheme="minorHAnsi" w:cstheme="minorHAnsi"/>
        <w:bCs/>
        <w:color w:val="2B579A"/>
        <w:sz w:val="15"/>
        <w:szCs w:val="15"/>
        <w:shd w:val="clear" w:color="auto" w:fill="E6E6E6"/>
      </w:rPr>
      <w:fldChar w:fldCharType="separate"/>
    </w:r>
    <w:r w:rsidR="00B17F8A" w:rsidRPr="00B17F8A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="00EE71AF" w:rsidRPr="00483754">
      <w:rPr>
        <w:rFonts w:asciiTheme="minorHAnsi" w:hAnsiTheme="minorHAnsi" w:cstheme="minorHAnsi"/>
        <w:bCs/>
        <w:color w:val="2B579A"/>
        <w:sz w:val="15"/>
        <w:szCs w:val="15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940D3" w14:textId="77777777" w:rsidR="005A6BDA" w:rsidRDefault="005A6BDA" w:rsidP="0081257E">
      <w:r>
        <w:separator/>
      </w:r>
    </w:p>
  </w:footnote>
  <w:footnote w:type="continuationSeparator" w:id="0">
    <w:p w14:paraId="37FA302D" w14:textId="77777777" w:rsidR="005A6BDA" w:rsidRDefault="005A6BDA" w:rsidP="0081257E">
      <w:r>
        <w:continuationSeparator/>
      </w:r>
    </w:p>
  </w:footnote>
  <w:footnote w:type="continuationNotice" w:id="1">
    <w:p w14:paraId="4FBC4C7A" w14:textId="77777777" w:rsidR="00085F33" w:rsidRDefault="00085F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FAB5A" w14:textId="7F1C5452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  <w:shd w:val="clear" w:color="auto" w:fill="E6E6E6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  <w:shd w:val="clear" w:color="auto" w:fill="E6E6E6"/>
      </w:rPr>
    </w:r>
    <w:r w:rsidR="00E3667F">
      <w:rPr>
        <w:rFonts w:asciiTheme="minorHAnsi" w:hAnsiTheme="minorHAnsi" w:cstheme="minorHAnsi"/>
        <w:color w:val="808080"/>
        <w:sz w:val="20"/>
        <w:szCs w:val="20"/>
        <w:shd w:val="clear" w:color="auto" w:fill="E6E6E6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:shd w:val="clear" w:color="auto" w:fill="E6E6E6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349459160"/>
        <w:placeholder>
          <w:docPart w:val="262CC7DB9AF24AC188B7B1582CEFBD35"/>
        </w:placeholder>
      </w:sdtPr>
      <w:sdtEndPr/>
      <w:sdtContent/>
    </w:sdt>
    <w:r w:rsidR="00E3667F">
      <w:rPr>
        <w:rFonts w:asciiTheme="minorHAnsi" w:hAnsiTheme="minorHAnsi" w:cstheme="minorHAnsi"/>
        <w:color w:val="808080"/>
        <w:sz w:val="20"/>
        <w:szCs w:val="20"/>
        <w:shd w:val="clear" w:color="auto" w:fill="E6E6E6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  <w:shd w:val="clear" w:color="auto" w:fill="E6E6E6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  <w:shd w:val="clear" w:color="auto" w:fill="E6E6E6"/>
      </w:rPr>
    </w:r>
    <w:r w:rsidR="00E3667F">
      <w:rPr>
        <w:rFonts w:asciiTheme="minorHAnsi" w:hAnsiTheme="minorHAnsi" w:cstheme="minorHAnsi"/>
        <w:color w:val="808080"/>
        <w:sz w:val="20"/>
        <w:szCs w:val="20"/>
        <w:shd w:val="clear" w:color="auto" w:fill="E6E6E6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:shd w:val="clear" w:color="auto" w:fill="E6E6E6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-1745257081"/>
        <w:placeholder>
          <w:docPart w:val="F91E4F6A6D2A4687847DA231E72666FA"/>
        </w:placeholder>
      </w:sdtPr>
      <w:sdtEndPr/>
      <w:sdtContent>
        <w:r w:rsidR="001D31CD" w:rsidRPr="00222808">
          <w:rPr>
            <w:rFonts w:asciiTheme="minorHAnsi" w:hAnsiTheme="minorHAnsi" w:cstheme="minorHAnsi"/>
            <w:color w:val="000000" w:themeColor="text1"/>
            <w:sz w:val="18"/>
            <w:szCs w:val="18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  <w:shd w:val="clear" w:color="auto" w:fill="E6E6E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BEF95" w14:textId="7CDBD4A8" w:rsidR="00062CCC" w:rsidRPr="00483754" w:rsidRDefault="00062CCC" w:rsidP="00E31139">
    <w:pPr>
      <w:pStyle w:val="En-tte"/>
      <w:tabs>
        <w:tab w:val="clear" w:pos="8640"/>
        <w:tab w:val="right" w:pos="10065"/>
      </w:tabs>
      <w:spacing w:before="240"/>
      <w:rPr>
        <w:rFonts w:asciiTheme="minorHAnsi" w:hAnsiTheme="minorHAnsi" w:cstheme="minorHAnsi"/>
        <w:color w:val="000000" w:themeColor="text1"/>
        <w:sz w:val="20"/>
        <w:szCs w:val="20"/>
      </w:rPr>
    </w:pPr>
    <w:r w:rsidRPr="00483754">
      <w:rPr>
        <w:rFonts w:asciiTheme="minorHAnsi" w:hAnsiTheme="minorHAnsi" w:cstheme="minorHAnsi"/>
        <w:color w:val="000000" w:themeColor="text1"/>
        <w:sz w:val="20"/>
        <w:szCs w:val="20"/>
      </w:rPr>
      <w:t xml:space="preserve">Nom, Prénom : </w:t>
    </w:r>
    <w:r w:rsidRPr="0059389E">
      <w:rPr>
        <w:rFonts w:asciiTheme="minorHAnsi" w:hAnsiTheme="minorHAnsi" w:cstheme="minorHAnsi"/>
        <w:color w:val="000000" w:themeColor="text1"/>
        <w:sz w:val="20"/>
        <w:szCs w:val="20"/>
        <w:shd w:val="clear" w:color="auto" w:fill="E6E6E6"/>
      </w:rPr>
      <w:fldChar w:fldCharType="begin"/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Nom_Prenom \h </w:instrText>
    </w:r>
    <w:r w:rsidR="0059389E"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\* MERGEFORMAT </w:instrText>
    </w:r>
    <w:r w:rsidRPr="0059389E">
      <w:rPr>
        <w:rFonts w:asciiTheme="minorHAnsi" w:hAnsiTheme="minorHAnsi" w:cstheme="minorHAnsi"/>
        <w:color w:val="000000" w:themeColor="text1"/>
        <w:sz w:val="20"/>
        <w:szCs w:val="20"/>
        <w:shd w:val="clear" w:color="auto" w:fill="E6E6E6"/>
      </w:rPr>
    </w:r>
    <w:r w:rsidRPr="0059389E">
      <w:rPr>
        <w:rFonts w:asciiTheme="minorHAnsi" w:hAnsiTheme="minorHAnsi" w:cstheme="minorHAnsi"/>
        <w:color w:val="000000" w:themeColor="text1"/>
        <w:sz w:val="20"/>
        <w:szCs w:val="20"/>
        <w:shd w:val="clear" w:color="auto" w:fill="E6E6E6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  <w:shd w:val="clear" w:color="auto" w:fill="E6E6E6"/>
        </w:rPr>
        <w:alias w:val="Nom, Prénom"/>
        <w:tag w:val="Nom, Prénom"/>
        <w:id w:val="658899491"/>
        <w:placeholder>
          <w:docPart w:val="6FFF610D593A4ADABC313AB6CA5F39CA"/>
        </w:placeholder>
      </w:sdtPr>
      <w:sdtEndPr/>
      <w:sdtContent/>
    </w:sdt>
    <w:r w:rsidRPr="0059389E">
      <w:rPr>
        <w:rFonts w:asciiTheme="minorHAnsi" w:hAnsiTheme="minorHAnsi" w:cstheme="minorHAnsi"/>
        <w:color w:val="000000" w:themeColor="text1"/>
        <w:sz w:val="20"/>
        <w:szCs w:val="20"/>
        <w:shd w:val="clear" w:color="auto" w:fill="E6E6E6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483754">
      <w:rPr>
        <w:rFonts w:asciiTheme="minorHAnsi" w:hAnsiTheme="minorHAnsi" w:cstheme="minorHAnsi"/>
        <w:color w:val="000000" w:themeColor="text1"/>
        <w:sz w:val="20"/>
        <w:szCs w:val="20"/>
      </w:rPr>
      <w:t>Dossier 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t>:</w:t>
    </w:r>
    <w:r w:rsidR="0059389E">
      <w:rPr>
        <w:rFonts w:asciiTheme="minorHAnsi" w:hAnsiTheme="minorHAnsi" w:cstheme="minorHAnsi"/>
        <w:color w:val="000000" w:themeColor="text1"/>
        <w:sz w:val="20"/>
        <w:szCs w:val="20"/>
      </w:rPr>
      <w:t xml:space="preserve">  </w:t>
    </w:r>
    <w:r w:rsidRPr="00F67939">
      <w:rPr>
        <w:rFonts w:asciiTheme="minorHAnsi" w:hAnsiTheme="minorHAnsi" w:cstheme="minorHAnsi"/>
        <w:color w:val="000000" w:themeColor="text1"/>
        <w:sz w:val="20"/>
        <w:szCs w:val="20"/>
        <w:shd w:val="clear" w:color="auto" w:fill="E6E6E6"/>
      </w:rPr>
      <w:fldChar w:fldCharType="begin"/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NoDossier \h </w:instrText>
    </w:r>
    <w:r w:rsidR="0059389E"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\* MERGEFORMAT </w:instrText>
    </w:r>
    <w:r w:rsidRPr="00F67939">
      <w:rPr>
        <w:rFonts w:asciiTheme="minorHAnsi" w:hAnsiTheme="minorHAnsi" w:cstheme="minorHAnsi"/>
        <w:color w:val="000000" w:themeColor="text1"/>
        <w:sz w:val="20"/>
        <w:szCs w:val="20"/>
        <w:shd w:val="clear" w:color="auto" w:fill="E6E6E6"/>
      </w:rPr>
    </w:r>
    <w:r w:rsidRPr="00F67939">
      <w:rPr>
        <w:rFonts w:asciiTheme="minorHAnsi" w:hAnsiTheme="minorHAnsi" w:cstheme="minorHAnsi"/>
        <w:color w:val="000000" w:themeColor="text1"/>
        <w:sz w:val="20"/>
        <w:szCs w:val="20"/>
        <w:shd w:val="clear" w:color="auto" w:fill="E6E6E6"/>
      </w:rPr>
      <w:fldChar w:fldCharType="separate"/>
    </w:r>
    <w:sdt>
      <w:sdtPr>
        <w:rPr>
          <w:rFonts w:ascii="Arial" w:hAnsi="Arial" w:cs="Arial"/>
          <w:color w:val="000000" w:themeColor="text1"/>
          <w:sz w:val="20"/>
          <w:szCs w:val="20"/>
          <w:shd w:val="clear" w:color="auto" w:fill="E6E6E6"/>
        </w:rPr>
        <w:alias w:val="Dossier"/>
        <w:tag w:val="No dossier"/>
        <w:id w:val="566307204"/>
        <w:placeholder>
          <w:docPart w:val="70EC4F540F7F40058245F90CCE2D4371"/>
        </w:placeholder>
      </w:sdtPr>
      <w:sdtEndPr>
        <w:rPr>
          <w:rFonts w:asciiTheme="minorHAnsi" w:hAnsiTheme="minorHAnsi" w:cstheme="minorHAnsi"/>
        </w:rPr>
      </w:sdtEndPr>
      <w:sdtContent>
        <w:r w:rsidR="001D31CD" w:rsidRPr="001D31CD">
          <w:rPr>
            <w:rFonts w:asciiTheme="minorHAnsi" w:hAnsiTheme="minorHAnsi" w:cstheme="minorHAnsi"/>
            <w:color w:val="000000" w:themeColor="text1"/>
            <w:sz w:val="20"/>
            <w:szCs w:val="20"/>
          </w:rPr>
          <w:t xml:space="preserve">    </w:t>
        </w:r>
      </w:sdtContent>
    </w:sdt>
    <w:r w:rsidRPr="00F67939">
      <w:rPr>
        <w:rFonts w:asciiTheme="minorHAnsi" w:hAnsiTheme="minorHAnsi" w:cstheme="minorHAnsi"/>
        <w:color w:val="000000" w:themeColor="text1"/>
        <w:sz w:val="20"/>
        <w:szCs w:val="20"/>
        <w:shd w:val="clear" w:color="auto" w:fill="E6E6E6"/>
      </w:rPr>
      <w:fldChar w:fldCharType="end"/>
    </w:r>
  </w:p>
  <w:p w14:paraId="61CDCEAD" w14:textId="77777777" w:rsidR="00DD133D" w:rsidRPr="00F67939" w:rsidRDefault="00DD133D">
    <w:pPr>
      <w:pStyle w:val="En-tte"/>
      <w:rPr>
        <w:rFonts w:asciiTheme="minorHAnsi" w:hAnsiTheme="minorHAnsi" w:cstheme="minorHAnsi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E7ED8"/>
    <w:multiLevelType w:val="hybridMultilevel"/>
    <w:tmpl w:val="D6AE696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16C3D"/>
    <w:multiLevelType w:val="hybridMultilevel"/>
    <w:tmpl w:val="52ECAB6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762E8"/>
    <w:multiLevelType w:val="hybridMultilevel"/>
    <w:tmpl w:val="50867C9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attachedTemplate r:id="rId1"/>
  <w:documentProtection w:edit="forms" w:enforcement="1" w:cryptProviderType="rsaAES" w:cryptAlgorithmClass="hash" w:cryptAlgorithmType="typeAny" w:cryptAlgorithmSid="14" w:cryptSpinCount="100000" w:hash="q4JMWtko1AcF1Zy0DQkH6PzjZR508mGvVHeruljJ9r4OtvSRYyJOwcPNm0WY+kW8U7NqNEPBLQaT3h3/9o4ilQ==" w:salt="SjOpf+S69s9IuZKmenq/Tw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01F3B"/>
    <w:rsid w:val="00006342"/>
    <w:rsid w:val="00015646"/>
    <w:rsid w:val="000235F9"/>
    <w:rsid w:val="0003089E"/>
    <w:rsid w:val="00036644"/>
    <w:rsid w:val="00044260"/>
    <w:rsid w:val="000447F4"/>
    <w:rsid w:val="00056477"/>
    <w:rsid w:val="00061115"/>
    <w:rsid w:val="00062CCC"/>
    <w:rsid w:val="00063FE1"/>
    <w:rsid w:val="000653C6"/>
    <w:rsid w:val="00065CB5"/>
    <w:rsid w:val="00067E90"/>
    <w:rsid w:val="00081719"/>
    <w:rsid w:val="00081E4F"/>
    <w:rsid w:val="00085F33"/>
    <w:rsid w:val="00091A62"/>
    <w:rsid w:val="000949A4"/>
    <w:rsid w:val="00094D01"/>
    <w:rsid w:val="000A1BAF"/>
    <w:rsid w:val="000A5A8D"/>
    <w:rsid w:val="000A5E86"/>
    <w:rsid w:val="000B27E4"/>
    <w:rsid w:val="000B34AA"/>
    <w:rsid w:val="000B7F78"/>
    <w:rsid w:val="000C575E"/>
    <w:rsid w:val="000D54A7"/>
    <w:rsid w:val="000E53E1"/>
    <w:rsid w:val="000F0ECA"/>
    <w:rsid w:val="000F1FB9"/>
    <w:rsid w:val="000F3A27"/>
    <w:rsid w:val="001052F1"/>
    <w:rsid w:val="00106182"/>
    <w:rsid w:val="00121C81"/>
    <w:rsid w:val="001249BF"/>
    <w:rsid w:val="0013480E"/>
    <w:rsid w:val="00134CC1"/>
    <w:rsid w:val="0014043F"/>
    <w:rsid w:val="0014311E"/>
    <w:rsid w:val="00153E63"/>
    <w:rsid w:val="00156F9B"/>
    <w:rsid w:val="00157569"/>
    <w:rsid w:val="00162FFB"/>
    <w:rsid w:val="00163926"/>
    <w:rsid w:val="00165615"/>
    <w:rsid w:val="0017585B"/>
    <w:rsid w:val="001842AF"/>
    <w:rsid w:val="00193617"/>
    <w:rsid w:val="00194790"/>
    <w:rsid w:val="001B6ADB"/>
    <w:rsid w:val="001C34EE"/>
    <w:rsid w:val="001D31CD"/>
    <w:rsid w:val="001E4106"/>
    <w:rsid w:val="001E567C"/>
    <w:rsid w:val="001E720E"/>
    <w:rsid w:val="001F086F"/>
    <w:rsid w:val="001F1ED6"/>
    <w:rsid w:val="001F62A8"/>
    <w:rsid w:val="001F7ED1"/>
    <w:rsid w:val="00222808"/>
    <w:rsid w:val="00225D6F"/>
    <w:rsid w:val="00230283"/>
    <w:rsid w:val="0023331D"/>
    <w:rsid w:val="00233C49"/>
    <w:rsid w:val="00240B84"/>
    <w:rsid w:val="002446DB"/>
    <w:rsid w:val="002454D8"/>
    <w:rsid w:val="00250F32"/>
    <w:rsid w:val="00263F52"/>
    <w:rsid w:val="0028446A"/>
    <w:rsid w:val="00293964"/>
    <w:rsid w:val="00293EC9"/>
    <w:rsid w:val="00295818"/>
    <w:rsid w:val="00295E63"/>
    <w:rsid w:val="00295F2F"/>
    <w:rsid w:val="002964F0"/>
    <w:rsid w:val="00297260"/>
    <w:rsid w:val="002B600B"/>
    <w:rsid w:val="002C0510"/>
    <w:rsid w:val="002C5CEB"/>
    <w:rsid w:val="002D207C"/>
    <w:rsid w:val="002D35EB"/>
    <w:rsid w:val="002D4BDA"/>
    <w:rsid w:val="002D62CB"/>
    <w:rsid w:val="002E3D54"/>
    <w:rsid w:val="002F778F"/>
    <w:rsid w:val="00301658"/>
    <w:rsid w:val="00301BAB"/>
    <w:rsid w:val="00336BCB"/>
    <w:rsid w:val="0035045E"/>
    <w:rsid w:val="00366A5E"/>
    <w:rsid w:val="00367527"/>
    <w:rsid w:val="00367C4C"/>
    <w:rsid w:val="003724A3"/>
    <w:rsid w:val="00373D89"/>
    <w:rsid w:val="00380592"/>
    <w:rsid w:val="00384D97"/>
    <w:rsid w:val="0038603B"/>
    <w:rsid w:val="0039147B"/>
    <w:rsid w:val="00393890"/>
    <w:rsid w:val="003A3F6A"/>
    <w:rsid w:val="003A6F43"/>
    <w:rsid w:val="003B414D"/>
    <w:rsid w:val="003C32DB"/>
    <w:rsid w:val="003F3BBB"/>
    <w:rsid w:val="0040693B"/>
    <w:rsid w:val="0041506F"/>
    <w:rsid w:val="004154CA"/>
    <w:rsid w:val="00415629"/>
    <w:rsid w:val="00416F4D"/>
    <w:rsid w:val="004246FA"/>
    <w:rsid w:val="004478B3"/>
    <w:rsid w:val="0045258B"/>
    <w:rsid w:val="00454637"/>
    <w:rsid w:val="00460096"/>
    <w:rsid w:val="004636DF"/>
    <w:rsid w:val="00465EBD"/>
    <w:rsid w:val="00466CA4"/>
    <w:rsid w:val="00475947"/>
    <w:rsid w:val="00483754"/>
    <w:rsid w:val="00486DB0"/>
    <w:rsid w:val="00487374"/>
    <w:rsid w:val="004A634E"/>
    <w:rsid w:val="004A7727"/>
    <w:rsid w:val="004B2D7F"/>
    <w:rsid w:val="004D5723"/>
    <w:rsid w:val="004E48A5"/>
    <w:rsid w:val="00502444"/>
    <w:rsid w:val="00516F7E"/>
    <w:rsid w:val="00521369"/>
    <w:rsid w:val="005222EB"/>
    <w:rsid w:val="00526B7E"/>
    <w:rsid w:val="00542331"/>
    <w:rsid w:val="0055248C"/>
    <w:rsid w:val="00562D85"/>
    <w:rsid w:val="0057158C"/>
    <w:rsid w:val="005846D0"/>
    <w:rsid w:val="005869A4"/>
    <w:rsid w:val="0059389E"/>
    <w:rsid w:val="005A0C13"/>
    <w:rsid w:val="005A6BDA"/>
    <w:rsid w:val="005D4C10"/>
    <w:rsid w:val="005D5D6A"/>
    <w:rsid w:val="005D6700"/>
    <w:rsid w:val="005F5E7B"/>
    <w:rsid w:val="00605F48"/>
    <w:rsid w:val="006203E9"/>
    <w:rsid w:val="00621FCD"/>
    <w:rsid w:val="00635CE6"/>
    <w:rsid w:val="00644EF4"/>
    <w:rsid w:val="006474AC"/>
    <w:rsid w:val="006505B5"/>
    <w:rsid w:val="00652381"/>
    <w:rsid w:val="00652BD9"/>
    <w:rsid w:val="00652EA1"/>
    <w:rsid w:val="00654367"/>
    <w:rsid w:val="00661507"/>
    <w:rsid w:val="0066417B"/>
    <w:rsid w:val="006648C2"/>
    <w:rsid w:val="00670347"/>
    <w:rsid w:val="00672AD8"/>
    <w:rsid w:val="00683FE6"/>
    <w:rsid w:val="006859C3"/>
    <w:rsid w:val="00693D7A"/>
    <w:rsid w:val="006B00A8"/>
    <w:rsid w:val="006B68DF"/>
    <w:rsid w:val="006C0398"/>
    <w:rsid w:val="006C1432"/>
    <w:rsid w:val="006C1EF6"/>
    <w:rsid w:val="006C3A24"/>
    <w:rsid w:val="006C647A"/>
    <w:rsid w:val="006D30CB"/>
    <w:rsid w:val="006D33A8"/>
    <w:rsid w:val="006D4D5E"/>
    <w:rsid w:val="006D63C9"/>
    <w:rsid w:val="006E1DB8"/>
    <w:rsid w:val="006E26D4"/>
    <w:rsid w:val="006E4899"/>
    <w:rsid w:val="0070575F"/>
    <w:rsid w:val="00711015"/>
    <w:rsid w:val="00716CB5"/>
    <w:rsid w:val="00735CB2"/>
    <w:rsid w:val="00736508"/>
    <w:rsid w:val="00737375"/>
    <w:rsid w:val="00745BA7"/>
    <w:rsid w:val="00751862"/>
    <w:rsid w:val="0075376B"/>
    <w:rsid w:val="007574F3"/>
    <w:rsid w:val="00757686"/>
    <w:rsid w:val="007710F7"/>
    <w:rsid w:val="00775EF5"/>
    <w:rsid w:val="007824FE"/>
    <w:rsid w:val="00785322"/>
    <w:rsid w:val="007878CE"/>
    <w:rsid w:val="00787995"/>
    <w:rsid w:val="007902BD"/>
    <w:rsid w:val="00794F54"/>
    <w:rsid w:val="00796F7D"/>
    <w:rsid w:val="0079796A"/>
    <w:rsid w:val="007C0A74"/>
    <w:rsid w:val="007C3370"/>
    <w:rsid w:val="007C4940"/>
    <w:rsid w:val="007D0D5B"/>
    <w:rsid w:val="007E7941"/>
    <w:rsid w:val="007E7A73"/>
    <w:rsid w:val="007F6A38"/>
    <w:rsid w:val="0081257E"/>
    <w:rsid w:val="00815A91"/>
    <w:rsid w:val="008273AD"/>
    <w:rsid w:val="00835D55"/>
    <w:rsid w:val="00840968"/>
    <w:rsid w:val="0084540F"/>
    <w:rsid w:val="008459D2"/>
    <w:rsid w:val="00850A81"/>
    <w:rsid w:val="008520B0"/>
    <w:rsid w:val="008534DE"/>
    <w:rsid w:val="00854761"/>
    <w:rsid w:val="00854C5B"/>
    <w:rsid w:val="00861A99"/>
    <w:rsid w:val="00866906"/>
    <w:rsid w:val="00870797"/>
    <w:rsid w:val="0088001D"/>
    <w:rsid w:val="0088545A"/>
    <w:rsid w:val="008A1AF8"/>
    <w:rsid w:val="008A3E0C"/>
    <w:rsid w:val="008A6793"/>
    <w:rsid w:val="008E7BC4"/>
    <w:rsid w:val="008F29BD"/>
    <w:rsid w:val="008F5E6D"/>
    <w:rsid w:val="00901236"/>
    <w:rsid w:val="00901E58"/>
    <w:rsid w:val="00912469"/>
    <w:rsid w:val="009210E9"/>
    <w:rsid w:val="00921A22"/>
    <w:rsid w:val="00922C0E"/>
    <w:rsid w:val="009236C6"/>
    <w:rsid w:val="00923D1E"/>
    <w:rsid w:val="009241CF"/>
    <w:rsid w:val="0092520D"/>
    <w:rsid w:val="0093368C"/>
    <w:rsid w:val="00933CF8"/>
    <w:rsid w:val="00933DB6"/>
    <w:rsid w:val="00942D0E"/>
    <w:rsid w:val="009434D6"/>
    <w:rsid w:val="00957446"/>
    <w:rsid w:val="00990DB0"/>
    <w:rsid w:val="009917D6"/>
    <w:rsid w:val="009A62B7"/>
    <w:rsid w:val="009B7034"/>
    <w:rsid w:val="009C596B"/>
    <w:rsid w:val="009C6461"/>
    <w:rsid w:val="009E1124"/>
    <w:rsid w:val="009E58DF"/>
    <w:rsid w:val="009E7C0C"/>
    <w:rsid w:val="009F0AF9"/>
    <w:rsid w:val="009F1CB4"/>
    <w:rsid w:val="009F3282"/>
    <w:rsid w:val="00A02852"/>
    <w:rsid w:val="00A034C3"/>
    <w:rsid w:val="00A073D7"/>
    <w:rsid w:val="00A13173"/>
    <w:rsid w:val="00A17EC4"/>
    <w:rsid w:val="00A20EAD"/>
    <w:rsid w:val="00A24AFD"/>
    <w:rsid w:val="00A26C39"/>
    <w:rsid w:val="00A314B0"/>
    <w:rsid w:val="00A31875"/>
    <w:rsid w:val="00A33CEF"/>
    <w:rsid w:val="00A36142"/>
    <w:rsid w:val="00A363B4"/>
    <w:rsid w:val="00A463CC"/>
    <w:rsid w:val="00A530F1"/>
    <w:rsid w:val="00A56C0D"/>
    <w:rsid w:val="00A666EC"/>
    <w:rsid w:val="00A675A2"/>
    <w:rsid w:val="00A729F1"/>
    <w:rsid w:val="00A73E7D"/>
    <w:rsid w:val="00A77D58"/>
    <w:rsid w:val="00A77FD9"/>
    <w:rsid w:val="00A80A76"/>
    <w:rsid w:val="00A84076"/>
    <w:rsid w:val="00A90CAF"/>
    <w:rsid w:val="00A94F33"/>
    <w:rsid w:val="00A96E54"/>
    <w:rsid w:val="00AA09CD"/>
    <w:rsid w:val="00AA0BA4"/>
    <w:rsid w:val="00AB1AE0"/>
    <w:rsid w:val="00AC1E58"/>
    <w:rsid w:val="00AC7CEE"/>
    <w:rsid w:val="00AD1294"/>
    <w:rsid w:val="00AD43E6"/>
    <w:rsid w:val="00AD5DB0"/>
    <w:rsid w:val="00AD7EA0"/>
    <w:rsid w:val="00AE5772"/>
    <w:rsid w:val="00B04317"/>
    <w:rsid w:val="00B0542B"/>
    <w:rsid w:val="00B06CF8"/>
    <w:rsid w:val="00B07617"/>
    <w:rsid w:val="00B12B24"/>
    <w:rsid w:val="00B14297"/>
    <w:rsid w:val="00B17F8A"/>
    <w:rsid w:val="00B21AF3"/>
    <w:rsid w:val="00B31D8E"/>
    <w:rsid w:val="00B3329E"/>
    <w:rsid w:val="00B349D4"/>
    <w:rsid w:val="00B44F24"/>
    <w:rsid w:val="00B66602"/>
    <w:rsid w:val="00B700E0"/>
    <w:rsid w:val="00B728A7"/>
    <w:rsid w:val="00B77F7F"/>
    <w:rsid w:val="00B90138"/>
    <w:rsid w:val="00BA5ED2"/>
    <w:rsid w:val="00BD08CA"/>
    <w:rsid w:val="00BD5E67"/>
    <w:rsid w:val="00BF6BB8"/>
    <w:rsid w:val="00C00059"/>
    <w:rsid w:val="00C04030"/>
    <w:rsid w:val="00C33713"/>
    <w:rsid w:val="00C34636"/>
    <w:rsid w:val="00C409F5"/>
    <w:rsid w:val="00C4574E"/>
    <w:rsid w:val="00C509E3"/>
    <w:rsid w:val="00C57CA3"/>
    <w:rsid w:val="00C60A0A"/>
    <w:rsid w:val="00C67F4E"/>
    <w:rsid w:val="00C73F37"/>
    <w:rsid w:val="00C74744"/>
    <w:rsid w:val="00C83E84"/>
    <w:rsid w:val="00C844CD"/>
    <w:rsid w:val="00C977FD"/>
    <w:rsid w:val="00CA35C1"/>
    <w:rsid w:val="00CA5268"/>
    <w:rsid w:val="00CA6890"/>
    <w:rsid w:val="00CB09C3"/>
    <w:rsid w:val="00CB76D6"/>
    <w:rsid w:val="00CC0874"/>
    <w:rsid w:val="00CC2533"/>
    <w:rsid w:val="00CC7EFA"/>
    <w:rsid w:val="00CD0F39"/>
    <w:rsid w:val="00CD7540"/>
    <w:rsid w:val="00CE02A6"/>
    <w:rsid w:val="00CF2CC1"/>
    <w:rsid w:val="00D00DCF"/>
    <w:rsid w:val="00D06510"/>
    <w:rsid w:val="00D14712"/>
    <w:rsid w:val="00D16A65"/>
    <w:rsid w:val="00D2162B"/>
    <w:rsid w:val="00D30664"/>
    <w:rsid w:val="00D32CFB"/>
    <w:rsid w:val="00D44678"/>
    <w:rsid w:val="00D45066"/>
    <w:rsid w:val="00D62FA3"/>
    <w:rsid w:val="00D631BA"/>
    <w:rsid w:val="00D6524F"/>
    <w:rsid w:val="00D65817"/>
    <w:rsid w:val="00D658C1"/>
    <w:rsid w:val="00D712AF"/>
    <w:rsid w:val="00D77B18"/>
    <w:rsid w:val="00D83339"/>
    <w:rsid w:val="00D94066"/>
    <w:rsid w:val="00D952AD"/>
    <w:rsid w:val="00DA06EF"/>
    <w:rsid w:val="00DA6155"/>
    <w:rsid w:val="00DB5E8C"/>
    <w:rsid w:val="00DC40B8"/>
    <w:rsid w:val="00DD133D"/>
    <w:rsid w:val="00DE0EC9"/>
    <w:rsid w:val="00DF095A"/>
    <w:rsid w:val="00DF0C2C"/>
    <w:rsid w:val="00DF1202"/>
    <w:rsid w:val="00E03A95"/>
    <w:rsid w:val="00E10066"/>
    <w:rsid w:val="00E16883"/>
    <w:rsid w:val="00E31139"/>
    <w:rsid w:val="00E31171"/>
    <w:rsid w:val="00E3667F"/>
    <w:rsid w:val="00E37A0D"/>
    <w:rsid w:val="00E40485"/>
    <w:rsid w:val="00E53834"/>
    <w:rsid w:val="00E610B4"/>
    <w:rsid w:val="00E77021"/>
    <w:rsid w:val="00E84264"/>
    <w:rsid w:val="00E87788"/>
    <w:rsid w:val="00EA2FBB"/>
    <w:rsid w:val="00EA7032"/>
    <w:rsid w:val="00EB10B5"/>
    <w:rsid w:val="00EB67A8"/>
    <w:rsid w:val="00EC1D23"/>
    <w:rsid w:val="00EC6BE2"/>
    <w:rsid w:val="00EC79FE"/>
    <w:rsid w:val="00ED1325"/>
    <w:rsid w:val="00ED2CCD"/>
    <w:rsid w:val="00EE71AF"/>
    <w:rsid w:val="00EF62FA"/>
    <w:rsid w:val="00EF71A9"/>
    <w:rsid w:val="00F038C6"/>
    <w:rsid w:val="00F07F17"/>
    <w:rsid w:val="00F130E4"/>
    <w:rsid w:val="00F1774D"/>
    <w:rsid w:val="00F20FF1"/>
    <w:rsid w:val="00F256C2"/>
    <w:rsid w:val="00F32622"/>
    <w:rsid w:val="00F3308D"/>
    <w:rsid w:val="00F33764"/>
    <w:rsid w:val="00F41733"/>
    <w:rsid w:val="00F41DCB"/>
    <w:rsid w:val="00F45665"/>
    <w:rsid w:val="00F47B4E"/>
    <w:rsid w:val="00F52502"/>
    <w:rsid w:val="00F52944"/>
    <w:rsid w:val="00F614F9"/>
    <w:rsid w:val="00F67939"/>
    <w:rsid w:val="00F72CF4"/>
    <w:rsid w:val="00F7382F"/>
    <w:rsid w:val="00F834EB"/>
    <w:rsid w:val="00F90CC8"/>
    <w:rsid w:val="00FA1BA3"/>
    <w:rsid w:val="00FA32C2"/>
    <w:rsid w:val="00FB0BA9"/>
    <w:rsid w:val="00FD3EBC"/>
    <w:rsid w:val="00FE5D19"/>
    <w:rsid w:val="00FE7523"/>
    <w:rsid w:val="00FF1654"/>
    <w:rsid w:val="00FF4922"/>
    <w:rsid w:val="014474C2"/>
    <w:rsid w:val="03C00933"/>
    <w:rsid w:val="115B9CDC"/>
    <w:rsid w:val="1C3513C3"/>
    <w:rsid w:val="1C8F736E"/>
    <w:rsid w:val="25EA139A"/>
    <w:rsid w:val="29DE5A19"/>
    <w:rsid w:val="32F621B4"/>
    <w:rsid w:val="340F9171"/>
    <w:rsid w:val="342A9071"/>
    <w:rsid w:val="3CE4F822"/>
    <w:rsid w:val="3D67B71C"/>
    <w:rsid w:val="3E7D6E84"/>
    <w:rsid w:val="3FAED258"/>
    <w:rsid w:val="4D94E64A"/>
    <w:rsid w:val="5523B54F"/>
    <w:rsid w:val="56FC4784"/>
    <w:rsid w:val="623C30BD"/>
    <w:rsid w:val="6DBB0EE9"/>
    <w:rsid w:val="6E228B30"/>
    <w:rsid w:val="72773AA4"/>
    <w:rsid w:val="72A07346"/>
    <w:rsid w:val="75BD0BCF"/>
    <w:rsid w:val="7C87D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E650EC"/>
  <w15:chartTrackingRefBased/>
  <w15:docId w15:val="{7EEA5954-E47F-40D3-AF2F-B381567B3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  <w:style w:type="table" w:customStyle="1" w:styleId="Grilledutableau1">
    <w:name w:val="Grille du tableau1"/>
    <w:basedOn w:val="TableauNormal"/>
    <w:next w:val="Grilledutableau"/>
    <w:uiPriority w:val="39"/>
    <w:locked/>
    <w:rsid w:val="004478B3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446D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basedOn w:val="Policepardfaut"/>
    <w:rsid w:val="002446DB"/>
  </w:style>
  <w:style w:type="character" w:customStyle="1" w:styleId="eop">
    <w:name w:val="eop"/>
    <w:basedOn w:val="Policepardfaut"/>
    <w:rsid w:val="002446DB"/>
  </w:style>
  <w:style w:type="character" w:styleId="Marquedecommentaire">
    <w:name w:val="annotation reference"/>
    <w:basedOn w:val="Policepardfaut"/>
    <w:uiPriority w:val="99"/>
    <w:semiHidden/>
    <w:unhideWhenUsed/>
    <w:locked/>
    <w:rsid w:val="00416F4D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locked/>
    <w:rsid w:val="00416F4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416F4D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416F4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16F4D"/>
    <w:rPr>
      <w:rFonts w:ascii="Arial Narrow" w:eastAsia="Times New Roman" w:hAnsi="Arial Narrow" w:cs="Times New Roman"/>
      <w:b/>
      <w:bCs/>
      <w:sz w:val="20"/>
      <w:szCs w:val="20"/>
      <w:lang w:eastAsia="fr-CA"/>
    </w:rPr>
  </w:style>
  <w:style w:type="character" w:customStyle="1" w:styleId="Arial10">
    <w:name w:val="Arial 10"/>
    <w:basedOn w:val="Policepardfaut"/>
    <w:uiPriority w:val="1"/>
    <w:rsid w:val="006D30CB"/>
    <w:rPr>
      <w:rFonts w:ascii="Arial" w:hAnsi="Arial"/>
      <w:sz w:val="20"/>
    </w:rPr>
  </w:style>
  <w:style w:type="character" w:customStyle="1" w:styleId="Mention">
    <w:name w:val="Mention"/>
    <w:basedOn w:val="Policepardfau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5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0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6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9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5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4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0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3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6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6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3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4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7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1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5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7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3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6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2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4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2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6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46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1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9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2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microsoft.com/office/2016/09/relationships/commentsIds" Target="commentsIds.xml"/><Relationship Id="rId27" Type="http://schemas.microsoft.com/office/2019/05/relationships/documenttasks" Target="documenttasks/documenttasks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747199AD-A8F8-4B69-B9B3-EA40A0D01311}">
    <t:Anchor>
      <t:Comment id="1058194886"/>
    </t:Anchor>
    <t:History>
      <t:Event id="{AF06175D-9B58-45B1-A289-B096D02B9D55}" time="2023-04-05T13:30:28.306Z">
        <t:Attribution userId="S::christine.rossel.csssjr16@ssss.gouv.qc.ca::bc8296a7-da85-41cb-9599-c3620f9418d9" userProvider="AD" userName="Christine Rossel  (CISSSMO16)"/>
        <t:Anchor>
          <t:Comment id="1659287251"/>
        </t:Anchor>
        <t:Create/>
      </t:Event>
      <t:Event id="{A4763626-8F4F-4189-8F0D-85AA67D8EBC9}" time="2023-04-05T13:30:28.306Z">
        <t:Attribution userId="S::christine.rossel.csssjr16@ssss.gouv.qc.ca::bc8296a7-da85-41cb-9599-c3620f9418d9" userProvider="AD" userName="Christine Rossel  (CISSSMO16)"/>
        <t:Anchor>
          <t:Comment id="1659287251"/>
        </t:Anchor>
        <t:Assign userId="S::manon.ouimet.csssjr16@ssss.gouv.qc.ca::96e2ca6e-473e-427c-ae75-c3c0ff1eca0a" userProvider="AD" userName="Manon Ouimet  (CISSSMO16)"/>
      </t:Event>
      <t:Event id="{9D4320D8-5534-45D1-AA7D-71D204FC3043}" time="2023-04-05T13:30:28.306Z">
        <t:Attribution userId="S::christine.rossel.csssjr16@ssss.gouv.qc.ca::bc8296a7-da85-41cb-9599-c3620f9418d9" userProvider="AD" userName="Christine Rossel  (CISSSMO16)"/>
        <t:Anchor>
          <t:Comment id="1659287251"/>
        </t:Anchor>
        <t:SetTitle title="@Manon Ouimet (CISSSMO16) Je crois qu'un seul formulaire pour ARH et TS est l'idéal. On modifierait le titre de la section pour &quot;Synthèse des besoins/problématiques initiaux et objectifs de suivi&quot; et on garderait le titre du formulaire &quot;Sommaire de …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415629" w:rsidP="00415629">
          <w:pPr>
            <w:pStyle w:val="ED8A77C8848E42DC82581E55789A7D724"/>
          </w:pPr>
          <w:r w:rsidRPr="00E87788"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415629" w:rsidP="00415629">
          <w:pPr>
            <w:pStyle w:val="25205ABEDF2F44C3B0EF1E2F95BECEAE4"/>
          </w:pPr>
          <w:r w:rsidRPr="0059389E">
            <w:rPr>
              <w:rStyle w:val="Textedelespacerserv"/>
              <w:rFonts w:eastAsiaTheme="minorHAnsi"/>
              <w:sz w:val="22"/>
            </w:rPr>
            <w:t xml:space="preserve">  </w:t>
          </w:r>
        </w:p>
      </w:docPartBody>
    </w:docPart>
    <w:docPart>
      <w:docPartPr>
        <w:name w:val="E4563C84E3E446BA80CF6D33B450B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47D86-D0EB-4577-9F71-E7A0C91740C3}"/>
      </w:docPartPr>
      <w:docPartBody>
        <w:p w:rsidR="00990DB0" w:rsidRDefault="006D63C9" w:rsidP="006D63C9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2CC7DB9AF24AC188B7B1582CEFB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B9527-2937-4525-B9BB-5B65DA05ABBF}"/>
      </w:docPartPr>
      <w:docPartBody>
        <w:p w:rsidR="00974F6B" w:rsidRDefault="00990DB0" w:rsidP="00990DB0"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F91E4F6A6D2A4687847DA231E7266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48FB2A-459F-46C2-B661-27E1FE15C835}"/>
      </w:docPartPr>
      <w:docPartBody>
        <w:p w:rsidR="00974F6B" w:rsidRDefault="00990DB0" w:rsidP="00990DB0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FF610D593A4ADABC313AB6CA5F3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3FBA73-37BB-49DA-9806-6232480CB3F1}"/>
      </w:docPartPr>
      <w:docPartBody>
        <w:p w:rsidR="00974F6B" w:rsidRDefault="00990DB0" w:rsidP="00990DB0"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0EC4F540F7F40058245F90CCE2D43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35A4E-A1D8-4168-A819-40AE947B5DEF}"/>
      </w:docPartPr>
      <w:docPartBody>
        <w:p w:rsidR="00974F6B" w:rsidRDefault="00990DB0" w:rsidP="00990DB0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36E678-25D9-4768-A4F1-2BBAE442E870}"/>
      </w:docPartPr>
      <w:docPartBody>
        <w:p w:rsidR="00E8328B" w:rsidRDefault="00745BA7">
          <w:r w:rsidRPr="00C65C0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5104830A04448ABBD28809A2D01A3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F6208A-60F2-4071-A79A-7BB6A3D0E70C}"/>
      </w:docPartPr>
      <w:docPartBody>
        <w:p w:rsidR="004574C3" w:rsidRDefault="00415629" w:rsidP="00415629">
          <w:pPr>
            <w:pStyle w:val="85104830A04448ABBD28809A2D01A3C51"/>
          </w:pPr>
          <w:r>
            <w:rPr>
              <w:rStyle w:val="Textedelespacerserv"/>
              <w:rFonts w:eastAsiaTheme="minorHAnsi"/>
            </w:rPr>
            <w:t>Entrer prénom et nom</w:t>
          </w:r>
        </w:p>
      </w:docPartBody>
    </w:docPart>
    <w:docPart>
      <w:docPartPr>
        <w:name w:val="309EF354AC1640CDA4CE5C2F74DAA3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C23FE0-174B-4001-824A-95A078A61896}"/>
      </w:docPartPr>
      <w:docPartBody>
        <w:p w:rsidR="004574C3" w:rsidRDefault="00415629" w:rsidP="00415629">
          <w:pPr>
            <w:pStyle w:val="309EF354AC1640CDA4CE5C2F74DAA3D91"/>
          </w:pPr>
          <w:r>
            <w:rPr>
              <w:rStyle w:val="Textedelespacerserv"/>
              <w:rFonts w:eastAsiaTheme="minorHAnsi"/>
            </w:rPr>
            <w:t>E</w:t>
          </w:r>
          <w:r w:rsidRPr="005F060C">
            <w:rPr>
              <w:rStyle w:val="Textedelespacerserv"/>
              <w:rFonts w:eastAsiaTheme="minorHAnsi"/>
            </w:rPr>
            <w:t xml:space="preserve">ntrer </w:t>
          </w:r>
          <w:r>
            <w:rPr>
              <w:rStyle w:val="Textedelespacerserv"/>
              <w:rFonts w:eastAsiaTheme="minorHAnsi"/>
            </w:rPr>
            <w:t>la direction</w:t>
          </w:r>
          <w:r w:rsidRPr="005F060C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34D2F5C0621440E9A761FC560C1FBE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55EF67-BE4B-4760-8BC1-8DD25B8B3317}"/>
      </w:docPartPr>
      <w:docPartBody>
        <w:p w:rsidR="004574C3" w:rsidRDefault="00415629" w:rsidP="00415629">
          <w:pPr>
            <w:pStyle w:val="34D2F5C0621440E9A761FC560C1FBED71"/>
          </w:pPr>
          <w:r>
            <w:rPr>
              <w:rStyle w:val="Textedelespacerserv"/>
              <w:rFonts w:eastAsiaTheme="minorHAnsi"/>
            </w:rPr>
            <w:t>E</w:t>
          </w:r>
          <w:r w:rsidRPr="005F060C">
            <w:rPr>
              <w:rStyle w:val="Textedelespacerserv"/>
              <w:rFonts w:eastAsiaTheme="minorHAnsi"/>
            </w:rPr>
            <w:t xml:space="preserve">ntrer </w:t>
          </w:r>
          <w:r>
            <w:rPr>
              <w:rStyle w:val="Textedelespacerserv"/>
              <w:rFonts w:eastAsiaTheme="minorHAnsi"/>
            </w:rPr>
            <w:t>le programme/service</w:t>
          </w:r>
          <w:r w:rsidRPr="005F060C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0E6ABACD3B1C474785318C2E7ACFAD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925C47-445C-4D70-8652-17A6F980DBC8}"/>
      </w:docPartPr>
      <w:docPartBody>
        <w:p w:rsidR="00D848EA" w:rsidRDefault="00415629" w:rsidP="00415629">
          <w:pPr>
            <w:pStyle w:val="0E6ABACD3B1C474785318C2E7ACFAD8D"/>
          </w:pPr>
          <w:r w:rsidRPr="00C65C0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A16022114A419B88484A2C414805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05FDD2-7462-402D-86B5-2BE85EE996FA}"/>
      </w:docPartPr>
      <w:docPartBody>
        <w:p w:rsidR="00D848EA" w:rsidRDefault="00415629" w:rsidP="00415629">
          <w:pPr>
            <w:pStyle w:val="76A16022114A419B88484A2C414805CC"/>
          </w:pPr>
          <w:r w:rsidRPr="00C65C0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45AEEA923C4A9798EE72C5F5977D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45BCC7-EAA6-47CF-8EF7-1FAEF55528BF}"/>
      </w:docPartPr>
      <w:docPartBody>
        <w:p w:rsidR="002F3688" w:rsidRDefault="00C278B9" w:rsidP="00C278B9">
          <w:pPr>
            <w:pStyle w:val="2645AEEA923C4A9798EE72C5F5977DD1"/>
          </w:pPr>
          <w:r w:rsidRPr="006A03B2">
            <w:rPr>
              <w:rStyle w:val="Textedelespacerserv"/>
              <w:rFonts w:ascii="Arial" w:eastAsiaTheme="minorHAnsi" w:hAnsi="Arial" w:cs="Arial"/>
              <w:sz w:val="20"/>
              <w:szCs w:val="20"/>
            </w:rPr>
            <w:t>Titre prof.</w:t>
          </w:r>
        </w:p>
      </w:docPartBody>
    </w:docPart>
    <w:docPart>
      <w:docPartPr>
        <w:name w:val="DE48CCD6F014455BBBF2BF66C33269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901A11-051E-4D1E-BE1D-01605D97185A}"/>
      </w:docPartPr>
      <w:docPartBody>
        <w:p w:rsidR="002F3688" w:rsidRDefault="00C278B9" w:rsidP="00C278B9">
          <w:pPr>
            <w:pStyle w:val="DE48CCD6F014455BBBF2BF66C332697F"/>
          </w:pPr>
          <w:r w:rsidRPr="006A03B2">
            <w:rPr>
              <w:rStyle w:val="Textedelespacerserv"/>
              <w:rFonts w:ascii="Arial" w:eastAsiaTheme="minorHAnsi" w:hAnsi="Arial" w:cs="Arial"/>
              <w:sz w:val="20"/>
              <w:szCs w:val="20"/>
            </w:rPr>
            <w:t>Entrer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C83"/>
    <w:rsid w:val="00043F2B"/>
    <w:rsid w:val="000C663B"/>
    <w:rsid w:val="000C78AD"/>
    <w:rsid w:val="000F2688"/>
    <w:rsid w:val="00155FE5"/>
    <w:rsid w:val="00180C64"/>
    <w:rsid w:val="00186EB1"/>
    <w:rsid w:val="001A1EA5"/>
    <w:rsid w:val="001E6ACB"/>
    <w:rsid w:val="001F62A8"/>
    <w:rsid w:val="00253A17"/>
    <w:rsid w:val="00262F32"/>
    <w:rsid w:val="002F3688"/>
    <w:rsid w:val="0032380C"/>
    <w:rsid w:val="00331F5D"/>
    <w:rsid w:val="0034005E"/>
    <w:rsid w:val="003421FF"/>
    <w:rsid w:val="003618BA"/>
    <w:rsid w:val="00381078"/>
    <w:rsid w:val="00390341"/>
    <w:rsid w:val="003B161F"/>
    <w:rsid w:val="003D0B41"/>
    <w:rsid w:val="00406BF8"/>
    <w:rsid w:val="00415629"/>
    <w:rsid w:val="0042203A"/>
    <w:rsid w:val="004378F1"/>
    <w:rsid w:val="004574C3"/>
    <w:rsid w:val="004627D0"/>
    <w:rsid w:val="00484F98"/>
    <w:rsid w:val="004E6948"/>
    <w:rsid w:val="00613B80"/>
    <w:rsid w:val="00626426"/>
    <w:rsid w:val="00652381"/>
    <w:rsid w:val="006A0B0F"/>
    <w:rsid w:val="006C0C0E"/>
    <w:rsid w:val="006D63C9"/>
    <w:rsid w:val="007014A2"/>
    <w:rsid w:val="007161D3"/>
    <w:rsid w:val="00745BA7"/>
    <w:rsid w:val="00772253"/>
    <w:rsid w:val="007A27F5"/>
    <w:rsid w:val="007E65E0"/>
    <w:rsid w:val="00807EB0"/>
    <w:rsid w:val="008243CE"/>
    <w:rsid w:val="00845138"/>
    <w:rsid w:val="00885577"/>
    <w:rsid w:val="00885A72"/>
    <w:rsid w:val="00894261"/>
    <w:rsid w:val="008A2464"/>
    <w:rsid w:val="008B54D0"/>
    <w:rsid w:val="008E1391"/>
    <w:rsid w:val="008E280D"/>
    <w:rsid w:val="009468F7"/>
    <w:rsid w:val="009558B8"/>
    <w:rsid w:val="00974ED7"/>
    <w:rsid w:val="00974F6B"/>
    <w:rsid w:val="00990DB0"/>
    <w:rsid w:val="009E2229"/>
    <w:rsid w:val="009F1C9E"/>
    <w:rsid w:val="00A17EC4"/>
    <w:rsid w:val="00A629A2"/>
    <w:rsid w:val="00A7185E"/>
    <w:rsid w:val="00AD71A0"/>
    <w:rsid w:val="00AE0111"/>
    <w:rsid w:val="00B17360"/>
    <w:rsid w:val="00BA28E3"/>
    <w:rsid w:val="00BF1728"/>
    <w:rsid w:val="00C278B9"/>
    <w:rsid w:val="00CB0C11"/>
    <w:rsid w:val="00CB6DCA"/>
    <w:rsid w:val="00D524A7"/>
    <w:rsid w:val="00D67CE3"/>
    <w:rsid w:val="00D848EA"/>
    <w:rsid w:val="00DB03D3"/>
    <w:rsid w:val="00DC1FB0"/>
    <w:rsid w:val="00E64ABA"/>
    <w:rsid w:val="00E8237A"/>
    <w:rsid w:val="00E8328B"/>
    <w:rsid w:val="00F1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278B9"/>
    <w:rPr>
      <w:color w:val="808080"/>
    </w:rPr>
  </w:style>
  <w:style w:type="paragraph" w:customStyle="1" w:styleId="6009493CEEF7403F93666131B3405C62">
    <w:name w:val="6009493CEEF7403F93666131B3405C62"/>
    <w:rsid w:val="009E2229"/>
  </w:style>
  <w:style w:type="paragraph" w:customStyle="1" w:styleId="7D0E7DC9D17C4531831C626A34681CA6">
    <w:name w:val="7D0E7DC9D17C4531831C626A34681CA6"/>
    <w:rsid w:val="009E2229"/>
  </w:style>
  <w:style w:type="paragraph" w:customStyle="1" w:styleId="A62C8B31CE8A4ED7BF0A1C788532B4A5">
    <w:name w:val="A62C8B31CE8A4ED7BF0A1C788532B4A5"/>
    <w:rsid w:val="009E2229"/>
  </w:style>
  <w:style w:type="paragraph" w:customStyle="1" w:styleId="88B4895EFFA34F1B9F429410DCF04F2C">
    <w:name w:val="88B4895EFFA34F1B9F429410DCF04F2C"/>
    <w:rsid w:val="009E2229"/>
  </w:style>
  <w:style w:type="paragraph" w:customStyle="1" w:styleId="25DB53F7FF804E6DB1254BE004668CC5">
    <w:name w:val="25DB53F7FF804E6DB1254BE004668CC5"/>
    <w:rsid w:val="009E2229"/>
  </w:style>
  <w:style w:type="paragraph" w:customStyle="1" w:styleId="7AB24318C0BF4486AC7346500945D4B2">
    <w:name w:val="7AB24318C0BF4486AC7346500945D4B2"/>
    <w:rsid w:val="009E2229"/>
  </w:style>
  <w:style w:type="paragraph" w:customStyle="1" w:styleId="4A10EBB73C7C4D20AEDC1290F3FAF1F4">
    <w:name w:val="4A10EBB73C7C4D20AEDC1290F3FAF1F4"/>
    <w:rsid w:val="009E2229"/>
  </w:style>
  <w:style w:type="paragraph" w:customStyle="1" w:styleId="1FD1904390E343229FEAB9D553558BE1">
    <w:name w:val="1FD1904390E343229FEAB9D553558BE1"/>
    <w:rsid w:val="009E2229"/>
  </w:style>
  <w:style w:type="paragraph" w:customStyle="1" w:styleId="0ABC28068EB246228344CC5116475AFF">
    <w:name w:val="0ABC28068EB246228344CC5116475AFF"/>
    <w:rsid w:val="009E2229"/>
  </w:style>
  <w:style w:type="paragraph" w:customStyle="1" w:styleId="3005C3DB90D841DB8E71E3A2DF644C29">
    <w:name w:val="3005C3DB90D841DB8E71E3A2DF644C29"/>
    <w:rsid w:val="009E2229"/>
  </w:style>
  <w:style w:type="paragraph" w:customStyle="1" w:styleId="3ABFBAF7E944477DAF356ABA3E28E07C">
    <w:name w:val="3ABFBAF7E944477DAF356ABA3E28E07C"/>
    <w:rsid w:val="009E2229"/>
  </w:style>
  <w:style w:type="paragraph" w:customStyle="1" w:styleId="072B18764F664E18BE39AC63BA2F358D">
    <w:name w:val="072B18764F664E18BE39AC63BA2F358D"/>
    <w:rsid w:val="009E2229"/>
  </w:style>
  <w:style w:type="paragraph" w:customStyle="1" w:styleId="162E7ADC52194F959D390ED8776751A5">
    <w:name w:val="162E7ADC52194F959D390ED8776751A5"/>
    <w:rsid w:val="009E2229"/>
  </w:style>
  <w:style w:type="paragraph" w:customStyle="1" w:styleId="518B535E52EE4438A3C00E1249CEB570">
    <w:name w:val="518B535E52EE4438A3C00E1249CEB570"/>
    <w:rsid w:val="009E2229"/>
  </w:style>
  <w:style w:type="paragraph" w:customStyle="1" w:styleId="FDE0269BE36A4799BF715BFE1201BC66">
    <w:name w:val="FDE0269BE36A4799BF715BFE1201BC66"/>
    <w:rsid w:val="009E2229"/>
  </w:style>
  <w:style w:type="paragraph" w:customStyle="1" w:styleId="528CB66BD80D43C4BB2F795249E5B438">
    <w:name w:val="528CB66BD80D43C4BB2F795249E5B438"/>
    <w:rsid w:val="009E2229"/>
  </w:style>
  <w:style w:type="paragraph" w:customStyle="1" w:styleId="349B8FD36089492D94DB365FDEA6BBC5">
    <w:name w:val="349B8FD36089492D94DB365FDEA6BBC5"/>
    <w:rsid w:val="009E2229"/>
  </w:style>
  <w:style w:type="paragraph" w:customStyle="1" w:styleId="20C129B8D8EF4A5D919776C4041957BA">
    <w:name w:val="20C129B8D8EF4A5D919776C4041957BA"/>
    <w:rsid w:val="009E2229"/>
  </w:style>
  <w:style w:type="paragraph" w:customStyle="1" w:styleId="4B795DF3C19247DDB3673C615E0D8C0B">
    <w:name w:val="4B795DF3C19247DDB3673C615E0D8C0B"/>
    <w:rsid w:val="009E2229"/>
  </w:style>
  <w:style w:type="paragraph" w:customStyle="1" w:styleId="25205ABEDF2F44C3B0EF1E2F95BECEAE">
    <w:name w:val="25205ABEDF2F44C3B0EF1E2F95BECEAE"/>
    <w:rsid w:val="00807EB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">
    <w:name w:val="ED8A77C8848E42DC82581E55789A7D72"/>
    <w:rsid w:val="00807EB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09493CEEF7403F93666131B3405C621">
    <w:name w:val="6009493CEEF7403F93666131B3405C621"/>
    <w:rsid w:val="00807EB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0E7DC9D17C4531831C626A34681CA61">
    <w:name w:val="7D0E7DC9D17C4531831C626A34681CA61"/>
    <w:rsid w:val="00807EB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2C8B31CE8A4ED7BF0A1C788532B4A51">
    <w:name w:val="A62C8B31CE8A4ED7BF0A1C788532B4A51"/>
    <w:rsid w:val="00807EB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B4895EFFA34F1B9F429410DCF04F2C1">
    <w:name w:val="88B4895EFFA34F1B9F429410DCF04F2C1"/>
    <w:rsid w:val="00807EB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DB53F7FF804E6DB1254BE004668CC51">
    <w:name w:val="25DB53F7FF804E6DB1254BE004668CC51"/>
    <w:rsid w:val="00807EB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">
    <w:name w:val="8D86058312BB4F3B8F3CFC24D043AA23"/>
    <w:rsid w:val="00807EB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">
    <w:name w:val="458484F6F7C646768E283A176D5DD071"/>
    <w:rsid w:val="00807EB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09068F7A424CEA8C644896095629FB">
    <w:name w:val="C209068F7A424CEA8C644896095629FB"/>
    <w:rsid w:val="00807EB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FC76CE81964A9F8B6A77D8B64C55B2">
    <w:name w:val="91FC76CE81964A9F8B6A77D8B64C55B2"/>
    <w:rsid w:val="00807EB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">
    <w:name w:val="25205ABEDF2F44C3B0EF1E2F95BECEAE1"/>
    <w:rsid w:val="00A17EC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">
    <w:name w:val="ED8A77C8848E42DC82581E55789A7D721"/>
    <w:rsid w:val="00A17EC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09493CEEF7403F93666131B3405C622">
    <w:name w:val="6009493CEEF7403F93666131B3405C622"/>
    <w:rsid w:val="00A17EC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0E7DC9D17C4531831C626A34681CA62">
    <w:name w:val="7D0E7DC9D17C4531831C626A34681CA62"/>
    <w:rsid w:val="00A17EC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2C8B31CE8A4ED7BF0A1C788532B4A52">
    <w:name w:val="A62C8B31CE8A4ED7BF0A1C788532B4A52"/>
    <w:rsid w:val="00A17EC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B4895EFFA34F1B9F429410DCF04F2C2">
    <w:name w:val="88B4895EFFA34F1B9F429410DCF04F2C2"/>
    <w:rsid w:val="00A17EC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DB53F7FF804E6DB1254BE004668CC52">
    <w:name w:val="25DB53F7FF804E6DB1254BE004668CC52"/>
    <w:rsid w:val="00A17EC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A17EC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09068F7A424CEA8C644896095629FB1">
    <w:name w:val="C209068F7A424CEA8C644896095629FB1"/>
    <w:rsid w:val="00A17EC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FC76CE81964A9F8B6A77D8B64C55B21">
    <w:name w:val="91FC76CE81964A9F8B6A77D8B64C55B21"/>
    <w:rsid w:val="00A17EC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2">
    <w:name w:val="25205ABEDF2F44C3B0EF1E2F95BECEAE2"/>
    <w:rsid w:val="00745B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745B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A67DF8F91148FAA75415DA958F3667">
    <w:name w:val="E0A67DF8F91148FAA75415DA958F3667"/>
    <w:rsid w:val="00745B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745B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3">
    <w:name w:val="25205ABEDF2F44C3B0EF1E2F95BECEAE3"/>
    <w:rsid w:val="000C66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3">
    <w:name w:val="ED8A77C8848E42DC82581E55789A7D723"/>
    <w:rsid w:val="000C66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EE18199EF1E4B84A43FFB1C8EFE8A5D">
    <w:name w:val="6EE18199EF1E4B84A43FFB1C8EFE8A5D"/>
    <w:rsid w:val="000C66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0D84DFA53A419B8829EB0DC091E765">
    <w:name w:val="9D0D84DFA53A419B8829EB0DC091E765"/>
    <w:rsid w:val="00613B80"/>
  </w:style>
  <w:style w:type="paragraph" w:customStyle="1" w:styleId="8D18BDF7F51D48E1A285AB2AF23A2F3B">
    <w:name w:val="8D18BDF7F51D48E1A285AB2AF23A2F3B"/>
    <w:rsid w:val="00613B80"/>
  </w:style>
  <w:style w:type="paragraph" w:customStyle="1" w:styleId="8E69DE5DC39548E0943D44A92E3B8327">
    <w:name w:val="8E69DE5DC39548E0943D44A92E3B8327"/>
    <w:rsid w:val="00613B80"/>
  </w:style>
  <w:style w:type="paragraph" w:customStyle="1" w:styleId="85104830A04448ABBD28809A2D01A3C5">
    <w:name w:val="85104830A04448ABBD28809A2D01A3C5"/>
    <w:rsid w:val="00613B80"/>
  </w:style>
  <w:style w:type="paragraph" w:customStyle="1" w:styleId="309EF354AC1640CDA4CE5C2F74DAA3D9">
    <w:name w:val="309EF354AC1640CDA4CE5C2F74DAA3D9"/>
    <w:rsid w:val="00613B80"/>
  </w:style>
  <w:style w:type="paragraph" w:customStyle="1" w:styleId="34D2F5C0621440E9A761FC560C1FBED7">
    <w:name w:val="34D2F5C0621440E9A761FC560C1FBED7"/>
    <w:rsid w:val="00613B80"/>
  </w:style>
  <w:style w:type="paragraph" w:customStyle="1" w:styleId="25205ABEDF2F44C3B0EF1E2F95BECEAE4">
    <w:name w:val="25205ABEDF2F44C3B0EF1E2F95BECEAE4"/>
    <w:rsid w:val="004156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4">
    <w:name w:val="ED8A77C8848E42DC82581E55789A7D724"/>
    <w:rsid w:val="004156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2069EF84A4347927F061E6006EE8C">
    <w:name w:val="0AE2069EF84A4347927F061E6006EE8C"/>
    <w:rsid w:val="004156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0D84DFA53A419B8829EB0DC091E7651">
    <w:name w:val="9D0D84DFA53A419B8829EB0DC091E7651"/>
    <w:rsid w:val="004156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18BDF7F51D48E1A285AB2AF23A2F3B1">
    <w:name w:val="8D18BDF7F51D48E1A285AB2AF23A2F3B1"/>
    <w:rsid w:val="004156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E69DE5DC39548E0943D44A92E3B83271">
    <w:name w:val="8E69DE5DC39548E0943D44A92E3B83271"/>
    <w:rsid w:val="004156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104830A04448ABBD28809A2D01A3C51">
    <w:name w:val="85104830A04448ABBD28809A2D01A3C51"/>
    <w:rsid w:val="004156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09EF354AC1640CDA4CE5C2F74DAA3D91">
    <w:name w:val="309EF354AC1640CDA4CE5C2F74DAA3D91"/>
    <w:rsid w:val="004156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D2F5C0621440E9A761FC560C1FBED71">
    <w:name w:val="34D2F5C0621440E9A761FC560C1FBED71"/>
    <w:rsid w:val="004156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6ABACD3B1C474785318C2E7ACFAD8D">
    <w:name w:val="0E6ABACD3B1C474785318C2E7ACFAD8D"/>
    <w:rsid w:val="00415629"/>
  </w:style>
  <w:style w:type="paragraph" w:customStyle="1" w:styleId="76A16022114A419B88484A2C414805CC">
    <w:name w:val="76A16022114A419B88484A2C414805CC"/>
    <w:rsid w:val="00415629"/>
  </w:style>
  <w:style w:type="paragraph" w:customStyle="1" w:styleId="65B628D47C0D4AE6A75831B88FCFDE08">
    <w:name w:val="65B628D47C0D4AE6A75831B88FCFDE08"/>
    <w:rsid w:val="00D524A7"/>
  </w:style>
  <w:style w:type="paragraph" w:customStyle="1" w:styleId="8A9F8B1124644BC7AE94ABFEA4541CAB">
    <w:name w:val="8A9F8B1124644BC7AE94ABFEA4541CAB"/>
    <w:rsid w:val="00C278B9"/>
  </w:style>
  <w:style w:type="paragraph" w:customStyle="1" w:styleId="3B59AAEBF56D413DABA701028F5949D1">
    <w:name w:val="3B59AAEBF56D413DABA701028F5949D1"/>
    <w:rsid w:val="00C278B9"/>
  </w:style>
  <w:style w:type="paragraph" w:customStyle="1" w:styleId="2645AEEA923C4A9798EE72C5F5977DD1">
    <w:name w:val="2645AEEA923C4A9798EE72C5F5977DD1"/>
    <w:rsid w:val="00C278B9"/>
  </w:style>
  <w:style w:type="paragraph" w:customStyle="1" w:styleId="DE48CCD6F014455BBBF2BF66C332697F">
    <w:name w:val="DE48CCD6F014455BBBF2BF66C332697F"/>
    <w:rsid w:val="00C278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6C5FCA998C0479E2EDC67EC4DEACA" ma:contentTypeVersion="4" ma:contentTypeDescription="Create a new document." ma:contentTypeScope="" ma:versionID="c9b21ac6ada357143bd5da736e8c1488">
  <xsd:schema xmlns:xsd="http://www.w3.org/2001/XMLSchema" xmlns:xs="http://www.w3.org/2001/XMLSchema" xmlns:p="http://schemas.microsoft.com/office/2006/metadata/properties" xmlns:ns2="8c503a28-0f5b-47ec-8b3f-49d80cee443b" xmlns:ns3="24d33c10-03e0-43ef-8406-669e2917797d" targetNamespace="http://schemas.microsoft.com/office/2006/metadata/properties" ma:root="true" ma:fieldsID="5200f9d0a2329b5841f49e13228c4bf4" ns2:_="" ns3:_="">
    <xsd:import namespace="8c503a28-0f5b-47ec-8b3f-49d80cee443b"/>
    <xsd:import namespace="24d33c10-03e0-43ef-8406-669e29177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03a28-0f5b-47ec-8b3f-49d80cee4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33c10-03e0-43ef-8406-669e291779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BB529-4664-43AD-99B6-58EFF4AE1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03a28-0f5b-47ec-8b3f-49d80cee443b"/>
    <ds:schemaRef ds:uri="24d33c10-03e0-43ef-8406-669e29177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763D89-9D37-4784-B7E6-3839ED7A5D20}">
  <ds:schemaRefs>
    <ds:schemaRef ds:uri="http://schemas.microsoft.com/office/2006/documentManagement/types"/>
    <ds:schemaRef ds:uri="http://www.w3.org/XML/1998/namespace"/>
    <ds:schemaRef ds:uri="24d33c10-03e0-43ef-8406-669e2917797d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8c503a28-0f5b-47ec-8b3f-49d80cee443b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A7D181A-F55F-4444-8B3B-371C00AEC6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F2D43E-71AA-41A1-96D5-B329026C1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CLI-60267</vt:lpstr>
    </vt:vector>
  </TitlesOfParts>
  <Company>CISSS de la Montérégie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CLI-60620</dc:title>
  <dc:subject/>
  <dc:creator>Dos Santos , Murielle</dc:creator>
  <cp:keywords/>
  <dc:description>Gabarit de formulaire CISSSMO</dc:description>
  <cp:lastModifiedBy>Maude Lefebvre Archives (CISSSMO16)</cp:lastModifiedBy>
  <cp:revision>4</cp:revision>
  <cp:lastPrinted>2020-12-07T14:26:00Z</cp:lastPrinted>
  <dcterms:created xsi:type="dcterms:W3CDTF">2023-05-05T14:49:00Z</dcterms:created>
  <dcterms:modified xsi:type="dcterms:W3CDTF">2023-05-05T19:44:00Z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0x0101007FA6C5FCA998C0479E2EDC67EC4DEACA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2022-03-17T19:04:34Z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447892f3-4a8b-4cbd-89e3-7948bd2a7c27</vt:lpwstr>
  </property>
  <property fmtid="{D5CDD505-2E9C-101B-9397-08002B2CF9AE}" pid="9" name="MSIP_Label_6a7d8d5d-78e2-4a62-9fcd-016eb5e4c57c_ContentBits">
    <vt:lpwstr>0</vt:lpwstr>
  </property>
</Properties>
</file>