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2B7071" w14:paraId="32074BF7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AA2F94F" w:rsidR="00062CCC" w:rsidRDefault="00062CCC" w:rsidP="00062CCC">
            <w:bookmarkStart w:id="0" w:name="_GoBack"/>
            <w:bookmarkEnd w:id="0"/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454ED738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F223F5C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0DFAE634" w14:textId="645B71A6" w:rsidR="00062CCC" w:rsidRPr="00173F3A" w:rsidRDefault="000F1F9E" w:rsidP="000F1F9E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20"/>
                        </w:rPr>
                        <w:t xml:space="preserve">     </w:t>
                      </w:r>
                      <w:permStart w:id="1359675983" w:edGrp="everyone"/>
                      <w:r>
                        <w:rPr>
                          <w:rFonts w:asciiTheme="minorHAnsi" w:hAnsiTheme="minorHAnsi" w:cstheme="minorHAnsi"/>
                          <w:sz w:val="18"/>
                          <w:szCs w:val="20"/>
                        </w:rPr>
                        <w:t xml:space="preserve">      </w:t>
                      </w:r>
                    </w:p>
                  </w:tc>
                  <w:permEnd w:id="1359675983" w:displacedByCustomXml="next"/>
                </w:sdtContent>
              </w:sdt>
            </w:tr>
          </w:tbl>
          <w:p w14:paraId="672A6659" w14:textId="1FA02A94" w:rsidR="00062CCC" w:rsidRDefault="00062CCC" w:rsidP="00062CCC"/>
          <w:p w14:paraId="0A37501D" w14:textId="77777777" w:rsidR="00062CCC" w:rsidRDefault="00062CCC" w:rsidP="00062CCC"/>
          <w:p w14:paraId="5DAB6C7B" w14:textId="77777777"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2B7071" w14:paraId="7C8A4AD5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53E75E3" w14:textId="77777777" w:rsidR="00635CE6" w:rsidRPr="002B7071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9B6B1D1" w14:textId="6645854C" w:rsidR="00635CE6" w:rsidRPr="002B7071" w:rsidRDefault="00F60544" w:rsidP="000F1F9E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246254073" w:edGrp="everyone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 </w:t>
                  </w:r>
                  <w:permEnd w:id="1246254073"/>
                </w:p>
              </w:tc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EB378F" w14:textId="77777777" w:rsidR="00635CE6" w:rsidRPr="002B7071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2B7071" w14:paraId="72C969F9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7006A18" w14:textId="77777777" w:rsidR="00062CCC" w:rsidRPr="002B7071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tc>
                <w:tcPr>
                  <w:tcW w:w="3633" w:type="dxa"/>
                  <w:gridSpan w:val="7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54F9AE05" w14:textId="490C59D6" w:rsidR="00062CCC" w:rsidRPr="002B7071" w:rsidRDefault="00F60544" w:rsidP="00F60544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209915504" w:edGrp="everyone"/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14:textFill>
                        <w14:solidFill>
                          <w14:schemeClr w14:val="tx1">
                            <w14:alpha w14:val="55000"/>
                          </w14:schemeClr>
                        </w14:solidFill>
                      </w14:textFill>
                    </w:rPr>
                    <w:t xml:space="preserve">     </w:t>
                  </w:r>
                  <w:permEnd w:id="209915504"/>
                </w:p>
              </w:tc>
            </w:tr>
            <w:tr w:rsidR="00062CCC" w:rsidRPr="002B7071" w14:paraId="04A34B62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89D5417" w14:textId="77777777" w:rsidR="00062CCC" w:rsidRPr="002B7071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894B68E" w14:textId="5853A3FC" w:rsidR="00062CCC" w:rsidRPr="002B7071" w:rsidRDefault="00062CCC" w:rsidP="000F1F9E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permStart w:id="1471625651" w:edGrp="everyone"/>
                  <w:r w:rsidR="000F1F9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</w:t>
                  </w:r>
                  <w:r w:rsidR="00D7331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F1F9E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permEnd w:id="1471625651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1115239D" w:rsidR="00062CCC" w:rsidRPr="002B7071" w:rsidRDefault="0026543A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541992762" w:edGrp="everyone"/>
                      <w:r w:rsidR="00D73310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  <w:permEnd w:id="541992762"/>
                    </w:sdtContent>
                  </w:sdt>
                  <w:r w:rsidR="00062CCC" w:rsidRPr="002B7071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44198540" w:edGrp="everyone"/>
                      <w:r w:rsidR="00D73310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  <w:permEnd w:id="144198540"/>
                    </w:sdtContent>
                  </w:sdt>
                  <w:r w:rsidR="00062CCC"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2B7071" w14:paraId="401D2243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69D138" w14:textId="77777777" w:rsidR="00062CCC" w:rsidRPr="002B7071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2B7071" w14:paraId="0949D050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C045BC5" w14:textId="77777777" w:rsidR="00062CCC" w:rsidRPr="002B7071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tc>
                <w:tcPr>
                  <w:tcW w:w="2151" w:type="dxa"/>
                  <w:gridSpan w:val="4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671ABCD" w14:textId="3C51160B" w:rsidR="00062CCC" w:rsidRPr="002B7071" w:rsidRDefault="00F60544" w:rsidP="00F60544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701451569" w:edGrp="everyone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 </w:t>
                  </w:r>
                  <w:permEnd w:id="1701451569"/>
                </w:p>
              </w:tc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89CE7E6" w:rsidR="00062CCC" w:rsidRPr="002B7071" w:rsidRDefault="00062CCC" w:rsidP="00D73310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  <w:r w:rsidR="00D73310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       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600C3BC" w14:textId="72025F5F" w:rsidR="00062CCC" w:rsidRPr="002B7071" w:rsidRDefault="00D73310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526364136" w:edGrp="everyone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 </w:t>
                  </w:r>
                  <w:permEnd w:id="1526364136"/>
                </w:p>
              </w:tc>
            </w:tr>
            <w:tr w:rsidR="00062CCC" w:rsidRPr="002B7071" w14:paraId="79BBAAD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062CCC" w:rsidRPr="002B7071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062CCC" w:rsidRPr="002B7071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062CCC" w:rsidRPr="002B7071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79CF6D9B" w14:textId="77777777" w:rsidR="00062CCC" w:rsidRPr="002B7071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2B7071" w14:paraId="43721857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E305887" w14:textId="77777777" w:rsidR="00062CCC" w:rsidRPr="002B7071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B7071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tc>
                <w:tcPr>
                  <w:tcW w:w="3066" w:type="dxa"/>
                  <w:gridSpan w:val="6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5CF9F362" w14:textId="7BA1EBEC" w:rsidR="00062CCC" w:rsidRPr="002B7071" w:rsidRDefault="00F60544" w:rsidP="00F60544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907504887" w:edGrp="everyone"/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  <w14:textFill>
                        <w14:solidFill>
                          <w14:schemeClr w14:val="tx1">
                            <w14:alpha w14:val="55000"/>
                          </w14:schemeClr>
                        </w14:solidFill>
                      </w14:textFill>
                    </w:rPr>
                    <w:t xml:space="preserve">      </w:t>
                  </w:r>
                  <w:permEnd w:id="1907504887"/>
                </w:p>
              </w:tc>
            </w:tr>
          </w:tbl>
          <w:p w14:paraId="41C8F396" w14:textId="77777777" w:rsidR="00062CCC" w:rsidRPr="002B7071" w:rsidRDefault="00062CCC" w:rsidP="00062C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CCC" w14:paraId="2049FE74" w14:textId="77777777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7AF2966" w14:textId="77777777" w:rsidR="002A7887" w:rsidRDefault="00531940" w:rsidP="007A2D7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APPRÉCIATION DU </w:t>
            </w:r>
            <w:r w:rsidR="002A7887">
              <w:rPr>
                <w:rFonts w:asciiTheme="minorHAnsi" w:hAnsiTheme="minorHAnsi" w:cstheme="minorHAnsi"/>
                <w:b/>
              </w:rPr>
              <w:t>FONCTIONNEMENT</w:t>
            </w:r>
          </w:p>
          <w:p w14:paraId="497AAC23" w14:textId="1B452BD4" w:rsidR="00062CCC" w:rsidRDefault="00531940" w:rsidP="007A2D7F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SOCIAL</w:t>
            </w:r>
            <w:r w:rsidR="002A7887">
              <w:rPr>
                <w:rFonts w:asciiTheme="minorHAnsi" w:hAnsiTheme="minorHAnsi" w:cstheme="minorHAnsi"/>
                <w:b/>
              </w:rPr>
              <w:t xml:space="preserve"> SOMMAIRE</w:t>
            </w:r>
          </w:p>
          <w:p w14:paraId="0686D533" w14:textId="6FEF46C3" w:rsidR="00173FBC" w:rsidRPr="007A2D7F" w:rsidRDefault="00173FBC" w:rsidP="007A2D7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2A3D3EC" w14:textId="77777777" w:rsidR="00062CCC" w:rsidRDefault="00062CCC" w:rsidP="00062CCC"/>
        </w:tc>
      </w:tr>
    </w:tbl>
    <w:tbl>
      <w:tblPr>
        <w:tblStyle w:val="Grilledutableau1"/>
        <w:tblW w:w="10637" w:type="dxa"/>
        <w:tblLayout w:type="fixed"/>
        <w:tblLook w:val="04A0" w:firstRow="1" w:lastRow="0" w:firstColumn="1" w:lastColumn="0" w:noHBand="0" w:noVBand="1"/>
      </w:tblPr>
      <w:tblGrid>
        <w:gridCol w:w="3256"/>
        <w:gridCol w:w="4252"/>
        <w:gridCol w:w="1144"/>
        <w:gridCol w:w="1985"/>
      </w:tblGrid>
      <w:tr w:rsidR="002B7071" w:rsidRPr="007A2D7F" w14:paraId="34F6DB17" w14:textId="77777777" w:rsidTr="001507B7">
        <w:trPr>
          <w:cantSplit/>
          <w:trHeight w:val="221"/>
        </w:trPr>
        <w:tc>
          <w:tcPr>
            <w:tcW w:w="10637" w:type="dxa"/>
            <w:gridSpan w:val="4"/>
            <w:shd w:val="clear" w:color="auto" w:fill="D9D9D9" w:themeFill="background1" w:themeFillShade="D9"/>
          </w:tcPr>
          <w:p w14:paraId="79A473AE" w14:textId="0301C079" w:rsidR="002B7071" w:rsidRPr="002B7071" w:rsidRDefault="002B7071" w:rsidP="00123303">
            <w:pPr>
              <w:keepNext/>
              <w:rPr>
                <w:rFonts w:ascii="Calibri" w:hAnsi="Calibri" w:cs="Arial"/>
                <w:b/>
                <w:sz w:val="22"/>
                <w:szCs w:val="20"/>
              </w:rPr>
            </w:pPr>
            <w:r w:rsidRPr="002B7071">
              <w:rPr>
                <w:rFonts w:ascii="Calibri" w:hAnsi="Calibri" w:cs="Arial"/>
                <w:b/>
                <w:sz w:val="22"/>
                <w:szCs w:val="20"/>
              </w:rPr>
              <w:t>DEMANDE ET CONTEXTE</w:t>
            </w:r>
          </w:p>
        </w:tc>
      </w:tr>
      <w:tr w:rsidR="002B7071" w:rsidRPr="007A2D7F" w14:paraId="2751D7E2" w14:textId="77777777" w:rsidTr="001507B7">
        <w:trPr>
          <w:cantSplit/>
          <w:trHeight w:val="221"/>
        </w:trPr>
        <w:tc>
          <w:tcPr>
            <w:tcW w:w="10637" w:type="dxa"/>
            <w:gridSpan w:val="4"/>
            <w:shd w:val="clear" w:color="auto" w:fill="D9D9D9" w:themeFill="background1" w:themeFillShade="D9"/>
          </w:tcPr>
          <w:p w14:paraId="14053869" w14:textId="5A17EC7A" w:rsidR="002B7071" w:rsidRDefault="002B7071" w:rsidP="00123303">
            <w:pPr>
              <w:keepNext/>
              <w:rPr>
                <w:rFonts w:ascii="Calibri" w:hAnsi="Calibri" w:cs="Arial"/>
                <w:color w:val="808080" w:themeColor="background1" w:themeShade="80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Demande de service</w:t>
            </w:r>
          </w:p>
        </w:tc>
      </w:tr>
      <w:tr w:rsidR="007A2D7F" w:rsidRPr="007A2D7F" w14:paraId="57F59FE4" w14:textId="77777777" w:rsidTr="00B77349">
        <w:trPr>
          <w:cantSplit/>
          <w:trHeight w:val="221"/>
        </w:trPr>
        <w:tc>
          <w:tcPr>
            <w:tcW w:w="3256" w:type="dxa"/>
            <w:vAlign w:val="center"/>
          </w:tcPr>
          <w:p w14:paraId="351E3EB7" w14:textId="2A561604" w:rsidR="000F1F9E" w:rsidRPr="000D58DB" w:rsidRDefault="00B77349" w:rsidP="00B77349">
            <w:pPr>
              <w:keepNext/>
              <w:spacing w:before="40"/>
              <w:ind w:left="29" w:right="-108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Référant:</w:t>
            </w:r>
          </w:p>
        </w:tc>
        <w:tc>
          <w:tcPr>
            <w:tcW w:w="4252" w:type="dxa"/>
            <w:vAlign w:val="center"/>
          </w:tcPr>
          <w:p w14:paraId="6458CECA" w14:textId="30A494CB" w:rsidR="00B15458" w:rsidRPr="00343837" w:rsidRDefault="00211EE9" w:rsidP="00B77349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1601333720" w:edGrp="everyone"/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EB659E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ermEnd w:id="1601333720"/>
          </w:p>
        </w:tc>
        <w:tc>
          <w:tcPr>
            <w:tcW w:w="1144" w:type="dxa"/>
          </w:tcPr>
          <w:p w14:paraId="3E021332" w14:textId="77777777" w:rsidR="007A2D7F" w:rsidRPr="000D58DB" w:rsidRDefault="007A2D7F" w:rsidP="00DE643B">
            <w:pPr>
              <w:keepNext/>
              <w:spacing w:before="40"/>
              <w:ind w:right="-108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Date de la demande :</w:t>
            </w:r>
          </w:p>
        </w:tc>
        <w:tc>
          <w:tcPr>
            <w:tcW w:w="1985" w:type="dxa"/>
            <w:vAlign w:val="center"/>
          </w:tcPr>
          <w:p w14:paraId="70A729A5" w14:textId="360C56E3" w:rsidR="007A2D7F" w:rsidRPr="00A561B5" w:rsidRDefault="00211EE9" w:rsidP="00B77349">
            <w:pPr>
              <w:keepNext/>
              <w:rPr>
                <w:rFonts w:ascii="Calibri" w:hAnsi="Calibri" w:cs="Arial"/>
                <w:color w:val="808080" w:themeColor="background1" w:themeShade="80"/>
                <w:sz w:val="20"/>
                <w:szCs w:val="20"/>
              </w:rPr>
            </w:pPr>
            <w:permStart w:id="1467901483" w:edGrp="everyone"/>
            <w:r>
              <w:rPr>
                <w:rFonts w:ascii="Calibri" w:hAnsi="Calibri" w:cs="Arial"/>
                <w:color w:val="808080" w:themeColor="background1" w:themeShade="80"/>
                <w:sz w:val="20"/>
                <w:szCs w:val="20"/>
              </w:rPr>
              <w:t xml:space="preserve">  </w:t>
            </w:r>
            <w:sdt>
              <w:sdtPr>
                <w:rPr>
                  <w:rStyle w:val="Calibri10"/>
                </w:rPr>
                <w:id w:val="-1456704938"/>
                <w:placeholder>
                  <w:docPart w:val="248048266682409DAAE6DE7CC49E750E"/>
                </w:placeholder>
                <w:showingPlcHdr/>
                <w15:color w:val="000000"/>
                <w:date w:fullDate="2022-11-23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Arial Narrow" w:hAnsi="Arial Narrow" w:cs="Arial"/>
                  <w:sz w:val="24"/>
                  <w:szCs w:val="20"/>
                </w:rPr>
              </w:sdtEndPr>
              <w:sdtContent>
                <w:r w:rsidR="00B77349">
                  <w:rPr>
                    <w:rStyle w:val="Textedelespacerserv"/>
                  </w:rPr>
                  <w:t>Date</w:t>
                </w:r>
                <w:r w:rsidR="00B77349" w:rsidRPr="000F2480">
                  <w:rPr>
                    <w:rStyle w:val="Textedelespacerserv"/>
                  </w:rPr>
                  <w:t>.</w:t>
                </w:r>
              </w:sdtContent>
            </w:sdt>
            <w:r>
              <w:rPr>
                <w:rFonts w:ascii="Calibri" w:hAnsi="Calibri" w:cs="Arial"/>
                <w:color w:val="808080" w:themeColor="background1" w:themeShade="80"/>
                <w:sz w:val="20"/>
                <w:szCs w:val="20"/>
              </w:rPr>
              <w:t xml:space="preserve">  </w:t>
            </w:r>
            <w:permEnd w:id="1467901483"/>
          </w:p>
        </w:tc>
      </w:tr>
      <w:tr w:rsidR="007A2D7F" w:rsidRPr="007A2D7F" w14:paraId="690ECB3D" w14:textId="77777777" w:rsidTr="001507B7">
        <w:trPr>
          <w:cantSplit/>
          <w:trHeight w:val="221"/>
        </w:trPr>
        <w:tc>
          <w:tcPr>
            <w:tcW w:w="3256" w:type="dxa"/>
          </w:tcPr>
          <w:p w14:paraId="0503DEE6" w14:textId="77777777" w:rsidR="007A2D7F" w:rsidRPr="000D58DB" w:rsidRDefault="007A2D7F" w:rsidP="00DE643B">
            <w:pPr>
              <w:keepNext/>
              <w:spacing w:before="40"/>
              <w:ind w:left="29" w:right="-108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Motif :</w:t>
            </w:r>
          </w:p>
        </w:tc>
        <w:tc>
          <w:tcPr>
            <w:tcW w:w="7381" w:type="dxa"/>
            <w:gridSpan w:val="3"/>
          </w:tcPr>
          <w:p w14:paraId="008AD4B5" w14:textId="3806B60F" w:rsidR="007A2D7F" w:rsidRPr="007A2D7F" w:rsidRDefault="00CB47B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967120494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967120494"/>
          </w:p>
        </w:tc>
      </w:tr>
      <w:tr w:rsidR="007A2D7F" w:rsidRPr="007A2D7F" w14:paraId="174433AD" w14:textId="77777777" w:rsidTr="001507B7">
        <w:trPr>
          <w:cantSplit/>
          <w:trHeight w:val="221"/>
        </w:trPr>
        <w:tc>
          <w:tcPr>
            <w:tcW w:w="3256" w:type="dxa"/>
          </w:tcPr>
          <w:p w14:paraId="7797D8CC" w14:textId="77777777" w:rsidR="007A2D7F" w:rsidRPr="000D58DB" w:rsidRDefault="007A2D7F" w:rsidP="00DE643B">
            <w:pPr>
              <w:keepNext/>
              <w:spacing w:before="40"/>
              <w:ind w:left="29" w:right="-108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Contexte de la demande :</w:t>
            </w:r>
          </w:p>
        </w:tc>
        <w:tc>
          <w:tcPr>
            <w:tcW w:w="7381" w:type="dxa"/>
            <w:gridSpan w:val="3"/>
          </w:tcPr>
          <w:p w14:paraId="1764F629" w14:textId="293DAC4D" w:rsidR="007A2D7F" w:rsidRPr="007A2D7F" w:rsidRDefault="00CB47B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2123644855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2123644855"/>
          </w:p>
        </w:tc>
      </w:tr>
    </w:tbl>
    <w:p w14:paraId="6A43BD03" w14:textId="06BB751B" w:rsidR="00173FBC" w:rsidRPr="000D58DB" w:rsidRDefault="0020765C" w:rsidP="00123303">
      <w:pPr>
        <w:rPr>
          <w:rFonts w:ascii="Calibri" w:hAnsi="Calibri" w:cs="Arial"/>
          <w:b/>
          <w:sz w:val="2"/>
          <w:szCs w:val="2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26F720FD" wp14:editId="3813A644">
            <wp:simplePos x="0" y="0"/>
            <wp:positionH relativeFrom="column">
              <wp:posOffset>-277495</wp:posOffset>
            </wp:positionH>
            <wp:positionV relativeFrom="paragraph">
              <wp:posOffset>-3383280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409"/>
        <w:gridCol w:w="1276"/>
        <w:gridCol w:w="3691"/>
      </w:tblGrid>
      <w:tr w:rsidR="002B7071" w:rsidRPr="007A2D7F" w14:paraId="2C95FAE5" w14:textId="77777777" w:rsidTr="001507B7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B5E85" w14:textId="6AE4C4A2" w:rsidR="002B7071" w:rsidRPr="007A2D7F" w:rsidRDefault="002B7071" w:rsidP="00123303">
            <w:pPr>
              <w:keepNext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Identification de l’usager</w:t>
            </w:r>
          </w:p>
        </w:tc>
      </w:tr>
      <w:tr w:rsidR="007A2D7F" w:rsidRPr="007A2D7F" w14:paraId="279BA2F8" w14:textId="77777777" w:rsidTr="00996565">
        <w:trPr>
          <w:cantSplit/>
          <w:trHeight w:val="2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C27" w14:textId="77777777" w:rsidR="007A2D7F" w:rsidRPr="000D58DB" w:rsidRDefault="007A2D7F" w:rsidP="00DE643B">
            <w:pPr>
              <w:keepNext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Sexe :</w:t>
            </w:r>
          </w:p>
        </w:tc>
        <w:sdt>
          <w:sdtPr>
            <w:rPr>
              <w:rStyle w:val="Calibri10"/>
              <w:szCs w:val="20"/>
            </w:rPr>
            <w:alias w:val="Sexe"/>
            <w:tag w:val="Sexe"/>
            <w:id w:val="-880855596"/>
            <w:placeholder>
              <w:docPart w:val="BEE975021DC94EB5AA66CD243671C991"/>
            </w:placeholder>
            <w:showingPlcHdr/>
            <w:dropDownList>
              <w:listItem w:value="Choisissez un élément."/>
              <w:listItem w:displayText="Féminin" w:value="Féminin"/>
              <w:listItem w:displayText="Masculin" w:value="Masculin"/>
              <w:listItem w:displayText="Autre" w:value="Autre"/>
            </w:dropDownList>
          </w:sdtPr>
          <w:sdtEndPr>
            <w:rPr>
              <w:rStyle w:val="Policepardfaut"/>
              <w:rFonts w:ascii="Arial Narrow" w:hAnsi="Arial Narrow" w:cs="Arial"/>
              <w:sz w:val="24"/>
            </w:rPr>
          </w:sdtEndPr>
          <w:sdtContent>
            <w:permStart w:id="353910638" w:edGrp="everyone" w:displacedByCustomXml="prev"/>
            <w:tc>
              <w:tcPr>
                <w:tcW w:w="24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A6A1FA" w14:textId="7E93DD06" w:rsidR="007A2D7F" w:rsidRPr="00392D4E" w:rsidRDefault="007A126D" w:rsidP="00DE643B">
                <w:pPr>
                  <w:keepNext/>
                  <w:rPr>
                    <w:rFonts w:ascii="Calibri" w:hAnsi="Calibri" w:cs="Arial"/>
                    <w:sz w:val="20"/>
                    <w:szCs w:val="20"/>
                  </w:rPr>
                </w:pPr>
                <w:r w:rsidRPr="00A561B5">
                  <w:rPr>
                    <w:rFonts w:cs="Arial"/>
                    <w:color w:val="808080" w:themeColor="background1" w:themeShade="80"/>
                    <w:sz w:val="20"/>
                    <w:szCs w:val="20"/>
                    <w:shd w:val="clear" w:color="auto" w:fill="FFFFFF" w:themeFill="background1"/>
                  </w:rPr>
                  <w:t>Choisissez un élément.</w:t>
                </w:r>
              </w:p>
            </w:tc>
            <w:permEnd w:id="353910638" w:displacedByCustomXml="next"/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A652" w14:textId="187EAAFA" w:rsidR="007A2D7F" w:rsidRPr="000D58DB" w:rsidRDefault="007A2D7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Âge :</w:t>
            </w:r>
            <w:r w:rsidR="00343837" w:rsidRPr="000D58D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0D58D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379133587" w:edGrp="everyone"/>
            <w:r w:rsidR="00CB47BF" w:rsidRPr="000D58DB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379133587"/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81F7" w14:textId="77D88A86" w:rsidR="007A2D7F" w:rsidRPr="000D58DB" w:rsidRDefault="007A2D7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Langue usuelle :</w:t>
            </w:r>
            <w:r w:rsidRPr="000D58D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968189028" w:edGrp="everyone"/>
            <w:r w:rsidR="00CB47BF" w:rsidRPr="000D58DB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968189028"/>
          </w:p>
        </w:tc>
      </w:tr>
      <w:tr w:rsidR="007A2D7F" w:rsidRPr="007A2D7F" w14:paraId="2576C0E4" w14:textId="77777777" w:rsidTr="00996565">
        <w:trPr>
          <w:cantSplit/>
          <w:trHeight w:val="2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CD74" w14:textId="77777777" w:rsidR="007A2D7F" w:rsidRPr="000D58DB" w:rsidRDefault="007A2D7F" w:rsidP="00DE643B">
            <w:pPr>
              <w:keepNext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État civil :</w:t>
            </w:r>
          </w:p>
        </w:tc>
        <w:sdt>
          <w:sdtPr>
            <w:rPr>
              <w:rStyle w:val="Calibri10"/>
            </w:rPr>
            <w:alias w:val="État civil"/>
            <w:tag w:val="État civil"/>
            <w:id w:val="1457056974"/>
            <w:placeholder>
              <w:docPart w:val="61145DBC4212485B99016074121ECAA6"/>
            </w:placeholder>
            <w:showingPlcHdr/>
            <w:dropDownList>
              <w:listItem w:value="Choisissez un élément."/>
              <w:listItem w:displayText="Conjoint(e) de fait" w:value="Conjoint(e) de fait"/>
              <w:listItem w:displayText="Célibataire" w:value="Célibataire"/>
              <w:listItem w:displayText="Marié(e)" w:value="Marié(e)"/>
              <w:listItem w:displayText="Séparé(e) / divorcé(e)" w:value="Séparé(e) / divorcé(e)"/>
              <w:listItem w:displayText="Veuf(ve)" w:value="Veuf(ve)"/>
            </w:dropDownList>
          </w:sdtPr>
          <w:sdtEndPr>
            <w:rPr>
              <w:rStyle w:val="Policepardfaut"/>
              <w:rFonts w:ascii="Arial Narrow" w:hAnsi="Arial Narrow" w:cs="Arial"/>
              <w:sz w:val="24"/>
              <w:szCs w:val="20"/>
            </w:rPr>
          </w:sdtEndPr>
          <w:sdtContent>
            <w:permStart w:id="273115900" w:edGrp="everyone" w:displacedByCustomXml="prev"/>
            <w:tc>
              <w:tcPr>
                <w:tcW w:w="24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219EF3" w14:textId="77777777" w:rsidR="007A2D7F" w:rsidRPr="00392D4E" w:rsidRDefault="007A2D7F" w:rsidP="00DE643B">
                <w:pPr>
                  <w:keepNext/>
                  <w:rPr>
                    <w:rFonts w:ascii="Calibri" w:hAnsi="Calibri" w:cs="Arial"/>
                    <w:sz w:val="20"/>
                    <w:szCs w:val="20"/>
                  </w:rPr>
                </w:pPr>
                <w:r w:rsidRPr="00392D4E">
                  <w:rPr>
                    <w:rFonts w:cs="Arial"/>
                    <w:color w:val="808080" w:themeColor="background1" w:themeShade="80"/>
                    <w:sz w:val="20"/>
                    <w:szCs w:val="20"/>
                  </w:rPr>
                  <w:t>Choisissez un élément.</w:t>
                </w:r>
              </w:p>
            </w:tc>
            <w:permEnd w:id="273115900" w:displacedByCustomXml="next"/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B8E0" w14:textId="77777777" w:rsidR="007A2D7F" w:rsidRPr="000D58DB" w:rsidRDefault="007A2D7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Occupation</w:t>
            </w:r>
            <w:r w:rsidRPr="000D58DB">
              <w:rPr>
                <w:rFonts w:ascii="Calibri" w:hAnsi="Calibri" w:cs="Arial"/>
                <w:sz w:val="20"/>
                <w:szCs w:val="20"/>
              </w:rPr>
              <w:t> :</w:t>
            </w:r>
          </w:p>
        </w:tc>
        <w:sdt>
          <w:sdtPr>
            <w:rPr>
              <w:rStyle w:val="Calibri10"/>
            </w:rPr>
            <w:alias w:val="Occupation"/>
            <w:tag w:val="Occupation"/>
            <w:id w:val="38339852"/>
            <w:placeholder>
              <w:docPart w:val="EDE538C2D89844E7BC8318467A8C06BB"/>
            </w:placeholder>
            <w:showingPlcHdr/>
            <w:dropDownList>
              <w:listItem w:value="Choisissez un élément."/>
              <w:listItem w:displayText="Étudiant(e)" w:value="Étudiant(e)"/>
              <w:listItem w:displayText="Retraité(e) " w:value="Retraité(e) "/>
              <w:listItem w:displayText="Sans emploi" w:value="Sans emploi"/>
              <w:listItem w:displayText="Travailleur(se)" w:value="Travailleur(se)"/>
              <w:listItem w:displayText="Autre" w:value="Autre"/>
            </w:dropDownList>
          </w:sdtPr>
          <w:sdtEndPr>
            <w:rPr>
              <w:rStyle w:val="Policepardfaut"/>
              <w:rFonts w:ascii="Arial Narrow" w:hAnsi="Arial Narrow" w:cs="Arial"/>
              <w:color w:val="808080" w:themeColor="background1" w:themeShade="80"/>
              <w:sz w:val="24"/>
              <w:szCs w:val="20"/>
            </w:rPr>
          </w:sdtEndPr>
          <w:sdtContent>
            <w:permStart w:id="1131623952" w:edGrp="everyone" w:displacedByCustomXml="prev"/>
            <w:tc>
              <w:tcPr>
                <w:tcW w:w="36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505919" w14:textId="77777777" w:rsidR="007A2D7F" w:rsidRPr="007A2D7F" w:rsidRDefault="007A2D7F" w:rsidP="00DE643B">
                <w:pPr>
                  <w:keepNext/>
                  <w:rPr>
                    <w:rFonts w:ascii="Calibri" w:hAnsi="Calibri" w:cs="Arial"/>
                    <w:sz w:val="20"/>
                    <w:szCs w:val="20"/>
                  </w:rPr>
                </w:pPr>
                <w:r w:rsidRPr="00A561B5">
                  <w:rPr>
                    <w:rFonts w:cs="Arial"/>
                    <w:color w:val="808080" w:themeColor="background1" w:themeShade="80"/>
                    <w:sz w:val="20"/>
                    <w:szCs w:val="20"/>
                    <w:shd w:val="clear" w:color="auto" w:fill="FFFFFF" w:themeFill="background1"/>
                  </w:rPr>
                  <w:t>Choisissez un élément.</w:t>
                </w:r>
              </w:p>
            </w:tc>
            <w:permEnd w:id="1131623952" w:displacedByCustomXml="next"/>
          </w:sdtContent>
        </w:sdt>
      </w:tr>
      <w:tr w:rsidR="007A2D7F" w:rsidRPr="007A2D7F" w14:paraId="68E3DE84" w14:textId="77777777" w:rsidTr="00996565">
        <w:trPr>
          <w:cantSplit/>
          <w:trHeight w:val="2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B622" w14:textId="77777777" w:rsidR="007A2D7F" w:rsidRPr="000D58DB" w:rsidRDefault="007A2D7F" w:rsidP="00DE643B">
            <w:pPr>
              <w:keepNext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Situation de vie :</w:t>
            </w:r>
          </w:p>
        </w:tc>
        <w:sdt>
          <w:sdtPr>
            <w:rPr>
              <w:rStyle w:val="Calibri10"/>
            </w:rPr>
            <w:alias w:val="Situation de vie"/>
            <w:tag w:val="Situation de vie"/>
            <w:id w:val="851761592"/>
            <w:placeholder>
              <w:docPart w:val="1AE828CBAE1F41168F3F33016FB333E0"/>
            </w:placeholder>
            <w:showingPlcHdr/>
            <w:dropDownList>
              <w:listItem w:value="Choisissez un élément."/>
              <w:listItem w:displayText="Couple avec enfants de moins de 18 ans" w:value="Couple avec enfants de moins de 18 ans"/>
              <w:listItem w:displayText="Couple sans enfant" w:value="Couple sans enfant"/>
              <w:listItem w:displayText="Deux personnes ou plus" w:value="Deux personnes ou plus"/>
              <w:listItem w:displayText="Famille monoparentale" w:value="Famille monoparentale"/>
              <w:listItem w:displayText="Personne seule" w:value="Personne seule"/>
            </w:dropDownList>
          </w:sdtPr>
          <w:sdtEndPr>
            <w:rPr>
              <w:rStyle w:val="Policepardfaut"/>
              <w:rFonts w:ascii="Arial Narrow" w:hAnsi="Arial Narrow" w:cs="Arial"/>
              <w:sz w:val="24"/>
              <w:szCs w:val="20"/>
            </w:rPr>
          </w:sdtEndPr>
          <w:sdtContent>
            <w:permStart w:id="1587167401" w:edGrp="everyone" w:displacedByCustomXml="prev"/>
            <w:tc>
              <w:tcPr>
                <w:tcW w:w="73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A20D45" w14:textId="77777777" w:rsidR="007A2D7F" w:rsidRPr="00392D4E" w:rsidRDefault="007A2D7F" w:rsidP="00DE643B">
                <w:pPr>
                  <w:keepNext/>
                  <w:rPr>
                    <w:rFonts w:ascii="Calibri" w:hAnsi="Calibri" w:cs="Arial"/>
                    <w:sz w:val="20"/>
                    <w:szCs w:val="20"/>
                  </w:rPr>
                </w:pPr>
                <w:r w:rsidRPr="00392D4E">
                  <w:rPr>
                    <w:rFonts w:cs="Arial"/>
                    <w:color w:val="808080" w:themeColor="background1" w:themeShade="80"/>
                    <w:sz w:val="20"/>
                    <w:szCs w:val="20"/>
                  </w:rPr>
                  <w:t>Choisissez un élément.</w:t>
                </w:r>
              </w:p>
            </w:tc>
            <w:permEnd w:id="1587167401" w:displacedByCustomXml="next"/>
          </w:sdtContent>
        </w:sdt>
      </w:tr>
      <w:tr w:rsidR="007A2D7F" w:rsidRPr="007A2D7F" w14:paraId="26466E50" w14:textId="77777777" w:rsidTr="00996565">
        <w:trPr>
          <w:cantSplit/>
          <w:trHeight w:val="23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4E9D" w14:textId="77777777" w:rsidR="007A2D7F" w:rsidRPr="000D58DB" w:rsidRDefault="007A2D7F" w:rsidP="00DE643B">
            <w:pPr>
              <w:keepNext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Information complémentaire :</w:t>
            </w:r>
          </w:p>
        </w:tc>
        <w:tc>
          <w:tcPr>
            <w:tcW w:w="7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9CA7" w14:textId="463B032C" w:rsidR="007A2D7F" w:rsidRPr="007A2D7F" w:rsidRDefault="00F60544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879779490" w:edGrp="everyone"/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="00457A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 </w:t>
            </w:r>
            <w:permEnd w:id="879779490"/>
          </w:p>
        </w:tc>
      </w:tr>
    </w:tbl>
    <w:p w14:paraId="5D542491" w14:textId="77777777" w:rsidR="00173FBC" w:rsidRPr="000D58DB" w:rsidRDefault="00173FBC" w:rsidP="00123303">
      <w:pPr>
        <w:rPr>
          <w:rFonts w:ascii="Calibri" w:hAnsi="Calibri" w:cs="Arial"/>
          <w:b/>
          <w:sz w:val="2"/>
          <w:szCs w:val="2"/>
        </w:rPr>
      </w:pPr>
    </w:p>
    <w:tbl>
      <w:tblPr>
        <w:tblStyle w:val="Grilledutableau1"/>
        <w:tblW w:w="10632" w:type="dxa"/>
        <w:tblLayout w:type="fixed"/>
        <w:tblLook w:val="04A0" w:firstRow="1" w:lastRow="0" w:firstColumn="1" w:lastColumn="0" w:noHBand="0" w:noVBand="1"/>
      </w:tblPr>
      <w:tblGrid>
        <w:gridCol w:w="3261"/>
        <w:gridCol w:w="7371"/>
      </w:tblGrid>
      <w:tr w:rsidR="002B7071" w:rsidRPr="007A2D7F" w14:paraId="3956DFC6" w14:textId="77777777" w:rsidTr="001507B7">
        <w:trPr>
          <w:cantSplit/>
          <w:trHeight w:val="170"/>
        </w:trPr>
        <w:tc>
          <w:tcPr>
            <w:tcW w:w="10632" w:type="dxa"/>
            <w:gridSpan w:val="2"/>
            <w:shd w:val="clear" w:color="auto" w:fill="D9D9D9" w:themeFill="background1" w:themeFillShade="D9"/>
          </w:tcPr>
          <w:p w14:paraId="0B2F86E6" w14:textId="3451842A" w:rsidR="002B7071" w:rsidRDefault="002B7071" w:rsidP="00123303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Sources d’informations</w:t>
            </w:r>
          </w:p>
        </w:tc>
      </w:tr>
      <w:permStart w:id="371669332" w:edGrp="everyone"/>
      <w:tr w:rsidR="007A2D7F" w:rsidRPr="007A2D7F" w14:paraId="01C901D9" w14:textId="77777777" w:rsidTr="00996565">
        <w:trPr>
          <w:cantSplit/>
          <w:trHeight w:val="232"/>
        </w:trPr>
        <w:tc>
          <w:tcPr>
            <w:tcW w:w="3261" w:type="dxa"/>
          </w:tcPr>
          <w:p w14:paraId="69574892" w14:textId="4547E522" w:rsidR="007A2D7F" w:rsidRPr="000D58DB" w:rsidRDefault="0026543A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08449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837" w:rsidRPr="000D58D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2D7F" w:rsidRPr="000D58D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End w:id="371669332"/>
            <w:r w:rsidR="007A2D7F" w:rsidRPr="000D58DB">
              <w:rPr>
                <w:rFonts w:ascii="Calibri" w:hAnsi="Calibri" w:cs="Arial"/>
                <w:sz w:val="20"/>
                <w:szCs w:val="20"/>
              </w:rPr>
              <w:t>Documents consultés :</w:t>
            </w:r>
          </w:p>
        </w:tc>
        <w:tc>
          <w:tcPr>
            <w:tcW w:w="7371" w:type="dxa"/>
          </w:tcPr>
          <w:p w14:paraId="548808DE" w14:textId="4ED3AA17" w:rsidR="00B15458" w:rsidRPr="007A2D7F" w:rsidRDefault="00CB47B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260138547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260138547"/>
          </w:p>
        </w:tc>
      </w:tr>
      <w:permStart w:id="1959660747" w:edGrp="everyone"/>
      <w:tr w:rsidR="007A2D7F" w:rsidRPr="007A2D7F" w14:paraId="54B7AE79" w14:textId="77777777" w:rsidTr="00996565">
        <w:trPr>
          <w:cantSplit/>
          <w:trHeight w:val="232"/>
        </w:trPr>
        <w:tc>
          <w:tcPr>
            <w:tcW w:w="3261" w:type="dxa"/>
          </w:tcPr>
          <w:p w14:paraId="1758831A" w14:textId="388D25FF" w:rsidR="007A2D7F" w:rsidRPr="000D58DB" w:rsidRDefault="0026543A" w:rsidP="00DE643B">
            <w:pPr>
              <w:keepNext/>
              <w:ind w:right="-56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40217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837" w:rsidRPr="000D58D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A2D7F" w:rsidRPr="000D58D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End w:id="1959660747"/>
            <w:r w:rsidR="007A2D7F" w:rsidRPr="000D58DB">
              <w:rPr>
                <w:rFonts w:ascii="Calibri" w:hAnsi="Calibri" w:cs="Arial"/>
                <w:sz w:val="20"/>
                <w:szCs w:val="20"/>
              </w:rPr>
              <w:t>Conversation téléphonique avec :</w:t>
            </w:r>
          </w:p>
        </w:tc>
        <w:tc>
          <w:tcPr>
            <w:tcW w:w="7371" w:type="dxa"/>
          </w:tcPr>
          <w:p w14:paraId="39AA48CD" w14:textId="64A980C6" w:rsidR="007A2D7F" w:rsidRPr="007A2D7F" w:rsidRDefault="00CB47B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1195473232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195473232"/>
          </w:p>
        </w:tc>
      </w:tr>
      <w:permStart w:id="1559710543" w:edGrp="everyone"/>
      <w:tr w:rsidR="007A2D7F" w:rsidRPr="007A2D7F" w14:paraId="4E28DF20" w14:textId="77777777" w:rsidTr="00996565">
        <w:trPr>
          <w:cantSplit/>
          <w:trHeight w:val="232"/>
        </w:trPr>
        <w:tc>
          <w:tcPr>
            <w:tcW w:w="3261" w:type="dxa"/>
          </w:tcPr>
          <w:p w14:paraId="25AD352B" w14:textId="2F600845" w:rsidR="007A2D7F" w:rsidRPr="000D58DB" w:rsidRDefault="0026543A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3524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49" w:rsidRPr="000D58D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559710543"/>
            <w:r w:rsidR="007A2D7F" w:rsidRPr="000D58DB">
              <w:rPr>
                <w:rFonts w:ascii="Calibri" w:hAnsi="Calibri" w:cs="Arial"/>
                <w:sz w:val="20"/>
                <w:szCs w:val="20"/>
              </w:rPr>
              <w:t xml:space="preserve"> Rencontre avec :</w:t>
            </w:r>
          </w:p>
        </w:tc>
        <w:tc>
          <w:tcPr>
            <w:tcW w:w="7371" w:type="dxa"/>
          </w:tcPr>
          <w:p w14:paraId="00DD8AF7" w14:textId="16FE7957" w:rsidR="007A2D7F" w:rsidRPr="007A2D7F" w:rsidRDefault="00CB47B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739455757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739455757"/>
          </w:p>
        </w:tc>
      </w:tr>
      <w:permStart w:id="1179743027" w:edGrp="everyone"/>
      <w:tr w:rsidR="007A2D7F" w:rsidRPr="007A2D7F" w14:paraId="4F9E6DDE" w14:textId="77777777" w:rsidTr="00996565">
        <w:trPr>
          <w:cantSplit/>
          <w:trHeight w:val="232"/>
        </w:trPr>
        <w:tc>
          <w:tcPr>
            <w:tcW w:w="3261" w:type="dxa"/>
          </w:tcPr>
          <w:p w14:paraId="1104ADB7" w14:textId="37BD64D9" w:rsidR="007A2D7F" w:rsidRPr="000D58DB" w:rsidRDefault="0026543A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-176729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837" w:rsidRPr="000D58D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179743027"/>
            <w:r w:rsidR="007A2D7F" w:rsidRPr="000D58DB">
              <w:rPr>
                <w:rFonts w:ascii="Calibri" w:hAnsi="Calibri" w:cs="Arial"/>
                <w:sz w:val="20"/>
                <w:szCs w:val="20"/>
              </w:rPr>
              <w:t xml:space="preserve"> Discussion de cas avec :</w:t>
            </w:r>
          </w:p>
        </w:tc>
        <w:tc>
          <w:tcPr>
            <w:tcW w:w="7371" w:type="dxa"/>
          </w:tcPr>
          <w:p w14:paraId="7B88F14F" w14:textId="37DAD53F" w:rsidR="007A2D7F" w:rsidRPr="007A2D7F" w:rsidRDefault="00CB47B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1103316450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103316450"/>
          </w:p>
        </w:tc>
      </w:tr>
      <w:permStart w:id="909057957" w:edGrp="everyone"/>
      <w:tr w:rsidR="007A2D7F" w:rsidRPr="007A2D7F" w14:paraId="045C5215" w14:textId="77777777" w:rsidTr="00996565">
        <w:trPr>
          <w:cantSplit/>
          <w:trHeight w:val="232"/>
        </w:trPr>
        <w:tc>
          <w:tcPr>
            <w:tcW w:w="3261" w:type="dxa"/>
          </w:tcPr>
          <w:p w14:paraId="0BE9B565" w14:textId="77777777" w:rsidR="007A2D7F" w:rsidRPr="000D58DB" w:rsidRDefault="0026543A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70699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F" w:rsidRPr="000D58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2D7F" w:rsidRPr="000D58D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End w:id="909057957"/>
            <w:r w:rsidR="007A2D7F" w:rsidRPr="000D58DB">
              <w:rPr>
                <w:rFonts w:ascii="Calibri" w:hAnsi="Calibri" w:cs="Arial"/>
                <w:sz w:val="20"/>
                <w:szCs w:val="20"/>
              </w:rPr>
              <w:t>Autre :</w:t>
            </w:r>
          </w:p>
        </w:tc>
        <w:tc>
          <w:tcPr>
            <w:tcW w:w="7371" w:type="dxa"/>
          </w:tcPr>
          <w:p w14:paraId="1FE08BB5" w14:textId="5E76EDDC" w:rsidR="007A2D7F" w:rsidRPr="007A2D7F" w:rsidRDefault="00CB47BF" w:rsidP="00DE643B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1750867638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750867638"/>
          </w:p>
        </w:tc>
      </w:tr>
    </w:tbl>
    <w:p w14:paraId="73D15DB6" w14:textId="77777777" w:rsidR="00173FBC" w:rsidRPr="000D58DB" w:rsidRDefault="00173FBC" w:rsidP="00123303">
      <w:pPr>
        <w:rPr>
          <w:rFonts w:ascii="Calibri" w:hAnsi="Calibri" w:cs="Arial"/>
          <w:b/>
          <w:sz w:val="2"/>
          <w:szCs w:val="2"/>
        </w:rPr>
      </w:pPr>
    </w:p>
    <w:tbl>
      <w:tblPr>
        <w:tblStyle w:val="Grilledutableau1"/>
        <w:tblW w:w="0" w:type="auto"/>
        <w:tblLayout w:type="fixed"/>
        <w:tblLook w:val="04A0" w:firstRow="1" w:lastRow="0" w:firstColumn="1" w:lastColumn="0" w:noHBand="0" w:noVBand="1"/>
      </w:tblPr>
      <w:tblGrid>
        <w:gridCol w:w="10627"/>
      </w:tblGrid>
      <w:tr w:rsidR="007A2D7F" w:rsidRPr="007A2D7F" w14:paraId="10414E5A" w14:textId="77777777" w:rsidTr="64C47C48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14:paraId="0F7ED86C" w14:textId="18C2322D" w:rsidR="007A2D7F" w:rsidRPr="007A2D7F" w:rsidRDefault="007A2D7F" w:rsidP="00DE643B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 xml:space="preserve">Situation actuelle </w:t>
            </w:r>
            <w:r w:rsidR="00343837">
              <w:rPr>
                <w:rFonts w:ascii="Calibri" w:hAnsi="Calibri" w:cs="Arial"/>
                <w:b/>
                <w:sz w:val="20"/>
                <w:szCs w:val="20"/>
              </w:rPr>
              <w:t>selon l’usager et ses proches </w:t>
            </w:r>
          </w:p>
        </w:tc>
      </w:tr>
      <w:tr w:rsidR="007A2D7F" w:rsidRPr="007A2D7F" w14:paraId="0184E3D1" w14:textId="77777777" w:rsidTr="64C47C48">
        <w:trPr>
          <w:cantSplit/>
          <w:trHeight w:val="232"/>
        </w:trPr>
        <w:tc>
          <w:tcPr>
            <w:tcW w:w="10627" w:type="dxa"/>
          </w:tcPr>
          <w:p w14:paraId="34677F21" w14:textId="2ABAAD9F" w:rsidR="007A2D7F" w:rsidRPr="00343837" w:rsidRDefault="00CB47BF" w:rsidP="00DE643B">
            <w:pPr>
              <w:keepNext/>
              <w:spacing w:before="40"/>
              <w:rPr>
                <w:rFonts w:ascii="Calibri" w:hAnsi="Calibri" w:cs="Calibri"/>
                <w:sz w:val="20"/>
                <w:szCs w:val="20"/>
              </w:rPr>
            </w:pPr>
            <w:permStart w:id="932000462" w:edGrp="everyone"/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permEnd w:id="932000462"/>
          </w:p>
        </w:tc>
      </w:tr>
    </w:tbl>
    <w:p w14:paraId="360D08DF" w14:textId="77777777" w:rsidR="00173FBC" w:rsidRPr="000D58DB" w:rsidRDefault="00173FBC" w:rsidP="00123303">
      <w:pPr>
        <w:ind w:firstLine="709"/>
        <w:rPr>
          <w:rFonts w:ascii="Calibri" w:hAnsi="Calibri" w:cs="Arial"/>
          <w:b/>
          <w:sz w:val="2"/>
          <w:szCs w:val="2"/>
        </w:rPr>
      </w:pPr>
    </w:p>
    <w:tbl>
      <w:tblPr>
        <w:tblStyle w:val="Grilledutableau1"/>
        <w:tblW w:w="0" w:type="auto"/>
        <w:tblLayout w:type="fixed"/>
        <w:tblLook w:val="04A0" w:firstRow="1" w:lastRow="0" w:firstColumn="1" w:lastColumn="0" w:noHBand="0" w:noVBand="1"/>
      </w:tblPr>
      <w:tblGrid>
        <w:gridCol w:w="10627"/>
      </w:tblGrid>
      <w:tr w:rsidR="007A2D7F" w:rsidRPr="007A2D7F" w14:paraId="1C458367" w14:textId="77777777" w:rsidTr="001507B7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14:paraId="2D43C767" w14:textId="141725BA" w:rsidR="007A2D7F" w:rsidRPr="007A2D7F" w:rsidRDefault="00343837" w:rsidP="00DE643B">
            <w:pPr>
              <w:keepNext/>
              <w:spacing w:before="4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Besoins/attentes de l’usager </w:t>
            </w:r>
          </w:p>
        </w:tc>
      </w:tr>
      <w:tr w:rsidR="007A2D7F" w:rsidRPr="007A2D7F" w14:paraId="62459D4B" w14:textId="77777777" w:rsidTr="00996565">
        <w:trPr>
          <w:cantSplit/>
          <w:trHeight w:val="232"/>
        </w:trPr>
        <w:tc>
          <w:tcPr>
            <w:tcW w:w="10627" w:type="dxa"/>
          </w:tcPr>
          <w:p w14:paraId="31CEB6BF" w14:textId="62AF7C35" w:rsidR="00066EA6" w:rsidRPr="007A2D7F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598819654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598819654"/>
          </w:p>
        </w:tc>
      </w:tr>
    </w:tbl>
    <w:p w14:paraId="045B55C4" w14:textId="021183EE" w:rsidR="007A2D7F" w:rsidRDefault="007A2D7F" w:rsidP="007A2D7F">
      <w:pPr>
        <w:rPr>
          <w:rFonts w:ascii="Calibri" w:hAnsi="Calibri" w:cs="Arial"/>
          <w:b/>
          <w:sz w:val="10"/>
          <w:szCs w:val="10"/>
          <w:u w:val="single"/>
        </w:rPr>
      </w:pPr>
    </w:p>
    <w:p w14:paraId="74FEEFB0" w14:textId="77777777" w:rsidR="001A604B" w:rsidRPr="002B7071" w:rsidRDefault="001A604B" w:rsidP="007A2D7F">
      <w:pPr>
        <w:rPr>
          <w:rFonts w:ascii="Calibri" w:hAnsi="Calibri" w:cs="Arial"/>
          <w:b/>
          <w:sz w:val="10"/>
          <w:szCs w:val="10"/>
          <w:u w:val="single"/>
        </w:rPr>
      </w:pP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2B7071" w:rsidRPr="007A2D7F" w14:paraId="3FACA683" w14:textId="77777777" w:rsidTr="001507B7">
        <w:trPr>
          <w:cantSplit/>
        </w:trPr>
        <w:tc>
          <w:tcPr>
            <w:tcW w:w="10632" w:type="dxa"/>
            <w:shd w:val="clear" w:color="auto" w:fill="D9D9D9" w:themeFill="background1" w:themeFillShade="D9"/>
          </w:tcPr>
          <w:p w14:paraId="01EB6C76" w14:textId="5D1297A8" w:rsidR="002B7071" w:rsidRPr="002B7071" w:rsidRDefault="002B7071" w:rsidP="00123303">
            <w:pPr>
              <w:keepNext/>
              <w:rPr>
                <w:rFonts w:ascii="Calibri" w:hAnsi="Calibri" w:cs="Arial"/>
                <w:b/>
                <w:sz w:val="22"/>
                <w:szCs w:val="20"/>
              </w:rPr>
            </w:pPr>
            <w:r w:rsidRPr="002B7071">
              <w:rPr>
                <w:rFonts w:ascii="Calibri" w:hAnsi="Calibri" w:cs="Arial"/>
                <w:b/>
                <w:sz w:val="22"/>
                <w:szCs w:val="20"/>
              </w:rPr>
              <w:t>CARACTÉRISTIQUES DE LA PERSONNE</w:t>
            </w:r>
          </w:p>
        </w:tc>
      </w:tr>
      <w:tr w:rsidR="007A2D7F" w:rsidRPr="007A2D7F" w14:paraId="7DA05FB9" w14:textId="77777777" w:rsidTr="00996565">
        <w:trPr>
          <w:cantSplit/>
          <w:trHeight w:val="232"/>
        </w:trPr>
        <w:tc>
          <w:tcPr>
            <w:tcW w:w="10632" w:type="dxa"/>
            <w:vAlign w:val="center"/>
          </w:tcPr>
          <w:p w14:paraId="3EF5FAB9" w14:textId="04B8EFF9" w:rsidR="007A2D7F" w:rsidRPr="007A126D" w:rsidRDefault="007A2D7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126D">
              <w:rPr>
                <w:rFonts w:ascii="Calibri" w:hAnsi="Calibri" w:cs="Arial"/>
                <w:sz w:val="20"/>
                <w:szCs w:val="20"/>
              </w:rPr>
              <w:t>Histoire personnelle ayant un impact sur le fonctionnement social</w:t>
            </w:r>
            <w:r w:rsidR="001C481F" w:rsidRPr="007A126D">
              <w:rPr>
                <w:rFonts w:ascii="Calibri" w:hAnsi="Calibri" w:cs="Arial"/>
                <w:sz w:val="20"/>
                <w:szCs w:val="20"/>
              </w:rPr>
              <w:t xml:space="preserve"> : </w:t>
            </w:r>
            <w:permStart w:id="616048546" w:edGrp="everyone"/>
            <w:r w:rsidR="00CB47BF" w:rsidRPr="007A126D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616048546"/>
          </w:p>
        </w:tc>
      </w:tr>
    </w:tbl>
    <w:p w14:paraId="16C60899" w14:textId="27CE4E54" w:rsidR="000D58DB" w:rsidRPr="000D58DB" w:rsidRDefault="000D58DB">
      <w:pPr>
        <w:rPr>
          <w:sz w:val="2"/>
          <w:szCs w:val="2"/>
        </w:rPr>
      </w:pPr>
      <w:r>
        <w:rPr>
          <w:sz w:val="2"/>
          <w:szCs w:val="2"/>
        </w:rPr>
        <w:t>à</w:t>
      </w: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7A2D7F" w:rsidRPr="007A2D7F" w14:paraId="6DCA6122" w14:textId="77777777" w:rsidTr="00996565">
        <w:trPr>
          <w:cantSplit/>
          <w:trHeight w:val="232"/>
        </w:trPr>
        <w:tc>
          <w:tcPr>
            <w:tcW w:w="10632" w:type="dxa"/>
          </w:tcPr>
          <w:p w14:paraId="0C853838" w14:textId="0334E302" w:rsidR="007A2D7F" w:rsidRPr="007A126D" w:rsidRDefault="007A2D7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126D">
              <w:rPr>
                <w:rFonts w:ascii="Calibri" w:hAnsi="Calibri" w:cs="Arial"/>
                <w:sz w:val="20"/>
                <w:szCs w:val="20"/>
              </w:rPr>
              <w:t xml:space="preserve">Habitudes de vie : </w:t>
            </w:r>
            <w:permStart w:id="961168496" w:edGrp="everyone"/>
            <w:r w:rsidR="00CB47BF" w:rsidRPr="007A126D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961168496"/>
          </w:p>
        </w:tc>
      </w:tr>
    </w:tbl>
    <w:p w14:paraId="5F0325FB" w14:textId="77777777" w:rsidR="000D58DB" w:rsidRPr="000D58DB" w:rsidRDefault="000D58DB">
      <w:pPr>
        <w:rPr>
          <w:sz w:val="2"/>
          <w:szCs w:val="2"/>
        </w:rPr>
      </w:pP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7A2D7F" w:rsidRPr="007A2D7F" w14:paraId="18195057" w14:textId="77777777" w:rsidTr="00996565">
        <w:trPr>
          <w:cantSplit/>
          <w:trHeight w:val="232"/>
        </w:trPr>
        <w:tc>
          <w:tcPr>
            <w:tcW w:w="10632" w:type="dxa"/>
          </w:tcPr>
          <w:p w14:paraId="07FD3650" w14:textId="0F176758" w:rsidR="007A2D7F" w:rsidRPr="007A2D7F" w:rsidRDefault="007A2D7F" w:rsidP="00DE643B">
            <w:pPr>
              <w:keepNext/>
              <w:spacing w:before="40"/>
              <w:rPr>
                <w:rFonts w:ascii="Calibri" w:hAnsi="Calibri" w:cs="Arial"/>
                <w:b/>
                <w:sz w:val="20"/>
                <w:szCs w:val="20"/>
              </w:rPr>
            </w:pPr>
            <w:r w:rsidRPr="007A126D">
              <w:rPr>
                <w:rFonts w:ascii="Calibri" w:hAnsi="Calibri" w:cs="Arial"/>
                <w:sz w:val="20"/>
                <w:szCs w:val="20"/>
              </w:rPr>
              <w:t>État de santé</w:t>
            </w:r>
            <w:r w:rsidRPr="007A2D7F">
              <w:rPr>
                <w:rFonts w:ascii="Calibri" w:hAnsi="Calibri" w:cs="Arial"/>
                <w:sz w:val="20"/>
                <w:szCs w:val="20"/>
              </w:rPr>
              <w:t xml:space="preserve"> (condition médicale) ayant un impact sur la situation actuelle :</w:t>
            </w:r>
            <w:r w:rsidR="001C481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1099958206" w:edGrp="everyone"/>
            <w:r w:rsidR="00CB47BF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099958206"/>
          </w:p>
        </w:tc>
      </w:tr>
    </w:tbl>
    <w:p w14:paraId="6CEF25D4" w14:textId="77777777" w:rsidR="000D58DB" w:rsidRPr="000D58DB" w:rsidRDefault="000D58DB">
      <w:pPr>
        <w:rPr>
          <w:sz w:val="2"/>
          <w:szCs w:val="2"/>
        </w:rPr>
      </w:pP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0"/>
        <w:gridCol w:w="6522"/>
      </w:tblGrid>
      <w:tr w:rsidR="007A2D7F" w:rsidRPr="007A2D7F" w14:paraId="16ED192A" w14:textId="77777777" w:rsidTr="00996565">
        <w:trPr>
          <w:cantSplit/>
          <w:trHeight w:val="232"/>
        </w:trPr>
        <w:tc>
          <w:tcPr>
            <w:tcW w:w="4110" w:type="dxa"/>
          </w:tcPr>
          <w:permStart w:id="1598512800" w:edGrp="everyone"/>
          <w:p w14:paraId="1E2BD2B4" w14:textId="79AAE7CA" w:rsidR="007A2D7F" w:rsidRPr="00B77349" w:rsidRDefault="0026543A" w:rsidP="00DE643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763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7BF" w:rsidRPr="00B773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598512800"/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>Impact sur les rôles sociaux :</w:t>
            </w:r>
          </w:p>
        </w:tc>
        <w:tc>
          <w:tcPr>
            <w:tcW w:w="6522" w:type="dxa"/>
          </w:tcPr>
          <w:p w14:paraId="123F069B" w14:textId="0D03474A" w:rsidR="007A2D7F" w:rsidRPr="0023616B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249516724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249516724"/>
          </w:p>
        </w:tc>
      </w:tr>
      <w:permStart w:id="547491567" w:edGrp="everyone"/>
      <w:tr w:rsidR="007A2D7F" w:rsidRPr="007A2D7F" w14:paraId="65BFD76D" w14:textId="77777777" w:rsidTr="00996565">
        <w:trPr>
          <w:cantSplit/>
          <w:trHeight w:val="232"/>
        </w:trPr>
        <w:tc>
          <w:tcPr>
            <w:tcW w:w="4110" w:type="dxa"/>
          </w:tcPr>
          <w:p w14:paraId="20EB2438" w14:textId="676279ED" w:rsidR="007A2D7F" w:rsidRPr="00B77349" w:rsidRDefault="0026543A" w:rsidP="00DE643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6742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CDD" w:rsidRPr="00B7734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47491567"/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>Impact sur l’autonomie aux AVQ :</w:t>
            </w:r>
          </w:p>
        </w:tc>
        <w:tc>
          <w:tcPr>
            <w:tcW w:w="6522" w:type="dxa"/>
          </w:tcPr>
          <w:p w14:paraId="77D94884" w14:textId="52B397B9" w:rsidR="007A2D7F" w:rsidRPr="0023616B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717533092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717533092"/>
          </w:p>
        </w:tc>
      </w:tr>
      <w:permStart w:id="566589925" w:edGrp="everyone"/>
      <w:tr w:rsidR="007A2D7F" w:rsidRPr="007A2D7F" w14:paraId="456B335C" w14:textId="77777777" w:rsidTr="00996565">
        <w:trPr>
          <w:cantSplit/>
          <w:trHeight w:val="232"/>
        </w:trPr>
        <w:tc>
          <w:tcPr>
            <w:tcW w:w="4110" w:type="dxa"/>
          </w:tcPr>
          <w:p w14:paraId="0BB86AF6" w14:textId="77777777" w:rsidR="007A2D7F" w:rsidRPr="00B77349" w:rsidRDefault="0026543A" w:rsidP="00DE643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7674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F" w:rsidRPr="00B773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566589925"/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>Impact sur l’autonomie aux AVD :</w:t>
            </w:r>
          </w:p>
        </w:tc>
        <w:tc>
          <w:tcPr>
            <w:tcW w:w="6522" w:type="dxa"/>
          </w:tcPr>
          <w:p w14:paraId="3CEC043C" w14:textId="5CA64122" w:rsidR="007A2D7F" w:rsidRPr="00F9499F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424895688" w:edGrp="everyone"/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457AF9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permEnd w:id="424895688"/>
          </w:p>
        </w:tc>
      </w:tr>
      <w:permStart w:id="711668506" w:edGrp="everyone"/>
      <w:tr w:rsidR="007A2D7F" w:rsidRPr="007A2D7F" w14:paraId="53208C16" w14:textId="77777777" w:rsidTr="00996565">
        <w:trPr>
          <w:cantSplit/>
          <w:trHeight w:val="232"/>
        </w:trPr>
        <w:tc>
          <w:tcPr>
            <w:tcW w:w="4110" w:type="dxa"/>
          </w:tcPr>
          <w:p w14:paraId="3C9E27CA" w14:textId="77777777" w:rsidR="007A2D7F" w:rsidRPr="00B77349" w:rsidRDefault="0026543A" w:rsidP="00DE643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6520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F" w:rsidRPr="00B773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711668506"/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Impact sur les fonctions cognitives :</w:t>
            </w:r>
          </w:p>
        </w:tc>
        <w:tc>
          <w:tcPr>
            <w:tcW w:w="6522" w:type="dxa"/>
          </w:tcPr>
          <w:p w14:paraId="1A694248" w14:textId="42042D4B" w:rsidR="007A2D7F" w:rsidRPr="00F9499F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885363515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885363515"/>
          </w:p>
        </w:tc>
      </w:tr>
      <w:permStart w:id="1601654731" w:edGrp="everyone"/>
      <w:tr w:rsidR="007A2D7F" w:rsidRPr="007A2D7F" w14:paraId="0A2DA91F" w14:textId="77777777" w:rsidTr="00996565">
        <w:trPr>
          <w:cantSplit/>
          <w:trHeight w:val="232"/>
        </w:trPr>
        <w:tc>
          <w:tcPr>
            <w:tcW w:w="4110" w:type="dxa"/>
          </w:tcPr>
          <w:p w14:paraId="22AB1038" w14:textId="77777777" w:rsidR="007A2D7F" w:rsidRPr="00B77349" w:rsidRDefault="0026543A" w:rsidP="00DE643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6144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F" w:rsidRPr="00B773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01654731"/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>Impact sur la mobilité :</w:t>
            </w:r>
          </w:p>
        </w:tc>
        <w:tc>
          <w:tcPr>
            <w:tcW w:w="6522" w:type="dxa"/>
          </w:tcPr>
          <w:p w14:paraId="179A0139" w14:textId="6F873950" w:rsidR="007A2D7F" w:rsidRPr="00F9499F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983544117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983544117"/>
          </w:p>
        </w:tc>
      </w:tr>
      <w:permStart w:id="110652169" w:edGrp="everyone"/>
      <w:tr w:rsidR="007A2D7F" w:rsidRPr="007A2D7F" w14:paraId="2B7D413C" w14:textId="77777777" w:rsidTr="00996565">
        <w:trPr>
          <w:cantSplit/>
          <w:trHeight w:val="232"/>
        </w:trPr>
        <w:tc>
          <w:tcPr>
            <w:tcW w:w="4110" w:type="dxa"/>
          </w:tcPr>
          <w:p w14:paraId="14BDD3B2" w14:textId="77777777" w:rsidR="007A2D7F" w:rsidRPr="00B77349" w:rsidRDefault="0026543A" w:rsidP="00DE643B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9636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F" w:rsidRPr="00B7734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10652169"/>
            <w:r w:rsidR="007A2D7F" w:rsidRPr="00B77349">
              <w:rPr>
                <w:rFonts w:asciiTheme="minorHAnsi" w:hAnsiTheme="minorHAnsi" w:cstheme="minorHAnsi"/>
                <w:sz w:val="20"/>
                <w:szCs w:val="20"/>
              </w:rPr>
              <w:t>Autres impacts / Observations :</w:t>
            </w:r>
          </w:p>
        </w:tc>
        <w:tc>
          <w:tcPr>
            <w:tcW w:w="6522" w:type="dxa"/>
          </w:tcPr>
          <w:p w14:paraId="516F0770" w14:textId="7A095F54" w:rsidR="007A2D7F" w:rsidRPr="0023616B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2088724319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2088724319"/>
          </w:p>
        </w:tc>
      </w:tr>
    </w:tbl>
    <w:p w14:paraId="107BAA98" w14:textId="6104A299" w:rsidR="00123303" w:rsidRPr="00123303" w:rsidRDefault="000D58DB" w:rsidP="00123303">
      <w:pPr>
        <w:rPr>
          <w:sz w:val="4"/>
          <w:szCs w:val="4"/>
        </w:rPr>
      </w:pPr>
      <w:r>
        <w:rPr>
          <w:sz w:val="4"/>
          <w:szCs w:val="4"/>
        </w:rPr>
        <w:t>1</w:t>
      </w:r>
    </w:p>
    <w:tbl>
      <w:tblPr>
        <w:tblStyle w:val="Grilledutableau2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7A2D7F" w:rsidRPr="007A2D7F" w14:paraId="38DBFC91" w14:textId="77777777" w:rsidTr="00123303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14:paraId="4AC9C01D" w14:textId="311110FB" w:rsidR="007A2D7F" w:rsidRPr="007A2D7F" w:rsidRDefault="007A2D7F" w:rsidP="00DE643B">
            <w:pPr>
              <w:keepNext/>
              <w:spacing w:before="40"/>
              <w:rPr>
                <w:rFonts w:ascii="Calibri" w:hAnsi="Calibri" w:cs="Arial"/>
                <w:b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Fo</w:t>
            </w:r>
            <w:r w:rsidR="00CE7671">
              <w:rPr>
                <w:rFonts w:ascii="Calibri" w:hAnsi="Calibri" w:cs="Arial"/>
                <w:b/>
                <w:sz w:val="20"/>
                <w:szCs w:val="20"/>
              </w:rPr>
              <w:t>rces, habiletés et compétences </w:t>
            </w:r>
          </w:p>
        </w:tc>
      </w:tr>
      <w:tr w:rsidR="007A2D7F" w:rsidRPr="007A2D7F" w14:paraId="277EFB61" w14:textId="77777777" w:rsidTr="00123303">
        <w:trPr>
          <w:cantSplit/>
          <w:trHeight w:val="706"/>
        </w:trPr>
        <w:tc>
          <w:tcPr>
            <w:tcW w:w="10627" w:type="dxa"/>
          </w:tcPr>
          <w:p w14:paraId="6A750CF5" w14:textId="718D88AC" w:rsidR="007A2D7F" w:rsidRPr="00CE7671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220640504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220640504"/>
          </w:p>
        </w:tc>
      </w:tr>
    </w:tbl>
    <w:p w14:paraId="03799EF5" w14:textId="77777777" w:rsidR="00123303" w:rsidRPr="000D58DB" w:rsidRDefault="00123303">
      <w:pPr>
        <w:rPr>
          <w:sz w:val="2"/>
          <w:szCs w:val="2"/>
        </w:rPr>
      </w:pPr>
    </w:p>
    <w:tbl>
      <w:tblPr>
        <w:tblStyle w:val="Grilledutableau2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7A2D7F" w:rsidRPr="007A2D7F" w14:paraId="0BDC3942" w14:textId="77777777" w:rsidTr="00123303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14:paraId="4D7E930D" w14:textId="1514B720" w:rsidR="007A2D7F" w:rsidRPr="007A2D7F" w:rsidRDefault="007A2D7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Difficultés</w:t>
            </w:r>
            <w:r w:rsidR="00CE7671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7A2D7F" w:rsidRPr="007A2D7F" w14:paraId="3D21C8A1" w14:textId="77777777" w:rsidTr="00123303">
        <w:trPr>
          <w:cantSplit/>
          <w:trHeight w:val="692"/>
        </w:trPr>
        <w:tc>
          <w:tcPr>
            <w:tcW w:w="10627" w:type="dxa"/>
          </w:tcPr>
          <w:p w14:paraId="1A8D6328" w14:textId="2CA413AC" w:rsidR="007A2D7F" w:rsidRPr="007A2D7F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832020898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832020898"/>
          </w:p>
        </w:tc>
      </w:tr>
    </w:tbl>
    <w:p w14:paraId="3D571A1E" w14:textId="77777777" w:rsidR="00123303" w:rsidRPr="000D58DB" w:rsidRDefault="00123303">
      <w:pPr>
        <w:rPr>
          <w:sz w:val="2"/>
          <w:szCs w:val="2"/>
        </w:rPr>
      </w:pPr>
    </w:p>
    <w:tbl>
      <w:tblPr>
        <w:tblStyle w:val="Grilledutableau2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7A2D7F" w:rsidRPr="007A2D7F" w14:paraId="1999474F" w14:textId="77777777" w:rsidTr="00123303">
        <w:trPr>
          <w:cantSplit/>
        </w:trPr>
        <w:tc>
          <w:tcPr>
            <w:tcW w:w="10627" w:type="dxa"/>
            <w:shd w:val="clear" w:color="auto" w:fill="D9D9D9" w:themeFill="background1" w:themeFillShade="D9"/>
          </w:tcPr>
          <w:p w14:paraId="541A8CD2" w14:textId="2D7B8F93" w:rsidR="007A2D7F" w:rsidRPr="007A2D7F" w:rsidRDefault="007A2D7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 xml:space="preserve">Information complémentaire </w:t>
            </w:r>
          </w:p>
        </w:tc>
      </w:tr>
      <w:tr w:rsidR="007A2D7F" w:rsidRPr="007A2D7F" w14:paraId="52321D0C" w14:textId="77777777" w:rsidTr="00123303">
        <w:trPr>
          <w:cantSplit/>
          <w:trHeight w:val="829"/>
        </w:trPr>
        <w:tc>
          <w:tcPr>
            <w:tcW w:w="10627" w:type="dxa"/>
          </w:tcPr>
          <w:p w14:paraId="28514E35" w14:textId="604E51C6" w:rsidR="007A2D7F" w:rsidRPr="007A2D7F" w:rsidRDefault="00CB47BF" w:rsidP="00DE643B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739919196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739919196"/>
          </w:p>
        </w:tc>
      </w:tr>
    </w:tbl>
    <w:p w14:paraId="4FB1B61E" w14:textId="206A4EF4" w:rsidR="007A2D7F" w:rsidRPr="00123303" w:rsidRDefault="007A2D7F" w:rsidP="00123303">
      <w:pPr>
        <w:rPr>
          <w:rFonts w:ascii="Calibri" w:hAnsi="Calibri" w:cs="Arial"/>
          <w:b/>
          <w:sz w:val="16"/>
          <w:szCs w:val="16"/>
        </w:rPr>
      </w:pPr>
    </w:p>
    <w:tbl>
      <w:tblPr>
        <w:tblStyle w:val="Grilledutableau2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28"/>
        <w:gridCol w:w="2713"/>
        <w:gridCol w:w="2034"/>
        <w:gridCol w:w="2357"/>
      </w:tblGrid>
      <w:tr w:rsidR="002B7071" w:rsidRPr="007A2D7F" w14:paraId="3EEAB00E" w14:textId="77777777" w:rsidTr="2F0E0097">
        <w:trPr>
          <w:cantSplit/>
          <w:trHeight w:val="333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5E09F436" w14:textId="7FBCAA51" w:rsidR="002B7071" w:rsidRPr="002B7071" w:rsidRDefault="002B7071" w:rsidP="00123303">
            <w:pPr>
              <w:keepNext/>
              <w:spacing w:before="40"/>
              <w:rPr>
                <w:rFonts w:ascii="Calibri" w:hAnsi="Calibri" w:cs="Arial"/>
                <w:sz w:val="22"/>
                <w:szCs w:val="20"/>
              </w:rPr>
            </w:pPr>
            <w:r w:rsidRPr="002B7071">
              <w:rPr>
                <w:rFonts w:ascii="Calibri" w:hAnsi="Calibri" w:cs="Arial"/>
                <w:b/>
                <w:szCs w:val="20"/>
              </w:rPr>
              <w:t>CARACTÉRISTIQUES DE l’ENVIRONNEMENT immédiat et sociétal</w:t>
            </w:r>
          </w:p>
        </w:tc>
      </w:tr>
      <w:tr w:rsidR="002B7071" w:rsidRPr="007A2D7F" w14:paraId="4AC7A3A6" w14:textId="77777777" w:rsidTr="2F0E0097">
        <w:trPr>
          <w:cantSplit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14:paraId="0CCDB5E4" w14:textId="16857F35" w:rsidR="002B7071" w:rsidRDefault="002B7071" w:rsidP="00123303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Réseau familial et social</w:t>
            </w:r>
          </w:p>
        </w:tc>
      </w:tr>
      <w:tr w:rsidR="007A2D7F" w:rsidRPr="007A2D7F" w14:paraId="48B33B40" w14:textId="77777777" w:rsidTr="2F0E0097">
        <w:trPr>
          <w:cantSplit/>
        </w:trPr>
        <w:tc>
          <w:tcPr>
            <w:tcW w:w="3528" w:type="dxa"/>
          </w:tcPr>
          <w:p w14:paraId="6FA48D5D" w14:textId="77777777" w:rsidR="007A2D7F" w:rsidRPr="000D58DB" w:rsidRDefault="007A2D7F" w:rsidP="005262DD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 xml:space="preserve">Composition du réseau : </w:t>
            </w:r>
          </w:p>
        </w:tc>
        <w:tc>
          <w:tcPr>
            <w:tcW w:w="7104" w:type="dxa"/>
            <w:gridSpan w:val="3"/>
          </w:tcPr>
          <w:p w14:paraId="16D01B47" w14:textId="0D7A8351" w:rsidR="007A2D7F" w:rsidRPr="007A2D7F" w:rsidRDefault="007A2D7F" w:rsidP="2F0E0097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213019908" w:edGrp="everyone"/>
            <w:permEnd w:id="1213019908"/>
          </w:p>
        </w:tc>
      </w:tr>
      <w:tr w:rsidR="007A2D7F" w:rsidRPr="007A2D7F" w14:paraId="19E99BBA" w14:textId="77777777" w:rsidTr="2F0E0097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14:paraId="1EF4D288" w14:textId="77777777" w:rsidR="007A2D7F" w:rsidRPr="000D58DB" w:rsidRDefault="007A2D7F" w:rsidP="005262DD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Perception de la qualité des liens selon l’usager :</w:t>
            </w:r>
          </w:p>
        </w:tc>
        <w:tc>
          <w:tcPr>
            <w:tcW w:w="7104" w:type="dxa"/>
            <w:gridSpan w:val="3"/>
            <w:tcBorders>
              <w:bottom w:val="single" w:sz="4" w:space="0" w:color="auto"/>
            </w:tcBorders>
          </w:tcPr>
          <w:p w14:paraId="313D5B70" w14:textId="1D2DB6FE" w:rsidR="007A2D7F" w:rsidRPr="0023616B" w:rsidRDefault="00CB47B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583365462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583365462"/>
          </w:p>
        </w:tc>
      </w:tr>
      <w:tr w:rsidR="007A2D7F" w:rsidRPr="007A2D7F" w14:paraId="713C0027" w14:textId="77777777" w:rsidTr="2F0E0097">
        <w:trPr>
          <w:cantSplit/>
          <w:trHeight w:val="178"/>
        </w:trPr>
        <w:tc>
          <w:tcPr>
            <w:tcW w:w="3528" w:type="dxa"/>
            <w:vMerge w:val="restart"/>
            <w:tcBorders>
              <w:top w:val="single" w:sz="4" w:space="0" w:color="auto"/>
            </w:tcBorders>
            <w:vAlign w:val="center"/>
          </w:tcPr>
          <w:p w14:paraId="6216BE9C" w14:textId="4E87E8D1" w:rsidR="007A2D7F" w:rsidRPr="000D58DB" w:rsidRDefault="007A2D7F" w:rsidP="005262DD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Aidants principaux</w:t>
            </w:r>
            <w:r w:rsidRPr="000D58DB">
              <w:rPr>
                <w:rFonts w:ascii="Calibri" w:hAnsi="Calibri" w:cs="Arial"/>
                <w:sz w:val="20"/>
                <w:szCs w:val="20"/>
              </w:rPr>
              <w:t> </w:t>
            </w: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:</w:t>
            </w:r>
            <w:r w:rsidR="00CB47BF" w:rsidRPr="000D58DB">
              <w:rPr>
                <w:rFonts w:ascii="Calibri" w:hAnsi="Calibri" w:cs="Arial"/>
                <w:bCs/>
                <w:sz w:val="20"/>
                <w:szCs w:val="20"/>
              </w:rPr>
              <w:t xml:space="preserve">      </w:t>
            </w:r>
          </w:p>
          <w:p w14:paraId="1D9B4515" w14:textId="77777777" w:rsidR="007A2D7F" w:rsidRPr="000D58DB" w:rsidRDefault="007A2D7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single" w:sz="4" w:space="0" w:color="auto"/>
            </w:tcBorders>
          </w:tcPr>
          <w:p w14:paraId="68B60B5F" w14:textId="6EE2B9F3" w:rsidR="007A2D7F" w:rsidRPr="007A2D7F" w:rsidRDefault="00717912" w:rsidP="005262DD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Nom et prénom 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14:paraId="2ADF2610" w14:textId="3077574B" w:rsidR="007A2D7F" w:rsidRPr="007A2D7F" w:rsidRDefault="00717912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Lien </w:t>
            </w:r>
          </w:p>
        </w:tc>
        <w:tc>
          <w:tcPr>
            <w:tcW w:w="2357" w:type="dxa"/>
            <w:tcBorders>
              <w:top w:val="single" w:sz="4" w:space="0" w:color="auto"/>
            </w:tcBorders>
          </w:tcPr>
          <w:p w14:paraId="4DC3F287" w14:textId="23539B4A" w:rsidR="007A2D7F" w:rsidRPr="007A2D7F" w:rsidRDefault="00C1510E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Téléphone</w:t>
            </w:r>
          </w:p>
        </w:tc>
      </w:tr>
      <w:tr w:rsidR="007A2D7F" w:rsidRPr="007A2D7F" w14:paraId="32CD6596" w14:textId="77777777" w:rsidTr="2F0E0097">
        <w:trPr>
          <w:cantSplit/>
          <w:trHeight w:val="177"/>
        </w:trPr>
        <w:tc>
          <w:tcPr>
            <w:tcW w:w="3528" w:type="dxa"/>
            <w:vMerge/>
          </w:tcPr>
          <w:p w14:paraId="25DED394" w14:textId="77777777" w:rsidR="007A2D7F" w:rsidRPr="007A2D7F" w:rsidRDefault="007A2D7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13" w:type="dxa"/>
          </w:tcPr>
          <w:p w14:paraId="70678E88" w14:textId="5BE6CCC4" w:rsidR="007A2D7F" w:rsidRPr="00C1510E" w:rsidRDefault="00CB47B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722891260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722891260"/>
          </w:p>
        </w:tc>
        <w:tc>
          <w:tcPr>
            <w:tcW w:w="2034" w:type="dxa"/>
          </w:tcPr>
          <w:p w14:paraId="4FD3F955" w14:textId="7D2E09A6" w:rsidR="007A2D7F" w:rsidRPr="000D58DB" w:rsidRDefault="00CB47BF" w:rsidP="00F512B3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903563213" w:edGrp="everyone"/>
            <w:r w:rsidRPr="000D58DB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903563213"/>
          </w:p>
        </w:tc>
        <w:tc>
          <w:tcPr>
            <w:tcW w:w="2357" w:type="dxa"/>
          </w:tcPr>
          <w:p w14:paraId="12110A86" w14:textId="59033546" w:rsidR="007A2D7F" w:rsidRPr="00C1510E" w:rsidRDefault="00CB47B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912411560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912411560"/>
          </w:p>
        </w:tc>
      </w:tr>
    </w:tbl>
    <w:p w14:paraId="231658F9" w14:textId="77777777" w:rsidR="00173FBC" w:rsidRPr="000D58DB" w:rsidRDefault="00173FBC" w:rsidP="00123303">
      <w:pPr>
        <w:rPr>
          <w:rFonts w:ascii="Calibri" w:hAnsi="Calibri" w:cs="Arial"/>
          <w:b/>
          <w:sz w:val="2"/>
          <w:szCs w:val="2"/>
        </w:rPr>
      </w:pPr>
    </w:p>
    <w:tbl>
      <w:tblPr>
        <w:tblStyle w:val="Grilledutableau2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2720"/>
        <w:gridCol w:w="4352"/>
      </w:tblGrid>
      <w:tr w:rsidR="002B7071" w:rsidRPr="007A2D7F" w14:paraId="75BD3800" w14:textId="77777777" w:rsidTr="001507B7">
        <w:trPr>
          <w:cantSplit/>
        </w:trPr>
        <w:tc>
          <w:tcPr>
            <w:tcW w:w="10632" w:type="dxa"/>
            <w:gridSpan w:val="3"/>
            <w:shd w:val="clear" w:color="auto" w:fill="D9D9D9" w:themeFill="background1" w:themeFillShade="D9"/>
          </w:tcPr>
          <w:p w14:paraId="20E113B1" w14:textId="52894220" w:rsidR="002B7071" w:rsidRPr="007A2D7F" w:rsidRDefault="002B7071" w:rsidP="00B77349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Environnement physique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et sociétal</w:t>
            </w:r>
          </w:p>
        </w:tc>
      </w:tr>
      <w:tr w:rsidR="007A2D7F" w:rsidRPr="007A2D7F" w14:paraId="3AF91CBB" w14:textId="77777777" w:rsidTr="001507B7">
        <w:trPr>
          <w:cantSplit/>
        </w:trPr>
        <w:tc>
          <w:tcPr>
            <w:tcW w:w="3560" w:type="dxa"/>
          </w:tcPr>
          <w:p w14:paraId="64E87203" w14:textId="77777777" w:rsidR="007A2D7F" w:rsidRPr="000D58DB" w:rsidRDefault="007A2D7F" w:rsidP="005262DD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Milieu de vie :</w:t>
            </w:r>
          </w:p>
        </w:tc>
        <w:tc>
          <w:tcPr>
            <w:tcW w:w="2720" w:type="dxa"/>
          </w:tcPr>
          <w:sdt>
            <w:sdtPr>
              <w:rPr>
                <w:rStyle w:val="Style2"/>
              </w:rPr>
              <w:alias w:val="Milieu de vie"/>
              <w:tag w:val="Milieu de vie"/>
              <w:id w:val="-1790890729"/>
              <w:placeholder>
                <w:docPart w:val="CB2141BB158D4547A7999413F9D5E1E5"/>
              </w:placeholder>
              <w:showingPlcHdr/>
              <w:dropDownList>
                <w:listItem w:value="Choisissez un élément."/>
                <w:listItem w:displayText="Domicile" w:value="Domicile"/>
                <w:listItem w:displayText="Résidence privée" w:value="Résidence privée"/>
                <w:listItem w:displayText="Ressource publique" w:value="Ressource publique"/>
                <w:listItem w:displayText="Autre" w:value="Autre"/>
              </w:dropDownList>
            </w:sdtPr>
            <w:sdtEndPr>
              <w:rPr>
                <w:rStyle w:val="Style2"/>
              </w:rPr>
            </w:sdtEndPr>
            <w:sdtContent>
              <w:permStart w:id="727721950" w:edGrp="everyone" w:displacedByCustomXml="prev"/>
              <w:p w14:paraId="446ABFD8" w14:textId="5B76BE75" w:rsidR="007A2D7F" w:rsidRPr="007A2D7F" w:rsidRDefault="007A126D" w:rsidP="005262DD">
                <w:pPr>
                  <w:keepNext/>
                  <w:spacing w:before="40"/>
                  <w:rPr>
                    <w:rFonts w:ascii="Calibri" w:hAnsi="Calibri" w:cs="Arial"/>
                    <w:sz w:val="20"/>
                    <w:szCs w:val="20"/>
                  </w:rPr>
                </w:pPr>
                <w:r w:rsidRPr="009E664A">
                  <w:rPr>
                    <w:rFonts w:asciiTheme="minorHAnsi" w:hAnsiTheme="minorHAnsi" w:cstheme="minorHAnsi"/>
                    <w:color w:val="808080" w:themeColor="background1" w:themeShade="80"/>
                    <w:sz w:val="20"/>
                    <w:szCs w:val="20"/>
                  </w:rPr>
                  <w:t>Choisissez un élément.</w:t>
                </w:r>
              </w:p>
              <w:permEnd w:id="727721950" w:displacedByCustomXml="next"/>
            </w:sdtContent>
          </w:sdt>
        </w:tc>
        <w:tc>
          <w:tcPr>
            <w:tcW w:w="4352" w:type="dxa"/>
          </w:tcPr>
          <w:p w14:paraId="4E4EAABE" w14:textId="7C1F5784" w:rsidR="007A2D7F" w:rsidRPr="007A2D7F" w:rsidRDefault="007A2D7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 w:rsidRPr="007A2D7F">
              <w:rPr>
                <w:rFonts w:ascii="Calibri" w:hAnsi="Calibri" w:cs="Arial"/>
                <w:bCs/>
                <w:sz w:val="20"/>
                <w:szCs w:val="20"/>
              </w:rPr>
              <w:t>Autre</w:t>
            </w:r>
            <w:r w:rsidRPr="007A2D7F">
              <w:rPr>
                <w:rFonts w:ascii="Calibri" w:hAnsi="Calibri" w:cs="Arial"/>
                <w:sz w:val="20"/>
                <w:szCs w:val="20"/>
              </w:rPr>
              <w:t xml:space="preserve"> : </w:t>
            </w:r>
            <w:permStart w:id="430913476" w:edGrp="everyone"/>
            <w:r w:rsidR="00CB47BF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430913476"/>
          </w:p>
        </w:tc>
      </w:tr>
      <w:tr w:rsidR="007A2D7F" w:rsidRPr="007A2D7F" w14:paraId="7DCB3135" w14:textId="77777777" w:rsidTr="001507B7">
        <w:trPr>
          <w:cantSplit/>
        </w:trPr>
        <w:tc>
          <w:tcPr>
            <w:tcW w:w="3560" w:type="dxa"/>
          </w:tcPr>
          <w:p w14:paraId="01D00662" w14:textId="77777777" w:rsidR="007A2D7F" w:rsidRPr="000D58DB" w:rsidRDefault="007A2D7F" w:rsidP="005262DD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Contexte de vie : </w:t>
            </w:r>
          </w:p>
        </w:tc>
        <w:tc>
          <w:tcPr>
            <w:tcW w:w="7072" w:type="dxa"/>
            <w:gridSpan w:val="2"/>
          </w:tcPr>
          <w:p w14:paraId="249185EA" w14:textId="78ACFF50" w:rsidR="007A2D7F" w:rsidRPr="007A2D7F" w:rsidRDefault="00CB47B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114446754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114446754"/>
          </w:p>
        </w:tc>
      </w:tr>
      <w:tr w:rsidR="007A2D7F" w:rsidRPr="007A2D7F" w14:paraId="7BE14E6C" w14:textId="77777777" w:rsidTr="001507B7">
        <w:trPr>
          <w:cantSplit/>
        </w:trPr>
        <w:tc>
          <w:tcPr>
            <w:tcW w:w="3560" w:type="dxa"/>
          </w:tcPr>
          <w:p w14:paraId="772BAEDE" w14:textId="77777777" w:rsidR="007A2D7F" w:rsidRPr="000D58DB" w:rsidRDefault="007A2D7F" w:rsidP="005262DD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Perception du milieu selon l’usager :</w:t>
            </w:r>
          </w:p>
        </w:tc>
        <w:tc>
          <w:tcPr>
            <w:tcW w:w="7072" w:type="dxa"/>
            <w:gridSpan w:val="2"/>
          </w:tcPr>
          <w:p w14:paraId="61E07B26" w14:textId="3E87D495" w:rsidR="007A2D7F" w:rsidRPr="007A2D7F" w:rsidRDefault="00CB47B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71582089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71582089"/>
          </w:p>
        </w:tc>
      </w:tr>
      <w:tr w:rsidR="007A2D7F" w:rsidRPr="007A2D7F" w14:paraId="301BBE19" w14:textId="77777777" w:rsidTr="001507B7">
        <w:trPr>
          <w:cantSplit/>
        </w:trPr>
        <w:tc>
          <w:tcPr>
            <w:tcW w:w="3560" w:type="dxa"/>
          </w:tcPr>
          <w:p w14:paraId="0D8A7B7A" w14:textId="77777777" w:rsidR="007A2D7F" w:rsidRPr="000D58DB" w:rsidRDefault="007A2D7F" w:rsidP="005262DD">
            <w:pPr>
              <w:keepNext/>
              <w:spacing w:before="40"/>
              <w:rPr>
                <w:rFonts w:ascii="Calibri" w:hAnsi="Calibri" w:cs="Arial"/>
                <w:bCs/>
                <w:sz w:val="20"/>
                <w:szCs w:val="20"/>
              </w:rPr>
            </w:pPr>
            <w:r w:rsidRPr="000D58DB">
              <w:rPr>
                <w:rFonts w:ascii="Calibri" w:hAnsi="Calibri" w:cs="Arial"/>
                <w:bCs/>
                <w:sz w:val="20"/>
                <w:szCs w:val="20"/>
              </w:rPr>
              <w:t>Information complémentaire : </w:t>
            </w:r>
          </w:p>
        </w:tc>
        <w:tc>
          <w:tcPr>
            <w:tcW w:w="7072" w:type="dxa"/>
            <w:gridSpan w:val="2"/>
          </w:tcPr>
          <w:p w14:paraId="14AF9CB6" w14:textId="028A8216" w:rsidR="007A2D7F" w:rsidRPr="007A2D7F" w:rsidRDefault="00CB47B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859078788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859078788"/>
          </w:p>
        </w:tc>
      </w:tr>
    </w:tbl>
    <w:p w14:paraId="315AEC60" w14:textId="77777777" w:rsidR="00173FBC" w:rsidRPr="000D58DB" w:rsidRDefault="00173FBC" w:rsidP="00123303">
      <w:pPr>
        <w:rPr>
          <w:rFonts w:ascii="Calibri" w:hAnsi="Calibri" w:cs="Arial"/>
          <w:sz w:val="2"/>
          <w:szCs w:val="2"/>
        </w:rPr>
      </w:pPr>
    </w:p>
    <w:tbl>
      <w:tblPr>
        <w:tblStyle w:val="Grilledutableau2"/>
        <w:tblW w:w="106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080"/>
      </w:tblGrid>
      <w:tr w:rsidR="002B7071" w:rsidRPr="007A2D7F" w14:paraId="05618EAB" w14:textId="77777777" w:rsidTr="00B77349"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27F7D" w14:textId="47D3068D" w:rsidR="002B7071" w:rsidRPr="007A2D7F" w:rsidRDefault="002B7071" w:rsidP="00B77349">
            <w:pPr>
              <w:keepNext/>
              <w:spacing w:before="40"/>
              <w:rPr>
                <w:rFonts w:ascii="Calibri" w:eastAsia="MS Gothic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hAnsi="Calibri" w:cs="Arial"/>
                <w:b/>
                <w:sz w:val="20"/>
                <w:szCs w:val="20"/>
              </w:rPr>
              <w:t>Ressources formelles</w:t>
            </w:r>
          </w:p>
        </w:tc>
      </w:tr>
      <w:permStart w:id="1320909120" w:edGrp="everyone"/>
      <w:tr w:rsidR="00221DA9" w:rsidRPr="007A2D7F" w14:paraId="59548CBA" w14:textId="77777777" w:rsidTr="001A2FD1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8635D" w14:textId="77777777" w:rsidR="00221DA9" w:rsidRPr="000D58DB" w:rsidRDefault="0026543A" w:rsidP="005262DD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8192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DA9" w:rsidRPr="000D58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1DA9" w:rsidRPr="000D58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End w:id="1320909120"/>
            <w:r w:rsidR="00221DA9" w:rsidRPr="000D58DB">
              <w:rPr>
                <w:rFonts w:ascii="Calibri" w:hAnsi="Calibri" w:cs="Calibri"/>
                <w:sz w:val="20"/>
                <w:szCs w:val="20"/>
              </w:rPr>
              <w:t>Suivi actuel CISSSMO</w:t>
            </w:r>
          </w:p>
          <w:p w14:paraId="32D8A9E0" w14:textId="3C0727A3" w:rsidR="00221DA9" w:rsidRPr="000D58DB" w:rsidRDefault="00221DA9" w:rsidP="005262DD">
            <w:pPr>
              <w:keepNext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1B09" w14:textId="77777777" w:rsidR="00221DA9" w:rsidRDefault="00221DA9" w:rsidP="00221DA9">
            <w:pPr>
              <w:keepNext/>
              <w:rPr>
                <w:rFonts w:ascii="Calibri" w:eastAsia="MS Gothic" w:hAnsi="Calibri" w:cs="Arial"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>Installation/Services :</w:t>
            </w:r>
            <w:r w:rsidRPr="007A2D7F">
              <w:rPr>
                <w:rFonts w:ascii="Calibri" w:eastAsia="MS Gothic" w:hAnsi="Calibri" w:cs="Arial"/>
                <w:sz w:val="20"/>
                <w:szCs w:val="20"/>
              </w:rPr>
              <w:t xml:space="preserve"> </w:t>
            </w:r>
            <w:permStart w:id="1917987428" w:edGrp="everyone"/>
            <w:r>
              <w:rPr>
                <w:rFonts w:ascii="Calibri" w:eastAsia="MS Gothic" w:hAnsi="Calibri" w:cs="Arial"/>
                <w:sz w:val="20"/>
                <w:szCs w:val="20"/>
              </w:rPr>
              <w:t xml:space="preserve">     </w:t>
            </w:r>
          </w:p>
          <w:permEnd w:id="1917987428"/>
          <w:p w14:paraId="79E5E449" w14:textId="56135386" w:rsidR="00221DA9" w:rsidRPr="007A2D7F" w:rsidRDefault="00221DA9" w:rsidP="00221DA9">
            <w:pPr>
              <w:keepNext/>
              <w:rPr>
                <w:rFonts w:ascii="Calibri" w:eastAsia="MS Gothic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>P</w:t>
            </w:r>
            <w:r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ivot :  </w:t>
            </w:r>
            <w:permStart w:id="1482191054" w:edGrp="everyone"/>
            <w:r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     </w:t>
            </w:r>
            <w:permEnd w:id="1482191054"/>
          </w:p>
          <w:p w14:paraId="348B2699" w14:textId="2649555E" w:rsidR="00221DA9" w:rsidRPr="00221DA9" w:rsidRDefault="00221DA9" w:rsidP="00221DA9">
            <w:pPr>
              <w:keepNext/>
              <w:rPr>
                <w:rFonts w:ascii="Calibri" w:eastAsia="MS Gothic" w:hAnsi="Calibri" w:cs="Arial"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Professionnel(s) impliqué(s) : </w:t>
            </w:r>
            <w:permStart w:id="345512504" w:edGrp="everyone"/>
            <w:r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     </w:t>
            </w:r>
            <w:permEnd w:id="345512504"/>
          </w:p>
        </w:tc>
      </w:tr>
      <w:permStart w:id="1466725896" w:edGrp="everyone"/>
      <w:tr w:rsidR="00221DA9" w:rsidRPr="007A2D7F" w14:paraId="191F2912" w14:textId="77777777" w:rsidTr="00937B8D">
        <w:trPr>
          <w:cantSplit/>
          <w:trHeight w:val="7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7B0E9" w14:textId="77777777" w:rsidR="00221DA9" w:rsidRPr="000D58DB" w:rsidRDefault="0026543A" w:rsidP="005262DD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521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1DA9" w:rsidRPr="000D58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1DA9" w:rsidRPr="000D58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End w:id="1466725896"/>
            <w:r w:rsidR="00221DA9" w:rsidRPr="000D58DB">
              <w:rPr>
                <w:rFonts w:ascii="Calibri" w:hAnsi="Calibri" w:cs="Calibri"/>
                <w:sz w:val="20"/>
                <w:szCs w:val="20"/>
              </w:rPr>
              <w:t xml:space="preserve">Suivi antérieur CISSSMO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9C055" w14:textId="77777777" w:rsidR="00221DA9" w:rsidRDefault="00221DA9" w:rsidP="005262DD">
            <w:pPr>
              <w:keepNext/>
              <w:rPr>
                <w:rFonts w:ascii="Calibri" w:eastAsia="MS Gothic" w:hAnsi="Calibri" w:cs="Arial"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>Installation/Services :</w:t>
            </w:r>
            <w:r w:rsidRPr="007A2D7F">
              <w:rPr>
                <w:rFonts w:ascii="Calibri" w:eastAsia="MS Gothic" w:hAnsi="Calibri" w:cs="Arial"/>
                <w:sz w:val="20"/>
                <w:szCs w:val="20"/>
              </w:rPr>
              <w:t xml:space="preserve"> </w:t>
            </w:r>
            <w:permStart w:id="1297416964" w:edGrp="everyone"/>
            <w:r>
              <w:rPr>
                <w:rFonts w:ascii="Calibri" w:eastAsia="MS Gothic" w:hAnsi="Calibri" w:cs="Arial"/>
                <w:sz w:val="20"/>
                <w:szCs w:val="20"/>
              </w:rPr>
              <w:t xml:space="preserve">     </w:t>
            </w:r>
          </w:p>
          <w:permEnd w:id="1297416964"/>
          <w:p w14:paraId="3DA44B08" w14:textId="77777777" w:rsidR="00221DA9" w:rsidRDefault="00221DA9" w:rsidP="005262DD">
            <w:pPr>
              <w:keepNext/>
              <w:rPr>
                <w:rFonts w:ascii="Calibri" w:eastAsia="MS Gothic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Professionnel(s) impliqué(s) : </w:t>
            </w:r>
            <w:permStart w:id="1455973217" w:edGrp="everyone"/>
            <w:r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    </w:t>
            </w:r>
            <w:permEnd w:id="1455973217"/>
            <w:r>
              <w:rPr>
                <w:rFonts w:ascii="Calibri" w:eastAsia="MS Gothic" w:hAnsi="Calibri" w:cs="Arial"/>
                <w:bCs/>
                <w:sz w:val="20"/>
                <w:szCs w:val="20"/>
              </w:rPr>
              <w:t xml:space="preserve">     </w:t>
            </w:r>
          </w:p>
          <w:p w14:paraId="63002F30" w14:textId="62DF36B0" w:rsidR="00221DA9" w:rsidRPr="007A2D7F" w:rsidRDefault="00221DA9" w:rsidP="005262DD">
            <w:pPr>
              <w:keepNext/>
              <w:rPr>
                <w:rFonts w:ascii="Calibri" w:eastAsia="MS Gothic" w:hAnsi="Calibri" w:cs="Arial"/>
                <w:bCs/>
                <w:sz w:val="20"/>
                <w:szCs w:val="20"/>
              </w:rPr>
            </w:pPr>
            <w:r w:rsidRPr="007A2D7F">
              <w:rPr>
                <w:rFonts w:ascii="Calibri" w:eastAsia="MS Gothic" w:hAnsi="Calibri" w:cs="Arial"/>
                <w:bCs/>
                <w:sz w:val="20"/>
                <w:szCs w:val="20"/>
              </w:rPr>
              <w:t>Raison de fin de services :</w:t>
            </w:r>
            <w:r w:rsidRPr="007A2D7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271866185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271866185"/>
          </w:p>
        </w:tc>
      </w:tr>
      <w:permStart w:id="2089353351" w:edGrp="everyone"/>
      <w:tr w:rsidR="007A2D7F" w:rsidRPr="007A2D7F" w14:paraId="3F2C96E6" w14:textId="77777777" w:rsidTr="00B7734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C343" w14:textId="77777777" w:rsidR="007A2D7F" w:rsidRPr="000D58DB" w:rsidRDefault="0026543A" w:rsidP="005262DD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6593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F" w:rsidRPr="000D58D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2089353351"/>
            <w:r w:rsidR="007A2D7F" w:rsidRPr="000D58DB">
              <w:rPr>
                <w:rFonts w:ascii="Calibri" w:hAnsi="Calibri" w:cs="Calibri"/>
                <w:sz w:val="20"/>
                <w:szCs w:val="20"/>
              </w:rPr>
              <w:t xml:space="preserve"> Autres ressources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C391" w14:textId="1FA71F4C" w:rsidR="007A2D7F" w:rsidRPr="007A2D7F" w:rsidRDefault="00CB47BF" w:rsidP="005262DD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1254841168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254841168"/>
          </w:p>
        </w:tc>
      </w:tr>
      <w:permStart w:id="1536386223" w:edGrp="everyone"/>
      <w:tr w:rsidR="007A2D7F" w:rsidRPr="007A2D7F" w14:paraId="65FCAE5C" w14:textId="77777777" w:rsidTr="00B7734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CDE6" w14:textId="77777777" w:rsidR="007A2D7F" w:rsidRPr="000D58DB" w:rsidRDefault="0026543A" w:rsidP="005262DD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8294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F" w:rsidRPr="000D58D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536386223"/>
            <w:r w:rsidR="007A2D7F" w:rsidRPr="000D58DB">
              <w:rPr>
                <w:rFonts w:ascii="Calibri" w:hAnsi="Calibri" w:cs="Calibri"/>
                <w:sz w:val="20"/>
                <w:szCs w:val="20"/>
              </w:rPr>
              <w:t xml:space="preserve"> Médecin de famille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A9F2" w14:textId="2DE7B7E1" w:rsidR="007A2D7F" w:rsidRPr="007A2D7F" w:rsidRDefault="00CB47BF" w:rsidP="005262DD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770068549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770068549"/>
          </w:p>
        </w:tc>
      </w:tr>
      <w:permStart w:id="1476150061" w:edGrp="everyone"/>
      <w:tr w:rsidR="007A2D7F" w:rsidRPr="007A2D7F" w14:paraId="24BC3888" w14:textId="77777777" w:rsidTr="00B77349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0182" w14:textId="6C4D7A29" w:rsidR="007A2D7F" w:rsidRPr="000D58DB" w:rsidRDefault="0026543A" w:rsidP="005262DD">
            <w:pPr>
              <w:keepNext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4431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349" w:rsidRPr="000D58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2D7F" w:rsidRPr="000D58D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ermEnd w:id="1476150061"/>
            <w:r w:rsidR="007A2D7F" w:rsidRPr="000D58DB">
              <w:rPr>
                <w:rFonts w:ascii="Calibri" w:hAnsi="Calibri" w:cs="Calibri"/>
                <w:sz w:val="20"/>
                <w:szCs w:val="20"/>
              </w:rPr>
              <w:t xml:space="preserve">Difficultés / obstacles en lien avec l’environnement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A866" w14:textId="5EBAFD19" w:rsidR="007A2D7F" w:rsidRPr="007A2D7F" w:rsidRDefault="00CB47BF" w:rsidP="005262DD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permStart w:id="155322648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55322648"/>
          </w:p>
        </w:tc>
      </w:tr>
    </w:tbl>
    <w:p w14:paraId="41F0D7E1" w14:textId="77777777" w:rsidR="00F35577" w:rsidRPr="00123303" w:rsidRDefault="00F35577" w:rsidP="00123303">
      <w:pPr>
        <w:rPr>
          <w:rFonts w:ascii="Calibri" w:hAnsi="Calibri" w:cs="Arial"/>
          <w:b/>
          <w:sz w:val="16"/>
          <w:szCs w:val="16"/>
          <w:u w:val="single"/>
        </w:rPr>
      </w:pPr>
    </w:p>
    <w:p w14:paraId="4C522CB3" w14:textId="77777777" w:rsidR="00B16545" w:rsidRPr="00B16545" w:rsidRDefault="00B16545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BA3CD8" w:rsidRPr="00BA3CD8" w14:paraId="1F2F3F04" w14:textId="77777777" w:rsidTr="00B16545">
        <w:trPr>
          <w:cantSplit/>
        </w:trPr>
        <w:tc>
          <w:tcPr>
            <w:tcW w:w="10632" w:type="dxa"/>
            <w:shd w:val="clear" w:color="auto" w:fill="D9D9D9" w:themeFill="background1" w:themeFillShade="D9"/>
          </w:tcPr>
          <w:p w14:paraId="09E7DDA8" w14:textId="6CCE1EDB" w:rsidR="00BA3CD8" w:rsidRPr="00BA3CD8" w:rsidRDefault="00531940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Appréciation et pistes de travail suggérées</w:t>
            </w:r>
          </w:p>
        </w:tc>
      </w:tr>
      <w:tr w:rsidR="00BA3CD8" w:rsidRPr="00BA3CD8" w14:paraId="466FD490" w14:textId="77777777" w:rsidTr="00B16545">
        <w:trPr>
          <w:cantSplit/>
          <w:trHeight w:val="692"/>
        </w:trPr>
        <w:tc>
          <w:tcPr>
            <w:tcW w:w="10632" w:type="dxa"/>
          </w:tcPr>
          <w:p w14:paraId="72912CC7" w14:textId="5675F7DA" w:rsidR="00BA3CD8" w:rsidRPr="00BA3CD8" w:rsidRDefault="00CB47B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1998260186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1998260186"/>
          </w:p>
        </w:tc>
      </w:tr>
    </w:tbl>
    <w:p w14:paraId="251E131A" w14:textId="77777777" w:rsidR="00B16545" w:rsidRPr="00B16545" w:rsidRDefault="00B16545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BA3CD8" w:rsidRPr="00BA3CD8" w14:paraId="2D28B380" w14:textId="77777777" w:rsidTr="00B16545">
        <w:trPr>
          <w:cantSplit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924332" w14:textId="17FED394" w:rsidR="00BA3CD8" w:rsidRPr="00BA3CD8" w:rsidRDefault="00531940" w:rsidP="00F512B3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Avis de l’us</w:t>
            </w:r>
            <w:r w:rsidR="002A7887">
              <w:rPr>
                <w:rFonts w:ascii="Calibri" w:hAnsi="Calibri" w:cs="Arial"/>
                <w:b/>
                <w:sz w:val="20"/>
                <w:szCs w:val="20"/>
              </w:rPr>
              <w:t>ager quant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à l’appréciation et les pistes de travail suggérées</w:t>
            </w:r>
            <w:r w:rsidR="00F35577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</w:tr>
      <w:tr w:rsidR="00BA3CD8" w:rsidRPr="00BA3CD8" w14:paraId="43398319" w14:textId="77777777" w:rsidTr="00B16545">
        <w:trPr>
          <w:cantSplit/>
          <w:trHeight w:val="691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0347" w14:textId="34C6A771" w:rsidR="00BA3CD8" w:rsidRPr="00BA3CD8" w:rsidRDefault="00CB47BF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permStart w:id="45759524" w:edGrp="everyone"/>
            <w:r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45759524"/>
          </w:p>
        </w:tc>
      </w:tr>
    </w:tbl>
    <w:p w14:paraId="10673ACA" w14:textId="77777777" w:rsidR="00BA3CD8" w:rsidRPr="00123303" w:rsidRDefault="00BA3CD8" w:rsidP="00123303">
      <w:pPr>
        <w:rPr>
          <w:sz w:val="4"/>
          <w:szCs w:val="4"/>
        </w:rPr>
      </w:pPr>
    </w:p>
    <w:tbl>
      <w:tblPr>
        <w:tblStyle w:val="Grilledutableau3"/>
        <w:tblW w:w="10632" w:type="dxa"/>
        <w:tblInd w:w="-5" w:type="dxa"/>
        <w:tblLook w:val="04A0" w:firstRow="1" w:lastRow="0" w:firstColumn="1" w:lastColumn="0" w:noHBand="0" w:noVBand="1"/>
      </w:tblPr>
      <w:tblGrid>
        <w:gridCol w:w="2983"/>
        <w:gridCol w:w="7649"/>
      </w:tblGrid>
      <w:tr w:rsidR="00BA3CD8" w:rsidRPr="00BA3CD8" w14:paraId="335EF89D" w14:textId="77777777" w:rsidTr="001507B7">
        <w:trPr>
          <w:cantSplit/>
        </w:trPr>
        <w:tc>
          <w:tcPr>
            <w:tcW w:w="2983" w:type="dxa"/>
            <w:vMerge w:val="restart"/>
            <w:tcBorders>
              <w:top w:val="single" w:sz="4" w:space="0" w:color="auto"/>
            </w:tcBorders>
            <w:vAlign w:val="center"/>
          </w:tcPr>
          <w:p w14:paraId="63470FA7" w14:textId="77777777" w:rsidR="00BA3CD8" w:rsidRPr="00BA3CD8" w:rsidRDefault="00BA3CD8" w:rsidP="005262DD">
            <w:pPr>
              <w:keepNext/>
              <w:spacing w:before="40"/>
              <w:ind w:left="-108" w:right="-108" w:firstLine="142"/>
              <w:rPr>
                <w:rFonts w:ascii="Calibri" w:hAnsi="Calibri" w:cs="Arial"/>
                <w:sz w:val="20"/>
                <w:szCs w:val="20"/>
              </w:rPr>
            </w:pPr>
            <w:r w:rsidRPr="00BA3CD8">
              <w:rPr>
                <w:rFonts w:ascii="Calibri" w:hAnsi="Calibri" w:cs="Arial"/>
                <w:b/>
                <w:sz w:val="20"/>
                <w:szCs w:val="20"/>
              </w:rPr>
              <w:t>Planification de l’intervention</w:t>
            </w:r>
          </w:p>
        </w:tc>
        <w:permStart w:id="1637099664" w:edGrp="everyone"/>
        <w:tc>
          <w:tcPr>
            <w:tcW w:w="7649" w:type="dxa"/>
            <w:tcBorders>
              <w:top w:val="single" w:sz="4" w:space="0" w:color="auto"/>
            </w:tcBorders>
          </w:tcPr>
          <w:p w14:paraId="38306351" w14:textId="41C4FC7E" w:rsidR="00BA3CD8" w:rsidRPr="00BA3CD8" w:rsidRDefault="0026543A" w:rsidP="005262DD">
            <w:pPr>
              <w:keepNext/>
              <w:spacing w:before="40"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122340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0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637099664"/>
            <w:r w:rsidR="00BA3CD8" w:rsidRPr="00BA3CD8">
              <w:rPr>
                <w:rFonts w:ascii="Calibri" w:hAnsi="Calibri" w:cs="Arial"/>
                <w:sz w:val="20"/>
                <w:szCs w:val="20"/>
              </w:rPr>
              <w:t xml:space="preserve"> Plan d’intervention </w:t>
            </w:r>
          </w:p>
        </w:tc>
      </w:tr>
      <w:tr w:rsidR="00BA3CD8" w:rsidRPr="00BA3CD8" w14:paraId="49334CB0" w14:textId="77777777" w:rsidTr="001507B7">
        <w:trPr>
          <w:cantSplit/>
        </w:trPr>
        <w:tc>
          <w:tcPr>
            <w:tcW w:w="2983" w:type="dxa"/>
            <w:vMerge/>
          </w:tcPr>
          <w:p w14:paraId="5D745EDF" w14:textId="77777777" w:rsidR="00BA3CD8" w:rsidRPr="00BA3CD8" w:rsidRDefault="00BA3CD8" w:rsidP="005262DD">
            <w:pPr>
              <w:keepNext/>
              <w:ind w:left="-108" w:right="-108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permStart w:id="1073904676" w:edGrp="everyone"/>
        <w:tc>
          <w:tcPr>
            <w:tcW w:w="7649" w:type="dxa"/>
          </w:tcPr>
          <w:p w14:paraId="546887EC" w14:textId="46AF8F58" w:rsidR="00BA3CD8" w:rsidRPr="00BA3CD8" w:rsidRDefault="0026543A" w:rsidP="005262DD">
            <w:pPr>
              <w:keepNext/>
              <w:rPr>
                <w:rFonts w:ascii="Calibri" w:hAnsi="Calibri" w:cs="Arial"/>
                <w:sz w:val="20"/>
                <w:szCs w:val="20"/>
              </w:rPr>
            </w:pPr>
            <w:sdt>
              <w:sdtPr>
                <w:rPr>
                  <w:rFonts w:ascii="Calibri" w:hAnsi="Calibri" w:cs="Arial"/>
                  <w:sz w:val="20"/>
                  <w:szCs w:val="20"/>
                </w:rPr>
                <w:id w:val="7718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0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073904676"/>
            <w:r w:rsidR="00211EE9">
              <w:rPr>
                <w:rFonts w:ascii="Calibri" w:hAnsi="Calibri" w:cs="Arial"/>
                <w:sz w:val="20"/>
                <w:szCs w:val="20"/>
              </w:rPr>
              <w:t xml:space="preserve"> Stratégies d’interventions :</w:t>
            </w:r>
            <w:r w:rsidR="00CB47B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ermStart w:id="689003720" w:edGrp="everyone"/>
            <w:r w:rsidR="00CB47BF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permEnd w:id="689003720"/>
          </w:p>
        </w:tc>
      </w:tr>
    </w:tbl>
    <w:p w14:paraId="62486C05" w14:textId="50496539" w:rsidR="0057158C" w:rsidRPr="00123303" w:rsidRDefault="0057158C" w:rsidP="00123303">
      <w:pPr>
        <w:tabs>
          <w:tab w:val="left" w:pos="5245"/>
        </w:tabs>
        <w:rPr>
          <w:rFonts w:asciiTheme="minorHAnsi" w:hAnsiTheme="minorHAnsi" w:cstheme="minorBidi"/>
          <w:sz w:val="4"/>
          <w:szCs w:val="4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526"/>
      </w:tblGrid>
      <w:tr w:rsidR="00B77349" w:rsidRPr="00FA484D" w14:paraId="5C896C7C" w14:textId="77777777" w:rsidTr="7FF5FD50">
        <w:trPr>
          <w:trHeight w:val="1984"/>
        </w:trPr>
        <w:tc>
          <w:tcPr>
            <w:tcW w:w="4106" w:type="dxa"/>
          </w:tcPr>
          <w:p w14:paraId="158356A4" w14:textId="361372BC" w:rsidR="00B77349" w:rsidRPr="00FA484D" w:rsidRDefault="0026543A" w:rsidP="00F65C78">
            <w:pPr>
              <w:pStyle w:val="Paragraphedeliste"/>
              <w:spacing w:before="40" w:after="4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1586038856" w:edGrp="everyone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pict w14:anchorId="232563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igne de signature Microsoft Office..." style="width:191.4pt;height:96.6pt">
                  <v:imagedata r:id="rId12" o:title=""/>
                  <o:lock v:ext="edit" ungrouping="t" rotation="t" cropping="t" verticies="t" text="t" grouping="t"/>
                  <o:signatureline v:ext="edit" id="{17E37A46-4751-46C1-A7CB-2616EDD816FB}" provid="{00000000-0000-0000-0000-000000000000}" o:suggestedsigner="Signature et titre professionnel" allowcomments="t" issignatureline="t"/>
                </v:shape>
              </w:pict>
            </w:r>
            <w:permEnd w:id="1586038856"/>
          </w:p>
        </w:tc>
        <w:tc>
          <w:tcPr>
            <w:tcW w:w="6526" w:type="dxa"/>
            <w:vAlign w:val="center"/>
          </w:tcPr>
          <w:p w14:paraId="226A213A" w14:textId="58B056C6" w:rsidR="00B77349" w:rsidRPr="00B579C7" w:rsidRDefault="51F1B106" w:rsidP="00B579C7">
            <w:pPr>
              <w:pStyle w:val="Paragraphedeliste"/>
              <w:spacing w:before="40" w:after="40" w:line="276" w:lineRule="auto"/>
              <w:ind w:left="0"/>
              <w:rPr>
                <w:rFonts w:asciiTheme="minorHAnsi" w:hAnsiTheme="minorHAnsi" w:cstheme="minorBidi"/>
                <w:sz w:val="20"/>
                <w:szCs w:val="20"/>
              </w:rPr>
            </w:pPr>
            <w:r w:rsidRPr="2F0E0097">
              <w:rPr>
                <w:rFonts w:asciiTheme="minorHAnsi" w:hAnsiTheme="minorHAnsi" w:cstheme="minorBidi"/>
                <w:sz w:val="20"/>
                <w:szCs w:val="20"/>
              </w:rPr>
              <w:t>Date</w:t>
            </w:r>
            <w:r w:rsidR="00B579C7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2F0E0097">
              <w:rPr>
                <w:rFonts w:asciiTheme="minorHAnsi" w:hAnsiTheme="minorHAnsi" w:cstheme="minorBidi"/>
                <w:sz w:val="20"/>
                <w:szCs w:val="20"/>
              </w:rPr>
              <w:t xml:space="preserve">: </w:t>
            </w:r>
            <w:sdt>
              <w:sdtPr>
                <w:rPr>
                  <w:rStyle w:val="Calibri10"/>
                </w:rPr>
                <w:id w:val="-1475445103"/>
                <w:placeholder>
                  <w:docPart w:val="303D0FAC99E948B9AF982FBFCF1F2FF1"/>
                </w:placeholder>
                <w:showingPlcHdr/>
                <w15:color w:val="000000"/>
                <w:date w:fullDate="2022-11-23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Arial Narrow" w:hAnsi="Arial Narrow" w:cs="Arial"/>
                  <w:sz w:val="24"/>
                  <w:szCs w:val="20"/>
                </w:rPr>
              </w:sdtEndPr>
              <w:sdtContent>
                <w:permStart w:id="1976266285" w:edGrp="everyone"/>
                <w:r w:rsidR="10266155">
                  <w:rPr>
                    <w:rStyle w:val="Textedelespacerserv"/>
                  </w:rPr>
                  <w:t>Date</w:t>
                </w:r>
                <w:r w:rsidR="10266155" w:rsidRPr="000F2480">
                  <w:rPr>
                    <w:rStyle w:val="Textedelespacerserv"/>
                  </w:rPr>
                  <w:t>.</w:t>
                </w:r>
                <w:permEnd w:id="1976266285"/>
              </w:sdtContent>
            </w:sdt>
          </w:p>
        </w:tc>
      </w:tr>
    </w:tbl>
    <w:p w14:paraId="3943354D" w14:textId="6C449CC1" w:rsidR="258DA663" w:rsidRDefault="258DA663" w:rsidP="258DA663">
      <w:pPr>
        <w:tabs>
          <w:tab w:val="left" w:pos="5245"/>
        </w:tabs>
      </w:pPr>
    </w:p>
    <w:sectPr w:rsidR="258DA663" w:rsidSect="00EF71A9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90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3B6F169" w16cex:dateUtc="2023-03-31T13:59:11.914Z">
    <w16cex:extLst>
      <w16:ext w16:uri="{CE6994B0-6A32-4C9F-8C6B-6E91EDA988CE}">
        <cr:reactions xmlns:cr="http://schemas.microsoft.com/office/comments/2020/reactions">
          <cr:reaction reactionType="1">
            <cr:reactionInfo dateUtc="2023-04-04T17:20:14.618Z">
              <cr:user userId="S::manon.ouimet.csssjr16@ssss.gouv.qc.ca::96e2ca6e-473e-427c-ae75-c3c0ff1eca0a" userProvider="AD" userName="Manon Ouimet  (CISSSMO16)"/>
            </cr:reactionInfo>
          </cr:reaction>
        </cr:reactions>
      </w16:ext>
    </w16cex:extLst>
  </w16cex:commentExtensible>
  <w16cex:commentExtensible w16cex:durableId="5941ABB3" w16cex:dateUtc="2023-03-31T13:59:44.671Z">
    <w16cex:extLst>
      <w16:ext w16:uri="{CE6994B0-6A32-4C9F-8C6B-6E91EDA988CE}">
        <cr:reactions xmlns:cr="http://schemas.microsoft.com/office/comments/2020/reactions">
          <cr:reaction reactionType="1">
            <cr:reactionInfo dateUtc="2023-04-04T17:20:21.138Z">
              <cr:user userId="S::manon.ouimet.csssjr16@ssss.gouv.qc.ca::96e2ca6e-473e-427c-ae75-c3c0ff1eca0a" userProvider="AD" userName="Manon Ouimet  (CISSSMO16)"/>
            </cr:reactionInfo>
          </cr:reaction>
        </cr:reactions>
      </w16:ext>
    </w16cex:extLst>
  </w16cex:commentExtensible>
  <w16cex:commentExtensible w16cex:durableId="12F84341" w16cex:dateUtc="2023-04-04T19:08:04.005Z"/>
  <w16cex:commentExtensible w16cex:durableId="240C1C3F" w16cex:dateUtc="2023-04-04T19:08:18.742Z"/>
  <w16cex:commentExtensible w16cex:durableId="02AA461B" w16cex:dateUtc="2023-04-18T21:15:41.96Z"/>
  <w16cex:commentExtensible w16cex:durableId="3690875D" w16cex:dateUtc="2023-04-18T21:15:56.75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4C9696" w16cid:durableId="43B6F169"/>
  <w16cid:commentId w16cid:paraId="3725CFBC" w16cid:durableId="5941ABB3"/>
  <w16cid:commentId w16cid:paraId="47998911" w16cid:durableId="12F84341"/>
  <w16cid:commentId w16cid:paraId="03893873" w16cid:durableId="240C1C3F"/>
  <w16cid:commentId w16cid:paraId="3B43B13E" w16cid:durableId="02AA461B"/>
  <w16cid:commentId w16cid:paraId="69FD322A" w16cid:durableId="369087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060E2" w14:textId="77777777" w:rsidR="007F1938" w:rsidRDefault="007F1938" w:rsidP="0081257E">
      <w:r>
        <w:separator/>
      </w:r>
    </w:p>
  </w:endnote>
  <w:endnote w:type="continuationSeparator" w:id="0">
    <w:p w14:paraId="30E60FA8" w14:textId="77777777" w:rsidR="007F1938" w:rsidRDefault="007F1938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C36702" w:rsidRDefault="00C3670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C36702" w:rsidRDefault="00C3670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C415415" w14:textId="77777777" w:rsidR="00C36702" w:rsidRPr="009241CF" w:rsidRDefault="00C3670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2C00E" w14:textId="77777777" w:rsidR="00C36702" w:rsidRPr="002C0510" w:rsidRDefault="00C36702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4C1844" w14:textId="77777777" w:rsidR="002A7887" w:rsidRDefault="00F512B3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t>APPRÉCIATION</w:t>
                          </w:r>
                          <w:r w:rsidR="002A7887"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t xml:space="preserve"> DU FONCTIONNEMENT</w:t>
                          </w:r>
                        </w:p>
                        <w:p w14:paraId="783727F1" w14:textId="5CC96C49" w:rsidR="00C36702" w:rsidRPr="004A6FE1" w:rsidRDefault="002A7887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t>SOCIAL SOMMAIRE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14:paraId="364C1844" w14:textId="77777777" w:rsidR="002A7887" w:rsidRDefault="00F512B3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t>APPRÉCIATION</w:t>
                    </w:r>
                    <w:r w:rsidR="002A7887"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t xml:space="preserve"> DU FONCTIONNEMENT</w:t>
                    </w:r>
                  </w:p>
                  <w:p w14:paraId="783727F1" w14:textId="5CC96C49" w:rsidR="00C36702" w:rsidRPr="004A6FE1" w:rsidRDefault="002A7887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t>SOCIAL SOMMAIRE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042E8D4B" w14:textId="0B33314B" w:rsidR="00C36702" w:rsidRPr="009241CF" w:rsidRDefault="00C87A8F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 xml:space="preserve">CLI-60619 </w:t>
    </w:r>
    <w:r>
      <w:rPr>
        <w:rFonts w:asciiTheme="minorHAnsi" w:hAnsiTheme="minorHAnsi" w:cstheme="minorHAnsi"/>
        <w:sz w:val="15"/>
        <w:szCs w:val="15"/>
      </w:rPr>
      <w:t>(2023-05</w:t>
    </w:r>
    <w:r w:rsidRPr="007D0D5B">
      <w:rPr>
        <w:rFonts w:asciiTheme="minorHAnsi" w:hAnsiTheme="minorHAnsi" w:cstheme="minorHAnsi"/>
        <w:sz w:val="15"/>
        <w:szCs w:val="15"/>
      </w:rPr>
      <w:t>)</w:t>
    </w:r>
    <w:r w:rsidR="00C36702" w:rsidRPr="002C0510">
      <w:rPr>
        <w:rFonts w:asciiTheme="minorHAnsi" w:hAnsiTheme="minorHAnsi" w:cstheme="minorHAnsi"/>
        <w:sz w:val="15"/>
        <w:szCs w:val="15"/>
      </w:rPr>
      <w:tab/>
    </w:r>
    <w:r w:rsidR="00C36702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C36702" w:rsidRPr="002C0510">
      <w:rPr>
        <w:rFonts w:asciiTheme="minorHAnsi" w:hAnsiTheme="minorHAnsi" w:cstheme="minorHAnsi"/>
        <w:sz w:val="15"/>
        <w:szCs w:val="15"/>
      </w:rPr>
      <w:tab/>
    </w:r>
    <w:r w:rsidR="00C36702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C36702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26543A">
      <w:rPr>
        <w:rFonts w:asciiTheme="minorHAnsi" w:hAnsiTheme="minorHAnsi" w:cstheme="minorHAnsi"/>
        <w:bCs/>
        <w:noProof/>
        <w:sz w:val="15"/>
        <w:szCs w:val="15"/>
      </w:rPr>
      <w:t>2</w: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C36702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C36702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26543A" w:rsidRPr="0026543A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81DB7" w14:textId="77777777" w:rsidR="00C36702" w:rsidRPr="002C0510" w:rsidRDefault="00C36702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04A160" w14:textId="66F4DD76" w:rsidR="00C36702" w:rsidRPr="00783D34" w:rsidRDefault="00531940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APPRÉCIATION DU</w:t>
                          </w:r>
                          <w:r w:rsidR="002A7887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FONCTIONNEMENT </w:t>
                          </w:r>
                          <w:r w:rsidR="002A7887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br/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SOCIAL</w:t>
                          </w:r>
                          <w:r w:rsidR="002A7887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SOMMAIRE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14:paraId="0B04A160" w14:textId="66F4DD76" w:rsidR="00C36702" w:rsidRPr="00783D34" w:rsidRDefault="00531940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APPRÉCIATION DU</w:t>
                    </w:r>
                    <w:r w:rsidR="002A7887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FONCTIONNEMENT </w:t>
                    </w:r>
                    <w:r w:rsidR="002A7887">
                      <w:rPr>
                        <w:rFonts w:asciiTheme="minorHAnsi" w:hAnsiTheme="minorHAnsi" w:cstheme="minorHAnsi"/>
                        <w:b/>
                        <w:sz w:val="20"/>
                      </w:rPr>
                      <w:br/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SOCIAL</w:t>
                    </w:r>
                    <w:r w:rsidR="002A7887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SOMMAIRE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315BD64D" w14:textId="65ADD309" w:rsidR="00C36702" w:rsidRPr="002C0510" w:rsidRDefault="002B7071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</w:t>
    </w:r>
    <w:r w:rsidR="00C87A8F">
      <w:rPr>
        <w:rFonts w:asciiTheme="minorHAnsi" w:hAnsiTheme="minorHAnsi" w:cstheme="minorHAnsi"/>
        <w:sz w:val="20"/>
        <w:szCs w:val="20"/>
      </w:rPr>
      <w:t xml:space="preserve">60619 </w:t>
    </w:r>
    <w:r w:rsidR="005B5AC7">
      <w:rPr>
        <w:rFonts w:asciiTheme="minorHAnsi" w:hAnsiTheme="minorHAnsi" w:cstheme="minorHAnsi"/>
        <w:sz w:val="15"/>
        <w:szCs w:val="15"/>
      </w:rPr>
      <w:t>(</w:t>
    </w:r>
    <w:r w:rsidR="00C87A8F">
      <w:rPr>
        <w:rFonts w:asciiTheme="minorHAnsi" w:hAnsiTheme="minorHAnsi" w:cstheme="minorHAnsi"/>
        <w:sz w:val="15"/>
        <w:szCs w:val="15"/>
      </w:rPr>
      <w:t>2023-05</w:t>
    </w:r>
    <w:r w:rsidRPr="007D0D5B">
      <w:rPr>
        <w:rFonts w:asciiTheme="minorHAnsi" w:hAnsiTheme="minorHAnsi" w:cstheme="minorHAnsi"/>
        <w:sz w:val="15"/>
        <w:szCs w:val="15"/>
      </w:rPr>
      <w:t>)</w:t>
    </w:r>
    <w:r w:rsidR="00C36702" w:rsidRPr="002C0510">
      <w:rPr>
        <w:rFonts w:asciiTheme="minorHAnsi" w:hAnsiTheme="minorHAnsi" w:cstheme="minorHAnsi"/>
        <w:sz w:val="15"/>
        <w:szCs w:val="15"/>
      </w:rPr>
      <w:tab/>
    </w:r>
    <w:r w:rsidR="00C36702" w:rsidRPr="002C0510">
      <w:rPr>
        <w:rFonts w:asciiTheme="minorHAnsi" w:hAnsiTheme="minorHAnsi" w:cstheme="minorHAnsi"/>
        <w:sz w:val="15"/>
        <w:szCs w:val="15"/>
      </w:rPr>
      <w:tab/>
    </w:r>
    <w:r w:rsidR="00C36702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C36702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26543A" w:rsidRPr="0026543A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C36702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C36702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26543A" w:rsidRPr="0026543A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="00C36702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54584" w14:textId="77777777" w:rsidR="007F1938" w:rsidRDefault="007F1938" w:rsidP="0081257E">
      <w:r>
        <w:separator/>
      </w:r>
    </w:p>
  </w:footnote>
  <w:footnote w:type="continuationSeparator" w:id="0">
    <w:p w14:paraId="51CAF0AC" w14:textId="77777777" w:rsidR="007F1938" w:rsidRDefault="007F1938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FAB5A" w14:textId="4D373070" w:rsidR="00C36702" w:rsidRPr="00F130E4" w:rsidRDefault="00C3670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BEF95" w14:textId="594A06C3" w:rsidR="00C36702" w:rsidRPr="00483754" w:rsidRDefault="00C36702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permStart w:id="2494621" w:edGrp="everyone"/>
    <w:r w:rsidR="00F512B3"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permEnd w:id="2494621"/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permStart w:id="1188111140" w:edGrp="everyone"/>
    <w:r w:rsidR="00F512B3"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permEnd w:id="1188111140"/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61CDCEAD" w14:textId="77777777" w:rsidR="00C36702" w:rsidRPr="00F67939" w:rsidRDefault="00C36702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63773"/>
    <w:multiLevelType w:val="hybridMultilevel"/>
    <w:tmpl w:val="F342F4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131078" w:nlCheck="1" w:checkStyle="1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LFIdG9AxyoMRAtup/uj4TLiLURw2T1GFOxq1fdZM1PWGaXO7zxQ9elXmewSONZuPyNJ+GjJfepmixvvoL2jSZQ==" w:salt="tX5ahfhzaAP0IW52eaea9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1BD"/>
    <w:rsid w:val="00015646"/>
    <w:rsid w:val="000235F9"/>
    <w:rsid w:val="0003089E"/>
    <w:rsid w:val="00036644"/>
    <w:rsid w:val="00044260"/>
    <w:rsid w:val="00056477"/>
    <w:rsid w:val="00061115"/>
    <w:rsid w:val="00062CCC"/>
    <w:rsid w:val="00063FE1"/>
    <w:rsid w:val="000653C6"/>
    <w:rsid w:val="000655B6"/>
    <w:rsid w:val="00065CB5"/>
    <w:rsid w:val="00066EA6"/>
    <w:rsid w:val="00067E90"/>
    <w:rsid w:val="000713D1"/>
    <w:rsid w:val="00081719"/>
    <w:rsid w:val="00081E4F"/>
    <w:rsid w:val="00082B73"/>
    <w:rsid w:val="00091A62"/>
    <w:rsid w:val="000949A4"/>
    <w:rsid w:val="00094D01"/>
    <w:rsid w:val="000A1BAF"/>
    <w:rsid w:val="000A5A8D"/>
    <w:rsid w:val="000A5E86"/>
    <w:rsid w:val="000B34AA"/>
    <w:rsid w:val="000B517D"/>
    <w:rsid w:val="000B7F78"/>
    <w:rsid w:val="000C13F8"/>
    <w:rsid w:val="000C575E"/>
    <w:rsid w:val="000C6FE2"/>
    <w:rsid w:val="000D0F8A"/>
    <w:rsid w:val="000D58DB"/>
    <w:rsid w:val="000E2023"/>
    <w:rsid w:val="000E53E1"/>
    <w:rsid w:val="000F0ECA"/>
    <w:rsid w:val="000F1F9E"/>
    <w:rsid w:val="000F1FB9"/>
    <w:rsid w:val="000F7405"/>
    <w:rsid w:val="00106182"/>
    <w:rsid w:val="00121C81"/>
    <w:rsid w:val="00123303"/>
    <w:rsid w:val="0012427A"/>
    <w:rsid w:val="0013480E"/>
    <w:rsid w:val="00134CC1"/>
    <w:rsid w:val="0014043F"/>
    <w:rsid w:val="0014311E"/>
    <w:rsid w:val="001507B7"/>
    <w:rsid w:val="00153E63"/>
    <w:rsid w:val="00156F9B"/>
    <w:rsid w:val="00157569"/>
    <w:rsid w:val="00162FFB"/>
    <w:rsid w:val="00163926"/>
    <w:rsid w:val="00165615"/>
    <w:rsid w:val="00170261"/>
    <w:rsid w:val="00173FBC"/>
    <w:rsid w:val="0017585B"/>
    <w:rsid w:val="00190CD8"/>
    <w:rsid w:val="00193617"/>
    <w:rsid w:val="00194790"/>
    <w:rsid w:val="001A604B"/>
    <w:rsid w:val="001A7BB2"/>
    <w:rsid w:val="001B6ADB"/>
    <w:rsid w:val="001C33E4"/>
    <w:rsid w:val="001C481F"/>
    <w:rsid w:val="001D31CD"/>
    <w:rsid w:val="001E4106"/>
    <w:rsid w:val="001E567C"/>
    <w:rsid w:val="001F086F"/>
    <w:rsid w:val="001F1066"/>
    <w:rsid w:val="001F1ED6"/>
    <w:rsid w:val="001F62A8"/>
    <w:rsid w:val="001F7ED1"/>
    <w:rsid w:val="0020765C"/>
    <w:rsid w:val="00211EE9"/>
    <w:rsid w:val="0021539E"/>
    <w:rsid w:val="00221DA9"/>
    <w:rsid w:val="00222808"/>
    <w:rsid w:val="00230283"/>
    <w:rsid w:val="00233C49"/>
    <w:rsid w:val="00233D74"/>
    <w:rsid w:val="0023616B"/>
    <w:rsid w:val="00240B84"/>
    <w:rsid w:val="00243476"/>
    <w:rsid w:val="002454D8"/>
    <w:rsid w:val="00246E0D"/>
    <w:rsid w:val="00263F52"/>
    <w:rsid w:val="0026543A"/>
    <w:rsid w:val="00284545"/>
    <w:rsid w:val="00286B4A"/>
    <w:rsid w:val="00293EC9"/>
    <w:rsid w:val="00295818"/>
    <w:rsid w:val="00295F2F"/>
    <w:rsid w:val="002964F0"/>
    <w:rsid w:val="00297260"/>
    <w:rsid w:val="002A61A3"/>
    <w:rsid w:val="002A7887"/>
    <w:rsid w:val="002B7071"/>
    <w:rsid w:val="002C0510"/>
    <w:rsid w:val="002C5CEB"/>
    <w:rsid w:val="002D207C"/>
    <w:rsid w:val="002D35EB"/>
    <w:rsid w:val="002D4BDA"/>
    <w:rsid w:val="002E3D54"/>
    <w:rsid w:val="002E6E58"/>
    <w:rsid w:val="00301BAB"/>
    <w:rsid w:val="00301F1F"/>
    <w:rsid w:val="00304D52"/>
    <w:rsid w:val="00324A5A"/>
    <w:rsid w:val="00336BCB"/>
    <w:rsid w:val="00343837"/>
    <w:rsid w:val="0035045E"/>
    <w:rsid w:val="00366A5E"/>
    <w:rsid w:val="00367527"/>
    <w:rsid w:val="00367C4C"/>
    <w:rsid w:val="003724A3"/>
    <w:rsid w:val="00373D89"/>
    <w:rsid w:val="00382CFB"/>
    <w:rsid w:val="00392D4E"/>
    <w:rsid w:val="00397A4E"/>
    <w:rsid w:val="003A3F6A"/>
    <w:rsid w:val="003A6F43"/>
    <w:rsid w:val="003B414D"/>
    <w:rsid w:val="003C32DB"/>
    <w:rsid w:val="003C42D3"/>
    <w:rsid w:val="003D285B"/>
    <w:rsid w:val="003F1E32"/>
    <w:rsid w:val="003F3BBB"/>
    <w:rsid w:val="0040223E"/>
    <w:rsid w:val="0040693B"/>
    <w:rsid w:val="004246FA"/>
    <w:rsid w:val="00424CDD"/>
    <w:rsid w:val="004342DA"/>
    <w:rsid w:val="0045258B"/>
    <w:rsid w:val="00454637"/>
    <w:rsid w:val="00457AF9"/>
    <w:rsid w:val="00460096"/>
    <w:rsid w:val="004627EE"/>
    <w:rsid w:val="00465EBD"/>
    <w:rsid w:val="00466CA4"/>
    <w:rsid w:val="004752A4"/>
    <w:rsid w:val="00475947"/>
    <w:rsid w:val="004834D0"/>
    <w:rsid w:val="00483754"/>
    <w:rsid w:val="00486DB0"/>
    <w:rsid w:val="00487374"/>
    <w:rsid w:val="004A334F"/>
    <w:rsid w:val="004A634E"/>
    <w:rsid w:val="004A6FE1"/>
    <w:rsid w:val="004A7727"/>
    <w:rsid w:val="004B2D7F"/>
    <w:rsid w:val="004B7736"/>
    <w:rsid w:val="004D5723"/>
    <w:rsid w:val="005042DD"/>
    <w:rsid w:val="00516F7E"/>
    <w:rsid w:val="005222EB"/>
    <w:rsid w:val="005262DD"/>
    <w:rsid w:val="00531940"/>
    <w:rsid w:val="00536612"/>
    <w:rsid w:val="00542331"/>
    <w:rsid w:val="0055248C"/>
    <w:rsid w:val="00562D85"/>
    <w:rsid w:val="00566014"/>
    <w:rsid w:val="0057158C"/>
    <w:rsid w:val="00574739"/>
    <w:rsid w:val="005846D0"/>
    <w:rsid w:val="0059389E"/>
    <w:rsid w:val="005A0C13"/>
    <w:rsid w:val="005A39D5"/>
    <w:rsid w:val="005B03F6"/>
    <w:rsid w:val="005B5AC7"/>
    <w:rsid w:val="005D5D6A"/>
    <w:rsid w:val="005D6700"/>
    <w:rsid w:val="005E0064"/>
    <w:rsid w:val="005E0995"/>
    <w:rsid w:val="005F4E89"/>
    <w:rsid w:val="005F5E7B"/>
    <w:rsid w:val="00601C90"/>
    <w:rsid w:val="00605F48"/>
    <w:rsid w:val="006203E9"/>
    <w:rsid w:val="00621673"/>
    <w:rsid w:val="00621FCD"/>
    <w:rsid w:val="00635CE6"/>
    <w:rsid w:val="00644EF4"/>
    <w:rsid w:val="006474AC"/>
    <w:rsid w:val="006505B5"/>
    <w:rsid w:val="00652381"/>
    <w:rsid w:val="00652BD9"/>
    <w:rsid w:val="00652EA1"/>
    <w:rsid w:val="0066417B"/>
    <w:rsid w:val="00670347"/>
    <w:rsid w:val="00672AD8"/>
    <w:rsid w:val="006859C3"/>
    <w:rsid w:val="00692C9B"/>
    <w:rsid w:val="00693D7A"/>
    <w:rsid w:val="006A03B2"/>
    <w:rsid w:val="006B00A8"/>
    <w:rsid w:val="006B1903"/>
    <w:rsid w:val="006B68DF"/>
    <w:rsid w:val="006C0398"/>
    <w:rsid w:val="006C1432"/>
    <w:rsid w:val="006C1EF6"/>
    <w:rsid w:val="006C25D1"/>
    <w:rsid w:val="006C3A24"/>
    <w:rsid w:val="006C3F05"/>
    <w:rsid w:val="006C647A"/>
    <w:rsid w:val="006D33A8"/>
    <w:rsid w:val="006D4D5E"/>
    <w:rsid w:val="006D63C9"/>
    <w:rsid w:val="006E3501"/>
    <w:rsid w:val="006E4899"/>
    <w:rsid w:val="00704EA2"/>
    <w:rsid w:val="0070575F"/>
    <w:rsid w:val="00711015"/>
    <w:rsid w:val="00716CB5"/>
    <w:rsid w:val="00717912"/>
    <w:rsid w:val="00736508"/>
    <w:rsid w:val="0073790E"/>
    <w:rsid w:val="0075376B"/>
    <w:rsid w:val="00774B10"/>
    <w:rsid w:val="00775EF5"/>
    <w:rsid w:val="007809E7"/>
    <w:rsid w:val="007824FE"/>
    <w:rsid w:val="00787995"/>
    <w:rsid w:val="00794F54"/>
    <w:rsid w:val="007967F9"/>
    <w:rsid w:val="00796F7D"/>
    <w:rsid w:val="0079796A"/>
    <w:rsid w:val="007A126D"/>
    <w:rsid w:val="007A2D7F"/>
    <w:rsid w:val="007C0A74"/>
    <w:rsid w:val="007C3370"/>
    <w:rsid w:val="007C4940"/>
    <w:rsid w:val="007D0D5B"/>
    <w:rsid w:val="007D19BE"/>
    <w:rsid w:val="007E7941"/>
    <w:rsid w:val="007F1938"/>
    <w:rsid w:val="007F4C9A"/>
    <w:rsid w:val="0081257E"/>
    <w:rsid w:val="00815A91"/>
    <w:rsid w:val="008273AD"/>
    <w:rsid w:val="00827F7D"/>
    <w:rsid w:val="00835D55"/>
    <w:rsid w:val="00840968"/>
    <w:rsid w:val="0084540F"/>
    <w:rsid w:val="008534DE"/>
    <w:rsid w:val="00854761"/>
    <w:rsid w:val="00854C5B"/>
    <w:rsid w:val="00854E8B"/>
    <w:rsid w:val="00861A99"/>
    <w:rsid w:val="008663D0"/>
    <w:rsid w:val="00866906"/>
    <w:rsid w:val="00870797"/>
    <w:rsid w:val="0088001D"/>
    <w:rsid w:val="0088545A"/>
    <w:rsid w:val="00886CB4"/>
    <w:rsid w:val="008A3E0C"/>
    <w:rsid w:val="008B1C33"/>
    <w:rsid w:val="008B7C8F"/>
    <w:rsid w:val="008C1AAF"/>
    <w:rsid w:val="008E7BC4"/>
    <w:rsid w:val="008F0AB9"/>
    <w:rsid w:val="008F2356"/>
    <w:rsid w:val="00901236"/>
    <w:rsid w:val="00901E58"/>
    <w:rsid w:val="00905E80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19F0"/>
    <w:rsid w:val="0094266C"/>
    <w:rsid w:val="00942D0E"/>
    <w:rsid w:val="00951E8A"/>
    <w:rsid w:val="00957446"/>
    <w:rsid w:val="00990688"/>
    <w:rsid w:val="00990DB0"/>
    <w:rsid w:val="009917D6"/>
    <w:rsid w:val="00996565"/>
    <w:rsid w:val="009A62B7"/>
    <w:rsid w:val="009B2657"/>
    <w:rsid w:val="009B51BF"/>
    <w:rsid w:val="009B7034"/>
    <w:rsid w:val="009C6461"/>
    <w:rsid w:val="009D0668"/>
    <w:rsid w:val="009D1D5E"/>
    <w:rsid w:val="009E58DF"/>
    <w:rsid w:val="009E664A"/>
    <w:rsid w:val="009F0AF9"/>
    <w:rsid w:val="009F1CB4"/>
    <w:rsid w:val="00A00ECB"/>
    <w:rsid w:val="00A073D7"/>
    <w:rsid w:val="00A173B0"/>
    <w:rsid w:val="00A24AFD"/>
    <w:rsid w:val="00A258AD"/>
    <w:rsid w:val="00A26C39"/>
    <w:rsid w:val="00A314B0"/>
    <w:rsid w:val="00A33CEF"/>
    <w:rsid w:val="00A36142"/>
    <w:rsid w:val="00A36E4D"/>
    <w:rsid w:val="00A446AD"/>
    <w:rsid w:val="00A530F1"/>
    <w:rsid w:val="00A561B5"/>
    <w:rsid w:val="00A729F1"/>
    <w:rsid w:val="00A77D58"/>
    <w:rsid w:val="00A77FD9"/>
    <w:rsid w:val="00A80A76"/>
    <w:rsid w:val="00A90A76"/>
    <w:rsid w:val="00A90CAF"/>
    <w:rsid w:val="00A94F33"/>
    <w:rsid w:val="00A96E54"/>
    <w:rsid w:val="00AA09CD"/>
    <w:rsid w:val="00AA2283"/>
    <w:rsid w:val="00AA41DB"/>
    <w:rsid w:val="00AB0829"/>
    <w:rsid w:val="00AB1AE0"/>
    <w:rsid w:val="00AC1E58"/>
    <w:rsid w:val="00AC7CEE"/>
    <w:rsid w:val="00AD1294"/>
    <w:rsid w:val="00AD31D1"/>
    <w:rsid w:val="00AD43E6"/>
    <w:rsid w:val="00AD5DB0"/>
    <w:rsid w:val="00AD7331"/>
    <w:rsid w:val="00AD7EA0"/>
    <w:rsid w:val="00AE5772"/>
    <w:rsid w:val="00B04317"/>
    <w:rsid w:val="00B06CF8"/>
    <w:rsid w:val="00B12B24"/>
    <w:rsid w:val="00B14297"/>
    <w:rsid w:val="00B15458"/>
    <w:rsid w:val="00B16545"/>
    <w:rsid w:val="00B21AF3"/>
    <w:rsid w:val="00B31D8E"/>
    <w:rsid w:val="00B349D4"/>
    <w:rsid w:val="00B44F24"/>
    <w:rsid w:val="00B55BB0"/>
    <w:rsid w:val="00B579C7"/>
    <w:rsid w:val="00B700E0"/>
    <w:rsid w:val="00B728A7"/>
    <w:rsid w:val="00B74FF3"/>
    <w:rsid w:val="00B77349"/>
    <w:rsid w:val="00B77F7F"/>
    <w:rsid w:val="00B90138"/>
    <w:rsid w:val="00BA1B05"/>
    <w:rsid w:val="00BA3CD8"/>
    <w:rsid w:val="00BA5ED2"/>
    <w:rsid w:val="00BC226F"/>
    <w:rsid w:val="00BC3B97"/>
    <w:rsid w:val="00BD08CA"/>
    <w:rsid w:val="00BD2B3E"/>
    <w:rsid w:val="00BD5E67"/>
    <w:rsid w:val="00BF6BB8"/>
    <w:rsid w:val="00BF7955"/>
    <w:rsid w:val="00C00059"/>
    <w:rsid w:val="00C1510E"/>
    <w:rsid w:val="00C33713"/>
    <w:rsid w:val="00C34636"/>
    <w:rsid w:val="00C36702"/>
    <w:rsid w:val="00C409F5"/>
    <w:rsid w:val="00C4574E"/>
    <w:rsid w:val="00C509E3"/>
    <w:rsid w:val="00C57610"/>
    <w:rsid w:val="00C57CA3"/>
    <w:rsid w:val="00C674FB"/>
    <w:rsid w:val="00C73F37"/>
    <w:rsid w:val="00C74744"/>
    <w:rsid w:val="00C83E84"/>
    <w:rsid w:val="00C844CD"/>
    <w:rsid w:val="00C87A8F"/>
    <w:rsid w:val="00C915D8"/>
    <w:rsid w:val="00C977FD"/>
    <w:rsid w:val="00CA1342"/>
    <w:rsid w:val="00CA35C1"/>
    <w:rsid w:val="00CA5268"/>
    <w:rsid w:val="00CA6890"/>
    <w:rsid w:val="00CB09C3"/>
    <w:rsid w:val="00CB47BF"/>
    <w:rsid w:val="00CB76D6"/>
    <w:rsid w:val="00CC0874"/>
    <w:rsid w:val="00CC2533"/>
    <w:rsid w:val="00CC7EFA"/>
    <w:rsid w:val="00CD0F39"/>
    <w:rsid w:val="00CD1178"/>
    <w:rsid w:val="00CD7540"/>
    <w:rsid w:val="00CE02A6"/>
    <w:rsid w:val="00CE7671"/>
    <w:rsid w:val="00D16A65"/>
    <w:rsid w:val="00D2162B"/>
    <w:rsid w:val="00D30664"/>
    <w:rsid w:val="00D44678"/>
    <w:rsid w:val="00D45066"/>
    <w:rsid w:val="00D62FA3"/>
    <w:rsid w:val="00D631BA"/>
    <w:rsid w:val="00D6524F"/>
    <w:rsid w:val="00D65817"/>
    <w:rsid w:val="00D658C1"/>
    <w:rsid w:val="00D73310"/>
    <w:rsid w:val="00D7427B"/>
    <w:rsid w:val="00D83339"/>
    <w:rsid w:val="00D850FE"/>
    <w:rsid w:val="00D94066"/>
    <w:rsid w:val="00DA6155"/>
    <w:rsid w:val="00DB5E8C"/>
    <w:rsid w:val="00DC40B8"/>
    <w:rsid w:val="00DC572D"/>
    <w:rsid w:val="00DD133D"/>
    <w:rsid w:val="00DE0EC9"/>
    <w:rsid w:val="00DE643B"/>
    <w:rsid w:val="00DF095A"/>
    <w:rsid w:val="00E10066"/>
    <w:rsid w:val="00E16883"/>
    <w:rsid w:val="00E31139"/>
    <w:rsid w:val="00E31171"/>
    <w:rsid w:val="00E3667F"/>
    <w:rsid w:val="00E37A0D"/>
    <w:rsid w:val="00E53834"/>
    <w:rsid w:val="00E610B4"/>
    <w:rsid w:val="00E65993"/>
    <w:rsid w:val="00E77021"/>
    <w:rsid w:val="00E84264"/>
    <w:rsid w:val="00E844A4"/>
    <w:rsid w:val="00E878C7"/>
    <w:rsid w:val="00EA2FBB"/>
    <w:rsid w:val="00EA5ABE"/>
    <w:rsid w:val="00EA7032"/>
    <w:rsid w:val="00EB10B5"/>
    <w:rsid w:val="00EB3486"/>
    <w:rsid w:val="00EB4099"/>
    <w:rsid w:val="00EB659E"/>
    <w:rsid w:val="00EB67A8"/>
    <w:rsid w:val="00EC1D23"/>
    <w:rsid w:val="00EC30E6"/>
    <w:rsid w:val="00EC33DC"/>
    <w:rsid w:val="00EC6BE2"/>
    <w:rsid w:val="00EC79FE"/>
    <w:rsid w:val="00ED1325"/>
    <w:rsid w:val="00ED2CCD"/>
    <w:rsid w:val="00ED612C"/>
    <w:rsid w:val="00ED7392"/>
    <w:rsid w:val="00EE71AF"/>
    <w:rsid w:val="00EE7F00"/>
    <w:rsid w:val="00EF62FA"/>
    <w:rsid w:val="00EF71A9"/>
    <w:rsid w:val="00F038C6"/>
    <w:rsid w:val="00F130E4"/>
    <w:rsid w:val="00F1774D"/>
    <w:rsid w:val="00F20FF1"/>
    <w:rsid w:val="00F256C2"/>
    <w:rsid w:val="00F30092"/>
    <w:rsid w:val="00F3308D"/>
    <w:rsid w:val="00F33764"/>
    <w:rsid w:val="00F35577"/>
    <w:rsid w:val="00F41733"/>
    <w:rsid w:val="00F47B4E"/>
    <w:rsid w:val="00F512B3"/>
    <w:rsid w:val="00F52944"/>
    <w:rsid w:val="00F537D2"/>
    <w:rsid w:val="00F60544"/>
    <w:rsid w:val="00F614F9"/>
    <w:rsid w:val="00F65B81"/>
    <w:rsid w:val="00F67939"/>
    <w:rsid w:val="00F72CF4"/>
    <w:rsid w:val="00F7382F"/>
    <w:rsid w:val="00F834EB"/>
    <w:rsid w:val="00F90CC8"/>
    <w:rsid w:val="00F9499F"/>
    <w:rsid w:val="00FA1BA3"/>
    <w:rsid w:val="00FA7179"/>
    <w:rsid w:val="00FA7280"/>
    <w:rsid w:val="00FB0BA9"/>
    <w:rsid w:val="00FD4A74"/>
    <w:rsid w:val="00FE5D19"/>
    <w:rsid w:val="00FE63CD"/>
    <w:rsid w:val="00FE7523"/>
    <w:rsid w:val="00FF1654"/>
    <w:rsid w:val="00FF4922"/>
    <w:rsid w:val="07C3A3AE"/>
    <w:rsid w:val="0806AC12"/>
    <w:rsid w:val="0DBDD62D"/>
    <w:rsid w:val="10266155"/>
    <w:rsid w:val="10A2F3B2"/>
    <w:rsid w:val="11515D97"/>
    <w:rsid w:val="182CD210"/>
    <w:rsid w:val="23F714B5"/>
    <w:rsid w:val="258DA663"/>
    <w:rsid w:val="28B4F218"/>
    <w:rsid w:val="2F0E0097"/>
    <w:rsid w:val="38AEA727"/>
    <w:rsid w:val="42765111"/>
    <w:rsid w:val="51F1B106"/>
    <w:rsid w:val="64C47C48"/>
    <w:rsid w:val="780B415A"/>
    <w:rsid w:val="7CE7CEC1"/>
    <w:rsid w:val="7FF5F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E650E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link w:val="ParagraphedelisteCar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uiPriority w:val="59"/>
    <w:locked/>
    <w:rsid w:val="007A2D7F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locked/>
    <w:rsid w:val="007A2D7F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locked/>
    <w:rsid w:val="00BA3CD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Policepardfaut"/>
    <w:uiPriority w:val="1"/>
    <w:rsid w:val="00B55BB0"/>
    <w:rPr>
      <w:rFonts w:ascii="Arial Narrow" w:hAnsi="Arial Narrow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286B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286B4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6B4A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286B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6B4A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character" w:customStyle="1" w:styleId="Arial10">
    <w:name w:val="Arial 10"/>
    <w:basedOn w:val="Policepardfaut"/>
    <w:uiPriority w:val="1"/>
    <w:rsid w:val="006A03B2"/>
    <w:rPr>
      <w:rFonts w:ascii="Arial" w:hAnsi="Arial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77349"/>
    <w:rPr>
      <w:rFonts w:ascii="Arial Narrow" w:eastAsia="Times New Roman" w:hAnsi="Arial Narrow" w:cs="Times New Roman"/>
      <w:sz w:val="24"/>
      <w:szCs w:val="24"/>
      <w:lang w:eastAsia="fr-CA"/>
    </w:rPr>
  </w:style>
  <w:style w:type="character" w:customStyle="1" w:styleId="Calibri10">
    <w:name w:val="Calibri 10"/>
    <w:basedOn w:val="Policepardfaut"/>
    <w:uiPriority w:val="1"/>
    <w:rsid w:val="00392D4E"/>
    <w:rPr>
      <w:rFonts w:ascii="Calibri" w:hAnsi="Calibri"/>
      <w:sz w:val="20"/>
    </w:rPr>
  </w:style>
  <w:style w:type="character" w:customStyle="1" w:styleId="Style2">
    <w:name w:val="Style2"/>
    <w:basedOn w:val="Policepardfaut"/>
    <w:uiPriority w:val="1"/>
    <w:rsid w:val="007A126D"/>
    <w:rPr>
      <w:rFonts w:ascii="Calibri" w:hAnsi="Calibri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58f32dd4462b47d0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943b9d6648c74ca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C915D8" w:rsidP="00C915D8">
          <w:pPr>
            <w:pStyle w:val="25205ABEDF2F44C3B0EF1E2F95BECEAE30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E975021DC94EB5AA66CD243671C9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F47756-6CDC-407E-9B38-75F140BBF405}"/>
      </w:docPartPr>
      <w:docPartBody>
        <w:p w:rsidR="0018544E" w:rsidRDefault="007F4C9A" w:rsidP="007F4C9A">
          <w:pPr>
            <w:pStyle w:val="BEE975021DC94EB5AA66CD243671C99136"/>
          </w:pPr>
          <w:r w:rsidRPr="00A561B5">
            <w:rPr>
              <w:rFonts w:cs="Arial"/>
              <w:color w:val="808080" w:themeColor="background1" w:themeShade="80"/>
              <w:sz w:val="20"/>
              <w:szCs w:val="20"/>
              <w:shd w:val="clear" w:color="auto" w:fill="FFFFFF" w:themeFill="background1"/>
            </w:rPr>
            <w:t>Choisissez un élément.</w:t>
          </w:r>
        </w:p>
      </w:docPartBody>
    </w:docPart>
    <w:docPart>
      <w:docPartPr>
        <w:name w:val="61145DBC4212485B99016074121EC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CFAF3-8668-4BCB-BB7E-3306C42FA815}"/>
      </w:docPartPr>
      <w:docPartBody>
        <w:p w:rsidR="0018544E" w:rsidRDefault="007F4C9A" w:rsidP="007F4C9A">
          <w:pPr>
            <w:pStyle w:val="61145DBC4212485B99016074121ECAA634"/>
          </w:pPr>
          <w:r w:rsidRPr="00A561B5">
            <w:rPr>
              <w:rFonts w:cs="Arial"/>
              <w:color w:val="808080" w:themeColor="background1" w:themeShade="80"/>
              <w:sz w:val="20"/>
              <w:szCs w:val="20"/>
            </w:rPr>
            <w:t>Choisissez un élément.</w:t>
          </w:r>
        </w:p>
      </w:docPartBody>
    </w:docPart>
    <w:docPart>
      <w:docPartPr>
        <w:name w:val="EDE538C2D89844E7BC8318467A8C0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FF16D-ED34-4441-8E9D-C55BF179A259}"/>
      </w:docPartPr>
      <w:docPartBody>
        <w:p w:rsidR="0018544E" w:rsidRDefault="007F4C9A" w:rsidP="007F4C9A">
          <w:pPr>
            <w:pStyle w:val="EDE538C2D89844E7BC8318467A8C06BB34"/>
          </w:pPr>
          <w:r w:rsidRPr="00A561B5">
            <w:rPr>
              <w:rFonts w:cs="Arial"/>
              <w:color w:val="808080" w:themeColor="background1" w:themeShade="80"/>
              <w:sz w:val="20"/>
              <w:szCs w:val="20"/>
              <w:shd w:val="clear" w:color="auto" w:fill="FFFFFF" w:themeFill="background1"/>
            </w:rPr>
            <w:t>Choisissez un élément.</w:t>
          </w:r>
        </w:p>
      </w:docPartBody>
    </w:docPart>
    <w:docPart>
      <w:docPartPr>
        <w:name w:val="1AE828CBAE1F41168F3F33016FB333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53737-935A-4457-AFA9-E38028AFFDD5}"/>
      </w:docPartPr>
      <w:docPartBody>
        <w:p w:rsidR="0018544E" w:rsidRDefault="007F4C9A" w:rsidP="007F4C9A">
          <w:pPr>
            <w:pStyle w:val="1AE828CBAE1F41168F3F33016FB333E034"/>
          </w:pPr>
          <w:r w:rsidRPr="00A561B5">
            <w:rPr>
              <w:rFonts w:cs="Arial"/>
              <w:color w:val="808080" w:themeColor="background1" w:themeShade="80"/>
              <w:sz w:val="20"/>
              <w:szCs w:val="20"/>
            </w:rPr>
            <w:t>Choisissez un élément.</w:t>
          </w:r>
        </w:p>
      </w:docPartBody>
    </w:docPart>
    <w:docPart>
      <w:docPartPr>
        <w:name w:val="CB2141BB158D4547A7999413F9D5E1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C0C258-2EAE-46EB-BF03-A1F6B72E072E}"/>
      </w:docPartPr>
      <w:docPartBody>
        <w:p w:rsidR="0018544E" w:rsidRDefault="007F4C9A" w:rsidP="007F4C9A">
          <w:pPr>
            <w:pStyle w:val="CB2141BB158D4547A7999413F9D5E1E532"/>
          </w:pPr>
          <w:r w:rsidRPr="009E664A">
            <w:rPr>
              <w:rFonts w:asciiTheme="minorHAnsi" w:hAnsiTheme="minorHAnsi" w:cstheme="minorHAnsi"/>
              <w:color w:val="808080" w:themeColor="background1" w:themeShade="80"/>
              <w:sz w:val="20"/>
              <w:szCs w:val="20"/>
            </w:rPr>
            <w:t>Choisissez un élément.</w:t>
          </w:r>
        </w:p>
      </w:docPartBody>
    </w:docPart>
    <w:docPart>
      <w:docPartPr>
        <w:name w:val="248048266682409DAAE6DE7CC49E75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8CC52-8DC9-4D2B-9F25-15EBFB9B7F13}"/>
      </w:docPartPr>
      <w:docPartBody>
        <w:p w:rsidR="00F537D2" w:rsidRDefault="007F4C9A" w:rsidP="007F4C9A">
          <w:pPr>
            <w:pStyle w:val="248048266682409DAAE6DE7CC49E750E"/>
          </w:pPr>
          <w:r>
            <w:rPr>
              <w:rStyle w:val="Textedelespacerserv"/>
            </w:rPr>
            <w:t>Date</w:t>
          </w:r>
          <w:r w:rsidRPr="000F2480">
            <w:rPr>
              <w:rStyle w:val="Textedelespacerserv"/>
            </w:rPr>
            <w:t>.</w:t>
          </w:r>
        </w:p>
      </w:docPartBody>
    </w:docPart>
    <w:docPart>
      <w:docPartPr>
        <w:name w:val="303D0FAC99E948B9AF982FBFCF1F2F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3151EF-4C84-4D7A-BDC2-F2E7D58A4A3F}"/>
      </w:docPartPr>
      <w:docPartBody>
        <w:p w:rsidR="00065C40" w:rsidRDefault="00F537D2" w:rsidP="00F537D2">
          <w:pPr>
            <w:pStyle w:val="303D0FAC99E948B9AF982FBFCF1F2FF1"/>
          </w:pPr>
          <w:r>
            <w:rPr>
              <w:rStyle w:val="Textedelespacerserv"/>
            </w:rPr>
            <w:t>Date</w:t>
          </w:r>
          <w:r w:rsidRPr="000F2480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65C40"/>
    <w:rsid w:val="000C1F05"/>
    <w:rsid w:val="000C4E38"/>
    <w:rsid w:val="000F2688"/>
    <w:rsid w:val="00136501"/>
    <w:rsid w:val="00155FE5"/>
    <w:rsid w:val="00180C64"/>
    <w:rsid w:val="0018544E"/>
    <w:rsid w:val="001A1EA5"/>
    <w:rsid w:val="001E6ACB"/>
    <w:rsid w:val="001F62A8"/>
    <w:rsid w:val="00262F32"/>
    <w:rsid w:val="00283719"/>
    <w:rsid w:val="00291DD1"/>
    <w:rsid w:val="00300A46"/>
    <w:rsid w:val="0032380C"/>
    <w:rsid w:val="00331F5D"/>
    <w:rsid w:val="0034005E"/>
    <w:rsid w:val="003421FF"/>
    <w:rsid w:val="00365BF9"/>
    <w:rsid w:val="00390341"/>
    <w:rsid w:val="003A15E3"/>
    <w:rsid w:val="003B161F"/>
    <w:rsid w:val="003D0B41"/>
    <w:rsid w:val="003D37A7"/>
    <w:rsid w:val="003D441D"/>
    <w:rsid w:val="004627D0"/>
    <w:rsid w:val="00484F98"/>
    <w:rsid w:val="00562E75"/>
    <w:rsid w:val="005822FC"/>
    <w:rsid w:val="00652381"/>
    <w:rsid w:val="006A0B0F"/>
    <w:rsid w:val="006C0C0E"/>
    <w:rsid w:val="006D63C9"/>
    <w:rsid w:val="00772253"/>
    <w:rsid w:val="007C1675"/>
    <w:rsid w:val="007F4C9A"/>
    <w:rsid w:val="008243CE"/>
    <w:rsid w:val="00845138"/>
    <w:rsid w:val="00846214"/>
    <w:rsid w:val="00885577"/>
    <w:rsid w:val="00885A72"/>
    <w:rsid w:val="00894261"/>
    <w:rsid w:val="00894515"/>
    <w:rsid w:val="008B54D0"/>
    <w:rsid w:val="008E1391"/>
    <w:rsid w:val="008E280D"/>
    <w:rsid w:val="009468F7"/>
    <w:rsid w:val="009558B8"/>
    <w:rsid w:val="00974ED7"/>
    <w:rsid w:val="00974F6B"/>
    <w:rsid w:val="00990DB0"/>
    <w:rsid w:val="009D0668"/>
    <w:rsid w:val="009F1C9E"/>
    <w:rsid w:val="00A629A2"/>
    <w:rsid w:val="00AD74A8"/>
    <w:rsid w:val="00AE0111"/>
    <w:rsid w:val="00B06A61"/>
    <w:rsid w:val="00B17360"/>
    <w:rsid w:val="00B77BEF"/>
    <w:rsid w:val="00BA28E3"/>
    <w:rsid w:val="00C17436"/>
    <w:rsid w:val="00C50D3B"/>
    <w:rsid w:val="00C915D8"/>
    <w:rsid w:val="00CC40E6"/>
    <w:rsid w:val="00CD41B4"/>
    <w:rsid w:val="00D727C0"/>
    <w:rsid w:val="00DB03D3"/>
    <w:rsid w:val="00DC1FB0"/>
    <w:rsid w:val="00E64ABA"/>
    <w:rsid w:val="00E75B15"/>
    <w:rsid w:val="00E8237A"/>
    <w:rsid w:val="00EA5ABE"/>
    <w:rsid w:val="00EB4099"/>
    <w:rsid w:val="00F537D2"/>
    <w:rsid w:val="00F8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537D2"/>
    <w:rPr>
      <w:color w:val="808080"/>
    </w:rPr>
  </w:style>
  <w:style w:type="paragraph" w:customStyle="1" w:styleId="4FAACE950C1F4EE88A1B9C6C20B01DDF">
    <w:name w:val="4FAACE950C1F4EE88A1B9C6C20B01DDF"/>
    <w:rsid w:val="00300A46"/>
  </w:style>
  <w:style w:type="paragraph" w:customStyle="1" w:styleId="BEE975021DC94EB5AA66CD243671C991">
    <w:name w:val="BEE975021DC94EB5AA66CD243671C991"/>
    <w:rsid w:val="00300A46"/>
  </w:style>
  <w:style w:type="paragraph" w:customStyle="1" w:styleId="61145DBC4212485B99016074121ECAA6">
    <w:name w:val="61145DBC4212485B99016074121ECAA6"/>
    <w:rsid w:val="00300A46"/>
  </w:style>
  <w:style w:type="paragraph" w:customStyle="1" w:styleId="EDE538C2D89844E7BC8318467A8C06BB">
    <w:name w:val="EDE538C2D89844E7BC8318467A8C06BB"/>
    <w:rsid w:val="00300A46"/>
  </w:style>
  <w:style w:type="paragraph" w:customStyle="1" w:styleId="1AE828CBAE1F41168F3F33016FB333E0">
    <w:name w:val="1AE828CBAE1F41168F3F33016FB333E0"/>
    <w:rsid w:val="00300A46"/>
  </w:style>
  <w:style w:type="paragraph" w:customStyle="1" w:styleId="ADC4B16E752846B5A2ADB3FD53FD6F28">
    <w:name w:val="ADC4B16E752846B5A2ADB3FD53FD6F28"/>
    <w:rsid w:val="00300A46"/>
  </w:style>
  <w:style w:type="paragraph" w:customStyle="1" w:styleId="BB1BF380BEEB47EA9C6296DFCCC1988A">
    <w:name w:val="BB1BF380BEEB47EA9C6296DFCCC1988A"/>
    <w:rsid w:val="00300A46"/>
  </w:style>
  <w:style w:type="paragraph" w:customStyle="1" w:styleId="66427B6013C74DABAB8A0A88733E2CDD">
    <w:name w:val="66427B6013C74DABAB8A0A88733E2CDD"/>
    <w:rsid w:val="00300A46"/>
  </w:style>
  <w:style w:type="paragraph" w:customStyle="1" w:styleId="D89F28530C3646999CEB7AB4354DA879">
    <w:name w:val="D89F28530C3646999CEB7AB4354DA879"/>
    <w:rsid w:val="00300A46"/>
  </w:style>
  <w:style w:type="paragraph" w:customStyle="1" w:styleId="21D99147DCB44D129CF20BAFC052D29B">
    <w:name w:val="21D99147DCB44D129CF20BAFC052D29B"/>
    <w:rsid w:val="00300A46"/>
  </w:style>
  <w:style w:type="paragraph" w:customStyle="1" w:styleId="B617744CE0684037B3BE8E62F6CFD27C">
    <w:name w:val="B617744CE0684037B3BE8E62F6CFD27C"/>
    <w:rsid w:val="00300A46"/>
  </w:style>
  <w:style w:type="paragraph" w:customStyle="1" w:styleId="CB2141BB158D4547A7999413F9D5E1E5">
    <w:name w:val="CB2141BB158D4547A7999413F9D5E1E5"/>
    <w:rsid w:val="00300A46"/>
  </w:style>
  <w:style w:type="paragraph" w:customStyle="1" w:styleId="DAD2B9C05A9941E686C2061AE7ACE700">
    <w:name w:val="DAD2B9C05A9941E686C2061AE7ACE700"/>
    <w:rsid w:val="00300A46"/>
  </w:style>
  <w:style w:type="paragraph" w:customStyle="1" w:styleId="D5EBCA62E1DF4FE5A60D19094DFD665A">
    <w:name w:val="D5EBCA62E1DF4FE5A60D19094DFD665A"/>
    <w:rsid w:val="00300A46"/>
  </w:style>
  <w:style w:type="paragraph" w:customStyle="1" w:styleId="6CA586FE2E2D4003A941060A349EC4C7">
    <w:name w:val="6CA586FE2E2D4003A941060A349EC4C7"/>
    <w:rsid w:val="00300A46"/>
  </w:style>
  <w:style w:type="paragraph" w:customStyle="1" w:styleId="9CE3C44729164D9CBD232C8BF2C67461">
    <w:name w:val="9CE3C44729164D9CBD232C8BF2C67461"/>
    <w:rsid w:val="00300A46"/>
  </w:style>
  <w:style w:type="paragraph" w:customStyle="1" w:styleId="661699B22FA34ACDA1A9809B55A1F20F">
    <w:name w:val="661699B22FA34ACDA1A9809B55A1F20F"/>
    <w:rsid w:val="0018544E"/>
  </w:style>
  <w:style w:type="paragraph" w:customStyle="1" w:styleId="25205ABEDF2F44C3B0EF1E2F95BECEAE">
    <w:name w:val="25205ABEDF2F44C3B0EF1E2F95BECEAE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">
    <w:name w:val="ED8A77C8848E42DC82581E55789A7D72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">
    <w:name w:val="A3BC6070B7AC4875A9CCD01B187CD7AB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21106076D84BDE8A4CB53B164ADB28">
    <w:name w:val="C121106076D84BDE8A4CB53B164ADB28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">
    <w:name w:val="060CAAC51CC24FE180B5E124BF69D589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">
    <w:name w:val="9DABE87418604B428440440027C0D7AD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">
    <w:name w:val="BEE975021DC94EB5AA66CD243671C991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9BC3E17833448B8075B472415CEBBE">
    <w:name w:val="359BC3E17833448B8075B472415CEBBE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">
    <w:name w:val="61145DBC4212485B99016074121ECAA6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">
    <w:name w:val="EDE538C2D89844E7BC8318467A8C06BB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">
    <w:name w:val="1AE828CBAE1F41168F3F33016FB333E0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">
    <w:name w:val="E2D0BDB2A15E47439397FCD7E3FA1D0A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">
    <w:name w:val="DB6695D7839246DD851A270A4388DFC3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">
    <w:name w:val="31C5E49E819549BF852776B984C8FB05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">
    <w:name w:val="3730B3377E0C4AF6B0658287AA43FB8A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">
    <w:name w:val="32B5371565FE4D06B01A00215FE0C504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D4B6D9CE094A0286765C14234DCBAE">
    <w:name w:val="A8D4B6D9CE094A0286765C14234DCBAE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5990C1F70B4016A84D152E5FABDBAA">
    <w:name w:val="2A5990C1F70B4016A84D152E5FABDBAA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1">
    <w:name w:val="BB1BF380BEEB47EA9C6296DFCCC1988A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">
    <w:name w:val="6FDC66F93AB14D4DA64B2CEFCDE817A8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">
    <w:name w:val="03305BECE9864B129C92DB45907DB185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">
    <w:name w:val="09886B8124F247A7A2EC4B9C47FD69E6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">
    <w:name w:val="A8E00E3F153B4685B3BAAF0D47AF9119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">
    <w:name w:val="3BBE5400D33D44518D8746ADC77B4972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">
    <w:name w:val="C9FB1FBE57CD462EB85D02375ABFD288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">
    <w:name w:val="77D165E1F1174734B33AF7896A95B680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">
    <w:name w:val="91650016DBEC4FD4910DC6E06DE2560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">
    <w:name w:val="658AA5A1E42C4E4FBC1AAF096B22C960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F998A3DAF141D6A47B4EE765F0FB82">
    <w:name w:val="FAF998A3DAF141D6A47B4EE765F0FB82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F80A28E57843D0BF4C8E3290F22A26">
    <w:name w:val="D0F80A28E57843D0BF4C8E3290F22A26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F41BA39C6945D9ACAAE7F13CDB6192">
    <w:name w:val="E8F41BA39C6945D9ACAAE7F13CDB6192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D957411CDA42C6B5316437CF2AF08C">
    <w:name w:val="1ED957411CDA42C6B5316437CF2AF08C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0B2FECBF464F60B4D913D6CEE43DCA">
    <w:name w:val="900B2FECBF464F60B4D913D6CEE43DCA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63ED76EA4674F9A9CBC0A7036B16852">
    <w:name w:val="F63ED76EA4674F9A9CBC0A7036B16852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5B688F664F93B683337B754424C0">
    <w:name w:val="D48F5B688F664F93B683337B754424C0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8FFE811D424B1FAB4D24C07199EA5B">
    <w:name w:val="358FFE811D424B1FAB4D24C07199EA5B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">
    <w:name w:val="CB2141BB158D4547A7999413F9D5E1E5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5D44438CCF4BDBA72D7E88BA103F79">
    <w:name w:val="585D44438CCF4BDBA72D7E88BA103F79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96F8B18414B03839A94459C37D759">
    <w:name w:val="73D96F8B18414B03839A94459C37D759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A4053CE0EF4EED9904B3A1A5B68623">
    <w:name w:val="0FA4053CE0EF4EED9904B3A1A5B68623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7C16CEA7754C5EA7FA8DEB1949D81A">
    <w:name w:val="097C16CEA7754C5EA7FA8DEB1949D81A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D2B9C05A9941E686C2061AE7ACE7001">
    <w:name w:val="DAD2B9C05A9941E686C2061AE7ACE700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">
    <w:name w:val="1A35AC6FF86C48ECAB62EB5673550C5F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">
    <w:name w:val="648C6E1246D84755B32C69FBEB5DEE43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">
    <w:name w:val="C7182BB1871A4DE5B44476C1669C9C10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">
    <w:name w:val="77CDE1449B954E1CAC923D82220039B2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">
    <w:name w:val="24443BFDAB524E6786CBA7D19F80BE2E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">
    <w:name w:val="5B270E3F613D4A0DAF04F3926B90854D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">
    <w:name w:val="DEB4B009ED074E93B939D0E9C46A49F8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">
    <w:name w:val="AB84D2B39C7243AEAA4E557E8C8A72CE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">
    <w:name w:val="402DCC81FF4940EFA6C7766D42D3F410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">
    <w:name w:val="AF79FD9D06454BC9846849D432CF0EF9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">
    <w:name w:val="352F48123347481D9D752825B8A12237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">
    <w:name w:val="9D8F97D4B1EA427DB0505343C824DF9F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">
    <w:name w:val="0EEA152DE60445058BB03C114780ADB2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">
    <w:name w:val="D38F7D485FD9469E9F088416D0F37EFC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">
    <w:name w:val="5539C8B1A3E74932A4DCF52ABE015464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">
    <w:name w:val="64DEE910FC3F46F79FCD0DB7BD90AA0B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">
    <w:name w:val="6BF5043128844905B89B106CDE3CC0EF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">
    <w:name w:val="846E98A9ED0F44C6ADF4DA0104CE382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">
    <w:name w:val="8D86058312BB4F3B8F3CFC24D043AA23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">
    <w:name w:val="458484F6F7C646768E283A176D5DD07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">
    <w:name w:val="92BE6B10489C49388764956E9754D4F4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">
    <w:name w:val="0AE3EBA89CE644BA8DB0BA1FCA24DDDE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">
    <w:name w:val="70C1FF59EA134836BBB3438E9AEFC158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">
    <w:name w:val="81515E8B00CD43E6B29F585B9D354DF4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">
    <w:name w:val="3679F7366F184F6F8291F70A7CF1C73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">
    <w:name w:val="7434A7BD5C7A4085A57997E59971C37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">
    <w:name w:val="631874B2AA9042DD891654D556767E63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">
    <w:name w:val="7BCFBBC11C9848A2A80F0AC43FF373E6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">
    <w:name w:val="7D241259ECBE4954833D3294529ACE20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">
    <w:name w:val="E13561DF50B5407EA1EA89C989F0C911"/>
    <w:rsid w:val="0018544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">
    <w:name w:val="ED8A77C8848E42DC82581E55789A7D72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1">
    <w:name w:val="A3BC6070B7AC4875A9CCD01B187CD7AB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21106076D84BDE8A4CB53B164ADB281">
    <w:name w:val="C121106076D84BDE8A4CB53B164ADB28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1">
    <w:name w:val="060CAAC51CC24FE180B5E124BF69D589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1">
    <w:name w:val="9DABE87418604B428440440027C0D7AD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">
    <w:name w:val="BEE975021DC94EB5AA66CD243671C991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9BC3E17833448B8075B472415CEBBE1">
    <w:name w:val="359BC3E17833448B8075B472415CEBBE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">
    <w:name w:val="61145DBC4212485B99016074121ECAA6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">
    <w:name w:val="EDE538C2D89844E7BC8318467A8C06BB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">
    <w:name w:val="1AE828CBAE1F41168F3F33016FB333E0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1">
    <w:name w:val="E2D0BDB2A15E47439397FCD7E3FA1D0A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1">
    <w:name w:val="DB6695D7839246DD851A270A4388DFC3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1">
    <w:name w:val="31C5E49E819549BF852776B984C8FB05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1">
    <w:name w:val="3730B3377E0C4AF6B0658287AA43FB8A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1">
    <w:name w:val="32B5371565FE4D06B01A00215FE0C504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D4B6D9CE094A0286765C14234DCBAE1">
    <w:name w:val="A8D4B6D9CE094A0286765C14234DCBAE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5990C1F70B4016A84D152E5FABDBAA1">
    <w:name w:val="2A5990C1F70B4016A84D152E5FABDBAA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2">
    <w:name w:val="BB1BF380BEEB47EA9C6296DFCCC1988A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1">
    <w:name w:val="6FDC66F93AB14D4DA64B2CEFCDE817A8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1">
    <w:name w:val="03305BECE9864B129C92DB45907DB185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1">
    <w:name w:val="09886B8124F247A7A2EC4B9C47FD69E6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1">
    <w:name w:val="A8E00E3F153B4685B3BAAF0D47AF9119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1">
    <w:name w:val="3BBE5400D33D44518D8746ADC77B4972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1">
    <w:name w:val="C9FB1FBE57CD462EB85D02375ABFD288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1">
    <w:name w:val="77D165E1F1174734B33AF7896A95B680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1">
    <w:name w:val="91650016DBEC4FD4910DC6E06DE25601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1">
    <w:name w:val="658AA5A1E42C4E4FBC1AAF096B22C960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F998A3DAF141D6A47B4EE765F0FB821">
    <w:name w:val="FAF998A3DAF141D6A47B4EE765F0FB82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F80A28E57843D0BF4C8E3290F22A261">
    <w:name w:val="D0F80A28E57843D0BF4C8E3290F22A26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F41BA39C6945D9ACAAE7F13CDB61921">
    <w:name w:val="E8F41BA39C6945D9ACAAE7F13CDB6192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D957411CDA42C6B5316437CF2AF08C1">
    <w:name w:val="1ED957411CDA42C6B5316437CF2AF08C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0B2FECBF464F60B4D913D6CEE43DCA1">
    <w:name w:val="900B2FECBF464F60B4D913D6CEE43DCA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63ED76EA4674F9A9CBC0A7036B168521">
    <w:name w:val="F63ED76EA4674F9A9CBC0A7036B16852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5B688F664F93B683337B754424C01">
    <w:name w:val="D48F5B688F664F93B683337B754424C0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8FFE811D424B1FAB4D24C07199EA5B1">
    <w:name w:val="358FFE811D424B1FAB4D24C07199EA5B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">
    <w:name w:val="CB2141BB158D4547A7999413F9D5E1E5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5D44438CCF4BDBA72D7E88BA103F791">
    <w:name w:val="585D44438CCF4BDBA72D7E88BA103F79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96F8B18414B03839A94459C37D7591">
    <w:name w:val="73D96F8B18414B03839A94459C37D759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A4053CE0EF4EED9904B3A1A5B686231">
    <w:name w:val="0FA4053CE0EF4EED9904B3A1A5B68623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7C16CEA7754C5EA7FA8DEB1949D81A1">
    <w:name w:val="097C16CEA7754C5EA7FA8DEB1949D81A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46FC598E4C829326536A9C401F52">
    <w:name w:val="7BCF46FC598E4C829326536A9C401F5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32659FE65F424FAA998923BB11F72C">
    <w:name w:val="A632659FE65F424FAA998923BB11F72C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E1D94244F84E8B90D9126FABC24A9D">
    <w:name w:val="88E1D94244F84E8B90D9126FABC24A9D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FD2E4834B684E7FB4D777D50D8EC8DA">
    <w:name w:val="2FD2E4834B684E7FB4D777D50D8EC8DA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227366D1A940139D45EBAA6A0E84A4">
    <w:name w:val="48227366D1A940139D45EBAA6A0E84A4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23BAC8DCDE44C6939960B2CEE177AE">
    <w:name w:val="0623BAC8DCDE44C6939960B2CEE177AE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4459834ED54BC9B7EC0CFC7B9EE25B">
    <w:name w:val="364459834ED54BC9B7EC0CFC7B9EE25B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285CCA03074CF6BAAC9CBFD6A684B6">
    <w:name w:val="F5285CCA03074CF6BAAC9CBFD6A684B6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D50105A2C471992776935B4E36CC2">
    <w:name w:val="841D50105A2C471992776935B4E36CC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D2B9C05A9941E686C2061AE7ACE7002">
    <w:name w:val="DAD2B9C05A9941E686C2061AE7ACE7002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B06A6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">
    <w:name w:val="25205ABEDF2F44C3B0EF1E2F95BECEAE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2">
    <w:name w:val="A3BC6070B7AC4875A9CCD01B187CD7AB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21106076D84BDE8A4CB53B164ADB282">
    <w:name w:val="C121106076D84BDE8A4CB53B164ADB28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2">
    <w:name w:val="060CAAC51CC24FE180B5E124BF69D589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2">
    <w:name w:val="9DABE87418604B428440440027C0D7AD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3">
    <w:name w:val="BEE975021DC94EB5AA66CD243671C991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9BC3E17833448B8075B472415CEBBE2">
    <w:name w:val="359BC3E17833448B8075B472415CEBBE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3">
    <w:name w:val="61145DBC4212485B99016074121ECAA6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3">
    <w:name w:val="EDE538C2D89844E7BC8318467A8C06BB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3">
    <w:name w:val="1AE828CBAE1F41168F3F33016FB333E0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2">
    <w:name w:val="E2D0BDB2A15E47439397FCD7E3FA1D0A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2">
    <w:name w:val="DB6695D7839246DD851A270A4388DFC3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2">
    <w:name w:val="31C5E49E819549BF852776B984C8FB05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2">
    <w:name w:val="3730B3377E0C4AF6B0658287AA43FB8A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2">
    <w:name w:val="32B5371565FE4D06B01A00215FE0C504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D4B6D9CE094A0286765C14234DCBAE2">
    <w:name w:val="A8D4B6D9CE094A0286765C14234DCBAE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5990C1F70B4016A84D152E5FABDBAA2">
    <w:name w:val="2A5990C1F70B4016A84D152E5FABDBAA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3">
    <w:name w:val="BB1BF380BEEB47EA9C6296DFCCC1988A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2">
    <w:name w:val="6FDC66F93AB14D4DA64B2CEFCDE817A8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2">
    <w:name w:val="03305BECE9864B129C92DB45907DB185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2">
    <w:name w:val="09886B8124F247A7A2EC4B9C47FD69E6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2">
    <w:name w:val="A8E00E3F153B4685B3BAAF0D47AF9119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2">
    <w:name w:val="3BBE5400D33D44518D8746ADC77B497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2">
    <w:name w:val="C9FB1FBE57CD462EB85D02375ABFD288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2">
    <w:name w:val="77D165E1F1174734B33AF7896A95B680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2">
    <w:name w:val="91650016DBEC4FD4910DC6E06DE25601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2">
    <w:name w:val="658AA5A1E42C4E4FBC1AAF096B22C960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F998A3DAF141D6A47B4EE765F0FB822">
    <w:name w:val="FAF998A3DAF141D6A47B4EE765F0FB8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F80A28E57843D0BF4C8E3290F22A262">
    <w:name w:val="D0F80A28E57843D0BF4C8E3290F22A26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F41BA39C6945D9ACAAE7F13CDB61922">
    <w:name w:val="E8F41BA39C6945D9ACAAE7F13CDB619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D957411CDA42C6B5316437CF2AF08C2">
    <w:name w:val="1ED957411CDA42C6B5316437CF2AF08C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0B2FECBF464F60B4D913D6CEE43DCA2">
    <w:name w:val="900B2FECBF464F60B4D913D6CEE43DCA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63ED76EA4674F9A9CBC0A7036B168522">
    <w:name w:val="F63ED76EA4674F9A9CBC0A7036B1685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5B688F664F93B683337B754424C02">
    <w:name w:val="D48F5B688F664F93B683337B754424C0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8FFE811D424B1FAB4D24C07199EA5B2">
    <w:name w:val="358FFE811D424B1FAB4D24C07199EA5B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3">
    <w:name w:val="CB2141BB158D4547A7999413F9D5E1E5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5D44438CCF4BDBA72D7E88BA103F792">
    <w:name w:val="585D44438CCF4BDBA72D7E88BA103F79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96F8B18414B03839A94459C37D7592">
    <w:name w:val="73D96F8B18414B03839A94459C37D759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A4053CE0EF4EED9904B3A1A5B686232">
    <w:name w:val="0FA4053CE0EF4EED9904B3A1A5B68623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7C16CEA7754C5EA7FA8DEB1949D81A2">
    <w:name w:val="097C16CEA7754C5EA7FA8DEB1949D81A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46FC598E4C829326536A9C401F521">
    <w:name w:val="7BCF46FC598E4C829326536A9C401F52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32659FE65F424FAA998923BB11F72C1">
    <w:name w:val="A632659FE65F424FAA998923BB11F72C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E1D94244F84E8B90D9126FABC24A9D1">
    <w:name w:val="88E1D94244F84E8B90D9126FABC24A9D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FD2E4834B684E7FB4D777D50D8EC8DA1">
    <w:name w:val="2FD2E4834B684E7FB4D777D50D8EC8DA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227366D1A940139D45EBAA6A0E84A41">
    <w:name w:val="48227366D1A940139D45EBAA6A0E84A4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23BAC8DCDE44C6939960B2CEE177AE1">
    <w:name w:val="0623BAC8DCDE44C6939960B2CEE177AE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4459834ED54BC9B7EC0CFC7B9EE25B1">
    <w:name w:val="364459834ED54BC9B7EC0CFC7B9EE25B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285CCA03074CF6BAAC9CBFD6A684B61">
    <w:name w:val="F5285CCA03074CF6BAAC9CBFD6A684B6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D50105A2C471992776935B4E36CC21">
    <w:name w:val="841D50105A2C471992776935B4E36CC2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6919328B73413FA6897B8228B81258">
    <w:name w:val="536919328B73413FA6897B8228B81258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AA0BEA12844169AB502ED86E0F9F29">
    <w:name w:val="FEAA0BEA12844169AB502ED86E0F9F29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E5C70A2BA34721B113A2797681ADF4">
    <w:name w:val="B3E5C70A2BA34721B113A2797681ADF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17D8954E0C40B580032843FC75EDB6">
    <w:name w:val="3817D8954E0C40B580032843FC75EDB6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BF7606DC3A4278B2873BB06876F22C">
    <w:name w:val="4CBF7606DC3A4278B2873BB06876F22C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D2B9C05A9941E686C2061AE7ACE7003">
    <w:name w:val="DAD2B9C05A9941E686C2061AE7ACE700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2">
    <w:name w:val="5539C8B1A3E74932A4DCF52ABE015464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2">
    <w:name w:val="64DEE910FC3F46F79FCD0DB7BD90AA0B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3">
    <w:name w:val="25205ABEDF2F44C3B0EF1E2F95BECEAE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3">
    <w:name w:val="ED8A77C8848E42DC82581E55789A7D7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3">
    <w:name w:val="A3BC6070B7AC4875A9CCD01B187CD7AB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21106076D84BDE8A4CB53B164ADB283">
    <w:name w:val="C121106076D84BDE8A4CB53B164ADB28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3">
    <w:name w:val="060CAAC51CC24FE180B5E124BF69D589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3">
    <w:name w:val="9DABE87418604B428440440027C0D7AD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4">
    <w:name w:val="BEE975021DC94EB5AA66CD243671C991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9BC3E17833448B8075B472415CEBBE3">
    <w:name w:val="359BC3E17833448B8075B472415CEBBE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4">
    <w:name w:val="61145DBC4212485B99016074121ECAA6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4">
    <w:name w:val="EDE538C2D89844E7BC8318467A8C06BB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4">
    <w:name w:val="1AE828CBAE1F41168F3F33016FB333E0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3">
    <w:name w:val="E2D0BDB2A15E47439397FCD7E3FA1D0A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3">
    <w:name w:val="DB6695D7839246DD851A270A4388DFC3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3">
    <w:name w:val="31C5E49E819549BF852776B984C8FB05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3">
    <w:name w:val="3730B3377E0C4AF6B0658287AA43FB8A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3">
    <w:name w:val="32B5371565FE4D06B01A00215FE0C504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D4B6D9CE094A0286765C14234DCBAE3">
    <w:name w:val="A8D4B6D9CE094A0286765C14234DCBAE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5990C1F70B4016A84D152E5FABDBAA3">
    <w:name w:val="2A5990C1F70B4016A84D152E5FABDBAA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4">
    <w:name w:val="BB1BF380BEEB47EA9C6296DFCCC1988A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3">
    <w:name w:val="6FDC66F93AB14D4DA64B2CEFCDE817A8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3">
    <w:name w:val="03305BECE9864B129C92DB45907DB185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3">
    <w:name w:val="09886B8124F247A7A2EC4B9C47FD69E6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3">
    <w:name w:val="A8E00E3F153B4685B3BAAF0D47AF9119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3">
    <w:name w:val="3BBE5400D33D44518D8746ADC77B497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3">
    <w:name w:val="C9FB1FBE57CD462EB85D02375ABFD288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3">
    <w:name w:val="77D165E1F1174734B33AF7896A95B680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3">
    <w:name w:val="91650016DBEC4FD4910DC6E06DE25601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3">
    <w:name w:val="658AA5A1E42C4E4FBC1AAF096B22C960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F998A3DAF141D6A47B4EE765F0FB823">
    <w:name w:val="FAF998A3DAF141D6A47B4EE765F0FB8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F80A28E57843D0BF4C8E3290F22A263">
    <w:name w:val="D0F80A28E57843D0BF4C8E3290F22A26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F41BA39C6945D9ACAAE7F13CDB61923">
    <w:name w:val="E8F41BA39C6945D9ACAAE7F13CDB619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D957411CDA42C6B5316437CF2AF08C3">
    <w:name w:val="1ED957411CDA42C6B5316437CF2AF08C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0B2FECBF464F60B4D913D6CEE43DCA3">
    <w:name w:val="900B2FECBF464F60B4D913D6CEE43DCA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63ED76EA4674F9A9CBC0A7036B168523">
    <w:name w:val="F63ED76EA4674F9A9CBC0A7036B1685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5B688F664F93B683337B754424C03">
    <w:name w:val="D48F5B688F664F93B683337B754424C0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8FFE811D424B1FAB4D24C07199EA5B3">
    <w:name w:val="358FFE811D424B1FAB4D24C07199EA5B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4">
    <w:name w:val="CB2141BB158D4547A7999413F9D5E1E5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5D44438CCF4BDBA72D7E88BA103F793">
    <w:name w:val="585D44438CCF4BDBA72D7E88BA103F79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96F8B18414B03839A94459C37D7593">
    <w:name w:val="73D96F8B18414B03839A94459C37D759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A4053CE0EF4EED9904B3A1A5B686233">
    <w:name w:val="0FA4053CE0EF4EED9904B3A1A5B68623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7C16CEA7754C5EA7FA8DEB1949D81A3">
    <w:name w:val="097C16CEA7754C5EA7FA8DEB1949D81A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46FC598E4C829326536A9C401F522">
    <w:name w:val="7BCF46FC598E4C829326536A9C401F5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32659FE65F424FAA998923BB11F72C2">
    <w:name w:val="A632659FE65F424FAA998923BB11F72C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E1D94244F84E8B90D9126FABC24A9D2">
    <w:name w:val="88E1D94244F84E8B90D9126FABC24A9D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FD2E4834B684E7FB4D777D50D8EC8DA2">
    <w:name w:val="2FD2E4834B684E7FB4D777D50D8EC8DA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227366D1A940139D45EBAA6A0E84A42">
    <w:name w:val="48227366D1A940139D45EBAA6A0E84A4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23BAC8DCDE44C6939960B2CEE177AE2">
    <w:name w:val="0623BAC8DCDE44C6939960B2CEE177AE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4459834ED54BC9B7EC0CFC7B9EE25B2">
    <w:name w:val="364459834ED54BC9B7EC0CFC7B9EE25B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285CCA03074CF6BAAC9CBFD6A684B62">
    <w:name w:val="F5285CCA03074CF6BAAC9CBFD6A684B6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D50105A2C471992776935B4E36CC22">
    <w:name w:val="841D50105A2C471992776935B4E36CC2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5960CDC45B4E618D390E91C6A4546C">
    <w:name w:val="235960CDC45B4E618D390E91C6A4546C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6919328B73413FA6897B8228B812581">
    <w:name w:val="536919328B73413FA6897B8228B81258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AA0BEA12844169AB502ED86E0F9F291">
    <w:name w:val="FEAA0BEA12844169AB502ED86E0F9F29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E5C70A2BA34721B113A2797681ADF41">
    <w:name w:val="B3E5C70A2BA34721B113A2797681ADF4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17D8954E0C40B580032843FC75EDB61">
    <w:name w:val="3817D8954E0C40B580032843FC75EDB6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BF7606DC3A4278B2873BB06876F22C1">
    <w:name w:val="4CBF7606DC3A4278B2873BB06876F22C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D2B9C05A9941E686C2061AE7ACE7004">
    <w:name w:val="DAD2B9C05A9941E686C2061AE7ACE700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3">
    <w:name w:val="5539C8B1A3E74932A4DCF52ABE015464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3">
    <w:name w:val="64DEE910FC3F46F79FCD0DB7BD90AA0B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4">
    <w:name w:val="25205ABEDF2F44C3B0EF1E2F95BECEAE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4">
    <w:name w:val="A3BC6070B7AC4875A9CCD01B187CD7AB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21106076D84BDE8A4CB53B164ADB284">
    <w:name w:val="C121106076D84BDE8A4CB53B164ADB28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4">
    <w:name w:val="060CAAC51CC24FE180B5E124BF69D589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4">
    <w:name w:val="9DABE87418604B428440440027C0D7AD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5">
    <w:name w:val="BEE975021DC94EB5AA66CD243671C991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9BC3E17833448B8075B472415CEBBE4">
    <w:name w:val="359BC3E17833448B8075B472415CEBBE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5">
    <w:name w:val="61145DBC4212485B99016074121ECAA6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5">
    <w:name w:val="EDE538C2D89844E7BC8318467A8C06BB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5">
    <w:name w:val="1AE828CBAE1F41168F3F33016FB333E0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4">
    <w:name w:val="E2D0BDB2A15E47439397FCD7E3FA1D0A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4">
    <w:name w:val="DB6695D7839246DD851A270A4388DFC3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4">
    <w:name w:val="31C5E49E819549BF852776B984C8FB05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4">
    <w:name w:val="3730B3377E0C4AF6B0658287AA43FB8A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4">
    <w:name w:val="32B5371565FE4D06B01A00215FE0C504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D4B6D9CE094A0286765C14234DCBAE4">
    <w:name w:val="A8D4B6D9CE094A0286765C14234DCBAE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5990C1F70B4016A84D152E5FABDBAA4">
    <w:name w:val="2A5990C1F70B4016A84D152E5FABDBAA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5">
    <w:name w:val="BB1BF380BEEB47EA9C6296DFCCC1988A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4">
    <w:name w:val="6FDC66F93AB14D4DA64B2CEFCDE817A8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4">
    <w:name w:val="03305BECE9864B129C92DB45907DB185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4">
    <w:name w:val="09886B8124F247A7A2EC4B9C47FD69E6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4">
    <w:name w:val="A8E00E3F153B4685B3BAAF0D47AF9119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4">
    <w:name w:val="3BBE5400D33D44518D8746ADC77B497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4">
    <w:name w:val="C9FB1FBE57CD462EB85D02375ABFD288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4">
    <w:name w:val="77D165E1F1174734B33AF7896A95B680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4">
    <w:name w:val="91650016DBEC4FD4910DC6E06DE25601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4">
    <w:name w:val="658AA5A1E42C4E4FBC1AAF096B22C960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F998A3DAF141D6A47B4EE765F0FB824">
    <w:name w:val="FAF998A3DAF141D6A47B4EE765F0FB8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F80A28E57843D0BF4C8E3290F22A264">
    <w:name w:val="D0F80A28E57843D0BF4C8E3290F22A26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F41BA39C6945D9ACAAE7F13CDB61924">
    <w:name w:val="E8F41BA39C6945D9ACAAE7F13CDB619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D957411CDA42C6B5316437CF2AF08C4">
    <w:name w:val="1ED957411CDA42C6B5316437CF2AF08C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0B2FECBF464F60B4D913D6CEE43DCA4">
    <w:name w:val="900B2FECBF464F60B4D913D6CEE43DCA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63ED76EA4674F9A9CBC0A7036B168524">
    <w:name w:val="F63ED76EA4674F9A9CBC0A7036B1685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5B688F664F93B683337B754424C04">
    <w:name w:val="D48F5B688F664F93B683337B754424C0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8FFE811D424B1FAB4D24C07199EA5B4">
    <w:name w:val="358FFE811D424B1FAB4D24C07199EA5B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5">
    <w:name w:val="CB2141BB158D4547A7999413F9D5E1E5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5D44438CCF4BDBA72D7E88BA103F794">
    <w:name w:val="585D44438CCF4BDBA72D7E88BA103F79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96F8B18414B03839A94459C37D7594">
    <w:name w:val="73D96F8B18414B03839A94459C37D759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A4053CE0EF4EED9904B3A1A5B686234">
    <w:name w:val="0FA4053CE0EF4EED9904B3A1A5B68623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7C16CEA7754C5EA7FA8DEB1949D81A4">
    <w:name w:val="097C16CEA7754C5EA7FA8DEB1949D81A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46FC598E4C829326536A9C401F523">
    <w:name w:val="7BCF46FC598E4C829326536A9C401F5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32659FE65F424FAA998923BB11F72C3">
    <w:name w:val="A632659FE65F424FAA998923BB11F72C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E1D94244F84E8B90D9126FABC24A9D3">
    <w:name w:val="88E1D94244F84E8B90D9126FABC24A9D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FD2E4834B684E7FB4D777D50D8EC8DA3">
    <w:name w:val="2FD2E4834B684E7FB4D777D50D8EC8DA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227366D1A940139D45EBAA6A0E84A43">
    <w:name w:val="48227366D1A940139D45EBAA6A0E84A4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23BAC8DCDE44C6939960B2CEE177AE3">
    <w:name w:val="0623BAC8DCDE44C6939960B2CEE177AE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4459834ED54BC9B7EC0CFC7B9EE25B3">
    <w:name w:val="364459834ED54BC9B7EC0CFC7B9EE25B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285CCA03074CF6BAAC9CBFD6A684B63">
    <w:name w:val="F5285CCA03074CF6BAAC9CBFD6A684B6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D50105A2C471992776935B4E36CC23">
    <w:name w:val="841D50105A2C471992776935B4E36CC2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5960CDC45B4E618D390E91C6A4546C1">
    <w:name w:val="235960CDC45B4E618D390E91C6A4546C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6919328B73413FA6897B8228B812582">
    <w:name w:val="536919328B73413FA6897B8228B81258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AA0BEA12844169AB502ED86E0F9F292">
    <w:name w:val="FEAA0BEA12844169AB502ED86E0F9F29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E5C70A2BA34721B113A2797681ADF42">
    <w:name w:val="B3E5C70A2BA34721B113A2797681ADF4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17D8954E0C40B580032843FC75EDB62">
    <w:name w:val="3817D8954E0C40B580032843FC75EDB6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BF7606DC3A4278B2873BB06876F22C2">
    <w:name w:val="4CBF7606DC3A4278B2873BB06876F22C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D21D314E704C6D80C68B95D06F934A">
    <w:name w:val="3ED21D314E704C6D80C68B95D06F934A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D2B9C05A9941E686C2061AE7ACE7005">
    <w:name w:val="DAD2B9C05A9941E686C2061AE7ACE700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4">
    <w:name w:val="5539C8B1A3E74932A4DCF52ABE015464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4">
    <w:name w:val="64DEE910FC3F46F79FCD0DB7BD90AA0B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5">
    <w:name w:val="25205ABEDF2F44C3B0EF1E2F95BECEAE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5">
    <w:name w:val="A3BC6070B7AC4875A9CCD01B187CD7AB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21106076D84BDE8A4CB53B164ADB285">
    <w:name w:val="C121106076D84BDE8A4CB53B164ADB28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5">
    <w:name w:val="060CAAC51CC24FE180B5E124BF69D589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5">
    <w:name w:val="9DABE87418604B428440440027C0D7AD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6">
    <w:name w:val="BEE975021DC94EB5AA66CD243671C9916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9BC3E17833448B8075B472415CEBBE5">
    <w:name w:val="359BC3E17833448B8075B472415CEBBE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6">
    <w:name w:val="61145DBC4212485B99016074121ECAA66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6">
    <w:name w:val="EDE538C2D89844E7BC8318467A8C06BB6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6">
    <w:name w:val="1AE828CBAE1F41168F3F33016FB333E06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5">
    <w:name w:val="E2D0BDB2A15E47439397FCD7E3FA1D0A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5">
    <w:name w:val="DB6695D7839246DD851A270A4388DFC3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5">
    <w:name w:val="31C5E49E819549BF852776B984C8FB05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5">
    <w:name w:val="3730B3377E0C4AF6B0658287AA43FB8A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5">
    <w:name w:val="32B5371565FE4D06B01A00215FE0C504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D4B6D9CE094A0286765C14234DCBAE5">
    <w:name w:val="A8D4B6D9CE094A0286765C14234DCBAE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5990C1F70B4016A84D152E5FABDBAA5">
    <w:name w:val="2A5990C1F70B4016A84D152E5FABDBAA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6">
    <w:name w:val="BB1BF380BEEB47EA9C6296DFCCC1988A6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5">
    <w:name w:val="6FDC66F93AB14D4DA64B2CEFCDE817A8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5">
    <w:name w:val="03305BECE9864B129C92DB45907DB185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5">
    <w:name w:val="09886B8124F247A7A2EC4B9C47FD69E6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5">
    <w:name w:val="A8E00E3F153B4685B3BAAF0D47AF9119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5">
    <w:name w:val="3BBE5400D33D44518D8746ADC77B4972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5">
    <w:name w:val="C9FB1FBE57CD462EB85D02375ABFD288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5">
    <w:name w:val="77D165E1F1174734B33AF7896A95B680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5">
    <w:name w:val="91650016DBEC4FD4910DC6E06DE25601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5">
    <w:name w:val="658AA5A1E42C4E4FBC1AAF096B22C960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F998A3DAF141D6A47B4EE765F0FB825">
    <w:name w:val="FAF998A3DAF141D6A47B4EE765F0FB82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F80A28E57843D0BF4C8E3290F22A265">
    <w:name w:val="D0F80A28E57843D0BF4C8E3290F22A26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F41BA39C6945D9ACAAE7F13CDB61925">
    <w:name w:val="E8F41BA39C6945D9ACAAE7F13CDB6192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D957411CDA42C6B5316437CF2AF08C5">
    <w:name w:val="1ED957411CDA42C6B5316437CF2AF08C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0B2FECBF464F60B4D913D6CEE43DCA5">
    <w:name w:val="900B2FECBF464F60B4D913D6CEE43DCA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63ED76EA4674F9A9CBC0A7036B168525">
    <w:name w:val="F63ED76EA4674F9A9CBC0A7036B16852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5B688F664F93B683337B754424C05">
    <w:name w:val="D48F5B688F664F93B683337B754424C0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8FFE811D424B1FAB4D24C07199EA5B5">
    <w:name w:val="358FFE811D424B1FAB4D24C07199EA5B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6">
    <w:name w:val="CB2141BB158D4547A7999413F9D5E1E56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5D44438CCF4BDBA72D7E88BA103F795">
    <w:name w:val="585D44438CCF4BDBA72D7E88BA103F79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96F8B18414B03839A94459C37D7595">
    <w:name w:val="73D96F8B18414B03839A94459C37D759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A4053CE0EF4EED9904B3A1A5B686235">
    <w:name w:val="0FA4053CE0EF4EED9904B3A1A5B68623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7C16CEA7754C5EA7FA8DEB1949D81A5">
    <w:name w:val="097C16CEA7754C5EA7FA8DEB1949D81A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46FC598E4C829326536A9C401F524">
    <w:name w:val="7BCF46FC598E4C829326536A9C401F5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32659FE65F424FAA998923BB11F72C4">
    <w:name w:val="A632659FE65F424FAA998923BB11F72C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E1D94244F84E8B90D9126FABC24A9D4">
    <w:name w:val="88E1D94244F84E8B90D9126FABC24A9D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FD2E4834B684E7FB4D777D50D8EC8DA4">
    <w:name w:val="2FD2E4834B684E7FB4D777D50D8EC8DA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227366D1A940139D45EBAA6A0E84A44">
    <w:name w:val="48227366D1A940139D45EBAA6A0E84A4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23BAC8DCDE44C6939960B2CEE177AE4">
    <w:name w:val="0623BAC8DCDE44C6939960B2CEE177AE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4459834ED54BC9B7EC0CFC7B9EE25B4">
    <w:name w:val="364459834ED54BC9B7EC0CFC7B9EE25B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285CCA03074CF6BAAC9CBFD6A684B64">
    <w:name w:val="F5285CCA03074CF6BAAC9CBFD6A684B6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D50105A2C471992776935B4E36CC24">
    <w:name w:val="841D50105A2C471992776935B4E36CC24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5960CDC45B4E618D390E91C6A4546C2">
    <w:name w:val="235960CDC45B4E618D390E91C6A4546C2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6919328B73413FA6897B8228B812583">
    <w:name w:val="536919328B73413FA6897B8228B81258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AA0BEA12844169AB502ED86E0F9F293">
    <w:name w:val="FEAA0BEA12844169AB502ED86E0F9F29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E5C70A2BA34721B113A2797681ADF43">
    <w:name w:val="B3E5C70A2BA34721B113A2797681ADF4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17D8954E0C40B580032843FC75EDB63">
    <w:name w:val="3817D8954E0C40B580032843FC75EDB6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BF7606DC3A4278B2873BB06876F22C3">
    <w:name w:val="4CBF7606DC3A4278B2873BB06876F22C3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D21D314E704C6D80C68B95D06F934A1">
    <w:name w:val="3ED21D314E704C6D80C68B95D06F934A1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D2B9C05A9941E686C2061AE7ACE7006">
    <w:name w:val="DAD2B9C05A9941E686C2061AE7ACE7006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5">
    <w:name w:val="5539C8B1A3E74932A4DCF52ABE015464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5">
    <w:name w:val="64DEE910FC3F46F79FCD0DB7BD90AA0B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EB409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957E96D9D348FE86CBF2259AFD0D28">
    <w:name w:val="66957E96D9D348FE86CBF2259AFD0D28"/>
    <w:rsid w:val="00EB4099"/>
  </w:style>
  <w:style w:type="paragraph" w:customStyle="1" w:styleId="38888FC161034984A46144A6C521A0EF">
    <w:name w:val="38888FC161034984A46144A6C521A0EF"/>
    <w:rsid w:val="00EB4099"/>
  </w:style>
  <w:style w:type="paragraph" w:customStyle="1" w:styleId="9063A3384B0E4D74BBA167EE4DBE7915">
    <w:name w:val="9063A3384B0E4D74BBA167EE4DBE7915"/>
    <w:rsid w:val="00EB4099"/>
  </w:style>
  <w:style w:type="paragraph" w:customStyle="1" w:styleId="25205ABEDF2F44C3B0EF1E2F95BECEAE6">
    <w:name w:val="25205ABEDF2F44C3B0EF1E2F95BECEAE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21106076D84BDE8A4CB53B164ADB286">
    <w:name w:val="C121106076D84BDE8A4CB53B164ADB28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6">
    <w:name w:val="060CAAC51CC24FE180B5E124BF69D589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6">
    <w:name w:val="9DABE87418604B428440440027C0D7AD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7">
    <w:name w:val="BEE975021DC94EB5AA66CD243671C991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9BC3E17833448B8075B472415CEBBE6">
    <w:name w:val="359BC3E17833448B8075B472415CEBBE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7">
    <w:name w:val="61145DBC4212485B99016074121ECAA6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7">
    <w:name w:val="EDE538C2D89844E7BC8318467A8C06BB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7">
    <w:name w:val="1AE828CBAE1F41168F3F33016FB333E0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6">
    <w:name w:val="E2D0BDB2A15E47439397FCD7E3FA1D0A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6">
    <w:name w:val="DB6695D7839246DD851A270A4388DFC3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6">
    <w:name w:val="31C5E49E819549BF852776B984C8FB05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6">
    <w:name w:val="3730B3377E0C4AF6B0658287AA43FB8A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6">
    <w:name w:val="32B5371565FE4D06B01A00215FE0C504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D4B6D9CE094A0286765C14234DCBAE6">
    <w:name w:val="A8D4B6D9CE094A0286765C14234DCBAE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5990C1F70B4016A84D152E5FABDBAA6">
    <w:name w:val="2A5990C1F70B4016A84D152E5FABDBAA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7">
    <w:name w:val="BB1BF380BEEB47EA9C6296DFCCC1988A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6">
    <w:name w:val="6FDC66F93AB14D4DA64B2CEFCDE817A8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6">
    <w:name w:val="03305BECE9864B129C92DB45907DB185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6">
    <w:name w:val="09886B8124F247A7A2EC4B9C47FD69E6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6">
    <w:name w:val="A8E00E3F153B4685B3BAAF0D47AF9119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6">
    <w:name w:val="3BBE5400D33D44518D8746ADC77B4972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6">
    <w:name w:val="C9FB1FBE57CD462EB85D02375ABFD288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6">
    <w:name w:val="77D165E1F1174734B33AF7896A95B680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6">
    <w:name w:val="91650016DBEC4FD4910DC6E06DE25601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6">
    <w:name w:val="658AA5A1E42C4E4FBC1AAF096B22C960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F998A3DAF141D6A47B4EE765F0FB826">
    <w:name w:val="FAF998A3DAF141D6A47B4EE765F0FB82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F80A28E57843D0BF4C8E3290F22A266">
    <w:name w:val="D0F80A28E57843D0BF4C8E3290F22A26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F41BA39C6945D9ACAAE7F13CDB61926">
    <w:name w:val="E8F41BA39C6945D9ACAAE7F13CDB6192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D957411CDA42C6B5316437CF2AF08C6">
    <w:name w:val="1ED957411CDA42C6B5316437CF2AF08C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0B2FECBF464F60B4D913D6CEE43DCA6">
    <w:name w:val="900B2FECBF464F60B4D913D6CEE43DCA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63ED76EA4674F9A9CBC0A7036B168526">
    <w:name w:val="F63ED76EA4674F9A9CBC0A7036B16852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5B688F664F93B683337B754424C06">
    <w:name w:val="D48F5B688F664F93B683337B754424C0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8FFE811D424B1FAB4D24C07199EA5B6">
    <w:name w:val="358FFE811D424B1FAB4D24C07199EA5B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7">
    <w:name w:val="CB2141BB158D4547A7999413F9D5E1E5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5D44438CCF4BDBA72D7E88BA103F796">
    <w:name w:val="585D44438CCF4BDBA72D7E88BA103F79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96F8B18414B03839A94459C37D7596">
    <w:name w:val="73D96F8B18414B03839A94459C37D759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A4053CE0EF4EED9904B3A1A5B686236">
    <w:name w:val="0FA4053CE0EF4EED9904B3A1A5B68623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7C16CEA7754C5EA7FA8DEB1949D81A6">
    <w:name w:val="097C16CEA7754C5EA7FA8DEB1949D81A6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46FC598E4C829326536A9C401F525">
    <w:name w:val="7BCF46FC598E4C829326536A9C401F52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32659FE65F424FAA998923BB11F72C5">
    <w:name w:val="A632659FE65F424FAA998923BB11F72C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E1D94244F84E8B90D9126FABC24A9D5">
    <w:name w:val="88E1D94244F84E8B90D9126FABC24A9D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FD2E4834B684E7FB4D777D50D8EC8DA5">
    <w:name w:val="2FD2E4834B684E7FB4D777D50D8EC8DA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227366D1A940139D45EBAA6A0E84A45">
    <w:name w:val="48227366D1A940139D45EBAA6A0E84A4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23BAC8DCDE44C6939960B2CEE177AE5">
    <w:name w:val="0623BAC8DCDE44C6939960B2CEE177AE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4459834ED54BC9B7EC0CFC7B9EE25B5">
    <w:name w:val="364459834ED54BC9B7EC0CFC7B9EE25B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285CCA03074CF6BAAC9CBFD6A684B65">
    <w:name w:val="F5285CCA03074CF6BAAC9CBFD6A684B6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D50105A2C471992776935B4E36CC25">
    <w:name w:val="841D50105A2C471992776935B4E36CC2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5960CDC45B4E618D390E91C6A4546C3">
    <w:name w:val="235960CDC45B4E618D390E91C6A4546C3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6919328B73413FA6897B8228B812584">
    <w:name w:val="536919328B73413FA6897B8228B81258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AA0BEA12844169AB502ED86E0F9F294">
    <w:name w:val="FEAA0BEA12844169AB502ED86E0F9F29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E5C70A2BA34721B113A2797681ADF44">
    <w:name w:val="B3E5C70A2BA34721B113A2797681ADF4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17D8954E0C40B580032843FC75EDB64">
    <w:name w:val="3817D8954E0C40B580032843FC75EDB6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BF7606DC3A4278B2873BB06876F22C4">
    <w:name w:val="4CBF7606DC3A4278B2873BB06876F22C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D21D314E704C6D80C68B95D06F934A2">
    <w:name w:val="3ED21D314E704C6D80C68B95D06F934A2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D2B9C05A9941E686C2061AE7ACE7007">
    <w:name w:val="DAD2B9C05A9941E686C2061AE7ACE700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957E96D9D348FE86CBF2259AFD0D281">
    <w:name w:val="66957E96D9D348FE86CBF2259AFD0D28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8888FC161034984A46144A6C521A0EF1">
    <w:name w:val="38888FC161034984A46144A6C521A0EF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63A3384B0E4D74BBA167EE4DBE79151">
    <w:name w:val="9063A3384B0E4D74BBA167EE4DBE7915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7">
    <w:name w:val="25205ABEDF2F44C3B0EF1E2F95BECEAE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8">
    <w:name w:val="25205ABEDF2F44C3B0EF1E2F95BECEAE8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9">
    <w:name w:val="25205ABEDF2F44C3B0EF1E2F95BECEAE9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8">
    <w:name w:val="BEE975021DC94EB5AA66CD243671C9918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8">
    <w:name w:val="61145DBC4212485B99016074121ECAA68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8">
    <w:name w:val="EDE538C2D89844E7BC8318467A8C06BB8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8">
    <w:name w:val="1AE828CBAE1F41168F3F33016FB333E08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8">
    <w:name w:val="CB2141BB158D4547A7999413F9D5E1E58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957E96D9D348FE86CBF2259AFD0D282">
    <w:name w:val="66957E96D9D348FE86CBF2259AFD0D282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0">
    <w:name w:val="25205ABEDF2F44C3B0EF1E2F95BECEAE10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9">
    <w:name w:val="BEE975021DC94EB5AA66CD243671C9919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1">
    <w:name w:val="25205ABEDF2F44C3B0EF1E2F95BECEAE1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0">
    <w:name w:val="BEE975021DC94EB5AA66CD243671C99110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2">
    <w:name w:val="25205ABEDF2F44C3B0EF1E2F95BECEAE12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2">
    <w:name w:val="ED8A77C8848E42DC82581E55789A7D7212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1">
    <w:name w:val="BEE975021DC94EB5AA66CD243671C9911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5CC8602D664FC8954481F3F377C4DE">
    <w:name w:val="B35CC8602D664FC8954481F3F377C4DE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9">
    <w:name w:val="61145DBC4212485B99016074121ECAA69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9">
    <w:name w:val="EDE538C2D89844E7BC8318467A8C06BB9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9">
    <w:name w:val="1AE828CBAE1F41168F3F33016FB333E09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9">
    <w:name w:val="CB2141BB158D4547A7999413F9D5E1E59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957E96D9D348FE86CBF2259AFD0D283">
    <w:name w:val="66957E96D9D348FE86CBF2259AFD0D283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3">
    <w:name w:val="25205ABEDF2F44C3B0EF1E2F95BECEAE13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3">
    <w:name w:val="ED8A77C8848E42DC82581E55789A7D7213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2">
    <w:name w:val="BEE975021DC94EB5AA66CD243671C99112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84661FD304BD5992C32CCA7F1B534">
    <w:name w:val="9C384661FD304BD5992C32CCA7F1B53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0">
    <w:name w:val="61145DBC4212485B99016074121ECAA610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0">
    <w:name w:val="EDE538C2D89844E7BC8318467A8C06BB10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0">
    <w:name w:val="1AE828CBAE1F41168F3F33016FB333E010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0">
    <w:name w:val="CB2141BB158D4547A7999413F9D5E1E510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957E96D9D348FE86CBF2259AFD0D284">
    <w:name w:val="66957E96D9D348FE86CBF2259AFD0D28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4">
    <w:name w:val="25205ABEDF2F44C3B0EF1E2F95BECEAE1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4">
    <w:name w:val="ED8A77C8848E42DC82581E55789A7D7214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3">
    <w:name w:val="BEE975021DC94EB5AA66CD243671C99113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1">
    <w:name w:val="61145DBC4212485B99016074121ECAA61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1">
    <w:name w:val="EDE538C2D89844E7BC8318467A8C06BB1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1">
    <w:name w:val="1AE828CBAE1F41168F3F33016FB333E01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1">
    <w:name w:val="CB2141BB158D4547A7999413F9D5E1E511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957E96D9D348FE86CBF2259AFD0D285">
    <w:name w:val="66957E96D9D348FE86CBF2259AFD0D285"/>
    <w:rsid w:val="00EA5AB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6A5CC291F4D91B04F7A6128C7B02A">
    <w:name w:val="8466A5CC291F4D91B04F7A6128C7B02A"/>
    <w:rsid w:val="009D0668"/>
  </w:style>
  <w:style w:type="paragraph" w:customStyle="1" w:styleId="B872C80DC72E40138C63A341A9079248">
    <w:name w:val="B872C80DC72E40138C63A341A9079248"/>
    <w:rsid w:val="009D0668"/>
  </w:style>
  <w:style w:type="paragraph" w:customStyle="1" w:styleId="FD35517E57194ABDA129351D6025359A">
    <w:name w:val="FD35517E57194ABDA129351D6025359A"/>
    <w:rsid w:val="009D0668"/>
  </w:style>
  <w:style w:type="paragraph" w:customStyle="1" w:styleId="B71154ECF55644A79EA73169EA1F0B16">
    <w:name w:val="B71154ECF55644A79EA73169EA1F0B16"/>
    <w:rsid w:val="009D0668"/>
  </w:style>
  <w:style w:type="paragraph" w:customStyle="1" w:styleId="30F0B19F80CB4EA4B6ABAAF0FB59747E">
    <w:name w:val="30F0B19F80CB4EA4B6ABAAF0FB59747E"/>
    <w:rsid w:val="009D0668"/>
  </w:style>
  <w:style w:type="paragraph" w:customStyle="1" w:styleId="91FB0D4B2088475FB7615B748A06089F">
    <w:name w:val="91FB0D4B2088475FB7615B748A06089F"/>
    <w:rsid w:val="009D0668"/>
  </w:style>
  <w:style w:type="paragraph" w:customStyle="1" w:styleId="C427AD47A21B4C33A032C0C4121DF99E">
    <w:name w:val="C427AD47A21B4C33A032C0C4121DF99E"/>
    <w:rsid w:val="000C4E38"/>
  </w:style>
  <w:style w:type="paragraph" w:customStyle="1" w:styleId="B81E8793DBB542B7AFC4FF16039C8209">
    <w:name w:val="B81E8793DBB542B7AFC4FF16039C8209"/>
    <w:rsid w:val="000C4E38"/>
  </w:style>
  <w:style w:type="paragraph" w:customStyle="1" w:styleId="25205ABEDF2F44C3B0EF1E2F95BECEAE15">
    <w:name w:val="25205ABEDF2F44C3B0EF1E2F95BECEAE1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5">
    <w:name w:val="ED8A77C8848E42DC82581E55789A7D721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4">
    <w:name w:val="BEE975021DC94EB5AA66CD243671C9911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2">
    <w:name w:val="61145DBC4212485B99016074121ECAA61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2">
    <w:name w:val="EDE538C2D89844E7BC8318467A8C06BB1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2">
    <w:name w:val="1AE828CBAE1F41168F3F33016FB333E01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2">
    <w:name w:val="CB2141BB158D4547A7999413F9D5E1E51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6A5CC291F4D91B04F7A6128C7B02A1">
    <w:name w:val="8466A5CC291F4D91B04F7A6128C7B02A1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2C80DC72E40138C63A341A90792481">
    <w:name w:val="B872C80DC72E40138C63A341A90792481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8F37BE705F451D9AF2EDC8F54601A1">
    <w:name w:val="CB8F37BE705F451D9AF2EDC8F54601A1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E8793DBB542B7AFC4FF16039C82091">
    <w:name w:val="B81E8793DBB542B7AFC4FF16039C82091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6">
    <w:name w:val="25205ABEDF2F44C3B0EF1E2F95BECEAE1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6">
    <w:name w:val="ED8A77C8848E42DC82581E55789A7D721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5">
    <w:name w:val="BEE975021DC94EB5AA66CD243671C9911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3">
    <w:name w:val="61145DBC4212485B99016074121ECAA61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3">
    <w:name w:val="EDE538C2D89844E7BC8318467A8C06BB1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3">
    <w:name w:val="1AE828CBAE1F41168F3F33016FB333E01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3">
    <w:name w:val="CB2141BB158D4547A7999413F9D5E1E51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6A5CC291F4D91B04F7A6128C7B02A2">
    <w:name w:val="8466A5CC291F4D91B04F7A6128C7B02A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2C80DC72E40138C63A341A90792482">
    <w:name w:val="B872C80DC72E40138C63A341A9079248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8F37BE705F451D9AF2EDC8F54601A11">
    <w:name w:val="CB8F37BE705F451D9AF2EDC8F54601A11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E8793DBB542B7AFC4FF16039C82092">
    <w:name w:val="B81E8793DBB542B7AFC4FF16039C8209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7">
    <w:name w:val="25205ABEDF2F44C3B0EF1E2F95BECEAE1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7">
    <w:name w:val="ED8A77C8848E42DC82581E55789A7D721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6">
    <w:name w:val="BEE975021DC94EB5AA66CD243671C9911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4">
    <w:name w:val="61145DBC4212485B99016074121ECAA61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4">
    <w:name w:val="EDE538C2D89844E7BC8318467A8C06BB1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4">
    <w:name w:val="1AE828CBAE1F41168F3F33016FB333E01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4">
    <w:name w:val="CB2141BB158D4547A7999413F9D5E1E51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6A5CC291F4D91B04F7A6128C7B02A3">
    <w:name w:val="8466A5CC291F4D91B04F7A6128C7B02A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2C80DC72E40138C63A341A90792483">
    <w:name w:val="B872C80DC72E40138C63A341A9079248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1EB04F72FF4B91BF53EEE750F48972">
    <w:name w:val="961EB04F72FF4B91BF53EEE750F4897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8F37BE705F451D9AF2EDC8F54601A12">
    <w:name w:val="CB8F37BE705F451D9AF2EDC8F54601A1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E8793DBB542B7AFC4FF16039C82093">
    <w:name w:val="B81E8793DBB542B7AFC4FF16039C8209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8">
    <w:name w:val="25205ABEDF2F44C3B0EF1E2F95BECEAE18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8">
    <w:name w:val="ED8A77C8848E42DC82581E55789A7D7218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7">
    <w:name w:val="BEE975021DC94EB5AA66CD243671C9911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5">
    <w:name w:val="61145DBC4212485B99016074121ECAA61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5">
    <w:name w:val="EDE538C2D89844E7BC8318467A8C06BB1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5">
    <w:name w:val="1AE828CBAE1F41168F3F33016FB333E01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5">
    <w:name w:val="CB2141BB158D4547A7999413F9D5E1E51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6A5CC291F4D91B04F7A6128C7B02A4">
    <w:name w:val="8466A5CC291F4D91B04F7A6128C7B02A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2C80DC72E40138C63A341A90792484">
    <w:name w:val="B872C80DC72E40138C63A341A9079248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1EB04F72FF4B91BF53EEE750F489721">
    <w:name w:val="961EB04F72FF4B91BF53EEE750F489721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8F37BE705F451D9AF2EDC8F54601A13">
    <w:name w:val="CB8F37BE705F451D9AF2EDC8F54601A1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E8793DBB542B7AFC4FF16039C82094">
    <w:name w:val="B81E8793DBB542B7AFC4FF16039C8209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9">
    <w:name w:val="25205ABEDF2F44C3B0EF1E2F95BECEAE19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9">
    <w:name w:val="ED8A77C8848E42DC82581E55789A7D7219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8">
    <w:name w:val="BEE975021DC94EB5AA66CD243671C99118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6">
    <w:name w:val="61145DBC4212485B99016074121ECAA61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6">
    <w:name w:val="EDE538C2D89844E7BC8318467A8C06BB1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6">
    <w:name w:val="1AE828CBAE1F41168F3F33016FB333E01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6">
    <w:name w:val="CB2141BB158D4547A7999413F9D5E1E51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6A5CC291F4D91B04F7A6128C7B02A5">
    <w:name w:val="8466A5CC291F4D91B04F7A6128C7B02A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2C80DC72E40138C63A341A90792485">
    <w:name w:val="B872C80DC72E40138C63A341A9079248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1EB04F72FF4B91BF53EEE750F489722">
    <w:name w:val="961EB04F72FF4B91BF53EEE750F489722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8F37BE705F451D9AF2EDC8F54601A14">
    <w:name w:val="CB8F37BE705F451D9AF2EDC8F54601A14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E8793DBB542B7AFC4FF16039C82095">
    <w:name w:val="B81E8793DBB542B7AFC4FF16039C8209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0">
    <w:name w:val="25205ABEDF2F44C3B0EF1E2F95BECEAE20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0">
    <w:name w:val="ED8A77C8848E42DC82581E55789A7D7220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19">
    <w:name w:val="BEE975021DC94EB5AA66CD243671C99119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7">
    <w:name w:val="61145DBC4212485B99016074121ECAA61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7">
    <w:name w:val="EDE538C2D89844E7BC8318467A8C06BB1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7">
    <w:name w:val="1AE828CBAE1F41168F3F33016FB333E01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7">
    <w:name w:val="CB2141BB158D4547A7999413F9D5E1E51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6A5CC291F4D91B04F7A6128C7B02A6">
    <w:name w:val="8466A5CC291F4D91B04F7A6128C7B02A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2C80DC72E40138C63A341A90792486">
    <w:name w:val="B872C80DC72E40138C63A341A9079248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8F37BE705F451D9AF2EDC8F54601A15">
    <w:name w:val="CB8F37BE705F451D9AF2EDC8F54601A15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1E8793DBB542B7AFC4FF16039C82096">
    <w:name w:val="B81E8793DBB542B7AFC4FF16039C82096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1">
    <w:name w:val="25205ABEDF2F44C3B0EF1E2F95BECEAE21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1">
    <w:name w:val="ED8A77C8848E42DC82581E55789A7D7221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0">
    <w:name w:val="BEE975021DC94EB5AA66CD243671C99120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8">
    <w:name w:val="61145DBC4212485B99016074121ECAA618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8">
    <w:name w:val="EDE538C2D89844E7BC8318467A8C06BB18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8">
    <w:name w:val="1AE828CBAE1F41168F3F33016FB333E018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8">
    <w:name w:val="CB2141BB158D4547A7999413F9D5E1E518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6A5CC291F4D91B04F7A6128C7B02A7">
    <w:name w:val="8466A5CC291F4D91B04F7A6128C7B02A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872C80DC72E40138C63A341A90792487">
    <w:name w:val="B872C80DC72E40138C63A341A90792487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D58965511643D9918E0F39B37752BC">
    <w:name w:val="88D58965511643D9918E0F39B37752BC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033042D0374CD8B47FC10A78FA3723">
    <w:name w:val="24033042D0374CD8B47FC10A78FA372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6A5FFDA9E44AD19C24F205C9D7DAD3">
    <w:name w:val="2D6A5FFDA9E44AD19C24F205C9D7DAD3"/>
    <w:rsid w:val="000C4E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">
    <w:name w:val="87F7B3B09404480A97D7423667F9935A"/>
    <w:rsid w:val="000C4E38"/>
  </w:style>
  <w:style w:type="paragraph" w:customStyle="1" w:styleId="9F92212DB3CB4E9F9DDA3A54FA6A436A">
    <w:name w:val="9F92212DB3CB4E9F9DDA3A54FA6A436A"/>
    <w:rsid w:val="000C4E38"/>
  </w:style>
  <w:style w:type="paragraph" w:customStyle="1" w:styleId="6EE4A259D5C44A468F4D3DE7892651BC">
    <w:name w:val="6EE4A259D5C44A468F4D3DE7892651BC"/>
    <w:rsid w:val="000C4E38"/>
  </w:style>
  <w:style w:type="paragraph" w:customStyle="1" w:styleId="01017BE0783A4311902950736CFC4798">
    <w:name w:val="01017BE0783A4311902950736CFC4798"/>
    <w:rsid w:val="000C4E38"/>
  </w:style>
  <w:style w:type="paragraph" w:customStyle="1" w:styleId="586D2F725C2D42B092B8DA4F602FE7A5">
    <w:name w:val="586D2F725C2D42B092B8DA4F602FE7A5"/>
    <w:rsid w:val="000C4E38"/>
  </w:style>
  <w:style w:type="paragraph" w:customStyle="1" w:styleId="B972F1FFA6904B6DB65FBF13CEEAA271">
    <w:name w:val="B972F1FFA6904B6DB65FBF13CEEAA271"/>
    <w:rsid w:val="000C4E38"/>
  </w:style>
  <w:style w:type="paragraph" w:customStyle="1" w:styleId="25205ABEDF2F44C3B0EF1E2F95BECEAE22">
    <w:name w:val="25205ABEDF2F44C3B0EF1E2F95BECEAE2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2">
    <w:name w:val="ED8A77C8848E42DC82581E55789A7D722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6">
    <w:name w:val="A3BC6070B7AC4875A9CCD01B187CD7AB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7">
    <w:name w:val="060CAAC51CC24FE180B5E124BF69D589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7">
    <w:name w:val="9DABE87418604B428440440027C0D7AD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1">
    <w:name w:val="BEE975021DC94EB5AA66CD243671C9912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19">
    <w:name w:val="61145DBC4212485B99016074121ECAA61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19">
    <w:name w:val="EDE538C2D89844E7BC8318467A8C06BB1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19">
    <w:name w:val="1AE828CBAE1F41168F3F33016FB333E01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19">
    <w:name w:val="CB2141BB158D4547A7999413F9D5E1E51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1">
    <w:name w:val="87F7B3B09404480A97D7423667F9935A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1">
    <w:name w:val="9F92212DB3CB4E9F9DDA3A54FA6A436A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1">
    <w:name w:val="6EE4A259D5C44A468F4D3DE7892651BC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1">
    <w:name w:val="01017BE0783A4311902950736CFC4798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1">
    <w:name w:val="586D2F725C2D42B092B8DA4F602FE7A5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1">
    <w:name w:val="B972F1FFA6904B6DB65FBF13CEEAA27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0C2C482F895408EB5AE4270491945B8">
    <w:name w:val="C0C2C482F895408EB5AE4270491945B8"/>
    <w:rsid w:val="00C915D8"/>
  </w:style>
  <w:style w:type="paragraph" w:customStyle="1" w:styleId="25205ABEDF2F44C3B0EF1E2F95BECEAE23">
    <w:name w:val="25205ABEDF2F44C3B0EF1E2F95BECEAE2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3">
    <w:name w:val="ED8A77C8848E42DC82581E55789A7D722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7">
    <w:name w:val="A3BC6070B7AC4875A9CCD01B187CD7AB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8">
    <w:name w:val="060CAAC51CC24FE180B5E124BF69D589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8">
    <w:name w:val="9DABE87418604B428440440027C0D7AD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2">
    <w:name w:val="BEE975021DC94EB5AA66CD243671C9912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0">
    <w:name w:val="61145DBC4212485B99016074121ECAA62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0">
    <w:name w:val="EDE538C2D89844E7BC8318467A8C06BB2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0">
    <w:name w:val="1AE828CBAE1F41168F3F33016FB333E02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0">
    <w:name w:val="CB2141BB158D4547A7999413F9D5E1E52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2">
    <w:name w:val="87F7B3B09404480A97D7423667F9935A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2">
    <w:name w:val="9F92212DB3CB4E9F9DDA3A54FA6A436A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2">
    <w:name w:val="6EE4A259D5C44A468F4D3DE7892651BC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2">
    <w:name w:val="01017BE0783A4311902950736CFC4798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2">
    <w:name w:val="586D2F725C2D42B092B8DA4F602FE7A5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2">
    <w:name w:val="B972F1FFA6904B6DB65FBF13CEEAA271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4">
    <w:name w:val="25205ABEDF2F44C3B0EF1E2F95BECEAE2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4">
    <w:name w:val="ED8A77C8848E42DC82581E55789A7D722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8">
    <w:name w:val="A3BC6070B7AC4875A9CCD01B187CD7AB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9">
    <w:name w:val="060CAAC51CC24FE180B5E124BF69D589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9">
    <w:name w:val="9DABE87418604B428440440027C0D7AD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3">
    <w:name w:val="BEE975021DC94EB5AA66CD243671C9912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1">
    <w:name w:val="61145DBC4212485B99016074121ECAA62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1">
    <w:name w:val="EDE538C2D89844E7BC8318467A8C06BB2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1">
    <w:name w:val="1AE828CBAE1F41168F3F33016FB333E02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1">
    <w:name w:val="CB2141BB158D4547A7999413F9D5E1E52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3">
    <w:name w:val="87F7B3B09404480A97D7423667F9935A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3">
    <w:name w:val="9F92212DB3CB4E9F9DDA3A54FA6A436A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3">
    <w:name w:val="6EE4A259D5C44A468F4D3DE7892651BC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3">
    <w:name w:val="01017BE0783A4311902950736CFC4798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3">
    <w:name w:val="586D2F725C2D42B092B8DA4F602FE7A5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3">
    <w:name w:val="B972F1FFA6904B6DB65FBF13CEEAA271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5">
    <w:name w:val="25205ABEDF2F44C3B0EF1E2F95BECEAE2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5">
    <w:name w:val="ED8A77C8848E42DC82581E55789A7D722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9">
    <w:name w:val="A3BC6070B7AC4875A9CCD01B187CD7AB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10">
    <w:name w:val="060CAAC51CC24FE180B5E124BF69D5891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10">
    <w:name w:val="9DABE87418604B428440440027C0D7AD1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4">
    <w:name w:val="BEE975021DC94EB5AA66CD243671C9912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2">
    <w:name w:val="61145DBC4212485B99016074121ECAA62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2">
    <w:name w:val="EDE538C2D89844E7BC8318467A8C06BB2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2">
    <w:name w:val="1AE828CBAE1F41168F3F33016FB333E02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7">
    <w:name w:val="E2D0BDB2A15E47439397FCD7E3FA1D0A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7">
    <w:name w:val="DB6695D7839246DD851A270A4388DFC3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7">
    <w:name w:val="31C5E49E819549BF852776B984C8FB05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7">
    <w:name w:val="3730B3377E0C4AF6B0658287AA43FB8A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7">
    <w:name w:val="32B5371565FE4D06B01A00215FE0C504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2">
    <w:name w:val="CB2141BB158D4547A7999413F9D5E1E52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4">
    <w:name w:val="87F7B3B09404480A97D7423667F9935A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4">
    <w:name w:val="9F92212DB3CB4E9F9DDA3A54FA6A436A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4">
    <w:name w:val="6EE4A259D5C44A468F4D3DE7892651BC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4">
    <w:name w:val="01017BE0783A4311902950736CFC4798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4">
    <w:name w:val="586D2F725C2D42B092B8DA4F602FE7A5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4">
    <w:name w:val="B972F1FFA6904B6DB65FBF13CEEAA271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3123DEEEF94A17A16C49E2205B74C6">
    <w:name w:val="993123DEEEF94A17A16C49E2205B74C6"/>
    <w:rsid w:val="00C915D8"/>
  </w:style>
  <w:style w:type="paragraph" w:customStyle="1" w:styleId="25205ABEDF2F44C3B0EF1E2F95BECEAE26">
    <w:name w:val="25205ABEDF2F44C3B0EF1E2F95BECEAE2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6">
    <w:name w:val="ED8A77C8848E42DC82581E55789A7D722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10">
    <w:name w:val="A3BC6070B7AC4875A9CCD01B187CD7AB1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11">
    <w:name w:val="060CAAC51CC24FE180B5E124BF69D589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11">
    <w:name w:val="9DABE87418604B428440440027C0D7AD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5">
    <w:name w:val="BEE975021DC94EB5AA66CD243671C9912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3">
    <w:name w:val="61145DBC4212485B99016074121ECAA62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3">
    <w:name w:val="EDE538C2D89844E7BC8318467A8C06BB2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3">
    <w:name w:val="1AE828CBAE1F41168F3F33016FB333E02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8">
    <w:name w:val="E2D0BDB2A15E47439397FCD7E3FA1D0A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8">
    <w:name w:val="DB6695D7839246DD851A270A4388DFC3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8">
    <w:name w:val="31C5E49E819549BF852776B984C8FB05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8">
    <w:name w:val="3730B3377E0C4AF6B0658287AA43FB8A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8">
    <w:name w:val="32B5371565FE4D06B01A00215FE0C504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3123DEEEF94A17A16C49E2205B74C61">
    <w:name w:val="993123DEEEF94A17A16C49E2205B74C6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3">
    <w:name w:val="CB2141BB158D4547A7999413F9D5E1E52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5">
    <w:name w:val="87F7B3B09404480A97D7423667F9935A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5">
    <w:name w:val="9F92212DB3CB4E9F9DDA3A54FA6A436A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5">
    <w:name w:val="6EE4A259D5C44A468F4D3DE7892651BC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5">
    <w:name w:val="01017BE0783A4311902950736CFC4798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5">
    <w:name w:val="586D2F725C2D42B092B8DA4F602FE7A5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5">
    <w:name w:val="B972F1FFA6904B6DB65FBF13CEEAA271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7">
    <w:name w:val="25205ABEDF2F44C3B0EF1E2F95BECEAE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7">
    <w:name w:val="ED8A77C8848E42DC82581E55789A7D72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11">
    <w:name w:val="A3BC6070B7AC4875A9CCD01B187CD7AB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12">
    <w:name w:val="060CAAC51CC24FE180B5E124BF69D5891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12">
    <w:name w:val="9DABE87418604B428440440027C0D7AD1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6">
    <w:name w:val="BEE975021DC94EB5AA66CD243671C9912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4">
    <w:name w:val="61145DBC4212485B99016074121ECAA62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4">
    <w:name w:val="EDE538C2D89844E7BC8318467A8C06BB2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4">
    <w:name w:val="1AE828CBAE1F41168F3F33016FB333E02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9">
    <w:name w:val="E2D0BDB2A15E47439397FCD7E3FA1D0A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6695D7839246DD851A270A4388DFC39">
    <w:name w:val="DB6695D7839246DD851A270A4388DFC3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9">
    <w:name w:val="31C5E49E819549BF852776B984C8FB05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9">
    <w:name w:val="3730B3377E0C4AF6B0658287AA43FB8A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9">
    <w:name w:val="32B5371565FE4D06B01A00215FE0C504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3123DEEEF94A17A16C49E2205B74C62">
    <w:name w:val="993123DEEEF94A17A16C49E2205B74C6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3A5D9BA5DEC477C8C9FB60B38742B61">
    <w:name w:val="53A5D9BA5DEC477C8C9FB60B38742B6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8">
    <w:name w:val="BB1BF380BEEB47EA9C6296DFCCC1988A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4">
    <w:name w:val="CB2141BB158D4547A7999413F9D5E1E52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6">
    <w:name w:val="87F7B3B09404480A97D7423667F9935A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6">
    <w:name w:val="9F92212DB3CB4E9F9DDA3A54FA6A436A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6">
    <w:name w:val="6EE4A259D5C44A468F4D3DE7892651BC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6">
    <w:name w:val="01017BE0783A4311902950736CFC4798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6">
    <w:name w:val="586D2F725C2D42B092B8DA4F602FE7A5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6">
    <w:name w:val="B972F1FFA6904B6DB65FBF13CEEAA271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F0A62F2AD24E3E8BF179067703B9A9">
    <w:name w:val="6EF0A62F2AD24E3E8BF179067703B9A9"/>
    <w:rsid w:val="00C915D8"/>
  </w:style>
  <w:style w:type="paragraph" w:customStyle="1" w:styleId="07E1E1EBBB0A4D8DB17FD127C972A2D4">
    <w:name w:val="07E1E1EBBB0A4D8DB17FD127C972A2D4"/>
    <w:rsid w:val="00C915D8"/>
  </w:style>
  <w:style w:type="paragraph" w:customStyle="1" w:styleId="25205ABEDF2F44C3B0EF1E2F95BECEAE28">
    <w:name w:val="25205ABEDF2F44C3B0EF1E2F95BECEAE2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8">
    <w:name w:val="ED8A77C8848E42DC82581E55789A7D722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12">
    <w:name w:val="A3BC6070B7AC4875A9CCD01B187CD7AB1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13">
    <w:name w:val="060CAAC51CC24FE180B5E124BF69D5891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13">
    <w:name w:val="9DABE87418604B428440440027C0D7AD1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7">
    <w:name w:val="BEE975021DC94EB5AA66CD243671C991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5">
    <w:name w:val="61145DBC4212485B99016074121ECAA62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5">
    <w:name w:val="EDE538C2D89844E7BC8318467A8C06BB2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5">
    <w:name w:val="1AE828CBAE1F41168F3F33016FB333E02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10">
    <w:name w:val="E2D0BDB2A15E47439397FCD7E3FA1D0A1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E1E1EBBB0A4D8DB17FD127C972A2D41">
    <w:name w:val="07E1E1EBBB0A4D8DB17FD127C972A2D4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10">
    <w:name w:val="31C5E49E819549BF852776B984C8FB051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10">
    <w:name w:val="3730B3377E0C4AF6B0658287AA43FB8A1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10">
    <w:name w:val="32B5371565FE4D06B01A00215FE0C5041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3123DEEEF94A17A16C49E2205B74C63">
    <w:name w:val="993123DEEEF94A17A16C49E2205B74C6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F0A62F2AD24E3E8BF179067703B9A91">
    <w:name w:val="6EF0A62F2AD24E3E8BF179067703B9A9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9">
    <w:name w:val="BB1BF380BEEB47EA9C6296DFCCC1988A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7">
    <w:name w:val="6FDC66F93AB14D4DA64B2CEFCDE817A8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7">
    <w:name w:val="03305BECE9864B129C92DB45907DB185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7">
    <w:name w:val="09886B8124F247A7A2EC4B9C47FD69E6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7">
    <w:name w:val="A8E00E3F153B4685B3BAAF0D47AF9119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7">
    <w:name w:val="3BBE5400D33D44518D8746ADC77B497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7">
    <w:name w:val="C9FB1FBE57CD462EB85D02375ABFD288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7">
    <w:name w:val="77D165E1F1174734B33AF7896A95B680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7">
    <w:name w:val="91650016DBEC4FD4910DC6E06DE25601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7">
    <w:name w:val="658AA5A1E42C4E4FBC1AAF096B22C960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5">
    <w:name w:val="CB2141BB158D4547A7999413F9D5E1E52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7">
    <w:name w:val="87F7B3B09404480A97D7423667F9935A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7">
    <w:name w:val="9F92212DB3CB4E9F9DDA3A54FA6A436A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7">
    <w:name w:val="6EE4A259D5C44A468F4D3DE7892651BC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7">
    <w:name w:val="01017BE0783A4311902950736CFC4798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7">
    <w:name w:val="586D2F725C2D42B092B8DA4F602FE7A5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7">
    <w:name w:val="B972F1FFA6904B6DB65FBF13CEEAA271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9">
    <w:name w:val="25205ABEDF2F44C3B0EF1E2F95BECEAE2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9">
    <w:name w:val="ED8A77C8848E42DC82581E55789A7D722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13">
    <w:name w:val="A3BC6070B7AC4875A9CCD01B187CD7AB1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14">
    <w:name w:val="060CAAC51CC24FE180B5E124BF69D5891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14">
    <w:name w:val="9DABE87418604B428440440027C0D7AD1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8">
    <w:name w:val="BEE975021DC94EB5AA66CD243671C9912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6">
    <w:name w:val="61145DBC4212485B99016074121ECAA62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6">
    <w:name w:val="EDE538C2D89844E7BC8318467A8C06BB2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6">
    <w:name w:val="1AE828CBAE1F41168F3F33016FB333E02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11">
    <w:name w:val="E2D0BDB2A15E47439397FCD7E3FA1D0A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E1E1EBBB0A4D8DB17FD127C972A2D42">
    <w:name w:val="07E1E1EBBB0A4D8DB17FD127C972A2D4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11">
    <w:name w:val="31C5E49E819549BF852776B984C8FB05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11">
    <w:name w:val="3730B3377E0C4AF6B0658287AA43FB8A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11">
    <w:name w:val="32B5371565FE4D06B01A00215FE0C504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3123DEEEF94A17A16C49E2205B74C64">
    <w:name w:val="993123DEEEF94A17A16C49E2205B74C6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6BEB0C28884B57B98E182F829B8CAA">
    <w:name w:val="406BEB0C28884B57B98E182F829B8CAA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10">
    <w:name w:val="BB1BF380BEEB47EA9C6296DFCCC1988A1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8">
    <w:name w:val="6FDC66F93AB14D4DA64B2CEFCDE817A8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8">
    <w:name w:val="03305BECE9864B129C92DB45907DB185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8">
    <w:name w:val="09886B8124F247A7A2EC4B9C47FD69E6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8">
    <w:name w:val="A8E00E3F153B4685B3BAAF0D47AF9119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8">
    <w:name w:val="3BBE5400D33D44518D8746ADC77B4972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8">
    <w:name w:val="C9FB1FBE57CD462EB85D02375ABFD288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D165E1F1174734B33AF7896A95B6808">
    <w:name w:val="77D165E1F1174734B33AF7896A95B680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8">
    <w:name w:val="91650016DBEC4FD4910DC6E06DE25601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8">
    <w:name w:val="658AA5A1E42C4E4FBC1AAF096B22C960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6">
    <w:name w:val="CB2141BB158D4547A7999413F9D5E1E52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8">
    <w:name w:val="87F7B3B09404480A97D7423667F9935A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8">
    <w:name w:val="9F92212DB3CB4E9F9DDA3A54FA6A436A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8">
    <w:name w:val="6EE4A259D5C44A468F4D3DE7892651BC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8">
    <w:name w:val="01017BE0783A4311902950736CFC4798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8">
    <w:name w:val="586D2F725C2D42B092B8DA4F602FE7A5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8">
    <w:name w:val="B972F1FFA6904B6DB65FBF13CEEAA2718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93C8FEF8D84C2A94540DDA3A11DDF1">
    <w:name w:val="D693C8FEF8D84C2A94540DDA3A11DDF1"/>
    <w:rsid w:val="00C915D8"/>
  </w:style>
  <w:style w:type="paragraph" w:customStyle="1" w:styleId="25205ABEDF2F44C3B0EF1E2F95BECEAE30">
    <w:name w:val="25205ABEDF2F44C3B0EF1E2F95BECEAE3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30">
    <w:name w:val="ED8A77C8848E42DC82581E55789A7D7230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BC6070B7AC4875A9CCD01B187CD7AB14">
    <w:name w:val="A3BC6070B7AC4875A9CCD01B187CD7AB14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CAAC51CC24FE180B5E124BF69D58915">
    <w:name w:val="060CAAC51CC24FE180B5E124BF69D5891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BE87418604B428440440027C0D7AD15">
    <w:name w:val="9DABE87418604B428440440027C0D7AD1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29">
    <w:name w:val="BEE975021DC94EB5AA66CD243671C9912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7">
    <w:name w:val="61145DBC4212485B99016074121ECAA6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7">
    <w:name w:val="EDE538C2D89844E7BC8318467A8C06BB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7">
    <w:name w:val="1AE828CBAE1F41168F3F33016FB333E0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D0BDB2A15E47439397FCD7E3FA1D0A12">
    <w:name w:val="E2D0BDB2A15E47439397FCD7E3FA1D0A1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E1E1EBBB0A4D8DB17FD127C972A2D43">
    <w:name w:val="07E1E1EBBB0A4D8DB17FD127C972A2D43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C5E49E819549BF852776B984C8FB0512">
    <w:name w:val="31C5E49E819549BF852776B984C8FB051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30B3377E0C4AF6B0658287AA43FB8A12">
    <w:name w:val="3730B3377E0C4AF6B0658287AA43FB8A1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2B5371565FE4D06B01A00215FE0C50412">
    <w:name w:val="32B5371565FE4D06B01A00215FE0C50412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93123DEEEF94A17A16C49E2205B74C65">
    <w:name w:val="993123DEEEF94A17A16C49E2205B74C65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6BEB0C28884B57B98E182F829B8CAA1">
    <w:name w:val="406BEB0C28884B57B98E182F829B8CAA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1BF380BEEB47EA9C6296DFCCC1988A11">
    <w:name w:val="BB1BF380BEEB47EA9C6296DFCCC1988A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DC66F93AB14D4DA64B2CEFCDE817A89">
    <w:name w:val="6FDC66F93AB14D4DA64B2CEFCDE817A8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305BECE9864B129C92DB45907DB1859">
    <w:name w:val="03305BECE9864B129C92DB45907DB185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886B8124F247A7A2EC4B9C47FD69E69">
    <w:name w:val="09886B8124F247A7A2EC4B9C47FD69E6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00E3F153B4685B3BAAF0D47AF91199">
    <w:name w:val="A8E00E3F153B4685B3BAAF0D47AF9119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BE5400D33D44518D8746ADC77B49729">
    <w:name w:val="3BBE5400D33D44518D8746ADC77B4972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FB1FBE57CD462EB85D02375ABFD2889">
    <w:name w:val="C9FB1FBE57CD462EB85D02375ABFD288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93C8FEF8D84C2A94540DDA3A11DDF11">
    <w:name w:val="D693C8FEF8D84C2A94540DDA3A11DDF11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650016DBEC4FD4910DC6E06DE256019">
    <w:name w:val="91650016DBEC4FD4910DC6E06DE25601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8AA5A1E42C4E4FBC1AAF096B22C9609">
    <w:name w:val="658AA5A1E42C4E4FBC1AAF096B22C960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F998A3DAF141D6A47B4EE765F0FB827">
    <w:name w:val="FAF998A3DAF141D6A47B4EE765F0FB8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F80A28E57843D0BF4C8E3290F22A267">
    <w:name w:val="D0F80A28E57843D0BF4C8E3290F22A26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F41BA39C6945D9ACAAE7F13CDB61927">
    <w:name w:val="E8F41BA39C6945D9ACAAE7F13CDB619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D957411CDA42C6B5316437CF2AF08C7">
    <w:name w:val="1ED957411CDA42C6B5316437CF2AF08C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0B2FECBF464F60B4D913D6CEE43DCA7">
    <w:name w:val="900B2FECBF464F60B4D913D6CEE43DCA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63ED76EA4674F9A9CBC0A7036B168527">
    <w:name w:val="F63ED76EA4674F9A9CBC0A7036B1685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5B688F664F93B683337B754424C07">
    <w:name w:val="D48F5B688F664F93B683337B754424C0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8FFE811D424B1FAB4D24C07199EA5B7">
    <w:name w:val="358FFE811D424B1FAB4D24C07199EA5B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7">
    <w:name w:val="CB2141BB158D4547A7999413F9D5E1E52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5D44438CCF4BDBA72D7E88BA103F797">
    <w:name w:val="585D44438CCF4BDBA72D7E88BA103F79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96F8B18414B03839A94459C37D7597">
    <w:name w:val="73D96F8B18414B03839A94459C37D759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A4053CE0EF4EED9904B3A1A5B686237">
    <w:name w:val="0FA4053CE0EF4EED9904B3A1A5B68623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7C16CEA7754C5EA7FA8DEB1949D81A7">
    <w:name w:val="097C16CEA7754C5EA7FA8DEB1949D81A7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46FC598E4C829326536A9C401F526">
    <w:name w:val="7BCF46FC598E4C829326536A9C401F52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FD2E4834B684E7FB4D777D50D8EC8DA6">
    <w:name w:val="2FD2E4834B684E7FB4D777D50D8EC8DA6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9">
    <w:name w:val="87F7B3B09404480A97D7423667F9935A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9">
    <w:name w:val="9F92212DB3CB4E9F9DDA3A54FA6A436A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9">
    <w:name w:val="6EE4A259D5C44A468F4D3DE7892651BC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17BE0783A4311902950736CFC47989">
    <w:name w:val="01017BE0783A4311902950736CFC4798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2F725C2D42B092B8DA4F602FE7A59">
    <w:name w:val="586D2F725C2D42B092B8DA4F602FE7A5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72F1FFA6904B6DB65FBF13CEEAA2719">
    <w:name w:val="B972F1FFA6904B6DB65FBF13CEEAA2719"/>
    <w:rsid w:val="00C915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52FA91F3554F1EAA874CDEB9F7C950">
    <w:name w:val="F852FA91F3554F1EAA874CDEB9F7C950"/>
    <w:rsid w:val="003D37A7"/>
  </w:style>
  <w:style w:type="paragraph" w:customStyle="1" w:styleId="F79BE010D06B47FA88010C6B1D1D010B">
    <w:name w:val="F79BE010D06B47FA88010C6B1D1D010B"/>
    <w:rsid w:val="003D37A7"/>
  </w:style>
  <w:style w:type="paragraph" w:customStyle="1" w:styleId="6DEFA6505DD74507AE4FD8A22D57BD31">
    <w:name w:val="6DEFA6505DD74507AE4FD8A22D57BD31"/>
    <w:rsid w:val="003D37A7"/>
  </w:style>
  <w:style w:type="paragraph" w:customStyle="1" w:styleId="5A1C869E90964504933B30A09672567C">
    <w:name w:val="5A1C869E90964504933B30A09672567C"/>
    <w:rsid w:val="00CC40E6"/>
  </w:style>
  <w:style w:type="paragraph" w:customStyle="1" w:styleId="BEE975021DC94EB5AA66CD243671C99130">
    <w:name w:val="BEE975021DC94EB5AA66CD243671C99130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8">
    <w:name w:val="61145DBC4212485B99016074121ECAA628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8">
    <w:name w:val="EDE538C2D89844E7BC8318467A8C06BB28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8">
    <w:name w:val="1AE828CBAE1F41168F3F33016FB333E028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31">
    <w:name w:val="BEE975021DC94EB5AA66CD243671C9913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29">
    <w:name w:val="61145DBC4212485B99016074121ECAA629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29">
    <w:name w:val="EDE538C2D89844E7BC8318467A8C06BB29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29">
    <w:name w:val="1AE828CBAE1F41168F3F33016FB333E029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32">
    <w:name w:val="BEE975021DC94EB5AA66CD243671C99132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30">
    <w:name w:val="61145DBC4212485B99016074121ECAA630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30">
    <w:name w:val="EDE538C2D89844E7BC8318467A8C06BB30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30">
    <w:name w:val="1AE828CBAE1F41168F3F33016FB333E030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8">
    <w:name w:val="CB2141BB158D4547A7999413F9D5E1E528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33">
    <w:name w:val="BEE975021DC94EB5AA66CD243671C99133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31">
    <w:name w:val="61145DBC4212485B99016074121ECAA63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31">
    <w:name w:val="EDE538C2D89844E7BC8318467A8C06BB3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31">
    <w:name w:val="1AE828CBAE1F41168F3F33016FB333E03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29">
    <w:name w:val="CB2141BB158D4547A7999413F9D5E1E529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10">
    <w:name w:val="87F7B3B09404480A97D7423667F9935A10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10">
    <w:name w:val="9F92212DB3CB4E9F9DDA3A54FA6A436A10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10">
    <w:name w:val="6EE4A259D5C44A468F4D3DE7892651BC10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52FA91F3554F1EAA874CDEB9F7C9501">
    <w:name w:val="F852FA91F3554F1EAA874CDEB9F7C950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79BE010D06B47FA88010C6B1D1D010B1">
    <w:name w:val="F79BE010D06B47FA88010C6B1D1D010B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DEFA6505DD74507AE4FD8A22D57BD311">
    <w:name w:val="6DEFA6505DD74507AE4FD8A22D57BD31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EDACF8FC2C84FE88646A4220D6C9526">
    <w:name w:val="EEDACF8FC2C84FE88646A4220D6C9526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34">
    <w:name w:val="BEE975021DC94EB5AA66CD243671C99134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32">
    <w:name w:val="61145DBC4212485B99016074121ECAA632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32">
    <w:name w:val="EDE538C2D89844E7BC8318467A8C06BB32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32">
    <w:name w:val="1AE828CBAE1F41168F3F33016FB333E032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30">
    <w:name w:val="CB2141BB158D4547A7999413F9D5E1E530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F7B3B09404480A97D7423667F9935A11">
    <w:name w:val="87F7B3B09404480A97D7423667F9935A1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F92212DB3CB4E9F9DDA3A54FA6A436A11">
    <w:name w:val="9F92212DB3CB4E9F9DDA3A54FA6A436A1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4A259D5C44A468F4D3DE7892651BC11">
    <w:name w:val="6EE4A259D5C44A468F4D3DE7892651BC11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52FA91F3554F1EAA874CDEB9F7C9502">
    <w:name w:val="F852FA91F3554F1EAA874CDEB9F7C9502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79BE010D06B47FA88010C6B1D1D010B2">
    <w:name w:val="F79BE010D06B47FA88010C6B1D1D010B2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DEFA6505DD74507AE4FD8A22D57BD312">
    <w:name w:val="6DEFA6505DD74507AE4FD8A22D57BD312"/>
    <w:rsid w:val="00CC40E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35">
    <w:name w:val="BEE975021DC94EB5AA66CD243671C99135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33">
    <w:name w:val="61145DBC4212485B99016074121ECAA633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33">
    <w:name w:val="EDE538C2D89844E7BC8318467A8C06BB33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33">
    <w:name w:val="1AE828CBAE1F41168F3F33016FB333E033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31">
    <w:name w:val="CB2141BB158D4547A7999413F9D5E1E531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8048266682409DAAE6DE7CC49E750E">
    <w:name w:val="248048266682409DAAE6DE7CC49E750E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E975021DC94EB5AA66CD243671C99136">
    <w:name w:val="BEE975021DC94EB5AA66CD243671C99136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145DBC4212485B99016074121ECAA634">
    <w:name w:val="61145DBC4212485B99016074121ECAA634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538C2D89844E7BC8318467A8C06BB34">
    <w:name w:val="EDE538C2D89844E7BC8318467A8C06BB34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E828CBAE1F41168F3F33016FB333E034">
    <w:name w:val="1AE828CBAE1F41168F3F33016FB333E034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B2141BB158D4547A7999413F9D5E1E532">
    <w:name w:val="CB2141BB158D4547A7999413F9D5E1E532"/>
    <w:rsid w:val="007F4C9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4DBF51DB3D47DFA3D163AB135322D1">
    <w:name w:val="FE4DBF51DB3D47DFA3D163AB135322D1"/>
    <w:rsid w:val="007F4C9A"/>
  </w:style>
  <w:style w:type="paragraph" w:customStyle="1" w:styleId="FE16E7D785BD4E1AA9BBA1115BCCB8B2">
    <w:name w:val="FE16E7D785BD4E1AA9BBA1115BCCB8B2"/>
    <w:rsid w:val="007F4C9A"/>
  </w:style>
  <w:style w:type="paragraph" w:customStyle="1" w:styleId="303D0FAC99E948B9AF982FBFCF1F2FF1">
    <w:name w:val="303D0FAC99E948B9AF982FBFCF1F2FF1"/>
    <w:rsid w:val="00F537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C5FCA998C0479E2EDC67EC4DEACA" ma:contentTypeVersion="4" ma:contentTypeDescription="Create a new document." ma:contentTypeScope="" ma:versionID="c9b21ac6ada357143bd5da736e8c1488">
  <xsd:schema xmlns:xsd="http://www.w3.org/2001/XMLSchema" xmlns:xs="http://www.w3.org/2001/XMLSchema" xmlns:p="http://schemas.microsoft.com/office/2006/metadata/properties" xmlns:ns2="8c503a28-0f5b-47ec-8b3f-49d80cee443b" xmlns:ns3="24d33c10-03e0-43ef-8406-669e2917797d" targetNamespace="http://schemas.microsoft.com/office/2006/metadata/properties" ma:root="true" ma:fieldsID="5200f9d0a2329b5841f49e13228c4bf4" ns2:_="" ns3:_="">
    <xsd:import namespace="8c503a28-0f5b-47ec-8b3f-49d80cee443b"/>
    <xsd:import namespace="24d33c10-03e0-43ef-8406-669e29177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a28-0f5b-47ec-8b3f-49d80ce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3c10-03e0-43ef-8406-669e29177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52341-E576-407C-BAD5-630446D40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03a28-0f5b-47ec-8b3f-49d80cee443b"/>
    <ds:schemaRef ds:uri="24d33c10-03e0-43ef-8406-669e29177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D181A-F55F-4444-8B3B-371C00AEC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763D89-9D37-4784-B7E6-3839ED7A5D20}">
  <ds:schemaRefs>
    <ds:schemaRef ds:uri="http://purl.org/dc/dcmitype/"/>
    <ds:schemaRef ds:uri="24d33c10-03e0-43ef-8406-669e2917797d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c503a28-0f5b-47ec-8b3f-49d80cee443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611D6CD-7E75-4D62-B62B-3EEA41B2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3</Pages>
  <Words>407</Words>
  <Characters>2243</Characters>
  <Application>Microsoft Office Word</Application>
  <DocSecurity>8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CLI-60266</vt:lpstr>
    </vt:vector>
  </TitlesOfParts>
  <Company>CISSS de la Montérégie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CLI-60619</dc:title>
  <dc:subject/>
  <dc:creator>Dos Santos , Murielle</dc:creator>
  <cp:keywords/>
  <dc:description>Gabarit de formulaire CISSSMO</dc:description>
  <cp:lastModifiedBy>Maude Lefebvre Archives (CISSSMO16)</cp:lastModifiedBy>
  <cp:revision>4</cp:revision>
  <cp:lastPrinted>2020-12-07T14:26:00Z</cp:lastPrinted>
  <dcterms:created xsi:type="dcterms:W3CDTF">2023-05-05T14:45:00Z</dcterms:created>
  <dcterms:modified xsi:type="dcterms:W3CDTF">2023-05-05T19:43:00Z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0x0101007FA6C5FCA998C0479E2EDC67EC4DEACA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2022-03-17T19:04:34Z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447892f3-4a8b-4cbd-89e3-7948bd2a7c27</vt:lpwstr>
  </property>
  <property fmtid="{D5CDD505-2E9C-101B-9397-08002B2CF9AE}" pid="9" name="MSIP_Label_6a7d8d5d-78e2-4a62-9fcd-016eb5e4c57c_ContentBits">
    <vt:lpwstr>0</vt:lpwstr>
  </property>
</Properties>
</file>