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436FCE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0ED7186B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9"/>
            </w:tblGrid>
            <w:tr w:rsidR="009D60DA" w:rsidRPr="00B34C6D" w14:paraId="7F223F5C" w14:textId="77777777" w:rsidTr="00FC6F2C">
              <w:tc>
                <w:tcPr>
                  <w:tcW w:w="3969" w:type="dxa"/>
                  <w:vAlign w:val="bottom"/>
                </w:tcPr>
                <w:p w14:paraId="672A6659" w14:textId="61005B0A" w:rsidR="009D60DA" w:rsidRPr="00B34C6D" w:rsidRDefault="009D60D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1326717955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326717955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permStart w:id="1181504755" w:edGrp="everyone" w:displacedByCustomXml="prev"/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  <w:permEnd w:id="1181504755" w:displacedByCustomXml="next"/>
                </w:sdtContent>
              </w:sdt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71131722" w:edGrp="everyone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permEnd w:id="71131722"/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179A5E72" w:rsidR="004246FA" w:rsidRPr="00B34C6D" w:rsidRDefault="00A61F91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958399659" w:edGrp="everyone"/>
                      <w:r w:rsidR="00E131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  <w:permEnd w:id="958399659"/>
                    </w:sdtContent>
                  </w:sdt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967201081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131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ermEnd w:id="967201081"/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79512339" w:edGrp="everyone" w:colFirst="1" w:colLast="1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892752055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892752055" w:displacedByCustomXml="prev"/>
              <w:bookmarkEnd w:id="4" w:displacedByCustomXml="prev"/>
            </w:tr>
            <w:permEnd w:id="79512339"/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5CECAB89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  <w:permStart w:id="1673078241" w:edGrp="everyone"/>
                      <w:r w:rsidR="00E131A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</w:p>
                  </w:tc>
                  <w:permEnd w:id="1673078241" w:displacedByCustomXml="next"/>
                </w:sdtContent>
              </w:sdt>
              <w:bookmarkEnd w:id="5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436FCE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6094F16C" w14:textId="6F43DC15" w:rsidR="009B3DF2" w:rsidRPr="006A000F" w:rsidRDefault="004E27A9" w:rsidP="007E09E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A000F">
              <w:rPr>
                <w:rFonts w:asciiTheme="minorHAnsi" w:hAnsiTheme="minorHAnsi" w:cstheme="minorHAnsi"/>
                <w:b/>
              </w:rPr>
              <w:t>QUESTIONNAIRE</w:t>
            </w:r>
            <w:r w:rsidR="00167029" w:rsidRPr="006A000F">
              <w:rPr>
                <w:rFonts w:asciiTheme="minorHAnsi" w:hAnsiTheme="minorHAnsi" w:cstheme="minorHAnsi"/>
                <w:b/>
              </w:rPr>
              <w:t xml:space="preserve"> DE SANTÉ </w:t>
            </w:r>
          </w:p>
          <w:p w14:paraId="65758440" w14:textId="34472262" w:rsidR="004246FA" w:rsidRPr="00770980" w:rsidRDefault="00167029" w:rsidP="007E09E8">
            <w:pPr>
              <w:jc w:val="center"/>
              <w:rPr>
                <w:rFonts w:ascii="Arial" w:hAnsi="Arial" w:cs="Arial"/>
                <w:b/>
              </w:rPr>
            </w:pPr>
            <w:r w:rsidRPr="006A000F">
              <w:rPr>
                <w:rFonts w:asciiTheme="minorHAnsi" w:hAnsiTheme="minorHAnsi" w:cstheme="minorHAnsi"/>
                <w:b/>
              </w:rPr>
              <w:t>SERVICES CO-VIE</w:t>
            </w:r>
            <w:r w:rsidR="00184D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169EE56E" w14:textId="6CD08AE6" w:rsidR="00CD07B1" w:rsidRPr="00A55D22" w:rsidRDefault="006A000F" w:rsidP="006A000F">
      <w:pPr>
        <w:spacing w:before="240" w:after="240"/>
        <w:rPr>
          <w:rFonts w:asciiTheme="minorHAnsi" w:hAnsiTheme="minorHAnsi" w:cstheme="minorHAnsi"/>
          <w:b/>
          <w:i/>
          <w:sz w:val="20"/>
        </w:rPr>
      </w:pP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4CA450C7">
            <wp:simplePos x="0" y="0"/>
            <wp:positionH relativeFrom="margin">
              <wp:align>left</wp:align>
            </wp:positionH>
            <wp:positionV relativeFrom="paragraph">
              <wp:posOffset>-2259965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7B1">
        <w:rPr>
          <w:rFonts w:asciiTheme="minorHAnsi" w:hAnsiTheme="minorHAnsi" w:cstheme="minorHAnsi"/>
          <w:b/>
          <w:i/>
          <w:sz w:val="20"/>
        </w:rPr>
        <w:t>Ce formulaire permet</w:t>
      </w:r>
      <w:r w:rsidR="00CD07B1" w:rsidRPr="00CD07B1">
        <w:rPr>
          <w:rFonts w:asciiTheme="minorHAnsi" w:hAnsiTheme="minorHAnsi" w:cstheme="minorHAnsi"/>
          <w:b/>
          <w:i/>
          <w:sz w:val="20"/>
        </w:rPr>
        <w:t xml:space="preserve"> </w:t>
      </w:r>
      <w:r w:rsidR="006B4CF1">
        <w:rPr>
          <w:rFonts w:asciiTheme="minorHAnsi" w:hAnsiTheme="minorHAnsi" w:cstheme="minorHAnsi"/>
          <w:b/>
          <w:i/>
          <w:sz w:val="20"/>
        </w:rPr>
        <w:t xml:space="preserve">de recueillir </w:t>
      </w:r>
      <w:r w:rsidR="00CD07B1">
        <w:rPr>
          <w:rFonts w:asciiTheme="minorHAnsi" w:hAnsiTheme="minorHAnsi" w:cstheme="minorHAnsi"/>
          <w:b/>
          <w:i/>
          <w:sz w:val="20"/>
        </w:rPr>
        <w:t>les informations pertinentes en lien avec votre état de santé général</w:t>
      </w:r>
      <w:r w:rsidR="006B4CF1">
        <w:rPr>
          <w:rFonts w:asciiTheme="minorHAnsi" w:hAnsiTheme="minorHAnsi" w:cstheme="minorHAnsi"/>
          <w:b/>
          <w:i/>
          <w:sz w:val="20"/>
        </w:rPr>
        <w:t>e</w:t>
      </w:r>
      <w:r w:rsidR="00CD07B1">
        <w:rPr>
          <w:rFonts w:asciiTheme="minorHAnsi" w:hAnsiTheme="minorHAnsi" w:cstheme="minorHAnsi"/>
          <w:b/>
          <w:i/>
          <w:sz w:val="20"/>
        </w:rPr>
        <w:t>.</w:t>
      </w:r>
    </w:p>
    <w:tbl>
      <w:tblPr>
        <w:tblStyle w:val="Grilledutableau"/>
        <w:tblW w:w="4986" w:type="pct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977"/>
        <w:gridCol w:w="863"/>
        <w:gridCol w:w="45"/>
        <w:gridCol w:w="191"/>
        <w:gridCol w:w="16"/>
        <w:gridCol w:w="435"/>
        <w:gridCol w:w="165"/>
        <w:gridCol w:w="280"/>
        <w:gridCol w:w="77"/>
        <w:gridCol w:w="731"/>
        <w:gridCol w:w="896"/>
        <w:gridCol w:w="380"/>
        <w:gridCol w:w="1836"/>
        <w:gridCol w:w="53"/>
        <w:gridCol w:w="709"/>
        <w:gridCol w:w="538"/>
        <w:gridCol w:w="1024"/>
        <w:gridCol w:w="236"/>
      </w:tblGrid>
      <w:tr w:rsidR="004D2340" w14:paraId="356EF608" w14:textId="14388F3F" w:rsidTr="00926396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DC1D21" w14:textId="67ABD43C" w:rsidR="004D2340" w:rsidRPr="00A21C0D" w:rsidRDefault="00A21C0D" w:rsidP="004D234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2038">
              <w:rPr>
                <w:rFonts w:asciiTheme="minorHAnsi" w:hAnsiTheme="minorHAnsi" w:cstheme="minorHAnsi"/>
                <w:b/>
                <w:sz w:val="22"/>
                <w:szCs w:val="20"/>
              </w:rPr>
              <w:t>IDENTIFICATION DE L’USAGER.ÈRE</w:t>
            </w:r>
          </w:p>
        </w:tc>
      </w:tr>
      <w:tr w:rsidR="004D2340" w14:paraId="5704D784" w14:textId="77777777" w:rsidTr="009D60DA">
        <w:trPr>
          <w:trHeight w:val="283"/>
        </w:trPr>
        <w:tc>
          <w:tcPr>
            <w:tcW w:w="347" w:type="pct"/>
            <w:tcBorders>
              <w:top w:val="single" w:sz="4" w:space="0" w:color="auto"/>
            </w:tcBorders>
            <w:vAlign w:val="bottom"/>
          </w:tcPr>
          <w:p w14:paraId="3F08F999" w14:textId="00E92E32" w:rsidR="00C65B2D" w:rsidRDefault="009D60DA" w:rsidP="009D60D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Âge</w:t>
            </w:r>
            <w:r w:rsidR="00C65B2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501" w:type="pct"/>
            <w:gridSpan w:val="9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14:paraId="565C476F" w14:textId="4BF16BCA" w:rsidR="00C65B2D" w:rsidRPr="00436FCE" w:rsidRDefault="00E131A9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1174524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911745243"/>
          </w:p>
        </w:tc>
        <w:tc>
          <w:tcPr>
            <w:tcW w:w="3036" w:type="pct"/>
            <w:gridSpan w:val="8"/>
            <w:tcBorders>
              <w:top w:val="single" w:sz="4" w:space="0" w:color="auto"/>
            </w:tcBorders>
            <w:vAlign w:val="bottom"/>
          </w:tcPr>
          <w:p w14:paraId="2D2D59E6" w14:textId="77777777" w:rsidR="00C65B2D" w:rsidRPr="00436FCE" w:rsidRDefault="00C65B2D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</w:tcBorders>
          </w:tcPr>
          <w:p w14:paraId="3FDE8799" w14:textId="77777777" w:rsidR="00C65B2D" w:rsidRPr="00C65B2D" w:rsidRDefault="00C65B2D" w:rsidP="007E09E8">
            <w:pPr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C11E65" w14:paraId="4D7FC109" w14:textId="20557808" w:rsidTr="004E27A9">
        <w:trPr>
          <w:trHeight w:val="283"/>
        </w:trPr>
        <w:tc>
          <w:tcPr>
            <w:tcW w:w="1275" w:type="pct"/>
            <w:gridSpan w:val="4"/>
            <w:vAlign w:val="bottom"/>
          </w:tcPr>
          <w:p w14:paraId="7CE167BF" w14:textId="7ADAC218" w:rsidR="00C11E65" w:rsidRPr="00436FCE" w:rsidRDefault="00C11E65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 du médecin de famille :</w:t>
            </w:r>
          </w:p>
        </w:tc>
        <w:tc>
          <w:tcPr>
            <w:tcW w:w="3609" w:type="pct"/>
            <w:gridSpan w:val="14"/>
            <w:tcBorders>
              <w:bottom w:val="single" w:sz="2" w:space="0" w:color="auto"/>
            </w:tcBorders>
            <w:vAlign w:val="bottom"/>
          </w:tcPr>
          <w:p w14:paraId="7320D45C" w14:textId="03555504" w:rsidR="00C11E65" w:rsidRPr="00436FCE" w:rsidRDefault="00E131A9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6007101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860071013"/>
          </w:p>
        </w:tc>
        <w:tc>
          <w:tcPr>
            <w:tcW w:w="116" w:type="pct"/>
          </w:tcPr>
          <w:p w14:paraId="09EA940B" w14:textId="77777777" w:rsidR="00C11E65" w:rsidRPr="00C65B2D" w:rsidRDefault="00C11E65" w:rsidP="007E09E8">
            <w:pPr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C11E65" w14:paraId="60335AAB" w14:textId="77777777" w:rsidTr="00124163">
        <w:trPr>
          <w:trHeight w:val="283"/>
        </w:trPr>
        <w:tc>
          <w:tcPr>
            <w:tcW w:w="1591" w:type="pct"/>
            <w:gridSpan w:val="7"/>
            <w:vAlign w:val="bottom"/>
          </w:tcPr>
          <w:p w14:paraId="2BE62F5D" w14:textId="6B694511" w:rsidR="00C11E65" w:rsidRDefault="00C11E65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Coordonnées du médecin de famille:</w:t>
            </w:r>
          </w:p>
        </w:tc>
        <w:tc>
          <w:tcPr>
            <w:tcW w:w="3293" w:type="pct"/>
            <w:gridSpan w:val="11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2B23EFD" w14:textId="3F77422F" w:rsidR="00C11E65" w:rsidRPr="00436FCE" w:rsidRDefault="00E131A9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9630082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896300824"/>
          </w:p>
        </w:tc>
        <w:tc>
          <w:tcPr>
            <w:tcW w:w="116" w:type="pct"/>
          </w:tcPr>
          <w:p w14:paraId="6B275D4E" w14:textId="77777777" w:rsidR="00C11E65" w:rsidRPr="00C65B2D" w:rsidRDefault="00C11E65" w:rsidP="007E09E8">
            <w:pPr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4D2340" w14:paraId="3AEAFE05" w14:textId="2F07D988" w:rsidTr="00124163">
        <w:trPr>
          <w:trHeight w:val="283"/>
        </w:trPr>
        <w:tc>
          <w:tcPr>
            <w:tcW w:w="1369" w:type="pct"/>
            <w:gridSpan w:val="5"/>
            <w:vAlign w:val="bottom"/>
          </w:tcPr>
          <w:p w14:paraId="4AA9E9F1" w14:textId="5FDBB6DF" w:rsidR="00C65B2D" w:rsidRPr="00436FCE" w:rsidRDefault="00C65B2D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Statut d’emploi/études actuel :</w:t>
            </w:r>
          </w:p>
        </w:tc>
        <w:tc>
          <w:tcPr>
            <w:tcW w:w="839" w:type="pct"/>
            <w:gridSpan w:val="6"/>
            <w:tcBorders>
              <w:top w:val="nil"/>
              <w:bottom w:val="nil"/>
            </w:tcBorders>
            <w:vAlign w:val="bottom"/>
          </w:tcPr>
          <w:p w14:paraId="7380AF32" w14:textId="59806A2B" w:rsidR="00C65B2D" w:rsidRPr="00436FCE" w:rsidRDefault="00A61F91" w:rsidP="004D2340">
            <w:pPr>
              <w:ind w:left="-99" w:right="-112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6216167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permStart w:id="325922435" w:edGrp="everyone"/>
                <w:r w:rsidR="00E131A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  <w:permEnd w:id="325922435"/>
              </w:sdtContent>
            </w:sdt>
            <w:r w:rsidR="00C65B2D">
              <w:rPr>
                <w:rFonts w:asciiTheme="minorHAnsi" w:hAnsiTheme="minorHAnsi" w:cstheme="minorHAnsi"/>
                <w:sz w:val="20"/>
                <w:szCs w:val="20"/>
              </w:rPr>
              <w:t xml:space="preserve"> En arrêt depuis :</w:t>
            </w:r>
          </w:p>
        </w:tc>
        <w:tc>
          <w:tcPr>
            <w:tcW w:w="628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567AAB5" w14:textId="2DDF155D" w:rsidR="00C65B2D" w:rsidRPr="00436FCE" w:rsidRDefault="00E131A9" w:rsidP="00604528">
            <w:pPr>
              <w:ind w:left="-103"/>
              <w:rPr>
                <w:rFonts w:asciiTheme="minorHAnsi" w:hAnsiTheme="minorHAnsi" w:cstheme="minorHAnsi"/>
                <w:sz w:val="20"/>
                <w:szCs w:val="20"/>
              </w:rPr>
            </w:pPr>
            <w:permStart w:id="169977263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99772636"/>
          </w:p>
        </w:tc>
        <w:tc>
          <w:tcPr>
            <w:tcW w:w="904" w:type="pct"/>
            <w:tcBorders>
              <w:top w:val="single" w:sz="2" w:space="0" w:color="auto"/>
            </w:tcBorders>
            <w:vAlign w:val="bottom"/>
          </w:tcPr>
          <w:p w14:paraId="41D4621A" w14:textId="2E600834" w:rsidR="00C65B2D" w:rsidRPr="00436FCE" w:rsidRDefault="00A61F91" w:rsidP="004001D3">
            <w:pPr>
              <w:ind w:left="-93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6576027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permStart w:id="1038171401" w:edGrp="everyone"/>
                <w:r w:rsidR="00C65B2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  <w:permEnd w:id="1038171401"/>
              </w:sdtContent>
            </w:sdt>
            <w:r w:rsidR="00C65B2D">
              <w:rPr>
                <w:rFonts w:asciiTheme="minorHAnsi" w:hAnsiTheme="minorHAnsi" w:cstheme="minorHAnsi"/>
                <w:sz w:val="20"/>
                <w:szCs w:val="20"/>
              </w:rPr>
              <w:t>Retour progressif</w:t>
            </w:r>
          </w:p>
        </w:tc>
        <w:permStart w:id="1301491566" w:edGrp="everyone"/>
        <w:tc>
          <w:tcPr>
            <w:tcW w:w="640" w:type="pct"/>
            <w:gridSpan w:val="3"/>
            <w:tcBorders>
              <w:top w:val="single" w:sz="2" w:space="0" w:color="auto"/>
            </w:tcBorders>
            <w:vAlign w:val="bottom"/>
          </w:tcPr>
          <w:p w14:paraId="15ECD767" w14:textId="647F0D5A" w:rsidR="00C65B2D" w:rsidRPr="00436FCE" w:rsidRDefault="00A61F91" w:rsidP="004D2340">
            <w:pPr>
              <w:ind w:left="-86" w:right="-12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4922868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C65B2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5B2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301491566"/>
            <w:r w:rsidR="00C65B2D">
              <w:rPr>
                <w:rFonts w:asciiTheme="minorHAnsi" w:hAnsiTheme="minorHAnsi" w:cstheme="minorHAnsi"/>
                <w:sz w:val="20"/>
                <w:szCs w:val="20"/>
              </w:rPr>
              <w:t>En fonction</w:t>
            </w:r>
          </w:p>
        </w:tc>
        <w:tc>
          <w:tcPr>
            <w:tcW w:w="504" w:type="pct"/>
            <w:tcBorders>
              <w:top w:val="single" w:sz="2" w:space="0" w:color="auto"/>
            </w:tcBorders>
            <w:vAlign w:val="bottom"/>
          </w:tcPr>
          <w:p w14:paraId="2ACDF98A" w14:textId="3594B87E" w:rsidR="00C65B2D" w:rsidRPr="00436FCE" w:rsidRDefault="00A61F91" w:rsidP="004001D3">
            <w:pPr>
              <w:ind w:left="-91" w:right="-107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3689159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permStart w:id="1035209299" w:edGrp="everyone"/>
                <w:r w:rsidR="00C65B2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  <w:permEnd w:id="1035209299"/>
              </w:sdtContent>
            </w:sdt>
            <w:r w:rsidR="00C65B2D">
              <w:rPr>
                <w:rFonts w:asciiTheme="minorHAnsi" w:hAnsiTheme="minorHAnsi" w:cstheme="minorHAnsi"/>
                <w:sz w:val="20"/>
                <w:szCs w:val="20"/>
              </w:rPr>
              <w:t xml:space="preserve"> Retraite</w:t>
            </w:r>
          </w:p>
        </w:tc>
        <w:tc>
          <w:tcPr>
            <w:tcW w:w="116" w:type="pct"/>
          </w:tcPr>
          <w:p w14:paraId="5B310B39" w14:textId="77777777" w:rsidR="00C65B2D" w:rsidRPr="00C65B2D" w:rsidRDefault="00C65B2D" w:rsidP="001D4C48">
            <w:pPr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B84B23" w14:paraId="3ECC64D8" w14:textId="6DC7C73E" w:rsidTr="004E27A9">
        <w:trPr>
          <w:trHeight w:val="283"/>
        </w:trPr>
        <w:tc>
          <w:tcPr>
            <w:tcW w:w="1377" w:type="pct"/>
            <w:gridSpan w:val="6"/>
            <w:vAlign w:val="bottom"/>
          </w:tcPr>
          <w:p w14:paraId="48416372" w14:textId="1EBB201A" w:rsidR="00B84B23" w:rsidRDefault="00B84B23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Fonctions/poste et employeur :</w:t>
            </w:r>
          </w:p>
        </w:tc>
        <w:tc>
          <w:tcPr>
            <w:tcW w:w="3507" w:type="pct"/>
            <w:gridSpan w:val="12"/>
            <w:tcBorders>
              <w:top w:val="nil"/>
              <w:bottom w:val="single" w:sz="2" w:space="0" w:color="auto"/>
            </w:tcBorders>
            <w:vAlign w:val="bottom"/>
          </w:tcPr>
          <w:p w14:paraId="4FA66DBA" w14:textId="25ACED6F" w:rsidR="00B84B23" w:rsidRDefault="00E131A9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6453900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064539009"/>
          </w:p>
        </w:tc>
        <w:tc>
          <w:tcPr>
            <w:tcW w:w="116" w:type="pct"/>
          </w:tcPr>
          <w:p w14:paraId="24338D69" w14:textId="77777777" w:rsidR="00B84B23" w:rsidRPr="00C65B2D" w:rsidRDefault="00B84B23" w:rsidP="001D4C48">
            <w:pPr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B45477" w14:paraId="1DD2F6FC" w14:textId="0A5FB1BB" w:rsidTr="00124163">
        <w:trPr>
          <w:trHeight w:val="283"/>
        </w:trPr>
        <w:tc>
          <w:tcPr>
            <w:tcW w:w="828" w:type="pct"/>
            <w:gridSpan w:val="2"/>
            <w:vAlign w:val="bottom"/>
          </w:tcPr>
          <w:p w14:paraId="2E947D67" w14:textId="7352CE80" w:rsidR="005D6128" w:rsidRDefault="005D6128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22689732" w:edGrp="everyone" w:colFirst="6" w:colLast="6"/>
            <w:r>
              <w:rPr>
                <w:rFonts w:asciiTheme="minorHAnsi" w:hAnsiTheme="minorHAnsi" w:cstheme="minorHAnsi"/>
                <w:sz w:val="20"/>
                <w:szCs w:val="20"/>
              </w:rPr>
              <w:t>Dossier CNESST :</w:t>
            </w:r>
          </w:p>
        </w:tc>
        <w:permStart w:id="486883425" w:edGrp="everyone"/>
        <w:tc>
          <w:tcPr>
            <w:tcW w:w="425" w:type="pct"/>
            <w:vAlign w:val="bottom"/>
          </w:tcPr>
          <w:p w14:paraId="588C24DF" w14:textId="60D94B12" w:rsidR="005D6128" w:rsidRDefault="00A61F91" w:rsidP="00B45477">
            <w:pPr>
              <w:ind w:left="-94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4901192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D612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D61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486883425"/>
            <w:r w:rsidR="005D6128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permStart w:id="966220924" w:edGrp="everyone"/>
        <w:tc>
          <w:tcPr>
            <w:tcW w:w="419" w:type="pct"/>
            <w:gridSpan w:val="5"/>
            <w:vAlign w:val="bottom"/>
          </w:tcPr>
          <w:p w14:paraId="7429CD58" w14:textId="77777777" w:rsidR="005D6128" w:rsidRDefault="00A61F91" w:rsidP="00B45477">
            <w:pPr>
              <w:ind w:lef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7423812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D612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D61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966220924"/>
            <w:r w:rsidR="005D6128">
              <w:rPr>
                <w:rFonts w:asciiTheme="minorHAnsi" w:hAnsiTheme="minorHAnsi" w:cstheme="minorHAnsi"/>
                <w:sz w:val="20"/>
                <w:szCs w:val="20"/>
              </w:rPr>
              <w:t xml:space="preserve">Oui  </w:t>
            </w:r>
          </w:p>
        </w:tc>
        <w:tc>
          <w:tcPr>
            <w:tcW w:w="977" w:type="pct"/>
            <w:gridSpan w:val="4"/>
            <w:vAlign w:val="bottom"/>
          </w:tcPr>
          <w:p w14:paraId="3C07FE28" w14:textId="21460115" w:rsidR="005D6128" w:rsidRDefault="00124163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Personne-ressource :</w:t>
            </w:r>
          </w:p>
        </w:tc>
        <w:tc>
          <w:tcPr>
            <w:tcW w:w="1117" w:type="pct"/>
            <w:gridSpan w:val="3"/>
            <w:tcBorders>
              <w:top w:val="nil"/>
              <w:bottom w:val="single" w:sz="2" w:space="0" w:color="auto"/>
            </w:tcBorders>
            <w:vAlign w:val="bottom"/>
          </w:tcPr>
          <w:p w14:paraId="43FEDC59" w14:textId="54088A86" w:rsidR="005D6128" w:rsidRDefault="00E131A9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7360811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73608111"/>
          </w:p>
        </w:tc>
        <w:tc>
          <w:tcPr>
            <w:tcW w:w="349" w:type="pct"/>
            <w:vAlign w:val="bottom"/>
          </w:tcPr>
          <w:p w14:paraId="23582204" w14:textId="6F2529FA" w:rsidR="005D6128" w:rsidRDefault="005D6128" w:rsidP="005D612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Tél. :</w:t>
            </w:r>
          </w:p>
        </w:tc>
        <w:tc>
          <w:tcPr>
            <w:tcW w:w="769" w:type="pct"/>
            <w:gridSpan w:val="2"/>
            <w:tcBorders>
              <w:top w:val="nil"/>
              <w:bottom w:val="single" w:sz="2" w:space="0" w:color="auto"/>
            </w:tcBorders>
            <w:vAlign w:val="bottom"/>
          </w:tcPr>
          <w:p w14:paraId="119BB748" w14:textId="00BB2BF0" w:rsidR="005D6128" w:rsidRDefault="005D6128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6" w:type="pct"/>
          </w:tcPr>
          <w:p w14:paraId="1431FF98" w14:textId="77777777" w:rsidR="005D6128" w:rsidRPr="00C65B2D" w:rsidRDefault="005D6128" w:rsidP="00270B6B">
            <w:pPr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124163" w14:paraId="45A1A2B5" w14:textId="5893E133" w:rsidTr="00926396">
        <w:trPr>
          <w:trHeight w:val="283"/>
        </w:trPr>
        <w:tc>
          <w:tcPr>
            <w:tcW w:w="1810" w:type="pct"/>
            <w:gridSpan w:val="9"/>
            <w:tcBorders>
              <w:bottom w:val="single" w:sz="4" w:space="0" w:color="auto"/>
            </w:tcBorders>
            <w:vAlign w:val="bottom"/>
          </w:tcPr>
          <w:p w14:paraId="28ED81AD" w14:textId="718C0783" w:rsidR="00C65B2D" w:rsidRPr="00436FCE" w:rsidRDefault="00C65B2D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64881291" w:edGrp="everyone" w:colFirst="3" w:colLast="3"/>
            <w:permEnd w:id="922689732"/>
            <w:r>
              <w:rPr>
                <w:rFonts w:asciiTheme="minorHAnsi" w:hAnsiTheme="minorHAnsi" w:cstheme="minorHAnsi"/>
                <w:sz w:val="20"/>
                <w:szCs w:val="20"/>
              </w:rPr>
              <w:t>Personne à contacter en cas d’urgence :</w:t>
            </w:r>
          </w:p>
        </w:tc>
        <w:tc>
          <w:tcPr>
            <w:tcW w:w="1956" w:type="pct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3A94900E" w14:textId="655BBA0A" w:rsidR="00C65B2D" w:rsidRPr="00436FCE" w:rsidRDefault="00E131A9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5081684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50816844"/>
          </w:p>
        </w:tc>
        <w:tc>
          <w:tcPr>
            <w:tcW w:w="349" w:type="pct"/>
            <w:tcBorders>
              <w:bottom w:val="single" w:sz="4" w:space="0" w:color="auto"/>
            </w:tcBorders>
            <w:vAlign w:val="bottom"/>
          </w:tcPr>
          <w:p w14:paraId="115AC8D9" w14:textId="11CC79DA" w:rsidR="00C65B2D" w:rsidRPr="00436FCE" w:rsidRDefault="005D6128" w:rsidP="005D612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Tél.</w:t>
            </w:r>
            <w:r w:rsidR="00C65B2D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769" w:type="pct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70674A7D" w14:textId="7D09E976" w:rsidR="00C65B2D" w:rsidRPr="00436FCE" w:rsidRDefault="00C65B2D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</w:tcPr>
          <w:p w14:paraId="3C333AD8" w14:textId="77777777" w:rsidR="00C65B2D" w:rsidRPr="00C65B2D" w:rsidRDefault="00C65B2D" w:rsidP="00856E6F">
            <w:pPr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permEnd w:id="1564881291"/>
    </w:tbl>
    <w:p w14:paraId="62486C05" w14:textId="51080ADE" w:rsidR="00341B62" w:rsidRDefault="00341B62" w:rsidP="009E2EE7">
      <w:pPr>
        <w:ind w:firstLine="708"/>
        <w:rPr>
          <w:rFonts w:asciiTheme="minorHAnsi" w:hAnsiTheme="minorHAnsi" w:cstheme="minorHAnsi"/>
          <w:i/>
          <w:color w:val="FF0000"/>
          <w:sz w:val="20"/>
          <w:szCs w:val="20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843"/>
        <w:gridCol w:w="856"/>
        <w:gridCol w:w="4225"/>
        <w:gridCol w:w="830"/>
        <w:gridCol w:w="742"/>
        <w:gridCol w:w="661"/>
        <w:gridCol w:w="2029"/>
        <w:gridCol w:w="15"/>
      </w:tblGrid>
      <w:tr w:rsidR="004D2340" w14:paraId="26DB0301" w14:textId="77777777" w:rsidTr="00C85A33">
        <w:trPr>
          <w:gridAfter w:val="1"/>
          <w:wAfter w:w="15" w:type="dxa"/>
        </w:trPr>
        <w:tc>
          <w:tcPr>
            <w:tcW w:w="101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7446B73" w14:textId="1A6EC238" w:rsidR="004D2340" w:rsidRPr="004D2340" w:rsidRDefault="004D2340" w:rsidP="00B076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2038">
              <w:rPr>
                <w:rFonts w:asciiTheme="minorHAnsi" w:hAnsiTheme="minorHAnsi" w:cstheme="minorHAnsi"/>
                <w:b/>
                <w:sz w:val="22"/>
                <w:szCs w:val="20"/>
              </w:rPr>
              <w:t>CONDITIONS DE SANTÉ EXISTANTES</w:t>
            </w:r>
          </w:p>
        </w:tc>
      </w:tr>
      <w:tr w:rsidR="004D2340" w14:paraId="67C839E6" w14:textId="77777777" w:rsidTr="00B70D1B">
        <w:trPr>
          <w:gridAfter w:val="1"/>
          <w:wAfter w:w="15" w:type="dxa"/>
        </w:trPr>
        <w:tc>
          <w:tcPr>
            <w:tcW w:w="101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0137D8" w14:textId="2AC940D4" w:rsidR="004E27A9" w:rsidRPr="004E27A9" w:rsidRDefault="004E27A9" w:rsidP="004E27A9">
            <w:pPr>
              <w:spacing w:before="60" w:after="120"/>
              <w:jc w:val="center"/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</w:pPr>
            <w:r w:rsidRPr="002D203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Veuillez</w:t>
            </w:r>
            <w:r w:rsidR="004D2340" w:rsidRPr="002D203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cocher les conditions de santé qui s’appliquent à vous</w:t>
            </w:r>
            <w:r w:rsidRPr="002D203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 :</w:t>
            </w:r>
          </w:p>
        </w:tc>
      </w:tr>
      <w:tr w:rsidR="004E27A9" w14:paraId="367B7BD6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top w:val="nil"/>
              <w:left w:val="nil"/>
              <w:bottom w:val="single" w:sz="2" w:space="0" w:color="auto"/>
            </w:tcBorders>
            <w:shd w:val="clear" w:color="auto" w:fill="auto"/>
          </w:tcPr>
          <w:p w14:paraId="06AF320B" w14:textId="7C206471" w:rsidR="004E27A9" w:rsidRPr="002D2038" w:rsidRDefault="004E27A9" w:rsidP="004E27A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2038">
              <w:rPr>
                <w:rFonts w:asciiTheme="minorHAnsi" w:hAnsiTheme="minorHAnsi" w:cstheme="minorHAnsi"/>
                <w:i/>
                <w:sz w:val="20"/>
                <w:szCs w:val="20"/>
              </w:rPr>
              <w:t>Pré-COVID</w:t>
            </w:r>
          </w:p>
        </w:tc>
        <w:tc>
          <w:tcPr>
            <w:tcW w:w="856" w:type="dxa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0A1F82A7" w14:textId="2C0CD2A0" w:rsidR="004E27A9" w:rsidRPr="002D2038" w:rsidRDefault="004E27A9" w:rsidP="004E27A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2038">
              <w:rPr>
                <w:rFonts w:asciiTheme="minorHAnsi" w:hAnsiTheme="minorHAnsi" w:cstheme="minorHAnsi"/>
                <w:i/>
                <w:sz w:val="20"/>
                <w:szCs w:val="20"/>
              </w:rPr>
              <w:t>Post-COVID</w:t>
            </w:r>
          </w:p>
        </w:tc>
        <w:tc>
          <w:tcPr>
            <w:tcW w:w="4229" w:type="dxa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75E3EC0C" w14:textId="77777777" w:rsidR="004E27A9" w:rsidRPr="004E27A9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2" w:space="0" w:color="auto"/>
            </w:tcBorders>
            <w:shd w:val="clear" w:color="auto" w:fill="auto"/>
          </w:tcPr>
          <w:p w14:paraId="43E38F15" w14:textId="4719E13B" w:rsidR="004E27A9" w:rsidRPr="004E27A9" w:rsidRDefault="004E27A9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E27A9">
              <w:rPr>
                <w:rFonts w:asciiTheme="minorHAnsi" w:hAnsiTheme="minorHAnsi" w:cstheme="minorHAnsi"/>
                <w:sz w:val="20"/>
                <w:szCs w:val="20"/>
              </w:rPr>
              <w:t>Pré-COVID</w:t>
            </w:r>
          </w:p>
        </w:tc>
        <w:tc>
          <w:tcPr>
            <w:tcW w:w="737" w:type="dxa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0BF4E2E3" w14:textId="46E27B03" w:rsidR="004E27A9" w:rsidRPr="004E27A9" w:rsidRDefault="004E27A9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E27A9">
              <w:rPr>
                <w:rFonts w:asciiTheme="minorHAnsi" w:hAnsiTheme="minorHAnsi" w:cstheme="minorHAnsi"/>
                <w:sz w:val="20"/>
                <w:szCs w:val="20"/>
              </w:rPr>
              <w:t>Post-COVID</w:t>
            </w:r>
          </w:p>
        </w:tc>
        <w:tc>
          <w:tcPr>
            <w:tcW w:w="2706" w:type="dxa"/>
            <w:gridSpan w:val="3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</w:tcPr>
          <w:p w14:paraId="4CB0D22A" w14:textId="7B1F5582" w:rsidR="004E27A9" w:rsidRP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637959373" w:edGrp="everyone" w:colFirst="3" w:colLast="3"/>
      <w:permStart w:id="245765337" w:edGrp="everyone" w:colFirst="4" w:colLast="4"/>
      <w:permStart w:id="1908356488" w:edGrp="everyone" w:colFirst="0" w:colLast="0"/>
      <w:permStart w:id="81360166" w:edGrp="everyone" w:colFirst="1" w:colLast="1"/>
      <w:tr w:rsidR="004E27A9" w14:paraId="459D2AE1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top w:val="single" w:sz="2" w:space="0" w:color="auto"/>
              <w:left w:val="nil"/>
            </w:tcBorders>
            <w:shd w:val="clear" w:color="auto" w:fill="auto"/>
          </w:tcPr>
          <w:p w14:paraId="0EBE44FA" w14:textId="42883C46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69927954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6" w:type="dxa"/>
            <w:tcBorders>
              <w:top w:val="single" w:sz="2" w:space="0" w:color="auto"/>
            </w:tcBorders>
            <w:shd w:val="clear" w:color="auto" w:fill="auto"/>
          </w:tcPr>
          <w:p w14:paraId="3468F11B" w14:textId="42109481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126801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tcBorders>
              <w:top w:val="single" w:sz="2" w:space="0" w:color="auto"/>
            </w:tcBorders>
            <w:shd w:val="clear" w:color="auto" w:fill="auto"/>
          </w:tcPr>
          <w:p w14:paraId="22FF6B2C" w14:textId="503898FB" w:rsidR="004E27A9" w:rsidRPr="00760806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Allergies saisonnières (rhume des foins)</w:t>
            </w:r>
          </w:p>
        </w:tc>
        <w:tc>
          <w:tcPr>
            <w:tcW w:w="830" w:type="dxa"/>
            <w:tcBorders>
              <w:top w:val="single" w:sz="2" w:space="0" w:color="auto"/>
            </w:tcBorders>
            <w:shd w:val="clear" w:color="auto" w:fill="auto"/>
          </w:tcPr>
          <w:p w14:paraId="5E07051A" w14:textId="59BE15B2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2791737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tcBorders>
              <w:top w:val="single" w:sz="2" w:space="0" w:color="auto"/>
            </w:tcBorders>
            <w:shd w:val="clear" w:color="auto" w:fill="auto"/>
          </w:tcPr>
          <w:p w14:paraId="4E5B95FA" w14:textId="25B39AAA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525717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top w:val="single" w:sz="2" w:space="0" w:color="auto"/>
              <w:right w:val="nil"/>
            </w:tcBorders>
            <w:shd w:val="clear" w:color="auto" w:fill="auto"/>
          </w:tcPr>
          <w:p w14:paraId="2A95885D" w14:textId="2760AAE1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Douleur chronique</w:t>
            </w:r>
          </w:p>
        </w:tc>
      </w:tr>
      <w:permStart w:id="560277266" w:edGrp="everyone" w:colFirst="3" w:colLast="3"/>
      <w:permStart w:id="374740156" w:edGrp="everyone" w:colFirst="4" w:colLast="4"/>
      <w:permStart w:id="1835995776" w:edGrp="everyone" w:colFirst="0" w:colLast="0"/>
      <w:permStart w:id="1276528119" w:edGrp="everyone" w:colFirst="1" w:colLast="1"/>
      <w:permEnd w:id="1637959373"/>
      <w:permEnd w:id="245765337"/>
      <w:permEnd w:id="1908356488"/>
      <w:permEnd w:id="81360166"/>
      <w:tr w:rsidR="004E27A9" w14:paraId="1EAB0B04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0B4A4F84" w14:textId="605E9400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349895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6" w:type="dxa"/>
            <w:shd w:val="clear" w:color="auto" w:fill="auto"/>
          </w:tcPr>
          <w:p w14:paraId="3CD93B04" w14:textId="7E15590F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7049337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74B9EDE7" w14:textId="504BC277" w:rsidR="004E27A9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Arthrose</w:t>
            </w:r>
          </w:p>
        </w:tc>
        <w:tc>
          <w:tcPr>
            <w:tcW w:w="830" w:type="dxa"/>
            <w:shd w:val="clear" w:color="auto" w:fill="auto"/>
          </w:tcPr>
          <w:p w14:paraId="1BE8B4E0" w14:textId="66EF9306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0383531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496FB5E3" w14:textId="78F82785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2705864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5DA1AE5D" w14:textId="2D52E66C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Migraines</w:t>
            </w:r>
          </w:p>
        </w:tc>
      </w:tr>
      <w:permStart w:id="1313561390" w:edGrp="everyone" w:colFirst="3" w:colLast="3"/>
      <w:permStart w:id="800532339" w:edGrp="everyone" w:colFirst="4" w:colLast="4"/>
      <w:permStart w:id="1601862623" w:edGrp="everyone" w:colFirst="0" w:colLast="0"/>
      <w:permStart w:id="1512908794" w:edGrp="everyone" w:colFirst="1" w:colLast="1"/>
      <w:permEnd w:id="560277266"/>
      <w:permEnd w:id="374740156"/>
      <w:permEnd w:id="1835995776"/>
      <w:permEnd w:id="1276528119"/>
      <w:tr w:rsidR="004E27A9" w14:paraId="40EE1181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4BE1A56D" w14:textId="2AFFAB14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3356415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6" w:type="dxa"/>
            <w:shd w:val="clear" w:color="auto" w:fill="auto"/>
          </w:tcPr>
          <w:p w14:paraId="2A9413C7" w14:textId="0C545F2E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4247102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0DC77038" w14:textId="05703F67" w:rsidR="004E27A9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Ostéoporose</w:t>
            </w:r>
          </w:p>
        </w:tc>
        <w:tc>
          <w:tcPr>
            <w:tcW w:w="830" w:type="dxa"/>
            <w:shd w:val="clear" w:color="auto" w:fill="auto"/>
          </w:tcPr>
          <w:p w14:paraId="3728CD4A" w14:textId="4EC32C69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6614896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33586B85" w14:textId="5BC3F7F4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7089940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6221ACC6" w14:textId="1DD261D3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Fibromyalgie</w:t>
            </w:r>
          </w:p>
        </w:tc>
      </w:tr>
      <w:permStart w:id="1724142409" w:edGrp="everyone" w:colFirst="3" w:colLast="3"/>
      <w:permStart w:id="124929475" w:edGrp="everyone" w:colFirst="4" w:colLast="4"/>
      <w:permStart w:id="1661347003" w:edGrp="everyone" w:colFirst="0" w:colLast="0"/>
      <w:permStart w:id="2017805636" w:edGrp="everyone" w:colFirst="1" w:colLast="1"/>
      <w:permEnd w:id="1313561390"/>
      <w:permEnd w:id="800532339"/>
      <w:permEnd w:id="1601862623"/>
      <w:permEnd w:id="1512908794"/>
      <w:tr w:rsidR="004E27A9" w14:paraId="0644B620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4E83E076" w14:textId="4701742B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4808770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E27A9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14:paraId="3446F046" w14:textId="48D8FB7B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9016316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207C8C5E" w14:textId="3E3D110F" w:rsidR="004E27A9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Arthrite rhumatoïde </w:t>
            </w:r>
          </w:p>
        </w:tc>
        <w:tc>
          <w:tcPr>
            <w:tcW w:w="830" w:type="dxa"/>
            <w:shd w:val="clear" w:color="auto" w:fill="auto"/>
          </w:tcPr>
          <w:p w14:paraId="6521AAF1" w14:textId="5394546F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3852350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57A7D39D" w14:textId="607AB90E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7005418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5C6E15BC" w14:textId="1330823F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Syndrome de fatigue chronique</w:t>
            </w:r>
          </w:p>
        </w:tc>
      </w:tr>
      <w:permStart w:id="403128187" w:edGrp="everyone" w:colFirst="3" w:colLast="3"/>
      <w:permStart w:id="384848438" w:edGrp="everyone" w:colFirst="4" w:colLast="4"/>
      <w:permStart w:id="847131098" w:edGrp="everyone" w:colFirst="0" w:colLast="0"/>
      <w:permStart w:id="1656966267" w:edGrp="everyone" w:colFirst="1" w:colLast="1"/>
      <w:permEnd w:id="1724142409"/>
      <w:permEnd w:id="124929475"/>
      <w:permEnd w:id="1661347003"/>
      <w:permEnd w:id="2017805636"/>
      <w:tr w:rsidR="004E27A9" w14:paraId="6A11EBCA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1366B661" w14:textId="1B908AFB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9651649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E27A9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14:paraId="666F5804" w14:textId="21CA4A32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591921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589074CF" w14:textId="34830822" w:rsidR="004E27A9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Présence de métal corporel (ex. : tige)</w:t>
            </w:r>
          </w:p>
        </w:tc>
        <w:tc>
          <w:tcPr>
            <w:tcW w:w="830" w:type="dxa"/>
            <w:shd w:val="clear" w:color="auto" w:fill="auto"/>
          </w:tcPr>
          <w:p w14:paraId="38DDFD7F" w14:textId="7778F843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2345409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9D60D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3752B1E0" w14:textId="42E917E4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0394711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7A7EB5D0" w14:textId="41A6156B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Sclérose en plaque</w:t>
            </w:r>
          </w:p>
        </w:tc>
      </w:tr>
      <w:permStart w:id="861143761" w:edGrp="everyone" w:colFirst="3" w:colLast="3"/>
      <w:permStart w:id="691220550" w:edGrp="everyone" w:colFirst="4" w:colLast="4"/>
      <w:permStart w:id="592526317" w:edGrp="everyone" w:colFirst="0" w:colLast="0"/>
      <w:permStart w:id="1709838766" w:edGrp="everyone" w:colFirst="1" w:colLast="1"/>
      <w:permEnd w:id="403128187"/>
      <w:permEnd w:id="384848438"/>
      <w:permEnd w:id="847131098"/>
      <w:permEnd w:id="1656966267"/>
      <w:tr w:rsidR="004E27A9" w14:paraId="3ED76855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0125230E" w14:textId="5DE8A8F1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6074451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E27A9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14:paraId="08BE8883" w14:textId="7F5524C9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0373220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1087B474" w14:textId="69952487" w:rsidR="004E27A9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Eczéma / psoriasis</w:t>
            </w:r>
          </w:p>
        </w:tc>
        <w:tc>
          <w:tcPr>
            <w:tcW w:w="830" w:type="dxa"/>
            <w:shd w:val="clear" w:color="auto" w:fill="auto"/>
          </w:tcPr>
          <w:p w14:paraId="41228139" w14:textId="521E395E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1684197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9D60D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63C436F1" w14:textId="4D6590B3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987000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797CABCA" w14:textId="0D06EE17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Épilepsie / Convulsions</w:t>
            </w:r>
          </w:p>
        </w:tc>
      </w:tr>
      <w:permStart w:id="632380009" w:edGrp="everyone" w:colFirst="3" w:colLast="3"/>
      <w:permStart w:id="911296067" w:edGrp="everyone" w:colFirst="4" w:colLast="4"/>
      <w:permStart w:id="1000414988" w:edGrp="everyone" w:colFirst="0" w:colLast="0"/>
      <w:permStart w:id="1214586332" w:edGrp="everyone" w:colFirst="1" w:colLast="1"/>
      <w:permEnd w:id="861143761"/>
      <w:permEnd w:id="691220550"/>
      <w:permEnd w:id="592526317"/>
      <w:permEnd w:id="1709838766"/>
      <w:tr w:rsidR="004E27A9" w14:paraId="28A696EC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15F458D8" w14:textId="32B60C69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09782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6" w:type="dxa"/>
            <w:shd w:val="clear" w:color="auto" w:fill="auto"/>
          </w:tcPr>
          <w:p w14:paraId="5A011C60" w14:textId="55D7395F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4509109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77AA7AC5" w14:textId="3C933F8D" w:rsidR="004E27A9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Asthme / Bronchite chronique</w:t>
            </w:r>
          </w:p>
        </w:tc>
        <w:tc>
          <w:tcPr>
            <w:tcW w:w="830" w:type="dxa"/>
            <w:shd w:val="clear" w:color="auto" w:fill="auto"/>
          </w:tcPr>
          <w:p w14:paraId="6234C6FC" w14:textId="318070AC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36888804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1DC28F49" w14:textId="6508225F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3060192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4BFF9FE9" w14:textId="523E14F0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Acouphènes / Vertiges</w:t>
            </w:r>
          </w:p>
        </w:tc>
      </w:tr>
      <w:permStart w:id="1184973606" w:edGrp="everyone" w:colFirst="3" w:colLast="3"/>
      <w:permStart w:id="756287725" w:edGrp="everyone" w:colFirst="4" w:colLast="4"/>
      <w:permStart w:id="1821133074" w:edGrp="everyone" w:colFirst="0" w:colLast="0"/>
      <w:permStart w:id="515443275" w:edGrp="everyone" w:colFirst="1" w:colLast="1"/>
      <w:permEnd w:id="632380009"/>
      <w:permEnd w:id="911296067"/>
      <w:permEnd w:id="1000414988"/>
      <w:permEnd w:id="1214586332"/>
      <w:tr w:rsidR="004E27A9" w14:paraId="72E80EA9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3F503679" w14:textId="0B1F7E54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7473071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6" w:type="dxa"/>
            <w:shd w:val="clear" w:color="auto" w:fill="auto"/>
          </w:tcPr>
          <w:p w14:paraId="0346A185" w14:textId="24BC095C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3585571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47AF0B76" w14:textId="4F0048B2" w:rsidR="004E27A9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Pacemaker (rythme cardiaque)</w:t>
            </w:r>
          </w:p>
        </w:tc>
        <w:tc>
          <w:tcPr>
            <w:tcW w:w="830" w:type="dxa"/>
            <w:shd w:val="clear" w:color="auto" w:fill="auto"/>
          </w:tcPr>
          <w:p w14:paraId="215784CA" w14:textId="5B694555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2167284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358DF879" w14:textId="098E0A71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778015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2282118D" w14:textId="287E2A0A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Problèmes d’équilibre/chutes</w:t>
            </w:r>
          </w:p>
        </w:tc>
      </w:tr>
      <w:permStart w:id="422789898" w:edGrp="everyone" w:colFirst="3" w:colLast="3"/>
      <w:permStart w:id="158537475" w:edGrp="everyone" w:colFirst="4" w:colLast="4"/>
      <w:permStart w:id="786700173" w:edGrp="everyone" w:colFirst="0" w:colLast="0"/>
      <w:permStart w:id="1144867823" w:edGrp="everyone" w:colFirst="1" w:colLast="1"/>
      <w:permEnd w:id="1184973606"/>
      <w:permEnd w:id="756287725"/>
      <w:permEnd w:id="1821133074"/>
      <w:permEnd w:id="515443275"/>
      <w:tr w:rsidR="004E27A9" w14:paraId="08A001F0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34DA2AAA" w14:textId="3FA1426D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0604287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6" w:type="dxa"/>
            <w:shd w:val="clear" w:color="auto" w:fill="auto"/>
          </w:tcPr>
          <w:p w14:paraId="30A37E25" w14:textId="677B29CF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3234398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081F91C5" w14:textId="58F1B971" w:rsidR="004E27A9" w:rsidRPr="00760806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Phlébite / thrombose</w:t>
            </w:r>
          </w:p>
        </w:tc>
        <w:tc>
          <w:tcPr>
            <w:tcW w:w="830" w:type="dxa"/>
            <w:shd w:val="clear" w:color="auto" w:fill="auto"/>
          </w:tcPr>
          <w:p w14:paraId="11C67F3A" w14:textId="45444EE9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6786019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070BA020" w14:textId="1D898145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8243913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640AAD1C" w14:textId="79FED0E8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Problèmes post-AVC</w:t>
            </w:r>
          </w:p>
        </w:tc>
      </w:tr>
      <w:permStart w:id="667647071" w:edGrp="everyone" w:colFirst="3" w:colLast="3"/>
      <w:permStart w:id="2092973549" w:edGrp="everyone" w:colFirst="4" w:colLast="4"/>
      <w:permStart w:id="69935736" w:edGrp="everyone" w:colFirst="0" w:colLast="0"/>
      <w:permStart w:id="1984237247" w:edGrp="everyone" w:colFirst="1" w:colLast="1"/>
      <w:permEnd w:id="422789898"/>
      <w:permEnd w:id="158537475"/>
      <w:permEnd w:id="786700173"/>
      <w:permEnd w:id="1144867823"/>
      <w:tr w:rsidR="004E27A9" w14:paraId="3A8317AA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3C000CA7" w14:textId="1B0DC301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2899684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E27A9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14:paraId="68F22EA5" w14:textId="27726F06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6410692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56F2E13E" w14:textId="2E173C17" w:rsidR="004E27A9" w:rsidRPr="00760806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Problèmes cardiaques (Infarctus/angine)</w:t>
            </w:r>
          </w:p>
        </w:tc>
        <w:tc>
          <w:tcPr>
            <w:tcW w:w="830" w:type="dxa"/>
            <w:shd w:val="clear" w:color="auto" w:fill="auto"/>
          </w:tcPr>
          <w:p w14:paraId="10CD832D" w14:textId="098B2307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8596149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372E04A1" w14:textId="7D6B9C01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20330074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7B745F90" w14:textId="452AEE88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Problèmes d’incontinence</w:t>
            </w:r>
          </w:p>
        </w:tc>
      </w:tr>
      <w:permStart w:id="32594732" w:edGrp="everyone" w:colFirst="3" w:colLast="3"/>
      <w:permStart w:id="268381286" w:edGrp="everyone" w:colFirst="4" w:colLast="4"/>
      <w:permStart w:id="1661798996" w:edGrp="everyone" w:colFirst="0" w:colLast="0"/>
      <w:permStart w:id="1122437491" w:edGrp="everyone" w:colFirst="1" w:colLast="1"/>
      <w:permEnd w:id="667647071"/>
      <w:permEnd w:id="2092973549"/>
      <w:permEnd w:id="69935736"/>
      <w:permEnd w:id="1984237247"/>
      <w:tr w:rsidR="004E27A9" w14:paraId="37C3C715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51B4D66E" w14:textId="5FE73D63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53839504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E27A9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14:paraId="2193185F" w14:textId="7E37A7E4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1625820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231AC942" w14:textId="34D33132" w:rsidR="004E27A9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Hypertension artérielle</w:t>
            </w:r>
          </w:p>
        </w:tc>
        <w:tc>
          <w:tcPr>
            <w:tcW w:w="830" w:type="dxa"/>
            <w:shd w:val="clear" w:color="auto" w:fill="auto"/>
          </w:tcPr>
          <w:p w14:paraId="55A7AD29" w14:textId="63330F76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7748040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1CAAE2FA" w14:textId="67648C76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1801148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62D24591" w14:textId="7A31B485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Trouble anxieux</w:t>
            </w:r>
          </w:p>
        </w:tc>
      </w:tr>
      <w:permStart w:id="1701723078" w:edGrp="everyone" w:colFirst="3" w:colLast="3"/>
      <w:permStart w:id="810444631" w:edGrp="everyone" w:colFirst="4" w:colLast="4"/>
      <w:permStart w:id="1939161938" w:edGrp="everyone" w:colFirst="0" w:colLast="0"/>
      <w:permStart w:id="1909286067" w:edGrp="everyone" w:colFirst="1" w:colLast="1"/>
      <w:permEnd w:id="32594732"/>
      <w:permEnd w:id="268381286"/>
      <w:permEnd w:id="1661798996"/>
      <w:permEnd w:id="1122437491"/>
      <w:tr w:rsidR="004E27A9" w14:paraId="0DBC752E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328B1EC4" w14:textId="0C858AFD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5801925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E27A9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14:paraId="1E28020C" w14:textId="79F6CE01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545565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7E312463" w14:textId="251329BA" w:rsidR="004E27A9" w:rsidRPr="00760806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Diabète</w:t>
            </w:r>
          </w:p>
        </w:tc>
        <w:tc>
          <w:tcPr>
            <w:tcW w:w="830" w:type="dxa"/>
            <w:shd w:val="clear" w:color="auto" w:fill="auto"/>
          </w:tcPr>
          <w:p w14:paraId="4E02F7D3" w14:textId="4BB23DA7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3924878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62EA307E" w14:textId="62F8AD56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8608601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4D533F9E" w14:textId="080D97CF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Trouble dépressif</w:t>
            </w:r>
          </w:p>
        </w:tc>
      </w:tr>
      <w:permStart w:id="800614084" w:edGrp="everyone" w:colFirst="3" w:colLast="3"/>
      <w:permStart w:id="927621217" w:edGrp="everyone" w:colFirst="4" w:colLast="4"/>
      <w:permStart w:id="845050695" w:edGrp="everyone" w:colFirst="0" w:colLast="0"/>
      <w:permStart w:id="149886957" w:edGrp="everyone" w:colFirst="1" w:colLast="1"/>
      <w:permEnd w:id="1701723078"/>
      <w:permEnd w:id="810444631"/>
      <w:permEnd w:id="1939161938"/>
      <w:permEnd w:id="1909286067"/>
      <w:tr w:rsidR="004E27A9" w14:paraId="21D17557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4BFCE56D" w14:textId="0AA571DB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667746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E27A9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14:paraId="3FFA568C" w14:textId="49959800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9409336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7450EA35" w14:textId="6B3480E3" w:rsidR="004E27A9" w:rsidRPr="00760806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Anémie</w:t>
            </w:r>
          </w:p>
        </w:tc>
        <w:tc>
          <w:tcPr>
            <w:tcW w:w="830" w:type="dxa"/>
            <w:shd w:val="clear" w:color="auto" w:fill="auto"/>
          </w:tcPr>
          <w:p w14:paraId="31DE5B3F" w14:textId="590A3130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3524794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3A5F4307" w14:textId="3124221C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3092967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739B246E" w14:textId="28601F81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Épuisement professionnel</w:t>
            </w:r>
          </w:p>
        </w:tc>
      </w:tr>
      <w:permStart w:id="1030385399" w:edGrp="everyone" w:colFirst="3" w:colLast="3"/>
      <w:permStart w:id="1982747639" w:edGrp="everyone" w:colFirst="4" w:colLast="4"/>
      <w:permStart w:id="1405880555" w:edGrp="everyone" w:colFirst="0" w:colLast="0"/>
      <w:permStart w:id="1603889214" w:edGrp="everyone" w:colFirst="1" w:colLast="1"/>
      <w:permEnd w:id="800614084"/>
      <w:permEnd w:id="927621217"/>
      <w:permEnd w:id="845050695"/>
      <w:permEnd w:id="149886957"/>
      <w:tr w:rsidR="004E27A9" w14:paraId="353385B4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58274BBE" w14:textId="3B6EE551" w:rsidR="004E27A9" w:rsidRPr="00C23E3A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3439869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E27A9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14:paraId="7691A6C4" w14:textId="787C7F37" w:rsidR="004E27A9" w:rsidRPr="00760806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750627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4CB798E0" w14:textId="584166C5" w:rsidR="004E27A9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Cholestérol élevé</w:t>
            </w:r>
          </w:p>
        </w:tc>
        <w:tc>
          <w:tcPr>
            <w:tcW w:w="830" w:type="dxa"/>
            <w:shd w:val="clear" w:color="auto" w:fill="auto"/>
          </w:tcPr>
          <w:p w14:paraId="3A70A3F7" w14:textId="101E65F5" w:rsidR="004E27A9" w:rsidRPr="00752DD0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8887648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0E4F055D" w14:textId="28A96B5F" w:rsidR="004E27A9" w:rsidRPr="00884874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3549620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088D70F8" w14:textId="2F8C7B9C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Tabagisme</w:t>
            </w:r>
          </w:p>
        </w:tc>
      </w:tr>
      <w:permStart w:id="610686798" w:edGrp="everyone" w:colFirst="3" w:colLast="3"/>
      <w:permStart w:id="1339303736" w:edGrp="everyone" w:colFirst="4" w:colLast="4"/>
      <w:permStart w:id="338982790" w:edGrp="everyone" w:colFirst="0" w:colLast="0"/>
      <w:permStart w:id="987838375" w:edGrp="everyone" w:colFirst="1" w:colLast="1"/>
      <w:permEnd w:id="1030385399"/>
      <w:permEnd w:id="1982747639"/>
      <w:permEnd w:id="1405880555"/>
      <w:permEnd w:id="1603889214"/>
      <w:tr w:rsidR="004E27A9" w14:paraId="71010732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2125514C" w14:textId="7E76D313" w:rsidR="004E27A9" w:rsidRPr="00C23E3A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081831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E27A9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14:paraId="2FACA2A8" w14:textId="3233A791" w:rsidR="004E27A9" w:rsidRPr="00760806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5721176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0CE8DCE7" w14:textId="60107964" w:rsidR="004E27A9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Perte ou gain de poids inexpliqué</w:t>
            </w:r>
          </w:p>
        </w:tc>
        <w:tc>
          <w:tcPr>
            <w:tcW w:w="830" w:type="dxa"/>
            <w:shd w:val="clear" w:color="auto" w:fill="auto"/>
          </w:tcPr>
          <w:p w14:paraId="5C6F4389" w14:textId="5EEAC189" w:rsidR="004E27A9" w:rsidRPr="00752DD0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4439015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337ED2C2" w14:textId="6561512D" w:rsidR="004E27A9" w:rsidRPr="00884874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925623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23683D36" w14:textId="31394E1F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Problème Alcool/drogues</w:t>
            </w:r>
          </w:p>
        </w:tc>
      </w:tr>
      <w:permStart w:id="1863389227" w:edGrp="everyone" w:colFirst="3" w:colLast="3"/>
      <w:permStart w:id="1447180276" w:edGrp="everyone" w:colFirst="4" w:colLast="4"/>
      <w:permStart w:id="940392313" w:edGrp="everyone" w:colFirst="0" w:colLast="0"/>
      <w:permStart w:id="1940522730" w:edGrp="everyone" w:colFirst="1" w:colLast="1"/>
      <w:permEnd w:id="610686798"/>
      <w:permEnd w:id="1339303736"/>
      <w:permEnd w:id="338982790"/>
      <w:permEnd w:id="987838375"/>
      <w:tr w:rsidR="004E27A9" w14:paraId="12307A05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14EBC9DE" w14:textId="67A49D74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4644170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E27A9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14:paraId="34AC019F" w14:textId="7AC23DF3" w:rsidR="004E27A9" w:rsidRPr="00760806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9319299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45C6FE8A" w14:textId="730DEBC2" w:rsidR="004E27A9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Reflux gastrique </w:t>
            </w:r>
          </w:p>
        </w:tc>
        <w:tc>
          <w:tcPr>
            <w:tcW w:w="830" w:type="dxa"/>
            <w:shd w:val="clear" w:color="auto" w:fill="auto"/>
          </w:tcPr>
          <w:p w14:paraId="7E1FBC6F" w14:textId="7CF0E6A3" w:rsidR="004E27A9" w:rsidRPr="00752DD0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4486630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228CF965" w14:textId="4FB743D0" w:rsidR="004E27A9" w:rsidRPr="00884874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2501577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15484FF7" w14:textId="5FF225E5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Grossesse </w:t>
            </w:r>
          </w:p>
        </w:tc>
      </w:tr>
      <w:permStart w:id="328867047" w:edGrp="everyone" w:colFirst="3" w:colLast="3"/>
      <w:permStart w:id="945382477" w:edGrp="everyone" w:colFirst="4" w:colLast="4"/>
      <w:permStart w:id="1590560303" w:edGrp="everyone" w:colFirst="0" w:colLast="0"/>
      <w:permStart w:id="1367351423" w:edGrp="everyone" w:colFirst="1" w:colLast="1"/>
      <w:permEnd w:id="1863389227"/>
      <w:permEnd w:id="1447180276"/>
      <w:permEnd w:id="940392313"/>
      <w:permEnd w:id="1940522730"/>
      <w:tr w:rsidR="004E27A9" w14:paraId="19D31AD8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2243ACAE" w14:textId="596056E3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02567864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E27A9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14:paraId="19445EB6" w14:textId="037B6142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0387090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52DECDED" w14:textId="781A6A08" w:rsidR="004E27A9" w:rsidRPr="00760806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Côlon irritable</w:t>
            </w:r>
          </w:p>
        </w:tc>
        <w:tc>
          <w:tcPr>
            <w:tcW w:w="830" w:type="dxa"/>
            <w:shd w:val="clear" w:color="auto" w:fill="auto"/>
          </w:tcPr>
          <w:p w14:paraId="5DD78C2B" w14:textId="1D6BAD81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6509709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312934F3" w14:textId="2DF4ECE0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90014974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14E11443" w14:textId="123A15BB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Transplantation/Greffe</w:t>
            </w:r>
          </w:p>
        </w:tc>
      </w:tr>
      <w:permStart w:id="644560583" w:edGrp="everyone" w:colFirst="3" w:colLast="3"/>
      <w:permStart w:id="141646813" w:edGrp="everyone" w:colFirst="4" w:colLast="4"/>
      <w:permStart w:id="1014059448" w:edGrp="everyone" w:colFirst="0" w:colLast="0"/>
      <w:permStart w:id="892497374" w:edGrp="everyone" w:colFirst="1" w:colLast="1"/>
      <w:permEnd w:id="328867047"/>
      <w:permEnd w:id="945382477"/>
      <w:permEnd w:id="1590560303"/>
      <w:permEnd w:id="1367351423"/>
      <w:tr w:rsidR="004E27A9" w14:paraId="3EFF3A7E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0EFAA651" w14:textId="5AA8A11F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353405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E27A9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14:paraId="40CB27D4" w14:textId="6DBDF34D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629229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4CC3B58C" w14:textId="2862BF27" w:rsidR="004E27A9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Hépatite</w:t>
            </w:r>
          </w:p>
        </w:tc>
        <w:tc>
          <w:tcPr>
            <w:tcW w:w="830" w:type="dxa"/>
            <w:shd w:val="clear" w:color="auto" w:fill="auto"/>
          </w:tcPr>
          <w:p w14:paraId="0B18AB48" w14:textId="4E12B64F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5954901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4C6FA074" w14:textId="072EF5A1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4844770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716B5DED" w14:textId="4C4A54EB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Cancer</w:t>
            </w:r>
          </w:p>
        </w:tc>
      </w:tr>
      <w:permStart w:id="466294532" w:edGrp="everyone" w:colFirst="3" w:colLast="3"/>
      <w:permStart w:id="675023819" w:edGrp="everyone" w:colFirst="4" w:colLast="4"/>
      <w:permStart w:id="1824292755" w:edGrp="everyone" w:colFirst="0" w:colLast="0"/>
      <w:permStart w:id="448137243" w:edGrp="everyone" w:colFirst="1" w:colLast="1"/>
      <w:permEnd w:id="644560583"/>
      <w:permEnd w:id="141646813"/>
      <w:permEnd w:id="1014059448"/>
      <w:permEnd w:id="892497374"/>
      <w:tr w:rsidR="004E27A9" w14:paraId="58F51105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774A44A8" w14:textId="2B934853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789642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6" w:type="dxa"/>
            <w:shd w:val="clear" w:color="auto" w:fill="auto"/>
          </w:tcPr>
          <w:p w14:paraId="7738D9D0" w14:textId="500FB5C2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9180847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316CB85A" w14:textId="6F4BF396" w:rsidR="004E27A9" w:rsidRPr="00760806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Insuffisance rénale</w:t>
            </w:r>
          </w:p>
        </w:tc>
        <w:tc>
          <w:tcPr>
            <w:tcW w:w="830" w:type="dxa"/>
            <w:shd w:val="clear" w:color="auto" w:fill="auto"/>
          </w:tcPr>
          <w:p w14:paraId="024FBDE3" w14:textId="04AC0B3A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1523775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48345D92" w14:textId="3A7C6AA5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9613281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1BF6750C" w14:textId="5A4F3439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Maladie de Parkinson</w:t>
            </w:r>
          </w:p>
        </w:tc>
      </w:tr>
      <w:permStart w:id="330987438" w:edGrp="everyone" w:colFirst="3" w:colLast="3"/>
      <w:permStart w:id="276510363" w:edGrp="everyone" w:colFirst="4" w:colLast="4"/>
      <w:permStart w:id="894775680" w:edGrp="everyone" w:colFirst="0" w:colLast="0"/>
      <w:permStart w:id="1737454401" w:edGrp="everyone" w:colFirst="1" w:colLast="1"/>
      <w:permEnd w:id="466294532"/>
      <w:permEnd w:id="675023819"/>
      <w:permEnd w:id="1824292755"/>
      <w:permEnd w:id="448137243"/>
      <w:tr w:rsidR="004E27A9" w14:paraId="430FE441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5B0E191E" w14:textId="1806DCBE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3427982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6" w:type="dxa"/>
            <w:shd w:val="clear" w:color="auto" w:fill="auto"/>
          </w:tcPr>
          <w:p w14:paraId="46E677ED" w14:textId="527ABB40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9781464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1293ABBF" w14:textId="4FCCB914" w:rsidR="004E27A9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Problèmes de la glande thyroïde</w:t>
            </w:r>
          </w:p>
        </w:tc>
        <w:tc>
          <w:tcPr>
            <w:tcW w:w="830" w:type="dxa"/>
            <w:shd w:val="clear" w:color="auto" w:fill="auto"/>
          </w:tcPr>
          <w:p w14:paraId="46308066" w14:textId="34D18A4A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5223905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4DBAA3DE" w14:textId="69214214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4089436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706" w:type="dxa"/>
            <w:gridSpan w:val="3"/>
            <w:tcBorders>
              <w:right w:val="nil"/>
            </w:tcBorders>
            <w:shd w:val="clear" w:color="auto" w:fill="auto"/>
          </w:tcPr>
          <w:p w14:paraId="0C2D5B2F" w14:textId="59652344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Maladie d’Alzheimer</w:t>
            </w:r>
          </w:p>
        </w:tc>
      </w:tr>
      <w:permStart w:id="1678182826" w:edGrp="everyone" w:colFirst="3" w:colLast="3"/>
      <w:permStart w:id="1027305994" w:edGrp="everyone" w:colFirst="4" w:colLast="4"/>
      <w:permStart w:id="175976370" w:edGrp="everyone" w:colFirst="0" w:colLast="0"/>
      <w:permStart w:id="543764366" w:edGrp="everyone" w:colFirst="1" w:colLast="1"/>
      <w:permEnd w:id="330987438"/>
      <w:permEnd w:id="276510363"/>
      <w:permEnd w:id="894775680"/>
      <w:permEnd w:id="1737454401"/>
      <w:tr w:rsidR="004E27A9" w14:paraId="4C09B098" w14:textId="0409FDE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</w:tcBorders>
            <w:shd w:val="clear" w:color="auto" w:fill="auto"/>
          </w:tcPr>
          <w:p w14:paraId="7E887547" w14:textId="170296F0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7875465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E27A9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shd w:val="clear" w:color="auto" w:fill="auto"/>
          </w:tcPr>
          <w:p w14:paraId="54081E2D" w14:textId="01EE4722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8821001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shd w:val="clear" w:color="auto" w:fill="auto"/>
          </w:tcPr>
          <w:p w14:paraId="567A8813" w14:textId="7BE50A34" w:rsidR="004E27A9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Problèmes hormonaux</w:t>
            </w:r>
          </w:p>
        </w:tc>
        <w:tc>
          <w:tcPr>
            <w:tcW w:w="830" w:type="dxa"/>
            <w:shd w:val="clear" w:color="auto" w:fill="auto"/>
          </w:tcPr>
          <w:p w14:paraId="35C3380A" w14:textId="0777ED4F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4047557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shd w:val="clear" w:color="auto" w:fill="auto"/>
          </w:tcPr>
          <w:p w14:paraId="1D49AA22" w14:textId="2F6EDEE6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1125308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1" w:type="dxa"/>
            <w:tcBorders>
              <w:right w:val="nil"/>
            </w:tcBorders>
            <w:shd w:val="clear" w:color="auto" w:fill="auto"/>
          </w:tcPr>
          <w:p w14:paraId="2E108D4E" w14:textId="1AA242C3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Autre : </w:t>
            </w:r>
          </w:p>
        </w:tc>
        <w:tc>
          <w:tcPr>
            <w:tcW w:w="204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5E3E98" w14:textId="20991A9C" w:rsidR="004E27A9" w:rsidRDefault="00E131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permStart w:id="161267280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12672803"/>
          </w:p>
        </w:tc>
      </w:tr>
      <w:permStart w:id="1577986709" w:edGrp="everyone" w:colFirst="3" w:colLast="3"/>
      <w:permStart w:id="329988660" w:edGrp="everyone" w:colFirst="4" w:colLast="4"/>
      <w:permStart w:id="902695724" w:edGrp="everyone" w:colFirst="0" w:colLast="0"/>
      <w:permStart w:id="2047878102" w:edGrp="everyone" w:colFirst="1" w:colLast="1"/>
      <w:permEnd w:id="1678182826"/>
      <w:permEnd w:id="1027305994"/>
      <w:permEnd w:id="175976370"/>
      <w:permEnd w:id="543764366"/>
      <w:tr w:rsidR="004E27A9" w14:paraId="4213BDD7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43" w:type="dxa"/>
            <w:tcBorders>
              <w:left w:val="nil"/>
              <w:bottom w:val="nil"/>
            </w:tcBorders>
            <w:shd w:val="clear" w:color="auto" w:fill="auto"/>
          </w:tcPr>
          <w:p w14:paraId="738B529C" w14:textId="56D5726C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991289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E27A9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tcBorders>
              <w:bottom w:val="nil"/>
            </w:tcBorders>
            <w:shd w:val="clear" w:color="auto" w:fill="auto"/>
          </w:tcPr>
          <w:p w14:paraId="42ED2C86" w14:textId="672F7C5C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289080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tcBorders>
              <w:bottom w:val="nil"/>
            </w:tcBorders>
            <w:shd w:val="clear" w:color="auto" w:fill="auto"/>
          </w:tcPr>
          <w:p w14:paraId="1FD1E247" w14:textId="1CC57A35" w:rsidR="004E27A9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Problèmes d’audition</w:t>
            </w:r>
          </w:p>
        </w:tc>
        <w:tc>
          <w:tcPr>
            <w:tcW w:w="830" w:type="dxa"/>
            <w:tcBorders>
              <w:bottom w:val="nil"/>
            </w:tcBorders>
            <w:shd w:val="clear" w:color="auto" w:fill="auto"/>
          </w:tcPr>
          <w:p w14:paraId="51E29037" w14:textId="795F50EB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7178796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tcBorders>
              <w:bottom w:val="nil"/>
            </w:tcBorders>
            <w:shd w:val="clear" w:color="auto" w:fill="auto"/>
          </w:tcPr>
          <w:p w14:paraId="7BC36053" w14:textId="35821531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64526404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1" w:type="dxa"/>
            <w:tcBorders>
              <w:bottom w:val="nil"/>
              <w:right w:val="nil"/>
            </w:tcBorders>
            <w:shd w:val="clear" w:color="auto" w:fill="auto"/>
          </w:tcPr>
          <w:p w14:paraId="4FA8A5AC" w14:textId="77777777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204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5341E6" w14:textId="7F8170F8" w:rsidR="004E27A9" w:rsidRDefault="00E131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permStart w:id="77550974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775509749"/>
          </w:p>
        </w:tc>
      </w:tr>
      <w:permStart w:id="1868699485" w:edGrp="everyone" w:colFirst="3" w:colLast="3"/>
      <w:permStart w:id="1203387047" w:edGrp="everyone" w:colFirst="4" w:colLast="4"/>
      <w:permStart w:id="1986353560" w:edGrp="everyone" w:colFirst="0" w:colLast="0"/>
      <w:permStart w:id="706417549" w:edGrp="everyone" w:colFirst="1" w:colLast="1"/>
      <w:permEnd w:id="1577986709"/>
      <w:permEnd w:id="329988660"/>
      <w:permEnd w:id="902695724"/>
      <w:permEnd w:id="2047878102"/>
      <w:tr w:rsidR="004E27A9" w14:paraId="0DB96A8A" w14:textId="77777777" w:rsidTr="006A000F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43" w:type="dxa"/>
            <w:tcBorders>
              <w:top w:val="nil"/>
              <w:left w:val="nil"/>
              <w:bottom w:val="single" w:sz="2" w:space="0" w:color="auto"/>
            </w:tcBorders>
            <w:shd w:val="clear" w:color="auto" w:fill="auto"/>
          </w:tcPr>
          <w:p w14:paraId="7967BAA6" w14:textId="5CE954C0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4014840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E27A9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1B705909" w14:textId="3D4365DA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513263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E131A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229" w:type="dxa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7121827C" w14:textId="6E987205" w:rsidR="004E27A9" w:rsidRPr="004E27A9" w:rsidRDefault="004E27A9" w:rsidP="00BC250F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Problèmes de vision</w:t>
            </w:r>
          </w:p>
        </w:tc>
        <w:tc>
          <w:tcPr>
            <w:tcW w:w="830" w:type="dxa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6924ABFD" w14:textId="5792D74D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9902675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752DD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37" w:type="dxa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3EE6ED17" w14:textId="576283AA" w:rsidR="004E27A9" w:rsidRDefault="00A61F91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5997508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4E27A9" w:rsidRPr="000439B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61" w:type="dxa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</w:tcPr>
          <w:p w14:paraId="27E7515D" w14:textId="77777777" w:rsid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2045" w:type="dxa"/>
            <w:gridSpan w:val="2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</w:tcPr>
          <w:p w14:paraId="3C225F93" w14:textId="49C95EC6" w:rsidR="004E27A9" w:rsidRDefault="00E131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permStart w:id="208071786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080717867"/>
          </w:p>
        </w:tc>
        <w:bookmarkStart w:id="6" w:name="_GoBack"/>
        <w:bookmarkEnd w:id="6"/>
      </w:tr>
      <w:permEnd w:id="1868699485"/>
      <w:permEnd w:id="1203387047"/>
      <w:permEnd w:id="1986353560"/>
      <w:permEnd w:id="706417549"/>
    </w:tbl>
    <w:p w14:paraId="2A306993" w14:textId="77777777" w:rsidR="002D2038" w:rsidRDefault="002D2038"/>
    <w:tbl>
      <w:tblPr>
        <w:tblStyle w:val="Grilledutableau"/>
        <w:tblW w:w="1020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"/>
        <w:gridCol w:w="1246"/>
        <w:gridCol w:w="216"/>
        <w:gridCol w:w="776"/>
        <w:gridCol w:w="426"/>
        <w:gridCol w:w="6664"/>
        <w:gridCol w:w="10"/>
        <w:gridCol w:w="251"/>
        <w:gridCol w:w="15"/>
      </w:tblGrid>
      <w:tr w:rsidR="008161A6" w14:paraId="21C7C92A" w14:textId="77777777" w:rsidTr="002D2038">
        <w:tc>
          <w:tcPr>
            <w:tcW w:w="102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0EC3C08" w14:textId="28AB2415" w:rsidR="008161A6" w:rsidRPr="002D2038" w:rsidRDefault="008161A6" w:rsidP="009F5CA2">
            <w:pPr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2D2038">
              <w:rPr>
                <w:rFonts w:asciiTheme="minorHAnsi" w:hAnsiTheme="minorHAnsi" w:cstheme="minorHAnsi"/>
                <w:b/>
                <w:sz w:val="22"/>
                <w:szCs w:val="20"/>
              </w:rPr>
              <w:t>AUTRES INFORMATIONS</w:t>
            </w:r>
            <w:r w:rsidR="009F5CA2" w:rsidRPr="002D2038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DE SANTÉ PERTINENTES</w:t>
            </w:r>
          </w:p>
        </w:tc>
      </w:tr>
      <w:tr w:rsidR="00A23829" w14:paraId="07C8EE56" w14:textId="77777777" w:rsidTr="004E27A9">
        <w:trPr>
          <w:trHeight w:val="453"/>
        </w:trPr>
        <w:tc>
          <w:tcPr>
            <w:tcW w:w="9935" w:type="dxa"/>
            <w:gridSpan w:val="7"/>
            <w:tcBorders>
              <w:top w:val="nil"/>
              <w:left w:val="nil"/>
            </w:tcBorders>
            <w:vAlign w:val="bottom"/>
          </w:tcPr>
          <w:p w14:paraId="663B03A1" w14:textId="51AC8F30" w:rsidR="00A23829" w:rsidRPr="000A2787" w:rsidRDefault="00A23829" w:rsidP="00AB7291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70D1B">
              <w:rPr>
                <w:rFonts w:asciiTheme="minorHAnsi" w:hAnsiTheme="minorHAnsi" w:cstheme="minorHAnsi"/>
                <w:b/>
                <w:i/>
                <w:sz w:val="22"/>
                <w:szCs w:val="20"/>
              </w:rPr>
              <w:t xml:space="preserve">Conditions médicales </w:t>
            </w:r>
            <w:r w:rsidR="001331A9" w:rsidRPr="00B70D1B">
              <w:rPr>
                <w:rFonts w:asciiTheme="minorHAnsi" w:hAnsiTheme="minorHAnsi" w:cstheme="minorHAnsi"/>
                <w:b/>
                <w:i/>
                <w:sz w:val="22"/>
                <w:szCs w:val="20"/>
              </w:rPr>
              <w:t xml:space="preserve">et traitements </w:t>
            </w:r>
            <w:r w:rsidRPr="00B70D1B">
              <w:rPr>
                <w:rFonts w:asciiTheme="minorHAnsi" w:hAnsiTheme="minorHAnsi" w:cstheme="minorHAnsi"/>
                <w:b/>
                <w:i/>
                <w:sz w:val="22"/>
                <w:szCs w:val="20"/>
              </w:rPr>
              <w:t>ant</w:t>
            </w:r>
            <w:r w:rsidR="001331A9" w:rsidRPr="00B70D1B">
              <w:rPr>
                <w:rFonts w:asciiTheme="minorHAnsi" w:hAnsiTheme="minorHAnsi" w:cstheme="minorHAnsi"/>
                <w:b/>
                <w:i/>
                <w:sz w:val="22"/>
                <w:szCs w:val="20"/>
              </w:rPr>
              <w:t>érieur</w:t>
            </w:r>
            <w:r w:rsidRPr="00B70D1B">
              <w:rPr>
                <w:rFonts w:asciiTheme="minorHAnsi" w:hAnsiTheme="minorHAnsi" w:cstheme="minorHAnsi"/>
                <w:b/>
                <w:i/>
                <w:sz w:val="22"/>
                <w:szCs w:val="20"/>
              </w:rPr>
              <w:t>s (antécédents)</w:t>
            </w:r>
          </w:p>
        </w:tc>
        <w:tc>
          <w:tcPr>
            <w:tcW w:w="26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107154D" w14:textId="222C2B6A" w:rsidR="00A23829" w:rsidRDefault="00A2382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567252391" w:edGrp="everyone" w:colFirst="0" w:colLast="0"/>
      <w:tr w:rsidR="00A23829" w14:paraId="7B878698" w14:textId="77777777" w:rsidTr="00724929">
        <w:trPr>
          <w:trHeight w:val="283"/>
        </w:trPr>
        <w:tc>
          <w:tcPr>
            <w:tcW w:w="597" w:type="dxa"/>
            <w:tcBorders>
              <w:left w:val="nil"/>
            </w:tcBorders>
            <w:vAlign w:val="bottom"/>
          </w:tcPr>
          <w:p w14:paraId="6447854A" w14:textId="326E3B86" w:rsidR="00A23829" w:rsidRDefault="00A61F91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2416095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E131A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238" w:type="dxa"/>
            <w:gridSpan w:val="3"/>
            <w:vAlign w:val="bottom"/>
          </w:tcPr>
          <w:p w14:paraId="26D142C6" w14:textId="7572EC21" w:rsidR="00A23829" w:rsidRDefault="00A2382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Fractures et blessures</w:t>
            </w:r>
            <w:r w:rsidR="009B5703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7100" w:type="dxa"/>
            <w:gridSpan w:val="3"/>
            <w:tcBorders>
              <w:top w:val="nil"/>
              <w:bottom w:val="single" w:sz="2" w:space="0" w:color="auto"/>
            </w:tcBorders>
            <w:vAlign w:val="bottom"/>
          </w:tcPr>
          <w:p w14:paraId="2D991674" w14:textId="65E70C7B" w:rsidR="00A23829" w:rsidRDefault="00E131A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5561080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55610803"/>
          </w:p>
        </w:tc>
        <w:tc>
          <w:tcPr>
            <w:tcW w:w="266" w:type="dxa"/>
            <w:gridSpan w:val="2"/>
            <w:tcBorders>
              <w:right w:val="nil"/>
            </w:tcBorders>
            <w:vAlign w:val="bottom"/>
          </w:tcPr>
          <w:p w14:paraId="44FB6611" w14:textId="371B4E56" w:rsidR="00A23829" w:rsidRDefault="00A2382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456881183" w:edGrp="everyone" w:colFirst="0" w:colLast="0"/>
      <w:permEnd w:id="1567252391"/>
      <w:tr w:rsidR="00A23829" w14:paraId="24751942" w14:textId="77777777" w:rsidTr="004E27A9">
        <w:trPr>
          <w:trHeight w:val="283"/>
        </w:trPr>
        <w:tc>
          <w:tcPr>
            <w:tcW w:w="597" w:type="dxa"/>
            <w:tcBorders>
              <w:left w:val="nil"/>
            </w:tcBorders>
            <w:vAlign w:val="bottom"/>
          </w:tcPr>
          <w:p w14:paraId="19436F0E" w14:textId="7C914E74" w:rsidR="00A23829" w:rsidRDefault="00A61F91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5018001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A23829" w:rsidRPr="0076080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62" w:type="dxa"/>
            <w:gridSpan w:val="2"/>
            <w:vAlign w:val="bottom"/>
          </w:tcPr>
          <w:p w14:paraId="4B082D0C" w14:textId="7CBB6377" w:rsidR="00A23829" w:rsidRDefault="00A2382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Chirurgies</w:t>
            </w:r>
            <w:r w:rsidR="009B5703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7876" w:type="dxa"/>
            <w:gridSpan w:val="4"/>
            <w:tcBorders>
              <w:top w:val="nil"/>
              <w:bottom w:val="single" w:sz="2" w:space="0" w:color="auto"/>
            </w:tcBorders>
            <w:vAlign w:val="bottom"/>
          </w:tcPr>
          <w:p w14:paraId="00603174" w14:textId="23E4C56F" w:rsidR="00A23829" w:rsidRDefault="00E131A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5465603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54656036"/>
          </w:p>
        </w:tc>
        <w:tc>
          <w:tcPr>
            <w:tcW w:w="266" w:type="dxa"/>
            <w:gridSpan w:val="2"/>
            <w:tcBorders>
              <w:right w:val="nil"/>
            </w:tcBorders>
            <w:vAlign w:val="bottom"/>
          </w:tcPr>
          <w:p w14:paraId="13B511B5" w14:textId="1BCC1C23" w:rsidR="00A23829" w:rsidRDefault="00A2382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190092427" w:edGrp="everyone" w:colFirst="0" w:colLast="0"/>
      <w:permEnd w:id="456881183"/>
      <w:tr w:rsidR="001331A9" w14:paraId="21EF27D1" w14:textId="77777777" w:rsidTr="004E27A9">
        <w:trPr>
          <w:trHeight w:val="283"/>
        </w:trPr>
        <w:tc>
          <w:tcPr>
            <w:tcW w:w="597" w:type="dxa"/>
            <w:tcBorders>
              <w:left w:val="nil"/>
            </w:tcBorders>
            <w:vAlign w:val="bottom"/>
          </w:tcPr>
          <w:p w14:paraId="3D1A456C" w14:textId="79CCF969" w:rsidR="001331A9" w:rsidRPr="00760806" w:rsidRDefault="00A61F91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5656472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1331A9" w:rsidRPr="0076080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62" w:type="dxa"/>
            <w:gridSpan w:val="2"/>
            <w:tcBorders>
              <w:bottom w:val="nil"/>
            </w:tcBorders>
            <w:vAlign w:val="bottom"/>
          </w:tcPr>
          <w:p w14:paraId="33E620AB" w14:textId="755AA2EE" w:rsidR="001331A9" w:rsidRDefault="001331A9" w:rsidP="00C40473">
            <w:pPr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Suivis de santé</w:t>
            </w:r>
            <w:r w:rsidR="00C40473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7876" w:type="dxa"/>
            <w:gridSpan w:val="4"/>
            <w:tcBorders>
              <w:top w:val="single" w:sz="2" w:space="0" w:color="auto"/>
              <w:bottom w:val="nil"/>
            </w:tcBorders>
            <w:vAlign w:val="bottom"/>
          </w:tcPr>
          <w:p w14:paraId="1E801132" w14:textId="7BAEF930" w:rsidR="001331A9" w:rsidRDefault="001331A9" w:rsidP="00C40473">
            <w:pPr>
              <w:ind w:left="-6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(Médecin spécialiste, ergothérapie, physiothérapie, ostéopathie, massothérapie, etc.)</w:t>
            </w:r>
          </w:p>
        </w:tc>
        <w:tc>
          <w:tcPr>
            <w:tcW w:w="266" w:type="dxa"/>
            <w:gridSpan w:val="2"/>
            <w:tcBorders>
              <w:right w:val="nil"/>
            </w:tcBorders>
            <w:vAlign w:val="bottom"/>
          </w:tcPr>
          <w:p w14:paraId="3220732C" w14:textId="77777777" w:rsidR="001331A9" w:rsidRDefault="001331A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190092427"/>
      <w:tr w:rsidR="001331A9" w14:paraId="2D56B1B4" w14:textId="77777777" w:rsidTr="00724929">
        <w:trPr>
          <w:trHeight w:val="283"/>
        </w:trPr>
        <w:tc>
          <w:tcPr>
            <w:tcW w:w="597" w:type="dxa"/>
            <w:tcBorders>
              <w:left w:val="nil"/>
            </w:tcBorders>
            <w:vAlign w:val="bottom"/>
          </w:tcPr>
          <w:p w14:paraId="17970CA6" w14:textId="77777777" w:rsidR="001331A9" w:rsidRDefault="001331A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tcBorders>
              <w:top w:val="nil"/>
              <w:bottom w:val="single" w:sz="2" w:space="0" w:color="auto"/>
            </w:tcBorders>
            <w:vAlign w:val="bottom"/>
          </w:tcPr>
          <w:p w14:paraId="18CD04D7" w14:textId="527863E1" w:rsidR="001331A9" w:rsidRDefault="00E131A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456043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4560438"/>
          </w:p>
        </w:tc>
        <w:tc>
          <w:tcPr>
            <w:tcW w:w="7876" w:type="dxa"/>
            <w:gridSpan w:val="4"/>
            <w:tcBorders>
              <w:top w:val="nil"/>
              <w:bottom w:val="single" w:sz="2" w:space="0" w:color="auto"/>
            </w:tcBorders>
            <w:vAlign w:val="bottom"/>
          </w:tcPr>
          <w:p w14:paraId="0C3F647E" w14:textId="5238D53E" w:rsidR="001331A9" w:rsidRDefault="00E131A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7498204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74982045"/>
          </w:p>
        </w:tc>
        <w:tc>
          <w:tcPr>
            <w:tcW w:w="266" w:type="dxa"/>
            <w:gridSpan w:val="2"/>
            <w:tcBorders>
              <w:right w:val="nil"/>
            </w:tcBorders>
            <w:vAlign w:val="bottom"/>
          </w:tcPr>
          <w:p w14:paraId="76FEF054" w14:textId="77777777" w:rsidR="001331A9" w:rsidRDefault="001331A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793275510" w:edGrp="everyone" w:colFirst="0" w:colLast="0"/>
      <w:tr w:rsidR="00724929" w14:paraId="514602F4" w14:textId="77777777" w:rsidTr="00724929">
        <w:trPr>
          <w:trHeight w:val="283"/>
        </w:trPr>
        <w:tc>
          <w:tcPr>
            <w:tcW w:w="597" w:type="dxa"/>
            <w:tcBorders>
              <w:left w:val="nil"/>
            </w:tcBorders>
            <w:vAlign w:val="bottom"/>
          </w:tcPr>
          <w:p w14:paraId="051470F7" w14:textId="5690B148" w:rsidR="00724929" w:rsidRDefault="00A61F91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5898766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724929" w:rsidRPr="0076080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62" w:type="dxa"/>
            <w:gridSpan w:val="2"/>
            <w:tcBorders>
              <w:top w:val="single" w:sz="2" w:space="0" w:color="auto"/>
              <w:bottom w:val="nil"/>
            </w:tcBorders>
            <w:vAlign w:val="bottom"/>
          </w:tcPr>
          <w:p w14:paraId="7C3E7165" w14:textId="35069ED6" w:rsidR="00724929" w:rsidRDefault="0072492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Autres :</w:t>
            </w:r>
          </w:p>
        </w:tc>
        <w:tc>
          <w:tcPr>
            <w:tcW w:w="7876" w:type="dxa"/>
            <w:gridSpan w:val="4"/>
            <w:tcBorders>
              <w:top w:val="nil"/>
              <w:bottom w:val="single" w:sz="2" w:space="0" w:color="auto"/>
            </w:tcBorders>
            <w:vAlign w:val="bottom"/>
          </w:tcPr>
          <w:p w14:paraId="02911C57" w14:textId="7F15AB5A" w:rsidR="00724929" w:rsidRDefault="00E131A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9527278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095272781"/>
          </w:p>
        </w:tc>
        <w:tc>
          <w:tcPr>
            <w:tcW w:w="266" w:type="dxa"/>
            <w:gridSpan w:val="2"/>
            <w:tcBorders>
              <w:right w:val="nil"/>
            </w:tcBorders>
            <w:vAlign w:val="bottom"/>
          </w:tcPr>
          <w:p w14:paraId="13F8F7C5" w14:textId="77777777" w:rsidR="00724929" w:rsidRDefault="0072492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793275510"/>
      <w:tr w:rsidR="00AF6D5E" w14:paraId="0A823DB6" w14:textId="77777777" w:rsidTr="004E27A9">
        <w:trPr>
          <w:trHeight w:val="454"/>
        </w:trPr>
        <w:tc>
          <w:tcPr>
            <w:tcW w:w="1020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D2787" w14:textId="12B04EC3" w:rsidR="00AF6D5E" w:rsidRPr="00B70D1B" w:rsidRDefault="00AF6D5E" w:rsidP="006A599E">
            <w:pPr>
              <w:rPr>
                <w:rFonts w:asciiTheme="minorHAnsi" w:hAnsiTheme="minorHAnsi" w:cstheme="minorHAnsi"/>
                <w:b/>
                <w:i/>
                <w:sz w:val="22"/>
                <w:szCs w:val="20"/>
              </w:rPr>
            </w:pPr>
            <w:r w:rsidRPr="00B70D1B">
              <w:rPr>
                <w:rFonts w:asciiTheme="minorHAnsi" w:hAnsiTheme="minorHAnsi" w:cstheme="minorHAnsi"/>
                <w:b/>
                <w:i/>
                <w:sz w:val="22"/>
                <w:szCs w:val="20"/>
              </w:rPr>
              <w:t>Indiq</w:t>
            </w:r>
            <w:r w:rsidR="006A599E" w:rsidRPr="00B70D1B">
              <w:rPr>
                <w:rFonts w:asciiTheme="minorHAnsi" w:hAnsiTheme="minorHAnsi" w:cstheme="minorHAnsi"/>
                <w:b/>
                <w:i/>
                <w:sz w:val="22"/>
                <w:szCs w:val="20"/>
              </w:rPr>
              <w:t xml:space="preserve">uez les principaux médicaments et </w:t>
            </w:r>
            <w:r w:rsidRPr="00B70D1B">
              <w:rPr>
                <w:rFonts w:asciiTheme="minorHAnsi" w:hAnsiTheme="minorHAnsi" w:cstheme="minorHAnsi"/>
                <w:b/>
                <w:i/>
                <w:sz w:val="22"/>
                <w:szCs w:val="20"/>
              </w:rPr>
              <w:t>produits naturels pris actuellement (pour toute condition de santé):</w:t>
            </w:r>
          </w:p>
        </w:tc>
      </w:tr>
      <w:tr w:rsidR="00DE167F" w14:paraId="5D8320E9" w14:textId="77777777" w:rsidTr="00724929">
        <w:trPr>
          <w:trHeight w:val="283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63686" w14:textId="40234C76" w:rsidR="00DE167F" w:rsidRDefault="00DE167F" w:rsidP="00F43C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79940104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Médicaments :</w:t>
            </w:r>
          </w:p>
        </w:tc>
        <w:tc>
          <w:tcPr>
            <w:tcW w:w="8092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7965FE80" w14:textId="59525450" w:rsidR="00DE167F" w:rsidRPr="008751E9" w:rsidRDefault="00DE167F" w:rsidP="00F43CE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17CF1" w14:textId="77777777" w:rsidR="00DE167F" w:rsidRDefault="00DE167F" w:rsidP="00F43CE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4CEB" w14:paraId="214359DF" w14:textId="77777777" w:rsidTr="00724929">
        <w:trPr>
          <w:trHeight w:val="283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E36DC" w14:textId="77777777" w:rsidR="00D14CEB" w:rsidRDefault="00D14CEB" w:rsidP="00F43C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50184852" w:edGrp="everyone" w:colFirst="1" w:colLast="1"/>
            <w:permEnd w:id="1979940104"/>
          </w:p>
        </w:tc>
        <w:tc>
          <w:tcPr>
            <w:tcW w:w="8092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60B2C6B9" w14:textId="2084CECC" w:rsidR="00D14CEB" w:rsidRDefault="00D14CEB" w:rsidP="00F43CE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E81B8" w14:textId="77777777" w:rsidR="00D14CEB" w:rsidRDefault="00D14CEB" w:rsidP="00F43CE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550184852"/>
      <w:tr w:rsidR="00DE167F" w14:paraId="587DE0BC" w14:textId="77777777" w:rsidTr="00724929">
        <w:trPr>
          <w:trHeight w:val="283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F48B5" w14:textId="6B799FAD" w:rsidR="00DE167F" w:rsidRPr="00FC0328" w:rsidRDefault="00DE167F" w:rsidP="00F43C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C0328">
              <w:rPr>
                <w:rFonts w:asciiTheme="minorHAnsi" w:hAnsiTheme="minorHAnsi" w:cstheme="minorHAnsi"/>
                <w:sz w:val="20"/>
                <w:szCs w:val="20"/>
              </w:rPr>
              <w:t>Produits naturels :</w:t>
            </w:r>
          </w:p>
        </w:tc>
        <w:tc>
          <w:tcPr>
            <w:tcW w:w="8092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1F4EC78" w14:textId="04809CF2" w:rsidR="00DE167F" w:rsidRDefault="00E131A9" w:rsidP="00F43C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0921998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909219984"/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09196" w14:textId="77777777" w:rsidR="00DE167F" w:rsidRDefault="00DE167F" w:rsidP="00F43CE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4519C" w14:paraId="49AA391C" w14:textId="77777777" w:rsidTr="00DB3BFA">
        <w:trPr>
          <w:gridAfter w:val="1"/>
          <w:wAfter w:w="15" w:type="dxa"/>
          <w:trHeight w:val="435"/>
        </w:trPr>
        <w:tc>
          <w:tcPr>
            <w:tcW w:w="3261" w:type="dxa"/>
            <w:gridSpan w:val="5"/>
            <w:tcBorders>
              <w:top w:val="nil"/>
              <w:left w:val="nil"/>
              <w:bottom w:val="nil"/>
            </w:tcBorders>
            <w:vAlign w:val="bottom"/>
          </w:tcPr>
          <w:p w14:paraId="09C071AF" w14:textId="697F9130" w:rsidR="0044519C" w:rsidRPr="0044519C" w:rsidRDefault="00A73BCA" w:rsidP="00B70D1B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70D1B">
              <w:rPr>
                <w:rFonts w:asciiTheme="minorHAnsi" w:hAnsiTheme="minorHAnsi" w:cstheme="minorHAnsi"/>
                <w:b/>
                <w:i/>
                <w:sz w:val="22"/>
                <w:szCs w:val="20"/>
              </w:rPr>
              <w:t>Autres informations</w:t>
            </w:r>
            <w:r w:rsidR="00DB3BFA">
              <w:rPr>
                <w:rFonts w:asciiTheme="minorHAnsi" w:hAnsiTheme="minorHAnsi" w:cstheme="minorHAnsi"/>
                <w:b/>
                <w:i/>
                <w:sz w:val="22"/>
                <w:szCs w:val="20"/>
              </w:rPr>
              <w:t xml:space="preserve"> pertinentes</w:t>
            </w:r>
            <w:r w:rsidRPr="00B70D1B">
              <w:rPr>
                <w:rFonts w:asciiTheme="minorHAnsi" w:hAnsiTheme="minorHAnsi" w:cstheme="minorHAnsi"/>
                <w:b/>
                <w:i/>
                <w:sz w:val="22"/>
                <w:szCs w:val="20"/>
              </w:rPr>
              <w:t>:</w:t>
            </w:r>
          </w:p>
        </w:tc>
        <w:tc>
          <w:tcPr>
            <w:tcW w:w="6664" w:type="dxa"/>
            <w:tcBorders>
              <w:top w:val="nil"/>
              <w:bottom w:val="single" w:sz="2" w:space="0" w:color="auto"/>
            </w:tcBorders>
            <w:vAlign w:val="bottom"/>
          </w:tcPr>
          <w:p w14:paraId="3B323EC3" w14:textId="398A0BDC" w:rsidR="0044519C" w:rsidRDefault="00E131A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3748460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837484607"/>
          </w:p>
        </w:tc>
        <w:tc>
          <w:tcPr>
            <w:tcW w:w="261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6D5F87A" w14:textId="6DA3AD0A" w:rsidR="0044519C" w:rsidRDefault="0044519C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C09B7C1" w14:textId="6CC54D42" w:rsidR="001C1883" w:rsidRDefault="001C1883"/>
    <w:p w14:paraId="6831C5B9" w14:textId="77777777" w:rsidR="002D2038" w:rsidRDefault="002D2038"/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"/>
        <w:gridCol w:w="317"/>
        <w:gridCol w:w="286"/>
        <w:gridCol w:w="1265"/>
        <w:gridCol w:w="1072"/>
        <w:gridCol w:w="283"/>
        <w:gridCol w:w="1594"/>
        <w:gridCol w:w="283"/>
        <w:gridCol w:w="1242"/>
        <w:gridCol w:w="283"/>
        <w:gridCol w:w="160"/>
        <w:gridCol w:w="282"/>
        <w:gridCol w:w="2540"/>
        <w:gridCol w:w="263"/>
      </w:tblGrid>
      <w:tr w:rsidR="001C1883" w14:paraId="16888202" w14:textId="77777777" w:rsidTr="00501AA7">
        <w:tc>
          <w:tcPr>
            <w:tcW w:w="10186" w:type="dxa"/>
            <w:gridSpan w:val="14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18F038F" w14:textId="0605D2AB" w:rsidR="001C1883" w:rsidRPr="001C1883" w:rsidRDefault="001C1883" w:rsidP="001331A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2038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SERVICES DE SANTÉ </w:t>
            </w:r>
            <w:r w:rsidR="000D755A" w:rsidRPr="002D2038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ET TRAITEMENTS </w:t>
            </w:r>
            <w:r w:rsidRPr="002D2038">
              <w:rPr>
                <w:rFonts w:asciiTheme="minorHAnsi" w:hAnsiTheme="minorHAnsi" w:cstheme="minorHAnsi"/>
                <w:b/>
                <w:sz w:val="22"/>
                <w:szCs w:val="20"/>
              </w:rPr>
              <w:t>POUR LA CONDITION DE COVID LONGUE</w:t>
            </w:r>
          </w:p>
        </w:tc>
      </w:tr>
      <w:tr w:rsidR="001C1883" w14:paraId="4024BB2A" w14:textId="77777777" w:rsidTr="00501AA7">
        <w:trPr>
          <w:trHeight w:val="365"/>
        </w:trPr>
        <w:tc>
          <w:tcPr>
            <w:tcW w:w="9923" w:type="dxa"/>
            <w:gridSpan w:val="13"/>
            <w:tcBorders>
              <w:left w:val="nil"/>
            </w:tcBorders>
            <w:vAlign w:val="bottom"/>
          </w:tcPr>
          <w:p w14:paraId="4B87F0D0" w14:textId="5CB42CCD" w:rsidR="001C1883" w:rsidRPr="001331A9" w:rsidRDefault="00CA3A6C" w:rsidP="00B70D1B">
            <w:pPr>
              <w:spacing w:after="6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70D1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Cochez</w:t>
            </w:r>
            <w:r w:rsidR="003806C6" w:rsidRPr="00B70D1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les principaux t</w:t>
            </w:r>
            <w:r w:rsidR="001C1883" w:rsidRPr="00B70D1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est (radiologie, laboratoire)</w:t>
            </w:r>
            <w:r w:rsidR="003806C6" w:rsidRPr="00B70D1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passés ou à venir en lien avec la COVID longue</w:t>
            </w:r>
            <w:r w:rsidRPr="00B70D1B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 :</w:t>
            </w: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392E4BF5" w14:textId="77777777" w:rsidR="001C1883" w:rsidRDefault="001C1883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8421A" w14:paraId="50217F1E" w14:textId="77777777" w:rsidTr="00501AA7">
        <w:tc>
          <w:tcPr>
            <w:tcW w:w="633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13FDC70A" w14:textId="77777777" w:rsidR="001B4E60" w:rsidRPr="00554AEF" w:rsidRDefault="001B4E6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shd w:val="clear" w:color="auto" w:fill="auto"/>
            <w:vAlign w:val="bottom"/>
          </w:tcPr>
          <w:p w14:paraId="09C98B01" w14:textId="07CC99B5" w:rsidR="001B4E60" w:rsidRPr="00554AEF" w:rsidRDefault="001B4E6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49" w:type="dxa"/>
            <w:gridSpan w:val="3"/>
            <w:tcBorders>
              <w:bottom w:val="nil"/>
            </w:tcBorders>
            <w:shd w:val="clear" w:color="auto" w:fill="E7E6E6" w:themeFill="background2"/>
            <w:vAlign w:val="bottom"/>
          </w:tcPr>
          <w:p w14:paraId="13E64A9B" w14:textId="0ED6D46E" w:rsidR="001B4E60" w:rsidRPr="00554AEF" w:rsidRDefault="001B4E60" w:rsidP="00A400D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4AEF">
              <w:rPr>
                <w:rFonts w:asciiTheme="minorHAnsi" w:hAnsiTheme="minorHAnsi" w:cstheme="minorHAnsi"/>
                <w:b/>
                <w:sz w:val="20"/>
                <w:szCs w:val="20"/>
              </w:rPr>
              <w:t>Spécialité/</w:t>
            </w:r>
            <w:r w:rsidR="00A400D5">
              <w:rPr>
                <w:rFonts w:asciiTheme="minorHAnsi" w:hAnsiTheme="minorHAnsi" w:cstheme="minorHAnsi"/>
                <w:b/>
                <w:sz w:val="20"/>
                <w:szCs w:val="20"/>
              </w:rPr>
              <w:t>problématique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04C8DA5A" w14:textId="11FF2DB7" w:rsidR="001B4E60" w:rsidRPr="00554AEF" w:rsidRDefault="001B4E6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bottom w:val="nil"/>
            </w:tcBorders>
            <w:shd w:val="clear" w:color="auto" w:fill="E7E6E6" w:themeFill="background2"/>
            <w:vAlign w:val="bottom"/>
          </w:tcPr>
          <w:p w14:paraId="4BC7A1D8" w14:textId="2DF06DD8" w:rsidR="001B4E60" w:rsidRPr="00554AEF" w:rsidRDefault="001B4E60" w:rsidP="001B4E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4AEF">
              <w:rPr>
                <w:rFonts w:asciiTheme="minorHAnsi" w:hAnsiTheme="minorHAnsi" w:cstheme="minorHAnsi"/>
                <w:b/>
                <w:sz w:val="20"/>
                <w:szCs w:val="20"/>
              </w:rPr>
              <w:t>Date (approx.)</w:t>
            </w:r>
          </w:p>
        </w:tc>
        <w:tc>
          <w:tcPr>
            <w:tcW w:w="282" w:type="dxa"/>
            <w:shd w:val="clear" w:color="auto" w:fill="auto"/>
            <w:vAlign w:val="bottom"/>
          </w:tcPr>
          <w:p w14:paraId="14A971C7" w14:textId="77777777" w:rsidR="001B4E60" w:rsidRPr="00554AEF" w:rsidRDefault="001B4E6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nil"/>
            </w:tcBorders>
            <w:shd w:val="clear" w:color="auto" w:fill="E7E6E6" w:themeFill="background2"/>
            <w:vAlign w:val="bottom"/>
          </w:tcPr>
          <w:p w14:paraId="286D7175" w14:textId="268F9D32" w:rsidR="001B4E60" w:rsidRPr="00554AEF" w:rsidRDefault="001B4E6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4AEF">
              <w:rPr>
                <w:rFonts w:asciiTheme="minorHAnsi" w:hAnsiTheme="minorHAnsi" w:cstheme="minorHAnsi"/>
                <w:b/>
                <w:sz w:val="20"/>
                <w:szCs w:val="20"/>
              </w:rPr>
              <w:t>Résultat (si connu)</w:t>
            </w:r>
          </w:p>
        </w:tc>
        <w:tc>
          <w:tcPr>
            <w:tcW w:w="263" w:type="dxa"/>
            <w:tcBorders>
              <w:right w:val="nil"/>
            </w:tcBorders>
            <w:shd w:val="clear" w:color="auto" w:fill="auto"/>
            <w:vAlign w:val="bottom"/>
          </w:tcPr>
          <w:p w14:paraId="09A66947" w14:textId="77777777" w:rsidR="001B4E60" w:rsidRPr="00554AEF" w:rsidRDefault="001B4E6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permStart w:id="252847239" w:edGrp="everyone" w:colFirst="0" w:colLast="0"/>
      <w:permStart w:id="1148650410" w:edGrp="everyone" w:colFirst="2" w:colLast="2"/>
      <w:permStart w:id="1344041262" w:edGrp="everyone" w:colFirst="4" w:colLast="4"/>
      <w:permStart w:id="907636554" w:edGrp="everyone" w:colFirst="6" w:colLast="6"/>
      <w:tr w:rsidR="001B4E60" w14:paraId="40D3E6C7" w14:textId="77777777" w:rsidTr="00501AA7">
        <w:trPr>
          <w:trHeight w:val="283"/>
        </w:trPr>
        <w:tc>
          <w:tcPr>
            <w:tcW w:w="633" w:type="dxa"/>
            <w:gridSpan w:val="2"/>
            <w:tcBorders>
              <w:left w:val="nil"/>
            </w:tcBorders>
            <w:vAlign w:val="bottom"/>
          </w:tcPr>
          <w:p w14:paraId="316EBA1D" w14:textId="791146DD" w:rsidR="001B4E60" w:rsidRDefault="00A61F91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4343721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C73DF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1" w:type="dxa"/>
            <w:gridSpan w:val="2"/>
            <w:vAlign w:val="bottom"/>
          </w:tcPr>
          <w:p w14:paraId="7FE6BB01" w14:textId="64BA8E29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Rayon-X</w:t>
            </w:r>
          </w:p>
        </w:tc>
        <w:tc>
          <w:tcPr>
            <w:tcW w:w="2949" w:type="dxa"/>
            <w:gridSpan w:val="3"/>
            <w:tcBorders>
              <w:top w:val="nil"/>
              <w:bottom w:val="single" w:sz="2" w:space="0" w:color="auto"/>
            </w:tcBorders>
            <w:vAlign w:val="bottom"/>
          </w:tcPr>
          <w:p w14:paraId="51A118B6" w14:textId="77777777" w:rsidR="001B4E60" w:rsidRDefault="001B4E60" w:rsidP="00AA44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14:paraId="2C3DE7FE" w14:textId="0C25EBFE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nil"/>
              <w:bottom w:val="single" w:sz="2" w:space="0" w:color="auto"/>
            </w:tcBorders>
            <w:vAlign w:val="bottom"/>
          </w:tcPr>
          <w:p w14:paraId="1A442EF6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Align w:val="bottom"/>
          </w:tcPr>
          <w:p w14:paraId="77C4EAB7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bottom w:val="single" w:sz="2" w:space="0" w:color="auto"/>
            </w:tcBorders>
            <w:vAlign w:val="bottom"/>
          </w:tcPr>
          <w:p w14:paraId="5DF9C800" w14:textId="0D61B0B6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527A81D7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15567372" w:edGrp="everyone" w:colFirst="0" w:colLast="0"/>
      <w:permStart w:id="744885082" w:edGrp="everyone" w:colFirst="2" w:colLast="2"/>
      <w:permStart w:id="1667392657" w:edGrp="everyone" w:colFirst="4" w:colLast="4"/>
      <w:permStart w:id="1561675432" w:edGrp="everyone" w:colFirst="6" w:colLast="6"/>
      <w:permEnd w:id="252847239"/>
      <w:permEnd w:id="1148650410"/>
      <w:permEnd w:id="1344041262"/>
      <w:permEnd w:id="907636554"/>
      <w:tr w:rsidR="001B4E60" w14:paraId="5985D204" w14:textId="77777777" w:rsidTr="00501AA7">
        <w:trPr>
          <w:trHeight w:val="283"/>
        </w:trPr>
        <w:tc>
          <w:tcPr>
            <w:tcW w:w="633" w:type="dxa"/>
            <w:gridSpan w:val="2"/>
            <w:tcBorders>
              <w:left w:val="nil"/>
            </w:tcBorders>
            <w:vAlign w:val="bottom"/>
          </w:tcPr>
          <w:p w14:paraId="2E53A99F" w14:textId="3528960F" w:rsidR="001B4E60" w:rsidRDefault="00A61F91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5091849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C73DF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1" w:type="dxa"/>
            <w:gridSpan w:val="2"/>
            <w:vAlign w:val="bottom"/>
          </w:tcPr>
          <w:p w14:paraId="5A9EFBD2" w14:textId="4E069A64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Scan</w:t>
            </w:r>
          </w:p>
        </w:tc>
        <w:tc>
          <w:tcPr>
            <w:tcW w:w="294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02F96EF" w14:textId="77777777" w:rsidR="001B4E60" w:rsidRDefault="001B4E60" w:rsidP="00AA44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14:paraId="5CBE1B06" w14:textId="449B290A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83F53EC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Align w:val="bottom"/>
          </w:tcPr>
          <w:p w14:paraId="4541CA60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41FAAF9" w14:textId="7C438492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4DEEB440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297232908" w:edGrp="everyone" w:colFirst="0" w:colLast="0"/>
      <w:permStart w:id="1003291956" w:edGrp="everyone" w:colFirst="2" w:colLast="2"/>
      <w:permStart w:id="1450144257" w:edGrp="everyone" w:colFirst="4" w:colLast="4"/>
      <w:permStart w:id="1988506890" w:edGrp="everyone" w:colFirst="6" w:colLast="6"/>
      <w:permEnd w:id="115567372"/>
      <w:permEnd w:id="744885082"/>
      <w:permEnd w:id="1667392657"/>
      <w:permEnd w:id="1561675432"/>
      <w:tr w:rsidR="001B4E60" w14:paraId="29BBF9F6" w14:textId="77777777" w:rsidTr="00501AA7">
        <w:trPr>
          <w:trHeight w:val="283"/>
        </w:trPr>
        <w:tc>
          <w:tcPr>
            <w:tcW w:w="633" w:type="dxa"/>
            <w:gridSpan w:val="2"/>
            <w:tcBorders>
              <w:left w:val="nil"/>
            </w:tcBorders>
            <w:vAlign w:val="bottom"/>
          </w:tcPr>
          <w:p w14:paraId="6086578C" w14:textId="0843300A" w:rsidR="001B4E60" w:rsidRDefault="00A61F91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8574190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C73DF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1" w:type="dxa"/>
            <w:gridSpan w:val="2"/>
            <w:vAlign w:val="bottom"/>
          </w:tcPr>
          <w:p w14:paraId="6F5C2BFA" w14:textId="25DB2D64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IRM</w:t>
            </w:r>
          </w:p>
        </w:tc>
        <w:tc>
          <w:tcPr>
            <w:tcW w:w="2949" w:type="dxa"/>
            <w:gridSpan w:val="3"/>
            <w:tcBorders>
              <w:top w:val="single" w:sz="2" w:space="0" w:color="auto"/>
            </w:tcBorders>
            <w:vAlign w:val="bottom"/>
          </w:tcPr>
          <w:p w14:paraId="1CD986A1" w14:textId="4BB014E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14:paraId="3AFCE36D" w14:textId="484D3DE4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2FCE118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Align w:val="bottom"/>
          </w:tcPr>
          <w:p w14:paraId="45D7A171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E8B0609" w14:textId="4697BA6C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600E9020" w14:textId="634CA60C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277171375" w:edGrp="everyone" w:colFirst="0" w:colLast="0"/>
      <w:permStart w:id="1894280538" w:edGrp="everyone" w:colFirst="2" w:colLast="2"/>
      <w:permStart w:id="997136983" w:edGrp="everyone" w:colFirst="4" w:colLast="4"/>
      <w:permStart w:id="653148618" w:edGrp="everyone" w:colFirst="6" w:colLast="6"/>
      <w:permEnd w:id="297232908"/>
      <w:permEnd w:id="1003291956"/>
      <w:permEnd w:id="1450144257"/>
      <w:permEnd w:id="1988506890"/>
      <w:tr w:rsidR="001B4E60" w14:paraId="768F4FBE" w14:textId="77777777" w:rsidTr="00501AA7">
        <w:trPr>
          <w:trHeight w:val="283"/>
        </w:trPr>
        <w:tc>
          <w:tcPr>
            <w:tcW w:w="633" w:type="dxa"/>
            <w:gridSpan w:val="2"/>
            <w:tcBorders>
              <w:left w:val="nil"/>
            </w:tcBorders>
            <w:vAlign w:val="bottom"/>
          </w:tcPr>
          <w:p w14:paraId="7270E141" w14:textId="52C3508D" w:rsidR="001B4E60" w:rsidRDefault="00A61F91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0209054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C73DF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1" w:type="dxa"/>
            <w:gridSpan w:val="2"/>
            <w:vAlign w:val="bottom"/>
          </w:tcPr>
          <w:p w14:paraId="6F7E6469" w14:textId="6B452A35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Échographie</w:t>
            </w:r>
          </w:p>
        </w:tc>
        <w:tc>
          <w:tcPr>
            <w:tcW w:w="2949" w:type="dxa"/>
            <w:gridSpan w:val="3"/>
            <w:tcBorders>
              <w:top w:val="single" w:sz="2" w:space="0" w:color="auto"/>
            </w:tcBorders>
            <w:vAlign w:val="bottom"/>
          </w:tcPr>
          <w:p w14:paraId="5EDEFC44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14:paraId="2B809ABD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E64DF6B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Align w:val="bottom"/>
          </w:tcPr>
          <w:p w14:paraId="2E231A33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FBD1CEC" w14:textId="726BD6FA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150B88E4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228828757" w:edGrp="everyone" w:colFirst="0" w:colLast="0"/>
      <w:permStart w:id="235551734" w:edGrp="everyone" w:colFirst="2" w:colLast="2"/>
      <w:permStart w:id="939938425" w:edGrp="everyone" w:colFirst="4" w:colLast="4"/>
      <w:permStart w:id="1767648434" w:edGrp="everyone" w:colFirst="6" w:colLast="6"/>
      <w:permEnd w:id="277171375"/>
      <w:permEnd w:id="1894280538"/>
      <w:permEnd w:id="997136983"/>
      <w:permEnd w:id="653148618"/>
      <w:tr w:rsidR="00A66E3D" w14:paraId="290D7E8C" w14:textId="77777777" w:rsidTr="00501AA7">
        <w:trPr>
          <w:trHeight w:val="283"/>
        </w:trPr>
        <w:tc>
          <w:tcPr>
            <w:tcW w:w="633" w:type="dxa"/>
            <w:gridSpan w:val="2"/>
            <w:tcBorders>
              <w:left w:val="nil"/>
            </w:tcBorders>
            <w:vAlign w:val="bottom"/>
          </w:tcPr>
          <w:p w14:paraId="0D9DFC87" w14:textId="08572575" w:rsidR="00A66E3D" w:rsidRDefault="00A61F91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7270298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A66E3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1" w:type="dxa"/>
            <w:gridSpan w:val="2"/>
            <w:vAlign w:val="bottom"/>
          </w:tcPr>
          <w:p w14:paraId="00ED7A5F" w14:textId="2A30D51A" w:rsidR="00A66E3D" w:rsidRDefault="00A66E3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ECG</w:t>
            </w:r>
          </w:p>
        </w:tc>
        <w:tc>
          <w:tcPr>
            <w:tcW w:w="2949" w:type="dxa"/>
            <w:gridSpan w:val="3"/>
            <w:tcBorders>
              <w:top w:val="single" w:sz="2" w:space="0" w:color="auto"/>
            </w:tcBorders>
            <w:vAlign w:val="bottom"/>
          </w:tcPr>
          <w:p w14:paraId="317C5240" w14:textId="77777777" w:rsidR="00A66E3D" w:rsidRDefault="00A66E3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14:paraId="096C1C86" w14:textId="77777777" w:rsidR="00A66E3D" w:rsidRDefault="00A66E3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38EF34C" w14:textId="77777777" w:rsidR="00A66E3D" w:rsidRDefault="00A66E3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Align w:val="bottom"/>
          </w:tcPr>
          <w:p w14:paraId="6E1865B0" w14:textId="77777777" w:rsidR="00A66E3D" w:rsidRDefault="00A66E3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902068A" w14:textId="77777777" w:rsidR="00A66E3D" w:rsidRDefault="00A66E3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1DC1A617" w14:textId="77777777" w:rsidR="00A66E3D" w:rsidRDefault="00A66E3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937188338" w:edGrp="everyone" w:colFirst="0" w:colLast="0"/>
      <w:permStart w:id="496385849" w:edGrp="everyone" w:colFirst="2" w:colLast="2"/>
      <w:permStart w:id="1216245088" w:edGrp="everyone" w:colFirst="4" w:colLast="4"/>
      <w:permStart w:id="1104301722" w:edGrp="everyone" w:colFirst="6" w:colLast="6"/>
      <w:permEnd w:id="1228828757"/>
      <w:permEnd w:id="235551734"/>
      <w:permEnd w:id="939938425"/>
      <w:permEnd w:id="1767648434"/>
      <w:tr w:rsidR="001B4E60" w14:paraId="5C1DBE0E" w14:textId="77777777" w:rsidTr="00501AA7">
        <w:trPr>
          <w:trHeight w:val="283"/>
        </w:trPr>
        <w:tc>
          <w:tcPr>
            <w:tcW w:w="633" w:type="dxa"/>
            <w:gridSpan w:val="2"/>
            <w:tcBorders>
              <w:left w:val="nil"/>
            </w:tcBorders>
            <w:vAlign w:val="bottom"/>
          </w:tcPr>
          <w:p w14:paraId="447D026A" w14:textId="53CB9497" w:rsidR="001B4E60" w:rsidRDefault="00A61F91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0650067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C73DF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1" w:type="dxa"/>
            <w:gridSpan w:val="2"/>
            <w:vAlign w:val="bottom"/>
          </w:tcPr>
          <w:p w14:paraId="0AD282A3" w14:textId="4E95277E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Prise de sang</w:t>
            </w:r>
          </w:p>
        </w:tc>
        <w:tc>
          <w:tcPr>
            <w:tcW w:w="294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8EA70CB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14:paraId="64F603D2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132E9DE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Align w:val="bottom"/>
          </w:tcPr>
          <w:p w14:paraId="6B0F7CBF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CFD7497" w14:textId="0661A54F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326EB4E0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7916407" w:edGrp="everyone" w:colFirst="0" w:colLast="0"/>
      <w:permStart w:id="1224357716" w:edGrp="everyone" w:colFirst="2" w:colLast="2"/>
      <w:permStart w:id="1927825485" w:edGrp="everyone" w:colFirst="4" w:colLast="4"/>
      <w:permStart w:id="722032916" w:edGrp="everyone" w:colFirst="6" w:colLast="6"/>
      <w:permEnd w:id="1937188338"/>
      <w:permEnd w:id="496385849"/>
      <w:permEnd w:id="1216245088"/>
      <w:permEnd w:id="1104301722"/>
      <w:tr w:rsidR="00C73DFD" w14:paraId="632987EB" w14:textId="77777777" w:rsidTr="00501AA7">
        <w:trPr>
          <w:trHeight w:val="283"/>
        </w:trPr>
        <w:tc>
          <w:tcPr>
            <w:tcW w:w="633" w:type="dxa"/>
            <w:gridSpan w:val="2"/>
            <w:tcBorders>
              <w:left w:val="nil"/>
            </w:tcBorders>
            <w:vAlign w:val="bottom"/>
          </w:tcPr>
          <w:p w14:paraId="667B35D0" w14:textId="3E0E6DAF" w:rsidR="00C73DFD" w:rsidRDefault="00A61F91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9907546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C85A3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1" w:type="dxa"/>
            <w:gridSpan w:val="2"/>
            <w:vAlign w:val="bottom"/>
          </w:tcPr>
          <w:p w14:paraId="1FCC4E7F" w14:textId="353F3048" w:rsidR="00C73DFD" w:rsidRDefault="00C73DF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</w:t>
            </w:r>
            <w:r w:rsidR="00426AA2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</w:tc>
        <w:tc>
          <w:tcPr>
            <w:tcW w:w="294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BEC211F" w14:textId="77777777" w:rsidR="00C73DFD" w:rsidRDefault="00C73DF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14:paraId="2CBF8AF0" w14:textId="77777777" w:rsidR="00C73DFD" w:rsidRDefault="00C73DF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B41E996" w14:textId="77777777" w:rsidR="00C73DFD" w:rsidRDefault="00C73DF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Align w:val="bottom"/>
          </w:tcPr>
          <w:p w14:paraId="3AAAF583" w14:textId="77777777" w:rsidR="00C73DFD" w:rsidRDefault="00C73DF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B996A25" w14:textId="77777777" w:rsidR="00C73DFD" w:rsidRDefault="00C73DF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5789F930" w14:textId="77777777" w:rsidR="00C73DFD" w:rsidRDefault="00C73DF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7916407"/>
      <w:permEnd w:id="1224357716"/>
      <w:permEnd w:id="1927825485"/>
      <w:permEnd w:id="722032916"/>
      <w:tr w:rsidR="009264EC" w14:paraId="56F17DA7" w14:textId="77777777" w:rsidTr="004245B3">
        <w:trPr>
          <w:trHeight w:val="670"/>
        </w:trPr>
        <w:tc>
          <w:tcPr>
            <w:tcW w:w="10186" w:type="dxa"/>
            <w:gridSpan w:val="14"/>
            <w:tcBorders>
              <w:left w:val="nil"/>
              <w:right w:val="nil"/>
            </w:tcBorders>
            <w:vAlign w:val="bottom"/>
          </w:tcPr>
          <w:p w14:paraId="6811B8EA" w14:textId="61620815" w:rsidR="002F3DAF" w:rsidRDefault="003806C6" w:rsidP="002F3DAF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Indiquez les principaux </w:t>
            </w:r>
            <w:r w:rsidR="009264EC" w:rsidRPr="009264E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traitements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en lien avec la</w:t>
            </w:r>
            <w:r w:rsidR="009264EC" w:rsidRPr="009264E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COVID longue</w:t>
            </w:r>
            <w:r w:rsidR="002F3DA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C32DE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(débutés, terminés, à venir)</w:t>
            </w:r>
            <w:r w:rsidR="00CA3A6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 :</w:t>
            </w:r>
          </w:p>
          <w:p w14:paraId="11A736E4" w14:textId="1F02F4C3" w:rsidR="009264EC" w:rsidRPr="00EE4CFF" w:rsidRDefault="002F3DAF" w:rsidP="004245B3">
            <w:pPr>
              <w:spacing w:after="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E4CFF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C32DE1">
              <w:rPr>
                <w:rFonts w:asciiTheme="minorHAnsi" w:hAnsiTheme="minorHAnsi" w:cstheme="minorHAnsi"/>
                <w:i/>
                <w:sz w:val="20"/>
                <w:szCs w:val="20"/>
              </w:rPr>
              <w:t>M</w:t>
            </w:r>
            <w:r w:rsidRPr="00EE4CFF">
              <w:rPr>
                <w:rFonts w:asciiTheme="minorHAnsi" w:hAnsiTheme="minorHAnsi" w:cstheme="minorHAnsi"/>
                <w:i/>
                <w:sz w:val="20"/>
                <w:szCs w:val="20"/>
              </w:rPr>
              <w:t>édecin spécialiste, ergothérapie, physiothérapie, psychologie, travail social, ostéopathie, massothérapie, etc.)</w:t>
            </w:r>
          </w:p>
        </w:tc>
      </w:tr>
      <w:tr w:rsidR="00D31B90" w14:paraId="5A04F944" w14:textId="77777777" w:rsidTr="00501AA7">
        <w:tc>
          <w:tcPr>
            <w:tcW w:w="316" w:type="dxa"/>
            <w:tcBorders>
              <w:left w:val="nil"/>
            </w:tcBorders>
            <w:shd w:val="clear" w:color="auto" w:fill="auto"/>
            <w:vAlign w:val="bottom"/>
          </w:tcPr>
          <w:p w14:paraId="148C15DE" w14:textId="3AF138D2" w:rsidR="00D31B90" w:rsidRPr="00554AEF" w:rsidRDefault="00D31B9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40" w:type="dxa"/>
            <w:gridSpan w:val="4"/>
            <w:tcBorders>
              <w:bottom w:val="nil"/>
            </w:tcBorders>
            <w:shd w:val="clear" w:color="auto" w:fill="E7E6E6" w:themeFill="background2"/>
            <w:vAlign w:val="bottom"/>
          </w:tcPr>
          <w:p w14:paraId="41E96AAF" w14:textId="76A79296" w:rsidR="00D31B90" w:rsidRPr="00554AEF" w:rsidRDefault="00D31B9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Suivi professionnel</w:t>
            </w:r>
            <w:r w:rsidR="00C538C1">
              <w:rPr>
                <w:rFonts w:asciiTheme="minorHAnsi" w:hAnsiTheme="minorHAnsi" w:cstheme="minorHAnsi"/>
                <w:b/>
                <w:sz w:val="20"/>
                <w:szCs w:val="20"/>
              </w:rPr>
              <w:t>/discipline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2AE9258" w14:textId="77777777" w:rsidR="00D31B90" w:rsidRPr="00554AEF" w:rsidRDefault="00D31B9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bottom w:val="nil"/>
            </w:tcBorders>
            <w:shd w:val="clear" w:color="auto" w:fill="E7E6E6" w:themeFill="background2"/>
            <w:vAlign w:val="bottom"/>
          </w:tcPr>
          <w:p w14:paraId="6E30FA7B" w14:textId="7A34D452" w:rsidR="00D31B90" w:rsidRPr="00554AEF" w:rsidRDefault="00D31B90" w:rsidP="002F3DA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Nom du professionnel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95AE82" w14:textId="77777777" w:rsidR="00D31B90" w:rsidRPr="00554AEF" w:rsidRDefault="00D31B9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82" w:type="dxa"/>
            <w:gridSpan w:val="3"/>
            <w:shd w:val="clear" w:color="auto" w:fill="E7E6E6" w:themeFill="background2"/>
            <w:vAlign w:val="bottom"/>
          </w:tcPr>
          <w:p w14:paraId="0177721D" w14:textId="49503BB5" w:rsidR="00D31B90" w:rsidRPr="00554AEF" w:rsidRDefault="00D31B9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4AEF">
              <w:rPr>
                <w:rFonts w:asciiTheme="minorHAnsi" w:hAnsiTheme="minorHAnsi" w:cstheme="minorHAnsi"/>
                <w:b/>
                <w:sz w:val="20"/>
                <w:szCs w:val="20"/>
              </w:rPr>
              <w:t>Date (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débuté/terminé/prévu)</w:t>
            </w:r>
          </w:p>
        </w:tc>
        <w:tc>
          <w:tcPr>
            <w:tcW w:w="263" w:type="dxa"/>
            <w:tcBorders>
              <w:right w:val="nil"/>
            </w:tcBorders>
            <w:shd w:val="clear" w:color="auto" w:fill="auto"/>
            <w:vAlign w:val="bottom"/>
          </w:tcPr>
          <w:p w14:paraId="5E6168F9" w14:textId="77777777" w:rsidR="00D31B90" w:rsidRPr="00554AEF" w:rsidRDefault="00D31B9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31B90" w14:paraId="2FD4C487" w14:textId="77777777" w:rsidTr="00501AA7">
        <w:trPr>
          <w:trHeight w:val="283"/>
        </w:trPr>
        <w:tc>
          <w:tcPr>
            <w:tcW w:w="316" w:type="dxa"/>
            <w:tcBorders>
              <w:left w:val="nil"/>
            </w:tcBorders>
            <w:vAlign w:val="bottom"/>
          </w:tcPr>
          <w:p w14:paraId="0A2244F7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140477517" w:edGrp="everyone" w:colFirst="1" w:colLast="1"/>
            <w:permStart w:id="1389309139" w:edGrp="everyone" w:colFirst="3" w:colLast="3"/>
            <w:permStart w:id="71045774" w:edGrp="everyone" w:colFirst="5" w:colLast="5"/>
          </w:p>
        </w:tc>
        <w:tc>
          <w:tcPr>
            <w:tcW w:w="2940" w:type="dxa"/>
            <w:gridSpan w:val="4"/>
            <w:tcBorders>
              <w:top w:val="nil"/>
              <w:bottom w:val="single" w:sz="2" w:space="0" w:color="auto"/>
            </w:tcBorders>
            <w:vAlign w:val="bottom"/>
          </w:tcPr>
          <w:p w14:paraId="5E24D061" w14:textId="014D3621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455B11CC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single" w:sz="2" w:space="0" w:color="auto"/>
            </w:tcBorders>
            <w:vAlign w:val="bottom"/>
          </w:tcPr>
          <w:p w14:paraId="51C6A2EA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3B6E4382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2" w:type="dxa"/>
            <w:gridSpan w:val="3"/>
            <w:tcBorders>
              <w:top w:val="nil"/>
              <w:bottom w:val="single" w:sz="2" w:space="0" w:color="auto"/>
            </w:tcBorders>
            <w:vAlign w:val="bottom"/>
          </w:tcPr>
          <w:p w14:paraId="417ABB50" w14:textId="1FD8779C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1C70D62A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1B90" w14:paraId="08E1F9A5" w14:textId="77777777" w:rsidTr="00501AA7">
        <w:trPr>
          <w:trHeight w:val="283"/>
        </w:trPr>
        <w:tc>
          <w:tcPr>
            <w:tcW w:w="316" w:type="dxa"/>
            <w:tcBorders>
              <w:left w:val="nil"/>
            </w:tcBorders>
            <w:vAlign w:val="bottom"/>
          </w:tcPr>
          <w:p w14:paraId="770006AA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96414857" w:edGrp="everyone" w:colFirst="1" w:colLast="1"/>
            <w:permStart w:id="397615743" w:edGrp="everyone" w:colFirst="3" w:colLast="3"/>
            <w:permStart w:id="822088669" w:edGrp="everyone" w:colFirst="5" w:colLast="5"/>
            <w:permEnd w:id="2140477517"/>
            <w:permEnd w:id="1389309139"/>
            <w:permEnd w:id="71045774"/>
          </w:p>
        </w:tc>
        <w:tc>
          <w:tcPr>
            <w:tcW w:w="294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208AF3D" w14:textId="345D367C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42377606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4B7AD3A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56623BEA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8D9D2DC" w14:textId="4E7158D0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377B1BB0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1B90" w14:paraId="03613054" w14:textId="77777777" w:rsidTr="00501AA7">
        <w:trPr>
          <w:trHeight w:val="283"/>
        </w:trPr>
        <w:tc>
          <w:tcPr>
            <w:tcW w:w="316" w:type="dxa"/>
            <w:tcBorders>
              <w:left w:val="nil"/>
            </w:tcBorders>
            <w:vAlign w:val="bottom"/>
          </w:tcPr>
          <w:p w14:paraId="56FA7CFB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60722195" w:edGrp="everyone" w:colFirst="1" w:colLast="1"/>
            <w:permStart w:id="1915705829" w:edGrp="everyone" w:colFirst="3" w:colLast="3"/>
            <w:permStart w:id="1631128952" w:edGrp="everyone" w:colFirst="5" w:colLast="5"/>
            <w:permEnd w:id="1596414857"/>
            <w:permEnd w:id="397615743"/>
            <w:permEnd w:id="822088669"/>
          </w:p>
        </w:tc>
        <w:tc>
          <w:tcPr>
            <w:tcW w:w="294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61DC332" w14:textId="00584FD0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5ED6106E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5413FCD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5B7125D1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262D6F7" w14:textId="6D6905CB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44DD931A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1B90" w14:paraId="4BABB502" w14:textId="77777777" w:rsidTr="004245B3">
        <w:trPr>
          <w:trHeight w:val="283"/>
        </w:trPr>
        <w:tc>
          <w:tcPr>
            <w:tcW w:w="316" w:type="dxa"/>
            <w:tcBorders>
              <w:left w:val="nil"/>
              <w:bottom w:val="nil"/>
            </w:tcBorders>
            <w:vAlign w:val="bottom"/>
          </w:tcPr>
          <w:p w14:paraId="17BEF81F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41092619" w:edGrp="everyone" w:colFirst="1" w:colLast="1"/>
            <w:permStart w:id="802374888" w:edGrp="everyone" w:colFirst="3" w:colLast="3"/>
            <w:permStart w:id="537531186" w:edGrp="everyone" w:colFirst="5" w:colLast="5"/>
            <w:permEnd w:id="360722195"/>
            <w:permEnd w:id="1915705829"/>
            <w:permEnd w:id="1631128952"/>
          </w:p>
        </w:tc>
        <w:tc>
          <w:tcPr>
            <w:tcW w:w="294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6BB4511" w14:textId="1A1AF894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59554A22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809D398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0D696EAA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2252703" w14:textId="71101B9A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bottom w:val="nil"/>
              <w:right w:val="nil"/>
            </w:tcBorders>
            <w:vAlign w:val="bottom"/>
          </w:tcPr>
          <w:p w14:paraId="5656669F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1B90" w14:paraId="06C6915D" w14:textId="77777777" w:rsidTr="004245B3">
        <w:trPr>
          <w:trHeight w:val="283"/>
        </w:trPr>
        <w:tc>
          <w:tcPr>
            <w:tcW w:w="316" w:type="dxa"/>
            <w:tcBorders>
              <w:top w:val="nil"/>
              <w:left w:val="nil"/>
              <w:bottom w:val="nil"/>
            </w:tcBorders>
            <w:vAlign w:val="bottom"/>
          </w:tcPr>
          <w:p w14:paraId="0F039741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9762923" w:edGrp="everyone" w:colFirst="1" w:colLast="1"/>
            <w:permStart w:id="2030332847" w:edGrp="everyone" w:colFirst="3" w:colLast="3"/>
            <w:permStart w:id="2119452592" w:edGrp="everyone" w:colFirst="5" w:colLast="5"/>
            <w:permEnd w:id="1341092619"/>
            <w:permEnd w:id="802374888"/>
            <w:permEnd w:id="537531186"/>
          </w:p>
        </w:tc>
        <w:tc>
          <w:tcPr>
            <w:tcW w:w="294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C67B510" w14:textId="61A8424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419A04EC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CBBB0F8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388108EF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F81FC12" w14:textId="11FFE1A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bottom w:val="nil"/>
              <w:right w:val="nil"/>
            </w:tcBorders>
            <w:vAlign w:val="bottom"/>
          </w:tcPr>
          <w:p w14:paraId="28B01947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99762923"/>
      <w:permEnd w:id="2030332847"/>
      <w:permEnd w:id="2119452592"/>
      <w:tr w:rsidR="002200CB" w14:paraId="66780BC1" w14:textId="77777777" w:rsidTr="00174821">
        <w:trPr>
          <w:trHeight w:val="377"/>
        </w:trPr>
        <w:tc>
          <w:tcPr>
            <w:tcW w:w="919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606B6F78" w14:textId="45C8183D" w:rsidR="002200CB" w:rsidRPr="0044519C" w:rsidRDefault="00624FE3" w:rsidP="00AB7291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4519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Autre</w:t>
            </w:r>
            <w:r w:rsidR="0044519C" w:rsidRPr="0044519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</w:t>
            </w:r>
            <w:r w:rsidR="002200CB" w:rsidRPr="0044519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 :</w:t>
            </w:r>
          </w:p>
        </w:tc>
        <w:tc>
          <w:tcPr>
            <w:tcW w:w="9004" w:type="dxa"/>
            <w:gridSpan w:val="10"/>
            <w:tcBorders>
              <w:top w:val="nil"/>
              <w:bottom w:val="single" w:sz="2" w:space="0" w:color="auto"/>
            </w:tcBorders>
            <w:vAlign w:val="bottom"/>
          </w:tcPr>
          <w:p w14:paraId="32502A02" w14:textId="3301E8EC" w:rsidR="002200CB" w:rsidRDefault="002200CB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48685B01" w14:textId="77777777" w:rsidR="002200CB" w:rsidRDefault="002200CB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00CB" w14:paraId="66718A1F" w14:textId="77777777" w:rsidTr="00174821">
        <w:tc>
          <w:tcPr>
            <w:tcW w:w="919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6EB2EE6E" w14:textId="77777777" w:rsidR="002200CB" w:rsidRDefault="002200CB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4" w:type="dxa"/>
            <w:gridSpan w:val="10"/>
            <w:tcBorders>
              <w:top w:val="nil"/>
              <w:bottom w:val="single" w:sz="2" w:space="0" w:color="auto"/>
            </w:tcBorders>
            <w:vAlign w:val="bottom"/>
          </w:tcPr>
          <w:p w14:paraId="6171D504" w14:textId="77777777" w:rsidR="002200CB" w:rsidRDefault="002200CB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6705D963" w14:textId="77777777" w:rsidR="002200CB" w:rsidRDefault="002200CB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C358643" w14:textId="00212CB2" w:rsidR="00E03727" w:rsidRDefault="00E03727">
      <w:pPr>
        <w:rPr>
          <w:rFonts w:asciiTheme="minorHAnsi" w:hAnsiTheme="minorHAnsi" w:cstheme="minorHAnsi"/>
          <w:sz w:val="20"/>
          <w:szCs w:val="20"/>
        </w:rPr>
      </w:pPr>
    </w:p>
    <w:p w14:paraId="13BC673B" w14:textId="77777777" w:rsidR="0046771A" w:rsidRDefault="0046771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888"/>
        <w:gridCol w:w="900"/>
        <w:gridCol w:w="741"/>
        <w:gridCol w:w="1255"/>
      </w:tblGrid>
      <w:tr w:rsidR="008F76CF" w:rsidRPr="001625A7" w14:paraId="2CEC4A6A" w14:textId="77777777" w:rsidTr="008F76CF">
        <w:trPr>
          <w:trHeight w:val="170"/>
        </w:trPr>
        <w:tc>
          <w:tcPr>
            <w:tcW w:w="10186" w:type="dxa"/>
            <w:gridSpan w:val="5"/>
            <w:shd w:val="clear" w:color="auto" w:fill="D9D9D9" w:themeFill="background1" w:themeFillShade="D9"/>
            <w:vAlign w:val="bottom"/>
          </w:tcPr>
          <w:p w14:paraId="2BA9D20F" w14:textId="59D7F4DC" w:rsidR="008F76CF" w:rsidRPr="008F76CF" w:rsidRDefault="008F76CF" w:rsidP="008F76CF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2038">
              <w:rPr>
                <w:rFonts w:asciiTheme="minorHAnsi" w:hAnsiTheme="minorHAnsi" w:cstheme="minorHAnsi"/>
                <w:b/>
                <w:sz w:val="22"/>
                <w:szCs w:val="20"/>
              </w:rPr>
              <w:t>SIGNATURE</w:t>
            </w:r>
          </w:p>
        </w:tc>
      </w:tr>
      <w:permStart w:id="1866886527" w:edGrp="everyone"/>
      <w:permStart w:id="891184085" w:edGrp="everyone" w:colFirst="3" w:colLast="3"/>
      <w:permStart w:id="1646486293" w:edGrp="everyone" w:colFirst="1" w:colLast="1"/>
      <w:tr w:rsidR="00B62B40" w:rsidRPr="001625A7" w14:paraId="45C56CF5" w14:textId="77777777" w:rsidTr="00B62B40">
        <w:trPr>
          <w:trHeight w:val="343"/>
        </w:trPr>
        <w:tc>
          <w:tcPr>
            <w:tcW w:w="3402" w:type="dxa"/>
            <w:vAlign w:val="bottom"/>
          </w:tcPr>
          <w:p w14:paraId="6B00AFF2" w14:textId="5CE5F071" w:rsidR="00B62B40" w:rsidRPr="001625A7" w:rsidRDefault="00A61F91" w:rsidP="005126D9">
            <w:pPr>
              <w:keepNext/>
              <w:tabs>
                <w:tab w:val="left" w:pos="770"/>
              </w:tabs>
              <w:ind w:right="-1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681287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B62B4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62B40" w:rsidRPr="00C85A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866886527"/>
            <w:r w:rsidR="00B62B40" w:rsidRPr="00C85A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Formulaire complété en ligne </w:t>
            </w:r>
            <w:r w:rsidR="00B62B40" w:rsidRPr="005F0AD4">
              <w:rPr>
                <w:rFonts w:asciiTheme="minorHAnsi" w:hAnsiTheme="minorHAnsi" w:cstheme="minorHAnsi"/>
                <w:b/>
                <w:sz w:val="20"/>
                <w:szCs w:val="20"/>
              </w:rPr>
              <w:t>par</w:t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  <w:vAlign w:val="bottom"/>
          </w:tcPr>
          <w:p w14:paraId="61ABCCFE" w14:textId="38DDB63E" w:rsidR="00B62B40" w:rsidRPr="00734B53" w:rsidRDefault="00B62B40" w:rsidP="00926396">
            <w:pPr>
              <w:keepNext/>
              <w:tabs>
                <w:tab w:val="left" w:pos="770"/>
              </w:tabs>
              <w:ind w:left="-106"/>
              <w:rPr>
                <w:rFonts w:asciiTheme="minorHAnsi" w:hAnsiTheme="minorHAnsi" w:cstheme="minorHAnsi"/>
                <w:sz w:val="20"/>
                <w:szCs w:val="20"/>
              </w:rPr>
            </w:pPr>
            <w:r w:rsidRPr="00734B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41" w:type="dxa"/>
            <w:vAlign w:val="bottom"/>
          </w:tcPr>
          <w:p w14:paraId="153F6644" w14:textId="2EEE6AC9" w:rsidR="00B62B40" w:rsidRPr="001625A7" w:rsidRDefault="00B62B40" w:rsidP="005F0AD4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5A33">
              <w:rPr>
                <w:rFonts w:asciiTheme="minorHAnsi" w:hAnsiTheme="minorHAnsi" w:cstheme="minorHAnsi"/>
                <w:b/>
                <w:sz w:val="20"/>
                <w:szCs w:val="20"/>
              </w:rPr>
              <w:t>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115130514"/>
            <w:placeholder>
              <w:docPart w:val="951301D80876434F8C8D33065E23F7F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bottom"/>
              </w:tcPr>
              <w:p w14:paraId="16E40CA2" w14:textId="78EFC8F1" w:rsidR="00B62B40" w:rsidRPr="00734B53" w:rsidRDefault="00B62B40" w:rsidP="005F0AD4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34B5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5F0AD4" w:rsidRPr="001625A7" w14:paraId="2AF3E7F9" w14:textId="77777777" w:rsidTr="00B66B58">
        <w:trPr>
          <w:trHeight w:val="469"/>
        </w:trPr>
        <w:tc>
          <w:tcPr>
            <w:tcW w:w="3402" w:type="dxa"/>
            <w:vAlign w:val="bottom"/>
          </w:tcPr>
          <w:p w14:paraId="6033CF59" w14:textId="246FC412" w:rsidR="005F0AD4" w:rsidRPr="001625A7" w:rsidRDefault="005F0AD4" w:rsidP="005F0AD4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6077066" w:edGrp="everyone" w:colFirst="3" w:colLast="3"/>
            <w:permStart w:id="1951279943" w:edGrp="everyone" w:colFirst="1" w:colLast="1"/>
            <w:permEnd w:id="891184085"/>
            <w:permEnd w:id="1646486293"/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>Signature de l’usager</w:t>
            </w:r>
            <w:r w:rsidR="009D60DA">
              <w:rPr>
                <w:rFonts w:asciiTheme="minorHAnsi" w:hAnsiTheme="minorHAnsi" w:cstheme="minorHAnsi"/>
                <w:b/>
                <w:sz w:val="20"/>
                <w:szCs w:val="20"/>
              </w:rPr>
              <w:t>.ère</w:t>
            </w:r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3888" w:type="dxa"/>
            <w:tcBorders>
              <w:bottom w:val="single" w:sz="4" w:space="0" w:color="auto"/>
            </w:tcBorders>
            <w:vAlign w:val="bottom"/>
          </w:tcPr>
          <w:p w14:paraId="19219836" w14:textId="77777777" w:rsidR="005F0AD4" w:rsidRPr="001625A7" w:rsidRDefault="005F0AD4" w:rsidP="005F0AD4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14:paraId="6486963A" w14:textId="77777777" w:rsidR="005F0AD4" w:rsidRPr="001625A7" w:rsidRDefault="005F0AD4" w:rsidP="005F0AD4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47515551"/>
            <w:placeholder>
              <w:docPart w:val="8D8E1FB3F51C4AB4857C745EB63DD95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996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27B8F768" w14:textId="77777777" w:rsidR="005F0AD4" w:rsidRPr="001625A7" w:rsidRDefault="005F0AD4" w:rsidP="005F0AD4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5F0AD4" w:rsidRPr="001625A7" w14:paraId="78B72F42" w14:textId="77777777" w:rsidTr="00B66B58">
        <w:trPr>
          <w:trHeight w:val="552"/>
        </w:trPr>
        <w:tc>
          <w:tcPr>
            <w:tcW w:w="3402" w:type="dxa"/>
            <w:vAlign w:val="bottom"/>
          </w:tcPr>
          <w:p w14:paraId="1FEA8CE6" w14:textId="77777777" w:rsidR="005F0AD4" w:rsidRPr="001625A7" w:rsidRDefault="005F0AD4" w:rsidP="005F0AD4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93480846" w:edGrp="everyone" w:colFirst="3" w:colLast="3"/>
            <w:permStart w:id="1541613262" w:edGrp="everyone" w:colFirst="1" w:colLast="1"/>
            <w:permEnd w:id="66077066"/>
            <w:permEnd w:id="1951279943"/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>Signature de l’intervenant :</w:t>
            </w: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94DBDC" w14:textId="05CF345D" w:rsidR="005F0AD4" w:rsidRPr="001625A7" w:rsidRDefault="005F0AD4" w:rsidP="005F0AD4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14:paraId="745EA83F" w14:textId="77777777" w:rsidR="005F0AD4" w:rsidRPr="001625A7" w:rsidRDefault="005F0AD4" w:rsidP="005F0AD4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56617414"/>
            <w:placeholder>
              <w:docPart w:val="8D8E1FB3F51C4AB4857C745EB63DD95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99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5F80603" w14:textId="77777777" w:rsidR="005F0AD4" w:rsidRPr="001625A7" w:rsidRDefault="005F0AD4" w:rsidP="005F0AD4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permEnd w:id="1093480846"/>
      <w:permEnd w:id="1541613262"/>
    </w:tbl>
    <w:p w14:paraId="18CD56EF" w14:textId="0F4A0CF3" w:rsidR="0046771A" w:rsidRDefault="0046771A" w:rsidP="00C85A33">
      <w:pPr>
        <w:keepNext/>
        <w:tabs>
          <w:tab w:val="left" w:pos="770"/>
        </w:tabs>
        <w:rPr>
          <w:rFonts w:asciiTheme="minorHAnsi" w:hAnsiTheme="minorHAnsi" w:cstheme="minorHAnsi"/>
          <w:i/>
          <w:sz w:val="20"/>
          <w:szCs w:val="20"/>
        </w:rPr>
      </w:pPr>
    </w:p>
    <w:p w14:paraId="26DF7BDA" w14:textId="31921160" w:rsidR="0039226F" w:rsidRPr="0046771A" w:rsidRDefault="0046771A" w:rsidP="0046771A">
      <w:pPr>
        <w:jc w:val="center"/>
        <w:rPr>
          <w:rFonts w:asciiTheme="minorHAnsi" w:hAnsiTheme="minorHAnsi" w:cstheme="minorHAnsi"/>
          <w:sz w:val="22"/>
          <w:szCs w:val="20"/>
        </w:rPr>
      </w:pPr>
      <w:r w:rsidRPr="002D2038">
        <w:rPr>
          <w:rFonts w:asciiTheme="minorHAnsi" w:hAnsiTheme="minorHAnsi" w:cstheme="minorHAnsi"/>
          <w:i/>
          <w:sz w:val="22"/>
          <w:szCs w:val="20"/>
        </w:rPr>
        <w:t>Faire parvenir par courriel :</w:t>
      </w:r>
      <w:r w:rsidRPr="0046771A">
        <w:rPr>
          <w:rFonts w:asciiTheme="minorHAnsi" w:hAnsiTheme="minorHAnsi" w:cstheme="minorHAnsi"/>
          <w:sz w:val="22"/>
          <w:szCs w:val="20"/>
        </w:rPr>
        <w:t xml:space="preserve">  </w:t>
      </w:r>
      <w:hyperlink r:id="rId12" w:history="1">
        <w:r w:rsidR="002D2038" w:rsidRPr="00717427">
          <w:rPr>
            <w:rStyle w:val="Lienhypertexte"/>
            <w:rFonts w:asciiTheme="minorHAnsi" w:hAnsiTheme="minorHAnsi" w:cstheme="minorHAnsi"/>
            <w:sz w:val="22"/>
            <w:szCs w:val="20"/>
          </w:rPr>
          <w:t>readaptation.covid.cisssmo16@ssss.gouv.qc.ca</w:t>
        </w:r>
      </w:hyperlink>
      <w:r w:rsidR="002D2038">
        <w:rPr>
          <w:rFonts w:asciiTheme="minorHAnsi" w:hAnsiTheme="minorHAnsi" w:cstheme="minorHAnsi"/>
          <w:sz w:val="22"/>
          <w:szCs w:val="20"/>
          <w:u w:val="single"/>
        </w:rPr>
        <w:t xml:space="preserve"> </w:t>
      </w:r>
    </w:p>
    <w:sectPr w:rsidR="0039226F" w:rsidRPr="0046771A" w:rsidSect="003A48FF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C668A" w14:textId="77777777" w:rsidR="00A61F91" w:rsidRDefault="00A61F91" w:rsidP="0081257E">
      <w:r>
        <w:separator/>
      </w:r>
    </w:p>
  </w:endnote>
  <w:endnote w:type="continuationSeparator" w:id="0">
    <w:p w14:paraId="6E4FE80B" w14:textId="77777777" w:rsidR="00A61F91" w:rsidRDefault="00A61F91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F43CED" w:rsidRDefault="00F43CED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F43CED" w:rsidRDefault="00F43CED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58DD5A84" w:rsidR="00F43CED" w:rsidRPr="009241CF" w:rsidRDefault="00F43CED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BF7A82" w:rsidRPr="00BF7A82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0FE79A3C" w:rsidR="00F43CED" w:rsidRPr="002C0510" w:rsidRDefault="00F43CED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 w:rsidR="00E93508">
      <w:rPr>
        <w:rFonts w:asciiTheme="minorHAnsi" w:hAnsiTheme="minorHAnsi" w:cstheme="minorHAnsi"/>
        <w:sz w:val="20"/>
        <w:szCs w:val="20"/>
      </w:rPr>
      <w:t>60615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="00E93508" w:rsidRPr="00E93508">
      <w:rPr>
        <w:rFonts w:asciiTheme="minorHAnsi" w:hAnsiTheme="minorHAnsi" w:cstheme="minorHAnsi"/>
        <w:sz w:val="15"/>
        <w:szCs w:val="15"/>
      </w:rPr>
      <w:t>(2023-04</w:t>
    </w:r>
    <w:r w:rsidRPr="00E93508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 w:rsidR="002D2038">
      <w:rPr>
        <w:rFonts w:asciiTheme="minorHAnsi" w:hAnsiTheme="minorHAnsi" w:cstheme="minorHAnsi"/>
        <w:b/>
        <w:sz w:val="20"/>
        <w:szCs w:val="20"/>
      </w:rPr>
      <w:t>QUESTIONNAIRE</w:t>
    </w:r>
    <w:r>
      <w:rPr>
        <w:rFonts w:asciiTheme="minorHAnsi" w:hAnsiTheme="minorHAnsi" w:cstheme="minorHAnsi"/>
        <w:b/>
        <w:sz w:val="20"/>
        <w:szCs w:val="20"/>
      </w:rPr>
      <w:t xml:space="preserve"> DE SANTÉ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796B1284" w14:textId="7B99F993" w:rsidR="00F43CED" w:rsidRPr="009241CF" w:rsidRDefault="00F43CED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>
      <w:rPr>
        <w:rFonts w:asciiTheme="minorHAnsi" w:hAnsiTheme="minorHAnsi" w:cstheme="minorHAnsi"/>
        <w:b/>
        <w:sz w:val="20"/>
        <w:szCs w:val="20"/>
      </w:rPr>
      <w:t>SERVICES CO-VIE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E131A9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E131A9" w:rsidRPr="00E131A9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0BC45A58" w:rsidR="00F43CED" w:rsidRPr="002C0510" w:rsidRDefault="00E93508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60615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E93508">
      <w:rPr>
        <w:rFonts w:asciiTheme="minorHAnsi" w:hAnsiTheme="minorHAnsi" w:cstheme="minorHAnsi"/>
        <w:sz w:val="15"/>
        <w:szCs w:val="15"/>
      </w:rPr>
      <w:t>(2023-04)</w:t>
    </w:r>
    <w:r w:rsidR="00F43CED" w:rsidRPr="002C0510">
      <w:rPr>
        <w:rFonts w:asciiTheme="minorHAnsi" w:hAnsiTheme="minorHAnsi" w:cstheme="minorHAnsi"/>
        <w:sz w:val="20"/>
        <w:szCs w:val="20"/>
      </w:rPr>
      <w:tab/>
    </w:r>
    <w:r w:rsidR="004E27A9">
      <w:rPr>
        <w:rFonts w:asciiTheme="minorHAnsi" w:hAnsiTheme="minorHAnsi" w:cstheme="minorHAnsi"/>
        <w:b/>
        <w:sz w:val="20"/>
        <w:szCs w:val="20"/>
      </w:rPr>
      <w:t>QUESTIONNAIRE</w:t>
    </w:r>
    <w:r w:rsidR="00F43CED">
      <w:rPr>
        <w:rFonts w:asciiTheme="minorHAnsi" w:hAnsiTheme="minorHAnsi" w:cstheme="minorHAnsi"/>
        <w:b/>
        <w:sz w:val="20"/>
        <w:szCs w:val="20"/>
      </w:rPr>
      <w:t xml:space="preserve"> DE SANTÉ</w:t>
    </w:r>
    <w:r w:rsidR="00F43CED" w:rsidRPr="002C0510">
      <w:rPr>
        <w:rFonts w:asciiTheme="minorHAnsi" w:hAnsiTheme="minorHAnsi" w:cstheme="minorHAnsi"/>
        <w:sz w:val="20"/>
        <w:szCs w:val="20"/>
      </w:rPr>
      <w:tab/>
    </w:r>
    <w:r w:rsidR="00F43CED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F43CED">
      <w:rPr>
        <w:rFonts w:asciiTheme="minorHAnsi" w:hAnsiTheme="minorHAnsi" w:cstheme="minorHAnsi"/>
        <w:sz w:val="15"/>
        <w:szCs w:val="15"/>
      </w:rPr>
      <w:t>de l’usager</w:t>
    </w:r>
  </w:p>
  <w:p w14:paraId="42E6FC38" w14:textId="13C7B7DD" w:rsidR="00F43CED" w:rsidRPr="002C0510" w:rsidRDefault="00F43CED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b/>
        <w:sz w:val="20"/>
        <w:szCs w:val="20"/>
      </w:rPr>
      <w:t>SERVICES CO-VIE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E131A9" w:rsidRPr="00E131A9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E131A9" w:rsidRPr="00E131A9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D8B5E" w14:textId="77777777" w:rsidR="00A61F91" w:rsidRDefault="00A61F91" w:rsidP="0081257E">
      <w:r>
        <w:separator/>
      </w:r>
    </w:p>
  </w:footnote>
  <w:footnote w:type="continuationSeparator" w:id="0">
    <w:p w14:paraId="40C34AEE" w14:textId="77777777" w:rsidR="00A61F91" w:rsidRDefault="00A61F91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33259E89" w:rsidR="00F43CED" w:rsidRPr="00F130E4" w:rsidRDefault="00F43CED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031807482"/>
        <w:lock w:val="sdtLocked"/>
        <w:placeholder>
          <w:docPart w:val="29681361919543EA978F3882FA42576E"/>
        </w:placeholder>
        <w:showingPlcHdr/>
      </w:sdtPr>
      <w:sdtEndPr/>
      <w:sdtContent>
        <w:r w:rsidR="00BF7A82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901750553"/>
        <w:lock w:val="sdtLocked"/>
        <w:placeholder>
          <w:docPart w:val="A85C4F37C64F44A6ADC9313F1F9375BA"/>
        </w:placeholder>
      </w:sdtPr>
      <w:sdtEndPr/>
      <w:sdtContent>
        <w:r w:rsidR="00BF7A82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453FC3A3" w:rsidR="00F43CED" w:rsidRPr="00F130E4" w:rsidRDefault="00F43CE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213880932"/>
        <w:lock w:val="sdtLocked"/>
        <w:placeholder>
          <w:docPart w:val="3F559D11112940A78862F017AC955772"/>
        </w:placeholder>
        <w:showingPlcHdr/>
      </w:sdtPr>
      <w:sdtEndPr/>
      <w:sdtContent>
        <w:r w:rsidR="00BF7A82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2118672433"/>
        <w:lock w:val="sdtLocked"/>
        <w:placeholder>
          <w:docPart w:val="1492DDF1226945598482A167B81EA013"/>
        </w:placeholder>
      </w:sdtPr>
      <w:sdtEndPr/>
      <w:sdtContent>
        <w:r w:rsidR="00BF7A82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F43CED" w:rsidRDefault="00F43CE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lzWqhws/4pON/zUGgIUbl1AN5OoZzi/UlRqtCZG/rmf1X4bvHG6NlOA/v7st/3h9ca1Qf8xF23pp4TdO1zjzuQ==" w:salt="xZ5F+Cd0w1kPO1h/8kj6A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04655"/>
    <w:rsid w:val="000235CD"/>
    <w:rsid w:val="000235F9"/>
    <w:rsid w:val="000303C6"/>
    <w:rsid w:val="000359A3"/>
    <w:rsid w:val="0004612D"/>
    <w:rsid w:val="00056477"/>
    <w:rsid w:val="00061115"/>
    <w:rsid w:val="000653C6"/>
    <w:rsid w:val="00067821"/>
    <w:rsid w:val="00070BD8"/>
    <w:rsid w:val="00072BDD"/>
    <w:rsid w:val="00080178"/>
    <w:rsid w:val="00081719"/>
    <w:rsid w:val="00081E4F"/>
    <w:rsid w:val="0008421A"/>
    <w:rsid w:val="00094D01"/>
    <w:rsid w:val="000A1BAF"/>
    <w:rsid w:val="000A2787"/>
    <w:rsid w:val="000A42E0"/>
    <w:rsid w:val="000A48D0"/>
    <w:rsid w:val="000A5A8D"/>
    <w:rsid w:val="000A5E6D"/>
    <w:rsid w:val="000A5E86"/>
    <w:rsid w:val="000A6789"/>
    <w:rsid w:val="000B236B"/>
    <w:rsid w:val="000B34AA"/>
    <w:rsid w:val="000B53E4"/>
    <w:rsid w:val="000B7F78"/>
    <w:rsid w:val="000C125E"/>
    <w:rsid w:val="000C1C73"/>
    <w:rsid w:val="000D083B"/>
    <w:rsid w:val="000D755A"/>
    <w:rsid w:val="000E36AF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10A44"/>
    <w:rsid w:val="001200AF"/>
    <w:rsid w:val="00121C81"/>
    <w:rsid w:val="00124163"/>
    <w:rsid w:val="00132EAA"/>
    <w:rsid w:val="001331A9"/>
    <w:rsid w:val="0013480E"/>
    <w:rsid w:val="00134CC1"/>
    <w:rsid w:val="0014043F"/>
    <w:rsid w:val="0014311E"/>
    <w:rsid w:val="00144BC2"/>
    <w:rsid w:val="001517A9"/>
    <w:rsid w:val="00153E63"/>
    <w:rsid w:val="001549C3"/>
    <w:rsid w:val="001625A7"/>
    <w:rsid w:val="00162FFB"/>
    <w:rsid w:val="00163910"/>
    <w:rsid w:val="00163926"/>
    <w:rsid w:val="0016647E"/>
    <w:rsid w:val="00167029"/>
    <w:rsid w:val="00170CBA"/>
    <w:rsid w:val="001715B4"/>
    <w:rsid w:val="00173F3A"/>
    <w:rsid w:val="00174821"/>
    <w:rsid w:val="0018444D"/>
    <w:rsid w:val="00184D0C"/>
    <w:rsid w:val="00187FCF"/>
    <w:rsid w:val="0019111A"/>
    <w:rsid w:val="00193617"/>
    <w:rsid w:val="00193BEF"/>
    <w:rsid w:val="001A2DBA"/>
    <w:rsid w:val="001B4E60"/>
    <w:rsid w:val="001B6ADB"/>
    <w:rsid w:val="001C1883"/>
    <w:rsid w:val="001C3C30"/>
    <w:rsid w:val="001D4C48"/>
    <w:rsid w:val="001F086F"/>
    <w:rsid w:val="001F4AFE"/>
    <w:rsid w:val="00205E89"/>
    <w:rsid w:val="0021081C"/>
    <w:rsid w:val="002200CB"/>
    <w:rsid w:val="00224B70"/>
    <w:rsid w:val="00227DD7"/>
    <w:rsid w:val="00230283"/>
    <w:rsid w:val="00230A4A"/>
    <w:rsid w:val="002336BD"/>
    <w:rsid w:val="00233C49"/>
    <w:rsid w:val="00237BBA"/>
    <w:rsid w:val="002408C6"/>
    <w:rsid w:val="00240B84"/>
    <w:rsid w:val="0024252D"/>
    <w:rsid w:val="002454D8"/>
    <w:rsid w:val="00257269"/>
    <w:rsid w:val="00263F52"/>
    <w:rsid w:val="00270B6B"/>
    <w:rsid w:val="00271A9E"/>
    <w:rsid w:val="00272D9E"/>
    <w:rsid w:val="00285AAB"/>
    <w:rsid w:val="00295818"/>
    <w:rsid w:val="00295F2F"/>
    <w:rsid w:val="002A451A"/>
    <w:rsid w:val="002A7236"/>
    <w:rsid w:val="002B797A"/>
    <w:rsid w:val="002C0510"/>
    <w:rsid w:val="002C10F4"/>
    <w:rsid w:val="002C5CEB"/>
    <w:rsid w:val="002D2038"/>
    <w:rsid w:val="002D207C"/>
    <w:rsid w:val="002D4BDA"/>
    <w:rsid w:val="002E3D54"/>
    <w:rsid w:val="002F3DAF"/>
    <w:rsid w:val="00300573"/>
    <w:rsid w:val="00301BAB"/>
    <w:rsid w:val="00303739"/>
    <w:rsid w:val="00311391"/>
    <w:rsid w:val="003203B9"/>
    <w:rsid w:val="00322E91"/>
    <w:rsid w:val="003278DE"/>
    <w:rsid w:val="00336BCB"/>
    <w:rsid w:val="00337003"/>
    <w:rsid w:val="00341B62"/>
    <w:rsid w:val="00344EAD"/>
    <w:rsid w:val="0035045E"/>
    <w:rsid w:val="0035589A"/>
    <w:rsid w:val="00366A13"/>
    <w:rsid w:val="00367527"/>
    <w:rsid w:val="00367C4C"/>
    <w:rsid w:val="00371FBF"/>
    <w:rsid w:val="003724A3"/>
    <w:rsid w:val="003751A8"/>
    <w:rsid w:val="003806C6"/>
    <w:rsid w:val="00380AEA"/>
    <w:rsid w:val="00387792"/>
    <w:rsid w:val="0039226F"/>
    <w:rsid w:val="003954A2"/>
    <w:rsid w:val="003A48FF"/>
    <w:rsid w:val="003A6F43"/>
    <w:rsid w:val="003D402C"/>
    <w:rsid w:val="003E1418"/>
    <w:rsid w:val="003E3AE5"/>
    <w:rsid w:val="003E6EA4"/>
    <w:rsid w:val="003F27A5"/>
    <w:rsid w:val="003F3BBB"/>
    <w:rsid w:val="003F5BFB"/>
    <w:rsid w:val="004001D3"/>
    <w:rsid w:val="004024E8"/>
    <w:rsid w:val="00413A5E"/>
    <w:rsid w:val="004245B3"/>
    <w:rsid w:val="004246FA"/>
    <w:rsid w:val="00426AA2"/>
    <w:rsid w:val="004331D4"/>
    <w:rsid w:val="00436FCE"/>
    <w:rsid w:val="0044519C"/>
    <w:rsid w:val="0045258B"/>
    <w:rsid w:val="00457E47"/>
    <w:rsid w:val="00460096"/>
    <w:rsid w:val="00465EBD"/>
    <w:rsid w:val="00466CA4"/>
    <w:rsid w:val="0046771A"/>
    <w:rsid w:val="00475947"/>
    <w:rsid w:val="00482815"/>
    <w:rsid w:val="00486DB0"/>
    <w:rsid w:val="00487374"/>
    <w:rsid w:val="0048784B"/>
    <w:rsid w:val="004957CA"/>
    <w:rsid w:val="004A0F04"/>
    <w:rsid w:val="004A634E"/>
    <w:rsid w:val="004A7727"/>
    <w:rsid w:val="004B2D7F"/>
    <w:rsid w:val="004B315B"/>
    <w:rsid w:val="004D2340"/>
    <w:rsid w:val="004D5723"/>
    <w:rsid w:val="004E27A9"/>
    <w:rsid w:val="004F3CE1"/>
    <w:rsid w:val="004F7602"/>
    <w:rsid w:val="004F7BC1"/>
    <w:rsid w:val="00501AA7"/>
    <w:rsid w:val="00505056"/>
    <w:rsid w:val="005126D9"/>
    <w:rsid w:val="00516672"/>
    <w:rsid w:val="00517180"/>
    <w:rsid w:val="0052112B"/>
    <w:rsid w:val="005222EB"/>
    <w:rsid w:val="005227E1"/>
    <w:rsid w:val="005252D3"/>
    <w:rsid w:val="005254E4"/>
    <w:rsid w:val="00527734"/>
    <w:rsid w:val="005348D4"/>
    <w:rsid w:val="005450BB"/>
    <w:rsid w:val="005464D4"/>
    <w:rsid w:val="00553F66"/>
    <w:rsid w:val="00554AEF"/>
    <w:rsid w:val="00562D85"/>
    <w:rsid w:val="00566E46"/>
    <w:rsid w:val="00572797"/>
    <w:rsid w:val="00572DE1"/>
    <w:rsid w:val="005737E7"/>
    <w:rsid w:val="005846D0"/>
    <w:rsid w:val="00586763"/>
    <w:rsid w:val="005978E2"/>
    <w:rsid w:val="005A0C13"/>
    <w:rsid w:val="005A27D9"/>
    <w:rsid w:val="005A5F7F"/>
    <w:rsid w:val="005B0165"/>
    <w:rsid w:val="005C1EC4"/>
    <w:rsid w:val="005C7C99"/>
    <w:rsid w:val="005D6128"/>
    <w:rsid w:val="005E5594"/>
    <w:rsid w:val="005E61FC"/>
    <w:rsid w:val="005F0AD4"/>
    <w:rsid w:val="005F5E7B"/>
    <w:rsid w:val="00604528"/>
    <w:rsid w:val="00605F48"/>
    <w:rsid w:val="006063FE"/>
    <w:rsid w:val="0061535B"/>
    <w:rsid w:val="006203E9"/>
    <w:rsid w:val="00624FE3"/>
    <w:rsid w:val="0063019A"/>
    <w:rsid w:val="00631CAF"/>
    <w:rsid w:val="0063533F"/>
    <w:rsid w:val="0063598B"/>
    <w:rsid w:val="00636DAE"/>
    <w:rsid w:val="006431BE"/>
    <w:rsid w:val="00644EF4"/>
    <w:rsid w:val="006466A8"/>
    <w:rsid w:val="006474AC"/>
    <w:rsid w:val="006505B5"/>
    <w:rsid w:val="00652BD9"/>
    <w:rsid w:val="00652EA1"/>
    <w:rsid w:val="00655239"/>
    <w:rsid w:val="00662D1D"/>
    <w:rsid w:val="00670347"/>
    <w:rsid w:val="006769CC"/>
    <w:rsid w:val="0067793A"/>
    <w:rsid w:val="006803FE"/>
    <w:rsid w:val="00681B59"/>
    <w:rsid w:val="006826EF"/>
    <w:rsid w:val="006859C3"/>
    <w:rsid w:val="0068696F"/>
    <w:rsid w:val="006874BF"/>
    <w:rsid w:val="006A000F"/>
    <w:rsid w:val="006A599E"/>
    <w:rsid w:val="006B043F"/>
    <w:rsid w:val="006B2F78"/>
    <w:rsid w:val="006B4CF1"/>
    <w:rsid w:val="006B68DF"/>
    <w:rsid w:val="006C0367"/>
    <w:rsid w:val="006C1EF6"/>
    <w:rsid w:val="006C3A24"/>
    <w:rsid w:val="006C647A"/>
    <w:rsid w:val="006D2628"/>
    <w:rsid w:val="006E794A"/>
    <w:rsid w:val="006F5F27"/>
    <w:rsid w:val="006F6A14"/>
    <w:rsid w:val="00702750"/>
    <w:rsid w:val="0070575F"/>
    <w:rsid w:val="0070733E"/>
    <w:rsid w:val="00711015"/>
    <w:rsid w:val="00711069"/>
    <w:rsid w:val="00724929"/>
    <w:rsid w:val="00734B53"/>
    <w:rsid w:val="007372B2"/>
    <w:rsid w:val="00742CE5"/>
    <w:rsid w:val="00743434"/>
    <w:rsid w:val="00770980"/>
    <w:rsid w:val="00774F41"/>
    <w:rsid w:val="00775336"/>
    <w:rsid w:val="00775EF5"/>
    <w:rsid w:val="00780193"/>
    <w:rsid w:val="007824FE"/>
    <w:rsid w:val="00785F44"/>
    <w:rsid w:val="00794F54"/>
    <w:rsid w:val="00796F7D"/>
    <w:rsid w:val="007A7558"/>
    <w:rsid w:val="007A7BE7"/>
    <w:rsid w:val="007B10A9"/>
    <w:rsid w:val="007B10B7"/>
    <w:rsid w:val="007C0A74"/>
    <w:rsid w:val="007C4940"/>
    <w:rsid w:val="007C4953"/>
    <w:rsid w:val="007D0064"/>
    <w:rsid w:val="007D31FE"/>
    <w:rsid w:val="007E09E8"/>
    <w:rsid w:val="007E0FE7"/>
    <w:rsid w:val="007E5A80"/>
    <w:rsid w:val="007E7535"/>
    <w:rsid w:val="007F3548"/>
    <w:rsid w:val="00805316"/>
    <w:rsid w:val="0080585F"/>
    <w:rsid w:val="0081257E"/>
    <w:rsid w:val="00813571"/>
    <w:rsid w:val="00815A91"/>
    <w:rsid w:val="008161A6"/>
    <w:rsid w:val="008202F4"/>
    <w:rsid w:val="0082257A"/>
    <w:rsid w:val="008273AD"/>
    <w:rsid w:val="0082775F"/>
    <w:rsid w:val="00832531"/>
    <w:rsid w:val="00835D55"/>
    <w:rsid w:val="00840968"/>
    <w:rsid w:val="00841317"/>
    <w:rsid w:val="00851EF9"/>
    <w:rsid w:val="00854761"/>
    <w:rsid w:val="00854C5B"/>
    <w:rsid w:val="00856E6F"/>
    <w:rsid w:val="00864066"/>
    <w:rsid w:val="008743C8"/>
    <w:rsid w:val="008751E9"/>
    <w:rsid w:val="0088545A"/>
    <w:rsid w:val="008C1B87"/>
    <w:rsid w:val="008D08BC"/>
    <w:rsid w:val="008F61BF"/>
    <w:rsid w:val="008F76CF"/>
    <w:rsid w:val="00911CC6"/>
    <w:rsid w:val="00912469"/>
    <w:rsid w:val="00914CBF"/>
    <w:rsid w:val="009210E9"/>
    <w:rsid w:val="009219B0"/>
    <w:rsid w:val="0092252B"/>
    <w:rsid w:val="009241CF"/>
    <w:rsid w:val="00926396"/>
    <w:rsid w:val="009264EC"/>
    <w:rsid w:val="00932CCC"/>
    <w:rsid w:val="0093368C"/>
    <w:rsid w:val="00933CF8"/>
    <w:rsid w:val="009353D3"/>
    <w:rsid w:val="00942D0E"/>
    <w:rsid w:val="00954EBA"/>
    <w:rsid w:val="009558B8"/>
    <w:rsid w:val="009568FF"/>
    <w:rsid w:val="00957446"/>
    <w:rsid w:val="00967250"/>
    <w:rsid w:val="009917D6"/>
    <w:rsid w:val="00996EE0"/>
    <w:rsid w:val="009A6E4E"/>
    <w:rsid w:val="009A74DD"/>
    <w:rsid w:val="009B3DF2"/>
    <w:rsid w:val="009B5703"/>
    <w:rsid w:val="009B7034"/>
    <w:rsid w:val="009C708F"/>
    <w:rsid w:val="009C7AA2"/>
    <w:rsid w:val="009D60DA"/>
    <w:rsid w:val="009D7035"/>
    <w:rsid w:val="009E2EE7"/>
    <w:rsid w:val="009E79F8"/>
    <w:rsid w:val="009E7A98"/>
    <w:rsid w:val="009F5CA2"/>
    <w:rsid w:val="00A0249F"/>
    <w:rsid w:val="00A073D7"/>
    <w:rsid w:val="00A105C0"/>
    <w:rsid w:val="00A1315A"/>
    <w:rsid w:val="00A21C0D"/>
    <w:rsid w:val="00A23829"/>
    <w:rsid w:val="00A31C96"/>
    <w:rsid w:val="00A3325A"/>
    <w:rsid w:val="00A33CEF"/>
    <w:rsid w:val="00A3424F"/>
    <w:rsid w:val="00A36142"/>
    <w:rsid w:val="00A3753B"/>
    <w:rsid w:val="00A400D5"/>
    <w:rsid w:val="00A513DB"/>
    <w:rsid w:val="00A530F1"/>
    <w:rsid w:val="00A5593D"/>
    <w:rsid w:val="00A55D22"/>
    <w:rsid w:val="00A60265"/>
    <w:rsid w:val="00A60D95"/>
    <w:rsid w:val="00A61F91"/>
    <w:rsid w:val="00A66E3D"/>
    <w:rsid w:val="00A729F1"/>
    <w:rsid w:val="00A73BCA"/>
    <w:rsid w:val="00A7743B"/>
    <w:rsid w:val="00A77D58"/>
    <w:rsid w:val="00A77FD9"/>
    <w:rsid w:val="00A8230A"/>
    <w:rsid w:val="00A84AD2"/>
    <w:rsid w:val="00A85D6B"/>
    <w:rsid w:val="00A90CAF"/>
    <w:rsid w:val="00A91782"/>
    <w:rsid w:val="00A96E54"/>
    <w:rsid w:val="00AA4458"/>
    <w:rsid w:val="00AB1AE0"/>
    <w:rsid w:val="00AB6C5B"/>
    <w:rsid w:val="00AB7291"/>
    <w:rsid w:val="00AC1E58"/>
    <w:rsid w:val="00AC7CEE"/>
    <w:rsid w:val="00AD143B"/>
    <w:rsid w:val="00AD1E0D"/>
    <w:rsid w:val="00AD2647"/>
    <w:rsid w:val="00AD28CD"/>
    <w:rsid w:val="00AD3773"/>
    <w:rsid w:val="00AD5DB0"/>
    <w:rsid w:val="00AD7EA0"/>
    <w:rsid w:val="00AE5772"/>
    <w:rsid w:val="00AE7B95"/>
    <w:rsid w:val="00AF052E"/>
    <w:rsid w:val="00AF6199"/>
    <w:rsid w:val="00AF6D5E"/>
    <w:rsid w:val="00B06CF8"/>
    <w:rsid w:val="00B076A3"/>
    <w:rsid w:val="00B11A7E"/>
    <w:rsid w:val="00B21AF3"/>
    <w:rsid w:val="00B236B2"/>
    <w:rsid w:val="00B24B58"/>
    <w:rsid w:val="00B31BE9"/>
    <w:rsid w:val="00B34C6D"/>
    <w:rsid w:val="00B40649"/>
    <w:rsid w:val="00B42093"/>
    <w:rsid w:val="00B44F24"/>
    <w:rsid w:val="00B45477"/>
    <w:rsid w:val="00B45B45"/>
    <w:rsid w:val="00B46D29"/>
    <w:rsid w:val="00B47000"/>
    <w:rsid w:val="00B50E94"/>
    <w:rsid w:val="00B62B40"/>
    <w:rsid w:val="00B66B58"/>
    <w:rsid w:val="00B700E0"/>
    <w:rsid w:val="00B70D1B"/>
    <w:rsid w:val="00B728A7"/>
    <w:rsid w:val="00B820AD"/>
    <w:rsid w:val="00B8300D"/>
    <w:rsid w:val="00B84B23"/>
    <w:rsid w:val="00B90138"/>
    <w:rsid w:val="00B939FB"/>
    <w:rsid w:val="00B94163"/>
    <w:rsid w:val="00B95A12"/>
    <w:rsid w:val="00BA5ED2"/>
    <w:rsid w:val="00BB3AB8"/>
    <w:rsid w:val="00BC0CA8"/>
    <w:rsid w:val="00BC250F"/>
    <w:rsid w:val="00BD08CA"/>
    <w:rsid w:val="00BD5DFA"/>
    <w:rsid w:val="00BD5E67"/>
    <w:rsid w:val="00BE3B0E"/>
    <w:rsid w:val="00BE7C61"/>
    <w:rsid w:val="00BF5356"/>
    <w:rsid w:val="00BF6BB8"/>
    <w:rsid w:val="00BF7A82"/>
    <w:rsid w:val="00C00059"/>
    <w:rsid w:val="00C02195"/>
    <w:rsid w:val="00C11E65"/>
    <w:rsid w:val="00C13A14"/>
    <w:rsid w:val="00C3230E"/>
    <w:rsid w:val="00C32DE1"/>
    <w:rsid w:val="00C34636"/>
    <w:rsid w:val="00C40473"/>
    <w:rsid w:val="00C409F5"/>
    <w:rsid w:val="00C41836"/>
    <w:rsid w:val="00C538C1"/>
    <w:rsid w:val="00C56334"/>
    <w:rsid w:val="00C65B2D"/>
    <w:rsid w:val="00C66862"/>
    <w:rsid w:val="00C71A98"/>
    <w:rsid w:val="00C72BEF"/>
    <w:rsid w:val="00C73A4D"/>
    <w:rsid w:val="00C73DFD"/>
    <w:rsid w:val="00C819E7"/>
    <w:rsid w:val="00C82E7A"/>
    <w:rsid w:val="00C83E84"/>
    <w:rsid w:val="00C85A33"/>
    <w:rsid w:val="00C977FD"/>
    <w:rsid w:val="00CA35C1"/>
    <w:rsid w:val="00CA39A4"/>
    <w:rsid w:val="00CA3A6C"/>
    <w:rsid w:val="00CA5268"/>
    <w:rsid w:val="00CA5465"/>
    <w:rsid w:val="00CB76D6"/>
    <w:rsid w:val="00CC0874"/>
    <w:rsid w:val="00CC2533"/>
    <w:rsid w:val="00CC7ADB"/>
    <w:rsid w:val="00CC7EFA"/>
    <w:rsid w:val="00CD07B1"/>
    <w:rsid w:val="00CD6AD7"/>
    <w:rsid w:val="00CD7540"/>
    <w:rsid w:val="00CE02A6"/>
    <w:rsid w:val="00CE1F62"/>
    <w:rsid w:val="00CE5C80"/>
    <w:rsid w:val="00CF3DA6"/>
    <w:rsid w:val="00D05770"/>
    <w:rsid w:val="00D05D0F"/>
    <w:rsid w:val="00D14CEB"/>
    <w:rsid w:val="00D16A65"/>
    <w:rsid w:val="00D20198"/>
    <w:rsid w:val="00D20F8C"/>
    <w:rsid w:val="00D214AB"/>
    <w:rsid w:val="00D25D2A"/>
    <w:rsid w:val="00D26C84"/>
    <w:rsid w:val="00D27F90"/>
    <w:rsid w:val="00D303B8"/>
    <w:rsid w:val="00D31B90"/>
    <w:rsid w:val="00D32D08"/>
    <w:rsid w:val="00D3516B"/>
    <w:rsid w:val="00D36424"/>
    <w:rsid w:val="00D37C8D"/>
    <w:rsid w:val="00D4156D"/>
    <w:rsid w:val="00D45066"/>
    <w:rsid w:val="00D62FA3"/>
    <w:rsid w:val="00D631BA"/>
    <w:rsid w:val="00D6524F"/>
    <w:rsid w:val="00D6531D"/>
    <w:rsid w:val="00D65817"/>
    <w:rsid w:val="00D658C1"/>
    <w:rsid w:val="00D66ED1"/>
    <w:rsid w:val="00D75DB5"/>
    <w:rsid w:val="00D87BB9"/>
    <w:rsid w:val="00D87BE1"/>
    <w:rsid w:val="00D94066"/>
    <w:rsid w:val="00D97471"/>
    <w:rsid w:val="00DA05CB"/>
    <w:rsid w:val="00DA3089"/>
    <w:rsid w:val="00DA41EC"/>
    <w:rsid w:val="00DA582D"/>
    <w:rsid w:val="00DB3BFA"/>
    <w:rsid w:val="00DB5E8C"/>
    <w:rsid w:val="00DC01F1"/>
    <w:rsid w:val="00DD133D"/>
    <w:rsid w:val="00DD6AC7"/>
    <w:rsid w:val="00DE0EC9"/>
    <w:rsid w:val="00DE167F"/>
    <w:rsid w:val="00DE1D1A"/>
    <w:rsid w:val="00DF0BC1"/>
    <w:rsid w:val="00DF248B"/>
    <w:rsid w:val="00DF487E"/>
    <w:rsid w:val="00E03727"/>
    <w:rsid w:val="00E10066"/>
    <w:rsid w:val="00E131A9"/>
    <w:rsid w:val="00E16883"/>
    <w:rsid w:val="00E2016E"/>
    <w:rsid w:val="00E24ABE"/>
    <w:rsid w:val="00E30FAC"/>
    <w:rsid w:val="00E35C4E"/>
    <w:rsid w:val="00E3667F"/>
    <w:rsid w:val="00E37A0D"/>
    <w:rsid w:val="00E55FF4"/>
    <w:rsid w:val="00E62037"/>
    <w:rsid w:val="00E65DBA"/>
    <w:rsid w:val="00E76210"/>
    <w:rsid w:val="00E83C08"/>
    <w:rsid w:val="00E84264"/>
    <w:rsid w:val="00E93508"/>
    <w:rsid w:val="00E952B7"/>
    <w:rsid w:val="00E95B32"/>
    <w:rsid w:val="00EA2FBB"/>
    <w:rsid w:val="00EA3D5C"/>
    <w:rsid w:val="00EA7032"/>
    <w:rsid w:val="00EB67A8"/>
    <w:rsid w:val="00EC1D23"/>
    <w:rsid w:val="00EC202C"/>
    <w:rsid w:val="00ED0563"/>
    <w:rsid w:val="00ED174A"/>
    <w:rsid w:val="00EE00A3"/>
    <w:rsid w:val="00EE4CFF"/>
    <w:rsid w:val="00EE71AF"/>
    <w:rsid w:val="00EF62FA"/>
    <w:rsid w:val="00F038C6"/>
    <w:rsid w:val="00F11AC9"/>
    <w:rsid w:val="00F130E4"/>
    <w:rsid w:val="00F15FDF"/>
    <w:rsid w:val="00F1774D"/>
    <w:rsid w:val="00F20FF1"/>
    <w:rsid w:val="00F25A79"/>
    <w:rsid w:val="00F33764"/>
    <w:rsid w:val="00F41733"/>
    <w:rsid w:val="00F43CED"/>
    <w:rsid w:val="00F4521C"/>
    <w:rsid w:val="00F47B4E"/>
    <w:rsid w:val="00F52944"/>
    <w:rsid w:val="00F60014"/>
    <w:rsid w:val="00F72CF4"/>
    <w:rsid w:val="00F7382F"/>
    <w:rsid w:val="00F81C27"/>
    <w:rsid w:val="00F95C14"/>
    <w:rsid w:val="00F95ECE"/>
    <w:rsid w:val="00FA1BA3"/>
    <w:rsid w:val="00FA39CE"/>
    <w:rsid w:val="00FA3A2B"/>
    <w:rsid w:val="00FC0328"/>
    <w:rsid w:val="00FC6B41"/>
    <w:rsid w:val="00FC6F2C"/>
    <w:rsid w:val="00FD14A6"/>
    <w:rsid w:val="00FE2EFF"/>
    <w:rsid w:val="00FE47A4"/>
    <w:rsid w:val="00FE5D19"/>
    <w:rsid w:val="00FE7523"/>
    <w:rsid w:val="00FF1654"/>
    <w:rsid w:val="00FF28FF"/>
    <w:rsid w:val="00FF4922"/>
    <w:rsid w:val="00FF4BD8"/>
    <w:rsid w:val="075D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D14C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4CEB"/>
    <w:rPr>
      <w:rFonts w:ascii="Segoe UI" w:eastAsia="Times New Roman" w:hAnsi="Segoe UI" w:cs="Segoe UI"/>
      <w:sz w:val="18"/>
      <w:szCs w:val="18"/>
      <w:lang w:eastAsia="fr-CA"/>
    </w:rPr>
  </w:style>
  <w:style w:type="character" w:styleId="Lienhypertexte">
    <w:name w:val="Hyperlink"/>
    <w:basedOn w:val="Policepardfaut"/>
    <w:uiPriority w:val="99"/>
    <w:unhideWhenUsed/>
    <w:locked/>
    <w:rsid w:val="002D2038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6A00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6A000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A000F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6A00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A000F"/>
    <w:rPr>
      <w:rFonts w:ascii="Arial Narrow" w:eastAsia="Times New Roman" w:hAnsi="Arial Narrow" w:cs="Times New Roman"/>
      <w:b/>
      <w:bCs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adaptation.covid.cisssmo16@ssss.gouv.qc.ca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436403" w:rsidP="00436403">
          <w:pPr>
            <w:pStyle w:val="A53CF9E5941B4A139B707AC095ACE2AB5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8D8E1FB3F51C4AB4857C745EB63DD9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71D67B-D1A9-438F-B87C-9EE9DAA238DD}"/>
      </w:docPartPr>
      <w:docPartBody>
        <w:p w:rsidR="00FB7C34" w:rsidRDefault="00436403" w:rsidP="00436403">
          <w:pPr>
            <w:pStyle w:val="8D8E1FB3F51C4AB4857C745EB63DD95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51301D80876434F8C8D33065E23F7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E5F684-DB71-40BE-BAE5-60C4084D80D4}"/>
      </w:docPartPr>
      <w:docPartBody>
        <w:p w:rsidR="00823F9A" w:rsidRDefault="00FB7C34" w:rsidP="00FB7C34">
          <w:pPr>
            <w:pStyle w:val="951301D80876434F8C8D33065E23F7F8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9681361919543EA978F3882FA4257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B42B20-EE70-4F6C-983D-F1312048F6F7}"/>
      </w:docPartPr>
      <w:docPartBody>
        <w:p w:rsidR="00823F9A" w:rsidRDefault="00FB7C34" w:rsidP="00FB7C34">
          <w:pPr>
            <w:pStyle w:val="29681361919543EA978F3882FA42576E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A85C4F37C64F44A6ADC9313F1F9375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60DAF2-B02B-4CA4-84D5-90D9E2E7815D}"/>
      </w:docPartPr>
      <w:docPartBody>
        <w:p w:rsidR="00823F9A" w:rsidRDefault="00FB7C34" w:rsidP="00FB7C34">
          <w:pPr>
            <w:pStyle w:val="A85C4F37C64F44A6ADC9313F1F9375B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559D11112940A78862F017AC9557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8C7AB7-6E34-474C-89FE-BBFDD2A8427F}"/>
      </w:docPartPr>
      <w:docPartBody>
        <w:p w:rsidR="00823F9A" w:rsidRDefault="00FB7C34" w:rsidP="00FB7C34">
          <w:pPr>
            <w:pStyle w:val="3F559D11112940A78862F017AC955772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1492DDF1226945598482A167B81EA0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EC634E-E035-4D3D-9D72-D284C0283EFC}"/>
      </w:docPartPr>
      <w:docPartBody>
        <w:p w:rsidR="00823F9A" w:rsidRDefault="00FB7C34" w:rsidP="00FB7C34">
          <w:pPr>
            <w:pStyle w:val="1492DDF1226945598482A167B81EA013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5D70"/>
    <w:rsid w:val="00112490"/>
    <w:rsid w:val="00155FE5"/>
    <w:rsid w:val="00191452"/>
    <w:rsid w:val="001E345F"/>
    <w:rsid w:val="00210DB3"/>
    <w:rsid w:val="002162C5"/>
    <w:rsid w:val="002B2C3E"/>
    <w:rsid w:val="002F1EE3"/>
    <w:rsid w:val="0034005E"/>
    <w:rsid w:val="003421FF"/>
    <w:rsid w:val="00362A21"/>
    <w:rsid w:val="00384737"/>
    <w:rsid w:val="003B161F"/>
    <w:rsid w:val="003C4590"/>
    <w:rsid w:val="00434EC1"/>
    <w:rsid w:val="00436403"/>
    <w:rsid w:val="004514F6"/>
    <w:rsid w:val="00460B2B"/>
    <w:rsid w:val="004627D0"/>
    <w:rsid w:val="00484F98"/>
    <w:rsid w:val="00577109"/>
    <w:rsid w:val="00586DD0"/>
    <w:rsid w:val="005A32BE"/>
    <w:rsid w:val="005B140A"/>
    <w:rsid w:val="006C149F"/>
    <w:rsid w:val="006C4A9D"/>
    <w:rsid w:val="00726C6F"/>
    <w:rsid w:val="00823F9A"/>
    <w:rsid w:val="00854CD3"/>
    <w:rsid w:val="008D0BEC"/>
    <w:rsid w:val="008E280D"/>
    <w:rsid w:val="00900FCC"/>
    <w:rsid w:val="009468F7"/>
    <w:rsid w:val="009558B8"/>
    <w:rsid w:val="00992FC7"/>
    <w:rsid w:val="009C00EC"/>
    <w:rsid w:val="009E5D59"/>
    <w:rsid w:val="00A1476C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D467F0"/>
    <w:rsid w:val="00D6364E"/>
    <w:rsid w:val="00DF487E"/>
    <w:rsid w:val="00E11B02"/>
    <w:rsid w:val="00E35253"/>
    <w:rsid w:val="00E64ABA"/>
    <w:rsid w:val="00EA4DCB"/>
    <w:rsid w:val="00EC5E50"/>
    <w:rsid w:val="00FA04D7"/>
    <w:rsid w:val="00FB7C34"/>
    <w:rsid w:val="00FD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FB7C34"/>
    <w:rPr>
      <w:color w:val="808080"/>
    </w:rPr>
  </w:style>
  <w:style w:type="paragraph" w:customStyle="1" w:styleId="A53CF9E5941B4A139B707AC095ACE2AB">
    <w:name w:val="A53CF9E5941B4A139B707AC095ACE2AB"/>
    <w:rsid w:val="001E345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">
    <w:name w:val="2E3322BEA23B4BB586307765B08FAB03"/>
    <w:rsid w:val="001E345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">
    <w:name w:val="4D9D11F57DDA45F0A728043CAB1F5C8A"/>
    <w:rsid w:val="001E345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8B6ED471EC248BD941C0ED2CDB666FB">
    <w:name w:val="C8B6ED471EC248BD941C0ED2CDB666FB"/>
    <w:rsid w:val="001E345F"/>
  </w:style>
  <w:style w:type="paragraph" w:customStyle="1" w:styleId="FA5D12DFD367470395AEEEEF26EAE4BE">
    <w:name w:val="FA5D12DFD367470395AEEEEF26EAE4BE"/>
    <w:rsid w:val="001E345F"/>
  </w:style>
  <w:style w:type="paragraph" w:customStyle="1" w:styleId="22410CDEB36C4DA690069CAADE46FDCB">
    <w:name w:val="22410CDEB36C4DA690069CAADE46FDCB"/>
    <w:rsid w:val="001E345F"/>
  </w:style>
  <w:style w:type="paragraph" w:customStyle="1" w:styleId="947F9B4B6EEE4309B1C27AC3E7CE31C3">
    <w:name w:val="947F9B4B6EEE4309B1C27AC3E7CE31C3"/>
    <w:rsid w:val="001E345F"/>
  </w:style>
  <w:style w:type="paragraph" w:customStyle="1" w:styleId="E065BF3CA8F34D8F9E80D9EA6908D3B8">
    <w:name w:val="E065BF3CA8F34D8F9E80D9EA6908D3B8"/>
    <w:rsid w:val="001E345F"/>
  </w:style>
  <w:style w:type="paragraph" w:customStyle="1" w:styleId="C120E6B3B2D847AA887D699161FB947E">
    <w:name w:val="C120E6B3B2D847AA887D699161FB947E"/>
    <w:rsid w:val="001E345F"/>
  </w:style>
  <w:style w:type="paragraph" w:customStyle="1" w:styleId="C2020C9F1D2B4C0997BB746F15456C06">
    <w:name w:val="C2020C9F1D2B4C0997BB746F15456C06"/>
    <w:rsid w:val="001E345F"/>
  </w:style>
  <w:style w:type="paragraph" w:customStyle="1" w:styleId="7434AEF8232B4C9B9AB9C350179D19AF">
    <w:name w:val="7434AEF8232B4C9B9AB9C350179D19AF"/>
    <w:rsid w:val="001E345F"/>
  </w:style>
  <w:style w:type="paragraph" w:customStyle="1" w:styleId="8D72594C7A48497EB957FD5C7CC2B5A8">
    <w:name w:val="8D72594C7A48497EB957FD5C7CC2B5A8"/>
    <w:rsid w:val="001E345F"/>
  </w:style>
  <w:style w:type="paragraph" w:customStyle="1" w:styleId="F51D0D7912F14B3D8C4C82D5413D5E25">
    <w:name w:val="F51D0D7912F14B3D8C4C82D5413D5E25"/>
    <w:rsid w:val="001E345F"/>
  </w:style>
  <w:style w:type="paragraph" w:customStyle="1" w:styleId="35E97BEF4E4D45C99492FF6D18C5A9E3">
    <w:name w:val="35E97BEF4E4D45C99492FF6D18C5A9E3"/>
    <w:rsid w:val="001E345F"/>
  </w:style>
  <w:style w:type="paragraph" w:customStyle="1" w:styleId="EA895FD133C64DF0B4559A86809BFCCE">
    <w:name w:val="EA895FD133C64DF0B4559A86809BFCCE"/>
    <w:rsid w:val="001E345F"/>
  </w:style>
  <w:style w:type="paragraph" w:customStyle="1" w:styleId="53A436FD681347BBB7D1D4492232B47E">
    <w:name w:val="53A436FD681347BBB7D1D4492232B47E"/>
    <w:rsid w:val="001E345F"/>
  </w:style>
  <w:style w:type="paragraph" w:customStyle="1" w:styleId="1912D54BF8CB4850807EA6035687F2EF">
    <w:name w:val="1912D54BF8CB4850807EA6035687F2EF"/>
    <w:rsid w:val="001E345F"/>
  </w:style>
  <w:style w:type="paragraph" w:customStyle="1" w:styleId="5C280699C30E4668ABC0DC58C49F49E4">
    <w:name w:val="5C280699C30E4668ABC0DC58C49F49E4"/>
    <w:rsid w:val="001E345F"/>
  </w:style>
  <w:style w:type="paragraph" w:customStyle="1" w:styleId="5D97735601CA47BE8EF63154FEE17F1B">
    <w:name w:val="5D97735601CA47BE8EF63154FEE17F1B"/>
    <w:rsid w:val="001E345F"/>
  </w:style>
  <w:style w:type="paragraph" w:customStyle="1" w:styleId="1AA3723BEEB540E290516D1A06A636E2">
    <w:name w:val="1AA3723BEEB540E290516D1A06A636E2"/>
    <w:rsid w:val="001E345F"/>
  </w:style>
  <w:style w:type="paragraph" w:customStyle="1" w:styleId="369E4F97E3DE451DB62A82F7495C5B10">
    <w:name w:val="369E4F97E3DE451DB62A82F7495C5B10"/>
    <w:rsid w:val="001E345F"/>
  </w:style>
  <w:style w:type="paragraph" w:customStyle="1" w:styleId="6AF865398EE441C38C14CC40C2552B94">
    <w:name w:val="6AF865398EE441C38C14CC40C2552B94"/>
    <w:rsid w:val="001E345F"/>
  </w:style>
  <w:style w:type="paragraph" w:customStyle="1" w:styleId="FB4AA8AF1422483EAEF097C59BB1A78D">
    <w:name w:val="FB4AA8AF1422483EAEF097C59BB1A78D"/>
    <w:rsid w:val="001E345F"/>
  </w:style>
  <w:style w:type="paragraph" w:customStyle="1" w:styleId="4FE5ABEFE78F413B92C69AEB12970599">
    <w:name w:val="4FE5ABEFE78F413B92C69AEB12970599"/>
    <w:rsid w:val="001E345F"/>
  </w:style>
  <w:style w:type="paragraph" w:customStyle="1" w:styleId="0DA658763C9840EC95138EC0E79142DB">
    <w:name w:val="0DA658763C9840EC95138EC0E79142DB"/>
    <w:rsid w:val="001E345F"/>
  </w:style>
  <w:style w:type="paragraph" w:customStyle="1" w:styleId="BAF944F9256E4F9284E15A4DAA977BA1">
    <w:name w:val="BAF944F9256E4F9284E15A4DAA977BA1"/>
    <w:rsid w:val="001E345F"/>
  </w:style>
  <w:style w:type="paragraph" w:customStyle="1" w:styleId="BBBEF06CEE464091924D0FDE64F80315">
    <w:name w:val="BBBEF06CEE464091924D0FDE64F80315"/>
    <w:rsid w:val="001E345F"/>
  </w:style>
  <w:style w:type="paragraph" w:customStyle="1" w:styleId="73BCC371D77D4464932369E33FBF1756">
    <w:name w:val="73BCC371D77D4464932369E33FBF1756"/>
    <w:rsid w:val="001E345F"/>
  </w:style>
  <w:style w:type="paragraph" w:customStyle="1" w:styleId="C82CFB9AC0A04A99A4C20887027FC2A3">
    <w:name w:val="C82CFB9AC0A04A99A4C20887027FC2A3"/>
    <w:rsid w:val="001E345F"/>
  </w:style>
  <w:style w:type="paragraph" w:customStyle="1" w:styleId="EE3B9E608A9B4F9F894581C0118A39AA">
    <w:name w:val="EE3B9E608A9B4F9F894581C0118A39AA"/>
    <w:rsid w:val="001E345F"/>
  </w:style>
  <w:style w:type="paragraph" w:customStyle="1" w:styleId="F9B9ABF8C0F840F5AED3F6A84A33DD6B">
    <w:name w:val="F9B9ABF8C0F840F5AED3F6A84A33DD6B"/>
    <w:rsid w:val="001E345F"/>
  </w:style>
  <w:style w:type="paragraph" w:customStyle="1" w:styleId="3E731C6732D74F3BA60B490DF33DE5F8">
    <w:name w:val="3E731C6732D74F3BA60B490DF33DE5F8"/>
    <w:rsid w:val="001E345F"/>
  </w:style>
  <w:style w:type="paragraph" w:customStyle="1" w:styleId="CD978BECAF094BA19DA8015D35CA4894">
    <w:name w:val="CD978BECAF094BA19DA8015D35CA4894"/>
    <w:rsid w:val="001E345F"/>
  </w:style>
  <w:style w:type="paragraph" w:customStyle="1" w:styleId="9A6846AAD5104206A28B35868796200F">
    <w:name w:val="9A6846AAD5104206A28B35868796200F"/>
    <w:rsid w:val="001E345F"/>
  </w:style>
  <w:style w:type="paragraph" w:customStyle="1" w:styleId="8FF04FD83F8A499FB52A694EAF9C89D9">
    <w:name w:val="8FF04FD83F8A499FB52A694EAF9C89D9"/>
    <w:rsid w:val="001E345F"/>
  </w:style>
  <w:style w:type="paragraph" w:customStyle="1" w:styleId="E3A2A8F74FE1485984629B342AB37960">
    <w:name w:val="E3A2A8F74FE1485984629B342AB37960"/>
    <w:rsid w:val="001E345F"/>
  </w:style>
  <w:style w:type="paragraph" w:customStyle="1" w:styleId="6A48F0E05958475393A795D020475322">
    <w:name w:val="6A48F0E05958475393A795D020475322"/>
    <w:rsid w:val="001E345F"/>
  </w:style>
  <w:style w:type="paragraph" w:customStyle="1" w:styleId="40F65825A52B46E49DDC854B526BBBCC">
    <w:name w:val="40F65825A52B46E49DDC854B526BBBCC"/>
    <w:rsid w:val="001E345F"/>
  </w:style>
  <w:style w:type="paragraph" w:customStyle="1" w:styleId="FCC6E9E3B10B438E8F356DCAAB8370EF">
    <w:name w:val="FCC6E9E3B10B438E8F356DCAAB8370EF"/>
    <w:rsid w:val="001E345F"/>
  </w:style>
  <w:style w:type="paragraph" w:customStyle="1" w:styleId="04742F6BD75E44D78C36719C2D9E4795">
    <w:name w:val="04742F6BD75E44D78C36719C2D9E4795"/>
    <w:rsid w:val="001E345F"/>
  </w:style>
  <w:style w:type="paragraph" w:customStyle="1" w:styleId="1F19511C00A142DF9D5769269DF63F45">
    <w:name w:val="1F19511C00A142DF9D5769269DF63F45"/>
    <w:rsid w:val="001E345F"/>
  </w:style>
  <w:style w:type="paragraph" w:customStyle="1" w:styleId="9C445A99B8B44147983ED045928FF36A">
    <w:name w:val="9C445A99B8B44147983ED045928FF36A"/>
    <w:rsid w:val="001E345F"/>
  </w:style>
  <w:style w:type="paragraph" w:customStyle="1" w:styleId="92134CBE39954BBE9CBD745044341363">
    <w:name w:val="92134CBE39954BBE9CBD745044341363"/>
    <w:rsid w:val="001E345F"/>
  </w:style>
  <w:style w:type="paragraph" w:customStyle="1" w:styleId="16F808FAF60F4105BE91A119860BCAC6">
    <w:name w:val="16F808FAF60F4105BE91A119860BCAC6"/>
    <w:rsid w:val="001E345F"/>
  </w:style>
  <w:style w:type="paragraph" w:customStyle="1" w:styleId="8D2FC4AE6D6747E8968F1A6BB7500100">
    <w:name w:val="8D2FC4AE6D6747E8968F1A6BB7500100"/>
    <w:rsid w:val="001E345F"/>
  </w:style>
  <w:style w:type="paragraph" w:customStyle="1" w:styleId="2ADE31C5980A49A1AD3D29004CA7B148">
    <w:name w:val="2ADE31C5980A49A1AD3D29004CA7B148"/>
    <w:rsid w:val="001E345F"/>
  </w:style>
  <w:style w:type="paragraph" w:customStyle="1" w:styleId="81B09D837FE64D598055287CC0ADD909">
    <w:name w:val="81B09D837FE64D598055287CC0ADD909"/>
    <w:rsid w:val="001E345F"/>
  </w:style>
  <w:style w:type="paragraph" w:customStyle="1" w:styleId="A53CF9E5941B4A139B707AC095ACE2AB1">
    <w:name w:val="A53CF9E5941B4A139B707AC095ACE2AB1"/>
    <w:rsid w:val="001E345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0F49E73F6424BB41541BF9E403F8C">
    <w:name w:val="08D0F49E73F6424BB41541BF9E403F8C"/>
    <w:rsid w:val="001E345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6F808FAF60F4105BE91A119860BCAC61">
    <w:name w:val="16F808FAF60F4105BE91A119860BCAC61"/>
    <w:rsid w:val="001E345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ADE31C5980A49A1AD3D29004CA7B1481">
    <w:name w:val="2ADE31C5980A49A1AD3D29004CA7B1481"/>
    <w:rsid w:val="001E345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540C7CB17D04B199D1011F1D855FA73">
    <w:name w:val="6540C7CB17D04B199D1011F1D855FA73"/>
    <w:rsid w:val="001E345F"/>
  </w:style>
  <w:style w:type="paragraph" w:customStyle="1" w:styleId="79FF3EDE8AB44CDA9BE947A63BAEFC26">
    <w:name w:val="79FF3EDE8AB44CDA9BE947A63BAEFC26"/>
    <w:rsid w:val="001E345F"/>
  </w:style>
  <w:style w:type="paragraph" w:customStyle="1" w:styleId="87EF9A303EF7495EBC64FE75666C45BF">
    <w:name w:val="87EF9A303EF7495EBC64FE75666C45BF"/>
    <w:rsid w:val="001E345F"/>
  </w:style>
  <w:style w:type="paragraph" w:customStyle="1" w:styleId="E3605CD45BFE45A09C92D3FD3E2CB7ED">
    <w:name w:val="E3605CD45BFE45A09C92D3FD3E2CB7ED"/>
    <w:rsid w:val="001E345F"/>
  </w:style>
  <w:style w:type="paragraph" w:customStyle="1" w:styleId="70C3470726A2458A97C9BFD7A22B6029">
    <w:name w:val="70C3470726A2458A97C9BFD7A22B6029"/>
    <w:rsid w:val="001E345F"/>
  </w:style>
  <w:style w:type="paragraph" w:customStyle="1" w:styleId="41F1354E1EB14EB98A51BA3B1C7169DB">
    <w:name w:val="41F1354E1EB14EB98A51BA3B1C7169DB"/>
    <w:rsid w:val="001E345F"/>
  </w:style>
  <w:style w:type="paragraph" w:customStyle="1" w:styleId="9218396AF47644589E140CE51368223D">
    <w:name w:val="9218396AF47644589E140CE51368223D"/>
    <w:rsid w:val="001E345F"/>
  </w:style>
  <w:style w:type="paragraph" w:customStyle="1" w:styleId="BEF199A730064DFEAF9D7178400C35C5">
    <w:name w:val="BEF199A730064DFEAF9D7178400C35C5"/>
    <w:rsid w:val="001E345F"/>
  </w:style>
  <w:style w:type="paragraph" w:customStyle="1" w:styleId="4816031901BF429E8F9FC4B5F0B36C35">
    <w:name w:val="4816031901BF429E8F9FC4B5F0B36C35"/>
    <w:rsid w:val="001E345F"/>
  </w:style>
  <w:style w:type="paragraph" w:customStyle="1" w:styleId="36BAA6CC55D244C7AE380E007C342074">
    <w:name w:val="36BAA6CC55D244C7AE380E007C342074"/>
    <w:rsid w:val="001E345F"/>
  </w:style>
  <w:style w:type="paragraph" w:customStyle="1" w:styleId="C98EF05F80314053A10DC72EECD818FA">
    <w:name w:val="C98EF05F80314053A10DC72EECD818FA"/>
    <w:rsid w:val="001E345F"/>
  </w:style>
  <w:style w:type="paragraph" w:customStyle="1" w:styleId="D3C09A456B8E4B07A56E5544FF5A4510">
    <w:name w:val="D3C09A456B8E4B07A56E5544FF5A4510"/>
    <w:rsid w:val="001E345F"/>
  </w:style>
  <w:style w:type="paragraph" w:customStyle="1" w:styleId="E6E86559123E4FD1A5969CD9402E406A">
    <w:name w:val="E6E86559123E4FD1A5969CD9402E406A"/>
    <w:rsid w:val="001E345F"/>
  </w:style>
  <w:style w:type="paragraph" w:customStyle="1" w:styleId="A539A42720FB454B8BF9AB61814A09EB">
    <w:name w:val="A539A42720FB454B8BF9AB61814A09EB"/>
    <w:rsid w:val="001E345F"/>
  </w:style>
  <w:style w:type="paragraph" w:customStyle="1" w:styleId="8B2A4B9D26B5428A9B218C10F51B46B6">
    <w:name w:val="8B2A4B9D26B5428A9B218C10F51B46B6"/>
    <w:rsid w:val="001E345F"/>
  </w:style>
  <w:style w:type="paragraph" w:customStyle="1" w:styleId="B518318C0D3C4DAEBFB28D4623501C44">
    <w:name w:val="B518318C0D3C4DAEBFB28D4623501C44"/>
    <w:rsid w:val="001E345F"/>
  </w:style>
  <w:style w:type="paragraph" w:customStyle="1" w:styleId="18B5001E98494B9E98D371AA259B923A">
    <w:name w:val="18B5001E98494B9E98D371AA259B923A"/>
    <w:rsid w:val="001E345F"/>
  </w:style>
  <w:style w:type="paragraph" w:customStyle="1" w:styleId="D90D0C509C22483984980ABD7FFFD9CD">
    <w:name w:val="D90D0C509C22483984980ABD7FFFD9CD"/>
    <w:rsid w:val="001E345F"/>
  </w:style>
  <w:style w:type="paragraph" w:customStyle="1" w:styleId="65A49BCDA4CB4902AB286ED16EC96C78">
    <w:name w:val="65A49BCDA4CB4902AB286ED16EC96C78"/>
    <w:rsid w:val="001E345F"/>
  </w:style>
  <w:style w:type="paragraph" w:customStyle="1" w:styleId="BD843AC779904F19A3191C2A0B859257">
    <w:name w:val="BD843AC779904F19A3191C2A0B859257"/>
    <w:rsid w:val="001E345F"/>
  </w:style>
  <w:style w:type="paragraph" w:customStyle="1" w:styleId="1DDAF32FB96F42518CAB1613BEB917FC">
    <w:name w:val="1DDAF32FB96F42518CAB1613BEB917FC"/>
    <w:rsid w:val="001E345F"/>
  </w:style>
  <w:style w:type="paragraph" w:customStyle="1" w:styleId="E0ADF62A12324C3384550AC67168DF70">
    <w:name w:val="E0ADF62A12324C3384550AC67168DF70"/>
    <w:rsid w:val="001E345F"/>
  </w:style>
  <w:style w:type="paragraph" w:customStyle="1" w:styleId="03C7619C942940E6B428DC6835E6EF29">
    <w:name w:val="03C7619C942940E6B428DC6835E6EF29"/>
    <w:rsid w:val="001E345F"/>
  </w:style>
  <w:style w:type="paragraph" w:customStyle="1" w:styleId="D1637F38D66247BB83A9234E9EF59BAF">
    <w:name w:val="D1637F38D66247BB83A9234E9EF59BAF"/>
    <w:rsid w:val="001E345F"/>
  </w:style>
  <w:style w:type="paragraph" w:customStyle="1" w:styleId="15BB25CF14BD41FFB43D85321707133F">
    <w:name w:val="15BB25CF14BD41FFB43D85321707133F"/>
    <w:rsid w:val="001E345F"/>
  </w:style>
  <w:style w:type="paragraph" w:customStyle="1" w:styleId="829DB1747DA84CD1BF4E917E6C263F82">
    <w:name w:val="829DB1747DA84CD1BF4E917E6C263F82"/>
    <w:rsid w:val="001E345F"/>
  </w:style>
  <w:style w:type="paragraph" w:customStyle="1" w:styleId="B20B53C686E34B1E83A8AF1613D64E13">
    <w:name w:val="B20B53C686E34B1E83A8AF1613D64E13"/>
    <w:rsid w:val="001E345F"/>
  </w:style>
  <w:style w:type="paragraph" w:customStyle="1" w:styleId="1EF7F8AB3B1F4F3BA0FDFB9426822708">
    <w:name w:val="1EF7F8AB3B1F4F3BA0FDFB9426822708"/>
    <w:rsid w:val="001E345F"/>
  </w:style>
  <w:style w:type="paragraph" w:customStyle="1" w:styleId="CD239F0812FB4F5F8255412299561DE2">
    <w:name w:val="CD239F0812FB4F5F8255412299561DE2"/>
    <w:rsid w:val="001E345F"/>
  </w:style>
  <w:style w:type="paragraph" w:customStyle="1" w:styleId="8589589F9E64461D9D1606EDCDA90F9C">
    <w:name w:val="8589589F9E64461D9D1606EDCDA90F9C"/>
    <w:rsid w:val="001E345F"/>
  </w:style>
  <w:style w:type="paragraph" w:customStyle="1" w:styleId="4571BD4C865E4547A2306ED2E3E50C50">
    <w:name w:val="4571BD4C865E4547A2306ED2E3E50C50"/>
    <w:rsid w:val="001E345F"/>
  </w:style>
  <w:style w:type="paragraph" w:customStyle="1" w:styleId="8FA0BC487CCF46FA916EC407C5778264">
    <w:name w:val="8FA0BC487CCF46FA916EC407C5778264"/>
    <w:rsid w:val="001E345F"/>
  </w:style>
  <w:style w:type="paragraph" w:customStyle="1" w:styleId="337B9BE5ED91497D9443A9D2F76126ED">
    <w:name w:val="337B9BE5ED91497D9443A9D2F76126ED"/>
    <w:rsid w:val="001E345F"/>
  </w:style>
  <w:style w:type="paragraph" w:customStyle="1" w:styleId="CF7EFF1D912A4550B9D00D9EBBA8D15D">
    <w:name w:val="CF7EFF1D912A4550B9D00D9EBBA8D15D"/>
    <w:rsid w:val="001E345F"/>
  </w:style>
  <w:style w:type="paragraph" w:customStyle="1" w:styleId="0D3A59B4191140A1A5E8AA4E978F9D53">
    <w:name w:val="0D3A59B4191140A1A5E8AA4E978F9D53"/>
    <w:rsid w:val="001E345F"/>
  </w:style>
  <w:style w:type="paragraph" w:customStyle="1" w:styleId="26848ABF68774A83B0EB14DD34CAC62B">
    <w:name w:val="26848ABF68774A83B0EB14DD34CAC62B"/>
    <w:rsid w:val="001E345F"/>
  </w:style>
  <w:style w:type="paragraph" w:customStyle="1" w:styleId="4C3E3E9393DE4232ADA4CD90F27B221A">
    <w:name w:val="4C3E3E9393DE4232ADA4CD90F27B221A"/>
    <w:rsid w:val="001E345F"/>
  </w:style>
  <w:style w:type="paragraph" w:customStyle="1" w:styleId="6A217CF9F9F44B2EBBE4B1407E8CC38B">
    <w:name w:val="6A217CF9F9F44B2EBBE4B1407E8CC38B"/>
    <w:rsid w:val="001E345F"/>
  </w:style>
  <w:style w:type="paragraph" w:customStyle="1" w:styleId="5D3F5F671A8244BE99F208A509868691">
    <w:name w:val="5D3F5F671A8244BE99F208A509868691"/>
    <w:rsid w:val="001E345F"/>
  </w:style>
  <w:style w:type="paragraph" w:customStyle="1" w:styleId="17DBDCE2132F40AE87A80C133BBA3975">
    <w:name w:val="17DBDCE2132F40AE87A80C133BBA3975"/>
    <w:rsid w:val="001E345F"/>
  </w:style>
  <w:style w:type="paragraph" w:customStyle="1" w:styleId="6A787DE4C2F74D29BE871B8F9D2B7244">
    <w:name w:val="6A787DE4C2F74D29BE871B8F9D2B7244"/>
    <w:rsid w:val="001E345F"/>
  </w:style>
  <w:style w:type="paragraph" w:customStyle="1" w:styleId="80FB5651613443A283564D25D9986A24">
    <w:name w:val="80FB5651613443A283564D25D9986A24"/>
    <w:rsid w:val="001E345F"/>
  </w:style>
  <w:style w:type="paragraph" w:customStyle="1" w:styleId="46366359CDED458BB2FF81093E505FB8">
    <w:name w:val="46366359CDED458BB2FF81093E505FB8"/>
    <w:rsid w:val="001E345F"/>
  </w:style>
  <w:style w:type="paragraph" w:customStyle="1" w:styleId="FA003D355B22424982C8F7339234AB1B">
    <w:name w:val="FA003D355B22424982C8F7339234AB1B"/>
    <w:rsid w:val="001E345F"/>
  </w:style>
  <w:style w:type="paragraph" w:customStyle="1" w:styleId="849C882EC936431CB07860E438125EF0">
    <w:name w:val="849C882EC936431CB07860E438125EF0"/>
    <w:rsid w:val="001E345F"/>
  </w:style>
  <w:style w:type="paragraph" w:customStyle="1" w:styleId="668A113EF50C4975890536CCEAEF223B">
    <w:name w:val="668A113EF50C4975890536CCEAEF223B"/>
    <w:rsid w:val="001E345F"/>
  </w:style>
  <w:style w:type="paragraph" w:customStyle="1" w:styleId="BD61B49AFDAA4BE3A9913AA5A542A89C">
    <w:name w:val="BD61B49AFDAA4BE3A9913AA5A542A89C"/>
    <w:rsid w:val="001E345F"/>
  </w:style>
  <w:style w:type="paragraph" w:customStyle="1" w:styleId="012E27CBDE25461B99AC5621007D563A">
    <w:name w:val="012E27CBDE25461B99AC5621007D563A"/>
    <w:rsid w:val="001E345F"/>
  </w:style>
  <w:style w:type="paragraph" w:customStyle="1" w:styleId="3A50257CBA424FDFB1E7EAA73E34548E">
    <w:name w:val="3A50257CBA424FDFB1E7EAA73E34548E"/>
    <w:rsid w:val="001E345F"/>
  </w:style>
  <w:style w:type="paragraph" w:customStyle="1" w:styleId="60199D42C2464514969D2730FCD79E08">
    <w:name w:val="60199D42C2464514969D2730FCD79E08"/>
    <w:rsid w:val="001E345F"/>
  </w:style>
  <w:style w:type="paragraph" w:customStyle="1" w:styleId="F4CF9195D2CA4D59BCFB78D8EB39B1F8">
    <w:name w:val="F4CF9195D2CA4D59BCFB78D8EB39B1F8"/>
    <w:rsid w:val="001E345F"/>
  </w:style>
  <w:style w:type="paragraph" w:customStyle="1" w:styleId="32F605D0161B444788FF43D56432CF59">
    <w:name w:val="32F605D0161B444788FF43D56432CF59"/>
    <w:rsid w:val="001E345F"/>
  </w:style>
  <w:style w:type="paragraph" w:customStyle="1" w:styleId="BC4294AA45104AD5845AEBF50582A8D7">
    <w:name w:val="BC4294AA45104AD5845AEBF50582A8D7"/>
    <w:rsid w:val="001E345F"/>
  </w:style>
  <w:style w:type="paragraph" w:customStyle="1" w:styleId="18B94FAD5DD54FF5966B654B6A4C07FB">
    <w:name w:val="18B94FAD5DD54FF5966B654B6A4C07FB"/>
    <w:rsid w:val="001E345F"/>
  </w:style>
  <w:style w:type="paragraph" w:customStyle="1" w:styleId="50A123B4368C4654BF13BAE4883A5BC8">
    <w:name w:val="50A123B4368C4654BF13BAE4883A5BC8"/>
    <w:rsid w:val="001E345F"/>
  </w:style>
  <w:style w:type="paragraph" w:customStyle="1" w:styleId="F7E38BC2B52C40E4AFFCA9A1049EA686">
    <w:name w:val="F7E38BC2B52C40E4AFFCA9A1049EA686"/>
    <w:rsid w:val="001E345F"/>
  </w:style>
  <w:style w:type="paragraph" w:customStyle="1" w:styleId="C6C9EDE6756844CD945EFFB6EA7711C8">
    <w:name w:val="C6C9EDE6756844CD945EFFB6EA7711C8"/>
    <w:rsid w:val="001E345F"/>
  </w:style>
  <w:style w:type="paragraph" w:customStyle="1" w:styleId="FA57BC274431478D937A5AA328EF65B4">
    <w:name w:val="FA57BC274431478D937A5AA328EF65B4"/>
    <w:rsid w:val="001E345F"/>
  </w:style>
  <w:style w:type="paragraph" w:customStyle="1" w:styleId="77AD99CB00094C70A1C6BABE54A74A90">
    <w:name w:val="77AD99CB00094C70A1C6BABE54A74A90"/>
    <w:rsid w:val="001E345F"/>
  </w:style>
  <w:style w:type="paragraph" w:customStyle="1" w:styleId="095EEF69CB6F43DD8737F3CE69250197">
    <w:name w:val="095EEF69CB6F43DD8737F3CE69250197"/>
    <w:rsid w:val="001E345F"/>
  </w:style>
  <w:style w:type="paragraph" w:customStyle="1" w:styleId="CD88B6B954EC4160B267B390BF4D6BD4">
    <w:name w:val="CD88B6B954EC4160B267B390BF4D6BD4"/>
    <w:rsid w:val="001E345F"/>
  </w:style>
  <w:style w:type="paragraph" w:customStyle="1" w:styleId="D771CB675C8F40E09CEA4BE5750A7299">
    <w:name w:val="D771CB675C8F40E09CEA4BE5750A7299"/>
    <w:rsid w:val="001E345F"/>
  </w:style>
  <w:style w:type="paragraph" w:customStyle="1" w:styleId="936D5FE53C694EDBBBC4E6C2CB251CB0">
    <w:name w:val="936D5FE53C694EDBBBC4E6C2CB251CB0"/>
    <w:rsid w:val="001E345F"/>
  </w:style>
  <w:style w:type="paragraph" w:customStyle="1" w:styleId="3D3A0E5EAB644F2BB852C88965F6F41C">
    <w:name w:val="3D3A0E5EAB644F2BB852C88965F6F41C"/>
    <w:rsid w:val="001E345F"/>
  </w:style>
  <w:style w:type="paragraph" w:customStyle="1" w:styleId="23BE79E3D48643B98506CF2D701A79F2">
    <w:name w:val="23BE79E3D48643B98506CF2D701A79F2"/>
    <w:rsid w:val="001E345F"/>
  </w:style>
  <w:style w:type="paragraph" w:customStyle="1" w:styleId="7A1CEBF067CD44CABFA2EF250AA5F65A">
    <w:name w:val="7A1CEBF067CD44CABFA2EF250AA5F65A"/>
    <w:rsid w:val="001E345F"/>
  </w:style>
  <w:style w:type="paragraph" w:customStyle="1" w:styleId="B13EA638D96D41409CFFE8B817AF2638">
    <w:name w:val="B13EA638D96D41409CFFE8B817AF2638"/>
    <w:rsid w:val="001E345F"/>
  </w:style>
  <w:style w:type="paragraph" w:customStyle="1" w:styleId="C6C31CA165F54158B13FB2E4C620FEF3">
    <w:name w:val="C6C31CA165F54158B13FB2E4C620FEF3"/>
    <w:rsid w:val="001E345F"/>
  </w:style>
  <w:style w:type="paragraph" w:customStyle="1" w:styleId="61D72A5FC9F548FF9751FA2DEA86CE33">
    <w:name w:val="61D72A5FC9F548FF9751FA2DEA86CE33"/>
    <w:rsid w:val="001E345F"/>
  </w:style>
  <w:style w:type="paragraph" w:customStyle="1" w:styleId="A53CF9E5941B4A139B707AC095ACE2AB2">
    <w:name w:val="A53CF9E5941B4A139B707AC095ACE2AB2"/>
    <w:rsid w:val="001E345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AB87649A0246E0B697117C0B5DCA1D">
    <w:name w:val="23AB87649A0246E0B697117C0B5DCA1D"/>
    <w:rsid w:val="001E345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1CEBF067CD44CABFA2EF250AA5F65A1">
    <w:name w:val="7A1CEBF067CD44CABFA2EF250AA5F65A1"/>
    <w:rsid w:val="001E345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C31CA165F54158B13FB2E4C620FEF31">
    <w:name w:val="C6C31CA165F54158B13FB2E4C620FEF31"/>
    <w:rsid w:val="001E345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EE6FAF0CEA4B61B3A999355E201EE9">
    <w:name w:val="C4EE6FAF0CEA4B61B3A999355E201EE9"/>
    <w:rsid w:val="001E345F"/>
  </w:style>
  <w:style w:type="paragraph" w:customStyle="1" w:styleId="1FBB8F750BB947CFA0E8537DA95CBC1D">
    <w:name w:val="1FBB8F750BB947CFA0E8537DA95CBC1D"/>
    <w:rsid w:val="001E345F"/>
  </w:style>
  <w:style w:type="paragraph" w:customStyle="1" w:styleId="FBC58BF98E104B318459E2A9B4095D86">
    <w:name w:val="FBC58BF98E104B318459E2A9B4095D86"/>
    <w:rsid w:val="001E345F"/>
  </w:style>
  <w:style w:type="paragraph" w:customStyle="1" w:styleId="CDF221B7754E47C5A1609FB4847AF1E9">
    <w:name w:val="CDF221B7754E47C5A1609FB4847AF1E9"/>
    <w:rsid w:val="001E345F"/>
  </w:style>
  <w:style w:type="paragraph" w:customStyle="1" w:styleId="704EBF1A2B1B414E973C9288C7DDF412">
    <w:name w:val="704EBF1A2B1B414E973C9288C7DDF412"/>
    <w:rsid w:val="001E345F"/>
  </w:style>
  <w:style w:type="paragraph" w:customStyle="1" w:styleId="753E8701377E42A298C7CCEF0C310EDB">
    <w:name w:val="753E8701377E42A298C7CCEF0C310EDB"/>
    <w:rsid w:val="001E345F"/>
  </w:style>
  <w:style w:type="paragraph" w:customStyle="1" w:styleId="50277353BE98409298DDFD8A80808980">
    <w:name w:val="50277353BE98409298DDFD8A80808980"/>
    <w:rsid w:val="001E345F"/>
  </w:style>
  <w:style w:type="paragraph" w:customStyle="1" w:styleId="388DA767E27F4B6F91CCD8EA14528BBC">
    <w:name w:val="388DA767E27F4B6F91CCD8EA14528BBC"/>
    <w:rsid w:val="001E345F"/>
  </w:style>
  <w:style w:type="paragraph" w:customStyle="1" w:styleId="E3375710D75042EF92349BAD0E63572B">
    <w:name w:val="E3375710D75042EF92349BAD0E63572B"/>
    <w:rsid w:val="001E345F"/>
  </w:style>
  <w:style w:type="paragraph" w:customStyle="1" w:styleId="9CC4DEF5222D4BE0AC034113D8A0A975">
    <w:name w:val="9CC4DEF5222D4BE0AC034113D8A0A975"/>
    <w:rsid w:val="001E345F"/>
  </w:style>
  <w:style w:type="paragraph" w:customStyle="1" w:styleId="4756EB84566E4B728C0706816BBD4A7B">
    <w:name w:val="4756EB84566E4B728C0706816BBD4A7B"/>
    <w:rsid w:val="001E345F"/>
  </w:style>
  <w:style w:type="paragraph" w:customStyle="1" w:styleId="B646C0FCD3FB4CFAA95C0F9EE4BE44A2">
    <w:name w:val="B646C0FCD3FB4CFAA95C0F9EE4BE44A2"/>
    <w:rsid w:val="001E345F"/>
  </w:style>
  <w:style w:type="paragraph" w:customStyle="1" w:styleId="EE3616BD1765492798A97581570F6201">
    <w:name w:val="EE3616BD1765492798A97581570F6201"/>
    <w:rsid w:val="001E345F"/>
  </w:style>
  <w:style w:type="paragraph" w:customStyle="1" w:styleId="27B2B6C3D9084724B589F7D775E1AF58">
    <w:name w:val="27B2B6C3D9084724B589F7D775E1AF58"/>
    <w:rsid w:val="001E345F"/>
  </w:style>
  <w:style w:type="paragraph" w:customStyle="1" w:styleId="B9D71F2FDC564B389EDCD879807864CE">
    <w:name w:val="B9D71F2FDC564B389EDCD879807864CE"/>
    <w:rsid w:val="001E345F"/>
  </w:style>
  <w:style w:type="paragraph" w:customStyle="1" w:styleId="EAA42FCF2F5D46BD9BB9BDE84B902154">
    <w:name w:val="EAA42FCF2F5D46BD9BB9BDE84B902154"/>
    <w:rsid w:val="001E345F"/>
  </w:style>
  <w:style w:type="paragraph" w:customStyle="1" w:styleId="9EFEB83BC4864195BF8565B447CB7B21">
    <w:name w:val="9EFEB83BC4864195BF8565B447CB7B21"/>
    <w:rsid w:val="001E345F"/>
  </w:style>
  <w:style w:type="paragraph" w:customStyle="1" w:styleId="76F34573BFB14B9DBAFE7B9473C2C948">
    <w:name w:val="76F34573BFB14B9DBAFE7B9473C2C948"/>
    <w:rsid w:val="001E345F"/>
  </w:style>
  <w:style w:type="paragraph" w:customStyle="1" w:styleId="691C4FF85E9F4CA5A94C134F15082446">
    <w:name w:val="691C4FF85E9F4CA5A94C134F15082446"/>
    <w:rsid w:val="001E345F"/>
  </w:style>
  <w:style w:type="paragraph" w:customStyle="1" w:styleId="49EF831334364EF4A71E313BE2C40C69">
    <w:name w:val="49EF831334364EF4A71E313BE2C40C69"/>
    <w:rsid w:val="001E345F"/>
  </w:style>
  <w:style w:type="paragraph" w:customStyle="1" w:styleId="32B8CE5E0D354335A7F716DCBA12D262">
    <w:name w:val="32B8CE5E0D354335A7F716DCBA12D262"/>
    <w:rsid w:val="001E345F"/>
  </w:style>
  <w:style w:type="paragraph" w:customStyle="1" w:styleId="F8D2ACC595A342969DE0C256DEBF3731">
    <w:name w:val="F8D2ACC595A342969DE0C256DEBF3731"/>
    <w:rsid w:val="001E345F"/>
  </w:style>
  <w:style w:type="paragraph" w:customStyle="1" w:styleId="EF5A84A12B934045A1E011970C92EED8">
    <w:name w:val="EF5A84A12B934045A1E011970C92EED8"/>
    <w:rsid w:val="001E345F"/>
  </w:style>
  <w:style w:type="paragraph" w:customStyle="1" w:styleId="2D2E9EAA26704B64B72BB9B9557C2D74">
    <w:name w:val="2D2E9EAA26704B64B72BB9B9557C2D74"/>
    <w:rsid w:val="001E345F"/>
  </w:style>
  <w:style w:type="paragraph" w:customStyle="1" w:styleId="101DEB06CFD6415ABF2B80CE0469196A">
    <w:name w:val="101DEB06CFD6415ABF2B80CE0469196A"/>
    <w:rsid w:val="001E345F"/>
  </w:style>
  <w:style w:type="paragraph" w:customStyle="1" w:styleId="06A9E2268305402CAA61292A374EC2BA">
    <w:name w:val="06A9E2268305402CAA61292A374EC2BA"/>
    <w:rsid w:val="001E345F"/>
  </w:style>
  <w:style w:type="paragraph" w:customStyle="1" w:styleId="E36477D7BD3142BEAE254F998FF9F2AA">
    <w:name w:val="E36477D7BD3142BEAE254F998FF9F2AA"/>
    <w:rsid w:val="001E345F"/>
  </w:style>
  <w:style w:type="paragraph" w:customStyle="1" w:styleId="8BCD326298E84E3BB90615CA377D6E7A">
    <w:name w:val="8BCD326298E84E3BB90615CA377D6E7A"/>
    <w:rsid w:val="001E345F"/>
  </w:style>
  <w:style w:type="paragraph" w:customStyle="1" w:styleId="E21FD03DD26549AA9CDFA3A6A1ECA619">
    <w:name w:val="E21FD03DD26549AA9CDFA3A6A1ECA619"/>
    <w:rsid w:val="001E345F"/>
  </w:style>
  <w:style w:type="paragraph" w:customStyle="1" w:styleId="8416649B7FEE4ADA9B65366850426440">
    <w:name w:val="8416649B7FEE4ADA9B65366850426440"/>
    <w:rsid w:val="001E345F"/>
  </w:style>
  <w:style w:type="paragraph" w:customStyle="1" w:styleId="DCF4BBC3AFA5434AA4A6DBA96D0AE56B">
    <w:name w:val="DCF4BBC3AFA5434AA4A6DBA96D0AE56B"/>
    <w:rsid w:val="001E345F"/>
  </w:style>
  <w:style w:type="paragraph" w:customStyle="1" w:styleId="F967F9B082964A63AA95DF8A8D9B3884">
    <w:name w:val="F967F9B082964A63AA95DF8A8D9B3884"/>
    <w:rsid w:val="001E345F"/>
  </w:style>
  <w:style w:type="paragraph" w:customStyle="1" w:styleId="26EFFCFC30304698BCE8F9A2D35601E4">
    <w:name w:val="26EFFCFC30304698BCE8F9A2D35601E4"/>
    <w:rsid w:val="001E345F"/>
  </w:style>
  <w:style w:type="paragraph" w:customStyle="1" w:styleId="05241C35CBA54C9081A0D4E9BB72E4BE">
    <w:name w:val="05241C35CBA54C9081A0D4E9BB72E4BE"/>
    <w:rsid w:val="001E345F"/>
  </w:style>
  <w:style w:type="paragraph" w:customStyle="1" w:styleId="DA7A74078ED94B20B6BD5B168D5DEC2C">
    <w:name w:val="DA7A74078ED94B20B6BD5B168D5DEC2C"/>
    <w:rsid w:val="001E345F"/>
  </w:style>
  <w:style w:type="paragraph" w:customStyle="1" w:styleId="34D10D321463456A9EFCFD57EE63EF8E">
    <w:name w:val="34D10D321463456A9EFCFD57EE63EF8E"/>
    <w:rsid w:val="001E345F"/>
  </w:style>
  <w:style w:type="paragraph" w:customStyle="1" w:styleId="6192ADCFD6A24F228DC553D365A5A46C">
    <w:name w:val="6192ADCFD6A24F228DC553D365A5A46C"/>
    <w:rsid w:val="001E345F"/>
  </w:style>
  <w:style w:type="paragraph" w:customStyle="1" w:styleId="071CC377C3474753B939785E607F7B32">
    <w:name w:val="071CC377C3474753B939785E607F7B32"/>
    <w:rsid w:val="001E345F"/>
  </w:style>
  <w:style w:type="paragraph" w:customStyle="1" w:styleId="3FBACD40F4B9496796EFA796430C5340">
    <w:name w:val="3FBACD40F4B9496796EFA796430C5340"/>
    <w:rsid w:val="001E345F"/>
  </w:style>
  <w:style w:type="paragraph" w:customStyle="1" w:styleId="DCCAA021E28148CA9CE5AF217B59ADC3">
    <w:name w:val="DCCAA021E28148CA9CE5AF217B59ADC3"/>
    <w:rsid w:val="001E345F"/>
  </w:style>
  <w:style w:type="paragraph" w:customStyle="1" w:styleId="5936B8AC32BB49F292ED1230E88464A6">
    <w:name w:val="5936B8AC32BB49F292ED1230E88464A6"/>
    <w:rsid w:val="001E345F"/>
  </w:style>
  <w:style w:type="paragraph" w:customStyle="1" w:styleId="6433E6AA99DD4E3F84242802FD888124">
    <w:name w:val="6433E6AA99DD4E3F84242802FD888124"/>
    <w:rsid w:val="001E345F"/>
  </w:style>
  <w:style w:type="paragraph" w:customStyle="1" w:styleId="98BE478A5A9C49F48893EF1B65292A45">
    <w:name w:val="98BE478A5A9C49F48893EF1B65292A45"/>
    <w:rsid w:val="001E345F"/>
  </w:style>
  <w:style w:type="paragraph" w:customStyle="1" w:styleId="A817823DF7E3473AA2F8A11A96E9CE79">
    <w:name w:val="A817823DF7E3473AA2F8A11A96E9CE79"/>
    <w:rsid w:val="001E345F"/>
  </w:style>
  <w:style w:type="paragraph" w:customStyle="1" w:styleId="384F53BAB9764D2DAF6F5F671A4A5260">
    <w:name w:val="384F53BAB9764D2DAF6F5F671A4A5260"/>
    <w:rsid w:val="001E345F"/>
  </w:style>
  <w:style w:type="paragraph" w:customStyle="1" w:styleId="8AD6C0FCDB3C4CD8AAD8EFD655957D80">
    <w:name w:val="8AD6C0FCDB3C4CD8AAD8EFD655957D80"/>
    <w:rsid w:val="001E345F"/>
  </w:style>
  <w:style w:type="paragraph" w:customStyle="1" w:styleId="37B61A1DD7A540C286EA4111288A2BB3">
    <w:name w:val="37B61A1DD7A540C286EA4111288A2BB3"/>
    <w:rsid w:val="001E345F"/>
  </w:style>
  <w:style w:type="paragraph" w:customStyle="1" w:styleId="D3A2C88226764CCAA87B4FF6F7AEB28D">
    <w:name w:val="D3A2C88226764CCAA87B4FF6F7AEB28D"/>
    <w:rsid w:val="001E345F"/>
  </w:style>
  <w:style w:type="paragraph" w:customStyle="1" w:styleId="D35A4BC6A1CA464FB7CE772DD89CB7E9">
    <w:name w:val="D35A4BC6A1CA464FB7CE772DD89CB7E9"/>
    <w:rsid w:val="001E345F"/>
  </w:style>
  <w:style w:type="paragraph" w:customStyle="1" w:styleId="761695B1583249B6BBBD1720F64D041D">
    <w:name w:val="761695B1583249B6BBBD1720F64D041D"/>
    <w:rsid w:val="001E345F"/>
  </w:style>
  <w:style w:type="paragraph" w:customStyle="1" w:styleId="E6B7AD4055394075BAECB66DF8661A99">
    <w:name w:val="E6B7AD4055394075BAECB66DF8661A99"/>
    <w:rsid w:val="001E345F"/>
  </w:style>
  <w:style w:type="paragraph" w:customStyle="1" w:styleId="966FC06C38E14A079ACC6CB21855E2E1">
    <w:name w:val="966FC06C38E14A079ACC6CB21855E2E1"/>
    <w:rsid w:val="001E345F"/>
  </w:style>
  <w:style w:type="paragraph" w:customStyle="1" w:styleId="C43CA6264743414DA26615CF2CD514AD">
    <w:name w:val="C43CA6264743414DA26615CF2CD514AD"/>
    <w:rsid w:val="001E345F"/>
  </w:style>
  <w:style w:type="paragraph" w:customStyle="1" w:styleId="2B916D63AF8C468096A8EF46412FD125">
    <w:name w:val="2B916D63AF8C468096A8EF46412FD125"/>
    <w:rsid w:val="001E345F"/>
  </w:style>
  <w:style w:type="paragraph" w:customStyle="1" w:styleId="37145F417CCA4CCC81DCDFD1C57489A7">
    <w:name w:val="37145F417CCA4CCC81DCDFD1C57489A7"/>
    <w:rsid w:val="001E345F"/>
  </w:style>
  <w:style w:type="paragraph" w:customStyle="1" w:styleId="82207E9D7C2A4B86962791E373BD0158">
    <w:name w:val="82207E9D7C2A4B86962791E373BD0158"/>
    <w:rsid w:val="001E345F"/>
  </w:style>
  <w:style w:type="paragraph" w:customStyle="1" w:styleId="C61E146711264195AAA59B28EDB9409E">
    <w:name w:val="C61E146711264195AAA59B28EDB9409E"/>
    <w:rsid w:val="001E345F"/>
  </w:style>
  <w:style w:type="paragraph" w:customStyle="1" w:styleId="AFCEA2FD269E4004B5E256900E899FB1">
    <w:name w:val="AFCEA2FD269E4004B5E256900E899FB1"/>
    <w:rsid w:val="001E345F"/>
  </w:style>
  <w:style w:type="paragraph" w:customStyle="1" w:styleId="DC4FA50AD0C4427DB5B67A1A52C347C3">
    <w:name w:val="DC4FA50AD0C4427DB5B67A1A52C347C3"/>
    <w:rsid w:val="001E345F"/>
  </w:style>
  <w:style w:type="paragraph" w:customStyle="1" w:styleId="C0FE9FF5989B4D2AA6029A8F82F0C767">
    <w:name w:val="C0FE9FF5989B4D2AA6029A8F82F0C767"/>
    <w:rsid w:val="001E345F"/>
  </w:style>
  <w:style w:type="paragraph" w:customStyle="1" w:styleId="043E2744B16549139D3A79A9DC037A83">
    <w:name w:val="043E2744B16549139D3A79A9DC037A83"/>
    <w:rsid w:val="001E345F"/>
  </w:style>
  <w:style w:type="paragraph" w:customStyle="1" w:styleId="BD5AD9830E604EE28358E37800230FC6">
    <w:name w:val="BD5AD9830E604EE28358E37800230FC6"/>
    <w:rsid w:val="001E345F"/>
  </w:style>
  <w:style w:type="paragraph" w:customStyle="1" w:styleId="E7990966A55645E29242E60C16092B7D">
    <w:name w:val="E7990966A55645E29242E60C16092B7D"/>
    <w:rsid w:val="001E345F"/>
  </w:style>
  <w:style w:type="paragraph" w:customStyle="1" w:styleId="8D2F1242968D4C02BA64031907DCC3DB">
    <w:name w:val="8D2F1242968D4C02BA64031907DCC3DB"/>
    <w:rsid w:val="001E345F"/>
  </w:style>
  <w:style w:type="paragraph" w:customStyle="1" w:styleId="20C91E12C769405A952B86FAD52121F8">
    <w:name w:val="20C91E12C769405A952B86FAD52121F8"/>
    <w:rsid w:val="001E345F"/>
  </w:style>
  <w:style w:type="paragraph" w:customStyle="1" w:styleId="64DB91D8EA1B454F8F177906DEB83958">
    <w:name w:val="64DB91D8EA1B454F8F177906DEB83958"/>
    <w:rsid w:val="001E345F"/>
  </w:style>
  <w:style w:type="paragraph" w:customStyle="1" w:styleId="60B07BAD58EC4C74817F3455D7202D6A">
    <w:name w:val="60B07BAD58EC4C74817F3455D7202D6A"/>
    <w:rsid w:val="001E345F"/>
  </w:style>
  <w:style w:type="paragraph" w:customStyle="1" w:styleId="D3277D05704247FEB42DC90471CCACCE">
    <w:name w:val="D3277D05704247FEB42DC90471CCACCE"/>
    <w:rsid w:val="001E345F"/>
  </w:style>
  <w:style w:type="paragraph" w:customStyle="1" w:styleId="2EF993174CA1466685844F6569E34CC6">
    <w:name w:val="2EF993174CA1466685844F6569E34CC6"/>
    <w:rsid w:val="001E345F"/>
  </w:style>
  <w:style w:type="paragraph" w:customStyle="1" w:styleId="17E24F73C0E74FBF966567C6AE00165A">
    <w:name w:val="17E24F73C0E74FBF966567C6AE00165A"/>
    <w:rsid w:val="001E345F"/>
  </w:style>
  <w:style w:type="paragraph" w:customStyle="1" w:styleId="A9DAF940E50349AFBCA29F94BE2DB51D">
    <w:name w:val="A9DAF940E50349AFBCA29F94BE2DB51D"/>
    <w:rsid w:val="001E345F"/>
  </w:style>
  <w:style w:type="paragraph" w:customStyle="1" w:styleId="B66C3B1CA464465D91D61FDA9D81B550">
    <w:name w:val="B66C3B1CA464465D91D61FDA9D81B550"/>
    <w:rsid w:val="001E345F"/>
  </w:style>
  <w:style w:type="paragraph" w:customStyle="1" w:styleId="82F2930DD6834B1EA553369DE0040275">
    <w:name w:val="82F2930DD6834B1EA553369DE0040275"/>
    <w:rsid w:val="001E345F"/>
  </w:style>
  <w:style w:type="paragraph" w:customStyle="1" w:styleId="C3BEF458830A479586F794EA700F49AD">
    <w:name w:val="C3BEF458830A479586F794EA700F49AD"/>
    <w:rsid w:val="001E345F"/>
  </w:style>
  <w:style w:type="paragraph" w:customStyle="1" w:styleId="91BD13FD1EE44B369B6BF3EDF480503A">
    <w:name w:val="91BD13FD1EE44B369B6BF3EDF480503A"/>
    <w:rsid w:val="001E345F"/>
  </w:style>
  <w:style w:type="paragraph" w:customStyle="1" w:styleId="BE9A041D9D7248929C3E8DC0DD62161A">
    <w:name w:val="BE9A041D9D7248929C3E8DC0DD62161A"/>
    <w:rsid w:val="001E345F"/>
  </w:style>
  <w:style w:type="paragraph" w:customStyle="1" w:styleId="717808AFFD9B4960A1ABC47BC59E9BC0">
    <w:name w:val="717808AFFD9B4960A1ABC47BC59E9BC0"/>
    <w:rsid w:val="001E345F"/>
  </w:style>
  <w:style w:type="paragraph" w:customStyle="1" w:styleId="3F293DEC779C4890B8805D8E1E19EC28">
    <w:name w:val="3F293DEC779C4890B8805D8E1E19EC28"/>
    <w:rsid w:val="001E345F"/>
  </w:style>
  <w:style w:type="paragraph" w:customStyle="1" w:styleId="3BC277A1BFD6426FBC48FB3805600AB8">
    <w:name w:val="3BC277A1BFD6426FBC48FB3805600AB8"/>
    <w:rsid w:val="001E345F"/>
  </w:style>
  <w:style w:type="paragraph" w:customStyle="1" w:styleId="0AF682EC890F4C50A8D23342563458D4">
    <w:name w:val="0AF682EC890F4C50A8D23342563458D4"/>
    <w:rsid w:val="001E345F"/>
  </w:style>
  <w:style w:type="paragraph" w:customStyle="1" w:styleId="F9E5D82840884513974C2592FD4EA695">
    <w:name w:val="F9E5D82840884513974C2592FD4EA695"/>
    <w:rsid w:val="001E345F"/>
  </w:style>
  <w:style w:type="paragraph" w:customStyle="1" w:styleId="50D5277D5B164597934ACA394D93C192">
    <w:name w:val="50D5277D5B164597934ACA394D93C192"/>
    <w:rsid w:val="001E345F"/>
  </w:style>
  <w:style w:type="paragraph" w:customStyle="1" w:styleId="4AA0A710BA6448D1A6D293D611A85B51">
    <w:name w:val="4AA0A710BA6448D1A6D293D611A85B51"/>
    <w:rsid w:val="001E345F"/>
  </w:style>
  <w:style w:type="paragraph" w:customStyle="1" w:styleId="1B2E5705F09041C9A902A25A6A42796C">
    <w:name w:val="1B2E5705F09041C9A902A25A6A42796C"/>
    <w:rsid w:val="001E345F"/>
  </w:style>
  <w:style w:type="paragraph" w:customStyle="1" w:styleId="90857DF60C9E43A1BAE993CCFBF8B867">
    <w:name w:val="90857DF60C9E43A1BAE993CCFBF8B867"/>
    <w:rsid w:val="001E345F"/>
  </w:style>
  <w:style w:type="paragraph" w:customStyle="1" w:styleId="27FCF0C4E136467882402785319C4B9B">
    <w:name w:val="27FCF0C4E136467882402785319C4B9B"/>
    <w:rsid w:val="001E345F"/>
  </w:style>
  <w:style w:type="paragraph" w:customStyle="1" w:styleId="AD07B531923E43C1968FF6DB3FD0E6A1">
    <w:name w:val="AD07B531923E43C1968FF6DB3FD0E6A1"/>
    <w:rsid w:val="001E345F"/>
  </w:style>
  <w:style w:type="paragraph" w:customStyle="1" w:styleId="A01893AEF33A407582F282C0EAB87F8A">
    <w:name w:val="A01893AEF33A407582F282C0EAB87F8A"/>
    <w:rsid w:val="001E345F"/>
  </w:style>
  <w:style w:type="paragraph" w:customStyle="1" w:styleId="92EE7BBE282C40CAA365EA7774AB1D9F">
    <w:name w:val="92EE7BBE282C40CAA365EA7774AB1D9F"/>
    <w:rsid w:val="001E345F"/>
  </w:style>
  <w:style w:type="paragraph" w:customStyle="1" w:styleId="2F053023FA0A42C5A9534E4EEEE2172E">
    <w:name w:val="2F053023FA0A42C5A9534E4EEEE2172E"/>
    <w:rsid w:val="001E345F"/>
  </w:style>
  <w:style w:type="paragraph" w:customStyle="1" w:styleId="5B30B4761E9F40438307CE864F971461">
    <w:name w:val="5B30B4761E9F40438307CE864F971461"/>
    <w:rsid w:val="001E345F"/>
  </w:style>
  <w:style w:type="paragraph" w:customStyle="1" w:styleId="CF4D4641C99C43D2AF70B0FA0E79DC24">
    <w:name w:val="CF4D4641C99C43D2AF70B0FA0E79DC24"/>
    <w:rsid w:val="001E345F"/>
  </w:style>
  <w:style w:type="paragraph" w:customStyle="1" w:styleId="9021511F9D6D4D18A2988682716F260E">
    <w:name w:val="9021511F9D6D4D18A2988682716F260E"/>
    <w:rsid w:val="001E345F"/>
  </w:style>
  <w:style w:type="paragraph" w:customStyle="1" w:styleId="EBC9474D23484704866A48B0C4010DA6">
    <w:name w:val="EBC9474D23484704866A48B0C4010DA6"/>
    <w:rsid w:val="001E345F"/>
  </w:style>
  <w:style w:type="paragraph" w:customStyle="1" w:styleId="94EE5B518A824C22A2C0C76099830A05">
    <w:name w:val="94EE5B518A824C22A2C0C76099830A05"/>
    <w:rsid w:val="001E345F"/>
  </w:style>
  <w:style w:type="paragraph" w:customStyle="1" w:styleId="F3572F65C1A043959972062EE6D4E54B">
    <w:name w:val="F3572F65C1A043959972062EE6D4E54B"/>
    <w:rsid w:val="001E345F"/>
  </w:style>
  <w:style w:type="paragraph" w:customStyle="1" w:styleId="261059D153274C5096FF05E4729F85D1">
    <w:name w:val="261059D153274C5096FF05E4729F85D1"/>
    <w:rsid w:val="001E345F"/>
  </w:style>
  <w:style w:type="paragraph" w:customStyle="1" w:styleId="2864379CAC4F47C980AC51C8491848B7">
    <w:name w:val="2864379CAC4F47C980AC51C8491848B7"/>
    <w:rsid w:val="001E345F"/>
  </w:style>
  <w:style w:type="paragraph" w:customStyle="1" w:styleId="F36794BF3E0D4FBB9B5133FC376F100A">
    <w:name w:val="F36794BF3E0D4FBB9B5133FC376F100A"/>
    <w:rsid w:val="001E345F"/>
  </w:style>
  <w:style w:type="paragraph" w:customStyle="1" w:styleId="1B1399AD31C24DC5BD21A05BAF0E8417">
    <w:name w:val="1B1399AD31C24DC5BD21A05BAF0E8417"/>
    <w:rsid w:val="001E345F"/>
  </w:style>
  <w:style w:type="paragraph" w:customStyle="1" w:styleId="695670DBD047484FA2D257C0E821FCF4">
    <w:name w:val="695670DBD047484FA2D257C0E821FCF4"/>
    <w:rsid w:val="001E345F"/>
  </w:style>
  <w:style w:type="paragraph" w:customStyle="1" w:styleId="9E441E2FA0EE497A8D51F32A42E4400A">
    <w:name w:val="9E441E2FA0EE497A8D51F32A42E4400A"/>
    <w:rsid w:val="001E345F"/>
  </w:style>
  <w:style w:type="paragraph" w:customStyle="1" w:styleId="3BD9143C971B46439CD961CF6A98CCD3">
    <w:name w:val="3BD9143C971B46439CD961CF6A98CCD3"/>
    <w:rsid w:val="001E345F"/>
  </w:style>
  <w:style w:type="paragraph" w:customStyle="1" w:styleId="31BDB110388947BA9F8EF519DB9FE46F">
    <w:name w:val="31BDB110388947BA9F8EF519DB9FE46F"/>
    <w:rsid w:val="001E345F"/>
  </w:style>
  <w:style w:type="paragraph" w:customStyle="1" w:styleId="75C6AF840257493B8E78170B05EB1D7B">
    <w:name w:val="75C6AF840257493B8E78170B05EB1D7B"/>
    <w:rsid w:val="001E345F"/>
  </w:style>
  <w:style w:type="paragraph" w:customStyle="1" w:styleId="0A0D5A52998E4B81B99734C048939FAF">
    <w:name w:val="0A0D5A52998E4B81B99734C048939FAF"/>
    <w:rsid w:val="001E345F"/>
  </w:style>
  <w:style w:type="paragraph" w:customStyle="1" w:styleId="25037B27626B4ACCAFF9CF4C487EFEFD">
    <w:name w:val="25037B27626B4ACCAFF9CF4C487EFEFD"/>
    <w:rsid w:val="001E345F"/>
  </w:style>
  <w:style w:type="paragraph" w:customStyle="1" w:styleId="33FE53BCAC1340ED8D0F7EE0A48E57FB">
    <w:name w:val="33FE53BCAC1340ED8D0F7EE0A48E57FB"/>
    <w:rsid w:val="001E345F"/>
  </w:style>
  <w:style w:type="paragraph" w:customStyle="1" w:styleId="BD80F50D50234D14BD4FDA6E1AB1EEFB">
    <w:name w:val="BD80F50D50234D14BD4FDA6E1AB1EEFB"/>
    <w:rsid w:val="001E345F"/>
  </w:style>
  <w:style w:type="paragraph" w:customStyle="1" w:styleId="68F4FA2054FC40809CEB151CD43B5C64">
    <w:name w:val="68F4FA2054FC40809CEB151CD43B5C64"/>
    <w:rsid w:val="001E345F"/>
  </w:style>
  <w:style w:type="paragraph" w:customStyle="1" w:styleId="F0F304C2F0454C1680A9B5DD64A8EDDA">
    <w:name w:val="F0F304C2F0454C1680A9B5DD64A8EDDA"/>
    <w:rsid w:val="001E345F"/>
  </w:style>
  <w:style w:type="paragraph" w:customStyle="1" w:styleId="BBA7201F0AE14306ADC128415E33C171">
    <w:name w:val="BBA7201F0AE14306ADC128415E33C171"/>
    <w:rsid w:val="001E345F"/>
  </w:style>
  <w:style w:type="paragraph" w:customStyle="1" w:styleId="66CE3711112944C7A294DEA400648AB2">
    <w:name w:val="66CE3711112944C7A294DEA400648AB2"/>
    <w:rsid w:val="001E345F"/>
  </w:style>
  <w:style w:type="paragraph" w:customStyle="1" w:styleId="92D047E634224E10875E7748BF533023">
    <w:name w:val="92D047E634224E10875E7748BF533023"/>
    <w:rsid w:val="001E345F"/>
  </w:style>
  <w:style w:type="paragraph" w:customStyle="1" w:styleId="97BF5E7B67194EAB9E2F2AF189E34134">
    <w:name w:val="97BF5E7B67194EAB9E2F2AF189E34134"/>
    <w:rsid w:val="001E345F"/>
  </w:style>
  <w:style w:type="paragraph" w:customStyle="1" w:styleId="DA5A46D41BD64DBD8EA2C9487FA467C1">
    <w:name w:val="DA5A46D41BD64DBD8EA2C9487FA467C1"/>
    <w:rsid w:val="001E345F"/>
  </w:style>
  <w:style w:type="paragraph" w:customStyle="1" w:styleId="992D30C2067F44FF9D78A94735DA0622">
    <w:name w:val="992D30C2067F44FF9D78A94735DA0622"/>
    <w:rsid w:val="001E345F"/>
  </w:style>
  <w:style w:type="paragraph" w:customStyle="1" w:styleId="264943C02C374EF98B0A5AB4EDBE5084">
    <w:name w:val="264943C02C374EF98B0A5AB4EDBE5084"/>
    <w:rsid w:val="001E345F"/>
  </w:style>
  <w:style w:type="paragraph" w:customStyle="1" w:styleId="64A907B150484BE1A3CA68F0E8AA3FAD">
    <w:name w:val="64A907B150484BE1A3CA68F0E8AA3FAD"/>
    <w:rsid w:val="001E345F"/>
  </w:style>
  <w:style w:type="paragraph" w:customStyle="1" w:styleId="696CE2B0FC0A4C09A71E81472F855EB1">
    <w:name w:val="696CE2B0FC0A4C09A71E81472F855EB1"/>
    <w:rsid w:val="001E345F"/>
  </w:style>
  <w:style w:type="paragraph" w:customStyle="1" w:styleId="EC8EF6AC403E4C25B0BEB0B735E88ADE">
    <w:name w:val="EC8EF6AC403E4C25B0BEB0B735E88ADE"/>
    <w:rsid w:val="001E345F"/>
  </w:style>
  <w:style w:type="paragraph" w:customStyle="1" w:styleId="C87091965EDE47948A86084437AE7D3E">
    <w:name w:val="C87091965EDE47948A86084437AE7D3E"/>
    <w:rsid w:val="001E345F"/>
  </w:style>
  <w:style w:type="paragraph" w:customStyle="1" w:styleId="EAFC80C64A05478B920E0E4106652369">
    <w:name w:val="EAFC80C64A05478B920E0E4106652369"/>
    <w:rsid w:val="001E345F"/>
  </w:style>
  <w:style w:type="paragraph" w:customStyle="1" w:styleId="C630873D6BE84ED8B0CA16E001AFE08E">
    <w:name w:val="C630873D6BE84ED8B0CA16E001AFE08E"/>
    <w:rsid w:val="001E345F"/>
  </w:style>
  <w:style w:type="paragraph" w:customStyle="1" w:styleId="3E5960F24FFD4F5BB8EECCA8DE6D6301">
    <w:name w:val="3E5960F24FFD4F5BB8EECCA8DE6D6301"/>
    <w:rsid w:val="001E345F"/>
  </w:style>
  <w:style w:type="paragraph" w:customStyle="1" w:styleId="95E4539376B8411688C99F753B0B1274">
    <w:name w:val="95E4539376B8411688C99F753B0B1274"/>
    <w:rsid w:val="001E345F"/>
  </w:style>
  <w:style w:type="paragraph" w:customStyle="1" w:styleId="440B548F289149A8B5C75F02DBB0694E">
    <w:name w:val="440B548F289149A8B5C75F02DBB0694E"/>
    <w:rsid w:val="001E345F"/>
  </w:style>
  <w:style w:type="paragraph" w:customStyle="1" w:styleId="5501E20B13CD43F1A74A6C024EC64DE9">
    <w:name w:val="5501E20B13CD43F1A74A6C024EC64DE9"/>
    <w:rsid w:val="001E345F"/>
  </w:style>
  <w:style w:type="paragraph" w:customStyle="1" w:styleId="78DB54AADE4E4D7FA2468A1F82556553">
    <w:name w:val="78DB54AADE4E4D7FA2468A1F82556553"/>
    <w:rsid w:val="001E345F"/>
  </w:style>
  <w:style w:type="paragraph" w:customStyle="1" w:styleId="4462623F7DBF4FB2BF9865BD2BEA7BF4">
    <w:name w:val="4462623F7DBF4FB2BF9865BD2BEA7BF4"/>
    <w:rsid w:val="001E345F"/>
  </w:style>
  <w:style w:type="paragraph" w:customStyle="1" w:styleId="01003798EB384626AA9A9E0B9664EE19">
    <w:name w:val="01003798EB384626AA9A9E0B9664EE19"/>
    <w:rsid w:val="001E345F"/>
  </w:style>
  <w:style w:type="paragraph" w:customStyle="1" w:styleId="59D0AB32872B4AF5BC3060A8128C4620">
    <w:name w:val="59D0AB32872B4AF5BC3060A8128C4620"/>
    <w:rsid w:val="001E345F"/>
  </w:style>
  <w:style w:type="paragraph" w:customStyle="1" w:styleId="37D501FC6EA940FEBE6771F568F1A4C3">
    <w:name w:val="37D501FC6EA940FEBE6771F568F1A4C3"/>
    <w:rsid w:val="001E345F"/>
  </w:style>
  <w:style w:type="paragraph" w:customStyle="1" w:styleId="945778D1234D4F77A62BAAF6CA58B720">
    <w:name w:val="945778D1234D4F77A62BAAF6CA58B720"/>
    <w:rsid w:val="001E345F"/>
  </w:style>
  <w:style w:type="paragraph" w:customStyle="1" w:styleId="F644B74C88244450BEFCE72BF6844342">
    <w:name w:val="F644B74C88244450BEFCE72BF6844342"/>
    <w:rsid w:val="001E345F"/>
  </w:style>
  <w:style w:type="paragraph" w:customStyle="1" w:styleId="756294D0D54B4E529ACCF09AEEBB056E">
    <w:name w:val="756294D0D54B4E529ACCF09AEEBB056E"/>
    <w:rsid w:val="001E345F"/>
  </w:style>
  <w:style w:type="paragraph" w:customStyle="1" w:styleId="23FC1DFF8A414F5E87848769DE2F313C">
    <w:name w:val="23FC1DFF8A414F5E87848769DE2F313C"/>
    <w:rsid w:val="001E345F"/>
  </w:style>
  <w:style w:type="paragraph" w:customStyle="1" w:styleId="FAE4052F95D44780AC315E3D22D77E6C">
    <w:name w:val="FAE4052F95D44780AC315E3D22D77E6C"/>
    <w:rsid w:val="001E345F"/>
  </w:style>
  <w:style w:type="paragraph" w:customStyle="1" w:styleId="14B390F08E114707860AF3153858F985">
    <w:name w:val="14B390F08E114707860AF3153858F985"/>
    <w:rsid w:val="001E345F"/>
  </w:style>
  <w:style w:type="paragraph" w:customStyle="1" w:styleId="D1732D6C99B246809C0DF24E0D9A2D2B">
    <w:name w:val="D1732D6C99B246809C0DF24E0D9A2D2B"/>
    <w:rsid w:val="001E345F"/>
  </w:style>
  <w:style w:type="paragraph" w:customStyle="1" w:styleId="1FEA18B5284A461C9EC3C78B2A03B1B6">
    <w:name w:val="1FEA18B5284A461C9EC3C78B2A03B1B6"/>
    <w:rsid w:val="001E345F"/>
  </w:style>
  <w:style w:type="paragraph" w:customStyle="1" w:styleId="024D829023B94AD38DA0B2C677EEACEF">
    <w:name w:val="024D829023B94AD38DA0B2C677EEACEF"/>
    <w:rsid w:val="001E345F"/>
  </w:style>
  <w:style w:type="paragraph" w:customStyle="1" w:styleId="9705932B7AD949659EBABA5353BA8DE8">
    <w:name w:val="9705932B7AD949659EBABA5353BA8DE8"/>
    <w:rsid w:val="001E345F"/>
  </w:style>
  <w:style w:type="paragraph" w:customStyle="1" w:styleId="8AD406DD7A6A4080BADE539AD4D5024B">
    <w:name w:val="8AD406DD7A6A4080BADE539AD4D5024B"/>
    <w:rsid w:val="001E345F"/>
  </w:style>
  <w:style w:type="paragraph" w:customStyle="1" w:styleId="C83E7CC47DC9456DA2B9AA1CE0D06198">
    <w:name w:val="C83E7CC47DC9456DA2B9AA1CE0D06198"/>
    <w:rsid w:val="001E345F"/>
  </w:style>
  <w:style w:type="paragraph" w:customStyle="1" w:styleId="FC0044EB318A4871BB370A416A3B6153">
    <w:name w:val="FC0044EB318A4871BB370A416A3B6153"/>
    <w:rsid w:val="001E345F"/>
  </w:style>
  <w:style w:type="paragraph" w:customStyle="1" w:styleId="CB42797632154006983A568E6CB9AA2A">
    <w:name w:val="CB42797632154006983A568E6CB9AA2A"/>
    <w:rsid w:val="001E345F"/>
  </w:style>
  <w:style w:type="paragraph" w:customStyle="1" w:styleId="6B4C2F4E499342E4BB860F74693461AE">
    <w:name w:val="6B4C2F4E499342E4BB860F74693461AE"/>
    <w:rsid w:val="001E345F"/>
  </w:style>
  <w:style w:type="paragraph" w:customStyle="1" w:styleId="A196A5F810CC4EC0965830EB6467F704">
    <w:name w:val="A196A5F810CC4EC0965830EB6467F704"/>
    <w:rsid w:val="001E345F"/>
  </w:style>
  <w:style w:type="paragraph" w:customStyle="1" w:styleId="7F163EAD334A44C9874C26EB8DB7F01F">
    <w:name w:val="7F163EAD334A44C9874C26EB8DB7F01F"/>
    <w:rsid w:val="001E345F"/>
  </w:style>
  <w:style w:type="paragraph" w:customStyle="1" w:styleId="4F9E2921F0E14990A233405EE5C78899">
    <w:name w:val="4F9E2921F0E14990A233405EE5C78899"/>
    <w:rsid w:val="001E345F"/>
  </w:style>
  <w:style w:type="paragraph" w:customStyle="1" w:styleId="C2F8E04101D343CEAABF0F5B61B78CD0">
    <w:name w:val="C2F8E04101D343CEAABF0F5B61B78CD0"/>
    <w:rsid w:val="001E345F"/>
  </w:style>
  <w:style w:type="paragraph" w:customStyle="1" w:styleId="5E01FA9A39B742D3B1B22F3743AF069F">
    <w:name w:val="5E01FA9A39B742D3B1B22F3743AF069F"/>
    <w:rsid w:val="001E345F"/>
  </w:style>
  <w:style w:type="paragraph" w:customStyle="1" w:styleId="10CC8D0C669E4FBB9AA3E5DE5239EEF0">
    <w:name w:val="10CC8D0C669E4FBB9AA3E5DE5239EEF0"/>
    <w:rsid w:val="001E345F"/>
  </w:style>
  <w:style w:type="paragraph" w:customStyle="1" w:styleId="B10A484C215F4D7B996EF55BFEB35BF8">
    <w:name w:val="B10A484C215F4D7B996EF55BFEB35BF8"/>
    <w:rsid w:val="001E345F"/>
  </w:style>
  <w:style w:type="paragraph" w:customStyle="1" w:styleId="A692227CDC9E4D0A82539C0F9F08F8D9">
    <w:name w:val="A692227CDC9E4D0A82539C0F9F08F8D9"/>
    <w:rsid w:val="001E345F"/>
  </w:style>
  <w:style w:type="paragraph" w:customStyle="1" w:styleId="70F7F4FD711C4F2191A5DFECE70D1D29">
    <w:name w:val="70F7F4FD711C4F2191A5DFECE70D1D29"/>
    <w:rsid w:val="001E345F"/>
  </w:style>
  <w:style w:type="paragraph" w:customStyle="1" w:styleId="F0154E55E7E64287B068CF1A6F8D2C80">
    <w:name w:val="F0154E55E7E64287B068CF1A6F8D2C80"/>
    <w:rsid w:val="001E345F"/>
  </w:style>
  <w:style w:type="paragraph" w:customStyle="1" w:styleId="9CE45C3816F74844BD55DE84AF9920A2">
    <w:name w:val="9CE45C3816F74844BD55DE84AF9920A2"/>
    <w:rsid w:val="001E345F"/>
  </w:style>
  <w:style w:type="paragraph" w:customStyle="1" w:styleId="5D913AC9FE874495ABAD02C37104194D">
    <w:name w:val="5D913AC9FE874495ABAD02C37104194D"/>
    <w:rsid w:val="001E345F"/>
  </w:style>
  <w:style w:type="paragraph" w:customStyle="1" w:styleId="33B166FA10014DEB991EFFDF74B103BC">
    <w:name w:val="33B166FA10014DEB991EFFDF74B103BC"/>
    <w:rsid w:val="001E345F"/>
  </w:style>
  <w:style w:type="paragraph" w:customStyle="1" w:styleId="0B5BEB1D817D47F593FEBD503A95C62E">
    <w:name w:val="0B5BEB1D817D47F593FEBD503A95C62E"/>
    <w:rsid w:val="001E345F"/>
  </w:style>
  <w:style w:type="paragraph" w:customStyle="1" w:styleId="6BAC5181A1BF4FDDB390504463F2253D">
    <w:name w:val="6BAC5181A1BF4FDDB390504463F2253D"/>
    <w:rsid w:val="001E345F"/>
  </w:style>
  <w:style w:type="paragraph" w:customStyle="1" w:styleId="B335B3CD1E4B44DBB229B9524C6BEC4D">
    <w:name w:val="B335B3CD1E4B44DBB229B9524C6BEC4D"/>
    <w:rsid w:val="001E345F"/>
  </w:style>
  <w:style w:type="paragraph" w:customStyle="1" w:styleId="56FE23E32E6D4347A711A8F7A8B5843E">
    <w:name w:val="56FE23E32E6D4347A711A8F7A8B5843E"/>
    <w:rsid w:val="001E345F"/>
  </w:style>
  <w:style w:type="paragraph" w:customStyle="1" w:styleId="41920BBEFFAA4C4ABAA47678B66E90B8">
    <w:name w:val="41920BBEFFAA4C4ABAA47678B66E90B8"/>
    <w:rsid w:val="001E345F"/>
  </w:style>
  <w:style w:type="paragraph" w:customStyle="1" w:styleId="92162C5E15C14F74AE62417D11DCAEED">
    <w:name w:val="92162C5E15C14F74AE62417D11DCAEED"/>
    <w:rsid w:val="001E345F"/>
  </w:style>
  <w:style w:type="paragraph" w:customStyle="1" w:styleId="0A4F5C00DE6E464C8D3E1D1E91D2F5B7">
    <w:name w:val="0A4F5C00DE6E464C8D3E1D1E91D2F5B7"/>
    <w:rsid w:val="001E345F"/>
  </w:style>
  <w:style w:type="paragraph" w:customStyle="1" w:styleId="177A1C0AAC9B4BE78C9C10E8E63BB912">
    <w:name w:val="177A1C0AAC9B4BE78C9C10E8E63BB912"/>
    <w:rsid w:val="001E345F"/>
  </w:style>
  <w:style w:type="paragraph" w:customStyle="1" w:styleId="E4033F47EE7F4A919819D3499E491AF5">
    <w:name w:val="E4033F47EE7F4A919819D3499E491AF5"/>
    <w:rsid w:val="001E345F"/>
  </w:style>
  <w:style w:type="paragraph" w:customStyle="1" w:styleId="7F18D727711E45C6BD6673BBCF51E059">
    <w:name w:val="7F18D727711E45C6BD6673BBCF51E059"/>
    <w:rsid w:val="001E345F"/>
  </w:style>
  <w:style w:type="paragraph" w:customStyle="1" w:styleId="E0E2BE8E354D4A309CEF4DCFACD24070">
    <w:name w:val="E0E2BE8E354D4A309CEF4DCFACD24070"/>
    <w:rsid w:val="001E345F"/>
  </w:style>
  <w:style w:type="paragraph" w:customStyle="1" w:styleId="9FF44BAE0E8145A4BC82FCE8C53EFDF0">
    <w:name w:val="9FF44BAE0E8145A4BC82FCE8C53EFDF0"/>
    <w:rsid w:val="001E345F"/>
  </w:style>
  <w:style w:type="paragraph" w:customStyle="1" w:styleId="A453BE81FF9148BE91F9D566DCD64375">
    <w:name w:val="A453BE81FF9148BE91F9D566DCD64375"/>
    <w:rsid w:val="001E345F"/>
  </w:style>
  <w:style w:type="paragraph" w:customStyle="1" w:styleId="B9506292BA6A499986128B6604CFECD4">
    <w:name w:val="B9506292BA6A499986128B6604CFECD4"/>
    <w:rsid w:val="001E345F"/>
  </w:style>
  <w:style w:type="paragraph" w:customStyle="1" w:styleId="4A771EEFD3614DA5AF84C3D7CECB5214">
    <w:name w:val="4A771EEFD3614DA5AF84C3D7CECB5214"/>
    <w:rsid w:val="001E345F"/>
  </w:style>
  <w:style w:type="paragraph" w:customStyle="1" w:styleId="9C63EAD64B3B458BB819E946F989F697">
    <w:name w:val="9C63EAD64B3B458BB819E946F989F697"/>
    <w:rsid w:val="001E345F"/>
  </w:style>
  <w:style w:type="paragraph" w:customStyle="1" w:styleId="3D7BF780AEA14964A90C69C80FE51030">
    <w:name w:val="3D7BF780AEA14964A90C69C80FE51030"/>
    <w:rsid w:val="001E345F"/>
  </w:style>
  <w:style w:type="paragraph" w:customStyle="1" w:styleId="347ECA1649DD4637BE21E9CDC8F3F5C6">
    <w:name w:val="347ECA1649DD4637BE21E9CDC8F3F5C6"/>
    <w:rsid w:val="001E345F"/>
  </w:style>
  <w:style w:type="paragraph" w:customStyle="1" w:styleId="0844273B26F4494FA68D104BAA852430">
    <w:name w:val="0844273B26F4494FA68D104BAA852430"/>
    <w:rsid w:val="001E345F"/>
  </w:style>
  <w:style w:type="paragraph" w:customStyle="1" w:styleId="8E894B6CE0314C92AB2771463E372D48">
    <w:name w:val="8E894B6CE0314C92AB2771463E372D48"/>
    <w:rsid w:val="001E345F"/>
  </w:style>
  <w:style w:type="paragraph" w:customStyle="1" w:styleId="F6DFA44FB48347219F96C0A662BB42A4">
    <w:name w:val="F6DFA44FB48347219F96C0A662BB42A4"/>
    <w:rsid w:val="001E345F"/>
  </w:style>
  <w:style w:type="paragraph" w:customStyle="1" w:styleId="3A9D3299B495429EB890E494B48DD579">
    <w:name w:val="3A9D3299B495429EB890E494B48DD579"/>
    <w:rsid w:val="001E345F"/>
  </w:style>
  <w:style w:type="paragraph" w:customStyle="1" w:styleId="F162DA04AAAB4E10BC0C044BD088DDF5">
    <w:name w:val="F162DA04AAAB4E10BC0C044BD088DDF5"/>
    <w:rsid w:val="001E345F"/>
  </w:style>
  <w:style w:type="paragraph" w:customStyle="1" w:styleId="0BC83AD97CC04620B1C972A83749CB0E">
    <w:name w:val="0BC83AD97CC04620B1C972A83749CB0E"/>
    <w:rsid w:val="001E345F"/>
  </w:style>
  <w:style w:type="paragraph" w:customStyle="1" w:styleId="151013A744DF47C6A431B8CD64313BD4">
    <w:name w:val="151013A744DF47C6A431B8CD64313BD4"/>
    <w:rsid w:val="001E345F"/>
  </w:style>
  <w:style w:type="paragraph" w:customStyle="1" w:styleId="69088DAE194D48BB8ECA59D0BD3D3043">
    <w:name w:val="69088DAE194D48BB8ECA59D0BD3D3043"/>
    <w:rsid w:val="001E345F"/>
  </w:style>
  <w:style w:type="paragraph" w:customStyle="1" w:styleId="DB101AA56EE6493FA380B7C73DDF7A23">
    <w:name w:val="DB101AA56EE6493FA380B7C73DDF7A23"/>
    <w:rsid w:val="001E345F"/>
  </w:style>
  <w:style w:type="paragraph" w:customStyle="1" w:styleId="5ADFD444CC354CD395F5EA6966AB559A">
    <w:name w:val="5ADFD444CC354CD395F5EA6966AB559A"/>
    <w:rsid w:val="001E345F"/>
  </w:style>
  <w:style w:type="paragraph" w:customStyle="1" w:styleId="5D7D9088FD4C48AD9DCF1FAAA51B5B70">
    <w:name w:val="5D7D9088FD4C48AD9DCF1FAAA51B5B70"/>
    <w:rsid w:val="001E345F"/>
  </w:style>
  <w:style w:type="paragraph" w:customStyle="1" w:styleId="0C4EB90BDCB2472390C9D525DCEB49BA">
    <w:name w:val="0C4EB90BDCB2472390C9D525DCEB49BA"/>
    <w:rsid w:val="001E345F"/>
  </w:style>
  <w:style w:type="paragraph" w:customStyle="1" w:styleId="DD51FCCB62DD4ABCB1FEBA3A4E4BD7EB">
    <w:name w:val="DD51FCCB62DD4ABCB1FEBA3A4E4BD7EB"/>
    <w:rsid w:val="001E345F"/>
  </w:style>
  <w:style w:type="paragraph" w:customStyle="1" w:styleId="D17C18E4A92B46C69B00342A06F7E544">
    <w:name w:val="D17C18E4A92B46C69B00342A06F7E544"/>
    <w:rsid w:val="001E345F"/>
  </w:style>
  <w:style w:type="paragraph" w:customStyle="1" w:styleId="B2A1CD44DFA04E3CB6668EAE3D1D0F24">
    <w:name w:val="B2A1CD44DFA04E3CB6668EAE3D1D0F24"/>
    <w:rsid w:val="001E345F"/>
  </w:style>
  <w:style w:type="paragraph" w:customStyle="1" w:styleId="8E34A2973D444E7E98E3926730212CF5">
    <w:name w:val="8E34A2973D444E7E98E3926730212CF5"/>
    <w:rsid w:val="001E345F"/>
  </w:style>
  <w:style w:type="paragraph" w:customStyle="1" w:styleId="E2A69C3D141149DDA5C0A361E5CE16D5">
    <w:name w:val="E2A69C3D141149DDA5C0A361E5CE16D5"/>
    <w:rsid w:val="001E345F"/>
  </w:style>
  <w:style w:type="paragraph" w:customStyle="1" w:styleId="56B9631DC3E946C5B8CA5F7D38EB042E">
    <w:name w:val="56B9631DC3E946C5B8CA5F7D38EB042E"/>
    <w:rsid w:val="001E345F"/>
  </w:style>
  <w:style w:type="paragraph" w:customStyle="1" w:styleId="A318673095A34FC68473909138EB4154">
    <w:name w:val="A318673095A34FC68473909138EB4154"/>
    <w:rsid w:val="001E345F"/>
  </w:style>
  <w:style w:type="paragraph" w:customStyle="1" w:styleId="76E091520C5E4BE2911317D05AC87D1B">
    <w:name w:val="76E091520C5E4BE2911317D05AC87D1B"/>
    <w:rsid w:val="001E345F"/>
  </w:style>
  <w:style w:type="paragraph" w:customStyle="1" w:styleId="8509947C71F945F79A2F07D59873EF14">
    <w:name w:val="8509947C71F945F79A2F07D59873EF14"/>
    <w:rsid w:val="001E345F"/>
  </w:style>
  <w:style w:type="paragraph" w:customStyle="1" w:styleId="36D651F087184FEA9910CD9B543D242C">
    <w:name w:val="36D651F087184FEA9910CD9B543D242C"/>
    <w:rsid w:val="001E345F"/>
  </w:style>
  <w:style w:type="paragraph" w:customStyle="1" w:styleId="3AE66493D088485EA476A3A4A4BC6D0C">
    <w:name w:val="3AE66493D088485EA476A3A4A4BC6D0C"/>
    <w:rsid w:val="001E345F"/>
  </w:style>
  <w:style w:type="paragraph" w:customStyle="1" w:styleId="DC2D8CE3DD254B828524583F5DB767A0">
    <w:name w:val="DC2D8CE3DD254B828524583F5DB767A0"/>
    <w:rsid w:val="001E345F"/>
  </w:style>
  <w:style w:type="paragraph" w:customStyle="1" w:styleId="ED90667FD85A4DC2B418F8F550E37762">
    <w:name w:val="ED90667FD85A4DC2B418F8F550E37762"/>
    <w:rsid w:val="001E345F"/>
  </w:style>
  <w:style w:type="paragraph" w:customStyle="1" w:styleId="03EC03B0A21B4DF99E76BDA05BF77FFA">
    <w:name w:val="03EC03B0A21B4DF99E76BDA05BF77FFA"/>
    <w:rsid w:val="001E345F"/>
  </w:style>
  <w:style w:type="paragraph" w:customStyle="1" w:styleId="F8EC5008EE934BFC9028B8C19170BC85">
    <w:name w:val="F8EC5008EE934BFC9028B8C19170BC85"/>
    <w:rsid w:val="001E345F"/>
  </w:style>
  <w:style w:type="paragraph" w:customStyle="1" w:styleId="6BE4CE760471448A82039A6ABEEA5D6F">
    <w:name w:val="6BE4CE760471448A82039A6ABEEA5D6F"/>
    <w:rsid w:val="001E345F"/>
  </w:style>
  <w:style w:type="paragraph" w:customStyle="1" w:styleId="C19D532702D84E5291523CE26AEA5722">
    <w:name w:val="C19D532702D84E5291523CE26AEA5722"/>
    <w:rsid w:val="001E345F"/>
  </w:style>
  <w:style w:type="paragraph" w:customStyle="1" w:styleId="55293D79EE814847A5078DD28730FC94">
    <w:name w:val="55293D79EE814847A5078DD28730FC94"/>
    <w:rsid w:val="001E345F"/>
  </w:style>
  <w:style w:type="paragraph" w:customStyle="1" w:styleId="7E9F65BA82DB4501BD4FDF1AD4185D6E">
    <w:name w:val="7E9F65BA82DB4501BD4FDF1AD4185D6E"/>
    <w:rsid w:val="001E345F"/>
  </w:style>
  <w:style w:type="paragraph" w:customStyle="1" w:styleId="01B0F7E081F547C18A504E112F1A87FD">
    <w:name w:val="01B0F7E081F547C18A504E112F1A87FD"/>
    <w:rsid w:val="001E345F"/>
  </w:style>
  <w:style w:type="paragraph" w:customStyle="1" w:styleId="39EDE539C75C42129D7F62432553D81B">
    <w:name w:val="39EDE539C75C42129D7F62432553D81B"/>
    <w:rsid w:val="001E345F"/>
  </w:style>
  <w:style w:type="paragraph" w:customStyle="1" w:styleId="694AE27ECE114E6CBBAFCF1AEF5ACDA4">
    <w:name w:val="694AE27ECE114E6CBBAFCF1AEF5ACDA4"/>
    <w:rsid w:val="001E345F"/>
  </w:style>
  <w:style w:type="paragraph" w:customStyle="1" w:styleId="1AAB470515C64537A8BE2B1352F06EAF">
    <w:name w:val="1AAB470515C64537A8BE2B1352F06EAF"/>
    <w:rsid w:val="001E345F"/>
  </w:style>
  <w:style w:type="paragraph" w:customStyle="1" w:styleId="A10E33B42667446289F358E2AE3DAA86">
    <w:name w:val="A10E33B42667446289F358E2AE3DAA86"/>
    <w:rsid w:val="001E345F"/>
  </w:style>
  <w:style w:type="paragraph" w:customStyle="1" w:styleId="6DDC91F1F73C417B88F71EED387D4E9C">
    <w:name w:val="6DDC91F1F73C417B88F71EED387D4E9C"/>
    <w:rsid w:val="001E345F"/>
  </w:style>
  <w:style w:type="paragraph" w:customStyle="1" w:styleId="4C0B37E67CA84509BC4DA09CF983D543">
    <w:name w:val="4C0B37E67CA84509BC4DA09CF983D543"/>
    <w:rsid w:val="001E345F"/>
  </w:style>
  <w:style w:type="paragraph" w:customStyle="1" w:styleId="3B9E69167C7845979984B09C2D5B4809">
    <w:name w:val="3B9E69167C7845979984B09C2D5B4809"/>
    <w:rsid w:val="001E345F"/>
  </w:style>
  <w:style w:type="paragraph" w:customStyle="1" w:styleId="200B2F3C2B4141C688041B191819AADA">
    <w:name w:val="200B2F3C2B4141C688041B191819AADA"/>
    <w:rsid w:val="001E345F"/>
  </w:style>
  <w:style w:type="paragraph" w:customStyle="1" w:styleId="3CB201155D70496392832D352268C167">
    <w:name w:val="3CB201155D70496392832D352268C167"/>
    <w:rsid w:val="001E345F"/>
  </w:style>
  <w:style w:type="paragraph" w:customStyle="1" w:styleId="048277F4F8B44791AFEAD947F457D071">
    <w:name w:val="048277F4F8B44791AFEAD947F457D071"/>
    <w:rsid w:val="001E345F"/>
  </w:style>
  <w:style w:type="paragraph" w:customStyle="1" w:styleId="E51C61918CF042F6884E1C3EDC671C90">
    <w:name w:val="E51C61918CF042F6884E1C3EDC671C90"/>
    <w:rsid w:val="001E345F"/>
  </w:style>
  <w:style w:type="paragraph" w:customStyle="1" w:styleId="542B1FB32E024CE48F4A529A13184278">
    <w:name w:val="542B1FB32E024CE48F4A529A13184278"/>
    <w:rsid w:val="001E345F"/>
  </w:style>
  <w:style w:type="paragraph" w:customStyle="1" w:styleId="F0B76308D425449A8765BDC7C1BFC187">
    <w:name w:val="F0B76308D425449A8765BDC7C1BFC187"/>
    <w:rsid w:val="001E345F"/>
  </w:style>
  <w:style w:type="paragraph" w:customStyle="1" w:styleId="1CF35D55D4AC451C942959458BCD181B">
    <w:name w:val="1CF35D55D4AC451C942959458BCD181B"/>
    <w:rsid w:val="001E345F"/>
  </w:style>
  <w:style w:type="paragraph" w:customStyle="1" w:styleId="59353364F8C945A69C922969101D2129">
    <w:name w:val="59353364F8C945A69C922969101D2129"/>
    <w:rsid w:val="001E345F"/>
  </w:style>
  <w:style w:type="paragraph" w:customStyle="1" w:styleId="2E003EC3565E4E6C8F17437ABDC63AA5">
    <w:name w:val="2E003EC3565E4E6C8F17437ABDC63AA5"/>
    <w:rsid w:val="001E345F"/>
  </w:style>
  <w:style w:type="paragraph" w:customStyle="1" w:styleId="6777446164204CABBAE49481B8E3D8E9">
    <w:name w:val="6777446164204CABBAE49481B8E3D8E9"/>
    <w:rsid w:val="001E345F"/>
  </w:style>
  <w:style w:type="paragraph" w:customStyle="1" w:styleId="E33D11DACE254EFAA4B39F480E0D5DCC">
    <w:name w:val="E33D11DACE254EFAA4B39F480E0D5DCC"/>
    <w:rsid w:val="001E345F"/>
  </w:style>
  <w:style w:type="paragraph" w:customStyle="1" w:styleId="2011802212D04B0A924AEF0A73700AC9">
    <w:name w:val="2011802212D04B0A924AEF0A73700AC9"/>
    <w:rsid w:val="001E345F"/>
  </w:style>
  <w:style w:type="paragraph" w:customStyle="1" w:styleId="536944173E4B4E49802ED9DBF52C776A">
    <w:name w:val="536944173E4B4E49802ED9DBF52C776A"/>
    <w:rsid w:val="001E345F"/>
  </w:style>
  <w:style w:type="paragraph" w:customStyle="1" w:styleId="07914DE80312447AB623684E9D879449">
    <w:name w:val="07914DE80312447AB623684E9D879449"/>
    <w:rsid w:val="001E345F"/>
  </w:style>
  <w:style w:type="paragraph" w:customStyle="1" w:styleId="3315903946F1444ABC18E89A2EBABBB0">
    <w:name w:val="3315903946F1444ABC18E89A2EBABBB0"/>
    <w:rsid w:val="001E345F"/>
  </w:style>
  <w:style w:type="paragraph" w:customStyle="1" w:styleId="BCA8BC0D5B464AF6A0955A30E84E4A12">
    <w:name w:val="BCA8BC0D5B464AF6A0955A30E84E4A12"/>
    <w:rsid w:val="001E345F"/>
  </w:style>
  <w:style w:type="paragraph" w:customStyle="1" w:styleId="3A4A487BEA244021AA04EC79C7BA60CB">
    <w:name w:val="3A4A487BEA244021AA04EC79C7BA60CB"/>
    <w:rsid w:val="001E345F"/>
  </w:style>
  <w:style w:type="paragraph" w:customStyle="1" w:styleId="7813CCE682F34B019AAC50E714E9A251">
    <w:name w:val="7813CCE682F34B019AAC50E714E9A251"/>
    <w:rsid w:val="001E345F"/>
  </w:style>
  <w:style w:type="paragraph" w:customStyle="1" w:styleId="1E77C9D9C4D4418EBA41E237598A1C9C">
    <w:name w:val="1E77C9D9C4D4418EBA41E237598A1C9C"/>
    <w:rsid w:val="001E345F"/>
  </w:style>
  <w:style w:type="paragraph" w:customStyle="1" w:styleId="3566AC6F1C2643E197EDA14B298E8626">
    <w:name w:val="3566AC6F1C2643E197EDA14B298E8626"/>
    <w:rsid w:val="001E345F"/>
  </w:style>
  <w:style w:type="paragraph" w:customStyle="1" w:styleId="60D48318843E4A1189F4A8CE79C15B5D">
    <w:name w:val="60D48318843E4A1189F4A8CE79C15B5D"/>
    <w:rsid w:val="001E345F"/>
  </w:style>
  <w:style w:type="paragraph" w:customStyle="1" w:styleId="BA993FEF47214A09B8BB2E3BE72EDF93">
    <w:name w:val="BA993FEF47214A09B8BB2E3BE72EDF93"/>
    <w:rsid w:val="001E345F"/>
  </w:style>
  <w:style w:type="paragraph" w:customStyle="1" w:styleId="079C20DB76064781800D64044FE2B23D">
    <w:name w:val="079C20DB76064781800D64044FE2B23D"/>
    <w:rsid w:val="001E345F"/>
  </w:style>
  <w:style w:type="paragraph" w:customStyle="1" w:styleId="AB451FB9584B4C79BE435C9D4DF1327A">
    <w:name w:val="AB451FB9584B4C79BE435C9D4DF1327A"/>
    <w:rsid w:val="001E345F"/>
  </w:style>
  <w:style w:type="paragraph" w:customStyle="1" w:styleId="CD204877E29E4BC19571F427A007E6C4">
    <w:name w:val="CD204877E29E4BC19571F427A007E6C4"/>
    <w:rsid w:val="001E345F"/>
  </w:style>
  <w:style w:type="paragraph" w:customStyle="1" w:styleId="ACCE2CEDFD2C4EF6B78B980C4EF47AF4">
    <w:name w:val="ACCE2CEDFD2C4EF6B78B980C4EF47AF4"/>
    <w:rsid w:val="001E345F"/>
  </w:style>
  <w:style w:type="paragraph" w:customStyle="1" w:styleId="CC20698BAB22477EB89CB8FBB0D43FB5">
    <w:name w:val="CC20698BAB22477EB89CB8FBB0D43FB5"/>
    <w:rsid w:val="001E345F"/>
  </w:style>
  <w:style w:type="paragraph" w:customStyle="1" w:styleId="FE023D938D2B4AF0BDD049C86EFBC14E">
    <w:name w:val="FE023D938D2B4AF0BDD049C86EFBC14E"/>
    <w:rsid w:val="001E345F"/>
  </w:style>
  <w:style w:type="paragraph" w:customStyle="1" w:styleId="F2321D95FFD546FB9DC87D92B16C2DAF">
    <w:name w:val="F2321D95FFD546FB9DC87D92B16C2DAF"/>
    <w:rsid w:val="001E345F"/>
  </w:style>
  <w:style w:type="paragraph" w:customStyle="1" w:styleId="E0A39445C2C040D0A3803A8393DDA9D8">
    <w:name w:val="E0A39445C2C040D0A3803A8393DDA9D8"/>
    <w:rsid w:val="001E345F"/>
  </w:style>
  <w:style w:type="paragraph" w:customStyle="1" w:styleId="558E29B8D22649A89FCE923180A52CC7">
    <w:name w:val="558E29B8D22649A89FCE923180A52CC7"/>
    <w:rsid w:val="001E345F"/>
  </w:style>
  <w:style w:type="paragraph" w:customStyle="1" w:styleId="F88541901AFA45209D266DB17340664E">
    <w:name w:val="F88541901AFA45209D266DB17340664E"/>
    <w:rsid w:val="001E345F"/>
  </w:style>
  <w:style w:type="paragraph" w:customStyle="1" w:styleId="E25728A388F14D79BAF1FD4835204CF3">
    <w:name w:val="E25728A388F14D79BAF1FD4835204CF3"/>
    <w:rsid w:val="001E345F"/>
  </w:style>
  <w:style w:type="paragraph" w:customStyle="1" w:styleId="34B5A4092EC748749AD3E1EDF7392E21">
    <w:name w:val="34B5A4092EC748749AD3E1EDF7392E21"/>
    <w:rsid w:val="001E345F"/>
  </w:style>
  <w:style w:type="paragraph" w:customStyle="1" w:styleId="895AA96242D14CC7A61302C057E3E2BF">
    <w:name w:val="895AA96242D14CC7A61302C057E3E2BF"/>
    <w:rsid w:val="001E345F"/>
  </w:style>
  <w:style w:type="paragraph" w:customStyle="1" w:styleId="0E377F83CD044ABCBEFF0BCDE6287440">
    <w:name w:val="0E377F83CD044ABCBEFF0BCDE6287440"/>
    <w:rsid w:val="001E345F"/>
  </w:style>
  <w:style w:type="paragraph" w:customStyle="1" w:styleId="EB4DA2CFA2394D789C2445959A125841">
    <w:name w:val="EB4DA2CFA2394D789C2445959A125841"/>
    <w:rsid w:val="001E345F"/>
  </w:style>
  <w:style w:type="paragraph" w:customStyle="1" w:styleId="1DD1987860554D118521BD6CC85217A4">
    <w:name w:val="1DD1987860554D118521BD6CC85217A4"/>
    <w:rsid w:val="001E345F"/>
  </w:style>
  <w:style w:type="paragraph" w:customStyle="1" w:styleId="7229BE335113455DA0D25830B91FCAA4">
    <w:name w:val="7229BE335113455DA0D25830B91FCAA4"/>
    <w:rsid w:val="00460B2B"/>
  </w:style>
  <w:style w:type="paragraph" w:customStyle="1" w:styleId="758C26D2486D45DB9B7D00B9E58066E2">
    <w:name w:val="758C26D2486D45DB9B7D00B9E58066E2"/>
    <w:rsid w:val="00460B2B"/>
  </w:style>
  <w:style w:type="paragraph" w:customStyle="1" w:styleId="C00A4228B5AC4113A0B03D15FE053ABE">
    <w:name w:val="C00A4228B5AC4113A0B03D15FE053ABE"/>
    <w:rsid w:val="00460B2B"/>
  </w:style>
  <w:style w:type="paragraph" w:customStyle="1" w:styleId="5D28E3E2CE2F4802850314E2574EEA21">
    <w:name w:val="5D28E3E2CE2F4802850314E2574EEA21"/>
    <w:rsid w:val="00460B2B"/>
  </w:style>
  <w:style w:type="paragraph" w:customStyle="1" w:styleId="F83EFBA2B9504C1083EAFF02744A156B">
    <w:name w:val="F83EFBA2B9504C1083EAFF02744A156B"/>
    <w:rsid w:val="00460B2B"/>
  </w:style>
  <w:style w:type="paragraph" w:customStyle="1" w:styleId="35CD35F677274B338C45DBF8ADD61547">
    <w:name w:val="35CD35F677274B338C45DBF8ADD61547"/>
    <w:rsid w:val="00460B2B"/>
  </w:style>
  <w:style w:type="paragraph" w:customStyle="1" w:styleId="5EDC572D09804D488B5B81BC2AB691DF">
    <w:name w:val="5EDC572D09804D488B5B81BC2AB691DF"/>
    <w:rsid w:val="00460B2B"/>
  </w:style>
  <w:style w:type="paragraph" w:customStyle="1" w:styleId="99A4F5BBA2F94260944CAD1C655ABA38">
    <w:name w:val="99A4F5BBA2F94260944CAD1C655ABA38"/>
    <w:rsid w:val="00460B2B"/>
  </w:style>
  <w:style w:type="paragraph" w:customStyle="1" w:styleId="D4FDC8452ABB49CBA5E2761DEDED1FE0">
    <w:name w:val="D4FDC8452ABB49CBA5E2761DEDED1FE0"/>
    <w:rsid w:val="00460B2B"/>
  </w:style>
  <w:style w:type="paragraph" w:customStyle="1" w:styleId="CE63C1AEF1E44DD2A143D2C07DAFB237">
    <w:name w:val="CE63C1AEF1E44DD2A143D2C07DAFB237"/>
    <w:rsid w:val="00460B2B"/>
  </w:style>
  <w:style w:type="paragraph" w:customStyle="1" w:styleId="179A98971C734FC2BFE20646DE8A273F">
    <w:name w:val="179A98971C734FC2BFE20646DE8A273F"/>
    <w:rsid w:val="00460B2B"/>
  </w:style>
  <w:style w:type="paragraph" w:customStyle="1" w:styleId="8EA113062C4E402B9743774745ED1B8D">
    <w:name w:val="8EA113062C4E402B9743774745ED1B8D"/>
    <w:rsid w:val="00460B2B"/>
  </w:style>
  <w:style w:type="paragraph" w:customStyle="1" w:styleId="2F69A1BB7616400AB5E66F51D8D8D46C">
    <w:name w:val="2F69A1BB7616400AB5E66F51D8D8D46C"/>
    <w:rsid w:val="00460B2B"/>
  </w:style>
  <w:style w:type="paragraph" w:customStyle="1" w:styleId="F009624D4E1441C4A6827A5195185832">
    <w:name w:val="F009624D4E1441C4A6827A5195185832"/>
    <w:rsid w:val="00460B2B"/>
  </w:style>
  <w:style w:type="paragraph" w:customStyle="1" w:styleId="21F7412415004F97A7039BCE3FEE9A35">
    <w:name w:val="21F7412415004F97A7039BCE3FEE9A35"/>
    <w:rsid w:val="00460B2B"/>
  </w:style>
  <w:style w:type="paragraph" w:customStyle="1" w:styleId="885C8334A22D42FDB262026EFE0BBF28">
    <w:name w:val="885C8334A22D42FDB262026EFE0BBF28"/>
    <w:rsid w:val="00460B2B"/>
  </w:style>
  <w:style w:type="paragraph" w:customStyle="1" w:styleId="488AE79C1F8E42899E7F9C65C9469B9E">
    <w:name w:val="488AE79C1F8E42899E7F9C65C9469B9E"/>
    <w:rsid w:val="00460B2B"/>
  </w:style>
  <w:style w:type="paragraph" w:customStyle="1" w:styleId="537E8347511C4A7FB703F28DF36A3EEF">
    <w:name w:val="537E8347511C4A7FB703F28DF36A3EEF"/>
    <w:rsid w:val="00460B2B"/>
  </w:style>
  <w:style w:type="paragraph" w:customStyle="1" w:styleId="6F42DA3617244C8286808540111143DA">
    <w:name w:val="6F42DA3617244C8286808540111143DA"/>
    <w:rsid w:val="00460B2B"/>
  </w:style>
  <w:style w:type="paragraph" w:customStyle="1" w:styleId="E172C01B527C4157A4BAD8D44FDD89FD">
    <w:name w:val="E172C01B527C4157A4BAD8D44FDD89FD"/>
    <w:rsid w:val="00460B2B"/>
  </w:style>
  <w:style w:type="paragraph" w:customStyle="1" w:styleId="D4CFF3363731419FA766E444A5023551">
    <w:name w:val="D4CFF3363731419FA766E444A5023551"/>
    <w:rsid w:val="00460B2B"/>
  </w:style>
  <w:style w:type="paragraph" w:customStyle="1" w:styleId="F56A695514574EB7B21915E6D8D636C4">
    <w:name w:val="F56A695514574EB7B21915E6D8D636C4"/>
    <w:rsid w:val="00460B2B"/>
  </w:style>
  <w:style w:type="paragraph" w:customStyle="1" w:styleId="3524E0C307AF4576840002320DBBAA17">
    <w:name w:val="3524E0C307AF4576840002320DBBAA17"/>
    <w:rsid w:val="00460B2B"/>
  </w:style>
  <w:style w:type="paragraph" w:customStyle="1" w:styleId="D7E13F4954CC4750ABA7F043BF35F880">
    <w:name w:val="D7E13F4954CC4750ABA7F043BF35F880"/>
    <w:rsid w:val="00460B2B"/>
  </w:style>
  <w:style w:type="paragraph" w:customStyle="1" w:styleId="AFD13894B75F4979B376A12FC856F599">
    <w:name w:val="AFD13894B75F4979B376A12FC856F599"/>
    <w:rsid w:val="00460B2B"/>
  </w:style>
  <w:style w:type="paragraph" w:customStyle="1" w:styleId="67650FAEB3064308AA6D8DA8D4879A43">
    <w:name w:val="67650FAEB3064308AA6D8DA8D4879A43"/>
    <w:rsid w:val="00460B2B"/>
  </w:style>
  <w:style w:type="paragraph" w:customStyle="1" w:styleId="6A8C34A4C8DF40B79D8A154989B4C630">
    <w:name w:val="6A8C34A4C8DF40B79D8A154989B4C630"/>
    <w:rsid w:val="00460B2B"/>
  </w:style>
  <w:style w:type="paragraph" w:customStyle="1" w:styleId="7FD85CF144A046A1BA541FE286DB5635">
    <w:name w:val="7FD85CF144A046A1BA541FE286DB5635"/>
    <w:rsid w:val="00460B2B"/>
  </w:style>
  <w:style w:type="paragraph" w:customStyle="1" w:styleId="D7C0302007CA4055BD3C3E22486E34D7">
    <w:name w:val="D7C0302007CA4055BD3C3E22486E34D7"/>
    <w:rsid w:val="00460B2B"/>
  </w:style>
  <w:style w:type="paragraph" w:customStyle="1" w:styleId="2E1E18674E6D4D59866703A90E07A80D">
    <w:name w:val="2E1E18674E6D4D59866703A90E07A80D"/>
    <w:rsid w:val="00460B2B"/>
  </w:style>
  <w:style w:type="paragraph" w:customStyle="1" w:styleId="C4FB032285FB4F99A88CC691054767CA">
    <w:name w:val="C4FB032285FB4F99A88CC691054767CA"/>
    <w:rsid w:val="00460B2B"/>
  </w:style>
  <w:style w:type="paragraph" w:customStyle="1" w:styleId="93D70FE72B09482EB05061321D91130C">
    <w:name w:val="93D70FE72B09482EB05061321D91130C"/>
    <w:rsid w:val="00460B2B"/>
  </w:style>
  <w:style w:type="paragraph" w:customStyle="1" w:styleId="FA203BFDCDC4430090EB6821915871E3">
    <w:name w:val="FA203BFDCDC4430090EB6821915871E3"/>
    <w:rsid w:val="00460B2B"/>
  </w:style>
  <w:style w:type="paragraph" w:customStyle="1" w:styleId="FC8BD1C414F9413D845EF4AD349EAAA6">
    <w:name w:val="FC8BD1C414F9413D845EF4AD349EAAA6"/>
    <w:rsid w:val="00460B2B"/>
  </w:style>
  <w:style w:type="paragraph" w:customStyle="1" w:styleId="20C5B60742C54AB2A67C5473DC1EF78A">
    <w:name w:val="20C5B60742C54AB2A67C5473DC1EF78A"/>
    <w:rsid w:val="00460B2B"/>
  </w:style>
  <w:style w:type="paragraph" w:customStyle="1" w:styleId="3A15A0E0D19349E3A9582FD4443A0F30">
    <w:name w:val="3A15A0E0D19349E3A9582FD4443A0F30"/>
    <w:rsid w:val="00460B2B"/>
  </w:style>
  <w:style w:type="paragraph" w:customStyle="1" w:styleId="9C78BA857EF245CCBD9153B2D9086737">
    <w:name w:val="9C78BA857EF245CCBD9153B2D9086737"/>
    <w:rsid w:val="00460B2B"/>
  </w:style>
  <w:style w:type="paragraph" w:customStyle="1" w:styleId="43F93C51D09D4C09B61C397C2220F3DC">
    <w:name w:val="43F93C51D09D4C09B61C397C2220F3DC"/>
    <w:rsid w:val="00460B2B"/>
  </w:style>
  <w:style w:type="paragraph" w:customStyle="1" w:styleId="223CB0DF8C1146C3B16994E3781E9A0E">
    <w:name w:val="223CB0DF8C1146C3B16994E3781E9A0E"/>
    <w:rsid w:val="00460B2B"/>
  </w:style>
  <w:style w:type="paragraph" w:customStyle="1" w:styleId="935B9888F2C344B3A2D7DBA96BAF50B4">
    <w:name w:val="935B9888F2C344B3A2D7DBA96BAF50B4"/>
    <w:rsid w:val="00460B2B"/>
  </w:style>
  <w:style w:type="paragraph" w:customStyle="1" w:styleId="0324D57440D94ED3B63E34975F416DF8">
    <w:name w:val="0324D57440D94ED3B63E34975F416DF8"/>
    <w:rsid w:val="00460B2B"/>
  </w:style>
  <w:style w:type="paragraph" w:customStyle="1" w:styleId="84566975E7C44A4F9017B3D82752C416">
    <w:name w:val="84566975E7C44A4F9017B3D82752C416"/>
    <w:rsid w:val="00460B2B"/>
  </w:style>
  <w:style w:type="paragraph" w:customStyle="1" w:styleId="7562102A3C63412A9FDA2129B2B1E096">
    <w:name w:val="7562102A3C63412A9FDA2129B2B1E096"/>
    <w:rsid w:val="00460B2B"/>
  </w:style>
  <w:style w:type="paragraph" w:customStyle="1" w:styleId="BB55C2FC9DEE433BA4E4D24F999EF432">
    <w:name w:val="BB55C2FC9DEE433BA4E4D24F999EF432"/>
    <w:rsid w:val="00460B2B"/>
  </w:style>
  <w:style w:type="paragraph" w:customStyle="1" w:styleId="5F2EF942321E4505AD14E712CD3F9C70">
    <w:name w:val="5F2EF942321E4505AD14E712CD3F9C70"/>
    <w:rsid w:val="00460B2B"/>
  </w:style>
  <w:style w:type="paragraph" w:customStyle="1" w:styleId="7B7DCF7BF287405B959807EF13F5AB9D">
    <w:name w:val="7B7DCF7BF287405B959807EF13F5AB9D"/>
    <w:rsid w:val="00460B2B"/>
  </w:style>
  <w:style w:type="paragraph" w:customStyle="1" w:styleId="B782DEB8FFD049CB84DEBB1881B4109D">
    <w:name w:val="B782DEB8FFD049CB84DEBB1881B4109D"/>
    <w:rsid w:val="00460B2B"/>
  </w:style>
  <w:style w:type="paragraph" w:customStyle="1" w:styleId="962CD5419EC94CBC93CD390A21102EF1">
    <w:name w:val="962CD5419EC94CBC93CD390A21102EF1"/>
    <w:rsid w:val="00460B2B"/>
  </w:style>
  <w:style w:type="paragraph" w:customStyle="1" w:styleId="180A317E7D5C462C83A2AB35DC5149D0">
    <w:name w:val="180A317E7D5C462C83A2AB35DC5149D0"/>
    <w:rsid w:val="00460B2B"/>
  </w:style>
  <w:style w:type="paragraph" w:customStyle="1" w:styleId="B976DF13CD9C4C35BAF2248CD2243B4D">
    <w:name w:val="B976DF13CD9C4C35BAF2248CD2243B4D"/>
    <w:rsid w:val="00460B2B"/>
  </w:style>
  <w:style w:type="paragraph" w:customStyle="1" w:styleId="28B2427A99B84BC3A4473686DA9105D6">
    <w:name w:val="28B2427A99B84BC3A4473686DA9105D6"/>
    <w:rsid w:val="00460B2B"/>
  </w:style>
  <w:style w:type="paragraph" w:customStyle="1" w:styleId="9FCA7407DE4C4372A29F828B8A11143F">
    <w:name w:val="9FCA7407DE4C4372A29F828B8A11143F"/>
    <w:rsid w:val="00460B2B"/>
  </w:style>
  <w:style w:type="paragraph" w:customStyle="1" w:styleId="630612E6FF534292B706FB9F027A0FBD">
    <w:name w:val="630612E6FF534292B706FB9F027A0FBD"/>
    <w:rsid w:val="00460B2B"/>
  </w:style>
  <w:style w:type="paragraph" w:customStyle="1" w:styleId="30E2ED35599D4B0CB545171611652340">
    <w:name w:val="30E2ED35599D4B0CB545171611652340"/>
    <w:rsid w:val="00460B2B"/>
  </w:style>
  <w:style w:type="paragraph" w:customStyle="1" w:styleId="05405248CA2848E9A3D62D7D08CD450C">
    <w:name w:val="05405248CA2848E9A3D62D7D08CD450C"/>
    <w:rsid w:val="00460B2B"/>
  </w:style>
  <w:style w:type="paragraph" w:customStyle="1" w:styleId="761ACF49CB324796AEA6EC555A0814D5">
    <w:name w:val="761ACF49CB324796AEA6EC555A0814D5"/>
    <w:rsid w:val="00460B2B"/>
  </w:style>
  <w:style w:type="paragraph" w:customStyle="1" w:styleId="64AD561CAD634531813C7637CE6A3D10">
    <w:name w:val="64AD561CAD634531813C7637CE6A3D10"/>
    <w:rsid w:val="00460B2B"/>
  </w:style>
  <w:style w:type="paragraph" w:customStyle="1" w:styleId="1015E3CD5E3E44C38E65F429F5895CA4">
    <w:name w:val="1015E3CD5E3E44C38E65F429F5895CA4"/>
    <w:rsid w:val="00460B2B"/>
  </w:style>
  <w:style w:type="paragraph" w:customStyle="1" w:styleId="F1457594437A4F68906C40EDC690E857">
    <w:name w:val="F1457594437A4F68906C40EDC690E857"/>
    <w:rsid w:val="00460B2B"/>
  </w:style>
  <w:style w:type="paragraph" w:customStyle="1" w:styleId="3F037F157FE94E89A762111DFE6670BE">
    <w:name w:val="3F037F157FE94E89A762111DFE6670BE"/>
    <w:rsid w:val="00460B2B"/>
  </w:style>
  <w:style w:type="paragraph" w:customStyle="1" w:styleId="210C2687EE4F4AC59A2C4D592001F9A5">
    <w:name w:val="210C2687EE4F4AC59A2C4D592001F9A5"/>
    <w:rsid w:val="00460B2B"/>
  </w:style>
  <w:style w:type="paragraph" w:customStyle="1" w:styleId="786DE10E246B4B99A90DEBEAE2C6BF63">
    <w:name w:val="786DE10E246B4B99A90DEBEAE2C6BF63"/>
    <w:rsid w:val="00460B2B"/>
  </w:style>
  <w:style w:type="paragraph" w:customStyle="1" w:styleId="4BD95B1BEDC1489CAFD723708AE73C45">
    <w:name w:val="4BD95B1BEDC1489CAFD723708AE73C45"/>
    <w:rsid w:val="00460B2B"/>
  </w:style>
  <w:style w:type="paragraph" w:customStyle="1" w:styleId="AFD9D2E6C9FB4C89B4F3AB428F2A3A25">
    <w:name w:val="AFD9D2E6C9FB4C89B4F3AB428F2A3A25"/>
    <w:rsid w:val="00460B2B"/>
  </w:style>
  <w:style w:type="paragraph" w:customStyle="1" w:styleId="1BB81FDC502A46399092BB2B76F3385C">
    <w:name w:val="1BB81FDC502A46399092BB2B76F3385C"/>
    <w:rsid w:val="00460B2B"/>
  </w:style>
  <w:style w:type="paragraph" w:customStyle="1" w:styleId="777B11F567864F64A3A2B1BF3A0E83B7">
    <w:name w:val="777B11F567864F64A3A2B1BF3A0E83B7"/>
    <w:rsid w:val="00460B2B"/>
  </w:style>
  <w:style w:type="paragraph" w:customStyle="1" w:styleId="277738DA06CF480C9DC14AA5C724C882">
    <w:name w:val="277738DA06CF480C9DC14AA5C724C882"/>
    <w:rsid w:val="00460B2B"/>
  </w:style>
  <w:style w:type="paragraph" w:customStyle="1" w:styleId="4E0AF7EFD71C46D2AFA12BE29A452D36">
    <w:name w:val="4E0AF7EFD71C46D2AFA12BE29A452D36"/>
    <w:rsid w:val="00460B2B"/>
  </w:style>
  <w:style w:type="paragraph" w:customStyle="1" w:styleId="E3DB47E8F60A42C1B34A5286E2DA557B">
    <w:name w:val="E3DB47E8F60A42C1B34A5286E2DA557B"/>
    <w:rsid w:val="00460B2B"/>
  </w:style>
  <w:style w:type="paragraph" w:customStyle="1" w:styleId="582C40186F0C458C92B4DA7958A4BE7E">
    <w:name w:val="582C40186F0C458C92B4DA7958A4BE7E"/>
    <w:rsid w:val="00460B2B"/>
  </w:style>
  <w:style w:type="paragraph" w:customStyle="1" w:styleId="4960BF2F56A74B3587E3B4485B08494C">
    <w:name w:val="4960BF2F56A74B3587E3B4485B08494C"/>
    <w:rsid w:val="00460B2B"/>
  </w:style>
  <w:style w:type="paragraph" w:customStyle="1" w:styleId="F2BE4CEDC4C9407F852107019014EC24">
    <w:name w:val="F2BE4CEDC4C9407F852107019014EC24"/>
    <w:rsid w:val="00460B2B"/>
  </w:style>
  <w:style w:type="paragraph" w:customStyle="1" w:styleId="C550922E61BD476B833C6984980F81DF">
    <w:name w:val="C550922E61BD476B833C6984980F81DF"/>
    <w:rsid w:val="00460B2B"/>
  </w:style>
  <w:style w:type="paragraph" w:customStyle="1" w:styleId="6B1B4666AD704FCEA92A52228A2E93A0">
    <w:name w:val="6B1B4666AD704FCEA92A52228A2E93A0"/>
    <w:rsid w:val="00460B2B"/>
  </w:style>
  <w:style w:type="paragraph" w:customStyle="1" w:styleId="BB51574E136F47918A0709A1A9E6EF07">
    <w:name w:val="BB51574E136F47918A0709A1A9E6EF07"/>
    <w:rsid w:val="00460B2B"/>
  </w:style>
  <w:style w:type="paragraph" w:customStyle="1" w:styleId="6787A0E203664E83801165B193A5D004">
    <w:name w:val="6787A0E203664E83801165B193A5D004"/>
    <w:rsid w:val="00460B2B"/>
  </w:style>
  <w:style w:type="paragraph" w:customStyle="1" w:styleId="2CF8F7D1907343DF89D61BBE5BDBA2E8">
    <w:name w:val="2CF8F7D1907343DF89D61BBE5BDBA2E8"/>
    <w:rsid w:val="00460B2B"/>
  </w:style>
  <w:style w:type="paragraph" w:customStyle="1" w:styleId="13FC36F74219463BB402C39264777844">
    <w:name w:val="13FC36F74219463BB402C39264777844"/>
    <w:rsid w:val="00460B2B"/>
  </w:style>
  <w:style w:type="paragraph" w:customStyle="1" w:styleId="2E7453B721484DDBB2023BCCF978E2D8">
    <w:name w:val="2E7453B721484DDBB2023BCCF978E2D8"/>
    <w:rsid w:val="00460B2B"/>
  </w:style>
  <w:style w:type="paragraph" w:customStyle="1" w:styleId="F718E7BF1B504F4DBF03B4BFDDD54E12">
    <w:name w:val="F718E7BF1B504F4DBF03B4BFDDD54E12"/>
    <w:rsid w:val="00460B2B"/>
  </w:style>
  <w:style w:type="paragraph" w:customStyle="1" w:styleId="0892942A36F348C59179BAD76E944C22">
    <w:name w:val="0892942A36F348C59179BAD76E944C22"/>
    <w:rsid w:val="00460B2B"/>
  </w:style>
  <w:style w:type="paragraph" w:customStyle="1" w:styleId="16AF3F5A6455408192BE324282F45BA1">
    <w:name w:val="16AF3F5A6455408192BE324282F45BA1"/>
    <w:rsid w:val="00460B2B"/>
  </w:style>
  <w:style w:type="paragraph" w:customStyle="1" w:styleId="BFD1B55FBC8845B4BA654EAF46E2DEC8">
    <w:name w:val="BFD1B55FBC8845B4BA654EAF46E2DEC8"/>
    <w:rsid w:val="00460B2B"/>
  </w:style>
  <w:style w:type="paragraph" w:customStyle="1" w:styleId="10179C4845F54A4BB9CEDDFA42D22B22">
    <w:name w:val="10179C4845F54A4BB9CEDDFA42D22B22"/>
    <w:rsid w:val="00460B2B"/>
  </w:style>
  <w:style w:type="paragraph" w:customStyle="1" w:styleId="3E50D5EC1F2A4A16A9F57EB9CD611927">
    <w:name w:val="3E50D5EC1F2A4A16A9F57EB9CD611927"/>
    <w:rsid w:val="00460B2B"/>
  </w:style>
  <w:style w:type="paragraph" w:customStyle="1" w:styleId="38E699A9FC8B4A7FA102B8342AE8CE80">
    <w:name w:val="38E699A9FC8B4A7FA102B8342AE8CE80"/>
    <w:rsid w:val="00460B2B"/>
  </w:style>
  <w:style w:type="paragraph" w:customStyle="1" w:styleId="15DD7CC4D2714ADEAACB450C3302AECD">
    <w:name w:val="15DD7CC4D2714ADEAACB450C3302AECD"/>
    <w:rsid w:val="00460B2B"/>
  </w:style>
  <w:style w:type="paragraph" w:customStyle="1" w:styleId="E1923E4B5A904C35B3D7E2E36F35689E">
    <w:name w:val="E1923E4B5A904C35B3D7E2E36F35689E"/>
    <w:rsid w:val="00460B2B"/>
  </w:style>
  <w:style w:type="paragraph" w:customStyle="1" w:styleId="2339629CF8EA4C43A5BE9603122D6424">
    <w:name w:val="2339629CF8EA4C43A5BE9603122D6424"/>
    <w:rsid w:val="00460B2B"/>
  </w:style>
  <w:style w:type="paragraph" w:customStyle="1" w:styleId="E716B53817FD4304802EE8F09BE0C146">
    <w:name w:val="E716B53817FD4304802EE8F09BE0C146"/>
    <w:rsid w:val="00460B2B"/>
  </w:style>
  <w:style w:type="paragraph" w:customStyle="1" w:styleId="C32D035C61034C35A562E03948881465">
    <w:name w:val="C32D035C61034C35A562E03948881465"/>
    <w:rsid w:val="00460B2B"/>
  </w:style>
  <w:style w:type="paragraph" w:customStyle="1" w:styleId="16A0FB94B4EF4FDE835551068B779729">
    <w:name w:val="16A0FB94B4EF4FDE835551068B779729"/>
    <w:rsid w:val="00460B2B"/>
  </w:style>
  <w:style w:type="paragraph" w:customStyle="1" w:styleId="63CD94A1B3234B2F8E4369303E443B5A">
    <w:name w:val="63CD94A1B3234B2F8E4369303E443B5A"/>
    <w:rsid w:val="00460B2B"/>
  </w:style>
  <w:style w:type="paragraph" w:customStyle="1" w:styleId="B31B654F03C34565A282F5CFA2600A14">
    <w:name w:val="B31B654F03C34565A282F5CFA2600A14"/>
    <w:rsid w:val="00460B2B"/>
  </w:style>
  <w:style w:type="paragraph" w:customStyle="1" w:styleId="BDE9CD31DCAB4F078A4A6CC50404D644">
    <w:name w:val="BDE9CD31DCAB4F078A4A6CC50404D644"/>
    <w:rsid w:val="00460B2B"/>
  </w:style>
  <w:style w:type="paragraph" w:customStyle="1" w:styleId="149640D3C86A433C8F6FBC415772B7C4">
    <w:name w:val="149640D3C86A433C8F6FBC415772B7C4"/>
    <w:rsid w:val="00460B2B"/>
  </w:style>
  <w:style w:type="paragraph" w:customStyle="1" w:styleId="E92AE4D15C754157A29B11377E6DBABD">
    <w:name w:val="E92AE4D15C754157A29B11377E6DBABD"/>
    <w:rsid w:val="00460B2B"/>
  </w:style>
  <w:style w:type="paragraph" w:customStyle="1" w:styleId="01979C99CF29428F9A4BCEFADF964843">
    <w:name w:val="01979C99CF29428F9A4BCEFADF964843"/>
    <w:rsid w:val="00460B2B"/>
  </w:style>
  <w:style w:type="paragraph" w:customStyle="1" w:styleId="405F2DA1992A4E01A47BBB87EA23BDB7">
    <w:name w:val="405F2DA1992A4E01A47BBB87EA23BDB7"/>
    <w:rsid w:val="00460B2B"/>
  </w:style>
  <w:style w:type="paragraph" w:customStyle="1" w:styleId="FECF7E296BBB49C784A8BD80C459E528">
    <w:name w:val="FECF7E296BBB49C784A8BD80C459E528"/>
    <w:rsid w:val="00460B2B"/>
  </w:style>
  <w:style w:type="paragraph" w:customStyle="1" w:styleId="6D6885C335384B5E8177C9364F764CB3">
    <w:name w:val="6D6885C335384B5E8177C9364F764CB3"/>
    <w:rsid w:val="00460B2B"/>
  </w:style>
  <w:style w:type="paragraph" w:customStyle="1" w:styleId="363C75E26B204F22A6104450340CB3A9">
    <w:name w:val="363C75E26B204F22A6104450340CB3A9"/>
    <w:rsid w:val="00460B2B"/>
  </w:style>
  <w:style w:type="paragraph" w:customStyle="1" w:styleId="CB9041A0B32B42BA827A9742FEE96D44">
    <w:name w:val="CB9041A0B32B42BA827A9742FEE96D44"/>
    <w:rsid w:val="00460B2B"/>
  </w:style>
  <w:style w:type="paragraph" w:customStyle="1" w:styleId="53426EC2ED23469983F9468D55C136E7">
    <w:name w:val="53426EC2ED23469983F9468D55C136E7"/>
    <w:rsid w:val="00460B2B"/>
  </w:style>
  <w:style w:type="paragraph" w:customStyle="1" w:styleId="FFFA412E91B446CE9B8DF4501F8B80A5">
    <w:name w:val="FFFA412E91B446CE9B8DF4501F8B80A5"/>
    <w:rsid w:val="00460B2B"/>
  </w:style>
  <w:style w:type="paragraph" w:customStyle="1" w:styleId="E4AD7F3521EB490DB9C17416593B278A">
    <w:name w:val="E4AD7F3521EB490DB9C17416593B278A"/>
    <w:rsid w:val="00460B2B"/>
  </w:style>
  <w:style w:type="paragraph" w:customStyle="1" w:styleId="9CC483B2156848E7B7015C98259635B1">
    <w:name w:val="9CC483B2156848E7B7015C98259635B1"/>
    <w:rsid w:val="00460B2B"/>
  </w:style>
  <w:style w:type="paragraph" w:customStyle="1" w:styleId="AF3CC6B1CDF04D40B6D153C1B702D793">
    <w:name w:val="AF3CC6B1CDF04D40B6D153C1B702D793"/>
    <w:rsid w:val="00460B2B"/>
  </w:style>
  <w:style w:type="paragraph" w:customStyle="1" w:styleId="0FB0EC2A8AE44A1EBE45D183BD678394">
    <w:name w:val="0FB0EC2A8AE44A1EBE45D183BD678394"/>
    <w:rsid w:val="00460B2B"/>
  </w:style>
  <w:style w:type="paragraph" w:customStyle="1" w:styleId="D945E40F656A48859277BE3909BD8643">
    <w:name w:val="D945E40F656A48859277BE3909BD8643"/>
    <w:rsid w:val="00460B2B"/>
  </w:style>
  <w:style w:type="paragraph" w:customStyle="1" w:styleId="F66A2BD92D0F4E308EBCC3EA15F49A1E">
    <w:name w:val="F66A2BD92D0F4E308EBCC3EA15F49A1E"/>
    <w:rsid w:val="00460B2B"/>
  </w:style>
  <w:style w:type="paragraph" w:customStyle="1" w:styleId="0D10E6C3C29B4C5C85C4D82907FCDACC">
    <w:name w:val="0D10E6C3C29B4C5C85C4D82907FCDACC"/>
    <w:rsid w:val="00460B2B"/>
  </w:style>
  <w:style w:type="paragraph" w:customStyle="1" w:styleId="6C97C5DCF60C44638281BE9A43C30EE2">
    <w:name w:val="6C97C5DCF60C44638281BE9A43C30EE2"/>
    <w:rsid w:val="00460B2B"/>
  </w:style>
  <w:style w:type="paragraph" w:customStyle="1" w:styleId="3E89F47548C641BA8211D148E286FEAB">
    <w:name w:val="3E89F47548C641BA8211D148E286FEAB"/>
    <w:rsid w:val="00460B2B"/>
  </w:style>
  <w:style w:type="paragraph" w:customStyle="1" w:styleId="73BBDCAAA51B4D7BB09A5341751366D8">
    <w:name w:val="73BBDCAAA51B4D7BB09A5341751366D8"/>
    <w:rsid w:val="00460B2B"/>
  </w:style>
  <w:style w:type="paragraph" w:customStyle="1" w:styleId="45CFA1A54613452FB86A373AC509B98E">
    <w:name w:val="45CFA1A54613452FB86A373AC509B98E"/>
    <w:rsid w:val="00460B2B"/>
  </w:style>
  <w:style w:type="paragraph" w:customStyle="1" w:styleId="E8D0B9B719BC4D7B80DD31061BD8EE12">
    <w:name w:val="E8D0B9B719BC4D7B80DD31061BD8EE12"/>
    <w:rsid w:val="00460B2B"/>
  </w:style>
  <w:style w:type="paragraph" w:customStyle="1" w:styleId="B02FD54B85FD4B0EB852879626F4E641">
    <w:name w:val="B02FD54B85FD4B0EB852879626F4E641"/>
    <w:rsid w:val="00460B2B"/>
  </w:style>
  <w:style w:type="paragraph" w:customStyle="1" w:styleId="70D0C16B2CA543E0BBFC0EA4F7F3730E">
    <w:name w:val="70D0C16B2CA543E0BBFC0EA4F7F3730E"/>
    <w:rsid w:val="00460B2B"/>
  </w:style>
  <w:style w:type="paragraph" w:customStyle="1" w:styleId="7C205A8656954FCAA65AA7FCF6B36C0F">
    <w:name w:val="7C205A8656954FCAA65AA7FCF6B36C0F"/>
    <w:rsid w:val="00460B2B"/>
  </w:style>
  <w:style w:type="paragraph" w:customStyle="1" w:styleId="518C492FB1D54046ADAB77AF86C6FB8A">
    <w:name w:val="518C492FB1D54046ADAB77AF86C6FB8A"/>
    <w:rsid w:val="00460B2B"/>
  </w:style>
  <w:style w:type="paragraph" w:customStyle="1" w:styleId="BECD5BADC1EE496BB7F83F3027965C40">
    <w:name w:val="BECD5BADC1EE496BB7F83F3027965C40"/>
    <w:rsid w:val="00460B2B"/>
  </w:style>
  <w:style w:type="paragraph" w:customStyle="1" w:styleId="1FE8E95C7A1649F5809D11FF2256DF7E">
    <w:name w:val="1FE8E95C7A1649F5809D11FF2256DF7E"/>
    <w:rsid w:val="00460B2B"/>
  </w:style>
  <w:style w:type="paragraph" w:customStyle="1" w:styleId="099922998F894D048AB84C65700093DE">
    <w:name w:val="099922998F894D048AB84C65700093DE"/>
    <w:rsid w:val="00460B2B"/>
  </w:style>
  <w:style w:type="paragraph" w:customStyle="1" w:styleId="0F62FA06D94848F397F22909FA3FD7E8">
    <w:name w:val="0F62FA06D94848F397F22909FA3FD7E8"/>
    <w:rsid w:val="00045D70"/>
  </w:style>
  <w:style w:type="paragraph" w:customStyle="1" w:styleId="6D691A8A3E3B4DE2A99B50F8E711D167">
    <w:name w:val="6D691A8A3E3B4DE2A99B50F8E711D167"/>
    <w:rsid w:val="00045D70"/>
  </w:style>
  <w:style w:type="paragraph" w:customStyle="1" w:styleId="604E564080BE4D5D99D9C68019B2CBD7">
    <w:name w:val="604E564080BE4D5D99D9C68019B2CBD7"/>
    <w:rsid w:val="00045D70"/>
  </w:style>
  <w:style w:type="paragraph" w:customStyle="1" w:styleId="38A767BDEB4E4F9498635F20A3D601DA">
    <w:name w:val="38A767BDEB4E4F9498635F20A3D601DA"/>
    <w:rsid w:val="00045D70"/>
  </w:style>
  <w:style w:type="paragraph" w:customStyle="1" w:styleId="BCB3D7A402A04D69910A57BEAA762DF8">
    <w:name w:val="BCB3D7A402A04D69910A57BEAA762DF8"/>
    <w:rsid w:val="00045D70"/>
  </w:style>
  <w:style w:type="paragraph" w:customStyle="1" w:styleId="ACECFEE4BAC94ADC98E86421B31DBEA1">
    <w:name w:val="ACECFEE4BAC94ADC98E86421B31DBEA1"/>
    <w:rsid w:val="00045D70"/>
  </w:style>
  <w:style w:type="paragraph" w:customStyle="1" w:styleId="F8AA90AB8C8541268E7FCE7B290265C4">
    <w:name w:val="F8AA90AB8C8541268E7FCE7B290265C4"/>
    <w:rsid w:val="00045D70"/>
  </w:style>
  <w:style w:type="paragraph" w:customStyle="1" w:styleId="B9EB0EB60DC4475B91BA47DAAB3CC8D0">
    <w:name w:val="B9EB0EB60DC4475B91BA47DAAB3CC8D0"/>
    <w:rsid w:val="00045D70"/>
  </w:style>
  <w:style w:type="paragraph" w:customStyle="1" w:styleId="C0BE6FBE0FF04ADBB4E24B84278D12A7">
    <w:name w:val="C0BE6FBE0FF04ADBB4E24B84278D12A7"/>
    <w:rsid w:val="00045D70"/>
  </w:style>
  <w:style w:type="paragraph" w:customStyle="1" w:styleId="BF1553710C534F2DB5520D9C2F595C8A">
    <w:name w:val="BF1553710C534F2DB5520D9C2F595C8A"/>
    <w:rsid w:val="00045D70"/>
  </w:style>
  <w:style w:type="paragraph" w:customStyle="1" w:styleId="7B8BF6DC48E0484CA5F8AC352B543462">
    <w:name w:val="7B8BF6DC48E0484CA5F8AC352B543462"/>
    <w:rsid w:val="00045D70"/>
  </w:style>
  <w:style w:type="paragraph" w:customStyle="1" w:styleId="F9B71152AFBA4E969D0002452A489D46">
    <w:name w:val="F9B71152AFBA4E969D0002452A489D46"/>
    <w:rsid w:val="00045D70"/>
  </w:style>
  <w:style w:type="paragraph" w:customStyle="1" w:styleId="B8BFC3DB332548EF91442E49EFCBD251">
    <w:name w:val="B8BFC3DB332548EF91442E49EFCBD251"/>
    <w:rsid w:val="00045D70"/>
  </w:style>
  <w:style w:type="paragraph" w:customStyle="1" w:styleId="1C4764ACB98F42D8974DF79A2B8B60E6">
    <w:name w:val="1C4764ACB98F42D8974DF79A2B8B60E6"/>
    <w:rsid w:val="00045D70"/>
  </w:style>
  <w:style w:type="paragraph" w:customStyle="1" w:styleId="E555144C45814A0A90A78A892948373D">
    <w:name w:val="E555144C45814A0A90A78A892948373D"/>
    <w:rsid w:val="00045D70"/>
  </w:style>
  <w:style w:type="paragraph" w:customStyle="1" w:styleId="A22E15FFF8C04C70849C27F13484D50C">
    <w:name w:val="A22E15FFF8C04C70849C27F13484D50C"/>
    <w:rsid w:val="00045D70"/>
  </w:style>
  <w:style w:type="paragraph" w:customStyle="1" w:styleId="422C5C63FE054C4E9EF24D932BB7164A">
    <w:name w:val="422C5C63FE054C4E9EF24D932BB7164A"/>
    <w:rsid w:val="00045D70"/>
  </w:style>
  <w:style w:type="paragraph" w:customStyle="1" w:styleId="A3BBDA7F1D8141888EEE6BBC63CFBCCA">
    <w:name w:val="A3BBDA7F1D8141888EEE6BBC63CFBCCA"/>
    <w:rsid w:val="00045D70"/>
  </w:style>
  <w:style w:type="paragraph" w:customStyle="1" w:styleId="DC8733136BFE44F89DDBDBD55403E49E">
    <w:name w:val="DC8733136BFE44F89DDBDBD55403E49E"/>
    <w:rsid w:val="00045D70"/>
  </w:style>
  <w:style w:type="paragraph" w:customStyle="1" w:styleId="2541711624414DC6A31B84CD22EC7CF8">
    <w:name w:val="2541711624414DC6A31B84CD22EC7CF8"/>
    <w:rsid w:val="00045D70"/>
  </w:style>
  <w:style w:type="paragraph" w:customStyle="1" w:styleId="A878906474F2429E8B8FD97999F67EF7">
    <w:name w:val="A878906474F2429E8B8FD97999F67EF7"/>
    <w:rsid w:val="00045D70"/>
  </w:style>
  <w:style w:type="paragraph" w:customStyle="1" w:styleId="E9E1EE17C8074182BBAC99C879B778A5">
    <w:name w:val="E9E1EE17C8074182BBAC99C879B778A5"/>
    <w:rsid w:val="00045D70"/>
  </w:style>
  <w:style w:type="paragraph" w:customStyle="1" w:styleId="8E1BD520E3A843BB825A11A7D3921F93">
    <w:name w:val="8E1BD520E3A843BB825A11A7D3921F93"/>
    <w:rsid w:val="00045D70"/>
  </w:style>
  <w:style w:type="paragraph" w:customStyle="1" w:styleId="7F381BF9B6AB4374B7976F3A924F97AB">
    <w:name w:val="7F381BF9B6AB4374B7976F3A924F97AB"/>
    <w:rsid w:val="00045D70"/>
  </w:style>
  <w:style w:type="paragraph" w:customStyle="1" w:styleId="397993A9BA054FE7B74EF272395ADB6F">
    <w:name w:val="397993A9BA054FE7B74EF272395ADB6F"/>
    <w:rsid w:val="00045D70"/>
  </w:style>
  <w:style w:type="paragraph" w:customStyle="1" w:styleId="63CD10338B1046D691B03102EBB5E8D5">
    <w:name w:val="63CD10338B1046D691B03102EBB5E8D5"/>
    <w:rsid w:val="00045D70"/>
  </w:style>
  <w:style w:type="paragraph" w:customStyle="1" w:styleId="482EDAAAB3A64D9091C5966141F17BBE">
    <w:name w:val="482EDAAAB3A64D9091C5966141F17BBE"/>
    <w:rsid w:val="00045D70"/>
  </w:style>
  <w:style w:type="paragraph" w:customStyle="1" w:styleId="3D1EC05F254345819378B85E89CEEA3B">
    <w:name w:val="3D1EC05F254345819378B85E89CEEA3B"/>
    <w:rsid w:val="00045D70"/>
  </w:style>
  <w:style w:type="paragraph" w:customStyle="1" w:styleId="24E69A803DDA478A89C19D445C90CB68">
    <w:name w:val="24E69A803DDA478A89C19D445C90CB68"/>
    <w:rsid w:val="00045D70"/>
  </w:style>
  <w:style w:type="paragraph" w:customStyle="1" w:styleId="B991893B018B4108933EFEC7AE15CFD3">
    <w:name w:val="B991893B018B4108933EFEC7AE15CFD3"/>
    <w:rsid w:val="00045D70"/>
  </w:style>
  <w:style w:type="paragraph" w:customStyle="1" w:styleId="441A96B872DC430BB10C843F3AB694E4">
    <w:name w:val="441A96B872DC430BB10C843F3AB694E4"/>
    <w:rsid w:val="00045D70"/>
  </w:style>
  <w:style w:type="paragraph" w:customStyle="1" w:styleId="43B75D239083491E8FE9CABE225AB6F2">
    <w:name w:val="43B75D239083491E8FE9CABE225AB6F2"/>
    <w:rsid w:val="00045D70"/>
  </w:style>
  <w:style w:type="paragraph" w:customStyle="1" w:styleId="EA6A7FE933CE44FBB8A9FBEAB4BDAC3B">
    <w:name w:val="EA6A7FE933CE44FBB8A9FBEAB4BDAC3B"/>
    <w:rsid w:val="00045D70"/>
  </w:style>
  <w:style w:type="paragraph" w:customStyle="1" w:styleId="6ABC919586C94BB7BA5A8D1EC75374F0">
    <w:name w:val="6ABC919586C94BB7BA5A8D1EC75374F0"/>
    <w:rsid w:val="00045D70"/>
  </w:style>
  <w:style w:type="paragraph" w:customStyle="1" w:styleId="BCF83DACA29D463FA9F5807C1F3E4EDD">
    <w:name w:val="BCF83DACA29D463FA9F5807C1F3E4EDD"/>
    <w:rsid w:val="00045D70"/>
  </w:style>
  <w:style w:type="paragraph" w:customStyle="1" w:styleId="A7A311D9825846B9851E6BD1FBE63A95">
    <w:name w:val="A7A311D9825846B9851E6BD1FBE63A95"/>
    <w:rsid w:val="00045D70"/>
  </w:style>
  <w:style w:type="paragraph" w:customStyle="1" w:styleId="C3DE8894C2EA41F8A755B1580115F13B">
    <w:name w:val="C3DE8894C2EA41F8A755B1580115F13B"/>
    <w:rsid w:val="00045D70"/>
  </w:style>
  <w:style w:type="paragraph" w:customStyle="1" w:styleId="706A8B487CAD4021B21A47869681A81E">
    <w:name w:val="706A8B487CAD4021B21A47869681A81E"/>
    <w:rsid w:val="00045D70"/>
  </w:style>
  <w:style w:type="paragraph" w:customStyle="1" w:styleId="9B26DBC5FEDB43D49B894DA7BE3DCFFC">
    <w:name w:val="9B26DBC5FEDB43D49B894DA7BE3DCFFC"/>
    <w:rsid w:val="00045D70"/>
  </w:style>
  <w:style w:type="paragraph" w:customStyle="1" w:styleId="E36F95CAC2D94B9EAEDB7EF9B0E0DD67">
    <w:name w:val="E36F95CAC2D94B9EAEDB7EF9B0E0DD67"/>
    <w:rsid w:val="00045D70"/>
  </w:style>
  <w:style w:type="paragraph" w:customStyle="1" w:styleId="4857607D152B4C8D9C8F9C5BB19EF8BC">
    <w:name w:val="4857607D152B4C8D9C8F9C5BB19EF8BC"/>
    <w:rsid w:val="00045D70"/>
  </w:style>
  <w:style w:type="paragraph" w:customStyle="1" w:styleId="E213AF2332CA46CD93BF6501C9584141">
    <w:name w:val="E213AF2332CA46CD93BF6501C9584141"/>
    <w:rsid w:val="00045D70"/>
  </w:style>
  <w:style w:type="paragraph" w:customStyle="1" w:styleId="9DDFE001809646FB963FCE40733F4087">
    <w:name w:val="9DDFE001809646FB963FCE40733F4087"/>
    <w:rsid w:val="00045D70"/>
  </w:style>
  <w:style w:type="paragraph" w:customStyle="1" w:styleId="6D0CBF7DF16245ADA81FFC5ACF6BDE37">
    <w:name w:val="6D0CBF7DF16245ADA81FFC5ACF6BDE37"/>
    <w:rsid w:val="00045D70"/>
  </w:style>
  <w:style w:type="paragraph" w:customStyle="1" w:styleId="B83C80A2DE9D4D7C8333F51D8CC78370">
    <w:name w:val="B83C80A2DE9D4D7C8333F51D8CC78370"/>
    <w:rsid w:val="00045D70"/>
  </w:style>
  <w:style w:type="paragraph" w:customStyle="1" w:styleId="EC3989B9CEE64C9281C595CAB6A878D0">
    <w:name w:val="EC3989B9CEE64C9281C595CAB6A878D0"/>
    <w:rsid w:val="00045D70"/>
  </w:style>
  <w:style w:type="paragraph" w:customStyle="1" w:styleId="66D9001CA7EB4742BAC1599637FE005B">
    <w:name w:val="66D9001CA7EB4742BAC1599637FE005B"/>
    <w:rsid w:val="00045D70"/>
  </w:style>
  <w:style w:type="paragraph" w:customStyle="1" w:styleId="4575AF01C1C54399949428F0E5EBEB41">
    <w:name w:val="4575AF01C1C54399949428F0E5EBEB41"/>
    <w:rsid w:val="00045D70"/>
  </w:style>
  <w:style w:type="paragraph" w:customStyle="1" w:styleId="E12E6526DFFD485893C3D65A5433BF3F">
    <w:name w:val="E12E6526DFFD485893C3D65A5433BF3F"/>
    <w:rsid w:val="00045D70"/>
  </w:style>
  <w:style w:type="paragraph" w:customStyle="1" w:styleId="ABD2804E59864D26AEC257B01AE8512B">
    <w:name w:val="ABD2804E59864D26AEC257B01AE8512B"/>
    <w:rsid w:val="00045D70"/>
  </w:style>
  <w:style w:type="paragraph" w:customStyle="1" w:styleId="BDD1187348AE497DA7699B45603C7BBD">
    <w:name w:val="BDD1187348AE497DA7699B45603C7BBD"/>
    <w:rsid w:val="00045D70"/>
  </w:style>
  <w:style w:type="paragraph" w:customStyle="1" w:styleId="44FD8C0FE19046639549C86073FB3FBA">
    <w:name w:val="44FD8C0FE19046639549C86073FB3FBA"/>
    <w:rsid w:val="00045D70"/>
  </w:style>
  <w:style w:type="paragraph" w:customStyle="1" w:styleId="97ED0F0B6472413982DCAC5DC3C7D13B">
    <w:name w:val="97ED0F0B6472413982DCAC5DC3C7D13B"/>
    <w:rsid w:val="00045D70"/>
  </w:style>
  <w:style w:type="paragraph" w:customStyle="1" w:styleId="DD17AB9BA40E41EDA80407DA8AD0F356">
    <w:name w:val="DD17AB9BA40E41EDA80407DA8AD0F356"/>
    <w:rsid w:val="00045D70"/>
  </w:style>
  <w:style w:type="paragraph" w:customStyle="1" w:styleId="FB72E369A65042F6BE2DF122029F6E04">
    <w:name w:val="FB72E369A65042F6BE2DF122029F6E04"/>
    <w:rsid w:val="00045D70"/>
  </w:style>
  <w:style w:type="paragraph" w:customStyle="1" w:styleId="6C14455BF538428E88BB89BF3ECC23DF">
    <w:name w:val="6C14455BF538428E88BB89BF3ECC23DF"/>
    <w:rsid w:val="00045D70"/>
  </w:style>
  <w:style w:type="paragraph" w:customStyle="1" w:styleId="67F50369702D42ADB0F9E8FD07A38581">
    <w:name w:val="67F50369702D42ADB0F9E8FD07A38581"/>
    <w:rsid w:val="00045D70"/>
  </w:style>
  <w:style w:type="paragraph" w:customStyle="1" w:styleId="84CC5230CF094E84B1461AF7C5BE9671">
    <w:name w:val="84CC5230CF094E84B1461AF7C5BE9671"/>
    <w:rsid w:val="00045D70"/>
  </w:style>
  <w:style w:type="paragraph" w:customStyle="1" w:styleId="F881B5349C0E4679BE0C78D17A30BAF0">
    <w:name w:val="F881B5349C0E4679BE0C78D17A30BAF0"/>
    <w:rsid w:val="00045D70"/>
  </w:style>
  <w:style w:type="paragraph" w:customStyle="1" w:styleId="B943455C8A474D00BC43CD3E8CAE1D46">
    <w:name w:val="B943455C8A474D00BC43CD3E8CAE1D46"/>
    <w:rsid w:val="00045D70"/>
  </w:style>
  <w:style w:type="paragraph" w:customStyle="1" w:styleId="9919BD791D494C7CAFD5C42E479F12D8">
    <w:name w:val="9919BD791D494C7CAFD5C42E479F12D8"/>
    <w:rsid w:val="00045D70"/>
  </w:style>
  <w:style w:type="paragraph" w:customStyle="1" w:styleId="C17E697587734270A69E2211990E3DE7">
    <w:name w:val="C17E697587734270A69E2211990E3DE7"/>
    <w:rsid w:val="00045D70"/>
  </w:style>
  <w:style w:type="paragraph" w:customStyle="1" w:styleId="19DAA56046B6452C821C1ED11391DB8C">
    <w:name w:val="19DAA56046B6452C821C1ED11391DB8C"/>
    <w:rsid w:val="00045D70"/>
  </w:style>
  <w:style w:type="paragraph" w:customStyle="1" w:styleId="26B03F65C5574F07AA29918BECB3E764">
    <w:name w:val="26B03F65C5574F07AA29918BECB3E764"/>
    <w:rsid w:val="00045D70"/>
  </w:style>
  <w:style w:type="paragraph" w:customStyle="1" w:styleId="5CE1340ABF144A31A5452C8FFECB2B4D">
    <w:name w:val="5CE1340ABF144A31A5452C8FFECB2B4D"/>
    <w:rsid w:val="00045D70"/>
  </w:style>
  <w:style w:type="paragraph" w:customStyle="1" w:styleId="540955290D1347FAB2F6F1A03436B51A">
    <w:name w:val="540955290D1347FAB2F6F1A03436B51A"/>
    <w:rsid w:val="00045D70"/>
  </w:style>
  <w:style w:type="paragraph" w:customStyle="1" w:styleId="6F05DAFBA9604A2FBC34AEFA793CE666">
    <w:name w:val="6F05DAFBA9604A2FBC34AEFA793CE666"/>
    <w:rsid w:val="00045D70"/>
  </w:style>
  <w:style w:type="paragraph" w:customStyle="1" w:styleId="11DB865DA075466AB8FEB47630E85B84">
    <w:name w:val="11DB865DA075466AB8FEB47630E85B84"/>
    <w:rsid w:val="00045D70"/>
  </w:style>
  <w:style w:type="paragraph" w:customStyle="1" w:styleId="7E66F117FF5A4D418F04677072549A08">
    <w:name w:val="7E66F117FF5A4D418F04677072549A08"/>
    <w:rsid w:val="00045D70"/>
  </w:style>
  <w:style w:type="paragraph" w:customStyle="1" w:styleId="0F6819855F874AAEAFE56A2143899F02">
    <w:name w:val="0F6819855F874AAEAFE56A2143899F02"/>
    <w:rsid w:val="00045D70"/>
  </w:style>
  <w:style w:type="paragraph" w:customStyle="1" w:styleId="3EE57DCEF44444CFA194F443127434B4">
    <w:name w:val="3EE57DCEF44444CFA194F443127434B4"/>
    <w:rsid w:val="00045D70"/>
  </w:style>
  <w:style w:type="paragraph" w:customStyle="1" w:styleId="93B8D3143A054896B30A55A570E7D627">
    <w:name w:val="93B8D3143A054896B30A55A570E7D627"/>
    <w:rsid w:val="00045D70"/>
  </w:style>
  <w:style w:type="paragraph" w:customStyle="1" w:styleId="E72BF9C5094C44E4BB34FF1A931250A0">
    <w:name w:val="E72BF9C5094C44E4BB34FF1A931250A0"/>
    <w:rsid w:val="00045D70"/>
  </w:style>
  <w:style w:type="paragraph" w:customStyle="1" w:styleId="F6CB81CCDEE540639402488EBC09FCDE">
    <w:name w:val="F6CB81CCDEE540639402488EBC09FCDE"/>
    <w:rsid w:val="00045D70"/>
  </w:style>
  <w:style w:type="paragraph" w:customStyle="1" w:styleId="43691749E9BC44609FD175F34B88661F">
    <w:name w:val="43691749E9BC44609FD175F34B88661F"/>
    <w:rsid w:val="00045D70"/>
  </w:style>
  <w:style w:type="paragraph" w:customStyle="1" w:styleId="10B199BDD14840098448BAFE4113AD19">
    <w:name w:val="10B199BDD14840098448BAFE4113AD19"/>
    <w:rsid w:val="00045D70"/>
  </w:style>
  <w:style w:type="paragraph" w:customStyle="1" w:styleId="4B62CCA09C27486686E5078789CFF0B7">
    <w:name w:val="4B62CCA09C27486686E5078789CFF0B7"/>
    <w:rsid w:val="00045D70"/>
  </w:style>
  <w:style w:type="paragraph" w:customStyle="1" w:styleId="C5A232A0D5B941299E6FF3E8F0522C2B">
    <w:name w:val="C5A232A0D5B941299E6FF3E8F0522C2B"/>
    <w:rsid w:val="00045D70"/>
  </w:style>
  <w:style w:type="paragraph" w:customStyle="1" w:styleId="449CB776A9C149659D66C29FC6E11836">
    <w:name w:val="449CB776A9C149659D66C29FC6E11836"/>
    <w:rsid w:val="00045D70"/>
  </w:style>
  <w:style w:type="paragraph" w:customStyle="1" w:styleId="ECB0CB19937249FE98DCD096E44F3921">
    <w:name w:val="ECB0CB19937249FE98DCD096E44F3921"/>
    <w:rsid w:val="00045D70"/>
  </w:style>
  <w:style w:type="paragraph" w:customStyle="1" w:styleId="27CDB4D687644DDDAA3AC1EBC4640AB1">
    <w:name w:val="27CDB4D687644DDDAA3AC1EBC4640AB1"/>
    <w:rsid w:val="00045D70"/>
  </w:style>
  <w:style w:type="paragraph" w:customStyle="1" w:styleId="2CDA82B7342F4EC38D115D123F8BFF98">
    <w:name w:val="2CDA82B7342F4EC38D115D123F8BFF98"/>
    <w:rsid w:val="00045D70"/>
  </w:style>
  <w:style w:type="paragraph" w:customStyle="1" w:styleId="465C6A7DF5C94088B91AB04043EC6EEB">
    <w:name w:val="465C6A7DF5C94088B91AB04043EC6EEB"/>
    <w:rsid w:val="00045D70"/>
  </w:style>
  <w:style w:type="paragraph" w:customStyle="1" w:styleId="807C5D2A7A274C778993F2AE507CF549">
    <w:name w:val="807C5D2A7A274C778993F2AE507CF549"/>
    <w:rsid w:val="00045D70"/>
  </w:style>
  <w:style w:type="paragraph" w:customStyle="1" w:styleId="CB486336397B43D29BE257F872582AD4">
    <w:name w:val="CB486336397B43D29BE257F872582AD4"/>
    <w:rsid w:val="00045D70"/>
  </w:style>
  <w:style w:type="paragraph" w:customStyle="1" w:styleId="CA5E6FDF5D9B4B7185E8CB46FD9C4DF8">
    <w:name w:val="CA5E6FDF5D9B4B7185E8CB46FD9C4DF8"/>
    <w:rsid w:val="00045D70"/>
  </w:style>
  <w:style w:type="paragraph" w:customStyle="1" w:styleId="5F345CFE23454C06980267C963D2C61F">
    <w:name w:val="5F345CFE23454C06980267C963D2C61F"/>
    <w:rsid w:val="00045D70"/>
  </w:style>
  <w:style w:type="paragraph" w:customStyle="1" w:styleId="D8BAAB62F8AD43FB9B00B23B12D2017A">
    <w:name w:val="D8BAAB62F8AD43FB9B00B23B12D2017A"/>
    <w:rsid w:val="00045D70"/>
  </w:style>
  <w:style w:type="paragraph" w:customStyle="1" w:styleId="21CDA5021F6B48B7917C5672135383FA">
    <w:name w:val="21CDA5021F6B48B7917C5672135383FA"/>
    <w:rsid w:val="00045D70"/>
  </w:style>
  <w:style w:type="paragraph" w:customStyle="1" w:styleId="EACC90AFA0AE4438A53CD26B35A681FB">
    <w:name w:val="EACC90AFA0AE4438A53CD26B35A681FB"/>
    <w:rsid w:val="00045D70"/>
  </w:style>
  <w:style w:type="paragraph" w:customStyle="1" w:styleId="92AAF53D81214C5887368B2F4912C861">
    <w:name w:val="92AAF53D81214C5887368B2F4912C861"/>
    <w:rsid w:val="00045D70"/>
  </w:style>
  <w:style w:type="paragraph" w:customStyle="1" w:styleId="20375BEA91CF45B7A4763C0EBCBCE0FC">
    <w:name w:val="20375BEA91CF45B7A4763C0EBCBCE0FC"/>
    <w:rsid w:val="00045D70"/>
  </w:style>
  <w:style w:type="paragraph" w:customStyle="1" w:styleId="FF4278DBF404497CBF775EE697631F5F">
    <w:name w:val="FF4278DBF404497CBF775EE697631F5F"/>
    <w:rsid w:val="00045D70"/>
  </w:style>
  <w:style w:type="paragraph" w:customStyle="1" w:styleId="679C4119BD9B4B109E2282BF8B82971C">
    <w:name w:val="679C4119BD9B4B109E2282BF8B82971C"/>
    <w:rsid w:val="00045D70"/>
  </w:style>
  <w:style w:type="paragraph" w:customStyle="1" w:styleId="9B45DFD8BF104C86AF2B95DE757999F5">
    <w:name w:val="9B45DFD8BF104C86AF2B95DE757999F5"/>
    <w:rsid w:val="00045D70"/>
  </w:style>
  <w:style w:type="paragraph" w:customStyle="1" w:styleId="319204795737493FA46CF886CBB4A5A3">
    <w:name w:val="319204795737493FA46CF886CBB4A5A3"/>
    <w:rsid w:val="00045D70"/>
  </w:style>
  <w:style w:type="paragraph" w:customStyle="1" w:styleId="19A9FBF15A4D430291A3ACA0DEDAC0B4">
    <w:name w:val="19A9FBF15A4D430291A3ACA0DEDAC0B4"/>
    <w:rsid w:val="00FD3603"/>
  </w:style>
  <w:style w:type="paragraph" w:customStyle="1" w:styleId="A3B8B0FE5A4E41B0B1DEEE399A2E0331">
    <w:name w:val="A3B8B0FE5A4E41B0B1DEEE399A2E0331"/>
    <w:rsid w:val="00FD3603"/>
  </w:style>
  <w:style w:type="paragraph" w:customStyle="1" w:styleId="38D8C32DB81B4B45821D018EC645C3B6">
    <w:name w:val="38D8C32DB81B4B45821D018EC645C3B6"/>
    <w:rsid w:val="00FD3603"/>
  </w:style>
  <w:style w:type="paragraph" w:customStyle="1" w:styleId="D8866E08A24048C39D5EC927D5A35186">
    <w:name w:val="D8866E08A24048C39D5EC927D5A35186"/>
    <w:rsid w:val="00FD3603"/>
  </w:style>
  <w:style w:type="paragraph" w:customStyle="1" w:styleId="E78F1805D05F4D7C889FA269C2AF89E9">
    <w:name w:val="E78F1805D05F4D7C889FA269C2AF89E9"/>
    <w:rsid w:val="00FD3603"/>
  </w:style>
  <w:style w:type="paragraph" w:customStyle="1" w:styleId="A38A14C10AC047E6B227B1E3F7A63538">
    <w:name w:val="A38A14C10AC047E6B227B1E3F7A63538"/>
    <w:rsid w:val="00FD3603"/>
  </w:style>
  <w:style w:type="paragraph" w:customStyle="1" w:styleId="6489250E2FA04ED39A569315F0BDB771">
    <w:name w:val="6489250E2FA04ED39A569315F0BDB771"/>
    <w:rsid w:val="00FD3603"/>
  </w:style>
  <w:style w:type="paragraph" w:customStyle="1" w:styleId="E74CDAA8C3CF47C0A5ADC7FB245A9340">
    <w:name w:val="E74CDAA8C3CF47C0A5ADC7FB245A9340"/>
    <w:rsid w:val="00FD3603"/>
  </w:style>
  <w:style w:type="paragraph" w:customStyle="1" w:styleId="3B301E224BFB400AA854E4B0EAEA0770">
    <w:name w:val="3B301E224BFB400AA854E4B0EAEA0770"/>
    <w:rsid w:val="00FD3603"/>
  </w:style>
  <w:style w:type="paragraph" w:customStyle="1" w:styleId="7745C07C2F014898BF95DB63FCAA7988">
    <w:name w:val="7745C07C2F014898BF95DB63FCAA7988"/>
    <w:rsid w:val="00FD3603"/>
  </w:style>
  <w:style w:type="paragraph" w:customStyle="1" w:styleId="30ED2E34FD7543EA9222FE24EE93230F">
    <w:name w:val="30ED2E34FD7543EA9222FE24EE93230F"/>
    <w:rsid w:val="00FD3603"/>
  </w:style>
  <w:style w:type="paragraph" w:customStyle="1" w:styleId="7A90876525864F4ABB2A1808599E8257">
    <w:name w:val="7A90876525864F4ABB2A1808599E8257"/>
    <w:rsid w:val="00FD3603"/>
  </w:style>
  <w:style w:type="paragraph" w:customStyle="1" w:styleId="835CD1F2556D42AE9B9A8ED29D30ADF5">
    <w:name w:val="835CD1F2556D42AE9B9A8ED29D30ADF5"/>
    <w:rsid w:val="00FD3603"/>
  </w:style>
  <w:style w:type="paragraph" w:customStyle="1" w:styleId="70F7E822628F49D2A6ECA062ADA24580">
    <w:name w:val="70F7E822628F49D2A6ECA062ADA24580"/>
    <w:rsid w:val="00FD3603"/>
  </w:style>
  <w:style w:type="paragraph" w:customStyle="1" w:styleId="95F7962F78D14A6989E4DE2C61589071">
    <w:name w:val="95F7962F78D14A6989E4DE2C61589071"/>
    <w:rsid w:val="00FD3603"/>
  </w:style>
  <w:style w:type="paragraph" w:customStyle="1" w:styleId="15F50298877345DCA4F61E5C328238C1">
    <w:name w:val="15F50298877345DCA4F61E5C328238C1"/>
    <w:rsid w:val="00FD3603"/>
  </w:style>
  <w:style w:type="paragraph" w:customStyle="1" w:styleId="CE142EE6EF9B4FADA4B18F9AC396416A">
    <w:name w:val="CE142EE6EF9B4FADA4B18F9AC396416A"/>
    <w:rsid w:val="00FD3603"/>
  </w:style>
  <w:style w:type="paragraph" w:customStyle="1" w:styleId="EA4DB41F6C754DB2BF5420D355AE6D04">
    <w:name w:val="EA4DB41F6C754DB2BF5420D355AE6D04"/>
    <w:rsid w:val="00FD3603"/>
  </w:style>
  <w:style w:type="paragraph" w:customStyle="1" w:styleId="D3DA749C2B8547F686F4974CE810EE00">
    <w:name w:val="D3DA749C2B8547F686F4974CE810EE00"/>
    <w:rsid w:val="00FD3603"/>
  </w:style>
  <w:style w:type="paragraph" w:customStyle="1" w:styleId="4D0AAEEDDA544DEFA4AD9307053D646A">
    <w:name w:val="4D0AAEEDDA544DEFA4AD9307053D646A"/>
    <w:rsid w:val="00FD3603"/>
  </w:style>
  <w:style w:type="paragraph" w:customStyle="1" w:styleId="B59586625AE64D528AC3D0FF4627FA53">
    <w:name w:val="B59586625AE64D528AC3D0FF4627FA53"/>
    <w:rsid w:val="00FD3603"/>
  </w:style>
  <w:style w:type="paragraph" w:customStyle="1" w:styleId="AF9989DF1C154CEEA55D68786F737B88">
    <w:name w:val="AF9989DF1C154CEEA55D68786F737B88"/>
    <w:rsid w:val="00FD3603"/>
  </w:style>
  <w:style w:type="paragraph" w:customStyle="1" w:styleId="A5E9EF31B9DF4827A640AD853B107460">
    <w:name w:val="A5E9EF31B9DF4827A640AD853B107460"/>
    <w:rsid w:val="00FD3603"/>
  </w:style>
  <w:style w:type="paragraph" w:customStyle="1" w:styleId="2FAEE22DB38E40089B9EC731732C18E4">
    <w:name w:val="2FAEE22DB38E40089B9EC731732C18E4"/>
    <w:rsid w:val="00FD3603"/>
  </w:style>
  <w:style w:type="paragraph" w:customStyle="1" w:styleId="B0A0629135434035B069F0B97E6533AC">
    <w:name w:val="B0A0629135434035B069F0B97E6533AC"/>
    <w:rsid w:val="00FD3603"/>
  </w:style>
  <w:style w:type="paragraph" w:customStyle="1" w:styleId="E61F67ADF3E046B38B3BE3C2A378A529">
    <w:name w:val="E61F67ADF3E046B38B3BE3C2A378A529"/>
    <w:rsid w:val="00FD3603"/>
  </w:style>
  <w:style w:type="paragraph" w:customStyle="1" w:styleId="D3428B03A6E34A7AB056FEBF236DF65D">
    <w:name w:val="D3428B03A6E34A7AB056FEBF236DF65D"/>
    <w:rsid w:val="00FD3603"/>
  </w:style>
  <w:style w:type="paragraph" w:customStyle="1" w:styleId="E4B442596A4542408CEDBCCB387F9A3E">
    <w:name w:val="E4B442596A4542408CEDBCCB387F9A3E"/>
    <w:rsid w:val="00FD3603"/>
  </w:style>
  <w:style w:type="paragraph" w:customStyle="1" w:styleId="F907E7992CB2476C9EF8641E84EB1E07">
    <w:name w:val="F907E7992CB2476C9EF8641E84EB1E07"/>
    <w:rsid w:val="00FD3603"/>
  </w:style>
  <w:style w:type="paragraph" w:customStyle="1" w:styleId="77B7EF8A02D347E0BC752BB508867B0B">
    <w:name w:val="77B7EF8A02D347E0BC752BB508867B0B"/>
    <w:rsid w:val="00FD3603"/>
  </w:style>
  <w:style w:type="paragraph" w:customStyle="1" w:styleId="11D716E3AD454ABBBE1C49FB2EDE7358">
    <w:name w:val="11D716E3AD454ABBBE1C49FB2EDE7358"/>
    <w:rsid w:val="00FD3603"/>
  </w:style>
  <w:style w:type="paragraph" w:customStyle="1" w:styleId="AF06E4A076AA4EFEA1EF742D08DEFDCD">
    <w:name w:val="AF06E4A076AA4EFEA1EF742D08DEFDCD"/>
    <w:rsid w:val="00FD3603"/>
  </w:style>
  <w:style w:type="paragraph" w:customStyle="1" w:styleId="7A40AB87E5494467A2D4ED86591C169F">
    <w:name w:val="7A40AB87E5494467A2D4ED86591C169F"/>
    <w:rsid w:val="00FD3603"/>
  </w:style>
  <w:style w:type="paragraph" w:customStyle="1" w:styleId="E2C21B4D54CB4D29AB27F4636B18D38B">
    <w:name w:val="E2C21B4D54CB4D29AB27F4636B18D38B"/>
    <w:rsid w:val="00FD3603"/>
  </w:style>
  <w:style w:type="paragraph" w:customStyle="1" w:styleId="4DB9C3C668D746FC87112F86FAA03DD8">
    <w:name w:val="4DB9C3C668D746FC87112F86FAA03DD8"/>
    <w:rsid w:val="00FD3603"/>
  </w:style>
  <w:style w:type="paragraph" w:customStyle="1" w:styleId="5CBF4B5457754A098583217481552F4F">
    <w:name w:val="5CBF4B5457754A098583217481552F4F"/>
    <w:rsid w:val="00FD3603"/>
  </w:style>
  <w:style w:type="paragraph" w:customStyle="1" w:styleId="37160472916B4F4EA1B068DAF12300F6">
    <w:name w:val="37160472916B4F4EA1B068DAF12300F6"/>
    <w:rsid w:val="00FD3603"/>
  </w:style>
  <w:style w:type="paragraph" w:customStyle="1" w:styleId="458A27737FF546FB962F8828ED056585">
    <w:name w:val="458A27737FF546FB962F8828ED056585"/>
    <w:rsid w:val="00FD3603"/>
  </w:style>
  <w:style w:type="paragraph" w:customStyle="1" w:styleId="B02A2762DC9B480EB1981D5CAB30BD74">
    <w:name w:val="B02A2762DC9B480EB1981D5CAB30BD74"/>
    <w:rsid w:val="00FD3603"/>
  </w:style>
  <w:style w:type="paragraph" w:customStyle="1" w:styleId="E5739EA0CB534E08B0BE80744793EF2F">
    <w:name w:val="E5739EA0CB534E08B0BE80744793EF2F"/>
    <w:rsid w:val="00FD3603"/>
  </w:style>
  <w:style w:type="paragraph" w:customStyle="1" w:styleId="9E9876C7C0C045EEB3650F56A7137EE2">
    <w:name w:val="9E9876C7C0C045EEB3650F56A7137EE2"/>
    <w:rsid w:val="00FD3603"/>
  </w:style>
  <w:style w:type="paragraph" w:customStyle="1" w:styleId="6DAE93CFF4BA4CCAB90759BD54BD5A86">
    <w:name w:val="6DAE93CFF4BA4CCAB90759BD54BD5A86"/>
    <w:rsid w:val="00FD3603"/>
  </w:style>
  <w:style w:type="paragraph" w:customStyle="1" w:styleId="089CD6917B8A4E14B25CF3800032B949">
    <w:name w:val="089CD6917B8A4E14B25CF3800032B949"/>
    <w:rsid w:val="00FD3603"/>
  </w:style>
  <w:style w:type="paragraph" w:customStyle="1" w:styleId="FBC74D0ED1584BEFA899BCB924C9674E">
    <w:name w:val="FBC74D0ED1584BEFA899BCB924C9674E"/>
    <w:rsid w:val="00FD3603"/>
  </w:style>
  <w:style w:type="paragraph" w:customStyle="1" w:styleId="0DB2EEB393EC41D1BC72E140554F3827">
    <w:name w:val="0DB2EEB393EC41D1BC72E140554F3827"/>
    <w:rsid w:val="00FD3603"/>
  </w:style>
  <w:style w:type="paragraph" w:customStyle="1" w:styleId="FF2D637272BA43C3B7C4793FAB470918">
    <w:name w:val="FF2D637272BA43C3B7C4793FAB470918"/>
    <w:rsid w:val="00FD3603"/>
  </w:style>
  <w:style w:type="paragraph" w:customStyle="1" w:styleId="C7384F699B7D42C3AF000A8B4F6C0715">
    <w:name w:val="C7384F699B7D42C3AF000A8B4F6C0715"/>
    <w:rsid w:val="00FD3603"/>
  </w:style>
  <w:style w:type="paragraph" w:customStyle="1" w:styleId="CFC4BEE27E884D089DF0715E55DF8BDE">
    <w:name w:val="CFC4BEE27E884D089DF0715E55DF8BDE"/>
    <w:rsid w:val="00FD3603"/>
  </w:style>
  <w:style w:type="paragraph" w:customStyle="1" w:styleId="2E4B8F05ACD04EE0836FEB82005FBC4A">
    <w:name w:val="2E4B8F05ACD04EE0836FEB82005FBC4A"/>
    <w:rsid w:val="00FD3603"/>
  </w:style>
  <w:style w:type="paragraph" w:customStyle="1" w:styleId="2AD82C99DD734DF89F2060A29BE7CC33">
    <w:name w:val="2AD82C99DD734DF89F2060A29BE7CC33"/>
    <w:rsid w:val="00FD3603"/>
  </w:style>
  <w:style w:type="paragraph" w:customStyle="1" w:styleId="ED8B97C992F14EECB4445D82177BE99E">
    <w:name w:val="ED8B97C992F14EECB4445D82177BE99E"/>
    <w:rsid w:val="00FD3603"/>
  </w:style>
  <w:style w:type="paragraph" w:customStyle="1" w:styleId="F5F30C6746F8427C828D0F19679C794F">
    <w:name w:val="F5F30C6746F8427C828D0F19679C794F"/>
    <w:rsid w:val="00FD3603"/>
  </w:style>
  <w:style w:type="paragraph" w:customStyle="1" w:styleId="203F09B13DA84EE68C95BA4121640129">
    <w:name w:val="203F09B13DA84EE68C95BA4121640129"/>
    <w:rsid w:val="00FD3603"/>
  </w:style>
  <w:style w:type="paragraph" w:customStyle="1" w:styleId="92C057D4CD4544BB9ECEDAF6F2AD90F2">
    <w:name w:val="92C057D4CD4544BB9ECEDAF6F2AD90F2"/>
    <w:rsid w:val="00FD3603"/>
  </w:style>
  <w:style w:type="paragraph" w:customStyle="1" w:styleId="7AC6F507A55F4D68A9D5F51A142DF8D3">
    <w:name w:val="7AC6F507A55F4D68A9D5F51A142DF8D3"/>
    <w:rsid w:val="00FD3603"/>
  </w:style>
  <w:style w:type="paragraph" w:customStyle="1" w:styleId="08FD4F1DCF86428DA3E1B90F1C26D1F9">
    <w:name w:val="08FD4F1DCF86428DA3E1B90F1C26D1F9"/>
    <w:rsid w:val="00FD3603"/>
  </w:style>
  <w:style w:type="paragraph" w:customStyle="1" w:styleId="160CA5FA552849A6BBFC41EF17D3BB7F">
    <w:name w:val="160CA5FA552849A6BBFC41EF17D3BB7F"/>
    <w:rsid w:val="00FD3603"/>
  </w:style>
  <w:style w:type="paragraph" w:customStyle="1" w:styleId="2D40CBE41BBF400CBC62CCD23FB21045">
    <w:name w:val="2D40CBE41BBF400CBC62CCD23FB21045"/>
    <w:rsid w:val="00FD3603"/>
  </w:style>
  <w:style w:type="paragraph" w:customStyle="1" w:styleId="C91084944EDC41ACABA1C3D987DD3953">
    <w:name w:val="C91084944EDC41ACABA1C3D987DD3953"/>
    <w:rsid w:val="00FD3603"/>
  </w:style>
  <w:style w:type="paragraph" w:customStyle="1" w:styleId="ADEC4E112A93412AAB42C9CCDD5BE79B">
    <w:name w:val="ADEC4E112A93412AAB42C9CCDD5BE79B"/>
    <w:rsid w:val="00FD3603"/>
  </w:style>
  <w:style w:type="paragraph" w:customStyle="1" w:styleId="F4AB869916234F16AC16307AB151334F">
    <w:name w:val="F4AB869916234F16AC16307AB151334F"/>
    <w:rsid w:val="00FD3603"/>
  </w:style>
  <w:style w:type="paragraph" w:customStyle="1" w:styleId="B3F7EC03E6524CA0B33AAAE2AAF3BC3D">
    <w:name w:val="B3F7EC03E6524CA0B33AAAE2AAF3BC3D"/>
    <w:rsid w:val="00FD3603"/>
  </w:style>
  <w:style w:type="paragraph" w:customStyle="1" w:styleId="3DEDDE00053F45D1995185A8F4B26E09">
    <w:name w:val="3DEDDE00053F45D1995185A8F4B26E09"/>
    <w:rsid w:val="00FD3603"/>
  </w:style>
  <w:style w:type="paragraph" w:customStyle="1" w:styleId="897A88B564264BE1B7856B2C020B67AF">
    <w:name w:val="897A88B564264BE1B7856B2C020B67AF"/>
    <w:rsid w:val="00FD3603"/>
  </w:style>
  <w:style w:type="paragraph" w:customStyle="1" w:styleId="A53CF9E5941B4A139B707AC095ACE2AB3">
    <w:name w:val="A53CF9E5941B4A139B707AC095ACE2AB3"/>
    <w:rsid w:val="0043640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AB87649A0246E0B697117C0B5DCA1D1">
    <w:name w:val="23AB87649A0246E0B697117C0B5DCA1D1"/>
    <w:rsid w:val="0043640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0BD6978A59438D95AC51A34483572D">
    <w:name w:val="F00BD6978A59438D95AC51A34483572D"/>
    <w:rsid w:val="0043640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AB869916234F16AC16307AB151334F1">
    <w:name w:val="F4AB869916234F16AC16307AB151334F1"/>
    <w:rsid w:val="0043640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DEDDE00053F45D1995185A8F4B26E091">
    <w:name w:val="3DEDDE00053F45D1995185A8F4B26E091"/>
    <w:rsid w:val="0043640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6F1BB11BEA4487B03C7E4012C977F2">
    <w:name w:val="F96F1BB11BEA4487B03C7E4012C977F2"/>
    <w:rsid w:val="00436403"/>
  </w:style>
  <w:style w:type="paragraph" w:customStyle="1" w:styleId="0A89DEE1DA194615A37CF90405A1DEA9">
    <w:name w:val="0A89DEE1DA194615A37CF90405A1DEA9"/>
    <w:rsid w:val="00436403"/>
  </w:style>
  <w:style w:type="paragraph" w:customStyle="1" w:styleId="586144B2C0B94B1082E9CEC0DD2CC31B">
    <w:name w:val="586144B2C0B94B1082E9CEC0DD2CC31B"/>
    <w:rsid w:val="00436403"/>
  </w:style>
  <w:style w:type="paragraph" w:customStyle="1" w:styleId="16AE77D404CE4A6EB33D7AC7AF6D9301">
    <w:name w:val="16AE77D404CE4A6EB33D7AC7AF6D9301"/>
    <w:rsid w:val="00436403"/>
  </w:style>
  <w:style w:type="paragraph" w:customStyle="1" w:styleId="66C3D64D2C2E49B89A5298FDE5DE692C">
    <w:name w:val="66C3D64D2C2E49B89A5298FDE5DE692C"/>
    <w:rsid w:val="00436403"/>
  </w:style>
  <w:style w:type="paragraph" w:customStyle="1" w:styleId="44F4E8342293478780BC901A4BFB22AD">
    <w:name w:val="44F4E8342293478780BC901A4BFB22AD"/>
    <w:rsid w:val="00436403"/>
  </w:style>
  <w:style w:type="paragraph" w:customStyle="1" w:styleId="374096578BB84E3C8320FA6AD942607C">
    <w:name w:val="374096578BB84E3C8320FA6AD942607C"/>
    <w:rsid w:val="00436403"/>
  </w:style>
  <w:style w:type="paragraph" w:customStyle="1" w:styleId="E37809F5ED954C5C8A1BC228F6E79906">
    <w:name w:val="E37809F5ED954C5C8A1BC228F6E79906"/>
    <w:rsid w:val="00436403"/>
  </w:style>
  <w:style w:type="paragraph" w:customStyle="1" w:styleId="E37A51B2028D486481A4701C5024A5D7">
    <w:name w:val="E37A51B2028D486481A4701C5024A5D7"/>
    <w:rsid w:val="00436403"/>
  </w:style>
  <w:style w:type="paragraph" w:customStyle="1" w:styleId="749AFA62494348849C86E78760D4CD44">
    <w:name w:val="749AFA62494348849C86E78760D4CD44"/>
    <w:rsid w:val="00436403"/>
  </w:style>
  <w:style w:type="paragraph" w:customStyle="1" w:styleId="22737A805F3C4F53B06FA082A0CF795D">
    <w:name w:val="22737A805F3C4F53B06FA082A0CF795D"/>
    <w:rsid w:val="00436403"/>
  </w:style>
  <w:style w:type="paragraph" w:customStyle="1" w:styleId="8D8E1FB3F51C4AB4857C745EB63DD95F">
    <w:name w:val="8D8E1FB3F51C4AB4857C745EB63DD95F"/>
    <w:rsid w:val="00436403"/>
  </w:style>
  <w:style w:type="paragraph" w:customStyle="1" w:styleId="EB432E545C164C6FAB01F21E53D655BF">
    <w:name w:val="EB432E545C164C6FAB01F21E53D655BF"/>
    <w:rsid w:val="00436403"/>
  </w:style>
  <w:style w:type="paragraph" w:customStyle="1" w:styleId="AAD34DE5A5584171929926F0C894F191">
    <w:name w:val="AAD34DE5A5584171929926F0C894F191"/>
    <w:rsid w:val="00436403"/>
  </w:style>
  <w:style w:type="paragraph" w:customStyle="1" w:styleId="FF4124E45D474A01A4926E90EAC04829">
    <w:name w:val="FF4124E45D474A01A4926E90EAC04829"/>
    <w:rsid w:val="00436403"/>
  </w:style>
  <w:style w:type="paragraph" w:customStyle="1" w:styleId="353B319E285F424885CABDDE03C56959">
    <w:name w:val="353B319E285F424885CABDDE03C56959"/>
    <w:rsid w:val="00436403"/>
  </w:style>
  <w:style w:type="paragraph" w:customStyle="1" w:styleId="B77F754E83364C3AA6C080125DC2312E">
    <w:name w:val="B77F754E83364C3AA6C080125DC2312E"/>
    <w:rsid w:val="00436403"/>
  </w:style>
  <w:style w:type="paragraph" w:customStyle="1" w:styleId="152B51924B9C43B49236D53B95118961">
    <w:name w:val="152B51924B9C43B49236D53B95118961"/>
    <w:rsid w:val="00436403"/>
  </w:style>
  <w:style w:type="paragraph" w:customStyle="1" w:styleId="556D4104F21F451C8BC677D920A64654">
    <w:name w:val="556D4104F21F451C8BC677D920A64654"/>
    <w:rsid w:val="00436403"/>
  </w:style>
  <w:style w:type="paragraph" w:customStyle="1" w:styleId="811FBFF24C044098A91805441FC9775C">
    <w:name w:val="811FBFF24C044098A91805441FC9775C"/>
    <w:rsid w:val="00436403"/>
  </w:style>
  <w:style w:type="paragraph" w:customStyle="1" w:styleId="02904005151341DE8DC4DF92E3874F1E">
    <w:name w:val="02904005151341DE8DC4DF92E3874F1E"/>
    <w:rsid w:val="00436403"/>
  </w:style>
  <w:style w:type="paragraph" w:customStyle="1" w:styleId="D980F2E52A0644BAB857E82BA1ECB053">
    <w:name w:val="D980F2E52A0644BAB857E82BA1ECB053"/>
    <w:rsid w:val="00436403"/>
  </w:style>
  <w:style w:type="paragraph" w:customStyle="1" w:styleId="A4091F055E854F699BD32068305B62FF">
    <w:name w:val="A4091F055E854F699BD32068305B62FF"/>
    <w:rsid w:val="00436403"/>
  </w:style>
  <w:style w:type="paragraph" w:customStyle="1" w:styleId="555B4C203F3741C490B39323CAF35A30">
    <w:name w:val="555B4C203F3741C490B39323CAF35A30"/>
    <w:rsid w:val="00436403"/>
  </w:style>
  <w:style w:type="paragraph" w:customStyle="1" w:styleId="ACC9E32C7D2E4808A08C1F6C116AE49F">
    <w:name w:val="ACC9E32C7D2E4808A08C1F6C116AE49F"/>
    <w:rsid w:val="00436403"/>
  </w:style>
  <w:style w:type="paragraph" w:customStyle="1" w:styleId="2F51AEBF043043219CE1CBCA090DDF50">
    <w:name w:val="2F51AEBF043043219CE1CBCA090DDF50"/>
    <w:rsid w:val="00436403"/>
  </w:style>
  <w:style w:type="paragraph" w:customStyle="1" w:styleId="9CF31644A2C5436C93BD4E22718083A6">
    <w:name w:val="9CF31644A2C5436C93BD4E22718083A6"/>
    <w:rsid w:val="00436403"/>
  </w:style>
  <w:style w:type="paragraph" w:customStyle="1" w:styleId="21CE2D27B5CC416DB755E075C893836C">
    <w:name w:val="21CE2D27B5CC416DB755E075C893836C"/>
    <w:rsid w:val="00436403"/>
  </w:style>
  <w:style w:type="paragraph" w:customStyle="1" w:styleId="A53CF9E5941B4A139B707AC095ACE2AB4">
    <w:name w:val="A53CF9E5941B4A139B707AC095ACE2AB4"/>
    <w:rsid w:val="0043640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CC9E32C7D2E4808A08C1F6C116AE49F1">
    <w:name w:val="ACC9E32C7D2E4808A08C1F6C116AE49F1"/>
    <w:rsid w:val="0043640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F31644A2C5436C93BD4E22718083A61">
    <w:name w:val="9CF31644A2C5436C93BD4E22718083A61"/>
    <w:rsid w:val="0043640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83440D5A6344597BDD7BD41FDE6C17A">
    <w:name w:val="C83440D5A6344597BDD7BD41FDE6C17A"/>
    <w:rsid w:val="00436403"/>
  </w:style>
  <w:style w:type="paragraph" w:customStyle="1" w:styleId="641F5918C56044F4800809A71C847C27">
    <w:name w:val="641F5918C56044F4800809A71C847C27"/>
    <w:rsid w:val="00436403"/>
  </w:style>
  <w:style w:type="paragraph" w:customStyle="1" w:styleId="F0A54F6D04E741E3B706AA1733DDE6C7">
    <w:name w:val="F0A54F6D04E741E3B706AA1733DDE6C7"/>
    <w:rsid w:val="00436403"/>
  </w:style>
  <w:style w:type="paragraph" w:customStyle="1" w:styleId="77D913CB47E7496A836FEB423FEABCA3">
    <w:name w:val="77D913CB47E7496A836FEB423FEABCA3"/>
    <w:rsid w:val="00436403"/>
  </w:style>
  <w:style w:type="paragraph" w:customStyle="1" w:styleId="ABC86B40B4574DC9ACC58903507999FA">
    <w:name w:val="ABC86B40B4574DC9ACC58903507999FA"/>
    <w:rsid w:val="00436403"/>
  </w:style>
  <w:style w:type="paragraph" w:customStyle="1" w:styleId="17E6E98B86584BBAA7AD8DEAC54B92B9">
    <w:name w:val="17E6E98B86584BBAA7AD8DEAC54B92B9"/>
    <w:rsid w:val="00436403"/>
  </w:style>
  <w:style w:type="paragraph" w:customStyle="1" w:styleId="AA83751D758046F7820DE3FC1AC7E45E">
    <w:name w:val="AA83751D758046F7820DE3FC1AC7E45E"/>
    <w:rsid w:val="00436403"/>
  </w:style>
  <w:style w:type="paragraph" w:customStyle="1" w:styleId="5D830A13372B459D9C17BED8ACEC4AC1">
    <w:name w:val="5D830A13372B459D9C17BED8ACEC4AC1"/>
    <w:rsid w:val="00436403"/>
  </w:style>
  <w:style w:type="paragraph" w:customStyle="1" w:styleId="E5FA21C8B87242BDBD15C39771F2D947">
    <w:name w:val="E5FA21C8B87242BDBD15C39771F2D947"/>
    <w:rsid w:val="00436403"/>
  </w:style>
  <w:style w:type="paragraph" w:customStyle="1" w:styleId="A53CF9E5941B4A139B707AC095ACE2AB5">
    <w:name w:val="A53CF9E5941B4A139B707AC095ACE2AB5"/>
    <w:rsid w:val="0043640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19EB47446F4FE5B1C761B05C0BA4CC">
    <w:name w:val="4B19EB47446F4FE5B1C761B05C0BA4CC"/>
    <w:rsid w:val="0043640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C86B40B4574DC9ACC58903507999FA1">
    <w:name w:val="ABC86B40B4574DC9ACC58903507999FA1"/>
    <w:rsid w:val="0043640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A83751D758046F7820DE3FC1AC7E45E1">
    <w:name w:val="AA83751D758046F7820DE3FC1AC7E45E1"/>
    <w:rsid w:val="0043640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4D82DAE4FC477BB198487DC828017A">
    <w:name w:val="894D82DAE4FC477BB198487DC828017A"/>
    <w:rsid w:val="00436403"/>
  </w:style>
  <w:style w:type="paragraph" w:customStyle="1" w:styleId="D5824BA2209047049C46B5C5333EAD52">
    <w:name w:val="D5824BA2209047049C46B5C5333EAD52"/>
    <w:rsid w:val="00436403"/>
  </w:style>
  <w:style w:type="paragraph" w:customStyle="1" w:styleId="B7F7502956E54473A98C8448089E92A2">
    <w:name w:val="B7F7502956E54473A98C8448089E92A2"/>
    <w:rsid w:val="00436403"/>
  </w:style>
  <w:style w:type="paragraph" w:customStyle="1" w:styleId="4EF91702AD734A05B73F4426DB36D444">
    <w:name w:val="4EF91702AD734A05B73F4426DB36D444"/>
    <w:rsid w:val="00436403"/>
  </w:style>
  <w:style w:type="paragraph" w:customStyle="1" w:styleId="7796873B74364EB597758C0A4BF5BF15">
    <w:name w:val="7796873B74364EB597758C0A4BF5BF15"/>
    <w:rsid w:val="00436403"/>
  </w:style>
  <w:style w:type="paragraph" w:customStyle="1" w:styleId="90DCB1FD9CAD45A9A1424FF67C122744">
    <w:name w:val="90DCB1FD9CAD45A9A1424FF67C122744"/>
    <w:rsid w:val="00436403"/>
  </w:style>
  <w:style w:type="paragraph" w:customStyle="1" w:styleId="1676284832D34436AB01B9F6A36177FF">
    <w:name w:val="1676284832D34436AB01B9F6A36177FF"/>
    <w:rsid w:val="00436403"/>
  </w:style>
  <w:style w:type="paragraph" w:customStyle="1" w:styleId="3FF49044F5634379A5F23B7E71088831">
    <w:name w:val="3FF49044F5634379A5F23B7E71088831"/>
    <w:rsid w:val="00436403"/>
  </w:style>
  <w:style w:type="paragraph" w:customStyle="1" w:styleId="E91A5595DAA64DB382041D3848EE774E">
    <w:name w:val="E91A5595DAA64DB382041D3848EE774E"/>
    <w:rsid w:val="00436403"/>
  </w:style>
  <w:style w:type="paragraph" w:customStyle="1" w:styleId="EAC0B9159DAA4F32A308115B8CAC4F90">
    <w:name w:val="EAC0B9159DAA4F32A308115B8CAC4F90"/>
    <w:rsid w:val="00436403"/>
  </w:style>
  <w:style w:type="paragraph" w:customStyle="1" w:styleId="FDA0DEE32EDD4D0F803CECB7CBD31685">
    <w:name w:val="FDA0DEE32EDD4D0F803CECB7CBD31685"/>
    <w:rsid w:val="00436403"/>
  </w:style>
  <w:style w:type="paragraph" w:customStyle="1" w:styleId="0380FFE33E214829A11832C753E16B01">
    <w:name w:val="0380FFE33E214829A11832C753E16B01"/>
    <w:rsid w:val="00436403"/>
  </w:style>
  <w:style w:type="paragraph" w:customStyle="1" w:styleId="28B429D4769647AD93D64C9AF264A3D0">
    <w:name w:val="28B429D4769647AD93D64C9AF264A3D0"/>
    <w:rsid w:val="00436403"/>
  </w:style>
  <w:style w:type="paragraph" w:customStyle="1" w:styleId="B3C4380B91B6489CA277D7D1D7A17329">
    <w:name w:val="B3C4380B91B6489CA277D7D1D7A17329"/>
    <w:rsid w:val="00436403"/>
  </w:style>
  <w:style w:type="paragraph" w:customStyle="1" w:styleId="3CE0D24E5D5B434098269755D8D09B9F">
    <w:name w:val="3CE0D24E5D5B434098269755D8D09B9F"/>
    <w:rsid w:val="00436403"/>
  </w:style>
  <w:style w:type="paragraph" w:customStyle="1" w:styleId="68D86C6B571A45D6AFC070BFE38E0189">
    <w:name w:val="68D86C6B571A45D6AFC070BFE38E0189"/>
    <w:rsid w:val="00436403"/>
  </w:style>
  <w:style w:type="paragraph" w:customStyle="1" w:styleId="AD93E3CC27234F59A4B6F2AA2123ABF7">
    <w:name w:val="AD93E3CC27234F59A4B6F2AA2123ABF7"/>
    <w:rsid w:val="00436403"/>
  </w:style>
  <w:style w:type="paragraph" w:customStyle="1" w:styleId="2BCFD131D4DD4195AFC672EF6B4C3759">
    <w:name w:val="2BCFD131D4DD4195AFC672EF6B4C3759"/>
    <w:rsid w:val="00436403"/>
  </w:style>
  <w:style w:type="paragraph" w:customStyle="1" w:styleId="1BE2AAC06859447D966716462B7D9060">
    <w:name w:val="1BE2AAC06859447D966716462B7D9060"/>
    <w:rsid w:val="00436403"/>
  </w:style>
  <w:style w:type="paragraph" w:customStyle="1" w:styleId="75A56577A4A746C5A83DF1F17F5C46BA">
    <w:name w:val="75A56577A4A746C5A83DF1F17F5C46BA"/>
    <w:rsid w:val="00436403"/>
  </w:style>
  <w:style w:type="paragraph" w:customStyle="1" w:styleId="F1684E308F844C73AE02EF635809C686">
    <w:name w:val="F1684E308F844C73AE02EF635809C686"/>
    <w:rsid w:val="00FB7C34"/>
  </w:style>
  <w:style w:type="paragraph" w:customStyle="1" w:styleId="ABB1A1B2519E409285D7AE9DC9F7CD46">
    <w:name w:val="ABB1A1B2519E409285D7AE9DC9F7CD46"/>
    <w:rsid w:val="00FB7C34"/>
  </w:style>
  <w:style w:type="paragraph" w:customStyle="1" w:styleId="5364451D1F2B48F0A65BBCF2D4119DE6">
    <w:name w:val="5364451D1F2B48F0A65BBCF2D4119DE6"/>
    <w:rsid w:val="00FB7C34"/>
  </w:style>
  <w:style w:type="paragraph" w:customStyle="1" w:styleId="FB69A09FAB9D4B16B552511D5A974201">
    <w:name w:val="FB69A09FAB9D4B16B552511D5A974201"/>
    <w:rsid w:val="00FB7C34"/>
  </w:style>
  <w:style w:type="paragraph" w:customStyle="1" w:styleId="F2BC56E9EAE0421CB62654B07392915B">
    <w:name w:val="F2BC56E9EAE0421CB62654B07392915B"/>
    <w:rsid w:val="00FB7C34"/>
  </w:style>
  <w:style w:type="paragraph" w:customStyle="1" w:styleId="F05F029C2F3040EA885BC56AACE80419">
    <w:name w:val="F05F029C2F3040EA885BC56AACE80419"/>
    <w:rsid w:val="00FB7C34"/>
  </w:style>
  <w:style w:type="paragraph" w:customStyle="1" w:styleId="E879DD4C2F7344A68E12680AA0D9D4A6">
    <w:name w:val="E879DD4C2F7344A68E12680AA0D9D4A6"/>
    <w:rsid w:val="00FB7C34"/>
  </w:style>
  <w:style w:type="paragraph" w:customStyle="1" w:styleId="2BD92514C1784241897A15AE44394B38">
    <w:name w:val="2BD92514C1784241897A15AE44394B38"/>
    <w:rsid w:val="00FB7C34"/>
  </w:style>
  <w:style w:type="paragraph" w:customStyle="1" w:styleId="4317A21DED734CE3BAD17594A3AB1D78">
    <w:name w:val="4317A21DED734CE3BAD17594A3AB1D78"/>
    <w:rsid w:val="00FB7C34"/>
  </w:style>
  <w:style w:type="paragraph" w:customStyle="1" w:styleId="A9AE271C943042AFA9940BB1B0B1FB21">
    <w:name w:val="A9AE271C943042AFA9940BB1B0B1FB21"/>
    <w:rsid w:val="00FB7C34"/>
  </w:style>
  <w:style w:type="paragraph" w:customStyle="1" w:styleId="1738B4305C9F45DBA4ADA5463B6D3690">
    <w:name w:val="1738B4305C9F45DBA4ADA5463B6D3690"/>
    <w:rsid w:val="00FB7C34"/>
  </w:style>
  <w:style w:type="paragraph" w:customStyle="1" w:styleId="AE33679423C94521B6B5CEAF52B03E9D">
    <w:name w:val="AE33679423C94521B6B5CEAF52B03E9D"/>
    <w:rsid w:val="00FB7C34"/>
  </w:style>
  <w:style w:type="paragraph" w:customStyle="1" w:styleId="521604A67B164F8E940B513AAFAF68FC">
    <w:name w:val="521604A67B164F8E940B513AAFAF68FC"/>
    <w:rsid w:val="00FB7C34"/>
  </w:style>
  <w:style w:type="paragraph" w:customStyle="1" w:styleId="A353197052034AF8B28724DFBA2B1241">
    <w:name w:val="A353197052034AF8B28724DFBA2B1241"/>
    <w:rsid w:val="00FB7C34"/>
  </w:style>
  <w:style w:type="paragraph" w:customStyle="1" w:styleId="3A7F82F56D754CF9BBC441A3D92DE25B">
    <w:name w:val="3A7F82F56D754CF9BBC441A3D92DE25B"/>
    <w:rsid w:val="00FB7C34"/>
  </w:style>
  <w:style w:type="paragraph" w:customStyle="1" w:styleId="C62CCDEB9EC9478897D923865C2F71E0">
    <w:name w:val="C62CCDEB9EC9478897D923865C2F71E0"/>
    <w:rsid w:val="00FB7C34"/>
  </w:style>
  <w:style w:type="paragraph" w:customStyle="1" w:styleId="E92305D721C64FA3A7E3906A914032CC">
    <w:name w:val="E92305D721C64FA3A7E3906A914032CC"/>
    <w:rsid w:val="00FB7C34"/>
  </w:style>
  <w:style w:type="paragraph" w:customStyle="1" w:styleId="DCC9306559D04B4391710617B4CE8091">
    <w:name w:val="DCC9306559D04B4391710617B4CE8091"/>
    <w:rsid w:val="00FB7C34"/>
  </w:style>
  <w:style w:type="paragraph" w:customStyle="1" w:styleId="2A3AB34F5AC3426B8CDB3D73800B47D1">
    <w:name w:val="2A3AB34F5AC3426B8CDB3D73800B47D1"/>
    <w:rsid w:val="00FB7C34"/>
  </w:style>
  <w:style w:type="paragraph" w:customStyle="1" w:styleId="93EC1E8339D34BD388564D9D6220ACF8">
    <w:name w:val="93EC1E8339D34BD388564D9D6220ACF8"/>
    <w:rsid w:val="00FB7C34"/>
  </w:style>
  <w:style w:type="paragraph" w:customStyle="1" w:styleId="0AD47FDA8FC345A2AD4991C0C77F9A34">
    <w:name w:val="0AD47FDA8FC345A2AD4991C0C77F9A34"/>
    <w:rsid w:val="00FB7C34"/>
  </w:style>
  <w:style w:type="paragraph" w:customStyle="1" w:styleId="EB378C29F45242488BFEA8810D707512">
    <w:name w:val="EB378C29F45242488BFEA8810D707512"/>
    <w:rsid w:val="00FB7C34"/>
  </w:style>
  <w:style w:type="paragraph" w:customStyle="1" w:styleId="A92941DABDBB4797B64B91D5FC028478">
    <w:name w:val="A92941DABDBB4797B64B91D5FC028478"/>
    <w:rsid w:val="00FB7C34"/>
  </w:style>
  <w:style w:type="paragraph" w:customStyle="1" w:styleId="043827D2279A428CB173DBBB3FB03BBA">
    <w:name w:val="043827D2279A428CB173DBBB3FB03BBA"/>
    <w:rsid w:val="00FB7C34"/>
  </w:style>
  <w:style w:type="paragraph" w:customStyle="1" w:styleId="8FBA033C532F4D5D8F447993914BC809">
    <w:name w:val="8FBA033C532F4D5D8F447993914BC809"/>
    <w:rsid w:val="00FB7C34"/>
  </w:style>
  <w:style w:type="paragraph" w:customStyle="1" w:styleId="A89BE24C5FB14CA1802A0C26F1682C4D">
    <w:name w:val="A89BE24C5FB14CA1802A0C26F1682C4D"/>
    <w:rsid w:val="00FB7C34"/>
  </w:style>
  <w:style w:type="paragraph" w:customStyle="1" w:styleId="E79B49BACC3E4C1EBC09FBCC91E0F00D">
    <w:name w:val="E79B49BACC3E4C1EBC09FBCC91E0F00D"/>
    <w:rsid w:val="00FB7C34"/>
  </w:style>
  <w:style w:type="paragraph" w:customStyle="1" w:styleId="CE4F239794BC4C2899C7E7C40A12DADB">
    <w:name w:val="CE4F239794BC4C2899C7E7C40A12DADB"/>
    <w:rsid w:val="00FB7C34"/>
  </w:style>
  <w:style w:type="paragraph" w:customStyle="1" w:styleId="540DB6A8F8B24171AD7B6C15F908A048">
    <w:name w:val="540DB6A8F8B24171AD7B6C15F908A048"/>
    <w:rsid w:val="00FB7C34"/>
  </w:style>
  <w:style w:type="paragraph" w:customStyle="1" w:styleId="DA8BBC81AB454BCAA352AF603BDCE007">
    <w:name w:val="DA8BBC81AB454BCAA352AF603BDCE007"/>
    <w:rsid w:val="00FB7C34"/>
  </w:style>
  <w:style w:type="paragraph" w:customStyle="1" w:styleId="993F4AFC01D34C9AADDAFE754281A301">
    <w:name w:val="993F4AFC01D34C9AADDAFE754281A301"/>
    <w:rsid w:val="00FB7C34"/>
  </w:style>
  <w:style w:type="paragraph" w:customStyle="1" w:styleId="F1E95276AAD443329308F47F9D2E7FD5">
    <w:name w:val="F1E95276AAD443329308F47F9D2E7FD5"/>
    <w:rsid w:val="00FB7C34"/>
  </w:style>
  <w:style w:type="paragraph" w:customStyle="1" w:styleId="F2EF0C2EE19B4E36ADE120AC6339A491">
    <w:name w:val="F2EF0C2EE19B4E36ADE120AC6339A491"/>
    <w:rsid w:val="00FB7C34"/>
  </w:style>
  <w:style w:type="paragraph" w:customStyle="1" w:styleId="B491C249D9504ABD8AC7A632B08413DB">
    <w:name w:val="B491C249D9504ABD8AC7A632B08413DB"/>
    <w:rsid w:val="00FB7C34"/>
  </w:style>
  <w:style w:type="paragraph" w:customStyle="1" w:styleId="011EFAE53C8D417285335ED5CDE8EBCC">
    <w:name w:val="011EFAE53C8D417285335ED5CDE8EBCC"/>
    <w:rsid w:val="00FB7C34"/>
  </w:style>
  <w:style w:type="paragraph" w:customStyle="1" w:styleId="6574CA5CC4154F2DA0D2EF099FD3FA4E">
    <w:name w:val="6574CA5CC4154F2DA0D2EF099FD3FA4E"/>
    <w:rsid w:val="00FB7C34"/>
  </w:style>
  <w:style w:type="paragraph" w:customStyle="1" w:styleId="D4B19F966C504973A2226246573AD370">
    <w:name w:val="D4B19F966C504973A2226246573AD370"/>
    <w:rsid w:val="00FB7C34"/>
  </w:style>
  <w:style w:type="paragraph" w:customStyle="1" w:styleId="951301D80876434F8C8D33065E23F7F8">
    <w:name w:val="951301D80876434F8C8D33065E23F7F8"/>
    <w:rsid w:val="00FB7C34"/>
  </w:style>
  <w:style w:type="paragraph" w:customStyle="1" w:styleId="BC6A850240C046DBB63E2ABF049960D0">
    <w:name w:val="BC6A850240C046DBB63E2ABF049960D0"/>
    <w:rsid w:val="00FB7C34"/>
  </w:style>
  <w:style w:type="paragraph" w:customStyle="1" w:styleId="117EF3B8A5AF4727A50053F4C4543151">
    <w:name w:val="117EF3B8A5AF4727A50053F4C4543151"/>
    <w:rsid w:val="00FB7C34"/>
  </w:style>
  <w:style w:type="paragraph" w:customStyle="1" w:styleId="6C0ED587767C4D0EA5C76051E50D4756">
    <w:name w:val="6C0ED587767C4D0EA5C76051E50D4756"/>
    <w:rsid w:val="00FB7C34"/>
  </w:style>
  <w:style w:type="paragraph" w:customStyle="1" w:styleId="C01AAEBB1311405D96CD29C731CB7E1C">
    <w:name w:val="C01AAEBB1311405D96CD29C731CB7E1C"/>
    <w:rsid w:val="00FB7C34"/>
  </w:style>
  <w:style w:type="paragraph" w:customStyle="1" w:styleId="29681361919543EA978F3882FA42576E">
    <w:name w:val="29681361919543EA978F3882FA42576E"/>
    <w:rsid w:val="00FB7C34"/>
  </w:style>
  <w:style w:type="paragraph" w:customStyle="1" w:styleId="A85C4F37C64F44A6ADC9313F1F9375BA">
    <w:name w:val="A85C4F37C64F44A6ADC9313F1F9375BA"/>
    <w:rsid w:val="00FB7C34"/>
  </w:style>
  <w:style w:type="paragraph" w:customStyle="1" w:styleId="3F559D11112940A78862F017AC955772">
    <w:name w:val="3F559D11112940A78862F017AC955772"/>
    <w:rsid w:val="00FB7C34"/>
  </w:style>
  <w:style w:type="paragraph" w:customStyle="1" w:styleId="1492DDF1226945598482A167B81EA013">
    <w:name w:val="1492DDF1226945598482A167B81EA013"/>
    <w:rsid w:val="00FB7C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3F429537FF7489728C630DE88842D" ma:contentTypeVersion="18" ma:contentTypeDescription="Crée un document." ma:contentTypeScope="" ma:versionID="8de449b93c5b60b0dc6ba0feb1148e5b">
  <xsd:schema xmlns:xsd="http://www.w3.org/2001/XMLSchema" xmlns:xs="http://www.w3.org/2001/XMLSchema" xmlns:p="http://schemas.microsoft.com/office/2006/metadata/properties" xmlns:ns2="1578c302-6e4d-41cc-8087-845ef57534c3" xmlns:ns3="6e877ed9-ff17-478b-af10-a8fb38ed1782" targetNamespace="http://schemas.microsoft.com/office/2006/metadata/properties" ma:root="true" ma:fieldsID="3f8403bdb0fa49221360eaa9e36893a2" ns2:_="" ns3:_="">
    <xsd:import namespace="1578c302-6e4d-41cc-8087-845ef57534c3"/>
    <xsd:import namespace="6e877ed9-ff17-478b-af10-a8fb38ed1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vancement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Pr_x00ea_t_x00e0_utilis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8c302-6e4d-41cc-8087-845ef5753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vancement" ma:index="14" nillable="true" ma:displayName="Avancement" ma:default="À venir" ma:format="Dropdown" ma:internalName="Avancement">
      <xsd:simpleType>
        <xsd:restriction base="dms:Choice">
          <xsd:enumeration value="À venir"/>
          <xsd:enumeration value="En travail"/>
          <xsd:enumeration value="En suspens"/>
          <xsd:enumeration value="En attente"/>
          <xsd:enumeration value="Annulé"/>
          <xsd:enumeration value="Terminé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Pr_x00ea_t_x00e0_utilisation" ma:index="19" nillable="true" ma:displayName="Prêt à utilisation" ma:format="Dropdown" ma:internalName="Pr_x00ea_t_x00e0_utilisation">
      <xsd:simpleType>
        <xsd:restriction base="dms:Choice">
          <xsd:enumeration value="En test"/>
          <xsd:enumeration value="Prêt"/>
          <xsd:enumeration value="Retiré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77ed9-ff17-478b-af10-a8fb38ed1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4f71431-1ef2-4035-9d9d-f3ba8b04a910}" ma:internalName="TaxCatchAll" ma:showField="CatchAllData" ma:web="6e877ed9-ff17-478b-af10-a8fb38ed1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78c302-6e4d-41cc-8087-845ef57534c3">
      <Terms xmlns="http://schemas.microsoft.com/office/infopath/2007/PartnerControls"/>
    </lcf76f155ced4ddcb4097134ff3c332f>
    <TaxCatchAll xmlns="6e877ed9-ff17-478b-af10-a8fb38ed1782" xsi:nil="true"/>
    <Pr_x00ea_t_x00e0_utilisation xmlns="1578c302-6e4d-41cc-8087-845ef57534c3" xsi:nil="true"/>
    <Avancement xmlns="1578c302-6e4d-41cc-8087-845ef57534c3">À venir</Avance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CF255-F9C7-4BD6-84F4-E7931EB39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8c302-6e4d-41cc-8087-845ef57534c3"/>
    <ds:schemaRef ds:uri="6e877ed9-ff17-478b-af10-a8fb38ed1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6D9A24-795A-4C2A-97ED-22B27F5518CA}">
  <ds:schemaRefs>
    <ds:schemaRef ds:uri="http://schemas.microsoft.com/office/2006/metadata/properties"/>
    <ds:schemaRef ds:uri="http://schemas.microsoft.com/office/infopath/2007/PartnerControls"/>
    <ds:schemaRef ds:uri="1578c302-6e4d-41cc-8087-845ef57534c3"/>
    <ds:schemaRef ds:uri="6e877ed9-ff17-478b-af10-a8fb38ed1782"/>
  </ds:schemaRefs>
</ds:datastoreItem>
</file>

<file path=customXml/itemProps3.xml><?xml version="1.0" encoding="utf-8"?>
<ds:datastoreItem xmlns:ds="http://schemas.openxmlformats.org/officeDocument/2006/customXml" ds:itemID="{7BD1CB47-F61F-4035-AB90-9AC8CD4722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F43A4F-A807-47B0-866A-6AADAA974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6</TotalTime>
  <Pages>2</Pages>
  <Words>569</Words>
  <Characters>3133</Characters>
  <Application>Microsoft Office Word</Application>
  <DocSecurity>8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Isabelle De Varennes  (CISSSMO16)</cp:lastModifiedBy>
  <cp:revision>3</cp:revision>
  <cp:lastPrinted>2020-03-02T14:51:00Z</cp:lastPrinted>
  <dcterms:created xsi:type="dcterms:W3CDTF">2023-11-29T13:18:00Z</dcterms:created>
  <dcterms:modified xsi:type="dcterms:W3CDTF">2023-11-29T14:08:00Z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0x0101000093F429537FF7489728C630DE88842D</vt:lpwstr>
  </property>
  <property fmtid="{D5CDD505-2E9C-101B-9397-08002B2CF9AE}" pid="10" name="MediaServiceImageTags">
    <vt:lpwstr/>
  </property>
</Properties>
</file>