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Grilledutableau"/>
        <w:tblW w:w="106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24"/>
        <w:gridCol w:w="5118"/>
      </w:tblGrid>
      <w:tr w:rsidR="004246FA" w14:paraId="383F23A3" w14:textId="77777777" w:rsidTr="00436FCE">
        <w:trPr>
          <w:trHeight w:val="2267"/>
        </w:trPr>
        <w:tc>
          <w:tcPr>
            <w:tcW w:w="5524" w:type="dxa"/>
            <w:tcBorders>
              <w:right w:val="single" w:sz="8" w:space="0" w:color="AEAAAA" w:themeColor="background2" w:themeShade="BF"/>
            </w:tcBorders>
            <w:shd w:val="clear" w:color="auto" w:fill="FFFFFF" w:themeFill="background1"/>
          </w:tcPr>
          <w:p w14:paraId="78590D28" w14:textId="0ED7186B" w:rsidR="004246FA" w:rsidRPr="00B34C6D" w:rsidRDefault="004246FA" w:rsidP="007E09E8">
            <w:pPr>
              <w:rPr>
                <w:color w:val="000000" w:themeColor="text1"/>
              </w:rPr>
            </w:pPr>
            <w:r w:rsidRPr="00B34C6D">
              <w:rPr>
                <w:color w:val="000000" w:themeColor="text1"/>
              </w:rPr>
              <w:br/>
            </w:r>
          </w:p>
          <w:tbl>
            <w:tblPr>
              <w:tblStyle w:val="Grilledutableau"/>
              <w:tblpPr w:leftFromText="141" w:rightFromText="141" w:vertAnchor="text" w:horzAnchor="margin" w:tblpY="560"/>
              <w:tblOverlap w:val="never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3969"/>
            </w:tblGrid>
            <w:tr w:rsidR="009D60DA" w:rsidRPr="00B34C6D" w14:paraId="7F223F5C" w14:textId="77777777" w:rsidTr="00FC6F2C">
              <w:tc>
                <w:tcPr>
                  <w:tcW w:w="3969" w:type="dxa"/>
                  <w:vAlign w:val="bottom"/>
                </w:tcPr>
                <w:p w14:paraId="672A6659" w14:textId="323F0096" w:rsidR="009D60DA" w:rsidRPr="00B34C6D" w:rsidRDefault="0083007C" w:rsidP="007E09E8">
                  <w:pPr>
                    <w:ind w:left="-63"/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</w:pPr>
                  <w:permStart w:id="1895715647" w:edGrp="everyone"/>
                  <w:r>
                    <w:rPr>
                      <w:rFonts w:asciiTheme="minorHAnsi" w:hAnsiTheme="minorHAnsi" w:cstheme="minorHAnsi"/>
                      <w:color w:val="000000" w:themeColor="text1"/>
                      <w:sz w:val="20"/>
                      <w:szCs w:val="20"/>
                    </w:rPr>
                    <w:t xml:space="preserve">  </w:t>
                  </w:r>
                  <w:permEnd w:id="1895715647"/>
                </w:p>
              </w:tc>
            </w:tr>
          </w:tbl>
          <w:p w14:paraId="0A37501D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5DAB6C7B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  <w:p w14:paraId="02EB378F" w14:textId="77777777" w:rsidR="004246FA" w:rsidRPr="00B34C6D" w:rsidRDefault="004246FA" w:rsidP="007E09E8">
            <w:pPr>
              <w:rPr>
                <w:color w:val="000000" w:themeColor="text1"/>
              </w:rPr>
            </w:pPr>
          </w:p>
        </w:tc>
        <w:tc>
          <w:tcPr>
            <w:tcW w:w="5118" w:type="dxa"/>
            <w:tcBorders>
              <w:left w:val="single" w:sz="8" w:space="0" w:color="AEAAAA" w:themeColor="background2" w:themeShade="BF"/>
              <w:bottom w:val="single" w:sz="8" w:space="0" w:color="AEAAAA" w:themeColor="background2" w:themeShade="BF"/>
            </w:tcBorders>
            <w:shd w:val="clear" w:color="auto" w:fill="FFFFFF" w:themeFill="background1"/>
          </w:tcPr>
          <w:tbl>
            <w:tblPr>
              <w:tblStyle w:val="Grilledutableau"/>
              <w:tblpPr w:leftFromText="141" w:rightFromText="141" w:vertAnchor="text" w:tblpY="1"/>
              <w:tblOverlap w:val="never"/>
              <w:tblW w:w="5051" w:type="dxa"/>
              <w:tblLayout w:type="fixed"/>
              <w:tblLook w:val="04A0" w:firstRow="1" w:lastRow="0" w:firstColumn="1" w:lastColumn="0" w:noHBand="0" w:noVBand="1"/>
            </w:tblPr>
            <w:tblGrid>
              <w:gridCol w:w="1552"/>
              <w:gridCol w:w="1696"/>
              <w:gridCol w:w="140"/>
              <w:gridCol w:w="181"/>
              <w:gridCol w:w="400"/>
              <w:gridCol w:w="24"/>
              <w:gridCol w:w="43"/>
              <w:gridCol w:w="1015"/>
            </w:tblGrid>
            <w:tr w:rsidR="00B34C6D" w:rsidRPr="00B34C6D" w14:paraId="3587E17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53E75E3" w14:textId="77777777" w:rsidR="004246FA" w:rsidRPr="00B34C6D" w:rsidRDefault="00CD6AD7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permStart w:id="997399091" w:edGrp="everyone" w:colFirst="1" w:colLast="1"/>
                  <w:permStart w:id="1940807308" w:edGrp="everyone" w:colFirst="2" w:colLast="2"/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</w:t>
                  </w:r>
                  <w:r w:rsidR="004246FA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ossier :</w:t>
                  </w:r>
                </w:p>
              </w:tc>
              <w:bookmarkStart w:id="0" w:name="NoDossier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Dossier"/>
                  <w:tag w:val="No dossier"/>
                  <w:id w:val="453681247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696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4F9AE05" w14:textId="77777777" w:rsidR="004246FA" w:rsidRPr="00B34C6D" w:rsidRDefault="00FD14A6" w:rsidP="007E09E8">
                      <w:pPr>
                        <w:tabs>
                          <w:tab w:val="left" w:pos="1730"/>
                          <w:tab w:val="left" w:pos="3112"/>
                          <w:tab w:val="left" w:pos="3828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bookmarkEnd w:id="0" w:displacedByCustomXml="prev"/>
              <w:tc>
                <w:tcPr>
                  <w:tcW w:w="1803" w:type="dxa"/>
                  <w:gridSpan w:val="6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6A05A809" w14:textId="77777777" w:rsidR="004246FA" w:rsidRPr="00B34C6D" w:rsidRDefault="004246FA" w:rsidP="007E09E8">
                  <w:pPr>
                    <w:tabs>
                      <w:tab w:val="left" w:pos="1730"/>
                      <w:tab w:val="left" w:pos="3112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</w:tr>
            <w:tr w:rsidR="00B34C6D" w:rsidRPr="00B34C6D" w14:paraId="72C969F9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7006A18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  <w:tab w:val="left" w:pos="471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permStart w:id="768751250" w:edGrp="everyone" w:colFirst="1" w:colLast="1"/>
                  <w:permEnd w:id="997399091"/>
                  <w:permEnd w:id="1940807308"/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Nom, Prénom :</w:t>
                  </w:r>
                </w:p>
              </w:tc>
              <w:bookmarkStart w:id="1" w:name="Nom_Prenom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, Prénom"/>
                  <w:tag w:val="Nom, Prénom"/>
                  <w:id w:val="-374619967"/>
                  <w:lock w:val="sdtLocked"/>
                  <w:placeholder>
                    <w:docPart w:val="A53CF9E5941B4A139B707AC095ACE2AB"/>
                  </w:placeholder>
                  <w:showingPlcHdr/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2894B68E" w14:textId="77777777" w:rsidR="004246FA" w:rsidRPr="00B34C6D" w:rsidRDefault="00FF1654" w:rsidP="007E09E8">
                      <w:pPr>
                        <w:tabs>
                          <w:tab w:val="left" w:pos="1730"/>
                          <w:tab w:val="left" w:pos="3828"/>
                          <w:tab w:val="left" w:pos="471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bookmarkEnd w:id="1" w:displacedByCustomXml="prev"/>
            </w:tr>
            <w:permEnd w:id="768751250"/>
            <w:tr w:rsidR="00B34C6D" w:rsidRPr="00B34C6D" w14:paraId="04A34B62" w14:textId="77777777" w:rsidTr="00A530F1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789D5417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ind w:right="-110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Date de naissance :</w:t>
                  </w:r>
                </w:p>
              </w:tc>
              <w:tc>
                <w:tcPr>
                  <w:tcW w:w="2417" w:type="dxa"/>
                  <w:gridSpan w:val="4"/>
                  <w:tcBorders>
                    <w:top w:val="nil"/>
                    <w:left w:val="nil"/>
                    <w:bottom w:val="single" w:sz="4" w:space="0" w:color="808080"/>
                    <w:right w:val="nil"/>
                  </w:tcBorders>
                  <w:vAlign w:val="bottom"/>
                </w:tcPr>
                <w:p w14:paraId="4671ABCD" w14:textId="77777777" w:rsidR="004246FA" w:rsidRPr="00B34C6D" w:rsidRDefault="004246FA" w:rsidP="007E09E8">
                  <w:pPr>
                    <w:tabs>
                      <w:tab w:val="left" w:pos="204"/>
                      <w:tab w:val="center" w:pos="1233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permStart w:id="266865741" w:edGrp="everyone"/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permEnd w:id="266865741"/>
                  <w:r w:rsidR="00FA1BA3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</w:r>
                  <w:bookmarkStart w:id="2" w:name="DDNais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alias w:val="AAAA-MM-JJ"/>
                      <w:tag w:val="AAAA-MM-JJ"/>
                      <w:id w:val="476642453"/>
                      <w:lock w:val="sdtLocked"/>
                      <w:placeholder>
                        <w:docPart w:val="D9125FFA66CC4D75A4213D021F889891"/>
                      </w:placeholder>
                    </w:sdtPr>
                    <w:sdtEndPr/>
                    <w:sdtContent>
                      <w:r w:rsidR="0014311E"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sdtContent>
                  </w:sdt>
                  <w:bookmarkEnd w:id="2"/>
                </w:p>
              </w:tc>
              <w:permStart w:id="2034517346" w:edGrp="everyone"/>
              <w:tc>
                <w:tcPr>
                  <w:tcW w:w="108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3129E084" w14:textId="56701611" w:rsidR="004246FA" w:rsidRPr="00B34C6D" w:rsidRDefault="00BD1902" w:rsidP="007E09E8">
                  <w:pPr>
                    <w:tabs>
                      <w:tab w:val="left" w:pos="1730"/>
                      <w:tab w:val="left" w:pos="3828"/>
                    </w:tabs>
                    <w:ind w:left="-68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sdt>
                    <w:sdtPr>
                      <w:rPr>
                        <w:rFonts w:ascii="MS Gothic" w:eastAsia="MS Gothic" w:hAnsi="MS Gothic" w:cs="Arial"/>
                        <w:color w:val="000000" w:themeColor="text1"/>
                        <w:sz w:val="16"/>
                        <w:szCs w:val="16"/>
                      </w:rPr>
                      <w:id w:val="-14385830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3007C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527734">
                    <w:rPr>
                      <w:rFonts w:ascii="MS Gothic" w:eastAsia="MS Gothic" w:hAnsi="MS Gothic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ermEnd w:id="2034517346"/>
                  <w:r w:rsidR="00A530F1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F  </w:t>
                  </w:r>
                  <w:permStart w:id="1115691874" w:edGrp="everyone"/>
                  <w:sdt>
                    <w:sdtPr>
                      <w:rPr>
                        <w:rFonts w:ascii="Arial" w:hAnsi="Arial" w:cs="Arial"/>
                        <w:color w:val="000000" w:themeColor="text1"/>
                        <w:sz w:val="16"/>
                        <w:szCs w:val="16"/>
                      </w:rPr>
                      <w:id w:val="121431193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7B10A9">
                        <w:rPr>
                          <w:rFonts w:ascii="MS Gothic" w:eastAsia="MS Gothic" w:hAnsi="MS Gothic" w:cs="Arial" w:hint="eastAsia"/>
                          <w:color w:val="000000" w:themeColor="text1"/>
                          <w:sz w:val="16"/>
                          <w:szCs w:val="16"/>
                        </w:rPr>
                        <w:t>☐</w:t>
                      </w:r>
                    </w:sdtContent>
                  </w:sdt>
                  <w:r w:rsidR="0014311E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  <w:permEnd w:id="1115691874"/>
                  <w:r w:rsidR="004246FA"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M</w:t>
                  </w:r>
                </w:p>
              </w:tc>
            </w:tr>
            <w:tr w:rsidR="00B34C6D" w:rsidRPr="00B34C6D" w14:paraId="0CE0A232" w14:textId="77777777" w:rsidTr="0014043F">
              <w:trPr>
                <w:trHeight w:val="227"/>
              </w:trPr>
              <w:tc>
                <w:tcPr>
                  <w:tcW w:w="5051" w:type="dxa"/>
                  <w:gridSpan w:val="8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5AE7E304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ab/>
                    <w:t xml:space="preserve">             </w:t>
                  </w:r>
                  <w:r w:rsidRPr="00B34C6D"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  <w:t>AAAA-MM-JJ</w:t>
                  </w:r>
                </w:p>
              </w:tc>
            </w:tr>
            <w:tr w:rsidR="00B34C6D" w:rsidRPr="00B34C6D" w14:paraId="0949D050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C045BC5" w14:textId="77777777" w:rsidR="004246FA" w:rsidRPr="00B34C6D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NAM :</w:t>
                  </w:r>
                </w:p>
              </w:tc>
              <w:bookmarkStart w:id="3" w:name="NAM_No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XXXX XXXX XXXX"/>
                  <w:tag w:val="XXXX XXXX XXXX"/>
                  <w:id w:val="378664170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2017" w:type="dxa"/>
                      <w:gridSpan w:val="3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3600C3BC" w14:textId="77777777" w:rsidR="004246FA" w:rsidRPr="00B34C6D" w:rsidRDefault="0014311E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bookmarkEnd w:id="3" w:displacedByCustomXml="prev"/>
              <w:tc>
                <w:tcPr>
                  <w:tcW w:w="467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0E6954FC" w14:textId="77777777" w:rsidR="004246FA" w:rsidRPr="00B34C6D" w:rsidRDefault="004246FA" w:rsidP="007E09E8">
                  <w:pPr>
                    <w:tabs>
                      <w:tab w:val="left" w:pos="1730"/>
                      <w:tab w:val="left" w:pos="3289"/>
                      <w:tab w:val="left" w:pos="4707"/>
                    </w:tabs>
                    <w:ind w:left="-70" w:right="-111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Exp.</w:t>
                  </w:r>
                </w:p>
              </w:tc>
              <w:bookmarkStart w:id="4" w:name="NAM_Exp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AAAA-MM"/>
                  <w:tag w:val="AAAA-MM"/>
                  <w:id w:val="-114743414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1015" w:type="dxa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5CF9F362" w14:textId="77777777" w:rsidR="004246FA" w:rsidRPr="00B34C6D" w:rsidRDefault="00A33CEF" w:rsidP="007E09E8">
                      <w:pPr>
                        <w:tabs>
                          <w:tab w:val="left" w:pos="1730"/>
                          <w:tab w:val="left" w:pos="3289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</w:t>
                      </w:r>
                      <w:permStart w:id="515982961" w:edGrp="everyone"/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</w:t>
                      </w:r>
                    </w:p>
                  </w:tc>
                  <w:permStart w:id="985814246" w:edGrp="everyone" w:displacedByCustomXml="next"/>
                  <w:permEnd w:id="985814246" w:displacedByCustomXml="next"/>
                  <w:permEnd w:id="515982961" w:displacedByCustomXml="next"/>
                </w:sdtContent>
              </w:sdt>
              <w:bookmarkEnd w:id="4" w:displacedByCustomXml="prev"/>
            </w:tr>
            <w:tr w:rsidR="00B34C6D" w:rsidRPr="00B34C6D" w14:paraId="650C637C" w14:textId="77777777" w:rsidTr="0014043F">
              <w:trPr>
                <w:trHeight w:val="218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9D6B04F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1836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5A39BBE3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60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41C8F396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ind w:left="-69"/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</w:p>
              </w:tc>
              <w:tc>
                <w:tcPr>
                  <w:tcW w:w="1058" w:type="dxa"/>
                  <w:gridSpan w:val="2"/>
                  <w:tcBorders>
                    <w:top w:val="single" w:sz="4" w:space="0" w:color="808080"/>
                    <w:left w:val="nil"/>
                    <w:bottom w:val="nil"/>
                    <w:right w:val="nil"/>
                  </w:tcBorders>
                  <w:vAlign w:val="bottom"/>
                </w:tcPr>
                <w:p w14:paraId="4965E09B" w14:textId="77777777" w:rsidR="004246FA" w:rsidRPr="00B34C6D" w:rsidRDefault="004246FA" w:rsidP="007E09E8">
                  <w:pPr>
                    <w:tabs>
                      <w:tab w:val="left" w:pos="1730"/>
                      <w:tab w:val="left" w:pos="3828"/>
                    </w:tabs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2"/>
                      <w:szCs w:val="12"/>
                    </w:rPr>
                    <w:t>AAAA-MM</w:t>
                  </w:r>
                </w:p>
              </w:tc>
            </w:tr>
            <w:tr w:rsidR="00B34C6D" w:rsidRPr="00B34C6D" w14:paraId="54CF253A" w14:textId="77777777" w:rsidTr="0014043F">
              <w:trPr>
                <w:trHeight w:val="340"/>
              </w:trPr>
              <w:tc>
                <w:tcPr>
                  <w:tcW w:w="155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14:paraId="236A6C2C" w14:textId="77777777" w:rsidR="004246FA" w:rsidRPr="00B34C6D" w:rsidRDefault="004246FA" w:rsidP="007E09E8">
                  <w:pPr>
                    <w:tabs>
                      <w:tab w:val="left" w:pos="1730"/>
                      <w:tab w:val="left" w:pos="4707"/>
                    </w:tabs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</w:pPr>
                  <w:r w:rsidRPr="00B34C6D">
                    <w:rPr>
                      <w:rFonts w:ascii="Arial" w:hAnsi="Arial" w:cs="Arial"/>
                      <w:color w:val="000000" w:themeColor="text1"/>
                      <w:sz w:val="16"/>
                      <w:szCs w:val="16"/>
                    </w:rPr>
                    <w:t>Nom de la mère :</w:t>
                  </w:r>
                </w:p>
              </w:tc>
              <w:permStart w:id="975183548" w:edGrp="everyone" w:displacedByCustomXml="next"/>
              <w:bookmarkStart w:id="5" w:name="Nom_Mere" w:displacedByCustomXml="next"/>
              <w:sdt>
                <w:sdtPr>
                  <w:rPr>
                    <w:rFonts w:ascii="Arial" w:hAnsi="Arial" w:cs="Arial"/>
                    <w:color w:val="000000" w:themeColor="text1"/>
                    <w:sz w:val="16"/>
                    <w:szCs w:val="16"/>
                  </w:rPr>
                  <w:alias w:val="Nom de la mère"/>
                  <w:tag w:val="Nom de la mère"/>
                  <w:id w:val="-1284723761"/>
                  <w:lock w:val="sdtLocked"/>
                  <w:placeholder>
                    <w:docPart w:val="D9125FFA66CC4D75A4213D021F889891"/>
                  </w:placeholder>
                </w:sdtPr>
                <w:sdtEndPr/>
                <w:sdtContent>
                  <w:tc>
                    <w:tcPr>
                      <w:tcW w:w="3499" w:type="dxa"/>
                      <w:gridSpan w:val="7"/>
                      <w:tcBorders>
                        <w:top w:val="nil"/>
                        <w:left w:val="nil"/>
                        <w:bottom w:val="single" w:sz="4" w:space="0" w:color="808080"/>
                        <w:right w:val="nil"/>
                      </w:tcBorders>
                      <w:vAlign w:val="bottom"/>
                    </w:tcPr>
                    <w:p w14:paraId="006C8F76" w14:textId="77777777" w:rsidR="004246FA" w:rsidRPr="00B34C6D" w:rsidRDefault="00A33CEF" w:rsidP="007E09E8">
                      <w:pPr>
                        <w:tabs>
                          <w:tab w:val="left" w:pos="1730"/>
                          <w:tab w:val="left" w:pos="4707"/>
                        </w:tabs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</w:pPr>
                      <w:r w:rsidRPr="00B34C6D">
                        <w:rPr>
                          <w:rFonts w:ascii="Arial" w:hAnsi="Arial" w:cs="Arial"/>
                          <w:color w:val="000000" w:themeColor="text1"/>
                          <w:sz w:val="16"/>
                          <w:szCs w:val="16"/>
                        </w:rPr>
                        <w:t xml:space="preserve">   </w:t>
                      </w:r>
                    </w:p>
                  </w:tc>
                </w:sdtContent>
              </w:sdt>
              <w:permEnd w:id="975183548" w:displacedByCustomXml="prev"/>
              <w:bookmarkEnd w:id="5" w:displacedByCustomXml="prev"/>
            </w:tr>
          </w:tbl>
          <w:p w14:paraId="72A3D3EC" w14:textId="77777777" w:rsidR="004246FA" w:rsidRPr="00B34C6D" w:rsidRDefault="004246FA" w:rsidP="007E09E8">
            <w:pPr>
              <w:rPr>
                <w:rFonts w:ascii="Calibri" w:hAnsi="Calibri"/>
                <w:color w:val="000000" w:themeColor="text1"/>
                <w:sz w:val="16"/>
                <w:szCs w:val="16"/>
              </w:rPr>
            </w:pPr>
          </w:p>
        </w:tc>
      </w:tr>
      <w:tr w:rsidR="004246FA" w14:paraId="4E3E1C9A" w14:textId="77777777" w:rsidTr="00436FCE">
        <w:trPr>
          <w:trHeight w:val="818"/>
        </w:trPr>
        <w:tc>
          <w:tcPr>
            <w:tcW w:w="5524" w:type="dxa"/>
            <w:shd w:val="clear" w:color="auto" w:fill="FFFFFF" w:themeFill="background1"/>
            <w:vAlign w:val="center"/>
          </w:tcPr>
          <w:p w14:paraId="6094F16C" w14:textId="24DCCA6D" w:rsidR="009B3DF2" w:rsidRPr="006A000F" w:rsidRDefault="00A96758" w:rsidP="007E09E8">
            <w:pPr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HEALTH QUESTIONNAIRE</w:t>
            </w:r>
            <w:r w:rsidR="00167029" w:rsidRPr="006A000F">
              <w:rPr>
                <w:rFonts w:asciiTheme="minorHAnsi" w:hAnsiTheme="minorHAnsi" w:cstheme="minorHAnsi"/>
                <w:b/>
              </w:rPr>
              <w:t xml:space="preserve"> </w:t>
            </w:r>
          </w:p>
          <w:p w14:paraId="65758440" w14:textId="70E6378F" w:rsidR="004246FA" w:rsidRPr="00770980" w:rsidRDefault="00167029" w:rsidP="007E09E8">
            <w:pPr>
              <w:jc w:val="center"/>
              <w:rPr>
                <w:rFonts w:ascii="Arial" w:hAnsi="Arial" w:cs="Arial"/>
                <w:b/>
              </w:rPr>
            </w:pPr>
            <w:r w:rsidRPr="006A000F">
              <w:rPr>
                <w:rFonts w:asciiTheme="minorHAnsi" w:hAnsiTheme="minorHAnsi" w:cstheme="minorHAnsi"/>
                <w:b/>
              </w:rPr>
              <w:t>CO-VIE</w:t>
            </w:r>
            <w:r w:rsidR="00A96758">
              <w:rPr>
                <w:rFonts w:asciiTheme="minorHAnsi" w:hAnsiTheme="minorHAnsi" w:cstheme="minorHAnsi"/>
                <w:b/>
              </w:rPr>
              <w:t xml:space="preserve"> SERVICES</w:t>
            </w:r>
            <w:r w:rsidR="00184D0C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118" w:type="dxa"/>
            <w:tcBorders>
              <w:top w:val="single" w:sz="8" w:space="0" w:color="AEAAAA" w:themeColor="background2" w:themeShade="BF"/>
            </w:tcBorders>
            <w:shd w:val="clear" w:color="auto" w:fill="FFFFFF" w:themeFill="background1"/>
          </w:tcPr>
          <w:p w14:paraId="0D0B940D" w14:textId="77777777" w:rsidR="004246FA" w:rsidRPr="001200AF" w:rsidRDefault="004246FA" w:rsidP="007E09E8">
            <w:pPr>
              <w:rPr>
                <w:color w:val="000000" w:themeColor="text1"/>
              </w:rPr>
            </w:pPr>
          </w:p>
        </w:tc>
      </w:tr>
    </w:tbl>
    <w:p w14:paraId="169EE56E" w14:textId="47CF0998" w:rsidR="00CD07B1" w:rsidRPr="00A96758" w:rsidRDefault="006A000F" w:rsidP="006A000F">
      <w:pPr>
        <w:spacing w:before="240" w:after="240"/>
        <w:rPr>
          <w:rFonts w:asciiTheme="minorHAnsi" w:hAnsiTheme="minorHAnsi" w:cstheme="minorHAnsi"/>
          <w:b/>
          <w:i/>
          <w:sz w:val="20"/>
          <w:lang w:val="en-CA"/>
        </w:rPr>
      </w:pPr>
      <w:r w:rsidRPr="00B34C6D">
        <w:rPr>
          <w:rFonts w:ascii="Chaloult_Cond" w:hAnsi="Chaloult_Cond" w:cs="Arial"/>
          <w:noProof/>
          <w:color w:val="000000" w:themeColor="text1"/>
          <w:sz w:val="16"/>
          <w:szCs w:val="16"/>
        </w:rPr>
        <w:drawing>
          <wp:anchor distT="0" distB="0" distL="114300" distR="114300" simplePos="0" relativeHeight="251664384" behindDoc="0" locked="0" layoutInCell="1" allowOverlap="1" wp14:anchorId="43D03E33" wp14:editId="4CA450C7">
            <wp:simplePos x="0" y="0"/>
            <wp:positionH relativeFrom="margin">
              <wp:align>left</wp:align>
            </wp:positionH>
            <wp:positionV relativeFrom="paragraph">
              <wp:posOffset>-2259965</wp:posOffset>
            </wp:positionV>
            <wp:extent cx="1346200" cy="532130"/>
            <wp:effectExtent l="0" t="0" r="6350" b="127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CISSS_Monteregie-Ouest_nb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46200" cy="532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96758" w:rsidRPr="0083007C">
        <w:rPr>
          <w:lang w:val="en-CA"/>
        </w:rPr>
        <w:t xml:space="preserve"> </w:t>
      </w:r>
      <w:r w:rsidR="00A96758" w:rsidRPr="00A96758">
        <w:rPr>
          <w:rFonts w:asciiTheme="minorHAnsi" w:hAnsiTheme="minorHAnsi" w:cstheme="minorHAnsi"/>
          <w:b/>
          <w:i/>
          <w:sz w:val="20"/>
          <w:lang w:val="en-CA"/>
        </w:rPr>
        <w:t>This form allows us to collect information related to your general state of health</w:t>
      </w:r>
      <w:r w:rsidR="00CD07B1" w:rsidRPr="00A96758">
        <w:rPr>
          <w:rFonts w:asciiTheme="minorHAnsi" w:hAnsiTheme="minorHAnsi" w:cstheme="minorHAnsi"/>
          <w:b/>
          <w:i/>
          <w:sz w:val="20"/>
          <w:lang w:val="en-CA"/>
        </w:rPr>
        <w:t>.</w:t>
      </w:r>
    </w:p>
    <w:tbl>
      <w:tblPr>
        <w:tblStyle w:val="Grilledutableau"/>
        <w:tblW w:w="4986" w:type="pct"/>
        <w:tblBorders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4"/>
        <w:gridCol w:w="976"/>
        <w:gridCol w:w="440"/>
        <w:gridCol w:w="423"/>
        <w:gridCol w:w="43"/>
        <w:gridCol w:w="193"/>
        <w:gridCol w:w="12"/>
        <w:gridCol w:w="439"/>
        <w:gridCol w:w="165"/>
        <w:gridCol w:w="358"/>
        <w:gridCol w:w="1203"/>
        <w:gridCol w:w="425"/>
        <w:gridCol w:w="380"/>
        <w:gridCol w:w="1889"/>
        <w:gridCol w:w="142"/>
        <w:gridCol w:w="567"/>
        <w:gridCol w:w="538"/>
        <w:gridCol w:w="1024"/>
        <w:gridCol w:w="236"/>
      </w:tblGrid>
      <w:tr w:rsidR="004D2340" w14:paraId="356EF608" w14:textId="14388F3F" w:rsidTr="00926396">
        <w:tc>
          <w:tcPr>
            <w:tcW w:w="5000" w:type="pct"/>
            <w:gridSpan w:val="1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58DC1D21" w14:textId="439BD41D" w:rsidR="004D2340" w:rsidRPr="00A21C0D" w:rsidRDefault="00A96758" w:rsidP="004D2340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0"/>
              </w:rPr>
              <w:t>USER’S IDENTIFICATION</w:t>
            </w:r>
          </w:p>
        </w:tc>
      </w:tr>
      <w:tr w:rsidR="004D2340" w14:paraId="5704D784" w14:textId="77777777" w:rsidTr="009D60DA">
        <w:trPr>
          <w:trHeight w:val="283"/>
        </w:trPr>
        <w:tc>
          <w:tcPr>
            <w:tcW w:w="347" w:type="pct"/>
            <w:tcBorders>
              <w:top w:val="single" w:sz="4" w:space="0" w:color="auto"/>
            </w:tcBorders>
            <w:vAlign w:val="bottom"/>
          </w:tcPr>
          <w:p w14:paraId="3F08F999" w14:textId="0B41F735" w:rsidR="00C65B2D" w:rsidRDefault="00A96758" w:rsidP="009D60DA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A</w:t>
            </w:r>
            <w:r w:rsidR="009D60DA">
              <w:rPr>
                <w:rFonts w:asciiTheme="minorHAnsi" w:hAnsiTheme="minorHAnsi" w:cstheme="minorHAnsi"/>
                <w:sz w:val="20"/>
                <w:szCs w:val="20"/>
              </w:rPr>
              <w:t>ge</w:t>
            </w:r>
            <w:r w:rsidR="00C65B2D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1501" w:type="pct"/>
            <w:gridSpan w:val="9"/>
            <w:tcBorders>
              <w:top w:val="single" w:sz="4" w:space="0" w:color="auto"/>
              <w:bottom w:val="single" w:sz="2" w:space="0" w:color="auto"/>
            </w:tcBorders>
            <w:vAlign w:val="bottom"/>
          </w:tcPr>
          <w:p w14:paraId="565C476F" w14:textId="177F4EA3" w:rsidR="00C65B2D" w:rsidRPr="00436FCE" w:rsidRDefault="0083007C" w:rsidP="008D08B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544436875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544436875"/>
          </w:p>
        </w:tc>
        <w:tc>
          <w:tcPr>
            <w:tcW w:w="3036" w:type="pct"/>
            <w:gridSpan w:val="8"/>
            <w:tcBorders>
              <w:top w:val="single" w:sz="4" w:space="0" w:color="auto"/>
            </w:tcBorders>
            <w:vAlign w:val="bottom"/>
          </w:tcPr>
          <w:p w14:paraId="2D2D59E6" w14:textId="77777777" w:rsidR="00C65B2D" w:rsidRPr="00436FCE" w:rsidRDefault="00C65B2D" w:rsidP="008D08B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6" w:type="pct"/>
            <w:tcBorders>
              <w:top w:val="single" w:sz="4" w:space="0" w:color="auto"/>
            </w:tcBorders>
          </w:tcPr>
          <w:p w14:paraId="3FDE8799" w14:textId="77777777" w:rsidR="00C65B2D" w:rsidRPr="00C65B2D" w:rsidRDefault="00C65B2D" w:rsidP="007E09E8">
            <w:pPr>
              <w:rPr>
                <w:rFonts w:asciiTheme="minorHAnsi" w:hAnsiTheme="minorHAnsi" w:cstheme="minorHAnsi"/>
                <w:sz w:val="14"/>
                <w:szCs w:val="20"/>
              </w:rPr>
            </w:pPr>
          </w:p>
        </w:tc>
      </w:tr>
      <w:tr w:rsidR="00C11E65" w14:paraId="4D7FC109" w14:textId="20557808" w:rsidTr="0083007C">
        <w:trPr>
          <w:trHeight w:val="283"/>
        </w:trPr>
        <w:tc>
          <w:tcPr>
            <w:tcW w:w="1274" w:type="pct"/>
            <w:gridSpan w:val="5"/>
            <w:vAlign w:val="bottom"/>
          </w:tcPr>
          <w:p w14:paraId="7CE167BF" w14:textId="06FB5942" w:rsidR="00C11E65" w:rsidRPr="00436FCE" w:rsidRDefault="00A96758" w:rsidP="008D08B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6758">
              <w:rPr>
                <w:rFonts w:asciiTheme="minorHAnsi" w:hAnsiTheme="minorHAnsi" w:cstheme="minorHAnsi"/>
                <w:sz w:val="20"/>
                <w:szCs w:val="20"/>
              </w:rPr>
              <w:t>Family doctor’s name</w:t>
            </w:r>
            <w:r w:rsidR="00C11E65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3610" w:type="pct"/>
            <w:gridSpan w:val="13"/>
            <w:tcBorders>
              <w:bottom w:val="single" w:sz="2" w:space="0" w:color="auto"/>
            </w:tcBorders>
            <w:vAlign w:val="bottom"/>
          </w:tcPr>
          <w:p w14:paraId="7320D45C" w14:textId="6FE354AE" w:rsidR="00C11E65" w:rsidRPr="00436FCE" w:rsidRDefault="0083007C" w:rsidP="008D08B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46953426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46953426"/>
          </w:p>
        </w:tc>
        <w:tc>
          <w:tcPr>
            <w:tcW w:w="116" w:type="pct"/>
          </w:tcPr>
          <w:p w14:paraId="09EA940B" w14:textId="77777777" w:rsidR="00C11E65" w:rsidRPr="00C65B2D" w:rsidRDefault="00C11E65" w:rsidP="007E09E8">
            <w:pPr>
              <w:rPr>
                <w:rFonts w:asciiTheme="minorHAnsi" w:hAnsiTheme="minorHAnsi" w:cstheme="minorHAnsi"/>
                <w:sz w:val="14"/>
                <w:szCs w:val="20"/>
              </w:rPr>
            </w:pPr>
          </w:p>
        </w:tc>
      </w:tr>
      <w:tr w:rsidR="00C11E65" w14:paraId="60335AAB" w14:textId="77777777" w:rsidTr="00124163">
        <w:trPr>
          <w:trHeight w:val="283"/>
        </w:trPr>
        <w:tc>
          <w:tcPr>
            <w:tcW w:w="1591" w:type="pct"/>
            <w:gridSpan w:val="8"/>
            <w:vAlign w:val="bottom"/>
          </w:tcPr>
          <w:p w14:paraId="2BE62F5D" w14:textId="23534326" w:rsidR="00C11E65" w:rsidRDefault="00A96758" w:rsidP="008D08B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96758">
              <w:rPr>
                <w:rFonts w:asciiTheme="minorHAnsi" w:hAnsiTheme="minorHAnsi" w:cstheme="minorHAnsi"/>
                <w:sz w:val="20"/>
                <w:szCs w:val="20"/>
              </w:rPr>
              <w:t>Family doctor’s address</w:t>
            </w:r>
            <w:r w:rsidR="00C11E65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3293" w:type="pct"/>
            <w:gridSpan w:val="10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62B23EFD" w14:textId="5522EFC4" w:rsidR="00C11E65" w:rsidRPr="00436FCE" w:rsidRDefault="0083007C" w:rsidP="008D08B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387791765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387791765"/>
          </w:p>
        </w:tc>
        <w:tc>
          <w:tcPr>
            <w:tcW w:w="116" w:type="pct"/>
          </w:tcPr>
          <w:p w14:paraId="6B275D4E" w14:textId="77777777" w:rsidR="00C11E65" w:rsidRPr="00C65B2D" w:rsidRDefault="00C11E65" w:rsidP="007E09E8">
            <w:pPr>
              <w:rPr>
                <w:rFonts w:asciiTheme="minorHAnsi" w:hAnsiTheme="minorHAnsi" w:cstheme="minorHAnsi"/>
                <w:sz w:val="14"/>
                <w:szCs w:val="20"/>
              </w:rPr>
            </w:pPr>
          </w:p>
        </w:tc>
      </w:tr>
      <w:tr w:rsidR="004D2340" w14:paraId="3AEAFE05" w14:textId="2F07D988" w:rsidTr="00F65DE5">
        <w:trPr>
          <w:trHeight w:val="283"/>
        </w:trPr>
        <w:tc>
          <w:tcPr>
            <w:tcW w:w="1369" w:type="pct"/>
            <w:gridSpan w:val="6"/>
            <w:vAlign w:val="bottom"/>
          </w:tcPr>
          <w:p w14:paraId="4AA9E9F1" w14:textId="605AAD2A" w:rsidR="00C65B2D" w:rsidRPr="00436FCE" w:rsidRDefault="00F65DE5" w:rsidP="008D08B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F65DE5">
              <w:rPr>
                <w:rFonts w:asciiTheme="minorHAnsi" w:hAnsiTheme="minorHAnsi" w:cstheme="minorHAnsi"/>
                <w:sz w:val="20"/>
                <w:szCs w:val="20"/>
              </w:rPr>
              <w:t>Employment/Studies Status</w:t>
            </w:r>
            <w:r w:rsidR="00C65B2D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1071" w:type="pct"/>
            <w:gridSpan w:val="5"/>
            <w:tcBorders>
              <w:top w:val="nil"/>
              <w:bottom w:val="nil"/>
            </w:tcBorders>
            <w:vAlign w:val="bottom"/>
          </w:tcPr>
          <w:p w14:paraId="7380AF32" w14:textId="6CAE2B96" w:rsidR="00C65B2D" w:rsidRPr="00436FCE" w:rsidRDefault="00BD1902" w:rsidP="00F65DE5">
            <w:pPr>
              <w:ind w:left="-99" w:right="-112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462161677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permStart w:id="431711085" w:edGrp="everyone"/>
                <w:r w:rsidR="00B84B2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  <w:permEnd w:id="431711085"/>
              </w:sdtContent>
            </w:sdt>
            <w:r w:rsidR="00C65B2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F65DE5">
              <w:rPr>
                <w:rFonts w:asciiTheme="minorHAnsi" w:hAnsiTheme="minorHAnsi" w:cstheme="minorHAnsi"/>
                <w:sz w:val="20"/>
                <w:szCs w:val="20"/>
              </w:rPr>
              <w:t>sick</w:t>
            </w:r>
            <w:r w:rsidR="00A96758" w:rsidRPr="00A96758">
              <w:rPr>
                <w:rFonts w:asciiTheme="minorHAnsi" w:hAnsiTheme="minorHAnsi" w:cstheme="minorHAnsi"/>
                <w:sz w:val="20"/>
                <w:szCs w:val="20"/>
              </w:rPr>
              <w:t xml:space="preserve"> leave since</w:t>
            </w:r>
            <w:r w:rsidR="00C65B2D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</w:p>
        </w:tc>
        <w:tc>
          <w:tcPr>
            <w:tcW w:w="396" w:type="pct"/>
            <w:gridSpan w:val="2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4567AAB5" w14:textId="1EA9758D" w:rsidR="00C65B2D" w:rsidRPr="00436FCE" w:rsidRDefault="0083007C" w:rsidP="00604528">
            <w:pPr>
              <w:ind w:left="-103"/>
              <w:rPr>
                <w:rFonts w:asciiTheme="minorHAnsi" w:hAnsiTheme="minorHAnsi" w:cstheme="minorHAnsi"/>
                <w:sz w:val="20"/>
                <w:szCs w:val="20"/>
              </w:rPr>
            </w:pPr>
            <w:permStart w:id="1474432693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474432693"/>
          </w:p>
        </w:tc>
        <w:permStart w:id="437790922" w:edGrp="everyone"/>
        <w:tc>
          <w:tcPr>
            <w:tcW w:w="1000" w:type="pct"/>
            <w:gridSpan w:val="2"/>
            <w:tcBorders>
              <w:top w:val="single" w:sz="2" w:space="0" w:color="auto"/>
            </w:tcBorders>
            <w:vAlign w:val="bottom"/>
          </w:tcPr>
          <w:p w14:paraId="41D4621A" w14:textId="7C09250C" w:rsidR="00C65B2D" w:rsidRPr="00436FCE" w:rsidRDefault="00BD1902" w:rsidP="00F65DE5">
            <w:pPr>
              <w:ind w:left="-93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765760272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C65B2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96758">
              <w:t xml:space="preserve"> </w:t>
            </w:r>
            <w:permEnd w:id="437790922"/>
            <w:r w:rsidR="00F65DE5" w:rsidRPr="00F65DE5">
              <w:rPr>
                <w:rFonts w:asciiTheme="minorHAnsi" w:hAnsiTheme="minorHAnsi" w:cstheme="minorHAnsi"/>
                <w:sz w:val="20"/>
                <w:szCs w:val="20"/>
              </w:rPr>
              <w:t>Progressive return</w:t>
            </w:r>
          </w:p>
        </w:tc>
        <w:permStart w:id="1962959838" w:edGrp="everyone"/>
        <w:tc>
          <w:tcPr>
            <w:tcW w:w="544" w:type="pct"/>
            <w:gridSpan w:val="2"/>
            <w:tcBorders>
              <w:top w:val="single" w:sz="2" w:space="0" w:color="auto"/>
            </w:tcBorders>
            <w:vAlign w:val="bottom"/>
          </w:tcPr>
          <w:p w14:paraId="15ECD767" w14:textId="771A8D00" w:rsidR="00C65B2D" w:rsidRPr="00436FCE" w:rsidRDefault="00BD1902" w:rsidP="004D2340">
            <w:pPr>
              <w:ind w:left="-86" w:right="-127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49228682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C65B2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C65B2D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962959838"/>
            <w:r w:rsidR="00A96758" w:rsidRPr="00A96758">
              <w:rPr>
                <w:rFonts w:asciiTheme="minorHAnsi" w:hAnsiTheme="minorHAnsi" w:cstheme="minorHAnsi"/>
                <w:sz w:val="20"/>
                <w:szCs w:val="20"/>
              </w:rPr>
              <w:t>Active</w:t>
            </w:r>
          </w:p>
        </w:tc>
        <w:permStart w:id="35216082" w:edGrp="everyone"/>
        <w:tc>
          <w:tcPr>
            <w:tcW w:w="504" w:type="pct"/>
            <w:tcBorders>
              <w:top w:val="single" w:sz="2" w:space="0" w:color="auto"/>
            </w:tcBorders>
            <w:vAlign w:val="bottom"/>
          </w:tcPr>
          <w:p w14:paraId="2ACDF98A" w14:textId="1C3CFB40" w:rsidR="00C65B2D" w:rsidRPr="00436FCE" w:rsidRDefault="00BD1902" w:rsidP="004001D3">
            <w:pPr>
              <w:ind w:left="-91" w:right="-107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36891593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C65B2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9675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35216082"/>
            <w:r w:rsidR="00A96758">
              <w:rPr>
                <w:rFonts w:asciiTheme="minorHAnsi" w:hAnsiTheme="minorHAnsi" w:cstheme="minorHAnsi"/>
                <w:sz w:val="20"/>
                <w:szCs w:val="20"/>
              </w:rPr>
              <w:t>Retired</w:t>
            </w:r>
          </w:p>
        </w:tc>
        <w:tc>
          <w:tcPr>
            <w:tcW w:w="116" w:type="pct"/>
          </w:tcPr>
          <w:p w14:paraId="5B310B39" w14:textId="77777777" w:rsidR="00C65B2D" w:rsidRPr="00C65B2D" w:rsidRDefault="00C65B2D" w:rsidP="001D4C48">
            <w:pPr>
              <w:rPr>
                <w:rFonts w:asciiTheme="minorHAnsi" w:hAnsiTheme="minorHAnsi" w:cstheme="minorHAnsi"/>
                <w:sz w:val="14"/>
                <w:szCs w:val="20"/>
              </w:rPr>
            </w:pPr>
          </w:p>
        </w:tc>
      </w:tr>
      <w:tr w:rsidR="00B84B23" w:rsidRPr="0083007C" w14:paraId="3ECC64D8" w14:textId="6DC7C73E" w:rsidTr="0083007C">
        <w:trPr>
          <w:trHeight w:val="283"/>
        </w:trPr>
        <w:tc>
          <w:tcPr>
            <w:tcW w:w="1375" w:type="pct"/>
            <w:gridSpan w:val="7"/>
            <w:vAlign w:val="bottom"/>
          </w:tcPr>
          <w:p w14:paraId="48416372" w14:textId="26BA478C" w:rsidR="00B84B23" w:rsidRPr="00A96758" w:rsidRDefault="00A96758" w:rsidP="008D08BC">
            <w:pPr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  <w:r w:rsidRPr="00A96758"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Tasks/job title and employer</w:t>
            </w:r>
            <w:r w:rsidR="00B84B23" w:rsidRPr="00A96758"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:</w:t>
            </w:r>
          </w:p>
        </w:tc>
        <w:tc>
          <w:tcPr>
            <w:tcW w:w="3508" w:type="pct"/>
            <w:gridSpan w:val="11"/>
            <w:tcBorders>
              <w:top w:val="nil"/>
              <w:bottom w:val="single" w:sz="2" w:space="0" w:color="auto"/>
            </w:tcBorders>
            <w:vAlign w:val="bottom"/>
          </w:tcPr>
          <w:p w14:paraId="4FA66DBA" w14:textId="122C4922" w:rsidR="00B84B23" w:rsidRPr="00A96758" w:rsidRDefault="0083007C" w:rsidP="008D08BC">
            <w:pPr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  <w:permStart w:id="866867623" w:edGrp="everyone"/>
            <w:r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 xml:space="preserve">  </w:t>
            </w:r>
            <w:permEnd w:id="866867623"/>
          </w:p>
        </w:tc>
        <w:tc>
          <w:tcPr>
            <w:tcW w:w="116" w:type="pct"/>
          </w:tcPr>
          <w:p w14:paraId="24338D69" w14:textId="77777777" w:rsidR="00B84B23" w:rsidRPr="00A96758" w:rsidRDefault="00B84B23" w:rsidP="001D4C48">
            <w:pPr>
              <w:rPr>
                <w:rFonts w:asciiTheme="minorHAnsi" w:hAnsiTheme="minorHAnsi" w:cstheme="minorHAnsi"/>
                <w:sz w:val="14"/>
                <w:szCs w:val="20"/>
                <w:lang w:val="en-CA"/>
              </w:rPr>
            </w:pPr>
          </w:p>
        </w:tc>
      </w:tr>
      <w:tr w:rsidR="00B45477" w14:paraId="1DD2F6FC" w14:textId="0A5FB1BB" w:rsidTr="00124163">
        <w:trPr>
          <w:trHeight w:val="283"/>
        </w:trPr>
        <w:tc>
          <w:tcPr>
            <w:tcW w:w="828" w:type="pct"/>
            <w:gridSpan w:val="2"/>
            <w:vAlign w:val="bottom"/>
          </w:tcPr>
          <w:p w14:paraId="2E947D67" w14:textId="6B272CF1" w:rsidR="005D6128" w:rsidRDefault="005D6128" w:rsidP="008D08B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387209948" w:edGrp="everyone" w:colFirst="6" w:colLast="6"/>
            <w:r>
              <w:rPr>
                <w:rFonts w:asciiTheme="minorHAnsi" w:hAnsiTheme="minorHAnsi" w:cstheme="minorHAnsi"/>
                <w:sz w:val="20"/>
                <w:szCs w:val="20"/>
              </w:rPr>
              <w:t>CNESST</w:t>
            </w:r>
            <w:r w:rsidR="00A96758">
              <w:rPr>
                <w:rFonts w:asciiTheme="minorHAnsi" w:hAnsiTheme="minorHAnsi" w:cstheme="minorHAnsi"/>
                <w:sz w:val="20"/>
                <w:szCs w:val="20"/>
              </w:rPr>
              <w:t xml:space="preserve"> file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</w:p>
        </w:tc>
        <w:permStart w:id="1277435577" w:edGrp="everyone"/>
        <w:tc>
          <w:tcPr>
            <w:tcW w:w="425" w:type="pct"/>
            <w:gridSpan w:val="2"/>
            <w:vAlign w:val="bottom"/>
          </w:tcPr>
          <w:p w14:paraId="588C24DF" w14:textId="497F9F51" w:rsidR="005D6128" w:rsidRDefault="00BD1902" w:rsidP="00B45477">
            <w:pPr>
              <w:ind w:left="-94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449011927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83007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A96758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1277435577"/>
            <w:r w:rsidR="00A96758">
              <w:rPr>
                <w:rFonts w:asciiTheme="minorHAnsi" w:hAnsiTheme="minorHAnsi" w:cstheme="minorHAnsi"/>
                <w:sz w:val="20"/>
                <w:szCs w:val="20"/>
              </w:rPr>
              <w:t>No</w:t>
            </w:r>
          </w:p>
        </w:tc>
        <w:tc>
          <w:tcPr>
            <w:tcW w:w="419" w:type="pct"/>
            <w:gridSpan w:val="5"/>
            <w:vAlign w:val="bottom"/>
          </w:tcPr>
          <w:p w14:paraId="7429CD58" w14:textId="2E6B5570" w:rsidR="005D6128" w:rsidRDefault="00BD1902" w:rsidP="00B45477">
            <w:pPr>
              <w:ind w:left="-109"/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74238125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permStart w:id="1422026664" w:edGrp="everyone"/>
                <w:r w:rsidR="005D6128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  <w:permEnd w:id="1422026664"/>
              </w:sdtContent>
            </w:sdt>
            <w:r w:rsidR="00A96758">
              <w:rPr>
                <w:rFonts w:asciiTheme="minorHAnsi" w:hAnsiTheme="minorHAnsi" w:cstheme="minorHAnsi"/>
                <w:sz w:val="20"/>
                <w:szCs w:val="20"/>
              </w:rPr>
              <w:t xml:space="preserve"> Yes</w:t>
            </w:r>
            <w:r w:rsidR="005D6128"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</w:p>
        </w:tc>
        <w:tc>
          <w:tcPr>
            <w:tcW w:w="977" w:type="pct"/>
            <w:gridSpan w:val="3"/>
            <w:vAlign w:val="bottom"/>
          </w:tcPr>
          <w:p w14:paraId="3C07FE28" w14:textId="40E31EC6" w:rsidR="005D6128" w:rsidRDefault="00F65DE5" w:rsidP="008D08B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Contact </w:t>
            </w:r>
            <w:r w:rsidR="00A96758">
              <w:rPr>
                <w:rFonts w:asciiTheme="minorHAnsi" w:hAnsiTheme="minorHAnsi" w:cstheme="minorHAnsi"/>
                <w:sz w:val="20"/>
                <w:szCs w:val="20"/>
              </w:rPr>
              <w:t>person</w:t>
            </w:r>
            <w:r w:rsidR="00124163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</w:p>
        </w:tc>
        <w:tc>
          <w:tcPr>
            <w:tcW w:w="1117" w:type="pct"/>
            <w:gridSpan w:val="2"/>
            <w:tcBorders>
              <w:top w:val="nil"/>
              <w:bottom w:val="single" w:sz="2" w:space="0" w:color="auto"/>
            </w:tcBorders>
            <w:vAlign w:val="bottom"/>
          </w:tcPr>
          <w:p w14:paraId="43FEDC59" w14:textId="14A882EB" w:rsidR="005D6128" w:rsidRDefault="0083007C" w:rsidP="008D08B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004805626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004805626"/>
          </w:p>
        </w:tc>
        <w:tc>
          <w:tcPr>
            <w:tcW w:w="349" w:type="pct"/>
            <w:gridSpan w:val="2"/>
            <w:vAlign w:val="bottom"/>
          </w:tcPr>
          <w:p w14:paraId="23582204" w14:textId="3B2EDA4D" w:rsidR="005D6128" w:rsidRDefault="00A96758" w:rsidP="005D612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</w:t>
            </w:r>
            <w:r w:rsidR="005D6128">
              <w:rPr>
                <w:rFonts w:asciiTheme="minorHAnsi" w:hAnsiTheme="minorHAnsi" w:cstheme="minorHAnsi"/>
                <w:sz w:val="20"/>
                <w:szCs w:val="20"/>
              </w:rPr>
              <w:t>l. :</w:t>
            </w:r>
          </w:p>
        </w:tc>
        <w:tc>
          <w:tcPr>
            <w:tcW w:w="769" w:type="pct"/>
            <w:gridSpan w:val="2"/>
            <w:tcBorders>
              <w:top w:val="nil"/>
              <w:bottom w:val="single" w:sz="2" w:space="0" w:color="auto"/>
            </w:tcBorders>
            <w:vAlign w:val="bottom"/>
          </w:tcPr>
          <w:p w14:paraId="119BB748" w14:textId="00BB2BF0" w:rsidR="005D6128" w:rsidRDefault="005D6128" w:rsidP="008D08B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6" w:type="pct"/>
          </w:tcPr>
          <w:p w14:paraId="1431FF98" w14:textId="77777777" w:rsidR="005D6128" w:rsidRPr="00C65B2D" w:rsidRDefault="005D6128" w:rsidP="00270B6B">
            <w:pPr>
              <w:rPr>
                <w:rFonts w:asciiTheme="minorHAnsi" w:hAnsiTheme="minorHAnsi" w:cstheme="minorHAnsi"/>
                <w:sz w:val="14"/>
                <w:szCs w:val="20"/>
              </w:rPr>
            </w:pPr>
          </w:p>
        </w:tc>
      </w:tr>
      <w:tr w:rsidR="00124163" w14:paraId="45A1A2B5" w14:textId="5893E133" w:rsidTr="0083007C">
        <w:trPr>
          <w:trHeight w:val="283"/>
        </w:trPr>
        <w:tc>
          <w:tcPr>
            <w:tcW w:w="1045" w:type="pct"/>
            <w:gridSpan w:val="3"/>
            <w:tcBorders>
              <w:bottom w:val="single" w:sz="4" w:space="0" w:color="auto"/>
            </w:tcBorders>
            <w:vAlign w:val="bottom"/>
          </w:tcPr>
          <w:p w14:paraId="28ED81AD" w14:textId="7F112BF3" w:rsidR="00C65B2D" w:rsidRPr="00436FCE" w:rsidRDefault="00A96758" w:rsidP="008D08B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2036012793" w:edGrp="everyone" w:colFirst="3" w:colLast="3"/>
            <w:permEnd w:id="1387209948"/>
            <w:r w:rsidRPr="00A96758">
              <w:rPr>
                <w:rFonts w:asciiTheme="minorHAnsi" w:hAnsiTheme="minorHAnsi" w:cstheme="minorHAnsi"/>
                <w:sz w:val="20"/>
                <w:szCs w:val="20"/>
              </w:rPr>
              <w:t>Emergency contact</w:t>
            </w:r>
            <w:r w:rsidR="00C65B2D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2721" w:type="pct"/>
            <w:gridSpan w:val="11"/>
            <w:tcBorders>
              <w:top w:val="nil"/>
              <w:bottom w:val="single" w:sz="4" w:space="0" w:color="auto"/>
            </w:tcBorders>
            <w:vAlign w:val="bottom"/>
          </w:tcPr>
          <w:p w14:paraId="3A94900E" w14:textId="00F154F7" w:rsidR="00C65B2D" w:rsidRPr="00436FCE" w:rsidRDefault="0083007C" w:rsidP="008D08B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516774054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516774054"/>
          </w:p>
        </w:tc>
        <w:tc>
          <w:tcPr>
            <w:tcW w:w="349" w:type="pct"/>
            <w:gridSpan w:val="2"/>
            <w:tcBorders>
              <w:bottom w:val="single" w:sz="4" w:space="0" w:color="auto"/>
            </w:tcBorders>
            <w:vAlign w:val="bottom"/>
          </w:tcPr>
          <w:p w14:paraId="115AC8D9" w14:textId="4153FECE" w:rsidR="00C65B2D" w:rsidRPr="00436FCE" w:rsidRDefault="00A96758" w:rsidP="005D6128">
            <w:pPr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Te</w:t>
            </w:r>
            <w:r w:rsidR="005D6128">
              <w:rPr>
                <w:rFonts w:asciiTheme="minorHAnsi" w:hAnsiTheme="minorHAnsi" w:cstheme="minorHAnsi"/>
                <w:sz w:val="20"/>
                <w:szCs w:val="20"/>
              </w:rPr>
              <w:t>l.</w:t>
            </w:r>
            <w:r w:rsidR="00C65B2D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</w:p>
        </w:tc>
        <w:tc>
          <w:tcPr>
            <w:tcW w:w="769" w:type="pct"/>
            <w:gridSpan w:val="2"/>
            <w:tcBorders>
              <w:top w:val="nil"/>
              <w:bottom w:val="single" w:sz="4" w:space="0" w:color="auto"/>
            </w:tcBorders>
            <w:vAlign w:val="bottom"/>
          </w:tcPr>
          <w:p w14:paraId="70674A7D" w14:textId="7D09E976" w:rsidR="00C65B2D" w:rsidRPr="00436FCE" w:rsidRDefault="00C65B2D" w:rsidP="008D08BC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16" w:type="pct"/>
            <w:tcBorders>
              <w:bottom w:val="single" w:sz="4" w:space="0" w:color="auto"/>
            </w:tcBorders>
          </w:tcPr>
          <w:p w14:paraId="3C333AD8" w14:textId="77777777" w:rsidR="00C65B2D" w:rsidRPr="00C65B2D" w:rsidRDefault="00C65B2D" w:rsidP="00856E6F">
            <w:pPr>
              <w:rPr>
                <w:rFonts w:asciiTheme="minorHAnsi" w:hAnsiTheme="minorHAnsi" w:cstheme="minorHAnsi"/>
                <w:sz w:val="14"/>
                <w:szCs w:val="20"/>
              </w:rPr>
            </w:pPr>
          </w:p>
        </w:tc>
      </w:tr>
      <w:permEnd w:id="2036012793"/>
    </w:tbl>
    <w:p w14:paraId="62486C05" w14:textId="51080ADE" w:rsidR="00341B62" w:rsidRDefault="00341B62" w:rsidP="009E2EE7">
      <w:pPr>
        <w:ind w:firstLine="708"/>
        <w:rPr>
          <w:rFonts w:asciiTheme="minorHAnsi" w:hAnsiTheme="minorHAnsi" w:cstheme="minorHAnsi"/>
          <w:i/>
          <w:color w:val="FF0000"/>
          <w:sz w:val="20"/>
          <w:szCs w:val="20"/>
        </w:rPr>
      </w:pPr>
    </w:p>
    <w:tbl>
      <w:tblPr>
        <w:tblStyle w:val="Grilledutableau"/>
        <w:tblW w:w="10437" w:type="dxa"/>
        <w:tblLook w:val="04A0" w:firstRow="1" w:lastRow="0" w:firstColumn="1" w:lastColumn="0" w:noHBand="0" w:noVBand="1"/>
      </w:tblPr>
      <w:tblGrid>
        <w:gridCol w:w="597"/>
        <w:gridCol w:w="495"/>
        <w:gridCol w:w="751"/>
        <w:gridCol w:w="216"/>
        <w:gridCol w:w="251"/>
        <w:gridCol w:w="525"/>
        <w:gridCol w:w="426"/>
        <w:gridCol w:w="2261"/>
        <w:gridCol w:w="1083"/>
        <w:gridCol w:w="1240"/>
        <w:gridCol w:w="633"/>
        <w:gridCol w:w="1447"/>
        <w:gridCol w:w="10"/>
        <w:gridCol w:w="251"/>
        <w:gridCol w:w="15"/>
        <w:gridCol w:w="217"/>
        <w:gridCol w:w="19"/>
      </w:tblGrid>
      <w:tr w:rsidR="004D2340" w14:paraId="26DB0301" w14:textId="77777777" w:rsidTr="004F4AC7">
        <w:trPr>
          <w:gridAfter w:val="1"/>
          <w:wAfter w:w="19" w:type="dxa"/>
        </w:trPr>
        <w:tc>
          <w:tcPr>
            <w:tcW w:w="1041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</w:tcPr>
          <w:p w14:paraId="47446B73" w14:textId="09A8D5D8" w:rsidR="004D2340" w:rsidRPr="004D2340" w:rsidRDefault="00A96758" w:rsidP="00B076A3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0"/>
              </w:rPr>
              <w:t>EXISTING HEALTH CONDITIONS</w:t>
            </w:r>
          </w:p>
        </w:tc>
      </w:tr>
      <w:tr w:rsidR="004D2340" w:rsidRPr="0083007C" w14:paraId="67C839E6" w14:textId="77777777" w:rsidTr="004F4AC7">
        <w:trPr>
          <w:gridAfter w:val="1"/>
          <w:wAfter w:w="19" w:type="dxa"/>
        </w:trPr>
        <w:tc>
          <w:tcPr>
            <w:tcW w:w="10418" w:type="dxa"/>
            <w:gridSpan w:val="16"/>
            <w:tcBorders>
              <w:top w:val="nil"/>
              <w:left w:val="nil"/>
              <w:bottom w:val="nil"/>
              <w:right w:val="nil"/>
            </w:tcBorders>
            <w:shd w:val="clear" w:color="auto" w:fill="F2F2F2" w:themeFill="background1" w:themeFillShade="F2"/>
          </w:tcPr>
          <w:p w14:paraId="360137D8" w14:textId="68B7B5A2" w:rsidR="004E27A9" w:rsidRPr="00A96758" w:rsidRDefault="00A96758" w:rsidP="004E27A9">
            <w:pPr>
              <w:spacing w:before="60" w:after="120"/>
              <w:jc w:val="center"/>
              <w:rPr>
                <w:rFonts w:asciiTheme="minorHAnsi" w:hAnsiTheme="minorHAnsi" w:cstheme="minorHAnsi"/>
                <w:b/>
                <w:i/>
                <w:sz w:val="18"/>
                <w:szCs w:val="20"/>
                <w:lang w:val="en-CA"/>
              </w:rPr>
            </w:pPr>
            <w:r w:rsidRPr="00A96758">
              <w:rPr>
                <w:rFonts w:asciiTheme="minorHAnsi" w:hAnsiTheme="minorHAnsi" w:cstheme="minorHAnsi"/>
                <w:b/>
                <w:i/>
                <w:sz w:val="20"/>
                <w:szCs w:val="20"/>
                <w:lang w:val="en-CA"/>
              </w:rPr>
              <w:t>Please check the health conditions that apply to you</w:t>
            </w:r>
            <w:r w:rsidR="004E27A9" w:rsidRPr="00A96758">
              <w:rPr>
                <w:rFonts w:asciiTheme="minorHAnsi" w:hAnsiTheme="minorHAnsi" w:cstheme="minorHAnsi"/>
                <w:b/>
                <w:i/>
                <w:sz w:val="20"/>
                <w:szCs w:val="20"/>
                <w:lang w:val="en-CA"/>
              </w:rPr>
              <w:t>:</w:t>
            </w:r>
          </w:p>
        </w:tc>
      </w:tr>
      <w:tr w:rsidR="004E27A9" w14:paraId="367B7BD6" w14:textId="77777777" w:rsidTr="004F4A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92" w:type="dxa"/>
            <w:gridSpan w:val="2"/>
            <w:tcBorders>
              <w:top w:val="nil"/>
              <w:left w:val="nil"/>
              <w:bottom w:val="single" w:sz="2" w:space="0" w:color="auto"/>
            </w:tcBorders>
            <w:shd w:val="clear" w:color="auto" w:fill="auto"/>
          </w:tcPr>
          <w:p w14:paraId="06AF320B" w14:textId="5747C4F8" w:rsidR="004E27A9" w:rsidRPr="002D2038" w:rsidRDefault="00A96758" w:rsidP="004E27A9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i/>
                <w:sz w:val="20"/>
                <w:szCs w:val="20"/>
              </w:rPr>
              <w:t>Pre</w:t>
            </w:r>
            <w:r w:rsidR="004E27A9" w:rsidRPr="002D2038">
              <w:rPr>
                <w:rFonts w:asciiTheme="minorHAnsi" w:hAnsiTheme="minorHAnsi" w:cstheme="minorHAnsi"/>
                <w:i/>
                <w:sz w:val="20"/>
                <w:szCs w:val="20"/>
              </w:rPr>
              <w:t>-COVID</w:t>
            </w:r>
          </w:p>
        </w:tc>
        <w:tc>
          <w:tcPr>
            <w:tcW w:w="1218" w:type="dxa"/>
            <w:gridSpan w:val="3"/>
            <w:tcBorders>
              <w:top w:val="nil"/>
              <w:bottom w:val="single" w:sz="2" w:space="0" w:color="auto"/>
            </w:tcBorders>
            <w:shd w:val="clear" w:color="auto" w:fill="auto"/>
          </w:tcPr>
          <w:p w14:paraId="0A1F82A7" w14:textId="2C0CD2A0" w:rsidR="004E27A9" w:rsidRPr="002D2038" w:rsidRDefault="004E27A9" w:rsidP="004E27A9">
            <w:pPr>
              <w:rPr>
                <w:rFonts w:asciiTheme="minorHAnsi" w:hAnsiTheme="minorHAnsi" w:cstheme="minorHAnsi"/>
                <w:i/>
                <w:sz w:val="20"/>
                <w:szCs w:val="20"/>
              </w:rPr>
            </w:pPr>
            <w:r w:rsidRPr="002D2038">
              <w:rPr>
                <w:rFonts w:asciiTheme="minorHAnsi" w:hAnsiTheme="minorHAnsi" w:cstheme="minorHAnsi"/>
                <w:i/>
                <w:sz w:val="20"/>
                <w:szCs w:val="20"/>
              </w:rPr>
              <w:t>Post-COVID</w:t>
            </w:r>
          </w:p>
        </w:tc>
        <w:tc>
          <w:tcPr>
            <w:tcW w:w="3212" w:type="dxa"/>
            <w:gridSpan w:val="3"/>
            <w:tcBorders>
              <w:top w:val="nil"/>
              <w:bottom w:val="single" w:sz="2" w:space="0" w:color="auto"/>
            </w:tcBorders>
            <w:shd w:val="clear" w:color="auto" w:fill="auto"/>
          </w:tcPr>
          <w:p w14:paraId="75E3EC0C" w14:textId="77777777" w:rsidR="004E27A9" w:rsidRPr="004E27A9" w:rsidRDefault="004E27A9" w:rsidP="004E27A9">
            <w:pPr>
              <w:ind w:left="-107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083" w:type="dxa"/>
            <w:tcBorders>
              <w:top w:val="nil"/>
              <w:left w:val="nil"/>
              <w:bottom w:val="single" w:sz="2" w:space="0" w:color="auto"/>
            </w:tcBorders>
            <w:shd w:val="clear" w:color="auto" w:fill="auto"/>
          </w:tcPr>
          <w:p w14:paraId="43E38F15" w14:textId="3B39E79C" w:rsidR="004E27A9" w:rsidRPr="004E27A9" w:rsidRDefault="00A96758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Pre</w:t>
            </w:r>
            <w:r w:rsidR="004E27A9" w:rsidRPr="004E27A9">
              <w:rPr>
                <w:rFonts w:asciiTheme="minorHAnsi" w:hAnsiTheme="minorHAnsi" w:cstheme="minorHAnsi"/>
                <w:sz w:val="20"/>
                <w:szCs w:val="20"/>
              </w:rPr>
              <w:t>-COVID</w:t>
            </w:r>
          </w:p>
        </w:tc>
        <w:tc>
          <w:tcPr>
            <w:tcW w:w="1240" w:type="dxa"/>
            <w:tcBorders>
              <w:top w:val="nil"/>
              <w:bottom w:val="single" w:sz="2" w:space="0" w:color="auto"/>
            </w:tcBorders>
            <w:shd w:val="clear" w:color="auto" w:fill="auto"/>
          </w:tcPr>
          <w:p w14:paraId="0BF4E2E3" w14:textId="46E27B03" w:rsidR="004E27A9" w:rsidRPr="004E27A9" w:rsidRDefault="004E27A9" w:rsidP="004E27A9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4E27A9">
              <w:rPr>
                <w:rFonts w:asciiTheme="minorHAnsi" w:hAnsiTheme="minorHAnsi" w:cstheme="minorHAnsi"/>
                <w:sz w:val="20"/>
                <w:szCs w:val="20"/>
              </w:rPr>
              <w:t>Post-COVID</w:t>
            </w:r>
          </w:p>
        </w:tc>
        <w:tc>
          <w:tcPr>
            <w:tcW w:w="2592" w:type="dxa"/>
            <w:gridSpan w:val="7"/>
            <w:tcBorders>
              <w:top w:val="nil"/>
              <w:bottom w:val="single" w:sz="2" w:space="0" w:color="auto"/>
              <w:right w:val="nil"/>
            </w:tcBorders>
            <w:shd w:val="clear" w:color="auto" w:fill="auto"/>
          </w:tcPr>
          <w:p w14:paraId="4CB0D22A" w14:textId="7B1F5582" w:rsidR="004E27A9" w:rsidRPr="004E27A9" w:rsidRDefault="004E27A9" w:rsidP="004E27A9">
            <w:pPr>
              <w:ind w:left="-11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Start w:id="534779615" w:edGrp="everyone" w:colFirst="0" w:colLast="0"/>
      <w:permStart w:id="523923654" w:edGrp="everyone" w:colFirst="1" w:colLast="1"/>
      <w:permStart w:id="2118475775" w:edGrp="everyone" w:colFirst="3" w:colLast="3"/>
      <w:permStart w:id="2116425248" w:edGrp="everyone" w:colFirst="4" w:colLast="4"/>
      <w:tr w:rsidR="005F0DE4" w14:paraId="459D2AE1" w14:textId="77777777" w:rsidTr="004F4A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92" w:type="dxa"/>
            <w:gridSpan w:val="2"/>
            <w:tcBorders>
              <w:top w:val="single" w:sz="2" w:space="0" w:color="auto"/>
              <w:left w:val="nil"/>
            </w:tcBorders>
            <w:shd w:val="clear" w:color="auto" w:fill="auto"/>
          </w:tcPr>
          <w:p w14:paraId="0EBE44FA" w14:textId="42883C46" w:rsid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269927954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18" w:type="dxa"/>
            <w:gridSpan w:val="3"/>
            <w:tcBorders>
              <w:top w:val="single" w:sz="2" w:space="0" w:color="auto"/>
            </w:tcBorders>
            <w:shd w:val="clear" w:color="auto" w:fill="auto"/>
          </w:tcPr>
          <w:p w14:paraId="3468F11B" w14:textId="42109481" w:rsid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11268017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A56EE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212" w:type="dxa"/>
            <w:gridSpan w:val="3"/>
            <w:tcBorders>
              <w:top w:val="single" w:sz="2" w:space="0" w:color="auto"/>
            </w:tcBorders>
            <w:shd w:val="clear" w:color="auto" w:fill="auto"/>
          </w:tcPr>
          <w:p w14:paraId="22FF6B2C" w14:textId="606CD070" w:rsidR="005F0DE4" w:rsidRPr="005F0DE4" w:rsidRDefault="005F0DE4" w:rsidP="005F0DE4">
            <w:pPr>
              <w:ind w:left="-107"/>
              <w:rPr>
                <w:rFonts w:asciiTheme="minorHAnsi" w:hAnsiTheme="minorHAnsi" w:cstheme="minorHAnsi"/>
                <w:sz w:val="20"/>
                <w:szCs w:val="20"/>
              </w:rPr>
            </w:pPr>
            <w:r w:rsidRPr="005F0DE4">
              <w:rPr>
                <w:rFonts w:asciiTheme="minorHAnsi" w:hAnsiTheme="minorHAnsi" w:cstheme="minorHAnsi"/>
                <w:sz w:val="20"/>
                <w:szCs w:val="20"/>
              </w:rPr>
              <w:t>Seasonal allergies (hay fever)</w:t>
            </w:r>
          </w:p>
        </w:tc>
        <w:tc>
          <w:tcPr>
            <w:tcW w:w="1083" w:type="dxa"/>
            <w:tcBorders>
              <w:top w:val="single" w:sz="2" w:space="0" w:color="auto"/>
            </w:tcBorders>
            <w:shd w:val="clear" w:color="auto" w:fill="auto"/>
          </w:tcPr>
          <w:p w14:paraId="5E07051A" w14:textId="59BE15B2" w:rsidR="005F0DE4" w:rsidRP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27917372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5F0DE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40" w:type="dxa"/>
            <w:tcBorders>
              <w:top w:val="single" w:sz="2" w:space="0" w:color="auto"/>
            </w:tcBorders>
            <w:shd w:val="clear" w:color="auto" w:fill="auto"/>
          </w:tcPr>
          <w:p w14:paraId="4E5B95FA" w14:textId="25B39AAA" w:rsidR="005F0DE4" w:rsidRP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05257177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5F0DE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592" w:type="dxa"/>
            <w:gridSpan w:val="7"/>
            <w:tcBorders>
              <w:top w:val="single" w:sz="2" w:space="0" w:color="auto"/>
              <w:right w:val="nil"/>
            </w:tcBorders>
            <w:shd w:val="clear" w:color="auto" w:fill="auto"/>
          </w:tcPr>
          <w:p w14:paraId="2A95885D" w14:textId="4AB4A670" w:rsidR="005F0DE4" w:rsidRPr="005F0DE4" w:rsidRDefault="005F0DE4" w:rsidP="005F0DE4">
            <w:pPr>
              <w:ind w:left="-111"/>
              <w:rPr>
                <w:rFonts w:asciiTheme="minorHAnsi" w:hAnsiTheme="minorHAnsi" w:cstheme="minorHAnsi"/>
                <w:sz w:val="20"/>
                <w:szCs w:val="20"/>
              </w:rPr>
            </w:pPr>
            <w:r w:rsidRPr="005F0DE4">
              <w:rPr>
                <w:rFonts w:asciiTheme="minorHAnsi" w:hAnsiTheme="minorHAnsi" w:cstheme="minorHAnsi"/>
                <w:sz w:val="20"/>
                <w:szCs w:val="20"/>
              </w:rPr>
              <w:t>Chronic Pain</w:t>
            </w:r>
          </w:p>
        </w:tc>
      </w:tr>
      <w:permStart w:id="61217372" w:edGrp="everyone" w:colFirst="0" w:colLast="0"/>
      <w:permStart w:id="1442672292" w:edGrp="everyone" w:colFirst="1" w:colLast="1"/>
      <w:permStart w:id="1686131556" w:edGrp="everyone" w:colFirst="3" w:colLast="3"/>
      <w:permStart w:id="168246869" w:edGrp="everyone" w:colFirst="4" w:colLast="4"/>
      <w:permEnd w:id="534779615"/>
      <w:permEnd w:id="523923654"/>
      <w:permEnd w:id="2118475775"/>
      <w:permEnd w:id="2116425248"/>
      <w:tr w:rsidR="005F0DE4" w14:paraId="1EAB0B04" w14:textId="77777777" w:rsidTr="004F4A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92" w:type="dxa"/>
            <w:gridSpan w:val="2"/>
            <w:tcBorders>
              <w:left w:val="nil"/>
            </w:tcBorders>
            <w:shd w:val="clear" w:color="auto" w:fill="auto"/>
          </w:tcPr>
          <w:p w14:paraId="0B4A4F84" w14:textId="605E9400" w:rsid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3498952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18" w:type="dxa"/>
            <w:gridSpan w:val="3"/>
            <w:shd w:val="clear" w:color="auto" w:fill="auto"/>
          </w:tcPr>
          <w:p w14:paraId="3CD93B04" w14:textId="7D46564C" w:rsid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070493371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212" w:type="dxa"/>
            <w:gridSpan w:val="3"/>
            <w:shd w:val="clear" w:color="auto" w:fill="auto"/>
          </w:tcPr>
          <w:p w14:paraId="74B9EDE7" w14:textId="1A8501F4" w:rsidR="005F0DE4" w:rsidRPr="005F0DE4" w:rsidRDefault="005F0DE4" w:rsidP="005F0DE4">
            <w:pPr>
              <w:ind w:left="-107"/>
              <w:rPr>
                <w:rFonts w:asciiTheme="minorHAnsi" w:hAnsiTheme="minorHAnsi" w:cstheme="minorHAnsi"/>
                <w:sz w:val="20"/>
                <w:szCs w:val="20"/>
              </w:rPr>
            </w:pPr>
            <w:r w:rsidRPr="005F0DE4">
              <w:rPr>
                <w:rFonts w:asciiTheme="minorHAnsi" w:hAnsiTheme="minorHAnsi" w:cstheme="minorHAnsi"/>
                <w:sz w:val="20"/>
                <w:szCs w:val="20"/>
              </w:rPr>
              <w:t>Osteoarthritis</w:t>
            </w:r>
          </w:p>
        </w:tc>
        <w:tc>
          <w:tcPr>
            <w:tcW w:w="1083" w:type="dxa"/>
            <w:shd w:val="clear" w:color="auto" w:fill="auto"/>
          </w:tcPr>
          <w:p w14:paraId="1BE8B4E0" w14:textId="66EF9306" w:rsidR="005F0DE4" w:rsidRP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303835312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5F0DE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40" w:type="dxa"/>
            <w:shd w:val="clear" w:color="auto" w:fill="auto"/>
          </w:tcPr>
          <w:p w14:paraId="496FB5E3" w14:textId="78F82785" w:rsidR="005F0DE4" w:rsidRP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327058649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5F0DE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592" w:type="dxa"/>
            <w:gridSpan w:val="7"/>
            <w:tcBorders>
              <w:right w:val="nil"/>
            </w:tcBorders>
            <w:shd w:val="clear" w:color="auto" w:fill="auto"/>
          </w:tcPr>
          <w:p w14:paraId="5DA1AE5D" w14:textId="3D1B6848" w:rsidR="005F0DE4" w:rsidRPr="005F0DE4" w:rsidRDefault="005F0DE4" w:rsidP="005F0DE4">
            <w:pPr>
              <w:ind w:left="-111"/>
              <w:rPr>
                <w:rFonts w:asciiTheme="minorHAnsi" w:hAnsiTheme="minorHAnsi" w:cstheme="minorHAnsi"/>
                <w:sz w:val="20"/>
                <w:szCs w:val="20"/>
              </w:rPr>
            </w:pPr>
            <w:r w:rsidRPr="005F0DE4">
              <w:rPr>
                <w:rFonts w:asciiTheme="minorHAnsi" w:hAnsiTheme="minorHAnsi" w:cstheme="minorHAnsi"/>
                <w:sz w:val="20"/>
                <w:szCs w:val="20"/>
              </w:rPr>
              <w:t>Migraines</w:t>
            </w:r>
          </w:p>
        </w:tc>
      </w:tr>
      <w:permStart w:id="1876101002" w:edGrp="everyone" w:colFirst="0" w:colLast="0"/>
      <w:permStart w:id="1939765659" w:edGrp="everyone" w:colFirst="1" w:colLast="1"/>
      <w:permStart w:id="964453500" w:edGrp="everyone" w:colFirst="3" w:colLast="3"/>
      <w:permStart w:id="398787864" w:edGrp="everyone" w:colFirst="4" w:colLast="4"/>
      <w:permEnd w:id="61217372"/>
      <w:permEnd w:id="1442672292"/>
      <w:permEnd w:id="1686131556"/>
      <w:permEnd w:id="168246869"/>
      <w:tr w:rsidR="005F0DE4" w14:paraId="40EE1181" w14:textId="77777777" w:rsidTr="004F4A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92" w:type="dxa"/>
            <w:gridSpan w:val="2"/>
            <w:tcBorders>
              <w:left w:val="nil"/>
            </w:tcBorders>
            <w:shd w:val="clear" w:color="auto" w:fill="auto"/>
          </w:tcPr>
          <w:p w14:paraId="4BE1A56D" w14:textId="2AFFAB14" w:rsid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33564151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18" w:type="dxa"/>
            <w:gridSpan w:val="3"/>
            <w:shd w:val="clear" w:color="auto" w:fill="auto"/>
          </w:tcPr>
          <w:p w14:paraId="2A9413C7" w14:textId="0C545F2E" w:rsid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342471029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A56EE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212" w:type="dxa"/>
            <w:gridSpan w:val="3"/>
            <w:shd w:val="clear" w:color="auto" w:fill="auto"/>
          </w:tcPr>
          <w:p w14:paraId="0DC77038" w14:textId="102582F8" w:rsidR="005F0DE4" w:rsidRPr="005F0DE4" w:rsidRDefault="005F0DE4" w:rsidP="005F0DE4">
            <w:pPr>
              <w:ind w:left="-107"/>
              <w:rPr>
                <w:rFonts w:asciiTheme="minorHAnsi" w:hAnsiTheme="minorHAnsi" w:cstheme="minorHAnsi"/>
                <w:sz w:val="20"/>
                <w:szCs w:val="20"/>
              </w:rPr>
            </w:pPr>
            <w:r w:rsidRPr="005F0DE4">
              <w:rPr>
                <w:rFonts w:asciiTheme="minorHAnsi" w:hAnsiTheme="minorHAnsi" w:cstheme="minorHAnsi"/>
                <w:sz w:val="20"/>
                <w:szCs w:val="20"/>
              </w:rPr>
              <w:t>Osteoporosis</w:t>
            </w:r>
          </w:p>
        </w:tc>
        <w:tc>
          <w:tcPr>
            <w:tcW w:w="1083" w:type="dxa"/>
            <w:shd w:val="clear" w:color="auto" w:fill="auto"/>
          </w:tcPr>
          <w:p w14:paraId="3728CD4A" w14:textId="4EC32C69" w:rsidR="005F0DE4" w:rsidRP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266148965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5F0DE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40" w:type="dxa"/>
            <w:shd w:val="clear" w:color="auto" w:fill="auto"/>
          </w:tcPr>
          <w:p w14:paraId="33586B85" w14:textId="5BC3F7F4" w:rsidR="005F0DE4" w:rsidRP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970899402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5F0DE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592" w:type="dxa"/>
            <w:gridSpan w:val="7"/>
            <w:tcBorders>
              <w:right w:val="nil"/>
            </w:tcBorders>
            <w:shd w:val="clear" w:color="auto" w:fill="auto"/>
          </w:tcPr>
          <w:p w14:paraId="6221ACC6" w14:textId="435EE646" w:rsidR="005F0DE4" w:rsidRPr="005F0DE4" w:rsidRDefault="005F0DE4" w:rsidP="005F0DE4">
            <w:pPr>
              <w:ind w:left="-111"/>
              <w:rPr>
                <w:rFonts w:asciiTheme="minorHAnsi" w:hAnsiTheme="minorHAnsi" w:cstheme="minorHAnsi"/>
                <w:sz w:val="20"/>
                <w:szCs w:val="20"/>
              </w:rPr>
            </w:pPr>
            <w:r w:rsidRPr="005F0DE4">
              <w:rPr>
                <w:rFonts w:asciiTheme="minorHAnsi" w:hAnsiTheme="minorHAnsi" w:cstheme="minorHAnsi"/>
                <w:sz w:val="20"/>
                <w:szCs w:val="20"/>
              </w:rPr>
              <w:t>Fibromyalgia</w:t>
            </w:r>
          </w:p>
        </w:tc>
      </w:tr>
      <w:permStart w:id="265698341" w:edGrp="everyone" w:colFirst="0" w:colLast="0"/>
      <w:permStart w:id="1686055500" w:edGrp="everyone" w:colFirst="1" w:colLast="1"/>
      <w:permStart w:id="1434322282" w:edGrp="everyone" w:colFirst="3" w:colLast="3"/>
      <w:permStart w:id="884413118" w:edGrp="everyone" w:colFirst="4" w:colLast="4"/>
      <w:permEnd w:id="1876101002"/>
      <w:permEnd w:id="1939765659"/>
      <w:permEnd w:id="964453500"/>
      <w:permEnd w:id="398787864"/>
      <w:tr w:rsidR="005F0DE4" w14:paraId="0644B620" w14:textId="77777777" w:rsidTr="004F4A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92" w:type="dxa"/>
            <w:gridSpan w:val="2"/>
            <w:tcBorders>
              <w:left w:val="nil"/>
            </w:tcBorders>
            <w:shd w:val="clear" w:color="auto" w:fill="auto"/>
          </w:tcPr>
          <w:p w14:paraId="4E83E076" w14:textId="4701742B" w:rsid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648087701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C23E3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F0DE4" w:rsidRPr="00C23E3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18" w:type="dxa"/>
            <w:gridSpan w:val="3"/>
            <w:shd w:val="clear" w:color="auto" w:fill="auto"/>
          </w:tcPr>
          <w:p w14:paraId="3446F046" w14:textId="48D8FB7B" w:rsid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90163166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A56EE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212" w:type="dxa"/>
            <w:gridSpan w:val="3"/>
            <w:shd w:val="clear" w:color="auto" w:fill="auto"/>
          </w:tcPr>
          <w:p w14:paraId="207C8C5E" w14:textId="408381D0" w:rsidR="005F0DE4" w:rsidRPr="005F0DE4" w:rsidRDefault="005F0DE4" w:rsidP="005F0DE4">
            <w:pPr>
              <w:ind w:left="-107"/>
              <w:rPr>
                <w:rFonts w:asciiTheme="minorHAnsi" w:hAnsiTheme="minorHAnsi" w:cstheme="minorHAnsi"/>
                <w:sz w:val="20"/>
                <w:szCs w:val="20"/>
              </w:rPr>
            </w:pPr>
            <w:r w:rsidRPr="005F0DE4">
              <w:rPr>
                <w:rFonts w:asciiTheme="minorHAnsi" w:hAnsiTheme="minorHAnsi" w:cstheme="minorHAnsi"/>
                <w:sz w:val="20"/>
                <w:szCs w:val="20"/>
              </w:rPr>
              <w:t>Rheumatoid arthritis</w:t>
            </w:r>
          </w:p>
        </w:tc>
        <w:tc>
          <w:tcPr>
            <w:tcW w:w="1083" w:type="dxa"/>
            <w:shd w:val="clear" w:color="auto" w:fill="auto"/>
          </w:tcPr>
          <w:p w14:paraId="6521AAF1" w14:textId="5394546F" w:rsidR="005F0DE4" w:rsidRP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38523500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5F0DE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40" w:type="dxa"/>
            <w:shd w:val="clear" w:color="auto" w:fill="auto"/>
          </w:tcPr>
          <w:p w14:paraId="57A7D39D" w14:textId="607AB90E" w:rsidR="005F0DE4" w:rsidRP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70054186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5F0DE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592" w:type="dxa"/>
            <w:gridSpan w:val="7"/>
            <w:tcBorders>
              <w:right w:val="nil"/>
            </w:tcBorders>
            <w:shd w:val="clear" w:color="auto" w:fill="auto"/>
          </w:tcPr>
          <w:p w14:paraId="5C6E15BC" w14:textId="798A1133" w:rsidR="005F0DE4" w:rsidRPr="005F0DE4" w:rsidRDefault="005F0DE4" w:rsidP="005F0DE4">
            <w:pPr>
              <w:ind w:left="-111"/>
              <w:rPr>
                <w:rFonts w:asciiTheme="minorHAnsi" w:hAnsiTheme="minorHAnsi" w:cstheme="minorHAnsi"/>
                <w:sz w:val="20"/>
                <w:szCs w:val="20"/>
              </w:rPr>
            </w:pPr>
            <w:r w:rsidRPr="005F0DE4">
              <w:rPr>
                <w:rFonts w:asciiTheme="minorHAnsi" w:hAnsiTheme="minorHAnsi" w:cstheme="minorHAnsi"/>
                <w:sz w:val="20"/>
                <w:szCs w:val="20"/>
              </w:rPr>
              <w:t>Chronic fatigue syndrome</w:t>
            </w:r>
          </w:p>
        </w:tc>
      </w:tr>
      <w:permStart w:id="1790193179" w:edGrp="everyone" w:colFirst="0" w:colLast="0"/>
      <w:permStart w:id="420625445" w:edGrp="everyone" w:colFirst="1" w:colLast="1"/>
      <w:permStart w:id="1486559245" w:edGrp="everyone" w:colFirst="3" w:colLast="3"/>
      <w:permStart w:id="678392483" w:edGrp="everyone" w:colFirst="4" w:colLast="4"/>
      <w:permEnd w:id="265698341"/>
      <w:permEnd w:id="1686055500"/>
      <w:permEnd w:id="1434322282"/>
      <w:permEnd w:id="884413118"/>
      <w:tr w:rsidR="005F0DE4" w14:paraId="6A11EBCA" w14:textId="77777777" w:rsidTr="004F4A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92" w:type="dxa"/>
            <w:gridSpan w:val="2"/>
            <w:tcBorders>
              <w:left w:val="nil"/>
            </w:tcBorders>
            <w:shd w:val="clear" w:color="auto" w:fill="auto"/>
          </w:tcPr>
          <w:p w14:paraId="1366B661" w14:textId="1B908AFB" w:rsid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396516492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C23E3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F0DE4" w:rsidRPr="00C23E3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18" w:type="dxa"/>
            <w:gridSpan w:val="3"/>
            <w:shd w:val="clear" w:color="auto" w:fill="auto"/>
          </w:tcPr>
          <w:p w14:paraId="666F5804" w14:textId="21CA4A32" w:rsid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45919216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A56EE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212" w:type="dxa"/>
            <w:gridSpan w:val="3"/>
            <w:shd w:val="clear" w:color="auto" w:fill="auto"/>
          </w:tcPr>
          <w:p w14:paraId="589074CF" w14:textId="7FF0941A" w:rsidR="005F0DE4" w:rsidRPr="005F0DE4" w:rsidRDefault="005F0DE4" w:rsidP="005F0DE4">
            <w:pPr>
              <w:ind w:left="-107"/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  <w:r w:rsidRPr="005F0DE4"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Presence of body metal (e.g. rod)</w:t>
            </w:r>
          </w:p>
        </w:tc>
        <w:tc>
          <w:tcPr>
            <w:tcW w:w="1083" w:type="dxa"/>
            <w:shd w:val="clear" w:color="auto" w:fill="auto"/>
          </w:tcPr>
          <w:p w14:paraId="38DDFD7F" w14:textId="7778F843" w:rsidR="005F0DE4" w:rsidRP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23454095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5F0DE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40" w:type="dxa"/>
            <w:shd w:val="clear" w:color="auto" w:fill="auto"/>
          </w:tcPr>
          <w:p w14:paraId="3752B1E0" w14:textId="42E917E4" w:rsidR="005F0DE4" w:rsidRP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103947119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5F0DE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592" w:type="dxa"/>
            <w:gridSpan w:val="7"/>
            <w:tcBorders>
              <w:right w:val="nil"/>
            </w:tcBorders>
            <w:shd w:val="clear" w:color="auto" w:fill="auto"/>
          </w:tcPr>
          <w:p w14:paraId="7A7EB5D0" w14:textId="0C5F4B69" w:rsidR="005F0DE4" w:rsidRPr="005F0DE4" w:rsidRDefault="005F0DE4" w:rsidP="005F0DE4">
            <w:pPr>
              <w:ind w:left="-111"/>
              <w:rPr>
                <w:rFonts w:asciiTheme="minorHAnsi" w:hAnsiTheme="minorHAnsi" w:cstheme="minorHAnsi"/>
                <w:sz w:val="20"/>
                <w:szCs w:val="20"/>
              </w:rPr>
            </w:pPr>
            <w:r w:rsidRPr="005F0DE4">
              <w:rPr>
                <w:rFonts w:asciiTheme="minorHAnsi" w:hAnsiTheme="minorHAnsi" w:cstheme="minorHAnsi"/>
                <w:sz w:val="20"/>
                <w:szCs w:val="20"/>
              </w:rPr>
              <w:t>Multiple sclerosis</w:t>
            </w:r>
          </w:p>
        </w:tc>
      </w:tr>
      <w:permStart w:id="1362889997" w:edGrp="everyone" w:colFirst="0" w:colLast="0"/>
      <w:permStart w:id="303786354" w:edGrp="everyone" w:colFirst="1" w:colLast="1"/>
      <w:permStart w:id="864710814" w:edGrp="everyone" w:colFirst="3" w:colLast="3"/>
      <w:permStart w:id="1627616279" w:edGrp="everyone" w:colFirst="4" w:colLast="4"/>
      <w:permEnd w:id="1790193179"/>
      <w:permEnd w:id="420625445"/>
      <w:permEnd w:id="1486559245"/>
      <w:permEnd w:id="678392483"/>
      <w:tr w:rsidR="005F0DE4" w14:paraId="3ED76855" w14:textId="77777777" w:rsidTr="004F4A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92" w:type="dxa"/>
            <w:gridSpan w:val="2"/>
            <w:tcBorders>
              <w:left w:val="nil"/>
            </w:tcBorders>
            <w:shd w:val="clear" w:color="auto" w:fill="auto"/>
          </w:tcPr>
          <w:p w14:paraId="0125230E" w14:textId="5DE8A8F1" w:rsid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760744510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C23E3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F0DE4" w:rsidRPr="00C23E3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18" w:type="dxa"/>
            <w:gridSpan w:val="3"/>
            <w:shd w:val="clear" w:color="auto" w:fill="auto"/>
          </w:tcPr>
          <w:p w14:paraId="08BE8883" w14:textId="7F5524C9" w:rsid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403732200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A56EE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212" w:type="dxa"/>
            <w:gridSpan w:val="3"/>
            <w:shd w:val="clear" w:color="auto" w:fill="auto"/>
          </w:tcPr>
          <w:p w14:paraId="1087B474" w14:textId="70830AA2" w:rsidR="005F0DE4" w:rsidRPr="005F0DE4" w:rsidRDefault="005F0DE4" w:rsidP="005F0DE4">
            <w:pPr>
              <w:ind w:left="-107"/>
              <w:rPr>
                <w:rFonts w:asciiTheme="minorHAnsi" w:hAnsiTheme="minorHAnsi" w:cstheme="minorHAnsi"/>
                <w:sz w:val="20"/>
                <w:szCs w:val="20"/>
              </w:rPr>
            </w:pPr>
            <w:r w:rsidRPr="005F0DE4">
              <w:rPr>
                <w:rFonts w:asciiTheme="minorHAnsi" w:hAnsiTheme="minorHAnsi" w:cstheme="minorHAnsi"/>
                <w:sz w:val="20"/>
                <w:szCs w:val="20"/>
              </w:rPr>
              <w:t>Eczema / psoriasis</w:t>
            </w:r>
          </w:p>
        </w:tc>
        <w:tc>
          <w:tcPr>
            <w:tcW w:w="1083" w:type="dxa"/>
            <w:shd w:val="clear" w:color="auto" w:fill="auto"/>
          </w:tcPr>
          <w:p w14:paraId="41228139" w14:textId="521E395E" w:rsidR="005F0DE4" w:rsidRP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16841975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5F0DE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40" w:type="dxa"/>
            <w:shd w:val="clear" w:color="auto" w:fill="auto"/>
          </w:tcPr>
          <w:p w14:paraId="63C436F1" w14:textId="4D6590B3" w:rsidR="005F0DE4" w:rsidRP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09870008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5F0DE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592" w:type="dxa"/>
            <w:gridSpan w:val="7"/>
            <w:tcBorders>
              <w:right w:val="nil"/>
            </w:tcBorders>
            <w:shd w:val="clear" w:color="auto" w:fill="auto"/>
          </w:tcPr>
          <w:p w14:paraId="797CABCA" w14:textId="31BC8B9A" w:rsidR="005F0DE4" w:rsidRPr="005F0DE4" w:rsidRDefault="005F0DE4" w:rsidP="005F0DE4">
            <w:pPr>
              <w:ind w:left="-111"/>
              <w:rPr>
                <w:rFonts w:asciiTheme="minorHAnsi" w:hAnsiTheme="minorHAnsi" w:cstheme="minorHAnsi"/>
                <w:sz w:val="20"/>
                <w:szCs w:val="20"/>
              </w:rPr>
            </w:pPr>
            <w:r w:rsidRPr="005F0DE4">
              <w:rPr>
                <w:rFonts w:asciiTheme="minorHAnsi" w:hAnsiTheme="minorHAnsi" w:cstheme="minorHAnsi"/>
                <w:sz w:val="20"/>
                <w:szCs w:val="20"/>
              </w:rPr>
              <w:t>Epilepsy / Seizures</w:t>
            </w:r>
          </w:p>
        </w:tc>
      </w:tr>
      <w:permStart w:id="2139899000" w:edGrp="everyone" w:colFirst="0" w:colLast="0"/>
      <w:permStart w:id="1292503021" w:edGrp="everyone" w:colFirst="1" w:colLast="1"/>
      <w:permStart w:id="846530908" w:edGrp="everyone" w:colFirst="3" w:colLast="3"/>
      <w:permStart w:id="1930322649" w:edGrp="everyone" w:colFirst="4" w:colLast="4"/>
      <w:permEnd w:id="1362889997"/>
      <w:permEnd w:id="303786354"/>
      <w:permEnd w:id="864710814"/>
      <w:permEnd w:id="1627616279"/>
      <w:tr w:rsidR="005F0DE4" w14:paraId="28A696EC" w14:textId="77777777" w:rsidTr="004F4A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92" w:type="dxa"/>
            <w:gridSpan w:val="2"/>
            <w:tcBorders>
              <w:left w:val="nil"/>
            </w:tcBorders>
            <w:shd w:val="clear" w:color="auto" w:fill="auto"/>
          </w:tcPr>
          <w:p w14:paraId="15F458D8" w14:textId="32B60C69" w:rsid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097823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18" w:type="dxa"/>
            <w:gridSpan w:val="3"/>
            <w:shd w:val="clear" w:color="auto" w:fill="auto"/>
          </w:tcPr>
          <w:p w14:paraId="5A011C60" w14:textId="55D7395F" w:rsid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645091090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A56EE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212" w:type="dxa"/>
            <w:gridSpan w:val="3"/>
            <w:shd w:val="clear" w:color="auto" w:fill="auto"/>
          </w:tcPr>
          <w:p w14:paraId="77AA7AC5" w14:textId="0A96B95A" w:rsidR="005F0DE4" w:rsidRPr="005F0DE4" w:rsidRDefault="005F0DE4" w:rsidP="005F0DE4">
            <w:pPr>
              <w:ind w:left="-107"/>
              <w:rPr>
                <w:rFonts w:asciiTheme="minorHAnsi" w:hAnsiTheme="minorHAnsi" w:cstheme="minorHAnsi"/>
                <w:sz w:val="20"/>
                <w:szCs w:val="20"/>
              </w:rPr>
            </w:pPr>
            <w:r w:rsidRPr="005F0DE4">
              <w:rPr>
                <w:rFonts w:asciiTheme="minorHAnsi" w:hAnsiTheme="minorHAnsi" w:cstheme="minorHAnsi"/>
                <w:sz w:val="20"/>
                <w:szCs w:val="20"/>
              </w:rPr>
              <w:t>Asthma / Chronic Bronchitis</w:t>
            </w:r>
          </w:p>
        </w:tc>
        <w:tc>
          <w:tcPr>
            <w:tcW w:w="1083" w:type="dxa"/>
            <w:shd w:val="clear" w:color="auto" w:fill="auto"/>
          </w:tcPr>
          <w:p w14:paraId="6234C6FC" w14:textId="318070AC" w:rsidR="005F0DE4" w:rsidRP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36888804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5F0DE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40" w:type="dxa"/>
            <w:shd w:val="clear" w:color="auto" w:fill="auto"/>
          </w:tcPr>
          <w:p w14:paraId="1DC28F49" w14:textId="6508225F" w:rsidR="005F0DE4" w:rsidRP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730601929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5F0DE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592" w:type="dxa"/>
            <w:gridSpan w:val="7"/>
            <w:tcBorders>
              <w:right w:val="nil"/>
            </w:tcBorders>
            <w:shd w:val="clear" w:color="auto" w:fill="auto"/>
          </w:tcPr>
          <w:p w14:paraId="4BFF9FE9" w14:textId="3DB2B35C" w:rsidR="005F0DE4" w:rsidRPr="005F0DE4" w:rsidRDefault="005F0DE4" w:rsidP="005F0DE4">
            <w:pPr>
              <w:ind w:left="-111"/>
              <w:rPr>
                <w:rFonts w:asciiTheme="minorHAnsi" w:hAnsiTheme="minorHAnsi" w:cstheme="minorHAnsi"/>
                <w:sz w:val="20"/>
                <w:szCs w:val="20"/>
              </w:rPr>
            </w:pPr>
            <w:r w:rsidRPr="005F0DE4">
              <w:rPr>
                <w:rFonts w:asciiTheme="minorHAnsi" w:hAnsiTheme="minorHAnsi" w:cstheme="minorHAnsi"/>
                <w:sz w:val="20"/>
                <w:szCs w:val="20"/>
              </w:rPr>
              <w:t>Tinnitus / Dizziness</w:t>
            </w:r>
          </w:p>
        </w:tc>
      </w:tr>
      <w:permStart w:id="367015993" w:edGrp="everyone" w:colFirst="0" w:colLast="0"/>
      <w:permStart w:id="735138054" w:edGrp="everyone" w:colFirst="1" w:colLast="1"/>
      <w:permStart w:id="921055349" w:edGrp="everyone" w:colFirst="3" w:colLast="3"/>
      <w:permStart w:id="629885684" w:edGrp="everyone" w:colFirst="4" w:colLast="4"/>
      <w:permEnd w:id="2139899000"/>
      <w:permEnd w:id="1292503021"/>
      <w:permEnd w:id="846530908"/>
      <w:permEnd w:id="1930322649"/>
      <w:tr w:rsidR="005F0DE4" w14:paraId="72E80EA9" w14:textId="77777777" w:rsidTr="004F4A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92" w:type="dxa"/>
            <w:gridSpan w:val="2"/>
            <w:tcBorders>
              <w:left w:val="nil"/>
            </w:tcBorders>
            <w:shd w:val="clear" w:color="auto" w:fill="auto"/>
          </w:tcPr>
          <w:p w14:paraId="3F503679" w14:textId="0B1F7E54" w:rsid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74730713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18" w:type="dxa"/>
            <w:gridSpan w:val="3"/>
            <w:shd w:val="clear" w:color="auto" w:fill="auto"/>
          </w:tcPr>
          <w:p w14:paraId="0346A185" w14:textId="24BC095C" w:rsid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735855710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A56EE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212" w:type="dxa"/>
            <w:gridSpan w:val="3"/>
            <w:shd w:val="clear" w:color="auto" w:fill="auto"/>
          </w:tcPr>
          <w:p w14:paraId="47AF0B76" w14:textId="571EB0F7" w:rsidR="005F0DE4" w:rsidRPr="005F0DE4" w:rsidRDefault="005F0DE4" w:rsidP="00F65DE5">
            <w:pPr>
              <w:ind w:left="-107"/>
              <w:rPr>
                <w:rFonts w:asciiTheme="minorHAnsi" w:hAnsiTheme="minorHAnsi" w:cstheme="minorHAnsi"/>
                <w:sz w:val="20"/>
                <w:szCs w:val="20"/>
              </w:rPr>
            </w:pPr>
            <w:r w:rsidRPr="005F0DE4">
              <w:rPr>
                <w:rFonts w:asciiTheme="minorHAnsi" w:hAnsiTheme="minorHAnsi" w:cstheme="minorHAnsi"/>
                <w:sz w:val="20"/>
                <w:szCs w:val="20"/>
              </w:rPr>
              <w:t>Pacemaker heartbeat</w:t>
            </w:r>
          </w:p>
        </w:tc>
        <w:tc>
          <w:tcPr>
            <w:tcW w:w="1083" w:type="dxa"/>
            <w:shd w:val="clear" w:color="auto" w:fill="auto"/>
          </w:tcPr>
          <w:p w14:paraId="215784CA" w14:textId="5B694555" w:rsidR="005F0DE4" w:rsidRP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21672847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5F0DE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40" w:type="dxa"/>
            <w:shd w:val="clear" w:color="auto" w:fill="auto"/>
          </w:tcPr>
          <w:p w14:paraId="358DF879" w14:textId="098E0A71" w:rsidR="005F0DE4" w:rsidRP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7780153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5F0DE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592" w:type="dxa"/>
            <w:gridSpan w:val="7"/>
            <w:tcBorders>
              <w:right w:val="nil"/>
            </w:tcBorders>
            <w:shd w:val="clear" w:color="auto" w:fill="auto"/>
          </w:tcPr>
          <w:p w14:paraId="2282118D" w14:textId="5509B6E6" w:rsidR="005F0DE4" w:rsidRPr="005F0DE4" w:rsidRDefault="005F0DE4" w:rsidP="005F0DE4">
            <w:pPr>
              <w:ind w:left="-111"/>
              <w:rPr>
                <w:rFonts w:asciiTheme="minorHAnsi" w:hAnsiTheme="minorHAnsi" w:cstheme="minorHAnsi"/>
                <w:sz w:val="20"/>
                <w:szCs w:val="20"/>
              </w:rPr>
            </w:pPr>
            <w:r w:rsidRPr="005F0DE4">
              <w:rPr>
                <w:rFonts w:asciiTheme="minorHAnsi" w:hAnsiTheme="minorHAnsi" w:cstheme="minorHAnsi"/>
                <w:sz w:val="20"/>
                <w:szCs w:val="20"/>
              </w:rPr>
              <w:t>Balance problems/falls</w:t>
            </w:r>
          </w:p>
        </w:tc>
      </w:tr>
      <w:permStart w:id="240333637" w:edGrp="everyone" w:colFirst="0" w:colLast="0"/>
      <w:permStart w:id="1627474327" w:edGrp="everyone" w:colFirst="1" w:colLast="1"/>
      <w:permStart w:id="995257616" w:edGrp="everyone" w:colFirst="3" w:colLast="3"/>
      <w:permStart w:id="850790731" w:edGrp="everyone" w:colFirst="4" w:colLast="4"/>
      <w:permEnd w:id="367015993"/>
      <w:permEnd w:id="735138054"/>
      <w:permEnd w:id="921055349"/>
      <w:permEnd w:id="629885684"/>
      <w:tr w:rsidR="005F0DE4" w14:paraId="08A001F0" w14:textId="77777777" w:rsidTr="004F4A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92" w:type="dxa"/>
            <w:gridSpan w:val="2"/>
            <w:tcBorders>
              <w:left w:val="nil"/>
            </w:tcBorders>
            <w:shd w:val="clear" w:color="auto" w:fill="auto"/>
          </w:tcPr>
          <w:p w14:paraId="34DA2AAA" w14:textId="3FA1426D" w:rsid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06042876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18" w:type="dxa"/>
            <w:gridSpan w:val="3"/>
            <w:shd w:val="clear" w:color="auto" w:fill="auto"/>
          </w:tcPr>
          <w:p w14:paraId="30A37E25" w14:textId="677B29CF" w:rsid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32343985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A56EE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212" w:type="dxa"/>
            <w:gridSpan w:val="3"/>
            <w:shd w:val="clear" w:color="auto" w:fill="auto"/>
          </w:tcPr>
          <w:p w14:paraId="081F91C5" w14:textId="4AE1E9D0" w:rsidR="005F0DE4" w:rsidRPr="005F0DE4" w:rsidRDefault="005F0DE4" w:rsidP="005F0DE4">
            <w:pPr>
              <w:ind w:left="-107"/>
              <w:rPr>
                <w:rFonts w:asciiTheme="minorHAnsi" w:hAnsiTheme="minorHAnsi" w:cstheme="minorHAnsi"/>
                <w:sz w:val="20"/>
                <w:szCs w:val="20"/>
              </w:rPr>
            </w:pPr>
            <w:r w:rsidRPr="005F0DE4">
              <w:rPr>
                <w:rFonts w:asciiTheme="minorHAnsi" w:hAnsiTheme="minorHAnsi" w:cstheme="minorHAnsi"/>
                <w:sz w:val="20"/>
                <w:szCs w:val="20"/>
              </w:rPr>
              <w:t>Phlebitis / thrombosis</w:t>
            </w:r>
          </w:p>
        </w:tc>
        <w:tc>
          <w:tcPr>
            <w:tcW w:w="1083" w:type="dxa"/>
            <w:shd w:val="clear" w:color="auto" w:fill="auto"/>
          </w:tcPr>
          <w:p w14:paraId="11C67F3A" w14:textId="45444EE9" w:rsidR="005F0DE4" w:rsidRP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467860190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5F0DE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40" w:type="dxa"/>
            <w:shd w:val="clear" w:color="auto" w:fill="auto"/>
          </w:tcPr>
          <w:p w14:paraId="070BA020" w14:textId="1D898145" w:rsidR="005F0DE4" w:rsidRP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82439138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5F0DE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592" w:type="dxa"/>
            <w:gridSpan w:val="7"/>
            <w:tcBorders>
              <w:right w:val="nil"/>
            </w:tcBorders>
            <w:shd w:val="clear" w:color="auto" w:fill="auto"/>
          </w:tcPr>
          <w:p w14:paraId="640AAD1C" w14:textId="3BC62210" w:rsidR="005F0DE4" w:rsidRPr="005F0DE4" w:rsidRDefault="005F0DE4" w:rsidP="005F0DE4">
            <w:pPr>
              <w:ind w:left="-111"/>
              <w:rPr>
                <w:rFonts w:asciiTheme="minorHAnsi" w:hAnsiTheme="minorHAnsi" w:cstheme="minorHAnsi"/>
                <w:sz w:val="20"/>
                <w:szCs w:val="20"/>
              </w:rPr>
            </w:pPr>
            <w:r w:rsidRPr="005F0DE4">
              <w:rPr>
                <w:rFonts w:asciiTheme="minorHAnsi" w:hAnsiTheme="minorHAnsi" w:cstheme="minorHAnsi"/>
                <w:sz w:val="20"/>
                <w:szCs w:val="20"/>
              </w:rPr>
              <w:t>Post-stroke problems</w:t>
            </w:r>
          </w:p>
        </w:tc>
      </w:tr>
      <w:permStart w:id="1560944643" w:edGrp="everyone" w:colFirst="0" w:colLast="0"/>
      <w:permStart w:id="421666200" w:edGrp="everyone" w:colFirst="1" w:colLast="1"/>
      <w:permStart w:id="696071805" w:edGrp="everyone" w:colFirst="3" w:colLast="3"/>
      <w:permStart w:id="917591523" w:edGrp="everyone" w:colFirst="4" w:colLast="4"/>
      <w:permEnd w:id="240333637"/>
      <w:permEnd w:id="1627474327"/>
      <w:permEnd w:id="995257616"/>
      <w:permEnd w:id="850790731"/>
      <w:tr w:rsidR="005F0DE4" w14:paraId="3A8317AA" w14:textId="77777777" w:rsidTr="004F4A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92" w:type="dxa"/>
            <w:gridSpan w:val="2"/>
            <w:tcBorders>
              <w:left w:val="nil"/>
            </w:tcBorders>
            <w:shd w:val="clear" w:color="auto" w:fill="auto"/>
          </w:tcPr>
          <w:p w14:paraId="3C000CA7" w14:textId="1B0DC301" w:rsid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528996849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C23E3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F0DE4" w:rsidRPr="00C23E3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18" w:type="dxa"/>
            <w:gridSpan w:val="3"/>
            <w:shd w:val="clear" w:color="auto" w:fill="auto"/>
          </w:tcPr>
          <w:p w14:paraId="68F22EA5" w14:textId="27726F06" w:rsid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64106927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A56EE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212" w:type="dxa"/>
            <w:gridSpan w:val="3"/>
            <w:shd w:val="clear" w:color="auto" w:fill="auto"/>
          </w:tcPr>
          <w:p w14:paraId="56F2E13E" w14:textId="6C237B45" w:rsidR="005F0DE4" w:rsidRPr="005F0DE4" w:rsidRDefault="005F0DE4" w:rsidP="005F0DE4">
            <w:pPr>
              <w:ind w:left="-107"/>
              <w:rPr>
                <w:rFonts w:asciiTheme="minorHAnsi" w:hAnsiTheme="minorHAnsi" w:cstheme="minorHAnsi"/>
                <w:sz w:val="20"/>
                <w:szCs w:val="20"/>
              </w:rPr>
            </w:pPr>
            <w:r w:rsidRPr="005F0DE4">
              <w:rPr>
                <w:rFonts w:asciiTheme="minorHAnsi" w:hAnsiTheme="minorHAnsi" w:cstheme="minorHAnsi"/>
                <w:sz w:val="20"/>
                <w:szCs w:val="20"/>
              </w:rPr>
              <w:t>Heart problems (Infarction/angina)</w:t>
            </w:r>
          </w:p>
        </w:tc>
        <w:tc>
          <w:tcPr>
            <w:tcW w:w="1083" w:type="dxa"/>
            <w:shd w:val="clear" w:color="auto" w:fill="auto"/>
          </w:tcPr>
          <w:p w14:paraId="10CD832D" w14:textId="098B2307" w:rsidR="005F0DE4" w:rsidRP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85961492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5F0DE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40" w:type="dxa"/>
            <w:shd w:val="clear" w:color="auto" w:fill="auto"/>
          </w:tcPr>
          <w:p w14:paraId="372E04A1" w14:textId="7D6B9C01" w:rsidR="005F0DE4" w:rsidRP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120330074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5F0DE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592" w:type="dxa"/>
            <w:gridSpan w:val="7"/>
            <w:tcBorders>
              <w:right w:val="nil"/>
            </w:tcBorders>
            <w:shd w:val="clear" w:color="auto" w:fill="auto"/>
          </w:tcPr>
          <w:p w14:paraId="7B745F90" w14:textId="445308C2" w:rsidR="005F0DE4" w:rsidRPr="005F0DE4" w:rsidRDefault="005F0DE4" w:rsidP="005F0DE4">
            <w:pPr>
              <w:ind w:left="-111"/>
              <w:rPr>
                <w:rFonts w:asciiTheme="minorHAnsi" w:hAnsiTheme="minorHAnsi" w:cstheme="minorHAnsi"/>
                <w:sz w:val="20"/>
                <w:szCs w:val="20"/>
              </w:rPr>
            </w:pPr>
            <w:r w:rsidRPr="005F0DE4">
              <w:rPr>
                <w:rFonts w:asciiTheme="minorHAnsi" w:hAnsiTheme="minorHAnsi" w:cstheme="minorHAnsi"/>
                <w:sz w:val="20"/>
                <w:szCs w:val="20"/>
              </w:rPr>
              <w:t>Incontinence problems</w:t>
            </w:r>
          </w:p>
        </w:tc>
      </w:tr>
      <w:permStart w:id="344420099" w:edGrp="everyone" w:colFirst="0" w:colLast="0"/>
      <w:permStart w:id="1872118177" w:edGrp="everyone" w:colFirst="1" w:colLast="1"/>
      <w:permStart w:id="729051614" w:edGrp="everyone" w:colFirst="3" w:colLast="3"/>
      <w:permStart w:id="1915563557" w:edGrp="everyone" w:colFirst="4" w:colLast="4"/>
      <w:permEnd w:id="1560944643"/>
      <w:permEnd w:id="421666200"/>
      <w:permEnd w:id="696071805"/>
      <w:permEnd w:id="917591523"/>
      <w:tr w:rsidR="005F0DE4" w14:paraId="37C3C715" w14:textId="77777777" w:rsidTr="004F4A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92" w:type="dxa"/>
            <w:gridSpan w:val="2"/>
            <w:tcBorders>
              <w:left w:val="nil"/>
            </w:tcBorders>
            <w:shd w:val="clear" w:color="auto" w:fill="auto"/>
          </w:tcPr>
          <w:p w14:paraId="51B4D66E" w14:textId="5FE73D63" w:rsid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53839504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C23E3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F0DE4" w:rsidRPr="00C23E3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18" w:type="dxa"/>
            <w:gridSpan w:val="3"/>
            <w:shd w:val="clear" w:color="auto" w:fill="auto"/>
          </w:tcPr>
          <w:p w14:paraId="2193185F" w14:textId="7E37A7E4" w:rsid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16258205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A56EE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212" w:type="dxa"/>
            <w:gridSpan w:val="3"/>
            <w:shd w:val="clear" w:color="auto" w:fill="auto"/>
          </w:tcPr>
          <w:p w14:paraId="231AC942" w14:textId="489671D8" w:rsidR="005F0DE4" w:rsidRPr="005F0DE4" w:rsidRDefault="005F0DE4" w:rsidP="005F0DE4">
            <w:pPr>
              <w:ind w:left="-107"/>
              <w:rPr>
                <w:rFonts w:asciiTheme="minorHAnsi" w:hAnsiTheme="minorHAnsi" w:cstheme="minorHAnsi"/>
                <w:sz w:val="20"/>
                <w:szCs w:val="20"/>
              </w:rPr>
            </w:pPr>
            <w:r w:rsidRPr="005F0DE4">
              <w:rPr>
                <w:rFonts w:asciiTheme="minorHAnsi" w:hAnsiTheme="minorHAnsi" w:cstheme="minorHAnsi"/>
                <w:sz w:val="20"/>
                <w:szCs w:val="20"/>
              </w:rPr>
              <w:t>High blood pressure</w:t>
            </w:r>
          </w:p>
        </w:tc>
        <w:tc>
          <w:tcPr>
            <w:tcW w:w="1083" w:type="dxa"/>
            <w:shd w:val="clear" w:color="auto" w:fill="auto"/>
          </w:tcPr>
          <w:p w14:paraId="55A7AD29" w14:textId="63330F76" w:rsidR="005F0DE4" w:rsidRP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977480407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5F0DE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40" w:type="dxa"/>
            <w:shd w:val="clear" w:color="auto" w:fill="auto"/>
          </w:tcPr>
          <w:p w14:paraId="1CAAE2FA" w14:textId="67648C76" w:rsidR="005F0DE4" w:rsidRP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18011487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5F0DE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592" w:type="dxa"/>
            <w:gridSpan w:val="7"/>
            <w:tcBorders>
              <w:right w:val="nil"/>
            </w:tcBorders>
            <w:shd w:val="clear" w:color="auto" w:fill="auto"/>
          </w:tcPr>
          <w:p w14:paraId="62D24591" w14:textId="1B1648E1" w:rsidR="005F0DE4" w:rsidRPr="005F0DE4" w:rsidRDefault="005F0DE4" w:rsidP="005F0DE4">
            <w:pPr>
              <w:ind w:left="-111"/>
              <w:rPr>
                <w:rFonts w:asciiTheme="minorHAnsi" w:hAnsiTheme="minorHAnsi" w:cstheme="minorHAnsi"/>
                <w:sz w:val="20"/>
                <w:szCs w:val="20"/>
              </w:rPr>
            </w:pPr>
            <w:r w:rsidRPr="005F0DE4">
              <w:rPr>
                <w:rFonts w:asciiTheme="minorHAnsi" w:hAnsiTheme="minorHAnsi" w:cstheme="minorHAnsi"/>
                <w:sz w:val="20"/>
                <w:szCs w:val="20"/>
              </w:rPr>
              <w:t>Anxiety disorder</w:t>
            </w:r>
          </w:p>
        </w:tc>
      </w:tr>
      <w:permStart w:id="103943058" w:edGrp="everyone" w:colFirst="0" w:colLast="0"/>
      <w:permStart w:id="1073022046" w:edGrp="everyone" w:colFirst="1" w:colLast="1"/>
      <w:permStart w:id="262957139" w:edGrp="everyone" w:colFirst="3" w:colLast="3"/>
      <w:permStart w:id="2023977871" w:edGrp="everyone" w:colFirst="4" w:colLast="4"/>
      <w:permEnd w:id="344420099"/>
      <w:permEnd w:id="1872118177"/>
      <w:permEnd w:id="729051614"/>
      <w:permEnd w:id="1915563557"/>
      <w:tr w:rsidR="005F0DE4" w14:paraId="0DBC752E" w14:textId="77777777" w:rsidTr="004F4A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92" w:type="dxa"/>
            <w:gridSpan w:val="2"/>
            <w:tcBorders>
              <w:left w:val="nil"/>
            </w:tcBorders>
            <w:shd w:val="clear" w:color="auto" w:fill="auto"/>
          </w:tcPr>
          <w:p w14:paraId="328B1EC4" w14:textId="0C858AFD" w:rsid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58019259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F0DE4" w:rsidRPr="00C23E3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18" w:type="dxa"/>
            <w:gridSpan w:val="3"/>
            <w:shd w:val="clear" w:color="auto" w:fill="auto"/>
          </w:tcPr>
          <w:p w14:paraId="1E28020C" w14:textId="79F6CE01" w:rsid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45455655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A56EE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212" w:type="dxa"/>
            <w:gridSpan w:val="3"/>
            <w:shd w:val="clear" w:color="auto" w:fill="auto"/>
          </w:tcPr>
          <w:p w14:paraId="7E312463" w14:textId="10504EA4" w:rsidR="005F0DE4" w:rsidRPr="005F0DE4" w:rsidRDefault="005F0DE4" w:rsidP="005F0DE4">
            <w:pPr>
              <w:ind w:left="-107"/>
              <w:rPr>
                <w:rFonts w:asciiTheme="minorHAnsi" w:hAnsiTheme="minorHAnsi" w:cstheme="minorHAnsi"/>
                <w:sz w:val="20"/>
                <w:szCs w:val="20"/>
              </w:rPr>
            </w:pPr>
            <w:r w:rsidRPr="005F0DE4">
              <w:rPr>
                <w:rFonts w:asciiTheme="minorHAnsi" w:hAnsiTheme="minorHAnsi" w:cstheme="minorHAnsi"/>
                <w:sz w:val="20"/>
                <w:szCs w:val="20"/>
              </w:rPr>
              <w:t>Diabetes</w:t>
            </w:r>
          </w:p>
        </w:tc>
        <w:tc>
          <w:tcPr>
            <w:tcW w:w="1083" w:type="dxa"/>
            <w:shd w:val="clear" w:color="auto" w:fill="auto"/>
          </w:tcPr>
          <w:p w14:paraId="4E02F7D3" w14:textId="4BB23DA7" w:rsidR="005F0DE4" w:rsidRP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939248785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5F0DE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40" w:type="dxa"/>
            <w:shd w:val="clear" w:color="auto" w:fill="auto"/>
          </w:tcPr>
          <w:p w14:paraId="62EA307E" w14:textId="62F8AD56" w:rsidR="005F0DE4" w:rsidRP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786086012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5F0DE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592" w:type="dxa"/>
            <w:gridSpan w:val="7"/>
            <w:tcBorders>
              <w:right w:val="nil"/>
            </w:tcBorders>
            <w:shd w:val="clear" w:color="auto" w:fill="auto"/>
          </w:tcPr>
          <w:p w14:paraId="4D533F9E" w14:textId="4F047072" w:rsidR="005F0DE4" w:rsidRPr="005F0DE4" w:rsidRDefault="005F0DE4" w:rsidP="005F0DE4">
            <w:pPr>
              <w:ind w:left="-111"/>
              <w:rPr>
                <w:rFonts w:asciiTheme="minorHAnsi" w:hAnsiTheme="minorHAnsi" w:cstheme="minorHAnsi"/>
                <w:sz w:val="20"/>
                <w:szCs w:val="20"/>
              </w:rPr>
            </w:pPr>
            <w:r w:rsidRPr="005F0DE4">
              <w:rPr>
                <w:rFonts w:asciiTheme="minorHAnsi" w:hAnsiTheme="minorHAnsi" w:cstheme="minorHAnsi"/>
                <w:sz w:val="20"/>
                <w:szCs w:val="20"/>
              </w:rPr>
              <w:t>Depressive disorder</w:t>
            </w:r>
          </w:p>
        </w:tc>
      </w:tr>
      <w:permStart w:id="368534051" w:edGrp="everyone" w:colFirst="0" w:colLast="0"/>
      <w:permStart w:id="827071126" w:edGrp="everyone" w:colFirst="1" w:colLast="1"/>
      <w:permStart w:id="749036925" w:edGrp="everyone" w:colFirst="3" w:colLast="3"/>
      <w:permStart w:id="1783069263" w:edGrp="everyone" w:colFirst="4" w:colLast="4"/>
      <w:permEnd w:id="103943058"/>
      <w:permEnd w:id="1073022046"/>
      <w:permEnd w:id="262957139"/>
      <w:permEnd w:id="2023977871"/>
      <w:tr w:rsidR="005F0DE4" w14:paraId="21D17557" w14:textId="77777777" w:rsidTr="004F4A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92" w:type="dxa"/>
            <w:gridSpan w:val="2"/>
            <w:tcBorders>
              <w:left w:val="nil"/>
            </w:tcBorders>
            <w:shd w:val="clear" w:color="auto" w:fill="auto"/>
          </w:tcPr>
          <w:p w14:paraId="4BFCE56D" w14:textId="0AA571DB" w:rsid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46677465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C23E3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F0DE4" w:rsidRPr="00C23E3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18" w:type="dxa"/>
            <w:gridSpan w:val="3"/>
            <w:shd w:val="clear" w:color="auto" w:fill="auto"/>
          </w:tcPr>
          <w:p w14:paraId="3FFA568C" w14:textId="49959800" w:rsid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94093367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A56EE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212" w:type="dxa"/>
            <w:gridSpan w:val="3"/>
            <w:shd w:val="clear" w:color="auto" w:fill="auto"/>
          </w:tcPr>
          <w:p w14:paraId="7450EA35" w14:textId="4B314EF9" w:rsidR="005F0DE4" w:rsidRPr="005F0DE4" w:rsidRDefault="005F0DE4" w:rsidP="005F0DE4">
            <w:pPr>
              <w:ind w:left="-107"/>
              <w:rPr>
                <w:rFonts w:asciiTheme="minorHAnsi" w:hAnsiTheme="minorHAnsi" w:cstheme="minorHAnsi"/>
                <w:sz w:val="20"/>
                <w:szCs w:val="20"/>
              </w:rPr>
            </w:pPr>
            <w:r w:rsidRPr="005F0DE4">
              <w:rPr>
                <w:rFonts w:asciiTheme="minorHAnsi" w:hAnsiTheme="minorHAnsi" w:cstheme="minorHAnsi"/>
                <w:sz w:val="20"/>
                <w:szCs w:val="20"/>
              </w:rPr>
              <w:t>Anemia</w:t>
            </w:r>
          </w:p>
        </w:tc>
        <w:tc>
          <w:tcPr>
            <w:tcW w:w="1083" w:type="dxa"/>
            <w:shd w:val="clear" w:color="auto" w:fill="auto"/>
          </w:tcPr>
          <w:p w14:paraId="31DE5B3F" w14:textId="590A3130" w:rsidR="005F0DE4" w:rsidRP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535247943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5F0DE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40" w:type="dxa"/>
            <w:shd w:val="clear" w:color="auto" w:fill="auto"/>
          </w:tcPr>
          <w:p w14:paraId="3A5F4307" w14:textId="3124221C" w:rsidR="005F0DE4" w:rsidRP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30929679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5F0DE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592" w:type="dxa"/>
            <w:gridSpan w:val="7"/>
            <w:tcBorders>
              <w:right w:val="nil"/>
            </w:tcBorders>
            <w:shd w:val="clear" w:color="auto" w:fill="auto"/>
          </w:tcPr>
          <w:p w14:paraId="739B246E" w14:textId="46A51D68" w:rsidR="005F0DE4" w:rsidRPr="005F0DE4" w:rsidRDefault="005F0DE4" w:rsidP="005F0DE4">
            <w:pPr>
              <w:ind w:left="-111"/>
              <w:rPr>
                <w:rFonts w:asciiTheme="minorHAnsi" w:hAnsiTheme="minorHAnsi" w:cstheme="minorHAnsi"/>
                <w:sz w:val="20"/>
                <w:szCs w:val="20"/>
              </w:rPr>
            </w:pPr>
            <w:r w:rsidRPr="005F0DE4">
              <w:rPr>
                <w:rFonts w:asciiTheme="minorHAnsi" w:hAnsiTheme="minorHAnsi" w:cstheme="minorHAnsi"/>
                <w:sz w:val="20"/>
                <w:szCs w:val="20"/>
              </w:rPr>
              <w:t>Burnout</w:t>
            </w:r>
          </w:p>
        </w:tc>
      </w:tr>
      <w:permStart w:id="1718777736" w:edGrp="everyone" w:colFirst="0" w:colLast="0"/>
      <w:permStart w:id="861756149" w:edGrp="everyone" w:colFirst="1" w:colLast="1"/>
      <w:permStart w:id="863174710" w:edGrp="everyone" w:colFirst="3" w:colLast="3"/>
      <w:permStart w:id="1648196068" w:edGrp="everyone" w:colFirst="4" w:colLast="4"/>
      <w:permEnd w:id="368534051"/>
      <w:permEnd w:id="827071126"/>
      <w:permEnd w:id="749036925"/>
      <w:permEnd w:id="1783069263"/>
      <w:tr w:rsidR="005F0DE4" w14:paraId="353385B4" w14:textId="77777777" w:rsidTr="004F4A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92" w:type="dxa"/>
            <w:gridSpan w:val="2"/>
            <w:tcBorders>
              <w:left w:val="nil"/>
            </w:tcBorders>
            <w:shd w:val="clear" w:color="auto" w:fill="auto"/>
          </w:tcPr>
          <w:p w14:paraId="58274BBE" w14:textId="3B6EE551" w:rsidR="005F0DE4" w:rsidRPr="00C23E3A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934398693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C23E3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F0DE4" w:rsidRPr="00C23E3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18" w:type="dxa"/>
            <w:gridSpan w:val="3"/>
            <w:shd w:val="clear" w:color="auto" w:fill="auto"/>
          </w:tcPr>
          <w:p w14:paraId="7691A6C4" w14:textId="787C7F37" w:rsidR="005F0DE4" w:rsidRPr="00760806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47506272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A56EE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212" w:type="dxa"/>
            <w:gridSpan w:val="3"/>
            <w:shd w:val="clear" w:color="auto" w:fill="auto"/>
          </w:tcPr>
          <w:p w14:paraId="4CB798E0" w14:textId="10F0B440" w:rsidR="005F0DE4" w:rsidRPr="005F0DE4" w:rsidRDefault="005F0DE4" w:rsidP="005F0DE4">
            <w:pPr>
              <w:ind w:left="-107"/>
              <w:rPr>
                <w:rFonts w:asciiTheme="minorHAnsi" w:hAnsiTheme="minorHAnsi" w:cstheme="minorHAnsi"/>
                <w:sz w:val="20"/>
                <w:szCs w:val="20"/>
              </w:rPr>
            </w:pPr>
            <w:r w:rsidRPr="005F0DE4">
              <w:rPr>
                <w:rFonts w:asciiTheme="minorHAnsi" w:hAnsiTheme="minorHAnsi" w:cstheme="minorHAnsi"/>
                <w:sz w:val="20"/>
                <w:szCs w:val="20"/>
              </w:rPr>
              <w:t>High cholesterol</w:t>
            </w:r>
          </w:p>
        </w:tc>
        <w:tc>
          <w:tcPr>
            <w:tcW w:w="1083" w:type="dxa"/>
            <w:shd w:val="clear" w:color="auto" w:fill="auto"/>
          </w:tcPr>
          <w:p w14:paraId="3A70A3F7" w14:textId="101E65F5" w:rsidR="005F0DE4" w:rsidRP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888876480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5F0DE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40" w:type="dxa"/>
            <w:shd w:val="clear" w:color="auto" w:fill="auto"/>
          </w:tcPr>
          <w:p w14:paraId="0E4F055D" w14:textId="28A96B5F" w:rsidR="005F0DE4" w:rsidRP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35496208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5F0DE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592" w:type="dxa"/>
            <w:gridSpan w:val="7"/>
            <w:tcBorders>
              <w:right w:val="nil"/>
            </w:tcBorders>
            <w:shd w:val="clear" w:color="auto" w:fill="auto"/>
          </w:tcPr>
          <w:p w14:paraId="088D70F8" w14:textId="2F4D2E6F" w:rsidR="005F0DE4" w:rsidRPr="005F0DE4" w:rsidRDefault="005F0DE4" w:rsidP="005F0DE4">
            <w:pPr>
              <w:ind w:left="-111"/>
              <w:rPr>
                <w:rFonts w:asciiTheme="minorHAnsi" w:hAnsiTheme="minorHAnsi" w:cstheme="minorHAnsi"/>
                <w:sz w:val="20"/>
                <w:szCs w:val="20"/>
              </w:rPr>
            </w:pPr>
            <w:r w:rsidRPr="005F0DE4">
              <w:rPr>
                <w:rFonts w:asciiTheme="minorHAnsi" w:hAnsiTheme="minorHAnsi" w:cstheme="minorHAnsi"/>
                <w:sz w:val="20"/>
                <w:szCs w:val="20"/>
              </w:rPr>
              <w:t>Smoking</w:t>
            </w:r>
          </w:p>
        </w:tc>
      </w:tr>
      <w:permStart w:id="1360604434" w:edGrp="everyone" w:colFirst="0" w:colLast="0"/>
      <w:permStart w:id="1760705398" w:edGrp="everyone" w:colFirst="1" w:colLast="1"/>
      <w:permStart w:id="2143292649" w:edGrp="everyone" w:colFirst="3" w:colLast="3"/>
      <w:permStart w:id="1647981136" w:edGrp="everyone" w:colFirst="4" w:colLast="4"/>
      <w:permEnd w:id="1718777736"/>
      <w:permEnd w:id="861756149"/>
      <w:permEnd w:id="863174710"/>
      <w:permEnd w:id="1648196068"/>
      <w:tr w:rsidR="005F0DE4" w14:paraId="71010732" w14:textId="77777777" w:rsidTr="004F4A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92" w:type="dxa"/>
            <w:gridSpan w:val="2"/>
            <w:tcBorders>
              <w:left w:val="nil"/>
            </w:tcBorders>
            <w:shd w:val="clear" w:color="auto" w:fill="auto"/>
          </w:tcPr>
          <w:p w14:paraId="2125514C" w14:textId="7E76D313" w:rsidR="005F0DE4" w:rsidRPr="00C23E3A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0818316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C23E3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F0DE4" w:rsidRPr="00C23E3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18" w:type="dxa"/>
            <w:gridSpan w:val="3"/>
            <w:shd w:val="clear" w:color="auto" w:fill="auto"/>
          </w:tcPr>
          <w:p w14:paraId="2FACA2A8" w14:textId="3233A791" w:rsidR="005F0DE4" w:rsidRPr="00760806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257211768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A56EE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212" w:type="dxa"/>
            <w:gridSpan w:val="3"/>
            <w:shd w:val="clear" w:color="auto" w:fill="auto"/>
          </w:tcPr>
          <w:p w14:paraId="0CE8DCE7" w14:textId="0FDC9EB6" w:rsidR="005F0DE4" w:rsidRPr="005F0DE4" w:rsidRDefault="005F0DE4" w:rsidP="005F0DE4">
            <w:pPr>
              <w:ind w:left="-107"/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  <w:r w:rsidRPr="005F0DE4"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Unexplained weight loss or gain</w:t>
            </w:r>
          </w:p>
        </w:tc>
        <w:tc>
          <w:tcPr>
            <w:tcW w:w="1083" w:type="dxa"/>
            <w:shd w:val="clear" w:color="auto" w:fill="auto"/>
          </w:tcPr>
          <w:p w14:paraId="5C6F4389" w14:textId="5EEAC189" w:rsidR="005F0DE4" w:rsidRP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44390156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5F0DE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40" w:type="dxa"/>
            <w:shd w:val="clear" w:color="auto" w:fill="auto"/>
          </w:tcPr>
          <w:p w14:paraId="337ED2C2" w14:textId="6561512D" w:rsidR="005F0DE4" w:rsidRP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19256239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5F0DE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592" w:type="dxa"/>
            <w:gridSpan w:val="7"/>
            <w:tcBorders>
              <w:right w:val="nil"/>
            </w:tcBorders>
            <w:shd w:val="clear" w:color="auto" w:fill="auto"/>
          </w:tcPr>
          <w:p w14:paraId="23683D36" w14:textId="4308A63A" w:rsidR="005F0DE4" w:rsidRPr="005F0DE4" w:rsidRDefault="005F0DE4" w:rsidP="005F0DE4">
            <w:pPr>
              <w:ind w:left="-111"/>
              <w:rPr>
                <w:rFonts w:asciiTheme="minorHAnsi" w:hAnsiTheme="minorHAnsi" w:cstheme="minorHAnsi"/>
                <w:sz w:val="20"/>
                <w:szCs w:val="20"/>
              </w:rPr>
            </w:pPr>
            <w:r w:rsidRPr="005F0DE4">
              <w:rPr>
                <w:rFonts w:asciiTheme="minorHAnsi" w:hAnsiTheme="minorHAnsi" w:cstheme="minorHAnsi"/>
                <w:sz w:val="20"/>
                <w:szCs w:val="20"/>
              </w:rPr>
              <w:t>Alcohol/drug problem</w:t>
            </w:r>
          </w:p>
        </w:tc>
      </w:tr>
      <w:permStart w:id="1711236712" w:edGrp="everyone" w:colFirst="0" w:colLast="0"/>
      <w:permStart w:id="1859864202" w:edGrp="everyone" w:colFirst="1" w:colLast="1"/>
      <w:permStart w:id="1052380205" w:edGrp="everyone" w:colFirst="3" w:colLast="3"/>
      <w:permStart w:id="1766532090" w:edGrp="everyone" w:colFirst="4" w:colLast="4"/>
      <w:permEnd w:id="1360604434"/>
      <w:permEnd w:id="1760705398"/>
      <w:permEnd w:id="2143292649"/>
      <w:permEnd w:id="1647981136"/>
      <w:tr w:rsidR="005F0DE4" w14:paraId="12307A05" w14:textId="77777777" w:rsidTr="004F4A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92" w:type="dxa"/>
            <w:gridSpan w:val="2"/>
            <w:tcBorders>
              <w:left w:val="nil"/>
            </w:tcBorders>
            <w:shd w:val="clear" w:color="auto" w:fill="auto"/>
          </w:tcPr>
          <w:p w14:paraId="14EBC9DE" w14:textId="67A49D74" w:rsid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046441703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C23E3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F0DE4" w:rsidRPr="00C23E3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18" w:type="dxa"/>
            <w:gridSpan w:val="3"/>
            <w:shd w:val="clear" w:color="auto" w:fill="auto"/>
          </w:tcPr>
          <w:p w14:paraId="34AC019F" w14:textId="7AC23DF3" w:rsidR="005F0DE4" w:rsidRPr="00760806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93192992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A56EE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212" w:type="dxa"/>
            <w:gridSpan w:val="3"/>
            <w:shd w:val="clear" w:color="auto" w:fill="auto"/>
          </w:tcPr>
          <w:p w14:paraId="45C6FE8A" w14:textId="1DE7A29E" w:rsidR="005F0DE4" w:rsidRPr="005F0DE4" w:rsidRDefault="005F0DE4" w:rsidP="005F0DE4">
            <w:pPr>
              <w:ind w:left="-107"/>
              <w:rPr>
                <w:rFonts w:asciiTheme="minorHAnsi" w:hAnsiTheme="minorHAnsi" w:cstheme="minorHAnsi"/>
                <w:sz w:val="20"/>
                <w:szCs w:val="20"/>
              </w:rPr>
            </w:pPr>
            <w:r w:rsidRPr="005F0DE4">
              <w:rPr>
                <w:rFonts w:asciiTheme="minorHAnsi" w:hAnsiTheme="minorHAnsi" w:cstheme="minorHAnsi"/>
                <w:sz w:val="20"/>
                <w:szCs w:val="20"/>
              </w:rPr>
              <w:t>Gastric reflux</w:t>
            </w:r>
          </w:p>
        </w:tc>
        <w:tc>
          <w:tcPr>
            <w:tcW w:w="1083" w:type="dxa"/>
            <w:shd w:val="clear" w:color="auto" w:fill="auto"/>
          </w:tcPr>
          <w:p w14:paraId="7E1FBC6F" w14:textId="7CF0E6A3" w:rsidR="005F0DE4" w:rsidRP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744866307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5F0DE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40" w:type="dxa"/>
            <w:shd w:val="clear" w:color="auto" w:fill="auto"/>
          </w:tcPr>
          <w:p w14:paraId="228CF965" w14:textId="4FB743D0" w:rsidR="005F0DE4" w:rsidRP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025015770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5F0DE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592" w:type="dxa"/>
            <w:gridSpan w:val="7"/>
            <w:tcBorders>
              <w:right w:val="nil"/>
            </w:tcBorders>
            <w:shd w:val="clear" w:color="auto" w:fill="auto"/>
          </w:tcPr>
          <w:p w14:paraId="15484FF7" w14:textId="02C0355B" w:rsidR="005F0DE4" w:rsidRPr="005F0DE4" w:rsidRDefault="005F0DE4" w:rsidP="005F0DE4">
            <w:pPr>
              <w:ind w:left="-111"/>
              <w:rPr>
                <w:rFonts w:asciiTheme="minorHAnsi" w:hAnsiTheme="minorHAnsi" w:cstheme="minorHAnsi"/>
                <w:sz w:val="20"/>
                <w:szCs w:val="20"/>
              </w:rPr>
            </w:pPr>
            <w:r w:rsidRPr="005F0DE4">
              <w:rPr>
                <w:rFonts w:asciiTheme="minorHAnsi" w:hAnsiTheme="minorHAnsi" w:cstheme="minorHAnsi"/>
                <w:sz w:val="20"/>
                <w:szCs w:val="20"/>
              </w:rPr>
              <w:t>Pregnancy</w:t>
            </w:r>
          </w:p>
        </w:tc>
      </w:tr>
      <w:permStart w:id="1672284259" w:edGrp="everyone" w:colFirst="0" w:colLast="0"/>
      <w:permStart w:id="424609685" w:edGrp="everyone" w:colFirst="1" w:colLast="1"/>
      <w:permStart w:id="1546465021" w:edGrp="everyone" w:colFirst="3" w:colLast="3"/>
      <w:permStart w:id="1284899594" w:edGrp="everyone" w:colFirst="4" w:colLast="4"/>
      <w:permEnd w:id="1711236712"/>
      <w:permEnd w:id="1859864202"/>
      <w:permEnd w:id="1052380205"/>
      <w:permEnd w:id="1766532090"/>
      <w:tr w:rsidR="005F0DE4" w14:paraId="19D31AD8" w14:textId="77777777" w:rsidTr="004F4A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92" w:type="dxa"/>
            <w:gridSpan w:val="2"/>
            <w:tcBorders>
              <w:left w:val="nil"/>
            </w:tcBorders>
            <w:shd w:val="clear" w:color="auto" w:fill="auto"/>
          </w:tcPr>
          <w:p w14:paraId="2243ACAE" w14:textId="596056E3" w:rsid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602567864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C23E3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F0DE4" w:rsidRPr="00C23E3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18" w:type="dxa"/>
            <w:gridSpan w:val="3"/>
            <w:shd w:val="clear" w:color="auto" w:fill="auto"/>
          </w:tcPr>
          <w:p w14:paraId="19445EB6" w14:textId="037B6142" w:rsid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03870901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A56EE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212" w:type="dxa"/>
            <w:gridSpan w:val="3"/>
            <w:shd w:val="clear" w:color="auto" w:fill="auto"/>
          </w:tcPr>
          <w:p w14:paraId="52DECDED" w14:textId="3C6A8F07" w:rsidR="005F0DE4" w:rsidRPr="005F0DE4" w:rsidRDefault="005F0DE4" w:rsidP="005F0DE4">
            <w:pPr>
              <w:ind w:left="-107"/>
              <w:rPr>
                <w:rFonts w:asciiTheme="minorHAnsi" w:hAnsiTheme="minorHAnsi" w:cstheme="minorHAnsi"/>
                <w:sz w:val="20"/>
                <w:szCs w:val="20"/>
              </w:rPr>
            </w:pPr>
            <w:r w:rsidRPr="005F0DE4">
              <w:rPr>
                <w:rFonts w:asciiTheme="minorHAnsi" w:hAnsiTheme="minorHAnsi" w:cstheme="minorHAnsi"/>
                <w:sz w:val="20"/>
                <w:szCs w:val="20"/>
              </w:rPr>
              <w:t>Irritable bowel</w:t>
            </w:r>
          </w:p>
        </w:tc>
        <w:tc>
          <w:tcPr>
            <w:tcW w:w="1083" w:type="dxa"/>
            <w:shd w:val="clear" w:color="auto" w:fill="auto"/>
          </w:tcPr>
          <w:p w14:paraId="5DD78C2B" w14:textId="1D6BAD81" w:rsidR="005F0DE4" w:rsidRP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865097091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5F0DE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40" w:type="dxa"/>
            <w:shd w:val="clear" w:color="auto" w:fill="auto"/>
          </w:tcPr>
          <w:p w14:paraId="312934F3" w14:textId="2DF4ECE0" w:rsidR="005F0DE4" w:rsidRP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90014974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5F0DE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592" w:type="dxa"/>
            <w:gridSpan w:val="7"/>
            <w:tcBorders>
              <w:right w:val="nil"/>
            </w:tcBorders>
            <w:shd w:val="clear" w:color="auto" w:fill="auto"/>
          </w:tcPr>
          <w:p w14:paraId="14E11443" w14:textId="76A0FE87" w:rsidR="005F0DE4" w:rsidRPr="005F0DE4" w:rsidRDefault="005F0DE4" w:rsidP="005F0DE4">
            <w:pPr>
              <w:ind w:left="-111"/>
              <w:rPr>
                <w:rFonts w:asciiTheme="minorHAnsi" w:hAnsiTheme="minorHAnsi" w:cstheme="minorHAnsi"/>
                <w:sz w:val="20"/>
                <w:szCs w:val="20"/>
              </w:rPr>
            </w:pPr>
            <w:r w:rsidRPr="005F0DE4">
              <w:rPr>
                <w:rFonts w:asciiTheme="minorHAnsi" w:hAnsiTheme="minorHAnsi" w:cstheme="minorHAnsi"/>
                <w:sz w:val="20"/>
                <w:szCs w:val="20"/>
              </w:rPr>
              <w:t>Transplantation/Graft</w:t>
            </w:r>
          </w:p>
        </w:tc>
      </w:tr>
      <w:permStart w:id="952832852" w:edGrp="everyone" w:colFirst="0" w:colLast="0"/>
      <w:permStart w:id="979379817" w:edGrp="everyone" w:colFirst="1" w:colLast="1"/>
      <w:permStart w:id="2069778700" w:edGrp="everyone" w:colFirst="3" w:colLast="3"/>
      <w:permStart w:id="1829244207" w:edGrp="everyone" w:colFirst="4" w:colLast="4"/>
      <w:permEnd w:id="1672284259"/>
      <w:permEnd w:id="424609685"/>
      <w:permEnd w:id="1546465021"/>
      <w:permEnd w:id="1284899594"/>
      <w:tr w:rsidR="005F0DE4" w14:paraId="3EFF3A7E" w14:textId="77777777" w:rsidTr="004F4A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92" w:type="dxa"/>
            <w:gridSpan w:val="2"/>
            <w:tcBorders>
              <w:left w:val="nil"/>
            </w:tcBorders>
            <w:shd w:val="clear" w:color="auto" w:fill="auto"/>
          </w:tcPr>
          <w:p w14:paraId="0EFAA651" w14:textId="5AA8A11F" w:rsid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23534056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C23E3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F0DE4" w:rsidRPr="00C23E3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18" w:type="dxa"/>
            <w:gridSpan w:val="3"/>
            <w:shd w:val="clear" w:color="auto" w:fill="auto"/>
          </w:tcPr>
          <w:p w14:paraId="40CB27D4" w14:textId="6DBDF34D" w:rsid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46292298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A56EE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212" w:type="dxa"/>
            <w:gridSpan w:val="3"/>
            <w:shd w:val="clear" w:color="auto" w:fill="auto"/>
          </w:tcPr>
          <w:p w14:paraId="4CC3B58C" w14:textId="481F7D97" w:rsidR="005F0DE4" w:rsidRPr="005F0DE4" w:rsidRDefault="005F0DE4" w:rsidP="005F0DE4">
            <w:pPr>
              <w:ind w:left="-107"/>
              <w:rPr>
                <w:rFonts w:asciiTheme="minorHAnsi" w:hAnsiTheme="minorHAnsi" w:cstheme="minorHAnsi"/>
                <w:sz w:val="20"/>
                <w:szCs w:val="20"/>
              </w:rPr>
            </w:pPr>
            <w:r w:rsidRPr="005F0DE4">
              <w:rPr>
                <w:rFonts w:asciiTheme="minorHAnsi" w:hAnsiTheme="minorHAnsi" w:cstheme="minorHAnsi"/>
                <w:sz w:val="20"/>
                <w:szCs w:val="20"/>
              </w:rPr>
              <w:t>Hepatitis</w:t>
            </w:r>
          </w:p>
        </w:tc>
        <w:tc>
          <w:tcPr>
            <w:tcW w:w="1083" w:type="dxa"/>
            <w:shd w:val="clear" w:color="auto" w:fill="auto"/>
          </w:tcPr>
          <w:p w14:paraId="0B18AB48" w14:textId="4E12B64F" w:rsidR="005F0DE4" w:rsidRP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59549016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5F0DE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40" w:type="dxa"/>
            <w:shd w:val="clear" w:color="auto" w:fill="auto"/>
          </w:tcPr>
          <w:p w14:paraId="4C6FA074" w14:textId="072EF5A1" w:rsidR="005F0DE4" w:rsidRP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348447700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5F0DE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592" w:type="dxa"/>
            <w:gridSpan w:val="7"/>
            <w:tcBorders>
              <w:right w:val="nil"/>
            </w:tcBorders>
            <w:shd w:val="clear" w:color="auto" w:fill="auto"/>
          </w:tcPr>
          <w:p w14:paraId="716B5DED" w14:textId="66A741E8" w:rsidR="005F0DE4" w:rsidRPr="005F0DE4" w:rsidRDefault="005F0DE4" w:rsidP="005F0DE4">
            <w:pPr>
              <w:ind w:left="-111"/>
              <w:rPr>
                <w:rFonts w:asciiTheme="minorHAnsi" w:hAnsiTheme="minorHAnsi" w:cstheme="minorHAnsi"/>
                <w:sz w:val="20"/>
                <w:szCs w:val="20"/>
              </w:rPr>
            </w:pPr>
            <w:r w:rsidRPr="005F0DE4">
              <w:rPr>
                <w:rFonts w:asciiTheme="minorHAnsi" w:hAnsiTheme="minorHAnsi" w:cstheme="minorHAnsi"/>
                <w:sz w:val="20"/>
                <w:szCs w:val="20"/>
              </w:rPr>
              <w:t>Cancer</w:t>
            </w:r>
          </w:p>
        </w:tc>
      </w:tr>
      <w:permStart w:id="141177435" w:edGrp="everyone" w:colFirst="0" w:colLast="0"/>
      <w:permStart w:id="1907503102" w:edGrp="everyone" w:colFirst="1" w:colLast="1"/>
      <w:permStart w:id="1308632888" w:edGrp="everyone" w:colFirst="3" w:colLast="3"/>
      <w:permStart w:id="323885267" w:edGrp="everyone" w:colFirst="4" w:colLast="4"/>
      <w:permEnd w:id="952832852"/>
      <w:permEnd w:id="979379817"/>
      <w:permEnd w:id="2069778700"/>
      <w:permEnd w:id="1829244207"/>
      <w:tr w:rsidR="005F0DE4" w14:paraId="58F51105" w14:textId="77777777" w:rsidTr="004F4A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92" w:type="dxa"/>
            <w:gridSpan w:val="2"/>
            <w:tcBorders>
              <w:left w:val="nil"/>
            </w:tcBorders>
            <w:shd w:val="clear" w:color="auto" w:fill="auto"/>
          </w:tcPr>
          <w:p w14:paraId="774A44A8" w14:textId="2B934853" w:rsid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77896425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18" w:type="dxa"/>
            <w:gridSpan w:val="3"/>
            <w:shd w:val="clear" w:color="auto" w:fill="auto"/>
          </w:tcPr>
          <w:p w14:paraId="7738D9D0" w14:textId="500FB5C2" w:rsid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791808470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A56EE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212" w:type="dxa"/>
            <w:gridSpan w:val="3"/>
            <w:shd w:val="clear" w:color="auto" w:fill="auto"/>
          </w:tcPr>
          <w:p w14:paraId="316CB85A" w14:textId="5C1DCCDF" w:rsidR="005F0DE4" w:rsidRPr="005F0DE4" w:rsidRDefault="005F0DE4" w:rsidP="005F0DE4">
            <w:pPr>
              <w:ind w:left="-107"/>
              <w:rPr>
                <w:rFonts w:asciiTheme="minorHAnsi" w:hAnsiTheme="minorHAnsi" w:cstheme="minorHAnsi"/>
                <w:sz w:val="20"/>
                <w:szCs w:val="20"/>
              </w:rPr>
            </w:pPr>
            <w:r w:rsidRPr="005F0DE4">
              <w:rPr>
                <w:rFonts w:asciiTheme="minorHAnsi" w:hAnsiTheme="minorHAnsi" w:cstheme="minorHAnsi"/>
                <w:sz w:val="20"/>
                <w:szCs w:val="20"/>
              </w:rPr>
              <w:t>Renal failure</w:t>
            </w:r>
          </w:p>
        </w:tc>
        <w:tc>
          <w:tcPr>
            <w:tcW w:w="1083" w:type="dxa"/>
            <w:shd w:val="clear" w:color="auto" w:fill="auto"/>
          </w:tcPr>
          <w:p w14:paraId="024FBDE3" w14:textId="04AC0B3A" w:rsidR="005F0DE4" w:rsidRP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915237753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5F0DE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40" w:type="dxa"/>
            <w:shd w:val="clear" w:color="auto" w:fill="auto"/>
          </w:tcPr>
          <w:p w14:paraId="48345D92" w14:textId="3A7C6AA5" w:rsidR="005F0DE4" w:rsidRP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96132818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5F0DE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592" w:type="dxa"/>
            <w:gridSpan w:val="7"/>
            <w:tcBorders>
              <w:right w:val="nil"/>
            </w:tcBorders>
            <w:shd w:val="clear" w:color="auto" w:fill="auto"/>
          </w:tcPr>
          <w:p w14:paraId="1BF6750C" w14:textId="21267A2B" w:rsidR="005F0DE4" w:rsidRPr="005F0DE4" w:rsidRDefault="005F0DE4" w:rsidP="005F0DE4">
            <w:pPr>
              <w:ind w:left="-111"/>
              <w:rPr>
                <w:rFonts w:asciiTheme="minorHAnsi" w:hAnsiTheme="minorHAnsi" w:cstheme="minorHAnsi"/>
                <w:sz w:val="20"/>
                <w:szCs w:val="20"/>
              </w:rPr>
            </w:pPr>
            <w:r w:rsidRPr="005F0DE4">
              <w:rPr>
                <w:rFonts w:asciiTheme="minorHAnsi" w:hAnsiTheme="minorHAnsi" w:cstheme="minorHAnsi"/>
                <w:sz w:val="20"/>
                <w:szCs w:val="20"/>
              </w:rPr>
              <w:t>Parkinson disease</w:t>
            </w:r>
          </w:p>
        </w:tc>
      </w:tr>
      <w:permStart w:id="1633420717" w:edGrp="everyone" w:colFirst="0" w:colLast="0"/>
      <w:permStart w:id="1976401477" w:edGrp="everyone" w:colFirst="1" w:colLast="1"/>
      <w:permStart w:id="1200381486" w:edGrp="everyone" w:colFirst="3" w:colLast="3"/>
      <w:permStart w:id="764543210" w:edGrp="everyone" w:colFirst="4" w:colLast="4"/>
      <w:permEnd w:id="141177435"/>
      <w:permEnd w:id="1907503102"/>
      <w:permEnd w:id="1308632888"/>
      <w:permEnd w:id="323885267"/>
      <w:tr w:rsidR="005F0DE4" w14:paraId="430FE441" w14:textId="77777777" w:rsidTr="004F4A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92" w:type="dxa"/>
            <w:gridSpan w:val="2"/>
            <w:tcBorders>
              <w:left w:val="nil"/>
            </w:tcBorders>
            <w:shd w:val="clear" w:color="auto" w:fill="auto"/>
          </w:tcPr>
          <w:p w14:paraId="5B0E191E" w14:textId="1806DCBE" w:rsid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734279820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18" w:type="dxa"/>
            <w:gridSpan w:val="3"/>
            <w:shd w:val="clear" w:color="auto" w:fill="auto"/>
          </w:tcPr>
          <w:p w14:paraId="46E677ED" w14:textId="527ABB40" w:rsid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697814648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A56EE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212" w:type="dxa"/>
            <w:gridSpan w:val="3"/>
            <w:shd w:val="clear" w:color="auto" w:fill="auto"/>
          </w:tcPr>
          <w:p w14:paraId="1293ABBF" w14:textId="632EB92C" w:rsidR="005F0DE4" w:rsidRPr="005F0DE4" w:rsidRDefault="005F0DE4" w:rsidP="005F0DE4">
            <w:pPr>
              <w:ind w:left="-107"/>
              <w:rPr>
                <w:rFonts w:asciiTheme="minorHAnsi" w:hAnsiTheme="minorHAnsi" w:cstheme="minorHAnsi"/>
                <w:sz w:val="20"/>
                <w:szCs w:val="20"/>
              </w:rPr>
            </w:pPr>
            <w:r w:rsidRPr="005F0DE4">
              <w:rPr>
                <w:rFonts w:asciiTheme="minorHAnsi" w:hAnsiTheme="minorHAnsi" w:cstheme="minorHAnsi"/>
                <w:sz w:val="20"/>
                <w:szCs w:val="20"/>
              </w:rPr>
              <w:t>Thyroid gland problems</w:t>
            </w:r>
          </w:p>
        </w:tc>
        <w:tc>
          <w:tcPr>
            <w:tcW w:w="1083" w:type="dxa"/>
            <w:shd w:val="clear" w:color="auto" w:fill="auto"/>
          </w:tcPr>
          <w:p w14:paraId="46308066" w14:textId="34D18A4A" w:rsidR="005F0DE4" w:rsidRP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252239050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5F0DE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40" w:type="dxa"/>
            <w:shd w:val="clear" w:color="auto" w:fill="auto"/>
          </w:tcPr>
          <w:p w14:paraId="4DBAA3DE" w14:textId="69214214" w:rsidR="005F0DE4" w:rsidRP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540894367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5F0DE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592" w:type="dxa"/>
            <w:gridSpan w:val="7"/>
            <w:tcBorders>
              <w:right w:val="nil"/>
            </w:tcBorders>
            <w:shd w:val="clear" w:color="auto" w:fill="auto"/>
          </w:tcPr>
          <w:p w14:paraId="0C2D5B2F" w14:textId="3F041DA8" w:rsidR="005F0DE4" w:rsidRPr="005F0DE4" w:rsidRDefault="005F0DE4" w:rsidP="005F0DE4">
            <w:pPr>
              <w:ind w:left="-111"/>
              <w:rPr>
                <w:rFonts w:asciiTheme="minorHAnsi" w:hAnsiTheme="minorHAnsi" w:cstheme="minorHAnsi"/>
                <w:sz w:val="20"/>
                <w:szCs w:val="20"/>
              </w:rPr>
            </w:pPr>
            <w:r w:rsidRPr="005F0DE4">
              <w:rPr>
                <w:rFonts w:asciiTheme="minorHAnsi" w:hAnsiTheme="minorHAnsi" w:cstheme="minorHAnsi"/>
                <w:sz w:val="20"/>
                <w:szCs w:val="20"/>
              </w:rPr>
              <w:t>Alzheimer's disease</w:t>
            </w:r>
          </w:p>
        </w:tc>
      </w:tr>
      <w:permStart w:id="1675500724" w:edGrp="everyone" w:colFirst="0" w:colLast="0"/>
      <w:permStart w:id="1612448863" w:edGrp="everyone" w:colFirst="1" w:colLast="1"/>
      <w:permStart w:id="961773287" w:edGrp="everyone" w:colFirst="3" w:colLast="3"/>
      <w:permStart w:id="1326412829" w:edGrp="everyone" w:colFirst="4" w:colLast="4"/>
      <w:permStart w:id="553284686" w:edGrp="everyone" w:colFirst="6" w:colLast="6"/>
      <w:permEnd w:id="1633420717"/>
      <w:permEnd w:id="1976401477"/>
      <w:permEnd w:id="1200381486"/>
      <w:permEnd w:id="764543210"/>
      <w:tr w:rsidR="005F0DE4" w14:paraId="4C09B098" w14:textId="0409FDE7" w:rsidTr="004F4A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92" w:type="dxa"/>
            <w:gridSpan w:val="2"/>
            <w:tcBorders>
              <w:left w:val="nil"/>
            </w:tcBorders>
            <w:shd w:val="clear" w:color="auto" w:fill="auto"/>
          </w:tcPr>
          <w:p w14:paraId="7E887547" w14:textId="170296F0" w:rsid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378754658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C23E3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F0DE4" w:rsidRPr="00C23E3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18" w:type="dxa"/>
            <w:gridSpan w:val="3"/>
            <w:shd w:val="clear" w:color="auto" w:fill="auto"/>
          </w:tcPr>
          <w:p w14:paraId="54081E2D" w14:textId="01EE4722" w:rsid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88210010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A56EE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212" w:type="dxa"/>
            <w:gridSpan w:val="3"/>
            <w:shd w:val="clear" w:color="auto" w:fill="auto"/>
          </w:tcPr>
          <w:p w14:paraId="567A8813" w14:textId="3B40A790" w:rsidR="005F0DE4" w:rsidRPr="005F0DE4" w:rsidRDefault="005F0DE4" w:rsidP="005F0DE4">
            <w:pPr>
              <w:ind w:left="-107"/>
              <w:rPr>
                <w:rFonts w:asciiTheme="minorHAnsi" w:hAnsiTheme="minorHAnsi" w:cstheme="minorHAnsi"/>
                <w:sz w:val="20"/>
                <w:szCs w:val="20"/>
              </w:rPr>
            </w:pPr>
            <w:r w:rsidRPr="005F0DE4">
              <w:rPr>
                <w:rFonts w:asciiTheme="minorHAnsi" w:hAnsiTheme="minorHAnsi" w:cstheme="minorHAnsi"/>
                <w:sz w:val="20"/>
                <w:szCs w:val="20"/>
              </w:rPr>
              <w:t>Hormonal problems</w:t>
            </w:r>
          </w:p>
        </w:tc>
        <w:tc>
          <w:tcPr>
            <w:tcW w:w="1083" w:type="dxa"/>
            <w:shd w:val="clear" w:color="auto" w:fill="auto"/>
          </w:tcPr>
          <w:p w14:paraId="35C3380A" w14:textId="0777ED4F" w:rsidR="005F0DE4" w:rsidRP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040475579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5F0DE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40" w:type="dxa"/>
            <w:shd w:val="clear" w:color="auto" w:fill="auto"/>
          </w:tcPr>
          <w:p w14:paraId="1D49AA22" w14:textId="2F6EDEE6" w:rsidR="005F0DE4" w:rsidRP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2011253089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5F0DE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33" w:type="dxa"/>
            <w:tcBorders>
              <w:right w:val="nil"/>
            </w:tcBorders>
            <w:shd w:val="clear" w:color="auto" w:fill="auto"/>
          </w:tcPr>
          <w:p w14:paraId="2E108D4E" w14:textId="5BC2383C" w:rsidR="005F0DE4" w:rsidRPr="005F0DE4" w:rsidRDefault="005F0DE4" w:rsidP="005F0DE4">
            <w:pPr>
              <w:ind w:left="-11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Other</w:t>
            </w:r>
            <w:r w:rsidRPr="005F0DE4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1959" w:type="dxa"/>
            <w:gridSpan w:val="6"/>
            <w:tcBorders>
              <w:top w:val="nil"/>
              <w:bottom w:val="nil"/>
              <w:right w:val="nil"/>
            </w:tcBorders>
            <w:shd w:val="clear" w:color="auto" w:fill="auto"/>
          </w:tcPr>
          <w:p w14:paraId="0E5E3E98" w14:textId="55938282" w:rsidR="005F0DE4" w:rsidRPr="005F0DE4" w:rsidRDefault="005F0DE4" w:rsidP="005F0DE4">
            <w:pPr>
              <w:ind w:left="-11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Start w:id="1562596659" w:edGrp="everyone" w:colFirst="0" w:colLast="0"/>
      <w:permStart w:id="987785000" w:edGrp="everyone" w:colFirst="1" w:colLast="1"/>
      <w:permStart w:id="1713647281" w:edGrp="everyone" w:colFirst="3" w:colLast="3"/>
      <w:permStart w:id="1661745875" w:edGrp="everyone" w:colFirst="4" w:colLast="4"/>
      <w:permStart w:id="1837067890" w:edGrp="everyone" w:colFirst="6" w:colLast="6"/>
      <w:permEnd w:id="1675500724"/>
      <w:permEnd w:id="1612448863"/>
      <w:permEnd w:id="961773287"/>
      <w:permEnd w:id="1326412829"/>
      <w:permEnd w:id="553284686"/>
      <w:tr w:rsidR="005F0DE4" w14:paraId="4213BDD7" w14:textId="77777777" w:rsidTr="004F4AC7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92" w:type="dxa"/>
            <w:gridSpan w:val="2"/>
            <w:tcBorders>
              <w:left w:val="nil"/>
              <w:bottom w:val="nil"/>
            </w:tcBorders>
            <w:shd w:val="clear" w:color="auto" w:fill="auto"/>
          </w:tcPr>
          <w:p w14:paraId="738B529C" w14:textId="56D5726C" w:rsid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9912891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C23E3A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F0DE4" w:rsidRPr="00C23E3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18" w:type="dxa"/>
            <w:gridSpan w:val="3"/>
            <w:tcBorders>
              <w:bottom w:val="nil"/>
            </w:tcBorders>
            <w:shd w:val="clear" w:color="auto" w:fill="auto"/>
          </w:tcPr>
          <w:p w14:paraId="42ED2C86" w14:textId="672F7C5C" w:rsid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72890805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A56EE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212" w:type="dxa"/>
            <w:gridSpan w:val="3"/>
            <w:tcBorders>
              <w:bottom w:val="nil"/>
            </w:tcBorders>
            <w:shd w:val="clear" w:color="auto" w:fill="auto"/>
          </w:tcPr>
          <w:p w14:paraId="1FD1E247" w14:textId="6D6F7968" w:rsidR="005F0DE4" w:rsidRPr="005F0DE4" w:rsidRDefault="005F0DE4" w:rsidP="005F0DE4">
            <w:pPr>
              <w:ind w:left="-107"/>
              <w:rPr>
                <w:rFonts w:asciiTheme="minorHAnsi" w:hAnsiTheme="minorHAnsi" w:cstheme="minorHAnsi"/>
                <w:sz w:val="20"/>
                <w:szCs w:val="20"/>
              </w:rPr>
            </w:pPr>
            <w:r w:rsidRPr="005F0DE4">
              <w:rPr>
                <w:rFonts w:asciiTheme="minorHAnsi" w:hAnsiTheme="minorHAnsi" w:cstheme="minorHAnsi"/>
                <w:sz w:val="20"/>
                <w:szCs w:val="20"/>
              </w:rPr>
              <w:t>Hearing problems</w:t>
            </w:r>
          </w:p>
        </w:tc>
        <w:tc>
          <w:tcPr>
            <w:tcW w:w="1083" w:type="dxa"/>
            <w:tcBorders>
              <w:bottom w:val="nil"/>
            </w:tcBorders>
            <w:shd w:val="clear" w:color="auto" w:fill="auto"/>
          </w:tcPr>
          <w:p w14:paraId="51E29037" w14:textId="795F50EB" w:rsidR="005F0DE4" w:rsidRP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471787965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5F0DE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40" w:type="dxa"/>
            <w:tcBorders>
              <w:bottom w:val="nil"/>
            </w:tcBorders>
            <w:shd w:val="clear" w:color="auto" w:fill="auto"/>
          </w:tcPr>
          <w:p w14:paraId="7BC36053" w14:textId="35821531" w:rsidR="005F0DE4" w:rsidRP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764526404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5F0DE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33" w:type="dxa"/>
            <w:tcBorders>
              <w:bottom w:val="nil"/>
              <w:right w:val="nil"/>
            </w:tcBorders>
            <w:shd w:val="clear" w:color="auto" w:fill="auto"/>
          </w:tcPr>
          <w:p w14:paraId="4FA8A5AC" w14:textId="2B9BE117" w:rsidR="005F0DE4" w:rsidRPr="005F0DE4" w:rsidRDefault="005F0DE4" w:rsidP="005F0DE4">
            <w:pPr>
              <w:ind w:left="-11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Other</w:t>
            </w:r>
            <w:r w:rsidRPr="005F0DE4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1959" w:type="dxa"/>
            <w:gridSpan w:val="6"/>
            <w:tcBorders>
              <w:top w:val="nil"/>
              <w:bottom w:val="nil"/>
              <w:right w:val="nil"/>
            </w:tcBorders>
            <w:shd w:val="clear" w:color="auto" w:fill="auto"/>
          </w:tcPr>
          <w:p w14:paraId="115341E6" w14:textId="11431DA8" w:rsidR="005F0DE4" w:rsidRPr="005F0DE4" w:rsidRDefault="005F0DE4" w:rsidP="005F0DE4">
            <w:pPr>
              <w:ind w:left="-11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Start w:id="2053984310" w:edGrp="everyone" w:colFirst="0" w:colLast="0"/>
      <w:permStart w:id="2017474466" w:edGrp="everyone" w:colFirst="1" w:colLast="1"/>
      <w:permStart w:id="1275991796" w:edGrp="everyone" w:colFirst="3" w:colLast="3"/>
      <w:permStart w:id="122318394" w:edGrp="everyone" w:colFirst="4" w:colLast="4"/>
      <w:permStart w:id="67266700" w:edGrp="everyone" w:colFirst="6" w:colLast="6"/>
      <w:permEnd w:id="1562596659"/>
      <w:permEnd w:id="987785000"/>
      <w:permEnd w:id="1713647281"/>
      <w:permEnd w:id="1661745875"/>
      <w:permEnd w:id="1837067890"/>
      <w:tr w:rsidR="005F0DE4" w14:paraId="0DB96A8A" w14:textId="77777777" w:rsidTr="004F4AC7">
        <w:tblPrEx>
          <w:tblBorders>
            <w:insideH w:val="none" w:sz="0" w:space="0" w:color="auto"/>
            <w:insideV w:val="none" w:sz="0" w:space="0" w:color="auto"/>
          </w:tblBorders>
        </w:tblPrEx>
        <w:trPr>
          <w:trHeight w:val="400"/>
        </w:trPr>
        <w:tc>
          <w:tcPr>
            <w:tcW w:w="1092" w:type="dxa"/>
            <w:gridSpan w:val="2"/>
            <w:tcBorders>
              <w:top w:val="nil"/>
              <w:left w:val="nil"/>
              <w:bottom w:val="single" w:sz="2" w:space="0" w:color="auto"/>
            </w:tcBorders>
            <w:shd w:val="clear" w:color="auto" w:fill="auto"/>
          </w:tcPr>
          <w:p w14:paraId="7967BAA6" w14:textId="5CE954C0" w:rsid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840148401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5F0DE4" w:rsidRPr="00C23E3A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18" w:type="dxa"/>
            <w:gridSpan w:val="3"/>
            <w:tcBorders>
              <w:top w:val="nil"/>
              <w:bottom w:val="single" w:sz="2" w:space="0" w:color="auto"/>
            </w:tcBorders>
            <w:shd w:val="clear" w:color="auto" w:fill="auto"/>
          </w:tcPr>
          <w:p w14:paraId="1B705909" w14:textId="4159A614" w:rsid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55132637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3212" w:type="dxa"/>
            <w:gridSpan w:val="3"/>
            <w:tcBorders>
              <w:top w:val="nil"/>
              <w:bottom w:val="single" w:sz="2" w:space="0" w:color="auto"/>
            </w:tcBorders>
            <w:shd w:val="clear" w:color="auto" w:fill="auto"/>
          </w:tcPr>
          <w:p w14:paraId="7121827C" w14:textId="2F8B59F4" w:rsidR="005F0DE4" w:rsidRPr="005F0DE4" w:rsidRDefault="005F0DE4" w:rsidP="005F0DE4">
            <w:pPr>
              <w:ind w:left="-107"/>
              <w:rPr>
                <w:rFonts w:asciiTheme="minorHAnsi" w:hAnsiTheme="minorHAnsi" w:cstheme="minorHAnsi"/>
                <w:sz w:val="20"/>
                <w:szCs w:val="20"/>
              </w:rPr>
            </w:pPr>
            <w:r w:rsidRPr="005F0DE4">
              <w:rPr>
                <w:rFonts w:asciiTheme="minorHAnsi" w:hAnsiTheme="minorHAnsi" w:cstheme="minorHAnsi"/>
                <w:sz w:val="20"/>
                <w:szCs w:val="20"/>
              </w:rPr>
              <w:t>Vision problems</w:t>
            </w:r>
          </w:p>
        </w:tc>
        <w:tc>
          <w:tcPr>
            <w:tcW w:w="1083" w:type="dxa"/>
            <w:tcBorders>
              <w:top w:val="nil"/>
              <w:bottom w:val="single" w:sz="2" w:space="0" w:color="auto"/>
            </w:tcBorders>
            <w:shd w:val="clear" w:color="auto" w:fill="auto"/>
          </w:tcPr>
          <w:p w14:paraId="6924ABFD" w14:textId="5792D74D" w:rsidR="005F0DE4" w:rsidRP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999026751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5F0DE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240" w:type="dxa"/>
            <w:tcBorders>
              <w:top w:val="nil"/>
              <w:bottom w:val="single" w:sz="2" w:space="0" w:color="auto"/>
            </w:tcBorders>
            <w:shd w:val="clear" w:color="auto" w:fill="auto"/>
          </w:tcPr>
          <w:p w14:paraId="3EE6ED17" w14:textId="576283AA" w:rsidR="005F0DE4" w:rsidRPr="005F0DE4" w:rsidRDefault="00BD1902" w:rsidP="005F0DE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259975088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5F0DE4" w:rsidRPr="005F0DE4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633" w:type="dxa"/>
            <w:tcBorders>
              <w:top w:val="nil"/>
              <w:bottom w:val="single" w:sz="2" w:space="0" w:color="auto"/>
              <w:right w:val="nil"/>
            </w:tcBorders>
            <w:shd w:val="clear" w:color="auto" w:fill="auto"/>
          </w:tcPr>
          <w:p w14:paraId="27E7515D" w14:textId="0F8E99EC" w:rsidR="005F0DE4" w:rsidRPr="005F0DE4" w:rsidRDefault="005F0DE4" w:rsidP="005F0DE4">
            <w:pPr>
              <w:ind w:left="-111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Other</w:t>
            </w:r>
            <w:r w:rsidRPr="005F0DE4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1959" w:type="dxa"/>
            <w:gridSpan w:val="6"/>
            <w:tcBorders>
              <w:top w:val="nil"/>
              <w:bottom w:val="single" w:sz="2" w:space="0" w:color="auto"/>
              <w:right w:val="nil"/>
            </w:tcBorders>
            <w:shd w:val="clear" w:color="auto" w:fill="auto"/>
          </w:tcPr>
          <w:p w14:paraId="3C225F93" w14:textId="047D4A9D" w:rsidR="005F0DE4" w:rsidRPr="005F0DE4" w:rsidRDefault="005F0DE4" w:rsidP="005F0DE4">
            <w:pPr>
              <w:ind w:left="-111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2053984310"/>
      <w:permEnd w:id="2017474466"/>
      <w:permEnd w:id="1275991796"/>
      <w:permEnd w:id="122318394"/>
      <w:permEnd w:id="67266700"/>
      <w:tr w:rsidR="008161A6" w14:paraId="21C7C92A" w14:textId="77777777" w:rsidTr="004F4AC7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2"/>
          <w:wAfter w:w="236" w:type="dxa"/>
        </w:trPr>
        <w:tc>
          <w:tcPr>
            <w:tcW w:w="10201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D9D9D9" w:themeFill="background1" w:themeFillShade="D9"/>
            <w:vAlign w:val="center"/>
          </w:tcPr>
          <w:p w14:paraId="20EC3C08" w14:textId="108EEE71" w:rsidR="008161A6" w:rsidRPr="002D2038" w:rsidRDefault="005F0DE4" w:rsidP="009F5CA2">
            <w:pPr>
              <w:jc w:val="center"/>
              <w:rPr>
                <w:rFonts w:asciiTheme="minorHAnsi" w:hAnsiTheme="minorHAnsi" w:cstheme="minorHAnsi"/>
                <w:b/>
                <w:sz w:val="22"/>
                <w:szCs w:val="20"/>
              </w:rPr>
            </w:pPr>
            <w:r w:rsidRPr="005F0DE4">
              <w:rPr>
                <w:rFonts w:asciiTheme="minorHAnsi" w:hAnsiTheme="minorHAnsi" w:cstheme="minorHAnsi"/>
                <w:b/>
                <w:sz w:val="22"/>
                <w:szCs w:val="20"/>
              </w:rPr>
              <w:lastRenderedPageBreak/>
              <w:t>OTHER RELEVANT HEALTH INFORMATION</w:t>
            </w:r>
          </w:p>
        </w:tc>
      </w:tr>
      <w:tr w:rsidR="00A23829" w:rsidRPr="0083007C" w14:paraId="07C8EE56" w14:textId="77777777" w:rsidTr="004F4AC7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2"/>
          <w:wAfter w:w="236" w:type="dxa"/>
          <w:trHeight w:val="453"/>
        </w:trPr>
        <w:tc>
          <w:tcPr>
            <w:tcW w:w="9935" w:type="dxa"/>
            <w:gridSpan w:val="13"/>
            <w:tcBorders>
              <w:top w:val="nil"/>
              <w:left w:val="nil"/>
            </w:tcBorders>
            <w:vAlign w:val="bottom"/>
          </w:tcPr>
          <w:p w14:paraId="663B03A1" w14:textId="745BA5E0" w:rsidR="00A23829" w:rsidRPr="005F0DE4" w:rsidRDefault="005F0DE4" w:rsidP="00AB7291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  <w:lang w:val="en-CA"/>
              </w:rPr>
            </w:pPr>
            <w:r w:rsidRPr="005F0DE4">
              <w:rPr>
                <w:rFonts w:asciiTheme="minorHAnsi" w:hAnsiTheme="minorHAnsi" w:cstheme="minorHAnsi"/>
                <w:b/>
                <w:i/>
                <w:sz w:val="22"/>
                <w:szCs w:val="20"/>
                <w:lang w:val="en-CA"/>
              </w:rPr>
              <w:t>Previous medical conditions and treatments (medical history)</w:t>
            </w:r>
          </w:p>
        </w:tc>
        <w:tc>
          <w:tcPr>
            <w:tcW w:w="266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0107154D" w14:textId="222C2B6A" w:rsidR="00A23829" w:rsidRPr="005F0DE4" w:rsidRDefault="00A23829" w:rsidP="00AB7291">
            <w:pPr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</w:p>
        </w:tc>
      </w:tr>
      <w:permStart w:id="1194933280" w:edGrp="everyone" w:colFirst="0" w:colLast="0"/>
      <w:tr w:rsidR="00A23829" w14:paraId="7B878698" w14:textId="77777777" w:rsidTr="004F4AC7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2"/>
          <w:wAfter w:w="236" w:type="dxa"/>
          <w:trHeight w:val="283"/>
        </w:trPr>
        <w:tc>
          <w:tcPr>
            <w:tcW w:w="597" w:type="dxa"/>
            <w:tcBorders>
              <w:left w:val="nil"/>
            </w:tcBorders>
            <w:vAlign w:val="bottom"/>
          </w:tcPr>
          <w:p w14:paraId="6447854A" w14:textId="2F98CEF6" w:rsidR="00A23829" w:rsidRDefault="00BD1902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424160950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A23829" w:rsidRPr="0076080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2238" w:type="dxa"/>
            <w:gridSpan w:val="5"/>
            <w:vAlign w:val="bottom"/>
          </w:tcPr>
          <w:p w14:paraId="26D142C6" w14:textId="4FDA4D92" w:rsidR="00A23829" w:rsidRDefault="005F0DE4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Fractures and injuries</w:t>
            </w:r>
            <w:r w:rsidR="009B5703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</w:p>
        </w:tc>
        <w:tc>
          <w:tcPr>
            <w:tcW w:w="7100" w:type="dxa"/>
            <w:gridSpan w:val="7"/>
            <w:tcBorders>
              <w:top w:val="nil"/>
              <w:bottom w:val="single" w:sz="2" w:space="0" w:color="auto"/>
            </w:tcBorders>
            <w:vAlign w:val="bottom"/>
          </w:tcPr>
          <w:p w14:paraId="2D991674" w14:textId="78B382B6" w:rsidR="00A23829" w:rsidRDefault="0083007C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916390158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916390158"/>
          </w:p>
        </w:tc>
        <w:tc>
          <w:tcPr>
            <w:tcW w:w="266" w:type="dxa"/>
            <w:gridSpan w:val="2"/>
            <w:tcBorders>
              <w:right w:val="nil"/>
            </w:tcBorders>
            <w:vAlign w:val="bottom"/>
          </w:tcPr>
          <w:p w14:paraId="44FB6611" w14:textId="371B4E56" w:rsidR="00A23829" w:rsidRDefault="00A23829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Start w:id="103288498" w:edGrp="everyone" w:colFirst="0" w:colLast="0"/>
      <w:permEnd w:id="1194933280"/>
      <w:tr w:rsidR="00A23829" w14:paraId="24751942" w14:textId="77777777" w:rsidTr="004F4AC7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2"/>
          <w:wAfter w:w="236" w:type="dxa"/>
          <w:trHeight w:val="283"/>
        </w:trPr>
        <w:tc>
          <w:tcPr>
            <w:tcW w:w="597" w:type="dxa"/>
            <w:tcBorders>
              <w:left w:val="nil"/>
            </w:tcBorders>
            <w:vAlign w:val="bottom"/>
          </w:tcPr>
          <w:p w14:paraId="19436F0E" w14:textId="7C914E74" w:rsidR="00A23829" w:rsidRDefault="00BD1902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550180013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A23829" w:rsidRPr="0076080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62" w:type="dxa"/>
            <w:gridSpan w:val="3"/>
            <w:vAlign w:val="bottom"/>
          </w:tcPr>
          <w:p w14:paraId="4B082D0C" w14:textId="41F0ED66" w:rsidR="00A23829" w:rsidRDefault="005F0DE4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Surgeries</w:t>
            </w:r>
            <w:r w:rsidR="009B5703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</w:p>
        </w:tc>
        <w:tc>
          <w:tcPr>
            <w:tcW w:w="7876" w:type="dxa"/>
            <w:gridSpan w:val="9"/>
            <w:tcBorders>
              <w:top w:val="nil"/>
              <w:bottom w:val="single" w:sz="2" w:space="0" w:color="auto"/>
            </w:tcBorders>
            <w:vAlign w:val="bottom"/>
          </w:tcPr>
          <w:p w14:paraId="00603174" w14:textId="6E04C4E2" w:rsidR="00A23829" w:rsidRDefault="0083007C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390432960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390432960"/>
          </w:p>
        </w:tc>
        <w:tc>
          <w:tcPr>
            <w:tcW w:w="266" w:type="dxa"/>
            <w:gridSpan w:val="2"/>
            <w:tcBorders>
              <w:right w:val="nil"/>
            </w:tcBorders>
            <w:vAlign w:val="bottom"/>
          </w:tcPr>
          <w:p w14:paraId="13B511B5" w14:textId="1BCC1C23" w:rsidR="00A23829" w:rsidRDefault="00A23829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Start w:id="204736285" w:edGrp="everyone" w:colFirst="0" w:colLast="0"/>
      <w:permEnd w:id="103288498"/>
      <w:tr w:rsidR="001331A9" w:rsidRPr="0083007C" w14:paraId="21EF27D1" w14:textId="77777777" w:rsidTr="004F4AC7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2"/>
          <w:wAfter w:w="236" w:type="dxa"/>
          <w:trHeight w:val="283"/>
        </w:trPr>
        <w:tc>
          <w:tcPr>
            <w:tcW w:w="597" w:type="dxa"/>
            <w:tcBorders>
              <w:left w:val="nil"/>
            </w:tcBorders>
            <w:vAlign w:val="bottom"/>
          </w:tcPr>
          <w:p w14:paraId="3D1A456C" w14:textId="79CCF969" w:rsidR="001331A9" w:rsidRPr="00760806" w:rsidRDefault="00BD1902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956564720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1331A9" w:rsidRPr="0076080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462" w:type="dxa"/>
            <w:gridSpan w:val="3"/>
            <w:tcBorders>
              <w:bottom w:val="nil"/>
            </w:tcBorders>
            <w:vAlign w:val="bottom"/>
          </w:tcPr>
          <w:p w14:paraId="33E620AB" w14:textId="2C65FD5D" w:rsidR="001331A9" w:rsidRDefault="005F0DE4" w:rsidP="00C40473">
            <w:pPr>
              <w:ind w:right="-108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Follow-up</w:t>
            </w:r>
            <w:r w:rsidR="00C40473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</w:p>
        </w:tc>
        <w:tc>
          <w:tcPr>
            <w:tcW w:w="7876" w:type="dxa"/>
            <w:gridSpan w:val="9"/>
            <w:tcBorders>
              <w:top w:val="single" w:sz="2" w:space="0" w:color="auto"/>
              <w:bottom w:val="nil"/>
            </w:tcBorders>
            <w:vAlign w:val="bottom"/>
          </w:tcPr>
          <w:p w14:paraId="1E801132" w14:textId="6D43C796" w:rsidR="001331A9" w:rsidRPr="005F0DE4" w:rsidRDefault="001331A9" w:rsidP="00C40473">
            <w:pPr>
              <w:ind w:left="-69"/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  <w:r w:rsidRPr="005F0DE4"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(</w:t>
            </w:r>
            <w:r w:rsidR="005F0DE4" w:rsidRPr="005F0DE4"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Medical specialist, occupational therapy, physiotherapy, ost</w:t>
            </w:r>
            <w:r w:rsidR="005F0DE4">
              <w:rPr>
                <w:rFonts w:asciiTheme="minorHAnsi" w:hAnsiTheme="minorHAnsi" w:cstheme="minorHAnsi"/>
                <w:sz w:val="20"/>
                <w:szCs w:val="20"/>
                <w:lang w:val="en-CA"/>
              </w:rPr>
              <w:t>eopathy, massage therapy, etc.)</w:t>
            </w:r>
          </w:p>
        </w:tc>
        <w:tc>
          <w:tcPr>
            <w:tcW w:w="266" w:type="dxa"/>
            <w:gridSpan w:val="2"/>
            <w:tcBorders>
              <w:right w:val="nil"/>
            </w:tcBorders>
            <w:vAlign w:val="bottom"/>
          </w:tcPr>
          <w:p w14:paraId="3220732C" w14:textId="77777777" w:rsidR="001331A9" w:rsidRPr="005F0DE4" w:rsidRDefault="001331A9" w:rsidP="00AB7291">
            <w:pPr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</w:p>
        </w:tc>
      </w:tr>
      <w:permEnd w:id="204736285"/>
      <w:tr w:rsidR="001331A9" w:rsidRPr="0083007C" w14:paraId="2D56B1B4" w14:textId="77777777" w:rsidTr="004F4AC7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2"/>
          <w:wAfter w:w="236" w:type="dxa"/>
          <w:trHeight w:val="283"/>
        </w:trPr>
        <w:tc>
          <w:tcPr>
            <w:tcW w:w="597" w:type="dxa"/>
            <w:tcBorders>
              <w:left w:val="nil"/>
            </w:tcBorders>
            <w:vAlign w:val="bottom"/>
          </w:tcPr>
          <w:p w14:paraId="17970CA6" w14:textId="77777777" w:rsidR="001331A9" w:rsidRPr="005F0DE4" w:rsidRDefault="001331A9" w:rsidP="00AB7291">
            <w:pPr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</w:p>
        </w:tc>
        <w:tc>
          <w:tcPr>
            <w:tcW w:w="1462" w:type="dxa"/>
            <w:gridSpan w:val="3"/>
            <w:tcBorders>
              <w:top w:val="nil"/>
              <w:bottom w:val="single" w:sz="2" w:space="0" w:color="auto"/>
            </w:tcBorders>
            <w:vAlign w:val="bottom"/>
          </w:tcPr>
          <w:p w14:paraId="18CD04D7" w14:textId="77777777" w:rsidR="001331A9" w:rsidRPr="005F0DE4" w:rsidRDefault="001331A9" w:rsidP="00AB7291">
            <w:pPr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</w:p>
        </w:tc>
        <w:tc>
          <w:tcPr>
            <w:tcW w:w="7876" w:type="dxa"/>
            <w:gridSpan w:val="9"/>
            <w:tcBorders>
              <w:top w:val="nil"/>
              <w:bottom w:val="single" w:sz="2" w:space="0" w:color="auto"/>
            </w:tcBorders>
            <w:vAlign w:val="bottom"/>
          </w:tcPr>
          <w:p w14:paraId="0C3F647E" w14:textId="77777777" w:rsidR="001331A9" w:rsidRPr="005F0DE4" w:rsidRDefault="001331A9" w:rsidP="00AB7291">
            <w:pPr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</w:p>
        </w:tc>
        <w:tc>
          <w:tcPr>
            <w:tcW w:w="266" w:type="dxa"/>
            <w:gridSpan w:val="2"/>
            <w:tcBorders>
              <w:right w:val="nil"/>
            </w:tcBorders>
            <w:vAlign w:val="bottom"/>
          </w:tcPr>
          <w:p w14:paraId="76FEF054" w14:textId="77777777" w:rsidR="001331A9" w:rsidRPr="005F0DE4" w:rsidRDefault="001331A9" w:rsidP="00AB7291">
            <w:pPr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</w:p>
        </w:tc>
      </w:tr>
      <w:tr w:rsidR="00724929" w14:paraId="514602F4" w14:textId="77777777" w:rsidTr="004F4AC7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2"/>
          <w:wAfter w:w="236" w:type="dxa"/>
          <w:trHeight w:val="283"/>
        </w:trPr>
        <w:tc>
          <w:tcPr>
            <w:tcW w:w="597" w:type="dxa"/>
            <w:tcBorders>
              <w:left w:val="nil"/>
            </w:tcBorders>
            <w:vAlign w:val="bottom"/>
          </w:tcPr>
          <w:p w14:paraId="051470F7" w14:textId="5690B148" w:rsidR="00724929" w:rsidRDefault="00BD1902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758987669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permStart w:id="1282043456" w:edGrp="everyone"/>
                <w:r w:rsidR="00724929" w:rsidRPr="00760806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  <w:permEnd w:id="1282043456"/>
              </w:sdtContent>
            </w:sdt>
          </w:p>
        </w:tc>
        <w:tc>
          <w:tcPr>
            <w:tcW w:w="1462" w:type="dxa"/>
            <w:gridSpan w:val="3"/>
            <w:tcBorders>
              <w:top w:val="single" w:sz="2" w:space="0" w:color="auto"/>
              <w:bottom w:val="nil"/>
            </w:tcBorders>
            <w:vAlign w:val="bottom"/>
          </w:tcPr>
          <w:p w14:paraId="7C3E7165" w14:textId="3E0118FD" w:rsidR="00724929" w:rsidRDefault="005F0DE4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Other </w:t>
            </w:r>
            <w:r w:rsidR="00724929">
              <w:rPr>
                <w:rFonts w:asciiTheme="minorHAnsi" w:hAnsiTheme="minorHAnsi" w:cstheme="minorHAnsi"/>
                <w:sz w:val="20"/>
                <w:szCs w:val="20"/>
              </w:rPr>
              <w:t>:</w:t>
            </w:r>
          </w:p>
        </w:tc>
        <w:tc>
          <w:tcPr>
            <w:tcW w:w="7876" w:type="dxa"/>
            <w:gridSpan w:val="9"/>
            <w:tcBorders>
              <w:top w:val="nil"/>
              <w:bottom w:val="single" w:sz="2" w:space="0" w:color="auto"/>
            </w:tcBorders>
            <w:vAlign w:val="bottom"/>
          </w:tcPr>
          <w:p w14:paraId="02911C57" w14:textId="3EB4E535" w:rsidR="00724929" w:rsidRDefault="0083007C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193739405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193739405"/>
          </w:p>
        </w:tc>
        <w:tc>
          <w:tcPr>
            <w:tcW w:w="266" w:type="dxa"/>
            <w:gridSpan w:val="2"/>
            <w:tcBorders>
              <w:right w:val="nil"/>
            </w:tcBorders>
            <w:vAlign w:val="bottom"/>
          </w:tcPr>
          <w:p w14:paraId="13F8F7C5" w14:textId="77777777" w:rsidR="00724929" w:rsidRDefault="00724929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F6D5E" w:rsidRPr="0083007C" w14:paraId="0A823DB6" w14:textId="77777777" w:rsidTr="004F4AC7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2"/>
          <w:wAfter w:w="236" w:type="dxa"/>
          <w:trHeight w:val="454"/>
        </w:trPr>
        <w:tc>
          <w:tcPr>
            <w:tcW w:w="10201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1D2787" w14:textId="1C3BC30D" w:rsidR="00AF6D5E" w:rsidRPr="005F0DE4" w:rsidRDefault="005F0DE4" w:rsidP="006A599E">
            <w:pPr>
              <w:rPr>
                <w:rFonts w:asciiTheme="minorHAnsi" w:hAnsiTheme="minorHAnsi" w:cstheme="minorHAnsi"/>
                <w:b/>
                <w:i/>
                <w:sz w:val="22"/>
                <w:szCs w:val="20"/>
                <w:lang w:val="en-CA"/>
              </w:rPr>
            </w:pPr>
            <w:r w:rsidRPr="005F0DE4">
              <w:rPr>
                <w:rFonts w:asciiTheme="minorHAnsi" w:hAnsiTheme="minorHAnsi" w:cstheme="minorHAnsi"/>
                <w:b/>
                <w:i/>
                <w:sz w:val="22"/>
                <w:szCs w:val="20"/>
                <w:lang w:val="en-CA"/>
              </w:rPr>
              <w:t>Indicate the main medications and natural products currently being taken (for any health condition):</w:t>
            </w:r>
          </w:p>
        </w:tc>
      </w:tr>
      <w:tr w:rsidR="00DE167F" w14:paraId="5D8320E9" w14:textId="77777777" w:rsidTr="004F4AC7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2"/>
          <w:wAfter w:w="236" w:type="dxa"/>
          <w:trHeight w:val="283"/>
        </w:trPr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41863686" w14:textId="647D9B91" w:rsidR="00DE167F" w:rsidRDefault="005F0DE4" w:rsidP="00F43CE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998712206" w:edGrp="everyone" w:colFirst="1" w:colLast="1"/>
            <w:r>
              <w:rPr>
                <w:rFonts w:asciiTheme="minorHAnsi" w:hAnsiTheme="minorHAnsi" w:cstheme="minorHAnsi"/>
                <w:sz w:val="20"/>
                <w:szCs w:val="20"/>
              </w:rPr>
              <w:t>Medication</w:t>
            </w:r>
            <w:r w:rsidR="00DE167F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</w:p>
        </w:tc>
        <w:tc>
          <w:tcPr>
            <w:tcW w:w="8092" w:type="dxa"/>
            <w:gridSpan w:val="10"/>
            <w:tcBorders>
              <w:top w:val="nil"/>
              <w:left w:val="nil"/>
              <w:bottom w:val="single" w:sz="2" w:space="0" w:color="auto"/>
              <w:right w:val="nil"/>
            </w:tcBorders>
            <w:shd w:val="clear" w:color="auto" w:fill="auto"/>
            <w:vAlign w:val="bottom"/>
          </w:tcPr>
          <w:p w14:paraId="7965FE80" w14:textId="59525450" w:rsidR="00DE167F" w:rsidRPr="008751E9" w:rsidRDefault="00DE167F" w:rsidP="00F43CED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14:paraId="58E17CF1" w14:textId="77777777" w:rsidR="00DE167F" w:rsidRDefault="00DE167F" w:rsidP="00F43CE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14CEB" w14:paraId="214359DF" w14:textId="77777777" w:rsidTr="004F4AC7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2"/>
          <w:wAfter w:w="236" w:type="dxa"/>
          <w:trHeight w:val="283"/>
        </w:trPr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1FE36DC" w14:textId="77777777" w:rsidR="00D14CEB" w:rsidRDefault="00D14CEB" w:rsidP="00F43CE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559519003" w:edGrp="everyone" w:colFirst="1" w:colLast="1"/>
            <w:permEnd w:id="998712206"/>
          </w:p>
        </w:tc>
        <w:tc>
          <w:tcPr>
            <w:tcW w:w="8092" w:type="dxa"/>
            <w:gridSpan w:val="10"/>
            <w:tcBorders>
              <w:top w:val="nil"/>
              <w:left w:val="nil"/>
              <w:bottom w:val="single" w:sz="2" w:space="0" w:color="auto"/>
              <w:right w:val="nil"/>
            </w:tcBorders>
            <w:vAlign w:val="bottom"/>
          </w:tcPr>
          <w:p w14:paraId="60B2C6B9" w14:textId="2084CECC" w:rsidR="00D14CEB" w:rsidRDefault="00D14CEB" w:rsidP="00F43CE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57E81B8" w14:textId="77777777" w:rsidR="00D14CEB" w:rsidRDefault="00D14CEB" w:rsidP="00F43CE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1559519003"/>
      <w:tr w:rsidR="00DE167F" w14:paraId="587DE0BC" w14:textId="77777777" w:rsidTr="004F4AC7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2"/>
          <w:wAfter w:w="236" w:type="dxa"/>
          <w:trHeight w:val="283"/>
        </w:trPr>
        <w:tc>
          <w:tcPr>
            <w:tcW w:w="1843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5DF48B5" w14:textId="0277D1E8" w:rsidR="00DE167F" w:rsidRPr="00FC0328" w:rsidRDefault="005F0DE4" w:rsidP="00F43CE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Natural products</w:t>
            </w:r>
            <w:r w:rsidR="00DE167F" w:rsidRPr="00FC0328">
              <w:rPr>
                <w:rFonts w:asciiTheme="minorHAnsi" w:hAnsiTheme="minorHAnsi" w:cstheme="minorHAnsi"/>
                <w:sz w:val="20"/>
                <w:szCs w:val="20"/>
              </w:rPr>
              <w:t> :</w:t>
            </w:r>
          </w:p>
        </w:tc>
        <w:tc>
          <w:tcPr>
            <w:tcW w:w="8092" w:type="dxa"/>
            <w:gridSpan w:val="10"/>
            <w:tcBorders>
              <w:top w:val="single" w:sz="2" w:space="0" w:color="auto"/>
              <w:left w:val="nil"/>
              <w:bottom w:val="single" w:sz="2" w:space="0" w:color="auto"/>
              <w:right w:val="nil"/>
            </w:tcBorders>
            <w:vAlign w:val="bottom"/>
          </w:tcPr>
          <w:p w14:paraId="61F4EC78" w14:textId="6E9718FF" w:rsidR="00DE167F" w:rsidRDefault="0083007C" w:rsidP="00F43CED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265053471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265053471"/>
          </w:p>
        </w:tc>
        <w:tc>
          <w:tcPr>
            <w:tcW w:w="266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0C209196" w14:textId="77777777" w:rsidR="00DE167F" w:rsidRDefault="00DE167F" w:rsidP="00F43CED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44519C" w14:paraId="49AA391C" w14:textId="77777777" w:rsidTr="004F4AC7">
        <w:tblPrEx>
          <w:tblBorders>
            <w:insideH w:val="none" w:sz="0" w:space="0" w:color="auto"/>
            <w:insideV w:val="none" w:sz="0" w:space="0" w:color="auto"/>
          </w:tblBorders>
        </w:tblPrEx>
        <w:trPr>
          <w:gridAfter w:val="3"/>
          <w:wAfter w:w="251" w:type="dxa"/>
          <w:trHeight w:val="435"/>
        </w:trPr>
        <w:tc>
          <w:tcPr>
            <w:tcW w:w="3261" w:type="dxa"/>
            <w:gridSpan w:val="7"/>
            <w:tcBorders>
              <w:top w:val="nil"/>
              <w:left w:val="nil"/>
              <w:bottom w:val="nil"/>
            </w:tcBorders>
            <w:vAlign w:val="bottom"/>
          </w:tcPr>
          <w:p w14:paraId="09C071AF" w14:textId="2DAFCB43" w:rsidR="0044519C" w:rsidRPr="0044519C" w:rsidRDefault="005F0DE4" w:rsidP="00B70D1B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r w:rsidRPr="005F0DE4">
              <w:rPr>
                <w:rFonts w:asciiTheme="minorHAnsi" w:hAnsiTheme="minorHAnsi" w:cstheme="minorHAnsi"/>
                <w:b/>
                <w:i/>
                <w:sz w:val="22"/>
                <w:szCs w:val="20"/>
              </w:rPr>
              <w:t>Other pertinent information</w:t>
            </w:r>
            <w:r w:rsidR="00A73BCA" w:rsidRPr="00B70D1B">
              <w:rPr>
                <w:rFonts w:asciiTheme="minorHAnsi" w:hAnsiTheme="minorHAnsi" w:cstheme="minorHAnsi"/>
                <w:b/>
                <w:i/>
                <w:sz w:val="22"/>
                <w:szCs w:val="20"/>
              </w:rPr>
              <w:t>:</w:t>
            </w:r>
          </w:p>
        </w:tc>
        <w:tc>
          <w:tcPr>
            <w:tcW w:w="6664" w:type="dxa"/>
            <w:gridSpan w:val="5"/>
            <w:tcBorders>
              <w:top w:val="nil"/>
              <w:bottom w:val="single" w:sz="2" w:space="0" w:color="auto"/>
            </w:tcBorders>
            <w:vAlign w:val="bottom"/>
          </w:tcPr>
          <w:p w14:paraId="3B323EC3" w14:textId="6303A8A0" w:rsidR="0044519C" w:rsidRDefault="0083007C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395084014" w:edGrp="everyone"/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 </w:t>
            </w:r>
            <w:permEnd w:id="1395084014"/>
          </w:p>
        </w:tc>
        <w:tc>
          <w:tcPr>
            <w:tcW w:w="261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14:paraId="36D5F87A" w14:textId="6DA3AD0A" w:rsidR="0044519C" w:rsidRDefault="0044519C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831C5B9" w14:textId="77777777" w:rsidR="002D2038" w:rsidRDefault="002D2038"/>
    <w:tbl>
      <w:tblPr>
        <w:tblStyle w:val="Grilledutableau"/>
        <w:tblW w:w="0" w:type="auto"/>
        <w:tblBorders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6"/>
        <w:gridCol w:w="317"/>
        <w:gridCol w:w="286"/>
        <w:gridCol w:w="1265"/>
        <w:gridCol w:w="1072"/>
        <w:gridCol w:w="283"/>
        <w:gridCol w:w="1594"/>
        <w:gridCol w:w="283"/>
        <w:gridCol w:w="1242"/>
        <w:gridCol w:w="283"/>
        <w:gridCol w:w="160"/>
        <w:gridCol w:w="282"/>
        <w:gridCol w:w="2540"/>
        <w:gridCol w:w="263"/>
      </w:tblGrid>
      <w:tr w:rsidR="001C1883" w:rsidRPr="0083007C" w14:paraId="16888202" w14:textId="77777777" w:rsidTr="00501AA7">
        <w:tc>
          <w:tcPr>
            <w:tcW w:w="10186" w:type="dxa"/>
            <w:gridSpan w:val="14"/>
            <w:tcBorders>
              <w:top w:val="nil"/>
              <w:left w:val="nil"/>
              <w:right w:val="nil"/>
            </w:tcBorders>
            <w:shd w:val="clear" w:color="auto" w:fill="D9D9D9" w:themeFill="background1" w:themeFillShade="D9"/>
            <w:vAlign w:val="bottom"/>
          </w:tcPr>
          <w:p w14:paraId="718F038F" w14:textId="69BD1883" w:rsidR="001C1883" w:rsidRPr="005F0DE4" w:rsidRDefault="005F0DE4" w:rsidP="001331A9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  <w:lang w:val="en-CA"/>
              </w:rPr>
            </w:pPr>
            <w:r w:rsidRPr="005F0DE4">
              <w:rPr>
                <w:rFonts w:asciiTheme="minorHAnsi" w:hAnsiTheme="minorHAnsi" w:cstheme="minorHAnsi"/>
                <w:b/>
                <w:sz w:val="22"/>
                <w:szCs w:val="20"/>
                <w:lang w:val="en-CA"/>
              </w:rPr>
              <w:t>HEALTH SERVICES AND TREATMENTS FOR LONG COVID CONDITION</w:t>
            </w:r>
          </w:p>
        </w:tc>
      </w:tr>
      <w:tr w:rsidR="001C1883" w:rsidRPr="0083007C" w14:paraId="4024BB2A" w14:textId="77777777" w:rsidTr="00501AA7">
        <w:trPr>
          <w:trHeight w:val="365"/>
        </w:trPr>
        <w:tc>
          <w:tcPr>
            <w:tcW w:w="9923" w:type="dxa"/>
            <w:gridSpan w:val="13"/>
            <w:tcBorders>
              <w:left w:val="nil"/>
            </w:tcBorders>
            <w:vAlign w:val="bottom"/>
          </w:tcPr>
          <w:p w14:paraId="4B87F0D0" w14:textId="523EDE86" w:rsidR="001C1883" w:rsidRPr="005F0DE4" w:rsidRDefault="005F0DE4" w:rsidP="00B70D1B">
            <w:pPr>
              <w:spacing w:after="60"/>
              <w:rPr>
                <w:rFonts w:asciiTheme="minorHAnsi" w:hAnsiTheme="minorHAnsi" w:cstheme="minorHAnsi"/>
                <w:b/>
                <w:i/>
                <w:sz w:val="20"/>
                <w:szCs w:val="20"/>
                <w:lang w:val="en-CA"/>
              </w:rPr>
            </w:pPr>
            <w:r w:rsidRPr="005F0DE4">
              <w:rPr>
                <w:rFonts w:asciiTheme="minorHAnsi" w:hAnsiTheme="minorHAnsi" w:cstheme="minorHAnsi"/>
                <w:b/>
                <w:i/>
                <w:sz w:val="20"/>
                <w:szCs w:val="20"/>
                <w:lang w:val="en-CA"/>
              </w:rPr>
              <w:t>Check the main tests (radiology, laboratory) past or future related to long COVID</w:t>
            </w:r>
            <w:r w:rsidR="00CA3A6C" w:rsidRPr="005F0DE4">
              <w:rPr>
                <w:rFonts w:asciiTheme="minorHAnsi" w:hAnsiTheme="minorHAnsi" w:cstheme="minorHAnsi"/>
                <w:b/>
                <w:i/>
                <w:sz w:val="20"/>
                <w:szCs w:val="20"/>
                <w:lang w:val="en-CA"/>
              </w:rPr>
              <w:t>:</w:t>
            </w:r>
          </w:p>
        </w:tc>
        <w:tc>
          <w:tcPr>
            <w:tcW w:w="263" w:type="dxa"/>
            <w:tcBorders>
              <w:right w:val="nil"/>
            </w:tcBorders>
            <w:vAlign w:val="bottom"/>
          </w:tcPr>
          <w:p w14:paraId="392E4BF5" w14:textId="77777777" w:rsidR="001C1883" w:rsidRPr="005F0DE4" w:rsidRDefault="001C1883" w:rsidP="00AB7291">
            <w:pPr>
              <w:rPr>
                <w:rFonts w:asciiTheme="minorHAnsi" w:hAnsiTheme="minorHAnsi" w:cstheme="minorHAnsi"/>
                <w:sz w:val="20"/>
                <w:szCs w:val="20"/>
                <w:lang w:val="en-CA"/>
              </w:rPr>
            </w:pPr>
          </w:p>
        </w:tc>
      </w:tr>
      <w:tr w:rsidR="0008421A" w14:paraId="50217F1E" w14:textId="77777777" w:rsidTr="00501AA7">
        <w:tc>
          <w:tcPr>
            <w:tcW w:w="633" w:type="dxa"/>
            <w:gridSpan w:val="2"/>
            <w:tcBorders>
              <w:left w:val="nil"/>
            </w:tcBorders>
            <w:shd w:val="clear" w:color="auto" w:fill="auto"/>
            <w:vAlign w:val="bottom"/>
          </w:tcPr>
          <w:p w14:paraId="13FDC70A" w14:textId="77777777" w:rsidR="001B4E60" w:rsidRPr="005F0DE4" w:rsidRDefault="001B4E60" w:rsidP="00AB7291">
            <w:pPr>
              <w:rPr>
                <w:rFonts w:asciiTheme="minorHAnsi" w:hAnsiTheme="minorHAnsi" w:cstheme="minorHAnsi"/>
                <w:b/>
                <w:sz w:val="20"/>
                <w:szCs w:val="20"/>
                <w:lang w:val="en-CA"/>
              </w:rPr>
            </w:pPr>
          </w:p>
        </w:tc>
        <w:tc>
          <w:tcPr>
            <w:tcW w:w="1551" w:type="dxa"/>
            <w:gridSpan w:val="2"/>
            <w:shd w:val="clear" w:color="auto" w:fill="auto"/>
            <w:vAlign w:val="bottom"/>
          </w:tcPr>
          <w:p w14:paraId="09C98B01" w14:textId="07CC99B5" w:rsidR="001B4E60" w:rsidRPr="005F0DE4" w:rsidRDefault="001B4E60" w:rsidP="00AB7291">
            <w:pPr>
              <w:rPr>
                <w:rFonts w:asciiTheme="minorHAnsi" w:hAnsiTheme="minorHAnsi" w:cstheme="minorHAnsi"/>
                <w:b/>
                <w:sz w:val="20"/>
                <w:szCs w:val="20"/>
                <w:lang w:val="en-CA"/>
              </w:rPr>
            </w:pPr>
          </w:p>
        </w:tc>
        <w:tc>
          <w:tcPr>
            <w:tcW w:w="2949" w:type="dxa"/>
            <w:gridSpan w:val="3"/>
            <w:tcBorders>
              <w:bottom w:val="nil"/>
            </w:tcBorders>
            <w:shd w:val="clear" w:color="auto" w:fill="E7E6E6" w:themeFill="background2"/>
            <w:vAlign w:val="bottom"/>
          </w:tcPr>
          <w:p w14:paraId="13E64A9B" w14:textId="2BA85500" w:rsidR="001B4E60" w:rsidRPr="00554AEF" w:rsidRDefault="005F0DE4" w:rsidP="00A400D5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Specialty</w:t>
            </w:r>
            <w:r w:rsidR="001B4E60" w:rsidRPr="00554AEF">
              <w:rPr>
                <w:rFonts w:asciiTheme="minorHAnsi" w:hAnsiTheme="minorHAnsi" w:cstheme="minorHAnsi"/>
                <w:b/>
                <w:sz w:val="20"/>
                <w:szCs w:val="20"/>
              </w:rPr>
              <w:t>/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problem</w:t>
            </w:r>
          </w:p>
        </w:tc>
        <w:tc>
          <w:tcPr>
            <w:tcW w:w="283" w:type="dxa"/>
            <w:shd w:val="clear" w:color="auto" w:fill="auto"/>
            <w:vAlign w:val="bottom"/>
          </w:tcPr>
          <w:p w14:paraId="04C8DA5A" w14:textId="11FF2DB7" w:rsidR="001B4E60" w:rsidRPr="00554AEF" w:rsidRDefault="001B4E60" w:rsidP="00AB729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685" w:type="dxa"/>
            <w:gridSpan w:val="3"/>
            <w:tcBorders>
              <w:bottom w:val="nil"/>
            </w:tcBorders>
            <w:shd w:val="clear" w:color="auto" w:fill="E7E6E6" w:themeFill="background2"/>
            <w:vAlign w:val="bottom"/>
          </w:tcPr>
          <w:p w14:paraId="4BC7A1D8" w14:textId="2DF06DD8" w:rsidR="001B4E60" w:rsidRPr="00554AEF" w:rsidRDefault="001B4E60" w:rsidP="001B4E60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54AEF">
              <w:rPr>
                <w:rFonts w:asciiTheme="minorHAnsi" w:hAnsiTheme="minorHAnsi" w:cstheme="minorHAnsi"/>
                <w:b/>
                <w:sz w:val="20"/>
                <w:szCs w:val="20"/>
              </w:rPr>
              <w:t>Date (approx.)</w:t>
            </w:r>
          </w:p>
        </w:tc>
        <w:tc>
          <w:tcPr>
            <w:tcW w:w="282" w:type="dxa"/>
            <w:shd w:val="clear" w:color="auto" w:fill="auto"/>
            <w:vAlign w:val="bottom"/>
          </w:tcPr>
          <w:p w14:paraId="14A971C7" w14:textId="77777777" w:rsidR="001B4E60" w:rsidRPr="00554AEF" w:rsidRDefault="001B4E60" w:rsidP="00AB729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540" w:type="dxa"/>
            <w:tcBorders>
              <w:bottom w:val="nil"/>
            </w:tcBorders>
            <w:shd w:val="clear" w:color="auto" w:fill="E7E6E6" w:themeFill="background2"/>
            <w:vAlign w:val="bottom"/>
          </w:tcPr>
          <w:p w14:paraId="286D7175" w14:textId="7A584520" w:rsidR="001B4E60" w:rsidRPr="00554AEF" w:rsidRDefault="005F0DE4" w:rsidP="00AB729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Results (if known</w:t>
            </w:r>
            <w:r w:rsidR="001B4E60" w:rsidRPr="00554AEF">
              <w:rPr>
                <w:rFonts w:asciiTheme="minorHAnsi" w:hAnsiTheme="minorHAnsi" w:cstheme="minorHAnsi"/>
                <w:b/>
                <w:sz w:val="20"/>
                <w:szCs w:val="20"/>
              </w:rPr>
              <w:t>)</w:t>
            </w:r>
          </w:p>
        </w:tc>
        <w:tc>
          <w:tcPr>
            <w:tcW w:w="263" w:type="dxa"/>
            <w:tcBorders>
              <w:right w:val="nil"/>
            </w:tcBorders>
            <w:shd w:val="clear" w:color="auto" w:fill="auto"/>
            <w:vAlign w:val="bottom"/>
          </w:tcPr>
          <w:p w14:paraId="09A66947" w14:textId="77777777" w:rsidR="001B4E60" w:rsidRPr="00554AEF" w:rsidRDefault="001B4E60" w:rsidP="00AB729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permStart w:id="769815076" w:edGrp="everyone" w:colFirst="0" w:colLast="0"/>
      <w:permStart w:id="225188471" w:edGrp="everyone" w:colFirst="2" w:colLast="2"/>
      <w:permStart w:id="463092720" w:edGrp="everyone" w:colFirst="4" w:colLast="4"/>
      <w:permStart w:id="1609240578" w:edGrp="everyone" w:colFirst="6" w:colLast="6"/>
      <w:tr w:rsidR="001B4E60" w14:paraId="40D3E6C7" w14:textId="77777777" w:rsidTr="00501AA7">
        <w:trPr>
          <w:trHeight w:val="283"/>
        </w:trPr>
        <w:tc>
          <w:tcPr>
            <w:tcW w:w="633" w:type="dxa"/>
            <w:gridSpan w:val="2"/>
            <w:tcBorders>
              <w:left w:val="nil"/>
            </w:tcBorders>
            <w:vAlign w:val="bottom"/>
          </w:tcPr>
          <w:p w14:paraId="316EBA1D" w14:textId="791146DD" w:rsidR="001B4E60" w:rsidRDefault="00BD1902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043437216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C73DF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51" w:type="dxa"/>
            <w:gridSpan w:val="2"/>
            <w:vAlign w:val="bottom"/>
          </w:tcPr>
          <w:p w14:paraId="7FE6BB01" w14:textId="2CE44297" w:rsidR="001B4E60" w:rsidRDefault="005F0DE4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X-rays</w:t>
            </w:r>
          </w:p>
        </w:tc>
        <w:tc>
          <w:tcPr>
            <w:tcW w:w="2949" w:type="dxa"/>
            <w:gridSpan w:val="3"/>
            <w:tcBorders>
              <w:top w:val="nil"/>
              <w:bottom w:val="single" w:sz="2" w:space="0" w:color="auto"/>
            </w:tcBorders>
            <w:vAlign w:val="bottom"/>
          </w:tcPr>
          <w:p w14:paraId="51A118B6" w14:textId="77777777" w:rsidR="001B4E60" w:rsidRDefault="001B4E60" w:rsidP="00AA445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" w:type="dxa"/>
            <w:vAlign w:val="bottom"/>
          </w:tcPr>
          <w:p w14:paraId="2C3DE7FE" w14:textId="0C25EBFE" w:rsidR="001B4E60" w:rsidRDefault="001B4E6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5" w:type="dxa"/>
            <w:gridSpan w:val="3"/>
            <w:tcBorders>
              <w:top w:val="nil"/>
              <w:bottom w:val="single" w:sz="2" w:space="0" w:color="auto"/>
            </w:tcBorders>
            <w:vAlign w:val="bottom"/>
          </w:tcPr>
          <w:p w14:paraId="1A442EF6" w14:textId="77777777" w:rsidR="001B4E60" w:rsidRDefault="001B4E6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Align w:val="bottom"/>
          </w:tcPr>
          <w:p w14:paraId="77C4EAB7" w14:textId="77777777" w:rsidR="001B4E60" w:rsidRDefault="001B4E6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nil"/>
              <w:bottom w:val="single" w:sz="2" w:space="0" w:color="auto"/>
            </w:tcBorders>
            <w:vAlign w:val="bottom"/>
          </w:tcPr>
          <w:p w14:paraId="5DF9C800" w14:textId="0D61B0B6" w:rsidR="001B4E60" w:rsidRDefault="001B4E6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3" w:type="dxa"/>
            <w:tcBorders>
              <w:right w:val="nil"/>
            </w:tcBorders>
            <w:vAlign w:val="bottom"/>
          </w:tcPr>
          <w:p w14:paraId="527A81D7" w14:textId="77777777" w:rsidR="001B4E60" w:rsidRDefault="001B4E6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Start w:id="1452218317" w:edGrp="everyone" w:colFirst="0" w:colLast="0"/>
      <w:permStart w:id="689980684" w:edGrp="everyone" w:colFirst="2" w:colLast="2"/>
      <w:permStart w:id="1913481676" w:edGrp="everyone" w:colFirst="4" w:colLast="4"/>
      <w:permStart w:id="2105029821" w:edGrp="everyone" w:colFirst="6" w:colLast="6"/>
      <w:permEnd w:id="769815076"/>
      <w:permEnd w:id="225188471"/>
      <w:permEnd w:id="463092720"/>
      <w:permEnd w:id="1609240578"/>
      <w:tr w:rsidR="001B4E60" w14:paraId="5985D204" w14:textId="77777777" w:rsidTr="00501AA7">
        <w:trPr>
          <w:trHeight w:val="283"/>
        </w:trPr>
        <w:tc>
          <w:tcPr>
            <w:tcW w:w="633" w:type="dxa"/>
            <w:gridSpan w:val="2"/>
            <w:tcBorders>
              <w:left w:val="nil"/>
            </w:tcBorders>
            <w:vAlign w:val="bottom"/>
          </w:tcPr>
          <w:p w14:paraId="2E53A99F" w14:textId="3528960F" w:rsidR="001B4E60" w:rsidRDefault="00BD1902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050918499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C73DF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51" w:type="dxa"/>
            <w:gridSpan w:val="2"/>
            <w:vAlign w:val="bottom"/>
          </w:tcPr>
          <w:p w14:paraId="5A9EFBD2" w14:textId="4089B9DE" w:rsidR="001B4E60" w:rsidRDefault="0049373F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CT-s</w:t>
            </w:r>
            <w:r w:rsidR="001B4E60">
              <w:rPr>
                <w:rFonts w:asciiTheme="minorHAnsi" w:hAnsiTheme="minorHAnsi" w:cstheme="minorHAnsi"/>
                <w:sz w:val="20"/>
                <w:szCs w:val="20"/>
              </w:rPr>
              <w:t>can</w:t>
            </w:r>
          </w:p>
        </w:tc>
        <w:tc>
          <w:tcPr>
            <w:tcW w:w="2949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02F96EF" w14:textId="77777777" w:rsidR="001B4E60" w:rsidRDefault="001B4E60" w:rsidP="00AA4458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" w:type="dxa"/>
            <w:vAlign w:val="bottom"/>
          </w:tcPr>
          <w:p w14:paraId="5CBE1B06" w14:textId="449B290A" w:rsidR="001B4E60" w:rsidRDefault="001B4E6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5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483F53EC" w14:textId="77777777" w:rsidR="001B4E60" w:rsidRDefault="001B4E6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Align w:val="bottom"/>
          </w:tcPr>
          <w:p w14:paraId="4541CA60" w14:textId="77777777" w:rsidR="001B4E60" w:rsidRDefault="001B4E6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041FAAF9" w14:textId="7C438492" w:rsidR="001B4E60" w:rsidRDefault="001B4E6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3" w:type="dxa"/>
            <w:tcBorders>
              <w:right w:val="nil"/>
            </w:tcBorders>
            <w:vAlign w:val="bottom"/>
          </w:tcPr>
          <w:p w14:paraId="4DEEB440" w14:textId="77777777" w:rsidR="001B4E60" w:rsidRDefault="001B4E6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Start w:id="1561658436" w:edGrp="everyone" w:colFirst="0" w:colLast="0"/>
      <w:permStart w:id="63470306" w:edGrp="everyone" w:colFirst="2" w:colLast="2"/>
      <w:permStart w:id="383330106" w:edGrp="everyone" w:colFirst="4" w:colLast="4"/>
      <w:permStart w:id="1063004934" w:edGrp="everyone" w:colFirst="6" w:colLast="6"/>
      <w:permEnd w:id="1452218317"/>
      <w:permEnd w:id="689980684"/>
      <w:permEnd w:id="1913481676"/>
      <w:permEnd w:id="2105029821"/>
      <w:tr w:rsidR="001B4E60" w14:paraId="29BBF9F6" w14:textId="77777777" w:rsidTr="00501AA7">
        <w:trPr>
          <w:trHeight w:val="283"/>
        </w:trPr>
        <w:tc>
          <w:tcPr>
            <w:tcW w:w="633" w:type="dxa"/>
            <w:gridSpan w:val="2"/>
            <w:tcBorders>
              <w:left w:val="nil"/>
            </w:tcBorders>
            <w:vAlign w:val="bottom"/>
          </w:tcPr>
          <w:p w14:paraId="6086578C" w14:textId="0843300A" w:rsidR="001B4E60" w:rsidRDefault="00BD1902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85741900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C73DF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51" w:type="dxa"/>
            <w:gridSpan w:val="2"/>
            <w:vAlign w:val="bottom"/>
          </w:tcPr>
          <w:p w14:paraId="6F5C2BFA" w14:textId="6F5E575B" w:rsidR="001B4E60" w:rsidRDefault="005F0DE4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MRI</w:t>
            </w:r>
          </w:p>
        </w:tc>
        <w:tc>
          <w:tcPr>
            <w:tcW w:w="2949" w:type="dxa"/>
            <w:gridSpan w:val="3"/>
            <w:tcBorders>
              <w:top w:val="single" w:sz="2" w:space="0" w:color="auto"/>
            </w:tcBorders>
            <w:vAlign w:val="bottom"/>
          </w:tcPr>
          <w:p w14:paraId="1CD986A1" w14:textId="4BB014E7" w:rsidR="001B4E60" w:rsidRDefault="001B4E6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" w:type="dxa"/>
            <w:vAlign w:val="bottom"/>
          </w:tcPr>
          <w:p w14:paraId="3AFCE36D" w14:textId="484D3DE4" w:rsidR="001B4E60" w:rsidRDefault="001B4E6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5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62FCE118" w14:textId="77777777" w:rsidR="001B4E60" w:rsidRDefault="001B4E6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Align w:val="bottom"/>
          </w:tcPr>
          <w:p w14:paraId="45D7A171" w14:textId="77777777" w:rsidR="001B4E60" w:rsidRDefault="001B4E6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0E8B0609" w14:textId="4697BA6C" w:rsidR="001B4E60" w:rsidRDefault="001B4E6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3" w:type="dxa"/>
            <w:tcBorders>
              <w:right w:val="nil"/>
            </w:tcBorders>
            <w:vAlign w:val="bottom"/>
          </w:tcPr>
          <w:p w14:paraId="600E9020" w14:textId="634CA60C" w:rsidR="001B4E60" w:rsidRDefault="001B4E6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Start w:id="906309442" w:edGrp="everyone" w:colFirst="0" w:colLast="0"/>
      <w:permStart w:id="1390361215" w:edGrp="everyone" w:colFirst="2" w:colLast="2"/>
      <w:permStart w:id="553724207" w:edGrp="everyone" w:colFirst="4" w:colLast="4"/>
      <w:permStart w:id="1846312327" w:edGrp="everyone" w:colFirst="6" w:colLast="6"/>
      <w:permEnd w:id="1561658436"/>
      <w:permEnd w:id="63470306"/>
      <w:permEnd w:id="383330106"/>
      <w:permEnd w:id="1063004934"/>
      <w:tr w:rsidR="001B4E60" w14:paraId="768F4FBE" w14:textId="77777777" w:rsidTr="00501AA7">
        <w:trPr>
          <w:trHeight w:val="283"/>
        </w:trPr>
        <w:tc>
          <w:tcPr>
            <w:tcW w:w="633" w:type="dxa"/>
            <w:gridSpan w:val="2"/>
            <w:tcBorders>
              <w:left w:val="nil"/>
            </w:tcBorders>
            <w:vAlign w:val="bottom"/>
          </w:tcPr>
          <w:p w14:paraId="7270E141" w14:textId="52C3508D" w:rsidR="001B4E60" w:rsidRDefault="00BD1902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002090545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C73DF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51" w:type="dxa"/>
            <w:gridSpan w:val="2"/>
            <w:vAlign w:val="bottom"/>
          </w:tcPr>
          <w:p w14:paraId="6F7E6469" w14:textId="1406C451" w:rsidR="001B4E60" w:rsidRDefault="005F0DE4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Ultrasound</w:t>
            </w:r>
          </w:p>
        </w:tc>
        <w:tc>
          <w:tcPr>
            <w:tcW w:w="2949" w:type="dxa"/>
            <w:gridSpan w:val="3"/>
            <w:tcBorders>
              <w:top w:val="single" w:sz="2" w:space="0" w:color="auto"/>
            </w:tcBorders>
            <w:vAlign w:val="bottom"/>
          </w:tcPr>
          <w:p w14:paraId="5EDEFC44" w14:textId="77777777" w:rsidR="001B4E60" w:rsidRDefault="001B4E6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" w:type="dxa"/>
            <w:vAlign w:val="bottom"/>
          </w:tcPr>
          <w:p w14:paraId="2B809ABD" w14:textId="77777777" w:rsidR="001B4E60" w:rsidRDefault="001B4E6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5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4E64DF6B" w14:textId="77777777" w:rsidR="001B4E60" w:rsidRDefault="001B4E6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Align w:val="bottom"/>
          </w:tcPr>
          <w:p w14:paraId="2E231A33" w14:textId="77777777" w:rsidR="001B4E60" w:rsidRDefault="001B4E6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7FBD1CEC" w14:textId="726BD6FA" w:rsidR="001B4E60" w:rsidRDefault="001B4E6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3" w:type="dxa"/>
            <w:tcBorders>
              <w:right w:val="nil"/>
            </w:tcBorders>
            <w:vAlign w:val="bottom"/>
          </w:tcPr>
          <w:p w14:paraId="150B88E4" w14:textId="77777777" w:rsidR="001B4E60" w:rsidRDefault="001B4E6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Start w:id="1584272957" w:edGrp="everyone" w:colFirst="0" w:colLast="0"/>
      <w:permStart w:id="1615397399" w:edGrp="everyone" w:colFirst="2" w:colLast="2"/>
      <w:permStart w:id="390750928" w:edGrp="everyone" w:colFirst="4" w:colLast="4"/>
      <w:permStart w:id="1565462364" w:edGrp="everyone" w:colFirst="6" w:colLast="6"/>
      <w:permEnd w:id="906309442"/>
      <w:permEnd w:id="1390361215"/>
      <w:permEnd w:id="553724207"/>
      <w:permEnd w:id="1846312327"/>
      <w:tr w:rsidR="00A66E3D" w14:paraId="290D7E8C" w14:textId="77777777" w:rsidTr="00501AA7">
        <w:trPr>
          <w:trHeight w:val="283"/>
        </w:trPr>
        <w:tc>
          <w:tcPr>
            <w:tcW w:w="633" w:type="dxa"/>
            <w:gridSpan w:val="2"/>
            <w:tcBorders>
              <w:left w:val="nil"/>
            </w:tcBorders>
            <w:vAlign w:val="bottom"/>
          </w:tcPr>
          <w:p w14:paraId="0D9DFC87" w14:textId="08572575" w:rsidR="00A66E3D" w:rsidRDefault="00BD1902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1072702989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A66E3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51" w:type="dxa"/>
            <w:gridSpan w:val="2"/>
            <w:vAlign w:val="bottom"/>
          </w:tcPr>
          <w:p w14:paraId="00ED7A5F" w14:textId="2A30D51A" w:rsidR="00A66E3D" w:rsidRDefault="00A66E3D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ECG</w:t>
            </w:r>
          </w:p>
        </w:tc>
        <w:tc>
          <w:tcPr>
            <w:tcW w:w="2949" w:type="dxa"/>
            <w:gridSpan w:val="3"/>
            <w:tcBorders>
              <w:top w:val="single" w:sz="2" w:space="0" w:color="auto"/>
            </w:tcBorders>
            <w:vAlign w:val="bottom"/>
          </w:tcPr>
          <w:p w14:paraId="317C5240" w14:textId="77777777" w:rsidR="00A66E3D" w:rsidRDefault="00A66E3D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" w:type="dxa"/>
            <w:vAlign w:val="bottom"/>
          </w:tcPr>
          <w:p w14:paraId="096C1C86" w14:textId="77777777" w:rsidR="00A66E3D" w:rsidRDefault="00A66E3D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5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138EF34C" w14:textId="77777777" w:rsidR="00A66E3D" w:rsidRDefault="00A66E3D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Align w:val="bottom"/>
          </w:tcPr>
          <w:p w14:paraId="6E1865B0" w14:textId="77777777" w:rsidR="00A66E3D" w:rsidRDefault="00A66E3D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3902068A" w14:textId="77777777" w:rsidR="00A66E3D" w:rsidRDefault="00A66E3D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3" w:type="dxa"/>
            <w:tcBorders>
              <w:right w:val="nil"/>
            </w:tcBorders>
            <w:vAlign w:val="bottom"/>
          </w:tcPr>
          <w:p w14:paraId="1DC1A617" w14:textId="77777777" w:rsidR="00A66E3D" w:rsidRDefault="00A66E3D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Start w:id="1389697467" w:edGrp="everyone" w:colFirst="0" w:colLast="0"/>
      <w:permStart w:id="1773342442" w:edGrp="everyone" w:colFirst="2" w:colLast="2"/>
      <w:permStart w:id="691873771" w:edGrp="everyone" w:colFirst="4" w:colLast="4"/>
      <w:permStart w:id="1936939360" w:edGrp="everyone" w:colFirst="6" w:colLast="6"/>
      <w:permEnd w:id="1584272957"/>
      <w:permEnd w:id="1615397399"/>
      <w:permEnd w:id="390750928"/>
      <w:permEnd w:id="1565462364"/>
      <w:tr w:rsidR="001B4E60" w14:paraId="5C1DBE0E" w14:textId="77777777" w:rsidTr="00501AA7">
        <w:trPr>
          <w:trHeight w:val="283"/>
        </w:trPr>
        <w:tc>
          <w:tcPr>
            <w:tcW w:w="633" w:type="dxa"/>
            <w:gridSpan w:val="2"/>
            <w:tcBorders>
              <w:left w:val="nil"/>
            </w:tcBorders>
            <w:vAlign w:val="bottom"/>
          </w:tcPr>
          <w:p w14:paraId="447D026A" w14:textId="53CB9497" w:rsidR="001B4E60" w:rsidRDefault="00BD1902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1606500676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C73DFD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51" w:type="dxa"/>
            <w:gridSpan w:val="2"/>
            <w:vAlign w:val="bottom"/>
          </w:tcPr>
          <w:p w14:paraId="0AD282A3" w14:textId="07B412FF" w:rsidR="001B4E60" w:rsidRDefault="005F0DE4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Blood test</w:t>
            </w:r>
          </w:p>
        </w:tc>
        <w:tc>
          <w:tcPr>
            <w:tcW w:w="2949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48EA70CB" w14:textId="77777777" w:rsidR="001B4E60" w:rsidRDefault="001B4E6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" w:type="dxa"/>
            <w:vAlign w:val="bottom"/>
          </w:tcPr>
          <w:p w14:paraId="64F603D2" w14:textId="77777777" w:rsidR="001B4E60" w:rsidRDefault="001B4E6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5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6132E9DE" w14:textId="77777777" w:rsidR="001B4E60" w:rsidRDefault="001B4E6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Align w:val="bottom"/>
          </w:tcPr>
          <w:p w14:paraId="6B0F7CBF" w14:textId="77777777" w:rsidR="001B4E60" w:rsidRDefault="001B4E6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4CFD7497" w14:textId="0661A54F" w:rsidR="001B4E60" w:rsidRDefault="001B4E6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3" w:type="dxa"/>
            <w:tcBorders>
              <w:right w:val="nil"/>
            </w:tcBorders>
            <w:vAlign w:val="bottom"/>
          </w:tcPr>
          <w:p w14:paraId="326EB4E0" w14:textId="77777777" w:rsidR="001B4E60" w:rsidRDefault="001B4E6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Start w:id="989028042" w:edGrp="everyone" w:colFirst="0" w:colLast="0"/>
      <w:permStart w:id="1149779403" w:edGrp="everyone" w:colFirst="2" w:colLast="2"/>
      <w:permStart w:id="1274952415" w:edGrp="everyone" w:colFirst="4" w:colLast="4"/>
      <w:permStart w:id="517426348" w:edGrp="everyone" w:colFirst="6" w:colLast="6"/>
      <w:permEnd w:id="1389697467"/>
      <w:permEnd w:id="1773342442"/>
      <w:permEnd w:id="691873771"/>
      <w:permEnd w:id="1936939360"/>
      <w:tr w:rsidR="00C73DFD" w14:paraId="632987EB" w14:textId="77777777" w:rsidTr="00501AA7">
        <w:trPr>
          <w:trHeight w:val="283"/>
        </w:trPr>
        <w:tc>
          <w:tcPr>
            <w:tcW w:w="633" w:type="dxa"/>
            <w:gridSpan w:val="2"/>
            <w:tcBorders>
              <w:left w:val="nil"/>
            </w:tcBorders>
            <w:vAlign w:val="bottom"/>
          </w:tcPr>
          <w:p w14:paraId="667B35D0" w14:textId="3E0E6DAF" w:rsidR="00C73DFD" w:rsidRDefault="00BD1902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999075461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C85A33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1551" w:type="dxa"/>
            <w:gridSpan w:val="2"/>
            <w:vAlign w:val="bottom"/>
          </w:tcPr>
          <w:p w14:paraId="1FCC4E7F" w14:textId="3E22D32F" w:rsidR="00C73DFD" w:rsidRDefault="005F0DE4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Other</w:t>
            </w:r>
          </w:p>
        </w:tc>
        <w:tc>
          <w:tcPr>
            <w:tcW w:w="2949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7BEC211F" w14:textId="77777777" w:rsidR="00C73DFD" w:rsidRDefault="00C73DFD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" w:type="dxa"/>
            <w:vAlign w:val="bottom"/>
          </w:tcPr>
          <w:p w14:paraId="2CBF8AF0" w14:textId="77777777" w:rsidR="00C73DFD" w:rsidRDefault="00C73DFD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685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4B41E996" w14:textId="77777777" w:rsidR="00C73DFD" w:rsidRDefault="00C73DFD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2" w:type="dxa"/>
            <w:vAlign w:val="bottom"/>
          </w:tcPr>
          <w:p w14:paraId="3AAAF583" w14:textId="77777777" w:rsidR="00C73DFD" w:rsidRDefault="00C73DFD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540" w:type="dxa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4B996A25" w14:textId="77777777" w:rsidR="00C73DFD" w:rsidRDefault="00C73DFD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3" w:type="dxa"/>
            <w:tcBorders>
              <w:right w:val="nil"/>
            </w:tcBorders>
            <w:vAlign w:val="bottom"/>
          </w:tcPr>
          <w:p w14:paraId="5789F930" w14:textId="77777777" w:rsidR="00C73DFD" w:rsidRDefault="00C73DFD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989028042"/>
      <w:permEnd w:id="1149779403"/>
      <w:permEnd w:id="1274952415"/>
      <w:permEnd w:id="517426348"/>
      <w:tr w:rsidR="009264EC" w:rsidRPr="0083007C" w14:paraId="56F17DA7" w14:textId="77777777" w:rsidTr="004245B3">
        <w:trPr>
          <w:trHeight w:val="670"/>
        </w:trPr>
        <w:tc>
          <w:tcPr>
            <w:tcW w:w="10186" w:type="dxa"/>
            <w:gridSpan w:val="14"/>
            <w:tcBorders>
              <w:left w:val="nil"/>
              <w:right w:val="nil"/>
            </w:tcBorders>
            <w:vAlign w:val="bottom"/>
          </w:tcPr>
          <w:p w14:paraId="6811B8EA" w14:textId="37F929C9" w:rsidR="002F3DAF" w:rsidRPr="005F0DE4" w:rsidRDefault="005F0DE4" w:rsidP="002F3DAF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  <w:lang w:val="en-CA"/>
              </w:rPr>
            </w:pPr>
            <w:r w:rsidRPr="005F0DE4">
              <w:rPr>
                <w:rFonts w:asciiTheme="minorHAnsi" w:hAnsiTheme="minorHAnsi" w:cstheme="minorHAnsi"/>
                <w:b/>
                <w:i/>
                <w:sz w:val="20"/>
                <w:szCs w:val="20"/>
                <w:lang w:val="en-CA"/>
              </w:rPr>
              <w:t>Indicate the main treatments related to long-term COVID (s</w:t>
            </w:r>
            <w:r>
              <w:rPr>
                <w:rFonts w:asciiTheme="minorHAnsi" w:hAnsiTheme="minorHAnsi" w:cstheme="minorHAnsi"/>
                <w:b/>
                <w:i/>
                <w:sz w:val="20"/>
                <w:szCs w:val="20"/>
                <w:lang w:val="en-CA"/>
              </w:rPr>
              <w:t>tarted, completed, forthcoming)</w:t>
            </w:r>
            <w:r w:rsidR="00CA3A6C" w:rsidRPr="005F0DE4">
              <w:rPr>
                <w:rFonts w:asciiTheme="minorHAnsi" w:hAnsiTheme="minorHAnsi" w:cstheme="minorHAnsi"/>
                <w:b/>
                <w:i/>
                <w:sz w:val="20"/>
                <w:szCs w:val="20"/>
                <w:lang w:val="en-CA"/>
              </w:rPr>
              <w:t> :</w:t>
            </w:r>
          </w:p>
          <w:p w14:paraId="11A736E4" w14:textId="0D55C27A" w:rsidR="009264EC" w:rsidRPr="005F0DE4" w:rsidRDefault="005F0DE4" w:rsidP="004245B3">
            <w:pPr>
              <w:spacing w:after="60"/>
              <w:rPr>
                <w:rFonts w:asciiTheme="minorHAnsi" w:hAnsiTheme="minorHAnsi" w:cstheme="minorHAnsi"/>
                <w:i/>
                <w:sz w:val="20"/>
                <w:szCs w:val="20"/>
                <w:lang w:val="en-CA"/>
              </w:rPr>
            </w:pPr>
            <w:r w:rsidRPr="005F0DE4">
              <w:rPr>
                <w:rFonts w:asciiTheme="minorHAnsi" w:hAnsiTheme="minorHAnsi" w:cstheme="minorHAnsi"/>
                <w:i/>
                <w:sz w:val="20"/>
                <w:szCs w:val="20"/>
                <w:lang w:val="en-CA"/>
              </w:rPr>
              <w:t>(Medical specialist, occupational therapy, physiotherapy, psychology, social work, osteopathy, massage therapy, etc.)</w:t>
            </w:r>
          </w:p>
        </w:tc>
      </w:tr>
      <w:tr w:rsidR="00D31B90" w14:paraId="5A04F944" w14:textId="77777777" w:rsidTr="00501AA7">
        <w:tc>
          <w:tcPr>
            <w:tcW w:w="316" w:type="dxa"/>
            <w:tcBorders>
              <w:left w:val="nil"/>
            </w:tcBorders>
            <w:shd w:val="clear" w:color="auto" w:fill="auto"/>
            <w:vAlign w:val="bottom"/>
          </w:tcPr>
          <w:p w14:paraId="148C15DE" w14:textId="3AF138D2" w:rsidR="00D31B90" w:rsidRPr="005F0DE4" w:rsidRDefault="00D31B90" w:rsidP="00AB7291">
            <w:pPr>
              <w:rPr>
                <w:rFonts w:asciiTheme="minorHAnsi" w:hAnsiTheme="minorHAnsi" w:cstheme="minorHAnsi"/>
                <w:b/>
                <w:sz w:val="20"/>
                <w:szCs w:val="20"/>
                <w:lang w:val="en-CA"/>
              </w:rPr>
            </w:pPr>
          </w:p>
        </w:tc>
        <w:tc>
          <w:tcPr>
            <w:tcW w:w="2940" w:type="dxa"/>
            <w:gridSpan w:val="4"/>
            <w:tcBorders>
              <w:bottom w:val="nil"/>
            </w:tcBorders>
            <w:shd w:val="clear" w:color="auto" w:fill="E7E6E6" w:themeFill="background2"/>
            <w:vAlign w:val="bottom"/>
          </w:tcPr>
          <w:p w14:paraId="41E96AAF" w14:textId="7B4D0EC6" w:rsidR="00D31B90" w:rsidRPr="00554AEF" w:rsidRDefault="005F0DE4" w:rsidP="00AB729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Professional follow-up</w:t>
            </w:r>
            <w:r w:rsidR="00C538C1">
              <w:rPr>
                <w:rFonts w:asciiTheme="minorHAnsi" w:hAnsiTheme="minorHAnsi" w:cstheme="minorHAnsi"/>
                <w:b/>
                <w:sz w:val="20"/>
                <w:szCs w:val="20"/>
              </w:rPr>
              <w:t>/discipline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32AE9258" w14:textId="77777777" w:rsidR="00D31B90" w:rsidRPr="00554AEF" w:rsidRDefault="00D31B90" w:rsidP="00AB729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bottom w:val="nil"/>
            </w:tcBorders>
            <w:shd w:val="clear" w:color="auto" w:fill="E7E6E6" w:themeFill="background2"/>
            <w:vAlign w:val="bottom"/>
          </w:tcPr>
          <w:p w14:paraId="6E30FA7B" w14:textId="03D9ED7B" w:rsidR="00D31B90" w:rsidRPr="00554AEF" w:rsidRDefault="005F0DE4" w:rsidP="002F3DA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Professional’s name</w:t>
            </w:r>
          </w:p>
        </w:tc>
        <w:tc>
          <w:tcPr>
            <w:tcW w:w="283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14:paraId="0895AE82" w14:textId="77777777" w:rsidR="00D31B90" w:rsidRPr="00554AEF" w:rsidRDefault="00D31B90" w:rsidP="00AB729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2982" w:type="dxa"/>
            <w:gridSpan w:val="3"/>
            <w:shd w:val="clear" w:color="auto" w:fill="E7E6E6" w:themeFill="background2"/>
            <w:vAlign w:val="bottom"/>
          </w:tcPr>
          <w:p w14:paraId="0177721D" w14:textId="14212DCC" w:rsidR="00D31B90" w:rsidRPr="00554AEF" w:rsidRDefault="00D31B90" w:rsidP="005F0DE4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554AEF">
              <w:rPr>
                <w:rFonts w:asciiTheme="minorHAnsi" w:hAnsiTheme="minorHAnsi" w:cstheme="minorHAnsi"/>
                <w:b/>
                <w:sz w:val="20"/>
                <w:szCs w:val="20"/>
              </w:rPr>
              <w:t>Date (</w:t>
            </w:r>
            <w:r w:rsidR="005F0DE4">
              <w:rPr>
                <w:rFonts w:asciiTheme="minorHAnsi" w:hAnsiTheme="minorHAnsi" w:cstheme="minorHAnsi"/>
                <w:b/>
                <w:sz w:val="20"/>
                <w:szCs w:val="20"/>
              </w:rPr>
              <w:t>started/completed/planned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)</w:t>
            </w:r>
          </w:p>
        </w:tc>
        <w:tc>
          <w:tcPr>
            <w:tcW w:w="263" w:type="dxa"/>
            <w:tcBorders>
              <w:right w:val="nil"/>
            </w:tcBorders>
            <w:shd w:val="clear" w:color="auto" w:fill="auto"/>
            <w:vAlign w:val="bottom"/>
          </w:tcPr>
          <w:p w14:paraId="5E6168F9" w14:textId="77777777" w:rsidR="00D31B90" w:rsidRPr="00554AEF" w:rsidRDefault="00D31B90" w:rsidP="00AB7291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D31B90" w14:paraId="2FD4C487" w14:textId="77777777" w:rsidTr="00501AA7">
        <w:trPr>
          <w:trHeight w:val="283"/>
        </w:trPr>
        <w:tc>
          <w:tcPr>
            <w:tcW w:w="316" w:type="dxa"/>
            <w:tcBorders>
              <w:left w:val="nil"/>
            </w:tcBorders>
            <w:vAlign w:val="bottom"/>
          </w:tcPr>
          <w:p w14:paraId="0A2244F7" w14:textId="77777777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729093171" w:edGrp="everyone" w:colFirst="1" w:colLast="1"/>
            <w:permStart w:id="1035558939" w:edGrp="everyone" w:colFirst="3" w:colLast="3"/>
            <w:permStart w:id="1222844472" w:edGrp="everyone" w:colFirst="5" w:colLast="5"/>
          </w:p>
        </w:tc>
        <w:tc>
          <w:tcPr>
            <w:tcW w:w="2940" w:type="dxa"/>
            <w:gridSpan w:val="4"/>
            <w:tcBorders>
              <w:top w:val="nil"/>
              <w:bottom w:val="single" w:sz="2" w:space="0" w:color="auto"/>
            </w:tcBorders>
            <w:vAlign w:val="bottom"/>
          </w:tcPr>
          <w:p w14:paraId="5E24D061" w14:textId="014D3621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bottom"/>
          </w:tcPr>
          <w:p w14:paraId="455B11CC" w14:textId="77777777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nil"/>
              <w:bottom w:val="single" w:sz="2" w:space="0" w:color="auto"/>
            </w:tcBorders>
            <w:vAlign w:val="bottom"/>
          </w:tcPr>
          <w:p w14:paraId="51C6A2EA" w14:textId="77777777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bottom"/>
          </w:tcPr>
          <w:p w14:paraId="3B6E4382" w14:textId="77777777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82" w:type="dxa"/>
            <w:gridSpan w:val="3"/>
            <w:tcBorders>
              <w:top w:val="nil"/>
              <w:bottom w:val="single" w:sz="2" w:space="0" w:color="auto"/>
            </w:tcBorders>
            <w:vAlign w:val="bottom"/>
          </w:tcPr>
          <w:p w14:paraId="417ABB50" w14:textId="1FD8779C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3" w:type="dxa"/>
            <w:tcBorders>
              <w:right w:val="nil"/>
            </w:tcBorders>
            <w:vAlign w:val="bottom"/>
          </w:tcPr>
          <w:p w14:paraId="1C70D62A" w14:textId="77777777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31B90" w14:paraId="08E1F9A5" w14:textId="77777777" w:rsidTr="00501AA7">
        <w:trPr>
          <w:trHeight w:val="283"/>
        </w:trPr>
        <w:tc>
          <w:tcPr>
            <w:tcW w:w="316" w:type="dxa"/>
            <w:tcBorders>
              <w:left w:val="nil"/>
            </w:tcBorders>
            <w:vAlign w:val="bottom"/>
          </w:tcPr>
          <w:p w14:paraId="770006AA" w14:textId="77777777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419339401" w:edGrp="everyone" w:colFirst="1" w:colLast="1"/>
            <w:permStart w:id="95232001" w:edGrp="everyone" w:colFirst="3" w:colLast="3"/>
            <w:permStart w:id="889811429" w:edGrp="everyone" w:colFirst="5" w:colLast="5"/>
            <w:permEnd w:id="729093171"/>
            <w:permEnd w:id="1035558939"/>
            <w:permEnd w:id="1222844472"/>
          </w:p>
        </w:tc>
        <w:tc>
          <w:tcPr>
            <w:tcW w:w="2940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208AF3D" w14:textId="345D367C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bottom"/>
          </w:tcPr>
          <w:p w14:paraId="42377606" w14:textId="77777777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64B7AD3A" w14:textId="77777777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bottom"/>
          </w:tcPr>
          <w:p w14:paraId="56623BEA" w14:textId="77777777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82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58D9D2DC" w14:textId="4E7158D0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3" w:type="dxa"/>
            <w:tcBorders>
              <w:right w:val="nil"/>
            </w:tcBorders>
            <w:vAlign w:val="bottom"/>
          </w:tcPr>
          <w:p w14:paraId="377B1BB0" w14:textId="77777777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31B90" w14:paraId="03613054" w14:textId="77777777" w:rsidTr="00501AA7">
        <w:trPr>
          <w:trHeight w:val="283"/>
        </w:trPr>
        <w:tc>
          <w:tcPr>
            <w:tcW w:w="316" w:type="dxa"/>
            <w:tcBorders>
              <w:left w:val="nil"/>
            </w:tcBorders>
            <w:vAlign w:val="bottom"/>
          </w:tcPr>
          <w:p w14:paraId="56FA7CFB" w14:textId="77777777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702447718" w:edGrp="everyone" w:colFirst="1" w:colLast="1"/>
            <w:permStart w:id="1839359845" w:edGrp="everyone" w:colFirst="3" w:colLast="3"/>
            <w:permStart w:id="660365182" w:edGrp="everyone" w:colFirst="5" w:colLast="5"/>
            <w:permEnd w:id="1419339401"/>
            <w:permEnd w:id="95232001"/>
            <w:permEnd w:id="889811429"/>
          </w:p>
        </w:tc>
        <w:tc>
          <w:tcPr>
            <w:tcW w:w="2940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61DC332" w14:textId="00584FD0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bottom"/>
          </w:tcPr>
          <w:p w14:paraId="5ED6106E" w14:textId="77777777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55413FCD" w14:textId="77777777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bottom"/>
          </w:tcPr>
          <w:p w14:paraId="5B7125D1" w14:textId="77777777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82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262D6F7" w14:textId="6D6905CB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3" w:type="dxa"/>
            <w:tcBorders>
              <w:right w:val="nil"/>
            </w:tcBorders>
            <w:vAlign w:val="bottom"/>
          </w:tcPr>
          <w:p w14:paraId="44DD931A" w14:textId="77777777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31B90" w14:paraId="4BABB502" w14:textId="77777777" w:rsidTr="004245B3">
        <w:trPr>
          <w:trHeight w:val="283"/>
        </w:trPr>
        <w:tc>
          <w:tcPr>
            <w:tcW w:w="316" w:type="dxa"/>
            <w:tcBorders>
              <w:left w:val="nil"/>
              <w:bottom w:val="nil"/>
            </w:tcBorders>
            <w:vAlign w:val="bottom"/>
          </w:tcPr>
          <w:p w14:paraId="17BEF81F" w14:textId="77777777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1755258490" w:edGrp="everyone" w:colFirst="1" w:colLast="1"/>
            <w:permStart w:id="12855728" w:edGrp="everyone" w:colFirst="3" w:colLast="3"/>
            <w:permStart w:id="450639205" w:edGrp="everyone" w:colFirst="5" w:colLast="5"/>
            <w:permEnd w:id="1702447718"/>
            <w:permEnd w:id="1839359845"/>
            <w:permEnd w:id="660365182"/>
          </w:p>
        </w:tc>
        <w:tc>
          <w:tcPr>
            <w:tcW w:w="2940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06BB4511" w14:textId="1A1AF894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bottom"/>
          </w:tcPr>
          <w:p w14:paraId="59554A22" w14:textId="77777777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3809D398" w14:textId="77777777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bottom"/>
          </w:tcPr>
          <w:p w14:paraId="0D696EAA" w14:textId="77777777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82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32252703" w14:textId="71101B9A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3" w:type="dxa"/>
            <w:tcBorders>
              <w:bottom w:val="nil"/>
              <w:right w:val="nil"/>
            </w:tcBorders>
            <w:vAlign w:val="bottom"/>
          </w:tcPr>
          <w:p w14:paraId="5656669F" w14:textId="77777777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D31B90" w14:paraId="06C6915D" w14:textId="77777777" w:rsidTr="004245B3">
        <w:trPr>
          <w:trHeight w:val="283"/>
        </w:trPr>
        <w:tc>
          <w:tcPr>
            <w:tcW w:w="316" w:type="dxa"/>
            <w:tcBorders>
              <w:top w:val="nil"/>
              <w:left w:val="nil"/>
              <w:bottom w:val="nil"/>
            </w:tcBorders>
            <w:vAlign w:val="bottom"/>
          </w:tcPr>
          <w:p w14:paraId="0F039741" w14:textId="77777777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827353329" w:edGrp="everyone" w:colFirst="1" w:colLast="1"/>
            <w:permStart w:id="1056968222" w:edGrp="everyone" w:colFirst="3" w:colLast="3"/>
            <w:permStart w:id="91041924" w:edGrp="everyone" w:colFirst="5" w:colLast="5"/>
            <w:permEnd w:id="1755258490"/>
            <w:permEnd w:id="12855728"/>
            <w:permEnd w:id="450639205"/>
          </w:p>
        </w:tc>
        <w:tc>
          <w:tcPr>
            <w:tcW w:w="2940" w:type="dxa"/>
            <w:gridSpan w:val="4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4C67B510" w14:textId="61A84247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bottom"/>
          </w:tcPr>
          <w:p w14:paraId="419A04EC" w14:textId="77777777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119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4CBBB0F8" w14:textId="77777777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bottom w:val="nil"/>
            </w:tcBorders>
            <w:vAlign w:val="bottom"/>
          </w:tcPr>
          <w:p w14:paraId="388108EF" w14:textId="77777777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982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bottom"/>
          </w:tcPr>
          <w:p w14:paraId="2F81FC12" w14:textId="11FFE1A7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3" w:type="dxa"/>
            <w:tcBorders>
              <w:top w:val="nil"/>
              <w:bottom w:val="nil"/>
              <w:right w:val="nil"/>
            </w:tcBorders>
            <w:vAlign w:val="bottom"/>
          </w:tcPr>
          <w:p w14:paraId="28B01947" w14:textId="77777777" w:rsidR="00D31B90" w:rsidRDefault="00D31B90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200CB" w14:paraId="66780BC1" w14:textId="77777777" w:rsidTr="00174821">
        <w:trPr>
          <w:trHeight w:val="377"/>
        </w:trPr>
        <w:tc>
          <w:tcPr>
            <w:tcW w:w="919" w:type="dxa"/>
            <w:gridSpan w:val="3"/>
            <w:tcBorders>
              <w:top w:val="nil"/>
              <w:left w:val="nil"/>
              <w:bottom w:val="nil"/>
            </w:tcBorders>
            <w:vAlign w:val="bottom"/>
          </w:tcPr>
          <w:p w14:paraId="606B6F78" w14:textId="4A6A05E3" w:rsidR="002200CB" w:rsidRPr="0044519C" w:rsidRDefault="005F0DE4" w:rsidP="00AB7291">
            <w:pP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</w:pPr>
            <w:permStart w:id="897739450" w:edGrp="everyone" w:colFirst="1" w:colLast="1"/>
            <w:permEnd w:id="827353329"/>
            <w:permEnd w:id="1056968222"/>
            <w:permEnd w:id="91041924"/>
            <w:r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Other</w:t>
            </w:r>
            <w:r w:rsidR="002200CB" w:rsidRPr="0044519C">
              <w:rPr>
                <w:rFonts w:asciiTheme="minorHAnsi" w:hAnsiTheme="minorHAnsi" w:cstheme="minorHAnsi"/>
                <w:b/>
                <w:i/>
                <w:sz w:val="20"/>
                <w:szCs w:val="20"/>
              </w:rPr>
              <w:t> :</w:t>
            </w:r>
          </w:p>
        </w:tc>
        <w:tc>
          <w:tcPr>
            <w:tcW w:w="9004" w:type="dxa"/>
            <w:gridSpan w:val="10"/>
            <w:tcBorders>
              <w:top w:val="nil"/>
              <w:bottom w:val="single" w:sz="2" w:space="0" w:color="auto"/>
            </w:tcBorders>
            <w:vAlign w:val="bottom"/>
          </w:tcPr>
          <w:p w14:paraId="32502A02" w14:textId="3301E8EC" w:rsidR="002200CB" w:rsidRDefault="002200CB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3" w:type="dxa"/>
            <w:tcBorders>
              <w:right w:val="nil"/>
            </w:tcBorders>
            <w:vAlign w:val="bottom"/>
          </w:tcPr>
          <w:p w14:paraId="48685B01" w14:textId="77777777" w:rsidR="002200CB" w:rsidRDefault="002200CB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2200CB" w14:paraId="66718A1F" w14:textId="77777777" w:rsidTr="00174821">
        <w:tc>
          <w:tcPr>
            <w:tcW w:w="919" w:type="dxa"/>
            <w:gridSpan w:val="3"/>
            <w:tcBorders>
              <w:top w:val="nil"/>
              <w:left w:val="nil"/>
              <w:bottom w:val="nil"/>
            </w:tcBorders>
            <w:vAlign w:val="bottom"/>
          </w:tcPr>
          <w:p w14:paraId="6EB2EE6E" w14:textId="77777777" w:rsidR="002200CB" w:rsidRDefault="002200CB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  <w:permStart w:id="947875821" w:edGrp="everyone" w:colFirst="1" w:colLast="1"/>
            <w:permEnd w:id="897739450"/>
          </w:p>
        </w:tc>
        <w:tc>
          <w:tcPr>
            <w:tcW w:w="9004" w:type="dxa"/>
            <w:gridSpan w:val="10"/>
            <w:tcBorders>
              <w:top w:val="nil"/>
              <w:bottom w:val="single" w:sz="2" w:space="0" w:color="auto"/>
            </w:tcBorders>
            <w:vAlign w:val="bottom"/>
          </w:tcPr>
          <w:p w14:paraId="6171D504" w14:textId="77777777" w:rsidR="002200CB" w:rsidRDefault="002200CB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63" w:type="dxa"/>
            <w:tcBorders>
              <w:right w:val="nil"/>
            </w:tcBorders>
            <w:vAlign w:val="bottom"/>
          </w:tcPr>
          <w:p w14:paraId="6705D963" w14:textId="77777777" w:rsidR="002200CB" w:rsidRDefault="002200CB" w:rsidP="00AB7291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permEnd w:id="947875821"/>
    </w:tbl>
    <w:p w14:paraId="5B46EDCA" w14:textId="77777777" w:rsidR="005F0DE4" w:rsidRPr="005F0DE4" w:rsidRDefault="005F0DE4" w:rsidP="005F0DE4">
      <w:pPr>
        <w:rPr>
          <w:rFonts w:asciiTheme="minorHAnsi" w:hAnsiTheme="minorHAnsi" w:cstheme="minorHAnsi"/>
          <w:sz w:val="20"/>
          <w:szCs w:val="20"/>
        </w:rPr>
      </w:pPr>
    </w:p>
    <w:p w14:paraId="3A649B7E" w14:textId="77777777" w:rsidR="005F0DE4" w:rsidRPr="005F0DE4" w:rsidRDefault="005F0DE4" w:rsidP="005F0DE4">
      <w:pPr>
        <w:rPr>
          <w:rFonts w:asciiTheme="minorHAnsi" w:hAnsiTheme="minorHAnsi" w:cstheme="minorHAnsi"/>
          <w:sz w:val="20"/>
          <w:szCs w:val="20"/>
        </w:rPr>
      </w:pPr>
    </w:p>
    <w:p w14:paraId="06AE87AD" w14:textId="4B1D341A" w:rsidR="0046771A" w:rsidRPr="005F0DE4" w:rsidRDefault="0046771A" w:rsidP="005F0DE4">
      <w:pPr>
        <w:jc w:val="center"/>
        <w:rPr>
          <w:rFonts w:asciiTheme="minorHAnsi" w:hAnsiTheme="minorHAnsi" w:cstheme="minorHAnsi"/>
          <w:sz w:val="20"/>
          <w:szCs w:val="20"/>
        </w:rPr>
      </w:pPr>
    </w:p>
    <w:tbl>
      <w:tblPr>
        <w:tblStyle w:val="Grilledutablea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3888"/>
        <w:gridCol w:w="900"/>
        <w:gridCol w:w="741"/>
        <w:gridCol w:w="1255"/>
      </w:tblGrid>
      <w:tr w:rsidR="008F76CF" w:rsidRPr="001625A7" w14:paraId="2CEC4A6A" w14:textId="77777777" w:rsidTr="008F76CF">
        <w:trPr>
          <w:trHeight w:val="170"/>
        </w:trPr>
        <w:tc>
          <w:tcPr>
            <w:tcW w:w="10186" w:type="dxa"/>
            <w:gridSpan w:val="5"/>
            <w:shd w:val="clear" w:color="auto" w:fill="D9D9D9" w:themeFill="background1" w:themeFillShade="D9"/>
            <w:vAlign w:val="bottom"/>
          </w:tcPr>
          <w:p w14:paraId="2BA9D20F" w14:textId="59D7F4DC" w:rsidR="008F76CF" w:rsidRPr="008F76CF" w:rsidRDefault="008F76CF" w:rsidP="008F76CF">
            <w:pPr>
              <w:keepNext/>
              <w:tabs>
                <w:tab w:val="left" w:pos="770"/>
              </w:tabs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2D2038">
              <w:rPr>
                <w:rFonts w:asciiTheme="minorHAnsi" w:hAnsiTheme="minorHAnsi" w:cstheme="minorHAnsi"/>
                <w:b/>
                <w:sz w:val="22"/>
                <w:szCs w:val="20"/>
              </w:rPr>
              <w:t>SIGNATURE</w:t>
            </w:r>
          </w:p>
        </w:tc>
      </w:tr>
      <w:permStart w:id="741556305" w:edGrp="everyone"/>
      <w:permStart w:id="663444870" w:edGrp="everyone" w:colFirst="1" w:colLast="1"/>
      <w:tr w:rsidR="00B62B40" w:rsidRPr="001625A7" w14:paraId="45C56CF5" w14:textId="77777777" w:rsidTr="00B62B40">
        <w:trPr>
          <w:trHeight w:val="343"/>
        </w:trPr>
        <w:tc>
          <w:tcPr>
            <w:tcW w:w="3402" w:type="dxa"/>
            <w:vAlign w:val="bottom"/>
          </w:tcPr>
          <w:p w14:paraId="6B00AFF2" w14:textId="7241695E" w:rsidR="00B62B40" w:rsidRPr="001625A7" w:rsidRDefault="00BD1902" w:rsidP="005126D9">
            <w:pPr>
              <w:keepNext/>
              <w:tabs>
                <w:tab w:val="left" w:pos="770"/>
              </w:tabs>
              <w:ind w:right="-112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sdt>
              <w:sdtPr>
                <w:rPr>
                  <w:rFonts w:asciiTheme="minorHAnsi" w:hAnsiTheme="minorHAnsi" w:cstheme="minorHAnsi"/>
                  <w:sz w:val="20"/>
                  <w:szCs w:val="20"/>
                </w:rPr>
                <w:id w:val="-246812871"/>
                <w14:checkbox>
                  <w14:checked w14:val="0"/>
                  <w14:checkedState w14:val="0078" w14:font="Wingdings"/>
                  <w14:uncheckedState w14:val="2610" w14:font="MS Gothic"/>
                </w14:checkbox>
              </w:sdtPr>
              <w:sdtEndPr/>
              <w:sdtContent>
                <w:r w:rsidR="0083007C">
                  <w:rPr>
                    <w:rFonts w:ascii="MS Gothic" w:eastAsia="MS Gothic" w:hAnsi="MS Gothic" w:cstheme="minorHAnsi" w:hint="eastAsia"/>
                    <w:sz w:val="20"/>
                    <w:szCs w:val="20"/>
                  </w:rPr>
                  <w:t>☐</w:t>
                </w:r>
              </w:sdtContent>
            </w:sdt>
            <w:r w:rsidR="00B62B40" w:rsidRPr="00C85A3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permEnd w:id="741556305"/>
            <w:r w:rsidR="005F0DE4">
              <w:rPr>
                <w:rFonts w:asciiTheme="minorHAnsi" w:hAnsiTheme="minorHAnsi" w:cstheme="minorHAnsi"/>
                <w:b/>
                <w:sz w:val="20"/>
                <w:szCs w:val="20"/>
              </w:rPr>
              <w:t>Form completed online by</w:t>
            </w:r>
          </w:p>
        </w:tc>
        <w:tc>
          <w:tcPr>
            <w:tcW w:w="4788" w:type="dxa"/>
            <w:gridSpan w:val="2"/>
            <w:tcBorders>
              <w:bottom w:val="single" w:sz="4" w:space="0" w:color="auto"/>
            </w:tcBorders>
            <w:vAlign w:val="bottom"/>
          </w:tcPr>
          <w:p w14:paraId="61ABCCFE" w14:textId="38DDB63E" w:rsidR="00B62B40" w:rsidRPr="00734B53" w:rsidRDefault="00B62B40" w:rsidP="00926396">
            <w:pPr>
              <w:keepNext/>
              <w:tabs>
                <w:tab w:val="left" w:pos="770"/>
              </w:tabs>
              <w:ind w:left="-106"/>
              <w:rPr>
                <w:rFonts w:asciiTheme="minorHAnsi" w:hAnsiTheme="minorHAnsi" w:cstheme="minorHAnsi"/>
                <w:sz w:val="20"/>
                <w:szCs w:val="20"/>
              </w:rPr>
            </w:pPr>
            <w:r w:rsidRPr="00734B53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741" w:type="dxa"/>
            <w:vAlign w:val="bottom"/>
          </w:tcPr>
          <w:p w14:paraId="153F6644" w14:textId="4634B44F" w:rsidR="00B62B40" w:rsidRPr="001625A7" w:rsidRDefault="005F0DE4" w:rsidP="005F0AD4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on</w:t>
            </w:r>
          </w:p>
        </w:tc>
        <w:permStart w:id="2021399412" w:edGrp="everyone" w:displacedByCustomXml="next"/>
        <w:sdt>
          <w:sdtPr>
            <w:rPr>
              <w:rFonts w:asciiTheme="minorHAnsi" w:hAnsiTheme="minorHAnsi" w:cstheme="minorHAnsi"/>
              <w:sz w:val="20"/>
              <w:szCs w:val="20"/>
            </w:rPr>
            <w:id w:val="-2115130514"/>
            <w:placeholder>
              <w:docPart w:val="951301D80876434F8C8D33065E23F7F8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255" w:type="dxa"/>
                <w:tcBorders>
                  <w:bottom w:val="single" w:sz="4" w:space="0" w:color="auto"/>
                </w:tcBorders>
                <w:vAlign w:val="bottom"/>
              </w:tcPr>
              <w:p w14:paraId="16E40CA2" w14:textId="78EFC8F1" w:rsidR="00B62B40" w:rsidRPr="00734B53" w:rsidRDefault="00B62B40" w:rsidP="005F0AD4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734B53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</w:sdtContent>
        </w:sdt>
        <w:permEnd w:id="2021399412" w:displacedByCustomXml="prev"/>
      </w:tr>
      <w:tr w:rsidR="005F0AD4" w:rsidRPr="001625A7" w14:paraId="2AF3E7F9" w14:textId="77777777" w:rsidTr="00B66B58">
        <w:trPr>
          <w:trHeight w:val="469"/>
        </w:trPr>
        <w:tc>
          <w:tcPr>
            <w:tcW w:w="3402" w:type="dxa"/>
            <w:vAlign w:val="bottom"/>
          </w:tcPr>
          <w:p w14:paraId="6033CF59" w14:textId="43DADF43" w:rsidR="005F0AD4" w:rsidRPr="001625A7" w:rsidRDefault="005F0DE4" w:rsidP="005F0AD4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1728322240" w:edGrp="everyone" w:colFirst="1" w:colLast="1"/>
            <w:permEnd w:id="663444870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User’s signature</w:t>
            </w:r>
            <w:r w:rsidR="005F0AD4" w:rsidRPr="001625A7">
              <w:rPr>
                <w:rFonts w:asciiTheme="minorHAnsi" w:hAnsiTheme="minorHAnsi" w:cstheme="minorHAnsi"/>
                <w:b/>
                <w:sz w:val="20"/>
                <w:szCs w:val="20"/>
              </w:rPr>
              <w:t> :</w:t>
            </w:r>
          </w:p>
        </w:tc>
        <w:tc>
          <w:tcPr>
            <w:tcW w:w="3888" w:type="dxa"/>
            <w:tcBorders>
              <w:bottom w:val="single" w:sz="4" w:space="0" w:color="auto"/>
            </w:tcBorders>
            <w:vAlign w:val="bottom"/>
          </w:tcPr>
          <w:p w14:paraId="19219836" w14:textId="77777777" w:rsidR="005F0AD4" w:rsidRPr="001625A7" w:rsidRDefault="005F0AD4" w:rsidP="005F0AD4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14:paraId="6486963A" w14:textId="77777777" w:rsidR="005F0AD4" w:rsidRPr="001625A7" w:rsidRDefault="005F0AD4" w:rsidP="005F0AD4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625A7">
              <w:rPr>
                <w:rFonts w:asciiTheme="minorHAnsi" w:hAnsiTheme="minorHAnsi" w:cstheme="minorHAnsi"/>
                <w:b/>
                <w:sz w:val="20"/>
                <w:szCs w:val="20"/>
              </w:rPr>
              <w:t>Date :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-647515551"/>
            <w:placeholder>
              <w:docPart w:val="8D8E1FB3F51C4AB4857C745EB63DD95F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permStart w:id="749956697" w:edGrp="everyone" w:displacedByCustomXml="prev"/>
            <w:tc>
              <w:tcPr>
                <w:tcW w:w="1996" w:type="dxa"/>
                <w:gridSpan w:val="2"/>
                <w:tcBorders>
                  <w:bottom w:val="single" w:sz="4" w:space="0" w:color="auto"/>
                </w:tcBorders>
                <w:vAlign w:val="bottom"/>
              </w:tcPr>
              <w:p w14:paraId="27B8F768" w14:textId="77777777" w:rsidR="005F0AD4" w:rsidRPr="001625A7" w:rsidRDefault="005F0AD4" w:rsidP="005F0AD4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1625A7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 </w:t>
                </w:r>
              </w:p>
            </w:tc>
            <w:permEnd w:id="749956697" w:displacedByCustomXml="next"/>
          </w:sdtContent>
        </w:sdt>
      </w:tr>
      <w:tr w:rsidR="005F0AD4" w:rsidRPr="001625A7" w14:paraId="78B72F42" w14:textId="77777777" w:rsidTr="00B66B58">
        <w:trPr>
          <w:trHeight w:val="552"/>
        </w:trPr>
        <w:tc>
          <w:tcPr>
            <w:tcW w:w="3402" w:type="dxa"/>
            <w:vAlign w:val="bottom"/>
          </w:tcPr>
          <w:p w14:paraId="1FEA8CE6" w14:textId="323D6762" w:rsidR="005F0AD4" w:rsidRPr="001625A7" w:rsidRDefault="005F0DE4" w:rsidP="005F0AD4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permStart w:id="811664835" w:edGrp="everyone" w:colFirst="1" w:colLast="1"/>
            <w:permEnd w:id="1728322240"/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Professional’s signature</w:t>
            </w:r>
            <w:r w:rsidR="005F0AD4" w:rsidRPr="001625A7">
              <w:rPr>
                <w:rFonts w:asciiTheme="minorHAnsi" w:hAnsiTheme="minorHAnsi" w:cstheme="minorHAnsi"/>
                <w:b/>
                <w:sz w:val="20"/>
                <w:szCs w:val="20"/>
              </w:rPr>
              <w:t> :</w:t>
            </w:r>
          </w:p>
        </w:tc>
        <w:tc>
          <w:tcPr>
            <w:tcW w:w="3888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194DBDC" w14:textId="05CF345D" w:rsidR="005F0AD4" w:rsidRPr="001625A7" w:rsidRDefault="005F0AD4" w:rsidP="005F0AD4">
            <w:pPr>
              <w:keepNext/>
              <w:tabs>
                <w:tab w:val="left" w:pos="770"/>
              </w:tabs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900" w:type="dxa"/>
            <w:vAlign w:val="bottom"/>
          </w:tcPr>
          <w:p w14:paraId="745EA83F" w14:textId="77777777" w:rsidR="005F0AD4" w:rsidRPr="001625A7" w:rsidRDefault="005F0AD4" w:rsidP="005F0AD4">
            <w:pPr>
              <w:keepNext/>
              <w:tabs>
                <w:tab w:val="left" w:pos="770"/>
              </w:tabs>
              <w:jc w:val="right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625A7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Date : </w:t>
            </w:r>
          </w:p>
        </w:tc>
        <w:sdt>
          <w:sdtPr>
            <w:rPr>
              <w:rFonts w:asciiTheme="minorHAnsi" w:hAnsiTheme="minorHAnsi" w:cstheme="minorHAnsi"/>
              <w:sz w:val="20"/>
              <w:szCs w:val="20"/>
            </w:rPr>
            <w:id w:val="856617414"/>
            <w:placeholder>
              <w:docPart w:val="8D8E1FB3F51C4AB4857C745EB63DD95F"/>
            </w:placeholder>
            <w:date>
              <w:dateFormat w:val="yyyy-MM-dd"/>
              <w:lid w:val="fr-CA"/>
              <w:storeMappedDataAs w:val="dateTime"/>
              <w:calendar w:val="gregorian"/>
            </w:date>
          </w:sdtPr>
          <w:sdtEndPr/>
          <w:sdtContent>
            <w:tc>
              <w:tcPr>
                <w:tcW w:w="1996" w:type="dxa"/>
                <w:gridSpan w:val="2"/>
                <w:tcBorders>
                  <w:top w:val="single" w:sz="4" w:space="0" w:color="auto"/>
                  <w:bottom w:val="single" w:sz="4" w:space="0" w:color="auto"/>
                </w:tcBorders>
                <w:vAlign w:val="bottom"/>
              </w:tcPr>
              <w:p w14:paraId="75F80603" w14:textId="716A885C" w:rsidR="005F0AD4" w:rsidRPr="001625A7" w:rsidRDefault="005F0AD4" w:rsidP="0083007C">
                <w:pPr>
                  <w:keepNext/>
                  <w:tabs>
                    <w:tab w:val="left" w:pos="770"/>
                  </w:tabs>
                  <w:rPr>
                    <w:rFonts w:asciiTheme="minorHAnsi" w:hAnsiTheme="minorHAnsi" w:cstheme="minorHAnsi"/>
                    <w:sz w:val="20"/>
                    <w:szCs w:val="20"/>
                  </w:rPr>
                </w:pPr>
                <w:r w:rsidRPr="001625A7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  <w:r w:rsidR="0083007C">
                  <w:rPr>
                    <w:rFonts w:asciiTheme="minorHAnsi" w:hAnsiTheme="minorHAnsi" w:cstheme="minorHAnsi"/>
                    <w:sz w:val="20"/>
                    <w:szCs w:val="20"/>
                  </w:rPr>
                  <w:t xml:space="preserve"> </w:t>
                </w:r>
              </w:p>
            </w:tc>
          </w:sdtContent>
        </w:sdt>
      </w:tr>
      <w:permEnd w:id="811664835"/>
    </w:tbl>
    <w:p w14:paraId="18CD56EF" w14:textId="0F4A0CF3" w:rsidR="0046771A" w:rsidRDefault="0046771A" w:rsidP="00C85A33">
      <w:pPr>
        <w:keepNext/>
        <w:tabs>
          <w:tab w:val="left" w:pos="770"/>
        </w:tabs>
        <w:rPr>
          <w:rFonts w:asciiTheme="minorHAnsi" w:hAnsiTheme="minorHAnsi" w:cstheme="minorHAnsi"/>
          <w:i/>
          <w:sz w:val="20"/>
          <w:szCs w:val="20"/>
        </w:rPr>
      </w:pPr>
    </w:p>
    <w:p w14:paraId="26DF7BDA" w14:textId="1EB62769" w:rsidR="0039226F" w:rsidRPr="00BC1A56" w:rsidRDefault="00BC1A56" w:rsidP="0046771A">
      <w:pPr>
        <w:jc w:val="center"/>
        <w:rPr>
          <w:rFonts w:asciiTheme="minorHAnsi" w:hAnsiTheme="minorHAnsi" w:cstheme="minorHAnsi"/>
          <w:sz w:val="22"/>
          <w:szCs w:val="20"/>
          <w:lang w:val="en-CA"/>
        </w:rPr>
      </w:pPr>
      <w:r w:rsidRPr="00BC1A56">
        <w:rPr>
          <w:rFonts w:asciiTheme="minorHAnsi" w:hAnsiTheme="minorHAnsi" w:cstheme="minorHAnsi"/>
          <w:i/>
          <w:sz w:val="22"/>
          <w:szCs w:val="20"/>
          <w:lang w:val="en-CA"/>
        </w:rPr>
        <w:t>T</w:t>
      </w:r>
      <w:r>
        <w:rPr>
          <w:rFonts w:asciiTheme="minorHAnsi" w:hAnsiTheme="minorHAnsi" w:cstheme="minorHAnsi"/>
          <w:i/>
          <w:sz w:val="22"/>
          <w:szCs w:val="20"/>
          <w:lang w:val="en-CA"/>
        </w:rPr>
        <w:t>o be sent</w:t>
      </w:r>
      <w:r w:rsidRPr="00BC1A56">
        <w:rPr>
          <w:rFonts w:asciiTheme="minorHAnsi" w:hAnsiTheme="minorHAnsi" w:cstheme="minorHAnsi"/>
          <w:i/>
          <w:sz w:val="22"/>
          <w:szCs w:val="20"/>
          <w:lang w:val="en-CA"/>
        </w:rPr>
        <w:t xml:space="preserve"> by </w:t>
      </w:r>
      <w:r w:rsidR="00F65DE5">
        <w:rPr>
          <w:rFonts w:asciiTheme="minorHAnsi" w:hAnsiTheme="minorHAnsi" w:cstheme="minorHAnsi"/>
          <w:i/>
          <w:sz w:val="22"/>
          <w:szCs w:val="20"/>
          <w:lang w:val="en-CA"/>
        </w:rPr>
        <w:t>E-</w:t>
      </w:r>
      <w:r w:rsidRPr="00BC1A56">
        <w:rPr>
          <w:rFonts w:asciiTheme="minorHAnsi" w:hAnsiTheme="minorHAnsi" w:cstheme="minorHAnsi"/>
          <w:i/>
          <w:sz w:val="22"/>
          <w:szCs w:val="20"/>
          <w:lang w:val="en-CA"/>
        </w:rPr>
        <w:t>mail</w:t>
      </w:r>
      <w:r w:rsidR="0046771A" w:rsidRPr="00BC1A56">
        <w:rPr>
          <w:rFonts w:asciiTheme="minorHAnsi" w:hAnsiTheme="minorHAnsi" w:cstheme="minorHAnsi"/>
          <w:i/>
          <w:sz w:val="22"/>
          <w:szCs w:val="20"/>
          <w:lang w:val="en-CA"/>
        </w:rPr>
        <w:t> :</w:t>
      </w:r>
      <w:r w:rsidR="0046771A" w:rsidRPr="00BC1A56">
        <w:rPr>
          <w:rFonts w:asciiTheme="minorHAnsi" w:hAnsiTheme="minorHAnsi" w:cstheme="minorHAnsi"/>
          <w:sz w:val="22"/>
          <w:szCs w:val="20"/>
          <w:lang w:val="en-CA"/>
        </w:rPr>
        <w:t xml:space="preserve">  </w:t>
      </w:r>
      <w:hyperlink r:id="rId12" w:history="1">
        <w:r w:rsidR="002D2038" w:rsidRPr="00BC1A56">
          <w:rPr>
            <w:rStyle w:val="Lienhypertexte"/>
            <w:rFonts w:asciiTheme="minorHAnsi" w:hAnsiTheme="minorHAnsi" w:cstheme="minorHAnsi"/>
            <w:sz w:val="22"/>
            <w:szCs w:val="20"/>
            <w:lang w:val="en-CA"/>
          </w:rPr>
          <w:t>readaptation.covid.cisssmo16@ss</w:t>
        </w:r>
        <w:bookmarkStart w:id="6" w:name="_GoBack"/>
        <w:bookmarkEnd w:id="6"/>
        <w:r w:rsidR="002D2038" w:rsidRPr="00BC1A56">
          <w:rPr>
            <w:rStyle w:val="Lienhypertexte"/>
            <w:rFonts w:asciiTheme="minorHAnsi" w:hAnsiTheme="minorHAnsi" w:cstheme="minorHAnsi"/>
            <w:sz w:val="22"/>
            <w:szCs w:val="20"/>
            <w:lang w:val="en-CA"/>
          </w:rPr>
          <w:t>ss.gouv.qc.ca</w:t>
        </w:r>
      </w:hyperlink>
      <w:r w:rsidR="002D2038" w:rsidRPr="00BC1A56">
        <w:rPr>
          <w:rFonts w:asciiTheme="minorHAnsi" w:hAnsiTheme="minorHAnsi" w:cstheme="minorHAnsi"/>
          <w:sz w:val="22"/>
          <w:szCs w:val="20"/>
          <w:u w:val="single"/>
          <w:lang w:val="en-CA"/>
        </w:rPr>
        <w:t xml:space="preserve"> </w:t>
      </w:r>
    </w:p>
    <w:sectPr w:rsidR="0039226F" w:rsidRPr="00BC1A56" w:rsidSect="003A48FF">
      <w:headerReference w:type="even" r:id="rId13"/>
      <w:headerReference w:type="default" r:id="rId14"/>
      <w:footerReference w:type="even" r:id="rId15"/>
      <w:footerReference w:type="default" r:id="rId16"/>
      <w:footerReference w:type="first" r:id="rId17"/>
      <w:pgSz w:w="12240" w:h="15840"/>
      <w:pgMar w:top="994" w:right="1022" w:bottom="994" w:left="1022" w:header="706" w:footer="57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4358ED" w14:textId="77777777" w:rsidR="00BD1902" w:rsidRDefault="00BD1902" w:rsidP="0081257E">
      <w:r>
        <w:separator/>
      </w:r>
    </w:p>
  </w:endnote>
  <w:endnote w:type="continuationSeparator" w:id="0">
    <w:p w14:paraId="7D3A806A" w14:textId="77777777" w:rsidR="00BD1902" w:rsidRDefault="00BD1902" w:rsidP="008125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haloult_Cond">
    <w:altName w:val="Calibri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9CBB247" w14:textId="77777777" w:rsidR="005F0DE4" w:rsidRDefault="005F0DE4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20"/>
        <w:szCs w:val="20"/>
      </w:rPr>
      <w:t>XXX-XXXXX (XXXX-XX)</w:t>
    </w:r>
    <w:r>
      <w:rPr>
        <w:sz w:val="20"/>
        <w:szCs w:val="20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DISCIPLINAIRE</w:t>
    </w:r>
    <w:r>
      <w:rPr>
        <w:rFonts w:asciiTheme="minorHAnsi" w:hAnsiTheme="minorHAnsi" w:cstheme="minorHAnsi"/>
        <w:b/>
        <w:sz w:val="20"/>
        <w:szCs w:val="20"/>
      </w:rPr>
      <w:t xml:space="preserve"> /</w:t>
    </w:r>
    <w:r>
      <w:rPr>
        <w:sz w:val="20"/>
        <w:szCs w:val="20"/>
      </w:rPr>
      <w:tab/>
    </w:r>
    <w:r>
      <w:rPr>
        <w:sz w:val="15"/>
        <w:szCs w:val="15"/>
      </w:rPr>
      <w:t>Dossier médical</w:t>
    </w:r>
  </w:p>
  <w:p w14:paraId="20A7B0E1" w14:textId="77777777" w:rsidR="005F0DE4" w:rsidRDefault="005F0DE4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>PLAN D’INTERVENTION INTERDISCIPLINAIRE – DI-TSA-DP</w:t>
    </w:r>
    <w:r>
      <w:rPr>
        <w:sz w:val="15"/>
        <w:szCs w:val="15"/>
      </w:rPr>
      <w:tab/>
      <w:t>D.I.C. : 3-4-4</w:t>
    </w:r>
  </w:p>
  <w:p w14:paraId="14FF5265" w14:textId="58DD5A84" w:rsidR="005F0DE4" w:rsidRPr="009241CF" w:rsidRDefault="005F0DE4" w:rsidP="009241CF">
    <w:pPr>
      <w:pStyle w:val="Pieddepage"/>
      <w:tabs>
        <w:tab w:val="clear" w:pos="4320"/>
        <w:tab w:val="clear" w:pos="8640"/>
        <w:tab w:val="center" w:pos="4678"/>
        <w:tab w:val="right" w:pos="10632"/>
      </w:tabs>
      <w:rPr>
        <w:sz w:val="15"/>
        <w:szCs w:val="15"/>
      </w:rPr>
    </w:pPr>
    <w:r>
      <w:rPr>
        <w:sz w:val="15"/>
        <w:szCs w:val="15"/>
      </w:rPr>
      <w:tab/>
    </w:r>
    <w:r>
      <w:rPr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Pr="00DD133D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  <w:r w:rsidRPr="00C4393C">
      <w:rPr>
        <w:sz w:val="15"/>
        <w:szCs w:val="15"/>
        <w:lang w:val="fr-FR"/>
      </w:rPr>
      <w:t xml:space="preserve"> sur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Pr="00BF7A82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E6CC34" w14:textId="1741A2DB" w:rsidR="005F0DE4" w:rsidRPr="002C0510" w:rsidRDefault="005F0DE4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</w:t>
    </w:r>
    <w:r w:rsidRPr="002C0510">
      <w:rPr>
        <w:rFonts w:asciiTheme="minorHAnsi" w:hAnsiTheme="minorHAnsi" w:cstheme="minorHAnsi"/>
        <w:sz w:val="20"/>
        <w:szCs w:val="20"/>
      </w:rPr>
      <w:t>-</w:t>
    </w:r>
    <w:r>
      <w:rPr>
        <w:rFonts w:asciiTheme="minorHAnsi" w:hAnsiTheme="minorHAnsi" w:cstheme="minorHAnsi"/>
        <w:sz w:val="20"/>
        <w:szCs w:val="20"/>
      </w:rPr>
      <w:t>60615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Pr="00E93508">
      <w:rPr>
        <w:rFonts w:asciiTheme="minorHAnsi" w:hAnsiTheme="minorHAnsi" w:cstheme="minorHAnsi"/>
        <w:sz w:val="15"/>
        <w:szCs w:val="15"/>
      </w:rPr>
      <w:t>(2023-04)</w:t>
    </w:r>
    <w:r w:rsidRPr="002C0510">
      <w:rPr>
        <w:rFonts w:asciiTheme="minorHAnsi" w:hAnsiTheme="minorHAnsi" w:cstheme="minorHAnsi"/>
        <w:sz w:val="20"/>
        <w:szCs w:val="20"/>
      </w:rPr>
      <w:tab/>
    </w:r>
    <w:r w:rsidR="0049373F">
      <w:rPr>
        <w:rFonts w:asciiTheme="minorHAnsi" w:hAnsiTheme="minorHAnsi" w:cstheme="minorHAnsi"/>
        <w:b/>
        <w:sz w:val="20"/>
        <w:szCs w:val="20"/>
      </w:rPr>
      <w:t>HEALTH QUESTIONNAIRE</w:t>
    </w:r>
    <w:r w:rsidRPr="002C0510">
      <w:rPr>
        <w:rFonts w:asciiTheme="minorHAnsi" w:hAnsiTheme="minorHAnsi" w:cstheme="minorHAnsi"/>
        <w:sz w:val="20"/>
        <w:szCs w:val="20"/>
      </w:rPr>
      <w:tab/>
    </w:r>
    <w:r w:rsidR="0049373F" w:rsidRPr="0049373F">
      <w:rPr>
        <w:rFonts w:asciiTheme="minorHAnsi" w:hAnsiTheme="minorHAnsi" w:cstheme="minorHAnsi"/>
        <w:sz w:val="15"/>
        <w:szCs w:val="15"/>
      </w:rPr>
      <w:t>User record</w:t>
    </w:r>
  </w:p>
  <w:p w14:paraId="796B1284" w14:textId="707AC050" w:rsidR="005F0DE4" w:rsidRPr="009241CF" w:rsidRDefault="005F0DE4" w:rsidP="0077098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b/>
        <w:sz w:val="20"/>
        <w:szCs w:val="20"/>
      </w:rPr>
      <w:t xml:space="preserve"> </w:t>
    </w:r>
    <w:r>
      <w:rPr>
        <w:rFonts w:asciiTheme="minorHAnsi" w:hAnsiTheme="minorHAnsi" w:cstheme="minorHAnsi"/>
        <w:b/>
        <w:sz w:val="20"/>
        <w:szCs w:val="20"/>
      </w:rPr>
      <w:t>CO-VIE</w:t>
    </w:r>
    <w:r w:rsidR="0049373F">
      <w:rPr>
        <w:rFonts w:asciiTheme="minorHAnsi" w:hAnsiTheme="minorHAnsi" w:cstheme="minorHAnsi"/>
        <w:b/>
        <w:sz w:val="20"/>
        <w:szCs w:val="20"/>
      </w:rPr>
      <w:t xml:space="preserve"> SERVICES</w:t>
    </w:r>
    <w:r w:rsidRPr="002C0510">
      <w:rPr>
        <w:rFonts w:asciiTheme="minorHAnsi" w:hAnsiTheme="minorHAnsi" w:cstheme="minorHAnsi"/>
        <w:sz w:val="15"/>
        <w:szCs w:val="15"/>
      </w:rPr>
      <w:tab/>
    </w:r>
    <w:r w:rsidRPr="00C4393C">
      <w:rPr>
        <w:sz w:val="15"/>
        <w:szCs w:val="15"/>
        <w:lang w:val="fr-FR"/>
      </w:rPr>
      <w:t xml:space="preserve">Page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PAGE  \* Arabic  \* MERGEFORMAT</w:instrText>
    </w:r>
    <w:r w:rsidRPr="00C4393C">
      <w:rPr>
        <w:b/>
        <w:bCs/>
        <w:sz w:val="15"/>
        <w:szCs w:val="15"/>
      </w:rPr>
      <w:fldChar w:fldCharType="separate"/>
    </w:r>
    <w:r w:rsidR="0083007C">
      <w:rPr>
        <w:b/>
        <w:bCs/>
        <w:noProof/>
        <w:sz w:val="15"/>
        <w:szCs w:val="15"/>
      </w:rPr>
      <w:t>2</w:t>
    </w:r>
    <w:r w:rsidRPr="00C4393C">
      <w:rPr>
        <w:b/>
        <w:bCs/>
        <w:sz w:val="15"/>
        <w:szCs w:val="15"/>
      </w:rPr>
      <w:fldChar w:fldCharType="end"/>
    </w:r>
    <w:r w:rsidR="0049373F">
      <w:rPr>
        <w:sz w:val="15"/>
        <w:szCs w:val="15"/>
        <w:lang w:val="fr-FR"/>
      </w:rPr>
      <w:t xml:space="preserve"> of</w:t>
    </w:r>
    <w:r w:rsidRPr="00C4393C">
      <w:rPr>
        <w:sz w:val="15"/>
        <w:szCs w:val="15"/>
        <w:lang w:val="fr-FR"/>
      </w:rPr>
      <w:t xml:space="preserve"> </w:t>
    </w:r>
    <w:r w:rsidRPr="00C4393C">
      <w:rPr>
        <w:b/>
        <w:bCs/>
        <w:sz w:val="15"/>
        <w:szCs w:val="15"/>
      </w:rPr>
      <w:fldChar w:fldCharType="begin"/>
    </w:r>
    <w:r w:rsidRPr="00C4393C">
      <w:rPr>
        <w:b/>
        <w:bCs/>
        <w:sz w:val="15"/>
        <w:szCs w:val="15"/>
      </w:rPr>
      <w:instrText>NUMPAGES  \* Arabic  \* MERGEFORMAT</w:instrText>
    </w:r>
    <w:r w:rsidRPr="00C4393C">
      <w:rPr>
        <w:b/>
        <w:bCs/>
        <w:sz w:val="15"/>
        <w:szCs w:val="15"/>
      </w:rPr>
      <w:fldChar w:fldCharType="separate"/>
    </w:r>
    <w:r w:rsidR="0083007C" w:rsidRPr="0083007C">
      <w:rPr>
        <w:b/>
        <w:bCs/>
        <w:noProof/>
        <w:sz w:val="15"/>
        <w:szCs w:val="15"/>
        <w:lang w:val="fr-FR"/>
      </w:rPr>
      <w:t>2</w:t>
    </w:r>
    <w:r w:rsidRPr="00C4393C">
      <w:rPr>
        <w:b/>
        <w:bCs/>
        <w:sz w:val="15"/>
        <w:szCs w:val="15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DE7881" w14:textId="48B28944" w:rsidR="005F0DE4" w:rsidRPr="002C0510" w:rsidRDefault="005F0DE4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>
      <w:rPr>
        <w:rFonts w:asciiTheme="minorHAnsi" w:hAnsiTheme="minorHAnsi" w:cstheme="minorHAnsi"/>
        <w:sz w:val="20"/>
        <w:szCs w:val="20"/>
      </w:rPr>
      <w:t>CLI</w:t>
    </w:r>
    <w:r w:rsidRPr="002C0510">
      <w:rPr>
        <w:rFonts w:asciiTheme="minorHAnsi" w:hAnsiTheme="minorHAnsi" w:cstheme="minorHAnsi"/>
        <w:sz w:val="20"/>
        <w:szCs w:val="20"/>
      </w:rPr>
      <w:t>-</w:t>
    </w:r>
    <w:r>
      <w:rPr>
        <w:rFonts w:asciiTheme="minorHAnsi" w:hAnsiTheme="minorHAnsi" w:cstheme="minorHAnsi"/>
        <w:sz w:val="20"/>
        <w:szCs w:val="20"/>
      </w:rPr>
      <w:t>60615</w:t>
    </w:r>
    <w:r w:rsidRPr="002C0510">
      <w:rPr>
        <w:rFonts w:asciiTheme="minorHAnsi" w:hAnsiTheme="minorHAnsi" w:cstheme="minorHAnsi"/>
        <w:sz w:val="20"/>
        <w:szCs w:val="20"/>
      </w:rPr>
      <w:t xml:space="preserve"> </w:t>
    </w:r>
    <w:r w:rsidRPr="00E93508">
      <w:rPr>
        <w:rFonts w:asciiTheme="minorHAnsi" w:hAnsiTheme="minorHAnsi" w:cstheme="minorHAnsi"/>
        <w:sz w:val="15"/>
        <w:szCs w:val="15"/>
      </w:rPr>
      <w:t>(2023-04)</w:t>
    </w:r>
    <w:r w:rsidRPr="002C0510">
      <w:rPr>
        <w:rFonts w:asciiTheme="minorHAnsi" w:hAnsiTheme="minorHAnsi" w:cstheme="minorHAnsi"/>
        <w:sz w:val="20"/>
        <w:szCs w:val="20"/>
      </w:rPr>
      <w:tab/>
    </w:r>
    <w:r w:rsidR="0049373F">
      <w:rPr>
        <w:rFonts w:asciiTheme="minorHAnsi" w:hAnsiTheme="minorHAnsi" w:cstheme="minorHAnsi"/>
        <w:b/>
        <w:sz w:val="20"/>
        <w:szCs w:val="20"/>
      </w:rPr>
      <w:t>HEALTH QUESTIONNAIRE</w:t>
    </w:r>
    <w:r w:rsidRPr="002C0510">
      <w:rPr>
        <w:rFonts w:asciiTheme="minorHAnsi" w:hAnsiTheme="minorHAnsi" w:cstheme="minorHAnsi"/>
        <w:sz w:val="20"/>
        <w:szCs w:val="20"/>
      </w:rPr>
      <w:tab/>
    </w:r>
    <w:r w:rsidR="0049373F">
      <w:rPr>
        <w:rFonts w:asciiTheme="minorHAnsi" w:hAnsiTheme="minorHAnsi" w:cstheme="minorHAnsi"/>
        <w:sz w:val="15"/>
        <w:szCs w:val="15"/>
      </w:rPr>
      <w:t>User record</w:t>
    </w:r>
  </w:p>
  <w:p w14:paraId="42E6FC38" w14:textId="089C3588" w:rsidR="005F0DE4" w:rsidRPr="002C0510" w:rsidRDefault="005F0DE4" w:rsidP="002C0510">
    <w:pPr>
      <w:pStyle w:val="Pieddepage"/>
      <w:tabs>
        <w:tab w:val="clear" w:pos="4320"/>
        <w:tab w:val="clear" w:pos="8640"/>
        <w:tab w:val="center" w:pos="5245"/>
        <w:tab w:val="right" w:pos="10632"/>
      </w:tabs>
      <w:rPr>
        <w:rFonts w:asciiTheme="minorHAnsi" w:hAnsiTheme="minorHAnsi" w:cstheme="minorHAnsi"/>
        <w:sz w:val="15"/>
        <w:szCs w:val="15"/>
      </w:rPr>
    </w:pPr>
    <w:r w:rsidRPr="002C0510">
      <w:rPr>
        <w:rFonts w:asciiTheme="minorHAnsi" w:hAnsiTheme="minorHAnsi" w:cstheme="minorHAnsi"/>
        <w:sz w:val="15"/>
        <w:szCs w:val="15"/>
      </w:rPr>
      <w:tab/>
    </w:r>
    <w:r>
      <w:rPr>
        <w:rFonts w:asciiTheme="minorHAnsi" w:hAnsiTheme="minorHAnsi" w:cstheme="minorHAnsi"/>
        <w:b/>
        <w:sz w:val="20"/>
        <w:szCs w:val="20"/>
      </w:rPr>
      <w:t>CO-VIE</w:t>
    </w:r>
    <w:r w:rsidR="0049373F">
      <w:rPr>
        <w:rFonts w:asciiTheme="minorHAnsi" w:hAnsiTheme="minorHAnsi" w:cstheme="minorHAnsi"/>
        <w:b/>
        <w:sz w:val="20"/>
        <w:szCs w:val="20"/>
      </w:rPr>
      <w:t xml:space="preserve"> SERVICES</w:t>
    </w:r>
    <w:r w:rsidRPr="002C0510">
      <w:rPr>
        <w:rFonts w:asciiTheme="minorHAnsi" w:hAnsiTheme="minorHAnsi" w:cstheme="minorHAnsi"/>
        <w:sz w:val="15"/>
        <w:szCs w:val="15"/>
      </w:rPr>
      <w:tab/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Page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PAGE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83007C" w:rsidRPr="0083007C">
      <w:rPr>
        <w:rFonts w:asciiTheme="minorHAnsi" w:hAnsiTheme="minorHAnsi" w:cstheme="minorHAnsi"/>
        <w:b/>
        <w:bCs/>
        <w:noProof/>
        <w:sz w:val="15"/>
        <w:szCs w:val="15"/>
        <w:lang w:val="fr-FR"/>
      </w:rPr>
      <w:t>1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  <w:r w:rsidR="0049373F">
      <w:rPr>
        <w:rFonts w:asciiTheme="minorHAnsi" w:hAnsiTheme="minorHAnsi" w:cstheme="minorHAnsi"/>
        <w:sz w:val="15"/>
        <w:szCs w:val="15"/>
        <w:lang w:val="fr-FR"/>
      </w:rPr>
      <w:t xml:space="preserve"> of</w:t>
    </w:r>
    <w:r w:rsidRPr="002C0510">
      <w:rPr>
        <w:rFonts w:asciiTheme="minorHAnsi" w:hAnsiTheme="minorHAnsi" w:cstheme="minorHAnsi"/>
        <w:sz w:val="15"/>
        <w:szCs w:val="15"/>
        <w:lang w:val="fr-FR"/>
      </w:rPr>
      <w:t xml:space="preserve"> 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begin"/>
    </w:r>
    <w:r w:rsidRPr="002C0510">
      <w:rPr>
        <w:rFonts w:asciiTheme="minorHAnsi" w:hAnsiTheme="minorHAnsi" w:cstheme="minorHAnsi"/>
        <w:b/>
        <w:bCs/>
        <w:sz w:val="15"/>
        <w:szCs w:val="15"/>
      </w:rPr>
      <w:instrText>NUMPAGES  \* Arabic  \* MERGEFORMAT</w:instrTex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separate"/>
    </w:r>
    <w:r w:rsidR="0083007C" w:rsidRPr="0083007C">
      <w:rPr>
        <w:rFonts w:asciiTheme="minorHAnsi" w:hAnsiTheme="minorHAnsi" w:cstheme="minorHAnsi"/>
        <w:b/>
        <w:bCs/>
        <w:noProof/>
        <w:sz w:val="15"/>
        <w:szCs w:val="15"/>
        <w:lang w:val="fr-FR"/>
      </w:rPr>
      <w:t>2</w:t>
    </w:r>
    <w:r w:rsidRPr="002C0510">
      <w:rPr>
        <w:rFonts w:asciiTheme="minorHAnsi" w:hAnsiTheme="minorHAnsi" w:cstheme="minorHAnsi"/>
        <w:b/>
        <w:bCs/>
        <w:sz w:val="15"/>
        <w:szCs w:val="15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F2DFB04" w14:textId="77777777" w:rsidR="00BD1902" w:rsidRDefault="00BD1902" w:rsidP="0081257E">
      <w:r>
        <w:separator/>
      </w:r>
    </w:p>
  </w:footnote>
  <w:footnote w:type="continuationSeparator" w:id="0">
    <w:p w14:paraId="1D766B73" w14:textId="77777777" w:rsidR="00BD1902" w:rsidRDefault="00BD1902" w:rsidP="008125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79923AB" w14:textId="33259E89" w:rsidR="005F0DE4" w:rsidRPr="00F130E4" w:rsidRDefault="005F0DE4" w:rsidP="00A073D7">
    <w:pPr>
      <w:pStyle w:val="En-tte"/>
      <w:tabs>
        <w:tab w:val="clear" w:pos="8640"/>
        <w:tab w:val="right" w:pos="7513"/>
      </w:tabs>
      <w:rPr>
        <w:rFonts w:asciiTheme="minorHAnsi" w:hAnsiTheme="minorHAnsi" w:cstheme="minorHAnsi"/>
        <w:color w:val="808080"/>
        <w:sz w:val="20"/>
        <w:szCs w:val="20"/>
      </w:rPr>
    </w:pPr>
    <w:r w:rsidRPr="00F130E4">
      <w:rPr>
        <w:rFonts w:asciiTheme="minorHAnsi" w:hAnsiTheme="minorHAnsi" w:cstheme="minorHAnsi"/>
        <w:color w:val="808080"/>
        <w:sz w:val="20"/>
        <w:szCs w:val="20"/>
      </w:rPr>
      <w:t>Nom, Prénom :</w:t>
    </w:r>
    <w:r>
      <w:rPr>
        <w:rFonts w:asciiTheme="minorHAnsi" w:hAnsiTheme="minorHAnsi" w:cstheme="minorHAnsi"/>
        <w:color w:val="808080"/>
        <w:sz w:val="20"/>
        <w:szCs w:val="20"/>
      </w:rPr>
      <w:t xml:space="preserve">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-1031807482"/>
        <w:lock w:val="sdtLocked"/>
        <w:placeholder>
          <w:docPart w:val="29681361919543EA978F3882FA42576E"/>
        </w:placeholder>
        <w:showingPlcHdr/>
      </w:sdtPr>
      <w:sdtEndPr/>
      <w:sdtContent>
        <w:r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Pr="00F130E4">
      <w:rPr>
        <w:rFonts w:asciiTheme="minorHAnsi" w:hAnsiTheme="minorHAnsi" w:cstheme="minorHAnsi"/>
        <w:color w:val="808080"/>
        <w:sz w:val="20"/>
        <w:szCs w:val="20"/>
      </w:rPr>
      <w:tab/>
    </w:r>
    <w:r w:rsidRPr="00F130E4">
      <w:rPr>
        <w:rFonts w:asciiTheme="minorHAnsi" w:hAnsiTheme="minorHAnsi" w:cstheme="minorHAnsi"/>
        <w:color w:val="808080"/>
        <w:sz w:val="20"/>
        <w:szCs w:val="20"/>
      </w:rPr>
      <w:tab/>
      <w:t># Dossier :</w:t>
    </w:r>
    <w:r>
      <w:rPr>
        <w:rFonts w:asciiTheme="minorHAnsi" w:hAnsiTheme="minorHAnsi" w:cstheme="minorHAnsi"/>
        <w:color w:val="808080"/>
        <w:sz w:val="20"/>
        <w:szCs w:val="20"/>
      </w:rPr>
      <w:t xml:space="preserve">  </w:t>
    </w:r>
    <w:r>
      <w:rPr>
        <w:rFonts w:asciiTheme="minorHAnsi" w:hAnsiTheme="minorHAnsi" w:cstheme="minorHAnsi"/>
        <w:color w:val="808080"/>
        <w:sz w:val="20"/>
        <w:szCs w:val="20"/>
      </w:rPr>
      <w:fldChar w:fldCharType="begin"/>
    </w:r>
    <w:r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>
      <w:rPr>
        <w:rFonts w:asciiTheme="minorHAnsi" w:hAnsiTheme="minorHAnsi" w:cstheme="minorHAnsi"/>
        <w:color w:val="808080"/>
        <w:sz w:val="20"/>
        <w:szCs w:val="20"/>
      </w:rPr>
    </w:r>
    <w:r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-901750553"/>
        <w:lock w:val="sdtLocked"/>
        <w:placeholder>
          <w:docPart w:val="A85C4F37C64F44A6ADC9313F1F9375BA"/>
        </w:placeholder>
      </w:sdtPr>
      <w:sdtEndPr/>
      <w:sdtContent>
        <w:r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r>
      <w:rPr>
        <w:rFonts w:asciiTheme="minorHAnsi" w:hAnsiTheme="minorHAnsi" w:cstheme="minorHAnsi"/>
        <w:color w:val="808080"/>
        <w:sz w:val="20"/>
        <w:szCs w:val="20"/>
      </w:rPr>
      <w:fldChar w:fldCharType="end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6C127B" w14:textId="42A7C3D6" w:rsidR="005F0DE4" w:rsidRPr="00F130E4" w:rsidRDefault="0049373F" w:rsidP="00CD6AD7">
    <w:pPr>
      <w:pStyle w:val="En-tte"/>
      <w:tabs>
        <w:tab w:val="clear" w:pos="8640"/>
        <w:tab w:val="right" w:pos="8789"/>
      </w:tabs>
      <w:rPr>
        <w:rFonts w:asciiTheme="minorHAnsi" w:hAnsiTheme="minorHAnsi" w:cstheme="minorHAnsi"/>
        <w:color w:val="808080"/>
        <w:sz w:val="20"/>
        <w:szCs w:val="20"/>
      </w:rPr>
    </w:pPr>
    <w:r>
      <w:rPr>
        <w:rFonts w:asciiTheme="minorHAnsi" w:hAnsiTheme="minorHAnsi" w:cstheme="minorHAnsi"/>
        <w:color w:val="808080"/>
        <w:sz w:val="20"/>
        <w:szCs w:val="20"/>
      </w:rPr>
      <w:t>Full name</w:t>
    </w:r>
    <w:r w:rsidR="005F0DE4" w:rsidRPr="00F130E4">
      <w:rPr>
        <w:rFonts w:asciiTheme="minorHAnsi" w:hAnsiTheme="minorHAnsi" w:cstheme="minorHAnsi"/>
        <w:color w:val="808080"/>
        <w:sz w:val="20"/>
        <w:szCs w:val="20"/>
      </w:rPr>
      <w:t> :</w:t>
    </w:r>
    <w:r w:rsidR="005F0DE4">
      <w:rPr>
        <w:rFonts w:asciiTheme="minorHAnsi" w:hAnsiTheme="minorHAnsi" w:cstheme="minorHAnsi"/>
        <w:color w:val="808080"/>
        <w:sz w:val="20"/>
        <w:szCs w:val="20"/>
      </w:rPr>
      <w:t xml:space="preserve"> </w:t>
    </w:r>
    <w:r w:rsidR="005F0DE4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5F0DE4">
      <w:rPr>
        <w:rFonts w:asciiTheme="minorHAnsi" w:hAnsiTheme="minorHAnsi" w:cstheme="minorHAnsi"/>
        <w:color w:val="808080"/>
        <w:sz w:val="20"/>
        <w:szCs w:val="20"/>
      </w:rPr>
      <w:instrText xml:space="preserve"> REF Nom_Prenom \h </w:instrText>
    </w:r>
    <w:r w:rsidR="005F0DE4">
      <w:rPr>
        <w:rFonts w:asciiTheme="minorHAnsi" w:hAnsiTheme="minorHAnsi" w:cstheme="minorHAnsi"/>
        <w:color w:val="808080"/>
        <w:sz w:val="20"/>
        <w:szCs w:val="20"/>
      </w:rPr>
    </w:r>
    <w:r w:rsidR="005F0DE4"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Nom, Prénom"/>
        <w:tag w:val="Nom, Prénom"/>
        <w:id w:val="-1213880932"/>
        <w:lock w:val="sdtLocked"/>
        <w:placeholder>
          <w:docPart w:val="3F559D11112940A78862F017AC955772"/>
        </w:placeholder>
        <w:showingPlcHdr/>
      </w:sdtPr>
      <w:sdtEndPr/>
      <w:sdtContent>
        <w:r w:rsidR="005F0DE4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r w:rsidR="005F0DE4">
      <w:rPr>
        <w:rFonts w:asciiTheme="minorHAnsi" w:hAnsiTheme="minorHAnsi" w:cstheme="minorHAnsi"/>
        <w:color w:val="808080"/>
        <w:sz w:val="20"/>
        <w:szCs w:val="20"/>
      </w:rPr>
      <w:fldChar w:fldCharType="end"/>
    </w:r>
    <w:r w:rsidR="005F0DE4">
      <w:rPr>
        <w:rFonts w:asciiTheme="minorHAnsi" w:hAnsiTheme="minorHAnsi" w:cstheme="minorHAnsi"/>
        <w:color w:val="808080"/>
        <w:sz w:val="20"/>
        <w:szCs w:val="20"/>
      </w:rPr>
      <w:tab/>
    </w:r>
    <w:r w:rsidR="005F0DE4">
      <w:rPr>
        <w:rFonts w:asciiTheme="minorHAnsi" w:hAnsiTheme="minorHAnsi" w:cstheme="minorHAnsi"/>
        <w:color w:val="808080"/>
        <w:sz w:val="20"/>
        <w:szCs w:val="20"/>
      </w:rPr>
      <w:tab/>
    </w:r>
    <w:r>
      <w:rPr>
        <w:rFonts w:asciiTheme="minorHAnsi" w:hAnsiTheme="minorHAnsi" w:cstheme="minorHAnsi"/>
        <w:color w:val="808080"/>
        <w:sz w:val="20"/>
        <w:szCs w:val="20"/>
      </w:rPr>
      <w:t>Record</w:t>
    </w:r>
    <w:r w:rsidR="005F0DE4" w:rsidRPr="00F130E4">
      <w:rPr>
        <w:rFonts w:asciiTheme="minorHAnsi" w:hAnsiTheme="minorHAnsi" w:cstheme="minorHAnsi"/>
        <w:color w:val="808080"/>
        <w:sz w:val="20"/>
        <w:szCs w:val="20"/>
      </w:rPr>
      <w:t> :</w:t>
    </w:r>
    <w:r w:rsidR="005F0DE4">
      <w:rPr>
        <w:rFonts w:asciiTheme="minorHAnsi" w:hAnsiTheme="minorHAnsi" w:cstheme="minorHAnsi"/>
        <w:color w:val="808080"/>
        <w:sz w:val="20"/>
        <w:szCs w:val="20"/>
      </w:rPr>
      <w:t xml:space="preserve">  </w:t>
    </w:r>
    <w:r w:rsidR="005F0DE4">
      <w:rPr>
        <w:rFonts w:asciiTheme="minorHAnsi" w:hAnsiTheme="minorHAnsi" w:cstheme="minorHAnsi"/>
        <w:color w:val="808080"/>
        <w:sz w:val="20"/>
        <w:szCs w:val="20"/>
      </w:rPr>
      <w:fldChar w:fldCharType="begin"/>
    </w:r>
    <w:r w:rsidR="005F0DE4">
      <w:rPr>
        <w:rFonts w:asciiTheme="minorHAnsi" w:hAnsiTheme="minorHAnsi" w:cstheme="minorHAnsi"/>
        <w:color w:val="808080"/>
        <w:sz w:val="20"/>
        <w:szCs w:val="20"/>
      </w:rPr>
      <w:instrText xml:space="preserve"> REF NoDossier \h </w:instrText>
    </w:r>
    <w:r w:rsidR="005F0DE4">
      <w:rPr>
        <w:rFonts w:asciiTheme="minorHAnsi" w:hAnsiTheme="minorHAnsi" w:cstheme="minorHAnsi"/>
        <w:color w:val="808080"/>
        <w:sz w:val="20"/>
        <w:szCs w:val="20"/>
      </w:rPr>
    </w:r>
    <w:r w:rsidR="005F0DE4">
      <w:rPr>
        <w:rFonts w:asciiTheme="minorHAnsi" w:hAnsiTheme="minorHAnsi" w:cstheme="minorHAnsi"/>
        <w:color w:val="808080"/>
        <w:sz w:val="20"/>
        <w:szCs w:val="20"/>
      </w:rPr>
      <w:fldChar w:fldCharType="separate"/>
    </w:r>
    <w:sdt>
      <w:sdtPr>
        <w:rPr>
          <w:rFonts w:ascii="Arial" w:hAnsi="Arial" w:cs="Arial"/>
          <w:color w:val="000000" w:themeColor="text1"/>
          <w:sz w:val="16"/>
          <w:szCs w:val="16"/>
        </w:rPr>
        <w:alias w:val="Dossier"/>
        <w:tag w:val="No dossier"/>
        <w:id w:val="-2118672433"/>
        <w:lock w:val="sdtLocked"/>
        <w:placeholder>
          <w:docPart w:val="1492DDF1226945598482A167B81EA013"/>
        </w:placeholder>
      </w:sdtPr>
      <w:sdtEndPr/>
      <w:sdtContent>
        <w:r w:rsidR="005F0DE4" w:rsidRPr="00B34C6D">
          <w:rPr>
            <w:rFonts w:ascii="Arial" w:hAnsi="Arial" w:cs="Arial"/>
            <w:color w:val="000000" w:themeColor="text1"/>
            <w:sz w:val="16"/>
            <w:szCs w:val="16"/>
          </w:rPr>
          <w:t xml:space="preserve">   </w:t>
        </w:r>
      </w:sdtContent>
    </w:sdt>
    <w:r w:rsidR="005F0DE4">
      <w:rPr>
        <w:rFonts w:asciiTheme="minorHAnsi" w:hAnsiTheme="minorHAnsi" w:cstheme="minorHAnsi"/>
        <w:color w:val="808080"/>
        <w:sz w:val="20"/>
        <w:szCs w:val="20"/>
      </w:rPr>
      <w:fldChar w:fldCharType="end"/>
    </w:r>
  </w:p>
  <w:p w14:paraId="30D7AA69" w14:textId="77777777" w:rsidR="005F0DE4" w:rsidRDefault="005F0DE4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ED34E1"/>
    <w:multiLevelType w:val="hybridMultilevel"/>
    <w:tmpl w:val="08A4EFB2"/>
    <w:lvl w:ilvl="0" w:tplc="4052E5F2">
      <w:numFmt w:val="bullet"/>
      <w:lvlText w:val=""/>
      <w:lvlJc w:val="left"/>
      <w:pPr>
        <w:ind w:left="786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265832F5"/>
    <w:multiLevelType w:val="hybridMultilevel"/>
    <w:tmpl w:val="2FBEDEBC"/>
    <w:lvl w:ilvl="0" w:tplc="43E4F5E0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FBA3E95"/>
    <w:multiLevelType w:val="hybridMultilevel"/>
    <w:tmpl w:val="117E546C"/>
    <w:lvl w:ilvl="0" w:tplc="59F8E5A2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C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45A465A"/>
    <w:multiLevelType w:val="hybridMultilevel"/>
    <w:tmpl w:val="894CC0FA"/>
    <w:lvl w:ilvl="0" w:tplc="0CB4C6F6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B4184F"/>
    <w:multiLevelType w:val="hybridMultilevel"/>
    <w:tmpl w:val="941A2780"/>
    <w:lvl w:ilvl="0" w:tplc="F9586C8A">
      <w:start w:val="1"/>
      <w:numFmt w:val="bullet"/>
      <w:lvlText w:val="→"/>
      <w:lvlJc w:val="left"/>
      <w:pPr>
        <w:ind w:left="720" w:hanging="360"/>
      </w:pPr>
      <w:rPr>
        <w:rFonts w:ascii="Arial" w:hAnsi="Arial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fr-FR" w:vendorID="64" w:dllVersion="6" w:nlCheck="1" w:checkStyle="0"/>
  <w:activeWritingStyle w:appName="MSWord" w:lang="fr-CA" w:vendorID="64" w:dllVersion="131078" w:nlCheck="1" w:checkStyle="0"/>
  <w:activeWritingStyle w:appName="MSWord" w:lang="fr-FR" w:vendorID="64" w:dllVersion="131078" w:nlCheck="1" w:checkStyle="0"/>
  <w:activeWritingStyle w:appName="MSWord" w:lang="en-CA" w:vendorID="64" w:dllVersion="131078" w:nlCheck="1" w:checkStyle="1"/>
  <w:attachedTemplate r:id="rId1"/>
  <w:documentProtection w:edit="readOnly" w:enforcement="1" w:cryptProviderType="rsaAES" w:cryptAlgorithmClass="hash" w:cryptAlgorithmType="typeAny" w:cryptAlgorithmSid="14" w:cryptSpinCount="100000" w:hash="MM9cC2+dBZYamhLDznfK3ObUrUC3H0KWJeEpQw1CbxM+tKk807eAq6/scXtsIlljtZbExmvZoKnQeZDFVk7GNg==" w:salt="83Oa2Qok4vqowa+bQxC0C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2944"/>
    <w:rsid w:val="00001EA0"/>
    <w:rsid w:val="00004655"/>
    <w:rsid w:val="000235CD"/>
    <w:rsid w:val="000235F9"/>
    <w:rsid w:val="000303C6"/>
    <w:rsid w:val="000359A3"/>
    <w:rsid w:val="0004612D"/>
    <w:rsid w:val="00056477"/>
    <w:rsid w:val="00061115"/>
    <w:rsid w:val="000653C6"/>
    <w:rsid w:val="00067821"/>
    <w:rsid w:val="00070BD8"/>
    <w:rsid w:val="00072BDD"/>
    <w:rsid w:val="00080178"/>
    <w:rsid w:val="00081719"/>
    <w:rsid w:val="00081E4F"/>
    <w:rsid w:val="0008421A"/>
    <w:rsid w:val="00094D01"/>
    <w:rsid w:val="000A1BAF"/>
    <w:rsid w:val="000A2787"/>
    <w:rsid w:val="000A42E0"/>
    <w:rsid w:val="000A48D0"/>
    <w:rsid w:val="000A5A8D"/>
    <w:rsid w:val="000A5E6D"/>
    <w:rsid w:val="000A5E86"/>
    <w:rsid w:val="000A6789"/>
    <w:rsid w:val="000B236B"/>
    <w:rsid w:val="000B34AA"/>
    <w:rsid w:val="000B53E4"/>
    <w:rsid w:val="000B7F78"/>
    <w:rsid w:val="000C125E"/>
    <w:rsid w:val="000C1C73"/>
    <w:rsid w:val="000D083B"/>
    <w:rsid w:val="000D755A"/>
    <w:rsid w:val="000E36AF"/>
    <w:rsid w:val="000E53E1"/>
    <w:rsid w:val="000F0434"/>
    <w:rsid w:val="000F0ECA"/>
    <w:rsid w:val="000F1FB9"/>
    <w:rsid w:val="000F7530"/>
    <w:rsid w:val="00105175"/>
    <w:rsid w:val="00106182"/>
    <w:rsid w:val="00106F97"/>
    <w:rsid w:val="0010712C"/>
    <w:rsid w:val="00110A44"/>
    <w:rsid w:val="001200AF"/>
    <w:rsid w:val="00120A72"/>
    <w:rsid w:val="00121C81"/>
    <w:rsid w:val="00124163"/>
    <w:rsid w:val="00132EAA"/>
    <w:rsid w:val="001331A9"/>
    <w:rsid w:val="0013480E"/>
    <w:rsid w:val="00134CC1"/>
    <w:rsid w:val="0014043F"/>
    <w:rsid w:val="0014311E"/>
    <w:rsid w:val="00144BC2"/>
    <w:rsid w:val="001517A9"/>
    <w:rsid w:val="00153E63"/>
    <w:rsid w:val="001549C3"/>
    <w:rsid w:val="001625A7"/>
    <w:rsid w:val="00162FFB"/>
    <w:rsid w:val="00163910"/>
    <w:rsid w:val="00163926"/>
    <w:rsid w:val="0016647E"/>
    <w:rsid w:val="00167029"/>
    <w:rsid w:val="00170CBA"/>
    <w:rsid w:val="001715B4"/>
    <w:rsid w:val="00173F3A"/>
    <w:rsid w:val="00174821"/>
    <w:rsid w:val="0018444D"/>
    <w:rsid w:val="00184D0C"/>
    <w:rsid w:val="00187FCF"/>
    <w:rsid w:val="0019111A"/>
    <w:rsid w:val="00193617"/>
    <w:rsid w:val="00193BEF"/>
    <w:rsid w:val="001A2DBA"/>
    <w:rsid w:val="001B4E60"/>
    <w:rsid w:val="001B6ADB"/>
    <w:rsid w:val="001C1883"/>
    <w:rsid w:val="001C3C30"/>
    <w:rsid w:val="001D3281"/>
    <w:rsid w:val="001D4C48"/>
    <w:rsid w:val="001F086F"/>
    <w:rsid w:val="001F4AFE"/>
    <w:rsid w:val="00205E89"/>
    <w:rsid w:val="0021081C"/>
    <w:rsid w:val="002200CB"/>
    <w:rsid w:val="00224B70"/>
    <w:rsid w:val="00227DD7"/>
    <w:rsid w:val="00230283"/>
    <w:rsid w:val="00230A4A"/>
    <w:rsid w:val="002336BD"/>
    <w:rsid w:val="00233C49"/>
    <w:rsid w:val="00237BBA"/>
    <w:rsid w:val="002408C6"/>
    <w:rsid w:val="00240B84"/>
    <w:rsid w:val="0024252D"/>
    <w:rsid w:val="002454D8"/>
    <w:rsid w:val="00257269"/>
    <w:rsid w:val="00263F52"/>
    <w:rsid w:val="00270B6B"/>
    <w:rsid w:val="00271A9E"/>
    <w:rsid w:val="00272D9E"/>
    <w:rsid w:val="00285AAB"/>
    <w:rsid w:val="00295818"/>
    <w:rsid w:val="00295F2F"/>
    <w:rsid w:val="002A451A"/>
    <w:rsid w:val="002A7236"/>
    <w:rsid w:val="002B797A"/>
    <w:rsid w:val="002C0510"/>
    <w:rsid w:val="002C10F4"/>
    <w:rsid w:val="002C5CEB"/>
    <w:rsid w:val="002D2038"/>
    <w:rsid w:val="002D207C"/>
    <w:rsid w:val="002D4BDA"/>
    <w:rsid w:val="002E3D54"/>
    <w:rsid w:val="002F3DAF"/>
    <w:rsid w:val="00300573"/>
    <w:rsid w:val="00301BAB"/>
    <w:rsid w:val="00303739"/>
    <w:rsid w:val="00310D98"/>
    <w:rsid w:val="00311391"/>
    <w:rsid w:val="003203B9"/>
    <w:rsid w:val="00322E91"/>
    <w:rsid w:val="003278DE"/>
    <w:rsid w:val="00336BCB"/>
    <w:rsid w:val="00337003"/>
    <w:rsid w:val="00341B62"/>
    <w:rsid w:val="0035045E"/>
    <w:rsid w:val="0035589A"/>
    <w:rsid w:val="00366A13"/>
    <w:rsid w:val="00367527"/>
    <w:rsid w:val="00367C4C"/>
    <w:rsid w:val="00371FBF"/>
    <w:rsid w:val="003724A3"/>
    <w:rsid w:val="003751A8"/>
    <w:rsid w:val="003806C6"/>
    <w:rsid w:val="00380AEA"/>
    <w:rsid w:val="00387792"/>
    <w:rsid w:val="0039226F"/>
    <w:rsid w:val="003954A2"/>
    <w:rsid w:val="003A48FF"/>
    <w:rsid w:val="003A6F43"/>
    <w:rsid w:val="003D402C"/>
    <w:rsid w:val="003E1418"/>
    <w:rsid w:val="003E3AE5"/>
    <w:rsid w:val="003E6EA4"/>
    <w:rsid w:val="003F27A5"/>
    <w:rsid w:val="003F3BBB"/>
    <w:rsid w:val="003F5BFB"/>
    <w:rsid w:val="004001D3"/>
    <w:rsid w:val="004024E8"/>
    <w:rsid w:val="00413A5E"/>
    <w:rsid w:val="004245B3"/>
    <w:rsid w:val="004246FA"/>
    <w:rsid w:val="00426AA2"/>
    <w:rsid w:val="004331D4"/>
    <w:rsid w:val="00436FCE"/>
    <w:rsid w:val="0044519C"/>
    <w:rsid w:val="0045258B"/>
    <w:rsid w:val="00457E47"/>
    <w:rsid w:val="00460096"/>
    <w:rsid w:val="00465EBD"/>
    <w:rsid w:val="00466CA4"/>
    <w:rsid w:val="0046771A"/>
    <w:rsid w:val="00475947"/>
    <w:rsid w:val="00482815"/>
    <w:rsid w:val="00486DB0"/>
    <w:rsid w:val="00487374"/>
    <w:rsid w:val="0048784B"/>
    <w:rsid w:val="0049373F"/>
    <w:rsid w:val="004957CA"/>
    <w:rsid w:val="004A0F04"/>
    <w:rsid w:val="004A634E"/>
    <w:rsid w:val="004A7727"/>
    <w:rsid w:val="004B2D7F"/>
    <w:rsid w:val="004B315B"/>
    <w:rsid w:val="004D0DF1"/>
    <w:rsid w:val="004D2340"/>
    <w:rsid w:val="004D5723"/>
    <w:rsid w:val="004E27A9"/>
    <w:rsid w:val="004F3CE1"/>
    <w:rsid w:val="004F4AC7"/>
    <w:rsid w:val="004F7602"/>
    <w:rsid w:val="004F7BC1"/>
    <w:rsid w:val="00501AA7"/>
    <w:rsid w:val="00505056"/>
    <w:rsid w:val="005126D9"/>
    <w:rsid w:val="00516672"/>
    <w:rsid w:val="00517180"/>
    <w:rsid w:val="0052112B"/>
    <w:rsid w:val="005222EB"/>
    <w:rsid w:val="005227E1"/>
    <w:rsid w:val="005252D3"/>
    <w:rsid w:val="005254E4"/>
    <w:rsid w:val="00527734"/>
    <w:rsid w:val="005348D4"/>
    <w:rsid w:val="005450BB"/>
    <w:rsid w:val="005464D4"/>
    <w:rsid w:val="00553F66"/>
    <w:rsid w:val="00554AEF"/>
    <w:rsid w:val="00562D85"/>
    <w:rsid w:val="00566E46"/>
    <w:rsid w:val="00572797"/>
    <w:rsid w:val="00572DE1"/>
    <w:rsid w:val="005737E7"/>
    <w:rsid w:val="005846D0"/>
    <w:rsid w:val="00586763"/>
    <w:rsid w:val="00595AB5"/>
    <w:rsid w:val="005978E2"/>
    <w:rsid w:val="005A0C13"/>
    <w:rsid w:val="005A27D9"/>
    <w:rsid w:val="005A5F7F"/>
    <w:rsid w:val="005B0165"/>
    <w:rsid w:val="005C1EC4"/>
    <w:rsid w:val="005C7C99"/>
    <w:rsid w:val="005D6128"/>
    <w:rsid w:val="005E5594"/>
    <w:rsid w:val="005E61FC"/>
    <w:rsid w:val="005F0AD4"/>
    <w:rsid w:val="005F0DE4"/>
    <w:rsid w:val="005F5E7B"/>
    <w:rsid w:val="00604528"/>
    <w:rsid w:val="00605F48"/>
    <w:rsid w:val="006063FE"/>
    <w:rsid w:val="0061535B"/>
    <w:rsid w:val="006203E9"/>
    <w:rsid w:val="00624FE3"/>
    <w:rsid w:val="0063019A"/>
    <w:rsid w:val="00631CAF"/>
    <w:rsid w:val="0063533F"/>
    <w:rsid w:val="0063598B"/>
    <w:rsid w:val="00636DAE"/>
    <w:rsid w:val="006431BE"/>
    <w:rsid w:val="00644EF4"/>
    <w:rsid w:val="006466A8"/>
    <w:rsid w:val="006474AC"/>
    <w:rsid w:val="006505B5"/>
    <w:rsid w:val="00652BD9"/>
    <w:rsid w:val="00652EA1"/>
    <w:rsid w:val="00655239"/>
    <w:rsid w:val="00662D1D"/>
    <w:rsid w:val="00670347"/>
    <w:rsid w:val="006769CC"/>
    <w:rsid w:val="0067793A"/>
    <w:rsid w:val="006803FE"/>
    <w:rsid w:val="00681B59"/>
    <w:rsid w:val="006826EF"/>
    <w:rsid w:val="006859C3"/>
    <w:rsid w:val="0068696F"/>
    <w:rsid w:val="006874BF"/>
    <w:rsid w:val="006A000F"/>
    <w:rsid w:val="006A599E"/>
    <w:rsid w:val="006B043F"/>
    <w:rsid w:val="006B2F78"/>
    <w:rsid w:val="006B4CF1"/>
    <w:rsid w:val="006B68DF"/>
    <w:rsid w:val="006C0367"/>
    <w:rsid w:val="006C1EF6"/>
    <w:rsid w:val="006C3A24"/>
    <w:rsid w:val="006C647A"/>
    <w:rsid w:val="006D2628"/>
    <w:rsid w:val="006E794A"/>
    <w:rsid w:val="006F5F27"/>
    <w:rsid w:val="006F6A14"/>
    <w:rsid w:val="00702750"/>
    <w:rsid w:val="0070575F"/>
    <w:rsid w:val="0070733E"/>
    <w:rsid w:val="00711015"/>
    <w:rsid w:val="00711069"/>
    <w:rsid w:val="00724929"/>
    <w:rsid w:val="00734B53"/>
    <w:rsid w:val="007372B2"/>
    <w:rsid w:val="00742CE5"/>
    <w:rsid w:val="00743434"/>
    <w:rsid w:val="00770980"/>
    <w:rsid w:val="00774F41"/>
    <w:rsid w:val="00775336"/>
    <w:rsid w:val="00775EF5"/>
    <w:rsid w:val="00780193"/>
    <w:rsid w:val="007824FE"/>
    <w:rsid w:val="00785F44"/>
    <w:rsid w:val="00794F54"/>
    <w:rsid w:val="00796F7D"/>
    <w:rsid w:val="007A7558"/>
    <w:rsid w:val="007A7BE7"/>
    <w:rsid w:val="007B10A9"/>
    <w:rsid w:val="007B10B7"/>
    <w:rsid w:val="007C0A74"/>
    <w:rsid w:val="007C4940"/>
    <w:rsid w:val="007C4953"/>
    <w:rsid w:val="007D0064"/>
    <w:rsid w:val="007D31FE"/>
    <w:rsid w:val="007E09E8"/>
    <w:rsid w:val="007E0FE7"/>
    <w:rsid w:val="007E5A80"/>
    <w:rsid w:val="007E7535"/>
    <w:rsid w:val="007F3548"/>
    <w:rsid w:val="00805316"/>
    <w:rsid w:val="0080585F"/>
    <w:rsid w:val="0081257E"/>
    <w:rsid w:val="00813571"/>
    <w:rsid w:val="00815A91"/>
    <w:rsid w:val="008161A6"/>
    <w:rsid w:val="008202F4"/>
    <w:rsid w:val="0082257A"/>
    <w:rsid w:val="008273AD"/>
    <w:rsid w:val="0082775F"/>
    <w:rsid w:val="0083007C"/>
    <w:rsid w:val="00832531"/>
    <w:rsid w:val="00835D55"/>
    <w:rsid w:val="00840968"/>
    <w:rsid w:val="00841317"/>
    <w:rsid w:val="00851EF9"/>
    <w:rsid w:val="00854761"/>
    <w:rsid w:val="00854C5B"/>
    <w:rsid w:val="00856E6F"/>
    <w:rsid w:val="00864066"/>
    <w:rsid w:val="008743C8"/>
    <w:rsid w:val="008751E9"/>
    <w:rsid w:val="0088545A"/>
    <w:rsid w:val="008C1B87"/>
    <w:rsid w:val="008D08BC"/>
    <w:rsid w:val="008F61BF"/>
    <w:rsid w:val="008F76CF"/>
    <w:rsid w:val="00911CC6"/>
    <w:rsid w:val="00912469"/>
    <w:rsid w:val="00914CBF"/>
    <w:rsid w:val="009210E9"/>
    <w:rsid w:val="009219B0"/>
    <w:rsid w:val="0092252B"/>
    <w:rsid w:val="009241CF"/>
    <w:rsid w:val="00926396"/>
    <w:rsid w:val="009264EC"/>
    <w:rsid w:val="00932CCC"/>
    <w:rsid w:val="0093368C"/>
    <w:rsid w:val="00933CF8"/>
    <w:rsid w:val="009353D3"/>
    <w:rsid w:val="00942D0E"/>
    <w:rsid w:val="00954EBA"/>
    <w:rsid w:val="009558B8"/>
    <w:rsid w:val="009568FF"/>
    <w:rsid w:val="00957446"/>
    <w:rsid w:val="00967250"/>
    <w:rsid w:val="009917D6"/>
    <w:rsid w:val="00996EE0"/>
    <w:rsid w:val="009A6E4E"/>
    <w:rsid w:val="009A74DD"/>
    <w:rsid w:val="009B3DF2"/>
    <w:rsid w:val="009B5703"/>
    <w:rsid w:val="009B7034"/>
    <w:rsid w:val="009C708F"/>
    <w:rsid w:val="009C7AA2"/>
    <w:rsid w:val="009D60DA"/>
    <w:rsid w:val="009D7035"/>
    <w:rsid w:val="009E2EE7"/>
    <w:rsid w:val="009E79F8"/>
    <w:rsid w:val="009E7A98"/>
    <w:rsid w:val="009F5CA2"/>
    <w:rsid w:val="00A0249F"/>
    <w:rsid w:val="00A073D7"/>
    <w:rsid w:val="00A105C0"/>
    <w:rsid w:val="00A1315A"/>
    <w:rsid w:val="00A21C0D"/>
    <w:rsid w:val="00A23829"/>
    <w:rsid w:val="00A31C96"/>
    <w:rsid w:val="00A3325A"/>
    <w:rsid w:val="00A33CEF"/>
    <w:rsid w:val="00A3424F"/>
    <w:rsid w:val="00A36142"/>
    <w:rsid w:val="00A3753B"/>
    <w:rsid w:val="00A400D5"/>
    <w:rsid w:val="00A513DB"/>
    <w:rsid w:val="00A530F1"/>
    <w:rsid w:val="00A5593D"/>
    <w:rsid w:val="00A55D22"/>
    <w:rsid w:val="00A60265"/>
    <w:rsid w:val="00A60D95"/>
    <w:rsid w:val="00A66E3D"/>
    <w:rsid w:val="00A729F1"/>
    <w:rsid w:val="00A73BCA"/>
    <w:rsid w:val="00A7743B"/>
    <w:rsid w:val="00A77D58"/>
    <w:rsid w:val="00A77FD9"/>
    <w:rsid w:val="00A8230A"/>
    <w:rsid w:val="00A84AD2"/>
    <w:rsid w:val="00A85D6B"/>
    <w:rsid w:val="00A90CAF"/>
    <w:rsid w:val="00A91782"/>
    <w:rsid w:val="00A96758"/>
    <w:rsid w:val="00A96E54"/>
    <w:rsid w:val="00AA4458"/>
    <w:rsid w:val="00AB1AE0"/>
    <w:rsid w:val="00AB6C5B"/>
    <w:rsid w:val="00AB7291"/>
    <w:rsid w:val="00AC1E58"/>
    <w:rsid w:val="00AC7CEE"/>
    <w:rsid w:val="00AD143B"/>
    <w:rsid w:val="00AD1E0D"/>
    <w:rsid w:val="00AD2647"/>
    <w:rsid w:val="00AD28CD"/>
    <w:rsid w:val="00AD3773"/>
    <w:rsid w:val="00AD5DB0"/>
    <w:rsid w:val="00AD7EA0"/>
    <w:rsid w:val="00AE5772"/>
    <w:rsid w:val="00AE7B95"/>
    <w:rsid w:val="00AF052E"/>
    <w:rsid w:val="00AF6199"/>
    <w:rsid w:val="00AF6D5E"/>
    <w:rsid w:val="00B06CF8"/>
    <w:rsid w:val="00B076A3"/>
    <w:rsid w:val="00B11A7E"/>
    <w:rsid w:val="00B21AF3"/>
    <w:rsid w:val="00B236B2"/>
    <w:rsid w:val="00B24B58"/>
    <w:rsid w:val="00B31BE9"/>
    <w:rsid w:val="00B34C6D"/>
    <w:rsid w:val="00B40649"/>
    <w:rsid w:val="00B42093"/>
    <w:rsid w:val="00B44F24"/>
    <w:rsid w:val="00B45477"/>
    <w:rsid w:val="00B45B45"/>
    <w:rsid w:val="00B46D29"/>
    <w:rsid w:val="00B47000"/>
    <w:rsid w:val="00B50E94"/>
    <w:rsid w:val="00B62B40"/>
    <w:rsid w:val="00B66B58"/>
    <w:rsid w:val="00B700E0"/>
    <w:rsid w:val="00B70D1B"/>
    <w:rsid w:val="00B728A7"/>
    <w:rsid w:val="00B820AD"/>
    <w:rsid w:val="00B8300D"/>
    <w:rsid w:val="00B84B23"/>
    <w:rsid w:val="00B90138"/>
    <w:rsid w:val="00B939FB"/>
    <w:rsid w:val="00B94163"/>
    <w:rsid w:val="00B95A12"/>
    <w:rsid w:val="00BA5ED2"/>
    <w:rsid w:val="00BB3AB8"/>
    <w:rsid w:val="00BC0CA8"/>
    <w:rsid w:val="00BC1A56"/>
    <w:rsid w:val="00BC250F"/>
    <w:rsid w:val="00BD08CA"/>
    <w:rsid w:val="00BD1902"/>
    <w:rsid w:val="00BD5DFA"/>
    <w:rsid w:val="00BD5E67"/>
    <w:rsid w:val="00BE3B0E"/>
    <w:rsid w:val="00BE7C61"/>
    <w:rsid w:val="00BF5356"/>
    <w:rsid w:val="00BF6BB8"/>
    <w:rsid w:val="00BF7A82"/>
    <w:rsid w:val="00C00059"/>
    <w:rsid w:val="00C02195"/>
    <w:rsid w:val="00C11E65"/>
    <w:rsid w:val="00C13A14"/>
    <w:rsid w:val="00C3230E"/>
    <w:rsid w:val="00C32DE1"/>
    <w:rsid w:val="00C34636"/>
    <w:rsid w:val="00C40473"/>
    <w:rsid w:val="00C409F5"/>
    <w:rsid w:val="00C41836"/>
    <w:rsid w:val="00C538C1"/>
    <w:rsid w:val="00C56334"/>
    <w:rsid w:val="00C65B2D"/>
    <w:rsid w:val="00C66862"/>
    <w:rsid w:val="00C71A98"/>
    <w:rsid w:val="00C72BEF"/>
    <w:rsid w:val="00C73A4D"/>
    <w:rsid w:val="00C73DFD"/>
    <w:rsid w:val="00C819E7"/>
    <w:rsid w:val="00C82E7A"/>
    <w:rsid w:val="00C83E84"/>
    <w:rsid w:val="00C85A33"/>
    <w:rsid w:val="00C977FD"/>
    <w:rsid w:val="00CA35C1"/>
    <w:rsid w:val="00CA39A4"/>
    <w:rsid w:val="00CA3A6C"/>
    <w:rsid w:val="00CA5268"/>
    <w:rsid w:val="00CA5465"/>
    <w:rsid w:val="00CB4E59"/>
    <w:rsid w:val="00CB76D6"/>
    <w:rsid w:val="00CC0874"/>
    <w:rsid w:val="00CC2533"/>
    <w:rsid w:val="00CC7ADB"/>
    <w:rsid w:val="00CC7EFA"/>
    <w:rsid w:val="00CD07B1"/>
    <w:rsid w:val="00CD6AD7"/>
    <w:rsid w:val="00CD7540"/>
    <w:rsid w:val="00CE02A6"/>
    <w:rsid w:val="00CE1F62"/>
    <w:rsid w:val="00CE5C80"/>
    <w:rsid w:val="00CF3DA6"/>
    <w:rsid w:val="00D05770"/>
    <w:rsid w:val="00D05D0F"/>
    <w:rsid w:val="00D14CEB"/>
    <w:rsid w:val="00D16A65"/>
    <w:rsid w:val="00D20198"/>
    <w:rsid w:val="00D20F8C"/>
    <w:rsid w:val="00D214AB"/>
    <w:rsid w:val="00D25D2A"/>
    <w:rsid w:val="00D26C84"/>
    <w:rsid w:val="00D27F90"/>
    <w:rsid w:val="00D303B8"/>
    <w:rsid w:val="00D31B90"/>
    <w:rsid w:val="00D32D08"/>
    <w:rsid w:val="00D3516B"/>
    <w:rsid w:val="00D36424"/>
    <w:rsid w:val="00D37C8D"/>
    <w:rsid w:val="00D4156D"/>
    <w:rsid w:val="00D45066"/>
    <w:rsid w:val="00D62FA3"/>
    <w:rsid w:val="00D631BA"/>
    <w:rsid w:val="00D6524F"/>
    <w:rsid w:val="00D6531D"/>
    <w:rsid w:val="00D65817"/>
    <w:rsid w:val="00D658C1"/>
    <w:rsid w:val="00D66ED1"/>
    <w:rsid w:val="00D75DB5"/>
    <w:rsid w:val="00D76679"/>
    <w:rsid w:val="00D87BB9"/>
    <w:rsid w:val="00D87BE1"/>
    <w:rsid w:val="00D94066"/>
    <w:rsid w:val="00D97471"/>
    <w:rsid w:val="00DA05CB"/>
    <w:rsid w:val="00DA3089"/>
    <w:rsid w:val="00DA41EC"/>
    <w:rsid w:val="00DA582D"/>
    <w:rsid w:val="00DB3BFA"/>
    <w:rsid w:val="00DB5E8C"/>
    <w:rsid w:val="00DC01F1"/>
    <w:rsid w:val="00DD133D"/>
    <w:rsid w:val="00DD6AC7"/>
    <w:rsid w:val="00DE0EC9"/>
    <w:rsid w:val="00DE167F"/>
    <w:rsid w:val="00DE1D1A"/>
    <w:rsid w:val="00DF0BC1"/>
    <w:rsid w:val="00DF248B"/>
    <w:rsid w:val="00DF487E"/>
    <w:rsid w:val="00E03727"/>
    <w:rsid w:val="00E10066"/>
    <w:rsid w:val="00E16883"/>
    <w:rsid w:val="00E2016E"/>
    <w:rsid w:val="00E24ABE"/>
    <w:rsid w:val="00E30FAC"/>
    <w:rsid w:val="00E35C4E"/>
    <w:rsid w:val="00E3667F"/>
    <w:rsid w:val="00E37A0D"/>
    <w:rsid w:val="00E55FF4"/>
    <w:rsid w:val="00E62037"/>
    <w:rsid w:val="00E65DBA"/>
    <w:rsid w:val="00E76210"/>
    <w:rsid w:val="00E83C08"/>
    <w:rsid w:val="00E84264"/>
    <w:rsid w:val="00E93508"/>
    <w:rsid w:val="00E936A4"/>
    <w:rsid w:val="00E952B7"/>
    <w:rsid w:val="00E95B32"/>
    <w:rsid w:val="00EA2FBB"/>
    <w:rsid w:val="00EA3D5C"/>
    <w:rsid w:val="00EA7032"/>
    <w:rsid w:val="00EB67A8"/>
    <w:rsid w:val="00EC1D23"/>
    <w:rsid w:val="00EC202C"/>
    <w:rsid w:val="00ED0563"/>
    <w:rsid w:val="00ED174A"/>
    <w:rsid w:val="00EE00A3"/>
    <w:rsid w:val="00EE4CFF"/>
    <w:rsid w:val="00EE71AF"/>
    <w:rsid w:val="00EF62FA"/>
    <w:rsid w:val="00F038C6"/>
    <w:rsid w:val="00F11AC9"/>
    <w:rsid w:val="00F130E4"/>
    <w:rsid w:val="00F15FDF"/>
    <w:rsid w:val="00F1774D"/>
    <w:rsid w:val="00F20FF1"/>
    <w:rsid w:val="00F25A79"/>
    <w:rsid w:val="00F33764"/>
    <w:rsid w:val="00F41733"/>
    <w:rsid w:val="00F43CED"/>
    <w:rsid w:val="00F4521C"/>
    <w:rsid w:val="00F47B4E"/>
    <w:rsid w:val="00F52944"/>
    <w:rsid w:val="00F60014"/>
    <w:rsid w:val="00F65DE5"/>
    <w:rsid w:val="00F72CF4"/>
    <w:rsid w:val="00F7382F"/>
    <w:rsid w:val="00F81C27"/>
    <w:rsid w:val="00F95C14"/>
    <w:rsid w:val="00F95ECE"/>
    <w:rsid w:val="00FA1BA3"/>
    <w:rsid w:val="00FA39CE"/>
    <w:rsid w:val="00FA3A2B"/>
    <w:rsid w:val="00FA7B62"/>
    <w:rsid w:val="00FC0328"/>
    <w:rsid w:val="00FC6B41"/>
    <w:rsid w:val="00FC6F2C"/>
    <w:rsid w:val="00FD14A6"/>
    <w:rsid w:val="00FE47A4"/>
    <w:rsid w:val="00FE5D19"/>
    <w:rsid w:val="00FE7523"/>
    <w:rsid w:val="00FF1654"/>
    <w:rsid w:val="00FF28FF"/>
    <w:rsid w:val="00FF44DA"/>
    <w:rsid w:val="00FF4922"/>
    <w:rsid w:val="00FF4BD8"/>
    <w:rsid w:val="075D6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28D0C37"/>
  <w15:chartTrackingRefBased/>
  <w15:docId w15:val="{F04B9A90-7AE7-489E-81C3-1158D0266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CA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0" w:uiPriority="0"/>
    <w:lsdException w:name="Table Theme" w:semiHidden="1" w:unhideWhenUsed="1"/>
    <w:lsdException w:name="Placeholder Text" w:locked="0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locked="0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D133D"/>
    <w:pPr>
      <w:spacing w:after="0" w:line="240" w:lineRule="auto"/>
    </w:pPr>
    <w:rPr>
      <w:rFonts w:ascii="Arial Narrow" w:eastAsia="Times New Roman" w:hAnsi="Arial Narrow" w:cs="Times New Roman"/>
      <w:sz w:val="24"/>
      <w:szCs w:val="24"/>
      <w:lang w:eastAsia="fr-CA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TableauGrille4-Accentuation1">
    <w:name w:val="Grid Table 4 Accent 1"/>
    <w:basedOn w:val="TableauNormal"/>
    <w:uiPriority w:val="49"/>
    <w:locked/>
    <w:rsid w:val="00AD7EA0"/>
    <w:pPr>
      <w:spacing w:after="0" w:line="240" w:lineRule="auto"/>
    </w:pPr>
    <w:tblPr>
      <w:tblStyleRowBandSize w:val="1"/>
      <w:tblStyleColBandSize w:val="1"/>
      <w:tblBorders>
        <w:top w:val="single" w:sz="4" w:space="0" w:color="6ABAB6"/>
        <w:left w:val="single" w:sz="4" w:space="0" w:color="6ABAB6"/>
        <w:bottom w:val="single" w:sz="4" w:space="0" w:color="6ABAB6"/>
        <w:right w:val="single" w:sz="4" w:space="0" w:color="6ABAB6"/>
        <w:insideH w:val="single" w:sz="4" w:space="0" w:color="6ABAB6"/>
        <w:insideV w:val="single" w:sz="4" w:space="0" w:color="6ABAB6"/>
      </w:tblBorders>
    </w:tblPr>
    <w:tcPr>
      <w:shd w:val="clear" w:color="auto" w:fill="D6E9E7"/>
    </w:tcPr>
    <w:tblStylePr w:type="firstRow">
      <w:rPr>
        <w:b/>
        <w:bCs/>
        <w:color w:val="FFFFFF" w:themeColor="background1"/>
      </w:rPr>
      <w:tblPr/>
      <w:tcPr>
        <w:shd w:val="clear" w:color="auto" w:fill="009086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ABAB6"/>
      </w:tcPr>
    </w:tblStylePr>
    <w:tblStylePr w:type="band1Horz">
      <w:tblPr/>
      <w:tcPr>
        <w:shd w:val="clear" w:color="auto" w:fill="D6E9E7"/>
      </w:tcPr>
    </w:tblStylePr>
    <w:tblStylePr w:type="band2Horz">
      <w:tblPr/>
      <w:tcPr>
        <w:shd w:val="clear" w:color="auto" w:fill="D6E9E7"/>
      </w:tcPr>
    </w:tblStylePr>
  </w:style>
  <w:style w:type="paragraph" w:styleId="En-tte">
    <w:name w:val="header"/>
    <w:basedOn w:val="Normal"/>
    <w:link w:val="En-tt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En-tteCar">
    <w:name w:val="En-tête Car"/>
    <w:basedOn w:val="Policepardfaut"/>
    <w:link w:val="En-tte"/>
    <w:uiPriority w:val="99"/>
    <w:rsid w:val="0081257E"/>
  </w:style>
  <w:style w:type="paragraph" w:styleId="Pieddepage">
    <w:name w:val="footer"/>
    <w:basedOn w:val="Normal"/>
    <w:link w:val="PieddepageCar"/>
    <w:uiPriority w:val="99"/>
    <w:unhideWhenUsed/>
    <w:locked/>
    <w:rsid w:val="0081257E"/>
    <w:pPr>
      <w:tabs>
        <w:tab w:val="center" w:pos="4320"/>
        <w:tab w:val="right" w:pos="8640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81257E"/>
  </w:style>
  <w:style w:type="table" w:styleId="Grilledutableau">
    <w:name w:val="Table Grid"/>
    <w:basedOn w:val="TableauNormal"/>
    <w:locked/>
    <w:rsid w:val="008125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edelespacerserv">
    <w:name w:val="Placeholder Text"/>
    <w:basedOn w:val="Policepardfaut"/>
    <w:uiPriority w:val="99"/>
    <w:semiHidden/>
    <w:locked/>
    <w:rsid w:val="00C83E84"/>
    <w:rPr>
      <w:color w:val="808080"/>
    </w:rPr>
  </w:style>
  <w:style w:type="paragraph" w:styleId="Paragraphedeliste">
    <w:name w:val="List Paragraph"/>
    <w:basedOn w:val="Normal"/>
    <w:uiPriority w:val="34"/>
    <w:qFormat/>
    <w:locked/>
    <w:rsid w:val="006B68DF"/>
    <w:pPr>
      <w:ind w:left="720"/>
      <w:contextualSpacing/>
    </w:pPr>
  </w:style>
  <w:style w:type="table" w:styleId="TableauGrille1Clair-Accentuation5">
    <w:name w:val="Grid Table 1 Light Accent 5"/>
    <w:basedOn w:val="TableauNormal"/>
    <w:uiPriority w:val="46"/>
    <w:locked/>
    <w:rsid w:val="000F7530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styleId="Textedebulles">
    <w:name w:val="Balloon Text"/>
    <w:basedOn w:val="Normal"/>
    <w:link w:val="TextedebullesCar"/>
    <w:uiPriority w:val="99"/>
    <w:semiHidden/>
    <w:unhideWhenUsed/>
    <w:locked/>
    <w:rsid w:val="00D14CEB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D14CEB"/>
    <w:rPr>
      <w:rFonts w:ascii="Segoe UI" w:eastAsia="Times New Roman" w:hAnsi="Segoe UI" w:cs="Segoe UI"/>
      <w:sz w:val="18"/>
      <w:szCs w:val="18"/>
      <w:lang w:eastAsia="fr-CA"/>
    </w:rPr>
  </w:style>
  <w:style w:type="character" w:styleId="Lienhypertexte">
    <w:name w:val="Hyperlink"/>
    <w:basedOn w:val="Policepardfaut"/>
    <w:uiPriority w:val="99"/>
    <w:unhideWhenUsed/>
    <w:locked/>
    <w:rsid w:val="002D2038"/>
    <w:rPr>
      <w:color w:val="0563C1" w:themeColor="hyperlink"/>
      <w:u w:val="single"/>
    </w:rPr>
  </w:style>
  <w:style w:type="character" w:styleId="Marquedecommentaire">
    <w:name w:val="annotation reference"/>
    <w:basedOn w:val="Policepardfaut"/>
    <w:uiPriority w:val="99"/>
    <w:semiHidden/>
    <w:unhideWhenUsed/>
    <w:locked/>
    <w:rsid w:val="006A000F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locked/>
    <w:rsid w:val="006A000F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6A000F"/>
    <w:rPr>
      <w:rFonts w:ascii="Arial Narrow" w:eastAsia="Times New Roman" w:hAnsi="Arial Narrow" w:cs="Times New Roman"/>
      <w:sz w:val="20"/>
      <w:szCs w:val="20"/>
      <w:lang w:eastAsia="fr-CA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locked/>
    <w:rsid w:val="006A000F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6A000F"/>
    <w:rPr>
      <w:rFonts w:ascii="Arial Narrow" w:eastAsia="Times New Roman" w:hAnsi="Arial Narrow" w:cs="Times New Roman"/>
      <w:b/>
      <w:bCs/>
      <w:sz w:val="20"/>
      <w:szCs w:val="20"/>
      <w:lang w:eastAsia="fr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512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401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2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eadaptation.covid.cisssmo16@ssss.gouv.qc.ca" TargetMode="Externa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glossaryDocument" Target="glossary/document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osmur01\Desktop\Formulaires\Nouveau%20formulaire%20PII-PID%20-%20TEST%20VF4_form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9125FFA66CC4D75A4213D021F889891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D7DEEC9-CB9E-45A1-A92E-FB111A9763CA}"/>
      </w:docPartPr>
      <w:docPartBody>
        <w:p w:rsidR="00155FE5" w:rsidRDefault="009558B8"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A53CF9E5941B4A139B707AC095ACE2AB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85B85024-D1DA-4BE1-915E-6AE9DC8F5400}"/>
      </w:docPartPr>
      <w:docPartBody>
        <w:p w:rsidR="00155FE5" w:rsidRDefault="00436403" w:rsidP="00436403">
          <w:pPr>
            <w:pStyle w:val="A53CF9E5941B4A139B707AC095ACE2AB5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8D8E1FB3F51C4AB4857C745EB63DD95F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271D67B-D1A9-438F-B87C-9EE9DAA238DD}"/>
      </w:docPartPr>
      <w:docPartBody>
        <w:p w:rsidR="00FB7C34" w:rsidRDefault="00436403" w:rsidP="00436403">
          <w:pPr>
            <w:pStyle w:val="8D8E1FB3F51C4AB4857C745EB63DD95F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951301D80876434F8C8D33065E23F7F8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A7E5F684-DB71-40BE-BAE5-60C4084D80D4}"/>
      </w:docPartPr>
      <w:docPartBody>
        <w:p w:rsidR="00823F9A" w:rsidRDefault="00FB7C34" w:rsidP="00FB7C34">
          <w:pPr>
            <w:pStyle w:val="951301D80876434F8C8D33065E23F7F8"/>
          </w:pPr>
          <w:r w:rsidRPr="00856D4F">
            <w:rPr>
              <w:rStyle w:val="Textedelespacerserv"/>
            </w:rPr>
            <w:t>Cliquez ou appuyez ici pour entrer une date.</w:t>
          </w:r>
        </w:p>
      </w:docPartBody>
    </w:docPart>
    <w:docPart>
      <w:docPartPr>
        <w:name w:val="29681361919543EA978F3882FA42576E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55B42B20-EE70-4F6C-983D-F1312048F6F7}"/>
      </w:docPartPr>
      <w:docPartBody>
        <w:p w:rsidR="00823F9A" w:rsidRDefault="00FB7C34" w:rsidP="00FB7C34">
          <w:pPr>
            <w:pStyle w:val="29681361919543EA978F3882FA42576E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A85C4F37C64F44A6ADC9313F1F9375BA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9660DAF2-B02B-4CA4-84D5-90D9E2E7815D}"/>
      </w:docPartPr>
      <w:docPartBody>
        <w:p w:rsidR="00823F9A" w:rsidRDefault="00FB7C34" w:rsidP="00FB7C34">
          <w:pPr>
            <w:pStyle w:val="A85C4F37C64F44A6ADC9313F1F9375BA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  <w:docPart>
      <w:docPartPr>
        <w:name w:val="3F559D11112940A78862F017AC95577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138C7AB7-6E34-474C-89FE-BBFDD2A8427F}"/>
      </w:docPartPr>
      <w:docPartBody>
        <w:p w:rsidR="00823F9A" w:rsidRDefault="00FB7C34" w:rsidP="00FB7C34">
          <w:pPr>
            <w:pStyle w:val="3F559D11112940A78862F017AC955772"/>
          </w:pPr>
          <w:r w:rsidRPr="00B34C6D">
            <w:rPr>
              <w:rFonts w:ascii="Arial" w:hAnsi="Arial" w:cs="Arial"/>
              <w:color w:val="000000" w:themeColor="text1"/>
              <w:sz w:val="16"/>
              <w:szCs w:val="16"/>
            </w:rPr>
            <w:t xml:space="preserve">   </w:t>
          </w:r>
        </w:p>
      </w:docPartBody>
    </w:docPart>
    <w:docPart>
      <w:docPartPr>
        <w:name w:val="1492DDF1226945598482A167B81EA013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65EC634E-E035-4D3D-9D72-D284C0283EFC}"/>
      </w:docPartPr>
      <w:docPartBody>
        <w:p w:rsidR="00823F9A" w:rsidRDefault="00FB7C34" w:rsidP="00FB7C34">
          <w:pPr>
            <w:pStyle w:val="1492DDF1226945598482A167B81EA013"/>
          </w:pPr>
          <w:r w:rsidRPr="00D63B40">
            <w:rPr>
              <w:rStyle w:val="Textedelespacerserv"/>
            </w:rPr>
            <w:t>Cliquez ou appuyez ici pour entrer du texte.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haloult_Cond">
    <w:altName w:val="Calibri"/>
    <w:panose1 w:val="00000400000000000000"/>
    <w:charset w:val="00"/>
    <w:family w:val="auto"/>
    <w:pitch w:val="variable"/>
    <w:sig w:usb0="00000083" w:usb1="00000000" w:usb2="00000000" w:usb3="00000000" w:csb0="00000009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161F"/>
    <w:rsid w:val="00045D70"/>
    <w:rsid w:val="00112490"/>
    <w:rsid w:val="001422AE"/>
    <w:rsid w:val="001500CC"/>
    <w:rsid w:val="00155FE5"/>
    <w:rsid w:val="00191452"/>
    <w:rsid w:val="001E345F"/>
    <w:rsid w:val="00210DB3"/>
    <w:rsid w:val="002162C5"/>
    <w:rsid w:val="002B2C3E"/>
    <w:rsid w:val="002F1EE3"/>
    <w:rsid w:val="0034005E"/>
    <w:rsid w:val="003421FF"/>
    <w:rsid w:val="00362A21"/>
    <w:rsid w:val="00384737"/>
    <w:rsid w:val="003B161F"/>
    <w:rsid w:val="003C4590"/>
    <w:rsid w:val="00434EC1"/>
    <w:rsid w:val="00436403"/>
    <w:rsid w:val="004514F6"/>
    <w:rsid w:val="00460B2B"/>
    <w:rsid w:val="004627D0"/>
    <w:rsid w:val="00484F98"/>
    <w:rsid w:val="00540359"/>
    <w:rsid w:val="00577109"/>
    <w:rsid w:val="00586DD0"/>
    <w:rsid w:val="005A32BE"/>
    <w:rsid w:val="005B140A"/>
    <w:rsid w:val="005C4277"/>
    <w:rsid w:val="006C149F"/>
    <w:rsid w:val="006C4A9D"/>
    <w:rsid w:val="00726C6F"/>
    <w:rsid w:val="00823F9A"/>
    <w:rsid w:val="008D0BEC"/>
    <w:rsid w:val="008E280D"/>
    <w:rsid w:val="00900FCC"/>
    <w:rsid w:val="009468F7"/>
    <w:rsid w:val="009558B8"/>
    <w:rsid w:val="00992FC7"/>
    <w:rsid w:val="009A23AF"/>
    <w:rsid w:val="009C00EC"/>
    <w:rsid w:val="00A1476C"/>
    <w:rsid w:val="00A46FD2"/>
    <w:rsid w:val="00A949A4"/>
    <w:rsid w:val="00A969B4"/>
    <w:rsid w:val="00AA373E"/>
    <w:rsid w:val="00AB2A4A"/>
    <w:rsid w:val="00B1116B"/>
    <w:rsid w:val="00B46D29"/>
    <w:rsid w:val="00B72A90"/>
    <w:rsid w:val="00BA28E3"/>
    <w:rsid w:val="00BE1C24"/>
    <w:rsid w:val="00C7075C"/>
    <w:rsid w:val="00C72970"/>
    <w:rsid w:val="00C74B42"/>
    <w:rsid w:val="00D467F0"/>
    <w:rsid w:val="00D6364E"/>
    <w:rsid w:val="00DF487E"/>
    <w:rsid w:val="00E11B02"/>
    <w:rsid w:val="00E35253"/>
    <w:rsid w:val="00E64ABA"/>
    <w:rsid w:val="00EA4DCB"/>
    <w:rsid w:val="00EC5E50"/>
    <w:rsid w:val="00FA04D7"/>
    <w:rsid w:val="00FB7C34"/>
    <w:rsid w:val="00FD36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fr-CA" w:eastAsia="fr-C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styleId="Textedelespacerserv">
    <w:name w:val="Placeholder Text"/>
    <w:basedOn w:val="Policepardfaut"/>
    <w:uiPriority w:val="99"/>
    <w:rsid w:val="00FB7C34"/>
    <w:rPr>
      <w:color w:val="808080"/>
    </w:rPr>
  </w:style>
  <w:style w:type="paragraph" w:customStyle="1" w:styleId="A53CF9E5941B4A139B707AC095ACE2AB">
    <w:name w:val="A53CF9E5941B4A139B707AC095ACE2AB"/>
    <w:rsid w:val="001E345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E3322BEA23B4BB586307765B08FAB03">
    <w:name w:val="2E3322BEA23B4BB586307765B08FAB03"/>
    <w:rsid w:val="001E345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D9D11F57DDA45F0A728043CAB1F5C8A">
    <w:name w:val="4D9D11F57DDA45F0A728043CAB1F5C8A"/>
    <w:rsid w:val="001E345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8B6ED471EC248BD941C0ED2CDB666FB">
    <w:name w:val="C8B6ED471EC248BD941C0ED2CDB666FB"/>
    <w:rsid w:val="001E345F"/>
  </w:style>
  <w:style w:type="paragraph" w:customStyle="1" w:styleId="FA5D12DFD367470395AEEEEF26EAE4BE">
    <w:name w:val="FA5D12DFD367470395AEEEEF26EAE4BE"/>
    <w:rsid w:val="001E345F"/>
  </w:style>
  <w:style w:type="paragraph" w:customStyle="1" w:styleId="22410CDEB36C4DA690069CAADE46FDCB">
    <w:name w:val="22410CDEB36C4DA690069CAADE46FDCB"/>
    <w:rsid w:val="001E345F"/>
  </w:style>
  <w:style w:type="paragraph" w:customStyle="1" w:styleId="947F9B4B6EEE4309B1C27AC3E7CE31C3">
    <w:name w:val="947F9B4B6EEE4309B1C27AC3E7CE31C3"/>
    <w:rsid w:val="001E345F"/>
  </w:style>
  <w:style w:type="paragraph" w:customStyle="1" w:styleId="E065BF3CA8F34D8F9E80D9EA6908D3B8">
    <w:name w:val="E065BF3CA8F34D8F9E80D9EA6908D3B8"/>
    <w:rsid w:val="001E345F"/>
  </w:style>
  <w:style w:type="paragraph" w:customStyle="1" w:styleId="C120E6B3B2D847AA887D699161FB947E">
    <w:name w:val="C120E6B3B2D847AA887D699161FB947E"/>
    <w:rsid w:val="001E345F"/>
  </w:style>
  <w:style w:type="paragraph" w:customStyle="1" w:styleId="C2020C9F1D2B4C0997BB746F15456C06">
    <w:name w:val="C2020C9F1D2B4C0997BB746F15456C06"/>
    <w:rsid w:val="001E345F"/>
  </w:style>
  <w:style w:type="paragraph" w:customStyle="1" w:styleId="7434AEF8232B4C9B9AB9C350179D19AF">
    <w:name w:val="7434AEF8232B4C9B9AB9C350179D19AF"/>
    <w:rsid w:val="001E345F"/>
  </w:style>
  <w:style w:type="paragraph" w:customStyle="1" w:styleId="8D72594C7A48497EB957FD5C7CC2B5A8">
    <w:name w:val="8D72594C7A48497EB957FD5C7CC2B5A8"/>
    <w:rsid w:val="001E345F"/>
  </w:style>
  <w:style w:type="paragraph" w:customStyle="1" w:styleId="F51D0D7912F14B3D8C4C82D5413D5E25">
    <w:name w:val="F51D0D7912F14B3D8C4C82D5413D5E25"/>
    <w:rsid w:val="001E345F"/>
  </w:style>
  <w:style w:type="paragraph" w:customStyle="1" w:styleId="35E97BEF4E4D45C99492FF6D18C5A9E3">
    <w:name w:val="35E97BEF4E4D45C99492FF6D18C5A9E3"/>
    <w:rsid w:val="001E345F"/>
  </w:style>
  <w:style w:type="paragraph" w:customStyle="1" w:styleId="EA895FD133C64DF0B4559A86809BFCCE">
    <w:name w:val="EA895FD133C64DF0B4559A86809BFCCE"/>
    <w:rsid w:val="001E345F"/>
  </w:style>
  <w:style w:type="paragraph" w:customStyle="1" w:styleId="53A436FD681347BBB7D1D4492232B47E">
    <w:name w:val="53A436FD681347BBB7D1D4492232B47E"/>
    <w:rsid w:val="001E345F"/>
  </w:style>
  <w:style w:type="paragraph" w:customStyle="1" w:styleId="1912D54BF8CB4850807EA6035687F2EF">
    <w:name w:val="1912D54BF8CB4850807EA6035687F2EF"/>
    <w:rsid w:val="001E345F"/>
  </w:style>
  <w:style w:type="paragraph" w:customStyle="1" w:styleId="5C280699C30E4668ABC0DC58C49F49E4">
    <w:name w:val="5C280699C30E4668ABC0DC58C49F49E4"/>
    <w:rsid w:val="001E345F"/>
  </w:style>
  <w:style w:type="paragraph" w:customStyle="1" w:styleId="5D97735601CA47BE8EF63154FEE17F1B">
    <w:name w:val="5D97735601CA47BE8EF63154FEE17F1B"/>
    <w:rsid w:val="001E345F"/>
  </w:style>
  <w:style w:type="paragraph" w:customStyle="1" w:styleId="1AA3723BEEB540E290516D1A06A636E2">
    <w:name w:val="1AA3723BEEB540E290516D1A06A636E2"/>
    <w:rsid w:val="001E345F"/>
  </w:style>
  <w:style w:type="paragraph" w:customStyle="1" w:styleId="369E4F97E3DE451DB62A82F7495C5B10">
    <w:name w:val="369E4F97E3DE451DB62A82F7495C5B10"/>
    <w:rsid w:val="001E345F"/>
  </w:style>
  <w:style w:type="paragraph" w:customStyle="1" w:styleId="6AF865398EE441C38C14CC40C2552B94">
    <w:name w:val="6AF865398EE441C38C14CC40C2552B94"/>
    <w:rsid w:val="001E345F"/>
  </w:style>
  <w:style w:type="paragraph" w:customStyle="1" w:styleId="FB4AA8AF1422483EAEF097C59BB1A78D">
    <w:name w:val="FB4AA8AF1422483EAEF097C59BB1A78D"/>
    <w:rsid w:val="001E345F"/>
  </w:style>
  <w:style w:type="paragraph" w:customStyle="1" w:styleId="4FE5ABEFE78F413B92C69AEB12970599">
    <w:name w:val="4FE5ABEFE78F413B92C69AEB12970599"/>
    <w:rsid w:val="001E345F"/>
  </w:style>
  <w:style w:type="paragraph" w:customStyle="1" w:styleId="0DA658763C9840EC95138EC0E79142DB">
    <w:name w:val="0DA658763C9840EC95138EC0E79142DB"/>
    <w:rsid w:val="001E345F"/>
  </w:style>
  <w:style w:type="paragraph" w:customStyle="1" w:styleId="BAF944F9256E4F9284E15A4DAA977BA1">
    <w:name w:val="BAF944F9256E4F9284E15A4DAA977BA1"/>
    <w:rsid w:val="001E345F"/>
  </w:style>
  <w:style w:type="paragraph" w:customStyle="1" w:styleId="BBBEF06CEE464091924D0FDE64F80315">
    <w:name w:val="BBBEF06CEE464091924D0FDE64F80315"/>
    <w:rsid w:val="001E345F"/>
  </w:style>
  <w:style w:type="paragraph" w:customStyle="1" w:styleId="73BCC371D77D4464932369E33FBF1756">
    <w:name w:val="73BCC371D77D4464932369E33FBF1756"/>
    <w:rsid w:val="001E345F"/>
  </w:style>
  <w:style w:type="paragraph" w:customStyle="1" w:styleId="C82CFB9AC0A04A99A4C20887027FC2A3">
    <w:name w:val="C82CFB9AC0A04A99A4C20887027FC2A3"/>
    <w:rsid w:val="001E345F"/>
  </w:style>
  <w:style w:type="paragraph" w:customStyle="1" w:styleId="EE3B9E608A9B4F9F894581C0118A39AA">
    <w:name w:val="EE3B9E608A9B4F9F894581C0118A39AA"/>
    <w:rsid w:val="001E345F"/>
  </w:style>
  <w:style w:type="paragraph" w:customStyle="1" w:styleId="F9B9ABF8C0F840F5AED3F6A84A33DD6B">
    <w:name w:val="F9B9ABF8C0F840F5AED3F6A84A33DD6B"/>
    <w:rsid w:val="001E345F"/>
  </w:style>
  <w:style w:type="paragraph" w:customStyle="1" w:styleId="3E731C6732D74F3BA60B490DF33DE5F8">
    <w:name w:val="3E731C6732D74F3BA60B490DF33DE5F8"/>
    <w:rsid w:val="001E345F"/>
  </w:style>
  <w:style w:type="paragraph" w:customStyle="1" w:styleId="CD978BECAF094BA19DA8015D35CA4894">
    <w:name w:val="CD978BECAF094BA19DA8015D35CA4894"/>
    <w:rsid w:val="001E345F"/>
  </w:style>
  <w:style w:type="paragraph" w:customStyle="1" w:styleId="9A6846AAD5104206A28B35868796200F">
    <w:name w:val="9A6846AAD5104206A28B35868796200F"/>
    <w:rsid w:val="001E345F"/>
  </w:style>
  <w:style w:type="paragraph" w:customStyle="1" w:styleId="8FF04FD83F8A499FB52A694EAF9C89D9">
    <w:name w:val="8FF04FD83F8A499FB52A694EAF9C89D9"/>
    <w:rsid w:val="001E345F"/>
  </w:style>
  <w:style w:type="paragraph" w:customStyle="1" w:styleId="E3A2A8F74FE1485984629B342AB37960">
    <w:name w:val="E3A2A8F74FE1485984629B342AB37960"/>
    <w:rsid w:val="001E345F"/>
  </w:style>
  <w:style w:type="paragraph" w:customStyle="1" w:styleId="6A48F0E05958475393A795D020475322">
    <w:name w:val="6A48F0E05958475393A795D020475322"/>
    <w:rsid w:val="001E345F"/>
  </w:style>
  <w:style w:type="paragraph" w:customStyle="1" w:styleId="40F65825A52B46E49DDC854B526BBBCC">
    <w:name w:val="40F65825A52B46E49DDC854B526BBBCC"/>
    <w:rsid w:val="001E345F"/>
  </w:style>
  <w:style w:type="paragraph" w:customStyle="1" w:styleId="FCC6E9E3B10B438E8F356DCAAB8370EF">
    <w:name w:val="FCC6E9E3B10B438E8F356DCAAB8370EF"/>
    <w:rsid w:val="001E345F"/>
  </w:style>
  <w:style w:type="paragraph" w:customStyle="1" w:styleId="04742F6BD75E44D78C36719C2D9E4795">
    <w:name w:val="04742F6BD75E44D78C36719C2D9E4795"/>
    <w:rsid w:val="001E345F"/>
  </w:style>
  <w:style w:type="paragraph" w:customStyle="1" w:styleId="1F19511C00A142DF9D5769269DF63F45">
    <w:name w:val="1F19511C00A142DF9D5769269DF63F45"/>
    <w:rsid w:val="001E345F"/>
  </w:style>
  <w:style w:type="paragraph" w:customStyle="1" w:styleId="9C445A99B8B44147983ED045928FF36A">
    <w:name w:val="9C445A99B8B44147983ED045928FF36A"/>
    <w:rsid w:val="001E345F"/>
  </w:style>
  <w:style w:type="paragraph" w:customStyle="1" w:styleId="92134CBE39954BBE9CBD745044341363">
    <w:name w:val="92134CBE39954BBE9CBD745044341363"/>
    <w:rsid w:val="001E345F"/>
  </w:style>
  <w:style w:type="paragraph" w:customStyle="1" w:styleId="16F808FAF60F4105BE91A119860BCAC6">
    <w:name w:val="16F808FAF60F4105BE91A119860BCAC6"/>
    <w:rsid w:val="001E345F"/>
  </w:style>
  <w:style w:type="paragraph" w:customStyle="1" w:styleId="8D2FC4AE6D6747E8968F1A6BB7500100">
    <w:name w:val="8D2FC4AE6D6747E8968F1A6BB7500100"/>
    <w:rsid w:val="001E345F"/>
  </w:style>
  <w:style w:type="paragraph" w:customStyle="1" w:styleId="2ADE31C5980A49A1AD3D29004CA7B148">
    <w:name w:val="2ADE31C5980A49A1AD3D29004CA7B148"/>
    <w:rsid w:val="001E345F"/>
  </w:style>
  <w:style w:type="paragraph" w:customStyle="1" w:styleId="81B09D837FE64D598055287CC0ADD909">
    <w:name w:val="81B09D837FE64D598055287CC0ADD909"/>
    <w:rsid w:val="001E345F"/>
  </w:style>
  <w:style w:type="paragraph" w:customStyle="1" w:styleId="A53CF9E5941B4A139B707AC095ACE2AB1">
    <w:name w:val="A53CF9E5941B4A139B707AC095ACE2AB1"/>
    <w:rsid w:val="001E345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08D0F49E73F6424BB41541BF9E403F8C">
    <w:name w:val="08D0F49E73F6424BB41541BF9E403F8C"/>
    <w:rsid w:val="001E345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16F808FAF60F4105BE91A119860BCAC61">
    <w:name w:val="16F808FAF60F4105BE91A119860BCAC61"/>
    <w:rsid w:val="001E345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ADE31C5980A49A1AD3D29004CA7B1481">
    <w:name w:val="2ADE31C5980A49A1AD3D29004CA7B1481"/>
    <w:rsid w:val="001E345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6540C7CB17D04B199D1011F1D855FA73">
    <w:name w:val="6540C7CB17D04B199D1011F1D855FA73"/>
    <w:rsid w:val="001E345F"/>
  </w:style>
  <w:style w:type="paragraph" w:customStyle="1" w:styleId="79FF3EDE8AB44CDA9BE947A63BAEFC26">
    <w:name w:val="79FF3EDE8AB44CDA9BE947A63BAEFC26"/>
    <w:rsid w:val="001E345F"/>
  </w:style>
  <w:style w:type="paragraph" w:customStyle="1" w:styleId="87EF9A303EF7495EBC64FE75666C45BF">
    <w:name w:val="87EF9A303EF7495EBC64FE75666C45BF"/>
    <w:rsid w:val="001E345F"/>
  </w:style>
  <w:style w:type="paragraph" w:customStyle="1" w:styleId="E3605CD45BFE45A09C92D3FD3E2CB7ED">
    <w:name w:val="E3605CD45BFE45A09C92D3FD3E2CB7ED"/>
    <w:rsid w:val="001E345F"/>
  </w:style>
  <w:style w:type="paragraph" w:customStyle="1" w:styleId="70C3470726A2458A97C9BFD7A22B6029">
    <w:name w:val="70C3470726A2458A97C9BFD7A22B6029"/>
    <w:rsid w:val="001E345F"/>
  </w:style>
  <w:style w:type="paragraph" w:customStyle="1" w:styleId="41F1354E1EB14EB98A51BA3B1C7169DB">
    <w:name w:val="41F1354E1EB14EB98A51BA3B1C7169DB"/>
    <w:rsid w:val="001E345F"/>
  </w:style>
  <w:style w:type="paragraph" w:customStyle="1" w:styleId="9218396AF47644589E140CE51368223D">
    <w:name w:val="9218396AF47644589E140CE51368223D"/>
    <w:rsid w:val="001E345F"/>
  </w:style>
  <w:style w:type="paragraph" w:customStyle="1" w:styleId="BEF199A730064DFEAF9D7178400C35C5">
    <w:name w:val="BEF199A730064DFEAF9D7178400C35C5"/>
    <w:rsid w:val="001E345F"/>
  </w:style>
  <w:style w:type="paragraph" w:customStyle="1" w:styleId="4816031901BF429E8F9FC4B5F0B36C35">
    <w:name w:val="4816031901BF429E8F9FC4B5F0B36C35"/>
    <w:rsid w:val="001E345F"/>
  </w:style>
  <w:style w:type="paragraph" w:customStyle="1" w:styleId="36BAA6CC55D244C7AE380E007C342074">
    <w:name w:val="36BAA6CC55D244C7AE380E007C342074"/>
    <w:rsid w:val="001E345F"/>
  </w:style>
  <w:style w:type="paragraph" w:customStyle="1" w:styleId="C98EF05F80314053A10DC72EECD818FA">
    <w:name w:val="C98EF05F80314053A10DC72EECD818FA"/>
    <w:rsid w:val="001E345F"/>
  </w:style>
  <w:style w:type="paragraph" w:customStyle="1" w:styleId="D3C09A456B8E4B07A56E5544FF5A4510">
    <w:name w:val="D3C09A456B8E4B07A56E5544FF5A4510"/>
    <w:rsid w:val="001E345F"/>
  </w:style>
  <w:style w:type="paragraph" w:customStyle="1" w:styleId="E6E86559123E4FD1A5969CD9402E406A">
    <w:name w:val="E6E86559123E4FD1A5969CD9402E406A"/>
    <w:rsid w:val="001E345F"/>
  </w:style>
  <w:style w:type="paragraph" w:customStyle="1" w:styleId="A539A42720FB454B8BF9AB61814A09EB">
    <w:name w:val="A539A42720FB454B8BF9AB61814A09EB"/>
    <w:rsid w:val="001E345F"/>
  </w:style>
  <w:style w:type="paragraph" w:customStyle="1" w:styleId="8B2A4B9D26B5428A9B218C10F51B46B6">
    <w:name w:val="8B2A4B9D26B5428A9B218C10F51B46B6"/>
    <w:rsid w:val="001E345F"/>
  </w:style>
  <w:style w:type="paragraph" w:customStyle="1" w:styleId="B518318C0D3C4DAEBFB28D4623501C44">
    <w:name w:val="B518318C0D3C4DAEBFB28D4623501C44"/>
    <w:rsid w:val="001E345F"/>
  </w:style>
  <w:style w:type="paragraph" w:customStyle="1" w:styleId="18B5001E98494B9E98D371AA259B923A">
    <w:name w:val="18B5001E98494B9E98D371AA259B923A"/>
    <w:rsid w:val="001E345F"/>
  </w:style>
  <w:style w:type="paragraph" w:customStyle="1" w:styleId="D90D0C509C22483984980ABD7FFFD9CD">
    <w:name w:val="D90D0C509C22483984980ABD7FFFD9CD"/>
    <w:rsid w:val="001E345F"/>
  </w:style>
  <w:style w:type="paragraph" w:customStyle="1" w:styleId="65A49BCDA4CB4902AB286ED16EC96C78">
    <w:name w:val="65A49BCDA4CB4902AB286ED16EC96C78"/>
    <w:rsid w:val="001E345F"/>
  </w:style>
  <w:style w:type="paragraph" w:customStyle="1" w:styleId="BD843AC779904F19A3191C2A0B859257">
    <w:name w:val="BD843AC779904F19A3191C2A0B859257"/>
    <w:rsid w:val="001E345F"/>
  </w:style>
  <w:style w:type="paragraph" w:customStyle="1" w:styleId="1DDAF32FB96F42518CAB1613BEB917FC">
    <w:name w:val="1DDAF32FB96F42518CAB1613BEB917FC"/>
    <w:rsid w:val="001E345F"/>
  </w:style>
  <w:style w:type="paragraph" w:customStyle="1" w:styleId="E0ADF62A12324C3384550AC67168DF70">
    <w:name w:val="E0ADF62A12324C3384550AC67168DF70"/>
    <w:rsid w:val="001E345F"/>
  </w:style>
  <w:style w:type="paragraph" w:customStyle="1" w:styleId="03C7619C942940E6B428DC6835E6EF29">
    <w:name w:val="03C7619C942940E6B428DC6835E6EF29"/>
    <w:rsid w:val="001E345F"/>
  </w:style>
  <w:style w:type="paragraph" w:customStyle="1" w:styleId="D1637F38D66247BB83A9234E9EF59BAF">
    <w:name w:val="D1637F38D66247BB83A9234E9EF59BAF"/>
    <w:rsid w:val="001E345F"/>
  </w:style>
  <w:style w:type="paragraph" w:customStyle="1" w:styleId="15BB25CF14BD41FFB43D85321707133F">
    <w:name w:val="15BB25CF14BD41FFB43D85321707133F"/>
    <w:rsid w:val="001E345F"/>
  </w:style>
  <w:style w:type="paragraph" w:customStyle="1" w:styleId="829DB1747DA84CD1BF4E917E6C263F82">
    <w:name w:val="829DB1747DA84CD1BF4E917E6C263F82"/>
    <w:rsid w:val="001E345F"/>
  </w:style>
  <w:style w:type="paragraph" w:customStyle="1" w:styleId="B20B53C686E34B1E83A8AF1613D64E13">
    <w:name w:val="B20B53C686E34B1E83A8AF1613D64E13"/>
    <w:rsid w:val="001E345F"/>
  </w:style>
  <w:style w:type="paragraph" w:customStyle="1" w:styleId="1EF7F8AB3B1F4F3BA0FDFB9426822708">
    <w:name w:val="1EF7F8AB3B1F4F3BA0FDFB9426822708"/>
    <w:rsid w:val="001E345F"/>
  </w:style>
  <w:style w:type="paragraph" w:customStyle="1" w:styleId="CD239F0812FB4F5F8255412299561DE2">
    <w:name w:val="CD239F0812FB4F5F8255412299561DE2"/>
    <w:rsid w:val="001E345F"/>
  </w:style>
  <w:style w:type="paragraph" w:customStyle="1" w:styleId="8589589F9E64461D9D1606EDCDA90F9C">
    <w:name w:val="8589589F9E64461D9D1606EDCDA90F9C"/>
    <w:rsid w:val="001E345F"/>
  </w:style>
  <w:style w:type="paragraph" w:customStyle="1" w:styleId="4571BD4C865E4547A2306ED2E3E50C50">
    <w:name w:val="4571BD4C865E4547A2306ED2E3E50C50"/>
    <w:rsid w:val="001E345F"/>
  </w:style>
  <w:style w:type="paragraph" w:customStyle="1" w:styleId="8FA0BC487CCF46FA916EC407C5778264">
    <w:name w:val="8FA0BC487CCF46FA916EC407C5778264"/>
    <w:rsid w:val="001E345F"/>
  </w:style>
  <w:style w:type="paragraph" w:customStyle="1" w:styleId="337B9BE5ED91497D9443A9D2F76126ED">
    <w:name w:val="337B9BE5ED91497D9443A9D2F76126ED"/>
    <w:rsid w:val="001E345F"/>
  </w:style>
  <w:style w:type="paragraph" w:customStyle="1" w:styleId="CF7EFF1D912A4550B9D00D9EBBA8D15D">
    <w:name w:val="CF7EFF1D912A4550B9D00D9EBBA8D15D"/>
    <w:rsid w:val="001E345F"/>
  </w:style>
  <w:style w:type="paragraph" w:customStyle="1" w:styleId="0D3A59B4191140A1A5E8AA4E978F9D53">
    <w:name w:val="0D3A59B4191140A1A5E8AA4E978F9D53"/>
    <w:rsid w:val="001E345F"/>
  </w:style>
  <w:style w:type="paragraph" w:customStyle="1" w:styleId="26848ABF68774A83B0EB14DD34CAC62B">
    <w:name w:val="26848ABF68774A83B0EB14DD34CAC62B"/>
    <w:rsid w:val="001E345F"/>
  </w:style>
  <w:style w:type="paragraph" w:customStyle="1" w:styleId="4C3E3E9393DE4232ADA4CD90F27B221A">
    <w:name w:val="4C3E3E9393DE4232ADA4CD90F27B221A"/>
    <w:rsid w:val="001E345F"/>
  </w:style>
  <w:style w:type="paragraph" w:customStyle="1" w:styleId="6A217CF9F9F44B2EBBE4B1407E8CC38B">
    <w:name w:val="6A217CF9F9F44B2EBBE4B1407E8CC38B"/>
    <w:rsid w:val="001E345F"/>
  </w:style>
  <w:style w:type="paragraph" w:customStyle="1" w:styleId="5D3F5F671A8244BE99F208A509868691">
    <w:name w:val="5D3F5F671A8244BE99F208A509868691"/>
    <w:rsid w:val="001E345F"/>
  </w:style>
  <w:style w:type="paragraph" w:customStyle="1" w:styleId="17DBDCE2132F40AE87A80C133BBA3975">
    <w:name w:val="17DBDCE2132F40AE87A80C133BBA3975"/>
    <w:rsid w:val="001E345F"/>
  </w:style>
  <w:style w:type="paragraph" w:customStyle="1" w:styleId="6A787DE4C2F74D29BE871B8F9D2B7244">
    <w:name w:val="6A787DE4C2F74D29BE871B8F9D2B7244"/>
    <w:rsid w:val="001E345F"/>
  </w:style>
  <w:style w:type="paragraph" w:customStyle="1" w:styleId="80FB5651613443A283564D25D9986A24">
    <w:name w:val="80FB5651613443A283564D25D9986A24"/>
    <w:rsid w:val="001E345F"/>
  </w:style>
  <w:style w:type="paragraph" w:customStyle="1" w:styleId="46366359CDED458BB2FF81093E505FB8">
    <w:name w:val="46366359CDED458BB2FF81093E505FB8"/>
    <w:rsid w:val="001E345F"/>
  </w:style>
  <w:style w:type="paragraph" w:customStyle="1" w:styleId="FA003D355B22424982C8F7339234AB1B">
    <w:name w:val="FA003D355B22424982C8F7339234AB1B"/>
    <w:rsid w:val="001E345F"/>
  </w:style>
  <w:style w:type="paragraph" w:customStyle="1" w:styleId="849C882EC936431CB07860E438125EF0">
    <w:name w:val="849C882EC936431CB07860E438125EF0"/>
    <w:rsid w:val="001E345F"/>
  </w:style>
  <w:style w:type="paragraph" w:customStyle="1" w:styleId="668A113EF50C4975890536CCEAEF223B">
    <w:name w:val="668A113EF50C4975890536CCEAEF223B"/>
    <w:rsid w:val="001E345F"/>
  </w:style>
  <w:style w:type="paragraph" w:customStyle="1" w:styleId="BD61B49AFDAA4BE3A9913AA5A542A89C">
    <w:name w:val="BD61B49AFDAA4BE3A9913AA5A542A89C"/>
    <w:rsid w:val="001E345F"/>
  </w:style>
  <w:style w:type="paragraph" w:customStyle="1" w:styleId="012E27CBDE25461B99AC5621007D563A">
    <w:name w:val="012E27CBDE25461B99AC5621007D563A"/>
    <w:rsid w:val="001E345F"/>
  </w:style>
  <w:style w:type="paragraph" w:customStyle="1" w:styleId="3A50257CBA424FDFB1E7EAA73E34548E">
    <w:name w:val="3A50257CBA424FDFB1E7EAA73E34548E"/>
    <w:rsid w:val="001E345F"/>
  </w:style>
  <w:style w:type="paragraph" w:customStyle="1" w:styleId="60199D42C2464514969D2730FCD79E08">
    <w:name w:val="60199D42C2464514969D2730FCD79E08"/>
    <w:rsid w:val="001E345F"/>
  </w:style>
  <w:style w:type="paragraph" w:customStyle="1" w:styleId="F4CF9195D2CA4D59BCFB78D8EB39B1F8">
    <w:name w:val="F4CF9195D2CA4D59BCFB78D8EB39B1F8"/>
    <w:rsid w:val="001E345F"/>
  </w:style>
  <w:style w:type="paragraph" w:customStyle="1" w:styleId="32F605D0161B444788FF43D56432CF59">
    <w:name w:val="32F605D0161B444788FF43D56432CF59"/>
    <w:rsid w:val="001E345F"/>
  </w:style>
  <w:style w:type="paragraph" w:customStyle="1" w:styleId="BC4294AA45104AD5845AEBF50582A8D7">
    <w:name w:val="BC4294AA45104AD5845AEBF50582A8D7"/>
    <w:rsid w:val="001E345F"/>
  </w:style>
  <w:style w:type="paragraph" w:customStyle="1" w:styleId="18B94FAD5DD54FF5966B654B6A4C07FB">
    <w:name w:val="18B94FAD5DD54FF5966B654B6A4C07FB"/>
    <w:rsid w:val="001E345F"/>
  </w:style>
  <w:style w:type="paragraph" w:customStyle="1" w:styleId="50A123B4368C4654BF13BAE4883A5BC8">
    <w:name w:val="50A123B4368C4654BF13BAE4883A5BC8"/>
    <w:rsid w:val="001E345F"/>
  </w:style>
  <w:style w:type="paragraph" w:customStyle="1" w:styleId="F7E38BC2B52C40E4AFFCA9A1049EA686">
    <w:name w:val="F7E38BC2B52C40E4AFFCA9A1049EA686"/>
    <w:rsid w:val="001E345F"/>
  </w:style>
  <w:style w:type="paragraph" w:customStyle="1" w:styleId="C6C9EDE6756844CD945EFFB6EA7711C8">
    <w:name w:val="C6C9EDE6756844CD945EFFB6EA7711C8"/>
    <w:rsid w:val="001E345F"/>
  </w:style>
  <w:style w:type="paragraph" w:customStyle="1" w:styleId="FA57BC274431478D937A5AA328EF65B4">
    <w:name w:val="FA57BC274431478D937A5AA328EF65B4"/>
    <w:rsid w:val="001E345F"/>
  </w:style>
  <w:style w:type="paragraph" w:customStyle="1" w:styleId="77AD99CB00094C70A1C6BABE54A74A90">
    <w:name w:val="77AD99CB00094C70A1C6BABE54A74A90"/>
    <w:rsid w:val="001E345F"/>
  </w:style>
  <w:style w:type="paragraph" w:customStyle="1" w:styleId="095EEF69CB6F43DD8737F3CE69250197">
    <w:name w:val="095EEF69CB6F43DD8737F3CE69250197"/>
    <w:rsid w:val="001E345F"/>
  </w:style>
  <w:style w:type="paragraph" w:customStyle="1" w:styleId="CD88B6B954EC4160B267B390BF4D6BD4">
    <w:name w:val="CD88B6B954EC4160B267B390BF4D6BD4"/>
    <w:rsid w:val="001E345F"/>
  </w:style>
  <w:style w:type="paragraph" w:customStyle="1" w:styleId="D771CB675C8F40E09CEA4BE5750A7299">
    <w:name w:val="D771CB675C8F40E09CEA4BE5750A7299"/>
    <w:rsid w:val="001E345F"/>
  </w:style>
  <w:style w:type="paragraph" w:customStyle="1" w:styleId="936D5FE53C694EDBBBC4E6C2CB251CB0">
    <w:name w:val="936D5FE53C694EDBBBC4E6C2CB251CB0"/>
    <w:rsid w:val="001E345F"/>
  </w:style>
  <w:style w:type="paragraph" w:customStyle="1" w:styleId="3D3A0E5EAB644F2BB852C88965F6F41C">
    <w:name w:val="3D3A0E5EAB644F2BB852C88965F6F41C"/>
    <w:rsid w:val="001E345F"/>
  </w:style>
  <w:style w:type="paragraph" w:customStyle="1" w:styleId="23BE79E3D48643B98506CF2D701A79F2">
    <w:name w:val="23BE79E3D48643B98506CF2D701A79F2"/>
    <w:rsid w:val="001E345F"/>
  </w:style>
  <w:style w:type="paragraph" w:customStyle="1" w:styleId="7A1CEBF067CD44CABFA2EF250AA5F65A">
    <w:name w:val="7A1CEBF067CD44CABFA2EF250AA5F65A"/>
    <w:rsid w:val="001E345F"/>
  </w:style>
  <w:style w:type="paragraph" w:customStyle="1" w:styleId="B13EA638D96D41409CFFE8B817AF2638">
    <w:name w:val="B13EA638D96D41409CFFE8B817AF2638"/>
    <w:rsid w:val="001E345F"/>
  </w:style>
  <w:style w:type="paragraph" w:customStyle="1" w:styleId="C6C31CA165F54158B13FB2E4C620FEF3">
    <w:name w:val="C6C31CA165F54158B13FB2E4C620FEF3"/>
    <w:rsid w:val="001E345F"/>
  </w:style>
  <w:style w:type="paragraph" w:customStyle="1" w:styleId="61D72A5FC9F548FF9751FA2DEA86CE33">
    <w:name w:val="61D72A5FC9F548FF9751FA2DEA86CE33"/>
    <w:rsid w:val="001E345F"/>
  </w:style>
  <w:style w:type="paragraph" w:customStyle="1" w:styleId="A53CF9E5941B4A139B707AC095ACE2AB2">
    <w:name w:val="A53CF9E5941B4A139B707AC095ACE2AB2"/>
    <w:rsid w:val="001E345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AB87649A0246E0B697117C0B5DCA1D">
    <w:name w:val="23AB87649A0246E0B697117C0B5DCA1D"/>
    <w:rsid w:val="001E345F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7A1CEBF067CD44CABFA2EF250AA5F65A1">
    <w:name w:val="7A1CEBF067CD44CABFA2EF250AA5F65A1"/>
    <w:rsid w:val="001E345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6C31CA165F54158B13FB2E4C620FEF31">
    <w:name w:val="C6C31CA165F54158B13FB2E4C620FEF31"/>
    <w:rsid w:val="001E345F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4EE6FAF0CEA4B61B3A999355E201EE9">
    <w:name w:val="C4EE6FAF0CEA4B61B3A999355E201EE9"/>
    <w:rsid w:val="001E345F"/>
  </w:style>
  <w:style w:type="paragraph" w:customStyle="1" w:styleId="1FBB8F750BB947CFA0E8537DA95CBC1D">
    <w:name w:val="1FBB8F750BB947CFA0E8537DA95CBC1D"/>
    <w:rsid w:val="001E345F"/>
  </w:style>
  <w:style w:type="paragraph" w:customStyle="1" w:styleId="FBC58BF98E104B318459E2A9B4095D86">
    <w:name w:val="FBC58BF98E104B318459E2A9B4095D86"/>
    <w:rsid w:val="001E345F"/>
  </w:style>
  <w:style w:type="paragraph" w:customStyle="1" w:styleId="CDF221B7754E47C5A1609FB4847AF1E9">
    <w:name w:val="CDF221B7754E47C5A1609FB4847AF1E9"/>
    <w:rsid w:val="001E345F"/>
  </w:style>
  <w:style w:type="paragraph" w:customStyle="1" w:styleId="704EBF1A2B1B414E973C9288C7DDF412">
    <w:name w:val="704EBF1A2B1B414E973C9288C7DDF412"/>
    <w:rsid w:val="001E345F"/>
  </w:style>
  <w:style w:type="paragraph" w:customStyle="1" w:styleId="753E8701377E42A298C7CCEF0C310EDB">
    <w:name w:val="753E8701377E42A298C7CCEF0C310EDB"/>
    <w:rsid w:val="001E345F"/>
  </w:style>
  <w:style w:type="paragraph" w:customStyle="1" w:styleId="50277353BE98409298DDFD8A80808980">
    <w:name w:val="50277353BE98409298DDFD8A80808980"/>
    <w:rsid w:val="001E345F"/>
  </w:style>
  <w:style w:type="paragraph" w:customStyle="1" w:styleId="388DA767E27F4B6F91CCD8EA14528BBC">
    <w:name w:val="388DA767E27F4B6F91CCD8EA14528BBC"/>
    <w:rsid w:val="001E345F"/>
  </w:style>
  <w:style w:type="paragraph" w:customStyle="1" w:styleId="E3375710D75042EF92349BAD0E63572B">
    <w:name w:val="E3375710D75042EF92349BAD0E63572B"/>
    <w:rsid w:val="001E345F"/>
  </w:style>
  <w:style w:type="paragraph" w:customStyle="1" w:styleId="9CC4DEF5222D4BE0AC034113D8A0A975">
    <w:name w:val="9CC4DEF5222D4BE0AC034113D8A0A975"/>
    <w:rsid w:val="001E345F"/>
  </w:style>
  <w:style w:type="paragraph" w:customStyle="1" w:styleId="4756EB84566E4B728C0706816BBD4A7B">
    <w:name w:val="4756EB84566E4B728C0706816BBD4A7B"/>
    <w:rsid w:val="001E345F"/>
  </w:style>
  <w:style w:type="paragraph" w:customStyle="1" w:styleId="B646C0FCD3FB4CFAA95C0F9EE4BE44A2">
    <w:name w:val="B646C0FCD3FB4CFAA95C0F9EE4BE44A2"/>
    <w:rsid w:val="001E345F"/>
  </w:style>
  <w:style w:type="paragraph" w:customStyle="1" w:styleId="EE3616BD1765492798A97581570F6201">
    <w:name w:val="EE3616BD1765492798A97581570F6201"/>
    <w:rsid w:val="001E345F"/>
  </w:style>
  <w:style w:type="paragraph" w:customStyle="1" w:styleId="27B2B6C3D9084724B589F7D775E1AF58">
    <w:name w:val="27B2B6C3D9084724B589F7D775E1AF58"/>
    <w:rsid w:val="001E345F"/>
  </w:style>
  <w:style w:type="paragraph" w:customStyle="1" w:styleId="B9D71F2FDC564B389EDCD879807864CE">
    <w:name w:val="B9D71F2FDC564B389EDCD879807864CE"/>
    <w:rsid w:val="001E345F"/>
  </w:style>
  <w:style w:type="paragraph" w:customStyle="1" w:styleId="EAA42FCF2F5D46BD9BB9BDE84B902154">
    <w:name w:val="EAA42FCF2F5D46BD9BB9BDE84B902154"/>
    <w:rsid w:val="001E345F"/>
  </w:style>
  <w:style w:type="paragraph" w:customStyle="1" w:styleId="9EFEB83BC4864195BF8565B447CB7B21">
    <w:name w:val="9EFEB83BC4864195BF8565B447CB7B21"/>
    <w:rsid w:val="001E345F"/>
  </w:style>
  <w:style w:type="paragraph" w:customStyle="1" w:styleId="76F34573BFB14B9DBAFE7B9473C2C948">
    <w:name w:val="76F34573BFB14B9DBAFE7B9473C2C948"/>
    <w:rsid w:val="001E345F"/>
  </w:style>
  <w:style w:type="paragraph" w:customStyle="1" w:styleId="691C4FF85E9F4CA5A94C134F15082446">
    <w:name w:val="691C4FF85E9F4CA5A94C134F15082446"/>
    <w:rsid w:val="001E345F"/>
  </w:style>
  <w:style w:type="paragraph" w:customStyle="1" w:styleId="49EF831334364EF4A71E313BE2C40C69">
    <w:name w:val="49EF831334364EF4A71E313BE2C40C69"/>
    <w:rsid w:val="001E345F"/>
  </w:style>
  <w:style w:type="paragraph" w:customStyle="1" w:styleId="32B8CE5E0D354335A7F716DCBA12D262">
    <w:name w:val="32B8CE5E0D354335A7F716DCBA12D262"/>
    <w:rsid w:val="001E345F"/>
  </w:style>
  <w:style w:type="paragraph" w:customStyle="1" w:styleId="F8D2ACC595A342969DE0C256DEBF3731">
    <w:name w:val="F8D2ACC595A342969DE0C256DEBF3731"/>
    <w:rsid w:val="001E345F"/>
  </w:style>
  <w:style w:type="paragraph" w:customStyle="1" w:styleId="EF5A84A12B934045A1E011970C92EED8">
    <w:name w:val="EF5A84A12B934045A1E011970C92EED8"/>
    <w:rsid w:val="001E345F"/>
  </w:style>
  <w:style w:type="paragraph" w:customStyle="1" w:styleId="2D2E9EAA26704B64B72BB9B9557C2D74">
    <w:name w:val="2D2E9EAA26704B64B72BB9B9557C2D74"/>
    <w:rsid w:val="001E345F"/>
  </w:style>
  <w:style w:type="paragraph" w:customStyle="1" w:styleId="101DEB06CFD6415ABF2B80CE0469196A">
    <w:name w:val="101DEB06CFD6415ABF2B80CE0469196A"/>
    <w:rsid w:val="001E345F"/>
  </w:style>
  <w:style w:type="paragraph" w:customStyle="1" w:styleId="06A9E2268305402CAA61292A374EC2BA">
    <w:name w:val="06A9E2268305402CAA61292A374EC2BA"/>
    <w:rsid w:val="001E345F"/>
  </w:style>
  <w:style w:type="paragraph" w:customStyle="1" w:styleId="E36477D7BD3142BEAE254F998FF9F2AA">
    <w:name w:val="E36477D7BD3142BEAE254F998FF9F2AA"/>
    <w:rsid w:val="001E345F"/>
  </w:style>
  <w:style w:type="paragraph" w:customStyle="1" w:styleId="8BCD326298E84E3BB90615CA377D6E7A">
    <w:name w:val="8BCD326298E84E3BB90615CA377D6E7A"/>
    <w:rsid w:val="001E345F"/>
  </w:style>
  <w:style w:type="paragraph" w:customStyle="1" w:styleId="E21FD03DD26549AA9CDFA3A6A1ECA619">
    <w:name w:val="E21FD03DD26549AA9CDFA3A6A1ECA619"/>
    <w:rsid w:val="001E345F"/>
  </w:style>
  <w:style w:type="paragraph" w:customStyle="1" w:styleId="8416649B7FEE4ADA9B65366850426440">
    <w:name w:val="8416649B7FEE4ADA9B65366850426440"/>
    <w:rsid w:val="001E345F"/>
  </w:style>
  <w:style w:type="paragraph" w:customStyle="1" w:styleId="DCF4BBC3AFA5434AA4A6DBA96D0AE56B">
    <w:name w:val="DCF4BBC3AFA5434AA4A6DBA96D0AE56B"/>
    <w:rsid w:val="001E345F"/>
  </w:style>
  <w:style w:type="paragraph" w:customStyle="1" w:styleId="F967F9B082964A63AA95DF8A8D9B3884">
    <w:name w:val="F967F9B082964A63AA95DF8A8D9B3884"/>
    <w:rsid w:val="001E345F"/>
  </w:style>
  <w:style w:type="paragraph" w:customStyle="1" w:styleId="26EFFCFC30304698BCE8F9A2D35601E4">
    <w:name w:val="26EFFCFC30304698BCE8F9A2D35601E4"/>
    <w:rsid w:val="001E345F"/>
  </w:style>
  <w:style w:type="paragraph" w:customStyle="1" w:styleId="05241C35CBA54C9081A0D4E9BB72E4BE">
    <w:name w:val="05241C35CBA54C9081A0D4E9BB72E4BE"/>
    <w:rsid w:val="001E345F"/>
  </w:style>
  <w:style w:type="paragraph" w:customStyle="1" w:styleId="DA7A74078ED94B20B6BD5B168D5DEC2C">
    <w:name w:val="DA7A74078ED94B20B6BD5B168D5DEC2C"/>
    <w:rsid w:val="001E345F"/>
  </w:style>
  <w:style w:type="paragraph" w:customStyle="1" w:styleId="34D10D321463456A9EFCFD57EE63EF8E">
    <w:name w:val="34D10D321463456A9EFCFD57EE63EF8E"/>
    <w:rsid w:val="001E345F"/>
  </w:style>
  <w:style w:type="paragraph" w:customStyle="1" w:styleId="6192ADCFD6A24F228DC553D365A5A46C">
    <w:name w:val="6192ADCFD6A24F228DC553D365A5A46C"/>
    <w:rsid w:val="001E345F"/>
  </w:style>
  <w:style w:type="paragraph" w:customStyle="1" w:styleId="071CC377C3474753B939785E607F7B32">
    <w:name w:val="071CC377C3474753B939785E607F7B32"/>
    <w:rsid w:val="001E345F"/>
  </w:style>
  <w:style w:type="paragraph" w:customStyle="1" w:styleId="3FBACD40F4B9496796EFA796430C5340">
    <w:name w:val="3FBACD40F4B9496796EFA796430C5340"/>
    <w:rsid w:val="001E345F"/>
  </w:style>
  <w:style w:type="paragraph" w:customStyle="1" w:styleId="DCCAA021E28148CA9CE5AF217B59ADC3">
    <w:name w:val="DCCAA021E28148CA9CE5AF217B59ADC3"/>
    <w:rsid w:val="001E345F"/>
  </w:style>
  <w:style w:type="paragraph" w:customStyle="1" w:styleId="5936B8AC32BB49F292ED1230E88464A6">
    <w:name w:val="5936B8AC32BB49F292ED1230E88464A6"/>
    <w:rsid w:val="001E345F"/>
  </w:style>
  <w:style w:type="paragraph" w:customStyle="1" w:styleId="6433E6AA99DD4E3F84242802FD888124">
    <w:name w:val="6433E6AA99DD4E3F84242802FD888124"/>
    <w:rsid w:val="001E345F"/>
  </w:style>
  <w:style w:type="paragraph" w:customStyle="1" w:styleId="98BE478A5A9C49F48893EF1B65292A45">
    <w:name w:val="98BE478A5A9C49F48893EF1B65292A45"/>
    <w:rsid w:val="001E345F"/>
  </w:style>
  <w:style w:type="paragraph" w:customStyle="1" w:styleId="A817823DF7E3473AA2F8A11A96E9CE79">
    <w:name w:val="A817823DF7E3473AA2F8A11A96E9CE79"/>
    <w:rsid w:val="001E345F"/>
  </w:style>
  <w:style w:type="paragraph" w:customStyle="1" w:styleId="384F53BAB9764D2DAF6F5F671A4A5260">
    <w:name w:val="384F53BAB9764D2DAF6F5F671A4A5260"/>
    <w:rsid w:val="001E345F"/>
  </w:style>
  <w:style w:type="paragraph" w:customStyle="1" w:styleId="8AD6C0FCDB3C4CD8AAD8EFD655957D80">
    <w:name w:val="8AD6C0FCDB3C4CD8AAD8EFD655957D80"/>
    <w:rsid w:val="001E345F"/>
  </w:style>
  <w:style w:type="paragraph" w:customStyle="1" w:styleId="37B61A1DD7A540C286EA4111288A2BB3">
    <w:name w:val="37B61A1DD7A540C286EA4111288A2BB3"/>
    <w:rsid w:val="001E345F"/>
  </w:style>
  <w:style w:type="paragraph" w:customStyle="1" w:styleId="D3A2C88226764CCAA87B4FF6F7AEB28D">
    <w:name w:val="D3A2C88226764CCAA87B4FF6F7AEB28D"/>
    <w:rsid w:val="001E345F"/>
  </w:style>
  <w:style w:type="paragraph" w:customStyle="1" w:styleId="D35A4BC6A1CA464FB7CE772DD89CB7E9">
    <w:name w:val="D35A4BC6A1CA464FB7CE772DD89CB7E9"/>
    <w:rsid w:val="001E345F"/>
  </w:style>
  <w:style w:type="paragraph" w:customStyle="1" w:styleId="761695B1583249B6BBBD1720F64D041D">
    <w:name w:val="761695B1583249B6BBBD1720F64D041D"/>
    <w:rsid w:val="001E345F"/>
  </w:style>
  <w:style w:type="paragraph" w:customStyle="1" w:styleId="E6B7AD4055394075BAECB66DF8661A99">
    <w:name w:val="E6B7AD4055394075BAECB66DF8661A99"/>
    <w:rsid w:val="001E345F"/>
  </w:style>
  <w:style w:type="paragraph" w:customStyle="1" w:styleId="966FC06C38E14A079ACC6CB21855E2E1">
    <w:name w:val="966FC06C38E14A079ACC6CB21855E2E1"/>
    <w:rsid w:val="001E345F"/>
  </w:style>
  <w:style w:type="paragraph" w:customStyle="1" w:styleId="C43CA6264743414DA26615CF2CD514AD">
    <w:name w:val="C43CA6264743414DA26615CF2CD514AD"/>
    <w:rsid w:val="001E345F"/>
  </w:style>
  <w:style w:type="paragraph" w:customStyle="1" w:styleId="2B916D63AF8C468096A8EF46412FD125">
    <w:name w:val="2B916D63AF8C468096A8EF46412FD125"/>
    <w:rsid w:val="001E345F"/>
  </w:style>
  <w:style w:type="paragraph" w:customStyle="1" w:styleId="37145F417CCA4CCC81DCDFD1C57489A7">
    <w:name w:val="37145F417CCA4CCC81DCDFD1C57489A7"/>
    <w:rsid w:val="001E345F"/>
  </w:style>
  <w:style w:type="paragraph" w:customStyle="1" w:styleId="82207E9D7C2A4B86962791E373BD0158">
    <w:name w:val="82207E9D7C2A4B86962791E373BD0158"/>
    <w:rsid w:val="001E345F"/>
  </w:style>
  <w:style w:type="paragraph" w:customStyle="1" w:styleId="C61E146711264195AAA59B28EDB9409E">
    <w:name w:val="C61E146711264195AAA59B28EDB9409E"/>
    <w:rsid w:val="001E345F"/>
  </w:style>
  <w:style w:type="paragraph" w:customStyle="1" w:styleId="AFCEA2FD269E4004B5E256900E899FB1">
    <w:name w:val="AFCEA2FD269E4004B5E256900E899FB1"/>
    <w:rsid w:val="001E345F"/>
  </w:style>
  <w:style w:type="paragraph" w:customStyle="1" w:styleId="DC4FA50AD0C4427DB5B67A1A52C347C3">
    <w:name w:val="DC4FA50AD0C4427DB5B67A1A52C347C3"/>
    <w:rsid w:val="001E345F"/>
  </w:style>
  <w:style w:type="paragraph" w:customStyle="1" w:styleId="C0FE9FF5989B4D2AA6029A8F82F0C767">
    <w:name w:val="C0FE9FF5989B4D2AA6029A8F82F0C767"/>
    <w:rsid w:val="001E345F"/>
  </w:style>
  <w:style w:type="paragraph" w:customStyle="1" w:styleId="043E2744B16549139D3A79A9DC037A83">
    <w:name w:val="043E2744B16549139D3A79A9DC037A83"/>
    <w:rsid w:val="001E345F"/>
  </w:style>
  <w:style w:type="paragraph" w:customStyle="1" w:styleId="BD5AD9830E604EE28358E37800230FC6">
    <w:name w:val="BD5AD9830E604EE28358E37800230FC6"/>
    <w:rsid w:val="001E345F"/>
  </w:style>
  <w:style w:type="paragraph" w:customStyle="1" w:styleId="E7990966A55645E29242E60C16092B7D">
    <w:name w:val="E7990966A55645E29242E60C16092B7D"/>
    <w:rsid w:val="001E345F"/>
  </w:style>
  <w:style w:type="paragraph" w:customStyle="1" w:styleId="8D2F1242968D4C02BA64031907DCC3DB">
    <w:name w:val="8D2F1242968D4C02BA64031907DCC3DB"/>
    <w:rsid w:val="001E345F"/>
  </w:style>
  <w:style w:type="paragraph" w:customStyle="1" w:styleId="20C91E12C769405A952B86FAD52121F8">
    <w:name w:val="20C91E12C769405A952B86FAD52121F8"/>
    <w:rsid w:val="001E345F"/>
  </w:style>
  <w:style w:type="paragraph" w:customStyle="1" w:styleId="64DB91D8EA1B454F8F177906DEB83958">
    <w:name w:val="64DB91D8EA1B454F8F177906DEB83958"/>
    <w:rsid w:val="001E345F"/>
  </w:style>
  <w:style w:type="paragraph" w:customStyle="1" w:styleId="60B07BAD58EC4C74817F3455D7202D6A">
    <w:name w:val="60B07BAD58EC4C74817F3455D7202D6A"/>
    <w:rsid w:val="001E345F"/>
  </w:style>
  <w:style w:type="paragraph" w:customStyle="1" w:styleId="D3277D05704247FEB42DC90471CCACCE">
    <w:name w:val="D3277D05704247FEB42DC90471CCACCE"/>
    <w:rsid w:val="001E345F"/>
  </w:style>
  <w:style w:type="paragraph" w:customStyle="1" w:styleId="2EF993174CA1466685844F6569E34CC6">
    <w:name w:val="2EF993174CA1466685844F6569E34CC6"/>
    <w:rsid w:val="001E345F"/>
  </w:style>
  <w:style w:type="paragraph" w:customStyle="1" w:styleId="17E24F73C0E74FBF966567C6AE00165A">
    <w:name w:val="17E24F73C0E74FBF966567C6AE00165A"/>
    <w:rsid w:val="001E345F"/>
  </w:style>
  <w:style w:type="paragraph" w:customStyle="1" w:styleId="A9DAF940E50349AFBCA29F94BE2DB51D">
    <w:name w:val="A9DAF940E50349AFBCA29F94BE2DB51D"/>
    <w:rsid w:val="001E345F"/>
  </w:style>
  <w:style w:type="paragraph" w:customStyle="1" w:styleId="B66C3B1CA464465D91D61FDA9D81B550">
    <w:name w:val="B66C3B1CA464465D91D61FDA9D81B550"/>
    <w:rsid w:val="001E345F"/>
  </w:style>
  <w:style w:type="paragraph" w:customStyle="1" w:styleId="82F2930DD6834B1EA553369DE0040275">
    <w:name w:val="82F2930DD6834B1EA553369DE0040275"/>
    <w:rsid w:val="001E345F"/>
  </w:style>
  <w:style w:type="paragraph" w:customStyle="1" w:styleId="C3BEF458830A479586F794EA700F49AD">
    <w:name w:val="C3BEF458830A479586F794EA700F49AD"/>
    <w:rsid w:val="001E345F"/>
  </w:style>
  <w:style w:type="paragraph" w:customStyle="1" w:styleId="91BD13FD1EE44B369B6BF3EDF480503A">
    <w:name w:val="91BD13FD1EE44B369B6BF3EDF480503A"/>
    <w:rsid w:val="001E345F"/>
  </w:style>
  <w:style w:type="paragraph" w:customStyle="1" w:styleId="BE9A041D9D7248929C3E8DC0DD62161A">
    <w:name w:val="BE9A041D9D7248929C3E8DC0DD62161A"/>
    <w:rsid w:val="001E345F"/>
  </w:style>
  <w:style w:type="paragraph" w:customStyle="1" w:styleId="717808AFFD9B4960A1ABC47BC59E9BC0">
    <w:name w:val="717808AFFD9B4960A1ABC47BC59E9BC0"/>
    <w:rsid w:val="001E345F"/>
  </w:style>
  <w:style w:type="paragraph" w:customStyle="1" w:styleId="3F293DEC779C4890B8805D8E1E19EC28">
    <w:name w:val="3F293DEC779C4890B8805D8E1E19EC28"/>
    <w:rsid w:val="001E345F"/>
  </w:style>
  <w:style w:type="paragraph" w:customStyle="1" w:styleId="3BC277A1BFD6426FBC48FB3805600AB8">
    <w:name w:val="3BC277A1BFD6426FBC48FB3805600AB8"/>
    <w:rsid w:val="001E345F"/>
  </w:style>
  <w:style w:type="paragraph" w:customStyle="1" w:styleId="0AF682EC890F4C50A8D23342563458D4">
    <w:name w:val="0AF682EC890F4C50A8D23342563458D4"/>
    <w:rsid w:val="001E345F"/>
  </w:style>
  <w:style w:type="paragraph" w:customStyle="1" w:styleId="F9E5D82840884513974C2592FD4EA695">
    <w:name w:val="F9E5D82840884513974C2592FD4EA695"/>
    <w:rsid w:val="001E345F"/>
  </w:style>
  <w:style w:type="paragraph" w:customStyle="1" w:styleId="50D5277D5B164597934ACA394D93C192">
    <w:name w:val="50D5277D5B164597934ACA394D93C192"/>
    <w:rsid w:val="001E345F"/>
  </w:style>
  <w:style w:type="paragraph" w:customStyle="1" w:styleId="4AA0A710BA6448D1A6D293D611A85B51">
    <w:name w:val="4AA0A710BA6448D1A6D293D611A85B51"/>
    <w:rsid w:val="001E345F"/>
  </w:style>
  <w:style w:type="paragraph" w:customStyle="1" w:styleId="1B2E5705F09041C9A902A25A6A42796C">
    <w:name w:val="1B2E5705F09041C9A902A25A6A42796C"/>
    <w:rsid w:val="001E345F"/>
  </w:style>
  <w:style w:type="paragraph" w:customStyle="1" w:styleId="90857DF60C9E43A1BAE993CCFBF8B867">
    <w:name w:val="90857DF60C9E43A1BAE993CCFBF8B867"/>
    <w:rsid w:val="001E345F"/>
  </w:style>
  <w:style w:type="paragraph" w:customStyle="1" w:styleId="27FCF0C4E136467882402785319C4B9B">
    <w:name w:val="27FCF0C4E136467882402785319C4B9B"/>
    <w:rsid w:val="001E345F"/>
  </w:style>
  <w:style w:type="paragraph" w:customStyle="1" w:styleId="AD07B531923E43C1968FF6DB3FD0E6A1">
    <w:name w:val="AD07B531923E43C1968FF6DB3FD0E6A1"/>
    <w:rsid w:val="001E345F"/>
  </w:style>
  <w:style w:type="paragraph" w:customStyle="1" w:styleId="A01893AEF33A407582F282C0EAB87F8A">
    <w:name w:val="A01893AEF33A407582F282C0EAB87F8A"/>
    <w:rsid w:val="001E345F"/>
  </w:style>
  <w:style w:type="paragraph" w:customStyle="1" w:styleId="92EE7BBE282C40CAA365EA7774AB1D9F">
    <w:name w:val="92EE7BBE282C40CAA365EA7774AB1D9F"/>
    <w:rsid w:val="001E345F"/>
  </w:style>
  <w:style w:type="paragraph" w:customStyle="1" w:styleId="2F053023FA0A42C5A9534E4EEEE2172E">
    <w:name w:val="2F053023FA0A42C5A9534E4EEEE2172E"/>
    <w:rsid w:val="001E345F"/>
  </w:style>
  <w:style w:type="paragraph" w:customStyle="1" w:styleId="5B30B4761E9F40438307CE864F971461">
    <w:name w:val="5B30B4761E9F40438307CE864F971461"/>
    <w:rsid w:val="001E345F"/>
  </w:style>
  <w:style w:type="paragraph" w:customStyle="1" w:styleId="CF4D4641C99C43D2AF70B0FA0E79DC24">
    <w:name w:val="CF4D4641C99C43D2AF70B0FA0E79DC24"/>
    <w:rsid w:val="001E345F"/>
  </w:style>
  <w:style w:type="paragraph" w:customStyle="1" w:styleId="9021511F9D6D4D18A2988682716F260E">
    <w:name w:val="9021511F9D6D4D18A2988682716F260E"/>
    <w:rsid w:val="001E345F"/>
  </w:style>
  <w:style w:type="paragraph" w:customStyle="1" w:styleId="EBC9474D23484704866A48B0C4010DA6">
    <w:name w:val="EBC9474D23484704866A48B0C4010DA6"/>
    <w:rsid w:val="001E345F"/>
  </w:style>
  <w:style w:type="paragraph" w:customStyle="1" w:styleId="94EE5B518A824C22A2C0C76099830A05">
    <w:name w:val="94EE5B518A824C22A2C0C76099830A05"/>
    <w:rsid w:val="001E345F"/>
  </w:style>
  <w:style w:type="paragraph" w:customStyle="1" w:styleId="F3572F65C1A043959972062EE6D4E54B">
    <w:name w:val="F3572F65C1A043959972062EE6D4E54B"/>
    <w:rsid w:val="001E345F"/>
  </w:style>
  <w:style w:type="paragraph" w:customStyle="1" w:styleId="261059D153274C5096FF05E4729F85D1">
    <w:name w:val="261059D153274C5096FF05E4729F85D1"/>
    <w:rsid w:val="001E345F"/>
  </w:style>
  <w:style w:type="paragraph" w:customStyle="1" w:styleId="2864379CAC4F47C980AC51C8491848B7">
    <w:name w:val="2864379CAC4F47C980AC51C8491848B7"/>
    <w:rsid w:val="001E345F"/>
  </w:style>
  <w:style w:type="paragraph" w:customStyle="1" w:styleId="F36794BF3E0D4FBB9B5133FC376F100A">
    <w:name w:val="F36794BF3E0D4FBB9B5133FC376F100A"/>
    <w:rsid w:val="001E345F"/>
  </w:style>
  <w:style w:type="paragraph" w:customStyle="1" w:styleId="1B1399AD31C24DC5BD21A05BAF0E8417">
    <w:name w:val="1B1399AD31C24DC5BD21A05BAF0E8417"/>
    <w:rsid w:val="001E345F"/>
  </w:style>
  <w:style w:type="paragraph" w:customStyle="1" w:styleId="695670DBD047484FA2D257C0E821FCF4">
    <w:name w:val="695670DBD047484FA2D257C0E821FCF4"/>
    <w:rsid w:val="001E345F"/>
  </w:style>
  <w:style w:type="paragraph" w:customStyle="1" w:styleId="9E441E2FA0EE497A8D51F32A42E4400A">
    <w:name w:val="9E441E2FA0EE497A8D51F32A42E4400A"/>
    <w:rsid w:val="001E345F"/>
  </w:style>
  <w:style w:type="paragraph" w:customStyle="1" w:styleId="3BD9143C971B46439CD961CF6A98CCD3">
    <w:name w:val="3BD9143C971B46439CD961CF6A98CCD3"/>
    <w:rsid w:val="001E345F"/>
  </w:style>
  <w:style w:type="paragraph" w:customStyle="1" w:styleId="31BDB110388947BA9F8EF519DB9FE46F">
    <w:name w:val="31BDB110388947BA9F8EF519DB9FE46F"/>
    <w:rsid w:val="001E345F"/>
  </w:style>
  <w:style w:type="paragraph" w:customStyle="1" w:styleId="75C6AF840257493B8E78170B05EB1D7B">
    <w:name w:val="75C6AF840257493B8E78170B05EB1D7B"/>
    <w:rsid w:val="001E345F"/>
  </w:style>
  <w:style w:type="paragraph" w:customStyle="1" w:styleId="0A0D5A52998E4B81B99734C048939FAF">
    <w:name w:val="0A0D5A52998E4B81B99734C048939FAF"/>
    <w:rsid w:val="001E345F"/>
  </w:style>
  <w:style w:type="paragraph" w:customStyle="1" w:styleId="25037B27626B4ACCAFF9CF4C487EFEFD">
    <w:name w:val="25037B27626B4ACCAFF9CF4C487EFEFD"/>
    <w:rsid w:val="001E345F"/>
  </w:style>
  <w:style w:type="paragraph" w:customStyle="1" w:styleId="33FE53BCAC1340ED8D0F7EE0A48E57FB">
    <w:name w:val="33FE53BCAC1340ED8D0F7EE0A48E57FB"/>
    <w:rsid w:val="001E345F"/>
  </w:style>
  <w:style w:type="paragraph" w:customStyle="1" w:styleId="BD80F50D50234D14BD4FDA6E1AB1EEFB">
    <w:name w:val="BD80F50D50234D14BD4FDA6E1AB1EEFB"/>
    <w:rsid w:val="001E345F"/>
  </w:style>
  <w:style w:type="paragraph" w:customStyle="1" w:styleId="68F4FA2054FC40809CEB151CD43B5C64">
    <w:name w:val="68F4FA2054FC40809CEB151CD43B5C64"/>
    <w:rsid w:val="001E345F"/>
  </w:style>
  <w:style w:type="paragraph" w:customStyle="1" w:styleId="F0F304C2F0454C1680A9B5DD64A8EDDA">
    <w:name w:val="F0F304C2F0454C1680A9B5DD64A8EDDA"/>
    <w:rsid w:val="001E345F"/>
  </w:style>
  <w:style w:type="paragraph" w:customStyle="1" w:styleId="BBA7201F0AE14306ADC128415E33C171">
    <w:name w:val="BBA7201F0AE14306ADC128415E33C171"/>
    <w:rsid w:val="001E345F"/>
  </w:style>
  <w:style w:type="paragraph" w:customStyle="1" w:styleId="66CE3711112944C7A294DEA400648AB2">
    <w:name w:val="66CE3711112944C7A294DEA400648AB2"/>
    <w:rsid w:val="001E345F"/>
  </w:style>
  <w:style w:type="paragraph" w:customStyle="1" w:styleId="92D047E634224E10875E7748BF533023">
    <w:name w:val="92D047E634224E10875E7748BF533023"/>
    <w:rsid w:val="001E345F"/>
  </w:style>
  <w:style w:type="paragraph" w:customStyle="1" w:styleId="97BF5E7B67194EAB9E2F2AF189E34134">
    <w:name w:val="97BF5E7B67194EAB9E2F2AF189E34134"/>
    <w:rsid w:val="001E345F"/>
  </w:style>
  <w:style w:type="paragraph" w:customStyle="1" w:styleId="DA5A46D41BD64DBD8EA2C9487FA467C1">
    <w:name w:val="DA5A46D41BD64DBD8EA2C9487FA467C1"/>
    <w:rsid w:val="001E345F"/>
  </w:style>
  <w:style w:type="paragraph" w:customStyle="1" w:styleId="992D30C2067F44FF9D78A94735DA0622">
    <w:name w:val="992D30C2067F44FF9D78A94735DA0622"/>
    <w:rsid w:val="001E345F"/>
  </w:style>
  <w:style w:type="paragraph" w:customStyle="1" w:styleId="264943C02C374EF98B0A5AB4EDBE5084">
    <w:name w:val="264943C02C374EF98B0A5AB4EDBE5084"/>
    <w:rsid w:val="001E345F"/>
  </w:style>
  <w:style w:type="paragraph" w:customStyle="1" w:styleId="64A907B150484BE1A3CA68F0E8AA3FAD">
    <w:name w:val="64A907B150484BE1A3CA68F0E8AA3FAD"/>
    <w:rsid w:val="001E345F"/>
  </w:style>
  <w:style w:type="paragraph" w:customStyle="1" w:styleId="696CE2B0FC0A4C09A71E81472F855EB1">
    <w:name w:val="696CE2B0FC0A4C09A71E81472F855EB1"/>
    <w:rsid w:val="001E345F"/>
  </w:style>
  <w:style w:type="paragraph" w:customStyle="1" w:styleId="EC8EF6AC403E4C25B0BEB0B735E88ADE">
    <w:name w:val="EC8EF6AC403E4C25B0BEB0B735E88ADE"/>
    <w:rsid w:val="001E345F"/>
  </w:style>
  <w:style w:type="paragraph" w:customStyle="1" w:styleId="C87091965EDE47948A86084437AE7D3E">
    <w:name w:val="C87091965EDE47948A86084437AE7D3E"/>
    <w:rsid w:val="001E345F"/>
  </w:style>
  <w:style w:type="paragraph" w:customStyle="1" w:styleId="EAFC80C64A05478B920E0E4106652369">
    <w:name w:val="EAFC80C64A05478B920E0E4106652369"/>
    <w:rsid w:val="001E345F"/>
  </w:style>
  <w:style w:type="paragraph" w:customStyle="1" w:styleId="C630873D6BE84ED8B0CA16E001AFE08E">
    <w:name w:val="C630873D6BE84ED8B0CA16E001AFE08E"/>
    <w:rsid w:val="001E345F"/>
  </w:style>
  <w:style w:type="paragraph" w:customStyle="1" w:styleId="3E5960F24FFD4F5BB8EECCA8DE6D6301">
    <w:name w:val="3E5960F24FFD4F5BB8EECCA8DE6D6301"/>
    <w:rsid w:val="001E345F"/>
  </w:style>
  <w:style w:type="paragraph" w:customStyle="1" w:styleId="95E4539376B8411688C99F753B0B1274">
    <w:name w:val="95E4539376B8411688C99F753B0B1274"/>
    <w:rsid w:val="001E345F"/>
  </w:style>
  <w:style w:type="paragraph" w:customStyle="1" w:styleId="440B548F289149A8B5C75F02DBB0694E">
    <w:name w:val="440B548F289149A8B5C75F02DBB0694E"/>
    <w:rsid w:val="001E345F"/>
  </w:style>
  <w:style w:type="paragraph" w:customStyle="1" w:styleId="5501E20B13CD43F1A74A6C024EC64DE9">
    <w:name w:val="5501E20B13CD43F1A74A6C024EC64DE9"/>
    <w:rsid w:val="001E345F"/>
  </w:style>
  <w:style w:type="paragraph" w:customStyle="1" w:styleId="78DB54AADE4E4D7FA2468A1F82556553">
    <w:name w:val="78DB54AADE4E4D7FA2468A1F82556553"/>
    <w:rsid w:val="001E345F"/>
  </w:style>
  <w:style w:type="paragraph" w:customStyle="1" w:styleId="4462623F7DBF4FB2BF9865BD2BEA7BF4">
    <w:name w:val="4462623F7DBF4FB2BF9865BD2BEA7BF4"/>
    <w:rsid w:val="001E345F"/>
  </w:style>
  <w:style w:type="paragraph" w:customStyle="1" w:styleId="01003798EB384626AA9A9E0B9664EE19">
    <w:name w:val="01003798EB384626AA9A9E0B9664EE19"/>
    <w:rsid w:val="001E345F"/>
  </w:style>
  <w:style w:type="paragraph" w:customStyle="1" w:styleId="59D0AB32872B4AF5BC3060A8128C4620">
    <w:name w:val="59D0AB32872B4AF5BC3060A8128C4620"/>
    <w:rsid w:val="001E345F"/>
  </w:style>
  <w:style w:type="paragraph" w:customStyle="1" w:styleId="37D501FC6EA940FEBE6771F568F1A4C3">
    <w:name w:val="37D501FC6EA940FEBE6771F568F1A4C3"/>
    <w:rsid w:val="001E345F"/>
  </w:style>
  <w:style w:type="paragraph" w:customStyle="1" w:styleId="945778D1234D4F77A62BAAF6CA58B720">
    <w:name w:val="945778D1234D4F77A62BAAF6CA58B720"/>
    <w:rsid w:val="001E345F"/>
  </w:style>
  <w:style w:type="paragraph" w:customStyle="1" w:styleId="F644B74C88244450BEFCE72BF6844342">
    <w:name w:val="F644B74C88244450BEFCE72BF6844342"/>
    <w:rsid w:val="001E345F"/>
  </w:style>
  <w:style w:type="paragraph" w:customStyle="1" w:styleId="756294D0D54B4E529ACCF09AEEBB056E">
    <w:name w:val="756294D0D54B4E529ACCF09AEEBB056E"/>
    <w:rsid w:val="001E345F"/>
  </w:style>
  <w:style w:type="paragraph" w:customStyle="1" w:styleId="23FC1DFF8A414F5E87848769DE2F313C">
    <w:name w:val="23FC1DFF8A414F5E87848769DE2F313C"/>
    <w:rsid w:val="001E345F"/>
  </w:style>
  <w:style w:type="paragraph" w:customStyle="1" w:styleId="FAE4052F95D44780AC315E3D22D77E6C">
    <w:name w:val="FAE4052F95D44780AC315E3D22D77E6C"/>
    <w:rsid w:val="001E345F"/>
  </w:style>
  <w:style w:type="paragraph" w:customStyle="1" w:styleId="14B390F08E114707860AF3153858F985">
    <w:name w:val="14B390F08E114707860AF3153858F985"/>
    <w:rsid w:val="001E345F"/>
  </w:style>
  <w:style w:type="paragraph" w:customStyle="1" w:styleId="D1732D6C99B246809C0DF24E0D9A2D2B">
    <w:name w:val="D1732D6C99B246809C0DF24E0D9A2D2B"/>
    <w:rsid w:val="001E345F"/>
  </w:style>
  <w:style w:type="paragraph" w:customStyle="1" w:styleId="1FEA18B5284A461C9EC3C78B2A03B1B6">
    <w:name w:val="1FEA18B5284A461C9EC3C78B2A03B1B6"/>
    <w:rsid w:val="001E345F"/>
  </w:style>
  <w:style w:type="paragraph" w:customStyle="1" w:styleId="024D829023B94AD38DA0B2C677EEACEF">
    <w:name w:val="024D829023B94AD38DA0B2C677EEACEF"/>
    <w:rsid w:val="001E345F"/>
  </w:style>
  <w:style w:type="paragraph" w:customStyle="1" w:styleId="9705932B7AD949659EBABA5353BA8DE8">
    <w:name w:val="9705932B7AD949659EBABA5353BA8DE8"/>
    <w:rsid w:val="001E345F"/>
  </w:style>
  <w:style w:type="paragraph" w:customStyle="1" w:styleId="8AD406DD7A6A4080BADE539AD4D5024B">
    <w:name w:val="8AD406DD7A6A4080BADE539AD4D5024B"/>
    <w:rsid w:val="001E345F"/>
  </w:style>
  <w:style w:type="paragraph" w:customStyle="1" w:styleId="C83E7CC47DC9456DA2B9AA1CE0D06198">
    <w:name w:val="C83E7CC47DC9456DA2B9AA1CE0D06198"/>
    <w:rsid w:val="001E345F"/>
  </w:style>
  <w:style w:type="paragraph" w:customStyle="1" w:styleId="FC0044EB318A4871BB370A416A3B6153">
    <w:name w:val="FC0044EB318A4871BB370A416A3B6153"/>
    <w:rsid w:val="001E345F"/>
  </w:style>
  <w:style w:type="paragraph" w:customStyle="1" w:styleId="CB42797632154006983A568E6CB9AA2A">
    <w:name w:val="CB42797632154006983A568E6CB9AA2A"/>
    <w:rsid w:val="001E345F"/>
  </w:style>
  <w:style w:type="paragraph" w:customStyle="1" w:styleId="6B4C2F4E499342E4BB860F74693461AE">
    <w:name w:val="6B4C2F4E499342E4BB860F74693461AE"/>
    <w:rsid w:val="001E345F"/>
  </w:style>
  <w:style w:type="paragraph" w:customStyle="1" w:styleId="A196A5F810CC4EC0965830EB6467F704">
    <w:name w:val="A196A5F810CC4EC0965830EB6467F704"/>
    <w:rsid w:val="001E345F"/>
  </w:style>
  <w:style w:type="paragraph" w:customStyle="1" w:styleId="7F163EAD334A44C9874C26EB8DB7F01F">
    <w:name w:val="7F163EAD334A44C9874C26EB8DB7F01F"/>
    <w:rsid w:val="001E345F"/>
  </w:style>
  <w:style w:type="paragraph" w:customStyle="1" w:styleId="4F9E2921F0E14990A233405EE5C78899">
    <w:name w:val="4F9E2921F0E14990A233405EE5C78899"/>
    <w:rsid w:val="001E345F"/>
  </w:style>
  <w:style w:type="paragraph" w:customStyle="1" w:styleId="C2F8E04101D343CEAABF0F5B61B78CD0">
    <w:name w:val="C2F8E04101D343CEAABF0F5B61B78CD0"/>
    <w:rsid w:val="001E345F"/>
  </w:style>
  <w:style w:type="paragraph" w:customStyle="1" w:styleId="5E01FA9A39B742D3B1B22F3743AF069F">
    <w:name w:val="5E01FA9A39B742D3B1B22F3743AF069F"/>
    <w:rsid w:val="001E345F"/>
  </w:style>
  <w:style w:type="paragraph" w:customStyle="1" w:styleId="10CC8D0C669E4FBB9AA3E5DE5239EEF0">
    <w:name w:val="10CC8D0C669E4FBB9AA3E5DE5239EEF0"/>
    <w:rsid w:val="001E345F"/>
  </w:style>
  <w:style w:type="paragraph" w:customStyle="1" w:styleId="B10A484C215F4D7B996EF55BFEB35BF8">
    <w:name w:val="B10A484C215F4D7B996EF55BFEB35BF8"/>
    <w:rsid w:val="001E345F"/>
  </w:style>
  <w:style w:type="paragraph" w:customStyle="1" w:styleId="A692227CDC9E4D0A82539C0F9F08F8D9">
    <w:name w:val="A692227CDC9E4D0A82539C0F9F08F8D9"/>
    <w:rsid w:val="001E345F"/>
  </w:style>
  <w:style w:type="paragraph" w:customStyle="1" w:styleId="70F7F4FD711C4F2191A5DFECE70D1D29">
    <w:name w:val="70F7F4FD711C4F2191A5DFECE70D1D29"/>
    <w:rsid w:val="001E345F"/>
  </w:style>
  <w:style w:type="paragraph" w:customStyle="1" w:styleId="F0154E55E7E64287B068CF1A6F8D2C80">
    <w:name w:val="F0154E55E7E64287B068CF1A6F8D2C80"/>
    <w:rsid w:val="001E345F"/>
  </w:style>
  <w:style w:type="paragraph" w:customStyle="1" w:styleId="9CE45C3816F74844BD55DE84AF9920A2">
    <w:name w:val="9CE45C3816F74844BD55DE84AF9920A2"/>
    <w:rsid w:val="001E345F"/>
  </w:style>
  <w:style w:type="paragraph" w:customStyle="1" w:styleId="5D913AC9FE874495ABAD02C37104194D">
    <w:name w:val="5D913AC9FE874495ABAD02C37104194D"/>
    <w:rsid w:val="001E345F"/>
  </w:style>
  <w:style w:type="paragraph" w:customStyle="1" w:styleId="33B166FA10014DEB991EFFDF74B103BC">
    <w:name w:val="33B166FA10014DEB991EFFDF74B103BC"/>
    <w:rsid w:val="001E345F"/>
  </w:style>
  <w:style w:type="paragraph" w:customStyle="1" w:styleId="0B5BEB1D817D47F593FEBD503A95C62E">
    <w:name w:val="0B5BEB1D817D47F593FEBD503A95C62E"/>
    <w:rsid w:val="001E345F"/>
  </w:style>
  <w:style w:type="paragraph" w:customStyle="1" w:styleId="6BAC5181A1BF4FDDB390504463F2253D">
    <w:name w:val="6BAC5181A1BF4FDDB390504463F2253D"/>
    <w:rsid w:val="001E345F"/>
  </w:style>
  <w:style w:type="paragraph" w:customStyle="1" w:styleId="B335B3CD1E4B44DBB229B9524C6BEC4D">
    <w:name w:val="B335B3CD1E4B44DBB229B9524C6BEC4D"/>
    <w:rsid w:val="001E345F"/>
  </w:style>
  <w:style w:type="paragraph" w:customStyle="1" w:styleId="56FE23E32E6D4347A711A8F7A8B5843E">
    <w:name w:val="56FE23E32E6D4347A711A8F7A8B5843E"/>
    <w:rsid w:val="001E345F"/>
  </w:style>
  <w:style w:type="paragraph" w:customStyle="1" w:styleId="41920BBEFFAA4C4ABAA47678B66E90B8">
    <w:name w:val="41920BBEFFAA4C4ABAA47678B66E90B8"/>
    <w:rsid w:val="001E345F"/>
  </w:style>
  <w:style w:type="paragraph" w:customStyle="1" w:styleId="92162C5E15C14F74AE62417D11DCAEED">
    <w:name w:val="92162C5E15C14F74AE62417D11DCAEED"/>
    <w:rsid w:val="001E345F"/>
  </w:style>
  <w:style w:type="paragraph" w:customStyle="1" w:styleId="0A4F5C00DE6E464C8D3E1D1E91D2F5B7">
    <w:name w:val="0A4F5C00DE6E464C8D3E1D1E91D2F5B7"/>
    <w:rsid w:val="001E345F"/>
  </w:style>
  <w:style w:type="paragraph" w:customStyle="1" w:styleId="177A1C0AAC9B4BE78C9C10E8E63BB912">
    <w:name w:val="177A1C0AAC9B4BE78C9C10E8E63BB912"/>
    <w:rsid w:val="001E345F"/>
  </w:style>
  <w:style w:type="paragraph" w:customStyle="1" w:styleId="E4033F47EE7F4A919819D3499E491AF5">
    <w:name w:val="E4033F47EE7F4A919819D3499E491AF5"/>
    <w:rsid w:val="001E345F"/>
  </w:style>
  <w:style w:type="paragraph" w:customStyle="1" w:styleId="7F18D727711E45C6BD6673BBCF51E059">
    <w:name w:val="7F18D727711E45C6BD6673BBCF51E059"/>
    <w:rsid w:val="001E345F"/>
  </w:style>
  <w:style w:type="paragraph" w:customStyle="1" w:styleId="E0E2BE8E354D4A309CEF4DCFACD24070">
    <w:name w:val="E0E2BE8E354D4A309CEF4DCFACD24070"/>
    <w:rsid w:val="001E345F"/>
  </w:style>
  <w:style w:type="paragraph" w:customStyle="1" w:styleId="9FF44BAE0E8145A4BC82FCE8C53EFDF0">
    <w:name w:val="9FF44BAE0E8145A4BC82FCE8C53EFDF0"/>
    <w:rsid w:val="001E345F"/>
  </w:style>
  <w:style w:type="paragraph" w:customStyle="1" w:styleId="A453BE81FF9148BE91F9D566DCD64375">
    <w:name w:val="A453BE81FF9148BE91F9D566DCD64375"/>
    <w:rsid w:val="001E345F"/>
  </w:style>
  <w:style w:type="paragraph" w:customStyle="1" w:styleId="B9506292BA6A499986128B6604CFECD4">
    <w:name w:val="B9506292BA6A499986128B6604CFECD4"/>
    <w:rsid w:val="001E345F"/>
  </w:style>
  <w:style w:type="paragraph" w:customStyle="1" w:styleId="4A771EEFD3614DA5AF84C3D7CECB5214">
    <w:name w:val="4A771EEFD3614DA5AF84C3D7CECB5214"/>
    <w:rsid w:val="001E345F"/>
  </w:style>
  <w:style w:type="paragraph" w:customStyle="1" w:styleId="9C63EAD64B3B458BB819E946F989F697">
    <w:name w:val="9C63EAD64B3B458BB819E946F989F697"/>
    <w:rsid w:val="001E345F"/>
  </w:style>
  <w:style w:type="paragraph" w:customStyle="1" w:styleId="3D7BF780AEA14964A90C69C80FE51030">
    <w:name w:val="3D7BF780AEA14964A90C69C80FE51030"/>
    <w:rsid w:val="001E345F"/>
  </w:style>
  <w:style w:type="paragraph" w:customStyle="1" w:styleId="347ECA1649DD4637BE21E9CDC8F3F5C6">
    <w:name w:val="347ECA1649DD4637BE21E9CDC8F3F5C6"/>
    <w:rsid w:val="001E345F"/>
  </w:style>
  <w:style w:type="paragraph" w:customStyle="1" w:styleId="0844273B26F4494FA68D104BAA852430">
    <w:name w:val="0844273B26F4494FA68D104BAA852430"/>
    <w:rsid w:val="001E345F"/>
  </w:style>
  <w:style w:type="paragraph" w:customStyle="1" w:styleId="8E894B6CE0314C92AB2771463E372D48">
    <w:name w:val="8E894B6CE0314C92AB2771463E372D48"/>
    <w:rsid w:val="001E345F"/>
  </w:style>
  <w:style w:type="paragraph" w:customStyle="1" w:styleId="F6DFA44FB48347219F96C0A662BB42A4">
    <w:name w:val="F6DFA44FB48347219F96C0A662BB42A4"/>
    <w:rsid w:val="001E345F"/>
  </w:style>
  <w:style w:type="paragraph" w:customStyle="1" w:styleId="3A9D3299B495429EB890E494B48DD579">
    <w:name w:val="3A9D3299B495429EB890E494B48DD579"/>
    <w:rsid w:val="001E345F"/>
  </w:style>
  <w:style w:type="paragraph" w:customStyle="1" w:styleId="F162DA04AAAB4E10BC0C044BD088DDF5">
    <w:name w:val="F162DA04AAAB4E10BC0C044BD088DDF5"/>
    <w:rsid w:val="001E345F"/>
  </w:style>
  <w:style w:type="paragraph" w:customStyle="1" w:styleId="0BC83AD97CC04620B1C972A83749CB0E">
    <w:name w:val="0BC83AD97CC04620B1C972A83749CB0E"/>
    <w:rsid w:val="001E345F"/>
  </w:style>
  <w:style w:type="paragraph" w:customStyle="1" w:styleId="151013A744DF47C6A431B8CD64313BD4">
    <w:name w:val="151013A744DF47C6A431B8CD64313BD4"/>
    <w:rsid w:val="001E345F"/>
  </w:style>
  <w:style w:type="paragraph" w:customStyle="1" w:styleId="69088DAE194D48BB8ECA59D0BD3D3043">
    <w:name w:val="69088DAE194D48BB8ECA59D0BD3D3043"/>
    <w:rsid w:val="001E345F"/>
  </w:style>
  <w:style w:type="paragraph" w:customStyle="1" w:styleId="DB101AA56EE6493FA380B7C73DDF7A23">
    <w:name w:val="DB101AA56EE6493FA380B7C73DDF7A23"/>
    <w:rsid w:val="001E345F"/>
  </w:style>
  <w:style w:type="paragraph" w:customStyle="1" w:styleId="5ADFD444CC354CD395F5EA6966AB559A">
    <w:name w:val="5ADFD444CC354CD395F5EA6966AB559A"/>
    <w:rsid w:val="001E345F"/>
  </w:style>
  <w:style w:type="paragraph" w:customStyle="1" w:styleId="5D7D9088FD4C48AD9DCF1FAAA51B5B70">
    <w:name w:val="5D7D9088FD4C48AD9DCF1FAAA51B5B70"/>
    <w:rsid w:val="001E345F"/>
  </w:style>
  <w:style w:type="paragraph" w:customStyle="1" w:styleId="0C4EB90BDCB2472390C9D525DCEB49BA">
    <w:name w:val="0C4EB90BDCB2472390C9D525DCEB49BA"/>
    <w:rsid w:val="001E345F"/>
  </w:style>
  <w:style w:type="paragraph" w:customStyle="1" w:styleId="DD51FCCB62DD4ABCB1FEBA3A4E4BD7EB">
    <w:name w:val="DD51FCCB62DD4ABCB1FEBA3A4E4BD7EB"/>
    <w:rsid w:val="001E345F"/>
  </w:style>
  <w:style w:type="paragraph" w:customStyle="1" w:styleId="D17C18E4A92B46C69B00342A06F7E544">
    <w:name w:val="D17C18E4A92B46C69B00342A06F7E544"/>
    <w:rsid w:val="001E345F"/>
  </w:style>
  <w:style w:type="paragraph" w:customStyle="1" w:styleId="B2A1CD44DFA04E3CB6668EAE3D1D0F24">
    <w:name w:val="B2A1CD44DFA04E3CB6668EAE3D1D0F24"/>
    <w:rsid w:val="001E345F"/>
  </w:style>
  <w:style w:type="paragraph" w:customStyle="1" w:styleId="8E34A2973D444E7E98E3926730212CF5">
    <w:name w:val="8E34A2973D444E7E98E3926730212CF5"/>
    <w:rsid w:val="001E345F"/>
  </w:style>
  <w:style w:type="paragraph" w:customStyle="1" w:styleId="E2A69C3D141149DDA5C0A361E5CE16D5">
    <w:name w:val="E2A69C3D141149DDA5C0A361E5CE16D5"/>
    <w:rsid w:val="001E345F"/>
  </w:style>
  <w:style w:type="paragraph" w:customStyle="1" w:styleId="56B9631DC3E946C5B8CA5F7D38EB042E">
    <w:name w:val="56B9631DC3E946C5B8CA5F7D38EB042E"/>
    <w:rsid w:val="001E345F"/>
  </w:style>
  <w:style w:type="paragraph" w:customStyle="1" w:styleId="A318673095A34FC68473909138EB4154">
    <w:name w:val="A318673095A34FC68473909138EB4154"/>
    <w:rsid w:val="001E345F"/>
  </w:style>
  <w:style w:type="paragraph" w:customStyle="1" w:styleId="76E091520C5E4BE2911317D05AC87D1B">
    <w:name w:val="76E091520C5E4BE2911317D05AC87D1B"/>
    <w:rsid w:val="001E345F"/>
  </w:style>
  <w:style w:type="paragraph" w:customStyle="1" w:styleId="8509947C71F945F79A2F07D59873EF14">
    <w:name w:val="8509947C71F945F79A2F07D59873EF14"/>
    <w:rsid w:val="001E345F"/>
  </w:style>
  <w:style w:type="paragraph" w:customStyle="1" w:styleId="36D651F087184FEA9910CD9B543D242C">
    <w:name w:val="36D651F087184FEA9910CD9B543D242C"/>
    <w:rsid w:val="001E345F"/>
  </w:style>
  <w:style w:type="paragraph" w:customStyle="1" w:styleId="3AE66493D088485EA476A3A4A4BC6D0C">
    <w:name w:val="3AE66493D088485EA476A3A4A4BC6D0C"/>
    <w:rsid w:val="001E345F"/>
  </w:style>
  <w:style w:type="paragraph" w:customStyle="1" w:styleId="DC2D8CE3DD254B828524583F5DB767A0">
    <w:name w:val="DC2D8CE3DD254B828524583F5DB767A0"/>
    <w:rsid w:val="001E345F"/>
  </w:style>
  <w:style w:type="paragraph" w:customStyle="1" w:styleId="ED90667FD85A4DC2B418F8F550E37762">
    <w:name w:val="ED90667FD85A4DC2B418F8F550E37762"/>
    <w:rsid w:val="001E345F"/>
  </w:style>
  <w:style w:type="paragraph" w:customStyle="1" w:styleId="03EC03B0A21B4DF99E76BDA05BF77FFA">
    <w:name w:val="03EC03B0A21B4DF99E76BDA05BF77FFA"/>
    <w:rsid w:val="001E345F"/>
  </w:style>
  <w:style w:type="paragraph" w:customStyle="1" w:styleId="F8EC5008EE934BFC9028B8C19170BC85">
    <w:name w:val="F8EC5008EE934BFC9028B8C19170BC85"/>
    <w:rsid w:val="001E345F"/>
  </w:style>
  <w:style w:type="paragraph" w:customStyle="1" w:styleId="6BE4CE760471448A82039A6ABEEA5D6F">
    <w:name w:val="6BE4CE760471448A82039A6ABEEA5D6F"/>
    <w:rsid w:val="001E345F"/>
  </w:style>
  <w:style w:type="paragraph" w:customStyle="1" w:styleId="C19D532702D84E5291523CE26AEA5722">
    <w:name w:val="C19D532702D84E5291523CE26AEA5722"/>
    <w:rsid w:val="001E345F"/>
  </w:style>
  <w:style w:type="paragraph" w:customStyle="1" w:styleId="55293D79EE814847A5078DD28730FC94">
    <w:name w:val="55293D79EE814847A5078DD28730FC94"/>
    <w:rsid w:val="001E345F"/>
  </w:style>
  <w:style w:type="paragraph" w:customStyle="1" w:styleId="7E9F65BA82DB4501BD4FDF1AD4185D6E">
    <w:name w:val="7E9F65BA82DB4501BD4FDF1AD4185D6E"/>
    <w:rsid w:val="001E345F"/>
  </w:style>
  <w:style w:type="paragraph" w:customStyle="1" w:styleId="01B0F7E081F547C18A504E112F1A87FD">
    <w:name w:val="01B0F7E081F547C18A504E112F1A87FD"/>
    <w:rsid w:val="001E345F"/>
  </w:style>
  <w:style w:type="paragraph" w:customStyle="1" w:styleId="39EDE539C75C42129D7F62432553D81B">
    <w:name w:val="39EDE539C75C42129D7F62432553D81B"/>
    <w:rsid w:val="001E345F"/>
  </w:style>
  <w:style w:type="paragraph" w:customStyle="1" w:styleId="694AE27ECE114E6CBBAFCF1AEF5ACDA4">
    <w:name w:val="694AE27ECE114E6CBBAFCF1AEF5ACDA4"/>
    <w:rsid w:val="001E345F"/>
  </w:style>
  <w:style w:type="paragraph" w:customStyle="1" w:styleId="1AAB470515C64537A8BE2B1352F06EAF">
    <w:name w:val="1AAB470515C64537A8BE2B1352F06EAF"/>
    <w:rsid w:val="001E345F"/>
  </w:style>
  <w:style w:type="paragraph" w:customStyle="1" w:styleId="A10E33B42667446289F358E2AE3DAA86">
    <w:name w:val="A10E33B42667446289F358E2AE3DAA86"/>
    <w:rsid w:val="001E345F"/>
  </w:style>
  <w:style w:type="paragraph" w:customStyle="1" w:styleId="6DDC91F1F73C417B88F71EED387D4E9C">
    <w:name w:val="6DDC91F1F73C417B88F71EED387D4E9C"/>
    <w:rsid w:val="001E345F"/>
  </w:style>
  <w:style w:type="paragraph" w:customStyle="1" w:styleId="4C0B37E67CA84509BC4DA09CF983D543">
    <w:name w:val="4C0B37E67CA84509BC4DA09CF983D543"/>
    <w:rsid w:val="001E345F"/>
  </w:style>
  <w:style w:type="paragraph" w:customStyle="1" w:styleId="3B9E69167C7845979984B09C2D5B4809">
    <w:name w:val="3B9E69167C7845979984B09C2D5B4809"/>
    <w:rsid w:val="001E345F"/>
  </w:style>
  <w:style w:type="paragraph" w:customStyle="1" w:styleId="200B2F3C2B4141C688041B191819AADA">
    <w:name w:val="200B2F3C2B4141C688041B191819AADA"/>
    <w:rsid w:val="001E345F"/>
  </w:style>
  <w:style w:type="paragraph" w:customStyle="1" w:styleId="3CB201155D70496392832D352268C167">
    <w:name w:val="3CB201155D70496392832D352268C167"/>
    <w:rsid w:val="001E345F"/>
  </w:style>
  <w:style w:type="paragraph" w:customStyle="1" w:styleId="048277F4F8B44791AFEAD947F457D071">
    <w:name w:val="048277F4F8B44791AFEAD947F457D071"/>
    <w:rsid w:val="001E345F"/>
  </w:style>
  <w:style w:type="paragraph" w:customStyle="1" w:styleId="E51C61918CF042F6884E1C3EDC671C90">
    <w:name w:val="E51C61918CF042F6884E1C3EDC671C90"/>
    <w:rsid w:val="001E345F"/>
  </w:style>
  <w:style w:type="paragraph" w:customStyle="1" w:styleId="542B1FB32E024CE48F4A529A13184278">
    <w:name w:val="542B1FB32E024CE48F4A529A13184278"/>
    <w:rsid w:val="001E345F"/>
  </w:style>
  <w:style w:type="paragraph" w:customStyle="1" w:styleId="F0B76308D425449A8765BDC7C1BFC187">
    <w:name w:val="F0B76308D425449A8765BDC7C1BFC187"/>
    <w:rsid w:val="001E345F"/>
  </w:style>
  <w:style w:type="paragraph" w:customStyle="1" w:styleId="1CF35D55D4AC451C942959458BCD181B">
    <w:name w:val="1CF35D55D4AC451C942959458BCD181B"/>
    <w:rsid w:val="001E345F"/>
  </w:style>
  <w:style w:type="paragraph" w:customStyle="1" w:styleId="59353364F8C945A69C922969101D2129">
    <w:name w:val="59353364F8C945A69C922969101D2129"/>
    <w:rsid w:val="001E345F"/>
  </w:style>
  <w:style w:type="paragraph" w:customStyle="1" w:styleId="2E003EC3565E4E6C8F17437ABDC63AA5">
    <w:name w:val="2E003EC3565E4E6C8F17437ABDC63AA5"/>
    <w:rsid w:val="001E345F"/>
  </w:style>
  <w:style w:type="paragraph" w:customStyle="1" w:styleId="6777446164204CABBAE49481B8E3D8E9">
    <w:name w:val="6777446164204CABBAE49481B8E3D8E9"/>
    <w:rsid w:val="001E345F"/>
  </w:style>
  <w:style w:type="paragraph" w:customStyle="1" w:styleId="E33D11DACE254EFAA4B39F480E0D5DCC">
    <w:name w:val="E33D11DACE254EFAA4B39F480E0D5DCC"/>
    <w:rsid w:val="001E345F"/>
  </w:style>
  <w:style w:type="paragraph" w:customStyle="1" w:styleId="2011802212D04B0A924AEF0A73700AC9">
    <w:name w:val="2011802212D04B0A924AEF0A73700AC9"/>
    <w:rsid w:val="001E345F"/>
  </w:style>
  <w:style w:type="paragraph" w:customStyle="1" w:styleId="536944173E4B4E49802ED9DBF52C776A">
    <w:name w:val="536944173E4B4E49802ED9DBF52C776A"/>
    <w:rsid w:val="001E345F"/>
  </w:style>
  <w:style w:type="paragraph" w:customStyle="1" w:styleId="07914DE80312447AB623684E9D879449">
    <w:name w:val="07914DE80312447AB623684E9D879449"/>
    <w:rsid w:val="001E345F"/>
  </w:style>
  <w:style w:type="paragraph" w:customStyle="1" w:styleId="3315903946F1444ABC18E89A2EBABBB0">
    <w:name w:val="3315903946F1444ABC18E89A2EBABBB0"/>
    <w:rsid w:val="001E345F"/>
  </w:style>
  <w:style w:type="paragraph" w:customStyle="1" w:styleId="BCA8BC0D5B464AF6A0955A30E84E4A12">
    <w:name w:val="BCA8BC0D5B464AF6A0955A30E84E4A12"/>
    <w:rsid w:val="001E345F"/>
  </w:style>
  <w:style w:type="paragraph" w:customStyle="1" w:styleId="3A4A487BEA244021AA04EC79C7BA60CB">
    <w:name w:val="3A4A487BEA244021AA04EC79C7BA60CB"/>
    <w:rsid w:val="001E345F"/>
  </w:style>
  <w:style w:type="paragraph" w:customStyle="1" w:styleId="7813CCE682F34B019AAC50E714E9A251">
    <w:name w:val="7813CCE682F34B019AAC50E714E9A251"/>
    <w:rsid w:val="001E345F"/>
  </w:style>
  <w:style w:type="paragraph" w:customStyle="1" w:styleId="1E77C9D9C4D4418EBA41E237598A1C9C">
    <w:name w:val="1E77C9D9C4D4418EBA41E237598A1C9C"/>
    <w:rsid w:val="001E345F"/>
  </w:style>
  <w:style w:type="paragraph" w:customStyle="1" w:styleId="3566AC6F1C2643E197EDA14B298E8626">
    <w:name w:val="3566AC6F1C2643E197EDA14B298E8626"/>
    <w:rsid w:val="001E345F"/>
  </w:style>
  <w:style w:type="paragraph" w:customStyle="1" w:styleId="60D48318843E4A1189F4A8CE79C15B5D">
    <w:name w:val="60D48318843E4A1189F4A8CE79C15B5D"/>
    <w:rsid w:val="001E345F"/>
  </w:style>
  <w:style w:type="paragraph" w:customStyle="1" w:styleId="BA993FEF47214A09B8BB2E3BE72EDF93">
    <w:name w:val="BA993FEF47214A09B8BB2E3BE72EDF93"/>
    <w:rsid w:val="001E345F"/>
  </w:style>
  <w:style w:type="paragraph" w:customStyle="1" w:styleId="079C20DB76064781800D64044FE2B23D">
    <w:name w:val="079C20DB76064781800D64044FE2B23D"/>
    <w:rsid w:val="001E345F"/>
  </w:style>
  <w:style w:type="paragraph" w:customStyle="1" w:styleId="AB451FB9584B4C79BE435C9D4DF1327A">
    <w:name w:val="AB451FB9584B4C79BE435C9D4DF1327A"/>
    <w:rsid w:val="001E345F"/>
  </w:style>
  <w:style w:type="paragraph" w:customStyle="1" w:styleId="CD204877E29E4BC19571F427A007E6C4">
    <w:name w:val="CD204877E29E4BC19571F427A007E6C4"/>
    <w:rsid w:val="001E345F"/>
  </w:style>
  <w:style w:type="paragraph" w:customStyle="1" w:styleId="ACCE2CEDFD2C4EF6B78B980C4EF47AF4">
    <w:name w:val="ACCE2CEDFD2C4EF6B78B980C4EF47AF4"/>
    <w:rsid w:val="001E345F"/>
  </w:style>
  <w:style w:type="paragraph" w:customStyle="1" w:styleId="CC20698BAB22477EB89CB8FBB0D43FB5">
    <w:name w:val="CC20698BAB22477EB89CB8FBB0D43FB5"/>
    <w:rsid w:val="001E345F"/>
  </w:style>
  <w:style w:type="paragraph" w:customStyle="1" w:styleId="FE023D938D2B4AF0BDD049C86EFBC14E">
    <w:name w:val="FE023D938D2B4AF0BDD049C86EFBC14E"/>
    <w:rsid w:val="001E345F"/>
  </w:style>
  <w:style w:type="paragraph" w:customStyle="1" w:styleId="F2321D95FFD546FB9DC87D92B16C2DAF">
    <w:name w:val="F2321D95FFD546FB9DC87D92B16C2DAF"/>
    <w:rsid w:val="001E345F"/>
  </w:style>
  <w:style w:type="paragraph" w:customStyle="1" w:styleId="E0A39445C2C040D0A3803A8393DDA9D8">
    <w:name w:val="E0A39445C2C040D0A3803A8393DDA9D8"/>
    <w:rsid w:val="001E345F"/>
  </w:style>
  <w:style w:type="paragraph" w:customStyle="1" w:styleId="558E29B8D22649A89FCE923180A52CC7">
    <w:name w:val="558E29B8D22649A89FCE923180A52CC7"/>
    <w:rsid w:val="001E345F"/>
  </w:style>
  <w:style w:type="paragraph" w:customStyle="1" w:styleId="F88541901AFA45209D266DB17340664E">
    <w:name w:val="F88541901AFA45209D266DB17340664E"/>
    <w:rsid w:val="001E345F"/>
  </w:style>
  <w:style w:type="paragraph" w:customStyle="1" w:styleId="E25728A388F14D79BAF1FD4835204CF3">
    <w:name w:val="E25728A388F14D79BAF1FD4835204CF3"/>
    <w:rsid w:val="001E345F"/>
  </w:style>
  <w:style w:type="paragraph" w:customStyle="1" w:styleId="34B5A4092EC748749AD3E1EDF7392E21">
    <w:name w:val="34B5A4092EC748749AD3E1EDF7392E21"/>
    <w:rsid w:val="001E345F"/>
  </w:style>
  <w:style w:type="paragraph" w:customStyle="1" w:styleId="895AA96242D14CC7A61302C057E3E2BF">
    <w:name w:val="895AA96242D14CC7A61302C057E3E2BF"/>
    <w:rsid w:val="001E345F"/>
  </w:style>
  <w:style w:type="paragraph" w:customStyle="1" w:styleId="0E377F83CD044ABCBEFF0BCDE6287440">
    <w:name w:val="0E377F83CD044ABCBEFF0BCDE6287440"/>
    <w:rsid w:val="001E345F"/>
  </w:style>
  <w:style w:type="paragraph" w:customStyle="1" w:styleId="EB4DA2CFA2394D789C2445959A125841">
    <w:name w:val="EB4DA2CFA2394D789C2445959A125841"/>
    <w:rsid w:val="001E345F"/>
  </w:style>
  <w:style w:type="paragraph" w:customStyle="1" w:styleId="1DD1987860554D118521BD6CC85217A4">
    <w:name w:val="1DD1987860554D118521BD6CC85217A4"/>
    <w:rsid w:val="001E345F"/>
  </w:style>
  <w:style w:type="paragraph" w:customStyle="1" w:styleId="7229BE335113455DA0D25830B91FCAA4">
    <w:name w:val="7229BE335113455DA0D25830B91FCAA4"/>
    <w:rsid w:val="00460B2B"/>
  </w:style>
  <w:style w:type="paragraph" w:customStyle="1" w:styleId="758C26D2486D45DB9B7D00B9E58066E2">
    <w:name w:val="758C26D2486D45DB9B7D00B9E58066E2"/>
    <w:rsid w:val="00460B2B"/>
  </w:style>
  <w:style w:type="paragraph" w:customStyle="1" w:styleId="C00A4228B5AC4113A0B03D15FE053ABE">
    <w:name w:val="C00A4228B5AC4113A0B03D15FE053ABE"/>
    <w:rsid w:val="00460B2B"/>
  </w:style>
  <w:style w:type="paragraph" w:customStyle="1" w:styleId="5D28E3E2CE2F4802850314E2574EEA21">
    <w:name w:val="5D28E3E2CE2F4802850314E2574EEA21"/>
    <w:rsid w:val="00460B2B"/>
  </w:style>
  <w:style w:type="paragraph" w:customStyle="1" w:styleId="F83EFBA2B9504C1083EAFF02744A156B">
    <w:name w:val="F83EFBA2B9504C1083EAFF02744A156B"/>
    <w:rsid w:val="00460B2B"/>
  </w:style>
  <w:style w:type="paragraph" w:customStyle="1" w:styleId="35CD35F677274B338C45DBF8ADD61547">
    <w:name w:val="35CD35F677274B338C45DBF8ADD61547"/>
    <w:rsid w:val="00460B2B"/>
  </w:style>
  <w:style w:type="paragraph" w:customStyle="1" w:styleId="5EDC572D09804D488B5B81BC2AB691DF">
    <w:name w:val="5EDC572D09804D488B5B81BC2AB691DF"/>
    <w:rsid w:val="00460B2B"/>
  </w:style>
  <w:style w:type="paragraph" w:customStyle="1" w:styleId="99A4F5BBA2F94260944CAD1C655ABA38">
    <w:name w:val="99A4F5BBA2F94260944CAD1C655ABA38"/>
    <w:rsid w:val="00460B2B"/>
  </w:style>
  <w:style w:type="paragraph" w:customStyle="1" w:styleId="D4FDC8452ABB49CBA5E2761DEDED1FE0">
    <w:name w:val="D4FDC8452ABB49CBA5E2761DEDED1FE0"/>
    <w:rsid w:val="00460B2B"/>
  </w:style>
  <w:style w:type="paragraph" w:customStyle="1" w:styleId="CE63C1AEF1E44DD2A143D2C07DAFB237">
    <w:name w:val="CE63C1AEF1E44DD2A143D2C07DAFB237"/>
    <w:rsid w:val="00460B2B"/>
  </w:style>
  <w:style w:type="paragraph" w:customStyle="1" w:styleId="179A98971C734FC2BFE20646DE8A273F">
    <w:name w:val="179A98971C734FC2BFE20646DE8A273F"/>
    <w:rsid w:val="00460B2B"/>
  </w:style>
  <w:style w:type="paragraph" w:customStyle="1" w:styleId="8EA113062C4E402B9743774745ED1B8D">
    <w:name w:val="8EA113062C4E402B9743774745ED1B8D"/>
    <w:rsid w:val="00460B2B"/>
  </w:style>
  <w:style w:type="paragraph" w:customStyle="1" w:styleId="2F69A1BB7616400AB5E66F51D8D8D46C">
    <w:name w:val="2F69A1BB7616400AB5E66F51D8D8D46C"/>
    <w:rsid w:val="00460B2B"/>
  </w:style>
  <w:style w:type="paragraph" w:customStyle="1" w:styleId="F009624D4E1441C4A6827A5195185832">
    <w:name w:val="F009624D4E1441C4A6827A5195185832"/>
    <w:rsid w:val="00460B2B"/>
  </w:style>
  <w:style w:type="paragraph" w:customStyle="1" w:styleId="21F7412415004F97A7039BCE3FEE9A35">
    <w:name w:val="21F7412415004F97A7039BCE3FEE9A35"/>
    <w:rsid w:val="00460B2B"/>
  </w:style>
  <w:style w:type="paragraph" w:customStyle="1" w:styleId="885C8334A22D42FDB262026EFE0BBF28">
    <w:name w:val="885C8334A22D42FDB262026EFE0BBF28"/>
    <w:rsid w:val="00460B2B"/>
  </w:style>
  <w:style w:type="paragraph" w:customStyle="1" w:styleId="488AE79C1F8E42899E7F9C65C9469B9E">
    <w:name w:val="488AE79C1F8E42899E7F9C65C9469B9E"/>
    <w:rsid w:val="00460B2B"/>
  </w:style>
  <w:style w:type="paragraph" w:customStyle="1" w:styleId="537E8347511C4A7FB703F28DF36A3EEF">
    <w:name w:val="537E8347511C4A7FB703F28DF36A3EEF"/>
    <w:rsid w:val="00460B2B"/>
  </w:style>
  <w:style w:type="paragraph" w:customStyle="1" w:styleId="6F42DA3617244C8286808540111143DA">
    <w:name w:val="6F42DA3617244C8286808540111143DA"/>
    <w:rsid w:val="00460B2B"/>
  </w:style>
  <w:style w:type="paragraph" w:customStyle="1" w:styleId="E172C01B527C4157A4BAD8D44FDD89FD">
    <w:name w:val="E172C01B527C4157A4BAD8D44FDD89FD"/>
    <w:rsid w:val="00460B2B"/>
  </w:style>
  <w:style w:type="paragraph" w:customStyle="1" w:styleId="D4CFF3363731419FA766E444A5023551">
    <w:name w:val="D4CFF3363731419FA766E444A5023551"/>
    <w:rsid w:val="00460B2B"/>
  </w:style>
  <w:style w:type="paragraph" w:customStyle="1" w:styleId="F56A695514574EB7B21915E6D8D636C4">
    <w:name w:val="F56A695514574EB7B21915E6D8D636C4"/>
    <w:rsid w:val="00460B2B"/>
  </w:style>
  <w:style w:type="paragraph" w:customStyle="1" w:styleId="3524E0C307AF4576840002320DBBAA17">
    <w:name w:val="3524E0C307AF4576840002320DBBAA17"/>
    <w:rsid w:val="00460B2B"/>
  </w:style>
  <w:style w:type="paragraph" w:customStyle="1" w:styleId="D7E13F4954CC4750ABA7F043BF35F880">
    <w:name w:val="D7E13F4954CC4750ABA7F043BF35F880"/>
    <w:rsid w:val="00460B2B"/>
  </w:style>
  <w:style w:type="paragraph" w:customStyle="1" w:styleId="AFD13894B75F4979B376A12FC856F599">
    <w:name w:val="AFD13894B75F4979B376A12FC856F599"/>
    <w:rsid w:val="00460B2B"/>
  </w:style>
  <w:style w:type="paragraph" w:customStyle="1" w:styleId="67650FAEB3064308AA6D8DA8D4879A43">
    <w:name w:val="67650FAEB3064308AA6D8DA8D4879A43"/>
    <w:rsid w:val="00460B2B"/>
  </w:style>
  <w:style w:type="paragraph" w:customStyle="1" w:styleId="6A8C34A4C8DF40B79D8A154989B4C630">
    <w:name w:val="6A8C34A4C8DF40B79D8A154989B4C630"/>
    <w:rsid w:val="00460B2B"/>
  </w:style>
  <w:style w:type="paragraph" w:customStyle="1" w:styleId="7FD85CF144A046A1BA541FE286DB5635">
    <w:name w:val="7FD85CF144A046A1BA541FE286DB5635"/>
    <w:rsid w:val="00460B2B"/>
  </w:style>
  <w:style w:type="paragraph" w:customStyle="1" w:styleId="D7C0302007CA4055BD3C3E22486E34D7">
    <w:name w:val="D7C0302007CA4055BD3C3E22486E34D7"/>
    <w:rsid w:val="00460B2B"/>
  </w:style>
  <w:style w:type="paragraph" w:customStyle="1" w:styleId="2E1E18674E6D4D59866703A90E07A80D">
    <w:name w:val="2E1E18674E6D4D59866703A90E07A80D"/>
    <w:rsid w:val="00460B2B"/>
  </w:style>
  <w:style w:type="paragraph" w:customStyle="1" w:styleId="C4FB032285FB4F99A88CC691054767CA">
    <w:name w:val="C4FB032285FB4F99A88CC691054767CA"/>
    <w:rsid w:val="00460B2B"/>
  </w:style>
  <w:style w:type="paragraph" w:customStyle="1" w:styleId="93D70FE72B09482EB05061321D91130C">
    <w:name w:val="93D70FE72B09482EB05061321D91130C"/>
    <w:rsid w:val="00460B2B"/>
  </w:style>
  <w:style w:type="paragraph" w:customStyle="1" w:styleId="FA203BFDCDC4430090EB6821915871E3">
    <w:name w:val="FA203BFDCDC4430090EB6821915871E3"/>
    <w:rsid w:val="00460B2B"/>
  </w:style>
  <w:style w:type="paragraph" w:customStyle="1" w:styleId="FC8BD1C414F9413D845EF4AD349EAAA6">
    <w:name w:val="FC8BD1C414F9413D845EF4AD349EAAA6"/>
    <w:rsid w:val="00460B2B"/>
  </w:style>
  <w:style w:type="paragraph" w:customStyle="1" w:styleId="20C5B60742C54AB2A67C5473DC1EF78A">
    <w:name w:val="20C5B60742C54AB2A67C5473DC1EF78A"/>
    <w:rsid w:val="00460B2B"/>
  </w:style>
  <w:style w:type="paragraph" w:customStyle="1" w:styleId="3A15A0E0D19349E3A9582FD4443A0F30">
    <w:name w:val="3A15A0E0D19349E3A9582FD4443A0F30"/>
    <w:rsid w:val="00460B2B"/>
  </w:style>
  <w:style w:type="paragraph" w:customStyle="1" w:styleId="9C78BA857EF245CCBD9153B2D9086737">
    <w:name w:val="9C78BA857EF245CCBD9153B2D9086737"/>
    <w:rsid w:val="00460B2B"/>
  </w:style>
  <w:style w:type="paragraph" w:customStyle="1" w:styleId="43F93C51D09D4C09B61C397C2220F3DC">
    <w:name w:val="43F93C51D09D4C09B61C397C2220F3DC"/>
    <w:rsid w:val="00460B2B"/>
  </w:style>
  <w:style w:type="paragraph" w:customStyle="1" w:styleId="223CB0DF8C1146C3B16994E3781E9A0E">
    <w:name w:val="223CB0DF8C1146C3B16994E3781E9A0E"/>
    <w:rsid w:val="00460B2B"/>
  </w:style>
  <w:style w:type="paragraph" w:customStyle="1" w:styleId="935B9888F2C344B3A2D7DBA96BAF50B4">
    <w:name w:val="935B9888F2C344B3A2D7DBA96BAF50B4"/>
    <w:rsid w:val="00460B2B"/>
  </w:style>
  <w:style w:type="paragraph" w:customStyle="1" w:styleId="0324D57440D94ED3B63E34975F416DF8">
    <w:name w:val="0324D57440D94ED3B63E34975F416DF8"/>
    <w:rsid w:val="00460B2B"/>
  </w:style>
  <w:style w:type="paragraph" w:customStyle="1" w:styleId="84566975E7C44A4F9017B3D82752C416">
    <w:name w:val="84566975E7C44A4F9017B3D82752C416"/>
    <w:rsid w:val="00460B2B"/>
  </w:style>
  <w:style w:type="paragraph" w:customStyle="1" w:styleId="7562102A3C63412A9FDA2129B2B1E096">
    <w:name w:val="7562102A3C63412A9FDA2129B2B1E096"/>
    <w:rsid w:val="00460B2B"/>
  </w:style>
  <w:style w:type="paragraph" w:customStyle="1" w:styleId="BB55C2FC9DEE433BA4E4D24F999EF432">
    <w:name w:val="BB55C2FC9DEE433BA4E4D24F999EF432"/>
    <w:rsid w:val="00460B2B"/>
  </w:style>
  <w:style w:type="paragraph" w:customStyle="1" w:styleId="5F2EF942321E4505AD14E712CD3F9C70">
    <w:name w:val="5F2EF942321E4505AD14E712CD3F9C70"/>
    <w:rsid w:val="00460B2B"/>
  </w:style>
  <w:style w:type="paragraph" w:customStyle="1" w:styleId="7B7DCF7BF287405B959807EF13F5AB9D">
    <w:name w:val="7B7DCF7BF287405B959807EF13F5AB9D"/>
    <w:rsid w:val="00460B2B"/>
  </w:style>
  <w:style w:type="paragraph" w:customStyle="1" w:styleId="B782DEB8FFD049CB84DEBB1881B4109D">
    <w:name w:val="B782DEB8FFD049CB84DEBB1881B4109D"/>
    <w:rsid w:val="00460B2B"/>
  </w:style>
  <w:style w:type="paragraph" w:customStyle="1" w:styleId="962CD5419EC94CBC93CD390A21102EF1">
    <w:name w:val="962CD5419EC94CBC93CD390A21102EF1"/>
    <w:rsid w:val="00460B2B"/>
  </w:style>
  <w:style w:type="paragraph" w:customStyle="1" w:styleId="180A317E7D5C462C83A2AB35DC5149D0">
    <w:name w:val="180A317E7D5C462C83A2AB35DC5149D0"/>
    <w:rsid w:val="00460B2B"/>
  </w:style>
  <w:style w:type="paragraph" w:customStyle="1" w:styleId="B976DF13CD9C4C35BAF2248CD2243B4D">
    <w:name w:val="B976DF13CD9C4C35BAF2248CD2243B4D"/>
    <w:rsid w:val="00460B2B"/>
  </w:style>
  <w:style w:type="paragraph" w:customStyle="1" w:styleId="28B2427A99B84BC3A4473686DA9105D6">
    <w:name w:val="28B2427A99B84BC3A4473686DA9105D6"/>
    <w:rsid w:val="00460B2B"/>
  </w:style>
  <w:style w:type="paragraph" w:customStyle="1" w:styleId="9FCA7407DE4C4372A29F828B8A11143F">
    <w:name w:val="9FCA7407DE4C4372A29F828B8A11143F"/>
    <w:rsid w:val="00460B2B"/>
  </w:style>
  <w:style w:type="paragraph" w:customStyle="1" w:styleId="630612E6FF534292B706FB9F027A0FBD">
    <w:name w:val="630612E6FF534292B706FB9F027A0FBD"/>
    <w:rsid w:val="00460B2B"/>
  </w:style>
  <w:style w:type="paragraph" w:customStyle="1" w:styleId="30E2ED35599D4B0CB545171611652340">
    <w:name w:val="30E2ED35599D4B0CB545171611652340"/>
    <w:rsid w:val="00460B2B"/>
  </w:style>
  <w:style w:type="paragraph" w:customStyle="1" w:styleId="05405248CA2848E9A3D62D7D08CD450C">
    <w:name w:val="05405248CA2848E9A3D62D7D08CD450C"/>
    <w:rsid w:val="00460B2B"/>
  </w:style>
  <w:style w:type="paragraph" w:customStyle="1" w:styleId="761ACF49CB324796AEA6EC555A0814D5">
    <w:name w:val="761ACF49CB324796AEA6EC555A0814D5"/>
    <w:rsid w:val="00460B2B"/>
  </w:style>
  <w:style w:type="paragraph" w:customStyle="1" w:styleId="64AD561CAD634531813C7637CE6A3D10">
    <w:name w:val="64AD561CAD634531813C7637CE6A3D10"/>
    <w:rsid w:val="00460B2B"/>
  </w:style>
  <w:style w:type="paragraph" w:customStyle="1" w:styleId="1015E3CD5E3E44C38E65F429F5895CA4">
    <w:name w:val="1015E3CD5E3E44C38E65F429F5895CA4"/>
    <w:rsid w:val="00460B2B"/>
  </w:style>
  <w:style w:type="paragraph" w:customStyle="1" w:styleId="F1457594437A4F68906C40EDC690E857">
    <w:name w:val="F1457594437A4F68906C40EDC690E857"/>
    <w:rsid w:val="00460B2B"/>
  </w:style>
  <w:style w:type="paragraph" w:customStyle="1" w:styleId="3F037F157FE94E89A762111DFE6670BE">
    <w:name w:val="3F037F157FE94E89A762111DFE6670BE"/>
    <w:rsid w:val="00460B2B"/>
  </w:style>
  <w:style w:type="paragraph" w:customStyle="1" w:styleId="210C2687EE4F4AC59A2C4D592001F9A5">
    <w:name w:val="210C2687EE4F4AC59A2C4D592001F9A5"/>
    <w:rsid w:val="00460B2B"/>
  </w:style>
  <w:style w:type="paragraph" w:customStyle="1" w:styleId="786DE10E246B4B99A90DEBEAE2C6BF63">
    <w:name w:val="786DE10E246B4B99A90DEBEAE2C6BF63"/>
    <w:rsid w:val="00460B2B"/>
  </w:style>
  <w:style w:type="paragraph" w:customStyle="1" w:styleId="4BD95B1BEDC1489CAFD723708AE73C45">
    <w:name w:val="4BD95B1BEDC1489CAFD723708AE73C45"/>
    <w:rsid w:val="00460B2B"/>
  </w:style>
  <w:style w:type="paragraph" w:customStyle="1" w:styleId="AFD9D2E6C9FB4C89B4F3AB428F2A3A25">
    <w:name w:val="AFD9D2E6C9FB4C89B4F3AB428F2A3A25"/>
    <w:rsid w:val="00460B2B"/>
  </w:style>
  <w:style w:type="paragraph" w:customStyle="1" w:styleId="1BB81FDC502A46399092BB2B76F3385C">
    <w:name w:val="1BB81FDC502A46399092BB2B76F3385C"/>
    <w:rsid w:val="00460B2B"/>
  </w:style>
  <w:style w:type="paragraph" w:customStyle="1" w:styleId="777B11F567864F64A3A2B1BF3A0E83B7">
    <w:name w:val="777B11F567864F64A3A2B1BF3A0E83B7"/>
    <w:rsid w:val="00460B2B"/>
  </w:style>
  <w:style w:type="paragraph" w:customStyle="1" w:styleId="277738DA06CF480C9DC14AA5C724C882">
    <w:name w:val="277738DA06CF480C9DC14AA5C724C882"/>
    <w:rsid w:val="00460B2B"/>
  </w:style>
  <w:style w:type="paragraph" w:customStyle="1" w:styleId="4E0AF7EFD71C46D2AFA12BE29A452D36">
    <w:name w:val="4E0AF7EFD71C46D2AFA12BE29A452D36"/>
    <w:rsid w:val="00460B2B"/>
  </w:style>
  <w:style w:type="paragraph" w:customStyle="1" w:styleId="E3DB47E8F60A42C1B34A5286E2DA557B">
    <w:name w:val="E3DB47E8F60A42C1B34A5286E2DA557B"/>
    <w:rsid w:val="00460B2B"/>
  </w:style>
  <w:style w:type="paragraph" w:customStyle="1" w:styleId="582C40186F0C458C92B4DA7958A4BE7E">
    <w:name w:val="582C40186F0C458C92B4DA7958A4BE7E"/>
    <w:rsid w:val="00460B2B"/>
  </w:style>
  <w:style w:type="paragraph" w:customStyle="1" w:styleId="4960BF2F56A74B3587E3B4485B08494C">
    <w:name w:val="4960BF2F56A74B3587E3B4485B08494C"/>
    <w:rsid w:val="00460B2B"/>
  </w:style>
  <w:style w:type="paragraph" w:customStyle="1" w:styleId="F2BE4CEDC4C9407F852107019014EC24">
    <w:name w:val="F2BE4CEDC4C9407F852107019014EC24"/>
    <w:rsid w:val="00460B2B"/>
  </w:style>
  <w:style w:type="paragraph" w:customStyle="1" w:styleId="C550922E61BD476B833C6984980F81DF">
    <w:name w:val="C550922E61BD476B833C6984980F81DF"/>
    <w:rsid w:val="00460B2B"/>
  </w:style>
  <w:style w:type="paragraph" w:customStyle="1" w:styleId="6B1B4666AD704FCEA92A52228A2E93A0">
    <w:name w:val="6B1B4666AD704FCEA92A52228A2E93A0"/>
    <w:rsid w:val="00460B2B"/>
  </w:style>
  <w:style w:type="paragraph" w:customStyle="1" w:styleId="BB51574E136F47918A0709A1A9E6EF07">
    <w:name w:val="BB51574E136F47918A0709A1A9E6EF07"/>
    <w:rsid w:val="00460B2B"/>
  </w:style>
  <w:style w:type="paragraph" w:customStyle="1" w:styleId="6787A0E203664E83801165B193A5D004">
    <w:name w:val="6787A0E203664E83801165B193A5D004"/>
    <w:rsid w:val="00460B2B"/>
  </w:style>
  <w:style w:type="paragraph" w:customStyle="1" w:styleId="2CF8F7D1907343DF89D61BBE5BDBA2E8">
    <w:name w:val="2CF8F7D1907343DF89D61BBE5BDBA2E8"/>
    <w:rsid w:val="00460B2B"/>
  </w:style>
  <w:style w:type="paragraph" w:customStyle="1" w:styleId="13FC36F74219463BB402C39264777844">
    <w:name w:val="13FC36F74219463BB402C39264777844"/>
    <w:rsid w:val="00460B2B"/>
  </w:style>
  <w:style w:type="paragraph" w:customStyle="1" w:styleId="2E7453B721484DDBB2023BCCF978E2D8">
    <w:name w:val="2E7453B721484DDBB2023BCCF978E2D8"/>
    <w:rsid w:val="00460B2B"/>
  </w:style>
  <w:style w:type="paragraph" w:customStyle="1" w:styleId="F718E7BF1B504F4DBF03B4BFDDD54E12">
    <w:name w:val="F718E7BF1B504F4DBF03B4BFDDD54E12"/>
    <w:rsid w:val="00460B2B"/>
  </w:style>
  <w:style w:type="paragraph" w:customStyle="1" w:styleId="0892942A36F348C59179BAD76E944C22">
    <w:name w:val="0892942A36F348C59179BAD76E944C22"/>
    <w:rsid w:val="00460B2B"/>
  </w:style>
  <w:style w:type="paragraph" w:customStyle="1" w:styleId="16AF3F5A6455408192BE324282F45BA1">
    <w:name w:val="16AF3F5A6455408192BE324282F45BA1"/>
    <w:rsid w:val="00460B2B"/>
  </w:style>
  <w:style w:type="paragraph" w:customStyle="1" w:styleId="BFD1B55FBC8845B4BA654EAF46E2DEC8">
    <w:name w:val="BFD1B55FBC8845B4BA654EAF46E2DEC8"/>
    <w:rsid w:val="00460B2B"/>
  </w:style>
  <w:style w:type="paragraph" w:customStyle="1" w:styleId="10179C4845F54A4BB9CEDDFA42D22B22">
    <w:name w:val="10179C4845F54A4BB9CEDDFA42D22B22"/>
    <w:rsid w:val="00460B2B"/>
  </w:style>
  <w:style w:type="paragraph" w:customStyle="1" w:styleId="3E50D5EC1F2A4A16A9F57EB9CD611927">
    <w:name w:val="3E50D5EC1F2A4A16A9F57EB9CD611927"/>
    <w:rsid w:val="00460B2B"/>
  </w:style>
  <w:style w:type="paragraph" w:customStyle="1" w:styleId="38E699A9FC8B4A7FA102B8342AE8CE80">
    <w:name w:val="38E699A9FC8B4A7FA102B8342AE8CE80"/>
    <w:rsid w:val="00460B2B"/>
  </w:style>
  <w:style w:type="paragraph" w:customStyle="1" w:styleId="15DD7CC4D2714ADEAACB450C3302AECD">
    <w:name w:val="15DD7CC4D2714ADEAACB450C3302AECD"/>
    <w:rsid w:val="00460B2B"/>
  </w:style>
  <w:style w:type="paragraph" w:customStyle="1" w:styleId="E1923E4B5A904C35B3D7E2E36F35689E">
    <w:name w:val="E1923E4B5A904C35B3D7E2E36F35689E"/>
    <w:rsid w:val="00460B2B"/>
  </w:style>
  <w:style w:type="paragraph" w:customStyle="1" w:styleId="2339629CF8EA4C43A5BE9603122D6424">
    <w:name w:val="2339629CF8EA4C43A5BE9603122D6424"/>
    <w:rsid w:val="00460B2B"/>
  </w:style>
  <w:style w:type="paragraph" w:customStyle="1" w:styleId="E716B53817FD4304802EE8F09BE0C146">
    <w:name w:val="E716B53817FD4304802EE8F09BE0C146"/>
    <w:rsid w:val="00460B2B"/>
  </w:style>
  <w:style w:type="paragraph" w:customStyle="1" w:styleId="C32D035C61034C35A562E03948881465">
    <w:name w:val="C32D035C61034C35A562E03948881465"/>
    <w:rsid w:val="00460B2B"/>
  </w:style>
  <w:style w:type="paragraph" w:customStyle="1" w:styleId="16A0FB94B4EF4FDE835551068B779729">
    <w:name w:val="16A0FB94B4EF4FDE835551068B779729"/>
    <w:rsid w:val="00460B2B"/>
  </w:style>
  <w:style w:type="paragraph" w:customStyle="1" w:styleId="63CD94A1B3234B2F8E4369303E443B5A">
    <w:name w:val="63CD94A1B3234B2F8E4369303E443B5A"/>
    <w:rsid w:val="00460B2B"/>
  </w:style>
  <w:style w:type="paragraph" w:customStyle="1" w:styleId="B31B654F03C34565A282F5CFA2600A14">
    <w:name w:val="B31B654F03C34565A282F5CFA2600A14"/>
    <w:rsid w:val="00460B2B"/>
  </w:style>
  <w:style w:type="paragraph" w:customStyle="1" w:styleId="BDE9CD31DCAB4F078A4A6CC50404D644">
    <w:name w:val="BDE9CD31DCAB4F078A4A6CC50404D644"/>
    <w:rsid w:val="00460B2B"/>
  </w:style>
  <w:style w:type="paragraph" w:customStyle="1" w:styleId="149640D3C86A433C8F6FBC415772B7C4">
    <w:name w:val="149640D3C86A433C8F6FBC415772B7C4"/>
    <w:rsid w:val="00460B2B"/>
  </w:style>
  <w:style w:type="paragraph" w:customStyle="1" w:styleId="E92AE4D15C754157A29B11377E6DBABD">
    <w:name w:val="E92AE4D15C754157A29B11377E6DBABD"/>
    <w:rsid w:val="00460B2B"/>
  </w:style>
  <w:style w:type="paragraph" w:customStyle="1" w:styleId="01979C99CF29428F9A4BCEFADF964843">
    <w:name w:val="01979C99CF29428F9A4BCEFADF964843"/>
    <w:rsid w:val="00460B2B"/>
  </w:style>
  <w:style w:type="paragraph" w:customStyle="1" w:styleId="405F2DA1992A4E01A47BBB87EA23BDB7">
    <w:name w:val="405F2DA1992A4E01A47BBB87EA23BDB7"/>
    <w:rsid w:val="00460B2B"/>
  </w:style>
  <w:style w:type="paragraph" w:customStyle="1" w:styleId="FECF7E296BBB49C784A8BD80C459E528">
    <w:name w:val="FECF7E296BBB49C784A8BD80C459E528"/>
    <w:rsid w:val="00460B2B"/>
  </w:style>
  <w:style w:type="paragraph" w:customStyle="1" w:styleId="6D6885C335384B5E8177C9364F764CB3">
    <w:name w:val="6D6885C335384B5E8177C9364F764CB3"/>
    <w:rsid w:val="00460B2B"/>
  </w:style>
  <w:style w:type="paragraph" w:customStyle="1" w:styleId="363C75E26B204F22A6104450340CB3A9">
    <w:name w:val="363C75E26B204F22A6104450340CB3A9"/>
    <w:rsid w:val="00460B2B"/>
  </w:style>
  <w:style w:type="paragraph" w:customStyle="1" w:styleId="CB9041A0B32B42BA827A9742FEE96D44">
    <w:name w:val="CB9041A0B32B42BA827A9742FEE96D44"/>
    <w:rsid w:val="00460B2B"/>
  </w:style>
  <w:style w:type="paragraph" w:customStyle="1" w:styleId="53426EC2ED23469983F9468D55C136E7">
    <w:name w:val="53426EC2ED23469983F9468D55C136E7"/>
    <w:rsid w:val="00460B2B"/>
  </w:style>
  <w:style w:type="paragraph" w:customStyle="1" w:styleId="FFFA412E91B446CE9B8DF4501F8B80A5">
    <w:name w:val="FFFA412E91B446CE9B8DF4501F8B80A5"/>
    <w:rsid w:val="00460B2B"/>
  </w:style>
  <w:style w:type="paragraph" w:customStyle="1" w:styleId="E4AD7F3521EB490DB9C17416593B278A">
    <w:name w:val="E4AD7F3521EB490DB9C17416593B278A"/>
    <w:rsid w:val="00460B2B"/>
  </w:style>
  <w:style w:type="paragraph" w:customStyle="1" w:styleId="9CC483B2156848E7B7015C98259635B1">
    <w:name w:val="9CC483B2156848E7B7015C98259635B1"/>
    <w:rsid w:val="00460B2B"/>
  </w:style>
  <w:style w:type="paragraph" w:customStyle="1" w:styleId="AF3CC6B1CDF04D40B6D153C1B702D793">
    <w:name w:val="AF3CC6B1CDF04D40B6D153C1B702D793"/>
    <w:rsid w:val="00460B2B"/>
  </w:style>
  <w:style w:type="paragraph" w:customStyle="1" w:styleId="0FB0EC2A8AE44A1EBE45D183BD678394">
    <w:name w:val="0FB0EC2A8AE44A1EBE45D183BD678394"/>
    <w:rsid w:val="00460B2B"/>
  </w:style>
  <w:style w:type="paragraph" w:customStyle="1" w:styleId="D945E40F656A48859277BE3909BD8643">
    <w:name w:val="D945E40F656A48859277BE3909BD8643"/>
    <w:rsid w:val="00460B2B"/>
  </w:style>
  <w:style w:type="paragraph" w:customStyle="1" w:styleId="F66A2BD92D0F4E308EBCC3EA15F49A1E">
    <w:name w:val="F66A2BD92D0F4E308EBCC3EA15F49A1E"/>
    <w:rsid w:val="00460B2B"/>
  </w:style>
  <w:style w:type="paragraph" w:customStyle="1" w:styleId="0D10E6C3C29B4C5C85C4D82907FCDACC">
    <w:name w:val="0D10E6C3C29B4C5C85C4D82907FCDACC"/>
    <w:rsid w:val="00460B2B"/>
  </w:style>
  <w:style w:type="paragraph" w:customStyle="1" w:styleId="6C97C5DCF60C44638281BE9A43C30EE2">
    <w:name w:val="6C97C5DCF60C44638281BE9A43C30EE2"/>
    <w:rsid w:val="00460B2B"/>
  </w:style>
  <w:style w:type="paragraph" w:customStyle="1" w:styleId="3E89F47548C641BA8211D148E286FEAB">
    <w:name w:val="3E89F47548C641BA8211D148E286FEAB"/>
    <w:rsid w:val="00460B2B"/>
  </w:style>
  <w:style w:type="paragraph" w:customStyle="1" w:styleId="73BBDCAAA51B4D7BB09A5341751366D8">
    <w:name w:val="73BBDCAAA51B4D7BB09A5341751366D8"/>
    <w:rsid w:val="00460B2B"/>
  </w:style>
  <w:style w:type="paragraph" w:customStyle="1" w:styleId="45CFA1A54613452FB86A373AC509B98E">
    <w:name w:val="45CFA1A54613452FB86A373AC509B98E"/>
    <w:rsid w:val="00460B2B"/>
  </w:style>
  <w:style w:type="paragraph" w:customStyle="1" w:styleId="E8D0B9B719BC4D7B80DD31061BD8EE12">
    <w:name w:val="E8D0B9B719BC4D7B80DD31061BD8EE12"/>
    <w:rsid w:val="00460B2B"/>
  </w:style>
  <w:style w:type="paragraph" w:customStyle="1" w:styleId="B02FD54B85FD4B0EB852879626F4E641">
    <w:name w:val="B02FD54B85FD4B0EB852879626F4E641"/>
    <w:rsid w:val="00460B2B"/>
  </w:style>
  <w:style w:type="paragraph" w:customStyle="1" w:styleId="70D0C16B2CA543E0BBFC0EA4F7F3730E">
    <w:name w:val="70D0C16B2CA543E0BBFC0EA4F7F3730E"/>
    <w:rsid w:val="00460B2B"/>
  </w:style>
  <w:style w:type="paragraph" w:customStyle="1" w:styleId="7C205A8656954FCAA65AA7FCF6B36C0F">
    <w:name w:val="7C205A8656954FCAA65AA7FCF6B36C0F"/>
    <w:rsid w:val="00460B2B"/>
  </w:style>
  <w:style w:type="paragraph" w:customStyle="1" w:styleId="518C492FB1D54046ADAB77AF86C6FB8A">
    <w:name w:val="518C492FB1D54046ADAB77AF86C6FB8A"/>
    <w:rsid w:val="00460B2B"/>
  </w:style>
  <w:style w:type="paragraph" w:customStyle="1" w:styleId="BECD5BADC1EE496BB7F83F3027965C40">
    <w:name w:val="BECD5BADC1EE496BB7F83F3027965C40"/>
    <w:rsid w:val="00460B2B"/>
  </w:style>
  <w:style w:type="paragraph" w:customStyle="1" w:styleId="1FE8E95C7A1649F5809D11FF2256DF7E">
    <w:name w:val="1FE8E95C7A1649F5809D11FF2256DF7E"/>
    <w:rsid w:val="00460B2B"/>
  </w:style>
  <w:style w:type="paragraph" w:customStyle="1" w:styleId="099922998F894D048AB84C65700093DE">
    <w:name w:val="099922998F894D048AB84C65700093DE"/>
    <w:rsid w:val="00460B2B"/>
  </w:style>
  <w:style w:type="paragraph" w:customStyle="1" w:styleId="0F62FA06D94848F397F22909FA3FD7E8">
    <w:name w:val="0F62FA06D94848F397F22909FA3FD7E8"/>
    <w:rsid w:val="00045D70"/>
  </w:style>
  <w:style w:type="paragraph" w:customStyle="1" w:styleId="6D691A8A3E3B4DE2A99B50F8E711D167">
    <w:name w:val="6D691A8A3E3B4DE2A99B50F8E711D167"/>
    <w:rsid w:val="00045D70"/>
  </w:style>
  <w:style w:type="paragraph" w:customStyle="1" w:styleId="604E564080BE4D5D99D9C68019B2CBD7">
    <w:name w:val="604E564080BE4D5D99D9C68019B2CBD7"/>
    <w:rsid w:val="00045D70"/>
  </w:style>
  <w:style w:type="paragraph" w:customStyle="1" w:styleId="38A767BDEB4E4F9498635F20A3D601DA">
    <w:name w:val="38A767BDEB4E4F9498635F20A3D601DA"/>
    <w:rsid w:val="00045D70"/>
  </w:style>
  <w:style w:type="paragraph" w:customStyle="1" w:styleId="BCB3D7A402A04D69910A57BEAA762DF8">
    <w:name w:val="BCB3D7A402A04D69910A57BEAA762DF8"/>
    <w:rsid w:val="00045D70"/>
  </w:style>
  <w:style w:type="paragraph" w:customStyle="1" w:styleId="ACECFEE4BAC94ADC98E86421B31DBEA1">
    <w:name w:val="ACECFEE4BAC94ADC98E86421B31DBEA1"/>
    <w:rsid w:val="00045D70"/>
  </w:style>
  <w:style w:type="paragraph" w:customStyle="1" w:styleId="F8AA90AB8C8541268E7FCE7B290265C4">
    <w:name w:val="F8AA90AB8C8541268E7FCE7B290265C4"/>
    <w:rsid w:val="00045D70"/>
  </w:style>
  <w:style w:type="paragraph" w:customStyle="1" w:styleId="B9EB0EB60DC4475B91BA47DAAB3CC8D0">
    <w:name w:val="B9EB0EB60DC4475B91BA47DAAB3CC8D0"/>
    <w:rsid w:val="00045D70"/>
  </w:style>
  <w:style w:type="paragraph" w:customStyle="1" w:styleId="C0BE6FBE0FF04ADBB4E24B84278D12A7">
    <w:name w:val="C0BE6FBE0FF04ADBB4E24B84278D12A7"/>
    <w:rsid w:val="00045D70"/>
  </w:style>
  <w:style w:type="paragraph" w:customStyle="1" w:styleId="BF1553710C534F2DB5520D9C2F595C8A">
    <w:name w:val="BF1553710C534F2DB5520D9C2F595C8A"/>
    <w:rsid w:val="00045D70"/>
  </w:style>
  <w:style w:type="paragraph" w:customStyle="1" w:styleId="7B8BF6DC48E0484CA5F8AC352B543462">
    <w:name w:val="7B8BF6DC48E0484CA5F8AC352B543462"/>
    <w:rsid w:val="00045D70"/>
  </w:style>
  <w:style w:type="paragraph" w:customStyle="1" w:styleId="F9B71152AFBA4E969D0002452A489D46">
    <w:name w:val="F9B71152AFBA4E969D0002452A489D46"/>
    <w:rsid w:val="00045D70"/>
  </w:style>
  <w:style w:type="paragraph" w:customStyle="1" w:styleId="B8BFC3DB332548EF91442E49EFCBD251">
    <w:name w:val="B8BFC3DB332548EF91442E49EFCBD251"/>
    <w:rsid w:val="00045D70"/>
  </w:style>
  <w:style w:type="paragraph" w:customStyle="1" w:styleId="1C4764ACB98F42D8974DF79A2B8B60E6">
    <w:name w:val="1C4764ACB98F42D8974DF79A2B8B60E6"/>
    <w:rsid w:val="00045D70"/>
  </w:style>
  <w:style w:type="paragraph" w:customStyle="1" w:styleId="E555144C45814A0A90A78A892948373D">
    <w:name w:val="E555144C45814A0A90A78A892948373D"/>
    <w:rsid w:val="00045D70"/>
  </w:style>
  <w:style w:type="paragraph" w:customStyle="1" w:styleId="A22E15FFF8C04C70849C27F13484D50C">
    <w:name w:val="A22E15FFF8C04C70849C27F13484D50C"/>
    <w:rsid w:val="00045D70"/>
  </w:style>
  <w:style w:type="paragraph" w:customStyle="1" w:styleId="422C5C63FE054C4E9EF24D932BB7164A">
    <w:name w:val="422C5C63FE054C4E9EF24D932BB7164A"/>
    <w:rsid w:val="00045D70"/>
  </w:style>
  <w:style w:type="paragraph" w:customStyle="1" w:styleId="A3BBDA7F1D8141888EEE6BBC63CFBCCA">
    <w:name w:val="A3BBDA7F1D8141888EEE6BBC63CFBCCA"/>
    <w:rsid w:val="00045D70"/>
  </w:style>
  <w:style w:type="paragraph" w:customStyle="1" w:styleId="DC8733136BFE44F89DDBDBD55403E49E">
    <w:name w:val="DC8733136BFE44F89DDBDBD55403E49E"/>
    <w:rsid w:val="00045D70"/>
  </w:style>
  <w:style w:type="paragraph" w:customStyle="1" w:styleId="2541711624414DC6A31B84CD22EC7CF8">
    <w:name w:val="2541711624414DC6A31B84CD22EC7CF8"/>
    <w:rsid w:val="00045D70"/>
  </w:style>
  <w:style w:type="paragraph" w:customStyle="1" w:styleId="A878906474F2429E8B8FD97999F67EF7">
    <w:name w:val="A878906474F2429E8B8FD97999F67EF7"/>
    <w:rsid w:val="00045D70"/>
  </w:style>
  <w:style w:type="paragraph" w:customStyle="1" w:styleId="E9E1EE17C8074182BBAC99C879B778A5">
    <w:name w:val="E9E1EE17C8074182BBAC99C879B778A5"/>
    <w:rsid w:val="00045D70"/>
  </w:style>
  <w:style w:type="paragraph" w:customStyle="1" w:styleId="8E1BD520E3A843BB825A11A7D3921F93">
    <w:name w:val="8E1BD520E3A843BB825A11A7D3921F93"/>
    <w:rsid w:val="00045D70"/>
  </w:style>
  <w:style w:type="paragraph" w:customStyle="1" w:styleId="7F381BF9B6AB4374B7976F3A924F97AB">
    <w:name w:val="7F381BF9B6AB4374B7976F3A924F97AB"/>
    <w:rsid w:val="00045D70"/>
  </w:style>
  <w:style w:type="paragraph" w:customStyle="1" w:styleId="397993A9BA054FE7B74EF272395ADB6F">
    <w:name w:val="397993A9BA054FE7B74EF272395ADB6F"/>
    <w:rsid w:val="00045D70"/>
  </w:style>
  <w:style w:type="paragraph" w:customStyle="1" w:styleId="63CD10338B1046D691B03102EBB5E8D5">
    <w:name w:val="63CD10338B1046D691B03102EBB5E8D5"/>
    <w:rsid w:val="00045D70"/>
  </w:style>
  <w:style w:type="paragraph" w:customStyle="1" w:styleId="482EDAAAB3A64D9091C5966141F17BBE">
    <w:name w:val="482EDAAAB3A64D9091C5966141F17BBE"/>
    <w:rsid w:val="00045D70"/>
  </w:style>
  <w:style w:type="paragraph" w:customStyle="1" w:styleId="3D1EC05F254345819378B85E89CEEA3B">
    <w:name w:val="3D1EC05F254345819378B85E89CEEA3B"/>
    <w:rsid w:val="00045D70"/>
  </w:style>
  <w:style w:type="paragraph" w:customStyle="1" w:styleId="24E69A803DDA478A89C19D445C90CB68">
    <w:name w:val="24E69A803DDA478A89C19D445C90CB68"/>
    <w:rsid w:val="00045D70"/>
  </w:style>
  <w:style w:type="paragraph" w:customStyle="1" w:styleId="B991893B018B4108933EFEC7AE15CFD3">
    <w:name w:val="B991893B018B4108933EFEC7AE15CFD3"/>
    <w:rsid w:val="00045D70"/>
  </w:style>
  <w:style w:type="paragraph" w:customStyle="1" w:styleId="441A96B872DC430BB10C843F3AB694E4">
    <w:name w:val="441A96B872DC430BB10C843F3AB694E4"/>
    <w:rsid w:val="00045D70"/>
  </w:style>
  <w:style w:type="paragraph" w:customStyle="1" w:styleId="43B75D239083491E8FE9CABE225AB6F2">
    <w:name w:val="43B75D239083491E8FE9CABE225AB6F2"/>
    <w:rsid w:val="00045D70"/>
  </w:style>
  <w:style w:type="paragraph" w:customStyle="1" w:styleId="EA6A7FE933CE44FBB8A9FBEAB4BDAC3B">
    <w:name w:val="EA6A7FE933CE44FBB8A9FBEAB4BDAC3B"/>
    <w:rsid w:val="00045D70"/>
  </w:style>
  <w:style w:type="paragraph" w:customStyle="1" w:styleId="6ABC919586C94BB7BA5A8D1EC75374F0">
    <w:name w:val="6ABC919586C94BB7BA5A8D1EC75374F0"/>
    <w:rsid w:val="00045D70"/>
  </w:style>
  <w:style w:type="paragraph" w:customStyle="1" w:styleId="BCF83DACA29D463FA9F5807C1F3E4EDD">
    <w:name w:val="BCF83DACA29D463FA9F5807C1F3E4EDD"/>
    <w:rsid w:val="00045D70"/>
  </w:style>
  <w:style w:type="paragraph" w:customStyle="1" w:styleId="A7A311D9825846B9851E6BD1FBE63A95">
    <w:name w:val="A7A311D9825846B9851E6BD1FBE63A95"/>
    <w:rsid w:val="00045D70"/>
  </w:style>
  <w:style w:type="paragraph" w:customStyle="1" w:styleId="C3DE8894C2EA41F8A755B1580115F13B">
    <w:name w:val="C3DE8894C2EA41F8A755B1580115F13B"/>
    <w:rsid w:val="00045D70"/>
  </w:style>
  <w:style w:type="paragraph" w:customStyle="1" w:styleId="706A8B487CAD4021B21A47869681A81E">
    <w:name w:val="706A8B487CAD4021B21A47869681A81E"/>
    <w:rsid w:val="00045D70"/>
  </w:style>
  <w:style w:type="paragraph" w:customStyle="1" w:styleId="9B26DBC5FEDB43D49B894DA7BE3DCFFC">
    <w:name w:val="9B26DBC5FEDB43D49B894DA7BE3DCFFC"/>
    <w:rsid w:val="00045D70"/>
  </w:style>
  <w:style w:type="paragraph" w:customStyle="1" w:styleId="E36F95CAC2D94B9EAEDB7EF9B0E0DD67">
    <w:name w:val="E36F95CAC2D94B9EAEDB7EF9B0E0DD67"/>
    <w:rsid w:val="00045D70"/>
  </w:style>
  <w:style w:type="paragraph" w:customStyle="1" w:styleId="4857607D152B4C8D9C8F9C5BB19EF8BC">
    <w:name w:val="4857607D152B4C8D9C8F9C5BB19EF8BC"/>
    <w:rsid w:val="00045D70"/>
  </w:style>
  <w:style w:type="paragraph" w:customStyle="1" w:styleId="E213AF2332CA46CD93BF6501C9584141">
    <w:name w:val="E213AF2332CA46CD93BF6501C9584141"/>
    <w:rsid w:val="00045D70"/>
  </w:style>
  <w:style w:type="paragraph" w:customStyle="1" w:styleId="9DDFE001809646FB963FCE40733F4087">
    <w:name w:val="9DDFE001809646FB963FCE40733F4087"/>
    <w:rsid w:val="00045D70"/>
  </w:style>
  <w:style w:type="paragraph" w:customStyle="1" w:styleId="6D0CBF7DF16245ADA81FFC5ACF6BDE37">
    <w:name w:val="6D0CBF7DF16245ADA81FFC5ACF6BDE37"/>
    <w:rsid w:val="00045D70"/>
  </w:style>
  <w:style w:type="paragraph" w:customStyle="1" w:styleId="B83C80A2DE9D4D7C8333F51D8CC78370">
    <w:name w:val="B83C80A2DE9D4D7C8333F51D8CC78370"/>
    <w:rsid w:val="00045D70"/>
  </w:style>
  <w:style w:type="paragraph" w:customStyle="1" w:styleId="EC3989B9CEE64C9281C595CAB6A878D0">
    <w:name w:val="EC3989B9CEE64C9281C595CAB6A878D0"/>
    <w:rsid w:val="00045D70"/>
  </w:style>
  <w:style w:type="paragraph" w:customStyle="1" w:styleId="66D9001CA7EB4742BAC1599637FE005B">
    <w:name w:val="66D9001CA7EB4742BAC1599637FE005B"/>
    <w:rsid w:val="00045D70"/>
  </w:style>
  <w:style w:type="paragraph" w:customStyle="1" w:styleId="4575AF01C1C54399949428F0E5EBEB41">
    <w:name w:val="4575AF01C1C54399949428F0E5EBEB41"/>
    <w:rsid w:val="00045D70"/>
  </w:style>
  <w:style w:type="paragraph" w:customStyle="1" w:styleId="E12E6526DFFD485893C3D65A5433BF3F">
    <w:name w:val="E12E6526DFFD485893C3D65A5433BF3F"/>
    <w:rsid w:val="00045D70"/>
  </w:style>
  <w:style w:type="paragraph" w:customStyle="1" w:styleId="ABD2804E59864D26AEC257B01AE8512B">
    <w:name w:val="ABD2804E59864D26AEC257B01AE8512B"/>
    <w:rsid w:val="00045D70"/>
  </w:style>
  <w:style w:type="paragraph" w:customStyle="1" w:styleId="BDD1187348AE497DA7699B45603C7BBD">
    <w:name w:val="BDD1187348AE497DA7699B45603C7BBD"/>
    <w:rsid w:val="00045D70"/>
  </w:style>
  <w:style w:type="paragraph" w:customStyle="1" w:styleId="44FD8C0FE19046639549C86073FB3FBA">
    <w:name w:val="44FD8C0FE19046639549C86073FB3FBA"/>
    <w:rsid w:val="00045D70"/>
  </w:style>
  <w:style w:type="paragraph" w:customStyle="1" w:styleId="97ED0F0B6472413982DCAC5DC3C7D13B">
    <w:name w:val="97ED0F0B6472413982DCAC5DC3C7D13B"/>
    <w:rsid w:val="00045D70"/>
  </w:style>
  <w:style w:type="paragraph" w:customStyle="1" w:styleId="DD17AB9BA40E41EDA80407DA8AD0F356">
    <w:name w:val="DD17AB9BA40E41EDA80407DA8AD0F356"/>
    <w:rsid w:val="00045D70"/>
  </w:style>
  <w:style w:type="paragraph" w:customStyle="1" w:styleId="FB72E369A65042F6BE2DF122029F6E04">
    <w:name w:val="FB72E369A65042F6BE2DF122029F6E04"/>
    <w:rsid w:val="00045D70"/>
  </w:style>
  <w:style w:type="paragraph" w:customStyle="1" w:styleId="6C14455BF538428E88BB89BF3ECC23DF">
    <w:name w:val="6C14455BF538428E88BB89BF3ECC23DF"/>
    <w:rsid w:val="00045D70"/>
  </w:style>
  <w:style w:type="paragraph" w:customStyle="1" w:styleId="67F50369702D42ADB0F9E8FD07A38581">
    <w:name w:val="67F50369702D42ADB0F9E8FD07A38581"/>
    <w:rsid w:val="00045D70"/>
  </w:style>
  <w:style w:type="paragraph" w:customStyle="1" w:styleId="84CC5230CF094E84B1461AF7C5BE9671">
    <w:name w:val="84CC5230CF094E84B1461AF7C5BE9671"/>
    <w:rsid w:val="00045D70"/>
  </w:style>
  <w:style w:type="paragraph" w:customStyle="1" w:styleId="F881B5349C0E4679BE0C78D17A30BAF0">
    <w:name w:val="F881B5349C0E4679BE0C78D17A30BAF0"/>
    <w:rsid w:val="00045D70"/>
  </w:style>
  <w:style w:type="paragraph" w:customStyle="1" w:styleId="B943455C8A474D00BC43CD3E8CAE1D46">
    <w:name w:val="B943455C8A474D00BC43CD3E8CAE1D46"/>
    <w:rsid w:val="00045D70"/>
  </w:style>
  <w:style w:type="paragraph" w:customStyle="1" w:styleId="9919BD791D494C7CAFD5C42E479F12D8">
    <w:name w:val="9919BD791D494C7CAFD5C42E479F12D8"/>
    <w:rsid w:val="00045D70"/>
  </w:style>
  <w:style w:type="paragraph" w:customStyle="1" w:styleId="C17E697587734270A69E2211990E3DE7">
    <w:name w:val="C17E697587734270A69E2211990E3DE7"/>
    <w:rsid w:val="00045D70"/>
  </w:style>
  <w:style w:type="paragraph" w:customStyle="1" w:styleId="19DAA56046B6452C821C1ED11391DB8C">
    <w:name w:val="19DAA56046B6452C821C1ED11391DB8C"/>
    <w:rsid w:val="00045D70"/>
  </w:style>
  <w:style w:type="paragraph" w:customStyle="1" w:styleId="26B03F65C5574F07AA29918BECB3E764">
    <w:name w:val="26B03F65C5574F07AA29918BECB3E764"/>
    <w:rsid w:val="00045D70"/>
  </w:style>
  <w:style w:type="paragraph" w:customStyle="1" w:styleId="5CE1340ABF144A31A5452C8FFECB2B4D">
    <w:name w:val="5CE1340ABF144A31A5452C8FFECB2B4D"/>
    <w:rsid w:val="00045D70"/>
  </w:style>
  <w:style w:type="paragraph" w:customStyle="1" w:styleId="540955290D1347FAB2F6F1A03436B51A">
    <w:name w:val="540955290D1347FAB2F6F1A03436B51A"/>
    <w:rsid w:val="00045D70"/>
  </w:style>
  <w:style w:type="paragraph" w:customStyle="1" w:styleId="6F05DAFBA9604A2FBC34AEFA793CE666">
    <w:name w:val="6F05DAFBA9604A2FBC34AEFA793CE666"/>
    <w:rsid w:val="00045D70"/>
  </w:style>
  <w:style w:type="paragraph" w:customStyle="1" w:styleId="11DB865DA075466AB8FEB47630E85B84">
    <w:name w:val="11DB865DA075466AB8FEB47630E85B84"/>
    <w:rsid w:val="00045D70"/>
  </w:style>
  <w:style w:type="paragraph" w:customStyle="1" w:styleId="7E66F117FF5A4D418F04677072549A08">
    <w:name w:val="7E66F117FF5A4D418F04677072549A08"/>
    <w:rsid w:val="00045D70"/>
  </w:style>
  <w:style w:type="paragraph" w:customStyle="1" w:styleId="0F6819855F874AAEAFE56A2143899F02">
    <w:name w:val="0F6819855F874AAEAFE56A2143899F02"/>
    <w:rsid w:val="00045D70"/>
  </w:style>
  <w:style w:type="paragraph" w:customStyle="1" w:styleId="3EE57DCEF44444CFA194F443127434B4">
    <w:name w:val="3EE57DCEF44444CFA194F443127434B4"/>
    <w:rsid w:val="00045D70"/>
  </w:style>
  <w:style w:type="paragraph" w:customStyle="1" w:styleId="93B8D3143A054896B30A55A570E7D627">
    <w:name w:val="93B8D3143A054896B30A55A570E7D627"/>
    <w:rsid w:val="00045D70"/>
  </w:style>
  <w:style w:type="paragraph" w:customStyle="1" w:styleId="E72BF9C5094C44E4BB34FF1A931250A0">
    <w:name w:val="E72BF9C5094C44E4BB34FF1A931250A0"/>
    <w:rsid w:val="00045D70"/>
  </w:style>
  <w:style w:type="paragraph" w:customStyle="1" w:styleId="F6CB81CCDEE540639402488EBC09FCDE">
    <w:name w:val="F6CB81CCDEE540639402488EBC09FCDE"/>
    <w:rsid w:val="00045D70"/>
  </w:style>
  <w:style w:type="paragraph" w:customStyle="1" w:styleId="43691749E9BC44609FD175F34B88661F">
    <w:name w:val="43691749E9BC44609FD175F34B88661F"/>
    <w:rsid w:val="00045D70"/>
  </w:style>
  <w:style w:type="paragraph" w:customStyle="1" w:styleId="10B199BDD14840098448BAFE4113AD19">
    <w:name w:val="10B199BDD14840098448BAFE4113AD19"/>
    <w:rsid w:val="00045D70"/>
  </w:style>
  <w:style w:type="paragraph" w:customStyle="1" w:styleId="4B62CCA09C27486686E5078789CFF0B7">
    <w:name w:val="4B62CCA09C27486686E5078789CFF0B7"/>
    <w:rsid w:val="00045D70"/>
  </w:style>
  <w:style w:type="paragraph" w:customStyle="1" w:styleId="C5A232A0D5B941299E6FF3E8F0522C2B">
    <w:name w:val="C5A232A0D5B941299E6FF3E8F0522C2B"/>
    <w:rsid w:val="00045D70"/>
  </w:style>
  <w:style w:type="paragraph" w:customStyle="1" w:styleId="449CB776A9C149659D66C29FC6E11836">
    <w:name w:val="449CB776A9C149659D66C29FC6E11836"/>
    <w:rsid w:val="00045D70"/>
  </w:style>
  <w:style w:type="paragraph" w:customStyle="1" w:styleId="ECB0CB19937249FE98DCD096E44F3921">
    <w:name w:val="ECB0CB19937249FE98DCD096E44F3921"/>
    <w:rsid w:val="00045D70"/>
  </w:style>
  <w:style w:type="paragraph" w:customStyle="1" w:styleId="27CDB4D687644DDDAA3AC1EBC4640AB1">
    <w:name w:val="27CDB4D687644DDDAA3AC1EBC4640AB1"/>
    <w:rsid w:val="00045D70"/>
  </w:style>
  <w:style w:type="paragraph" w:customStyle="1" w:styleId="2CDA82B7342F4EC38D115D123F8BFF98">
    <w:name w:val="2CDA82B7342F4EC38D115D123F8BFF98"/>
    <w:rsid w:val="00045D70"/>
  </w:style>
  <w:style w:type="paragraph" w:customStyle="1" w:styleId="465C6A7DF5C94088B91AB04043EC6EEB">
    <w:name w:val="465C6A7DF5C94088B91AB04043EC6EEB"/>
    <w:rsid w:val="00045D70"/>
  </w:style>
  <w:style w:type="paragraph" w:customStyle="1" w:styleId="807C5D2A7A274C778993F2AE507CF549">
    <w:name w:val="807C5D2A7A274C778993F2AE507CF549"/>
    <w:rsid w:val="00045D70"/>
  </w:style>
  <w:style w:type="paragraph" w:customStyle="1" w:styleId="CB486336397B43D29BE257F872582AD4">
    <w:name w:val="CB486336397B43D29BE257F872582AD4"/>
    <w:rsid w:val="00045D70"/>
  </w:style>
  <w:style w:type="paragraph" w:customStyle="1" w:styleId="CA5E6FDF5D9B4B7185E8CB46FD9C4DF8">
    <w:name w:val="CA5E6FDF5D9B4B7185E8CB46FD9C4DF8"/>
    <w:rsid w:val="00045D70"/>
  </w:style>
  <w:style w:type="paragraph" w:customStyle="1" w:styleId="5F345CFE23454C06980267C963D2C61F">
    <w:name w:val="5F345CFE23454C06980267C963D2C61F"/>
    <w:rsid w:val="00045D70"/>
  </w:style>
  <w:style w:type="paragraph" w:customStyle="1" w:styleId="D8BAAB62F8AD43FB9B00B23B12D2017A">
    <w:name w:val="D8BAAB62F8AD43FB9B00B23B12D2017A"/>
    <w:rsid w:val="00045D70"/>
  </w:style>
  <w:style w:type="paragraph" w:customStyle="1" w:styleId="21CDA5021F6B48B7917C5672135383FA">
    <w:name w:val="21CDA5021F6B48B7917C5672135383FA"/>
    <w:rsid w:val="00045D70"/>
  </w:style>
  <w:style w:type="paragraph" w:customStyle="1" w:styleId="EACC90AFA0AE4438A53CD26B35A681FB">
    <w:name w:val="EACC90AFA0AE4438A53CD26B35A681FB"/>
    <w:rsid w:val="00045D70"/>
  </w:style>
  <w:style w:type="paragraph" w:customStyle="1" w:styleId="92AAF53D81214C5887368B2F4912C861">
    <w:name w:val="92AAF53D81214C5887368B2F4912C861"/>
    <w:rsid w:val="00045D70"/>
  </w:style>
  <w:style w:type="paragraph" w:customStyle="1" w:styleId="20375BEA91CF45B7A4763C0EBCBCE0FC">
    <w:name w:val="20375BEA91CF45B7A4763C0EBCBCE0FC"/>
    <w:rsid w:val="00045D70"/>
  </w:style>
  <w:style w:type="paragraph" w:customStyle="1" w:styleId="FF4278DBF404497CBF775EE697631F5F">
    <w:name w:val="FF4278DBF404497CBF775EE697631F5F"/>
    <w:rsid w:val="00045D70"/>
  </w:style>
  <w:style w:type="paragraph" w:customStyle="1" w:styleId="679C4119BD9B4B109E2282BF8B82971C">
    <w:name w:val="679C4119BD9B4B109E2282BF8B82971C"/>
    <w:rsid w:val="00045D70"/>
  </w:style>
  <w:style w:type="paragraph" w:customStyle="1" w:styleId="9B45DFD8BF104C86AF2B95DE757999F5">
    <w:name w:val="9B45DFD8BF104C86AF2B95DE757999F5"/>
    <w:rsid w:val="00045D70"/>
  </w:style>
  <w:style w:type="paragraph" w:customStyle="1" w:styleId="319204795737493FA46CF886CBB4A5A3">
    <w:name w:val="319204795737493FA46CF886CBB4A5A3"/>
    <w:rsid w:val="00045D70"/>
  </w:style>
  <w:style w:type="paragraph" w:customStyle="1" w:styleId="19A9FBF15A4D430291A3ACA0DEDAC0B4">
    <w:name w:val="19A9FBF15A4D430291A3ACA0DEDAC0B4"/>
    <w:rsid w:val="00FD3603"/>
  </w:style>
  <w:style w:type="paragraph" w:customStyle="1" w:styleId="A3B8B0FE5A4E41B0B1DEEE399A2E0331">
    <w:name w:val="A3B8B0FE5A4E41B0B1DEEE399A2E0331"/>
    <w:rsid w:val="00FD3603"/>
  </w:style>
  <w:style w:type="paragraph" w:customStyle="1" w:styleId="38D8C32DB81B4B45821D018EC645C3B6">
    <w:name w:val="38D8C32DB81B4B45821D018EC645C3B6"/>
    <w:rsid w:val="00FD3603"/>
  </w:style>
  <w:style w:type="paragraph" w:customStyle="1" w:styleId="D8866E08A24048C39D5EC927D5A35186">
    <w:name w:val="D8866E08A24048C39D5EC927D5A35186"/>
    <w:rsid w:val="00FD3603"/>
  </w:style>
  <w:style w:type="paragraph" w:customStyle="1" w:styleId="E78F1805D05F4D7C889FA269C2AF89E9">
    <w:name w:val="E78F1805D05F4D7C889FA269C2AF89E9"/>
    <w:rsid w:val="00FD3603"/>
  </w:style>
  <w:style w:type="paragraph" w:customStyle="1" w:styleId="A38A14C10AC047E6B227B1E3F7A63538">
    <w:name w:val="A38A14C10AC047E6B227B1E3F7A63538"/>
    <w:rsid w:val="00FD3603"/>
  </w:style>
  <w:style w:type="paragraph" w:customStyle="1" w:styleId="6489250E2FA04ED39A569315F0BDB771">
    <w:name w:val="6489250E2FA04ED39A569315F0BDB771"/>
    <w:rsid w:val="00FD3603"/>
  </w:style>
  <w:style w:type="paragraph" w:customStyle="1" w:styleId="E74CDAA8C3CF47C0A5ADC7FB245A9340">
    <w:name w:val="E74CDAA8C3CF47C0A5ADC7FB245A9340"/>
    <w:rsid w:val="00FD3603"/>
  </w:style>
  <w:style w:type="paragraph" w:customStyle="1" w:styleId="3B301E224BFB400AA854E4B0EAEA0770">
    <w:name w:val="3B301E224BFB400AA854E4B0EAEA0770"/>
    <w:rsid w:val="00FD3603"/>
  </w:style>
  <w:style w:type="paragraph" w:customStyle="1" w:styleId="7745C07C2F014898BF95DB63FCAA7988">
    <w:name w:val="7745C07C2F014898BF95DB63FCAA7988"/>
    <w:rsid w:val="00FD3603"/>
  </w:style>
  <w:style w:type="paragraph" w:customStyle="1" w:styleId="30ED2E34FD7543EA9222FE24EE93230F">
    <w:name w:val="30ED2E34FD7543EA9222FE24EE93230F"/>
    <w:rsid w:val="00FD3603"/>
  </w:style>
  <w:style w:type="paragraph" w:customStyle="1" w:styleId="7A90876525864F4ABB2A1808599E8257">
    <w:name w:val="7A90876525864F4ABB2A1808599E8257"/>
    <w:rsid w:val="00FD3603"/>
  </w:style>
  <w:style w:type="paragraph" w:customStyle="1" w:styleId="835CD1F2556D42AE9B9A8ED29D30ADF5">
    <w:name w:val="835CD1F2556D42AE9B9A8ED29D30ADF5"/>
    <w:rsid w:val="00FD3603"/>
  </w:style>
  <w:style w:type="paragraph" w:customStyle="1" w:styleId="70F7E822628F49D2A6ECA062ADA24580">
    <w:name w:val="70F7E822628F49D2A6ECA062ADA24580"/>
    <w:rsid w:val="00FD3603"/>
  </w:style>
  <w:style w:type="paragraph" w:customStyle="1" w:styleId="95F7962F78D14A6989E4DE2C61589071">
    <w:name w:val="95F7962F78D14A6989E4DE2C61589071"/>
    <w:rsid w:val="00FD3603"/>
  </w:style>
  <w:style w:type="paragraph" w:customStyle="1" w:styleId="15F50298877345DCA4F61E5C328238C1">
    <w:name w:val="15F50298877345DCA4F61E5C328238C1"/>
    <w:rsid w:val="00FD3603"/>
  </w:style>
  <w:style w:type="paragraph" w:customStyle="1" w:styleId="CE142EE6EF9B4FADA4B18F9AC396416A">
    <w:name w:val="CE142EE6EF9B4FADA4B18F9AC396416A"/>
    <w:rsid w:val="00FD3603"/>
  </w:style>
  <w:style w:type="paragraph" w:customStyle="1" w:styleId="EA4DB41F6C754DB2BF5420D355AE6D04">
    <w:name w:val="EA4DB41F6C754DB2BF5420D355AE6D04"/>
    <w:rsid w:val="00FD3603"/>
  </w:style>
  <w:style w:type="paragraph" w:customStyle="1" w:styleId="D3DA749C2B8547F686F4974CE810EE00">
    <w:name w:val="D3DA749C2B8547F686F4974CE810EE00"/>
    <w:rsid w:val="00FD3603"/>
  </w:style>
  <w:style w:type="paragraph" w:customStyle="1" w:styleId="4D0AAEEDDA544DEFA4AD9307053D646A">
    <w:name w:val="4D0AAEEDDA544DEFA4AD9307053D646A"/>
    <w:rsid w:val="00FD3603"/>
  </w:style>
  <w:style w:type="paragraph" w:customStyle="1" w:styleId="B59586625AE64D528AC3D0FF4627FA53">
    <w:name w:val="B59586625AE64D528AC3D0FF4627FA53"/>
    <w:rsid w:val="00FD3603"/>
  </w:style>
  <w:style w:type="paragraph" w:customStyle="1" w:styleId="AF9989DF1C154CEEA55D68786F737B88">
    <w:name w:val="AF9989DF1C154CEEA55D68786F737B88"/>
    <w:rsid w:val="00FD3603"/>
  </w:style>
  <w:style w:type="paragraph" w:customStyle="1" w:styleId="A5E9EF31B9DF4827A640AD853B107460">
    <w:name w:val="A5E9EF31B9DF4827A640AD853B107460"/>
    <w:rsid w:val="00FD3603"/>
  </w:style>
  <w:style w:type="paragraph" w:customStyle="1" w:styleId="2FAEE22DB38E40089B9EC731732C18E4">
    <w:name w:val="2FAEE22DB38E40089B9EC731732C18E4"/>
    <w:rsid w:val="00FD3603"/>
  </w:style>
  <w:style w:type="paragraph" w:customStyle="1" w:styleId="B0A0629135434035B069F0B97E6533AC">
    <w:name w:val="B0A0629135434035B069F0B97E6533AC"/>
    <w:rsid w:val="00FD3603"/>
  </w:style>
  <w:style w:type="paragraph" w:customStyle="1" w:styleId="E61F67ADF3E046B38B3BE3C2A378A529">
    <w:name w:val="E61F67ADF3E046B38B3BE3C2A378A529"/>
    <w:rsid w:val="00FD3603"/>
  </w:style>
  <w:style w:type="paragraph" w:customStyle="1" w:styleId="D3428B03A6E34A7AB056FEBF236DF65D">
    <w:name w:val="D3428B03A6E34A7AB056FEBF236DF65D"/>
    <w:rsid w:val="00FD3603"/>
  </w:style>
  <w:style w:type="paragraph" w:customStyle="1" w:styleId="E4B442596A4542408CEDBCCB387F9A3E">
    <w:name w:val="E4B442596A4542408CEDBCCB387F9A3E"/>
    <w:rsid w:val="00FD3603"/>
  </w:style>
  <w:style w:type="paragraph" w:customStyle="1" w:styleId="F907E7992CB2476C9EF8641E84EB1E07">
    <w:name w:val="F907E7992CB2476C9EF8641E84EB1E07"/>
    <w:rsid w:val="00FD3603"/>
  </w:style>
  <w:style w:type="paragraph" w:customStyle="1" w:styleId="77B7EF8A02D347E0BC752BB508867B0B">
    <w:name w:val="77B7EF8A02D347E0BC752BB508867B0B"/>
    <w:rsid w:val="00FD3603"/>
  </w:style>
  <w:style w:type="paragraph" w:customStyle="1" w:styleId="11D716E3AD454ABBBE1C49FB2EDE7358">
    <w:name w:val="11D716E3AD454ABBBE1C49FB2EDE7358"/>
    <w:rsid w:val="00FD3603"/>
  </w:style>
  <w:style w:type="paragraph" w:customStyle="1" w:styleId="AF06E4A076AA4EFEA1EF742D08DEFDCD">
    <w:name w:val="AF06E4A076AA4EFEA1EF742D08DEFDCD"/>
    <w:rsid w:val="00FD3603"/>
  </w:style>
  <w:style w:type="paragraph" w:customStyle="1" w:styleId="7A40AB87E5494467A2D4ED86591C169F">
    <w:name w:val="7A40AB87E5494467A2D4ED86591C169F"/>
    <w:rsid w:val="00FD3603"/>
  </w:style>
  <w:style w:type="paragraph" w:customStyle="1" w:styleId="E2C21B4D54CB4D29AB27F4636B18D38B">
    <w:name w:val="E2C21B4D54CB4D29AB27F4636B18D38B"/>
    <w:rsid w:val="00FD3603"/>
  </w:style>
  <w:style w:type="paragraph" w:customStyle="1" w:styleId="4DB9C3C668D746FC87112F86FAA03DD8">
    <w:name w:val="4DB9C3C668D746FC87112F86FAA03DD8"/>
    <w:rsid w:val="00FD3603"/>
  </w:style>
  <w:style w:type="paragraph" w:customStyle="1" w:styleId="5CBF4B5457754A098583217481552F4F">
    <w:name w:val="5CBF4B5457754A098583217481552F4F"/>
    <w:rsid w:val="00FD3603"/>
  </w:style>
  <w:style w:type="paragraph" w:customStyle="1" w:styleId="37160472916B4F4EA1B068DAF12300F6">
    <w:name w:val="37160472916B4F4EA1B068DAF12300F6"/>
    <w:rsid w:val="00FD3603"/>
  </w:style>
  <w:style w:type="paragraph" w:customStyle="1" w:styleId="458A27737FF546FB962F8828ED056585">
    <w:name w:val="458A27737FF546FB962F8828ED056585"/>
    <w:rsid w:val="00FD3603"/>
  </w:style>
  <w:style w:type="paragraph" w:customStyle="1" w:styleId="B02A2762DC9B480EB1981D5CAB30BD74">
    <w:name w:val="B02A2762DC9B480EB1981D5CAB30BD74"/>
    <w:rsid w:val="00FD3603"/>
  </w:style>
  <w:style w:type="paragraph" w:customStyle="1" w:styleId="E5739EA0CB534E08B0BE80744793EF2F">
    <w:name w:val="E5739EA0CB534E08B0BE80744793EF2F"/>
    <w:rsid w:val="00FD3603"/>
  </w:style>
  <w:style w:type="paragraph" w:customStyle="1" w:styleId="9E9876C7C0C045EEB3650F56A7137EE2">
    <w:name w:val="9E9876C7C0C045EEB3650F56A7137EE2"/>
    <w:rsid w:val="00FD3603"/>
  </w:style>
  <w:style w:type="paragraph" w:customStyle="1" w:styleId="6DAE93CFF4BA4CCAB90759BD54BD5A86">
    <w:name w:val="6DAE93CFF4BA4CCAB90759BD54BD5A86"/>
    <w:rsid w:val="00FD3603"/>
  </w:style>
  <w:style w:type="paragraph" w:customStyle="1" w:styleId="089CD6917B8A4E14B25CF3800032B949">
    <w:name w:val="089CD6917B8A4E14B25CF3800032B949"/>
    <w:rsid w:val="00FD3603"/>
  </w:style>
  <w:style w:type="paragraph" w:customStyle="1" w:styleId="FBC74D0ED1584BEFA899BCB924C9674E">
    <w:name w:val="FBC74D0ED1584BEFA899BCB924C9674E"/>
    <w:rsid w:val="00FD3603"/>
  </w:style>
  <w:style w:type="paragraph" w:customStyle="1" w:styleId="0DB2EEB393EC41D1BC72E140554F3827">
    <w:name w:val="0DB2EEB393EC41D1BC72E140554F3827"/>
    <w:rsid w:val="00FD3603"/>
  </w:style>
  <w:style w:type="paragraph" w:customStyle="1" w:styleId="FF2D637272BA43C3B7C4793FAB470918">
    <w:name w:val="FF2D637272BA43C3B7C4793FAB470918"/>
    <w:rsid w:val="00FD3603"/>
  </w:style>
  <w:style w:type="paragraph" w:customStyle="1" w:styleId="C7384F699B7D42C3AF000A8B4F6C0715">
    <w:name w:val="C7384F699B7D42C3AF000A8B4F6C0715"/>
    <w:rsid w:val="00FD3603"/>
  </w:style>
  <w:style w:type="paragraph" w:customStyle="1" w:styleId="CFC4BEE27E884D089DF0715E55DF8BDE">
    <w:name w:val="CFC4BEE27E884D089DF0715E55DF8BDE"/>
    <w:rsid w:val="00FD3603"/>
  </w:style>
  <w:style w:type="paragraph" w:customStyle="1" w:styleId="2E4B8F05ACD04EE0836FEB82005FBC4A">
    <w:name w:val="2E4B8F05ACD04EE0836FEB82005FBC4A"/>
    <w:rsid w:val="00FD3603"/>
  </w:style>
  <w:style w:type="paragraph" w:customStyle="1" w:styleId="2AD82C99DD734DF89F2060A29BE7CC33">
    <w:name w:val="2AD82C99DD734DF89F2060A29BE7CC33"/>
    <w:rsid w:val="00FD3603"/>
  </w:style>
  <w:style w:type="paragraph" w:customStyle="1" w:styleId="ED8B97C992F14EECB4445D82177BE99E">
    <w:name w:val="ED8B97C992F14EECB4445D82177BE99E"/>
    <w:rsid w:val="00FD3603"/>
  </w:style>
  <w:style w:type="paragraph" w:customStyle="1" w:styleId="F5F30C6746F8427C828D0F19679C794F">
    <w:name w:val="F5F30C6746F8427C828D0F19679C794F"/>
    <w:rsid w:val="00FD3603"/>
  </w:style>
  <w:style w:type="paragraph" w:customStyle="1" w:styleId="203F09B13DA84EE68C95BA4121640129">
    <w:name w:val="203F09B13DA84EE68C95BA4121640129"/>
    <w:rsid w:val="00FD3603"/>
  </w:style>
  <w:style w:type="paragraph" w:customStyle="1" w:styleId="92C057D4CD4544BB9ECEDAF6F2AD90F2">
    <w:name w:val="92C057D4CD4544BB9ECEDAF6F2AD90F2"/>
    <w:rsid w:val="00FD3603"/>
  </w:style>
  <w:style w:type="paragraph" w:customStyle="1" w:styleId="7AC6F507A55F4D68A9D5F51A142DF8D3">
    <w:name w:val="7AC6F507A55F4D68A9D5F51A142DF8D3"/>
    <w:rsid w:val="00FD3603"/>
  </w:style>
  <w:style w:type="paragraph" w:customStyle="1" w:styleId="08FD4F1DCF86428DA3E1B90F1C26D1F9">
    <w:name w:val="08FD4F1DCF86428DA3E1B90F1C26D1F9"/>
    <w:rsid w:val="00FD3603"/>
  </w:style>
  <w:style w:type="paragraph" w:customStyle="1" w:styleId="160CA5FA552849A6BBFC41EF17D3BB7F">
    <w:name w:val="160CA5FA552849A6BBFC41EF17D3BB7F"/>
    <w:rsid w:val="00FD3603"/>
  </w:style>
  <w:style w:type="paragraph" w:customStyle="1" w:styleId="2D40CBE41BBF400CBC62CCD23FB21045">
    <w:name w:val="2D40CBE41BBF400CBC62CCD23FB21045"/>
    <w:rsid w:val="00FD3603"/>
  </w:style>
  <w:style w:type="paragraph" w:customStyle="1" w:styleId="C91084944EDC41ACABA1C3D987DD3953">
    <w:name w:val="C91084944EDC41ACABA1C3D987DD3953"/>
    <w:rsid w:val="00FD3603"/>
  </w:style>
  <w:style w:type="paragraph" w:customStyle="1" w:styleId="ADEC4E112A93412AAB42C9CCDD5BE79B">
    <w:name w:val="ADEC4E112A93412AAB42C9CCDD5BE79B"/>
    <w:rsid w:val="00FD3603"/>
  </w:style>
  <w:style w:type="paragraph" w:customStyle="1" w:styleId="F4AB869916234F16AC16307AB151334F">
    <w:name w:val="F4AB869916234F16AC16307AB151334F"/>
    <w:rsid w:val="00FD3603"/>
  </w:style>
  <w:style w:type="paragraph" w:customStyle="1" w:styleId="B3F7EC03E6524CA0B33AAAE2AAF3BC3D">
    <w:name w:val="B3F7EC03E6524CA0B33AAAE2AAF3BC3D"/>
    <w:rsid w:val="00FD3603"/>
  </w:style>
  <w:style w:type="paragraph" w:customStyle="1" w:styleId="3DEDDE00053F45D1995185A8F4B26E09">
    <w:name w:val="3DEDDE00053F45D1995185A8F4B26E09"/>
    <w:rsid w:val="00FD3603"/>
  </w:style>
  <w:style w:type="paragraph" w:customStyle="1" w:styleId="897A88B564264BE1B7856B2C020B67AF">
    <w:name w:val="897A88B564264BE1B7856B2C020B67AF"/>
    <w:rsid w:val="00FD3603"/>
  </w:style>
  <w:style w:type="paragraph" w:customStyle="1" w:styleId="A53CF9E5941B4A139B707AC095ACE2AB3">
    <w:name w:val="A53CF9E5941B4A139B707AC095ACE2AB3"/>
    <w:rsid w:val="0043640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23AB87649A0246E0B697117C0B5DCA1D1">
    <w:name w:val="23AB87649A0246E0B697117C0B5DCA1D1"/>
    <w:rsid w:val="0043640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00BD6978A59438D95AC51A34483572D">
    <w:name w:val="F00BD6978A59438D95AC51A34483572D"/>
    <w:rsid w:val="0043640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4AB869916234F16AC16307AB151334F1">
    <w:name w:val="F4AB869916234F16AC16307AB151334F1"/>
    <w:rsid w:val="00436403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3DEDDE00053F45D1995185A8F4B26E091">
    <w:name w:val="3DEDDE00053F45D1995185A8F4B26E091"/>
    <w:rsid w:val="00436403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F96F1BB11BEA4487B03C7E4012C977F2">
    <w:name w:val="F96F1BB11BEA4487B03C7E4012C977F2"/>
    <w:rsid w:val="00436403"/>
  </w:style>
  <w:style w:type="paragraph" w:customStyle="1" w:styleId="0A89DEE1DA194615A37CF90405A1DEA9">
    <w:name w:val="0A89DEE1DA194615A37CF90405A1DEA9"/>
    <w:rsid w:val="00436403"/>
  </w:style>
  <w:style w:type="paragraph" w:customStyle="1" w:styleId="586144B2C0B94B1082E9CEC0DD2CC31B">
    <w:name w:val="586144B2C0B94B1082E9CEC0DD2CC31B"/>
    <w:rsid w:val="00436403"/>
  </w:style>
  <w:style w:type="paragraph" w:customStyle="1" w:styleId="16AE77D404CE4A6EB33D7AC7AF6D9301">
    <w:name w:val="16AE77D404CE4A6EB33D7AC7AF6D9301"/>
    <w:rsid w:val="00436403"/>
  </w:style>
  <w:style w:type="paragraph" w:customStyle="1" w:styleId="66C3D64D2C2E49B89A5298FDE5DE692C">
    <w:name w:val="66C3D64D2C2E49B89A5298FDE5DE692C"/>
    <w:rsid w:val="00436403"/>
  </w:style>
  <w:style w:type="paragraph" w:customStyle="1" w:styleId="44F4E8342293478780BC901A4BFB22AD">
    <w:name w:val="44F4E8342293478780BC901A4BFB22AD"/>
    <w:rsid w:val="00436403"/>
  </w:style>
  <w:style w:type="paragraph" w:customStyle="1" w:styleId="374096578BB84E3C8320FA6AD942607C">
    <w:name w:val="374096578BB84E3C8320FA6AD942607C"/>
    <w:rsid w:val="00436403"/>
  </w:style>
  <w:style w:type="paragraph" w:customStyle="1" w:styleId="E37809F5ED954C5C8A1BC228F6E79906">
    <w:name w:val="E37809F5ED954C5C8A1BC228F6E79906"/>
    <w:rsid w:val="00436403"/>
  </w:style>
  <w:style w:type="paragraph" w:customStyle="1" w:styleId="E37A51B2028D486481A4701C5024A5D7">
    <w:name w:val="E37A51B2028D486481A4701C5024A5D7"/>
    <w:rsid w:val="00436403"/>
  </w:style>
  <w:style w:type="paragraph" w:customStyle="1" w:styleId="749AFA62494348849C86E78760D4CD44">
    <w:name w:val="749AFA62494348849C86E78760D4CD44"/>
    <w:rsid w:val="00436403"/>
  </w:style>
  <w:style w:type="paragraph" w:customStyle="1" w:styleId="22737A805F3C4F53B06FA082A0CF795D">
    <w:name w:val="22737A805F3C4F53B06FA082A0CF795D"/>
    <w:rsid w:val="00436403"/>
  </w:style>
  <w:style w:type="paragraph" w:customStyle="1" w:styleId="8D8E1FB3F51C4AB4857C745EB63DD95F">
    <w:name w:val="8D8E1FB3F51C4AB4857C745EB63DD95F"/>
    <w:rsid w:val="00436403"/>
  </w:style>
  <w:style w:type="paragraph" w:customStyle="1" w:styleId="EB432E545C164C6FAB01F21E53D655BF">
    <w:name w:val="EB432E545C164C6FAB01F21E53D655BF"/>
    <w:rsid w:val="00436403"/>
  </w:style>
  <w:style w:type="paragraph" w:customStyle="1" w:styleId="AAD34DE5A5584171929926F0C894F191">
    <w:name w:val="AAD34DE5A5584171929926F0C894F191"/>
    <w:rsid w:val="00436403"/>
  </w:style>
  <w:style w:type="paragraph" w:customStyle="1" w:styleId="FF4124E45D474A01A4926E90EAC04829">
    <w:name w:val="FF4124E45D474A01A4926E90EAC04829"/>
    <w:rsid w:val="00436403"/>
  </w:style>
  <w:style w:type="paragraph" w:customStyle="1" w:styleId="353B319E285F424885CABDDE03C56959">
    <w:name w:val="353B319E285F424885CABDDE03C56959"/>
    <w:rsid w:val="00436403"/>
  </w:style>
  <w:style w:type="paragraph" w:customStyle="1" w:styleId="B77F754E83364C3AA6C080125DC2312E">
    <w:name w:val="B77F754E83364C3AA6C080125DC2312E"/>
    <w:rsid w:val="00436403"/>
  </w:style>
  <w:style w:type="paragraph" w:customStyle="1" w:styleId="152B51924B9C43B49236D53B95118961">
    <w:name w:val="152B51924B9C43B49236D53B95118961"/>
    <w:rsid w:val="00436403"/>
  </w:style>
  <w:style w:type="paragraph" w:customStyle="1" w:styleId="556D4104F21F451C8BC677D920A64654">
    <w:name w:val="556D4104F21F451C8BC677D920A64654"/>
    <w:rsid w:val="00436403"/>
  </w:style>
  <w:style w:type="paragraph" w:customStyle="1" w:styleId="811FBFF24C044098A91805441FC9775C">
    <w:name w:val="811FBFF24C044098A91805441FC9775C"/>
    <w:rsid w:val="00436403"/>
  </w:style>
  <w:style w:type="paragraph" w:customStyle="1" w:styleId="02904005151341DE8DC4DF92E3874F1E">
    <w:name w:val="02904005151341DE8DC4DF92E3874F1E"/>
    <w:rsid w:val="00436403"/>
  </w:style>
  <w:style w:type="paragraph" w:customStyle="1" w:styleId="D980F2E52A0644BAB857E82BA1ECB053">
    <w:name w:val="D980F2E52A0644BAB857E82BA1ECB053"/>
    <w:rsid w:val="00436403"/>
  </w:style>
  <w:style w:type="paragraph" w:customStyle="1" w:styleId="A4091F055E854F699BD32068305B62FF">
    <w:name w:val="A4091F055E854F699BD32068305B62FF"/>
    <w:rsid w:val="00436403"/>
  </w:style>
  <w:style w:type="paragraph" w:customStyle="1" w:styleId="555B4C203F3741C490B39323CAF35A30">
    <w:name w:val="555B4C203F3741C490B39323CAF35A30"/>
    <w:rsid w:val="00436403"/>
  </w:style>
  <w:style w:type="paragraph" w:customStyle="1" w:styleId="ACC9E32C7D2E4808A08C1F6C116AE49F">
    <w:name w:val="ACC9E32C7D2E4808A08C1F6C116AE49F"/>
    <w:rsid w:val="00436403"/>
  </w:style>
  <w:style w:type="paragraph" w:customStyle="1" w:styleId="2F51AEBF043043219CE1CBCA090DDF50">
    <w:name w:val="2F51AEBF043043219CE1CBCA090DDF50"/>
    <w:rsid w:val="00436403"/>
  </w:style>
  <w:style w:type="paragraph" w:customStyle="1" w:styleId="9CF31644A2C5436C93BD4E22718083A6">
    <w:name w:val="9CF31644A2C5436C93BD4E22718083A6"/>
    <w:rsid w:val="00436403"/>
  </w:style>
  <w:style w:type="paragraph" w:customStyle="1" w:styleId="21CE2D27B5CC416DB755E075C893836C">
    <w:name w:val="21CE2D27B5CC416DB755E075C893836C"/>
    <w:rsid w:val="00436403"/>
  </w:style>
  <w:style w:type="paragraph" w:customStyle="1" w:styleId="A53CF9E5941B4A139B707AC095ACE2AB4">
    <w:name w:val="A53CF9E5941B4A139B707AC095ACE2AB4"/>
    <w:rsid w:val="0043640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CC9E32C7D2E4808A08C1F6C116AE49F1">
    <w:name w:val="ACC9E32C7D2E4808A08C1F6C116AE49F1"/>
    <w:rsid w:val="00436403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9CF31644A2C5436C93BD4E22718083A61">
    <w:name w:val="9CF31644A2C5436C93BD4E22718083A61"/>
    <w:rsid w:val="00436403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C83440D5A6344597BDD7BD41FDE6C17A">
    <w:name w:val="C83440D5A6344597BDD7BD41FDE6C17A"/>
    <w:rsid w:val="00436403"/>
  </w:style>
  <w:style w:type="paragraph" w:customStyle="1" w:styleId="641F5918C56044F4800809A71C847C27">
    <w:name w:val="641F5918C56044F4800809A71C847C27"/>
    <w:rsid w:val="00436403"/>
  </w:style>
  <w:style w:type="paragraph" w:customStyle="1" w:styleId="F0A54F6D04E741E3B706AA1733DDE6C7">
    <w:name w:val="F0A54F6D04E741E3B706AA1733DDE6C7"/>
    <w:rsid w:val="00436403"/>
  </w:style>
  <w:style w:type="paragraph" w:customStyle="1" w:styleId="77D913CB47E7496A836FEB423FEABCA3">
    <w:name w:val="77D913CB47E7496A836FEB423FEABCA3"/>
    <w:rsid w:val="00436403"/>
  </w:style>
  <w:style w:type="paragraph" w:customStyle="1" w:styleId="ABC86B40B4574DC9ACC58903507999FA">
    <w:name w:val="ABC86B40B4574DC9ACC58903507999FA"/>
    <w:rsid w:val="00436403"/>
  </w:style>
  <w:style w:type="paragraph" w:customStyle="1" w:styleId="17E6E98B86584BBAA7AD8DEAC54B92B9">
    <w:name w:val="17E6E98B86584BBAA7AD8DEAC54B92B9"/>
    <w:rsid w:val="00436403"/>
  </w:style>
  <w:style w:type="paragraph" w:customStyle="1" w:styleId="AA83751D758046F7820DE3FC1AC7E45E">
    <w:name w:val="AA83751D758046F7820DE3FC1AC7E45E"/>
    <w:rsid w:val="00436403"/>
  </w:style>
  <w:style w:type="paragraph" w:customStyle="1" w:styleId="5D830A13372B459D9C17BED8ACEC4AC1">
    <w:name w:val="5D830A13372B459D9C17BED8ACEC4AC1"/>
    <w:rsid w:val="00436403"/>
  </w:style>
  <w:style w:type="paragraph" w:customStyle="1" w:styleId="E5FA21C8B87242BDBD15C39771F2D947">
    <w:name w:val="E5FA21C8B87242BDBD15C39771F2D947"/>
    <w:rsid w:val="00436403"/>
  </w:style>
  <w:style w:type="paragraph" w:customStyle="1" w:styleId="A53CF9E5941B4A139B707AC095ACE2AB5">
    <w:name w:val="A53CF9E5941B4A139B707AC095ACE2AB5"/>
    <w:rsid w:val="0043640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4B19EB47446F4FE5B1C761B05C0BA4CC">
    <w:name w:val="4B19EB47446F4FE5B1C761B05C0BA4CC"/>
    <w:rsid w:val="00436403"/>
    <w:pPr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BC86B40B4574DC9ACC58903507999FA1">
    <w:name w:val="ABC86B40B4574DC9ACC58903507999FA1"/>
    <w:rsid w:val="00436403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AA83751D758046F7820DE3FC1AC7E45E1">
    <w:name w:val="AA83751D758046F7820DE3FC1AC7E45E1"/>
    <w:rsid w:val="00436403"/>
    <w:pPr>
      <w:tabs>
        <w:tab w:val="center" w:pos="4320"/>
        <w:tab w:val="right" w:pos="8640"/>
      </w:tabs>
      <w:spacing w:after="0" w:line="240" w:lineRule="auto"/>
    </w:pPr>
    <w:rPr>
      <w:rFonts w:ascii="Arial Narrow" w:eastAsia="Times New Roman" w:hAnsi="Arial Narrow" w:cs="Times New Roman"/>
      <w:sz w:val="24"/>
      <w:szCs w:val="24"/>
    </w:rPr>
  </w:style>
  <w:style w:type="paragraph" w:customStyle="1" w:styleId="894D82DAE4FC477BB198487DC828017A">
    <w:name w:val="894D82DAE4FC477BB198487DC828017A"/>
    <w:rsid w:val="00436403"/>
  </w:style>
  <w:style w:type="paragraph" w:customStyle="1" w:styleId="D5824BA2209047049C46B5C5333EAD52">
    <w:name w:val="D5824BA2209047049C46B5C5333EAD52"/>
    <w:rsid w:val="00436403"/>
  </w:style>
  <w:style w:type="paragraph" w:customStyle="1" w:styleId="B7F7502956E54473A98C8448089E92A2">
    <w:name w:val="B7F7502956E54473A98C8448089E92A2"/>
    <w:rsid w:val="00436403"/>
  </w:style>
  <w:style w:type="paragraph" w:customStyle="1" w:styleId="4EF91702AD734A05B73F4426DB36D444">
    <w:name w:val="4EF91702AD734A05B73F4426DB36D444"/>
    <w:rsid w:val="00436403"/>
  </w:style>
  <w:style w:type="paragraph" w:customStyle="1" w:styleId="7796873B74364EB597758C0A4BF5BF15">
    <w:name w:val="7796873B74364EB597758C0A4BF5BF15"/>
    <w:rsid w:val="00436403"/>
  </w:style>
  <w:style w:type="paragraph" w:customStyle="1" w:styleId="90DCB1FD9CAD45A9A1424FF67C122744">
    <w:name w:val="90DCB1FD9CAD45A9A1424FF67C122744"/>
    <w:rsid w:val="00436403"/>
  </w:style>
  <w:style w:type="paragraph" w:customStyle="1" w:styleId="1676284832D34436AB01B9F6A36177FF">
    <w:name w:val="1676284832D34436AB01B9F6A36177FF"/>
    <w:rsid w:val="00436403"/>
  </w:style>
  <w:style w:type="paragraph" w:customStyle="1" w:styleId="3FF49044F5634379A5F23B7E71088831">
    <w:name w:val="3FF49044F5634379A5F23B7E71088831"/>
    <w:rsid w:val="00436403"/>
  </w:style>
  <w:style w:type="paragraph" w:customStyle="1" w:styleId="E91A5595DAA64DB382041D3848EE774E">
    <w:name w:val="E91A5595DAA64DB382041D3848EE774E"/>
    <w:rsid w:val="00436403"/>
  </w:style>
  <w:style w:type="paragraph" w:customStyle="1" w:styleId="EAC0B9159DAA4F32A308115B8CAC4F90">
    <w:name w:val="EAC0B9159DAA4F32A308115B8CAC4F90"/>
    <w:rsid w:val="00436403"/>
  </w:style>
  <w:style w:type="paragraph" w:customStyle="1" w:styleId="FDA0DEE32EDD4D0F803CECB7CBD31685">
    <w:name w:val="FDA0DEE32EDD4D0F803CECB7CBD31685"/>
    <w:rsid w:val="00436403"/>
  </w:style>
  <w:style w:type="paragraph" w:customStyle="1" w:styleId="0380FFE33E214829A11832C753E16B01">
    <w:name w:val="0380FFE33E214829A11832C753E16B01"/>
    <w:rsid w:val="00436403"/>
  </w:style>
  <w:style w:type="paragraph" w:customStyle="1" w:styleId="28B429D4769647AD93D64C9AF264A3D0">
    <w:name w:val="28B429D4769647AD93D64C9AF264A3D0"/>
    <w:rsid w:val="00436403"/>
  </w:style>
  <w:style w:type="paragraph" w:customStyle="1" w:styleId="B3C4380B91B6489CA277D7D1D7A17329">
    <w:name w:val="B3C4380B91B6489CA277D7D1D7A17329"/>
    <w:rsid w:val="00436403"/>
  </w:style>
  <w:style w:type="paragraph" w:customStyle="1" w:styleId="3CE0D24E5D5B434098269755D8D09B9F">
    <w:name w:val="3CE0D24E5D5B434098269755D8D09B9F"/>
    <w:rsid w:val="00436403"/>
  </w:style>
  <w:style w:type="paragraph" w:customStyle="1" w:styleId="68D86C6B571A45D6AFC070BFE38E0189">
    <w:name w:val="68D86C6B571A45D6AFC070BFE38E0189"/>
    <w:rsid w:val="00436403"/>
  </w:style>
  <w:style w:type="paragraph" w:customStyle="1" w:styleId="AD93E3CC27234F59A4B6F2AA2123ABF7">
    <w:name w:val="AD93E3CC27234F59A4B6F2AA2123ABF7"/>
    <w:rsid w:val="00436403"/>
  </w:style>
  <w:style w:type="paragraph" w:customStyle="1" w:styleId="2BCFD131D4DD4195AFC672EF6B4C3759">
    <w:name w:val="2BCFD131D4DD4195AFC672EF6B4C3759"/>
    <w:rsid w:val="00436403"/>
  </w:style>
  <w:style w:type="paragraph" w:customStyle="1" w:styleId="1BE2AAC06859447D966716462B7D9060">
    <w:name w:val="1BE2AAC06859447D966716462B7D9060"/>
    <w:rsid w:val="00436403"/>
  </w:style>
  <w:style w:type="paragraph" w:customStyle="1" w:styleId="75A56577A4A746C5A83DF1F17F5C46BA">
    <w:name w:val="75A56577A4A746C5A83DF1F17F5C46BA"/>
    <w:rsid w:val="00436403"/>
  </w:style>
  <w:style w:type="paragraph" w:customStyle="1" w:styleId="F1684E308F844C73AE02EF635809C686">
    <w:name w:val="F1684E308F844C73AE02EF635809C686"/>
    <w:rsid w:val="00FB7C34"/>
  </w:style>
  <w:style w:type="paragraph" w:customStyle="1" w:styleId="ABB1A1B2519E409285D7AE9DC9F7CD46">
    <w:name w:val="ABB1A1B2519E409285D7AE9DC9F7CD46"/>
    <w:rsid w:val="00FB7C34"/>
  </w:style>
  <w:style w:type="paragraph" w:customStyle="1" w:styleId="5364451D1F2B48F0A65BBCF2D4119DE6">
    <w:name w:val="5364451D1F2B48F0A65BBCF2D4119DE6"/>
    <w:rsid w:val="00FB7C34"/>
  </w:style>
  <w:style w:type="paragraph" w:customStyle="1" w:styleId="FB69A09FAB9D4B16B552511D5A974201">
    <w:name w:val="FB69A09FAB9D4B16B552511D5A974201"/>
    <w:rsid w:val="00FB7C34"/>
  </w:style>
  <w:style w:type="paragraph" w:customStyle="1" w:styleId="F2BC56E9EAE0421CB62654B07392915B">
    <w:name w:val="F2BC56E9EAE0421CB62654B07392915B"/>
    <w:rsid w:val="00FB7C34"/>
  </w:style>
  <w:style w:type="paragraph" w:customStyle="1" w:styleId="F05F029C2F3040EA885BC56AACE80419">
    <w:name w:val="F05F029C2F3040EA885BC56AACE80419"/>
    <w:rsid w:val="00FB7C34"/>
  </w:style>
  <w:style w:type="paragraph" w:customStyle="1" w:styleId="E879DD4C2F7344A68E12680AA0D9D4A6">
    <w:name w:val="E879DD4C2F7344A68E12680AA0D9D4A6"/>
    <w:rsid w:val="00FB7C34"/>
  </w:style>
  <w:style w:type="paragraph" w:customStyle="1" w:styleId="2BD92514C1784241897A15AE44394B38">
    <w:name w:val="2BD92514C1784241897A15AE44394B38"/>
    <w:rsid w:val="00FB7C34"/>
  </w:style>
  <w:style w:type="paragraph" w:customStyle="1" w:styleId="4317A21DED734CE3BAD17594A3AB1D78">
    <w:name w:val="4317A21DED734CE3BAD17594A3AB1D78"/>
    <w:rsid w:val="00FB7C34"/>
  </w:style>
  <w:style w:type="paragraph" w:customStyle="1" w:styleId="A9AE271C943042AFA9940BB1B0B1FB21">
    <w:name w:val="A9AE271C943042AFA9940BB1B0B1FB21"/>
    <w:rsid w:val="00FB7C34"/>
  </w:style>
  <w:style w:type="paragraph" w:customStyle="1" w:styleId="1738B4305C9F45DBA4ADA5463B6D3690">
    <w:name w:val="1738B4305C9F45DBA4ADA5463B6D3690"/>
    <w:rsid w:val="00FB7C34"/>
  </w:style>
  <w:style w:type="paragraph" w:customStyle="1" w:styleId="AE33679423C94521B6B5CEAF52B03E9D">
    <w:name w:val="AE33679423C94521B6B5CEAF52B03E9D"/>
    <w:rsid w:val="00FB7C34"/>
  </w:style>
  <w:style w:type="paragraph" w:customStyle="1" w:styleId="521604A67B164F8E940B513AAFAF68FC">
    <w:name w:val="521604A67B164F8E940B513AAFAF68FC"/>
    <w:rsid w:val="00FB7C34"/>
  </w:style>
  <w:style w:type="paragraph" w:customStyle="1" w:styleId="A353197052034AF8B28724DFBA2B1241">
    <w:name w:val="A353197052034AF8B28724DFBA2B1241"/>
    <w:rsid w:val="00FB7C34"/>
  </w:style>
  <w:style w:type="paragraph" w:customStyle="1" w:styleId="3A7F82F56D754CF9BBC441A3D92DE25B">
    <w:name w:val="3A7F82F56D754CF9BBC441A3D92DE25B"/>
    <w:rsid w:val="00FB7C34"/>
  </w:style>
  <w:style w:type="paragraph" w:customStyle="1" w:styleId="C62CCDEB9EC9478897D923865C2F71E0">
    <w:name w:val="C62CCDEB9EC9478897D923865C2F71E0"/>
    <w:rsid w:val="00FB7C34"/>
  </w:style>
  <w:style w:type="paragraph" w:customStyle="1" w:styleId="E92305D721C64FA3A7E3906A914032CC">
    <w:name w:val="E92305D721C64FA3A7E3906A914032CC"/>
    <w:rsid w:val="00FB7C34"/>
  </w:style>
  <w:style w:type="paragraph" w:customStyle="1" w:styleId="DCC9306559D04B4391710617B4CE8091">
    <w:name w:val="DCC9306559D04B4391710617B4CE8091"/>
    <w:rsid w:val="00FB7C34"/>
  </w:style>
  <w:style w:type="paragraph" w:customStyle="1" w:styleId="2A3AB34F5AC3426B8CDB3D73800B47D1">
    <w:name w:val="2A3AB34F5AC3426B8CDB3D73800B47D1"/>
    <w:rsid w:val="00FB7C34"/>
  </w:style>
  <w:style w:type="paragraph" w:customStyle="1" w:styleId="93EC1E8339D34BD388564D9D6220ACF8">
    <w:name w:val="93EC1E8339D34BD388564D9D6220ACF8"/>
    <w:rsid w:val="00FB7C34"/>
  </w:style>
  <w:style w:type="paragraph" w:customStyle="1" w:styleId="0AD47FDA8FC345A2AD4991C0C77F9A34">
    <w:name w:val="0AD47FDA8FC345A2AD4991C0C77F9A34"/>
    <w:rsid w:val="00FB7C34"/>
  </w:style>
  <w:style w:type="paragraph" w:customStyle="1" w:styleId="EB378C29F45242488BFEA8810D707512">
    <w:name w:val="EB378C29F45242488BFEA8810D707512"/>
    <w:rsid w:val="00FB7C34"/>
  </w:style>
  <w:style w:type="paragraph" w:customStyle="1" w:styleId="A92941DABDBB4797B64B91D5FC028478">
    <w:name w:val="A92941DABDBB4797B64B91D5FC028478"/>
    <w:rsid w:val="00FB7C34"/>
  </w:style>
  <w:style w:type="paragraph" w:customStyle="1" w:styleId="043827D2279A428CB173DBBB3FB03BBA">
    <w:name w:val="043827D2279A428CB173DBBB3FB03BBA"/>
    <w:rsid w:val="00FB7C34"/>
  </w:style>
  <w:style w:type="paragraph" w:customStyle="1" w:styleId="8FBA033C532F4D5D8F447993914BC809">
    <w:name w:val="8FBA033C532F4D5D8F447993914BC809"/>
    <w:rsid w:val="00FB7C34"/>
  </w:style>
  <w:style w:type="paragraph" w:customStyle="1" w:styleId="A89BE24C5FB14CA1802A0C26F1682C4D">
    <w:name w:val="A89BE24C5FB14CA1802A0C26F1682C4D"/>
    <w:rsid w:val="00FB7C34"/>
  </w:style>
  <w:style w:type="paragraph" w:customStyle="1" w:styleId="E79B49BACC3E4C1EBC09FBCC91E0F00D">
    <w:name w:val="E79B49BACC3E4C1EBC09FBCC91E0F00D"/>
    <w:rsid w:val="00FB7C34"/>
  </w:style>
  <w:style w:type="paragraph" w:customStyle="1" w:styleId="CE4F239794BC4C2899C7E7C40A12DADB">
    <w:name w:val="CE4F239794BC4C2899C7E7C40A12DADB"/>
    <w:rsid w:val="00FB7C34"/>
  </w:style>
  <w:style w:type="paragraph" w:customStyle="1" w:styleId="540DB6A8F8B24171AD7B6C15F908A048">
    <w:name w:val="540DB6A8F8B24171AD7B6C15F908A048"/>
    <w:rsid w:val="00FB7C34"/>
  </w:style>
  <w:style w:type="paragraph" w:customStyle="1" w:styleId="DA8BBC81AB454BCAA352AF603BDCE007">
    <w:name w:val="DA8BBC81AB454BCAA352AF603BDCE007"/>
    <w:rsid w:val="00FB7C34"/>
  </w:style>
  <w:style w:type="paragraph" w:customStyle="1" w:styleId="993F4AFC01D34C9AADDAFE754281A301">
    <w:name w:val="993F4AFC01D34C9AADDAFE754281A301"/>
    <w:rsid w:val="00FB7C34"/>
  </w:style>
  <w:style w:type="paragraph" w:customStyle="1" w:styleId="F1E95276AAD443329308F47F9D2E7FD5">
    <w:name w:val="F1E95276AAD443329308F47F9D2E7FD5"/>
    <w:rsid w:val="00FB7C34"/>
  </w:style>
  <w:style w:type="paragraph" w:customStyle="1" w:styleId="F2EF0C2EE19B4E36ADE120AC6339A491">
    <w:name w:val="F2EF0C2EE19B4E36ADE120AC6339A491"/>
    <w:rsid w:val="00FB7C34"/>
  </w:style>
  <w:style w:type="paragraph" w:customStyle="1" w:styleId="B491C249D9504ABD8AC7A632B08413DB">
    <w:name w:val="B491C249D9504ABD8AC7A632B08413DB"/>
    <w:rsid w:val="00FB7C34"/>
  </w:style>
  <w:style w:type="paragraph" w:customStyle="1" w:styleId="011EFAE53C8D417285335ED5CDE8EBCC">
    <w:name w:val="011EFAE53C8D417285335ED5CDE8EBCC"/>
    <w:rsid w:val="00FB7C34"/>
  </w:style>
  <w:style w:type="paragraph" w:customStyle="1" w:styleId="6574CA5CC4154F2DA0D2EF099FD3FA4E">
    <w:name w:val="6574CA5CC4154F2DA0D2EF099FD3FA4E"/>
    <w:rsid w:val="00FB7C34"/>
  </w:style>
  <w:style w:type="paragraph" w:customStyle="1" w:styleId="D4B19F966C504973A2226246573AD370">
    <w:name w:val="D4B19F966C504973A2226246573AD370"/>
    <w:rsid w:val="00FB7C34"/>
  </w:style>
  <w:style w:type="paragraph" w:customStyle="1" w:styleId="951301D80876434F8C8D33065E23F7F8">
    <w:name w:val="951301D80876434F8C8D33065E23F7F8"/>
    <w:rsid w:val="00FB7C34"/>
  </w:style>
  <w:style w:type="paragraph" w:customStyle="1" w:styleId="BC6A850240C046DBB63E2ABF049960D0">
    <w:name w:val="BC6A850240C046DBB63E2ABF049960D0"/>
    <w:rsid w:val="00FB7C34"/>
  </w:style>
  <w:style w:type="paragraph" w:customStyle="1" w:styleId="117EF3B8A5AF4727A50053F4C4543151">
    <w:name w:val="117EF3B8A5AF4727A50053F4C4543151"/>
    <w:rsid w:val="00FB7C34"/>
  </w:style>
  <w:style w:type="paragraph" w:customStyle="1" w:styleId="6C0ED587767C4D0EA5C76051E50D4756">
    <w:name w:val="6C0ED587767C4D0EA5C76051E50D4756"/>
    <w:rsid w:val="00FB7C34"/>
  </w:style>
  <w:style w:type="paragraph" w:customStyle="1" w:styleId="C01AAEBB1311405D96CD29C731CB7E1C">
    <w:name w:val="C01AAEBB1311405D96CD29C731CB7E1C"/>
    <w:rsid w:val="00FB7C34"/>
  </w:style>
  <w:style w:type="paragraph" w:customStyle="1" w:styleId="29681361919543EA978F3882FA42576E">
    <w:name w:val="29681361919543EA978F3882FA42576E"/>
    <w:rsid w:val="00FB7C34"/>
  </w:style>
  <w:style w:type="paragraph" w:customStyle="1" w:styleId="A85C4F37C64F44A6ADC9313F1F9375BA">
    <w:name w:val="A85C4F37C64F44A6ADC9313F1F9375BA"/>
    <w:rsid w:val="00FB7C34"/>
  </w:style>
  <w:style w:type="paragraph" w:customStyle="1" w:styleId="3F559D11112940A78862F017AC955772">
    <w:name w:val="3F559D11112940A78862F017AC955772"/>
    <w:rsid w:val="00FB7C34"/>
  </w:style>
  <w:style w:type="paragraph" w:customStyle="1" w:styleId="1492DDF1226945598482A167B81EA013">
    <w:name w:val="1492DDF1226945598482A167B81EA013"/>
    <w:rsid w:val="00FB7C3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93F429537FF7489728C630DE88842D" ma:contentTypeVersion="18" ma:contentTypeDescription="Crée un document." ma:contentTypeScope="" ma:versionID="8de449b93c5b60b0dc6ba0feb1148e5b">
  <xsd:schema xmlns:xsd="http://www.w3.org/2001/XMLSchema" xmlns:xs="http://www.w3.org/2001/XMLSchema" xmlns:p="http://schemas.microsoft.com/office/2006/metadata/properties" xmlns:ns2="1578c302-6e4d-41cc-8087-845ef57534c3" xmlns:ns3="6e877ed9-ff17-478b-af10-a8fb38ed1782" targetNamespace="http://schemas.microsoft.com/office/2006/metadata/properties" ma:root="true" ma:fieldsID="3f8403bdb0fa49221360eaa9e36893a2" ns2:_="" ns3:_="">
    <xsd:import namespace="1578c302-6e4d-41cc-8087-845ef57534c3"/>
    <xsd:import namespace="6e877ed9-ff17-478b-af10-a8fb38ed178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Avancement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Pr_x00ea_t_x00e0_utilis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78c302-6e4d-41cc-8087-845ef57534c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Avancement" ma:index="14" nillable="true" ma:displayName="Avancement" ma:default="À venir" ma:format="Dropdown" ma:internalName="Avancement">
      <xsd:simpleType>
        <xsd:restriction base="dms:Choice">
          <xsd:enumeration value="À venir"/>
          <xsd:enumeration value="En travail"/>
          <xsd:enumeration value="En suspens"/>
          <xsd:enumeration value="En attente"/>
          <xsd:enumeration value="Annulé"/>
          <xsd:enumeration value="Terminé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Pr_x00ea_t_x00e0_utilisation" ma:index="19" nillable="true" ma:displayName="Prêt à utilisation" ma:format="Dropdown" ma:internalName="Pr_x00ea_t_x00e0_utilisation">
      <xsd:simpleType>
        <xsd:restriction base="dms:Choice">
          <xsd:enumeration value="En test"/>
          <xsd:enumeration value="Prêt"/>
          <xsd:enumeration value="Retiré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alises d’images" ma:readOnly="false" ma:fieldId="{5cf76f15-5ced-4ddc-b409-7134ff3c332f}" ma:taxonomyMulti="true" ma:sspId="20125e5a-fbbd-4a39-926c-a359310fd25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877ed9-ff17-478b-af10-a8fb38ed178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04f71431-1ef2-4035-9d9d-f3ba8b04a910}" ma:internalName="TaxCatchAll" ma:showField="CatchAllData" ma:web="6e877ed9-ff17-478b-af10-a8fb38ed178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578c302-6e4d-41cc-8087-845ef57534c3">
      <Terms xmlns="http://schemas.microsoft.com/office/infopath/2007/PartnerControls"/>
    </lcf76f155ced4ddcb4097134ff3c332f>
    <TaxCatchAll xmlns="6e877ed9-ff17-478b-af10-a8fb38ed1782" xsi:nil="true"/>
    <Pr_x00ea_t_x00e0_utilisation xmlns="1578c302-6e4d-41cc-8087-845ef57534c3" xsi:nil="true"/>
    <Avancement xmlns="1578c302-6e4d-41cc-8087-845ef57534c3">À venir</Avancement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F4CF255-F9C7-4BD6-84F4-E7931EB398C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578c302-6e4d-41cc-8087-845ef57534c3"/>
    <ds:schemaRef ds:uri="6e877ed9-ff17-478b-af10-a8fb38ed178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56D9A24-795A-4C2A-97ED-22B27F5518CA}">
  <ds:schemaRefs>
    <ds:schemaRef ds:uri="http://schemas.microsoft.com/office/2006/metadata/properties"/>
    <ds:schemaRef ds:uri="http://schemas.microsoft.com/office/infopath/2007/PartnerControls"/>
    <ds:schemaRef ds:uri="1578c302-6e4d-41cc-8087-845ef57534c3"/>
    <ds:schemaRef ds:uri="6e877ed9-ff17-478b-af10-a8fb38ed1782"/>
  </ds:schemaRefs>
</ds:datastoreItem>
</file>

<file path=customXml/itemProps3.xml><?xml version="1.0" encoding="utf-8"?>
<ds:datastoreItem xmlns:ds="http://schemas.openxmlformats.org/officeDocument/2006/customXml" ds:itemID="{7BD1CB47-F61F-4035-AB90-9AC8CD472263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F390CD0-4D23-4398-86F5-564027093E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Nouveau formulaire PII-PID - TEST VF4_form</Template>
  <TotalTime>6</TotalTime>
  <Pages>2</Pages>
  <Words>522</Words>
  <Characters>2876</Characters>
  <Application>Microsoft Office Word</Application>
  <DocSecurity>8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CISSS de la Montérégie</Company>
  <LinksUpToDate>false</LinksUpToDate>
  <CharactersWithSpaces>3392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Dos Santos , Murielle</dc:creator>
  <cp:keywords/>
  <dc:description/>
  <cp:lastModifiedBy>Isabelle De Varennes  (CISSSMO16)</cp:lastModifiedBy>
  <cp:revision>3</cp:revision>
  <cp:lastPrinted>2020-03-02T14:51:00Z</cp:lastPrinted>
  <dcterms:created xsi:type="dcterms:W3CDTF">2023-11-29T13:17:00Z</dcterms:created>
  <dcterms:modified xsi:type="dcterms:W3CDTF">2023-11-29T14:15:00Z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a7d8d5d-78e2-4a62-9fcd-016eb5e4c57c_Enabled">
    <vt:lpwstr>true</vt:lpwstr>
  </property>
  <property fmtid="{D5CDD505-2E9C-101B-9397-08002B2CF9AE}" pid="3" name="MSIP_Label_6a7d8d5d-78e2-4a62-9fcd-016eb5e4c57c_SetDate">
    <vt:lpwstr>2022-04-01T18:26:32Z</vt:lpwstr>
  </property>
  <property fmtid="{D5CDD505-2E9C-101B-9397-08002B2CF9AE}" pid="4" name="MSIP_Label_6a7d8d5d-78e2-4a62-9fcd-016eb5e4c57c_Method">
    <vt:lpwstr>Standard</vt:lpwstr>
  </property>
  <property fmtid="{D5CDD505-2E9C-101B-9397-08002B2CF9AE}" pid="5" name="MSIP_Label_6a7d8d5d-78e2-4a62-9fcd-016eb5e4c57c_Name">
    <vt:lpwstr>Général</vt:lpwstr>
  </property>
  <property fmtid="{D5CDD505-2E9C-101B-9397-08002B2CF9AE}" pid="6" name="MSIP_Label_6a7d8d5d-78e2-4a62-9fcd-016eb5e4c57c_SiteId">
    <vt:lpwstr>06e1fe28-5f8b-4075-bf6c-ae24be1a7992</vt:lpwstr>
  </property>
  <property fmtid="{D5CDD505-2E9C-101B-9397-08002B2CF9AE}" pid="7" name="MSIP_Label_6a7d8d5d-78e2-4a62-9fcd-016eb5e4c57c_ActionId">
    <vt:lpwstr>5592730a-960b-4b64-af7d-82d9b8f5a7b2</vt:lpwstr>
  </property>
  <property fmtid="{D5CDD505-2E9C-101B-9397-08002B2CF9AE}" pid="8" name="MSIP_Label_6a7d8d5d-78e2-4a62-9fcd-016eb5e4c57c_ContentBits">
    <vt:lpwstr>0</vt:lpwstr>
  </property>
  <property fmtid="{D5CDD505-2E9C-101B-9397-08002B2CF9AE}" pid="9" name="ContentTypeId">
    <vt:lpwstr>0x0101000093F429537FF7489728C630DE88842D</vt:lpwstr>
  </property>
  <property fmtid="{D5CDD505-2E9C-101B-9397-08002B2CF9AE}" pid="10" name="MediaServiceImageTags">
    <vt:lpwstr/>
  </property>
</Properties>
</file>