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04EC014D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94AF4E" w14:textId="77777777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>
              <w:rPr>
                <w:color w:val="000000" w:themeColor="text1"/>
                <w:lang w:val="en-CA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56E14086" w14:textId="77777777" w:rsidTr="00894774">
              <w:tc>
                <w:tcPr>
                  <w:tcW w:w="1134" w:type="dxa"/>
                  <w:vAlign w:val="bottom"/>
                </w:tcPr>
                <w:p w14:paraId="7B164077" w14:textId="77777777" w:rsidR="004246FA" w:rsidRPr="00894774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2094671293" w:edGrp="everyone" w:colFirst="1" w:colLast="1"/>
                  <w:r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  <w:lang w:val="en-CA"/>
                    </w:rPr>
                    <w:t xml:space="preserve">Facility: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1FB3FC42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1A7538A3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1E0A8488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148B1B8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061AF817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AC5792" w14:textId="77777777" w:rsidR="004246FA" w:rsidRPr="00894774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69A85F18" w14:textId="77777777" w:rsidR="004246FA" w:rsidRPr="00894774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B54FA80" w14:textId="77777777" w:rsidR="004246FA" w:rsidRPr="00894774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1654D7CD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3AC39EF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Nom, </w:t>
                  </w:r>
                  <w:proofErr w:type="spellStart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Prénom</w:t>
                  </w:r>
                  <w:proofErr w:type="spellEnd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11376CC7" w14:textId="77777777" w:rsidR="004246FA" w:rsidRPr="00894774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25541A05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FE78E37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0147BD69" w14:textId="77777777" w:rsidR="004246FA" w:rsidRPr="00894774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83A0810" w14:textId="77777777" w:rsidR="004246FA" w:rsidRPr="00894774" w:rsidRDefault="005000B4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579B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14307529"/>
                  <w:r w:rsidR="0056579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F  </w:t>
                  </w:r>
                  <w:permStart w:id="338582027" w:edGrp="everyone"/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6579B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>☐</w:t>
                      </w:r>
                    </w:sdtContent>
                  </w:sdt>
                  <w:permEnd w:id="338582027"/>
                  <w:r w:rsidR="0056579B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M</w:t>
                  </w:r>
                </w:p>
              </w:tc>
            </w:tr>
            <w:tr w:rsidR="00B34C6D" w:rsidRPr="00B34C6D" w14:paraId="3A6F7E1C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676E658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26D5DEBC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245BE3A" w14:textId="77777777" w:rsidR="004246FA" w:rsidRPr="00894774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FB0E8" w14:textId="77777777" w:rsidR="004246FA" w:rsidRPr="00894774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1527519" w14:textId="77777777" w:rsidR="004246FA" w:rsidRPr="00894774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362F821" w14:textId="77777777" w:rsidR="004246FA" w:rsidRPr="00894774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45E43486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5CE967B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116FD1C4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9CF0108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6567458E" w14:textId="77777777" w:rsidR="004246FA" w:rsidRPr="00894774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AAAA-MM</w:t>
                  </w:r>
                </w:p>
              </w:tc>
            </w:tr>
            <w:tr w:rsidR="00B34C6D" w:rsidRPr="00B34C6D" w14:paraId="0337256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EBFCDA6" w14:textId="77777777" w:rsidR="004246FA" w:rsidRPr="00894774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 xml:space="preserve">Nom de la </w:t>
                  </w:r>
                  <w:proofErr w:type="spellStart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mère</w:t>
                  </w:r>
                  <w:proofErr w:type="spellEnd"/>
                  <w:r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  <w:lang w:val="en-CA"/>
                    </w:rPr>
                    <w:t>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F413264" w14:textId="77777777" w:rsidR="004246FA" w:rsidRPr="00894774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5A2E304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71C587A9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CFAA04A" w14:textId="77777777" w:rsidR="00400F4E" w:rsidRPr="00894774" w:rsidRDefault="002B2A47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  <w:lang w:val="en-CA"/>
              </w:rPr>
              <w:t xml:space="preserve">BEHAVIOURAL REPORT </w:t>
            </w:r>
          </w:p>
          <w:p w14:paraId="65E4355C" w14:textId="77777777" w:rsidR="004246FA" w:rsidRPr="00857FCE" w:rsidRDefault="004246FA" w:rsidP="00400F4E">
            <w:pPr>
              <w:ind w:right="27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7EDFFBA3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41F24A84" w14:textId="379DCC83" w:rsidR="00DF1B0D" w:rsidRPr="00263DCE" w:rsidRDefault="00894774" w:rsidP="00AC5334">
      <w:pPr>
        <w:pStyle w:val="Paragraphedeliste"/>
        <w:ind w:left="0"/>
        <w:contextualSpacing w:val="0"/>
        <w:rPr>
          <w:rFonts w:asciiTheme="minorHAnsi" w:hAnsiTheme="minorHAnsi" w:cstheme="minorHAnsi"/>
          <w:b/>
          <w:sz w:val="20"/>
          <w:szCs w:val="20"/>
          <w:lang w:val="en-CA"/>
        </w:rPr>
      </w:pPr>
      <w:r>
        <w:rPr>
          <w:rFonts w:ascii="Chaloult_Cond" w:hAnsi="Chaloult_Cond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244084A8" wp14:editId="5A2DE06B">
            <wp:simplePos x="0" y="0"/>
            <wp:positionH relativeFrom="column">
              <wp:posOffset>95250</wp:posOffset>
            </wp:positionH>
            <wp:positionV relativeFrom="paragraph">
              <wp:posOffset>-2238375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sz w:val="20"/>
          <w:szCs w:val="20"/>
          <w:lang w:val="en-CA"/>
        </w:rPr>
        <w:t>The behavioural report is intended for case workers who are submitting an application to the DSSADG</w:t>
      </w:r>
      <w:r w:rsidR="000E509F" w:rsidRPr="000E509F">
        <w:rPr>
          <w:rFonts w:asciiTheme="minorHAnsi" w:hAnsiTheme="minorHAnsi"/>
          <w:sz w:val="20"/>
          <w:szCs w:val="20"/>
          <w:lang w:val="en-CA"/>
        </w:rPr>
        <w:t xml:space="preserve"> </w:t>
      </w:r>
      <w:r w:rsidR="000E509F">
        <w:rPr>
          <w:rFonts w:asciiTheme="minorHAnsi" w:hAnsiTheme="minorHAnsi"/>
          <w:sz w:val="20"/>
          <w:szCs w:val="20"/>
          <w:lang w:val="en-CA"/>
        </w:rPr>
        <w:t xml:space="preserve">for temporary or permanent </w:t>
      </w:r>
      <w:r w:rsidR="00941710">
        <w:rPr>
          <w:rFonts w:asciiTheme="minorHAnsi" w:hAnsiTheme="minorHAnsi"/>
          <w:sz w:val="20"/>
          <w:szCs w:val="20"/>
          <w:lang w:val="en-CA"/>
        </w:rPr>
        <w:t>accommodation</w:t>
      </w:r>
      <w:r>
        <w:rPr>
          <w:rFonts w:asciiTheme="minorHAnsi" w:hAnsiTheme="minorHAnsi"/>
          <w:sz w:val="20"/>
          <w:szCs w:val="20"/>
          <w:lang w:val="en-CA"/>
        </w:rPr>
        <w:t xml:space="preserve">. This tool is one of the documents to be sent with </w:t>
      </w:r>
      <w:proofErr w:type="gramStart"/>
      <w:r>
        <w:rPr>
          <w:rFonts w:asciiTheme="minorHAnsi" w:hAnsiTheme="minorHAnsi"/>
          <w:sz w:val="20"/>
          <w:szCs w:val="20"/>
          <w:lang w:val="en-CA"/>
        </w:rPr>
        <w:t>a</w:t>
      </w:r>
      <w:proofErr w:type="gramEnd"/>
      <w:r>
        <w:rPr>
          <w:rFonts w:asciiTheme="minorHAnsi" w:hAnsiTheme="minorHAnsi"/>
          <w:sz w:val="20"/>
          <w:szCs w:val="20"/>
          <w:lang w:val="en-CA"/>
        </w:rPr>
        <w:t xml:space="preserve"> </w:t>
      </w:r>
      <w:r w:rsidR="00941710">
        <w:rPr>
          <w:rFonts w:asciiTheme="minorHAnsi" w:hAnsiTheme="minorHAnsi"/>
          <w:sz w:val="20"/>
          <w:szCs w:val="20"/>
          <w:lang w:val="en-CA"/>
        </w:rPr>
        <w:t>accommodation</w:t>
      </w:r>
      <w:r>
        <w:rPr>
          <w:rFonts w:asciiTheme="minorHAnsi" w:hAnsiTheme="minorHAnsi"/>
          <w:sz w:val="20"/>
          <w:szCs w:val="20"/>
          <w:lang w:val="en-CA"/>
        </w:rPr>
        <w:t xml:space="preserve"> application </w:t>
      </w:r>
      <w:r>
        <w:rPr>
          <w:rFonts w:asciiTheme="minorHAnsi" w:hAnsiTheme="minorHAnsi"/>
          <w:b/>
          <w:bCs/>
          <w:sz w:val="20"/>
          <w:szCs w:val="20"/>
          <w:lang w:val="en-CA"/>
        </w:rPr>
        <w:t xml:space="preserve">when the Functional Autonomy Measurement System (SMAF) frequency score for behaviour </w:t>
      </w:r>
      <w:r w:rsidR="000E509F">
        <w:rPr>
          <w:rFonts w:asciiTheme="minorHAnsi" w:hAnsiTheme="minorHAnsi"/>
          <w:b/>
          <w:bCs/>
          <w:sz w:val="20"/>
          <w:szCs w:val="20"/>
          <w:lang w:val="en-CA"/>
        </w:rPr>
        <w:t>o</w:t>
      </w:r>
      <w:r>
        <w:rPr>
          <w:rFonts w:asciiTheme="minorHAnsi" w:hAnsiTheme="minorHAnsi"/>
          <w:b/>
          <w:bCs/>
          <w:sz w:val="20"/>
          <w:szCs w:val="20"/>
          <w:lang w:val="en-CA"/>
        </w:rPr>
        <w:t xml:space="preserve">n the </w:t>
      </w:r>
      <w:proofErr w:type="spellStart"/>
      <w:r>
        <w:rPr>
          <w:rFonts w:asciiTheme="minorHAnsi" w:hAnsiTheme="minorHAnsi"/>
          <w:b/>
          <w:bCs/>
          <w:sz w:val="20"/>
          <w:szCs w:val="20"/>
          <w:lang w:val="en-CA"/>
        </w:rPr>
        <w:t>Multiclientele</w:t>
      </w:r>
      <w:proofErr w:type="spellEnd"/>
      <w:r>
        <w:rPr>
          <w:rFonts w:asciiTheme="minorHAnsi" w:hAnsiTheme="minorHAnsi"/>
          <w:b/>
          <w:bCs/>
          <w:sz w:val="20"/>
          <w:szCs w:val="20"/>
          <w:lang w:val="en-CA"/>
        </w:rPr>
        <w:t xml:space="preserve"> Assessment Tool (MCAT) is -2 or -3</w:t>
      </w:r>
      <w:r>
        <w:rPr>
          <w:rFonts w:asciiTheme="minorHAnsi" w:hAnsiTheme="minorHAnsi"/>
          <w:sz w:val="20"/>
          <w:szCs w:val="20"/>
          <w:lang w:val="en-CA"/>
        </w:rPr>
        <w:t>.</w:t>
      </w:r>
    </w:p>
    <w:p w14:paraId="072187FE" w14:textId="77777777" w:rsidR="00AC5334" w:rsidRPr="00263DCE" w:rsidRDefault="00AC5334" w:rsidP="00AC5334">
      <w:pPr>
        <w:pStyle w:val="Paragraphedeliste"/>
        <w:ind w:left="0"/>
        <w:contextualSpacing w:val="0"/>
        <w:rPr>
          <w:rFonts w:asciiTheme="minorHAnsi" w:hAnsiTheme="minorHAnsi" w:cstheme="minorHAnsi"/>
          <w:sz w:val="20"/>
          <w:szCs w:val="20"/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7179"/>
      </w:tblGrid>
      <w:tr w:rsidR="00DF1B0D" w:rsidRPr="00DF1B0D" w14:paraId="05CDF1EC" w14:textId="77777777" w:rsidTr="00AC5334">
        <w:tc>
          <w:tcPr>
            <w:tcW w:w="3007" w:type="dxa"/>
          </w:tcPr>
          <w:p w14:paraId="2C6ACD2D" w14:textId="77777777" w:rsidR="00DF1B0D" w:rsidRPr="00BF7FB7" w:rsidRDefault="00BF7FB7" w:rsidP="00894774">
            <w:pPr>
              <w:pStyle w:val="En-tte"/>
              <w:ind w:left="-11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permStart w:id="1182680707" w:edGrp="everyone" w:colFirst="1" w:colLast="1"/>
            <w:r>
              <w:rPr>
                <w:rFonts w:asciiTheme="minorHAnsi" w:hAnsiTheme="minorHAnsi" w:cstheme="minorHAnsi"/>
                <w:b/>
                <w:bCs/>
                <w:caps/>
                <w:sz w:val="20"/>
                <w:szCs w:val="20"/>
                <w:lang w:val="en-CA"/>
              </w:rPr>
              <w:t>Patient’s location:</w:t>
            </w:r>
          </w:p>
        </w:tc>
        <w:tc>
          <w:tcPr>
            <w:tcW w:w="7179" w:type="dxa"/>
            <w:tcBorders>
              <w:bottom w:val="single" w:sz="4" w:space="0" w:color="auto"/>
            </w:tcBorders>
          </w:tcPr>
          <w:p w14:paraId="184E1024" w14:textId="77777777" w:rsidR="00DF1B0D" w:rsidRPr="00DF1B0D" w:rsidRDefault="00DF1B0D" w:rsidP="00AF6921">
            <w:pPr>
              <w:pStyle w:val="En-t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182680707"/>
    </w:tbl>
    <w:p w14:paraId="48C6B118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</w:rPr>
      </w:pPr>
    </w:p>
    <w:p w14:paraId="0984AEB4" w14:textId="77777777" w:rsidR="00DF1B0D" w:rsidRPr="003C4159" w:rsidRDefault="00DF1B0D" w:rsidP="00DF1B0D">
      <w:pPr>
        <w:spacing w:after="120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CA"/>
        </w:rPr>
        <w:t>1- DESCRIPTION OF BEHAVIOURS</w:t>
      </w:r>
    </w:p>
    <w:p w14:paraId="422EDFB8" w14:textId="00C89633" w:rsidR="003C4159" w:rsidRPr="00263DCE" w:rsidRDefault="003C4159" w:rsidP="003C4159">
      <w:pPr>
        <w:spacing w:after="120"/>
        <w:jc w:val="both"/>
        <w:rPr>
          <w:rFonts w:asciiTheme="minorHAnsi" w:hAnsiTheme="minorHAnsi" w:cstheme="minorHAnsi"/>
          <w:sz w:val="20"/>
          <w:szCs w:val="20"/>
          <w:lang w:val="en-CA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  <w:lang w:val="en-CA"/>
        </w:rPr>
        <w:t xml:space="preserve">*In the </w:t>
      </w:r>
      <w:r w:rsidR="00263DCE">
        <w:rPr>
          <w:rFonts w:asciiTheme="minorHAnsi" w:hAnsiTheme="minorHAnsi" w:cstheme="minorHAnsi"/>
          <w:b/>
          <w:bCs/>
          <w:sz w:val="20"/>
          <w:szCs w:val="20"/>
          <w:u w:val="single"/>
          <w:lang w:val="en-CA"/>
        </w:rPr>
        <w:t>“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  <w:lang w:val="en-CA"/>
        </w:rPr>
        <w:t>Specify</w:t>
      </w:r>
      <w:r w:rsidR="00263DCE">
        <w:rPr>
          <w:rFonts w:asciiTheme="minorHAnsi" w:hAnsiTheme="minorHAnsi" w:cstheme="minorHAnsi"/>
          <w:b/>
          <w:bCs/>
          <w:sz w:val="20"/>
          <w:szCs w:val="20"/>
          <w:u w:val="single"/>
          <w:lang w:val="en-CA"/>
        </w:rPr>
        <w:t>”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  <w:lang w:val="en-CA"/>
        </w:rPr>
        <w:t xml:space="preserve"> column, add as many details as possible to support the referral</w:t>
      </w:r>
      <w:r>
        <w:rPr>
          <w:rFonts w:asciiTheme="minorHAnsi" w:hAnsiTheme="minorHAnsi" w:cstheme="minorHAnsi"/>
          <w:b/>
          <w:bCs/>
          <w:sz w:val="20"/>
          <w:szCs w:val="20"/>
          <w:lang w:val="en-CA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en-CA"/>
        </w:rPr>
        <w:t>(e.g., past vs. current behaviour, time of day, location, toward whom, circumstances surrounding the behaviour, triggers, intensity, duration, voluntary vs. impulsive/unpredictable behaviour, perseverance, etc.).</w:t>
      </w:r>
    </w:p>
    <w:p w14:paraId="1B4975C1" w14:textId="77777777" w:rsidR="00DF1B0D" w:rsidRPr="00DF1B0D" w:rsidRDefault="00DF1B0D" w:rsidP="00DF1B0D">
      <w:pPr>
        <w:spacing w:after="1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u w:val="single"/>
          <w:lang w:val="en-CA"/>
        </w:rPr>
        <w:t>Legend for frequency score</w:t>
      </w:r>
      <w:r>
        <w:rPr>
          <w:rFonts w:asciiTheme="minorHAnsi" w:hAnsiTheme="minorHAnsi" w:cstheme="minorHAnsi"/>
          <w:sz w:val="20"/>
          <w:szCs w:val="20"/>
          <w:lang w:val="en-CA"/>
        </w:rPr>
        <w:t>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3486"/>
        <w:gridCol w:w="3223"/>
      </w:tblGrid>
      <w:tr w:rsidR="00DF1B0D" w:rsidRPr="00DF1B0D" w14:paraId="4181CA33" w14:textId="77777777" w:rsidTr="00D6356C">
        <w:tc>
          <w:tcPr>
            <w:tcW w:w="3681" w:type="dxa"/>
          </w:tcPr>
          <w:p w14:paraId="6C3733C5" w14:textId="77777777" w:rsidR="00DF1B0D" w:rsidRPr="00DF1B0D" w:rsidRDefault="00DF1B0D" w:rsidP="00691D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0: Never</w:t>
            </w:r>
          </w:p>
        </w:tc>
        <w:tc>
          <w:tcPr>
            <w:tcW w:w="3685" w:type="dxa"/>
          </w:tcPr>
          <w:p w14:paraId="1CC9F16C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3: Once or twice a week</w:t>
            </w:r>
          </w:p>
        </w:tc>
        <w:tc>
          <w:tcPr>
            <w:tcW w:w="3402" w:type="dxa"/>
          </w:tcPr>
          <w:p w14:paraId="0A3F8298" w14:textId="77777777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6: Several times a day</w:t>
            </w:r>
          </w:p>
        </w:tc>
      </w:tr>
      <w:tr w:rsidR="00DF1B0D" w:rsidRPr="00DF1B0D" w14:paraId="587DE4FE" w14:textId="77777777" w:rsidTr="00D6356C">
        <w:tc>
          <w:tcPr>
            <w:tcW w:w="3681" w:type="dxa"/>
          </w:tcPr>
          <w:p w14:paraId="2B36DD39" w14:textId="77777777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1: Isolated event</w:t>
            </w:r>
          </w:p>
        </w:tc>
        <w:tc>
          <w:tcPr>
            <w:tcW w:w="3685" w:type="dxa"/>
          </w:tcPr>
          <w:p w14:paraId="72D18D40" w14:textId="77777777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4: Several times a week</w:t>
            </w:r>
          </w:p>
        </w:tc>
        <w:tc>
          <w:tcPr>
            <w:tcW w:w="3402" w:type="dxa"/>
          </w:tcPr>
          <w:p w14:paraId="6C24BD45" w14:textId="77777777" w:rsidR="00DF1B0D" w:rsidRPr="00DF1B0D" w:rsidRDefault="00691D23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7: Several times an hour</w:t>
            </w:r>
          </w:p>
        </w:tc>
      </w:tr>
      <w:tr w:rsidR="00DF1B0D" w:rsidRPr="00941710" w14:paraId="4B0E1FA9" w14:textId="77777777" w:rsidTr="00D6356C">
        <w:tc>
          <w:tcPr>
            <w:tcW w:w="3681" w:type="dxa"/>
          </w:tcPr>
          <w:p w14:paraId="70C6D7E3" w14:textId="77777777" w:rsidR="00DF1B0D" w:rsidRPr="00263DCE" w:rsidRDefault="00691D23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2: Less than once a week</w:t>
            </w:r>
          </w:p>
        </w:tc>
        <w:tc>
          <w:tcPr>
            <w:tcW w:w="3685" w:type="dxa"/>
          </w:tcPr>
          <w:p w14:paraId="175503B9" w14:textId="77777777" w:rsidR="00DF1B0D" w:rsidRPr="00263DCE" w:rsidRDefault="00691D23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5: Once or twice a day</w:t>
            </w:r>
          </w:p>
        </w:tc>
        <w:tc>
          <w:tcPr>
            <w:tcW w:w="3402" w:type="dxa"/>
          </w:tcPr>
          <w:p w14:paraId="337C852F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</w:tbl>
    <w:p w14:paraId="77E16A16" w14:textId="77777777" w:rsidR="00DF1B0D" w:rsidRPr="00263DCE" w:rsidRDefault="00DF1B0D" w:rsidP="00DF1B0D">
      <w:pPr>
        <w:rPr>
          <w:rFonts w:asciiTheme="minorHAnsi" w:hAnsiTheme="minorHAnsi" w:cstheme="minorHAnsi"/>
          <w:sz w:val="20"/>
          <w:szCs w:val="20"/>
          <w:u w:val="single"/>
          <w:lang w:val="en-CA"/>
        </w:rPr>
      </w:pPr>
    </w:p>
    <w:tbl>
      <w:tblPr>
        <w:tblStyle w:val="Grilledutablea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5386"/>
      </w:tblGrid>
      <w:tr w:rsidR="003C4159" w:rsidRPr="00941710" w14:paraId="7BE80CF2" w14:textId="77777777" w:rsidTr="009D7029">
        <w:trPr>
          <w:tblHeader/>
        </w:trPr>
        <w:tc>
          <w:tcPr>
            <w:tcW w:w="10206" w:type="dxa"/>
            <w:gridSpan w:val="3"/>
            <w:shd w:val="clear" w:color="auto" w:fill="D9D9D9" w:themeFill="background1" w:themeFillShade="D9"/>
          </w:tcPr>
          <w:p w14:paraId="1DAFCA13" w14:textId="77777777" w:rsidR="003C4159" w:rsidRPr="00263DCE" w:rsidRDefault="003C4159" w:rsidP="003C415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1.1 PHYSICAL BEHAVIOURAL SYMPTOMS - NON-AGGRESSIVE</w:t>
            </w:r>
          </w:p>
        </w:tc>
      </w:tr>
      <w:tr w:rsidR="00DF1B0D" w:rsidRPr="00DF1B0D" w14:paraId="1B1B0539" w14:textId="77777777" w:rsidTr="009D7029">
        <w:trPr>
          <w:tblHeader/>
        </w:trPr>
        <w:tc>
          <w:tcPr>
            <w:tcW w:w="3686" w:type="dxa"/>
          </w:tcPr>
          <w:p w14:paraId="10459C26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1134" w:type="dxa"/>
          </w:tcPr>
          <w:p w14:paraId="59841793" w14:textId="77777777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Frequency score</w:t>
            </w:r>
          </w:p>
        </w:tc>
        <w:tc>
          <w:tcPr>
            <w:tcW w:w="5386" w:type="dxa"/>
          </w:tcPr>
          <w:p w14:paraId="3B893DF7" w14:textId="77777777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Specify*</w:t>
            </w:r>
          </w:p>
        </w:tc>
      </w:tr>
      <w:tr w:rsidR="00DF1B0D" w:rsidRPr="00DF1B0D" w14:paraId="74FD251E" w14:textId="77777777" w:rsidTr="009D7029">
        <w:tc>
          <w:tcPr>
            <w:tcW w:w="3686" w:type="dxa"/>
          </w:tcPr>
          <w:p w14:paraId="76A42309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3572853" w:edGrp="everyone" w:colFirst="1" w:colLast="1"/>
            <w:permStart w:id="965346285" w:edGrp="everyone" w:colFirst="2" w:colLast="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Undressing/nudity </w:t>
            </w:r>
          </w:p>
        </w:tc>
        <w:tc>
          <w:tcPr>
            <w:tcW w:w="1134" w:type="dxa"/>
          </w:tcPr>
          <w:p w14:paraId="11E10D7A" w14:textId="77777777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1CEC8E2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EA62D3A" w14:textId="77777777" w:rsidTr="009D7029">
        <w:tc>
          <w:tcPr>
            <w:tcW w:w="3686" w:type="dxa"/>
          </w:tcPr>
          <w:p w14:paraId="2E85F7BF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395470044" w:edGrp="everyone" w:colFirst="1" w:colLast="1"/>
            <w:permStart w:id="878843889" w:edGrp="everyone" w:colFirst="2" w:colLast="2"/>
            <w:permEnd w:id="103572853"/>
            <w:permEnd w:id="96534628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Refusing hygiene care</w:t>
            </w:r>
          </w:p>
        </w:tc>
        <w:tc>
          <w:tcPr>
            <w:tcW w:w="1134" w:type="dxa"/>
          </w:tcPr>
          <w:p w14:paraId="647E30ED" w14:textId="77777777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827EC6E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9263B1D" w14:textId="77777777" w:rsidTr="009D7029">
        <w:tc>
          <w:tcPr>
            <w:tcW w:w="3686" w:type="dxa"/>
          </w:tcPr>
          <w:p w14:paraId="1821C7D0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38876929" w:edGrp="everyone" w:colFirst="1" w:colLast="1"/>
            <w:permStart w:id="756355670" w:edGrp="everyone" w:colFirst="2" w:colLast="2"/>
            <w:permEnd w:id="395470044"/>
            <w:permEnd w:id="87884388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Inappropriate urination or defecation</w:t>
            </w:r>
          </w:p>
        </w:tc>
        <w:tc>
          <w:tcPr>
            <w:tcW w:w="1134" w:type="dxa"/>
          </w:tcPr>
          <w:p w14:paraId="62FB43D0" w14:textId="77777777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C6566D1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B96785C" w14:textId="77777777" w:rsidTr="009D7029">
        <w:tc>
          <w:tcPr>
            <w:tcW w:w="3686" w:type="dxa"/>
          </w:tcPr>
          <w:p w14:paraId="0AB6A38D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85239295" w:edGrp="everyone" w:colFirst="1" w:colLast="1"/>
            <w:permStart w:id="813652245" w:edGrp="everyone" w:colFirst="2" w:colLast="2"/>
            <w:permEnd w:id="1038876929"/>
            <w:permEnd w:id="75635567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Spitting on the ground</w:t>
            </w:r>
          </w:p>
        </w:tc>
        <w:tc>
          <w:tcPr>
            <w:tcW w:w="1134" w:type="dxa"/>
          </w:tcPr>
          <w:p w14:paraId="1BAD0DCD" w14:textId="77777777" w:rsidR="00DF1B0D" w:rsidRPr="00DF1B0D" w:rsidRDefault="00DF1B0D" w:rsidP="002C594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8F72014" w14:textId="77777777" w:rsidR="00DF1B0D" w:rsidRPr="00DF1B0D" w:rsidRDefault="00DF1B0D" w:rsidP="00717D7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78180EC" w14:textId="77777777" w:rsidTr="009D7029">
        <w:tc>
          <w:tcPr>
            <w:tcW w:w="3686" w:type="dxa"/>
          </w:tcPr>
          <w:p w14:paraId="769413C5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97159585" w:edGrp="everyone" w:colFirst="1" w:colLast="1"/>
            <w:permStart w:id="767120370" w:edGrp="everyone" w:colFirst="2" w:colLast="2"/>
            <w:permEnd w:id="1285239295"/>
            <w:permEnd w:id="81365224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Spitting out/refusing medication</w:t>
            </w:r>
          </w:p>
        </w:tc>
        <w:tc>
          <w:tcPr>
            <w:tcW w:w="1134" w:type="dxa"/>
          </w:tcPr>
          <w:p w14:paraId="29C76F2B" w14:textId="77777777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3008F2C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7203FF55" w14:textId="77777777" w:rsidTr="009D7029">
        <w:tc>
          <w:tcPr>
            <w:tcW w:w="3686" w:type="dxa"/>
          </w:tcPr>
          <w:p w14:paraId="2E3BB3D4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503533039" w:edGrp="everyone" w:colFirst="1" w:colLast="1"/>
            <w:permStart w:id="1461587006" w:edGrp="everyone" w:colFirst="2" w:colLast="2"/>
            <w:permEnd w:id="297159585"/>
            <w:permEnd w:id="76712037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Refusing to drink or eat</w:t>
            </w:r>
          </w:p>
        </w:tc>
        <w:tc>
          <w:tcPr>
            <w:tcW w:w="1134" w:type="dxa"/>
          </w:tcPr>
          <w:p w14:paraId="436E9A8A" w14:textId="77777777" w:rsidR="00DF1B0D" w:rsidRPr="00263DCE" w:rsidRDefault="00DF1B0D" w:rsidP="0070092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052B87C3" w14:textId="77777777" w:rsidR="00DF1B0D" w:rsidRPr="00263DCE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941710" w14:paraId="2C333D34" w14:textId="77777777" w:rsidTr="009D7029">
        <w:tc>
          <w:tcPr>
            <w:tcW w:w="3686" w:type="dxa"/>
          </w:tcPr>
          <w:p w14:paraId="1E674243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375152136" w:edGrp="everyone" w:colFirst="1" w:colLast="1"/>
            <w:permStart w:id="530384352" w:edGrp="everyone" w:colFirst="2" w:colLast="2"/>
            <w:permEnd w:id="503533039"/>
            <w:permEnd w:id="146158700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Eating other people’s food or expired food</w:t>
            </w:r>
          </w:p>
        </w:tc>
        <w:tc>
          <w:tcPr>
            <w:tcW w:w="1134" w:type="dxa"/>
          </w:tcPr>
          <w:p w14:paraId="7A65CAD8" w14:textId="77777777" w:rsidR="00DF1B0D" w:rsidRPr="00263DCE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2E23BDC0" w14:textId="77777777" w:rsidR="00DF1B0D" w:rsidRPr="00263DCE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6F4772E3" w14:textId="77777777" w:rsidTr="009D7029">
        <w:tc>
          <w:tcPr>
            <w:tcW w:w="3686" w:type="dxa"/>
          </w:tcPr>
          <w:p w14:paraId="44BFAE2F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685025735" w:edGrp="everyone" w:colFirst="1" w:colLast="1"/>
            <w:permStart w:id="1666921010" w:edGrp="everyone" w:colFirst="2" w:colLast="2"/>
            <w:permEnd w:id="375152136"/>
            <w:permEnd w:id="53038435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Eating inappropriate substances</w:t>
            </w:r>
          </w:p>
        </w:tc>
        <w:tc>
          <w:tcPr>
            <w:tcW w:w="1134" w:type="dxa"/>
          </w:tcPr>
          <w:p w14:paraId="088A270E" w14:textId="77777777" w:rsidR="00DF1B0D" w:rsidRPr="00DF1B0D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708FFBB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6A6E35E6" w14:textId="77777777" w:rsidTr="009D7029">
        <w:tc>
          <w:tcPr>
            <w:tcW w:w="3686" w:type="dxa"/>
          </w:tcPr>
          <w:p w14:paraId="230F5305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727033096" w:edGrp="everyone" w:colFirst="1" w:colLast="1"/>
            <w:permStart w:id="1960928508" w:edGrp="everyone" w:colFirst="2" w:colLast="2"/>
            <w:permEnd w:id="1685025735"/>
            <w:permEnd w:id="166692101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Putting inappropriate objects in their mouth</w:t>
            </w:r>
          </w:p>
        </w:tc>
        <w:tc>
          <w:tcPr>
            <w:tcW w:w="1134" w:type="dxa"/>
          </w:tcPr>
          <w:p w14:paraId="1DF0B7AB" w14:textId="77777777" w:rsidR="00DF1B0D" w:rsidRPr="00263DCE" w:rsidRDefault="00DF1B0D" w:rsidP="002C594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36C2CE39" w14:textId="77777777" w:rsidR="00DF1B0D" w:rsidRPr="00263DCE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7A6C4643" w14:textId="77777777" w:rsidTr="009D7029">
        <w:tc>
          <w:tcPr>
            <w:tcW w:w="3686" w:type="dxa"/>
          </w:tcPr>
          <w:p w14:paraId="2116A68D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272341675" w:edGrp="everyone" w:colFirst="1" w:colLast="1"/>
            <w:permStart w:id="1569863418" w:edGrp="everyone" w:colFirst="2" w:colLast="2"/>
            <w:permEnd w:id="1727033096"/>
            <w:permEnd w:id="196092850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Taking other people’s things</w:t>
            </w:r>
          </w:p>
        </w:tc>
        <w:tc>
          <w:tcPr>
            <w:tcW w:w="1134" w:type="dxa"/>
          </w:tcPr>
          <w:p w14:paraId="7D003B92" w14:textId="77777777" w:rsidR="00DF1B0D" w:rsidRPr="00DF1B0D" w:rsidRDefault="00DF1B0D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CFA53C4" w14:textId="77777777" w:rsidR="00DF1B0D" w:rsidRPr="00DF1B0D" w:rsidRDefault="00DF1B0D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30BE9187" w14:textId="77777777" w:rsidTr="009D7029">
        <w:tc>
          <w:tcPr>
            <w:tcW w:w="3686" w:type="dxa"/>
          </w:tcPr>
          <w:p w14:paraId="26D08428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648638732" w:edGrp="everyone" w:colFirst="1" w:colLast="1"/>
            <w:permStart w:id="1911971815" w:edGrp="everyone" w:colFirst="2" w:colLast="2"/>
            <w:permEnd w:id="1272341675"/>
            <w:permEnd w:id="156986341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Throwing objects or food</w:t>
            </w:r>
          </w:p>
        </w:tc>
        <w:tc>
          <w:tcPr>
            <w:tcW w:w="1134" w:type="dxa"/>
          </w:tcPr>
          <w:p w14:paraId="286ACA46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23DEADCF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4F642933" w14:textId="77777777" w:rsidTr="009D7029">
        <w:tc>
          <w:tcPr>
            <w:tcW w:w="3686" w:type="dxa"/>
          </w:tcPr>
          <w:p w14:paraId="19E1ABC8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716981276" w:edGrp="everyone" w:colFirst="1" w:colLast="1"/>
            <w:permStart w:id="1601662528" w:edGrp="everyone" w:colFirst="2" w:colLast="2"/>
            <w:permEnd w:id="648638732"/>
            <w:permEnd w:id="191197181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Misplacing objects</w:t>
            </w:r>
          </w:p>
        </w:tc>
        <w:tc>
          <w:tcPr>
            <w:tcW w:w="1134" w:type="dxa"/>
          </w:tcPr>
          <w:p w14:paraId="0187D2EE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2B39B93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941710" w14:paraId="40D57DA7" w14:textId="77777777" w:rsidTr="009D7029">
        <w:tc>
          <w:tcPr>
            <w:tcW w:w="3686" w:type="dxa"/>
          </w:tcPr>
          <w:p w14:paraId="508D63D1" w14:textId="77777777" w:rsidR="00717D70" w:rsidRPr="00263DCE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899372255" w:edGrp="everyone" w:colFirst="1" w:colLast="1"/>
            <w:permStart w:id="807362433" w:edGrp="everyone" w:colFirst="2" w:colLast="2"/>
            <w:permEnd w:id="716981276"/>
            <w:permEnd w:id="160166252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Banging objects without breaking them</w:t>
            </w:r>
          </w:p>
        </w:tc>
        <w:tc>
          <w:tcPr>
            <w:tcW w:w="1134" w:type="dxa"/>
          </w:tcPr>
          <w:p w14:paraId="5B3B1E0B" w14:textId="77777777" w:rsidR="00717D70" w:rsidRPr="00263DCE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05FC7307" w14:textId="77777777" w:rsidR="00717D70" w:rsidRPr="00263DCE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717D70" w:rsidRPr="00DF1B0D" w14:paraId="169163A9" w14:textId="77777777" w:rsidTr="009D7029">
        <w:tc>
          <w:tcPr>
            <w:tcW w:w="3686" w:type="dxa"/>
          </w:tcPr>
          <w:p w14:paraId="59424CA7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138301221" w:edGrp="everyone" w:colFirst="1" w:colLast="1"/>
            <w:permStart w:id="1405758255" w:edGrp="everyone" w:colFirst="2" w:colLast="2"/>
            <w:permEnd w:id="899372255"/>
            <w:permEnd w:id="80736243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Accumulation rituals</w:t>
            </w:r>
          </w:p>
        </w:tc>
        <w:tc>
          <w:tcPr>
            <w:tcW w:w="1134" w:type="dxa"/>
          </w:tcPr>
          <w:p w14:paraId="5F838C77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4B09D5A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04A1B1D8" w14:textId="77777777" w:rsidTr="009D7029">
        <w:tc>
          <w:tcPr>
            <w:tcW w:w="3686" w:type="dxa"/>
          </w:tcPr>
          <w:p w14:paraId="62A8F554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022858941" w:edGrp="everyone" w:colFirst="1" w:colLast="1"/>
            <w:permStart w:id="78381412" w:edGrp="everyone" w:colFirst="2" w:colLast="2"/>
            <w:permEnd w:id="1138301221"/>
            <w:permEnd w:id="140575825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Isolating themselves</w:t>
            </w:r>
          </w:p>
        </w:tc>
        <w:tc>
          <w:tcPr>
            <w:tcW w:w="1134" w:type="dxa"/>
          </w:tcPr>
          <w:p w14:paraId="06D8746E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8F75C6E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51A9D077" w14:textId="77777777" w:rsidTr="009D7029">
        <w:tc>
          <w:tcPr>
            <w:tcW w:w="3686" w:type="dxa"/>
          </w:tcPr>
          <w:p w14:paraId="4A3062B1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18182924" w:edGrp="everyone" w:colFirst="1" w:colLast="1"/>
            <w:permStart w:id="1320494944" w:edGrp="everyone" w:colFirst="2" w:colLast="2"/>
            <w:permEnd w:id="2022858941"/>
            <w:permEnd w:id="7838141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Excessive motor activity</w:t>
            </w:r>
          </w:p>
        </w:tc>
        <w:tc>
          <w:tcPr>
            <w:tcW w:w="1134" w:type="dxa"/>
          </w:tcPr>
          <w:p w14:paraId="3D46F51F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636716A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DF1B0D" w14:paraId="41446B6A" w14:textId="77777777" w:rsidTr="009D7029">
        <w:tc>
          <w:tcPr>
            <w:tcW w:w="3686" w:type="dxa"/>
          </w:tcPr>
          <w:p w14:paraId="7AAF40B7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95513504" w:edGrp="everyone" w:colFirst="1" w:colLast="1"/>
            <w:permStart w:id="1509835785" w:edGrp="everyone" w:colFirst="2" w:colLast="2"/>
            <w:permEnd w:id="1018182924"/>
            <w:permEnd w:id="132049494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Intrusive wandering</w:t>
            </w:r>
          </w:p>
        </w:tc>
        <w:tc>
          <w:tcPr>
            <w:tcW w:w="1134" w:type="dxa"/>
          </w:tcPr>
          <w:p w14:paraId="3052A45E" w14:textId="77777777" w:rsidR="00717D70" w:rsidRPr="00DF1B0D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D787599" w14:textId="77777777" w:rsidR="00717D70" w:rsidRPr="00DF1B0D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7D70" w:rsidRPr="00941710" w14:paraId="63BE2456" w14:textId="77777777" w:rsidTr="009D7029">
        <w:tc>
          <w:tcPr>
            <w:tcW w:w="3686" w:type="dxa"/>
          </w:tcPr>
          <w:p w14:paraId="78D98CA8" w14:textId="77777777" w:rsidR="00717D70" w:rsidRPr="00263DCE" w:rsidRDefault="00717D70" w:rsidP="00717D70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066029398" w:edGrp="everyone" w:colFirst="1" w:colLast="1"/>
            <w:permStart w:id="1116486744" w:edGrp="everyone" w:colFirst="2" w:colLast="2"/>
            <w:permEnd w:id="295513504"/>
            <w:permEnd w:id="150983578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Attempting to run away or leave </w:t>
            </w:r>
          </w:p>
        </w:tc>
        <w:tc>
          <w:tcPr>
            <w:tcW w:w="1134" w:type="dxa"/>
          </w:tcPr>
          <w:p w14:paraId="4CF6105A" w14:textId="77777777" w:rsidR="00717D70" w:rsidRPr="00263DCE" w:rsidRDefault="00717D70" w:rsidP="00717D7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16DE2856" w14:textId="77777777" w:rsidR="00717D70" w:rsidRPr="00263DCE" w:rsidRDefault="00717D70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71068397" w14:textId="77777777" w:rsidTr="009D7029">
        <w:tc>
          <w:tcPr>
            <w:tcW w:w="3686" w:type="dxa"/>
          </w:tcPr>
          <w:p w14:paraId="1084E0D2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136677564" w:edGrp="everyone" w:colFirst="1" w:colLast="1"/>
            <w:permStart w:id="901269903" w:edGrp="everyone" w:colFirst="2" w:colLast="2"/>
            <w:permEnd w:id="2066029398"/>
            <w:permEnd w:id="111648674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Refusing to follow instructions</w:t>
            </w:r>
          </w:p>
        </w:tc>
        <w:tc>
          <w:tcPr>
            <w:tcW w:w="1134" w:type="dxa"/>
          </w:tcPr>
          <w:p w14:paraId="54B18924" w14:textId="77777777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39E71467" w14:textId="77777777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9FD12E0" w14:textId="77777777" w:rsidTr="009D7029">
        <w:tc>
          <w:tcPr>
            <w:tcW w:w="3686" w:type="dxa"/>
          </w:tcPr>
          <w:p w14:paraId="21F31F55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080624873" w:edGrp="everyone" w:colFirst="1" w:colLast="1"/>
            <w:permStart w:id="1553221498" w:edGrp="everyone" w:colFirst="2" w:colLast="2"/>
            <w:permEnd w:id="1136677564"/>
            <w:permEnd w:id="90126990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Making insulting gestures</w:t>
            </w:r>
          </w:p>
        </w:tc>
        <w:tc>
          <w:tcPr>
            <w:tcW w:w="1134" w:type="dxa"/>
          </w:tcPr>
          <w:p w14:paraId="0705D3E1" w14:textId="77777777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059E039B" w14:textId="77777777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58903F2A" w14:textId="77777777" w:rsidTr="009D7029">
        <w:tc>
          <w:tcPr>
            <w:tcW w:w="3686" w:type="dxa"/>
          </w:tcPr>
          <w:p w14:paraId="1CC9CC61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332814378" w:edGrp="everyone" w:colFirst="1" w:colLast="1"/>
            <w:permStart w:id="173035595" w:edGrp="everyone" w:colFirst="2" w:colLast="2"/>
            <w:permEnd w:id="1080624873"/>
            <w:permEnd w:id="155322149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Making sexual remarks</w:t>
            </w:r>
          </w:p>
        </w:tc>
        <w:tc>
          <w:tcPr>
            <w:tcW w:w="1134" w:type="dxa"/>
          </w:tcPr>
          <w:p w14:paraId="04B27724" w14:textId="77777777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4D9141A5" w14:textId="77777777" w:rsidR="00DF1B0D" w:rsidRPr="00DF1B0D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274E20D4" w14:textId="77777777" w:rsidTr="009D7029">
        <w:tc>
          <w:tcPr>
            <w:tcW w:w="3686" w:type="dxa"/>
          </w:tcPr>
          <w:p w14:paraId="30D42180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762469108" w:edGrp="everyone" w:colFirst="1" w:colLast="1"/>
            <w:permStart w:id="950286887" w:edGrp="everyone" w:colFirst="2" w:colLast="2"/>
            <w:permEnd w:id="332814378"/>
            <w:permEnd w:id="17303559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lastRenderedPageBreak/>
              <w:t>Engaging in inappropriate sexual behaviour</w:t>
            </w:r>
          </w:p>
        </w:tc>
        <w:tc>
          <w:tcPr>
            <w:tcW w:w="1134" w:type="dxa"/>
          </w:tcPr>
          <w:p w14:paraId="5515ECE9" w14:textId="77777777" w:rsidR="00DF1B0D" w:rsidRPr="00263DCE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86" w:type="dxa"/>
          </w:tcPr>
          <w:p w14:paraId="452E9670" w14:textId="77777777" w:rsidR="00DF1B0D" w:rsidRPr="00263DCE" w:rsidRDefault="00DF1B0D" w:rsidP="0076178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3D196B43" w14:textId="77777777" w:rsidTr="009D7029">
        <w:tc>
          <w:tcPr>
            <w:tcW w:w="3686" w:type="dxa"/>
          </w:tcPr>
          <w:p w14:paraId="7B4E2C32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868659979" w:edGrp="everyone" w:colFirst="1" w:colLast="1"/>
            <w:permStart w:id="1408662648" w:edGrp="everyone" w:colFirst="2" w:colLast="2"/>
            <w:permEnd w:id="1762469108"/>
            <w:permEnd w:id="95028688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Other: </w:t>
            </w:r>
            <w:permStart w:id="918298640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permEnd w:id="918298640"/>
          </w:p>
        </w:tc>
        <w:tc>
          <w:tcPr>
            <w:tcW w:w="1134" w:type="dxa"/>
          </w:tcPr>
          <w:p w14:paraId="01026970" w14:textId="77777777" w:rsidR="00DF1B0D" w:rsidRPr="00DF1B0D" w:rsidRDefault="00DF1B0D" w:rsidP="0076178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5493971F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868659979"/>
      <w:permEnd w:id="1408662648"/>
    </w:tbl>
    <w:p w14:paraId="1334B6F8" w14:textId="77777777" w:rsidR="009D7029" w:rsidRPr="00AC5334" w:rsidRDefault="009D7029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711"/>
        <w:gridCol w:w="1149"/>
        <w:gridCol w:w="5346"/>
      </w:tblGrid>
      <w:tr w:rsidR="003C4159" w:rsidRPr="00DF1B0D" w14:paraId="2CD755D0" w14:textId="77777777" w:rsidTr="009D7029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685C0276" w14:textId="77777777" w:rsidR="003C4159" w:rsidRPr="00DF1B0D" w:rsidRDefault="003C4159" w:rsidP="003C415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1.2 PHYSICAL BEHAVIOURAL SYMPTOMS - AGGRESSIVE</w:t>
            </w:r>
            <w:r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</w:tr>
      <w:tr w:rsidR="00DF1B0D" w:rsidRPr="00DF1B0D" w14:paraId="1B3F1E90" w14:textId="77777777" w:rsidTr="007C3894">
        <w:tc>
          <w:tcPr>
            <w:tcW w:w="3711" w:type="dxa"/>
          </w:tcPr>
          <w:p w14:paraId="5C03EA7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49" w:type="dxa"/>
          </w:tcPr>
          <w:p w14:paraId="1D46081C" w14:textId="77777777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Frequency score</w:t>
            </w:r>
          </w:p>
        </w:tc>
        <w:tc>
          <w:tcPr>
            <w:tcW w:w="5346" w:type="dxa"/>
          </w:tcPr>
          <w:p w14:paraId="22B1D4D8" w14:textId="77777777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Specify*</w:t>
            </w:r>
          </w:p>
        </w:tc>
      </w:tr>
      <w:tr w:rsidR="00DF1B0D" w:rsidRPr="00DF1B0D" w14:paraId="222A56C8" w14:textId="77777777" w:rsidTr="007C3894">
        <w:tc>
          <w:tcPr>
            <w:tcW w:w="3711" w:type="dxa"/>
          </w:tcPr>
          <w:p w14:paraId="5F8447B6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35785760" w:edGrp="everyone" w:colFirst="1" w:colLast="1"/>
            <w:permStart w:id="1857946880" w:edGrp="everyone" w:colFirst="2" w:colLast="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Breaking objects</w:t>
            </w:r>
          </w:p>
        </w:tc>
        <w:tc>
          <w:tcPr>
            <w:tcW w:w="1149" w:type="dxa"/>
          </w:tcPr>
          <w:p w14:paraId="70C0034E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114BC0A6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2B9D3BD" w14:textId="77777777" w:rsidTr="007C3894">
        <w:tc>
          <w:tcPr>
            <w:tcW w:w="3711" w:type="dxa"/>
          </w:tcPr>
          <w:p w14:paraId="4D4FEC28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99093852" w:edGrp="everyone" w:colFirst="1" w:colLast="1"/>
            <w:permStart w:id="29568205" w:edGrp="everyone" w:colFirst="2" w:colLast="2"/>
            <w:permEnd w:id="835785760"/>
            <w:permEnd w:id="185794688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Stealing other people’s things</w:t>
            </w:r>
          </w:p>
        </w:tc>
        <w:tc>
          <w:tcPr>
            <w:tcW w:w="1149" w:type="dxa"/>
          </w:tcPr>
          <w:p w14:paraId="0E238889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0439A69F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8661D1E" w14:textId="77777777" w:rsidTr="007C3894">
        <w:tc>
          <w:tcPr>
            <w:tcW w:w="3711" w:type="dxa"/>
          </w:tcPr>
          <w:p w14:paraId="1DFCD96C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617761987" w:edGrp="everyone" w:colFirst="1" w:colLast="1"/>
            <w:permStart w:id="1385240542" w:edGrp="everyone" w:colFirst="2" w:colLast="2"/>
            <w:permEnd w:id="699093852"/>
            <w:permEnd w:id="2956820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Pinching/scratching</w:t>
            </w:r>
          </w:p>
        </w:tc>
        <w:tc>
          <w:tcPr>
            <w:tcW w:w="1149" w:type="dxa"/>
          </w:tcPr>
          <w:p w14:paraId="082DBCF5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5DB6C9BC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EC863D5" w14:textId="77777777" w:rsidTr="007C3894">
        <w:tc>
          <w:tcPr>
            <w:tcW w:w="3711" w:type="dxa"/>
          </w:tcPr>
          <w:p w14:paraId="1077F05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3196785" w:edGrp="everyone" w:colFirst="1" w:colLast="1"/>
            <w:permStart w:id="716062891" w:edGrp="everyone" w:colFirst="2" w:colLast="2"/>
            <w:permEnd w:id="1617761987"/>
            <w:permEnd w:id="138524054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Biting</w:t>
            </w:r>
          </w:p>
        </w:tc>
        <w:tc>
          <w:tcPr>
            <w:tcW w:w="1149" w:type="dxa"/>
          </w:tcPr>
          <w:p w14:paraId="644C681D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6242FBF2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2DFBCEB" w14:textId="77777777" w:rsidTr="007C3894">
        <w:tc>
          <w:tcPr>
            <w:tcW w:w="3711" w:type="dxa"/>
          </w:tcPr>
          <w:p w14:paraId="28AAB1F4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77485702" w:edGrp="everyone" w:colFirst="1" w:colLast="1"/>
            <w:permStart w:id="1973318469" w:edGrp="everyone" w:colFirst="2" w:colLast="2"/>
            <w:permEnd w:id="63196785"/>
            <w:permEnd w:id="71606289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Spitting on others</w:t>
            </w:r>
          </w:p>
        </w:tc>
        <w:tc>
          <w:tcPr>
            <w:tcW w:w="1149" w:type="dxa"/>
          </w:tcPr>
          <w:p w14:paraId="3779B3BC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52F101D2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4C15D3D5" w14:textId="77777777" w:rsidTr="007C3894">
        <w:tc>
          <w:tcPr>
            <w:tcW w:w="3711" w:type="dxa"/>
          </w:tcPr>
          <w:p w14:paraId="5C5F3EDD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72288992" w:edGrp="everyone" w:colFirst="1" w:colLast="1"/>
            <w:permStart w:id="328204591" w:edGrp="everyone" w:colFirst="2" w:colLast="2"/>
            <w:permEnd w:id="277485702"/>
            <w:permEnd w:id="197331846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Hitting, kicking others</w:t>
            </w:r>
          </w:p>
        </w:tc>
        <w:tc>
          <w:tcPr>
            <w:tcW w:w="1149" w:type="dxa"/>
          </w:tcPr>
          <w:p w14:paraId="4CFB86AB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686A2B8E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F5C2742" w14:textId="77777777" w:rsidTr="007C3894">
        <w:tc>
          <w:tcPr>
            <w:tcW w:w="3711" w:type="dxa"/>
          </w:tcPr>
          <w:p w14:paraId="7C6C65C5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48058056" w:edGrp="everyone" w:colFirst="1" w:colLast="1"/>
            <w:permStart w:id="1509191666" w:edGrp="everyone" w:colFirst="2" w:colLast="2"/>
            <w:permEnd w:id="1472288992"/>
            <w:permEnd w:id="32820459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Pushing others</w:t>
            </w:r>
          </w:p>
        </w:tc>
        <w:tc>
          <w:tcPr>
            <w:tcW w:w="1149" w:type="dxa"/>
          </w:tcPr>
          <w:p w14:paraId="65893D23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5CFB4A3E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0F63E9C" w14:textId="77777777" w:rsidTr="007C3894">
        <w:tc>
          <w:tcPr>
            <w:tcW w:w="3711" w:type="dxa"/>
          </w:tcPr>
          <w:p w14:paraId="7D5AD6A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36538355" w:edGrp="everyone" w:colFirst="1" w:colLast="1"/>
            <w:permStart w:id="1483884460" w:edGrp="everyone" w:colFirst="2" w:colLast="2"/>
            <w:permEnd w:id="948058056"/>
            <w:permEnd w:id="150919166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Grabbing others</w:t>
            </w:r>
          </w:p>
        </w:tc>
        <w:tc>
          <w:tcPr>
            <w:tcW w:w="1149" w:type="dxa"/>
          </w:tcPr>
          <w:p w14:paraId="20EACAE6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6A768C6E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1CEC4E29" w14:textId="77777777" w:rsidTr="007C3894">
        <w:tc>
          <w:tcPr>
            <w:tcW w:w="3711" w:type="dxa"/>
          </w:tcPr>
          <w:p w14:paraId="61CCE107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534990500" w:edGrp="everyone" w:colFirst="1" w:colLast="1"/>
            <w:permStart w:id="525558941" w:edGrp="everyone" w:colFirst="2" w:colLast="2"/>
            <w:permEnd w:id="1736538355"/>
            <w:permEnd w:id="148388446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Using an object to hit or harm others</w:t>
            </w:r>
          </w:p>
        </w:tc>
        <w:tc>
          <w:tcPr>
            <w:tcW w:w="1149" w:type="dxa"/>
          </w:tcPr>
          <w:p w14:paraId="0BE1BB23" w14:textId="77777777" w:rsidR="00DF1B0D" w:rsidRPr="00263DCE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346" w:type="dxa"/>
          </w:tcPr>
          <w:p w14:paraId="6DD4EF46" w14:textId="77777777" w:rsidR="00DF1B0D" w:rsidRPr="00263DCE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12D02E30" w14:textId="77777777" w:rsidTr="007C3894">
        <w:tc>
          <w:tcPr>
            <w:tcW w:w="3711" w:type="dxa"/>
          </w:tcPr>
          <w:p w14:paraId="307F4CF1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297174037" w:edGrp="everyone" w:colFirst="1" w:colLast="1"/>
            <w:permStart w:id="1574109679" w:edGrp="everyone" w:colFirst="2" w:colLast="2"/>
            <w:permEnd w:id="534990500"/>
            <w:permEnd w:id="52555894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Self-harm</w:t>
            </w:r>
          </w:p>
        </w:tc>
        <w:tc>
          <w:tcPr>
            <w:tcW w:w="1149" w:type="dxa"/>
          </w:tcPr>
          <w:p w14:paraId="1EB78F6C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0305DBDC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599AE142" w14:textId="77777777" w:rsidTr="007C3894">
        <w:tc>
          <w:tcPr>
            <w:tcW w:w="3711" w:type="dxa"/>
          </w:tcPr>
          <w:p w14:paraId="5788A1CF" w14:textId="77777777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83520747" w:edGrp="everyone" w:colFirst="1" w:colLast="1"/>
            <w:permStart w:id="2082362680" w:edGrp="everyone" w:colFirst="2" w:colLast="2"/>
            <w:permEnd w:id="1297174037"/>
            <w:permEnd w:id="157410967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Other: </w:t>
            </w:r>
            <w:permStart w:id="167178960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permEnd w:id="1671789605"/>
          </w:p>
        </w:tc>
        <w:tc>
          <w:tcPr>
            <w:tcW w:w="1149" w:type="dxa"/>
          </w:tcPr>
          <w:p w14:paraId="2FB45FC9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346" w:type="dxa"/>
          </w:tcPr>
          <w:p w14:paraId="35CB76D7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883520747"/>
      <w:permEnd w:id="2082362680"/>
    </w:tbl>
    <w:p w14:paraId="25C081F0" w14:textId="77777777" w:rsidR="00DF1B0D" w:rsidRPr="00DF1B0D" w:rsidRDefault="00DF1B0D" w:rsidP="009D7029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704"/>
        <w:gridCol w:w="1081"/>
        <w:gridCol w:w="5416"/>
      </w:tblGrid>
      <w:tr w:rsidR="009D7029" w:rsidRPr="00DF1B0D" w14:paraId="37B19396" w14:textId="77777777" w:rsidTr="009D7029">
        <w:tc>
          <w:tcPr>
            <w:tcW w:w="10201" w:type="dxa"/>
            <w:gridSpan w:val="3"/>
            <w:shd w:val="clear" w:color="auto" w:fill="D9D9D9" w:themeFill="background1" w:themeFillShade="D9"/>
          </w:tcPr>
          <w:p w14:paraId="6545894F" w14:textId="77777777" w:rsidR="009D7029" w:rsidRPr="00DF1B0D" w:rsidRDefault="009D7029" w:rsidP="009D7029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1.3 VERBAL BEHAVIOURAL SYMPTOMS - NON-AGGRESSIVE</w:t>
            </w:r>
          </w:p>
        </w:tc>
      </w:tr>
      <w:tr w:rsidR="00DF1B0D" w:rsidRPr="00DF1B0D" w14:paraId="46B12554" w14:textId="77777777" w:rsidTr="00E96D7D">
        <w:tc>
          <w:tcPr>
            <w:tcW w:w="3712" w:type="dxa"/>
          </w:tcPr>
          <w:p w14:paraId="3277ACF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34329662" w14:textId="77777777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Frequency score</w:t>
            </w:r>
          </w:p>
        </w:tc>
        <w:tc>
          <w:tcPr>
            <w:tcW w:w="5430" w:type="dxa"/>
          </w:tcPr>
          <w:p w14:paraId="13BFF89C" w14:textId="77777777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Specify*</w:t>
            </w:r>
          </w:p>
        </w:tc>
      </w:tr>
      <w:tr w:rsidR="00DF1B0D" w:rsidRPr="00DF1B0D" w14:paraId="6C501524" w14:textId="77777777" w:rsidTr="00E96D7D">
        <w:tc>
          <w:tcPr>
            <w:tcW w:w="3712" w:type="dxa"/>
          </w:tcPr>
          <w:p w14:paraId="14F1EB40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17425499" w:edGrp="everyone" w:colFirst="1" w:colLast="1"/>
            <w:permStart w:id="1295125095" w:edGrp="everyone" w:colFirst="2" w:colLast="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Constant talking</w:t>
            </w:r>
          </w:p>
        </w:tc>
        <w:tc>
          <w:tcPr>
            <w:tcW w:w="1059" w:type="dxa"/>
          </w:tcPr>
          <w:p w14:paraId="1FDAA0A9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215245E5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92E52C3" w14:textId="77777777" w:rsidTr="00E96D7D">
        <w:tc>
          <w:tcPr>
            <w:tcW w:w="3712" w:type="dxa"/>
          </w:tcPr>
          <w:p w14:paraId="5747F3B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35536561" w:edGrp="everyone" w:colFirst="1" w:colLast="1"/>
            <w:permStart w:id="1353144057" w:edGrp="everyone" w:colFirst="2" w:colLast="2"/>
            <w:permEnd w:id="617425499"/>
            <w:permEnd w:id="129512509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Repeating sentences or words</w:t>
            </w:r>
          </w:p>
        </w:tc>
        <w:tc>
          <w:tcPr>
            <w:tcW w:w="1059" w:type="dxa"/>
          </w:tcPr>
          <w:p w14:paraId="7E5CE9F9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4D88EE64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DF1B0D" w:rsidRPr="00DF1B0D" w14:paraId="39EFD347" w14:textId="77777777" w:rsidTr="00E96D7D">
        <w:tc>
          <w:tcPr>
            <w:tcW w:w="3712" w:type="dxa"/>
          </w:tcPr>
          <w:p w14:paraId="2129D3E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22399361" w:edGrp="everyone" w:colFirst="1" w:colLast="1"/>
            <w:permStart w:id="951414192" w:edGrp="everyone" w:colFirst="2" w:colLast="2"/>
            <w:permEnd w:id="1735536561"/>
            <w:permEnd w:id="135314405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Making repetitive sounds</w:t>
            </w:r>
          </w:p>
        </w:tc>
        <w:tc>
          <w:tcPr>
            <w:tcW w:w="1059" w:type="dxa"/>
          </w:tcPr>
          <w:p w14:paraId="5CB38003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6D42E248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tr w:rsidR="00DF1B0D" w:rsidRPr="00DF1B0D" w14:paraId="679B41E0" w14:textId="77777777" w:rsidTr="00E96D7D">
        <w:tc>
          <w:tcPr>
            <w:tcW w:w="3712" w:type="dxa"/>
          </w:tcPr>
          <w:p w14:paraId="40890CA8" w14:textId="77777777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21719257" w:edGrp="everyone" w:colFirst="1" w:colLast="1"/>
            <w:permStart w:id="476991720" w:edGrp="everyone" w:colFirst="2" w:colLast="2"/>
            <w:permEnd w:id="1422399361"/>
            <w:permEnd w:id="95141419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Other: </w:t>
            </w:r>
            <w:permStart w:id="120981660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permEnd w:id="1209816601"/>
          </w:p>
        </w:tc>
        <w:tc>
          <w:tcPr>
            <w:tcW w:w="1059" w:type="dxa"/>
          </w:tcPr>
          <w:p w14:paraId="64B755E8" w14:textId="77777777" w:rsidR="00DF1B0D" w:rsidRPr="00DF1B0D" w:rsidRDefault="00DF1B0D" w:rsidP="0076178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0" w:type="dxa"/>
          </w:tcPr>
          <w:p w14:paraId="68678D0E" w14:textId="77777777" w:rsidR="00DF1B0D" w:rsidRPr="00DF1B0D" w:rsidRDefault="00DF1B0D" w:rsidP="0076178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  <w:permEnd w:id="221719257"/>
      <w:permEnd w:id="476991720"/>
    </w:tbl>
    <w:p w14:paraId="4A3B2EE0" w14:textId="77777777" w:rsidR="00DF1B0D" w:rsidRPr="00DF1B0D" w:rsidRDefault="00DF1B0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3708"/>
        <w:gridCol w:w="1081"/>
        <w:gridCol w:w="5417"/>
      </w:tblGrid>
      <w:tr w:rsidR="00F17AEE" w:rsidRPr="00DF1B0D" w14:paraId="2D350AA4" w14:textId="77777777" w:rsidTr="00AC5334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5B8234EB" w14:textId="77777777" w:rsidR="00F17AEE" w:rsidRPr="00DF1B0D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1.4 VERBAL BEHAVIOURAL SYMPTOMS - AGGRESSIVE</w:t>
            </w:r>
          </w:p>
        </w:tc>
      </w:tr>
      <w:tr w:rsidR="00DF1B0D" w:rsidRPr="00DF1B0D" w14:paraId="10A9D552" w14:textId="77777777" w:rsidTr="00AC5334">
        <w:tc>
          <w:tcPr>
            <w:tcW w:w="3716" w:type="dxa"/>
          </w:tcPr>
          <w:p w14:paraId="66E6054D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21663F01" w14:textId="77777777" w:rsidR="00DF1B0D" w:rsidRPr="00DF1B0D" w:rsidRDefault="003C4159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Frequency score</w:t>
            </w:r>
          </w:p>
        </w:tc>
        <w:tc>
          <w:tcPr>
            <w:tcW w:w="5431" w:type="dxa"/>
          </w:tcPr>
          <w:p w14:paraId="6A8BCFA5" w14:textId="77777777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Specify*</w:t>
            </w:r>
          </w:p>
        </w:tc>
      </w:tr>
      <w:tr w:rsidR="00DF1B0D" w:rsidRPr="00941710" w14:paraId="0CCD4591" w14:textId="77777777" w:rsidTr="00AC5334">
        <w:tc>
          <w:tcPr>
            <w:tcW w:w="3716" w:type="dxa"/>
          </w:tcPr>
          <w:p w14:paraId="5E695F3D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805544134" w:edGrp="everyone" w:colFirst="1" w:colLast="1"/>
            <w:permStart w:id="76633233" w:edGrp="everyone" w:colFirst="2" w:colLast="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Using vulgar language or profanity</w:t>
            </w:r>
          </w:p>
        </w:tc>
        <w:tc>
          <w:tcPr>
            <w:tcW w:w="1059" w:type="dxa"/>
          </w:tcPr>
          <w:p w14:paraId="0B7786B2" w14:textId="77777777" w:rsidR="00DF1B0D" w:rsidRPr="00263DCE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431" w:type="dxa"/>
          </w:tcPr>
          <w:p w14:paraId="037724D9" w14:textId="77777777" w:rsidR="00DF1B0D" w:rsidRPr="00263DCE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941710" w14:paraId="7277ACFB" w14:textId="77777777" w:rsidTr="00AC5334">
        <w:tc>
          <w:tcPr>
            <w:tcW w:w="3716" w:type="dxa"/>
          </w:tcPr>
          <w:p w14:paraId="39F29003" w14:textId="77777777" w:rsidR="00DF1B0D" w:rsidRPr="00263DCE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44186721" w:edGrp="everyone" w:colFirst="1" w:colLast="1"/>
            <w:permStart w:id="275453883" w:edGrp="everyone" w:colFirst="2" w:colLast="2"/>
            <w:permEnd w:id="1805544134"/>
            <w:permEnd w:id="7663323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Using hostile or accusatory language</w:t>
            </w:r>
          </w:p>
        </w:tc>
        <w:tc>
          <w:tcPr>
            <w:tcW w:w="1059" w:type="dxa"/>
          </w:tcPr>
          <w:p w14:paraId="298B8FBE" w14:textId="77777777" w:rsidR="00DF1B0D" w:rsidRPr="00263DCE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431" w:type="dxa"/>
          </w:tcPr>
          <w:p w14:paraId="6A163EE4" w14:textId="77777777" w:rsidR="00DF1B0D" w:rsidRPr="00263DCE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3B5B802D" w14:textId="77777777" w:rsidTr="00AC5334">
        <w:tc>
          <w:tcPr>
            <w:tcW w:w="3716" w:type="dxa"/>
          </w:tcPr>
          <w:p w14:paraId="7434188F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2037991107" w:edGrp="everyone" w:colFirst="1" w:colLast="1"/>
            <w:permStart w:id="897975897" w:edGrp="everyone" w:colFirst="2" w:colLast="2"/>
            <w:permEnd w:id="44186721"/>
            <w:permEnd w:id="27545388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Threatening to harm others</w:t>
            </w:r>
          </w:p>
        </w:tc>
        <w:tc>
          <w:tcPr>
            <w:tcW w:w="1059" w:type="dxa"/>
          </w:tcPr>
          <w:p w14:paraId="0D9F1E10" w14:textId="77777777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2C5105E2" w14:textId="77777777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145A45B" w14:textId="77777777" w:rsidTr="00AC5334">
        <w:trPr>
          <w:trHeight w:val="474"/>
        </w:trPr>
        <w:tc>
          <w:tcPr>
            <w:tcW w:w="3716" w:type="dxa"/>
          </w:tcPr>
          <w:p w14:paraId="4051065B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349520035" w:edGrp="everyone" w:colFirst="1" w:colLast="1"/>
            <w:permStart w:id="643922068" w:edGrp="everyone" w:colFirst="2" w:colLast="2"/>
            <w:permEnd w:id="2037991107"/>
            <w:permEnd w:id="89797589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Threatening self-harm</w:t>
            </w:r>
          </w:p>
        </w:tc>
        <w:tc>
          <w:tcPr>
            <w:tcW w:w="1059" w:type="dxa"/>
          </w:tcPr>
          <w:p w14:paraId="7F6D99E3" w14:textId="77777777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2AB58896" w14:textId="77777777" w:rsidR="00DF1B0D" w:rsidRPr="00DF1B0D" w:rsidRDefault="00DF1B0D" w:rsidP="00407B98">
            <w:pPr>
              <w:pStyle w:val="Paragraphedeliste"/>
              <w:tabs>
                <w:tab w:val="left" w:pos="1392"/>
              </w:tabs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D1C0D04" w14:textId="77777777" w:rsidTr="00AC5334">
        <w:tc>
          <w:tcPr>
            <w:tcW w:w="3716" w:type="dxa"/>
          </w:tcPr>
          <w:p w14:paraId="37BF03F0" w14:textId="77777777" w:rsidR="00DF1B0D" w:rsidRPr="00DF1B0D" w:rsidRDefault="00DF1B0D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1682326678" w:edGrp="everyone" w:colFirst="1" w:colLast="1"/>
            <w:permStart w:id="1290012343" w:edGrp="everyone" w:colFirst="2" w:colLast="2"/>
            <w:permEnd w:id="1349520035"/>
            <w:permEnd w:id="64392206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Screaming or shouting</w:t>
            </w:r>
          </w:p>
        </w:tc>
        <w:tc>
          <w:tcPr>
            <w:tcW w:w="1059" w:type="dxa"/>
          </w:tcPr>
          <w:p w14:paraId="3606CF9A" w14:textId="77777777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3E571060" w14:textId="77777777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723BAE93" w14:textId="77777777" w:rsidTr="00AC5334">
        <w:tc>
          <w:tcPr>
            <w:tcW w:w="3716" w:type="dxa"/>
          </w:tcPr>
          <w:p w14:paraId="282C19A3" w14:textId="77777777" w:rsidR="00DF1B0D" w:rsidRPr="00DF1B0D" w:rsidRDefault="00543DD5" w:rsidP="00AF160F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permStart w:id="514743913" w:edGrp="everyone" w:colFirst="1" w:colLast="1"/>
            <w:permStart w:id="2080533003" w:edGrp="everyone" w:colFirst="2" w:colLast="2"/>
            <w:permEnd w:id="1682326678"/>
            <w:permEnd w:id="1290012343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Other: </w:t>
            </w:r>
            <w:permStart w:id="118841834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permEnd w:id="118841834"/>
          </w:p>
        </w:tc>
        <w:tc>
          <w:tcPr>
            <w:tcW w:w="1059" w:type="dxa"/>
          </w:tcPr>
          <w:p w14:paraId="3EE04B1F" w14:textId="77777777" w:rsidR="00DF1B0D" w:rsidRPr="00DF1B0D" w:rsidRDefault="00DF1B0D" w:rsidP="008417C8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3DAEB3FC" w14:textId="77777777" w:rsidR="00DF1B0D" w:rsidRPr="00DF1B0D" w:rsidRDefault="00DF1B0D" w:rsidP="008417C8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514743913"/>
      <w:permEnd w:id="2080533003"/>
    </w:tbl>
    <w:p w14:paraId="76A52A0C" w14:textId="77777777" w:rsidR="00AC5334" w:rsidRPr="00AC5334" w:rsidRDefault="00AC5334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3708"/>
        <w:gridCol w:w="1081"/>
        <w:gridCol w:w="5417"/>
      </w:tblGrid>
      <w:tr w:rsidR="00F17AEE" w:rsidRPr="00DF1B0D" w14:paraId="0BEE24EE" w14:textId="77777777" w:rsidTr="00AC5334">
        <w:tc>
          <w:tcPr>
            <w:tcW w:w="10206" w:type="dxa"/>
            <w:gridSpan w:val="3"/>
            <w:shd w:val="clear" w:color="auto" w:fill="D9D9D9" w:themeFill="background1" w:themeFillShade="D9"/>
          </w:tcPr>
          <w:p w14:paraId="394AF6E3" w14:textId="77777777" w:rsidR="00F17AEE" w:rsidRPr="00DF1B0D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1.5 PSYCHOLOGICAL SYMPTOMS</w:t>
            </w:r>
          </w:p>
        </w:tc>
      </w:tr>
      <w:tr w:rsidR="00DF1B0D" w:rsidRPr="00DF1B0D" w14:paraId="24D07141" w14:textId="77777777" w:rsidTr="00AC5334">
        <w:tc>
          <w:tcPr>
            <w:tcW w:w="3716" w:type="dxa"/>
          </w:tcPr>
          <w:p w14:paraId="4A0B765B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9" w:type="dxa"/>
          </w:tcPr>
          <w:p w14:paraId="34C86E3B" w14:textId="77777777" w:rsidR="00DF1B0D" w:rsidRPr="00DF1B0D" w:rsidRDefault="00DF1B0D" w:rsidP="003C4159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Frequency score</w:t>
            </w:r>
          </w:p>
        </w:tc>
        <w:tc>
          <w:tcPr>
            <w:tcW w:w="5431" w:type="dxa"/>
          </w:tcPr>
          <w:p w14:paraId="083999DD" w14:textId="77777777" w:rsidR="00DF1B0D" w:rsidRPr="00DF1B0D" w:rsidRDefault="00DF1B0D" w:rsidP="00AF160F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Specify*</w:t>
            </w:r>
          </w:p>
        </w:tc>
      </w:tr>
      <w:tr w:rsidR="00DF1B0D" w:rsidRPr="00DF1B0D" w14:paraId="29A9506E" w14:textId="77777777" w:rsidTr="00AC5334">
        <w:tc>
          <w:tcPr>
            <w:tcW w:w="3716" w:type="dxa"/>
          </w:tcPr>
          <w:p w14:paraId="6B958667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6436504" w:edGrp="everyone" w:colFirst="1" w:colLast="1"/>
            <w:permStart w:id="1184653026" w:edGrp="everyone" w:colFirst="2" w:colLast="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Anxiety</w:t>
            </w:r>
          </w:p>
        </w:tc>
        <w:tc>
          <w:tcPr>
            <w:tcW w:w="1059" w:type="dxa"/>
          </w:tcPr>
          <w:p w14:paraId="62521BAC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02FC71E0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1C3FD819" w14:textId="77777777" w:rsidTr="00AC5334">
        <w:tc>
          <w:tcPr>
            <w:tcW w:w="3716" w:type="dxa"/>
          </w:tcPr>
          <w:p w14:paraId="5F7F4C5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14219872" w:edGrp="everyone" w:colFirst="1" w:colLast="1"/>
            <w:permStart w:id="365236381" w:edGrp="everyone" w:colFirst="2" w:colLast="2"/>
            <w:permEnd w:id="56436504"/>
            <w:permEnd w:id="1184653026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Delusional thoughts</w:t>
            </w:r>
          </w:p>
        </w:tc>
        <w:tc>
          <w:tcPr>
            <w:tcW w:w="1059" w:type="dxa"/>
          </w:tcPr>
          <w:p w14:paraId="319FFE1F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61E4A94D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45E8FCA" w14:textId="77777777" w:rsidTr="00AC5334">
        <w:tc>
          <w:tcPr>
            <w:tcW w:w="3716" w:type="dxa"/>
          </w:tcPr>
          <w:p w14:paraId="58520AD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53299772" w:edGrp="everyone" w:colFirst="1" w:colLast="1"/>
            <w:permStart w:id="1120212487" w:edGrp="everyone" w:colFirst="2" w:colLast="2"/>
            <w:permEnd w:id="2114219872"/>
            <w:permEnd w:id="36523638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Hallucinations</w:t>
            </w:r>
          </w:p>
        </w:tc>
        <w:tc>
          <w:tcPr>
            <w:tcW w:w="1059" w:type="dxa"/>
          </w:tcPr>
          <w:p w14:paraId="5E7729E1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1C8E9108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DEEADFE" w14:textId="77777777" w:rsidTr="00AC5334">
        <w:tc>
          <w:tcPr>
            <w:tcW w:w="3716" w:type="dxa"/>
          </w:tcPr>
          <w:p w14:paraId="5ABEEE7B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21308057" w:edGrp="everyone" w:colFirst="1" w:colLast="1"/>
            <w:permStart w:id="1729189645" w:edGrp="everyone" w:colFirst="2" w:colLast="2"/>
            <w:permEnd w:id="953299772"/>
            <w:permEnd w:id="112021248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Depressive mood</w:t>
            </w:r>
          </w:p>
        </w:tc>
        <w:tc>
          <w:tcPr>
            <w:tcW w:w="1059" w:type="dxa"/>
          </w:tcPr>
          <w:p w14:paraId="69CFC411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62A1A2C8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0016C26B" w14:textId="77777777" w:rsidTr="00AC5334">
        <w:tc>
          <w:tcPr>
            <w:tcW w:w="3716" w:type="dxa"/>
          </w:tcPr>
          <w:p w14:paraId="7895D338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069830807" w:edGrp="everyone" w:colFirst="1" w:colLast="1"/>
            <w:permStart w:id="801902390" w:edGrp="everyone" w:colFirst="2" w:colLast="2"/>
            <w:permEnd w:id="721308057"/>
            <w:permEnd w:id="172918964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Apathy, social withdrawal, loss of motivation</w:t>
            </w:r>
          </w:p>
        </w:tc>
        <w:tc>
          <w:tcPr>
            <w:tcW w:w="1059" w:type="dxa"/>
          </w:tcPr>
          <w:p w14:paraId="26D5058E" w14:textId="77777777" w:rsidR="00DF1B0D" w:rsidRPr="00263DCE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  <w:tc>
          <w:tcPr>
            <w:tcW w:w="5431" w:type="dxa"/>
          </w:tcPr>
          <w:p w14:paraId="5542D5F4" w14:textId="77777777" w:rsidR="00DF1B0D" w:rsidRPr="00263DCE" w:rsidRDefault="00DF1B0D" w:rsidP="008417C8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73B4FFE0" w14:textId="77777777" w:rsidTr="00AC5334">
        <w:tc>
          <w:tcPr>
            <w:tcW w:w="3716" w:type="dxa"/>
          </w:tcPr>
          <w:p w14:paraId="042D2F02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48509850" w:edGrp="everyone" w:colFirst="1" w:colLast="1"/>
            <w:permStart w:id="819484478" w:edGrp="everyone" w:colFirst="2" w:colLast="2"/>
            <w:permEnd w:id="2069830807"/>
            <w:permEnd w:id="801902390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Suicidal thoughts</w:t>
            </w:r>
          </w:p>
        </w:tc>
        <w:tc>
          <w:tcPr>
            <w:tcW w:w="1059" w:type="dxa"/>
          </w:tcPr>
          <w:p w14:paraId="547112AE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10E67220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3C9CBDE2" w14:textId="77777777" w:rsidTr="00AC5334">
        <w:tc>
          <w:tcPr>
            <w:tcW w:w="3716" w:type="dxa"/>
          </w:tcPr>
          <w:p w14:paraId="01C934CE" w14:textId="77777777" w:rsidR="00DF1B0D" w:rsidRPr="00DF1B0D" w:rsidRDefault="00543DD5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97223487" w:edGrp="everyone" w:colFirst="1" w:colLast="1"/>
            <w:permStart w:id="1560366794" w:edGrp="everyone" w:colFirst="2" w:colLast="2"/>
            <w:permEnd w:id="848509850"/>
            <w:permEnd w:id="81948447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Other: </w:t>
            </w:r>
            <w:permStart w:id="48884972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 </w:t>
            </w:r>
            <w:permEnd w:id="488849726"/>
          </w:p>
        </w:tc>
        <w:tc>
          <w:tcPr>
            <w:tcW w:w="1059" w:type="dxa"/>
          </w:tcPr>
          <w:p w14:paraId="1EFB8334" w14:textId="77777777" w:rsidR="00DF1B0D" w:rsidRPr="00DF1B0D" w:rsidRDefault="00DF1B0D" w:rsidP="008417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31" w:type="dxa"/>
          </w:tcPr>
          <w:p w14:paraId="31E5167E" w14:textId="77777777" w:rsidR="00DF1B0D" w:rsidRPr="00DF1B0D" w:rsidRDefault="00DF1B0D" w:rsidP="008417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097223487"/>
      <w:permEnd w:id="1560366794"/>
    </w:tbl>
    <w:p w14:paraId="642D6655" w14:textId="77777777" w:rsidR="00D626FD" w:rsidRDefault="00D626FD" w:rsidP="00DF1B0D">
      <w:pPr>
        <w:rPr>
          <w:rFonts w:asciiTheme="minorHAnsi" w:hAnsiTheme="minorHAnsi" w:cstheme="minorHAnsi"/>
          <w:sz w:val="20"/>
          <w:szCs w:val="2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F17AEE" w:rsidRPr="00DF1B0D" w14:paraId="0AA45F3A" w14:textId="77777777" w:rsidTr="00F17AEE">
        <w:trPr>
          <w:trHeight w:val="163"/>
        </w:trPr>
        <w:tc>
          <w:tcPr>
            <w:tcW w:w="10186" w:type="dxa"/>
            <w:shd w:val="clear" w:color="auto" w:fill="D9D9D9" w:themeFill="background1" w:themeFillShade="D9"/>
          </w:tcPr>
          <w:p w14:paraId="3CBBC5E9" w14:textId="77777777" w:rsidR="00F17AEE" w:rsidRPr="00F17AEE" w:rsidRDefault="00AC5334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lastRenderedPageBreak/>
              <w:t>1.6 OTHER HARMFUL BEHAVIOURS</w:t>
            </w:r>
          </w:p>
        </w:tc>
      </w:tr>
      <w:tr w:rsidR="00F17AEE" w:rsidRPr="00941710" w14:paraId="373DFD05" w14:textId="77777777" w:rsidTr="00F17AEE">
        <w:trPr>
          <w:trHeight w:val="163"/>
        </w:trPr>
        <w:tc>
          <w:tcPr>
            <w:tcW w:w="10186" w:type="dxa"/>
            <w:shd w:val="clear" w:color="auto" w:fill="F2F2F2" w:themeFill="background1" w:themeFillShade="F2"/>
          </w:tcPr>
          <w:p w14:paraId="5EE5F6E8" w14:textId="77777777" w:rsidR="00F17AEE" w:rsidRPr="00263DCE" w:rsidRDefault="00F17AEE" w:rsidP="00F17AEE">
            <w:pPr>
              <w:pStyle w:val="Paragraphedeliste"/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E.g., financial, material, physical, psychological, sexual or addiction-related (alcohol, tobacco, drugs, gambling, etc.)</w:t>
            </w:r>
          </w:p>
        </w:tc>
      </w:tr>
      <w:tr w:rsidR="00D01CBC" w:rsidRPr="00941710" w14:paraId="5A105AE6" w14:textId="77777777" w:rsidTr="00D626FD">
        <w:trPr>
          <w:trHeight w:val="324"/>
        </w:trPr>
        <w:tc>
          <w:tcPr>
            <w:tcW w:w="10186" w:type="dxa"/>
          </w:tcPr>
          <w:p w14:paraId="60208161" w14:textId="77777777" w:rsidR="00D01CBC" w:rsidRPr="00263DCE" w:rsidRDefault="00D01CBC" w:rsidP="00D01CBC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517421192" w:edGrp="everyone" w:colFirst="0" w:colLast="0"/>
          </w:p>
        </w:tc>
      </w:tr>
      <w:permEnd w:id="1517421192"/>
    </w:tbl>
    <w:p w14:paraId="407C22A4" w14:textId="77777777" w:rsidR="00DF1B0D" w:rsidRPr="00263DCE" w:rsidRDefault="00DF1B0D" w:rsidP="00DF1B0D">
      <w:pPr>
        <w:rPr>
          <w:rFonts w:asciiTheme="minorHAnsi" w:hAnsiTheme="minorHAnsi" w:cstheme="minorHAnsi"/>
          <w:sz w:val="20"/>
          <w:szCs w:val="20"/>
          <w:u w:val="single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6"/>
      </w:tblGrid>
      <w:tr w:rsidR="00F17AEE" w:rsidRPr="00DF1B0D" w14:paraId="27C24495" w14:textId="77777777" w:rsidTr="00F17AEE">
        <w:trPr>
          <w:trHeight w:val="308"/>
        </w:trPr>
        <w:tc>
          <w:tcPr>
            <w:tcW w:w="10186" w:type="dxa"/>
            <w:shd w:val="clear" w:color="auto" w:fill="D9D9D9" w:themeFill="background1" w:themeFillShade="D9"/>
          </w:tcPr>
          <w:p w14:paraId="7549B56E" w14:textId="77777777" w:rsidR="00F17AEE" w:rsidRPr="00DF1B0D" w:rsidRDefault="00AC5334" w:rsidP="00D626FD">
            <w:pPr>
              <w:pStyle w:val="Paragraphedeliste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1.7 INTERPERSONAL OR ENVIRONMENTAL ISSUES</w:t>
            </w:r>
          </w:p>
        </w:tc>
      </w:tr>
      <w:tr w:rsidR="00F17AEE" w:rsidRPr="00941710" w14:paraId="0E1547C5" w14:textId="77777777" w:rsidTr="00F17AEE">
        <w:trPr>
          <w:trHeight w:val="308"/>
        </w:trPr>
        <w:tc>
          <w:tcPr>
            <w:tcW w:w="10186" w:type="dxa"/>
            <w:shd w:val="clear" w:color="auto" w:fill="F2F2F2" w:themeFill="background1" w:themeFillShade="F2"/>
          </w:tcPr>
          <w:p w14:paraId="62CDD946" w14:textId="5750B61F" w:rsidR="00F17AEE" w:rsidRPr="00263DCE" w:rsidRDefault="00F17AEE" w:rsidP="00DB4FCF">
            <w:pPr>
              <w:rPr>
                <w:rFonts w:asciiTheme="minorHAnsi" w:hAnsiTheme="minorHAnsi" w:cstheme="minorHAnsi"/>
                <w:i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 xml:space="preserve">Behavioural issues related to </w:t>
            </w:r>
            <w:r w:rsidR="00DB4FC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mixing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 xml:space="preserve"> diverse clientele, </w:t>
            </w:r>
            <w:r w:rsidR="00DB4FCF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cohabitation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, intrusive wandering, aggressiveness of others, changes in environment/unit, reactions triggered by the environment (e.g., darkness, noise, etc.), discriminatory behaviours (e.g., linguistic, racial, homophobic, ageist, sexual, refusal to be treated by a man or a woman, etc.).</w:t>
            </w:r>
          </w:p>
        </w:tc>
      </w:tr>
      <w:tr w:rsidR="00D01CBC" w:rsidRPr="00941710" w14:paraId="7D900DEB" w14:textId="77777777" w:rsidTr="00D626FD">
        <w:trPr>
          <w:trHeight w:val="435"/>
        </w:trPr>
        <w:tc>
          <w:tcPr>
            <w:tcW w:w="10186" w:type="dxa"/>
          </w:tcPr>
          <w:p w14:paraId="616F1546" w14:textId="77777777" w:rsidR="00D01CBC" w:rsidRPr="00263DCE" w:rsidRDefault="00D01CBC" w:rsidP="00D01CBC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335938796" w:edGrp="everyone" w:colFirst="0" w:colLast="0"/>
          </w:p>
        </w:tc>
      </w:tr>
      <w:permEnd w:id="335938796"/>
    </w:tbl>
    <w:p w14:paraId="1A72FB5E" w14:textId="77777777" w:rsidR="00DF1B0D" w:rsidRPr="00263DCE" w:rsidRDefault="00DF1B0D" w:rsidP="00DF1B0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4821F687" w14:textId="77777777" w:rsidR="00820F48" w:rsidRPr="00263DCE" w:rsidRDefault="00820F48" w:rsidP="00DF1B0D">
      <w:pPr>
        <w:rPr>
          <w:rFonts w:asciiTheme="minorHAnsi" w:hAnsiTheme="minorHAnsi" w:cstheme="minorHAnsi"/>
          <w:sz w:val="20"/>
          <w:szCs w:val="20"/>
          <w:lang w:val="en-CA"/>
        </w:rPr>
      </w:pPr>
    </w:p>
    <w:p w14:paraId="59FB676B" w14:textId="77777777" w:rsidR="00DF1B0D" w:rsidRPr="00DB4FCF" w:rsidRDefault="00AC5334" w:rsidP="00D626FD">
      <w:pPr>
        <w:rPr>
          <w:rFonts w:asciiTheme="minorHAnsi" w:hAnsiTheme="minorHAnsi" w:cstheme="minorHAnsi"/>
          <w:b/>
          <w:sz w:val="20"/>
          <w:szCs w:val="20"/>
          <w:lang w:val="en-CA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CA"/>
        </w:rPr>
        <w:t xml:space="preserve">2- SUMMARY OF INTERVENTIONS </w:t>
      </w:r>
    </w:p>
    <w:p w14:paraId="1CBB4D90" w14:textId="77777777" w:rsidR="00D626FD" w:rsidRPr="00DB4FCF" w:rsidRDefault="00D626FD" w:rsidP="00D626FD">
      <w:pPr>
        <w:rPr>
          <w:rFonts w:asciiTheme="minorHAnsi" w:hAnsiTheme="minorHAnsi" w:cstheme="minorHAnsi"/>
          <w:b/>
          <w:sz w:val="20"/>
          <w:szCs w:val="20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7214"/>
      </w:tblGrid>
      <w:tr w:rsidR="00DF1B0D" w:rsidRPr="00DB4FCF" w14:paraId="48F54FC0" w14:textId="77777777" w:rsidTr="00AC5334">
        <w:tc>
          <w:tcPr>
            <w:tcW w:w="2972" w:type="dxa"/>
            <w:tcBorders>
              <w:right w:val="nil"/>
            </w:tcBorders>
            <w:shd w:val="clear" w:color="auto" w:fill="D9D9D9" w:themeFill="background1" w:themeFillShade="D9"/>
          </w:tcPr>
          <w:p w14:paraId="589B510C" w14:textId="77777777" w:rsidR="00DF1B0D" w:rsidRPr="00DB4FCF" w:rsidRDefault="00AC5334" w:rsidP="00AB0DDC">
            <w:pPr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2.1 MONITORING</w:t>
            </w:r>
          </w:p>
        </w:tc>
        <w:tc>
          <w:tcPr>
            <w:tcW w:w="7214" w:type="dxa"/>
            <w:tcBorders>
              <w:left w:val="nil"/>
            </w:tcBorders>
            <w:shd w:val="clear" w:color="auto" w:fill="D9D9D9" w:themeFill="background1" w:themeFillShade="D9"/>
          </w:tcPr>
          <w:p w14:paraId="59811AFD" w14:textId="77777777" w:rsidR="00DF1B0D" w:rsidRPr="00DB4FCF" w:rsidRDefault="005000B4" w:rsidP="00AC5334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41229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6032763" w:edGrp="everyone"/>
                <w:r w:rsidR="0056579B">
                  <w:rPr>
                    <w:rFonts w:asciiTheme="minorHAnsi" w:eastAsia="MS Gothic" w:hAnsiTheme="minorHAnsi" w:cstheme="minorHAnsi"/>
                    <w:sz w:val="20"/>
                    <w:szCs w:val="20"/>
                    <w:lang w:val="en-CA"/>
                  </w:rPr>
                  <w:t>☐</w:t>
                </w:r>
                <w:permEnd w:id="2136032763"/>
              </w:sdtContent>
            </w:sdt>
            <w:r w:rsidR="0056579B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 xml:space="preserve"> Yes     </w:t>
            </w:r>
            <w:permStart w:id="706872330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211531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79B">
                  <w:rPr>
                    <w:rFonts w:asciiTheme="minorHAnsi" w:eastAsia="MS Gothic" w:hAnsiTheme="minorHAnsi" w:cstheme="minorHAnsi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706872330"/>
            <w:r w:rsidR="0056579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No  </w:t>
            </w:r>
          </w:p>
        </w:tc>
      </w:tr>
      <w:tr w:rsidR="00DF1B0D" w:rsidRPr="00DB4FCF" w14:paraId="1AA5FEB6" w14:textId="77777777" w:rsidTr="00AC5334">
        <w:tc>
          <w:tcPr>
            <w:tcW w:w="2972" w:type="dxa"/>
          </w:tcPr>
          <w:p w14:paraId="06014B8D" w14:textId="77777777" w:rsidR="00DF1B0D" w:rsidRPr="00DB4FCF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004421812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Reason</w:t>
            </w:r>
          </w:p>
        </w:tc>
        <w:tc>
          <w:tcPr>
            <w:tcW w:w="7214" w:type="dxa"/>
          </w:tcPr>
          <w:p w14:paraId="7ABC08AE" w14:textId="77777777" w:rsidR="00DF1B0D" w:rsidRPr="00DB4FCF" w:rsidRDefault="00DF1B0D" w:rsidP="00DA4F85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941710" w14:paraId="379827A2" w14:textId="77777777" w:rsidTr="00AC5334">
        <w:tc>
          <w:tcPr>
            <w:tcW w:w="2972" w:type="dxa"/>
          </w:tcPr>
          <w:p w14:paraId="6D295D90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7329121" w:edGrp="everyone" w:colFirst="1" w:colLast="1"/>
            <w:permEnd w:id="100442181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Number of hours - Time of day</w:t>
            </w:r>
          </w:p>
        </w:tc>
        <w:tc>
          <w:tcPr>
            <w:tcW w:w="7214" w:type="dxa"/>
          </w:tcPr>
          <w:p w14:paraId="66F74829" w14:textId="77777777" w:rsidR="00DF1B0D" w:rsidRPr="00263DCE" w:rsidRDefault="00DF1B0D" w:rsidP="00DA4F85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2EF09FB5" w14:textId="77777777" w:rsidTr="00AC5334">
        <w:tc>
          <w:tcPr>
            <w:tcW w:w="2972" w:type="dxa"/>
          </w:tcPr>
          <w:p w14:paraId="63354A6A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05068494" w:edGrp="everyone" w:colFirst="1" w:colLast="1"/>
            <w:permEnd w:id="2732912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Enhanced interventions</w:t>
            </w:r>
          </w:p>
        </w:tc>
        <w:tc>
          <w:tcPr>
            <w:tcW w:w="7214" w:type="dxa"/>
          </w:tcPr>
          <w:p w14:paraId="0E74B92D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6DCC9275" w14:textId="77777777" w:rsidTr="00AC5334">
        <w:tc>
          <w:tcPr>
            <w:tcW w:w="2972" w:type="dxa"/>
          </w:tcPr>
          <w:p w14:paraId="602BAA9C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44928000" w:edGrp="everyone" w:colFirst="1" w:colLast="1"/>
            <w:permEnd w:id="1005068494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Other information</w:t>
            </w:r>
          </w:p>
        </w:tc>
        <w:tc>
          <w:tcPr>
            <w:tcW w:w="7214" w:type="dxa"/>
          </w:tcPr>
          <w:p w14:paraId="063D03EF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844928000"/>
    </w:tbl>
    <w:p w14:paraId="5C1B79E7" w14:textId="77777777" w:rsidR="008D134F" w:rsidRPr="00AC5334" w:rsidRDefault="008D134F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186" w:type="dxa"/>
        <w:tblInd w:w="-5" w:type="dxa"/>
        <w:tblLook w:val="04A0" w:firstRow="1" w:lastRow="0" w:firstColumn="1" w:lastColumn="0" w:noHBand="0" w:noVBand="1"/>
      </w:tblPr>
      <w:tblGrid>
        <w:gridCol w:w="10186"/>
      </w:tblGrid>
      <w:tr w:rsidR="008D134F" w:rsidRPr="00DF1B0D" w14:paraId="6BCA742D" w14:textId="77777777" w:rsidTr="00AC5334">
        <w:trPr>
          <w:trHeight w:val="311"/>
        </w:trPr>
        <w:tc>
          <w:tcPr>
            <w:tcW w:w="10186" w:type="dxa"/>
            <w:shd w:val="clear" w:color="auto" w:fill="D9D9D9" w:themeFill="background1" w:themeFillShade="D9"/>
          </w:tcPr>
          <w:p w14:paraId="2520863C" w14:textId="77777777" w:rsidR="008D134F" w:rsidRPr="00DF1B0D" w:rsidRDefault="00AC5334" w:rsidP="008D134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2.2 INTERVENTION STRATEGIES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</w:tr>
      <w:tr w:rsidR="008831C9" w:rsidRPr="00941710" w14:paraId="02077069" w14:textId="77777777" w:rsidTr="00AC5334">
        <w:trPr>
          <w:trHeight w:val="311"/>
        </w:trPr>
        <w:tc>
          <w:tcPr>
            <w:tcW w:w="10186" w:type="dxa"/>
            <w:shd w:val="clear" w:color="auto" w:fill="F2F2F2" w:themeFill="background1" w:themeFillShade="F2"/>
          </w:tcPr>
          <w:p w14:paraId="50D7CE05" w14:textId="77777777" w:rsidR="008831C9" w:rsidRPr="00263DCE" w:rsidRDefault="008831C9" w:rsidP="008D134F">
            <w:pPr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Approach, duration, frequency before behavioural change, results/effectiveness, etc.</w:t>
            </w:r>
          </w:p>
        </w:tc>
      </w:tr>
      <w:tr w:rsidR="00C0391B" w:rsidRPr="00941710" w14:paraId="503262B0" w14:textId="77777777" w:rsidTr="00AC5334">
        <w:trPr>
          <w:trHeight w:val="258"/>
        </w:trPr>
        <w:tc>
          <w:tcPr>
            <w:tcW w:w="10186" w:type="dxa"/>
          </w:tcPr>
          <w:p w14:paraId="72701068" w14:textId="77777777" w:rsidR="00C0391B" w:rsidRPr="00263DCE" w:rsidRDefault="00C0391B" w:rsidP="00C0391B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476729322" w:edGrp="everyone" w:colFirst="0" w:colLast="0"/>
          </w:p>
        </w:tc>
      </w:tr>
      <w:permEnd w:id="476729322"/>
    </w:tbl>
    <w:p w14:paraId="3800E2EA" w14:textId="77777777" w:rsidR="00AC5334" w:rsidRPr="00263DCE" w:rsidRDefault="00AC5334">
      <w:pPr>
        <w:rPr>
          <w:rFonts w:asciiTheme="minorHAnsi" w:hAnsiTheme="minorHAnsi" w:cstheme="minorHAnsi"/>
          <w:sz w:val="20"/>
          <w:lang w:val="en-CA"/>
        </w:rPr>
      </w:pPr>
    </w:p>
    <w:tbl>
      <w:tblPr>
        <w:tblStyle w:val="Grilledutableau"/>
        <w:tblW w:w="10206" w:type="dxa"/>
        <w:tblInd w:w="-5" w:type="dxa"/>
        <w:tblLook w:val="04A0" w:firstRow="1" w:lastRow="0" w:firstColumn="1" w:lastColumn="0" w:noHBand="0" w:noVBand="1"/>
      </w:tblPr>
      <w:tblGrid>
        <w:gridCol w:w="2972"/>
        <w:gridCol w:w="1848"/>
        <w:gridCol w:w="5386"/>
      </w:tblGrid>
      <w:tr w:rsidR="00DF1B0D" w:rsidRPr="00DF1B0D" w14:paraId="0EE11F73" w14:textId="77777777" w:rsidTr="00AC5334">
        <w:tc>
          <w:tcPr>
            <w:tcW w:w="4820" w:type="dxa"/>
            <w:gridSpan w:val="2"/>
            <w:tcBorders>
              <w:right w:val="nil"/>
            </w:tcBorders>
            <w:shd w:val="clear" w:color="auto" w:fill="D9D9D9" w:themeFill="background1" w:themeFillShade="D9"/>
          </w:tcPr>
          <w:p w14:paraId="150DF0D8" w14:textId="77777777" w:rsidR="00DF1B0D" w:rsidRPr="00263DCE" w:rsidRDefault="00AC5334" w:rsidP="00AC5334">
            <w:pPr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2.3 CONTROL MEASURES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(physical and/or chemical)</w:t>
            </w:r>
          </w:p>
        </w:tc>
        <w:tc>
          <w:tcPr>
            <w:tcW w:w="5386" w:type="dxa"/>
            <w:tcBorders>
              <w:left w:val="nil"/>
            </w:tcBorders>
            <w:shd w:val="clear" w:color="auto" w:fill="D9D9D9" w:themeFill="background1" w:themeFillShade="D9"/>
          </w:tcPr>
          <w:p w14:paraId="52DD4D08" w14:textId="77777777" w:rsidR="00DF1B0D" w:rsidRPr="00DF1B0D" w:rsidRDefault="005000B4" w:rsidP="00AC533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-148901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16229064" w:edGrp="everyone"/>
                <w:r w:rsidR="0056579B">
                  <w:rPr>
                    <w:rFonts w:asciiTheme="minorHAnsi" w:eastAsia="MS Gothic" w:hAnsiTheme="minorHAnsi" w:cstheme="minorHAnsi"/>
                    <w:sz w:val="20"/>
                    <w:szCs w:val="20"/>
                    <w:lang w:val="en-CA"/>
                  </w:rPr>
                  <w:t>☐</w:t>
                </w:r>
                <w:permEnd w:id="1116229064"/>
              </w:sdtContent>
            </w:sdt>
            <w:r w:rsidR="0056579B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 xml:space="preserve"> Yes     </w:t>
            </w:r>
            <w:permStart w:id="1357785852" w:edGrp="everyone"/>
            <w:sdt>
              <w:sdtPr>
                <w:rPr>
                  <w:rFonts w:asciiTheme="minorHAnsi" w:eastAsia="MS Gothic" w:hAnsiTheme="minorHAnsi" w:cstheme="minorHAnsi"/>
                  <w:sz w:val="20"/>
                  <w:szCs w:val="20"/>
                </w:rPr>
                <w:id w:val="-100975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79B">
                  <w:rPr>
                    <w:rFonts w:asciiTheme="minorHAnsi" w:eastAsia="MS Gothic" w:hAnsiTheme="minorHAnsi" w:cstheme="minorHAnsi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357785852"/>
            <w:r w:rsidR="0056579B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No  </w:t>
            </w:r>
          </w:p>
        </w:tc>
      </w:tr>
      <w:tr w:rsidR="00DF1B0D" w:rsidRPr="00DF1B0D" w14:paraId="08BC05E2" w14:textId="77777777" w:rsidTr="00E1220A">
        <w:tc>
          <w:tcPr>
            <w:tcW w:w="2972" w:type="dxa"/>
          </w:tcPr>
          <w:p w14:paraId="6D8035B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49871987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Reason</w:t>
            </w:r>
          </w:p>
        </w:tc>
        <w:tc>
          <w:tcPr>
            <w:tcW w:w="7234" w:type="dxa"/>
            <w:gridSpan w:val="2"/>
          </w:tcPr>
          <w:p w14:paraId="6A98F355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0D803CE1" w14:textId="77777777" w:rsidTr="00E1220A">
        <w:tc>
          <w:tcPr>
            <w:tcW w:w="2972" w:type="dxa"/>
          </w:tcPr>
          <w:p w14:paraId="303A6833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11837069" w:edGrp="everyone" w:colFirst="1" w:colLast="1"/>
            <w:permEnd w:id="1449871987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Type of physical restraint</w:t>
            </w:r>
          </w:p>
        </w:tc>
        <w:tc>
          <w:tcPr>
            <w:tcW w:w="7234" w:type="dxa"/>
            <w:gridSpan w:val="2"/>
          </w:tcPr>
          <w:p w14:paraId="4BBC2FBD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2E5B8201" w14:textId="77777777" w:rsidTr="00E1220A">
        <w:tc>
          <w:tcPr>
            <w:tcW w:w="2972" w:type="dxa"/>
          </w:tcPr>
          <w:p w14:paraId="0BAC47B4" w14:textId="04F12C6A" w:rsidR="00DF1B0D" w:rsidRPr="00263DCE" w:rsidRDefault="000C6A5C" w:rsidP="00DB4FC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0466469" w:edGrp="everyone" w:colFirst="1" w:colLast="1"/>
            <w:permEnd w:id="31183706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Medication and </w:t>
            </w:r>
            <w:r w:rsidR="00DB4FCF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method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of administration</w:t>
            </w:r>
          </w:p>
        </w:tc>
        <w:tc>
          <w:tcPr>
            <w:tcW w:w="7234" w:type="dxa"/>
            <w:gridSpan w:val="2"/>
          </w:tcPr>
          <w:p w14:paraId="6B476E33" w14:textId="77777777" w:rsidR="00DF1B0D" w:rsidRPr="00263DCE" w:rsidRDefault="00DF1B0D" w:rsidP="00DA4F85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48E1603B" w14:textId="77777777" w:rsidTr="00E1220A">
        <w:tc>
          <w:tcPr>
            <w:tcW w:w="2972" w:type="dxa"/>
          </w:tcPr>
          <w:p w14:paraId="0797345D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06517312" w:edGrp="everyone" w:colFirst="1" w:colLast="1"/>
            <w:permEnd w:id="20466469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Frequency of use</w:t>
            </w:r>
          </w:p>
        </w:tc>
        <w:tc>
          <w:tcPr>
            <w:tcW w:w="7234" w:type="dxa"/>
            <w:gridSpan w:val="2"/>
          </w:tcPr>
          <w:p w14:paraId="4EC078A6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274AA472" w14:textId="77777777" w:rsidTr="00E1220A">
        <w:tc>
          <w:tcPr>
            <w:tcW w:w="2972" w:type="dxa"/>
          </w:tcPr>
          <w:p w14:paraId="09358ECE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76919991" w:edGrp="everyone" w:colFirst="1" w:colLast="1"/>
            <w:permEnd w:id="200651731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Time of day</w:t>
            </w:r>
          </w:p>
        </w:tc>
        <w:tc>
          <w:tcPr>
            <w:tcW w:w="7234" w:type="dxa"/>
            <w:gridSpan w:val="2"/>
          </w:tcPr>
          <w:p w14:paraId="66B4205E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941710" w14:paraId="69083B0B" w14:textId="77777777" w:rsidTr="00E1220A">
        <w:tc>
          <w:tcPr>
            <w:tcW w:w="2972" w:type="dxa"/>
          </w:tcPr>
          <w:p w14:paraId="75936B46" w14:textId="77777777" w:rsidR="00DF1B0D" w:rsidRPr="00263DCE" w:rsidRDefault="00DF1B0D" w:rsidP="00AF160F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636099085" w:edGrp="everyone" w:colFirst="1" w:colLast="1"/>
            <w:permEnd w:id="1476919991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Reaction/behavioural response to the measure</w:t>
            </w:r>
          </w:p>
        </w:tc>
        <w:tc>
          <w:tcPr>
            <w:tcW w:w="7234" w:type="dxa"/>
            <w:gridSpan w:val="2"/>
          </w:tcPr>
          <w:p w14:paraId="33874FAC" w14:textId="77777777" w:rsidR="00DF1B0D" w:rsidRPr="00263DCE" w:rsidRDefault="00DF1B0D" w:rsidP="00DA4F85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</w:tc>
      </w:tr>
      <w:tr w:rsidR="00DF1B0D" w:rsidRPr="00DF1B0D" w14:paraId="49433299" w14:textId="77777777" w:rsidTr="00E1220A">
        <w:tc>
          <w:tcPr>
            <w:tcW w:w="2972" w:type="dxa"/>
          </w:tcPr>
          <w:p w14:paraId="7BCE12B9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95666288" w:edGrp="everyone" w:colFirst="1" w:colLast="1"/>
            <w:permEnd w:id="636099085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Side effects</w:t>
            </w:r>
          </w:p>
        </w:tc>
        <w:tc>
          <w:tcPr>
            <w:tcW w:w="7234" w:type="dxa"/>
            <w:gridSpan w:val="2"/>
          </w:tcPr>
          <w:p w14:paraId="2BB13B78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F1B0D" w:rsidRPr="00DF1B0D" w14:paraId="5C7EB982" w14:textId="77777777" w:rsidTr="00E1220A">
        <w:tc>
          <w:tcPr>
            <w:tcW w:w="2972" w:type="dxa"/>
          </w:tcPr>
          <w:p w14:paraId="31F906C7" w14:textId="77777777" w:rsidR="00DF1B0D" w:rsidRPr="00DF1B0D" w:rsidRDefault="00DF1B0D" w:rsidP="00AF16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87256703" w:edGrp="everyone" w:colFirst="1" w:colLast="1"/>
            <w:permEnd w:id="69566628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Other information</w:t>
            </w:r>
          </w:p>
        </w:tc>
        <w:tc>
          <w:tcPr>
            <w:tcW w:w="7234" w:type="dxa"/>
            <w:gridSpan w:val="2"/>
          </w:tcPr>
          <w:p w14:paraId="3985C90D" w14:textId="77777777" w:rsidR="00DF1B0D" w:rsidRPr="00DF1B0D" w:rsidRDefault="00DF1B0D" w:rsidP="00DA4F8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887256703"/>
    </w:tbl>
    <w:p w14:paraId="049F9C80" w14:textId="77777777" w:rsidR="00BF5E12" w:rsidRDefault="00BF5E12">
      <w:pPr>
        <w:rPr>
          <w:rFonts w:asciiTheme="minorHAnsi" w:hAnsiTheme="minorHAnsi" w:cstheme="minorHAnsi"/>
          <w:sz w:val="20"/>
        </w:rPr>
      </w:pPr>
    </w:p>
    <w:p w14:paraId="7A43A008" w14:textId="77777777" w:rsidR="00AC5334" w:rsidRPr="00AC5334" w:rsidRDefault="00AC5334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01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1849"/>
        <w:gridCol w:w="1559"/>
        <w:gridCol w:w="1429"/>
        <w:gridCol w:w="807"/>
        <w:gridCol w:w="1996"/>
      </w:tblGrid>
      <w:tr w:rsidR="00467EAA" w:rsidRPr="001625A7" w14:paraId="5EC51415" w14:textId="77777777" w:rsidTr="005002D1">
        <w:trPr>
          <w:trHeight w:val="864"/>
        </w:trPr>
        <w:tc>
          <w:tcPr>
            <w:tcW w:w="2546" w:type="dxa"/>
            <w:vAlign w:val="bottom"/>
          </w:tcPr>
          <w:p w14:paraId="0F5F4254" w14:textId="77777777" w:rsidR="00467EAA" w:rsidRPr="00894774" w:rsidRDefault="00467EAA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208908996" w:edGrp="everyone" w:colFirst="1" w:colLast="1"/>
            <w:permStart w:id="834895407" w:edGrp="everyone" w:colFirst="5" w:colLast="5"/>
            <w:permStart w:id="1788572768" w:edGrp="everyone" w:colFirst="3" w:colLast="3"/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Case worker’s signature: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548047E3" w14:textId="77777777" w:rsidR="00467EAA" w:rsidRPr="00894774" w:rsidRDefault="00467EAA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2D075C56" wp14:editId="0E6E2590">
                      <wp:extent cx="534155" cy="534155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852B238" w14:textId="77777777" w:rsidR="00467EAA" w:rsidRPr="00894774" w:rsidRDefault="00467EAA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bottom"/>
          </w:tcPr>
          <w:p w14:paraId="778BF79D" w14:textId="77777777" w:rsidR="00467EAA" w:rsidRPr="00894774" w:rsidRDefault="00467EAA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Job title: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bottom"/>
          </w:tcPr>
          <w:p w14:paraId="4FA74A1B" w14:textId="77777777" w:rsidR="00467EAA" w:rsidRPr="00894774" w:rsidRDefault="00467EAA" w:rsidP="00D9794A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7" w:type="dxa"/>
            <w:vAlign w:val="bottom"/>
          </w:tcPr>
          <w:p w14:paraId="5FD2C240" w14:textId="77777777" w:rsidR="00467EAA" w:rsidRPr="00894774" w:rsidRDefault="00467EAA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CA"/>
              </w:rPr>
              <w:t>Date: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CC600A51B9C24D3E964205D79D048F3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3373064A" w14:textId="77777777" w:rsidR="00467EAA" w:rsidRPr="00894774" w:rsidRDefault="00467EAA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sz w:val="16"/>
                    <w:szCs w:val="16"/>
                    <w:lang w:val="en-CA"/>
                  </w:rPr>
                  <w:t xml:space="preserve">  </w:t>
                </w:r>
              </w:p>
            </w:tc>
          </w:sdtContent>
        </w:sdt>
      </w:tr>
      <w:permEnd w:id="1208908996"/>
      <w:permEnd w:id="834895407"/>
      <w:permEnd w:id="1788572768"/>
    </w:tbl>
    <w:p w14:paraId="49A0433E" w14:textId="77777777" w:rsidR="0039226F" w:rsidRPr="00F15FDF" w:rsidRDefault="0039226F" w:rsidP="00DF1B0D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39226F" w:rsidRPr="00F15FDF" w:rsidSect="003A48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EF75" w14:textId="77777777" w:rsidR="00697992" w:rsidRDefault="00697992" w:rsidP="0081257E">
      <w:r>
        <w:separator/>
      </w:r>
    </w:p>
  </w:endnote>
  <w:endnote w:type="continuationSeparator" w:id="0">
    <w:p w14:paraId="10146C07" w14:textId="77777777" w:rsidR="00697992" w:rsidRDefault="00697992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F2EE4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263DCE">
      <w:rPr>
        <w:sz w:val="20"/>
        <w:szCs w:val="20"/>
      </w:rPr>
      <w:t>XXX-XXXXX (XXXX-XX)</w:t>
    </w:r>
    <w:r w:rsidRPr="00263DCE">
      <w:rPr>
        <w:sz w:val="20"/>
        <w:szCs w:val="20"/>
      </w:rPr>
      <w:tab/>
    </w:r>
    <w:r w:rsidRPr="00263DCE">
      <w:rPr>
        <w:rFonts w:asciiTheme="minorHAnsi" w:hAnsiTheme="minorHAnsi"/>
        <w:b/>
        <w:bCs/>
        <w:sz w:val="20"/>
        <w:szCs w:val="20"/>
      </w:rPr>
      <w:t>DISCIPLINARY INTERVENTION PLAN /</w:t>
    </w:r>
    <w:r w:rsidRPr="00263DCE">
      <w:tab/>
    </w:r>
    <w:r w:rsidRPr="00263DCE">
      <w:rPr>
        <w:sz w:val="15"/>
        <w:szCs w:val="15"/>
      </w:rPr>
      <w:t>Dossier médical</w:t>
    </w:r>
  </w:p>
  <w:p w14:paraId="59E6A8AF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263DCE">
      <w:tab/>
    </w:r>
    <w:r w:rsidRPr="00263DCE">
      <w:rPr>
        <w:rFonts w:asciiTheme="minorHAnsi" w:hAnsiTheme="minorHAnsi"/>
        <w:b/>
        <w:bCs/>
        <w:sz w:val="20"/>
        <w:szCs w:val="20"/>
      </w:rPr>
      <w:t>INTERDISCIPLINARY INTERVENTION PLAN – ID-ASD-PD</w:t>
    </w:r>
    <w:r w:rsidRPr="00263DCE">
      <w:rPr>
        <w:sz w:val="15"/>
        <w:szCs w:val="15"/>
      </w:rPr>
      <w:tab/>
      <w:t>D.I.C. : 3-4-4</w:t>
    </w:r>
  </w:p>
  <w:p w14:paraId="00E222D6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 w:rsidRPr="00263DCE">
      <w:rPr>
        <w:sz w:val="15"/>
        <w:szCs w:val="15"/>
      </w:rPr>
      <w:tab/>
    </w:r>
    <w:r w:rsidRPr="00263DCE">
      <w:rPr>
        <w:sz w:val="15"/>
        <w:szCs w:val="15"/>
      </w:rPr>
      <w:tab/>
      <w:t xml:space="preserve">Page </w:t>
    </w:r>
    <w:r>
      <w:rPr>
        <w:sz w:val="15"/>
        <w:szCs w:val="15"/>
        <w:lang w:val="en-CA"/>
      </w:rPr>
      <w:fldChar w:fldCharType="begin"/>
    </w:r>
    <w:r w:rsidRPr="00263DCE">
      <w:rPr>
        <w:sz w:val="15"/>
        <w:szCs w:val="15"/>
      </w:rPr>
      <w:instrText>PAGE  \* Arabic  \* MERGEFORMAT</w:instrText>
    </w:r>
    <w:r>
      <w:rPr>
        <w:sz w:val="15"/>
        <w:szCs w:val="15"/>
        <w:lang w:val="en-CA"/>
      </w:rPr>
      <w:fldChar w:fldCharType="separate"/>
    </w:r>
    <w:r w:rsidRPr="00263DCE">
      <w:rPr>
        <w:b/>
        <w:bCs/>
        <w:noProof/>
        <w:sz w:val="15"/>
        <w:szCs w:val="15"/>
      </w:rPr>
      <w:t>2</w:t>
    </w:r>
    <w:r>
      <w:rPr>
        <w:sz w:val="15"/>
        <w:szCs w:val="15"/>
        <w:lang w:val="en-CA"/>
      </w:rPr>
      <w:fldChar w:fldCharType="end"/>
    </w:r>
    <w:r w:rsidRPr="00263DCE">
      <w:rPr>
        <w:sz w:val="15"/>
        <w:szCs w:val="15"/>
      </w:rPr>
      <w:t xml:space="preserve"> de</w:t>
    </w:r>
    <w:r>
      <w:rPr>
        <w:sz w:val="15"/>
        <w:szCs w:val="15"/>
        <w:lang w:val="en-CA"/>
      </w:rPr>
      <w:fldChar w:fldCharType="begin"/>
    </w:r>
    <w:r w:rsidRPr="00263DCE">
      <w:rPr>
        <w:sz w:val="15"/>
        <w:szCs w:val="15"/>
      </w:rPr>
      <w:instrText>NUMPAGES  \* Arabic  \* MERGEFORMAT</w:instrText>
    </w:r>
    <w:r>
      <w:rPr>
        <w:sz w:val="15"/>
        <w:szCs w:val="15"/>
        <w:lang w:val="en-CA"/>
      </w:rPr>
      <w:fldChar w:fldCharType="separate"/>
    </w:r>
    <w:r w:rsidRPr="00263DCE">
      <w:rPr>
        <w:b/>
        <w:bCs/>
        <w:noProof/>
        <w:sz w:val="15"/>
        <w:szCs w:val="15"/>
      </w:rPr>
      <w:t>4</w:t>
    </w:r>
    <w:r>
      <w:rPr>
        <w:sz w:val="15"/>
        <w:szCs w:val="15"/>
        <w:lang w:val="en-C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A4848" w14:textId="77777777" w:rsidR="003C4AF3" w:rsidRPr="002C0510" w:rsidRDefault="00B94163" w:rsidP="003C4AF3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63DCE">
      <w:rPr>
        <w:rFonts w:asciiTheme="minorHAnsi" w:hAnsiTheme="minorHAnsi" w:cstheme="minorHAnsi"/>
        <w:sz w:val="20"/>
        <w:szCs w:val="20"/>
      </w:rPr>
      <w:t xml:space="preserve">CLI-60607 </w:t>
    </w:r>
    <w:r w:rsidRPr="00263DCE">
      <w:rPr>
        <w:rFonts w:asciiTheme="minorHAnsi" w:hAnsiTheme="minorHAnsi" w:cstheme="minorHAnsi"/>
        <w:sz w:val="18"/>
        <w:szCs w:val="18"/>
      </w:rPr>
      <w:t>(2023-03)</w:t>
    </w:r>
    <w:r w:rsidRPr="00263DCE">
      <w:rPr>
        <w:rFonts w:asciiTheme="minorHAnsi" w:hAnsiTheme="minorHAnsi" w:cstheme="minorHAnsi"/>
        <w:sz w:val="20"/>
        <w:szCs w:val="20"/>
      </w:rPr>
      <w:tab/>
    </w:r>
    <w:r w:rsidRPr="00263DCE">
      <w:rPr>
        <w:rFonts w:asciiTheme="minorHAnsi" w:hAnsiTheme="minorHAnsi" w:cstheme="minorHAnsi"/>
        <w:b/>
        <w:bCs/>
        <w:sz w:val="20"/>
        <w:szCs w:val="20"/>
      </w:rPr>
      <w:t>BEHAVIOURAL</w:t>
    </w:r>
    <w:r w:rsidRPr="00263DCE">
      <w:rPr>
        <w:rFonts w:asciiTheme="minorHAnsi" w:hAnsiTheme="minorHAnsi" w:cstheme="minorHAnsi"/>
        <w:sz w:val="20"/>
        <w:szCs w:val="20"/>
      </w:rPr>
      <w:tab/>
    </w:r>
    <w:r w:rsidRPr="00263DCE">
      <w:rPr>
        <w:rFonts w:asciiTheme="minorHAnsi" w:hAnsiTheme="minorHAnsi" w:cstheme="minorHAnsi"/>
        <w:sz w:val="15"/>
        <w:szCs w:val="15"/>
      </w:rPr>
      <w:t>Dossier de l’usager</w:t>
    </w:r>
  </w:p>
  <w:p w14:paraId="56E3A448" w14:textId="6F85010D" w:rsidR="00EE71AF" w:rsidRPr="009241CF" w:rsidRDefault="003C4AF3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63DCE">
      <w:tab/>
    </w:r>
    <w:r w:rsidRPr="00263DCE">
      <w:rPr>
        <w:rFonts w:asciiTheme="minorHAnsi" w:hAnsiTheme="minorHAnsi"/>
        <w:b/>
        <w:bCs/>
        <w:sz w:val="20"/>
        <w:szCs w:val="20"/>
      </w:rPr>
      <w:t>REPORT</w:t>
    </w:r>
    <w:r w:rsidRPr="00263DCE">
      <w:tab/>
    </w:r>
    <w:r w:rsidRPr="00263DCE">
      <w:rPr>
        <w:sz w:val="15"/>
        <w:szCs w:val="15"/>
      </w:rPr>
      <w:t xml:space="preserve">Page </w:t>
    </w:r>
    <w:r>
      <w:rPr>
        <w:sz w:val="15"/>
        <w:szCs w:val="15"/>
        <w:lang w:val="en-CA"/>
      </w:rPr>
      <w:fldChar w:fldCharType="begin"/>
    </w:r>
    <w:r w:rsidRPr="00263DCE">
      <w:rPr>
        <w:sz w:val="15"/>
        <w:szCs w:val="15"/>
      </w:rPr>
      <w:instrText>PAGE  \* Arabic  \* MERGEFORMAT</w:instrText>
    </w:r>
    <w:r>
      <w:rPr>
        <w:sz w:val="15"/>
        <w:szCs w:val="15"/>
        <w:lang w:val="en-CA"/>
      </w:rPr>
      <w:fldChar w:fldCharType="separate"/>
    </w:r>
    <w:r w:rsidR="005000B4" w:rsidRPr="005000B4">
      <w:rPr>
        <w:b/>
        <w:bCs/>
        <w:noProof/>
        <w:sz w:val="15"/>
        <w:szCs w:val="15"/>
      </w:rPr>
      <w:t>3</w:t>
    </w:r>
    <w:r>
      <w:rPr>
        <w:sz w:val="15"/>
        <w:szCs w:val="15"/>
        <w:lang w:val="en-CA"/>
      </w:rPr>
      <w:fldChar w:fldCharType="end"/>
    </w:r>
    <w:r w:rsidRPr="00263DCE">
      <w:rPr>
        <w:sz w:val="15"/>
        <w:szCs w:val="15"/>
      </w:rPr>
      <w:t xml:space="preserve"> de </w:t>
    </w:r>
    <w:r>
      <w:rPr>
        <w:sz w:val="15"/>
        <w:szCs w:val="15"/>
        <w:lang w:val="en-CA"/>
      </w:rPr>
      <w:fldChar w:fldCharType="begin"/>
    </w:r>
    <w:r w:rsidRPr="00263DCE">
      <w:rPr>
        <w:sz w:val="15"/>
        <w:szCs w:val="15"/>
      </w:rPr>
      <w:instrText>NUMPAGES  \* Arabic  \* MERGEFORMAT</w:instrText>
    </w:r>
    <w:r>
      <w:rPr>
        <w:sz w:val="15"/>
        <w:szCs w:val="15"/>
        <w:lang w:val="en-CA"/>
      </w:rPr>
      <w:fldChar w:fldCharType="separate"/>
    </w:r>
    <w:r w:rsidR="005000B4" w:rsidRPr="005000B4">
      <w:rPr>
        <w:b/>
        <w:bCs/>
        <w:noProof/>
        <w:sz w:val="15"/>
        <w:szCs w:val="15"/>
      </w:rPr>
      <w:t>3</w:t>
    </w:r>
    <w:r>
      <w:rPr>
        <w:sz w:val="15"/>
        <w:szCs w:val="15"/>
        <w:lang w:val="en-C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4C10A" w14:textId="77777777" w:rsidR="00EE71AF" w:rsidRPr="002C0510" w:rsidRDefault="0089477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63DCE">
      <w:rPr>
        <w:rFonts w:asciiTheme="minorHAnsi" w:hAnsiTheme="minorHAnsi" w:cstheme="minorHAnsi"/>
        <w:sz w:val="20"/>
        <w:szCs w:val="20"/>
      </w:rPr>
      <w:t xml:space="preserve">CLI-60607 </w:t>
    </w:r>
    <w:r w:rsidRPr="00263DCE">
      <w:rPr>
        <w:rFonts w:asciiTheme="minorHAnsi" w:hAnsiTheme="minorHAnsi" w:cstheme="minorHAnsi"/>
        <w:sz w:val="18"/>
        <w:szCs w:val="18"/>
      </w:rPr>
      <w:t>(2023-03)</w:t>
    </w:r>
    <w:r w:rsidRPr="00263DCE">
      <w:rPr>
        <w:rFonts w:asciiTheme="minorHAnsi" w:hAnsiTheme="minorHAnsi" w:cstheme="minorHAnsi"/>
        <w:sz w:val="20"/>
        <w:szCs w:val="20"/>
      </w:rPr>
      <w:tab/>
    </w:r>
    <w:r w:rsidRPr="00263DCE">
      <w:rPr>
        <w:rFonts w:asciiTheme="minorHAnsi" w:hAnsiTheme="minorHAnsi" w:cstheme="minorHAnsi"/>
        <w:b/>
        <w:bCs/>
        <w:sz w:val="20"/>
        <w:szCs w:val="20"/>
      </w:rPr>
      <w:t>BEHAVIOURAL</w:t>
    </w:r>
    <w:r w:rsidRPr="00263DCE">
      <w:rPr>
        <w:rFonts w:asciiTheme="minorHAnsi" w:hAnsiTheme="minorHAnsi" w:cstheme="minorHAnsi"/>
        <w:sz w:val="20"/>
        <w:szCs w:val="20"/>
      </w:rPr>
      <w:tab/>
    </w:r>
    <w:r w:rsidRPr="00263DCE">
      <w:rPr>
        <w:rFonts w:asciiTheme="minorHAnsi" w:hAnsiTheme="minorHAnsi" w:cstheme="minorHAnsi"/>
        <w:sz w:val="15"/>
        <w:szCs w:val="15"/>
      </w:rPr>
      <w:t>Dossier de l’usager</w:t>
    </w:r>
  </w:p>
  <w:p w14:paraId="432E6431" w14:textId="151074F8" w:rsidR="00EE71AF" w:rsidRPr="0087790D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b/>
        <w:sz w:val="20"/>
        <w:szCs w:val="20"/>
      </w:rPr>
    </w:pPr>
    <w:r w:rsidRPr="00263DCE">
      <w:tab/>
    </w:r>
    <w:r w:rsidRPr="00263DCE">
      <w:rPr>
        <w:rFonts w:asciiTheme="minorHAnsi" w:hAnsiTheme="minorHAnsi" w:cstheme="minorHAnsi"/>
        <w:b/>
        <w:bCs/>
        <w:sz w:val="20"/>
        <w:szCs w:val="20"/>
      </w:rPr>
      <w:t xml:space="preserve"> REPORT</w:t>
    </w:r>
    <w:r w:rsidRPr="00263DCE">
      <w:rPr>
        <w:rFonts w:asciiTheme="minorHAnsi" w:hAnsiTheme="minorHAnsi" w:cstheme="minorHAnsi"/>
        <w:sz w:val="15"/>
        <w:szCs w:val="15"/>
      </w:rPr>
      <w:tab/>
      <w:t xml:space="preserve">Page </w:t>
    </w:r>
    <w:r>
      <w:rPr>
        <w:rFonts w:asciiTheme="minorHAnsi" w:hAnsiTheme="minorHAnsi" w:cstheme="minorHAnsi"/>
        <w:sz w:val="15"/>
        <w:szCs w:val="15"/>
        <w:lang w:val="en-CA"/>
      </w:rPr>
      <w:fldChar w:fldCharType="begin"/>
    </w:r>
    <w:r w:rsidRPr="00263DCE">
      <w:rPr>
        <w:rFonts w:asciiTheme="minorHAnsi" w:hAnsiTheme="minorHAnsi" w:cstheme="minorHAnsi"/>
        <w:sz w:val="15"/>
        <w:szCs w:val="15"/>
      </w:rPr>
      <w:instrText>PAGE  \* Arabic  \* MERGEFORMAT</w:instrText>
    </w:r>
    <w:r>
      <w:rPr>
        <w:rFonts w:asciiTheme="minorHAnsi" w:hAnsiTheme="minorHAnsi" w:cstheme="minorHAnsi"/>
        <w:sz w:val="15"/>
        <w:szCs w:val="15"/>
        <w:lang w:val="en-CA"/>
      </w:rPr>
      <w:fldChar w:fldCharType="separate"/>
    </w:r>
    <w:r w:rsidR="005000B4" w:rsidRPr="005000B4">
      <w:rPr>
        <w:rFonts w:asciiTheme="minorHAnsi" w:hAnsiTheme="minorHAnsi" w:cstheme="minorHAnsi"/>
        <w:b/>
        <w:bCs/>
        <w:noProof/>
        <w:sz w:val="15"/>
        <w:szCs w:val="15"/>
      </w:rPr>
      <w:t>1</w:t>
    </w:r>
    <w:r>
      <w:rPr>
        <w:rFonts w:asciiTheme="minorHAnsi" w:hAnsiTheme="minorHAnsi" w:cstheme="minorHAnsi"/>
        <w:sz w:val="15"/>
        <w:szCs w:val="15"/>
        <w:lang w:val="en-CA"/>
      </w:rPr>
      <w:fldChar w:fldCharType="end"/>
    </w:r>
    <w:r w:rsidRPr="00263DCE">
      <w:rPr>
        <w:rFonts w:asciiTheme="minorHAnsi" w:hAnsiTheme="minorHAnsi" w:cstheme="minorHAnsi"/>
        <w:sz w:val="15"/>
        <w:szCs w:val="15"/>
      </w:rPr>
      <w:t xml:space="preserve"> de </w:t>
    </w:r>
    <w:r>
      <w:rPr>
        <w:rFonts w:asciiTheme="minorHAnsi" w:hAnsiTheme="minorHAnsi" w:cstheme="minorHAnsi"/>
        <w:sz w:val="15"/>
        <w:szCs w:val="15"/>
        <w:lang w:val="en-CA"/>
      </w:rPr>
      <w:fldChar w:fldCharType="begin"/>
    </w:r>
    <w:r w:rsidRPr="00263DCE">
      <w:rPr>
        <w:rFonts w:asciiTheme="minorHAnsi" w:hAnsiTheme="minorHAnsi" w:cstheme="minorHAnsi"/>
        <w:sz w:val="15"/>
        <w:szCs w:val="15"/>
      </w:rPr>
      <w:instrText>NUMPAGES  \* Arabic  \* MERGEFORMAT</w:instrText>
    </w:r>
    <w:r>
      <w:rPr>
        <w:rFonts w:asciiTheme="minorHAnsi" w:hAnsiTheme="minorHAnsi" w:cstheme="minorHAnsi"/>
        <w:sz w:val="15"/>
        <w:szCs w:val="15"/>
        <w:lang w:val="en-CA"/>
      </w:rPr>
      <w:fldChar w:fldCharType="separate"/>
    </w:r>
    <w:r w:rsidR="005000B4" w:rsidRPr="005000B4">
      <w:rPr>
        <w:rFonts w:asciiTheme="minorHAnsi" w:hAnsiTheme="minorHAnsi" w:cstheme="minorHAnsi"/>
        <w:b/>
        <w:bCs/>
        <w:noProof/>
        <w:sz w:val="15"/>
        <w:szCs w:val="15"/>
      </w:rPr>
      <w:t>3</w:t>
    </w:r>
    <w:r>
      <w:rPr>
        <w:rFonts w:asciiTheme="minorHAnsi" w:hAnsiTheme="minorHAnsi" w:cstheme="minorHAnsi"/>
        <w:sz w:val="15"/>
        <w:szCs w:val="15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7C73A" w14:textId="77777777" w:rsidR="00697992" w:rsidRDefault="00697992" w:rsidP="0081257E">
      <w:r>
        <w:separator/>
      </w:r>
    </w:p>
  </w:footnote>
  <w:footnote w:type="continuationSeparator" w:id="0">
    <w:p w14:paraId="1641C739" w14:textId="77777777" w:rsidR="00697992" w:rsidRDefault="00697992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E5479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theme="minorHAnsi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theme="minorHAnsi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613571667" w:edGrp="everyone"/>
    <w:permStart w:id="372638276" w:edGrp="everyone"/>
    <w:permStart w:id="1550597099" w:edGrp="everyone"/>
    <w:permStart w:id="613111674" w:edGrp="everyone"/>
    <w:permStart w:id="178147566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2146228577"/>
        <w:lock w:val="sdtLocked"/>
        <w:placeholder>
          <w:docPart w:val="ABE2E135D78D4F5D865222547F797913"/>
        </w:placeholder>
        <w:showingPlcHdr/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613571667"/>
    <w:permEnd w:id="372638276"/>
    <w:permEnd w:id="1550597099"/>
    <w:permEnd w:id="613111674"/>
    <w:permEnd w:id="1781475663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  <w:t xml:space="preserve"># Dossier : 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1247114703" w:edGrp="everyone"/>
    <w:permStart w:id="250826553" w:edGrp="everyone"/>
    <w:permStart w:id="2074825352" w:edGrp="everyone"/>
    <w:permStart w:id="1114636482" w:edGrp="everyone"/>
    <w:permStart w:id="229795950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86782666"/>
        <w:lock w:val="sdtLocked"/>
        <w:placeholder>
          <w:docPart w:val="22577A99D90D48BB843CE84A889BE3B1"/>
        </w:placeholder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1247114703"/>
    <w:permEnd w:id="250826553"/>
    <w:permEnd w:id="2074825352"/>
    <w:permEnd w:id="1114636482"/>
    <w:permEnd w:id="229795950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FCC45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Nom, </w:t>
    </w:r>
    <w:proofErr w:type="spellStart"/>
    <w:proofErr w:type="gramStart"/>
    <w:r>
      <w:rPr>
        <w:rFonts w:asciiTheme="minorHAnsi" w:hAnsiTheme="minorHAnsi" w:cstheme="minorHAnsi"/>
        <w:color w:val="808080"/>
        <w:sz w:val="20"/>
        <w:szCs w:val="20"/>
        <w:lang w:val="en-CA"/>
      </w:rPr>
      <w:t>Prénom</w:t>
    </w:r>
    <w:proofErr w:type="spellEnd"/>
    <w:r>
      <w:rPr>
        <w:rFonts w:asciiTheme="minorHAnsi" w:hAnsiTheme="minorHAnsi" w:cstheme="minorHAnsi"/>
        <w:color w:val="808080"/>
        <w:sz w:val="20"/>
        <w:szCs w:val="20"/>
        <w:lang w:val="en-CA"/>
      </w:rPr>
      <w:t> :</w:t>
    </w:r>
    <w:proofErr w:type="gramEnd"/>
    <w:r>
      <w:rPr>
        <w:rFonts w:asciiTheme="minorHAnsi" w:hAnsiTheme="minorHAnsi" w:cstheme="minorHAnsi"/>
        <w:color w:val="808080"/>
        <w:sz w:val="20"/>
        <w:szCs w:val="20"/>
        <w:lang w:val="en-CA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1302493730" w:edGrp="everyone"/>
    <w:permStart w:id="271471177" w:edGrp="everyone"/>
    <w:permStart w:id="465776406" w:edGrp="everyone"/>
    <w:permStart w:id="851256843" w:edGrp="everyone"/>
    <w:permStart w:id="207875393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783605485"/>
        <w:lock w:val="sdtLocked"/>
        <w:placeholder>
          <w:docPart w:val="1125BE9B61D5461788B46597516367DD"/>
        </w:placeholder>
        <w:showingPlcHdr/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1302493730"/>
    <w:permEnd w:id="271471177"/>
    <w:permEnd w:id="465776406"/>
    <w:permEnd w:id="851256843"/>
    <w:permEnd w:id="2078753936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</w:r>
    <w:r>
      <w:rPr>
        <w:rFonts w:asciiTheme="minorHAnsi" w:hAnsiTheme="minorHAnsi" w:cstheme="minorHAnsi"/>
        <w:color w:val="808080"/>
        <w:sz w:val="20"/>
        <w:szCs w:val="20"/>
        <w:lang w:val="en-CA"/>
      </w:rPr>
      <w:tab/>
      <w:t xml:space="preserve">Dossier :  </w:t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  <w:lang w:val="en-CA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  <w:lang w:val="en-CA"/>
      </w:rPr>
    </w:r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separate"/>
    </w:r>
    <w:permStart w:id="1495215919" w:edGrp="everyone"/>
    <w:permStart w:id="871593566" w:edGrp="everyone"/>
    <w:permStart w:id="1334725778" w:edGrp="everyone"/>
    <w:permStart w:id="1197674635" w:edGrp="everyone"/>
    <w:permStart w:id="73190792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830983074"/>
        <w:lock w:val="sdtLocked"/>
        <w:placeholder>
          <w:docPart w:val="75C7EE41F1D541139B8E302DBB2B775C"/>
        </w:placeholder>
      </w:sdtPr>
      <w:sdtEndPr/>
      <w:sdtContent>
        <w:r>
          <w:rPr>
            <w:rFonts w:ascii="Arial" w:hAnsi="Arial" w:cs="Arial"/>
            <w:color w:val="000000" w:themeColor="text1"/>
            <w:sz w:val="16"/>
            <w:szCs w:val="16"/>
            <w:lang w:val="en-CA"/>
          </w:rPr>
          <w:t xml:space="preserve">   </w:t>
        </w:r>
      </w:sdtContent>
    </w:sdt>
    <w:permEnd w:id="1495215919"/>
    <w:permEnd w:id="871593566"/>
    <w:permEnd w:id="1334725778"/>
    <w:permEnd w:id="1197674635"/>
    <w:permEnd w:id="731907926"/>
    <w:r>
      <w:rPr>
        <w:rFonts w:asciiTheme="minorHAnsi" w:hAnsiTheme="minorHAnsi" w:cstheme="minorHAnsi"/>
        <w:color w:val="808080"/>
        <w:sz w:val="20"/>
        <w:szCs w:val="20"/>
        <w:lang w:val="en-CA"/>
      </w:rPr>
      <w:fldChar w:fldCharType="end"/>
    </w:r>
  </w:p>
  <w:p w14:paraId="5F4C4BA1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6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CA" w:vendorID="64" w:dllVersion="131078" w:nlCheck="1" w:checkStyle="1"/>
  <w:activeWritingStyle w:appName="MSWord" w:lang="fr-CA" w:vendorID="64" w:dllVersion="131078" w:nlCheck="1" w:checkStyle="0"/>
  <w:proofState w:spelling="clean" w:grammar="clean"/>
  <w:attachedTemplate r:id="rId1"/>
  <w:revisionView w:inkAnnotations="0"/>
  <w:documentProtection w:edit="readOnly" w:enforcement="1" w:cryptProviderType="rsaAES" w:cryptAlgorithmClass="hash" w:cryptAlgorithmType="typeAny" w:cryptAlgorithmSid="14" w:cryptSpinCount="100000" w:hash="xoKWTe4QAZZJSyEMw9OyGtwMIO3RwM2W1O+Ys5JUhCsZIUdC9+ZgZxc1QcfKrkVX1xYQyRbDHL0UIkzd8C2EDA==" w:salt="Uu6bhMRLNg0g3yhUs8yM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97D2B"/>
    <w:rsid w:val="000A1BAF"/>
    <w:rsid w:val="000A48D0"/>
    <w:rsid w:val="000A5A8D"/>
    <w:rsid w:val="000A5E6D"/>
    <w:rsid w:val="000A5E86"/>
    <w:rsid w:val="000B236B"/>
    <w:rsid w:val="000B34AA"/>
    <w:rsid w:val="000B7F78"/>
    <w:rsid w:val="000C6A5C"/>
    <w:rsid w:val="000E509F"/>
    <w:rsid w:val="000E53E1"/>
    <w:rsid w:val="000F0434"/>
    <w:rsid w:val="000F0ECA"/>
    <w:rsid w:val="000F1FB9"/>
    <w:rsid w:val="000F7530"/>
    <w:rsid w:val="00100737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DCE"/>
    <w:rsid w:val="00263F52"/>
    <w:rsid w:val="00285AAB"/>
    <w:rsid w:val="00295818"/>
    <w:rsid w:val="00295F2F"/>
    <w:rsid w:val="002A451A"/>
    <w:rsid w:val="002B2A47"/>
    <w:rsid w:val="002C0510"/>
    <w:rsid w:val="002C10F4"/>
    <w:rsid w:val="002C5948"/>
    <w:rsid w:val="002C5CEB"/>
    <w:rsid w:val="002D207C"/>
    <w:rsid w:val="002D4BDA"/>
    <w:rsid w:val="002E2A2E"/>
    <w:rsid w:val="002E3D54"/>
    <w:rsid w:val="002F073B"/>
    <w:rsid w:val="00300573"/>
    <w:rsid w:val="00301BAB"/>
    <w:rsid w:val="00336BCB"/>
    <w:rsid w:val="00341B62"/>
    <w:rsid w:val="0035045E"/>
    <w:rsid w:val="0035589A"/>
    <w:rsid w:val="00363382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4C14"/>
    <w:rsid w:val="003A6F43"/>
    <w:rsid w:val="003C4159"/>
    <w:rsid w:val="003C4AF3"/>
    <w:rsid w:val="003E3AE5"/>
    <w:rsid w:val="003F27A5"/>
    <w:rsid w:val="003F3BBB"/>
    <w:rsid w:val="003F5BFB"/>
    <w:rsid w:val="00400F4E"/>
    <w:rsid w:val="00407B98"/>
    <w:rsid w:val="00413A5E"/>
    <w:rsid w:val="004246FA"/>
    <w:rsid w:val="004331D4"/>
    <w:rsid w:val="0045258B"/>
    <w:rsid w:val="00460096"/>
    <w:rsid w:val="00465EBD"/>
    <w:rsid w:val="00466CA4"/>
    <w:rsid w:val="00467EAA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000B4"/>
    <w:rsid w:val="005002D1"/>
    <w:rsid w:val="005222EB"/>
    <w:rsid w:val="00527734"/>
    <w:rsid w:val="00543DD5"/>
    <w:rsid w:val="005450BB"/>
    <w:rsid w:val="005563AB"/>
    <w:rsid w:val="00562D85"/>
    <w:rsid w:val="0056579B"/>
    <w:rsid w:val="00572797"/>
    <w:rsid w:val="005846D0"/>
    <w:rsid w:val="00586763"/>
    <w:rsid w:val="005A0C13"/>
    <w:rsid w:val="005B0165"/>
    <w:rsid w:val="005C1EC4"/>
    <w:rsid w:val="005F2C29"/>
    <w:rsid w:val="005F5E7B"/>
    <w:rsid w:val="00605F48"/>
    <w:rsid w:val="006202E2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4377"/>
    <w:rsid w:val="006859C3"/>
    <w:rsid w:val="006874BF"/>
    <w:rsid w:val="00691D23"/>
    <w:rsid w:val="00697992"/>
    <w:rsid w:val="006A5525"/>
    <w:rsid w:val="006B2780"/>
    <w:rsid w:val="006B68DF"/>
    <w:rsid w:val="006C0367"/>
    <w:rsid w:val="006C1EF6"/>
    <w:rsid w:val="006C3A24"/>
    <w:rsid w:val="006C647A"/>
    <w:rsid w:val="006F090F"/>
    <w:rsid w:val="00700920"/>
    <w:rsid w:val="00702750"/>
    <w:rsid w:val="0070575F"/>
    <w:rsid w:val="0070733E"/>
    <w:rsid w:val="00711015"/>
    <w:rsid w:val="00711069"/>
    <w:rsid w:val="00717D70"/>
    <w:rsid w:val="007372B2"/>
    <w:rsid w:val="00742CE5"/>
    <w:rsid w:val="00743434"/>
    <w:rsid w:val="0076178F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3894"/>
    <w:rsid w:val="007C4940"/>
    <w:rsid w:val="007C4953"/>
    <w:rsid w:val="007D4532"/>
    <w:rsid w:val="007E09E8"/>
    <w:rsid w:val="007E5A80"/>
    <w:rsid w:val="007F3548"/>
    <w:rsid w:val="0080585F"/>
    <w:rsid w:val="0081257E"/>
    <w:rsid w:val="00813571"/>
    <w:rsid w:val="00815A91"/>
    <w:rsid w:val="00820F48"/>
    <w:rsid w:val="008273AD"/>
    <w:rsid w:val="00835D55"/>
    <w:rsid w:val="00840968"/>
    <w:rsid w:val="008417C8"/>
    <w:rsid w:val="00854761"/>
    <w:rsid w:val="00854C5B"/>
    <w:rsid w:val="00857FCE"/>
    <w:rsid w:val="0087790D"/>
    <w:rsid w:val="008831C9"/>
    <w:rsid w:val="0088545A"/>
    <w:rsid w:val="00894774"/>
    <w:rsid w:val="008956D3"/>
    <w:rsid w:val="008C1B87"/>
    <w:rsid w:val="008D134F"/>
    <w:rsid w:val="008D7423"/>
    <w:rsid w:val="008F61BF"/>
    <w:rsid w:val="00912469"/>
    <w:rsid w:val="009126D6"/>
    <w:rsid w:val="00914CBF"/>
    <w:rsid w:val="009210E9"/>
    <w:rsid w:val="009241CF"/>
    <w:rsid w:val="00932CCC"/>
    <w:rsid w:val="0093368C"/>
    <w:rsid w:val="00933CF8"/>
    <w:rsid w:val="0093403A"/>
    <w:rsid w:val="00937026"/>
    <w:rsid w:val="00941710"/>
    <w:rsid w:val="00942D0E"/>
    <w:rsid w:val="00954EBA"/>
    <w:rsid w:val="009558B8"/>
    <w:rsid w:val="00957446"/>
    <w:rsid w:val="00975168"/>
    <w:rsid w:val="009917D6"/>
    <w:rsid w:val="00993477"/>
    <w:rsid w:val="009B0C19"/>
    <w:rsid w:val="009B3DF2"/>
    <w:rsid w:val="009B7034"/>
    <w:rsid w:val="009C708F"/>
    <w:rsid w:val="009D01A8"/>
    <w:rsid w:val="009D7029"/>
    <w:rsid w:val="009E7A98"/>
    <w:rsid w:val="00A0249F"/>
    <w:rsid w:val="00A073D7"/>
    <w:rsid w:val="00A3325A"/>
    <w:rsid w:val="00A33CEF"/>
    <w:rsid w:val="00A3424F"/>
    <w:rsid w:val="00A36142"/>
    <w:rsid w:val="00A45375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0DDC"/>
    <w:rsid w:val="00AB1AE0"/>
    <w:rsid w:val="00AB6C5B"/>
    <w:rsid w:val="00AC1BCE"/>
    <w:rsid w:val="00AC1E58"/>
    <w:rsid w:val="00AC5334"/>
    <w:rsid w:val="00AC7CEE"/>
    <w:rsid w:val="00AD5DB0"/>
    <w:rsid w:val="00AD7EA0"/>
    <w:rsid w:val="00AE5772"/>
    <w:rsid w:val="00AE7B95"/>
    <w:rsid w:val="00AF052E"/>
    <w:rsid w:val="00AF6921"/>
    <w:rsid w:val="00B015AC"/>
    <w:rsid w:val="00B06CF8"/>
    <w:rsid w:val="00B11A7E"/>
    <w:rsid w:val="00B21AF3"/>
    <w:rsid w:val="00B24B58"/>
    <w:rsid w:val="00B31BE9"/>
    <w:rsid w:val="00B34C6D"/>
    <w:rsid w:val="00B4486B"/>
    <w:rsid w:val="00B44F24"/>
    <w:rsid w:val="00B46D29"/>
    <w:rsid w:val="00B65172"/>
    <w:rsid w:val="00B700E0"/>
    <w:rsid w:val="00B728A7"/>
    <w:rsid w:val="00B90138"/>
    <w:rsid w:val="00B94163"/>
    <w:rsid w:val="00BA5ED2"/>
    <w:rsid w:val="00BB3AB8"/>
    <w:rsid w:val="00BC0CA8"/>
    <w:rsid w:val="00BC7FC5"/>
    <w:rsid w:val="00BD08CA"/>
    <w:rsid w:val="00BD5DFA"/>
    <w:rsid w:val="00BD5E67"/>
    <w:rsid w:val="00BF5356"/>
    <w:rsid w:val="00BF5E12"/>
    <w:rsid w:val="00BF6BB8"/>
    <w:rsid w:val="00BF7FB7"/>
    <w:rsid w:val="00C00059"/>
    <w:rsid w:val="00C02195"/>
    <w:rsid w:val="00C0391B"/>
    <w:rsid w:val="00C34636"/>
    <w:rsid w:val="00C409F5"/>
    <w:rsid w:val="00C41836"/>
    <w:rsid w:val="00C56334"/>
    <w:rsid w:val="00C819E7"/>
    <w:rsid w:val="00C83DC2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1CBC"/>
    <w:rsid w:val="00D05770"/>
    <w:rsid w:val="00D05D0F"/>
    <w:rsid w:val="00D06B28"/>
    <w:rsid w:val="00D12F52"/>
    <w:rsid w:val="00D16A65"/>
    <w:rsid w:val="00D20198"/>
    <w:rsid w:val="00D24503"/>
    <w:rsid w:val="00D25D2A"/>
    <w:rsid w:val="00D303B8"/>
    <w:rsid w:val="00D3516B"/>
    <w:rsid w:val="00D36424"/>
    <w:rsid w:val="00D37C8D"/>
    <w:rsid w:val="00D4156D"/>
    <w:rsid w:val="00D45066"/>
    <w:rsid w:val="00D626FD"/>
    <w:rsid w:val="00D62FA3"/>
    <w:rsid w:val="00D631BA"/>
    <w:rsid w:val="00D6356C"/>
    <w:rsid w:val="00D6524F"/>
    <w:rsid w:val="00D65817"/>
    <w:rsid w:val="00D658C1"/>
    <w:rsid w:val="00D66ED1"/>
    <w:rsid w:val="00D75DB5"/>
    <w:rsid w:val="00D94066"/>
    <w:rsid w:val="00D97471"/>
    <w:rsid w:val="00D9794A"/>
    <w:rsid w:val="00DA05CB"/>
    <w:rsid w:val="00DA3089"/>
    <w:rsid w:val="00DA41EC"/>
    <w:rsid w:val="00DA4F85"/>
    <w:rsid w:val="00DB4FCF"/>
    <w:rsid w:val="00DB5E8C"/>
    <w:rsid w:val="00DC1BAD"/>
    <w:rsid w:val="00DD133D"/>
    <w:rsid w:val="00DD6AC7"/>
    <w:rsid w:val="00DE0EC9"/>
    <w:rsid w:val="00DF1B0D"/>
    <w:rsid w:val="00DF248B"/>
    <w:rsid w:val="00DF487E"/>
    <w:rsid w:val="00E10066"/>
    <w:rsid w:val="00E1220A"/>
    <w:rsid w:val="00E16883"/>
    <w:rsid w:val="00E24ABE"/>
    <w:rsid w:val="00E30FAC"/>
    <w:rsid w:val="00E3667F"/>
    <w:rsid w:val="00E37A0D"/>
    <w:rsid w:val="00E55FF4"/>
    <w:rsid w:val="00E83DE3"/>
    <w:rsid w:val="00E84264"/>
    <w:rsid w:val="00E96D7D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17AEE"/>
    <w:rsid w:val="00F20FF1"/>
    <w:rsid w:val="00F33764"/>
    <w:rsid w:val="00F41733"/>
    <w:rsid w:val="00F47B4E"/>
    <w:rsid w:val="00F52944"/>
    <w:rsid w:val="00F53C0D"/>
    <w:rsid w:val="00F72CF4"/>
    <w:rsid w:val="00F7382F"/>
    <w:rsid w:val="00F95C14"/>
    <w:rsid w:val="00F95ECE"/>
    <w:rsid w:val="00FA1BA3"/>
    <w:rsid w:val="00FA3A2B"/>
    <w:rsid w:val="00FB155E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07073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DF1B0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1B0D"/>
    <w:rPr>
      <w:rFonts w:ascii="Segoe UI" w:eastAsia="Times New Roman" w:hAnsi="Segoe UI" w:cs="Segoe UI"/>
      <w:sz w:val="18"/>
      <w:szCs w:val="18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3C41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3C415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C4159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3C41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C4159"/>
    <w:rPr>
      <w:rFonts w:ascii="Arial Narrow" w:eastAsia="Times New Roman" w:hAnsi="Arial Narrow" w:cs="Times New Roman"/>
      <w:b/>
      <w:bCs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96136B" w:rsidP="0096136B">
          <w:pPr>
            <w:pStyle w:val="A53CF9E5941B4A139B707AC095ACE2A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ABE2E135D78D4F5D865222547F797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24FE3B-798C-4D2D-A37C-1EC84FBB47E0}"/>
      </w:docPartPr>
      <w:docPartBody>
        <w:p w:rsidR="00E7063D" w:rsidRDefault="00F273AC" w:rsidP="00F273AC">
          <w:pPr>
            <w:pStyle w:val="ABE2E135D78D4F5D865222547F797913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2577A99D90D48BB843CE84A889BE3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B6BFF-B4C8-46A7-A758-3B3D68D5E706}"/>
      </w:docPartPr>
      <w:docPartBody>
        <w:p w:rsidR="00E7063D" w:rsidRDefault="00F273AC" w:rsidP="00F273AC">
          <w:pPr>
            <w:pStyle w:val="22577A99D90D48BB843CE84A889BE3B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25BE9B61D5461788B4659751636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6A228-DF32-4EC3-ACA9-095D0E16002D}"/>
      </w:docPartPr>
      <w:docPartBody>
        <w:p w:rsidR="00E7063D" w:rsidRDefault="00F273AC" w:rsidP="00F273AC">
          <w:pPr>
            <w:pStyle w:val="1125BE9B61D5461788B46597516367DD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5C7EE41F1D541139B8E302DBB2B77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25F5AD-5F43-4C7B-B111-8A4241C2EED9}"/>
      </w:docPartPr>
      <w:docPartBody>
        <w:p w:rsidR="00E7063D" w:rsidRDefault="00F273AC" w:rsidP="00F273AC">
          <w:pPr>
            <w:pStyle w:val="75C7EE41F1D541139B8E302DBB2B775C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600A51B9C24D3E964205D79D048F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A49DBE-625E-489D-AEE4-57D28BF0D960}"/>
      </w:docPartPr>
      <w:docPartBody>
        <w:p w:rsidR="00EC2114" w:rsidRDefault="00543863" w:rsidP="00543863">
          <w:pPr>
            <w:pStyle w:val="CC600A51B9C24D3E964205D79D048F3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05C48"/>
    <w:rsid w:val="00112490"/>
    <w:rsid w:val="00126E27"/>
    <w:rsid w:val="00155FE5"/>
    <w:rsid w:val="00191452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43863"/>
    <w:rsid w:val="00577109"/>
    <w:rsid w:val="00586DD0"/>
    <w:rsid w:val="005B140A"/>
    <w:rsid w:val="006C149F"/>
    <w:rsid w:val="006C4A9D"/>
    <w:rsid w:val="00726C6F"/>
    <w:rsid w:val="00804367"/>
    <w:rsid w:val="008D0BEC"/>
    <w:rsid w:val="008E280D"/>
    <w:rsid w:val="00900FCC"/>
    <w:rsid w:val="009468F7"/>
    <w:rsid w:val="009558B8"/>
    <w:rsid w:val="0096136B"/>
    <w:rsid w:val="00992FC7"/>
    <w:rsid w:val="009C00EC"/>
    <w:rsid w:val="00A1476C"/>
    <w:rsid w:val="00A46FD2"/>
    <w:rsid w:val="00A949A4"/>
    <w:rsid w:val="00A969B4"/>
    <w:rsid w:val="00AA373E"/>
    <w:rsid w:val="00AB2A4A"/>
    <w:rsid w:val="00AE35E0"/>
    <w:rsid w:val="00B1116B"/>
    <w:rsid w:val="00B46D29"/>
    <w:rsid w:val="00B72A90"/>
    <w:rsid w:val="00BA28E3"/>
    <w:rsid w:val="00C7075C"/>
    <w:rsid w:val="00C72970"/>
    <w:rsid w:val="00C74B42"/>
    <w:rsid w:val="00D467F0"/>
    <w:rsid w:val="00DF487E"/>
    <w:rsid w:val="00E11B02"/>
    <w:rsid w:val="00E35253"/>
    <w:rsid w:val="00E64ABA"/>
    <w:rsid w:val="00E7063D"/>
    <w:rsid w:val="00EC2114"/>
    <w:rsid w:val="00EC5E50"/>
    <w:rsid w:val="00F273AC"/>
    <w:rsid w:val="00FA04D7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43863"/>
    <w:rPr>
      <w:color w:val="808080"/>
    </w:rPr>
  </w:style>
  <w:style w:type="paragraph" w:customStyle="1" w:styleId="A53CF9E5941B4A139B707AC095ACE2AB1">
    <w:name w:val="A53CF9E5941B4A139B707AC095ACE2AB1"/>
    <w:rsid w:val="0096136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E2E135D78D4F5D865222547F797913">
    <w:name w:val="ABE2E135D78D4F5D865222547F797913"/>
    <w:rsid w:val="00F273AC"/>
  </w:style>
  <w:style w:type="paragraph" w:customStyle="1" w:styleId="22577A99D90D48BB843CE84A889BE3B1">
    <w:name w:val="22577A99D90D48BB843CE84A889BE3B1"/>
    <w:rsid w:val="00F273AC"/>
  </w:style>
  <w:style w:type="paragraph" w:customStyle="1" w:styleId="1125BE9B61D5461788B46597516367DD">
    <w:name w:val="1125BE9B61D5461788B46597516367DD"/>
    <w:rsid w:val="00F273AC"/>
  </w:style>
  <w:style w:type="paragraph" w:customStyle="1" w:styleId="75C7EE41F1D541139B8E302DBB2B775C">
    <w:name w:val="75C7EE41F1D541139B8E302DBB2B775C"/>
    <w:rsid w:val="00F273AC"/>
  </w:style>
  <w:style w:type="paragraph" w:customStyle="1" w:styleId="CC600A51B9C24D3E964205D79D048F3D">
    <w:name w:val="CC600A51B9C24D3E964205D79D048F3D"/>
    <w:rsid w:val="005438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1588C-FF46-499D-B02E-D4CD16520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17</TotalTime>
  <Pages>3</Pages>
  <Words>617</Words>
  <Characters>3397</Characters>
  <Application>Microsoft Office Word</Application>
  <DocSecurity>8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Bourdon Marie-Josée</cp:lastModifiedBy>
  <cp:revision>4</cp:revision>
  <cp:lastPrinted>2023-01-09T19:21:00Z</cp:lastPrinted>
  <dcterms:created xsi:type="dcterms:W3CDTF">2023-08-08T18:46:00Z</dcterms:created>
  <dcterms:modified xsi:type="dcterms:W3CDTF">2023-11-15T20:22:00Z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