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5118"/>
      </w:tblGrid>
      <w:tr w:rsidR="004246FA" w14:paraId="383F23A3" w14:textId="77777777" w:rsidTr="00FF4922">
        <w:trPr>
          <w:trHeight w:val="2267"/>
        </w:trPr>
        <w:tc>
          <w:tcPr>
            <w:tcW w:w="5524" w:type="dxa"/>
            <w:tcBorders>
              <w:right w:val="single" w:sz="8" w:space="0" w:color="AEAAAA" w:themeColor="background2" w:themeShade="BF"/>
            </w:tcBorders>
            <w:shd w:val="clear" w:color="auto" w:fill="FFFFFF" w:themeFill="background1"/>
          </w:tcPr>
          <w:p w14:paraId="78590D28" w14:textId="6E1D3BA0" w:rsidR="004246FA" w:rsidRPr="00B34C6D" w:rsidRDefault="004246FA" w:rsidP="007E09E8">
            <w:pPr>
              <w:rPr>
                <w:color w:val="000000" w:themeColor="text1"/>
              </w:rPr>
            </w:pPr>
            <w:bookmarkStart w:id="0" w:name="_GoBack"/>
            <w:bookmarkEnd w:id="0"/>
            <w:r w:rsidRPr="00B34C6D">
              <w:rPr>
                <w:color w:val="000000" w:themeColor="text1"/>
              </w:rPr>
              <w:br/>
            </w:r>
          </w:p>
          <w:tbl>
            <w:tblPr>
              <w:tblStyle w:val="Grilledutableau"/>
              <w:tblpPr w:leftFromText="141" w:rightFromText="141" w:vertAnchor="text" w:horzAnchor="margin" w:tblpY="5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34"/>
              <w:gridCol w:w="3828"/>
            </w:tblGrid>
            <w:tr w:rsidR="00B34C6D" w:rsidRPr="00B34C6D" w14:paraId="7F223F5C" w14:textId="77777777" w:rsidTr="00894774">
              <w:tc>
                <w:tcPr>
                  <w:tcW w:w="1134" w:type="dxa"/>
                  <w:vAlign w:val="bottom"/>
                </w:tcPr>
                <w:p w14:paraId="0D44F494" w14:textId="77777777" w:rsidR="004246FA" w:rsidRPr="00894774" w:rsidRDefault="004246FA" w:rsidP="007E09E8">
                  <w:pPr>
                    <w:ind w:left="-110"/>
                    <w:rPr>
                      <w:rFonts w:asciiTheme="minorHAnsi" w:hAnsiTheme="minorHAnsi" w:cstheme="minorHAnsi"/>
                      <w:color w:val="000000" w:themeColor="text1"/>
                      <w:sz w:val="18"/>
                      <w:szCs w:val="18"/>
                    </w:rPr>
                  </w:pPr>
                  <w:permStart w:id="2094671293" w:edGrp="everyone" w:colFirst="1" w:colLast="1"/>
                  <w:r w:rsidRPr="00894774">
                    <w:rPr>
                      <w:rFonts w:asciiTheme="minorHAnsi" w:hAnsiTheme="minorHAnsi" w:cstheme="minorHAnsi"/>
                      <w:color w:val="000000" w:themeColor="text1"/>
                      <w:sz w:val="18"/>
                      <w:szCs w:val="18"/>
                    </w:rPr>
                    <w:t xml:space="preserve">Installation : </w:t>
                  </w:r>
                </w:p>
              </w:tc>
              <w:tc>
                <w:tcPr>
                  <w:tcW w:w="3828" w:type="dxa"/>
                  <w:tcBorders>
                    <w:bottom w:val="single" w:sz="4" w:space="0" w:color="auto"/>
                  </w:tcBorders>
                  <w:vAlign w:val="bottom"/>
                </w:tcPr>
                <w:p w14:paraId="672A6659" w14:textId="77777777" w:rsidR="004246FA" w:rsidRPr="00B34C6D" w:rsidRDefault="004246FA" w:rsidP="007E09E8">
                  <w:pPr>
                    <w:ind w:left="-63"/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permEnd w:id="2094671293"/>
          </w:tbl>
          <w:p w14:paraId="0A37501D" w14:textId="77777777" w:rsidR="004246FA" w:rsidRPr="00B34C6D" w:rsidRDefault="004246FA" w:rsidP="007E09E8">
            <w:pPr>
              <w:rPr>
                <w:color w:val="000000" w:themeColor="text1"/>
              </w:rPr>
            </w:pPr>
          </w:p>
          <w:p w14:paraId="5DAB6C7B" w14:textId="77777777" w:rsidR="004246FA" w:rsidRPr="00B34C6D" w:rsidRDefault="004246FA" w:rsidP="007E09E8">
            <w:pPr>
              <w:rPr>
                <w:color w:val="000000" w:themeColor="text1"/>
              </w:rPr>
            </w:pPr>
          </w:p>
          <w:p w14:paraId="02EB378F" w14:textId="77777777" w:rsidR="004246FA" w:rsidRPr="00B34C6D" w:rsidRDefault="004246FA" w:rsidP="007E09E8">
            <w:pPr>
              <w:rPr>
                <w:color w:val="000000" w:themeColor="text1"/>
              </w:rPr>
            </w:pPr>
          </w:p>
        </w:tc>
        <w:tc>
          <w:tcPr>
            <w:tcW w:w="5118" w:type="dxa"/>
            <w:tcBorders>
              <w:left w:val="single" w:sz="8" w:space="0" w:color="AEAAAA" w:themeColor="background2" w:themeShade="BF"/>
              <w:bottom w:val="single" w:sz="8" w:space="0" w:color="AEAAAA" w:themeColor="background2" w:themeShade="BF"/>
            </w:tcBorders>
            <w:shd w:val="clear" w:color="auto" w:fill="FFFFFF" w:themeFill="background1"/>
          </w:tcPr>
          <w:tbl>
            <w:tblPr>
              <w:tblStyle w:val="Grilledutableau"/>
              <w:tblpPr w:leftFromText="141" w:rightFromText="141" w:vertAnchor="text" w:tblpY="1"/>
              <w:tblOverlap w:val="never"/>
              <w:tblW w:w="5051" w:type="dxa"/>
              <w:tblLayout w:type="fixed"/>
              <w:tblLook w:val="04A0" w:firstRow="1" w:lastRow="0" w:firstColumn="1" w:lastColumn="0" w:noHBand="0" w:noVBand="1"/>
            </w:tblPr>
            <w:tblGrid>
              <w:gridCol w:w="1552"/>
              <w:gridCol w:w="1696"/>
              <w:gridCol w:w="140"/>
              <w:gridCol w:w="181"/>
              <w:gridCol w:w="400"/>
              <w:gridCol w:w="24"/>
              <w:gridCol w:w="43"/>
              <w:gridCol w:w="1015"/>
            </w:tblGrid>
            <w:tr w:rsidR="00B34C6D" w:rsidRPr="00B34C6D" w14:paraId="3587E17A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53E75E3" w14:textId="77777777" w:rsidR="004246FA" w:rsidRPr="00894774" w:rsidRDefault="00CD6AD7" w:rsidP="007E09E8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894774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D</w:t>
                  </w:r>
                  <w:r w:rsidR="004246FA" w:rsidRPr="00894774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ossier :</w:t>
                  </w:r>
                </w:p>
              </w:tc>
              <w:permStart w:id="456345902" w:edGrp="everyone" w:displacedByCustomXml="next"/>
              <w:bookmarkStart w:id="1" w:name="NoDossier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Dossier"/>
                  <w:tag w:val="No dossier"/>
                  <w:id w:val="453681247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1696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54F9AE05" w14:textId="77777777" w:rsidR="004246FA" w:rsidRPr="00894774" w:rsidRDefault="00FD14A6" w:rsidP="007E09E8">
                      <w:pPr>
                        <w:tabs>
                          <w:tab w:val="left" w:pos="1730"/>
                          <w:tab w:val="left" w:pos="3112"/>
                          <w:tab w:val="left" w:pos="3828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894774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456345902" w:displacedByCustomXml="prev"/>
              <w:bookmarkEnd w:id="1" w:displacedByCustomXml="prev"/>
              <w:tc>
                <w:tcPr>
                  <w:tcW w:w="1803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A05A809" w14:textId="77777777" w:rsidR="004246FA" w:rsidRPr="00894774" w:rsidRDefault="004246FA" w:rsidP="007E09E8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B34C6D" w:rsidRPr="00B34C6D" w14:paraId="72C969F9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7006A18" w14:textId="77777777" w:rsidR="004246FA" w:rsidRPr="00894774" w:rsidRDefault="004246FA" w:rsidP="007E09E8">
                  <w:pPr>
                    <w:tabs>
                      <w:tab w:val="left" w:pos="1730"/>
                      <w:tab w:val="left" w:pos="3828"/>
                      <w:tab w:val="left" w:pos="471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894774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Nom, Prénom :</w:t>
                  </w:r>
                </w:p>
              </w:tc>
              <w:permStart w:id="738022039" w:edGrp="everyone" w:displacedByCustomXml="next"/>
              <w:bookmarkStart w:id="2" w:name="Nom_Prenom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Nom, Prénom"/>
                  <w:tag w:val="Nom, Prénom"/>
                  <w:id w:val="-374619967"/>
                  <w:lock w:val="sdtLocked"/>
                  <w:placeholder>
                    <w:docPart w:val="A53CF9E5941B4A139B707AC095ACE2AB"/>
                  </w:placeholder>
                  <w:showingPlcHdr/>
                </w:sdtPr>
                <w:sdtEndPr/>
                <w:sdtContent>
                  <w:tc>
                    <w:tcPr>
                      <w:tcW w:w="3499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2894B68E" w14:textId="77777777" w:rsidR="004246FA" w:rsidRPr="00894774" w:rsidRDefault="00FF1654" w:rsidP="007E09E8">
                      <w:pPr>
                        <w:tabs>
                          <w:tab w:val="left" w:pos="1730"/>
                          <w:tab w:val="left" w:pos="3828"/>
                          <w:tab w:val="left" w:pos="471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894774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738022039" w:displacedByCustomXml="prev"/>
              <w:bookmarkEnd w:id="2" w:displacedByCustomXml="prev"/>
            </w:tr>
            <w:tr w:rsidR="00B34C6D" w:rsidRPr="00B34C6D" w14:paraId="04A34B62" w14:textId="77777777" w:rsidTr="00A530F1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789D5417" w14:textId="77777777" w:rsidR="004246FA" w:rsidRPr="00894774" w:rsidRDefault="004246FA" w:rsidP="007E09E8">
                  <w:pPr>
                    <w:tabs>
                      <w:tab w:val="left" w:pos="1730"/>
                      <w:tab w:val="left" w:pos="3828"/>
                    </w:tabs>
                    <w:ind w:right="-110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894774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Date de naissance :</w:t>
                  </w:r>
                </w:p>
              </w:tc>
              <w:tc>
                <w:tcPr>
                  <w:tcW w:w="2417" w:type="dxa"/>
                  <w:gridSpan w:val="4"/>
                  <w:tcBorders>
                    <w:top w:val="nil"/>
                    <w:left w:val="nil"/>
                    <w:bottom w:val="single" w:sz="4" w:space="0" w:color="808080"/>
                    <w:right w:val="nil"/>
                  </w:tcBorders>
                  <w:vAlign w:val="bottom"/>
                </w:tcPr>
                <w:p w14:paraId="4671ABCD" w14:textId="77777777" w:rsidR="004246FA" w:rsidRPr="00894774" w:rsidRDefault="004246FA" w:rsidP="007E09E8">
                  <w:pPr>
                    <w:tabs>
                      <w:tab w:val="left" w:pos="204"/>
                      <w:tab w:val="center" w:pos="1233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894774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</w:r>
                  <w:r w:rsidR="00FA1BA3" w:rsidRPr="00894774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</w:r>
                  <w:bookmarkStart w:id="3" w:name="DDNais"/>
                  <w:permStart w:id="2108561445" w:edGrp="everyone"/>
                  <w:sdt>
                    <w:sdtPr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</w:rPr>
                      <w:alias w:val="AAAA-MM-JJ"/>
                      <w:tag w:val="AAAA-MM-JJ"/>
                      <w:id w:val="476642453"/>
                      <w:lock w:val="sdtLocked"/>
                      <w:placeholder>
                        <w:docPart w:val="D9125FFA66CC4D75A4213D021F889891"/>
                      </w:placeholder>
                    </w:sdtPr>
                    <w:sdtEndPr/>
                    <w:sdtContent>
                      <w:r w:rsidR="0014311E" w:rsidRPr="00894774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sdtContent>
                  </w:sdt>
                  <w:bookmarkEnd w:id="3"/>
                  <w:permEnd w:id="2108561445"/>
                </w:p>
              </w:tc>
              <w:permStart w:id="14307529" w:edGrp="everyone"/>
              <w:tc>
                <w:tcPr>
                  <w:tcW w:w="108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129E084" w14:textId="77777777" w:rsidR="004246FA" w:rsidRPr="00894774" w:rsidRDefault="00937026" w:rsidP="007E09E8">
                  <w:pPr>
                    <w:tabs>
                      <w:tab w:val="left" w:pos="1730"/>
                      <w:tab w:val="left" w:pos="3828"/>
                    </w:tabs>
                    <w:ind w:left="-68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sdt>
                    <w:sdtPr>
                      <w:rPr>
                        <w:rFonts w:ascii="Arial" w:eastAsia="MS Gothic" w:hAnsi="Arial" w:cs="Arial"/>
                        <w:color w:val="000000" w:themeColor="text1"/>
                        <w:sz w:val="16"/>
                        <w:szCs w:val="16"/>
                      </w:rPr>
                      <w:id w:val="-143858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02195" w:rsidRPr="00894774">
                        <w:rPr>
                          <w:rFonts w:ascii="Segoe UI Symbol" w:eastAsia="MS Gothic" w:hAnsi="Segoe UI Symbol" w:cs="Segoe UI Symbol"/>
                          <w:color w:val="000000" w:themeColor="text1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permEnd w:id="14307529"/>
                  <w:r w:rsidR="00527734" w:rsidRPr="00894774">
                    <w:rPr>
                      <w:rFonts w:ascii="Arial" w:eastAsia="MS Gothic" w:hAnsi="Arial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="00A530F1" w:rsidRPr="00894774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F  </w:t>
                  </w:r>
                  <w:permStart w:id="338582027" w:edGrp="everyone"/>
                  <w:sdt>
                    <w:sdtPr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</w:rPr>
                      <w:id w:val="12143119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B10A9" w:rsidRPr="00894774">
                        <w:rPr>
                          <w:rFonts w:ascii="Segoe UI Symbol" w:eastAsia="MS Gothic" w:hAnsi="Segoe UI Symbol" w:cs="Segoe UI Symbol"/>
                          <w:color w:val="000000" w:themeColor="text1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permEnd w:id="338582027"/>
                  <w:r w:rsidR="0014311E" w:rsidRPr="00894774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="004246FA" w:rsidRPr="00894774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M</w:t>
                  </w:r>
                </w:p>
              </w:tc>
            </w:tr>
            <w:tr w:rsidR="00B34C6D" w:rsidRPr="00B34C6D" w14:paraId="0CE0A232" w14:textId="77777777" w:rsidTr="0014043F">
              <w:trPr>
                <w:trHeight w:val="227"/>
              </w:trPr>
              <w:tc>
                <w:tcPr>
                  <w:tcW w:w="505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AE7E304" w14:textId="77777777" w:rsidR="004246FA" w:rsidRPr="00894774" w:rsidRDefault="004246FA" w:rsidP="007E09E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894774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  <w:t xml:space="preserve">             AAAA-MM-JJ</w:t>
                  </w:r>
                </w:p>
              </w:tc>
            </w:tr>
            <w:tr w:rsidR="00B34C6D" w:rsidRPr="00B34C6D" w14:paraId="0949D050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C045BC5" w14:textId="77777777" w:rsidR="004246FA" w:rsidRPr="00894774" w:rsidRDefault="004246FA" w:rsidP="007E09E8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894774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NAM :</w:t>
                  </w:r>
                </w:p>
              </w:tc>
              <w:permStart w:id="1233065276" w:edGrp="everyone" w:displacedByCustomXml="next"/>
              <w:bookmarkStart w:id="4" w:name="NAM_No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XXXX XXXX XXXX"/>
                  <w:tag w:val="XXXX XXXX XXXX"/>
                  <w:id w:val="378664170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2017" w:type="dxa"/>
                      <w:gridSpan w:val="3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3600C3BC" w14:textId="77777777" w:rsidR="004246FA" w:rsidRPr="00894774" w:rsidRDefault="0014311E" w:rsidP="007E09E8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894774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1233065276" w:displacedByCustomXml="prev"/>
              <w:bookmarkEnd w:id="4" w:displacedByCustomXml="prev"/>
              <w:tc>
                <w:tcPr>
                  <w:tcW w:w="46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E6954FC" w14:textId="77777777" w:rsidR="004246FA" w:rsidRPr="00894774" w:rsidRDefault="004246FA" w:rsidP="007E09E8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ind w:left="-70" w:right="-111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894774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Exp.</w:t>
                  </w:r>
                </w:p>
              </w:tc>
              <w:permStart w:id="1623486473" w:edGrp="everyone" w:displacedByCustomXml="next"/>
              <w:bookmarkStart w:id="5" w:name="NAM_Exp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AAAA-MM"/>
                  <w:tag w:val="AAAA-MM"/>
                  <w:id w:val="-1147434141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1015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5CF9F362" w14:textId="77777777" w:rsidR="004246FA" w:rsidRPr="00894774" w:rsidRDefault="00A33CEF" w:rsidP="007E09E8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894774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1623486473" w:displacedByCustomXml="prev"/>
              <w:bookmarkEnd w:id="5" w:displacedByCustomXml="prev"/>
            </w:tr>
            <w:tr w:rsidR="00B34C6D" w:rsidRPr="00B34C6D" w14:paraId="650C637C" w14:textId="77777777" w:rsidTr="0014043F">
              <w:trPr>
                <w:trHeight w:val="218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9D6B04F" w14:textId="77777777" w:rsidR="004246FA" w:rsidRPr="00894774" w:rsidRDefault="004246FA" w:rsidP="007E09E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894774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1836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14:paraId="5A39BBE3" w14:textId="77777777" w:rsidR="004246FA" w:rsidRPr="00894774" w:rsidRDefault="004246FA" w:rsidP="007E09E8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60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1C8F396" w14:textId="77777777" w:rsidR="004246FA" w:rsidRPr="00894774" w:rsidRDefault="004246FA" w:rsidP="007E09E8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1058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14:paraId="4965E09B" w14:textId="77777777" w:rsidR="004246FA" w:rsidRPr="00894774" w:rsidRDefault="004246FA" w:rsidP="007E09E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894774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AAAA-MM</w:t>
                  </w:r>
                </w:p>
              </w:tc>
            </w:tr>
            <w:tr w:rsidR="00B34C6D" w:rsidRPr="00B34C6D" w14:paraId="54CF253A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36A6C2C" w14:textId="77777777" w:rsidR="004246FA" w:rsidRPr="00894774" w:rsidRDefault="004246FA" w:rsidP="007E09E8">
                  <w:pPr>
                    <w:tabs>
                      <w:tab w:val="left" w:pos="1730"/>
                      <w:tab w:val="left" w:pos="470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894774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Nom de la mère :</w:t>
                  </w:r>
                </w:p>
              </w:tc>
              <w:permStart w:id="2039559961" w:edGrp="everyone" w:displacedByCustomXml="next"/>
              <w:bookmarkStart w:id="6" w:name="Nom_Mere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Nom de la mère"/>
                  <w:tag w:val="Nom de la mère"/>
                  <w:id w:val="-1284723761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3499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006C8F76" w14:textId="77777777" w:rsidR="004246FA" w:rsidRPr="00894774" w:rsidRDefault="00A33CEF" w:rsidP="007E09E8">
                      <w:pPr>
                        <w:tabs>
                          <w:tab w:val="left" w:pos="1730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894774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2039559961" w:displacedByCustomXml="prev"/>
              <w:bookmarkEnd w:id="6" w:displacedByCustomXml="prev"/>
            </w:tr>
          </w:tbl>
          <w:p w14:paraId="72A3D3EC" w14:textId="77777777" w:rsidR="004246FA" w:rsidRPr="00B34C6D" w:rsidRDefault="004246FA" w:rsidP="007E09E8">
            <w:pPr>
              <w:rPr>
                <w:rFonts w:ascii="Calibri" w:hAnsi="Calibri"/>
                <w:color w:val="000000" w:themeColor="text1"/>
                <w:sz w:val="16"/>
                <w:szCs w:val="16"/>
              </w:rPr>
            </w:pPr>
          </w:p>
        </w:tc>
      </w:tr>
      <w:tr w:rsidR="004246FA" w14:paraId="4E3E1C9A" w14:textId="77777777" w:rsidTr="00FF4922">
        <w:trPr>
          <w:trHeight w:val="818"/>
        </w:trPr>
        <w:tc>
          <w:tcPr>
            <w:tcW w:w="5524" w:type="dxa"/>
            <w:shd w:val="clear" w:color="auto" w:fill="FFFFFF" w:themeFill="background1"/>
            <w:vAlign w:val="center"/>
          </w:tcPr>
          <w:p w14:paraId="376D1461" w14:textId="77777777" w:rsidR="00400F4E" w:rsidRPr="00894774" w:rsidRDefault="002B2A47" w:rsidP="007E09E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94774">
              <w:rPr>
                <w:rFonts w:asciiTheme="minorHAnsi" w:hAnsiTheme="minorHAnsi" w:cstheme="minorHAnsi"/>
                <w:b/>
              </w:rPr>
              <w:t>RAPPORT DE COMPORTEMENT</w:t>
            </w:r>
            <w:r w:rsidR="00184D0C" w:rsidRPr="00894774">
              <w:rPr>
                <w:rFonts w:asciiTheme="minorHAnsi" w:hAnsiTheme="minorHAnsi" w:cstheme="minorHAnsi"/>
                <w:b/>
              </w:rPr>
              <w:t xml:space="preserve"> </w:t>
            </w:r>
          </w:p>
          <w:p w14:paraId="65758440" w14:textId="1B5EA158" w:rsidR="004246FA" w:rsidRPr="00857FCE" w:rsidRDefault="004246FA" w:rsidP="00400F4E">
            <w:pPr>
              <w:ind w:right="27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118" w:type="dxa"/>
            <w:tcBorders>
              <w:top w:val="single" w:sz="8" w:space="0" w:color="AEAAAA" w:themeColor="background2" w:themeShade="BF"/>
            </w:tcBorders>
            <w:shd w:val="clear" w:color="auto" w:fill="FFFFFF" w:themeFill="background1"/>
          </w:tcPr>
          <w:p w14:paraId="0D0B940D" w14:textId="77777777" w:rsidR="004246FA" w:rsidRPr="001200AF" w:rsidRDefault="004246FA" w:rsidP="007E09E8">
            <w:pPr>
              <w:rPr>
                <w:color w:val="000000" w:themeColor="text1"/>
              </w:rPr>
            </w:pPr>
          </w:p>
        </w:tc>
      </w:tr>
    </w:tbl>
    <w:p w14:paraId="3755ED57" w14:textId="7285516C" w:rsidR="00DF1B0D" w:rsidRDefault="00894774" w:rsidP="00AC5334">
      <w:pPr>
        <w:pStyle w:val="Paragraphedeliste"/>
        <w:ind w:left="0"/>
        <w:contextualSpacing w:val="0"/>
        <w:rPr>
          <w:rFonts w:asciiTheme="minorHAnsi" w:hAnsiTheme="minorHAnsi" w:cstheme="minorHAnsi"/>
          <w:b/>
          <w:sz w:val="20"/>
          <w:szCs w:val="20"/>
        </w:rPr>
      </w:pPr>
      <w:r w:rsidRPr="00B34C6D">
        <w:rPr>
          <w:rFonts w:ascii="Chaloult_Cond" w:hAnsi="Chaloult_Cond" w:cs="Arial"/>
          <w:noProof/>
          <w:color w:val="000000" w:themeColor="text1"/>
          <w:sz w:val="16"/>
          <w:szCs w:val="16"/>
        </w:rPr>
        <w:drawing>
          <wp:anchor distT="0" distB="0" distL="114300" distR="114300" simplePos="0" relativeHeight="251664384" behindDoc="0" locked="0" layoutInCell="1" allowOverlap="1" wp14:anchorId="43D03E33" wp14:editId="3CE9B054">
            <wp:simplePos x="0" y="0"/>
            <wp:positionH relativeFrom="column">
              <wp:posOffset>95250</wp:posOffset>
            </wp:positionH>
            <wp:positionV relativeFrom="paragraph">
              <wp:posOffset>-2238375</wp:posOffset>
            </wp:positionV>
            <wp:extent cx="1346200" cy="532130"/>
            <wp:effectExtent l="0" t="0" r="6350" b="127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ISSS_Monteregie-Ouest_nb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5334" w:rsidRPr="00857FCE">
        <w:rPr>
          <w:rFonts w:asciiTheme="minorHAnsi" w:hAnsiTheme="minorHAnsi" w:cstheme="minorHAnsi"/>
          <w:sz w:val="20"/>
          <w:szCs w:val="20"/>
        </w:rPr>
        <w:t>Le rapport de comportement s’adresse aux intervenants effectuant une demande d’hébergement temporaire ou permanent</w:t>
      </w:r>
      <w:r w:rsidR="00D6356C">
        <w:rPr>
          <w:rFonts w:asciiTheme="minorHAnsi" w:hAnsiTheme="minorHAnsi" w:cstheme="minorHAnsi"/>
          <w:sz w:val="20"/>
          <w:szCs w:val="20"/>
        </w:rPr>
        <w:t xml:space="preserve"> à la DSSADG</w:t>
      </w:r>
      <w:r w:rsidR="00AC5334" w:rsidRPr="00857FCE">
        <w:rPr>
          <w:rFonts w:asciiTheme="minorHAnsi" w:hAnsiTheme="minorHAnsi" w:cstheme="minorHAnsi"/>
          <w:sz w:val="20"/>
          <w:szCs w:val="20"/>
        </w:rPr>
        <w:t xml:space="preserve">. Cet outil fait partie des documents à transmettre lors d’une demande d’hébergement </w:t>
      </w:r>
      <w:r w:rsidR="00AC5334" w:rsidRPr="00857FCE">
        <w:rPr>
          <w:rFonts w:asciiTheme="minorHAnsi" w:hAnsiTheme="minorHAnsi" w:cstheme="minorHAnsi"/>
          <w:b/>
          <w:sz w:val="20"/>
          <w:szCs w:val="20"/>
        </w:rPr>
        <w:t>lorsque la cotation par fréquence SMAF au comportement dans l’Outil d’évaluation multiclientèle (OÉMC) est de -2 ou -3</w:t>
      </w:r>
      <w:r w:rsidR="00AC5334">
        <w:rPr>
          <w:rFonts w:asciiTheme="minorHAnsi" w:hAnsiTheme="minorHAnsi" w:cstheme="minorHAnsi"/>
          <w:b/>
          <w:sz w:val="20"/>
          <w:szCs w:val="20"/>
        </w:rPr>
        <w:t>.</w:t>
      </w:r>
    </w:p>
    <w:p w14:paraId="0233C970" w14:textId="77777777" w:rsidR="00AC5334" w:rsidRPr="00AC5334" w:rsidRDefault="00AC5334" w:rsidP="00AC5334">
      <w:pPr>
        <w:pStyle w:val="Paragraphedeliste"/>
        <w:ind w:left="0"/>
        <w:contextualSpacing w:val="0"/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7"/>
        <w:gridCol w:w="7179"/>
      </w:tblGrid>
      <w:tr w:rsidR="00DF1B0D" w:rsidRPr="00DF1B0D" w14:paraId="3F1B2F54" w14:textId="77777777" w:rsidTr="00AC5334">
        <w:tc>
          <w:tcPr>
            <w:tcW w:w="3007" w:type="dxa"/>
          </w:tcPr>
          <w:p w14:paraId="0E6CC951" w14:textId="71B6E6F7" w:rsidR="00DF1B0D" w:rsidRPr="00BF7FB7" w:rsidRDefault="00BF7FB7" w:rsidP="00894774">
            <w:pPr>
              <w:pStyle w:val="En-tte"/>
              <w:ind w:left="-110"/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</w:pPr>
            <w:permStart w:id="1182680707" w:edGrp="everyone" w:colFirst="1" w:colLast="1"/>
            <w:r w:rsidRPr="00BF7FB7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>Localisation de l’usager :</w:t>
            </w:r>
          </w:p>
        </w:tc>
        <w:tc>
          <w:tcPr>
            <w:tcW w:w="7179" w:type="dxa"/>
            <w:tcBorders>
              <w:bottom w:val="single" w:sz="4" w:space="0" w:color="auto"/>
            </w:tcBorders>
          </w:tcPr>
          <w:p w14:paraId="7E73E4BD" w14:textId="3E46EEF1" w:rsidR="00DF1B0D" w:rsidRPr="00DF1B0D" w:rsidRDefault="00DF1B0D" w:rsidP="00AF6921">
            <w:pPr>
              <w:pStyle w:val="En-tt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permEnd w:id="1182680707"/>
    </w:tbl>
    <w:p w14:paraId="216C8506" w14:textId="77777777" w:rsidR="00DF1B0D" w:rsidRPr="00DF1B0D" w:rsidRDefault="00DF1B0D" w:rsidP="00DF1B0D">
      <w:pPr>
        <w:rPr>
          <w:rFonts w:asciiTheme="minorHAnsi" w:hAnsiTheme="minorHAnsi" w:cstheme="minorHAnsi"/>
          <w:sz w:val="20"/>
          <w:szCs w:val="20"/>
        </w:rPr>
      </w:pPr>
    </w:p>
    <w:p w14:paraId="5B37FA64" w14:textId="0A322520" w:rsidR="00DF1B0D" w:rsidRPr="003C4159" w:rsidRDefault="00DF1B0D" w:rsidP="00DF1B0D">
      <w:pPr>
        <w:spacing w:after="120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3C4159">
        <w:rPr>
          <w:rFonts w:asciiTheme="minorHAnsi" w:hAnsiTheme="minorHAnsi" w:cstheme="minorHAnsi"/>
          <w:b/>
          <w:sz w:val="20"/>
          <w:szCs w:val="20"/>
        </w:rPr>
        <w:t xml:space="preserve">1- </w:t>
      </w:r>
      <w:r w:rsidR="00D626FD">
        <w:rPr>
          <w:rFonts w:asciiTheme="minorHAnsi" w:hAnsiTheme="minorHAnsi" w:cstheme="minorHAnsi"/>
          <w:b/>
          <w:sz w:val="20"/>
          <w:szCs w:val="20"/>
        </w:rPr>
        <w:t>DESCRIPTION DES COMPORTEMENTS</w:t>
      </w:r>
    </w:p>
    <w:p w14:paraId="5865C2FB" w14:textId="7074795A" w:rsidR="003C4159" w:rsidRPr="00DF1B0D" w:rsidRDefault="003C4159" w:rsidP="003C4159">
      <w:pPr>
        <w:spacing w:after="12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*</w:t>
      </w:r>
      <w:r w:rsidRPr="003C4159">
        <w:rPr>
          <w:rFonts w:asciiTheme="minorHAnsi" w:hAnsiTheme="minorHAnsi" w:cstheme="minorHAnsi"/>
          <w:b/>
          <w:sz w:val="20"/>
          <w:szCs w:val="20"/>
          <w:u w:val="single"/>
        </w:rPr>
        <w:t>Dans la colonne « Préciser », ajouter le plus de précisions possible afin de faciliter le travail d’orientation</w:t>
      </w:r>
      <w:r w:rsidRPr="00DF1B0D">
        <w:rPr>
          <w:rFonts w:asciiTheme="minorHAnsi" w:hAnsiTheme="minorHAnsi" w:cstheme="minorHAnsi"/>
          <w:sz w:val="20"/>
          <w:szCs w:val="20"/>
        </w:rPr>
        <w:t xml:space="preserve"> (</w:t>
      </w:r>
      <w:r>
        <w:rPr>
          <w:rFonts w:asciiTheme="minorHAnsi" w:hAnsiTheme="minorHAnsi" w:cstheme="minorHAnsi"/>
          <w:sz w:val="20"/>
          <w:szCs w:val="20"/>
        </w:rPr>
        <w:t xml:space="preserve">ex. : </w:t>
      </w:r>
      <w:r w:rsidRPr="00DF1B0D">
        <w:rPr>
          <w:rFonts w:asciiTheme="minorHAnsi" w:hAnsiTheme="minorHAnsi" w:cstheme="minorHAnsi"/>
          <w:sz w:val="20"/>
          <w:szCs w:val="20"/>
        </w:rPr>
        <w:t>comportement antérieur vs actuel, moment de la journée, endroit, envers qui, circonstances menant au comportement, éléments déclencheurs, intensité, durée, comportement volontaire ou impulsivité/imprévisibilité, persévération, etc.)</w:t>
      </w:r>
      <w:r>
        <w:rPr>
          <w:rFonts w:asciiTheme="minorHAnsi" w:hAnsiTheme="minorHAnsi" w:cstheme="minorHAnsi"/>
          <w:sz w:val="20"/>
          <w:szCs w:val="20"/>
        </w:rPr>
        <w:t>.</w:t>
      </w:r>
    </w:p>
    <w:p w14:paraId="0D8DA58C" w14:textId="51D77640" w:rsidR="00DF1B0D" w:rsidRPr="00DF1B0D" w:rsidRDefault="00DF1B0D" w:rsidP="00DF1B0D">
      <w:pPr>
        <w:spacing w:after="120"/>
        <w:rPr>
          <w:rFonts w:asciiTheme="minorHAnsi" w:hAnsiTheme="minorHAnsi" w:cstheme="minorHAnsi"/>
          <w:sz w:val="20"/>
          <w:szCs w:val="20"/>
        </w:rPr>
      </w:pPr>
      <w:r w:rsidRPr="00DF1B0D">
        <w:rPr>
          <w:rFonts w:asciiTheme="minorHAnsi" w:hAnsiTheme="minorHAnsi" w:cstheme="minorHAnsi"/>
          <w:sz w:val="20"/>
          <w:szCs w:val="20"/>
          <w:u w:val="single"/>
        </w:rPr>
        <w:t xml:space="preserve">Légende </w:t>
      </w:r>
      <w:r w:rsidR="003C4159" w:rsidRPr="00AF6921">
        <w:rPr>
          <w:rFonts w:asciiTheme="minorHAnsi" w:hAnsiTheme="minorHAnsi" w:cstheme="minorHAnsi"/>
          <w:sz w:val="20"/>
          <w:szCs w:val="20"/>
          <w:u w:val="single"/>
        </w:rPr>
        <w:t xml:space="preserve">des cotes </w:t>
      </w:r>
      <w:r w:rsidRPr="00DF1B0D">
        <w:rPr>
          <w:rFonts w:asciiTheme="minorHAnsi" w:hAnsiTheme="minorHAnsi" w:cstheme="minorHAnsi"/>
          <w:sz w:val="20"/>
          <w:szCs w:val="20"/>
          <w:u w:val="single"/>
        </w:rPr>
        <w:t>de fréquence</w:t>
      </w:r>
      <w:r w:rsidRPr="00E83DE3">
        <w:rPr>
          <w:rFonts w:asciiTheme="minorHAnsi" w:hAnsiTheme="minorHAnsi" w:cstheme="minorHAnsi"/>
          <w:sz w:val="20"/>
          <w:szCs w:val="20"/>
        </w:rPr>
        <w:t> :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4"/>
        <w:gridCol w:w="3482"/>
        <w:gridCol w:w="3220"/>
      </w:tblGrid>
      <w:tr w:rsidR="00DF1B0D" w:rsidRPr="00DF1B0D" w14:paraId="6A8674E3" w14:textId="77777777" w:rsidTr="00D6356C">
        <w:tc>
          <w:tcPr>
            <w:tcW w:w="3681" w:type="dxa"/>
          </w:tcPr>
          <w:p w14:paraId="0E14AFD3" w14:textId="145E726C" w:rsidR="00DF1B0D" w:rsidRPr="00DF1B0D" w:rsidRDefault="00DF1B0D" w:rsidP="00691D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F1B0D">
              <w:rPr>
                <w:rFonts w:asciiTheme="minorHAnsi" w:hAnsiTheme="minorHAnsi" w:cstheme="minorHAnsi"/>
                <w:sz w:val="20"/>
                <w:szCs w:val="20"/>
              </w:rPr>
              <w:t xml:space="preserve">0 : </w:t>
            </w:r>
            <w:r w:rsidR="00691D23">
              <w:rPr>
                <w:rFonts w:asciiTheme="minorHAnsi" w:hAnsiTheme="minorHAnsi" w:cstheme="minorHAnsi"/>
                <w:sz w:val="20"/>
                <w:szCs w:val="20"/>
              </w:rPr>
              <w:t>J</w:t>
            </w:r>
            <w:r w:rsidRPr="00DF1B0D">
              <w:rPr>
                <w:rFonts w:asciiTheme="minorHAnsi" w:hAnsiTheme="minorHAnsi" w:cstheme="minorHAnsi"/>
                <w:sz w:val="20"/>
                <w:szCs w:val="20"/>
              </w:rPr>
              <w:t>amais</w:t>
            </w:r>
          </w:p>
        </w:tc>
        <w:tc>
          <w:tcPr>
            <w:tcW w:w="3685" w:type="dxa"/>
          </w:tcPr>
          <w:p w14:paraId="4AA9DB76" w14:textId="7168DD82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F1B0D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691D23">
              <w:rPr>
                <w:rFonts w:asciiTheme="minorHAnsi" w:hAnsiTheme="minorHAnsi" w:cstheme="minorHAnsi"/>
                <w:sz w:val="20"/>
                <w:szCs w:val="20"/>
              </w:rPr>
              <w:t> : U</w:t>
            </w:r>
            <w:r w:rsidRPr="00DF1B0D">
              <w:rPr>
                <w:rFonts w:asciiTheme="minorHAnsi" w:hAnsiTheme="minorHAnsi" w:cstheme="minorHAnsi"/>
                <w:sz w:val="20"/>
                <w:szCs w:val="20"/>
              </w:rPr>
              <w:t>ne à deux fois par semaine</w:t>
            </w:r>
          </w:p>
        </w:tc>
        <w:tc>
          <w:tcPr>
            <w:tcW w:w="3402" w:type="dxa"/>
          </w:tcPr>
          <w:p w14:paraId="71552557" w14:textId="767F8589" w:rsidR="00DF1B0D" w:rsidRPr="00DF1B0D" w:rsidRDefault="00691D23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 : P</w:t>
            </w:r>
            <w:r w:rsidR="00DF1B0D" w:rsidRPr="00DF1B0D">
              <w:rPr>
                <w:rFonts w:asciiTheme="minorHAnsi" w:hAnsiTheme="minorHAnsi" w:cstheme="minorHAnsi"/>
                <w:sz w:val="20"/>
                <w:szCs w:val="20"/>
              </w:rPr>
              <w:t>lusieurs fois par jour</w:t>
            </w:r>
          </w:p>
        </w:tc>
      </w:tr>
      <w:tr w:rsidR="00DF1B0D" w:rsidRPr="00DF1B0D" w14:paraId="5145648B" w14:textId="77777777" w:rsidTr="00D6356C">
        <w:tc>
          <w:tcPr>
            <w:tcW w:w="3681" w:type="dxa"/>
          </w:tcPr>
          <w:p w14:paraId="433F1317" w14:textId="4D056DC6" w:rsidR="00DF1B0D" w:rsidRPr="00DF1B0D" w:rsidRDefault="00691D23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 : É</w:t>
            </w:r>
            <w:r w:rsidR="00FB155E">
              <w:rPr>
                <w:rFonts w:asciiTheme="minorHAnsi" w:hAnsiTheme="minorHAnsi" w:cstheme="minorHAnsi"/>
                <w:sz w:val="20"/>
                <w:szCs w:val="20"/>
              </w:rPr>
              <w:t>vè</w:t>
            </w:r>
            <w:r w:rsidR="00DF1B0D" w:rsidRPr="00DF1B0D">
              <w:rPr>
                <w:rFonts w:asciiTheme="minorHAnsi" w:hAnsiTheme="minorHAnsi" w:cstheme="minorHAnsi"/>
                <w:sz w:val="20"/>
                <w:szCs w:val="20"/>
              </w:rPr>
              <w:t>nement isolé</w:t>
            </w:r>
          </w:p>
        </w:tc>
        <w:tc>
          <w:tcPr>
            <w:tcW w:w="3685" w:type="dxa"/>
          </w:tcPr>
          <w:p w14:paraId="65CC1F09" w14:textId="07656B68" w:rsidR="00DF1B0D" w:rsidRPr="00DF1B0D" w:rsidRDefault="00691D23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 : P</w:t>
            </w:r>
            <w:r w:rsidR="00DF1B0D" w:rsidRPr="00DF1B0D">
              <w:rPr>
                <w:rFonts w:asciiTheme="minorHAnsi" w:hAnsiTheme="minorHAnsi" w:cstheme="minorHAnsi"/>
                <w:sz w:val="20"/>
                <w:szCs w:val="20"/>
              </w:rPr>
              <w:t>lusieurs fois par semaine</w:t>
            </w:r>
          </w:p>
        </w:tc>
        <w:tc>
          <w:tcPr>
            <w:tcW w:w="3402" w:type="dxa"/>
          </w:tcPr>
          <w:p w14:paraId="62CF999F" w14:textId="7AF76E1F" w:rsidR="00DF1B0D" w:rsidRPr="00DF1B0D" w:rsidRDefault="00691D23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7 : P</w:t>
            </w:r>
            <w:r w:rsidR="00DF1B0D" w:rsidRPr="00DF1B0D">
              <w:rPr>
                <w:rFonts w:asciiTheme="minorHAnsi" w:hAnsiTheme="minorHAnsi" w:cstheme="minorHAnsi"/>
                <w:sz w:val="20"/>
                <w:szCs w:val="20"/>
              </w:rPr>
              <w:t>lusieurs fois par heure</w:t>
            </w:r>
          </w:p>
        </w:tc>
      </w:tr>
      <w:tr w:rsidR="00DF1B0D" w:rsidRPr="00DF1B0D" w14:paraId="228E7E53" w14:textId="77777777" w:rsidTr="00D6356C">
        <w:tc>
          <w:tcPr>
            <w:tcW w:w="3681" w:type="dxa"/>
          </w:tcPr>
          <w:p w14:paraId="6E2F0508" w14:textId="59498F79" w:rsidR="00DF1B0D" w:rsidRPr="00DF1B0D" w:rsidRDefault="00691D23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 : M</w:t>
            </w:r>
            <w:r w:rsidR="00DF1B0D" w:rsidRPr="00DF1B0D">
              <w:rPr>
                <w:rFonts w:asciiTheme="minorHAnsi" w:hAnsiTheme="minorHAnsi" w:cstheme="minorHAnsi"/>
                <w:sz w:val="20"/>
                <w:szCs w:val="20"/>
              </w:rPr>
              <w:t>oins d’une fois par semaine</w:t>
            </w:r>
          </w:p>
        </w:tc>
        <w:tc>
          <w:tcPr>
            <w:tcW w:w="3685" w:type="dxa"/>
          </w:tcPr>
          <w:p w14:paraId="1CE0EA43" w14:textId="6BFF1B15" w:rsidR="00DF1B0D" w:rsidRPr="00DF1B0D" w:rsidRDefault="00691D23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 : U</w:t>
            </w:r>
            <w:r w:rsidR="00DF1B0D" w:rsidRPr="00DF1B0D">
              <w:rPr>
                <w:rFonts w:asciiTheme="minorHAnsi" w:hAnsiTheme="minorHAnsi" w:cstheme="minorHAnsi"/>
                <w:sz w:val="20"/>
                <w:szCs w:val="20"/>
              </w:rPr>
              <w:t>ne à deux fois par jour</w:t>
            </w:r>
          </w:p>
        </w:tc>
        <w:tc>
          <w:tcPr>
            <w:tcW w:w="3402" w:type="dxa"/>
          </w:tcPr>
          <w:p w14:paraId="7B87C49C" w14:textId="77777777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F90EE20" w14:textId="77777777" w:rsidR="00DF1B0D" w:rsidRPr="00DF1B0D" w:rsidRDefault="00DF1B0D" w:rsidP="00DF1B0D">
      <w:pPr>
        <w:rPr>
          <w:rFonts w:asciiTheme="minorHAnsi" w:hAnsiTheme="minorHAnsi" w:cstheme="minorHAnsi"/>
          <w:sz w:val="20"/>
          <w:szCs w:val="20"/>
          <w:u w:val="single"/>
        </w:rPr>
      </w:pPr>
    </w:p>
    <w:tbl>
      <w:tblPr>
        <w:tblStyle w:val="Grilledutableau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686"/>
        <w:gridCol w:w="1134"/>
        <w:gridCol w:w="5386"/>
      </w:tblGrid>
      <w:tr w:rsidR="003C4159" w:rsidRPr="00DF1B0D" w14:paraId="20B0594B" w14:textId="77777777" w:rsidTr="009D7029">
        <w:trPr>
          <w:tblHeader/>
        </w:trPr>
        <w:tc>
          <w:tcPr>
            <w:tcW w:w="10206" w:type="dxa"/>
            <w:gridSpan w:val="3"/>
            <w:shd w:val="clear" w:color="auto" w:fill="D9D9D9" w:themeFill="background1" w:themeFillShade="D9"/>
          </w:tcPr>
          <w:p w14:paraId="191A4AB2" w14:textId="10445A3D" w:rsidR="003C4159" w:rsidRPr="003C4159" w:rsidRDefault="003C4159" w:rsidP="003C4159">
            <w:pPr>
              <w:pStyle w:val="Paragraphedeliste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C4159">
              <w:rPr>
                <w:rFonts w:asciiTheme="minorHAnsi" w:hAnsiTheme="minorHAnsi" w:cstheme="minorHAnsi"/>
                <w:b/>
                <w:sz w:val="20"/>
                <w:szCs w:val="20"/>
              </w:rPr>
              <w:t>1.1 SYMPTÔMES COMPORTEMENTAUX PHYSIQUES - NON AGRESSIFS</w:t>
            </w:r>
          </w:p>
        </w:tc>
      </w:tr>
      <w:tr w:rsidR="00DF1B0D" w:rsidRPr="00DF1B0D" w14:paraId="3451921B" w14:textId="77777777" w:rsidTr="009D7029">
        <w:trPr>
          <w:tblHeader/>
        </w:trPr>
        <w:tc>
          <w:tcPr>
            <w:tcW w:w="3686" w:type="dxa"/>
          </w:tcPr>
          <w:p w14:paraId="7C1D5FE8" w14:textId="77777777" w:rsidR="00DF1B0D" w:rsidRPr="00DF1B0D" w:rsidRDefault="00DF1B0D" w:rsidP="00AF160F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DF54C48" w14:textId="5CC5DBB7" w:rsidR="00DF1B0D" w:rsidRPr="00DF1B0D" w:rsidRDefault="003C4159" w:rsidP="00AF160F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Cot</w:t>
            </w:r>
            <w:r w:rsidR="00DF1B0D" w:rsidRPr="00DF1B0D">
              <w:rPr>
                <w:rFonts w:asciiTheme="minorHAnsi" w:hAnsiTheme="minorHAnsi" w:cstheme="minorHAnsi"/>
                <w:b/>
                <w:sz w:val="20"/>
                <w:szCs w:val="20"/>
              </w:rPr>
              <w:t>e de fréquence</w:t>
            </w:r>
          </w:p>
        </w:tc>
        <w:tc>
          <w:tcPr>
            <w:tcW w:w="5386" w:type="dxa"/>
          </w:tcPr>
          <w:p w14:paraId="167C2985" w14:textId="379D20EE" w:rsidR="00DF1B0D" w:rsidRPr="00DF1B0D" w:rsidRDefault="00DF1B0D" w:rsidP="00AF160F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F1B0D">
              <w:rPr>
                <w:rFonts w:asciiTheme="minorHAnsi" w:hAnsiTheme="minorHAnsi" w:cstheme="minorHAnsi"/>
                <w:b/>
                <w:sz w:val="20"/>
                <w:szCs w:val="20"/>
              </w:rPr>
              <w:t>Préciser</w:t>
            </w:r>
            <w:r w:rsidR="003C4159">
              <w:rPr>
                <w:rFonts w:asciiTheme="minorHAnsi" w:hAnsiTheme="minorHAnsi" w:cstheme="minorHAnsi"/>
                <w:b/>
                <w:sz w:val="20"/>
                <w:szCs w:val="20"/>
              </w:rPr>
              <w:t>*</w:t>
            </w:r>
          </w:p>
        </w:tc>
      </w:tr>
      <w:tr w:rsidR="00DF1B0D" w:rsidRPr="00DF1B0D" w14:paraId="53DE1025" w14:textId="77777777" w:rsidTr="009D7029">
        <w:tc>
          <w:tcPr>
            <w:tcW w:w="3686" w:type="dxa"/>
          </w:tcPr>
          <w:p w14:paraId="385EF7E4" w14:textId="77777777" w:rsidR="00DF1B0D" w:rsidRPr="00DF1B0D" w:rsidRDefault="00DF1B0D" w:rsidP="00AF160F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permStart w:id="103572853" w:edGrp="everyone" w:colFirst="1" w:colLast="1"/>
            <w:permStart w:id="965346285" w:edGrp="everyone" w:colFirst="2" w:colLast="2"/>
            <w:r w:rsidRPr="00DF1B0D">
              <w:rPr>
                <w:rFonts w:asciiTheme="minorHAnsi" w:hAnsiTheme="minorHAnsi" w:cstheme="minorHAnsi"/>
                <w:sz w:val="20"/>
                <w:szCs w:val="20"/>
              </w:rPr>
              <w:t xml:space="preserve">Se déshabiller/nudité </w:t>
            </w:r>
          </w:p>
        </w:tc>
        <w:tc>
          <w:tcPr>
            <w:tcW w:w="1134" w:type="dxa"/>
          </w:tcPr>
          <w:p w14:paraId="2E58B6C1" w14:textId="113F0583" w:rsidR="00DF1B0D" w:rsidRPr="00DF1B0D" w:rsidRDefault="00DF1B0D" w:rsidP="002C5948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</w:tcPr>
          <w:p w14:paraId="1C67C42F" w14:textId="2C1DE09F" w:rsidR="00DF1B0D" w:rsidRPr="00DF1B0D" w:rsidRDefault="00DF1B0D" w:rsidP="00717D70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6F6A5D90" w14:textId="77777777" w:rsidTr="009D7029">
        <w:tc>
          <w:tcPr>
            <w:tcW w:w="3686" w:type="dxa"/>
          </w:tcPr>
          <w:p w14:paraId="091E49D1" w14:textId="77777777" w:rsidR="00DF1B0D" w:rsidRPr="00DF1B0D" w:rsidRDefault="00DF1B0D" w:rsidP="00AF160F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permStart w:id="395470044" w:edGrp="everyone" w:colFirst="1" w:colLast="1"/>
            <w:permStart w:id="878843889" w:edGrp="everyone" w:colFirst="2" w:colLast="2"/>
            <w:permEnd w:id="103572853"/>
            <w:permEnd w:id="965346285"/>
            <w:r w:rsidRPr="00DF1B0D">
              <w:rPr>
                <w:rFonts w:asciiTheme="minorHAnsi" w:hAnsiTheme="minorHAnsi" w:cstheme="minorHAnsi"/>
                <w:sz w:val="20"/>
                <w:szCs w:val="20"/>
              </w:rPr>
              <w:t>Refuser les soins d’hygiène</w:t>
            </w:r>
          </w:p>
        </w:tc>
        <w:tc>
          <w:tcPr>
            <w:tcW w:w="1134" w:type="dxa"/>
          </w:tcPr>
          <w:p w14:paraId="6A027964" w14:textId="0F924099" w:rsidR="00DF1B0D" w:rsidRPr="00DF1B0D" w:rsidRDefault="00DF1B0D" w:rsidP="002C5948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</w:tcPr>
          <w:p w14:paraId="7BF7E072" w14:textId="39C32C96" w:rsidR="00DF1B0D" w:rsidRPr="00DF1B0D" w:rsidRDefault="00DF1B0D" w:rsidP="00717D70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6381E3B0" w14:textId="77777777" w:rsidTr="009D7029">
        <w:tc>
          <w:tcPr>
            <w:tcW w:w="3686" w:type="dxa"/>
          </w:tcPr>
          <w:p w14:paraId="5E9449BB" w14:textId="77777777" w:rsidR="00DF1B0D" w:rsidRPr="00DF1B0D" w:rsidRDefault="00DF1B0D" w:rsidP="00AF160F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permStart w:id="1038876929" w:edGrp="everyone" w:colFirst="1" w:colLast="1"/>
            <w:permStart w:id="756355670" w:edGrp="everyone" w:colFirst="2" w:colLast="2"/>
            <w:permEnd w:id="395470044"/>
            <w:permEnd w:id="878843889"/>
            <w:r w:rsidRPr="00DF1B0D">
              <w:rPr>
                <w:rFonts w:asciiTheme="minorHAnsi" w:hAnsiTheme="minorHAnsi" w:cstheme="minorHAnsi"/>
                <w:sz w:val="20"/>
                <w:szCs w:val="20"/>
              </w:rPr>
              <w:t>Uriner ou déféquer de façon inappropriée</w:t>
            </w:r>
          </w:p>
        </w:tc>
        <w:tc>
          <w:tcPr>
            <w:tcW w:w="1134" w:type="dxa"/>
          </w:tcPr>
          <w:p w14:paraId="79DD84D7" w14:textId="37AC8393" w:rsidR="00DF1B0D" w:rsidRPr="00DF1B0D" w:rsidRDefault="00DF1B0D" w:rsidP="002C5948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</w:tcPr>
          <w:p w14:paraId="423E1A40" w14:textId="78C4F9B5" w:rsidR="00DF1B0D" w:rsidRPr="00DF1B0D" w:rsidRDefault="00DF1B0D" w:rsidP="00717D70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6B23B06D" w14:textId="77777777" w:rsidTr="009D7029">
        <w:tc>
          <w:tcPr>
            <w:tcW w:w="3686" w:type="dxa"/>
          </w:tcPr>
          <w:p w14:paraId="0908B9FF" w14:textId="77777777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285239295" w:edGrp="everyone" w:colFirst="1" w:colLast="1"/>
            <w:permStart w:id="813652245" w:edGrp="everyone" w:colFirst="2" w:colLast="2"/>
            <w:permEnd w:id="1038876929"/>
            <w:permEnd w:id="756355670"/>
            <w:r w:rsidRPr="00DF1B0D">
              <w:rPr>
                <w:rFonts w:asciiTheme="minorHAnsi" w:hAnsiTheme="minorHAnsi" w:cstheme="minorHAnsi"/>
                <w:sz w:val="20"/>
                <w:szCs w:val="20"/>
              </w:rPr>
              <w:t>Cracher au sol</w:t>
            </w:r>
          </w:p>
        </w:tc>
        <w:tc>
          <w:tcPr>
            <w:tcW w:w="1134" w:type="dxa"/>
          </w:tcPr>
          <w:p w14:paraId="2ED4240F" w14:textId="724C4B79" w:rsidR="00DF1B0D" w:rsidRPr="00DF1B0D" w:rsidRDefault="00DF1B0D" w:rsidP="002C594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</w:tcPr>
          <w:p w14:paraId="1B7824AD" w14:textId="70406AC0" w:rsidR="00DF1B0D" w:rsidRPr="00DF1B0D" w:rsidRDefault="00DF1B0D" w:rsidP="00717D7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75C9000D" w14:textId="77777777" w:rsidTr="009D7029">
        <w:tc>
          <w:tcPr>
            <w:tcW w:w="3686" w:type="dxa"/>
          </w:tcPr>
          <w:p w14:paraId="53342C8C" w14:textId="77777777" w:rsidR="00DF1B0D" w:rsidRPr="00DF1B0D" w:rsidRDefault="00DF1B0D" w:rsidP="00AF160F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permStart w:id="297159585" w:edGrp="everyone" w:colFirst="1" w:colLast="1"/>
            <w:permStart w:id="767120370" w:edGrp="everyone" w:colFirst="2" w:colLast="2"/>
            <w:permEnd w:id="1285239295"/>
            <w:permEnd w:id="813652245"/>
            <w:r w:rsidRPr="00DF1B0D">
              <w:rPr>
                <w:rFonts w:asciiTheme="minorHAnsi" w:hAnsiTheme="minorHAnsi" w:cstheme="minorHAnsi"/>
                <w:sz w:val="20"/>
                <w:szCs w:val="20"/>
              </w:rPr>
              <w:t>Cracher/refuser sa médication</w:t>
            </w:r>
          </w:p>
        </w:tc>
        <w:tc>
          <w:tcPr>
            <w:tcW w:w="1134" w:type="dxa"/>
          </w:tcPr>
          <w:p w14:paraId="139DE6E1" w14:textId="16D76022" w:rsidR="00DF1B0D" w:rsidRPr="00DF1B0D" w:rsidRDefault="00DF1B0D" w:rsidP="002C5948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</w:tcPr>
          <w:p w14:paraId="2BAF0E6C" w14:textId="73F84762" w:rsidR="00DF1B0D" w:rsidRPr="00DF1B0D" w:rsidRDefault="00DF1B0D" w:rsidP="00717D70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30CB0772" w14:textId="77777777" w:rsidTr="009D7029">
        <w:tc>
          <w:tcPr>
            <w:tcW w:w="3686" w:type="dxa"/>
          </w:tcPr>
          <w:p w14:paraId="3B13E31E" w14:textId="77777777" w:rsidR="00DF1B0D" w:rsidRPr="00DF1B0D" w:rsidRDefault="00DF1B0D" w:rsidP="00AF160F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permStart w:id="503533039" w:edGrp="everyone" w:colFirst="1" w:colLast="1"/>
            <w:permStart w:id="1461587006" w:edGrp="everyone" w:colFirst="2" w:colLast="2"/>
            <w:permEnd w:id="297159585"/>
            <w:permEnd w:id="767120370"/>
            <w:r w:rsidRPr="00DF1B0D">
              <w:rPr>
                <w:rFonts w:asciiTheme="minorHAnsi" w:hAnsiTheme="minorHAnsi" w:cstheme="minorHAnsi"/>
                <w:sz w:val="20"/>
                <w:szCs w:val="20"/>
              </w:rPr>
              <w:t>Refuser de boire ou de manger</w:t>
            </w:r>
          </w:p>
        </w:tc>
        <w:tc>
          <w:tcPr>
            <w:tcW w:w="1134" w:type="dxa"/>
          </w:tcPr>
          <w:p w14:paraId="04FCBB10" w14:textId="2677AD6A" w:rsidR="00DF1B0D" w:rsidRPr="00700920" w:rsidRDefault="00DF1B0D" w:rsidP="0070092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</w:tcPr>
          <w:p w14:paraId="6EA0FB06" w14:textId="5F8FB09F" w:rsidR="00DF1B0D" w:rsidRPr="00DF1B0D" w:rsidRDefault="00DF1B0D" w:rsidP="00717D70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6B6B0746" w14:textId="77777777" w:rsidTr="009D7029">
        <w:tc>
          <w:tcPr>
            <w:tcW w:w="3686" w:type="dxa"/>
          </w:tcPr>
          <w:p w14:paraId="77E97A66" w14:textId="77777777" w:rsidR="00DF1B0D" w:rsidRPr="00DF1B0D" w:rsidRDefault="00DF1B0D" w:rsidP="00AF160F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permStart w:id="375152136" w:edGrp="everyone" w:colFirst="1" w:colLast="1"/>
            <w:permStart w:id="530384352" w:edGrp="everyone" w:colFirst="2" w:colLast="2"/>
            <w:permEnd w:id="503533039"/>
            <w:permEnd w:id="1461587006"/>
            <w:r w:rsidRPr="00DF1B0D">
              <w:rPr>
                <w:rFonts w:asciiTheme="minorHAnsi" w:hAnsiTheme="minorHAnsi" w:cstheme="minorHAnsi"/>
                <w:sz w:val="20"/>
                <w:szCs w:val="20"/>
              </w:rPr>
              <w:t>Manger la nourriture des autres ou périmée</w:t>
            </w:r>
          </w:p>
        </w:tc>
        <w:tc>
          <w:tcPr>
            <w:tcW w:w="1134" w:type="dxa"/>
          </w:tcPr>
          <w:p w14:paraId="5309A107" w14:textId="550943B8" w:rsidR="00DF1B0D" w:rsidRPr="00DF1B0D" w:rsidRDefault="00DF1B0D" w:rsidP="002C5948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</w:tcPr>
          <w:p w14:paraId="33735AB1" w14:textId="58447354" w:rsidR="00DF1B0D" w:rsidRPr="00DF1B0D" w:rsidRDefault="00DF1B0D" w:rsidP="00717D70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4AB7077A" w14:textId="77777777" w:rsidTr="009D7029">
        <w:tc>
          <w:tcPr>
            <w:tcW w:w="3686" w:type="dxa"/>
          </w:tcPr>
          <w:p w14:paraId="0402F382" w14:textId="77777777" w:rsidR="00DF1B0D" w:rsidRPr="00DF1B0D" w:rsidRDefault="00DF1B0D" w:rsidP="00AF160F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permStart w:id="1685025735" w:edGrp="everyone" w:colFirst="1" w:colLast="1"/>
            <w:permStart w:id="1666921010" w:edGrp="everyone" w:colFirst="2" w:colLast="2"/>
            <w:permEnd w:id="375152136"/>
            <w:permEnd w:id="530384352"/>
            <w:r w:rsidRPr="00DF1B0D">
              <w:rPr>
                <w:rFonts w:asciiTheme="minorHAnsi" w:hAnsiTheme="minorHAnsi" w:cstheme="minorHAnsi"/>
                <w:sz w:val="20"/>
                <w:szCs w:val="20"/>
              </w:rPr>
              <w:t>Manger des substances inappropriées</w:t>
            </w:r>
          </w:p>
        </w:tc>
        <w:tc>
          <w:tcPr>
            <w:tcW w:w="1134" w:type="dxa"/>
          </w:tcPr>
          <w:p w14:paraId="00446513" w14:textId="0F367249" w:rsidR="00DF1B0D" w:rsidRPr="00DF1B0D" w:rsidRDefault="00DF1B0D" w:rsidP="002C5948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</w:tcPr>
          <w:p w14:paraId="5AE628C6" w14:textId="5F77BA64" w:rsidR="00DF1B0D" w:rsidRPr="00DF1B0D" w:rsidRDefault="00DF1B0D" w:rsidP="00717D70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25E64B78" w14:textId="77777777" w:rsidTr="009D7029">
        <w:tc>
          <w:tcPr>
            <w:tcW w:w="3686" w:type="dxa"/>
          </w:tcPr>
          <w:p w14:paraId="6AA6A97C" w14:textId="77777777" w:rsidR="00DF1B0D" w:rsidRPr="00DF1B0D" w:rsidRDefault="00DF1B0D" w:rsidP="00AF160F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permStart w:id="1727033096" w:edGrp="everyone" w:colFirst="1" w:colLast="1"/>
            <w:permStart w:id="1960928508" w:edGrp="everyone" w:colFirst="2" w:colLast="2"/>
            <w:permEnd w:id="1685025735"/>
            <w:permEnd w:id="1666921010"/>
            <w:r w:rsidRPr="00DF1B0D">
              <w:rPr>
                <w:rFonts w:asciiTheme="minorHAnsi" w:hAnsiTheme="minorHAnsi" w:cstheme="minorHAnsi"/>
                <w:sz w:val="20"/>
                <w:szCs w:val="20"/>
              </w:rPr>
              <w:t>Mettre dans sa bouche des objets inappropriés</w:t>
            </w:r>
          </w:p>
        </w:tc>
        <w:tc>
          <w:tcPr>
            <w:tcW w:w="1134" w:type="dxa"/>
          </w:tcPr>
          <w:p w14:paraId="16C0F5E8" w14:textId="28AAECE0" w:rsidR="00DF1B0D" w:rsidRPr="00DF1B0D" w:rsidRDefault="00DF1B0D" w:rsidP="002C5948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</w:tcPr>
          <w:p w14:paraId="03A6826D" w14:textId="36CB19D6" w:rsidR="00DF1B0D" w:rsidRPr="00DF1B0D" w:rsidRDefault="00DF1B0D" w:rsidP="00717D70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508BEF89" w14:textId="77777777" w:rsidTr="009D7029">
        <w:tc>
          <w:tcPr>
            <w:tcW w:w="3686" w:type="dxa"/>
          </w:tcPr>
          <w:p w14:paraId="0EE9F318" w14:textId="77777777" w:rsidR="00DF1B0D" w:rsidRPr="00DF1B0D" w:rsidRDefault="00DF1B0D" w:rsidP="00AF160F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permStart w:id="1272341675" w:edGrp="everyone" w:colFirst="1" w:colLast="1"/>
            <w:permStart w:id="1569863418" w:edGrp="everyone" w:colFirst="2" w:colLast="2"/>
            <w:permEnd w:id="1727033096"/>
            <w:permEnd w:id="1960928508"/>
            <w:r w:rsidRPr="00DF1B0D">
              <w:rPr>
                <w:rFonts w:asciiTheme="minorHAnsi" w:hAnsiTheme="minorHAnsi" w:cstheme="minorHAnsi"/>
                <w:sz w:val="20"/>
                <w:szCs w:val="20"/>
              </w:rPr>
              <w:t>S’emparer des objets des autres</w:t>
            </w:r>
          </w:p>
        </w:tc>
        <w:tc>
          <w:tcPr>
            <w:tcW w:w="1134" w:type="dxa"/>
          </w:tcPr>
          <w:p w14:paraId="401F918C" w14:textId="115A399F" w:rsidR="00DF1B0D" w:rsidRPr="00DF1B0D" w:rsidRDefault="00DF1B0D" w:rsidP="00717D70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</w:tcPr>
          <w:p w14:paraId="161F79AF" w14:textId="404E27D0" w:rsidR="00DF1B0D" w:rsidRPr="00DF1B0D" w:rsidRDefault="00DF1B0D" w:rsidP="00717D70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7D70" w:rsidRPr="00DF1B0D" w14:paraId="53B284BB" w14:textId="77777777" w:rsidTr="009D7029">
        <w:tc>
          <w:tcPr>
            <w:tcW w:w="3686" w:type="dxa"/>
          </w:tcPr>
          <w:p w14:paraId="2371471E" w14:textId="77777777" w:rsidR="00717D70" w:rsidRPr="00DF1B0D" w:rsidRDefault="00717D70" w:rsidP="00717D70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permStart w:id="648638732" w:edGrp="everyone" w:colFirst="1" w:colLast="1"/>
            <w:permStart w:id="1911971815" w:edGrp="everyone" w:colFirst="2" w:colLast="2"/>
            <w:permEnd w:id="1272341675"/>
            <w:permEnd w:id="1569863418"/>
            <w:r w:rsidRPr="00DF1B0D">
              <w:rPr>
                <w:rFonts w:asciiTheme="minorHAnsi" w:hAnsiTheme="minorHAnsi" w:cstheme="minorHAnsi"/>
                <w:sz w:val="20"/>
                <w:szCs w:val="20"/>
              </w:rPr>
              <w:t>Lancer des objets ou des aliments</w:t>
            </w:r>
          </w:p>
        </w:tc>
        <w:tc>
          <w:tcPr>
            <w:tcW w:w="1134" w:type="dxa"/>
          </w:tcPr>
          <w:p w14:paraId="4BC21666" w14:textId="270E794C" w:rsidR="00717D70" w:rsidRPr="00DF1B0D" w:rsidRDefault="00717D70" w:rsidP="00717D70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</w:tcPr>
          <w:p w14:paraId="6FE23259" w14:textId="4D61412F" w:rsidR="00717D70" w:rsidRPr="00DF1B0D" w:rsidRDefault="00717D70" w:rsidP="00717D70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7D70" w:rsidRPr="00DF1B0D" w14:paraId="6AE1E167" w14:textId="77777777" w:rsidTr="009D7029">
        <w:tc>
          <w:tcPr>
            <w:tcW w:w="3686" w:type="dxa"/>
          </w:tcPr>
          <w:p w14:paraId="029AD247" w14:textId="77777777" w:rsidR="00717D70" w:rsidRPr="00DF1B0D" w:rsidRDefault="00717D70" w:rsidP="00717D70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permStart w:id="716981276" w:edGrp="everyone" w:colFirst="1" w:colLast="1"/>
            <w:permStart w:id="1601662528" w:edGrp="everyone" w:colFirst="2" w:colLast="2"/>
            <w:permEnd w:id="648638732"/>
            <w:permEnd w:id="1911971815"/>
            <w:r w:rsidRPr="00DF1B0D">
              <w:rPr>
                <w:rFonts w:asciiTheme="minorHAnsi" w:hAnsiTheme="minorHAnsi" w:cstheme="minorHAnsi"/>
                <w:sz w:val="20"/>
                <w:szCs w:val="20"/>
              </w:rPr>
              <w:t>Égarer des objets</w:t>
            </w:r>
          </w:p>
        </w:tc>
        <w:tc>
          <w:tcPr>
            <w:tcW w:w="1134" w:type="dxa"/>
          </w:tcPr>
          <w:p w14:paraId="0881A731" w14:textId="2C16BE2D" w:rsidR="00717D70" w:rsidRPr="00DF1B0D" w:rsidRDefault="00717D70" w:rsidP="00717D70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</w:tcPr>
          <w:p w14:paraId="70F7BB85" w14:textId="71502E8D" w:rsidR="00717D70" w:rsidRPr="00DF1B0D" w:rsidRDefault="00717D70" w:rsidP="00717D70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7D70" w:rsidRPr="00DF1B0D" w14:paraId="262B4B70" w14:textId="77777777" w:rsidTr="009D7029">
        <w:tc>
          <w:tcPr>
            <w:tcW w:w="3686" w:type="dxa"/>
          </w:tcPr>
          <w:p w14:paraId="76912653" w14:textId="77777777" w:rsidR="00717D70" w:rsidRPr="00DF1B0D" w:rsidRDefault="00717D70" w:rsidP="00717D70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permStart w:id="899372255" w:edGrp="everyone" w:colFirst="1" w:colLast="1"/>
            <w:permStart w:id="807362433" w:edGrp="everyone" w:colFirst="2" w:colLast="2"/>
            <w:permEnd w:id="716981276"/>
            <w:permEnd w:id="1601662528"/>
            <w:r w:rsidRPr="00DF1B0D">
              <w:rPr>
                <w:rFonts w:asciiTheme="minorHAnsi" w:hAnsiTheme="minorHAnsi" w:cstheme="minorHAnsi"/>
                <w:sz w:val="20"/>
                <w:szCs w:val="20"/>
              </w:rPr>
              <w:t>Cogner des objets sans les briser</w:t>
            </w:r>
          </w:p>
        </w:tc>
        <w:tc>
          <w:tcPr>
            <w:tcW w:w="1134" w:type="dxa"/>
          </w:tcPr>
          <w:p w14:paraId="39782C5F" w14:textId="0176850C" w:rsidR="00717D70" w:rsidRPr="00DF1B0D" w:rsidRDefault="00717D70" w:rsidP="00717D70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</w:tcPr>
          <w:p w14:paraId="524B19D8" w14:textId="7F8A8E00" w:rsidR="00717D70" w:rsidRPr="00DF1B0D" w:rsidRDefault="00717D70" w:rsidP="00717D70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7D70" w:rsidRPr="00DF1B0D" w14:paraId="49742CF8" w14:textId="77777777" w:rsidTr="009D7029">
        <w:tc>
          <w:tcPr>
            <w:tcW w:w="3686" w:type="dxa"/>
          </w:tcPr>
          <w:p w14:paraId="65F9C49A" w14:textId="77777777" w:rsidR="00717D70" w:rsidRPr="00DF1B0D" w:rsidRDefault="00717D70" w:rsidP="00717D70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permStart w:id="1138301221" w:edGrp="everyone" w:colFirst="1" w:colLast="1"/>
            <w:permStart w:id="1405758255" w:edGrp="everyone" w:colFirst="2" w:colLast="2"/>
            <w:permEnd w:id="899372255"/>
            <w:permEnd w:id="807362433"/>
            <w:r w:rsidRPr="00DF1B0D">
              <w:rPr>
                <w:rFonts w:asciiTheme="minorHAnsi" w:hAnsiTheme="minorHAnsi" w:cstheme="minorHAnsi"/>
                <w:sz w:val="20"/>
                <w:szCs w:val="20"/>
              </w:rPr>
              <w:t>Rituels d’accumulation</w:t>
            </w:r>
          </w:p>
        </w:tc>
        <w:tc>
          <w:tcPr>
            <w:tcW w:w="1134" w:type="dxa"/>
          </w:tcPr>
          <w:p w14:paraId="39F83BA3" w14:textId="78A9E67B" w:rsidR="00717D70" w:rsidRPr="00DF1B0D" w:rsidRDefault="00717D70" w:rsidP="00717D70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</w:tcPr>
          <w:p w14:paraId="0314A114" w14:textId="3ADAD854" w:rsidR="00717D70" w:rsidRPr="00DF1B0D" w:rsidRDefault="00717D70" w:rsidP="00717D70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7D70" w:rsidRPr="00DF1B0D" w14:paraId="47569698" w14:textId="77777777" w:rsidTr="009D7029">
        <w:tc>
          <w:tcPr>
            <w:tcW w:w="3686" w:type="dxa"/>
          </w:tcPr>
          <w:p w14:paraId="08EE027D" w14:textId="77777777" w:rsidR="00717D70" w:rsidRPr="00DF1B0D" w:rsidRDefault="00717D70" w:rsidP="00717D70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permStart w:id="2022858941" w:edGrp="everyone" w:colFirst="1" w:colLast="1"/>
            <w:permStart w:id="78381412" w:edGrp="everyone" w:colFirst="2" w:colLast="2"/>
            <w:permEnd w:id="1138301221"/>
            <w:permEnd w:id="1405758255"/>
            <w:r w:rsidRPr="00DF1B0D">
              <w:rPr>
                <w:rFonts w:asciiTheme="minorHAnsi" w:hAnsiTheme="minorHAnsi" w:cstheme="minorHAnsi"/>
                <w:sz w:val="20"/>
                <w:szCs w:val="20"/>
              </w:rPr>
              <w:t>S’isoler</w:t>
            </w:r>
          </w:p>
        </w:tc>
        <w:tc>
          <w:tcPr>
            <w:tcW w:w="1134" w:type="dxa"/>
          </w:tcPr>
          <w:p w14:paraId="2DE2181A" w14:textId="6383A06B" w:rsidR="00717D70" w:rsidRPr="00DF1B0D" w:rsidRDefault="00717D70" w:rsidP="00717D70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</w:tcPr>
          <w:p w14:paraId="55C37B1B" w14:textId="28FBEB6E" w:rsidR="00717D70" w:rsidRPr="00DF1B0D" w:rsidRDefault="00717D70" w:rsidP="00717D70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7D70" w:rsidRPr="00DF1B0D" w14:paraId="57E853D0" w14:textId="77777777" w:rsidTr="009D7029">
        <w:tc>
          <w:tcPr>
            <w:tcW w:w="3686" w:type="dxa"/>
          </w:tcPr>
          <w:p w14:paraId="5FDC329D" w14:textId="77777777" w:rsidR="00717D70" w:rsidRPr="00DF1B0D" w:rsidRDefault="00717D70" w:rsidP="00717D70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permStart w:id="1018182924" w:edGrp="everyone" w:colFirst="1" w:colLast="1"/>
            <w:permStart w:id="1320494944" w:edGrp="everyone" w:colFirst="2" w:colLast="2"/>
            <w:permEnd w:id="2022858941"/>
            <w:permEnd w:id="78381412"/>
            <w:r w:rsidRPr="00DF1B0D">
              <w:rPr>
                <w:rFonts w:asciiTheme="minorHAnsi" w:hAnsiTheme="minorHAnsi" w:cstheme="minorHAnsi"/>
                <w:sz w:val="20"/>
                <w:szCs w:val="20"/>
              </w:rPr>
              <w:t>Avoir une activité motrice excessive</w:t>
            </w:r>
          </w:p>
        </w:tc>
        <w:tc>
          <w:tcPr>
            <w:tcW w:w="1134" w:type="dxa"/>
          </w:tcPr>
          <w:p w14:paraId="1D8E925F" w14:textId="6FDB5891" w:rsidR="00717D70" w:rsidRPr="00DF1B0D" w:rsidRDefault="00717D70" w:rsidP="00717D70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</w:tcPr>
          <w:p w14:paraId="0191F81E" w14:textId="4BAE1152" w:rsidR="00717D70" w:rsidRPr="00DF1B0D" w:rsidRDefault="00717D70" w:rsidP="00717D70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7D70" w:rsidRPr="00DF1B0D" w14:paraId="0224F0EB" w14:textId="77777777" w:rsidTr="009D7029">
        <w:tc>
          <w:tcPr>
            <w:tcW w:w="3686" w:type="dxa"/>
          </w:tcPr>
          <w:p w14:paraId="06E44642" w14:textId="77777777" w:rsidR="00717D70" w:rsidRPr="00DF1B0D" w:rsidRDefault="00717D70" w:rsidP="00717D70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permStart w:id="295513504" w:edGrp="everyone" w:colFirst="1" w:colLast="1"/>
            <w:permStart w:id="1509835785" w:edGrp="everyone" w:colFirst="2" w:colLast="2"/>
            <w:permEnd w:id="1018182924"/>
            <w:permEnd w:id="1320494944"/>
            <w:r w:rsidRPr="00DF1B0D">
              <w:rPr>
                <w:rFonts w:asciiTheme="minorHAnsi" w:hAnsiTheme="minorHAnsi" w:cstheme="minorHAnsi"/>
                <w:sz w:val="20"/>
                <w:szCs w:val="20"/>
              </w:rPr>
              <w:t>Errance intrusive</w:t>
            </w:r>
          </w:p>
        </w:tc>
        <w:tc>
          <w:tcPr>
            <w:tcW w:w="1134" w:type="dxa"/>
          </w:tcPr>
          <w:p w14:paraId="7E67FBEF" w14:textId="09D490B3" w:rsidR="00717D70" w:rsidRPr="00DF1B0D" w:rsidRDefault="00717D70" w:rsidP="00717D70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</w:tcPr>
          <w:p w14:paraId="7638F53C" w14:textId="4CE1B473" w:rsidR="00717D70" w:rsidRPr="00DF1B0D" w:rsidRDefault="00717D70" w:rsidP="00717D70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7D70" w:rsidRPr="00DF1B0D" w14:paraId="4BC21CD3" w14:textId="77777777" w:rsidTr="009D7029">
        <w:tc>
          <w:tcPr>
            <w:tcW w:w="3686" w:type="dxa"/>
          </w:tcPr>
          <w:p w14:paraId="5E3B0D0F" w14:textId="77777777" w:rsidR="00717D70" w:rsidRPr="00DF1B0D" w:rsidRDefault="00717D70" w:rsidP="00717D70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permStart w:id="2066029398" w:edGrp="everyone" w:colFirst="1" w:colLast="1"/>
            <w:permStart w:id="1116486744" w:edGrp="everyone" w:colFirst="2" w:colLast="2"/>
            <w:permEnd w:id="295513504"/>
            <w:permEnd w:id="1509835785"/>
            <w:r w:rsidRPr="00DF1B0D">
              <w:rPr>
                <w:rFonts w:asciiTheme="minorHAnsi" w:hAnsiTheme="minorHAnsi" w:cstheme="minorHAnsi"/>
                <w:sz w:val="20"/>
                <w:szCs w:val="20"/>
              </w:rPr>
              <w:t xml:space="preserve">Tenter de fuguer ou de quitter </w:t>
            </w:r>
          </w:p>
        </w:tc>
        <w:tc>
          <w:tcPr>
            <w:tcW w:w="1134" w:type="dxa"/>
          </w:tcPr>
          <w:p w14:paraId="1A70E04E" w14:textId="6B0B1640" w:rsidR="00717D70" w:rsidRPr="00DF1B0D" w:rsidRDefault="00717D70" w:rsidP="00717D70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</w:tcPr>
          <w:p w14:paraId="7759D15F" w14:textId="3ABFCC3D" w:rsidR="00717D70" w:rsidRPr="00DF1B0D" w:rsidRDefault="00717D70" w:rsidP="008417C8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62425A93" w14:textId="77777777" w:rsidTr="009D7029">
        <w:tc>
          <w:tcPr>
            <w:tcW w:w="3686" w:type="dxa"/>
          </w:tcPr>
          <w:p w14:paraId="70D8B978" w14:textId="77777777" w:rsidR="00DF1B0D" w:rsidRPr="00DF1B0D" w:rsidRDefault="00DF1B0D" w:rsidP="00AF160F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permStart w:id="1136677564" w:edGrp="everyone" w:colFirst="1" w:colLast="1"/>
            <w:permStart w:id="901269903" w:edGrp="everyone" w:colFirst="2" w:colLast="2"/>
            <w:permEnd w:id="2066029398"/>
            <w:permEnd w:id="1116486744"/>
            <w:r w:rsidRPr="00DF1B0D">
              <w:rPr>
                <w:rFonts w:asciiTheme="minorHAnsi" w:hAnsiTheme="minorHAnsi" w:cstheme="minorHAnsi"/>
                <w:sz w:val="20"/>
                <w:szCs w:val="20"/>
              </w:rPr>
              <w:t>Refuser de suivre les directives</w:t>
            </w:r>
          </w:p>
        </w:tc>
        <w:tc>
          <w:tcPr>
            <w:tcW w:w="1134" w:type="dxa"/>
          </w:tcPr>
          <w:p w14:paraId="4550233C" w14:textId="3F22793E" w:rsidR="00DF1B0D" w:rsidRPr="00DF1B0D" w:rsidRDefault="00DF1B0D" w:rsidP="0076178F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</w:tcPr>
          <w:p w14:paraId="2E648B57" w14:textId="4DAB4929" w:rsidR="00DF1B0D" w:rsidRPr="00DF1B0D" w:rsidRDefault="00DF1B0D" w:rsidP="0076178F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0D6A361A" w14:textId="77777777" w:rsidTr="009D7029">
        <w:tc>
          <w:tcPr>
            <w:tcW w:w="3686" w:type="dxa"/>
          </w:tcPr>
          <w:p w14:paraId="2699AEAB" w14:textId="77777777" w:rsidR="00DF1B0D" w:rsidRPr="00DF1B0D" w:rsidRDefault="00DF1B0D" w:rsidP="00AF160F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permStart w:id="1080624873" w:edGrp="everyone" w:colFirst="1" w:colLast="1"/>
            <w:permStart w:id="1553221498" w:edGrp="everyone" w:colFirst="2" w:colLast="2"/>
            <w:permEnd w:id="1136677564"/>
            <w:permEnd w:id="901269903"/>
            <w:r w:rsidRPr="00DF1B0D">
              <w:rPr>
                <w:rFonts w:asciiTheme="minorHAnsi" w:hAnsiTheme="minorHAnsi" w:cstheme="minorHAnsi"/>
                <w:sz w:val="20"/>
                <w:szCs w:val="20"/>
              </w:rPr>
              <w:t>Faire des gestes insultants</w:t>
            </w:r>
          </w:p>
        </w:tc>
        <w:tc>
          <w:tcPr>
            <w:tcW w:w="1134" w:type="dxa"/>
          </w:tcPr>
          <w:p w14:paraId="70CE93DC" w14:textId="1F144842" w:rsidR="00DF1B0D" w:rsidRPr="00DF1B0D" w:rsidRDefault="00DF1B0D" w:rsidP="0076178F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</w:tcPr>
          <w:p w14:paraId="400B5289" w14:textId="08898732" w:rsidR="00DF1B0D" w:rsidRPr="00DF1B0D" w:rsidRDefault="00DF1B0D" w:rsidP="0076178F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4D0374B7" w14:textId="77777777" w:rsidTr="009D7029">
        <w:tc>
          <w:tcPr>
            <w:tcW w:w="3686" w:type="dxa"/>
          </w:tcPr>
          <w:p w14:paraId="3EAA3F3D" w14:textId="77777777" w:rsidR="00DF1B0D" w:rsidRPr="00DF1B0D" w:rsidRDefault="00DF1B0D" w:rsidP="00AF160F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permStart w:id="332814378" w:edGrp="everyone" w:colFirst="1" w:colLast="1"/>
            <w:permStart w:id="173035595" w:edGrp="everyone" w:colFirst="2" w:colLast="2"/>
            <w:permEnd w:id="1080624873"/>
            <w:permEnd w:id="1553221498"/>
            <w:r w:rsidRPr="00DF1B0D">
              <w:rPr>
                <w:rFonts w:asciiTheme="minorHAnsi" w:hAnsiTheme="minorHAnsi" w:cstheme="minorHAnsi"/>
                <w:sz w:val="20"/>
                <w:szCs w:val="20"/>
              </w:rPr>
              <w:t>Tenir des propos à caractère sexuel</w:t>
            </w:r>
          </w:p>
        </w:tc>
        <w:tc>
          <w:tcPr>
            <w:tcW w:w="1134" w:type="dxa"/>
          </w:tcPr>
          <w:p w14:paraId="2448DF0E" w14:textId="647B5AB1" w:rsidR="00DF1B0D" w:rsidRPr="00DF1B0D" w:rsidRDefault="00DF1B0D" w:rsidP="0076178F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</w:tcPr>
          <w:p w14:paraId="1AA1D209" w14:textId="6824BD34" w:rsidR="00DF1B0D" w:rsidRPr="00DF1B0D" w:rsidRDefault="00DF1B0D" w:rsidP="0076178F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52A57D3B" w14:textId="77777777" w:rsidTr="009D7029">
        <w:tc>
          <w:tcPr>
            <w:tcW w:w="3686" w:type="dxa"/>
          </w:tcPr>
          <w:p w14:paraId="18A17B55" w14:textId="77777777" w:rsidR="00DF1B0D" w:rsidRPr="00DF1B0D" w:rsidRDefault="00DF1B0D" w:rsidP="00AF160F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permStart w:id="1762469108" w:edGrp="everyone" w:colFirst="1" w:colLast="1"/>
            <w:permStart w:id="950286887" w:edGrp="everyone" w:colFirst="2" w:colLast="2"/>
            <w:permEnd w:id="332814378"/>
            <w:permEnd w:id="173035595"/>
            <w:r w:rsidRPr="00DF1B0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Adopter des comportements sexuels inappropriés</w:t>
            </w:r>
          </w:p>
        </w:tc>
        <w:tc>
          <w:tcPr>
            <w:tcW w:w="1134" w:type="dxa"/>
          </w:tcPr>
          <w:p w14:paraId="0605201C" w14:textId="6E2232C8" w:rsidR="00DF1B0D" w:rsidRPr="00DF1B0D" w:rsidRDefault="00DF1B0D" w:rsidP="0076178F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</w:tcPr>
          <w:p w14:paraId="0DAD7671" w14:textId="6B531A3B" w:rsidR="00DF1B0D" w:rsidRPr="00DF1B0D" w:rsidRDefault="00DF1B0D" w:rsidP="0076178F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1C25962E" w14:textId="77777777" w:rsidTr="009D7029">
        <w:tc>
          <w:tcPr>
            <w:tcW w:w="3686" w:type="dxa"/>
          </w:tcPr>
          <w:p w14:paraId="31C21268" w14:textId="5DD3AC27" w:rsidR="00DF1B0D" w:rsidRPr="00DF1B0D" w:rsidRDefault="00DF1B0D" w:rsidP="00AF160F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permStart w:id="1868659979" w:edGrp="everyone" w:colFirst="1" w:colLast="1"/>
            <w:permStart w:id="1408662648" w:edGrp="everyone" w:colFirst="2" w:colLast="2"/>
            <w:permEnd w:id="1762469108"/>
            <w:permEnd w:id="950286887"/>
            <w:r w:rsidRPr="00DF1B0D">
              <w:rPr>
                <w:rFonts w:asciiTheme="minorHAnsi" w:hAnsiTheme="minorHAnsi" w:cstheme="minorHAnsi"/>
                <w:sz w:val="20"/>
                <w:szCs w:val="20"/>
              </w:rPr>
              <w:t>Autres</w:t>
            </w:r>
            <w:r w:rsidR="00543DD5">
              <w:rPr>
                <w:rFonts w:asciiTheme="minorHAnsi" w:hAnsiTheme="minorHAnsi" w:cstheme="minorHAnsi"/>
                <w:sz w:val="20"/>
                <w:szCs w:val="20"/>
              </w:rPr>
              <w:t xml:space="preserve"> : </w:t>
            </w:r>
            <w:permStart w:id="918298640" w:edGrp="everyone"/>
            <w:r w:rsidR="00543DD5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918298640"/>
          </w:p>
        </w:tc>
        <w:tc>
          <w:tcPr>
            <w:tcW w:w="1134" w:type="dxa"/>
          </w:tcPr>
          <w:p w14:paraId="7D48EEAD" w14:textId="5CDC4C04" w:rsidR="00DF1B0D" w:rsidRPr="00DF1B0D" w:rsidRDefault="00DF1B0D" w:rsidP="0076178F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</w:tcPr>
          <w:p w14:paraId="08E389AE" w14:textId="31030B7B" w:rsidR="00DF1B0D" w:rsidRPr="00DF1B0D" w:rsidRDefault="00DF1B0D" w:rsidP="00AF160F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permEnd w:id="1868659979"/>
      <w:permEnd w:id="1408662648"/>
    </w:tbl>
    <w:p w14:paraId="53E44612" w14:textId="77777777" w:rsidR="009D7029" w:rsidRPr="00AC5334" w:rsidRDefault="009D7029">
      <w:pPr>
        <w:rPr>
          <w:rFonts w:asciiTheme="minorHAnsi" w:hAnsiTheme="minorHAnsi" w:cstheme="minorHAnsi"/>
          <w:sz w:val="20"/>
        </w:rPr>
      </w:pPr>
    </w:p>
    <w:tbl>
      <w:tblPr>
        <w:tblStyle w:val="Grilledutableau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711"/>
        <w:gridCol w:w="1059"/>
        <w:gridCol w:w="5436"/>
      </w:tblGrid>
      <w:tr w:rsidR="003C4159" w:rsidRPr="00DF1B0D" w14:paraId="0B84AD4D" w14:textId="77777777" w:rsidTr="009D7029">
        <w:tc>
          <w:tcPr>
            <w:tcW w:w="10206" w:type="dxa"/>
            <w:gridSpan w:val="3"/>
            <w:shd w:val="clear" w:color="auto" w:fill="D9D9D9" w:themeFill="background1" w:themeFillShade="D9"/>
          </w:tcPr>
          <w:p w14:paraId="610803BF" w14:textId="72D3605B" w:rsidR="003C4159" w:rsidRPr="00DF1B0D" w:rsidRDefault="003C4159" w:rsidP="003C4159">
            <w:pPr>
              <w:pStyle w:val="Paragraphedeliste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C4159">
              <w:rPr>
                <w:rFonts w:asciiTheme="minorHAnsi" w:hAnsiTheme="minorHAnsi" w:cstheme="minorHAnsi"/>
                <w:b/>
                <w:sz w:val="20"/>
                <w:szCs w:val="20"/>
              </w:rPr>
              <w:t>1.2 SYMPTÔMES COMPORTEMENTAUX PHYSIQUES - AGRESSIFS</w:t>
            </w:r>
            <w:r w:rsidRPr="00DF1B0D">
              <w:rPr>
                <w:rFonts w:asciiTheme="minorHAnsi" w:hAnsiTheme="minorHAnsi" w:cstheme="minorHAnsi"/>
                <w:sz w:val="20"/>
                <w:szCs w:val="20"/>
                <w:u w:val="single"/>
              </w:rPr>
              <w:t xml:space="preserve"> </w:t>
            </w:r>
            <w:r w:rsidRPr="00DF1B0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DF1B0D" w:rsidRPr="00DF1B0D" w14:paraId="0EC5C20F" w14:textId="77777777" w:rsidTr="009D7029">
        <w:tc>
          <w:tcPr>
            <w:tcW w:w="3711" w:type="dxa"/>
          </w:tcPr>
          <w:p w14:paraId="67D6526C" w14:textId="77777777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59" w:type="dxa"/>
          </w:tcPr>
          <w:p w14:paraId="2424F10C" w14:textId="7DD2B94C" w:rsidR="00DF1B0D" w:rsidRPr="00DF1B0D" w:rsidRDefault="003C4159" w:rsidP="00AF160F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Cot</w:t>
            </w:r>
            <w:r w:rsidR="00DF1B0D" w:rsidRPr="00DF1B0D">
              <w:rPr>
                <w:rFonts w:asciiTheme="minorHAnsi" w:hAnsiTheme="minorHAnsi" w:cstheme="minorHAnsi"/>
                <w:b/>
                <w:sz w:val="20"/>
                <w:szCs w:val="20"/>
              </w:rPr>
              <w:t>e de fréquence</w:t>
            </w:r>
          </w:p>
        </w:tc>
        <w:tc>
          <w:tcPr>
            <w:tcW w:w="5436" w:type="dxa"/>
          </w:tcPr>
          <w:p w14:paraId="38401DD8" w14:textId="478A5718" w:rsidR="00DF1B0D" w:rsidRPr="00DF1B0D" w:rsidRDefault="00DF1B0D" w:rsidP="00AF160F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F1B0D">
              <w:rPr>
                <w:rFonts w:asciiTheme="minorHAnsi" w:hAnsiTheme="minorHAnsi" w:cstheme="minorHAnsi"/>
                <w:b/>
                <w:sz w:val="20"/>
                <w:szCs w:val="20"/>
              </w:rPr>
              <w:t>Préciser</w:t>
            </w:r>
            <w:r w:rsidR="003C4159">
              <w:rPr>
                <w:rFonts w:asciiTheme="minorHAnsi" w:hAnsiTheme="minorHAnsi" w:cstheme="minorHAnsi"/>
                <w:b/>
                <w:sz w:val="20"/>
                <w:szCs w:val="20"/>
              </w:rPr>
              <w:t>*</w:t>
            </w:r>
          </w:p>
        </w:tc>
      </w:tr>
      <w:tr w:rsidR="00DF1B0D" w:rsidRPr="00DF1B0D" w14:paraId="3C3652E3" w14:textId="77777777" w:rsidTr="009D7029">
        <w:tc>
          <w:tcPr>
            <w:tcW w:w="3711" w:type="dxa"/>
          </w:tcPr>
          <w:p w14:paraId="53B28414" w14:textId="77777777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835785760" w:edGrp="everyone" w:colFirst="1" w:colLast="1"/>
            <w:permStart w:id="1857946880" w:edGrp="everyone" w:colFirst="2" w:colLast="2"/>
            <w:r w:rsidRPr="00DF1B0D">
              <w:rPr>
                <w:rFonts w:asciiTheme="minorHAnsi" w:hAnsiTheme="minorHAnsi" w:cstheme="minorHAnsi"/>
                <w:sz w:val="20"/>
                <w:szCs w:val="20"/>
              </w:rPr>
              <w:t>Briser des objets</w:t>
            </w:r>
          </w:p>
        </w:tc>
        <w:tc>
          <w:tcPr>
            <w:tcW w:w="1059" w:type="dxa"/>
          </w:tcPr>
          <w:p w14:paraId="0281C9D0" w14:textId="6BEB257F" w:rsidR="00DF1B0D" w:rsidRPr="00DF1B0D" w:rsidRDefault="00DF1B0D" w:rsidP="0076178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36" w:type="dxa"/>
          </w:tcPr>
          <w:p w14:paraId="4827DC2C" w14:textId="2072B735" w:rsidR="00DF1B0D" w:rsidRPr="00DF1B0D" w:rsidRDefault="00DF1B0D" w:rsidP="0076178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41202769" w14:textId="77777777" w:rsidTr="009D7029">
        <w:tc>
          <w:tcPr>
            <w:tcW w:w="3711" w:type="dxa"/>
          </w:tcPr>
          <w:p w14:paraId="0B16A336" w14:textId="77777777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699093852" w:edGrp="everyone" w:colFirst="1" w:colLast="1"/>
            <w:permStart w:id="29568205" w:edGrp="everyone" w:colFirst="2" w:colLast="2"/>
            <w:permEnd w:id="835785760"/>
            <w:permEnd w:id="1857946880"/>
            <w:r w:rsidRPr="00DF1B0D">
              <w:rPr>
                <w:rFonts w:asciiTheme="minorHAnsi" w:hAnsiTheme="minorHAnsi" w:cstheme="minorHAnsi"/>
                <w:sz w:val="20"/>
                <w:szCs w:val="20"/>
              </w:rPr>
              <w:t>Voler les objets des autres</w:t>
            </w:r>
          </w:p>
        </w:tc>
        <w:tc>
          <w:tcPr>
            <w:tcW w:w="1059" w:type="dxa"/>
          </w:tcPr>
          <w:p w14:paraId="7E8012CC" w14:textId="26905F5B" w:rsidR="00DF1B0D" w:rsidRPr="00DF1B0D" w:rsidRDefault="00DF1B0D" w:rsidP="0076178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36" w:type="dxa"/>
          </w:tcPr>
          <w:p w14:paraId="125E278E" w14:textId="370A70A6" w:rsidR="00DF1B0D" w:rsidRPr="00DF1B0D" w:rsidRDefault="00DF1B0D" w:rsidP="0076178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7C32F666" w14:textId="77777777" w:rsidTr="009D7029">
        <w:tc>
          <w:tcPr>
            <w:tcW w:w="3711" w:type="dxa"/>
          </w:tcPr>
          <w:p w14:paraId="0994C329" w14:textId="77777777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617761987" w:edGrp="everyone" w:colFirst="1" w:colLast="1"/>
            <w:permStart w:id="1385240542" w:edGrp="everyone" w:colFirst="2" w:colLast="2"/>
            <w:permEnd w:id="699093852"/>
            <w:permEnd w:id="29568205"/>
            <w:r w:rsidRPr="00DF1B0D">
              <w:rPr>
                <w:rFonts w:asciiTheme="minorHAnsi" w:hAnsiTheme="minorHAnsi" w:cstheme="minorHAnsi"/>
                <w:sz w:val="20"/>
                <w:szCs w:val="20"/>
              </w:rPr>
              <w:t>Pincer/griffer</w:t>
            </w:r>
          </w:p>
        </w:tc>
        <w:tc>
          <w:tcPr>
            <w:tcW w:w="1059" w:type="dxa"/>
          </w:tcPr>
          <w:p w14:paraId="2B0FB178" w14:textId="1E94A4AC" w:rsidR="00DF1B0D" w:rsidRPr="00DF1B0D" w:rsidRDefault="00DF1B0D" w:rsidP="0076178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36" w:type="dxa"/>
          </w:tcPr>
          <w:p w14:paraId="14181D91" w14:textId="0BA6F1BD" w:rsidR="00DF1B0D" w:rsidRPr="00DF1B0D" w:rsidRDefault="00DF1B0D" w:rsidP="0076178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65785CD9" w14:textId="77777777" w:rsidTr="009D7029">
        <w:tc>
          <w:tcPr>
            <w:tcW w:w="3711" w:type="dxa"/>
          </w:tcPr>
          <w:p w14:paraId="4A23A622" w14:textId="77777777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63196785" w:edGrp="everyone" w:colFirst="1" w:colLast="1"/>
            <w:permStart w:id="716062891" w:edGrp="everyone" w:colFirst="2" w:colLast="2"/>
            <w:permEnd w:id="1617761987"/>
            <w:permEnd w:id="1385240542"/>
            <w:r w:rsidRPr="00DF1B0D">
              <w:rPr>
                <w:rFonts w:asciiTheme="minorHAnsi" w:hAnsiTheme="minorHAnsi" w:cstheme="minorHAnsi"/>
                <w:sz w:val="20"/>
                <w:szCs w:val="20"/>
              </w:rPr>
              <w:t>Mordre</w:t>
            </w:r>
          </w:p>
        </w:tc>
        <w:tc>
          <w:tcPr>
            <w:tcW w:w="1059" w:type="dxa"/>
          </w:tcPr>
          <w:p w14:paraId="54A94296" w14:textId="4B96B4C5" w:rsidR="00DF1B0D" w:rsidRPr="00DF1B0D" w:rsidRDefault="00DF1B0D" w:rsidP="0076178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36" w:type="dxa"/>
          </w:tcPr>
          <w:p w14:paraId="7C6C6555" w14:textId="477E1920" w:rsidR="00DF1B0D" w:rsidRPr="00DF1B0D" w:rsidRDefault="00DF1B0D" w:rsidP="0076178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3FDB722D" w14:textId="77777777" w:rsidTr="009D7029">
        <w:tc>
          <w:tcPr>
            <w:tcW w:w="3711" w:type="dxa"/>
          </w:tcPr>
          <w:p w14:paraId="558ECB1F" w14:textId="77777777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277485702" w:edGrp="everyone" w:colFirst="1" w:colLast="1"/>
            <w:permStart w:id="1973318469" w:edGrp="everyone" w:colFirst="2" w:colLast="2"/>
            <w:permEnd w:id="63196785"/>
            <w:permEnd w:id="716062891"/>
            <w:r w:rsidRPr="00DF1B0D">
              <w:rPr>
                <w:rFonts w:asciiTheme="minorHAnsi" w:hAnsiTheme="minorHAnsi" w:cstheme="minorHAnsi"/>
                <w:sz w:val="20"/>
                <w:szCs w:val="20"/>
              </w:rPr>
              <w:t>Cracher sur les autres</w:t>
            </w:r>
          </w:p>
        </w:tc>
        <w:tc>
          <w:tcPr>
            <w:tcW w:w="1059" w:type="dxa"/>
          </w:tcPr>
          <w:p w14:paraId="62133961" w14:textId="2BB85F9E" w:rsidR="00DF1B0D" w:rsidRPr="00DF1B0D" w:rsidRDefault="00DF1B0D" w:rsidP="0076178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36" w:type="dxa"/>
          </w:tcPr>
          <w:p w14:paraId="168D2544" w14:textId="6FA1C2BA" w:rsidR="00DF1B0D" w:rsidRPr="00DF1B0D" w:rsidRDefault="00DF1B0D" w:rsidP="0076178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138FEF0F" w14:textId="77777777" w:rsidTr="009D7029">
        <w:tc>
          <w:tcPr>
            <w:tcW w:w="3711" w:type="dxa"/>
          </w:tcPr>
          <w:p w14:paraId="60B80555" w14:textId="21253B95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472288992" w:edGrp="everyone" w:colFirst="1" w:colLast="1"/>
            <w:permStart w:id="328204591" w:edGrp="everyone" w:colFirst="2" w:colLast="2"/>
            <w:permEnd w:id="277485702"/>
            <w:permEnd w:id="1973318469"/>
            <w:r w:rsidRPr="00DF1B0D">
              <w:rPr>
                <w:rFonts w:asciiTheme="minorHAnsi" w:hAnsiTheme="minorHAnsi" w:cstheme="minorHAnsi"/>
                <w:sz w:val="20"/>
                <w:szCs w:val="20"/>
              </w:rPr>
              <w:t>Frapper l</w:t>
            </w:r>
            <w:r w:rsidR="00C83DC2">
              <w:rPr>
                <w:rFonts w:asciiTheme="minorHAnsi" w:hAnsiTheme="minorHAnsi" w:cstheme="minorHAnsi"/>
                <w:sz w:val="20"/>
                <w:szCs w:val="20"/>
              </w:rPr>
              <w:t>es autres, donner coups de pied</w:t>
            </w:r>
          </w:p>
        </w:tc>
        <w:tc>
          <w:tcPr>
            <w:tcW w:w="1059" w:type="dxa"/>
          </w:tcPr>
          <w:p w14:paraId="0EB177AE" w14:textId="360B5AAE" w:rsidR="00DF1B0D" w:rsidRPr="00DF1B0D" w:rsidRDefault="00DF1B0D" w:rsidP="0076178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36" w:type="dxa"/>
          </w:tcPr>
          <w:p w14:paraId="494913F8" w14:textId="5B390896" w:rsidR="00DF1B0D" w:rsidRPr="00DF1B0D" w:rsidRDefault="00DF1B0D" w:rsidP="0076178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2A478A1E" w14:textId="77777777" w:rsidTr="009D7029">
        <w:tc>
          <w:tcPr>
            <w:tcW w:w="3711" w:type="dxa"/>
          </w:tcPr>
          <w:p w14:paraId="13D2BD63" w14:textId="77777777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948058056" w:edGrp="everyone" w:colFirst="1" w:colLast="1"/>
            <w:permStart w:id="1509191666" w:edGrp="everyone" w:colFirst="2" w:colLast="2"/>
            <w:permEnd w:id="1472288992"/>
            <w:permEnd w:id="328204591"/>
            <w:r w:rsidRPr="00DF1B0D">
              <w:rPr>
                <w:rFonts w:asciiTheme="minorHAnsi" w:hAnsiTheme="minorHAnsi" w:cstheme="minorHAnsi"/>
                <w:sz w:val="20"/>
                <w:szCs w:val="20"/>
              </w:rPr>
              <w:t>Bousculer les autres</w:t>
            </w:r>
          </w:p>
        </w:tc>
        <w:tc>
          <w:tcPr>
            <w:tcW w:w="1059" w:type="dxa"/>
          </w:tcPr>
          <w:p w14:paraId="16B83584" w14:textId="32023255" w:rsidR="00DF1B0D" w:rsidRPr="00DF1B0D" w:rsidRDefault="00DF1B0D" w:rsidP="0076178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36" w:type="dxa"/>
          </w:tcPr>
          <w:p w14:paraId="33E9C56C" w14:textId="6CA2862C" w:rsidR="00DF1B0D" w:rsidRPr="00DF1B0D" w:rsidRDefault="00DF1B0D" w:rsidP="0076178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03D38BB1" w14:textId="77777777" w:rsidTr="009D7029">
        <w:tc>
          <w:tcPr>
            <w:tcW w:w="3711" w:type="dxa"/>
          </w:tcPr>
          <w:p w14:paraId="158A5820" w14:textId="77777777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736538355" w:edGrp="everyone" w:colFirst="1" w:colLast="1"/>
            <w:permStart w:id="1483884460" w:edGrp="everyone" w:colFirst="2" w:colLast="2"/>
            <w:permEnd w:id="948058056"/>
            <w:permEnd w:id="1509191666"/>
            <w:r w:rsidRPr="00DF1B0D">
              <w:rPr>
                <w:rFonts w:asciiTheme="minorHAnsi" w:hAnsiTheme="minorHAnsi" w:cstheme="minorHAnsi"/>
                <w:sz w:val="20"/>
                <w:szCs w:val="20"/>
              </w:rPr>
              <w:t>Empoigner les autres</w:t>
            </w:r>
          </w:p>
        </w:tc>
        <w:tc>
          <w:tcPr>
            <w:tcW w:w="1059" w:type="dxa"/>
          </w:tcPr>
          <w:p w14:paraId="77637214" w14:textId="6E613B46" w:rsidR="00DF1B0D" w:rsidRPr="00DF1B0D" w:rsidRDefault="00DF1B0D" w:rsidP="0076178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36" w:type="dxa"/>
          </w:tcPr>
          <w:p w14:paraId="3D1C5AC8" w14:textId="1951B389" w:rsidR="00DF1B0D" w:rsidRPr="00DF1B0D" w:rsidRDefault="00DF1B0D" w:rsidP="0076178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0E0356CF" w14:textId="77777777" w:rsidTr="009D7029">
        <w:tc>
          <w:tcPr>
            <w:tcW w:w="3711" w:type="dxa"/>
          </w:tcPr>
          <w:p w14:paraId="65A2C164" w14:textId="77777777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534990500" w:edGrp="everyone" w:colFirst="1" w:colLast="1"/>
            <w:permStart w:id="525558941" w:edGrp="everyone" w:colFirst="2" w:colLast="2"/>
            <w:permEnd w:id="1736538355"/>
            <w:permEnd w:id="1483884460"/>
            <w:r w:rsidRPr="00DF1B0D">
              <w:rPr>
                <w:rFonts w:asciiTheme="minorHAnsi" w:hAnsiTheme="minorHAnsi" w:cstheme="minorHAnsi"/>
                <w:sz w:val="20"/>
                <w:szCs w:val="20"/>
              </w:rPr>
              <w:t>Utiliser un objet pour frapper ou blesser les autres</w:t>
            </w:r>
          </w:p>
        </w:tc>
        <w:tc>
          <w:tcPr>
            <w:tcW w:w="1059" w:type="dxa"/>
          </w:tcPr>
          <w:p w14:paraId="2FE20D18" w14:textId="66869B94" w:rsidR="00DF1B0D" w:rsidRPr="00DF1B0D" w:rsidRDefault="00DF1B0D" w:rsidP="0076178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36" w:type="dxa"/>
          </w:tcPr>
          <w:p w14:paraId="0E1D1D8D" w14:textId="232BE897" w:rsidR="00DF1B0D" w:rsidRPr="00DF1B0D" w:rsidRDefault="00DF1B0D" w:rsidP="0076178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61D96CE3" w14:textId="77777777" w:rsidTr="009D7029">
        <w:tc>
          <w:tcPr>
            <w:tcW w:w="3711" w:type="dxa"/>
          </w:tcPr>
          <w:p w14:paraId="3125F999" w14:textId="77777777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297174037" w:edGrp="everyone" w:colFirst="1" w:colLast="1"/>
            <w:permStart w:id="1574109679" w:edGrp="everyone" w:colFirst="2" w:colLast="2"/>
            <w:permEnd w:id="534990500"/>
            <w:permEnd w:id="525558941"/>
            <w:r w:rsidRPr="00DF1B0D">
              <w:rPr>
                <w:rFonts w:asciiTheme="minorHAnsi" w:hAnsiTheme="minorHAnsi" w:cstheme="minorHAnsi"/>
                <w:sz w:val="20"/>
                <w:szCs w:val="20"/>
              </w:rPr>
              <w:t>S’automutiler</w:t>
            </w:r>
          </w:p>
        </w:tc>
        <w:tc>
          <w:tcPr>
            <w:tcW w:w="1059" w:type="dxa"/>
          </w:tcPr>
          <w:p w14:paraId="18E5377A" w14:textId="349AE9B5" w:rsidR="00DF1B0D" w:rsidRPr="00DF1B0D" w:rsidRDefault="00DF1B0D" w:rsidP="0076178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36" w:type="dxa"/>
          </w:tcPr>
          <w:p w14:paraId="2C8E1571" w14:textId="550B7BD8" w:rsidR="00DF1B0D" w:rsidRPr="00DF1B0D" w:rsidRDefault="00DF1B0D" w:rsidP="008417C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14130479" w14:textId="77777777" w:rsidTr="009D7029">
        <w:tc>
          <w:tcPr>
            <w:tcW w:w="3711" w:type="dxa"/>
          </w:tcPr>
          <w:p w14:paraId="6D331C53" w14:textId="01DC5D82" w:rsidR="00DF1B0D" w:rsidRPr="00DF1B0D" w:rsidRDefault="00543DD5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883520747" w:edGrp="everyone" w:colFirst="1" w:colLast="1"/>
            <w:permStart w:id="2082362680" w:edGrp="everyone" w:colFirst="2" w:colLast="2"/>
            <w:permEnd w:id="1297174037"/>
            <w:permEnd w:id="1574109679"/>
            <w:r w:rsidRPr="00DF1B0D">
              <w:rPr>
                <w:rFonts w:asciiTheme="minorHAnsi" w:hAnsiTheme="minorHAnsi" w:cstheme="minorHAnsi"/>
                <w:sz w:val="20"/>
                <w:szCs w:val="20"/>
              </w:rPr>
              <w:t>Autres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 : </w:t>
            </w:r>
            <w:permStart w:id="1671789605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1671789605"/>
          </w:p>
        </w:tc>
        <w:tc>
          <w:tcPr>
            <w:tcW w:w="1059" w:type="dxa"/>
          </w:tcPr>
          <w:p w14:paraId="5CD29084" w14:textId="67F7B966" w:rsidR="00DF1B0D" w:rsidRPr="00DF1B0D" w:rsidRDefault="00DF1B0D" w:rsidP="008417C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36" w:type="dxa"/>
          </w:tcPr>
          <w:p w14:paraId="14FEF53E" w14:textId="36048F3C" w:rsidR="00DF1B0D" w:rsidRPr="00DF1B0D" w:rsidRDefault="00DF1B0D" w:rsidP="008417C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permEnd w:id="883520747"/>
      <w:permEnd w:id="2082362680"/>
    </w:tbl>
    <w:p w14:paraId="389F4B3B" w14:textId="77777777" w:rsidR="00DF1B0D" w:rsidRPr="00DF1B0D" w:rsidRDefault="00DF1B0D" w:rsidP="009D7029">
      <w:pPr>
        <w:rPr>
          <w:rFonts w:asciiTheme="minorHAnsi" w:hAnsiTheme="minorHAnsi" w:cstheme="minorHAnsi"/>
          <w:sz w:val="20"/>
          <w:szCs w:val="20"/>
          <w:u w:val="single"/>
        </w:rPr>
      </w:pPr>
    </w:p>
    <w:tbl>
      <w:tblPr>
        <w:tblStyle w:val="Grilledutableau"/>
        <w:tblW w:w="10201" w:type="dxa"/>
        <w:tblLook w:val="04A0" w:firstRow="1" w:lastRow="0" w:firstColumn="1" w:lastColumn="0" w:noHBand="0" w:noVBand="1"/>
      </w:tblPr>
      <w:tblGrid>
        <w:gridCol w:w="3712"/>
        <w:gridCol w:w="1059"/>
        <w:gridCol w:w="5430"/>
      </w:tblGrid>
      <w:tr w:rsidR="009D7029" w:rsidRPr="00DF1B0D" w14:paraId="5EB70444" w14:textId="77777777" w:rsidTr="009D7029">
        <w:tc>
          <w:tcPr>
            <w:tcW w:w="10201" w:type="dxa"/>
            <w:gridSpan w:val="3"/>
            <w:shd w:val="clear" w:color="auto" w:fill="D9D9D9" w:themeFill="background1" w:themeFillShade="D9"/>
          </w:tcPr>
          <w:p w14:paraId="6C2B9319" w14:textId="6B6AC3D7" w:rsidR="009D7029" w:rsidRPr="00DF1B0D" w:rsidRDefault="009D7029" w:rsidP="009D7029">
            <w:pPr>
              <w:pStyle w:val="Paragraphedeliste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D7029">
              <w:rPr>
                <w:rFonts w:asciiTheme="minorHAnsi" w:hAnsiTheme="minorHAnsi" w:cstheme="minorHAnsi"/>
                <w:b/>
                <w:sz w:val="20"/>
                <w:szCs w:val="20"/>
              </w:rPr>
              <w:t>1.3 SYMPTÔMES COMPORTEMENTAUX VERBAUX - NON AGRESSIFS</w:t>
            </w:r>
          </w:p>
        </w:tc>
      </w:tr>
      <w:tr w:rsidR="00DF1B0D" w:rsidRPr="00DF1B0D" w14:paraId="24C8BA99" w14:textId="77777777" w:rsidTr="00E96D7D">
        <w:tc>
          <w:tcPr>
            <w:tcW w:w="3712" w:type="dxa"/>
          </w:tcPr>
          <w:p w14:paraId="2F871567" w14:textId="77777777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59" w:type="dxa"/>
          </w:tcPr>
          <w:p w14:paraId="6C4CE7A2" w14:textId="4A6BB6F0" w:rsidR="00DF1B0D" w:rsidRPr="00DF1B0D" w:rsidRDefault="003C4159" w:rsidP="00AF160F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Cot</w:t>
            </w:r>
            <w:r w:rsidR="00DF1B0D" w:rsidRPr="00DF1B0D">
              <w:rPr>
                <w:rFonts w:asciiTheme="minorHAnsi" w:hAnsiTheme="minorHAnsi" w:cstheme="minorHAnsi"/>
                <w:b/>
                <w:sz w:val="20"/>
                <w:szCs w:val="20"/>
              </w:rPr>
              <w:t>e de fréquence</w:t>
            </w:r>
          </w:p>
        </w:tc>
        <w:tc>
          <w:tcPr>
            <w:tcW w:w="5430" w:type="dxa"/>
          </w:tcPr>
          <w:p w14:paraId="5D5F1C2C" w14:textId="69588CBB" w:rsidR="00DF1B0D" w:rsidRPr="00DF1B0D" w:rsidRDefault="00DF1B0D" w:rsidP="00AF160F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F1B0D">
              <w:rPr>
                <w:rFonts w:asciiTheme="minorHAnsi" w:hAnsiTheme="minorHAnsi" w:cstheme="minorHAnsi"/>
                <w:b/>
                <w:sz w:val="20"/>
                <w:szCs w:val="20"/>
              </w:rPr>
              <w:t>Préciser</w:t>
            </w:r>
            <w:r w:rsidR="003C4159">
              <w:rPr>
                <w:rFonts w:asciiTheme="minorHAnsi" w:hAnsiTheme="minorHAnsi" w:cstheme="minorHAnsi"/>
                <w:b/>
                <w:sz w:val="20"/>
                <w:szCs w:val="20"/>
              </w:rPr>
              <w:t>*</w:t>
            </w:r>
          </w:p>
        </w:tc>
      </w:tr>
      <w:tr w:rsidR="00DF1B0D" w:rsidRPr="00DF1B0D" w14:paraId="3CC01AA8" w14:textId="77777777" w:rsidTr="00E96D7D">
        <w:tc>
          <w:tcPr>
            <w:tcW w:w="3712" w:type="dxa"/>
          </w:tcPr>
          <w:p w14:paraId="43AB47AA" w14:textId="77777777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617425499" w:edGrp="everyone" w:colFirst="1" w:colLast="1"/>
            <w:permStart w:id="1295125095" w:edGrp="everyone" w:colFirst="2" w:colLast="2"/>
            <w:r w:rsidRPr="00DF1B0D">
              <w:rPr>
                <w:rFonts w:asciiTheme="minorHAnsi" w:hAnsiTheme="minorHAnsi" w:cstheme="minorHAnsi"/>
                <w:sz w:val="20"/>
                <w:szCs w:val="20"/>
              </w:rPr>
              <w:t>Parler constamment</w:t>
            </w:r>
          </w:p>
        </w:tc>
        <w:tc>
          <w:tcPr>
            <w:tcW w:w="1059" w:type="dxa"/>
          </w:tcPr>
          <w:p w14:paraId="1CE9148F" w14:textId="4E6855A9" w:rsidR="00DF1B0D" w:rsidRPr="00DF1B0D" w:rsidRDefault="00DF1B0D" w:rsidP="0076178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30" w:type="dxa"/>
          </w:tcPr>
          <w:p w14:paraId="34C67696" w14:textId="684C33B3" w:rsidR="00DF1B0D" w:rsidRPr="00DF1B0D" w:rsidRDefault="00DF1B0D" w:rsidP="0076178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4C13C07D" w14:textId="77777777" w:rsidTr="00E96D7D">
        <w:tc>
          <w:tcPr>
            <w:tcW w:w="3712" w:type="dxa"/>
          </w:tcPr>
          <w:p w14:paraId="30CB616B" w14:textId="77777777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735536561" w:edGrp="everyone" w:colFirst="1" w:colLast="1"/>
            <w:permStart w:id="1353144057" w:edGrp="everyone" w:colFirst="2" w:colLast="2"/>
            <w:permEnd w:id="617425499"/>
            <w:permEnd w:id="1295125095"/>
            <w:r w:rsidRPr="00DF1B0D">
              <w:rPr>
                <w:rFonts w:asciiTheme="minorHAnsi" w:hAnsiTheme="minorHAnsi" w:cstheme="minorHAnsi"/>
                <w:sz w:val="20"/>
                <w:szCs w:val="20"/>
              </w:rPr>
              <w:t>Répéter des phrases ou des mots</w:t>
            </w:r>
          </w:p>
        </w:tc>
        <w:tc>
          <w:tcPr>
            <w:tcW w:w="1059" w:type="dxa"/>
          </w:tcPr>
          <w:p w14:paraId="05651D2B" w14:textId="229EB8DF" w:rsidR="00DF1B0D" w:rsidRPr="00DF1B0D" w:rsidRDefault="00DF1B0D" w:rsidP="0076178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30" w:type="dxa"/>
          </w:tcPr>
          <w:p w14:paraId="131C9F30" w14:textId="13AB02FF" w:rsidR="00DF1B0D" w:rsidRPr="00DF1B0D" w:rsidRDefault="00DF1B0D" w:rsidP="0076178F">
            <w:pPr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</w:p>
        </w:tc>
      </w:tr>
      <w:tr w:rsidR="00DF1B0D" w:rsidRPr="00DF1B0D" w14:paraId="05437BC5" w14:textId="77777777" w:rsidTr="00E96D7D">
        <w:tc>
          <w:tcPr>
            <w:tcW w:w="3712" w:type="dxa"/>
          </w:tcPr>
          <w:p w14:paraId="2CCC6343" w14:textId="77777777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422399361" w:edGrp="everyone" w:colFirst="1" w:colLast="1"/>
            <w:permStart w:id="951414192" w:edGrp="everyone" w:colFirst="2" w:colLast="2"/>
            <w:permEnd w:id="1735536561"/>
            <w:permEnd w:id="1353144057"/>
            <w:r w:rsidRPr="00DF1B0D">
              <w:rPr>
                <w:rFonts w:asciiTheme="minorHAnsi" w:hAnsiTheme="minorHAnsi" w:cstheme="minorHAnsi"/>
                <w:sz w:val="20"/>
                <w:szCs w:val="20"/>
              </w:rPr>
              <w:t>Émettre des sons répétitifs</w:t>
            </w:r>
          </w:p>
        </w:tc>
        <w:tc>
          <w:tcPr>
            <w:tcW w:w="1059" w:type="dxa"/>
          </w:tcPr>
          <w:p w14:paraId="3808D1BD" w14:textId="7860645B" w:rsidR="00DF1B0D" w:rsidRPr="00DF1B0D" w:rsidRDefault="00DF1B0D" w:rsidP="0076178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30" w:type="dxa"/>
          </w:tcPr>
          <w:p w14:paraId="456315AE" w14:textId="3E26FA62" w:rsidR="00DF1B0D" w:rsidRPr="00DF1B0D" w:rsidRDefault="00DF1B0D" w:rsidP="0076178F">
            <w:pPr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</w:p>
        </w:tc>
      </w:tr>
      <w:tr w:rsidR="00DF1B0D" w:rsidRPr="00DF1B0D" w14:paraId="49753C47" w14:textId="77777777" w:rsidTr="00E96D7D">
        <w:tc>
          <w:tcPr>
            <w:tcW w:w="3712" w:type="dxa"/>
          </w:tcPr>
          <w:p w14:paraId="08EFF9F4" w14:textId="2026C1CE" w:rsidR="00DF1B0D" w:rsidRPr="00DF1B0D" w:rsidRDefault="00543DD5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221719257" w:edGrp="everyone" w:colFirst="1" w:colLast="1"/>
            <w:permStart w:id="476991720" w:edGrp="everyone" w:colFirst="2" w:colLast="2"/>
            <w:permEnd w:id="1422399361"/>
            <w:permEnd w:id="951414192"/>
            <w:r w:rsidRPr="00DF1B0D">
              <w:rPr>
                <w:rFonts w:asciiTheme="minorHAnsi" w:hAnsiTheme="minorHAnsi" w:cstheme="minorHAnsi"/>
                <w:sz w:val="20"/>
                <w:szCs w:val="20"/>
              </w:rPr>
              <w:t>Autres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 : </w:t>
            </w:r>
            <w:permStart w:id="1209816601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1209816601"/>
          </w:p>
        </w:tc>
        <w:tc>
          <w:tcPr>
            <w:tcW w:w="1059" w:type="dxa"/>
          </w:tcPr>
          <w:p w14:paraId="7954C0C2" w14:textId="2E08FEA9" w:rsidR="00DF1B0D" w:rsidRPr="00DF1B0D" w:rsidRDefault="00DF1B0D" w:rsidP="0076178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30" w:type="dxa"/>
          </w:tcPr>
          <w:p w14:paraId="4373B861" w14:textId="24F6E056" w:rsidR="00DF1B0D" w:rsidRPr="00DF1B0D" w:rsidRDefault="00DF1B0D" w:rsidP="0076178F">
            <w:pPr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</w:p>
        </w:tc>
      </w:tr>
      <w:permEnd w:id="221719257"/>
      <w:permEnd w:id="476991720"/>
    </w:tbl>
    <w:p w14:paraId="31963DDF" w14:textId="77777777" w:rsidR="00DF1B0D" w:rsidRPr="00DF1B0D" w:rsidRDefault="00DF1B0D" w:rsidP="00DF1B0D">
      <w:pPr>
        <w:rPr>
          <w:rFonts w:asciiTheme="minorHAnsi" w:hAnsiTheme="minorHAnsi" w:cstheme="minorHAnsi"/>
          <w:sz w:val="20"/>
          <w:szCs w:val="20"/>
          <w:u w:val="single"/>
        </w:rPr>
      </w:pPr>
    </w:p>
    <w:tbl>
      <w:tblPr>
        <w:tblStyle w:val="Grilledutableau"/>
        <w:tblW w:w="10206" w:type="dxa"/>
        <w:tblInd w:w="-5" w:type="dxa"/>
        <w:tblLook w:val="04A0" w:firstRow="1" w:lastRow="0" w:firstColumn="1" w:lastColumn="0" w:noHBand="0" w:noVBand="1"/>
      </w:tblPr>
      <w:tblGrid>
        <w:gridCol w:w="3716"/>
        <w:gridCol w:w="1059"/>
        <w:gridCol w:w="5431"/>
      </w:tblGrid>
      <w:tr w:rsidR="00F17AEE" w:rsidRPr="00DF1B0D" w14:paraId="03AA8A4E" w14:textId="77777777" w:rsidTr="00AC5334">
        <w:tc>
          <w:tcPr>
            <w:tcW w:w="10206" w:type="dxa"/>
            <w:gridSpan w:val="3"/>
            <w:shd w:val="clear" w:color="auto" w:fill="D9D9D9" w:themeFill="background1" w:themeFillShade="D9"/>
          </w:tcPr>
          <w:p w14:paraId="15B60A01" w14:textId="00051470" w:rsidR="00F17AEE" w:rsidRPr="00DF1B0D" w:rsidRDefault="00F17AEE" w:rsidP="00F17AEE">
            <w:pPr>
              <w:pStyle w:val="Paragraphedeliste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17AEE">
              <w:rPr>
                <w:rFonts w:asciiTheme="minorHAnsi" w:hAnsiTheme="minorHAnsi" w:cstheme="minorHAnsi"/>
                <w:b/>
                <w:sz w:val="20"/>
                <w:szCs w:val="20"/>
              </w:rPr>
              <w:t>1.4 SYMPTÔMES COMPORTEMENTAUX VERBAUX - AGRESSIFS</w:t>
            </w:r>
          </w:p>
        </w:tc>
      </w:tr>
      <w:tr w:rsidR="00DF1B0D" w:rsidRPr="00DF1B0D" w14:paraId="6AF60FD1" w14:textId="77777777" w:rsidTr="00AC5334">
        <w:tc>
          <w:tcPr>
            <w:tcW w:w="3716" w:type="dxa"/>
          </w:tcPr>
          <w:p w14:paraId="31E0063C" w14:textId="77777777" w:rsidR="00DF1B0D" w:rsidRPr="00DF1B0D" w:rsidRDefault="00DF1B0D" w:rsidP="00AF160F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59" w:type="dxa"/>
          </w:tcPr>
          <w:p w14:paraId="7A5C0BED" w14:textId="34C47664" w:rsidR="00DF1B0D" w:rsidRPr="00DF1B0D" w:rsidRDefault="003C4159" w:rsidP="00AF160F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Cot</w:t>
            </w:r>
            <w:r w:rsidR="00DF1B0D" w:rsidRPr="00DF1B0D">
              <w:rPr>
                <w:rFonts w:asciiTheme="minorHAnsi" w:hAnsiTheme="minorHAnsi" w:cstheme="minorHAnsi"/>
                <w:b/>
                <w:sz w:val="20"/>
                <w:szCs w:val="20"/>
              </w:rPr>
              <w:t>e de fréquence</w:t>
            </w:r>
          </w:p>
        </w:tc>
        <w:tc>
          <w:tcPr>
            <w:tcW w:w="5431" w:type="dxa"/>
          </w:tcPr>
          <w:p w14:paraId="38428506" w14:textId="7E9A3980" w:rsidR="00DF1B0D" w:rsidRPr="00DF1B0D" w:rsidRDefault="00DF1B0D" w:rsidP="00AF160F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F1B0D">
              <w:rPr>
                <w:rFonts w:asciiTheme="minorHAnsi" w:hAnsiTheme="minorHAnsi" w:cstheme="minorHAnsi"/>
                <w:b/>
                <w:sz w:val="20"/>
                <w:szCs w:val="20"/>
              </w:rPr>
              <w:t>Préciser</w:t>
            </w:r>
            <w:r w:rsidR="003C4159">
              <w:rPr>
                <w:rFonts w:asciiTheme="minorHAnsi" w:hAnsiTheme="minorHAnsi" w:cstheme="minorHAnsi"/>
                <w:b/>
                <w:sz w:val="20"/>
                <w:szCs w:val="20"/>
              </w:rPr>
              <w:t>*</w:t>
            </w:r>
          </w:p>
        </w:tc>
      </w:tr>
      <w:tr w:rsidR="00DF1B0D" w:rsidRPr="00DF1B0D" w14:paraId="01B37488" w14:textId="77777777" w:rsidTr="00AC5334">
        <w:tc>
          <w:tcPr>
            <w:tcW w:w="3716" w:type="dxa"/>
          </w:tcPr>
          <w:p w14:paraId="7CC9C08E" w14:textId="77777777" w:rsidR="00DF1B0D" w:rsidRPr="00DF1B0D" w:rsidRDefault="00DF1B0D" w:rsidP="00AF160F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permStart w:id="1805544134" w:edGrp="everyone" w:colFirst="1" w:colLast="1"/>
            <w:permStart w:id="76633233" w:edGrp="everyone" w:colFirst="2" w:colLast="2"/>
            <w:r w:rsidRPr="00DF1B0D">
              <w:rPr>
                <w:rFonts w:asciiTheme="minorHAnsi" w:hAnsiTheme="minorHAnsi" w:cstheme="minorHAnsi"/>
                <w:sz w:val="20"/>
                <w:szCs w:val="20"/>
              </w:rPr>
              <w:t>Utiliser un langage indécent ou blasphémer</w:t>
            </w:r>
          </w:p>
        </w:tc>
        <w:tc>
          <w:tcPr>
            <w:tcW w:w="1059" w:type="dxa"/>
          </w:tcPr>
          <w:p w14:paraId="62ECFCB2" w14:textId="2B8CED30" w:rsidR="00DF1B0D" w:rsidRPr="00DF1B0D" w:rsidRDefault="00DF1B0D" w:rsidP="008417C8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31" w:type="dxa"/>
          </w:tcPr>
          <w:p w14:paraId="38A73545" w14:textId="40161E15" w:rsidR="00DF1B0D" w:rsidRPr="00DF1B0D" w:rsidRDefault="00DF1B0D" w:rsidP="008417C8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13188F52" w14:textId="77777777" w:rsidTr="00AC5334">
        <w:tc>
          <w:tcPr>
            <w:tcW w:w="3716" w:type="dxa"/>
          </w:tcPr>
          <w:p w14:paraId="5C8A3E6D" w14:textId="77777777" w:rsidR="00DF1B0D" w:rsidRPr="00DF1B0D" w:rsidRDefault="00DF1B0D" w:rsidP="00AF160F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permStart w:id="44186721" w:edGrp="everyone" w:colFirst="1" w:colLast="1"/>
            <w:permStart w:id="275453883" w:edGrp="everyone" w:colFirst="2" w:colLast="2"/>
            <w:permEnd w:id="1805544134"/>
            <w:permEnd w:id="76633233"/>
            <w:r w:rsidRPr="00DF1B0D">
              <w:rPr>
                <w:rFonts w:asciiTheme="minorHAnsi" w:hAnsiTheme="minorHAnsi" w:cstheme="minorHAnsi"/>
                <w:sz w:val="20"/>
                <w:szCs w:val="20"/>
              </w:rPr>
              <w:t>Utiliser un langage hostile, accusateur</w:t>
            </w:r>
          </w:p>
        </w:tc>
        <w:tc>
          <w:tcPr>
            <w:tcW w:w="1059" w:type="dxa"/>
          </w:tcPr>
          <w:p w14:paraId="3E89BE35" w14:textId="77BAEAD4" w:rsidR="00DF1B0D" w:rsidRPr="00DF1B0D" w:rsidRDefault="00DF1B0D" w:rsidP="008417C8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31" w:type="dxa"/>
          </w:tcPr>
          <w:p w14:paraId="4552C33B" w14:textId="587410F2" w:rsidR="00DF1B0D" w:rsidRPr="00DF1B0D" w:rsidRDefault="00DF1B0D" w:rsidP="008417C8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40FECEAF" w14:textId="77777777" w:rsidTr="00AC5334">
        <w:tc>
          <w:tcPr>
            <w:tcW w:w="3716" w:type="dxa"/>
          </w:tcPr>
          <w:p w14:paraId="303EEAF2" w14:textId="77777777" w:rsidR="00DF1B0D" w:rsidRPr="00DF1B0D" w:rsidRDefault="00DF1B0D" w:rsidP="00AF160F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permStart w:id="2037991107" w:edGrp="everyone" w:colFirst="1" w:colLast="1"/>
            <w:permStart w:id="897975897" w:edGrp="everyone" w:colFirst="2" w:colLast="2"/>
            <w:permEnd w:id="44186721"/>
            <w:permEnd w:id="275453883"/>
            <w:r w:rsidRPr="00DF1B0D">
              <w:rPr>
                <w:rFonts w:asciiTheme="minorHAnsi" w:hAnsiTheme="minorHAnsi" w:cstheme="minorHAnsi"/>
                <w:sz w:val="20"/>
                <w:szCs w:val="20"/>
              </w:rPr>
              <w:t>Menacer de blesser les autres</w:t>
            </w:r>
          </w:p>
        </w:tc>
        <w:tc>
          <w:tcPr>
            <w:tcW w:w="1059" w:type="dxa"/>
          </w:tcPr>
          <w:p w14:paraId="78C81B8E" w14:textId="346594C0" w:rsidR="00DF1B0D" w:rsidRPr="00DF1B0D" w:rsidRDefault="00DF1B0D" w:rsidP="008417C8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31" w:type="dxa"/>
          </w:tcPr>
          <w:p w14:paraId="2FD60807" w14:textId="58CFBBD4" w:rsidR="00DF1B0D" w:rsidRPr="00DF1B0D" w:rsidRDefault="00DF1B0D" w:rsidP="008417C8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7D27982E" w14:textId="77777777" w:rsidTr="00AC5334">
        <w:trPr>
          <w:trHeight w:val="474"/>
        </w:trPr>
        <w:tc>
          <w:tcPr>
            <w:tcW w:w="3716" w:type="dxa"/>
          </w:tcPr>
          <w:p w14:paraId="0A4BD6C2" w14:textId="77777777" w:rsidR="00DF1B0D" w:rsidRPr="00DF1B0D" w:rsidRDefault="00DF1B0D" w:rsidP="00AF160F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permStart w:id="1349520035" w:edGrp="everyone" w:colFirst="1" w:colLast="1"/>
            <w:permStart w:id="643922068" w:edGrp="everyone" w:colFirst="2" w:colLast="2"/>
            <w:permEnd w:id="2037991107"/>
            <w:permEnd w:id="897975897"/>
            <w:r w:rsidRPr="00DF1B0D">
              <w:rPr>
                <w:rFonts w:asciiTheme="minorHAnsi" w:hAnsiTheme="minorHAnsi" w:cstheme="minorHAnsi"/>
                <w:sz w:val="20"/>
                <w:szCs w:val="20"/>
              </w:rPr>
              <w:t>Menacer de s’automutiler</w:t>
            </w:r>
          </w:p>
        </w:tc>
        <w:tc>
          <w:tcPr>
            <w:tcW w:w="1059" w:type="dxa"/>
          </w:tcPr>
          <w:p w14:paraId="1A7A9962" w14:textId="31FEAAC4" w:rsidR="00DF1B0D" w:rsidRPr="00DF1B0D" w:rsidRDefault="00DF1B0D" w:rsidP="008417C8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31" w:type="dxa"/>
          </w:tcPr>
          <w:p w14:paraId="6C5B1453" w14:textId="38085055" w:rsidR="00DF1B0D" w:rsidRPr="00DF1B0D" w:rsidRDefault="00DF1B0D" w:rsidP="00407B98">
            <w:pPr>
              <w:pStyle w:val="Paragraphedeliste"/>
              <w:tabs>
                <w:tab w:val="left" w:pos="1392"/>
              </w:tabs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3D887137" w14:textId="77777777" w:rsidTr="00AC5334">
        <w:tc>
          <w:tcPr>
            <w:tcW w:w="3716" w:type="dxa"/>
          </w:tcPr>
          <w:p w14:paraId="7306096E" w14:textId="77777777" w:rsidR="00DF1B0D" w:rsidRPr="00DF1B0D" w:rsidRDefault="00DF1B0D" w:rsidP="00AF160F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permStart w:id="1682326678" w:edGrp="everyone" w:colFirst="1" w:colLast="1"/>
            <w:permStart w:id="1290012343" w:edGrp="everyone" w:colFirst="2" w:colLast="2"/>
            <w:permEnd w:id="1349520035"/>
            <w:permEnd w:id="643922068"/>
            <w:r w:rsidRPr="00DF1B0D">
              <w:rPr>
                <w:rFonts w:asciiTheme="minorHAnsi" w:hAnsiTheme="minorHAnsi" w:cstheme="minorHAnsi"/>
                <w:sz w:val="20"/>
                <w:szCs w:val="20"/>
              </w:rPr>
              <w:t>Crier ou hurler</w:t>
            </w:r>
          </w:p>
        </w:tc>
        <w:tc>
          <w:tcPr>
            <w:tcW w:w="1059" w:type="dxa"/>
          </w:tcPr>
          <w:p w14:paraId="49A4B061" w14:textId="55FDA170" w:rsidR="00DF1B0D" w:rsidRPr="00DF1B0D" w:rsidRDefault="00DF1B0D" w:rsidP="008417C8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31" w:type="dxa"/>
          </w:tcPr>
          <w:p w14:paraId="4E0F56F9" w14:textId="11E9EB89" w:rsidR="00DF1B0D" w:rsidRPr="00DF1B0D" w:rsidRDefault="00DF1B0D" w:rsidP="008417C8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22EC25A8" w14:textId="77777777" w:rsidTr="00AC5334">
        <w:tc>
          <w:tcPr>
            <w:tcW w:w="3716" w:type="dxa"/>
          </w:tcPr>
          <w:p w14:paraId="366C0DE4" w14:textId="52604FC7" w:rsidR="00DF1B0D" w:rsidRPr="00DF1B0D" w:rsidRDefault="00543DD5" w:rsidP="00AF160F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permStart w:id="514743913" w:edGrp="everyone" w:colFirst="1" w:colLast="1"/>
            <w:permStart w:id="2080533003" w:edGrp="everyone" w:colFirst="2" w:colLast="2"/>
            <w:permEnd w:id="1682326678"/>
            <w:permEnd w:id="1290012343"/>
            <w:r w:rsidRPr="00DF1B0D">
              <w:rPr>
                <w:rFonts w:asciiTheme="minorHAnsi" w:hAnsiTheme="minorHAnsi" w:cstheme="minorHAnsi"/>
                <w:sz w:val="20"/>
                <w:szCs w:val="20"/>
              </w:rPr>
              <w:t>Autres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 : </w:t>
            </w:r>
            <w:permStart w:id="118841834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118841834"/>
          </w:p>
        </w:tc>
        <w:tc>
          <w:tcPr>
            <w:tcW w:w="1059" w:type="dxa"/>
          </w:tcPr>
          <w:p w14:paraId="6A5DC588" w14:textId="3F3BE0D8" w:rsidR="00DF1B0D" w:rsidRPr="00DF1B0D" w:rsidRDefault="00DF1B0D" w:rsidP="008417C8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31" w:type="dxa"/>
          </w:tcPr>
          <w:p w14:paraId="2A6FED37" w14:textId="7E272824" w:rsidR="00DF1B0D" w:rsidRPr="00DF1B0D" w:rsidRDefault="00DF1B0D" w:rsidP="008417C8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permEnd w:id="514743913"/>
      <w:permEnd w:id="2080533003"/>
    </w:tbl>
    <w:p w14:paraId="09DCC8AE" w14:textId="77777777" w:rsidR="00AC5334" w:rsidRPr="00AC5334" w:rsidRDefault="00AC5334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10206" w:type="dxa"/>
        <w:tblInd w:w="-5" w:type="dxa"/>
        <w:tblLook w:val="04A0" w:firstRow="1" w:lastRow="0" w:firstColumn="1" w:lastColumn="0" w:noHBand="0" w:noVBand="1"/>
      </w:tblPr>
      <w:tblGrid>
        <w:gridCol w:w="3716"/>
        <w:gridCol w:w="1059"/>
        <w:gridCol w:w="5431"/>
      </w:tblGrid>
      <w:tr w:rsidR="00F17AEE" w:rsidRPr="00DF1B0D" w14:paraId="31F3987B" w14:textId="77777777" w:rsidTr="00AC5334">
        <w:tc>
          <w:tcPr>
            <w:tcW w:w="10206" w:type="dxa"/>
            <w:gridSpan w:val="3"/>
            <w:shd w:val="clear" w:color="auto" w:fill="D9D9D9" w:themeFill="background1" w:themeFillShade="D9"/>
          </w:tcPr>
          <w:p w14:paraId="6B40D9E2" w14:textId="665F5181" w:rsidR="00F17AEE" w:rsidRPr="00DF1B0D" w:rsidRDefault="00F17AEE" w:rsidP="00F17AEE">
            <w:pPr>
              <w:pStyle w:val="Paragraphedeliste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17AEE">
              <w:rPr>
                <w:rFonts w:asciiTheme="minorHAnsi" w:hAnsiTheme="minorHAnsi" w:cstheme="minorHAnsi"/>
                <w:b/>
                <w:sz w:val="20"/>
                <w:szCs w:val="20"/>
              </w:rPr>
              <w:t>1.5 SYMPTÔMES PSYCHOLOGIQUES</w:t>
            </w:r>
          </w:p>
        </w:tc>
      </w:tr>
      <w:tr w:rsidR="00DF1B0D" w:rsidRPr="00DF1B0D" w14:paraId="7CDAFFA1" w14:textId="77777777" w:rsidTr="00AC5334">
        <w:tc>
          <w:tcPr>
            <w:tcW w:w="3716" w:type="dxa"/>
          </w:tcPr>
          <w:p w14:paraId="3499917E" w14:textId="77777777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59" w:type="dxa"/>
          </w:tcPr>
          <w:p w14:paraId="026F4E3E" w14:textId="1DFC24F6" w:rsidR="00DF1B0D" w:rsidRPr="00DF1B0D" w:rsidRDefault="00DF1B0D" w:rsidP="003C4159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F1B0D">
              <w:rPr>
                <w:rFonts w:asciiTheme="minorHAnsi" w:hAnsiTheme="minorHAnsi" w:cstheme="minorHAnsi"/>
                <w:b/>
                <w:sz w:val="20"/>
                <w:szCs w:val="20"/>
              </w:rPr>
              <w:t>Co</w:t>
            </w:r>
            <w:r w:rsidR="003C4159">
              <w:rPr>
                <w:rFonts w:asciiTheme="minorHAnsi" w:hAnsiTheme="minorHAnsi" w:cstheme="minorHAnsi"/>
                <w:b/>
                <w:sz w:val="20"/>
                <w:szCs w:val="20"/>
              </w:rPr>
              <w:t>t</w:t>
            </w:r>
            <w:r w:rsidRPr="00DF1B0D">
              <w:rPr>
                <w:rFonts w:asciiTheme="minorHAnsi" w:hAnsiTheme="minorHAnsi" w:cstheme="minorHAnsi"/>
                <w:b/>
                <w:sz w:val="20"/>
                <w:szCs w:val="20"/>
              </w:rPr>
              <w:t>e de fréquence</w:t>
            </w:r>
          </w:p>
        </w:tc>
        <w:tc>
          <w:tcPr>
            <w:tcW w:w="5431" w:type="dxa"/>
          </w:tcPr>
          <w:p w14:paraId="03194E3C" w14:textId="5B6EFC9C" w:rsidR="00DF1B0D" w:rsidRPr="00DF1B0D" w:rsidRDefault="00DF1B0D" w:rsidP="00AF160F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F1B0D">
              <w:rPr>
                <w:rFonts w:asciiTheme="minorHAnsi" w:hAnsiTheme="minorHAnsi" w:cstheme="minorHAnsi"/>
                <w:b/>
                <w:sz w:val="20"/>
                <w:szCs w:val="20"/>
              </w:rPr>
              <w:t>Préciser</w:t>
            </w:r>
            <w:r w:rsidR="003C4159">
              <w:rPr>
                <w:rFonts w:asciiTheme="minorHAnsi" w:hAnsiTheme="minorHAnsi" w:cstheme="minorHAnsi"/>
                <w:b/>
                <w:sz w:val="20"/>
                <w:szCs w:val="20"/>
              </w:rPr>
              <w:t>*</w:t>
            </w:r>
          </w:p>
        </w:tc>
      </w:tr>
      <w:tr w:rsidR="00DF1B0D" w:rsidRPr="00DF1B0D" w14:paraId="0CA8186E" w14:textId="77777777" w:rsidTr="00AC5334">
        <w:tc>
          <w:tcPr>
            <w:tcW w:w="3716" w:type="dxa"/>
          </w:tcPr>
          <w:p w14:paraId="788DBE4A" w14:textId="77777777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56436504" w:edGrp="everyone" w:colFirst="1" w:colLast="1"/>
            <w:permStart w:id="1184653026" w:edGrp="everyone" w:colFirst="2" w:colLast="2"/>
            <w:r w:rsidRPr="00DF1B0D">
              <w:rPr>
                <w:rFonts w:asciiTheme="minorHAnsi" w:hAnsiTheme="minorHAnsi" w:cstheme="minorHAnsi"/>
                <w:sz w:val="20"/>
                <w:szCs w:val="20"/>
              </w:rPr>
              <w:t>Anxiété</w:t>
            </w:r>
          </w:p>
        </w:tc>
        <w:tc>
          <w:tcPr>
            <w:tcW w:w="1059" w:type="dxa"/>
          </w:tcPr>
          <w:p w14:paraId="70CA0A5A" w14:textId="0BDE802C" w:rsidR="00DF1B0D" w:rsidRPr="00DF1B0D" w:rsidRDefault="00DF1B0D" w:rsidP="008417C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31" w:type="dxa"/>
          </w:tcPr>
          <w:p w14:paraId="11FC0713" w14:textId="75C118BA" w:rsidR="00DF1B0D" w:rsidRPr="00DF1B0D" w:rsidRDefault="00DF1B0D" w:rsidP="008417C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2863330F" w14:textId="77777777" w:rsidTr="00AC5334">
        <w:tc>
          <w:tcPr>
            <w:tcW w:w="3716" w:type="dxa"/>
          </w:tcPr>
          <w:p w14:paraId="27BDF41A" w14:textId="77777777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2114219872" w:edGrp="everyone" w:colFirst="1" w:colLast="1"/>
            <w:permStart w:id="365236381" w:edGrp="everyone" w:colFirst="2" w:colLast="2"/>
            <w:permEnd w:id="56436504"/>
            <w:permEnd w:id="1184653026"/>
            <w:r w:rsidRPr="00DF1B0D">
              <w:rPr>
                <w:rFonts w:asciiTheme="minorHAnsi" w:hAnsiTheme="minorHAnsi" w:cstheme="minorHAnsi"/>
                <w:sz w:val="20"/>
                <w:szCs w:val="20"/>
              </w:rPr>
              <w:t>Idées délirantes</w:t>
            </w:r>
          </w:p>
        </w:tc>
        <w:tc>
          <w:tcPr>
            <w:tcW w:w="1059" w:type="dxa"/>
          </w:tcPr>
          <w:p w14:paraId="3D4A4F81" w14:textId="67BC99C6" w:rsidR="00DF1B0D" w:rsidRPr="00DF1B0D" w:rsidRDefault="00DF1B0D" w:rsidP="008417C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31" w:type="dxa"/>
          </w:tcPr>
          <w:p w14:paraId="66D8DB55" w14:textId="71E7E156" w:rsidR="00DF1B0D" w:rsidRPr="00DF1B0D" w:rsidRDefault="00DF1B0D" w:rsidP="008417C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6C48ED19" w14:textId="77777777" w:rsidTr="00AC5334">
        <w:tc>
          <w:tcPr>
            <w:tcW w:w="3716" w:type="dxa"/>
          </w:tcPr>
          <w:p w14:paraId="00AA7E80" w14:textId="77777777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953299772" w:edGrp="everyone" w:colFirst="1" w:colLast="1"/>
            <w:permStart w:id="1120212487" w:edGrp="everyone" w:colFirst="2" w:colLast="2"/>
            <w:permEnd w:id="2114219872"/>
            <w:permEnd w:id="365236381"/>
            <w:r w:rsidRPr="00DF1B0D">
              <w:rPr>
                <w:rFonts w:asciiTheme="minorHAnsi" w:hAnsiTheme="minorHAnsi" w:cstheme="minorHAnsi"/>
                <w:sz w:val="20"/>
                <w:szCs w:val="20"/>
              </w:rPr>
              <w:t>Hallucination</w:t>
            </w:r>
          </w:p>
        </w:tc>
        <w:tc>
          <w:tcPr>
            <w:tcW w:w="1059" w:type="dxa"/>
          </w:tcPr>
          <w:p w14:paraId="27C3A2E2" w14:textId="23FB9FDB" w:rsidR="00DF1B0D" w:rsidRPr="00DF1B0D" w:rsidRDefault="00DF1B0D" w:rsidP="008417C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31" w:type="dxa"/>
          </w:tcPr>
          <w:p w14:paraId="174C7C4A" w14:textId="496432BF" w:rsidR="00DF1B0D" w:rsidRPr="00DF1B0D" w:rsidRDefault="00DF1B0D" w:rsidP="008417C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025CDD3F" w14:textId="77777777" w:rsidTr="00AC5334">
        <w:tc>
          <w:tcPr>
            <w:tcW w:w="3716" w:type="dxa"/>
          </w:tcPr>
          <w:p w14:paraId="44BCC1D8" w14:textId="77777777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721308057" w:edGrp="everyone" w:colFirst="1" w:colLast="1"/>
            <w:permStart w:id="1729189645" w:edGrp="everyone" w:colFirst="2" w:colLast="2"/>
            <w:permEnd w:id="953299772"/>
            <w:permEnd w:id="1120212487"/>
            <w:r w:rsidRPr="00DF1B0D">
              <w:rPr>
                <w:rFonts w:asciiTheme="minorHAnsi" w:hAnsiTheme="minorHAnsi" w:cstheme="minorHAnsi"/>
                <w:sz w:val="20"/>
                <w:szCs w:val="20"/>
              </w:rPr>
              <w:t>Humeur dépressive</w:t>
            </w:r>
          </w:p>
        </w:tc>
        <w:tc>
          <w:tcPr>
            <w:tcW w:w="1059" w:type="dxa"/>
          </w:tcPr>
          <w:p w14:paraId="186550F7" w14:textId="65CEEA55" w:rsidR="00DF1B0D" w:rsidRPr="00DF1B0D" w:rsidRDefault="00DF1B0D" w:rsidP="008417C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31" w:type="dxa"/>
          </w:tcPr>
          <w:p w14:paraId="01DFD0E0" w14:textId="07305F91" w:rsidR="00DF1B0D" w:rsidRPr="00DF1B0D" w:rsidRDefault="00DF1B0D" w:rsidP="008417C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7DEC0FD7" w14:textId="77777777" w:rsidTr="00AC5334">
        <w:tc>
          <w:tcPr>
            <w:tcW w:w="3716" w:type="dxa"/>
          </w:tcPr>
          <w:p w14:paraId="3FA07263" w14:textId="77777777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2069830807" w:edGrp="everyone" w:colFirst="1" w:colLast="1"/>
            <w:permStart w:id="801902390" w:edGrp="everyone" w:colFirst="2" w:colLast="2"/>
            <w:permEnd w:id="721308057"/>
            <w:permEnd w:id="1729189645"/>
            <w:r w:rsidRPr="00DF1B0D">
              <w:rPr>
                <w:rFonts w:asciiTheme="minorHAnsi" w:hAnsiTheme="minorHAnsi" w:cstheme="minorHAnsi"/>
                <w:sz w:val="20"/>
                <w:szCs w:val="20"/>
              </w:rPr>
              <w:t>Apathie, retrait social, perte de motivation</w:t>
            </w:r>
          </w:p>
        </w:tc>
        <w:tc>
          <w:tcPr>
            <w:tcW w:w="1059" w:type="dxa"/>
          </w:tcPr>
          <w:p w14:paraId="095108CB" w14:textId="096B0B73" w:rsidR="00DF1B0D" w:rsidRPr="00DF1B0D" w:rsidRDefault="00DF1B0D" w:rsidP="008417C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31" w:type="dxa"/>
          </w:tcPr>
          <w:p w14:paraId="04CB14DD" w14:textId="4E00A29C" w:rsidR="00DF1B0D" w:rsidRPr="00DF1B0D" w:rsidRDefault="00DF1B0D" w:rsidP="008417C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2F577BA3" w14:textId="77777777" w:rsidTr="00AC5334">
        <w:tc>
          <w:tcPr>
            <w:tcW w:w="3716" w:type="dxa"/>
          </w:tcPr>
          <w:p w14:paraId="642895BA" w14:textId="77777777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848509850" w:edGrp="everyone" w:colFirst="1" w:colLast="1"/>
            <w:permStart w:id="819484478" w:edGrp="everyone" w:colFirst="2" w:colLast="2"/>
            <w:permEnd w:id="2069830807"/>
            <w:permEnd w:id="801902390"/>
            <w:r w:rsidRPr="00DF1B0D">
              <w:rPr>
                <w:rFonts w:asciiTheme="minorHAnsi" w:hAnsiTheme="minorHAnsi" w:cstheme="minorHAnsi"/>
                <w:sz w:val="20"/>
                <w:szCs w:val="20"/>
              </w:rPr>
              <w:t>Idées suicidaires</w:t>
            </w:r>
          </w:p>
        </w:tc>
        <w:tc>
          <w:tcPr>
            <w:tcW w:w="1059" w:type="dxa"/>
          </w:tcPr>
          <w:p w14:paraId="0404ECB2" w14:textId="068151F6" w:rsidR="00DF1B0D" w:rsidRPr="00DF1B0D" w:rsidRDefault="00DF1B0D" w:rsidP="008417C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31" w:type="dxa"/>
          </w:tcPr>
          <w:p w14:paraId="4BF92043" w14:textId="6AA2E6E8" w:rsidR="00DF1B0D" w:rsidRPr="00DF1B0D" w:rsidRDefault="00DF1B0D" w:rsidP="008417C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7615D22F" w14:textId="77777777" w:rsidTr="00AC5334">
        <w:tc>
          <w:tcPr>
            <w:tcW w:w="3716" w:type="dxa"/>
          </w:tcPr>
          <w:p w14:paraId="4A2EF920" w14:textId="067C9CD7" w:rsidR="00DF1B0D" w:rsidRPr="00DF1B0D" w:rsidRDefault="00543DD5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097223487" w:edGrp="everyone" w:colFirst="1" w:colLast="1"/>
            <w:permStart w:id="1560366794" w:edGrp="everyone" w:colFirst="2" w:colLast="2"/>
            <w:permEnd w:id="848509850"/>
            <w:permEnd w:id="819484478"/>
            <w:r w:rsidRPr="00DF1B0D">
              <w:rPr>
                <w:rFonts w:asciiTheme="minorHAnsi" w:hAnsiTheme="minorHAnsi" w:cstheme="minorHAnsi"/>
                <w:sz w:val="20"/>
                <w:szCs w:val="20"/>
              </w:rPr>
              <w:t>Autres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 : </w:t>
            </w:r>
            <w:permStart w:id="488849726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488849726"/>
          </w:p>
        </w:tc>
        <w:tc>
          <w:tcPr>
            <w:tcW w:w="1059" w:type="dxa"/>
          </w:tcPr>
          <w:p w14:paraId="07182376" w14:textId="5DDAF6FF" w:rsidR="00DF1B0D" w:rsidRPr="00DF1B0D" w:rsidRDefault="00DF1B0D" w:rsidP="008417C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31" w:type="dxa"/>
          </w:tcPr>
          <w:p w14:paraId="44150962" w14:textId="2A3211A0" w:rsidR="00DF1B0D" w:rsidRPr="00DF1B0D" w:rsidRDefault="00DF1B0D" w:rsidP="008417C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permEnd w:id="1097223487"/>
      <w:permEnd w:id="1560366794"/>
    </w:tbl>
    <w:p w14:paraId="1DB4A2D9" w14:textId="01E13B3D" w:rsidR="00D626FD" w:rsidRDefault="00D626FD" w:rsidP="00DF1B0D">
      <w:pPr>
        <w:rPr>
          <w:rFonts w:asciiTheme="minorHAnsi" w:hAnsiTheme="minorHAnsi" w:cstheme="minorHAnsi"/>
          <w:sz w:val="20"/>
          <w:szCs w:val="20"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186"/>
      </w:tblGrid>
      <w:tr w:rsidR="00F17AEE" w:rsidRPr="00DF1B0D" w14:paraId="04B54491" w14:textId="77777777" w:rsidTr="00F17AEE">
        <w:trPr>
          <w:trHeight w:val="163"/>
        </w:trPr>
        <w:tc>
          <w:tcPr>
            <w:tcW w:w="10186" w:type="dxa"/>
            <w:shd w:val="clear" w:color="auto" w:fill="D9D9D9" w:themeFill="background1" w:themeFillShade="D9"/>
          </w:tcPr>
          <w:p w14:paraId="1B2C11D8" w14:textId="573454A4" w:rsidR="00F17AEE" w:rsidRPr="00F17AEE" w:rsidRDefault="00AC5334" w:rsidP="00F17AEE">
            <w:pPr>
              <w:pStyle w:val="Paragraphedeliste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1.6</w:t>
            </w:r>
            <w:r w:rsidR="00F17AEE" w:rsidRPr="00F17AE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AUTRES COMPORTEMENTS COMPROMETTANT LA SÉCURITÉ</w:t>
            </w:r>
          </w:p>
        </w:tc>
      </w:tr>
      <w:tr w:rsidR="00F17AEE" w:rsidRPr="00DF1B0D" w14:paraId="216F587B" w14:textId="77777777" w:rsidTr="00F17AEE">
        <w:trPr>
          <w:trHeight w:val="163"/>
        </w:trPr>
        <w:tc>
          <w:tcPr>
            <w:tcW w:w="10186" w:type="dxa"/>
            <w:shd w:val="clear" w:color="auto" w:fill="F2F2F2" w:themeFill="background1" w:themeFillShade="F2"/>
          </w:tcPr>
          <w:p w14:paraId="2C32518D" w14:textId="0D002357" w:rsidR="00F17AEE" w:rsidRPr="00F17AEE" w:rsidRDefault="00F17AEE" w:rsidP="00F17AEE">
            <w:pPr>
              <w:pStyle w:val="Paragraphedeliste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Ex. : F</w:t>
            </w:r>
            <w:r w:rsidRPr="00F17AEE">
              <w:rPr>
                <w:rFonts w:asciiTheme="minorHAnsi" w:hAnsiTheme="minorHAnsi" w:cstheme="minorHAnsi"/>
                <w:i/>
                <w:sz w:val="20"/>
                <w:szCs w:val="20"/>
              </w:rPr>
              <w:t>inancière, matérielle, physique, psychologique, sexuelle ou de dépendance à l’alcool, le</w:t>
            </w: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tabac, la drogue, au jeu, etc.</w:t>
            </w:r>
          </w:p>
        </w:tc>
      </w:tr>
      <w:tr w:rsidR="00D01CBC" w:rsidRPr="00DF1B0D" w14:paraId="383B608D" w14:textId="77777777" w:rsidTr="00D626FD">
        <w:trPr>
          <w:trHeight w:val="324"/>
        </w:trPr>
        <w:tc>
          <w:tcPr>
            <w:tcW w:w="10186" w:type="dxa"/>
          </w:tcPr>
          <w:p w14:paraId="45ED35F2" w14:textId="47D0F56F" w:rsidR="00D01CBC" w:rsidRPr="00DF1B0D" w:rsidRDefault="00D01CBC" w:rsidP="00D01CB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517421192" w:edGrp="everyone" w:colFirst="0" w:colLast="0"/>
          </w:p>
        </w:tc>
      </w:tr>
      <w:permEnd w:id="1517421192"/>
    </w:tbl>
    <w:p w14:paraId="5C045C53" w14:textId="77777777" w:rsidR="00DF1B0D" w:rsidRPr="00DF1B0D" w:rsidRDefault="00DF1B0D" w:rsidP="00DF1B0D">
      <w:pPr>
        <w:rPr>
          <w:rFonts w:asciiTheme="minorHAnsi" w:hAnsiTheme="minorHAnsi" w:cstheme="minorHAnsi"/>
          <w:sz w:val="20"/>
          <w:szCs w:val="20"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186"/>
      </w:tblGrid>
      <w:tr w:rsidR="00F17AEE" w:rsidRPr="00DF1B0D" w14:paraId="2A4F772F" w14:textId="77777777" w:rsidTr="00F17AEE">
        <w:trPr>
          <w:trHeight w:val="308"/>
        </w:trPr>
        <w:tc>
          <w:tcPr>
            <w:tcW w:w="10186" w:type="dxa"/>
            <w:shd w:val="clear" w:color="auto" w:fill="D9D9D9" w:themeFill="background1" w:themeFillShade="D9"/>
          </w:tcPr>
          <w:p w14:paraId="122ED935" w14:textId="5B4BFBBD" w:rsidR="00F17AEE" w:rsidRPr="00DF1B0D" w:rsidRDefault="00AC5334" w:rsidP="00D626FD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1.7</w:t>
            </w:r>
            <w:r w:rsidR="00F17AEE" w:rsidRPr="00F17AE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ENJEUX RELATIONNELS OU ENVIRONNEMENTAUX</w:t>
            </w:r>
          </w:p>
        </w:tc>
      </w:tr>
      <w:tr w:rsidR="00F17AEE" w:rsidRPr="00DF1B0D" w14:paraId="37BAC3FE" w14:textId="77777777" w:rsidTr="00F17AEE">
        <w:trPr>
          <w:trHeight w:val="308"/>
        </w:trPr>
        <w:tc>
          <w:tcPr>
            <w:tcW w:w="10186" w:type="dxa"/>
            <w:shd w:val="clear" w:color="auto" w:fill="F2F2F2" w:themeFill="background1" w:themeFillShade="F2"/>
          </w:tcPr>
          <w:p w14:paraId="015868D7" w14:textId="6E24BB2E" w:rsidR="00F17AEE" w:rsidRPr="00F17AEE" w:rsidRDefault="00F17AEE" w:rsidP="00F17AEE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F17AEE">
              <w:rPr>
                <w:rFonts w:asciiTheme="minorHAnsi" w:hAnsiTheme="minorHAnsi" w:cstheme="minorHAnsi"/>
                <w:i/>
                <w:sz w:val="20"/>
                <w:szCs w:val="20"/>
              </w:rPr>
              <w:t>Problématiques comportementales reliées à la mixité de clientèle, à la cohabitation, à l’errance intrusive, à l’agressivité des autres, aux changements de milieu/unité, réactions suscitées par l’environnement (</w:t>
            </w: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ex. : </w:t>
            </w:r>
            <w:r w:rsidRPr="00F17AEE">
              <w:rPr>
                <w:rFonts w:asciiTheme="minorHAnsi" w:hAnsiTheme="minorHAnsi" w:cstheme="minorHAnsi"/>
                <w:i/>
                <w:sz w:val="20"/>
                <w:szCs w:val="20"/>
              </w:rPr>
              <w:t>noirceur, bruits environnementaux, etc.), comportements de discrimination (</w:t>
            </w: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ex. : </w:t>
            </w:r>
            <w:r w:rsidRPr="00F17AEE">
              <w:rPr>
                <w:rFonts w:asciiTheme="minorHAnsi" w:hAnsiTheme="minorHAnsi" w:cstheme="minorHAnsi"/>
                <w:i/>
                <w:sz w:val="20"/>
                <w:szCs w:val="20"/>
              </w:rPr>
              <w:t>linguistique, raciale, homophobie, âgisme, sexuel</w:t>
            </w: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,</w:t>
            </w:r>
            <w:r w:rsidRPr="00F17AE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refus de recevoir les soins par un homme ou </w:t>
            </w:r>
            <w:r w:rsidR="00AF6921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une </w:t>
            </w:r>
            <w:r w:rsidRPr="00F17AEE">
              <w:rPr>
                <w:rFonts w:asciiTheme="minorHAnsi" w:hAnsiTheme="minorHAnsi" w:cstheme="minorHAnsi"/>
                <w:i/>
                <w:sz w:val="20"/>
                <w:szCs w:val="20"/>
              </w:rPr>
              <w:t>femme, etc.)</w:t>
            </w: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.</w:t>
            </w:r>
          </w:p>
        </w:tc>
      </w:tr>
      <w:tr w:rsidR="00D01CBC" w:rsidRPr="00DF1B0D" w14:paraId="78E1133D" w14:textId="77777777" w:rsidTr="00D626FD">
        <w:trPr>
          <w:trHeight w:val="435"/>
        </w:trPr>
        <w:tc>
          <w:tcPr>
            <w:tcW w:w="10186" w:type="dxa"/>
          </w:tcPr>
          <w:p w14:paraId="4F29279A" w14:textId="2AC42BDF" w:rsidR="00D01CBC" w:rsidRPr="00DF1B0D" w:rsidRDefault="00D01CBC" w:rsidP="00D01CB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335938796" w:edGrp="everyone" w:colFirst="0" w:colLast="0"/>
          </w:p>
        </w:tc>
      </w:tr>
      <w:permEnd w:id="335938796"/>
    </w:tbl>
    <w:p w14:paraId="1638D233" w14:textId="25CA85BC" w:rsidR="00DF1B0D" w:rsidRDefault="00DF1B0D" w:rsidP="00DF1B0D">
      <w:pPr>
        <w:rPr>
          <w:rFonts w:asciiTheme="minorHAnsi" w:hAnsiTheme="minorHAnsi" w:cstheme="minorHAnsi"/>
          <w:sz w:val="20"/>
          <w:szCs w:val="20"/>
        </w:rPr>
      </w:pPr>
    </w:p>
    <w:p w14:paraId="65793FE8" w14:textId="77777777" w:rsidR="00820F48" w:rsidRDefault="00820F48" w:rsidP="00DF1B0D">
      <w:pPr>
        <w:rPr>
          <w:rFonts w:asciiTheme="minorHAnsi" w:hAnsiTheme="minorHAnsi" w:cstheme="minorHAnsi"/>
          <w:sz w:val="20"/>
          <w:szCs w:val="20"/>
        </w:rPr>
      </w:pPr>
    </w:p>
    <w:p w14:paraId="1CE4B004" w14:textId="7F2A14B6" w:rsidR="00DF1B0D" w:rsidRDefault="00AC5334" w:rsidP="00D626FD">
      <w:pPr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2</w:t>
      </w:r>
      <w:r w:rsidR="00DF1B0D" w:rsidRPr="00F17AEE">
        <w:rPr>
          <w:rFonts w:asciiTheme="minorHAnsi" w:hAnsiTheme="minorHAnsi" w:cstheme="minorHAnsi"/>
          <w:b/>
          <w:sz w:val="20"/>
          <w:szCs w:val="20"/>
        </w:rPr>
        <w:t xml:space="preserve">- SOMMAIRE DES INTERVENTIONS </w:t>
      </w:r>
    </w:p>
    <w:p w14:paraId="743CB7E4" w14:textId="77777777" w:rsidR="00D626FD" w:rsidRPr="00F17AEE" w:rsidRDefault="00D626FD" w:rsidP="00D626FD">
      <w:pPr>
        <w:rPr>
          <w:rFonts w:asciiTheme="minorHAnsi" w:hAnsiTheme="minorHAnsi" w:cstheme="minorHAnsi"/>
          <w:b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72"/>
        <w:gridCol w:w="7214"/>
      </w:tblGrid>
      <w:tr w:rsidR="00DF1B0D" w:rsidRPr="00DF1B0D" w14:paraId="00C6C38B" w14:textId="77777777" w:rsidTr="00AC5334">
        <w:tc>
          <w:tcPr>
            <w:tcW w:w="2972" w:type="dxa"/>
            <w:tcBorders>
              <w:right w:val="nil"/>
            </w:tcBorders>
            <w:shd w:val="clear" w:color="auto" w:fill="D9D9D9" w:themeFill="background1" w:themeFillShade="D9"/>
          </w:tcPr>
          <w:p w14:paraId="0C4159DB" w14:textId="3C6CC866" w:rsidR="00DF1B0D" w:rsidRPr="00DF1B0D" w:rsidRDefault="00AC5334" w:rsidP="00AB0DD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2.1 SURVEILLANCE</w:t>
            </w:r>
          </w:p>
        </w:tc>
        <w:tc>
          <w:tcPr>
            <w:tcW w:w="7214" w:type="dxa"/>
            <w:tcBorders>
              <w:left w:val="nil"/>
            </w:tcBorders>
            <w:shd w:val="clear" w:color="auto" w:fill="D9D9D9" w:themeFill="background1" w:themeFillShade="D9"/>
          </w:tcPr>
          <w:p w14:paraId="4220D637" w14:textId="37A9E91B" w:rsidR="00DF1B0D" w:rsidRPr="00DF1B0D" w:rsidRDefault="00937026" w:rsidP="00AC53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412292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2136032763" w:edGrp="everyone"/>
                <w:r w:rsidR="00AC5334" w:rsidRPr="00DF1B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  <w:permEnd w:id="2136032763"/>
              </w:sdtContent>
            </w:sdt>
            <w:r w:rsidR="00AC533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93403A" w:rsidRPr="00DF1B0D">
              <w:rPr>
                <w:rFonts w:asciiTheme="minorHAnsi" w:hAnsiTheme="minorHAnsi" w:cstheme="minorHAnsi"/>
                <w:sz w:val="20"/>
                <w:szCs w:val="20"/>
              </w:rPr>
              <w:t>Oui</w:t>
            </w:r>
            <w:r w:rsidR="00AC5334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="0093403A" w:rsidRPr="00DF1B0D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Start w:id="706872330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115319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33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706872330"/>
            <w:r w:rsidR="0093403A" w:rsidRPr="00DF1B0D">
              <w:rPr>
                <w:rFonts w:asciiTheme="minorHAnsi" w:hAnsiTheme="minorHAnsi" w:cstheme="minorHAnsi"/>
                <w:sz w:val="20"/>
                <w:szCs w:val="20"/>
              </w:rPr>
              <w:t xml:space="preserve">Non  </w:t>
            </w:r>
          </w:p>
        </w:tc>
      </w:tr>
      <w:tr w:rsidR="00DF1B0D" w:rsidRPr="00DF1B0D" w14:paraId="207512B1" w14:textId="77777777" w:rsidTr="00AC5334">
        <w:tc>
          <w:tcPr>
            <w:tcW w:w="2972" w:type="dxa"/>
          </w:tcPr>
          <w:p w14:paraId="64484A84" w14:textId="77777777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004421812" w:edGrp="everyone" w:colFirst="1" w:colLast="1"/>
            <w:r w:rsidRPr="00DF1B0D">
              <w:rPr>
                <w:rFonts w:asciiTheme="minorHAnsi" w:hAnsiTheme="minorHAnsi" w:cstheme="minorHAnsi"/>
                <w:sz w:val="20"/>
                <w:szCs w:val="20"/>
              </w:rPr>
              <w:t>Motif</w:t>
            </w:r>
          </w:p>
        </w:tc>
        <w:tc>
          <w:tcPr>
            <w:tcW w:w="7214" w:type="dxa"/>
          </w:tcPr>
          <w:p w14:paraId="445F8B70" w14:textId="57B5C28A" w:rsidR="00DF1B0D" w:rsidRPr="00DF1B0D" w:rsidRDefault="00DF1B0D" w:rsidP="00DA4F8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63E75316" w14:textId="77777777" w:rsidTr="00AC5334">
        <w:tc>
          <w:tcPr>
            <w:tcW w:w="2972" w:type="dxa"/>
          </w:tcPr>
          <w:p w14:paraId="465AE352" w14:textId="77777777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27329121" w:edGrp="everyone" w:colFirst="1" w:colLast="1"/>
            <w:permEnd w:id="1004421812"/>
            <w:r w:rsidRPr="00DF1B0D">
              <w:rPr>
                <w:rFonts w:asciiTheme="minorHAnsi" w:hAnsiTheme="minorHAnsi" w:cstheme="minorHAnsi"/>
                <w:sz w:val="20"/>
                <w:szCs w:val="20"/>
              </w:rPr>
              <w:t>Nombre d’heures - Moment de la journée</w:t>
            </w:r>
          </w:p>
        </w:tc>
        <w:tc>
          <w:tcPr>
            <w:tcW w:w="7214" w:type="dxa"/>
          </w:tcPr>
          <w:p w14:paraId="27CFA485" w14:textId="72F518F9" w:rsidR="00DF1B0D" w:rsidRPr="00DF1B0D" w:rsidRDefault="00DF1B0D" w:rsidP="00DA4F8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4F975FD9" w14:textId="77777777" w:rsidTr="00AC5334">
        <w:tc>
          <w:tcPr>
            <w:tcW w:w="2972" w:type="dxa"/>
          </w:tcPr>
          <w:p w14:paraId="3C6B6BDA" w14:textId="77777777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005068494" w:edGrp="everyone" w:colFirst="1" w:colLast="1"/>
            <w:permEnd w:id="27329121"/>
            <w:r w:rsidRPr="00DF1B0D">
              <w:rPr>
                <w:rFonts w:asciiTheme="minorHAnsi" w:hAnsiTheme="minorHAnsi" w:cstheme="minorHAnsi"/>
                <w:sz w:val="20"/>
                <w:szCs w:val="20"/>
              </w:rPr>
              <w:t>Interventions faites par rehaussement</w:t>
            </w:r>
          </w:p>
        </w:tc>
        <w:tc>
          <w:tcPr>
            <w:tcW w:w="7214" w:type="dxa"/>
          </w:tcPr>
          <w:p w14:paraId="00156384" w14:textId="3FCBF76D" w:rsidR="00DF1B0D" w:rsidRPr="00DF1B0D" w:rsidRDefault="00DF1B0D" w:rsidP="00DA4F8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7E4FDDFF" w14:textId="77777777" w:rsidTr="00AC5334">
        <w:tc>
          <w:tcPr>
            <w:tcW w:w="2972" w:type="dxa"/>
          </w:tcPr>
          <w:p w14:paraId="7D44D7B4" w14:textId="77777777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844928000" w:edGrp="everyone" w:colFirst="1" w:colLast="1"/>
            <w:permEnd w:id="1005068494"/>
            <w:r w:rsidRPr="00DF1B0D">
              <w:rPr>
                <w:rFonts w:asciiTheme="minorHAnsi" w:hAnsiTheme="minorHAnsi" w:cstheme="minorHAnsi"/>
                <w:sz w:val="20"/>
                <w:szCs w:val="20"/>
              </w:rPr>
              <w:t>Autres informations</w:t>
            </w:r>
          </w:p>
        </w:tc>
        <w:tc>
          <w:tcPr>
            <w:tcW w:w="7214" w:type="dxa"/>
          </w:tcPr>
          <w:p w14:paraId="551413FE" w14:textId="0EDFEAE4" w:rsidR="00DF1B0D" w:rsidRPr="00DF1B0D" w:rsidRDefault="00DF1B0D" w:rsidP="00DA4F8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permEnd w:id="1844928000"/>
    </w:tbl>
    <w:p w14:paraId="074E2941" w14:textId="60BF3DA7" w:rsidR="008D134F" w:rsidRPr="00AC5334" w:rsidRDefault="008D134F">
      <w:pPr>
        <w:rPr>
          <w:rFonts w:asciiTheme="minorHAnsi" w:hAnsiTheme="minorHAnsi" w:cstheme="minorHAnsi"/>
          <w:sz w:val="20"/>
        </w:rPr>
      </w:pPr>
    </w:p>
    <w:tbl>
      <w:tblPr>
        <w:tblStyle w:val="Grilledutableau"/>
        <w:tblW w:w="10186" w:type="dxa"/>
        <w:tblInd w:w="-5" w:type="dxa"/>
        <w:tblLook w:val="04A0" w:firstRow="1" w:lastRow="0" w:firstColumn="1" w:lastColumn="0" w:noHBand="0" w:noVBand="1"/>
      </w:tblPr>
      <w:tblGrid>
        <w:gridCol w:w="10186"/>
      </w:tblGrid>
      <w:tr w:rsidR="008D134F" w:rsidRPr="00DF1B0D" w14:paraId="0956D565" w14:textId="77777777" w:rsidTr="00AC5334">
        <w:trPr>
          <w:trHeight w:val="311"/>
        </w:trPr>
        <w:tc>
          <w:tcPr>
            <w:tcW w:w="10186" w:type="dxa"/>
            <w:shd w:val="clear" w:color="auto" w:fill="D9D9D9" w:themeFill="background1" w:themeFillShade="D9"/>
          </w:tcPr>
          <w:p w14:paraId="0FC16546" w14:textId="6815B2D4" w:rsidR="008D134F" w:rsidRPr="00DF1B0D" w:rsidRDefault="00AC5334" w:rsidP="008D134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  <w:r w:rsidR="008831C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.2 </w:t>
            </w:r>
            <w:r w:rsidR="008D134F" w:rsidRPr="00DF1B0D">
              <w:rPr>
                <w:rFonts w:asciiTheme="minorHAnsi" w:hAnsiTheme="minorHAnsi" w:cstheme="minorHAnsi"/>
                <w:b/>
                <w:sz w:val="20"/>
                <w:szCs w:val="20"/>
              </w:rPr>
              <w:t>STRATÉGIES D’INTERVENTION</w:t>
            </w:r>
            <w:r w:rsidR="008D134F" w:rsidRPr="00DF1B0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8831C9" w:rsidRPr="00DF1B0D" w14:paraId="6CF2A5FE" w14:textId="77777777" w:rsidTr="00AC5334">
        <w:trPr>
          <w:trHeight w:val="311"/>
        </w:trPr>
        <w:tc>
          <w:tcPr>
            <w:tcW w:w="10186" w:type="dxa"/>
            <w:shd w:val="clear" w:color="auto" w:fill="F2F2F2" w:themeFill="background1" w:themeFillShade="F2"/>
          </w:tcPr>
          <w:p w14:paraId="43FD715C" w14:textId="2CB6B4E1" w:rsidR="008831C9" w:rsidRDefault="008831C9" w:rsidP="008D134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A</w:t>
            </w:r>
            <w:r w:rsidRPr="008D134F">
              <w:rPr>
                <w:rFonts w:asciiTheme="minorHAnsi" w:hAnsiTheme="minorHAnsi" w:cstheme="minorHAnsi"/>
                <w:i/>
                <w:sz w:val="20"/>
                <w:szCs w:val="20"/>
              </w:rPr>
              <w:t>pproche, durée, fréquence avant changement du comportement, résultats/efficacité, etc.</w:t>
            </w:r>
          </w:p>
        </w:tc>
      </w:tr>
      <w:tr w:rsidR="00C0391B" w:rsidRPr="00DF1B0D" w14:paraId="175E39A0" w14:textId="77777777" w:rsidTr="00AC5334">
        <w:trPr>
          <w:trHeight w:val="258"/>
        </w:trPr>
        <w:tc>
          <w:tcPr>
            <w:tcW w:w="10186" w:type="dxa"/>
          </w:tcPr>
          <w:p w14:paraId="174D9BC9" w14:textId="666EA399" w:rsidR="00C0391B" w:rsidRPr="00DF1B0D" w:rsidRDefault="00C0391B" w:rsidP="00C0391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476729322" w:edGrp="everyone" w:colFirst="0" w:colLast="0"/>
          </w:p>
        </w:tc>
      </w:tr>
      <w:permEnd w:id="476729322"/>
    </w:tbl>
    <w:p w14:paraId="037814C8" w14:textId="77777777" w:rsidR="00AC5334" w:rsidRPr="00AC5334" w:rsidRDefault="00AC5334">
      <w:pPr>
        <w:rPr>
          <w:rFonts w:asciiTheme="minorHAnsi" w:hAnsiTheme="minorHAnsi" w:cstheme="minorHAnsi"/>
          <w:sz w:val="20"/>
        </w:rPr>
      </w:pPr>
    </w:p>
    <w:tbl>
      <w:tblPr>
        <w:tblStyle w:val="Grilledutableau"/>
        <w:tblW w:w="10206" w:type="dxa"/>
        <w:tblInd w:w="-5" w:type="dxa"/>
        <w:tblLook w:val="04A0" w:firstRow="1" w:lastRow="0" w:firstColumn="1" w:lastColumn="0" w:noHBand="0" w:noVBand="1"/>
      </w:tblPr>
      <w:tblGrid>
        <w:gridCol w:w="2972"/>
        <w:gridCol w:w="1848"/>
        <w:gridCol w:w="5386"/>
      </w:tblGrid>
      <w:tr w:rsidR="00DF1B0D" w:rsidRPr="00DF1B0D" w14:paraId="0E15CE95" w14:textId="77777777" w:rsidTr="00AC5334">
        <w:tc>
          <w:tcPr>
            <w:tcW w:w="4820" w:type="dxa"/>
            <w:gridSpan w:val="2"/>
            <w:tcBorders>
              <w:right w:val="nil"/>
            </w:tcBorders>
            <w:shd w:val="clear" w:color="auto" w:fill="D9D9D9" w:themeFill="background1" w:themeFillShade="D9"/>
          </w:tcPr>
          <w:p w14:paraId="2D78EFF1" w14:textId="3821720F" w:rsidR="00DF1B0D" w:rsidRPr="00DF1B0D" w:rsidRDefault="00AC5334" w:rsidP="00AC533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2.3 </w:t>
            </w:r>
            <w:r w:rsidRPr="00DF1B0D">
              <w:rPr>
                <w:rFonts w:asciiTheme="minorHAnsi" w:hAnsiTheme="minorHAnsi" w:cstheme="minorHAnsi"/>
                <w:b/>
                <w:sz w:val="20"/>
                <w:szCs w:val="20"/>
              </w:rPr>
              <w:t>MESURES DE CONTRÔLE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AC5334">
              <w:rPr>
                <w:rFonts w:asciiTheme="minorHAnsi" w:hAnsiTheme="minorHAnsi" w:cstheme="minorHAnsi"/>
                <w:i/>
                <w:sz w:val="20"/>
                <w:szCs w:val="20"/>
              </w:rPr>
              <w:t>(physique et/ou chimique)</w:t>
            </w:r>
          </w:p>
        </w:tc>
        <w:tc>
          <w:tcPr>
            <w:tcW w:w="5386" w:type="dxa"/>
            <w:tcBorders>
              <w:left w:val="nil"/>
            </w:tcBorders>
            <w:shd w:val="clear" w:color="auto" w:fill="D9D9D9" w:themeFill="background1" w:themeFillShade="D9"/>
          </w:tcPr>
          <w:p w14:paraId="1399CB38" w14:textId="54426249" w:rsidR="00DF1B0D" w:rsidRPr="00DF1B0D" w:rsidRDefault="00937026" w:rsidP="00AC53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489012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116229064" w:edGrp="everyone"/>
                <w:r w:rsidR="00AC5334" w:rsidRPr="00DF1B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  <w:permEnd w:id="1116229064"/>
              </w:sdtContent>
            </w:sdt>
            <w:r w:rsidR="00AC533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C5334" w:rsidRPr="00DF1B0D">
              <w:rPr>
                <w:rFonts w:asciiTheme="minorHAnsi" w:hAnsiTheme="minorHAnsi" w:cstheme="minorHAnsi"/>
                <w:sz w:val="20"/>
                <w:szCs w:val="20"/>
              </w:rPr>
              <w:t>Oui</w:t>
            </w:r>
            <w:r w:rsidR="00AC5334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="00AC5334" w:rsidRPr="00DF1B0D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Start w:id="1357785852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009752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33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1357785852"/>
            <w:r w:rsidR="00AC5334" w:rsidRPr="00DF1B0D">
              <w:rPr>
                <w:rFonts w:asciiTheme="minorHAnsi" w:hAnsiTheme="minorHAnsi" w:cstheme="minorHAnsi"/>
                <w:sz w:val="20"/>
                <w:szCs w:val="20"/>
              </w:rPr>
              <w:t xml:space="preserve">Non  </w:t>
            </w:r>
          </w:p>
        </w:tc>
      </w:tr>
      <w:tr w:rsidR="00DF1B0D" w:rsidRPr="00DF1B0D" w14:paraId="28BA0779" w14:textId="77777777" w:rsidTr="00E1220A">
        <w:tc>
          <w:tcPr>
            <w:tcW w:w="2972" w:type="dxa"/>
          </w:tcPr>
          <w:p w14:paraId="75A2D62F" w14:textId="77777777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449871987" w:edGrp="everyone" w:colFirst="1" w:colLast="1"/>
            <w:r w:rsidRPr="00DF1B0D">
              <w:rPr>
                <w:rFonts w:asciiTheme="minorHAnsi" w:hAnsiTheme="minorHAnsi" w:cstheme="minorHAnsi"/>
                <w:sz w:val="20"/>
                <w:szCs w:val="20"/>
              </w:rPr>
              <w:t>Motif</w:t>
            </w:r>
          </w:p>
        </w:tc>
        <w:tc>
          <w:tcPr>
            <w:tcW w:w="7234" w:type="dxa"/>
            <w:gridSpan w:val="2"/>
          </w:tcPr>
          <w:p w14:paraId="02FFC1CA" w14:textId="6F57AD68" w:rsidR="00DF1B0D" w:rsidRPr="00DF1B0D" w:rsidRDefault="00DF1B0D" w:rsidP="00DA4F8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616DDA43" w14:textId="77777777" w:rsidTr="00E1220A">
        <w:tc>
          <w:tcPr>
            <w:tcW w:w="2972" w:type="dxa"/>
          </w:tcPr>
          <w:p w14:paraId="03BD836E" w14:textId="77777777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311837069" w:edGrp="everyone" w:colFirst="1" w:colLast="1"/>
            <w:permEnd w:id="1449871987"/>
            <w:r w:rsidRPr="00DF1B0D">
              <w:rPr>
                <w:rFonts w:asciiTheme="minorHAnsi" w:hAnsiTheme="minorHAnsi" w:cstheme="minorHAnsi"/>
                <w:sz w:val="20"/>
                <w:szCs w:val="20"/>
              </w:rPr>
              <w:t>Type de contention physique</w:t>
            </w:r>
          </w:p>
        </w:tc>
        <w:tc>
          <w:tcPr>
            <w:tcW w:w="7234" w:type="dxa"/>
            <w:gridSpan w:val="2"/>
          </w:tcPr>
          <w:p w14:paraId="1867CE9B" w14:textId="11A45270" w:rsidR="00DF1B0D" w:rsidRPr="00DF1B0D" w:rsidRDefault="00DF1B0D" w:rsidP="00DA4F8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2660135C" w14:textId="77777777" w:rsidTr="00E1220A">
        <w:tc>
          <w:tcPr>
            <w:tcW w:w="2972" w:type="dxa"/>
          </w:tcPr>
          <w:p w14:paraId="4E5B20E5" w14:textId="3263827A" w:rsidR="00DF1B0D" w:rsidRPr="00DF1B0D" w:rsidRDefault="000C6A5C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20466469" w:edGrp="everyone" w:colFirst="1" w:colLast="1"/>
            <w:permEnd w:id="311837069"/>
            <w:r>
              <w:rPr>
                <w:rFonts w:asciiTheme="minorHAnsi" w:hAnsiTheme="minorHAnsi" w:cstheme="minorHAnsi"/>
                <w:sz w:val="20"/>
                <w:szCs w:val="20"/>
              </w:rPr>
              <w:t>Médication et voie d’administration</w:t>
            </w:r>
          </w:p>
        </w:tc>
        <w:tc>
          <w:tcPr>
            <w:tcW w:w="7234" w:type="dxa"/>
            <w:gridSpan w:val="2"/>
          </w:tcPr>
          <w:p w14:paraId="1909C1E4" w14:textId="67FB5CA4" w:rsidR="00DF1B0D" w:rsidRPr="00DF1B0D" w:rsidRDefault="00DF1B0D" w:rsidP="00DA4F8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7E5CA535" w14:textId="77777777" w:rsidTr="00E1220A">
        <w:tc>
          <w:tcPr>
            <w:tcW w:w="2972" w:type="dxa"/>
          </w:tcPr>
          <w:p w14:paraId="4ED3677E" w14:textId="77777777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2006517312" w:edGrp="everyone" w:colFirst="1" w:colLast="1"/>
            <w:permEnd w:id="20466469"/>
            <w:r w:rsidRPr="00DF1B0D">
              <w:rPr>
                <w:rFonts w:asciiTheme="minorHAnsi" w:hAnsiTheme="minorHAnsi" w:cstheme="minorHAnsi"/>
                <w:sz w:val="20"/>
                <w:szCs w:val="20"/>
              </w:rPr>
              <w:t>Fréquence utilisation</w:t>
            </w:r>
          </w:p>
        </w:tc>
        <w:tc>
          <w:tcPr>
            <w:tcW w:w="7234" w:type="dxa"/>
            <w:gridSpan w:val="2"/>
          </w:tcPr>
          <w:p w14:paraId="1F363A05" w14:textId="311DE422" w:rsidR="00DF1B0D" w:rsidRPr="00DF1B0D" w:rsidRDefault="00DF1B0D" w:rsidP="00DA4F8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73ECE471" w14:textId="77777777" w:rsidTr="00E1220A">
        <w:tc>
          <w:tcPr>
            <w:tcW w:w="2972" w:type="dxa"/>
          </w:tcPr>
          <w:p w14:paraId="433AE8D3" w14:textId="77777777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476919991" w:edGrp="everyone" w:colFirst="1" w:colLast="1"/>
            <w:permEnd w:id="2006517312"/>
            <w:r w:rsidRPr="00DF1B0D">
              <w:rPr>
                <w:rFonts w:asciiTheme="minorHAnsi" w:hAnsiTheme="minorHAnsi" w:cstheme="minorHAnsi"/>
                <w:sz w:val="20"/>
                <w:szCs w:val="20"/>
              </w:rPr>
              <w:t>Moment de la journée</w:t>
            </w:r>
          </w:p>
        </w:tc>
        <w:tc>
          <w:tcPr>
            <w:tcW w:w="7234" w:type="dxa"/>
            <w:gridSpan w:val="2"/>
          </w:tcPr>
          <w:p w14:paraId="4602C92F" w14:textId="62C5BD0C" w:rsidR="00DF1B0D" w:rsidRPr="00DF1B0D" w:rsidRDefault="00DF1B0D" w:rsidP="00DA4F8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03AA9E3E" w14:textId="77777777" w:rsidTr="00E1220A">
        <w:tc>
          <w:tcPr>
            <w:tcW w:w="2972" w:type="dxa"/>
          </w:tcPr>
          <w:p w14:paraId="6204B11E" w14:textId="77777777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636099085" w:edGrp="everyone" w:colFirst="1" w:colLast="1"/>
            <w:permEnd w:id="1476919991"/>
            <w:r w:rsidRPr="00DF1B0D">
              <w:rPr>
                <w:rFonts w:asciiTheme="minorHAnsi" w:hAnsiTheme="minorHAnsi" w:cstheme="minorHAnsi"/>
                <w:sz w:val="20"/>
                <w:szCs w:val="20"/>
              </w:rPr>
              <w:t>Réaction/comportement à la mesure</w:t>
            </w:r>
          </w:p>
        </w:tc>
        <w:tc>
          <w:tcPr>
            <w:tcW w:w="7234" w:type="dxa"/>
            <w:gridSpan w:val="2"/>
          </w:tcPr>
          <w:p w14:paraId="690BC5A8" w14:textId="56F26740" w:rsidR="00DF1B0D" w:rsidRPr="00DF1B0D" w:rsidRDefault="00DF1B0D" w:rsidP="00DA4F8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684C0C30" w14:textId="77777777" w:rsidTr="00E1220A">
        <w:tc>
          <w:tcPr>
            <w:tcW w:w="2972" w:type="dxa"/>
          </w:tcPr>
          <w:p w14:paraId="43856CB1" w14:textId="77777777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695666288" w:edGrp="everyone" w:colFirst="1" w:colLast="1"/>
            <w:permEnd w:id="636099085"/>
            <w:r w:rsidRPr="00DF1B0D">
              <w:rPr>
                <w:rFonts w:asciiTheme="minorHAnsi" w:hAnsiTheme="minorHAnsi" w:cstheme="minorHAnsi"/>
                <w:sz w:val="20"/>
                <w:szCs w:val="20"/>
              </w:rPr>
              <w:t>Effets secondaires</w:t>
            </w:r>
          </w:p>
        </w:tc>
        <w:tc>
          <w:tcPr>
            <w:tcW w:w="7234" w:type="dxa"/>
            <w:gridSpan w:val="2"/>
          </w:tcPr>
          <w:p w14:paraId="70A796AB" w14:textId="2C6FDFB0" w:rsidR="00DF1B0D" w:rsidRPr="00DF1B0D" w:rsidRDefault="00DF1B0D" w:rsidP="00DA4F8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09E6440C" w14:textId="77777777" w:rsidTr="00E1220A">
        <w:tc>
          <w:tcPr>
            <w:tcW w:w="2972" w:type="dxa"/>
          </w:tcPr>
          <w:p w14:paraId="487C8732" w14:textId="77777777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887256703" w:edGrp="everyone" w:colFirst="1" w:colLast="1"/>
            <w:permEnd w:id="695666288"/>
            <w:r w:rsidRPr="00DF1B0D">
              <w:rPr>
                <w:rFonts w:asciiTheme="minorHAnsi" w:hAnsiTheme="minorHAnsi" w:cstheme="minorHAnsi"/>
                <w:sz w:val="20"/>
                <w:szCs w:val="20"/>
              </w:rPr>
              <w:t>Autres informations</w:t>
            </w:r>
          </w:p>
        </w:tc>
        <w:tc>
          <w:tcPr>
            <w:tcW w:w="7234" w:type="dxa"/>
            <w:gridSpan w:val="2"/>
          </w:tcPr>
          <w:p w14:paraId="6C5B695F" w14:textId="5AE529D1" w:rsidR="00DF1B0D" w:rsidRPr="00DF1B0D" w:rsidRDefault="00DF1B0D" w:rsidP="00DA4F8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permEnd w:id="887256703"/>
    </w:tbl>
    <w:p w14:paraId="61D63F77" w14:textId="4C26F473" w:rsidR="00BF5E12" w:rsidRDefault="00BF5E12">
      <w:pPr>
        <w:rPr>
          <w:rFonts w:asciiTheme="minorHAnsi" w:hAnsiTheme="minorHAnsi" w:cstheme="minorHAnsi"/>
          <w:sz w:val="20"/>
        </w:rPr>
      </w:pPr>
    </w:p>
    <w:p w14:paraId="0D7CCF59" w14:textId="77777777" w:rsidR="00AC5334" w:rsidRPr="00AC5334" w:rsidRDefault="00AC5334">
      <w:pPr>
        <w:rPr>
          <w:rFonts w:asciiTheme="minorHAnsi" w:hAnsiTheme="minorHAnsi" w:cstheme="minorHAnsi"/>
          <w:sz w:val="20"/>
        </w:rPr>
      </w:pPr>
    </w:p>
    <w:tbl>
      <w:tblPr>
        <w:tblStyle w:val="Grilledutableau"/>
        <w:tblW w:w="101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6"/>
        <w:gridCol w:w="1849"/>
        <w:gridCol w:w="1559"/>
        <w:gridCol w:w="1429"/>
        <w:gridCol w:w="807"/>
        <w:gridCol w:w="1996"/>
      </w:tblGrid>
      <w:tr w:rsidR="00467EAA" w:rsidRPr="001625A7" w14:paraId="78B72F42" w14:textId="77777777" w:rsidTr="005002D1">
        <w:trPr>
          <w:trHeight w:val="864"/>
        </w:trPr>
        <w:tc>
          <w:tcPr>
            <w:tcW w:w="2546" w:type="dxa"/>
            <w:vAlign w:val="bottom"/>
          </w:tcPr>
          <w:p w14:paraId="1FEA8CE6" w14:textId="77777777" w:rsidR="00467EAA" w:rsidRPr="00894774" w:rsidRDefault="00467EAA" w:rsidP="007E09E8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ermStart w:id="1208908996" w:edGrp="everyone" w:colFirst="1" w:colLast="1"/>
            <w:permStart w:id="834895407" w:edGrp="everyone" w:colFirst="5" w:colLast="5"/>
            <w:permStart w:id="1788572768" w:edGrp="everyone" w:colFirst="3" w:colLast="3"/>
            <w:r w:rsidRPr="00894774">
              <w:rPr>
                <w:rFonts w:asciiTheme="minorHAnsi" w:hAnsiTheme="minorHAnsi" w:cstheme="minorHAnsi"/>
                <w:b/>
                <w:sz w:val="16"/>
                <w:szCs w:val="16"/>
              </w:rPr>
              <w:t>Signature de l’intervenant :</w:t>
            </w:r>
          </w:p>
        </w:tc>
        <w:tc>
          <w:tcPr>
            <w:tcW w:w="1849" w:type="dxa"/>
            <w:tcBorders>
              <w:bottom w:val="single" w:sz="4" w:space="0" w:color="auto"/>
            </w:tcBorders>
            <w:vAlign w:val="bottom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226821240"/>
              <w:showingPlcHdr/>
              <w:picture/>
            </w:sdtPr>
            <w:sdtEndPr/>
            <w:sdtContent>
              <w:p w14:paraId="296FEF7D" w14:textId="77777777" w:rsidR="00467EAA" w:rsidRPr="00894774" w:rsidRDefault="00467EAA" w:rsidP="007E09E8">
                <w:pPr>
                  <w:keepNext/>
                  <w:tabs>
                    <w:tab w:val="left" w:pos="770"/>
                  </w:tabs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894774">
                  <w:rPr>
                    <w:rFonts w:asciiTheme="minorHAnsi" w:hAnsiTheme="minorHAnsi" w:cstheme="minorHAnsi"/>
                    <w:noProof/>
                    <w:sz w:val="16"/>
                    <w:szCs w:val="16"/>
                  </w:rPr>
                  <w:drawing>
                    <wp:inline distT="0" distB="0" distL="0" distR="0" wp14:anchorId="3F0D4D9B" wp14:editId="07777777">
                      <wp:extent cx="534155" cy="534155"/>
                      <wp:effectExtent l="0" t="0" r="0" b="0"/>
                      <wp:docPr id="2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8947" cy="54894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7194DBDC" w14:textId="77777777" w:rsidR="00467EAA" w:rsidRPr="00894774" w:rsidRDefault="00467EAA" w:rsidP="007E09E8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vAlign w:val="bottom"/>
          </w:tcPr>
          <w:p w14:paraId="3898AE2D" w14:textId="67F9E526" w:rsidR="00467EAA" w:rsidRPr="00894774" w:rsidRDefault="00467EAA" w:rsidP="007E09E8">
            <w:pPr>
              <w:keepNext/>
              <w:tabs>
                <w:tab w:val="left" w:pos="770"/>
              </w:tabs>
              <w:jc w:val="righ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94774">
              <w:rPr>
                <w:rFonts w:asciiTheme="minorHAnsi" w:hAnsiTheme="minorHAnsi" w:cstheme="minorHAnsi"/>
                <w:b/>
                <w:sz w:val="16"/>
                <w:szCs w:val="16"/>
              </w:rPr>
              <w:t>Titre d’emploi</w:t>
            </w:r>
            <w:r w:rsidR="005002D1" w:rsidRPr="00894774">
              <w:rPr>
                <w:rFonts w:asciiTheme="minorHAnsi" w:hAnsiTheme="minorHAnsi" w:cstheme="minorHAnsi"/>
                <w:b/>
                <w:sz w:val="16"/>
                <w:szCs w:val="16"/>
              </w:rPr>
              <w:t> :</w:t>
            </w:r>
          </w:p>
        </w:tc>
        <w:tc>
          <w:tcPr>
            <w:tcW w:w="1429" w:type="dxa"/>
            <w:tcBorders>
              <w:bottom w:val="single" w:sz="4" w:space="0" w:color="auto"/>
            </w:tcBorders>
            <w:vAlign w:val="bottom"/>
          </w:tcPr>
          <w:p w14:paraId="5446D70A" w14:textId="52280130" w:rsidR="00467EAA" w:rsidRPr="00894774" w:rsidRDefault="00467EAA" w:rsidP="00D9794A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807" w:type="dxa"/>
            <w:vAlign w:val="bottom"/>
          </w:tcPr>
          <w:p w14:paraId="745EA83F" w14:textId="6C364C00" w:rsidR="00467EAA" w:rsidRPr="00894774" w:rsidRDefault="00467EAA" w:rsidP="007E09E8">
            <w:pPr>
              <w:keepNext/>
              <w:tabs>
                <w:tab w:val="left" w:pos="770"/>
              </w:tabs>
              <w:jc w:val="righ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94774">
              <w:rPr>
                <w:rFonts w:asciiTheme="minorHAnsi" w:hAnsiTheme="minorHAnsi" w:cstheme="minorHAnsi"/>
                <w:b/>
                <w:sz w:val="16"/>
                <w:szCs w:val="16"/>
              </w:rPr>
              <w:t>Date :</w:t>
            </w:r>
          </w:p>
        </w:tc>
        <w:sdt>
          <w:sdtPr>
            <w:rPr>
              <w:rFonts w:asciiTheme="minorHAnsi" w:hAnsiTheme="minorHAnsi" w:cstheme="minorHAnsi"/>
              <w:sz w:val="16"/>
              <w:szCs w:val="16"/>
            </w:rPr>
            <w:id w:val="856617414"/>
            <w:placeholder>
              <w:docPart w:val="CC600A51B9C24D3E964205D79D048F3D"/>
            </w:placeholder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996" w:type="dxa"/>
                <w:tcBorders>
                  <w:bottom w:val="single" w:sz="4" w:space="0" w:color="auto"/>
                </w:tcBorders>
                <w:vAlign w:val="bottom"/>
              </w:tcPr>
              <w:p w14:paraId="75F80603" w14:textId="77777777" w:rsidR="00467EAA" w:rsidRPr="00894774" w:rsidRDefault="00467EAA" w:rsidP="007E09E8">
                <w:pPr>
                  <w:keepNext/>
                  <w:tabs>
                    <w:tab w:val="left" w:pos="770"/>
                  </w:tabs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894774">
                  <w:rPr>
                    <w:rFonts w:asciiTheme="minorHAnsi" w:hAnsiTheme="minorHAnsi" w:cstheme="minorHAnsi"/>
                    <w:sz w:val="16"/>
                    <w:szCs w:val="16"/>
                  </w:rPr>
                  <w:t xml:space="preserve">  </w:t>
                </w:r>
              </w:p>
            </w:tc>
          </w:sdtContent>
        </w:sdt>
      </w:tr>
      <w:permEnd w:id="1208908996"/>
      <w:permEnd w:id="834895407"/>
      <w:permEnd w:id="1788572768"/>
    </w:tbl>
    <w:p w14:paraId="18CD56EF" w14:textId="2F450862" w:rsidR="0039226F" w:rsidRPr="00F15FDF" w:rsidRDefault="0039226F" w:rsidP="00DF1B0D">
      <w:pPr>
        <w:keepNext/>
        <w:tabs>
          <w:tab w:val="left" w:pos="770"/>
        </w:tabs>
        <w:rPr>
          <w:rFonts w:asciiTheme="minorHAnsi" w:hAnsiTheme="minorHAnsi" w:cstheme="minorHAnsi"/>
          <w:i/>
          <w:sz w:val="20"/>
          <w:szCs w:val="20"/>
        </w:rPr>
      </w:pPr>
    </w:p>
    <w:sectPr w:rsidR="0039226F" w:rsidRPr="00F15FDF" w:rsidSect="003A48FF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2240" w:h="15840"/>
      <w:pgMar w:top="994" w:right="1022" w:bottom="994" w:left="1022" w:header="706" w:footer="5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9D0D3C" w14:textId="77777777" w:rsidR="00B31BE9" w:rsidRDefault="00B31BE9" w:rsidP="0081257E">
      <w:r>
        <w:separator/>
      </w:r>
    </w:p>
  </w:endnote>
  <w:endnote w:type="continuationSeparator" w:id="0">
    <w:p w14:paraId="54CD245A" w14:textId="77777777" w:rsidR="00B31BE9" w:rsidRDefault="00B31BE9" w:rsidP="00812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haloult_Cond">
    <w:altName w:val="Courier New"/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CBB247" w14:textId="77777777" w:rsidR="00EE71A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20"/>
        <w:szCs w:val="20"/>
      </w:rPr>
      <w:t>XXX-XXXXX (XXXX-XX)</w:t>
    </w:r>
    <w:r>
      <w:rPr>
        <w:sz w:val="20"/>
        <w:szCs w:val="20"/>
      </w:rPr>
      <w:tab/>
    </w:r>
    <w:r w:rsidR="00F72CF4" w:rsidRPr="002C0510">
      <w:rPr>
        <w:rFonts w:asciiTheme="minorHAnsi" w:hAnsiTheme="minorHAnsi" w:cstheme="minorHAnsi"/>
        <w:b/>
        <w:sz w:val="20"/>
        <w:szCs w:val="20"/>
      </w:rPr>
      <w:t>PLAN D’INTERVENTION DISCIPLINAIRE</w:t>
    </w:r>
    <w:r w:rsidR="00F72CF4">
      <w:rPr>
        <w:rFonts w:asciiTheme="minorHAnsi" w:hAnsiTheme="minorHAnsi" w:cstheme="minorHAnsi"/>
        <w:b/>
        <w:sz w:val="20"/>
        <w:szCs w:val="20"/>
      </w:rPr>
      <w:t xml:space="preserve"> /</w:t>
    </w:r>
    <w:r>
      <w:rPr>
        <w:sz w:val="20"/>
        <w:szCs w:val="20"/>
      </w:rPr>
      <w:tab/>
    </w:r>
    <w:r>
      <w:rPr>
        <w:sz w:val="15"/>
        <w:szCs w:val="15"/>
      </w:rPr>
      <w:t>Dossier médical</w:t>
    </w:r>
  </w:p>
  <w:p w14:paraId="20A7B0E1" w14:textId="77777777" w:rsidR="00EE71A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 w:rsidR="00F72CF4" w:rsidRPr="002C0510">
      <w:rPr>
        <w:rFonts w:asciiTheme="minorHAnsi" w:hAnsiTheme="minorHAnsi" w:cstheme="minorHAnsi"/>
        <w:b/>
        <w:sz w:val="20"/>
        <w:szCs w:val="20"/>
      </w:rPr>
      <w:t>PLAN D’INTERVENTION INTERDISCIPLINAIRE – DI-TSA-DP</w:t>
    </w:r>
    <w:r>
      <w:rPr>
        <w:sz w:val="15"/>
        <w:szCs w:val="15"/>
      </w:rPr>
      <w:tab/>
      <w:t>D.I.C. : 3-4-4</w:t>
    </w:r>
  </w:p>
  <w:p w14:paraId="14FF5265" w14:textId="6ABE5A76" w:rsidR="00EE71AF" w:rsidRPr="009241C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>
      <w:rPr>
        <w:sz w:val="15"/>
        <w:szCs w:val="15"/>
      </w:rPr>
      <w:tab/>
    </w:r>
    <w:r w:rsidRPr="00C4393C">
      <w:rPr>
        <w:sz w:val="15"/>
        <w:szCs w:val="15"/>
        <w:lang w:val="fr-FR"/>
      </w:rPr>
      <w:t xml:space="preserve">Page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PAGE  \* Arabic  \* MERGEFORMAT</w:instrText>
    </w:r>
    <w:r w:rsidRPr="00C4393C">
      <w:rPr>
        <w:b/>
        <w:bCs/>
        <w:sz w:val="15"/>
        <w:szCs w:val="15"/>
      </w:rPr>
      <w:fldChar w:fldCharType="separate"/>
    </w:r>
    <w:r w:rsidR="00DD133D" w:rsidRPr="00DD133D">
      <w:rPr>
        <w:b/>
        <w:bCs/>
        <w:noProof/>
        <w:sz w:val="15"/>
        <w:szCs w:val="15"/>
        <w:lang w:val="fr-FR"/>
      </w:rPr>
      <w:t>2</w:t>
    </w:r>
    <w:r w:rsidRPr="00C4393C">
      <w:rPr>
        <w:b/>
        <w:bCs/>
        <w:sz w:val="15"/>
        <w:szCs w:val="15"/>
      </w:rPr>
      <w:fldChar w:fldCharType="end"/>
    </w:r>
    <w:r w:rsidRPr="00C4393C">
      <w:rPr>
        <w:sz w:val="15"/>
        <w:szCs w:val="15"/>
        <w:lang w:val="fr-FR"/>
      </w:rPr>
      <w:t xml:space="preserve"> sur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NUMPAGES  \* Arabic  \* MERGEFORMAT</w:instrText>
    </w:r>
    <w:r w:rsidRPr="00C4393C">
      <w:rPr>
        <w:b/>
        <w:bCs/>
        <w:sz w:val="15"/>
        <w:szCs w:val="15"/>
      </w:rPr>
      <w:fldChar w:fldCharType="separate"/>
    </w:r>
    <w:r w:rsidR="00691D23" w:rsidRPr="00691D23">
      <w:rPr>
        <w:b/>
        <w:bCs/>
        <w:noProof/>
        <w:sz w:val="15"/>
        <w:szCs w:val="15"/>
        <w:lang w:val="fr-FR"/>
      </w:rPr>
      <w:t>4</w:t>
    </w:r>
    <w:r w:rsidRPr="00C4393C">
      <w:rPr>
        <w:b/>
        <w:bCs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FCCD57" w14:textId="37741B13" w:rsidR="003C4AF3" w:rsidRPr="002C0510" w:rsidRDefault="00B94163" w:rsidP="003C4AF3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sz w:val="20"/>
        <w:szCs w:val="20"/>
      </w:rPr>
      <w:t>CLI</w:t>
    </w:r>
    <w:r w:rsidR="009B3DF2" w:rsidRPr="002C0510">
      <w:rPr>
        <w:rFonts w:asciiTheme="minorHAnsi" w:hAnsiTheme="minorHAnsi" w:cstheme="minorHAnsi"/>
        <w:sz w:val="20"/>
        <w:szCs w:val="20"/>
      </w:rPr>
      <w:t>-</w:t>
    </w:r>
    <w:r w:rsidR="00894774">
      <w:rPr>
        <w:rFonts w:asciiTheme="minorHAnsi" w:hAnsiTheme="minorHAnsi" w:cstheme="minorHAnsi"/>
        <w:sz w:val="20"/>
        <w:szCs w:val="20"/>
      </w:rPr>
      <w:t>60607</w:t>
    </w:r>
    <w:r w:rsidR="009B3DF2" w:rsidRPr="002C0510">
      <w:rPr>
        <w:rFonts w:asciiTheme="minorHAnsi" w:hAnsiTheme="minorHAnsi" w:cstheme="minorHAnsi"/>
        <w:sz w:val="20"/>
        <w:szCs w:val="20"/>
      </w:rPr>
      <w:t xml:space="preserve"> </w:t>
    </w:r>
    <w:r w:rsidR="009B3DF2">
      <w:rPr>
        <w:rFonts w:asciiTheme="minorHAnsi" w:hAnsiTheme="minorHAnsi" w:cstheme="minorHAnsi"/>
        <w:sz w:val="18"/>
        <w:szCs w:val="18"/>
      </w:rPr>
      <w:t>(</w:t>
    </w:r>
    <w:r w:rsidR="00894774">
      <w:rPr>
        <w:rFonts w:asciiTheme="minorHAnsi" w:hAnsiTheme="minorHAnsi" w:cstheme="minorHAnsi"/>
        <w:sz w:val="18"/>
        <w:szCs w:val="18"/>
      </w:rPr>
      <w:t>2023-03</w:t>
    </w:r>
    <w:r w:rsidR="009B3DF2" w:rsidRPr="00A0249F">
      <w:rPr>
        <w:rFonts w:asciiTheme="minorHAnsi" w:hAnsiTheme="minorHAnsi" w:cstheme="minorHAnsi"/>
        <w:sz w:val="18"/>
        <w:szCs w:val="18"/>
      </w:rPr>
      <w:t>)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3C4AF3">
      <w:rPr>
        <w:rFonts w:asciiTheme="minorHAnsi" w:hAnsiTheme="minorHAnsi" w:cstheme="minorHAnsi"/>
        <w:b/>
        <w:sz w:val="20"/>
        <w:szCs w:val="20"/>
      </w:rPr>
      <w:t>RAPPORT</w:t>
    </w:r>
    <w:r w:rsidR="0087790D">
      <w:rPr>
        <w:rFonts w:asciiTheme="minorHAnsi" w:hAnsiTheme="minorHAnsi" w:cstheme="minorHAnsi"/>
        <w:b/>
        <w:sz w:val="20"/>
        <w:szCs w:val="20"/>
      </w:rPr>
      <w:t xml:space="preserve"> DE</w:t>
    </w:r>
    <w:r w:rsidR="003C4AF3" w:rsidRPr="002C0510">
      <w:rPr>
        <w:rFonts w:asciiTheme="minorHAnsi" w:hAnsiTheme="minorHAnsi" w:cstheme="minorHAnsi"/>
        <w:sz w:val="20"/>
        <w:szCs w:val="20"/>
      </w:rPr>
      <w:tab/>
    </w:r>
    <w:r w:rsidR="003C4AF3" w:rsidRPr="002C0510">
      <w:rPr>
        <w:rFonts w:asciiTheme="minorHAnsi" w:hAnsiTheme="minorHAnsi" w:cstheme="minorHAnsi"/>
        <w:sz w:val="15"/>
        <w:szCs w:val="15"/>
      </w:rPr>
      <w:t xml:space="preserve">Dossier </w:t>
    </w:r>
    <w:r w:rsidR="003C4AF3">
      <w:rPr>
        <w:rFonts w:asciiTheme="minorHAnsi" w:hAnsiTheme="minorHAnsi" w:cstheme="minorHAnsi"/>
        <w:sz w:val="15"/>
        <w:szCs w:val="15"/>
      </w:rPr>
      <w:t>de l’usager</w:t>
    </w:r>
  </w:p>
  <w:p w14:paraId="796B1284" w14:textId="2134B7D3" w:rsidR="00EE71AF" w:rsidRPr="009241CF" w:rsidRDefault="003C4AF3" w:rsidP="0077098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sz w:val="15"/>
        <w:szCs w:val="15"/>
      </w:rPr>
    </w:pPr>
    <w:r w:rsidRPr="002C0510">
      <w:rPr>
        <w:rFonts w:asciiTheme="minorHAnsi" w:hAnsiTheme="minorHAnsi" w:cstheme="minorHAnsi"/>
        <w:sz w:val="15"/>
        <w:szCs w:val="15"/>
      </w:rPr>
      <w:tab/>
    </w:r>
    <w:r>
      <w:rPr>
        <w:rFonts w:asciiTheme="minorHAnsi" w:hAnsiTheme="minorHAnsi" w:cstheme="minorHAnsi"/>
        <w:b/>
        <w:sz w:val="20"/>
        <w:szCs w:val="20"/>
      </w:rPr>
      <w:t xml:space="preserve"> COMPORTEMENT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EE71AF" w:rsidRPr="00C4393C">
      <w:rPr>
        <w:sz w:val="15"/>
        <w:szCs w:val="15"/>
        <w:lang w:val="fr-FR"/>
      </w:rPr>
      <w:t xml:space="preserve">Page </w:t>
    </w:r>
    <w:r w:rsidR="00EE71AF" w:rsidRPr="00C4393C">
      <w:rPr>
        <w:b/>
        <w:bCs/>
        <w:sz w:val="15"/>
        <w:szCs w:val="15"/>
      </w:rPr>
      <w:fldChar w:fldCharType="begin"/>
    </w:r>
    <w:r w:rsidR="00EE71AF" w:rsidRPr="00C4393C">
      <w:rPr>
        <w:b/>
        <w:bCs/>
        <w:sz w:val="15"/>
        <w:szCs w:val="15"/>
      </w:rPr>
      <w:instrText>PAGE  \* Arabic  \* MERGEFORMAT</w:instrText>
    </w:r>
    <w:r w:rsidR="00EE71AF" w:rsidRPr="00C4393C">
      <w:rPr>
        <w:b/>
        <w:bCs/>
        <w:sz w:val="15"/>
        <w:szCs w:val="15"/>
      </w:rPr>
      <w:fldChar w:fldCharType="separate"/>
    </w:r>
    <w:r w:rsidR="00937026">
      <w:rPr>
        <w:b/>
        <w:bCs/>
        <w:noProof/>
        <w:sz w:val="15"/>
        <w:szCs w:val="15"/>
      </w:rPr>
      <w:t>3</w:t>
    </w:r>
    <w:r w:rsidR="00EE71AF" w:rsidRPr="00C4393C">
      <w:rPr>
        <w:b/>
        <w:bCs/>
        <w:sz w:val="15"/>
        <w:szCs w:val="15"/>
      </w:rPr>
      <w:fldChar w:fldCharType="end"/>
    </w:r>
    <w:r w:rsidR="00EE71AF" w:rsidRPr="00C4393C">
      <w:rPr>
        <w:sz w:val="15"/>
        <w:szCs w:val="15"/>
        <w:lang w:val="fr-FR"/>
      </w:rPr>
      <w:t xml:space="preserve"> sur </w:t>
    </w:r>
    <w:r w:rsidR="00EE71AF" w:rsidRPr="00C4393C">
      <w:rPr>
        <w:b/>
        <w:bCs/>
        <w:sz w:val="15"/>
        <w:szCs w:val="15"/>
      </w:rPr>
      <w:fldChar w:fldCharType="begin"/>
    </w:r>
    <w:r w:rsidR="00EE71AF" w:rsidRPr="00C4393C">
      <w:rPr>
        <w:b/>
        <w:bCs/>
        <w:sz w:val="15"/>
        <w:szCs w:val="15"/>
      </w:rPr>
      <w:instrText>NUMPAGES  \* Arabic  \* MERGEFORMAT</w:instrText>
    </w:r>
    <w:r w:rsidR="00EE71AF" w:rsidRPr="00C4393C">
      <w:rPr>
        <w:b/>
        <w:bCs/>
        <w:sz w:val="15"/>
        <w:szCs w:val="15"/>
      </w:rPr>
      <w:fldChar w:fldCharType="separate"/>
    </w:r>
    <w:r w:rsidR="00937026" w:rsidRPr="00937026">
      <w:rPr>
        <w:b/>
        <w:bCs/>
        <w:noProof/>
        <w:sz w:val="15"/>
        <w:szCs w:val="15"/>
        <w:lang w:val="fr-FR"/>
      </w:rPr>
      <w:t>3</w:t>
    </w:r>
    <w:r w:rsidR="00EE71AF" w:rsidRPr="00C4393C">
      <w:rPr>
        <w:b/>
        <w:bCs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DE7881" w14:textId="5957D2C0" w:rsidR="00EE71AF" w:rsidRPr="002C0510" w:rsidRDefault="00894774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sz w:val="20"/>
        <w:szCs w:val="20"/>
      </w:rPr>
      <w:t>CLI</w:t>
    </w:r>
    <w:r w:rsidRPr="002C0510">
      <w:rPr>
        <w:rFonts w:asciiTheme="minorHAnsi" w:hAnsiTheme="minorHAnsi" w:cstheme="minorHAnsi"/>
        <w:sz w:val="20"/>
        <w:szCs w:val="20"/>
      </w:rPr>
      <w:t>-</w:t>
    </w:r>
    <w:r>
      <w:rPr>
        <w:rFonts w:asciiTheme="minorHAnsi" w:hAnsiTheme="minorHAnsi" w:cstheme="minorHAnsi"/>
        <w:sz w:val="20"/>
        <w:szCs w:val="20"/>
      </w:rPr>
      <w:t>60607</w:t>
    </w:r>
    <w:r w:rsidRPr="002C0510">
      <w:rPr>
        <w:rFonts w:asciiTheme="minorHAnsi" w:hAnsiTheme="minorHAnsi" w:cstheme="minorHAnsi"/>
        <w:sz w:val="20"/>
        <w:szCs w:val="20"/>
      </w:rPr>
      <w:t xml:space="preserve"> </w:t>
    </w:r>
    <w:r>
      <w:rPr>
        <w:rFonts w:asciiTheme="minorHAnsi" w:hAnsiTheme="minorHAnsi" w:cstheme="minorHAnsi"/>
        <w:sz w:val="18"/>
        <w:szCs w:val="18"/>
      </w:rPr>
      <w:t>(2023-03</w:t>
    </w:r>
    <w:r w:rsidRPr="00A0249F">
      <w:rPr>
        <w:rFonts w:asciiTheme="minorHAnsi" w:hAnsiTheme="minorHAnsi" w:cstheme="minorHAnsi"/>
        <w:sz w:val="18"/>
        <w:szCs w:val="18"/>
      </w:rPr>
      <w:t>)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3C4AF3">
      <w:rPr>
        <w:rFonts w:asciiTheme="minorHAnsi" w:hAnsiTheme="minorHAnsi" w:cstheme="minorHAnsi"/>
        <w:b/>
        <w:sz w:val="20"/>
        <w:szCs w:val="20"/>
      </w:rPr>
      <w:t>RAPPORT</w:t>
    </w:r>
    <w:r w:rsidR="0087790D">
      <w:rPr>
        <w:rFonts w:asciiTheme="minorHAnsi" w:hAnsiTheme="minorHAnsi" w:cstheme="minorHAnsi"/>
        <w:b/>
        <w:sz w:val="20"/>
        <w:szCs w:val="20"/>
      </w:rPr>
      <w:t xml:space="preserve"> DE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EE71AF" w:rsidRPr="002C0510">
      <w:rPr>
        <w:rFonts w:asciiTheme="minorHAnsi" w:hAnsiTheme="minorHAnsi" w:cstheme="minorHAnsi"/>
        <w:sz w:val="15"/>
        <w:szCs w:val="15"/>
      </w:rPr>
      <w:t xml:space="preserve">Dossier </w:t>
    </w:r>
    <w:r w:rsidR="00770980">
      <w:rPr>
        <w:rFonts w:asciiTheme="minorHAnsi" w:hAnsiTheme="minorHAnsi" w:cstheme="minorHAnsi"/>
        <w:sz w:val="15"/>
        <w:szCs w:val="15"/>
      </w:rPr>
      <w:t>de l’usager</w:t>
    </w:r>
  </w:p>
  <w:p w14:paraId="42E6FC38" w14:textId="07B6DEF1" w:rsidR="00EE71AF" w:rsidRPr="0087790D" w:rsidRDefault="00EE71AF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b/>
        <w:sz w:val="20"/>
        <w:szCs w:val="20"/>
      </w:rPr>
    </w:pPr>
    <w:r w:rsidRPr="002C0510">
      <w:rPr>
        <w:rFonts w:asciiTheme="minorHAnsi" w:hAnsiTheme="minorHAnsi" w:cstheme="minorHAnsi"/>
        <w:sz w:val="15"/>
        <w:szCs w:val="15"/>
      </w:rPr>
      <w:tab/>
    </w:r>
    <w:r w:rsidR="003C4AF3">
      <w:rPr>
        <w:rFonts w:asciiTheme="minorHAnsi" w:hAnsiTheme="minorHAnsi" w:cstheme="minorHAnsi"/>
        <w:b/>
        <w:sz w:val="20"/>
        <w:szCs w:val="20"/>
      </w:rPr>
      <w:t xml:space="preserve"> COMPORTEMENT</w:t>
    </w:r>
    <w:r w:rsidRPr="002C0510">
      <w:rPr>
        <w:rFonts w:asciiTheme="minorHAnsi" w:hAnsiTheme="minorHAnsi" w:cstheme="minorHAnsi"/>
        <w:sz w:val="15"/>
        <w:szCs w:val="15"/>
      </w:rPr>
      <w:tab/>
    </w:r>
    <w:r w:rsidRPr="002C0510">
      <w:rPr>
        <w:rFonts w:asciiTheme="minorHAnsi" w:hAnsiTheme="minorHAnsi" w:cstheme="minorHAnsi"/>
        <w:sz w:val="15"/>
        <w:szCs w:val="15"/>
        <w:lang w:val="fr-FR"/>
      </w:rPr>
      <w:t xml:space="preserve">Page 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begin"/>
    </w:r>
    <w:r w:rsidRPr="002C0510">
      <w:rPr>
        <w:rFonts w:asciiTheme="minorHAnsi" w:hAnsiTheme="minorHAnsi" w:cstheme="minorHAnsi"/>
        <w:b/>
        <w:bCs/>
        <w:sz w:val="15"/>
        <w:szCs w:val="15"/>
      </w:rPr>
      <w:instrText>PAGE  \* Arabic  \* MERGEFORMAT</w:instrTex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separate"/>
    </w:r>
    <w:r w:rsidR="00B65172" w:rsidRPr="00B65172">
      <w:rPr>
        <w:rFonts w:asciiTheme="minorHAnsi" w:hAnsiTheme="minorHAnsi" w:cstheme="minorHAnsi"/>
        <w:b/>
        <w:bCs/>
        <w:noProof/>
        <w:sz w:val="15"/>
        <w:szCs w:val="15"/>
        <w:lang w:val="fr-FR"/>
      </w:rPr>
      <w:t>1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end"/>
    </w:r>
    <w:r w:rsidRPr="002C0510">
      <w:rPr>
        <w:rFonts w:asciiTheme="minorHAnsi" w:hAnsiTheme="minorHAnsi" w:cstheme="minorHAnsi"/>
        <w:sz w:val="15"/>
        <w:szCs w:val="15"/>
        <w:lang w:val="fr-FR"/>
      </w:rPr>
      <w:t xml:space="preserve"> sur 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begin"/>
    </w:r>
    <w:r w:rsidRPr="002C0510">
      <w:rPr>
        <w:rFonts w:asciiTheme="minorHAnsi" w:hAnsiTheme="minorHAnsi" w:cstheme="minorHAnsi"/>
        <w:b/>
        <w:bCs/>
        <w:sz w:val="15"/>
        <w:szCs w:val="15"/>
      </w:rPr>
      <w:instrText>NUMPAGES  \* Arabic  \* MERGEFORMAT</w:instrTex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separate"/>
    </w:r>
    <w:r w:rsidR="00B65172" w:rsidRPr="00B65172">
      <w:rPr>
        <w:rFonts w:asciiTheme="minorHAnsi" w:hAnsiTheme="minorHAnsi" w:cstheme="minorHAnsi"/>
        <w:b/>
        <w:bCs/>
        <w:noProof/>
        <w:sz w:val="15"/>
        <w:szCs w:val="15"/>
        <w:lang w:val="fr-FR"/>
      </w:rPr>
      <w:t>3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31BE67" w14:textId="77777777" w:rsidR="00B31BE9" w:rsidRDefault="00B31BE9" w:rsidP="0081257E">
      <w:r>
        <w:separator/>
      </w:r>
    </w:p>
  </w:footnote>
  <w:footnote w:type="continuationSeparator" w:id="0">
    <w:p w14:paraId="36FEB5B0" w14:textId="77777777" w:rsidR="00B31BE9" w:rsidRDefault="00B31BE9" w:rsidP="008125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9923AB" w14:textId="389AA29E" w:rsidR="00A36142" w:rsidRPr="00F130E4" w:rsidRDefault="00A36142" w:rsidP="00A073D7">
    <w:pPr>
      <w:pStyle w:val="En-tte"/>
      <w:tabs>
        <w:tab w:val="clear" w:pos="8640"/>
        <w:tab w:val="right" w:pos="7513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 w:rsidR="00E3667F">
      <w:rPr>
        <w:rFonts w:asciiTheme="minorHAnsi" w:hAnsiTheme="minorHAnsi" w:cstheme="minorHAnsi"/>
        <w:color w:val="808080"/>
        <w:sz w:val="20"/>
        <w:szCs w:val="20"/>
      </w:rPr>
      <w:t xml:space="preserve"> </w:t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begin"/>
    </w:r>
    <w:r w:rsidR="00E3667F"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 w:rsidR="00E3667F">
      <w:rPr>
        <w:rFonts w:asciiTheme="minorHAnsi" w:hAnsiTheme="minorHAnsi" w:cstheme="minorHAnsi"/>
        <w:color w:val="808080"/>
        <w:sz w:val="20"/>
        <w:szCs w:val="20"/>
      </w:rPr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613571667" w:edGrp="everyone"/>
    <w:permStart w:id="372638276" w:edGrp="everyone"/>
    <w:permStart w:id="1550597099" w:edGrp="everyone"/>
    <w:permStart w:id="613111674" w:edGrp="everyone"/>
    <w:permStart w:id="1781475663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Nom, Prénom"/>
        <w:tag w:val="Nom, Prénom"/>
        <w:id w:val="2146228577"/>
        <w:lock w:val="sdtLocked"/>
        <w:placeholder>
          <w:docPart w:val="ABE2E135D78D4F5D865222547F797913"/>
        </w:placeholder>
        <w:showingPlcHdr/>
      </w:sdtPr>
      <w:sdtEndPr/>
      <w:sdtContent>
        <w:r w:rsidR="00691D23"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613571667"/>
    <w:permEnd w:id="372638276"/>
    <w:permEnd w:id="1550597099"/>
    <w:permEnd w:id="613111674"/>
    <w:permEnd w:id="1781475663"/>
    <w:r w:rsidR="00E3667F">
      <w:rPr>
        <w:rFonts w:asciiTheme="minorHAnsi" w:hAnsiTheme="minorHAnsi" w:cstheme="minorHAnsi"/>
        <w:color w:val="808080"/>
        <w:sz w:val="20"/>
        <w:szCs w:val="20"/>
      </w:rPr>
      <w:fldChar w:fldCharType="end"/>
    </w:r>
    <w:r w:rsidRPr="00F130E4"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ab/>
      <w:t># Dossier :</w:t>
    </w:r>
    <w:r w:rsidR="00C409F5">
      <w:rPr>
        <w:rFonts w:asciiTheme="minorHAnsi" w:hAnsiTheme="minorHAnsi" w:cstheme="minorHAnsi"/>
        <w:color w:val="808080"/>
        <w:sz w:val="20"/>
        <w:szCs w:val="20"/>
      </w:rPr>
      <w:t xml:space="preserve">  </w:t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begin"/>
    </w:r>
    <w:r w:rsidR="00E3667F"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 w:rsidR="00E3667F">
      <w:rPr>
        <w:rFonts w:asciiTheme="minorHAnsi" w:hAnsiTheme="minorHAnsi" w:cstheme="minorHAnsi"/>
        <w:color w:val="808080"/>
        <w:sz w:val="20"/>
        <w:szCs w:val="20"/>
      </w:rPr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1247114703" w:edGrp="everyone"/>
    <w:permStart w:id="250826553" w:edGrp="everyone"/>
    <w:permStart w:id="2074825352" w:edGrp="everyone"/>
    <w:permStart w:id="1114636482" w:edGrp="everyone"/>
    <w:permStart w:id="229795950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Dossier"/>
        <w:tag w:val="No dossier"/>
        <w:id w:val="-86782666"/>
        <w:lock w:val="sdtLocked"/>
        <w:placeholder>
          <w:docPart w:val="22577A99D90D48BB843CE84A889BE3B1"/>
        </w:placeholder>
      </w:sdtPr>
      <w:sdtEndPr/>
      <w:sdtContent>
        <w:r w:rsidR="00691D23"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1247114703"/>
    <w:permEnd w:id="250826553"/>
    <w:permEnd w:id="2074825352"/>
    <w:permEnd w:id="1114636482"/>
    <w:permEnd w:id="229795950"/>
    <w:r w:rsidR="00E3667F">
      <w:rPr>
        <w:rFonts w:asciiTheme="minorHAnsi" w:hAnsiTheme="minorHAnsi" w:cstheme="minorHAnsi"/>
        <w:color w:val="808080"/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6C127B" w14:textId="7006E96E" w:rsidR="00DD133D" w:rsidRPr="00F130E4" w:rsidRDefault="00DD133D" w:rsidP="00CD6AD7">
    <w:pPr>
      <w:pStyle w:val="En-tte"/>
      <w:tabs>
        <w:tab w:val="clear" w:pos="8640"/>
        <w:tab w:val="right" w:pos="8789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>
      <w:rPr>
        <w:rFonts w:asciiTheme="minorHAnsi" w:hAnsiTheme="minorHAnsi" w:cstheme="minorHAnsi"/>
        <w:color w:val="808080"/>
        <w:sz w:val="20"/>
        <w:szCs w:val="20"/>
      </w:rPr>
      <w:t xml:space="preserve"> </w:t>
    </w:r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1302493730" w:edGrp="everyone"/>
    <w:permStart w:id="271471177" w:edGrp="everyone"/>
    <w:permStart w:id="465776406" w:edGrp="everyone"/>
    <w:permStart w:id="851256843" w:edGrp="everyone"/>
    <w:permStart w:id="2078753936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Nom, Prénom"/>
        <w:tag w:val="Nom, Prénom"/>
        <w:id w:val="1783605485"/>
        <w:lock w:val="sdtLocked"/>
        <w:placeholder>
          <w:docPart w:val="1125BE9B61D5461788B46597516367DD"/>
        </w:placeholder>
        <w:showingPlcHdr/>
      </w:sdtPr>
      <w:sdtEndPr/>
      <w:sdtContent>
        <w:r w:rsidR="00691D23"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1302493730"/>
    <w:permEnd w:id="271471177"/>
    <w:permEnd w:id="465776406"/>
    <w:permEnd w:id="851256843"/>
    <w:permEnd w:id="2078753936"/>
    <w:r>
      <w:rPr>
        <w:rFonts w:asciiTheme="minorHAnsi" w:hAnsiTheme="minorHAnsi" w:cstheme="minorHAnsi"/>
        <w:color w:val="808080"/>
        <w:sz w:val="20"/>
        <w:szCs w:val="20"/>
      </w:rPr>
      <w:fldChar w:fldCharType="end"/>
    </w:r>
    <w:r w:rsidR="00CD6AD7">
      <w:rPr>
        <w:rFonts w:asciiTheme="minorHAnsi" w:hAnsiTheme="minorHAnsi" w:cstheme="minorHAnsi"/>
        <w:color w:val="808080"/>
        <w:sz w:val="20"/>
        <w:szCs w:val="20"/>
      </w:rPr>
      <w:tab/>
    </w:r>
    <w:r w:rsidR="00CD6AD7"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>Dossier :</w:t>
    </w:r>
    <w:r>
      <w:rPr>
        <w:rFonts w:asciiTheme="minorHAnsi" w:hAnsiTheme="minorHAnsi" w:cstheme="minorHAnsi"/>
        <w:color w:val="808080"/>
        <w:sz w:val="20"/>
        <w:szCs w:val="20"/>
      </w:rPr>
      <w:t xml:space="preserve">  </w:t>
    </w:r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1495215919" w:edGrp="everyone"/>
    <w:permStart w:id="871593566" w:edGrp="everyone"/>
    <w:permStart w:id="1334725778" w:edGrp="everyone"/>
    <w:permStart w:id="1197674635" w:edGrp="everyone"/>
    <w:permStart w:id="731907926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Dossier"/>
        <w:tag w:val="No dossier"/>
        <w:id w:val="-830983074"/>
        <w:lock w:val="sdtLocked"/>
        <w:placeholder>
          <w:docPart w:val="75C7EE41F1D541139B8E302DBB2B775C"/>
        </w:placeholder>
      </w:sdtPr>
      <w:sdtEndPr/>
      <w:sdtContent>
        <w:r w:rsidR="00691D23"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1495215919"/>
    <w:permEnd w:id="871593566"/>
    <w:permEnd w:id="1334725778"/>
    <w:permEnd w:id="1197674635"/>
    <w:permEnd w:id="731907926"/>
    <w:r>
      <w:rPr>
        <w:rFonts w:asciiTheme="minorHAnsi" w:hAnsiTheme="minorHAnsi" w:cstheme="minorHAnsi"/>
        <w:color w:val="808080"/>
        <w:sz w:val="20"/>
        <w:szCs w:val="20"/>
      </w:rPr>
      <w:fldChar w:fldCharType="end"/>
    </w:r>
  </w:p>
  <w:p w14:paraId="30D7AA69" w14:textId="77777777" w:rsidR="00DD133D" w:rsidRDefault="00DD133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ED34E1"/>
    <w:multiLevelType w:val="hybridMultilevel"/>
    <w:tmpl w:val="08A4EFB2"/>
    <w:lvl w:ilvl="0" w:tplc="4052E5F2">
      <w:numFmt w:val="bullet"/>
      <w:lvlText w:val=""/>
      <w:lvlJc w:val="left"/>
      <w:pPr>
        <w:ind w:left="786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65832F5"/>
    <w:multiLevelType w:val="hybridMultilevel"/>
    <w:tmpl w:val="2FBEDEBC"/>
    <w:lvl w:ilvl="0" w:tplc="43E4F5E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BA3E95"/>
    <w:multiLevelType w:val="hybridMultilevel"/>
    <w:tmpl w:val="117E546C"/>
    <w:lvl w:ilvl="0" w:tplc="59F8E5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5A465A"/>
    <w:multiLevelType w:val="hybridMultilevel"/>
    <w:tmpl w:val="894CC0FA"/>
    <w:lvl w:ilvl="0" w:tplc="0CB4C6F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B4184F"/>
    <w:multiLevelType w:val="hybridMultilevel"/>
    <w:tmpl w:val="941A2780"/>
    <w:lvl w:ilvl="0" w:tplc="F9586C8A">
      <w:start w:val="1"/>
      <w:numFmt w:val="bullet"/>
      <w:lvlText w:val="→"/>
      <w:lvlJc w:val="left"/>
      <w:pPr>
        <w:ind w:left="720" w:hanging="360"/>
      </w:pPr>
      <w:rPr>
        <w:rFonts w:ascii="Arial" w:hAnsi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6" w:nlCheck="1" w:checkStyle="0"/>
  <w:activeWritingStyle w:appName="MSWord" w:lang="fr-CA" w:vendorID="64" w:dllVersion="131078" w:nlCheck="1" w:checkStyle="0"/>
  <w:activeWritingStyle w:appName="MSWord" w:lang="fr-FR" w:vendorID="64" w:dllVersion="131078" w:nlCheck="1" w:checkStyle="0"/>
  <w:proofState w:spelling="clean" w:grammar="clean"/>
  <w:attachedTemplate r:id="rId1"/>
  <w:revisionView w:inkAnnotations="0"/>
  <w:documentProtection w:edit="readOnly" w:enforcement="1" w:cryptProviderType="rsaAES" w:cryptAlgorithmClass="hash" w:cryptAlgorithmType="typeAny" w:cryptAlgorithmSid="14" w:cryptSpinCount="100000" w:hash="WEgnceqHTx3QguerwrWVrTWVnH94HUZEfQJ9e3zx2ejTMvQ2wBwlfjU0iwdDcQbTWmAb+SJ0JXvcoiQ38PkFqg==" w:salt="2Z0VtnXrWQe0HE/HXM4E/Q==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44"/>
    <w:rsid w:val="00001EA0"/>
    <w:rsid w:val="000235F9"/>
    <w:rsid w:val="000303C6"/>
    <w:rsid w:val="0004612D"/>
    <w:rsid w:val="00056477"/>
    <w:rsid w:val="00061115"/>
    <w:rsid w:val="000653C6"/>
    <w:rsid w:val="00070BD8"/>
    <w:rsid w:val="00072BDD"/>
    <w:rsid w:val="00081719"/>
    <w:rsid w:val="00081E4F"/>
    <w:rsid w:val="00094D01"/>
    <w:rsid w:val="00097D2B"/>
    <w:rsid w:val="000A1BAF"/>
    <w:rsid w:val="000A48D0"/>
    <w:rsid w:val="000A5A8D"/>
    <w:rsid w:val="000A5E6D"/>
    <w:rsid w:val="000A5E86"/>
    <w:rsid w:val="000B236B"/>
    <w:rsid w:val="000B34AA"/>
    <w:rsid w:val="000B7F78"/>
    <w:rsid w:val="000C6A5C"/>
    <w:rsid w:val="000E53E1"/>
    <w:rsid w:val="000F0434"/>
    <w:rsid w:val="000F0ECA"/>
    <w:rsid w:val="000F1FB9"/>
    <w:rsid w:val="000F7530"/>
    <w:rsid w:val="00100737"/>
    <w:rsid w:val="00105175"/>
    <w:rsid w:val="00106182"/>
    <w:rsid w:val="00106F97"/>
    <w:rsid w:val="0010712C"/>
    <w:rsid w:val="001200AF"/>
    <w:rsid w:val="00121C81"/>
    <w:rsid w:val="0013480E"/>
    <w:rsid w:val="00134CC1"/>
    <w:rsid w:val="0014043F"/>
    <w:rsid w:val="0014311E"/>
    <w:rsid w:val="00144BC2"/>
    <w:rsid w:val="00153E63"/>
    <w:rsid w:val="001549C3"/>
    <w:rsid w:val="001625A7"/>
    <w:rsid w:val="00162FFB"/>
    <w:rsid w:val="00163910"/>
    <w:rsid w:val="00163926"/>
    <w:rsid w:val="00170CBA"/>
    <w:rsid w:val="00173F3A"/>
    <w:rsid w:val="00184D0C"/>
    <w:rsid w:val="00187FCF"/>
    <w:rsid w:val="00193617"/>
    <w:rsid w:val="001A2DBA"/>
    <w:rsid w:val="001B6ADB"/>
    <w:rsid w:val="001C3C30"/>
    <w:rsid w:val="001F086F"/>
    <w:rsid w:val="00205E89"/>
    <w:rsid w:val="0021081C"/>
    <w:rsid w:val="00224B70"/>
    <w:rsid w:val="00227DD7"/>
    <w:rsid w:val="00230283"/>
    <w:rsid w:val="00230A4A"/>
    <w:rsid w:val="00233C49"/>
    <w:rsid w:val="00237BBA"/>
    <w:rsid w:val="002408C6"/>
    <w:rsid w:val="00240B84"/>
    <w:rsid w:val="002454D8"/>
    <w:rsid w:val="00263F52"/>
    <w:rsid w:val="00285AAB"/>
    <w:rsid w:val="00295818"/>
    <w:rsid w:val="00295F2F"/>
    <w:rsid w:val="002A451A"/>
    <w:rsid w:val="002B2A47"/>
    <w:rsid w:val="002C0510"/>
    <w:rsid w:val="002C10F4"/>
    <w:rsid w:val="002C5948"/>
    <w:rsid w:val="002C5CEB"/>
    <w:rsid w:val="002D207C"/>
    <w:rsid w:val="002D4BDA"/>
    <w:rsid w:val="002E2A2E"/>
    <w:rsid w:val="002E3D54"/>
    <w:rsid w:val="002F073B"/>
    <w:rsid w:val="00300573"/>
    <w:rsid w:val="00301BAB"/>
    <w:rsid w:val="00336BCB"/>
    <w:rsid w:val="00341B62"/>
    <w:rsid w:val="0035045E"/>
    <w:rsid w:val="0035589A"/>
    <w:rsid w:val="00363382"/>
    <w:rsid w:val="00366A13"/>
    <w:rsid w:val="00367527"/>
    <w:rsid w:val="00367C4C"/>
    <w:rsid w:val="00371FBF"/>
    <w:rsid w:val="003724A3"/>
    <w:rsid w:val="003751A8"/>
    <w:rsid w:val="00380AEA"/>
    <w:rsid w:val="0039226F"/>
    <w:rsid w:val="003A48FF"/>
    <w:rsid w:val="003A4C14"/>
    <w:rsid w:val="003A6F43"/>
    <w:rsid w:val="003C4159"/>
    <w:rsid w:val="003C4AF3"/>
    <w:rsid w:val="003E3AE5"/>
    <w:rsid w:val="003F27A5"/>
    <w:rsid w:val="003F3BBB"/>
    <w:rsid w:val="003F5BFB"/>
    <w:rsid w:val="00400F4E"/>
    <w:rsid w:val="00407B98"/>
    <w:rsid w:val="00413A5E"/>
    <w:rsid w:val="004246FA"/>
    <w:rsid w:val="004331D4"/>
    <w:rsid w:val="0045258B"/>
    <w:rsid w:val="00460096"/>
    <w:rsid w:val="00465EBD"/>
    <w:rsid w:val="00466CA4"/>
    <w:rsid w:val="00467EAA"/>
    <w:rsid w:val="00475947"/>
    <w:rsid w:val="00486DB0"/>
    <w:rsid w:val="00487374"/>
    <w:rsid w:val="004A634E"/>
    <w:rsid w:val="004A7727"/>
    <w:rsid w:val="004B2D7F"/>
    <w:rsid w:val="004B315B"/>
    <w:rsid w:val="004D5723"/>
    <w:rsid w:val="004F3CE1"/>
    <w:rsid w:val="004F7BC1"/>
    <w:rsid w:val="005002D1"/>
    <w:rsid w:val="005222EB"/>
    <w:rsid w:val="00527734"/>
    <w:rsid w:val="00543DD5"/>
    <w:rsid w:val="005450BB"/>
    <w:rsid w:val="005563AB"/>
    <w:rsid w:val="00562D85"/>
    <w:rsid w:val="00572797"/>
    <w:rsid w:val="005846D0"/>
    <w:rsid w:val="00586763"/>
    <w:rsid w:val="005A0C13"/>
    <w:rsid w:val="005B0165"/>
    <w:rsid w:val="005C1EC4"/>
    <w:rsid w:val="005F2C29"/>
    <w:rsid w:val="005F5E7B"/>
    <w:rsid w:val="00605F48"/>
    <w:rsid w:val="006202E2"/>
    <w:rsid w:val="006203E9"/>
    <w:rsid w:val="0063019A"/>
    <w:rsid w:val="00631CAF"/>
    <w:rsid w:val="0063533F"/>
    <w:rsid w:val="00644EF4"/>
    <w:rsid w:val="006474AC"/>
    <w:rsid w:val="006505B5"/>
    <w:rsid w:val="00652BD9"/>
    <w:rsid w:val="00652EA1"/>
    <w:rsid w:val="00655239"/>
    <w:rsid w:val="00670347"/>
    <w:rsid w:val="0067793A"/>
    <w:rsid w:val="00684377"/>
    <w:rsid w:val="006859C3"/>
    <w:rsid w:val="006874BF"/>
    <w:rsid w:val="00691D23"/>
    <w:rsid w:val="006B68DF"/>
    <w:rsid w:val="006C0367"/>
    <w:rsid w:val="006C1EF6"/>
    <w:rsid w:val="006C3A24"/>
    <w:rsid w:val="006C647A"/>
    <w:rsid w:val="006F090F"/>
    <w:rsid w:val="00700920"/>
    <w:rsid w:val="00702750"/>
    <w:rsid w:val="0070575F"/>
    <w:rsid w:val="0070733E"/>
    <w:rsid w:val="00711015"/>
    <w:rsid w:val="00711069"/>
    <w:rsid w:val="00717D70"/>
    <w:rsid w:val="007372B2"/>
    <w:rsid w:val="00742CE5"/>
    <w:rsid w:val="00743434"/>
    <w:rsid w:val="0076178F"/>
    <w:rsid w:val="00770980"/>
    <w:rsid w:val="00774F41"/>
    <w:rsid w:val="00775336"/>
    <w:rsid w:val="00775EF5"/>
    <w:rsid w:val="007824FE"/>
    <w:rsid w:val="00794F54"/>
    <w:rsid w:val="00796F7D"/>
    <w:rsid w:val="007A7BE7"/>
    <w:rsid w:val="007B10A9"/>
    <w:rsid w:val="007B10B7"/>
    <w:rsid w:val="007C0A74"/>
    <w:rsid w:val="007C4940"/>
    <w:rsid w:val="007C4953"/>
    <w:rsid w:val="007D4532"/>
    <w:rsid w:val="007E09E8"/>
    <w:rsid w:val="007E5A80"/>
    <w:rsid w:val="007F3548"/>
    <w:rsid w:val="0080585F"/>
    <w:rsid w:val="0081257E"/>
    <w:rsid w:val="00813571"/>
    <w:rsid w:val="00815A91"/>
    <w:rsid w:val="00820F48"/>
    <w:rsid w:val="008273AD"/>
    <w:rsid w:val="00835D55"/>
    <w:rsid w:val="00840968"/>
    <w:rsid w:val="008417C8"/>
    <w:rsid w:val="00854761"/>
    <w:rsid w:val="00854C5B"/>
    <w:rsid w:val="00857FCE"/>
    <w:rsid w:val="0087790D"/>
    <w:rsid w:val="008831C9"/>
    <w:rsid w:val="0088545A"/>
    <w:rsid w:val="00894774"/>
    <w:rsid w:val="008956D3"/>
    <w:rsid w:val="008C1B87"/>
    <w:rsid w:val="008D134F"/>
    <w:rsid w:val="008D7423"/>
    <w:rsid w:val="008F61BF"/>
    <w:rsid w:val="00912469"/>
    <w:rsid w:val="009126D6"/>
    <w:rsid w:val="00914CBF"/>
    <w:rsid w:val="009210E9"/>
    <w:rsid w:val="009241CF"/>
    <w:rsid w:val="00932CCC"/>
    <w:rsid w:val="0093368C"/>
    <w:rsid w:val="00933CF8"/>
    <w:rsid w:val="0093403A"/>
    <w:rsid w:val="00937026"/>
    <w:rsid w:val="00942D0E"/>
    <w:rsid w:val="00954EBA"/>
    <w:rsid w:val="009558B8"/>
    <w:rsid w:val="00957446"/>
    <w:rsid w:val="00975168"/>
    <w:rsid w:val="009917D6"/>
    <w:rsid w:val="00993477"/>
    <w:rsid w:val="009B0C19"/>
    <w:rsid w:val="009B3DF2"/>
    <w:rsid w:val="009B7034"/>
    <w:rsid w:val="009C708F"/>
    <w:rsid w:val="009D01A8"/>
    <w:rsid w:val="009D7029"/>
    <w:rsid w:val="009E7A98"/>
    <w:rsid w:val="00A0249F"/>
    <w:rsid w:val="00A073D7"/>
    <w:rsid w:val="00A3325A"/>
    <w:rsid w:val="00A33CEF"/>
    <w:rsid w:val="00A3424F"/>
    <w:rsid w:val="00A36142"/>
    <w:rsid w:val="00A45375"/>
    <w:rsid w:val="00A513DB"/>
    <w:rsid w:val="00A530F1"/>
    <w:rsid w:val="00A5593D"/>
    <w:rsid w:val="00A729F1"/>
    <w:rsid w:val="00A77D58"/>
    <w:rsid w:val="00A77FD9"/>
    <w:rsid w:val="00A84AD2"/>
    <w:rsid w:val="00A85D6B"/>
    <w:rsid w:val="00A90CAF"/>
    <w:rsid w:val="00A96E54"/>
    <w:rsid w:val="00AB0DDC"/>
    <w:rsid w:val="00AB1AE0"/>
    <w:rsid w:val="00AB6C5B"/>
    <w:rsid w:val="00AC1BCE"/>
    <w:rsid w:val="00AC1E58"/>
    <w:rsid w:val="00AC5334"/>
    <w:rsid w:val="00AC7CEE"/>
    <w:rsid w:val="00AD5DB0"/>
    <w:rsid w:val="00AD7EA0"/>
    <w:rsid w:val="00AE5772"/>
    <w:rsid w:val="00AE7B95"/>
    <w:rsid w:val="00AF052E"/>
    <w:rsid w:val="00AF6921"/>
    <w:rsid w:val="00B015AC"/>
    <w:rsid w:val="00B06CF8"/>
    <w:rsid w:val="00B11A7E"/>
    <w:rsid w:val="00B21AF3"/>
    <w:rsid w:val="00B24B58"/>
    <w:rsid w:val="00B31BE9"/>
    <w:rsid w:val="00B34C6D"/>
    <w:rsid w:val="00B4486B"/>
    <w:rsid w:val="00B44F24"/>
    <w:rsid w:val="00B46D29"/>
    <w:rsid w:val="00B65172"/>
    <w:rsid w:val="00B700E0"/>
    <w:rsid w:val="00B728A7"/>
    <w:rsid w:val="00B90138"/>
    <w:rsid w:val="00B94163"/>
    <w:rsid w:val="00BA5ED2"/>
    <w:rsid w:val="00BB3AB8"/>
    <w:rsid w:val="00BC0CA8"/>
    <w:rsid w:val="00BC7FC5"/>
    <w:rsid w:val="00BD08CA"/>
    <w:rsid w:val="00BD5DFA"/>
    <w:rsid w:val="00BD5E67"/>
    <w:rsid w:val="00BF5356"/>
    <w:rsid w:val="00BF5E12"/>
    <w:rsid w:val="00BF6BB8"/>
    <w:rsid w:val="00BF7FB7"/>
    <w:rsid w:val="00C00059"/>
    <w:rsid w:val="00C02195"/>
    <w:rsid w:val="00C0391B"/>
    <w:rsid w:val="00C34636"/>
    <w:rsid w:val="00C409F5"/>
    <w:rsid w:val="00C41836"/>
    <w:rsid w:val="00C56334"/>
    <w:rsid w:val="00C819E7"/>
    <w:rsid w:val="00C83DC2"/>
    <w:rsid w:val="00C83E84"/>
    <w:rsid w:val="00C977FD"/>
    <w:rsid w:val="00CA35C1"/>
    <w:rsid w:val="00CA5268"/>
    <w:rsid w:val="00CB76D6"/>
    <w:rsid w:val="00CC0874"/>
    <w:rsid w:val="00CC2533"/>
    <w:rsid w:val="00CC7EFA"/>
    <w:rsid w:val="00CD6AD7"/>
    <w:rsid w:val="00CD7540"/>
    <w:rsid w:val="00CE02A6"/>
    <w:rsid w:val="00CE1F62"/>
    <w:rsid w:val="00CE5C80"/>
    <w:rsid w:val="00CF3DA6"/>
    <w:rsid w:val="00D01CBC"/>
    <w:rsid w:val="00D05770"/>
    <w:rsid w:val="00D05D0F"/>
    <w:rsid w:val="00D06B28"/>
    <w:rsid w:val="00D12F52"/>
    <w:rsid w:val="00D16A65"/>
    <w:rsid w:val="00D20198"/>
    <w:rsid w:val="00D25D2A"/>
    <w:rsid w:val="00D303B8"/>
    <w:rsid w:val="00D3516B"/>
    <w:rsid w:val="00D36424"/>
    <w:rsid w:val="00D37C8D"/>
    <w:rsid w:val="00D4156D"/>
    <w:rsid w:val="00D45066"/>
    <w:rsid w:val="00D626FD"/>
    <w:rsid w:val="00D62FA3"/>
    <w:rsid w:val="00D631BA"/>
    <w:rsid w:val="00D6356C"/>
    <w:rsid w:val="00D6524F"/>
    <w:rsid w:val="00D65817"/>
    <w:rsid w:val="00D658C1"/>
    <w:rsid w:val="00D66ED1"/>
    <w:rsid w:val="00D75DB5"/>
    <w:rsid w:val="00D94066"/>
    <w:rsid w:val="00D97471"/>
    <w:rsid w:val="00D9794A"/>
    <w:rsid w:val="00DA05CB"/>
    <w:rsid w:val="00DA3089"/>
    <w:rsid w:val="00DA41EC"/>
    <w:rsid w:val="00DA4F85"/>
    <w:rsid w:val="00DB5E8C"/>
    <w:rsid w:val="00DD133D"/>
    <w:rsid w:val="00DD6AC7"/>
    <w:rsid w:val="00DE0EC9"/>
    <w:rsid w:val="00DF1B0D"/>
    <w:rsid w:val="00DF248B"/>
    <w:rsid w:val="00DF487E"/>
    <w:rsid w:val="00E10066"/>
    <w:rsid w:val="00E1220A"/>
    <w:rsid w:val="00E16883"/>
    <w:rsid w:val="00E24ABE"/>
    <w:rsid w:val="00E30FAC"/>
    <w:rsid w:val="00E3667F"/>
    <w:rsid w:val="00E37A0D"/>
    <w:rsid w:val="00E55FF4"/>
    <w:rsid w:val="00E83DE3"/>
    <w:rsid w:val="00E84264"/>
    <w:rsid w:val="00E96D7D"/>
    <w:rsid w:val="00EA2FBB"/>
    <w:rsid w:val="00EA3D5C"/>
    <w:rsid w:val="00EA7032"/>
    <w:rsid w:val="00EB67A8"/>
    <w:rsid w:val="00EC1D23"/>
    <w:rsid w:val="00EC202C"/>
    <w:rsid w:val="00ED174A"/>
    <w:rsid w:val="00EE00A3"/>
    <w:rsid w:val="00EE71AF"/>
    <w:rsid w:val="00EF62FA"/>
    <w:rsid w:val="00F038C6"/>
    <w:rsid w:val="00F130E4"/>
    <w:rsid w:val="00F15FDF"/>
    <w:rsid w:val="00F1774D"/>
    <w:rsid w:val="00F17AEE"/>
    <w:rsid w:val="00F20FF1"/>
    <w:rsid w:val="00F33764"/>
    <w:rsid w:val="00F41733"/>
    <w:rsid w:val="00F47B4E"/>
    <w:rsid w:val="00F52944"/>
    <w:rsid w:val="00F53C0D"/>
    <w:rsid w:val="00F72CF4"/>
    <w:rsid w:val="00F7382F"/>
    <w:rsid w:val="00F95C14"/>
    <w:rsid w:val="00F95ECE"/>
    <w:rsid w:val="00FA1BA3"/>
    <w:rsid w:val="00FA3A2B"/>
    <w:rsid w:val="00FB155E"/>
    <w:rsid w:val="00FC6B41"/>
    <w:rsid w:val="00FD14A6"/>
    <w:rsid w:val="00FE5D19"/>
    <w:rsid w:val="00FE7523"/>
    <w:rsid w:val="00FF1654"/>
    <w:rsid w:val="00FF28FF"/>
    <w:rsid w:val="00FF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728D0C37"/>
  <w15:chartTrackingRefBased/>
  <w15:docId w15:val="{F04B9A90-7AE7-489E-81C3-1158D0266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locked="0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133D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Grille4-Accentuation1">
    <w:name w:val="Grid Table 4 Accent 1"/>
    <w:basedOn w:val="TableauNormal"/>
    <w:uiPriority w:val="49"/>
    <w:locked/>
    <w:rsid w:val="00AD7EA0"/>
    <w:pPr>
      <w:spacing w:after="0" w:line="240" w:lineRule="auto"/>
    </w:pPr>
    <w:tblPr>
      <w:tblStyleRowBandSize w:val="1"/>
      <w:tblStyleColBandSize w:val="1"/>
      <w:tblBorders>
        <w:top w:val="single" w:sz="4" w:space="0" w:color="6ABAB6"/>
        <w:left w:val="single" w:sz="4" w:space="0" w:color="6ABAB6"/>
        <w:bottom w:val="single" w:sz="4" w:space="0" w:color="6ABAB6"/>
        <w:right w:val="single" w:sz="4" w:space="0" w:color="6ABAB6"/>
        <w:insideH w:val="single" w:sz="4" w:space="0" w:color="6ABAB6"/>
        <w:insideV w:val="single" w:sz="4" w:space="0" w:color="6ABAB6"/>
      </w:tblBorders>
    </w:tblPr>
    <w:tcPr>
      <w:shd w:val="clear" w:color="auto" w:fill="D6E9E7"/>
    </w:tcPr>
    <w:tblStylePr w:type="firstRow">
      <w:rPr>
        <w:b/>
        <w:bCs/>
        <w:color w:val="FFFFFF" w:themeColor="background1"/>
      </w:rPr>
      <w:tblPr/>
      <w:tcPr>
        <w:shd w:val="clear" w:color="auto" w:fill="009086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ABAB6"/>
      </w:tcPr>
    </w:tblStylePr>
    <w:tblStylePr w:type="band1Horz">
      <w:tblPr/>
      <w:tcPr>
        <w:shd w:val="clear" w:color="auto" w:fill="D6E9E7"/>
      </w:tcPr>
    </w:tblStylePr>
    <w:tblStylePr w:type="band2Horz">
      <w:tblPr/>
      <w:tcPr>
        <w:shd w:val="clear" w:color="auto" w:fill="D6E9E7"/>
      </w:tcPr>
    </w:tblStylePr>
  </w:style>
  <w:style w:type="paragraph" w:styleId="En-tte">
    <w:name w:val="header"/>
    <w:basedOn w:val="Normal"/>
    <w:link w:val="En-tt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81257E"/>
  </w:style>
  <w:style w:type="paragraph" w:styleId="Pieddepage">
    <w:name w:val="footer"/>
    <w:basedOn w:val="Normal"/>
    <w:link w:val="Pieddepag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1257E"/>
  </w:style>
  <w:style w:type="table" w:styleId="Grilledutableau">
    <w:name w:val="Table Grid"/>
    <w:basedOn w:val="TableauNormal"/>
    <w:uiPriority w:val="39"/>
    <w:locked/>
    <w:rsid w:val="008125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locked/>
    <w:rsid w:val="00C83E84"/>
    <w:rPr>
      <w:color w:val="808080"/>
    </w:rPr>
  </w:style>
  <w:style w:type="paragraph" w:styleId="Paragraphedeliste">
    <w:name w:val="List Paragraph"/>
    <w:basedOn w:val="Normal"/>
    <w:uiPriority w:val="34"/>
    <w:qFormat/>
    <w:locked/>
    <w:rsid w:val="006B68DF"/>
    <w:pPr>
      <w:ind w:left="720"/>
      <w:contextualSpacing/>
    </w:pPr>
  </w:style>
  <w:style w:type="table" w:styleId="TableauGrille1Clair-Accentuation5">
    <w:name w:val="Grid Table 1 Light Accent 5"/>
    <w:basedOn w:val="TableauNormal"/>
    <w:uiPriority w:val="46"/>
    <w:locked/>
    <w:rsid w:val="000F7530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locked/>
    <w:rsid w:val="00DF1B0D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F1B0D"/>
    <w:rPr>
      <w:rFonts w:ascii="Segoe UI" w:eastAsia="Times New Roman" w:hAnsi="Segoe UI" w:cs="Segoe UI"/>
      <w:sz w:val="18"/>
      <w:szCs w:val="18"/>
      <w:lang w:eastAsia="fr-CA"/>
    </w:rPr>
  </w:style>
  <w:style w:type="character" w:styleId="Marquedecommentaire">
    <w:name w:val="annotation reference"/>
    <w:basedOn w:val="Policepardfaut"/>
    <w:uiPriority w:val="99"/>
    <w:semiHidden/>
    <w:unhideWhenUsed/>
    <w:locked/>
    <w:rsid w:val="003C415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locked/>
    <w:rsid w:val="003C4159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3C4159"/>
    <w:rPr>
      <w:rFonts w:ascii="Arial Narrow" w:eastAsia="Times New Roman" w:hAnsi="Arial Narrow" w:cs="Times New Roman"/>
      <w:sz w:val="20"/>
      <w:szCs w:val="20"/>
      <w:lang w:eastAsia="fr-C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locked/>
    <w:rsid w:val="003C415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C4159"/>
    <w:rPr>
      <w:rFonts w:ascii="Arial Narrow" w:eastAsia="Times New Roman" w:hAnsi="Arial Narrow" w:cs="Times New Roman"/>
      <w:b/>
      <w:bCs/>
      <w:sz w:val="20"/>
      <w:szCs w:val="20"/>
      <w:lang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51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smur01\Desktop\Formulaires\Nouveau%20formulaire%20PII-PID%20-%20TEST%20VF4_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9125FFA66CC4D75A4213D021F8898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7DEEC9-CB9E-45A1-A92E-FB111A9763CA}"/>
      </w:docPartPr>
      <w:docPartBody>
        <w:p w:rsidR="00155FE5" w:rsidRDefault="009558B8"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53CF9E5941B4A139B707AC095ACE2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B85024-D1DA-4BE1-915E-6AE9DC8F5400}"/>
      </w:docPartPr>
      <w:docPartBody>
        <w:p w:rsidR="00155FE5" w:rsidRDefault="0096136B" w:rsidP="0096136B">
          <w:pPr>
            <w:pStyle w:val="A53CF9E5941B4A139B707AC095ACE2AB1"/>
          </w:pPr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ABE2E135D78D4F5D865222547F79791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F24FE3B-798C-4D2D-A37C-1EC84FBB47E0}"/>
      </w:docPartPr>
      <w:docPartBody>
        <w:p w:rsidR="00E7063D" w:rsidRDefault="00F273AC" w:rsidP="00F273AC">
          <w:pPr>
            <w:pStyle w:val="ABE2E135D78D4F5D865222547F797913"/>
          </w:pPr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22577A99D90D48BB843CE84A889BE3B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3FB6BFF-B4C8-46A7-A758-3B3D68D5E706}"/>
      </w:docPartPr>
      <w:docPartBody>
        <w:p w:rsidR="00E7063D" w:rsidRDefault="00F273AC" w:rsidP="00F273AC">
          <w:pPr>
            <w:pStyle w:val="22577A99D90D48BB843CE84A889BE3B1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125BE9B61D5461788B46597516367D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1A6A228-DF32-4EC3-ACA9-095D0E16002D}"/>
      </w:docPartPr>
      <w:docPartBody>
        <w:p w:rsidR="00E7063D" w:rsidRDefault="00F273AC" w:rsidP="00F273AC">
          <w:pPr>
            <w:pStyle w:val="1125BE9B61D5461788B46597516367DD"/>
          </w:pPr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75C7EE41F1D541139B8E302DBB2B775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025F5AD-5F43-4C7B-B111-8A4241C2EED9}"/>
      </w:docPartPr>
      <w:docPartBody>
        <w:p w:rsidR="00E7063D" w:rsidRDefault="00F273AC" w:rsidP="00F273AC">
          <w:pPr>
            <w:pStyle w:val="75C7EE41F1D541139B8E302DBB2B775C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C600A51B9C24D3E964205D79D048F3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1A49DBE-625E-489D-AEE4-57D28BF0D960}"/>
      </w:docPartPr>
      <w:docPartBody>
        <w:p w:rsidR="00EC2114" w:rsidRDefault="00543863" w:rsidP="00543863">
          <w:pPr>
            <w:pStyle w:val="CC600A51B9C24D3E964205D79D048F3D"/>
          </w:pPr>
          <w:r w:rsidRPr="00856D4F">
            <w:rPr>
              <w:rStyle w:val="Textedelespacerserv"/>
            </w:rPr>
            <w:t>Cliquez ou appuyez ici pour entrer une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haloult_Cond">
    <w:altName w:val="Courier New"/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61F"/>
    <w:rsid w:val="00105C48"/>
    <w:rsid w:val="00112490"/>
    <w:rsid w:val="00126E27"/>
    <w:rsid w:val="00155FE5"/>
    <w:rsid w:val="00191452"/>
    <w:rsid w:val="00210DB3"/>
    <w:rsid w:val="002162C5"/>
    <w:rsid w:val="002B2C3E"/>
    <w:rsid w:val="0034005E"/>
    <w:rsid w:val="003421FF"/>
    <w:rsid w:val="00362A21"/>
    <w:rsid w:val="00384737"/>
    <w:rsid w:val="003B161F"/>
    <w:rsid w:val="003C4590"/>
    <w:rsid w:val="00434EC1"/>
    <w:rsid w:val="004514F6"/>
    <w:rsid w:val="004627D0"/>
    <w:rsid w:val="00484F98"/>
    <w:rsid w:val="00543863"/>
    <w:rsid w:val="00577109"/>
    <w:rsid w:val="00586DD0"/>
    <w:rsid w:val="005B140A"/>
    <w:rsid w:val="006C149F"/>
    <w:rsid w:val="006C4A9D"/>
    <w:rsid w:val="00726C6F"/>
    <w:rsid w:val="008D0BEC"/>
    <w:rsid w:val="008E280D"/>
    <w:rsid w:val="00900FCC"/>
    <w:rsid w:val="009468F7"/>
    <w:rsid w:val="009558B8"/>
    <w:rsid w:val="0096136B"/>
    <w:rsid w:val="00992FC7"/>
    <w:rsid w:val="009C00EC"/>
    <w:rsid w:val="00A1476C"/>
    <w:rsid w:val="00A46FD2"/>
    <w:rsid w:val="00A949A4"/>
    <w:rsid w:val="00A969B4"/>
    <w:rsid w:val="00AA373E"/>
    <w:rsid w:val="00AB2A4A"/>
    <w:rsid w:val="00AE35E0"/>
    <w:rsid w:val="00B1116B"/>
    <w:rsid w:val="00B46D29"/>
    <w:rsid w:val="00B72A90"/>
    <w:rsid w:val="00BA28E3"/>
    <w:rsid w:val="00C7075C"/>
    <w:rsid w:val="00C72970"/>
    <w:rsid w:val="00C74B42"/>
    <w:rsid w:val="00D467F0"/>
    <w:rsid w:val="00DF487E"/>
    <w:rsid w:val="00E11B02"/>
    <w:rsid w:val="00E35253"/>
    <w:rsid w:val="00E64ABA"/>
    <w:rsid w:val="00E7063D"/>
    <w:rsid w:val="00EC2114"/>
    <w:rsid w:val="00EC5E50"/>
    <w:rsid w:val="00F273AC"/>
    <w:rsid w:val="00FA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543863"/>
    <w:rPr>
      <w:color w:val="808080"/>
    </w:rPr>
  </w:style>
  <w:style w:type="paragraph" w:customStyle="1" w:styleId="93E3BD53560341E18D8E29059F0BD1F2">
    <w:name w:val="93E3BD53560341E18D8E29059F0BD1F2"/>
    <w:rsid w:val="00AE35E0"/>
  </w:style>
  <w:style w:type="paragraph" w:customStyle="1" w:styleId="226F97DBEE204878A48ACEF0803B280F">
    <w:name w:val="226F97DBEE204878A48ACEF0803B280F"/>
    <w:rsid w:val="00AE35E0"/>
  </w:style>
  <w:style w:type="paragraph" w:customStyle="1" w:styleId="A41827AD73A74A7B8C69281864CE7C4B">
    <w:name w:val="A41827AD73A74A7B8C69281864CE7C4B"/>
    <w:rsid w:val="00AE35E0"/>
  </w:style>
  <w:style w:type="paragraph" w:customStyle="1" w:styleId="2D4AEEC45C3147FE9E3EAFDDE77DFD96">
    <w:name w:val="2D4AEEC45C3147FE9E3EAFDDE77DFD96"/>
    <w:rsid w:val="00AE35E0"/>
  </w:style>
  <w:style w:type="paragraph" w:customStyle="1" w:styleId="5E945C9AE7AD4D31B10FB45F19803328">
    <w:name w:val="5E945C9AE7AD4D31B10FB45F19803328"/>
    <w:rsid w:val="00AE35E0"/>
  </w:style>
  <w:style w:type="paragraph" w:customStyle="1" w:styleId="6582781D57C24411BC695AE96703F98D">
    <w:name w:val="6582781D57C24411BC695AE96703F98D"/>
    <w:rsid w:val="00AE35E0"/>
  </w:style>
  <w:style w:type="paragraph" w:customStyle="1" w:styleId="A15B61644CD34C9ABFD47EEE10844C30">
    <w:name w:val="A15B61644CD34C9ABFD47EEE10844C30"/>
    <w:rsid w:val="00AE35E0"/>
  </w:style>
  <w:style w:type="paragraph" w:customStyle="1" w:styleId="06369B4D260F4F958C2C5B46686BC0F4">
    <w:name w:val="06369B4D260F4F958C2C5B46686BC0F4"/>
    <w:rsid w:val="00AE35E0"/>
  </w:style>
  <w:style w:type="paragraph" w:customStyle="1" w:styleId="E6666E90903B4FD8835E49BA756F7D1C">
    <w:name w:val="E6666E90903B4FD8835E49BA756F7D1C"/>
    <w:rsid w:val="00AE35E0"/>
  </w:style>
  <w:style w:type="paragraph" w:customStyle="1" w:styleId="20201CCDED9C4A47AAB431B426990955">
    <w:name w:val="20201CCDED9C4A47AAB431B426990955"/>
    <w:rsid w:val="00105C48"/>
  </w:style>
  <w:style w:type="paragraph" w:customStyle="1" w:styleId="A53CF9E5941B4A139B707AC095ACE2AB">
    <w:name w:val="A53CF9E5941B4A139B707AC095ACE2AB"/>
    <w:rsid w:val="0096136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E5CA4C4A8A45F3B6AEB60B4C00B31D">
    <w:name w:val="62E5CA4C4A8A45F3B6AEB60B4C00B31D"/>
    <w:rsid w:val="0096136B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6666E90903B4FD8835E49BA756F7D1C1">
    <w:name w:val="E6666E90903B4FD8835E49BA756F7D1C1"/>
    <w:rsid w:val="0096136B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BAEC2A0DBB43D1B73E9B076BD33E66">
    <w:name w:val="03BAEC2A0DBB43D1B73E9B076BD33E66"/>
    <w:rsid w:val="0096136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945C9AE7AD4D31B10FB45F198033281">
    <w:name w:val="5E945C9AE7AD4D31B10FB45F198033281"/>
    <w:rsid w:val="0096136B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15B61644CD34C9ABFD47EEE10844C301">
    <w:name w:val="A15B61644CD34C9ABFD47EEE10844C301"/>
    <w:rsid w:val="0096136B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1">
    <w:name w:val="A53CF9E5941B4A139B707AC095ACE2AB1"/>
    <w:rsid w:val="0096136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E5CA4C4A8A45F3B6AEB60B4C00B31D1">
    <w:name w:val="62E5CA4C4A8A45F3B6AEB60B4C00B31D1"/>
    <w:rsid w:val="0096136B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6666E90903B4FD8835E49BA756F7D1C2">
    <w:name w:val="E6666E90903B4FD8835E49BA756F7D1C2"/>
    <w:rsid w:val="0096136B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BAEC2A0DBB43D1B73E9B076BD33E661">
    <w:name w:val="03BAEC2A0DBB43D1B73E9B076BD33E661"/>
    <w:rsid w:val="0096136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945C9AE7AD4D31B10FB45F198033282">
    <w:name w:val="5E945C9AE7AD4D31B10FB45F198033282"/>
    <w:rsid w:val="0096136B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15B61644CD34C9ABFD47EEE10844C302">
    <w:name w:val="A15B61644CD34C9ABFD47EEE10844C302"/>
    <w:rsid w:val="0096136B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74A0C0D3435423DABE488CD807B9349">
    <w:name w:val="274A0C0D3435423DABE488CD807B9349"/>
    <w:rsid w:val="00F273AC"/>
  </w:style>
  <w:style w:type="paragraph" w:customStyle="1" w:styleId="8CFEF4BD12CE4C85AF2546D1904A708C">
    <w:name w:val="8CFEF4BD12CE4C85AF2546D1904A708C"/>
    <w:rsid w:val="00F273AC"/>
  </w:style>
  <w:style w:type="paragraph" w:customStyle="1" w:styleId="6B96B25CBA504741A8EE46E0AA7EE74F">
    <w:name w:val="6B96B25CBA504741A8EE46E0AA7EE74F"/>
    <w:rsid w:val="00F273AC"/>
  </w:style>
  <w:style w:type="paragraph" w:customStyle="1" w:styleId="87D015FE1AAE40C6B6CB73A1461ABD85">
    <w:name w:val="87D015FE1AAE40C6B6CB73A1461ABD85"/>
    <w:rsid w:val="00F273AC"/>
  </w:style>
  <w:style w:type="paragraph" w:customStyle="1" w:styleId="D3DF63847BA141B39F97C5AF5248CECC">
    <w:name w:val="D3DF63847BA141B39F97C5AF5248CECC"/>
    <w:rsid w:val="00F273AC"/>
  </w:style>
  <w:style w:type="paragraph" w:customStyle="1" w:styleId="54E3190D04C549E9A68CC66701382C85">
    <w:name w:val="54E3190D04C549E9A68CC66701382C85"/>
    <w:rsid w:val="00F273AC"/>
  </w:style>
  <w:style w:type="paragraph" w:customStyle="1" w:styleId="F7E4F8A3D82848E79CAD2A50CAEDC220">
    <w:name w:val="F7E4F8A3D82848E79CAD2A50CAEDC220"/>
    <w:rsid w:val="00F273AC"/>
  </w:style>
  <w:style w:type="paragraph" w:customStyle="1" w:styleId="ADA793A31028409CB02213604D782264">
    <w:name w:val="ADA793A31028409CB02213604D782264"/>
    <w:rsid w:val="00F273AC"/>
  </w:style>
  <w:style w:type="paragraph" w:customStyle="1" w:styleId="7E3801D8C2A246D8AEB926AA1B4A05CC">
    <w:name w:val="7E3801D8C2A246D8AEB926AA1B4A05CC"/>
    <w:rsid w:val="00F273AC"/>
  </w:style>
  <w:style w:type="paragraph" w:customStyle="1" w:styleId="ABE2E135D78D4F5D865222547F797913">
    <w:name w:val="ABE2E135D78D4F5D865222547F797913"/>
    <w:rsid w:val="00F273AC"/>
  </w:style>
  <w:style w:type="paragraph" w:customStyle="1" w:styleId="22577A99D90D48BB843CE84A889BE3B1">
    <w:name w:val="22577A99D90D48BB843CE84A889BE3B1"/>
    <w:rsid w:val="00F273AC"/>
  </w:style>
  <w:style w:type="paragraph" w:customStyle="1" w:styleId="1125BE9B61D5461788B46597516367DD">
    <w:name w:val="1125BE9B61D5461788B46597516367DD"/>
    <w:rsid w:val="00F273AC"/>
  </w:style>
  <w:style w:type="paragraph" w:customStyle="1" w:styleId="75C7EE41F1D541139B8E302DBB2B775C">
    <w:name w:val="75C7EE41F1D541139B8E302DBB2B775C"/>
    <w:rsid w:val="00F273AC"/>
  </w:style>
  <w:style w:type="paragraph" w:customStyle="1" w:styleId="F26C0405F4F943308C9D878F22C65C4E">
    <w:name w:val="F26C0405F4F943308C9D878F22C65C4E"/>
    <w:rsid w:val="00543863"/>
  </w:style>
  <w:style w:type="paragraph" w:customStyle="1" w:styleId="2FFAF88A874148C0A0A967A8241E647C">
    <w:name w:val="2FFAF88A874148C0A0A967A8241E647C"/>
    <w:rsid w:val="00543863"/>
  </w:style>
  <w:style w:type="paragraph" w:customStyle="1" w:styleId="34F3AF67B2BA42D9BB60F2FF72B3E061">
    <w:name w:val="34F3AF67B2BA42D9BB60F2FF72B3E061"/>
    <w:rsid w:val="00543863"/>
  </w:style>
  <w:style w:type="paragraph" w:customStyle="1" w:styleId="78012E4CD73C49FFB371E96893E40CB0">
    <w:name w:val="78012E4CD73C49FFB371E96893E40CB0"/>
    <w:rsid w:val="00543863"/>
  </w:style>
  <w:style w:type="paragraph" w:customStyle="1" w:styleId="FEE64469CF10409EA9AA67C82CFDD168">
    <w:name w:val="FEE64469CF10409EA9AA67C82CFDD168"/>
    <w:rsid w:val="00543863"/>
  </w:style>
  <w:style w:type="paragraph" w:customStyle="1" w:styleId="CC600A51B9C24D3E964205D79D048F3D">
    <w:name w:val="CC600A51B9C24D3E964205D79D048F3D"/>
    <w:rsid w:val="0054386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096AC2-A4C5-48EB-A680-500437A68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Nouveau formulaire PII-PID - TEST VF4_form</Template>
  <TotalTime>0</TotalTime>
  <Pages>3</Pages>
  <Words>677</Words>
  <Characters>3726</Characters>
  <Application>Microsoft Office Word</Application>
  <DocSecurity>8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CISSS de la Montérégie</Company>
  <LinksUpToDate>false</LinksUpToDate>
  <CharactersWithSpaces>4395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 Santos , Murielle</dc:creator>
  <cp:keywords/>
  <dc:description/>
  <cp:lastModifiedBy>Bourdon Marie-Josée</cp:lastModifiedBy>
  <cp:revision>2</cp:revision>
  <cp:lastPrinted>2023-01-09T19:21:00Z</cp:lastPrinted>
  <dcterms:created xsi:type="dcterms:W3CDTF">2023-03-13T13:53:00Z</dcterms:created>
  <dcterms:modified xsi:type="dcterms:W3CDTF">2023-03-13T13:53:00Z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2022-04-01T18:26:32Z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5592730a-960b-4b64-af7d-82d9b8f5a7b2</vt:lpwstr>
  </property>
  <property fmtid="{D5CDD505-2E9C-101B-9397-08002B2CF9AE}" pid="8" name="MSIP_Label_6a7d8d5d-78e2-4a62-9fcd-016eb5e4c57c_ContentBits">
    <vt:lpwstr>0</vt:lpwstr>
  </property>
</Properties>
</file>