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063836C5" w:rsidR="004246FA" w:rsidRPr="00B34C6D" w:rsidRDefault="003A6C3E" w:rsidP="007E09E8">
            <w:pPr>
              <w:rPr>
                <w:color w:val="000000" w:themeColor="text1"/>
              </w:rPr>
            </w:pPr>
            <w:r>
              <w:rPr>
                <w:rFonts w:ascii="Chaloult_Cond" w:hAnsi="Chaloult_Cond" w:cs="Arial"/>
                <w:noProof/>
                <w:sz w:val="2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8419ACC" wp14:editId="5A755120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-4445</wp:posOffset>
                      </wp:positionV>
                      <wp:extent cx="2133600" cy="525780"/>
                      <wp:effectExtent l="0" t="0" r="0" b="762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57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696CCB" w14:textId="2173A0C2" w:rsidR="003A6C3E" w:rsidRPr="003A6C3E" w:rsidRDefault="003A6C3E" w:rsidP="003A6C3E">
                                  <w:pPr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3A6C3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  <w:r w:rsidRPr="003A6C3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</w:t>
                                  </w:r>
                                  <w:r w:rsidRPr="003A6C3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</w:t>
                                  </w:r>
                                  <w:r w:rsidRPr="003A6C3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</w:t>
                                  </w:r>
                                  <w:r w:rsidRPr="003A6C3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</w:t>
                                  </w:r>
                                  <w:r w:rsidRPr="003A6C3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</w:t>
                                  </w:r>
                                  <w:r w:rsidRPr="003A6C3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3A6C3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3A6C3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3A6C3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3A6C3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</w:t>
                                  </w:r>
                                  <w:r w:rsidRPr="003A6C3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</w:p>
                                <w:p w14:paraId="467F8EB3" w14:textId="02F02D05" w:rsidR="003A6C3E" w:rsidRPr="003E5929" w:rsidRDefault="003A6C3E" w:rsidP="003A6C3E">
                                  <w:pP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MOCLI60602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8419ACC" id="Rectangle 6" o:spid="_x0000_s1026" style="position:absolute;margin-left:96.6pt;margin-top:-.35pt;width:168pt;height:41.4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" filled="f" stroked="f" strokeweight=".25pt">
                      <v:textbox>
                        <w:txbxContent>
                          <w:p w14:paraId="6B696CCB" w14:textId="2173A0C2" w:rsidR="003A6C3E" w:rsidRPr="003A6C3E" w:rsidRDefault="003A6C3E" w:rsidP="003A6C3E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A6C3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3A6C3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3A6C3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3A6C3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3A6C3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3A6C3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3A6C3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3A6C3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3A6C3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3A6C3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3A6C3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</w:t>
                            </w:r>
                            <w:r w:rsidRPr="003A6C3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467F8EB3" w14:textId="02F02D05" w:rsidR="003A6C3E" w:rsidRPr="003E5929" w:rsidRDefault="003A6C3E" w:rsidP="003A6C3E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MOCLI60602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246FA"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209467129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3A6C3E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5758440" w14:textId="3FE6A212" w:rsidR="004246FA" w:rsidRPr="0056433C" w:rsidRDefault="00D62EC0" w:rsidP="0056433C">
            <w:pPr>
              <w:jc w:val="center"/>
              <w:rPr>
                <w:rFonts w:asciiTheme="minorHAnsi" w:hAnsiTheme="minorHAnsi" w:cstheme="minorHAnsi"/>
              </w:rPr>
            </w:pPr>
            <w:r w:rsidRPr="004F2775">
              <w:rPr>
                <w:rFonts w:asciiTheme="minorHAnsi" w:hAnsiTheme="minorHAnsi" w:cstheme="minorHAnsi"/>
                <w:b/>
              </w:rPr>
              <w:t>INSTRUMENT DE MESURE DE L’INDÉPENDANCE FONCTIONNELLE (MIF</w:t>
            </w:r>
            <w:r w:rsidRPr="004F2775">
              <w:rPr>
                <w:rFonts w:asciiTheme="minorHAnsi" w:hAnsiTheme="minorHAnsi" w:cstheme="minorHAnsi"/>
                <w:b/>
                <w:vertAlign w:val="superscript"/>
              </w:rPr>
              <w:t>©</w:t>
            </w:r>
            <w:r w:rsidRPr="004F2775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2E61C516" w14:textId="1F39C49B" w:rsidR="004F2775" w:rsidRDefault="003A6C3E" w:rsidP="00D62EC0">
      <w:pPr>
        <w:rPr>
          <w:rFonts w:asciiTheme="minorHAnsi" w:hAnsiTheme="minorHAnsi" w:cstheme="minorHAnsi"/>
          <w:sz w:val="20"/>
          <w:szCs w:val="20"/>
        </w:rPr>
      </w:pP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7793DADE">
            <wp:simplePos x="0" y="0"/>
            <wp:positionH relativeFrom="column">
              <wp:posOffset>-336550</wp:posOffset>
            </wp:positionH>
            <wp:positionV relativeFrom="paragraph">
              <wp:posOffset>-2359025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EC0" w:rsidRPr="00370F8E">
        <w:rPr>
          <w:rFonts w:asciiTheme="minorHAnsi" w:hAnsiTheme="minorHAnsi" w:cstheme="minorHAnsi"/>
          <w:sz w:val="20"/>
          <w:szCs w:val="20"/>
        </w:rPr>
        <w:t>Cet outil est complété par un</w:t>
      </w:r>
      <w:r w:rsidR="00C02E98" w:rsidRPr="00370F8E">
        <w:rPr>
          <w:rFonts w:asciiTheme="minorHAnsi" w:hAnsiTheme="minorHAnsi" w:cstheme="minorHAnsi"/>
          <w:sz w:val="20"/>
          <w:szCs w:val="20"/>
        </w:rPr>
        <w:t>(e)</w:t>
      </w:r>
      <w:r w:rsidR="00D62EC0" w:rsidRPr="00370F8E">
        <w:rPr>
          <w:rFonts w:asciiTheme="minorHAnsi" w:hAnsiTheme="minorHAnsi" w:cstheme="minorHAnsi"/>
          <w:sz w:val="20"/>
          <w:szCs w:val="20"/>
        </w:rPr>
        <w:t xml:space="preserve"> professionnel</w:t>
      </w:r>
      <w:r w:rsidR="00C02E98" w:rsidRPr="00370F8E">
        <w:rPr>
          <w:rFonts w:asciiTheme="minorHAnsi" w:hAnsiTheme="minorHAnsi" w:cstheme="minorHAnsi"/>
          <w:sz w:val="20"/>
          <w:szCs w:val="20"/>
        </w:rPr>
        <w:t>(le)</w:t>
      </w:r>
      <w:r w:rsidR="00D62EC0" w:rsidRPr="00370F8E">
        <w:rPr>
          <w:rFonts w:asciiTheme="minorHAnsi" w:hAnsiTheme="minorHAnsi" w:cstheme="minorHAnsi"/>
          <w:sz w:val="20"/>
          <w:szCs w:val="20"/>
        </w:rPr>
        <w:t xml:space="preserve"> de la réadaptation lors de l’évaluation de la capacité fonctionnelle.</w:t>
      </w:r>
      <w:r w:rsidR="0075450E" w:rsidRPr="00370F8E">
        <w:rPr>
          <w:rFonts w:asciiTheme="minorHAnsi" w:hAnsiTheme="minorHAnsi" w:cstheme="minorHAnsi"/>
          <w:sz w:val="20"/>
          <w:szCs w:val="20"/>
        </w:rPr>
        <w:t xml:space="preserve"> La personne </w:t>
      </w:r>
      <w:r w:rsidR="00D62EC0" w:rsidRPr="00370F8E">
        <w:rPr>
          <w:rFonts w:asciiTheme="minorHAnsi" w:hAnsiTheme="minorHAnsi" w:cstheme="minorHAnsi"/>
          <w:sz w:val="20"/>
          <w:szCs w:val="20"/>
        </w:rPr>
        <w:t>qui complète cet outil doit avoir reçu la formation</w:t>
      </w:r>
      <w:r w:rsidR="003F1F28" w:rsidRPr="00370F8E">
        <w:rPr>
          <w:rFonts w:asciiTheme="minorHAnsi" w:hAnsiTheme="minorHAnsi" w:cstheme="minorHAnsi"/>
          <w:sz w:val="20"/>
          <w:szCs w:val="20"/>
        </w:rPr>
        <w:t>.</w:t>
      </w:r>
      <w:r w:rsidR="00370F8E" w:rsidRPr="00370F8E">
        <w:rPr>
          <w:rFonts w:asciiTheme="minorHAnsi" w:hAnsiTheme="minorHAnsi" w:cstheme="minorHAnsi"/>
          <w:sz w:val="20"/>
          <w:szCs w:val="20"/>
        </w:rPr>
        <w:t xml:space="preserve"> Consultez la fiche descriptive pour plus d’informations </w:t>
      </w:r>
    </w:p>
    <w:p w14:paraId="60C8FEBA" w14:textId="74334440" w:rsidR="00D62EC0" w:rsidRPr="003F1F28" w:rsidRDefault="00370F8E" w:rsidP="00D62EC0">
      <w:pPr>
        <w:rPr>
          <w:rFonts w:asciiTheme="minorHAnsi" w:hAnsiTheme="minorHAnsi" w:cstheme="minorHAnsi"/>
          <w:sz w:val="20"/>
          <w:szCs w:val="20"/>
        </w:rPr>
      </w:pPr>
      <w:r w:rsidRPr="00370F8E">
        <w:rPr>
          <w:rFonts w:asciiTheme="minorHAnsi" w:hAnsiTheme="minorHAnsi" w:cstheme="minorHAnsi"/>
          <w:sz w:val="20"/>
          <w:szCs w:val="20"/>
        </w:rPr>
        <w:t>(</w:t>
      </w:r>
      <w:hyperlink r:id="rId12" w:history="1">
        <w:r w:rsidRPr="00C307B9">
          <w:rPr>
            <w:rStyle w:val="Lienhypertexte"/>
            <w:rFonts w:asciiTheme="minorHAnsi" w:hAnsiTheme="minorHAnsi" w:cstheme="minorHAnsi"/>
            <w:sz w:val="20"/>
            <w:szCs w:val="20"/>
          </w:rPr>
          <w:t>FDOP-1</w:t>
        </w:r>
        <w:r w:rsidR="00974A81" w:rsidRPr="00C307B9">
          <w:rPr>
            <w:rStyle w:val="Lienhypertexte"/>
            <w:rFonts w:asciiTheme="minorHAnsi" w:hAnsiTheme="minorHAnsi" w:cstheme="minorHAnsi"/>
            <w:sz w:val="20"/>
            <w:szCs w:val="20"/>
          </w:rPr>
          <w:t>0357</w:t>
        </w:r>
      </w:hyperlink>
      <w:r w:rsidR="00974A81">
        <w:rPr>
          <w:rFonts w:asciiTheme="minorHAnsi" w:hAnsiTheme="minorHAnsi" w:cstheme="minorHAnsi"/>
          <w:sz w:val="20"/>
          <w:szCs w:val="20"/>
        </w:rPr>
        <w:t xml:space="preserve"> </w:t>
      </w:r>
      <w:r w:rsidRPr="00370F8E">
        <w:rPr>
          <w:rFonts w:asciiTheme="minorHAnsi" w:hAnsiTheme="minorHAnsi" w:cstheme="minorHAnsi"/>
          <w:sz w:val="20"/>
          <w:szCs w:val="20"/>
        </w:rPr>
        <w:t>disponible sur Intranet).</w:t>
      </w:r>
    </w:p>
    <w:p w14:paraId="19E11A76" w14:textId="77777777" w:rsidR="00D62EC0" w:rsidRPr="0056433C" w:rsidRDefault="00D62EC0" w:rsidP="00D62EC0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9"/>
        <w:gridCol w:w="1701"/>
        <w:gridCol w:w="2835"/>
        <w:gridCol w:w="4951"/>
      </w:tblGrid>
      <w:tr w:rsidR="00D62EC0" w:rsidRPr="005C2A6D" w14:paraId="1A3D865F" w14:textId="77777777" w:rsidTr="003F1F28"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0E221" w14:textId="6B35858C" w:rsidR="00D62EC0" w:rsidRPr="000B0418" w:rsidRDefault="0070620A" w:rsidP="00D15C9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Moment de</w:t>
            </w:r>
            <w:r w:rsidR="00D62EC0" w:rsidRPr="000B041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passation</w:t>
            </w:r>
            <w:r w:rsidR="003F1F28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permStart w:id="793605442" w:edGrp="everyone"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1AFEDD8" w14:textId="5F4943BA" w:rsidR="00D62EC0" w:rsidRPr="005C2A6D" w:rsidRDefault="003A6C3E" w:rsidP="00560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189393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4EA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D62EC0" w:rsidRPr="005C2A6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93605442"/>
            <w:r w:rsidR="0056088E">
              <w:rPr>
                <w:rFonts w:asciiTheme="minorHAnsi" w:hAnsiTheme="minorHAnsi" w:cstheme="minorHAnsi"/>
                <w:sz w:val="20"/>
                <w:szCs w:val="20"/>
              </w:rPr>
              <w:t>Congé de l’hôpital</w:t>
            </w: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14:paraId="35445A00" w14:textId="77777777" w:rsidR="00D62EC0" w:rsidRPr="005C2A6D" w:rsidRDefault="00D62EC0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F1F28" w:rsidRPr="005C2A6D" w14:paraId="757DBF99" w14:textId="77777777" w:rsidTr="003F1F28">
        <w:trPr>
          <w:trHeight w:val="260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4558B238" w14:textId="4FD84084" w:rsidR="003F1F28" w:rsidRPr="00B87CE5" w:rsidRDefault="003F1F28" w:rsidP="003F1F28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B9E1A9" w14:textId="77777777" w:rsidR="003F1F28" w:rsidRPr="00B87CE5" w:rsidRDefault="003F1F28" w:rsidP="00D15C9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permStart w:id="1472471647" w:edGrp="everyone"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A59905C" w14:textId="02237064" w:rsidR="003F1F28" w:rsidRPr="00010C6F" w:rsidRDefault="003A6C3E" w:rsidP="007760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126611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4EA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3F1F2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72471647"/>
            <w:r w:rsidR="0077608C">
              <w:rPr>
                <w:rFonts w:asciiTheme="minorHAnsi" w:hAnsiTheme="minorHAnsi" w:cstheme="minorHAnsi"/>
                <w:sz w:val="20"/>
                <w:szCs w:val="20"/>
              </w:rPr>
              <w:t>Admission</w:t>
            </w:r>
            <w:r w:rsidR="003F1F28" w:rsidRPr="005C2A6D">
              <w:rPr>
                <w:rFonts w:asciiTheme="minorHAnsi" w:hAnsiTheme="minorHAnsi" w:cstheme="minorHAnsi"/>
                <w:sz w:val="20"/>
                <w:szCs w:val="20"/>
              </w:rPr>
              <w:t xml:space="preserve"> en URFI</w:t>
            </w:r>
          </w:p>
        </w:tc>
        <w:permStart w:id="197150330" w:edGrp="everyone"/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14:paraId="0D82FF03" w14:textId="4845038C" w:rsidR="003F1F28" w:rsidRPr="005C2A6D" w:rsidRDefault="003A6C3E" w:rsidP="007760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-208012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4EA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3F1F28" w:rsidRPr="005C2A6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97150330"/>
            <w:r w:rsidR="0077608C">
              <w:rPr>
                <w:rFonts w:asciiTheme="minorHAnsi" w:hAnsiTheme="minorHAnsi" w:cstheme="minorHAnsi"/>
                <w:sz w:val="20"/>
                <w:szCs w:val="20"/>
              </w:rPr>
              <w:t>Congé</w:t>
            </w:r>
            <w:r w:rsidR="003F1F28" w:rsidRPr="005C2A6D">
              <w:rPr>
                <w:rFonts w:asciiTheme="minorHAnsi" w:hAnsiTheme="minorHAnsi" w:cstheme="minorHAnsi"/>
                <w:sz w:val="20"/>
                <w:szCs w:val="20"/>
              </w:rPr>
              <w:t xml:space="preserve"> de l’URFI</w:t>
            </w:r>
          </w:p>
        </w:tc>
      </w:tr>
      <w:tr w:rsidR="003F1F28" w:rsidRPr="005C2A6D" w14:paraId="5708A641" w14:textId="77777777" w:rsidTr="003F1F28">
        <w:trPr>
          <w:trHeight w:val="260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14:paraId="690F4222" w14:textId="77777777" w:rsidR="003F1F28" w:rsidRPr="005C2A6D" w:rsidRDefault="003F1F28" w:rsidP="00D15C9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0968F436" w14:textId="77777777" w:rsidR="003F1F28" w:rsidRPr="00B87CE5" w:rsidRDefault="003F1F28" w:rsidP="00D15C9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permStart w:id="2032172543" w:edGrp="everyone"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A6D77A3" w14:textId="77C4D0BC" w:rsidR="003F1F28" w:rsidRDefault="003A6C3E" w:rsidP="00D15C9B">
            <w:p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36012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4EA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3F1F2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032172543"/>
            <w:r w:rsidR="003F1F28">
              <w:rPr>
                <w:rFonts w:asciiTheme="minorHAnsi" w:hAnsiTheme="minorHAnsi" w:cstheme="minorHAnsi"/>
                <w:sz w:val="20"/>
                <w:szCs w:val="20"/>
              </w:rPr>
              <w:t>Début réadaptation externe</w:t>
            </w:r>
          </w:p>
        </w:tc>
        <w:permStart w:id="1607287040" w:edGrp="everyone"/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14:paraId="74936EA5" w14:textId="48A583A9" w:rsidR="003F1F28" w:rsidRDefault="003A6C3E" w:rsidP="003F1F28">
            <w:p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203206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4EA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3F1F2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07287040"/>
            <w:r w:rsidR="003F1F28">
              <w:rPr>
                <w:rFonts w:asciiTheme="minorHAnsi" w:hAnsiTheme="minorHAnsi" w:cstheme="minorHAnsi"/>
                <w:sz w:val="20"/>
                <w:szCs w:val="20"/>
              </w:rPr>
              <w:t>Fin réadaptation externe</w:t>
            </w:r>
          </w:p>
        </w:tc>
      </w:tr>
      <w:tr w:rsidR="00D62EC0" w:rsidRPr="005C2A6D" w14:paraId="28D603C8" w14:textId="77777777" w:rsidTr="003F1F2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2C428C" w14:textId="77777777" w:rsidR="00D62EC0" w:rsidRPr="005C2A6D" w:rsidRDefault="00D62EC0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01D956" w14:textId="75EDF736" w:rsidR="00D62EC0" w:rsidRPr="005C2A6D" w:rsidRDefault="00D62EC0" w:rsidP="00D15C9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817239192" w:edGrp="everyone"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EFBA86A" w14:textId="4375DDE9" w:rsidR="00D62EC0" w:rsidRPr="005C2A6D" w:rsidRDefault="003A6C3E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-92996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4EA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D62EC0" w:rsidRPr="005C2A6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17239192"/>
            <w:r w:rsidR="00D62EC0">
              <w:rPr>
                <w:rFonts w:asciiTheme="minorHAnsi" w:hAnsiTheme="minorHAnsi" w:cstheme="minorHAnsi"/>
                <w:sz w:val="20"/>
                <w:szCs w:val="20"/>
              </w:rPr>
              <w:t>Début des</w:t>
            </w:r>
            <w:r w:rsidR="00D62EC0" w:rsidRPr="005C2A6D">
              <w:rPr>
                <w:rFonts w:asciiTheme="minorHAnsi" w:hAnsiTheme="minorHAnsi" w:cstheme="minorHAnsi"/>
                <w:sz w:val="20"/>
                <w:szCs w:val="20"/>
              </w:rPr>
              <w:t xml:space="preserve"> soins CPA</w:t>
            </w:r>
          </w:p>
        </w:tc>
        <w:permStart w:id="252200217" w:edGrp="everyone"/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14:paraId="37789AC3" w14:textId="7456DDE4" w:rsidR="00D62EC0" w:rsidRPr="005C2A6D" w:rsidRDefault="003A6C3E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188259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4EA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D62EC0" w:rsidRPr="005C2A6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52200217"/>
            <w:r w:rsidR="00D62EC0" w:rsidRPr="005C2A6D">
              <w:rPr>
                <w:rFonts w:asciiTheme="minorHAnsi" w:hAnsiTheme="minorHAnsi" w:cstheme="minorHAnsi"/>
                <w:sz w:val="20"/>
                <w:szCs w:val="20"/>
              </w:rPr>
              <w:t>Fin des soins CPA</w:t>
            </w:r>
            <w:r w:rsidR="00747B88">
              <w:rPr>
                <w:rFonts w:asciiTheme="minorHAnsi" w:hAnsiTheme="minorHAnsi" w:cstheme="minorHAnsi"/>
                <w:sz w:val="20"/>
                <w:szCs w:val="20"/>
              </w:rPr>
              <w:t xml:space="preserve"> (congé précoce assisté)</w:t>
            </w:r>
          </w:p>
        </w:tc>
      </w:tr>
    </w:tbl>
    <w:p w14:paraId="355BDA70" w14:textId="281CDC43" w:rsidR="00D62EC0" w:rsidRPr="000E5756" w:rsidRDefault="00D62EC0" w:rsidP="00D62EC0">
      <w:pPr>
        <w:rPr>
          <w:rFonts w:asciiTheme="minorHAnsi" w:hAnsiTheme="minorHAnsi" w:cstheme="minorHAnsi"/>
          <w:sz w:val="12"/>
          <w:szCs w:val="4"/>
        </w:rPr>
      </w:pPr>
    </w:p>
    <w:tbl>
      <w:tblPr>
        <w:tblStyle w:val="Grilledutableau"/>
        <w:tblW w:w="10191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6"/>
        <w:gridCol w:w="587"/>
        <w:gridCol w:w="849"/>
        <w:gridCol w:w="2407"/>
        <w:gridCol w:w="537"/>
        <w:gridCol w:w="992"/>
        <w:gridCol w:w="318"/>
        <w:gridCol w:w="562"/>
        <w:gridCol w:w="1543"/>
      </w:tblGrid>
      <w:tr w:rsidR="00A30747" w14:paraId="1EFB24B7" w14:textId="77777777" w:rsidTr="00665468">
        <w:trPr>
          <w:trHeight w:val="250"/>
        </w:trPr>
        <w:tc>
          <w:tcPr>
            <w:tcW w:w="298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14C8917" w14:textId="1B24AE82" w:rsidR="00E01D53" w:rsidRDefault="00E01D53" w:rsidP="00D15C9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Soins personnels</w:t>
            </w:r>
          </w:p>
        </w:tc>
        <w:tc>
          <w:tcPr>
            <w:tcW w:w="84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DE50FD4" w14:textId="77777777" w:rsidR="00E01D53" w:rsidRPr="00C307B9" w:rsidRDefault="00E01D53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F842DCA" w14:textId="7EC53090" w:rsidR="00E01D53" w:rsidRDefault="00E01D53" w:rsidP="00D15C9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5C9B">
              <w:rPr>
                <w:rFonts w:asciiTheme="minorHAnsi" w:hAnsiTheme="minorHAnsi" w:cstheme="minorHAnsi"/>
                <w:b/>
                <w:sz w:val="20"/>
                <w:szCs w:val="20"/>
              </w:rPr>
              <w:t>Sphincter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963FFC" w14:textId="095791E2" w:rsidR="00E01D53" w:rsidRPr="00C307B9" w:rsidRDefault="00E01D53" w:rsidP="0056133E">
            <w:pPr>
              <w:ind w:left="-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B8CADFA" w14:textId="675E66AF" w:rsidR="00E01D53" w:rsidRDefault="00E01D53" w:rsidP="00D52A37">
            <w:pPr>
              <w:ind w:left="-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F28">
              <w:rPr>
                <w:rFonts w:asciiTheme="minorHAnsi" w:hAnsiTheme="minorHAnsi" w:cstheme="minorHAnsi"/>
                <w:b/>
                <w:sz w:val="20"/>
                <w:szCs w:val="20"/>
              </w:rPr>
              <w:t>Niveaux de MIF</w:t>
            </w:r>
          </w:p>
        </w:tc>
      </w:tr>
      <w:tr w:rsidR="00A30747" w:rsidRPr="005C2A6D" w14:paraId="5DF3DB62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tcBorders>
              <w:bottom w:val="single" w:sz="4" w:space="0" w:color="auto"/>
            </w:tcBorders>
          </w:tcPr>
          <w:p w14:paraId="043C50FF" w14:textId="2BC87425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63781966" w:edGrp="everyone" w:colFirst="1" w:colLast="1"/>
            <w:permStart w:id="617426030" w:edGrp="everyone" w:colFirst="4" w:colLast="4"/>
            <w:r>
              <w:rPr>
                <w:rFonts w:asciiTheme="minorHAnsi" w:hAnsiTheme="minorHAnsi" w:cstheme="minorHAnsi"/>
                <w:sz w:val="20"/>
                <w:szCs w:val="20"/>
              </w:rPr>
              <w:t>Se nourrir</w:t>
            </w:r>
          </w:p>
        </w:tc>
        <w:tc>
          <w:tcPr>
            <w:tcW w:w="587" w:type="dxa"/>
          </w:tcPr>
          <w:p w14:paraId="40338CB6" w14:textId="1C0F0FD1" w:rsidR="00D15C9B" w:rsidRDefault="00D15C9B" w:rsidP="00BD24EA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  <w:right w:val="single" w:sz="4" w:space="0" w:color="auto"/>
            </w:tcBorders>
          </w:tcPr>
          <w:p w14:paraId="54406FDC" w14:textId="6FD5C9E5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tcBorders>
              <w:bottom w:val="single" w:sz="4" w:space="0" w:color="auto"/>
              <w:right w:val="single" w:sz="4" w:space="0" w:color="auto"/>
            </w:tcBorders>
          </w:tcPr>
          <w:p w14:paraId="66D92F3B" w14:textId="66ADC122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Contrôle de la vessie</w:t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14:paraId="7A6956A7" w14:textId="77777777" w:rsidR="00D15C9B" w:rsidRDefault="00D15C9B" w:rsidP="00BD24EA">
            <w:pPr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F56D9" w14:textId="464C5BC4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E66EF36" w14:textId="60377A65" w:rsidR="00D15C9B" w:rsidRPr="005C2A6D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SANS AIDE</w:t>
            </w:r>
          </w:p>
        </w:tc>
      </w:tr>
      <w:tr w:rsidR="00A30747" w:rsidRPr="005C2A6D" w14:paraId="7CBCC909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14:paraId="313236BD" w14:textId="1EB32848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65629168" w:edGrp="everyone" w:colFirst="1" w:colLast="1"/>
            <w:permStart w:id="396368097" w:edGrp="everyone" w:colFirst="4" w:colLast="4"/>
            <w:permEnd w:id="863781966"/>
            <w:permEnd w:id="617426030"/>
            <w:r>
              <w:rPr>
                <w:rFonts w:asciiTheme="minorHAnsi" w:hAnsiTheme="minorHAnsi" w:cstheme="minorHAnsi"/>
                <w:sz w:val="20"/>
                <w:szCs w:val="20"/>
              </w:rPr>
              <w:t>Soins de l’apparence</w:t>
            </w:r>
          </w:p>
        </w:tc>
        <w:tc>
          <w:tcPr>
            <w:tcW w:w="587" w:type="dxa"/>
          </w:tcPr>
          <w:p w14:paraId="65959362" w14:textId="5A5F7B6E" w:rsidR="00D15C9B" w:rsidRDefault="00D15C9B" w:rsidP="00BD24EA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  <w:right w:val="single" w:sz="4" w:space="0" w:color="auto"/>
            </w:tcBorders>
          </w:tcPr>
          <w:p w14:paraId="241381A9" w14:textId="431AA26B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8437" w14:textId="32D718B5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Contrôle des intestins</w:t>
            </w:r>
          </w:p>
        </w:tc>
        <w:tc>
          <w:tcPr>
            <w:tcW w:w="537" w:type="dxa"/>
            <w:tcBorders>
              <w:bottom w:val="single" w:sz="4" w:space="0" w:color="auto"/>
              <w:right w:val="single" w:sz="4" w:space="0" w:color="auto"/>
            </w:tcBorders>
          </w:tcPr>
          <w:p w14:paraId="4D1E113D" w14:textId="77777777" w:rsidR="00D15C9B" w:rsidRDefault="00D15C9B" w:rsidP="00BD24EA">
            <w:pPr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2AE3CFA" w14:textId="546F4E5C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12A2932" w14:textId="5BE24642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105" w:type="dxa"/>
            <w:gridSpan w:val="2"/>
            <w:vMerge w:val="restart"/>
            <w:tcBorders>
              <w:left w:val="nil"/>
            </w:tcBorders>
            <w:shd w:val="clear" w:color="auto" w:fill="F2F2F2" w:themeFill="background1" w:themeFillShade="F2"/>
          </w:tcPr>
          <w:p w14:paraId="297B5D73" w14:textId="1F4E85C2" w:rsidR="00D15C9B" w:rsidRPr="005C2A6D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Autonomie</w:t>
            </w: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 xml:space="preserve"> complète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en temps opportun, sécuritaire</w:t>
            </w: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A30747" w:rsidRPr="005C2A6D" w14:paraId="2FED634A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14:paraId="08D4E342" w14:textId="5F687403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00683209" w:edGrp="everyone" w:colFirst="1" w:colLast="1"/>
            <w:permEnd w:id="965629168"/>
            <w:permEnd w:id="396368097"/>
            <w:r>
              <w:rPr>
                <w:rFonts w:asciiTheme="minorHAnsi" w:hAnsiTheme="minorHAnsi" w:cstheme="minorHAnsi"/>
                <w:sz w:val="20"/>
                <w:szCs w:val="20"/>
              </w:rPr>
              <w:t>Se laver</w:t>
            </w:r>
          </w:p>
        </w:tc>
        <w:tc>
          <w:tcPr>
            <w:tcW w:w="587" w:type="dxa"/>
          </w:tcPr>
          <w:p w14:paraId="6A1F1425" w14:textId="77777777" w:rsidR="00D15C9B" w:rsidRDefault="00D15C9B" w:rsidP="00BD24EA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  <w:right w:val="nil"/>
            </w:tcBorders>
          </w:tcPr>
          <w:p w14:paraId="4554BFFC" w14:textId="77777777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tcBorders>
              <w:left w:val="nil"/>
              <w:right w:val="nil"/>
            </w:tcBorders>
          </w:tcPr>
          <w:p w14:paraId="04D6FEDD" w14:textId="77777777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nil"/>
              <w:right w:val="nil"/>
            </w:tcBorders>
          </w:tcPr>
          <w:p w14:paraId="14713C4B" w14:textId="77777777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5F55F9A4" w14:textId="47DA1555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056F348" w14:textId="77777777" w:rsidR="00D15C9B" w:rsidRPr="005C2A6D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  <w:tcBorders>
              <w:left w:val="nil"/>
            </w:tcBorders>
            <w:shd w:val="clear" w:color="auto" w:fill="F2F2F2" w:themeFill="background1" w:themeFillShade="F2"/>
          </w:tcPr>
          <w:p w14:paraId="22BFB772" w14:textId="77777777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0747" w:rsidRPr="005C2A6D" w14:paraId="58DE5321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14:paraId="132A20BE" w14:textId="6615487B" w:rsidR="00E74402" w:rsidRDefault="00E74402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25944059" w:edGrp="everyone" w:colFirst="1" w:colLast="1"/>
            <w:permEnd w:id="1800683209"/>
            <w:r>
              <w:rPr>
                <w:rFonts w:asciiTheme="minorHAnsi" w:hAnsiTheme="minorHAnsi" w:cstheme="minorHAnsi"/>
                <w:sz w:val="20"/>
                <w:szCs w:val="20"/>
              </w:rPr>
              <w:t>S’habiller – haut du corps</w:t>
            </w:r>
          </w:p>
        </w:tc>
        <w:tc>
          <w:tcPr>
            <w:tcW w:w="587" w:type="dxa"/>
          </w:tcPr>
          <w:p w14:paraId="5236CCCC" w14:textId="77777777" w:rsidR="00E74402" w:rsidRDefault="00E74402" w:rsidP="00BD24EA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  <w:right w:val="single" w:sz="4" w:space="0" w:color="auto"/>
            </w:tcBorders>
          </w:tcPr>
          <w:p w14:paraId="1B5B9BA8" w14:textId="77777777" w:rsidR="00E74402" w:rsidRDefault="00E74402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0205247" w14:textId="515913F4" w:rsidR="00E74402" w:rsidRDefault="00E74402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5C9B">
              <w:rPr>
                <w:rFonts w:asciiTheme="minorHAnsi" w:hAnsiTheme="minorHAnsi" w:cstheme="minorHAnsi"/>
                <w:b/>
                <w:sz w:val="20"/>
                <w:szCs w:val="20"/>
              </w:rPr>
              <w:t>Transferts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46F44F0" w14:textId="4E2B59C9" w:rsidR="00E74402" w:rsidRDefault="00E74402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BB47AE9" w14:textId="77777777" w:rsidR="00E74402" w:rsidRPr="005C2A6D" w:rsidRDefault="00E74402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  <w:tcBorders>
              <w:left w:val="nil"/>
            </w:tcBorders>
            <w:shd w:val="clear" w:color="auto" w:fill="F2F2F2" w:themeFill="background1" w:themeFillShade="F2"/>
          </w:tcPr>
          <w:p w14:paraId="35DC20AD" w14:textId="77777777" w:rsidR="00E74402" w:rsidRDefault="00E74402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0747" w:rsidRPr="005C2A6D" w14:paraId="1A2EB057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14:paraId="69CFD192" w14:textId="01D3B96F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01815357" w:edGrp="everyone" w:colFirst="1" w:colLast="1"/>
            <w:permStart w:id="62526741" w:edGrp="everyone" w:colFirst="4" w:colLast="4"/>
            <w:permEnd w:id="525944059"/>
            <w:r>
              <w:rPr>
                <w:rFonts w:asciiTheme="minorHAnsi" w:hAnsiTheme="minorHAnsi" w:cstheme="minorHAnsi"/>
                <w:sz w:val="20"/>
                <w:szCs w:val="20"/>
              </w:rPr>
              <w:t>S’habiller – bas du corps</w:t>
            </w:r>
          </w:p>
        </w:tc>
        <w:tc>
          <w:tcPr>
            <w:tcW w:w="587" w:type="dxa"/>
          </w:tcPr>
          <w:p w14:paraId="17D8DF31" w14:textId="143BEF7E" w:rsidR="00D15C9B" w:rsidRDefault="00D15C9B" w:rsidP="00BD24EA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  <w:right w:val="single" w:sz="4" w:space="0" w:color="auto"/>
            </w:tcBorders>
          </w:tcPr>
          <w:p w14:paraId="0954952C" w14:textId="271DF3B1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tcBorders>
              <w:right w:val="single" w:sz="4" w:space="0" w:color="auto"/>
            </w:tcBorders>
          </w:tcPr>
          <w:p w14:paraId="1678045B" w14:textId="2FE2CD5F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Lit-chaise-fauteuil roulant</w:t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14:paraId="6B2F9053" w14:textId="77777777" w:rsidR="00D15C9B" w:rsidRDefault="00D15C9B" w:rsidP="00BD24EA">
            <w:pPr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1BBC06D" w14:textId="3ADA7E64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B8D1FA1" w14:textId="50FE2AC6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105" w:type="dxa"/>
            <w:gridSpan w:val="2"/>
            <w:vMerge w:val="restart"/>
            <w:tcBorders>
              <w:left w:val="nil"/>
            </w:tcBorders>
            <w:shd w:val="clear" w:color="auto" w:fill="F2F2F2" w:themeFill="background1" w:themeFillShade="F2"/>
          </w:tcPr>
          <w:p w14:paraId="0003505D" w14:textId="55C8578E" w:rsidR="00D15C9B" w:rsidRPr="005C2A6D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Autonomie</w:t>
            </w: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 xml:space="preserve"> modifiée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dispositif</w:t>
            </w: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A30747" w:rsidRPr="005C2A6D" w14:paraId="513765C5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14:paraId="697E39DE" w14:textId="5E1B3B8C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67286001" w:edGrp="everyone" w:colFirst="1" w:colLast="1"/>
            <w:permStart w:id="702820315" w:edGrp="everyone" w:colFirst="4" w:colLast="4"/>
            <w:permEnd w:id="1201815357"/>
            <w:permEnd w:id="62526741"/>
            <w:r>
              <w:rPr>
                <w:rFonts w:asciiTheme="minorHAnsi" w:hAnsiTheme="minorHAnsi" w:cstheme="minorHAnsi"/>
                <w:sz w:val="20"/>
                <w:szCs w:val="20"/>
              </w:rPr>
              <w:t>Utiliser les toilettes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14:paraId="2A7ED776" w14:textId="77777777" w:rsidR="00D15C9B" w:rsidRDefault="00D15C9B" w:rsidP="00BD24EA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  <w:right w:val="single" w:sz="4" w:space="0" w:color="auto"/>
            </w:tcBorders>
          </w:tcPr>
          <w:p w14:paraId="5F1C8D3A" w14:textId="77777777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tcBorders>
              <w:bottom w:val="single" w:sz="4" w:space="0" w:color="auto"/>
              <w:right w:val="single" w:sz="4" w:space="0" w:color="auto"/>
            </w:tcBorders>
          </w:tcPr>
          <w:p w14:paraId="44BAA8A4" w14:textId="2AED822A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Toilettes</w:t>
            </w:r>
          </w:p>
        </w:tc>
        <w:tc>
          <w:tcPr>
            <w:tcW w:w="537" w:type="dxa"/>
            <w:tcBorders>
              <w:bottom w:val="single" w:sz="4" w:space="0" w:color="auto"/>
              <w:right w:val="single" w:sz="4" w:space="0" w:color="auto"/>
            </w:tcBorders>
          </w:tcPr>
          <w:p w14:paraId="08D0B87C" w14:textId="0577C05C" w:rsidR="00D15C9B" w:rsidRDefault="00D15C9B" w:rsidP="00BD24EA">
            <w:pPr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562CF39" w14:textId="7EE09568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B49FCA" w14:textId="77777777" w:rsidR="00D15C9B" w:rsidRPr="005C2A6D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E62D94F" w14:textId="77777777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0747" w:rsidRPr="005C2A6D" w14:paraId="6DE26898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tcBorders>
              <w:left w:val="nil"/>
              <w:bottom w:val="single" w:sz="4" w:space="0" w:color="auto"/>
              <w:right w:val="nil"/>
            </w:tcBorders>
          </w:tcPr>
          <w:p w14:paraId="78489C9F" w14:textId="073B3548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48470293" w:edGrp="everyone" w:colFirst="4" w:colLast="4"/>
            <w:permEnd w:id="1967286001"/>
            <w:permEnd w:id="702820315"/>
          </w:p>
        </w:tc>
        <w:tc>
          <w:tcPr>
            <w:tcW w:w="587" w:type="dxa"/>
            <w:tcBorders>
              <w:left w:val="nil"/>
              <w:bottom w:val="single" w:sz="4" w:space="0" w:color="auto"/>
              <w:right w:val="nil"/>
            </w:tcBorders>
          </w:tcPr>
          <w:p w14:paraId="14AD85A9" w14:textId="77777777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ED6EA6" w14:textId="77777777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tcBorders>
              <w:bottom w:val="single" w:sz="4" w:space="0" w:color="auto"/>
              <w:right w:val="single" w:sz="4" w:space="0" w:color="auto"/>
            </w:tcBorders>
          </w:tcPr>
          <w:p w14:paraId="38663E69" w14:textId="74A75820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Baignoire ou douche</w:t>
            </w:r>
          </w:p>
        </w:tc>
        <w:tc>
          <w:tcPr>
            <w:tcW w:w="537" w:type="dxa"/>
            <w:tcBorders>
              <w:bottom w:val="single" w:sz="4" w:space="0" w:color="auto"/>
              <w:right w:val="single" w:sz="4" w:space="0" w:color="auto"/>
            </w:tcBorders>
          </w:tcPr>
          <w:p w14:paraId="42C129A2" w14:textId="77777777" w:rsidR="00D15C9B" w:rsidRDefault="00D15C9B" w:rsidP="00BD24EA">
            <w:pPr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C26327" w14:textId="2345AB16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nil"/>
              <w:bottom w:val="single" w:sz="4" w:space="0" w:color="auto"/>
              <w:right w:val="nil"/>
            </w:tcBorders>
          </w:tcPr>
          <w:p w14:paraId="32BAB05F" w14:textId="5FADD49D" w:rsidR="00D15C9B" w:rsidRPr="005C2A6D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0CECBA" w14:textId="5C5D6D69" w:rsidR="00D15C9B" w:rsidRDefault="00D15C9B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248470293"/>
      <w:tr w:rsidR="00A30747" w:rsidRPr="005C2A6D" w14:paraId="5EA341BF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4E9553E" w14:textId="2A5E2612" w:rsidR="00665468" w:rsidRDefault="00665468" w:rsidP="00D15C9B">
            <w:pPr>
              <w:ind w:left="-5"/>
              <w:rPr>
                <w:rFonts w:asciiTheme="minorHAnsi" w:hAnsiTheme="minorHAnsi" w:cstheme="minorHAnsi"/>
                <w:sz w:val="20"/>
                <w:szCs w:val="20"/>
              </w:rPr>
            </w:pPr>
            <w:r w:rsidRPr="00D15C9B">
              <w:rPr>
                <w:rFonts w:asciiTheme="minorHAnsi" w:hAnsiTheme="minorHAnsi" w:cstheme="minorHAnsi"/>
                <w:b/>
                <w:sz w:val="20"/>
                <w:szCs w:val="20"/>
              </w:rPr>
              <w:t>Se déplacer</w:t>
            </w:r>
          </w:p>
        </w:tc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D8B518" w14:textId="77777777" w:rsidR="00665468" w:rsidRDefault="00665468" w:rsidP="00D15C9B">
            <w:pPr>
              <w:ind w:left="-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9E8711" w14:textId="19316ABE" w:rsidR="00665468" w:rsidRDefault="00665468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B65E232" w14:textId="3F27F0AD" w:rsidR="00665468" w:rsidRDefault="00665468" w:rsidP="00D15C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AVEC AIDE</w:t>
            </w:r>
          </w:p>
        </w:tc>
      </w:tr>
      <w:tr w:rsidR="00A30747" w:rsidRPr="005C2A6D" w14:paraId="09F8AB6F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F3DA" w14:textId="6F5EDC63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11182254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Marche/fauteuil roulant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32192" w14:textId="77777777" w:rsidR="00665468" w:rsidRDefault="00665468" w:rsidP="00665468">
            <w:pPr>
              <w:ind w:left="-9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588616016" w:edGrp="everyone"/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505CD6" w14:textId="3FEADC6C" w:rsidR="00665468" w:rsidRDefault="003A6C3E" w:rsidP="00665468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-144445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468" w:rsidRPr="004F2775">
                  <w:rPr>
                    <w:rFonts w:ascii="Segoe UI Symbol" w:eastAsia="MS Gothic" w:hAnsi="Segoe UI Symbol" w:cs="Segoe UI Symbol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588616016"/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4FC823" w14:textId="50B88EF0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F3434FC" w14:textId="4DB00F82" w:rsidR="00665468" w:rsidRPr="005C2A6D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0F033AEF" w14:textId="09203356" w:rsidR="00665468" w:rsidRPr="0056133E" w:rsidRDefault="00665468" w:rsidP="006654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F1F28">
              <w:rPr>
                <w:rFonts w:asciiTheme="minorHAnsi" w:hAnsiTheme="minorHAnsi" w:cstheme="minorHAnsi"/>
                <w:i/>
                <w:sz w:val="20"/>
                <w:szCs w:val="20"/>
              </w:rPr>
              <w:t>Dépendance modifiée</w:t>
            </w:r>
          </w:p>
        </w:tc>
      </w:tr>
      <w:tr w:rsidR="00A30747" w:rsidRPr="005C2A6D" w14:paraId="1317AD98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vMerge w:val="restart"/>
            <w:tcBorders>
              <w:bottom w:val="nil"/>
              <w:right w:val="nil"/>
            </w:tcBorders>
            <w:vAlign w:val="center"/>
          </w:tcPr>
          <w:p w14:paraId="233A00DE" w14:textId="6032B2AC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67809106" w:edGrp="everyone" w:colFirst="1" w:colLast="1"/>
            <w:permEnd w:id="511182254"/>
            <w:r>
              <w:rPr>
                <w:rFonts w:asciiTheme="minorHAnsi" w:hAnsiTheme="minorHAnsi" w:cstheme="minorHAnsi"/>
                <w:sz w:val="20"/>
                <w:szCs w:val="20"/>
              </w:rPr>
              <w:t>Utiliser les escaliers</w:t>
            </w:r>
          </w:p>
        </w:tc>
        <w:tc>
          <w:tcPr>
            <w:tcW w:w="587" w:type="dxa"/>
            <w:vMerge w:val="restart"/>
            <w:tcBorders>
              <w:bottom w:val="nil"/>
              <w:right w:val="single" w:sz="4" w:space="0" w:color="auto"/>
            </w:tcBorders>
            <w:vAlign w:val="center"/>
          </w:tcPr>
          <w:p w14:paraId="179D41EB" w14:textId="05081C80" w:rsidR="00665468" w:rsidRDefault="00665468" w:rsidP="00665468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2053582870" w:edGrp="everyone"/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EAE27F" w14:textId="23AEF306" w:rsidR="00665468" w:rsidRPr="004F2775" w:rsidRDefault="003A6C3E" w:rsidP="00665468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-129729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468" w:rsidRPr="004F2775">
                  <w:rPr>
                    <w:rFonts w:ascii="Segoe UI Symbol" w:eastAsia="MS Gothic" w:hAnsi="Segoe UI Symbol" w:cs="Segoe UI Symbol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053582870"/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>Fauteuil roulant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BBFCDF" w14:textId="77777777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005E11F" w14:textId="03ADC71B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0C9A3609" w14:textId="4A1D7CCE" w:rsidR="00665468" w:rsidRPr="003F1F28" w:rsidRDefault="00665468" w:rsidP="006654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Supervision</w:t>
            </w:r>
          </w:p>
        </w:tc>
      </w:tr>
      <w:permEnd w:id="1167809106"/>
      <w:tr w:rsidR="00A30747" w:rsidRPr="005C2A6D" w14:paraId="56F8D7C4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vMerge/>
            <w:tcBorders>
              <w:bottom w:val="single" w:sz="4" w:space="0" w:color="auto"/>
            </w:tcBorders>
          </w:tcPr>
          <w:p w14:paraId="62A62B3A" w14:textId="12E72FB2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1BC4F60" w14:textId="6C28E791" w:rsidR="00665468" w:rsidRDefault="00665468" w:rsidP="00665468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CDDB14" w14:textId="27CBE1A9" w:rsidR="00665468" w:rsidRPr="004F2775" w:rsidRDefault="00665468" w:rsidP="00665468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FAB2F37" w14:textId="77777777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D6697AA" w14:textId="5850D293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105" w:type="dxa"/>
            <w:gridSpan w:val="2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6F534096" w14:textId="77777777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Assistance restreinte</w:t>
            </w:r>
          </w:p>
          <w:p w14:paraId="73D53FAD" w14:textId="03A959D0" w:rsidR="00665468" w:rsidRPr="0056133E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Sujet</w:t>
            </w: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 xml:space="preserve"> = 75 %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et plus)</w:t>
            </w:r>
          </w:p>
        </w:tc>
      </w:tr>
      <w:tr w:rsidR="00A30747" w:rsidRPr="005C2A6D" w14:paraId="44BEFF12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AB0820" w14:textId="47547F76" w:rsidR="00665468" w:rsidRDefault="00665468" w:rsidP="00665468">
            <w:pPr>
              <w:ind w:left="-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B26682" w14:textId="7F536595" w:rsidR="00665468" w:rsidRDefault="00665468" w:rsidP="00665468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9E803" w14:textId="166C9624" w:rsidR="00665468" w:rsidRPr="00BD24EA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D24EA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87D9E9F" wp14:editId="59BD08D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-515620</wp:posOffset>
                      </wp:positionV>
                      <wp:extent cx="50165" cy="280035"/>
                      <wp:effectExtent l="19050" t="0" r="26035" b="24765"/>
                      <wp:wrapNone/>
                      <wp:docPr id="5" name="Accolade ouvran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" cy="280035"/>
                              </a:xfrm>
                              <a:prstGeom prst="leftBrace">
                                <a:avLst>
                                  <a:gd name="adj1" fmla="val 8333"/>
                                  <a:gd name="adj2" fmla="val 28224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B0479B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ccolade ouvrante 5" o:spid="_x0000_s1026" type="#_x0000_t87" style="position:absolute;margin-left:-.15pt;margin-top:-40.6pt;width:3.95pt;height:22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" adj="322,6096" strokecolor="black [3200]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C639C4C" w14:textId="51236DD8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470064C" w14:textId="77777777" w:rsidR="00665468" w:rsidRPr="005C2A6D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28AE60A9" w14:textId="77777777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0747" w:rsidRPr="005C2A6D" w14:paraId="4829B185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9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44910C1" w14:textId="4B6FC2F7" w:rsidR="00665468" w:rsidRPr="00BD24EA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Communication</w:t>
            </w:r>
          </w:p>
        </w:tc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B5A502" w14:textId="77777777" w:rsidR="00665468" w:rsidRPr="00BD24EA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581B388" w14:textId="5D6D8C8B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FB9D704" w14:textId="76F8E54D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105" w:type="dxa"/>
            <w:gridSpan w:val="2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3E0DC7DB" w14:textId="1FA064CA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Assistance partielle</w:t>
            </w: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77AAC1D" w14:textId="647BC189" w:rsidR="00665468" w:rsidRPr="005C2A6D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Sujet</w:t>
            </w: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 xml:space="preserve"> = 50 %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et plus</w:t>
            </w: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A30747" w:rsidRPr="005C2A6D" w14:paraId="5B4256FB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334B" w14:textId="5C15E412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47385513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Compréhension</w:t>
            </w:r>
          </w:p>
        </w:tc>
        <w:tc>
          <w:tcPr>
            <w:tcW w:w="5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884264E" w14:textId="77777777" w:rsidR="00665468" w:rsidRDefault="00665468" w:rsidP="00665468">
            <w:pPr>
              <w:ind w:left="-9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801054726" w:edGrp="everyone"/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84BBCD" w14:textId="22DD0B5F" w:rsidR="00665468" w:rsidRPr="00BD24EA" w:rsidRDefault="003A6C3E" w:rsidP="00665468">
            <w:pPr>
              <w:ind w:left="16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6424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468" w:rsidRPr="004F2775">
                  <w:rPr>
                    <w:rFonts w:ascii="Segoe UI Symbol" w:eastAsia="MS Gothic" w:hAnsi="Segoe UI Symbol" w:cs="Segoe UI Symbol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801054726"/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>Auditive</w:t>
            </w:r>
            <w:r w:rsidR="00665468" w:rsidRPr="00BD24EA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="00665468" w:rsidRPr="00BD24EA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6839907" wp14:editId="6C207A69">
                      <wp:simplePos x="0" y="0"/>
                      <wp:positionH relativeFrom="column">
                        <wp:posOffset>-468</wp:posOffset>
                      </wp:positionH>
                      <wp:positionV relativeFrom="paragraph">
                        <wp:posOffset>55182</wp:posOffset>
                      </wp:positionV>
                      <wp:extent cx="50800" cy="412750"/>
                      <wp:effectExtent l="19050" t="0" r="25400" b="25400"/>
                      <wp:wrapNone/>
                      <wp:docPr id="1" name="Accolade ouvran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00" cy="412750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75F09F" id="Accolade ouvrante 1" o:spid="_x0000_s1026" type="#_x0000_t87" style="position:absolute;margin-left:-.05pt;margin-top:4.35pt;width:4pt;height:32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" adj="222" strokecolor="black [3200]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D27C5A6" w14:textId="110BBE00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9D63F75" w14:textId="77777777" w:rsidR="00665468" w:rsidRPr="005C2A6D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B4D3049" w14:textId="77777777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0747" w:rsidRPr="005C2A6D" w14:paraId="09599C08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vMerge/>
            <w:tcBorders>
              <w:right w:val="single" w:sz="4" w:space="0" w:color="auto"/>
            </w:tcBorders>
            <w:vAlign w:val="center"/>
          </w:tcPr>
          <w:p w14:paraId="11D677B2" w14:textId="3C4F2D2F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01104513" w:edGrp="everyone" w:colFirst="1" w:colLast="1"/>
            <w:permEnd w:id="1347385513"/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230D3" w14:textId="082B13AF" w:rsidR="00665468" w:rsidRDefault="00665468" w:rsidP="00665468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474133863" w:edGrp="everyone"/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032C35" w14:textId="1109C7C2" w:rsidR="00665468" w:rsidRPr="004F2775" w:rsidRDefault="003A6C3E" w:rsidP="00665468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-87322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468" w:rsidRPr="004F2775">
                  <w:rPr>
                    <w:rFonts w:ascii="Segoe UI Symbol" w:eastAsia="MS Gothic" w:hAnsi="Segoe UI Symbol" w:cs="Segoe UI Symbol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474133863"/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>Visuelle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BA58D8" w14:textId="77777777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2C38EA0" w14:textId="320D3BC2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4343567C" w14:textId="28637E2A" w:rsidR="00665468" w:rsidRPr="0056133E" w:rsidRDefault="00665468" w:rsidP="006654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F1F28">
              <w:rPr>
                <w:rFonts w:asciiTheme="minorHAnsi" w:hAnsiTheme="minorHAnsi" w:cstheme="minorHAnsi"/>
                <w:i/>
                <w:sz w:val="20"/>
                <w:szCs w:val="20"/>
              </w:rPr>
              <w:t>Dépendance complète</w:t>
            </w:r>
          </w:p>
        </w:tc>
      </w:tr>
      <w:tr w:rsidR="00A30747" w:rsidRPr="005C2A6D" w14:paraId="5CFBAC48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vMerge/>
            <w:tcBorders>
              <w:right w:val="single" w:sz="4" w:space="0" w:color="auto"/>
            </w:tcBorders>
          </w:tcPr>
          <w:p w14:paraId="18A838B0" w14:textId="7D77753D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33870934" w:edGrp="everyone" w:colFirst="1" w:colLast="1"/>
            <w:permEnd w:id="301104513"/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14:paraId="4D6EB870" w14:textId="135785D0" w:rsidR="00665468" w:rsidRDefault="00665468" w:rsidP="00665468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012607416" w:edGrp="everyone"/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23B58" w14:textId="1D70A768" w:rsidR="00665468" w:rsidRPr="004F2775" w:rsidRDefault="003A6C3E" w:rsidP="00665468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-462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468" w:rsidRPr="004F2775">
                  <w:rPr>
                    <w:rFonts w:ascii="Segoe UI Symbol" w:eastAsia="MS Gothic" w:hAnsi="Segoe UI Symbol" w:cs="Segoe UI Symbol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012607416"/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>Les deux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8960F7A" w14:textId="77777777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3D5752D" w14:textId="71B5DAC1" w:rsidR="00665468" w:rsidRPr="005C2A6D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105" w:type="dxa"/>
            <w:gridSpan w:val="2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4EFD0D7F" w14:textId="174B1A78" w:rsidR="00665468" w:rsidRPr="005C2A6D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Assistance </w:t>
            </w: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>maximale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Sujet</w:t>
            </w: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 xml:space="preserve"> = 25 %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et plus</w:t>
            </w:r>
            <w:r w:rsidRPr="005C2A6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A30747" w:rsidRPr="005C2A6D" w14:paraId="1BC3C9E1" w14:textId="77777777" w:rsidTr="00665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vMerge w:val="restart"/>
            <w:tcBorders>
              <w:right w:val="single" w:sz="4" w:space="0" w:color="auto"/>
            </w:tcBorders>
            <w:vAlign w:val="center"/>
          </w:tcPr>
          <w:p w14:paraId="73508D0E" w14:textId="0609E4B7" w:rsidR="00665468" w:rsidRDefault="00665468" w:rsidP="00665468">
            <w:pPr>
              <w:ind w:left="-5"/>
              <w:rPr>
                <w:rFonts w:asciiTheme="minorHAnsi" w:hAnsiTheme="minorHAnsi" w:cstheme="minorHAnsi"/>
                <w:sz w:val="20"/>
                <w:szCs w:val="20"/>
              </w:rPr>
            </w:pPr>
            <w:permStart w:id="1645045772" w:edGrp="everyone" w:colFirst="1" w:colLast="1"/>
            <w:permEnd w:id="2033870934"/>
            <w:r w:rsidRPr="00A838CA">
              <w:rPr>
                <w:rFonts w:asciiTheme="minorHAnsi" w:hAnsiTheme="minorHAnsi" w:cstheme="minorHAnsi"/>
                <w:sz w:val="20"/>
                <w:szCs w:val="20"/>
              </w:rPr>
              <w:t>Expression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E8E1" w14:textId="42E0E613" w:rsidR="00665468" w:rsidRDefault="00665468" w:rsidP="00665468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068051770" w:edGrp="everyone"/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BDC776" w14:textId="6A5C346D" w:rsidR="00665468" w:rsidRPr="004F2775" w:rsidRDefault="003A6C3E" w:rsidP="00665468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207931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468" w:rsidRPr="004F2775">
                  <w:rPr>
                    <w:rFonts w:ascii="Segoe UI Symbol" w:eastAsia="MS Gothic" w:hAnsi="Segoe UI Symbol" w:cs="Segoe UI Symbol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068051770"/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>Verbale</w:t>
            </w: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44043E6" w14:textId="6A1D3D19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079CB75" w14:textId="77777777" w:rsidR="00665468" w:rsidRPr="005C2A6D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3B7F3FEA" w14:textId="77777777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0747" w:rsidRPr="005C2A6D" w14:paraId="32E5993E" w14:textId="77777777" w:rsidTr="003A6C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FC4E21" w14:textId="06EA2E9F" w:rsidR="00665468" w:rsidRPr="00BD1AAE" w:rsidRDefault="00665468" w:rsidP="0066546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ermStart w:id="757888308" w:edGrp="everyone" w:colFirst="1" w:colLast="1"/>
            <w:permEnd w:id="1645045772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AA2A" w14:textId="2F0B196A" w:rsidR="00665468" w:rsidRPr="00BD1AAE" w:rsidRDefault="00665468" w:rsidP="00665468">
            <w:pPr>
              <w:ind w:left="-89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permStart w:id="1344820815" w:edGrp="everyone"/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2B043A" w14:textId="644F1D14" w:rsidR="00665468" w:rsidRPr="004F2775" w:rsidRDefault="003A6C3E" w:rsidP="00665468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108472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468" w:rsidRPr="004F2775">
                  <w:rPr>
                    <w:rFonts w:ascii="Segoe UI Symbol" w:eastAsia="MS Gothic" w:hAnsi="Segoe UI Symbol" w:cs="Segoe UI Symbol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344820815"/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>Non verbale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351546D" w14:textId="1DC50A5B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68FFAB5" w14:textId="5250080A" w:rsidR="00665468" w:rsidRPr="005C2A6D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05" w:type="dxa"/>
            <w:gridSpan w:val="2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6C91DD59" w14:textId="5F2DDE3E" w:rsidR="00665468" w:rsidRPr="003F1F28" w:rsidRDefault="00665468" w:rsidP="006654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Assistance totale (Sujet = 0 % et plus)</w:t>
            </w:r>
          </w:p>
        </w:tc>
      </w:tr>
      <w:tr w:rsidR="00A30747" w:rsidRPr="005C2A6D" w14:paraId="67BE431E" w14:textId="77777777" w:rsidTr="00D533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EE52" w14:textId="25B2520C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92408442" w:edGrp="everyone" w:colFirst="1" w:colLast="1"/>
            <w:permEnd w:id="757888308"/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DC7F6" w14:textId="28B8A1C2" w:rsidR="00665468" w:rsidRDefault="00665468" w:rsidP="00665468">
            <w:pPr>
              <w:ind w:left="-9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841918275" w:edGrp="everyone"/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D0B33" w14:textId="07076438" w:rsidR="00665468" w:rsidRPr="004F2775" w:rsidRDefault="003A6C3E" w:rsidP="00665468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id w:val="-60441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468" w:rsidRPr="004F2775">
                  <w:rPr>
                    <w:rFonts w:ascii="Segoe UI Symbol" w:eastAsia="MS Gothic" w:hAnsi="Segoe UI Symbol" w:cs="Segoe UI Symbol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841918275"/>
            <w:r w:rsidR="00665468" w:rsidRPr="004F2775">
              <w:rPr>
                <w:rFonts w:asciiTheme="minorHAnsi" w:hAnsiTheme="minorHAnsi" w:cstheme="minorHAnsi"/>
                <w:sz w:val="20"/>
                <w:szCs w:val="20"/>
              </w:rPr>
              <w:t>Les deux</w:t>
            </w: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8536D67" w14:textId="77777777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3990C5E" w14:textId="77777777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17C470C" w14:textId="77777777" w:rsidR="00665468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392408442"/>
      <w:tr w:rsidR="00A30747" w:rsidRPr="005C2A6D" w14:paraId="65720134" w14:textId="77777777" w:rsidTr="005643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23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116B40" w14:textId="77777777" w:rsidR="00D5334A" w:rsidRPr="0056433C" w:rsidRDefault="00D5334A" w:rsidP="00665468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4C5448" w14:textId="77777777" w:rsidR="00D5334A" w:rsidRPr="0056433C" w:rsidRDefault="00D5334A" w:rsidP="00665468">
            <w:pPr>
              <w:ind w:left="-90"/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3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A4CC9" w14:textId="4E65209F" w:rsidR="00D5334A" w:rsidRPr="0056433C" w:rsidRDefault="00D5334A" w:rsidP="00665468">
            <w:pPr>
              <w:ind w:left="171"/>
              <w:rPr>
                <w:rFonts w:asciiTheme="minorHAnsi" w:hAnsiTheme="minorHAnsi" w:cstheme="minorHAnsi"/>
                <w:sz w:val="10"/>
                <w:szCs w:val="10"/>
                <w:lang w:eastAsia="fr-FR"/>
              </w:rPr>
            </w:pPr>
            <w:r w:rsidRPr="0056433C">
              <w:rPr>
                <w:rFonts w:asciiTheme="minorHAnsi" w:hAnsiTheme="minorHAnsi" w:cstheme="minorHAnsi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FC1798B" wp14:editId="14CBE33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-482759</wp:posOffset>
                      </wp:positionV>
                      <wp:extent cx="50800" cy="412750"/>
                      <wp:effectExtent l="19050" t="0" r="25400" b="25400"/>
                      <wp:wrapNone/>
                      <wp:docPr id="3" name="Accolade ouvran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00" cy="412750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EA8EB1" id="Accolade ouvrante 3" o:spid="_x0000_s1026" type="#_x0000_t87" style="position:absolute;margin-left:-.05pt;margin-top:-38pt;width:4pt;height:32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" adj="222" strokecolor="black [3200]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7093F5" w14:textId="77777777" w:rsidR="00D5334A" w:rsidRPr="0056433C" w:rsidRDefault="00D5334A" w:rsidP="00665468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318" w:type="dxa"/>
            <w:tcBorders>
              <w:left w:val="nil"/>
              <w:right w:val="nil"/>
            </w:tcBorders>
            <w:shd w:val="clear" w:color="auto" w:fill="auto"/>
          </w:tcPr>
          <w:p w14:paraId="40E90F25" w14:textId="77777777" w:rsidR="00D5334A" w:rsidRPr="0056433C" w:rsidRDefault="00D5334A" w:rsidP="00665468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10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F6E312" w14:textId="77777777" w:rsidR="00D5334A" w:rsidRPr="0056433C" w:rsidRDefault="00D5334A" w:rsidP="00665468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A30747" w:rsidRPr="005C2A6D" w14:paraId="199224D0" w14:textId="77777777" w:rsidTr="00D533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9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D087BF" w14:textId="401DBA8F" w:rsidR="00D5334A" w:rsidRPr="003F1F28" w:rsidRDefault="00D5334A" w:rsidP="006654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Cognition sociale</w:t>
            </w:r>
          </w:p>
        </w:tc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575D07" w14:textId="77777777" w:rsidR="00D5334A" w:rsidRPr="00C307B9" w:rsidRDefault="00D5334A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9CA617" w14:textId="180E441A" w:rsidR="00D5334A" w:rsidRPr="00C307B9" w:rsidRDefault="00D5334A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39C9879" w14:textId="2D2BA9BC" w:rsidR="00D5334A" w:rsidRPr="003F1F28" w:rsidRDefault="00D5334A" w:rsidP="006654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F28">
              <w:rPr>
                <w:rFonts w:asciiTheme="minorHAnsi" w:hAnsiTheme="minorHAnsi" w:cstheme="minorHAnsi"/>
                <w:b/>
                <w:sz w:val="20"/>
                <w:szCs w:val="20"/>
              </w:rPr>
              <w:t>REMARQUE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: Ne laissez pas d’espace vides ; inscrivez « 1 » s’il est risqué d’évaluer le niveau.</w:t>
            </w:r>
          </w:p>
        </w:tc>
      </w:tr>
      <w:tr w:rsidR="00A30747" w:rsidRPr="005C2A6D" w14:paraId="7E51422C" w14:textId="77777777" w:rsidTr="00D533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</w:tcPr>
          <w:p w14:paraId="09AC3AC8" w14:textId="52D074A8" w:rsidR="00D5334A" w:rsidRPr="00D15C9B" w:rsidRDefault="00D5334A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78609065" w:edGrp="everyone" w:colFirst="1" w:colLast="1"/>
            <w:r w:rsidRPr="00D15C9B">
              <w:rPr>
                <w:rFonts w:asciiTheme="minorHAnsi" w:hAnsiTheme="minorHAnsi" w:cstheme="minorHAnsi"/>
                <w:sz w:val="20"/>
                <w:szCs w:val="20"/>
              </w:rPr>
              <w:t>Interaction sociale</w:t>
            </w:r>
          </w:p>
        </w:tc>
        <w:tc>
          <w:tcPr>
            <w:tcW w:w="587" w:type="dxa"/>
            <w:tcBorders>
              <w:right w:val="single" w:sz="4" w:space="0" w:color="auto"/>
            </w:tcBorders>
          </w:tcPr>
          <w:p w14:paraId="2F57B524" w14:textId="77777777" w:rsidR="00D5334A" w:rsidRPr="00C307B9" w:rsidRDefault="00D5334A" w:rsidP="00665468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CCFF8B" w14:textId="5EF3EA01" w:rsidR="00D5334A" w:rsidRPr="00C307B9" w:rsidRDefault="00D5334A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1D744CB1" w14:textId="77777777" w:rsidR="00D5334A" w:rsidRPr="003F1F28" w:rsidRDefault="00D5334A" w:rsidP="006654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1AEE9EF" w14:textId="77777777" w:rsidR="00D5334A" w:rsidRPr="003F1F28" w:rsidRDefault="00D5334A" w:rsidP="006654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30747" w:rsidRPr="005C2A6D" w14:paraId="425D361F" w14:textId="77777777" w:rsidTr="00D533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</w:tcPr>
          <w:p w14:paraId="1F12F3C9" w14:textId="1C5ADF71" w:rsidR="00D5334A" w:rsidRPr="00D15C9B" w:rsidRDefault="00D5334A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09522003" w:edGrp="everyone" w:colFirst="1" w:colLast="1"/>
            <w:permEnd w:id="1078609065"/>
            <w:r w:rsidRPr="00D15C9B">
              <w:rPr>
                <w:rFonts w:asciiTheme="minorHAnsi" w:hAnsiTheme="minorHAnsi" w:cstheme="minorHAnsi"/>
                <w:sz w:val="20"/>
                <w:szCs w:val="20"/>
              </w:rPr>
              <w:t>Résolution de problèmes</w:t>
            </w:r>
          </w:p>
        </w:tc>
        <w:tc>
          <w:tcPr>
            <w:tcW w:w="587" w:type="dxa"/>
            <w:tcBorders>
              <w:right w:val="single" w:sz="4" w:space="0" w:color="auto"/>
            </w:tcBorders>
          </w:tcPr>
          <w:p w14:paraId="351F3BF7" w14:textId="77777777" w:rsidR="00D5334A" w:rsidRPr="00C307B9" w:rsidRDefault="00D5334A" w:rsidP="00665468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4C3352" w14:textId="522D8B9E" w:rsidR="00D5334A" w:rsidRPr="00C307B9" w:rsidRDefault="00D5334A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8599A4C" w14:textId="77777777" w:rsidR="00D5334A" w:rsidRPr="003F1F28" w:rsidRDefault="00D5334A" w:rsidP="006654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081105B" w14:textId="77777777" w:rsidR="00D5334A" w:rsidRPr="003F1F28" w:rsidRDefault="00D5334A" w:rsidP="006654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30747" w:rsidRPr="005C2A6D" w14:paraId="792B827B" w14:textId="77777777" w:rsidTr="00C307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tcBorders>
              <w:bottom w:val="single" w:sz="4" w:space="0" w:color="auto"/>
            </w:tcBorders>
          </w:tcPr>
          <w:p w14:paraId="728853DE" w14:textId="141C05C3" w:rsidR="00665468" w:rsidRPr="00D15C9B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80861046" w:edGrp="everyone" w:colFirst="1" w:colLast="1"/>
            <w:permEnd w:id="1009522003"/>
            <w:r w:rsidRPr="00D15C9B">
              <w:rPr>
                <w:rFonts w:asciiTheme="minorHAnsi" w:hAnsiTheme="minorHAnsi" w:cstheme="minorHAnsi"/>
                <w:sz w:val="20"/>
                <w:szCs w:val="20"/>
              </w:rPr>
              <w:t>Mémoire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4" w:space="0" w:color="auto"/>
            </w:tcBorders>
          </w:tcPr>
          <w:p w14:paraId="73066927" w14:textId="77777777" w:rsidR="00665468" w:rsidRPr="00C307B9" w:rsidRDefault="00665468" w:rsidP="00665468">
            <w:pPr>
              <w:ind w:left="-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FCE099" w14:textId="77777777" w:rsidR="00665468" w:rsidRPr="00C307B9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4128EC" w14:textId="77777777" w:rsidR="00665468" w:rsidRPr="00C307B9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tcBorders>
              <w:left w:val="nil"/>
              <w:bottom w:val="nil"/>
              <w:right w:val="nil"/>
            </w:tcBorders>
          </w:tcPr>
          <w:p w14:paraId="2DCBA952" w14:textId="77777777" w:rsidR="00665468" w:rsidRPr="00C307B9" w:rsidRDefault="00665468" w:rsidP="006654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480861046"/>
      <w:tr w:rsidR="00A30747" w:rsidRPr="005C2A6D" w14:paraId="4108FF4F" w14:textId="77777777" w:rsidTr="005643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60"/>
        </w:trPr>
        <w:tc>
          <w:tcPr>
            <w:tcW w:w="2396" w:type="dxa"/>
            <w:tcBorders>
              <w:left w:val="nil"/>
              <w:right w:val="nil"/>
            </w:tcBorders>
          </w:tcPr>
          <w:p w14:paraId="3A6DED0E" w14:textId="77777777" w:rsidR="00C307B9" w:rsidRPr="0056433C" w:rsidRDefault="00C307B9" w:rsidP="00665468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87" w:type="dxa"/>
            <w:tcBorders>
              <w:left w:val="nil"/>
              <w:right w:val="nil"/>
            </w:tcBorders>
          </w:tcPr>
          <w:p w14:paraId="262C0D93" w14:textId="77777777" w:rsidR="00C307B9" w:rsidRPr="0056433C" w:rsidRDefault="00C307B9" w:rsidP="00665468">
            <w:pPr>
              <w:ind w:left="-89"/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3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191EE" w14:textId="77777777" w:rsidR="00C307B9" w:rsidRPr="0056433C" w:rsidRDefault="00C307B9" w:rsidP="00665468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17FC8D" w14:textId="77777777" w:rsidR="00C307B9" w:rsidRPr="0056433C" w:rsidRDefault="00C307B9" w:rsidP="00665468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423" w:type="dxa"/>
            <w:gridSpan w:val="3"/>
            <w:tcBorders>
              <w:top w:val="nil"/>
              <w:left w:val="nil"/>
              <w:right w:val="nil"/>
            </w:tcBorders>
          </w:tcPr>
          <w:p w14:paraId="374083B1" w14:textId="77777777" w:rsidR="00C307B9" w:rsidRPr="0056433C" w:rsidRDefault="00C307B9" w:rsidP="00665468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A30747" w:rsidRPr="005C2A6D" w14:paraId="04A09D5F" w14:textId="49D3684B" w:rsidTr="003A6C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396" w:type="dxa"/>
            <w:shd w:val="clear" w:color="auto" w:fill="D9D9D9" w:themeFill="background1" w:themeFillShade="D9"/>
          </w:tcPr>
          <w:p w14:paraId="3CE90B8D" w14:textId="29BC9063" w:rsidR="00C307B9" w:rsidRPr="00C307B9" w:rsidRDefault="00C307B9" w:rsidP="006654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98229482" w:edGrp="everyone" w:colFirst="1" w:colLast="1"/>
            <w:permStart w:id="1040522586" w:edGrp="everyone" w:colFirst="3" w:colLast="3"/>
            <w:r w:rsidRPr="00C307B9">
              <w:rPr>
                <w:rFonts w:asciiTheme="minorHAnsi" w:hAnsiTheme="minorHAnsi" w:cstheme="minorHAnsi"/>
                <w:b/>
                <w:sz w:val="20"/>
                <w:szCs w:val="20"/>
              </w:rPr>
              <w:t>Commentaires</w:t>
            </w:r>
          </w:p>
        </w:tc>
        <w:tc>
          <w:tcPr>
            <w:tcW w:w="537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64CE667F" w14:textId="76049409" w:rsidR="0056433C" w:rsidRPr="00A30747" w:rsidRDefault="0056433C" w:rsidP="00A30747">
            <w:pPr>
              <w:tabs>
                <w:tab w:val="left" w:pos="174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bookmarkStart w:id="6" w:name="_GoBack"/>
            <w:bookmarkEnd w:id="6"/>
          </w:p>
        </w:tc>
        <w:tc>
          <w:tcPr>
            <w:tcW w:w="8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2F60C8" w14:textId="6F84E16F" w:rsidR="00C307B9" w:rsidRPr="003F1F28" w:rsidRDefault="00C307B9" w:rsidP="006654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Score</w:t>
            </w:r>
          </w:p>
        </w:tc>
        <w:tc>
          <w:tcPr>
            <w:tcW w:w="15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E54E29B" w14:textId="7C1959BA" w:rsidR="00C307B9" w:rsidRPr="003F1F28" w:rsidRDefault="00C307B9" w:rsidP="006654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permEnd w:id="398229482"/>
      <w:permEnd w:id="1040522586"/>
    </w:tbl>
    <w:p w14:paraId="680A4E5D" w14:textId="77777777" w:rsidR="00EC202C" w:rsidRPr="00C307B9" w:rsidRDefault="00EC202C" w:rsidP="007E09E8">
      <w:pPr>
        <w:keepNext/>
        <w:tabs>
          <w:tab w:val="left" w:pos="770"/>
        </w:tabs>
        <w:rPr>
          <w:rFonts w:asciiTheme="minorHAnsi" w:hAnsiTheme="minorHAnsi" w:cstheme="minorHAnsi"/>
          <w:sz w:val="6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455"/>
        <w:gridCol w:w="900"/>
        <w:gridCol w:w="1996"/>
      </w:tblGrid>
      <w:tr w:rsidR="00DA05CB" w:rsidRPr="0056433C" w14:paraId="78B72F42" w14:textId="77777777" w:rsidTr="00477465">
        <w:trPr>
          <w:trHeight w:val="546"/>
        </w:trPr>
        <w:tc>
          <w:tcPr>
            <w:tcW w:w="2835" w:type="dxa"/>
            <w:vAlign w:val="bottom"/>
          </w:tcPr>
          <w:p w14:paraId="1FEA8CE6" w14:textId="2E911712" w:rsidR="00DA05CB" w:rsidRPr="0056433C" w:rsidRDefault="00DA05CB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208908996" w:edGrp="everyone" w:colFirst="1" w:colLast="1"/>
            <w:permStart w:id="834895407" w:edGrp="everyone" w:colFirst="3" w:colLast="3"/>
            <w:r w:rsidRPr="0056433C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</w:t>
            </w:r>
            <w:r w:rsidR="00477465" w:rsidRPr="0056433C">
              <w:rPr>
                <w:rFonts w:asciiTheme="minorHAnsi" w:hAnsiTheme="minorHAnsi" w:cstheme="minorHAnsi"/>
                <w:b/>
                <w:sz w:val="16"/>
                <w:szCs w:val="16"/>
              </w:rPr>
              <w:t>(e)</w:t>
            </w:r>
            <w:r w:rsidRPr="0056433C">
              <w:rPr>
                <w:rFonts w:asciiTheme="minorHAnsi" w:hAnsiTheme="minorHAnsi" w:cstheme="minorHAnsi"/>
                <w:b/>
                <w:sz w:val="16"/>
                <w:szCs w:val="16"/>
              </w:rPr>
              <w:t> :</w:t>
            </w:r>
          </w:p>
        </w:tc>
        <w:tc>
          <w:tcPr>
            <w:tcW w:w="4455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26821240"/>
              <w:showingPlcHdr/>
              <w:picture/>
            </w:sdtPr>
            <w:sdtContent>
              <w:p w14:paraId="7194DBDC" w14:textId="7D91D3CA" w:rsidR="007E09E8" w:rsidRPr="0056433C" w:rsidRDefault="007E09E8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56433C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3F0D4D9B" wp14:editId="1B53C090">
                      <wp:extent cx="240909" cy="240909"/>
                      <wp:effectExtent l="0" t="0" r="6985" b="6985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854" cy="2528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900" w:type="dxa"/>
            <w:vAlign w:val="bottom"/>
          </w:tcPr>
          <w:p w14:paraId="745EA83F" w14:textId="77777777" w:rsidR="00DA05CB" w:rsidRPr="0056433C" w:rsidRDefault="00DA05CB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6433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856617414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996" w:type="dxa"/>
                <w:tcBorders>
                  <w:bottom w:val="single" w:sz="4" w:space="0" w:color="auto"/>
                </w:tcBorders>
                <w:vAlign w:val="bottom"/>
              </w:tcPr>
              <w:p w14:paraId="75F80603" w14:textId="34B43865" w:rsidR="00DA05CB" w:rsidRPr="0056433C" w:rsidRDefault="0056433C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56433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</w:tbl>
    <w:permEnd w:id="1208908996"/>
    <w:permEnd w:id="834895407"/>
    <w:p w14:paraId="2EFD2DD9" w14:textId="0EBF721F" w:rsidR="00E74402" w:rsidRPr="0056433C" w:rsidRDefault="0056433C" w:rsidP="007E09E8">
      <w:pPr>
        <w:keepNext/>
        <w:tabs>
          <w:tab w:val="left" w:pos="770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8"/>
          <w:szCs w:val="20"/>
        </w:rPr>
        <w:tab/>
      </w:r>
      <w:r>
        <w:rPr>
          <w:rFonts w:asciiTheme="minorHAnsi" w:hAnsiTheme="minorHAnsi" w:cstheme="minorHAnsi"/>
          <w:sz w:val="8"/>
          <w:szCs w:val="20"/>
        </w:rPr>
        <w:tab/>
      </w:r>
      <w:r>
        <w:rPr>
          <w:rFonts w:asciiTheme="minorHAnsi" w:hAnsiTheme="minorHAnsi" w:cstheme="minorHAnsi"/>
          <w:sz w:val="8"/>
          <w:szCs w:val="20"/>
        </w:rPr>
        <w:tab/>
      </w:r>
      <w:r>
        <w:rPr>
          <w:rFonts w:asciiTheme="minorHAnsi" w:hAnsiTheme="minorHAnsi" w:cstheme="minorHAnsi"/>
          <w:sz w:val="8"/>
          <w:szCs w:val="20"/>
        </w:rPr>
        <w:tab/>
      </w:r>
      <w:r>
        <w:rPr>
          <w:rFonts w:asciiTheme="minorHAnsi" w:hAnsiTheme="minorHAnsi" w:cstheme="minorHAnsi"/>
          <w:sz w:val="8"/>
          <w:szCs w:val="20"/>
        </w:rPr>
        <w:tab/>
      </w:r>
      <w:r>
        <w:rPr>
          <w:rFonts w:asciiTheme="minorHAnsi" w:hAnsiTheme="minorHAnsi" w:cstheme="minorHAnsi"/>
          <w:sz w:val="8"/>
          <w:szCs w:val="20"/>
        </w:rPr>
        <w:tab/>
      </w:r>
      <w:r>
        <w:rPr>
          <w:rFonts w:asciiTheme="minorHAnsi" w:hAnsiTheme="minorHAnsi" w:cstheme="minorHAnsi"/>
          <w:sz w:val="8"/>
          <w:szCs w:val="20"/>
        </w:rPr>
        <w:tab/>
      </w:r>
      <w:r>
        <w:rPr>
          <w:rFonts w:asciiTheme="minorHAnsi" w:hAnsiTheme="minorHAnsi" w:cstheme="minorHAnsi"/>
          <w:sz w:val="8"/>
          <w:szCs w:val="20"/>
        </w:rPr>
        <w:tab/>
      </w:r>
      <w:r>
        <w:rPr>
          <w:rFonts w:asciiTheme="minorHAnsi" w:hAnsiTheme="minorHAnsi" w:cstheme="minorHAnsi"/>
          <w:sz w:val="8"/>
          <w:szCs w:val="20"/>
        </w:rPr>
        <w:tab/>
      </w:r>
      <w:r>
        <w:rPr>
          <w:rFonts w:asciiTheme="minorHAnsi" w:hAnsiTheme="minorHAnsi" w:cstheme="minorHAnsi"/>
          <w:sz w:val="8"/>
          <w:szCs w:val="20"/>
        </w:rPr>
        <w:tab/>
      </w:r>
      <w:r>
        <w:rPr>
          <w:rFonts w:asciiTheme="minorHAnsi" w:hAnsiTheme="minorHAnsi" w:cstheme="minorHAnsi"/>
          <w:sz w:val="8"/>
          <w:szCs w:val="20"/>
        </w:rPr>
        <w:tab/>
        <w:t xml:space="preserve">                         </w:t>
      </w:r>
      <w:r>
        <w:rPr>
          <w:rFonts w:asciiTheme="minorHAnsi" w:hAnsiTheme="minorHAnsi" w:cstheme="minorHAnsi"/>
          <w:sz w:val="16"/>
          <w:szCs w:val="16"/>
        </w:rPr>
        <w:t>aaaa-mm-jj</w:t>
      </w:r>
    </w:p>
    <w:p w14:paraId="6640C154" w14:textId="77777777" w:rsidR="0056433C" w:rsidRDefault="0056433C" w:rsidP="007E09E8">
      <w:pPr>
        <w:keepNext/>
        <w:tabs>
          <w:tab w:val="left" w:pos="770"/>
        </w:tabs>
        <w:rPr>
          <w:rFonts w:asciiTheme="minorHAnsi" w:hAnsiTheme="minorHAnsi" w:cstheme="minorHAnsi"/>
          <w:sz w:val="16"/>
          <w:szCs w:val="16"/>
        </w:rPr>
      </w:pPr>
    </w:p>
    <w:p w14:paraId="18CD56EF" w14:textId="39289DF6" w:rsidR="0039226F" w:rsidRPr="0056433C" w:rsidRDefault="00E74402" w:rsidP="007E09E8">
      <w:pPr>
        <w:keepNext/>
        <w:tabs>
          <w:tab w:val="left" w:pos="770"/>
        </w:tabs>
        <w:rPr>
          <w:rFonts w:asciiTheme="minorHAnsi" w:hAnsiTheme="minorHAnsi" w:cstheme="minorHAnsi"/>
          <w:sz w:val="16"/>
          <w:szCs w:val="16"/>
        </w:rPr>
      </w:pPr>
      <w:r w:rsidRPr="0056433C">
        <w:rPr>
          <w:rFonts w:asciiTheme="minorHAnsi" w:hAnsiTheme="minorHAnsi" w:cstheme="minorHAnsi"/>
          <w:sz w:val="16"/>
          <w:szCs w:val="16"/>
        </w:rPr>
        <w:t>©Droits d’auteurs obtenus par entente entre le CISSSMO et l’Institut canadien d’information sur la santé (ICIS).</w:t>
      </w:r>
    </w:p>
    <w:sectPr w:rsidR="0039226F" w:rsidRPr="0056433C" w:rsidSect="003A48FF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CC723" w14:textId="77777777" w:rsidR="00983122" w:rsidRDefault="00983122" w:rsidP="0081257E">
      <w:r>
        <w:separator/>
      </w:r>
    </w:p>
  </w:endnote>
  <w:endnote w:type="continuationSeparator" w:id="0">
    <w:p w14:paraId="2BC48280" w14:textId="77777777" w:rsidR="00983122" w:rsidRDefault="00983122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D15C9B" w:rsidRDefault="00D15C9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D15C9B" w:rsidRDefault="00D15C9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77777777" w:rsidR="00D15C9B" w:rsidRPr="009241CF" w:rsidRDefault="00D15C9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DA05CB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F128B" w14:textId="1D265CFF" w:rsidR="00A30747" w:rsidRPr="002C0510" w:rsidRDefault="00A30747" w:rsidP="00A30747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 xml:space="preserve">60602 </w:t>
    </w:r>
    <w:r w:rsidRPr="0056433C">
      <w:rPr>
        <w:rFonts w:asciiTheme="minorHAnsi" w:hAnsiTheme="minorHAnsi" w:cstheme="minorHAnsi"/>
        <w:sz w:val="15"/>
        <w:szCs w:val="15"/>
      </w:rPr>
      <w:t>(</w:t>
    </w:r>
    <w:r w:rsidR="0056433C" w:rsidRPr="0056433C">
      <w:rPr>
        <w:rFonts w:asciiTheme="minorHAnsi" w:hAnsiTheme="minorHAnsi" w:cstheme="minorHAnsi"/>
        <w:sz w:val="15"/>
        <w:szCs w:val="15"/>
      </w:rPr>
      <w:t>Rév. 2023-09</w:t>
    </w:r>
    <w:r w:rsidRPr="0056433C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 w:rsidRPr="00E74402">
      <w:rPr>
        <w:rFonts w:asciiTheme="minorHAnsi" w:hAnsiTheme="minorHAnsi" w:cstheme="minorHAnsi"/>
        <w:b/>
        <w:sz w:val="20"/>
        <w:szCs w:val="20"/>
      </w:rPr>
      <w:t>INSTRUMENT DE MESURE DE L’INDÉPENDANCE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796B1284" w14:textId="56B60C82" w:rsidR="00D15C9B" w:rsidRPr="009241CF" w:rsidRDefault="00A30747" w:rsidP="00A30747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Pr="00E74402">
      <w:rPr>
        <w:rFonts w:asciiTheme="minorHAnsi" w:hAnsiTheme="minorHAnsi" w:cstheme="minorHAnsi"/>
        <w:b/>
        <w:sz w:val="20"/>
        <w:szCs w:val="20"/>
      </w:rPr>
      <w:t>FONCTIONNELLE (MIF©)</w:t>
    </w:r>
    <w:r w:rsidR="00D15C9B" w:rsidRPr="002C0510">
      <w:rPr>
        <w:rFonts w:asciiTheme="minorHAnsi" w:hAnsiTheme="minorHAnsi" w:cstheme="minorHAnsi"/>
        <w:sz w:val="15"/>
        <w:szCs w:val="15"/>
      </w:rPr>
      <w:tab/>
    </w:r>
    <w:r w:rsidR="00D15C9B" w:rsidRPr="00C4393C">
      <w:rPr>
        <w:sz w:val="15"/>
        <w:szCs w:val="15"/>
        <w:lang w:val="fr-FR"/>
      </w:rPr>
      <w:t xml:space="preserve">Page </w:t>
    </w:r>
    <w:r w:rsidR="00D15C9B" w:rsidRPr="00C4393C">
      <w:rPr>
        <w:b/>
        <w:bCs/>
        <w:sz w:val="15"/>
        <w:szCs w:val="15"/>
      </w:rPr>
      <w:fldChar w:fldCharType="begin"/>
    </w:r>
    <w:r w:rsidR="00D15C9B" w:rsidRPr="00C4393C">
      <w:rPr>
        <w:b/>
        <w:bCs/>
        <w:sz w:val="15"/>
        <w:szCs w:val="15"/>
      </w:rPr>
      <w:instrText>PAGE  \* Arabic  \* MERGEFORMAT</w:instrText>
    </w:r>
    <w:r w:rsidR="00D15C9B" w:rsidRPr="00C4393C">
      <w:rPr>
        <w:b/>
        <w:bCs/>
        <w:sz w:val="15"/>
        <w:szCs w:val="15"/>
      </w:rPr>
      <w:fldChar w:fldCharType="separate"/>
    </w:r>
    <w:r w:rsidR="0056433C">
      <w:rPr>
        <w:b/>
        <w:bCs/>
        <w:noProof/>
        <w:sz w:val="15"/>
        <w:szCs w:val="15"/>
      </w:rPr>
      <w:t>2</w:t>
    </w:r>
    <w:r w:rsidR="00D15C9B" w:rsidRPr="00C4393C">
      <w:rPr>
        <w:b/>
        <w:bCs/>
        <w:sz w:val="15"/>
        <w:szCs w:val="15"/>
      </w:rPr>
      <w:fldChar w:fldCharType="end"/>
    </w:r>
    <w:r w:rsidR="00D15C9B" w:rsidRPr="00C4393C">
      <w:rPr>
        <w:sz w:val="15"/>
        <w:szCs w:val="15"/>
        <w:lang w:val="fr-FR"/>
      </w:rPr>
      <w:t xml:space="preserve"> sur </w:t>
    </w:r>
    <w:r w:rsidR="00D15C9B" w:rsidRPr="00C4393C">
      <w:rPr>
        <w:b/>
        <w:bCs/>
        <w:sz w:val="15"/>
        <w:szCs w:val="15"/>
      </w:rPr>
      <w:fldChar w:fldCharType="begin"/>
    </w:r>
    <w:r w:rsidR="00D15C9B" w:rsidRPr="00C4393C">
      <w:rPr>
        <w:b/>
        <w:bCs/>
        <w:sz w:val="15"/>
        <w:szCs w:val="15"/>
      </w:rPr>
      <w:instrText>NUMPAGES  \* Arabic  \* MERGEFORMAT</w:instrText>
    </w:r>
    <w:r w:rsidR="00D15C9B" w:rsidRPr="00C4393C">
      <w:rPr>
        <w:b/>
        <w:bCs/>
        <w:sz w:val="15"/>
        <w:szCs w:val="15"/>
      </w:rPr>
      <w:fldChar w:fldCharType="separate"/>
    </w:r>
    <w:r w:rsidR="0056433C" w:rsidRPr="0056433C">
      <w:rPr>
        <w:b/>
        <w:bCs/>
        <w:noProof/>
        <w:sz w:val="15"/>
        <w:szCs w:val="15"/>
        <w:lang w:val="fr-FR"/>
      </w:rPr>
      <w:t>2</w:t>
    </w:r>
    <w:r w:rsidR="00D15C9B"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488BDAB0" w:rsidR="00D15C9B" w:rsidRPr="002C0510" w:rsidRDefault="00A838CA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D15C9B"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</w:t>
    </w:r>
    <w:r w:rsidR="004F2775">
      <w:rPr>
        <w:rFonts w:asciiTheme="minorHAnsi" w:hAnsiTheme="minorHAnsi" w:cstheme="minorHAnsi"/>
        <w:sz w:val="20"/>
        <w:szCs w:val="20"/>
      </w:rPr>
      <w:t>0602</w:t>
    </w:r>
    <w:r w:rsidR="00D87C23">
      <w:rPr>
        <w:rFonts w:asciiTheme="minorHAnsi" w:hAnsiTheme="minorHAnsi" w:cstheme="minorHAnsi"/>
        <w:sz w:val="20"/>
        <w:szCs w:val="20"/>
      </w:rPr>
      <w:t xml:space="preserve"> </w:t>
    </w:r>
    <w:r w:rsidR="00D15C9B" w:rsidRPr="0056433C">
      <w:rPr>
        <w:rFonts w:asciiTheme="minorHAnsi" w:hAnsiTheme="minorHAnsi" w:cstheme="minorHAnsi"/>
        <w:sz w:val="15"/>
        <w:szCs w:val="15"/>
      </w:rPr>
      <w:t>(</w:t>
    </w:r>
    <w:r w:rsidR="0056433C" w:rsidRPr="0056433C">
      <w:rPr>
        <w:rFonts w:asciiTheme="minorHAnsi" w:hAnsiTheme="minorHAnsi" w:cstheme="minorHAnsi"/>
        <w:sz w:val="15"/>
        <w:szCs w:val="15"/>
      </w:rPr>
      <w:t xml:space="preserve">Rév. </w:t>
    </w:r>
    <w:r w:rsidR="00D15C9B" w:rsidRPr="0056433C">
      <w:rPr>
        <w:rFonts w:asciiTheme="minorHAnsi" w:hAnsiTheme="minorHAnsi" w:cstheme="minorHAnsi"/>
        <w:sz w:val="15"/>
        <w:szCs w:val="15"/>
      </w:rPr>
      <w:t>202</w:t>
    </w:r>
    <w:r w:rsidR="0056433C" w:rsidRPr="0056433C">
      <w:rPr>
        <w:rFonts w:asciiTheme="minorHAnsi" w:hAnsiTheme="minorHAnsi" w:cstheme="minorHAnsi"/>
        <w:sz w:val="15"/>
        <w:szCs w:val="15"/>
      </w:rPr>
      <w:t>3-09</w:t>
    </w:r>
    <w:r w:rsidR="00D15C9B" w:rsidRPr="0056433C">
      <w:rPr>
        <w:rFonts w:asciiTheme="minorHAnsi" w:hAnsiTheme="minorHAnsi" w:cstheme="minorHAnsi"/>
        <w:sz w:val="15"/>
        <w:szCs w:val="15"/>
      </w:rPr>
      <w:t>)</w:t>
    </w:r>
    <w:r w:rsidR="00D15C9B" w:rsidRPr="002C0510">
      <w:rPr>
        <w:rFonts w:asciiTheme="minorHAnsi" w:hAnsiTheme="minorHAnsi" w:cstheme="minorHAnsi"/>
        <w:sz w:val="20"/>
        <w:szCs w:val="20"/>
      </w:rPr>
      <w:tab/>
    </w:r>
    <w:r w:rsidR="00E74402" w:rsidRPr="00E74402">
      <w:rPr>
        <w:rFonts w:asciiTheme="minorHAnsi" w:hAnsiTheme="minorHAnsi" w:cstheme="minorHAnsi"/>
        <w:b/>
        <w:sz w:val="20"/>
        <w:szCs w:val="20"/>
      </w:rPr>
      <w:t>INSTRUMENT DE MESURE DE L’INDÉPENDANCE</w:t>
    </w:r>
    <w:r w:rsidR="00D15C9B" w:rsidRPr="002C0510">
      <w:rPr>
        <w:rFonts w:asciiTheme="minorHAnsi" w:hAnsiTheme="minorHAnsi" w:cstheme="minorHAnsi"/>
        <w:sz w:val="20"/>
        <w:szCs w:val="20"/>
      </w:rPr>
      <w:tab/>
    </w:r>
    <w:r w:rsidR="00D15C9B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D15C9B">
      <w:rPr>
        <w:rFonts w:asciiTheme="minorHAnsi" w:hAnsiTheme="minorHAnsi" w:cstheme="minorHAnsi"/>
        <w:sz w:val="15"/>
        <w:szCs w:val="15"/>
      </w:rPr>
      <w:t>de l’usager</w:t>
    </w:r>
  </w:p>
  <w:p w14:paraId="42E6FC38" w14:textId="61763971" w:rsidR="00D15C9B" w:rsidRPr="002C0510" w:rsidRDefault="00D15C9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E74402" w:rsidRPr="00E74402">
      <w:rPr>
        <w:rFonts w:asciiTheme="minorHAnsi" w:hAnsiTheme="minorHAnsi" w:cstheme="minorHAnsi"/>
        <w:b/>
        <w:sz w:val="20"/>
        <w:szCs w:val="20"/>
      </w:rPr>
      <w:t>FONCTIONNELLE (MIF©)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56433C" w:rsidRPr="0056433C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56433C" w:rsidRPr="0056433C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DDC30" w14:textId="77777777" w:rsidR="00983122" w:rsidRDefault="00983122" w:rsidP="0081257E">
      <w:r>
        <w:separator/>
      </w:r>
    </w:p>
  </w:footnote>
  <w:footnote w:type="continuationSeparator" w:id="0">
    <w:p w14:paraId="6DD12E48" w14:textId="77777777" w:rsidR="00983122" w:rsidRDefault="00983122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77777777" w:rsidR="00D15C9B" w:rsidRPr="00F130E4" w:rsidRDefault="00D15C9B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5059709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510919086"/>
        <w:lock w:val="sdtLocked"/>
        <w:placeholder>
          <w:docPart w:val="2E3322BEA23B4BB586307765B08FAB03"/>
        </w:placeholder>
        <w:showingPlcHdr/>
      </w:sdtPr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50597099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7482535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10271402"/>
        <w:lock w:val="sdtLocked"/>
        <w:placeholder>
          <w:docPart w:val="6841809E16834CE1B698AB04D928885D"/>
        </w:placeholder>
      </w:sdtPr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74825352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77777777" w:rsidR="00D15C9B" w:rsidRPr="00F130E4" w:rsidRDefault="00D15C9B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6577640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477072817"/>
        <w:lock w:val="sdtLocked"/>
        <w:placeholder>
          <w:docPart w:val="4D9D11F57DDA45F0A728043CAB1F5C8A"/>
        </w:placeholder>
        <w:showingPlcHdr/>
      </w:sdtPr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6577640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33472577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26388948"/>
        <w:lock w:val="sdtLocked"/>
        <w:placeholder>
          <w:docPart w:val="5517E7626CB644028CABCA6CB986160E"/>
        </w:placeholder>
      </w:sdtPr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33472577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15C9B" w:rsidRDefault="00D15C9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documentProtection w:edit="readOnly" w:enforcement="1" w:cryptProviderType="rsaAES" w:cryptAlgorithmClass="hash" w:cryptAlgorithmType="typeAny" w:cryptAlgorithmSid="14" w:cryptSpinCount="100000" w:hash="RPyk36Rp852ZlO8+NeKAP+KcpMrPX6NJzSaDTjTXyx2e6WnLjaAYgm/fjiR3jMBZ7JiwT6f7dtmmqRgNaSH5iQ==" w:salt="hAawDbT4klg/gLkluSI7Xg==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303C6"/>
    <w:rsid w:val="0004612D"/>
    <w:rsid w:val="00056477"/>
    <w:rsid w:val="00061115"/>
    <w:rsid w:val="000653C6"/>
    <w:rsid w:val="00070BD8"/>
    <w:rsid w:val="00072BDD"/>
    <w:rsid w:val="00081719"/>
    <w:rsid w:val="00081E4F"/>
    <w:rsid w:val="00094D01"/>
    <w:rsid w:val="000A1BAF"/>
    <w:rsid w:val="000A48D0"/>
    <w:rsid w:val="000A5A8D"/>
    <w:rsid w:val="000A5E6D"/>
    <w:rsid w:val="000A5E86"/>
    <w:rsid w:val="000B236B"/>
    <w:rsid w:val="000B34AA"/>
    <w:rsid w:val="000B7F78"/>
    <w:rsid w:val="000E53E1"/>
    <w:rsid w:val="000E5756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083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C3C30"/>
    <w:rsid w:val="001F086F"/>
    <w:rsid w:val="00205E89"/>
    <w:rsid w:val="0021081C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63F52"/>
    <w:rsid w:val="00272441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300573"/>
    <w:rsid w:val="00301BAB"/>
    <w:rsid w:val="00336BCB"/>
    <w:rsid w:val="00341B62"/>
    <w:rsid w:val="0035045E"/>
    <w:rsid w:val="0035589A"/>
    <w:rsid w:val="00366A13"/>
    <w:rsid w:val="00367527"/>
    <w:rsid w:val="00367C4C"/>
    <w:rsid w:val="00370F8E"/>
    <w:rsid w:val="00371FBF"/>
    <w:rsid w:val="003724A3"/>
    <w:rsid w:val="003751A8"/>
    <w:rsid w:val="00380AEA"/>
    <w:rsid w:val="00386E9B"/>
    <w:rsid w:val="0039226F"/>
    <w:rsid w:val="003A48FF"/>
    <w:rsid w:val="003A6C3E"/>
    <w:rsid w:val="003A6F43"/>
    <w:rsid w:val="003C71B0"/>
    <w:rsid w:val="003E3AE5"/>
    <w:rsid w:val="003F1F28"/>
    <w:rsid w:val="003F27A5"/>
    <w:rsid w:val="003F3BBB"/>
    <w:rsid w:val="003F5BFB"/>
    <w:rsid w:val="00413A5E"/>
    <w:rsid w:val="004246FA"/>
    <w:rsid w:val="004331D4"/>
    <w:rsid w:val="0045258B"/>
    <w:rsid w:val="00460096"/>
    <w:rsid w:val="00465EBD"/>
    <w:rsid w:val="00466CA4"/>
    <w:rsid w:val="00475947"/>
    <w:rsid w:val="00477465"/>
    <w:rsid w:val="00486DB0"/>
    <w:rsid w:val="00487374"/>
    <w:rsid w:val="004A634E"/>
    <w:rsid w:val="004A7727"/>
    <w:rsid w:val="004B2D7F"/>
    <w:rsid w:val="004B315B"/>
    <w:rsid w:val="004C12F2"/>
    <w:rsid w:val="004D5723"/>
    <w:rsid w:val="004F2775"/>
    <w:rsid w:val="004F3CE1"/>
    <w:rsid w:val="004F7BC1"/>
    <w:rsid w:val="005222EB"/>
    <w:rsid w:val="00527734"/>
    <w:rsid w:val="005450BB"/>
    <w:rsid w:val="0056088E"/>
    <w:rsid w:val="0056133E"/>
    <w:rsid w:val="00562D85"/>
    <w:rsid w:val="0056433C"/>
    <w:rsid w:val="00572797"/>
    <w:rsid w:val="005846D0"/>
    <w:rsid w:val="00586763"/>
    <w:rsid w:val="005A0C13"/>
    <w:rsid w:val="005B0165"/>
    <w:rsid w:val="005C1EC4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65468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575F"/>
    <w:rsid w:val="0070620A"/>
    <w:rsid w:val="0070733E"/>
    <w:rsid w:val="00711015"/>
    <w:rsid w:val="00711069"/>
    <w:rsid w:val="007372B2"/>
    <w:rsid w:val="00742CE5"/>
    <w:rsid w:val="00743434"/>
    <w:rsid w:val="00747B88"/>
    <w:rsid w:val="0075450E"/>
    <w:rsid w:val="00770980"/>
    <w:rsid w:val="00774F41"/>
    <w:rsid w:val="00775336"/>
    <w:rsid w:val="00775EF5"/>
    <w:rsid w:val="0077608C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0CF3"/>
    <w:rsid w:val="007E5A80"/>
    <w:rsid w:val="007F3548"/>
    <w:rsid w:val="0080585F"/>
    <w:rsid w:val="0081257E"/>
    <w:rsid w:val="00813571"/>
    <w:rsid w:val="00815A91"/>
    <w:rsid w:val="008273AD"/>
    <w:rsid w:val="00827E28"/>
    <w:rsid w:val="00835D55"/>
    <w:rsid w:val="00840865"/>
    <w:rsid w:val="00840968"/>
    <w:rsid w:val="00854761"/>
    <w:rsid w:val="00854C5B"/>
    <w:rsid w:val="0088545A"/>
    <w:rsid w:val="008C1B87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58B8"/>
    <w:rsid w:val="00957446"/>
    <w:rsid w:val="00974A81"/>
    <w:rsid w:val="00983122"/>
    <w:rsid w:val="009917D6"/>
    <w:rsid w:val="009B3DF2"/>
    <w:rsid w:val="009B7034"/>
    <w:rsid w:val="009C708F"/>
    <w:rsid w:val="009E2B0C"/>
    <w:rsid w:val="009E7A98"/>
    <w:rsid w:val="00A0249F"/>
    <w:rsid w:val="00A073D7"/>
    <w:rsid w:val="00A30747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38CA"/>
    <w:rsid w:val="00A84AD2"/>
    <w:rsid w:val="00A85D6B"/>
    <w:rsid w:val="00A90CAF"/>
    <w:rsid w:val="00A96E54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AF1F31"/>
    <w:rsid w:val="00B06CF8"/>
    <w:rsid w:val="00B11A7E"/>
    <w:rsid w:val="00B21AF3"/>
    <w:rsid w:val="00B24B58"/>
    <w:rsid w:val="00B31BE9"/>
    <w:rsid w:val="00B34C6D"/>
    <w:rsid w:val="00B44F24"/>
    <w:rsid w:val="00B46D29"/>
    <w:rsid w:val="00B700E0"/>
    <w:rsid w:val="00B728A7"/>
    <w:rsid w:val="00B90138"/>
    <w:rsid w:val="00B94163"/>
    <w:rsid w:val="00BA5ED2"/>
    <w:rsid w:val="00BB3AB8"/>
    <w:rsid w:val="00BC0CA8"/>
    <w:rsid w:val="00BD08CA"/>
    <w:rsid w:val="00BD1AAE"/>
    <w:rsid w:val="00BD24EA"/>
    <w:rsid w:val="00BD5DFA"/>
    <w:rsid w:val="00BD5E67"/>
    <w:rsid w:val="00BF5356"/>
    <w:rsid w:val="00BF6BB8"/>
    <w:rsid w:val="00C00059"/>
    <w:rsid w:val="00C02195"/>
    <w:rsid w:val="00C02E98"/>
    <w:rsid w:val="00C307B9"/>
    <w:rsid w:val="00C34636"/>
    <w:rsid w:val="00C409F5"/>
    <w:rsid w:val="00C41836"/>
    <w:rsid w:val="00C56334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5C9B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46EAF"/>
    <w:rsid w:val="00D52A37"/>
    <w:rsid w:val="00D5334A"/>
    <w:rsid w:val="00D62EC0"/>
    <w:rsid w:val="00D62FA3"/>
    <w:rsid w:val="00D631BA"/>
    <w:rsid w:val="00D6524F"/>
    <w:rsid w:val="00D65817"/>
    <w:rsid w:val="00D658C1"/>
    <w:rsid w:val="00D66ED1"/>
    <w:rsid w:val="00D75DB5"/>
    <w:rsid w:val="00D87C23"/>
    <w:rsid w:val="00D94066"/>
    <w:rsid w:val="00D97471"/>
    <w:rsid w:val="00DA05CB"/>
    <w:rsid w:val="00DA3089"/>
    <w:rsid w:val="00DA41EC"/>
    <w:rsid w:val="00DB5E8C"/>
    <w:rsid w:val="00DD133D"/>
    <w:rsid w:val="00DD6AC7"/>
    <w:rsid w:val="00DE0EC9"/>
    <w:rsid w:val="00DF248B"/>
    <w:rsid w:val="00DF487E"/>
    <w:rsid w:val="00E01D53"/>
    <w:rsid w:val="00E10066"/>
    <w:rsid w:val="00E16883"/>
    <w:rsid w:val="00E24ABE"/>
    <w:rsid w:val="00E30FAC"/>
    <w:rsid w:val="00E3667F"/>
    <w:rsid w:val="00E37A0D"/>
    <w:rsid w:val="00E55FF4"/>
    <w:rsid w:val="00E74402"/>
    <w:rsid w:val="00E84264"/>
    <w:rsid w:val="00EA2FBB"/>
    <w:rsid w:val="00EA3D5C"/>
    <w:rsid w:val="00EA7032"/>
    <w:rsid w:val="00EB67A8"/>
    <w:rsid w:val="00EC1D23"/>
    <w:rsid w:val="00EC202C"/>
    <w:rsid w:val="00EC72B1"/>
    <w:rsid w:val="00ED174A"/>
    <w:rsid w:val="00EE00A3"/>
    <w:rsid w:val="00EE425B"/>
    <w:rsid w:val="00EE71AF"/>
    <w:rsid w:val="00EF62FA"/>
    <w:rsid w:val="00F038C6"/>
    <w:rsid w:val="00F130E4"/>
    <w:rsid w:val="00F15FDF"/>
    <w:rsid w:val="00F1774D"/>
    <w:rsid w:val="00F20FF1"/>
    <w:rsid w:val="00F33764"/>
    <w:rsid w:val="00F41733"/>
    <w:rsid w:val="00F47B4E"/>
    <w:rsid w:val="00F52944"/>
    <w:rsid w:val="00F72CF4"/>
    <w:rsid w:val="00F7382F"/>
    <w:rsid w:val="00F95C14"/>
    <w:rsid w:val="00F95ECE"/>
    <w:rsid w:val="00FA1BA3"/>
    <w:rsid w:val="00FA3A2B"/>
    <w:rsid w:val="00FC6B41"/>
    <w:rsid w:val="00FD14A6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728D0C37"/>
  <w15:chartTrackingRefBased/>
  <w15:docId w15:val="{720A2BA1-EE02-4A26-8CCC-E8FEF626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D62EC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62EC0"/>
    <w:rPr>
      <w:rFonts w:ascii="Arial Narrow" w:eastAsia="Times New Roman" w:hAnsi="Arial Narrow" w:cs="Times New Roman"/>
      <w:sz w:val="20"/>
      <w:szCs w:val="20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D62EC0"/>
    <w:rPr>
      <w:vertAlign w:val="superscript"/>
    </w:rPr>
  </w:style>
  <w:style w:type="character" w:styleId="Lienhypertexte">
    <w:name w:val="Hyperlink"/>
    <w:basedOn w:val="Policepardfaut"/>
    <w:uiPriority w:val="99"/>
    <w:unhideWhenUsed/>
    <w:locked/>
    <w:rsid w:val="00C307B9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D46EA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D46EA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6EAF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D46EA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6EAF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D46EA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6EAF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intranet.cisssmo.rtss.qc.ca/fr/publications-et-documents/fdop-10357-fiche-descriptive-mesure-de-independance-fonctionnelle-mif-ou-fi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../customXml/item7.xml"/><Relationship Id="rId7" Type="http://schemas.openxmlformats.org/officeDocument/2006/relationships/webSettings" Target="webSettings.xml"/><Relationship Id="rId2" Type="http://schemas.openxmlformats.org/officeDocument/2006/relationships/customXml" Target="../../customXml/item6.xml"/><Relationship Id="rId1" Type="http://schemas.openxmlformats.org/officeDocument/2006/relationships/customXml" Target="../../customXml/item5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../customXml/item8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E3322BEA23B4BB586307765B08FAB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FFD16-5877-4685-9DE3-756E16847715}"/>
      </w:docPartPr>
      <w:docPartBody>
        <w:p w:rsidR="00112490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841809E16834CE1B698AB04D9288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41A8C-08DA-4E58-A42A-3892F7595C80}"/>
      </w:docPartPr>
      <w:docPartBody>
        <w:p w:rsidR="00112490" w:rsidRDefault="00DF487E" w:rsidP="00DF487E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9D11F57DDA45F0A728043CAB1F5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E6C57-B0C0-490E-ADF9-432D0CC5E1FF}"/>
      </w:docPartPr>
      <w:docPartBody>
        <w:p w:rsidR="00112490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5517E7626CB644028CABCA6CB9861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99492-9290-43EA-BDFD-0F33C4B98791}"/>
      </w:docPartPr>
      <w:docPartBody>
        <w:p w:rsidR="00112490" w:rsidRDefault="00DF487E" w:rsidP="00DF487E"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16F17"/>
    <w:rsid w:val="00112490"/>
    <w:rsid w:val="00155FE5"/>
    <w:rsid w:val="00191452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726C6F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26C6C"/>
    <w:rsid w:val="00B46D29"/>
    <w:rsid w:val="00B72A90"/>
    <w:rsid w:val="00BA28E3"/>
    <w:rsid w:val="00C7075C"/>
    <w:rsid w:val="00C72970"/>
    <w:rsid w:val="00C74B42"/>
    <w:rsid w:val="00D467F0"/>
    <w:rsid w:val="00D50B3F"/>
    <w:rsid w:val="00DF487E"/>
    <w:rsid w:val="00E11B02"/>
    <w:rsid w:val="00E35253"/>
    <w:rsid w:val="00E64ABA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F487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2" ma:contentTypeDescription="Crée un document." ma:contentTypeScope="" ma:versionID="372a94b1061d003f0f2fb3e21746ab54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4948adaed5fa79eba6892c6b6324c66a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  <xsd:element ref="ns2:Vers_x00e9_DM_x00c9_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  <xsd:element name="Vers_x00e9_DM_x00c9_" ma:index="21" nillable="true" ma:displayName="Versé DMÉ" ma:default="0" ma:format="Dropdown" ma:internalName="Vers_x00e9_DM_x00c9_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13660ce-6d07-47ad-b726-5178166c5d31">
      <UserInfo>
        <DisplayName>Maude Lefebvre Archives (CISSSMO16)</DisplayName>
        <AccountId>37</AccountId>
        <AccountType/>
      </UserInfo>
    </SharedWithUsers>
    <Commentaire xmlns="821ca118-854d-4774-85de-cb461bc3e543" xsi:nil="true"/>
    <Direction xmlns="013660ce-6d07-47ad-b726-5178166c5d31" xsi:nil="true"/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 xsi:nil="true"/>
    <Datedapprobation xmlns="821ca118-854d-4774-85de-cb461bc3e543" xsi:nil="true"/>
    <Vers_x00e9_DM_x00c9_ xmlns="821ca118-854d-4774-85de-cb461bc3e543">false</Vers_x00e9_DM_x00c9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2" ma:contentTypeDescription="Crée un document." ma:contentTypeScope="" ma:versionID="372a94b1061d003f0f2fb3e21746ab54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4948adaed5fa79eba6892c6b6324c66a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  <xsd:element ref="ns2:Vers_x00e9_DM_x00c9_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  <xsd:element name="Vers_x00e9_DM_x00c9_" ma:index="21" nillable="true" ma:displayName="Versé DMÉ" ma:default="0" ma:format="Dropdown" ma:internalName="Vers_x00e9_DM_x00c9_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13660ce-6d07-47ad-b726-5178166c5d31">
      <UserInfo>
        <DisplayName>Maude Lefebvre Archives (CISSSMO16)</DisplayName>
        <AccountId>37</AccountId>
        <AccountType/>
      </UserInfo>
    </SharedWithUsers>
    <Commentaire xmlns="821ca118-854d-4774-85de-cb461bc3e543" xsi:nil="true"/>
    <Direction xmlns="013660ce-6d07-47ad-b726-5178166c5d31" xsi:nil="true"/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 xsi:nil="true"/>
    <Datedapprobation xmlns="821ca118-854d-4774-85de-cb461bc3e543" xsi:nil="true"/>
    <Vers_x00e9_DM_x00c9_ xmlns="821ca118-854d-4774-85de-cb461bc3e543">false</Vers_x00e9_DM_x00c9_>
  </documentManagement>
</p:properties>
</file>

<file path=customXml/itemProps1.xml><?xml version="1.0" encoding="utf-8"?>
<ds:datastoreItem xmlns:ds="http://schemas.openxmlformats.org/officeDocument/2006/customXml" ds:itemID="{5A7FFB4F-7339-4C63-92DC-B4AB8CF0E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F03357-4F5F-42B9-86A5-A7BE43A37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B5E19A-4A84-44A1-BCAA-BB53C6E3BCF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821ca118-854d-4774-85de-cb461bc3e543"/>
    <ds:schemaRef ds:uri="013660ce-6d07-47ad-b726-5178166c5d31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2A317AB-1991-4B00-A8F6-D63C05CDBEC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A7FFB4F-7339-4C63-92DC-B4AB8CF0EC6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4E4B953-863F-4519-8179-1C9ACC2B434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F5F03357-4F5F-42B9-86A5-A7BE43A37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38B5E19A-4A84-44A1-BCAA-BB53C6E3BCF7}">
  <ds:schemaRefs>
    <ds:schemaRef ds:uri="http://schemas.microsoft.com/office/2006/metadata/properties"/>
    <ds:schemaRef ds:uri="http://schemas.microsoft.com/office/infopath/2007/PartnerControls"/>
    <ds:schemaRef ds:uri="013660ce-6d07-47ad-b726-5178166c5d31"/>
    <ds:schemaRef ds:uri="821ca118-854d-4774-85de-cb461bc3e5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31</TotalTime>
  <Pages>1</Pages>
  <Words>353</Words>
  <Characters>1943</Characters>
  <Application>Microsoft Office Word</Application>
  <DocSecurity>8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CLI-60602</vt:lpstr>
    </vt:vector>
  </TitlesOfParts>
  <Company>CISSS de la Montérégie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CLI-60602</dc:title>
  <dc:subject/>
  <dc:creator>Dos Santos , Murielle</dc:creator>
  <cp:keywords/>
  <dc:description/>
  <cp:lastModifiedBy>Maude Lefebvre Archives (CISSSMO16)</cp:lastModifiedBy>
  <cp:revision>1</cp:revision>
  <cp:lastPrinted>2020-03-02T14:51:00Z</cp:lastPrinted>
  <dcterms:created xsi:type="dcterms:W3CDTF">2023-07-13T15:15:00Z</dcterms:created>
  <dcterms:modified xsi:type="dcterms:W3CDTF">2023-09-06T13:51:00Z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0x010100F2139A35488C164FB60D3FF5EA47D9D3</vt:lpwstr>
  </property>
</Properties>
</file>