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4"/>
        <w:gridCol w:w="5118"/>
      </w:tblGrid>
      <w:tr w:rsidR="004246FA" w:rsidRPr="00A1503C" w14:paraId="383F23A3" w14:textId="77777777" w:rsidTr="00850E88">
        <w:trPr>
          <w:trHeight w:val="2410"/>
        </w:trPr>
        <w:tc>
          <w:tcPr>
            <w:tcW w:w="5524" w:type="dxa"/>
            <w:tcBorders>
              <w:right w:val="single" w:sz="8" w:space="0" w:color="AEAAAA" w:themeColor="background2" w:themeShade="BF"/>
            </w:tcBorders>
            <w:shd w:val="clear" w:color="auto" w:fill="FFFFFF" w:themeFill="background1"/>
          </w:tcPr>
          <w:p w14:paraId="78590D28" w14:textId="578D4840" w:rsidR="004246FA" w:rsidRPr="00A1503C" w:rsidRDefault="00962562" w:rsidP="007E09E8">
            <w:r w:rsidRPr="00A1503C">
              <w:rPr>
                <w:rFonts w:ascii="Chaloult_Cond" w:hAnsi="Chaloult_Cond" w:cs="Arial"/>
                <w:noProof/>
                <w:sz w:val="2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6EBF841" wp14:editId="63B21638">
                      <wp:simplePos x="0" y="0"/>
                      <wp:positionH relativeFrom="column">
                        <wp:posOffset>1242060</wp:posOffset>
                      </wp:positionH>
                      <wp:positionV relativeFrom="paragraph">
                        <wp:posOffset>-2540</wp:posOffset>
                      </wp:positionV>
                      <wp:extent cx="2133600" cy="525780"/>
                      <wp:effectExtent l="0" t="0" r="0" b="7620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0" cy="52578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8176D95" w14:textId="2365F9A7" w:rsidR="00070B19" w:rsidRPr="00962562" w:rsidRDefault="00070B19" w:rsidP="00962562">
                                  <w:pPr>
                                    <w:rPr>
                                      <w:rFonts w:ascii="Bar-Code 39" w:hAnsi="Bar-Code 39" w:cstheme="minorHAnsi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</w:pPr>
                                  <w:r w:rsidRPr="00962562">
                                    <w:rPr>
                                      <w:rFonts w:ascii="Bar-Code 39" w:hAnsi="Bar-Code 39" w:cstheme="minorHAnsi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></w:t>
                                  </w:r>
                                  <w:r w:rsidRPr="00962562">
                                    <w:rPr>
                                      <w:rFonts w:ascii="Bar-Code 39" w:hAnsi="Bar-Code 39" w:cstheme="minorHAnsi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></w:t>
                                  </w:r>
                                  <w:r w:rsidRPr="00962562">
                                    <w:rPr>
                                      <w:rFonts w:ascii="Bar-Code 39" w:hAnsi="Bar-Code 39" w:cstheme="minorHAnsi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></w:t>
                                  </w:r>
                                  <w:r w:rsidRPr="00962562">
                                    <w:rPr>
                                      <w:rFonts w:ascii="Bar-Code 39" w:hAnsi="Bar-Code 39" w:cstheme="minorHAnsi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></w:t>
                                  </w:r>
                                  <w:r w:rsidRPr="00962562">
                                    <w:rPr>
                                      <w:rFonts w:ascii="Bar-Code 39" w:hAnsi="Bar-Code 39" w:cstheme="minorHAnsi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></w:t>
                                  </w:r>
                                  <w:r w:rsidRPr="00962562">
                                    <w:rPr>
                                      <w:rFonts w:ascii="Bar-Code 39" w:hAnsi="Bar-Code 39" w:cstheme="minorHAnsi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></w:t>
                                  </w:r>
                                  <w:r w:rsidRPr="00962562">
                                    <w:rPr>
                                      <w:rFonts w:ascii="Bar-Code 39" w:hAnsi="Bar-Code 39" w:cstheme="minorHAnsi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></w:t>
                                  </w:r>
                                  <w:r w:rsidRPr="00962562">
                                    <w:rPr>
                                      <w:rFonts w:ascii="Bar-Code 39" w:hAnsi="Bar-Code 39" w:cstheme="minorHAnsi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></w:t>
                                  </w:r>
                                  <w:r w:rsidRPr="00962562">
                                    <w:rPr>
                                      <w:rFonts w:ascii="Bar-Code 39" w:hAnsi="Bar-Code 39" w:cstheme="minorHAnsi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></w:t>
                                  </w:r>
                                  <w:r w:rsidRPr="00962562">
                                    <w:rPr>
                                      <w:rFonts w:ascii="Bar-Code 39" w:hAnsi="Bar-Code 39" w:cstheme="minorHAnsi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></w:t>
                                  </w:r>
                                  <w:r w:rsidRPr="00962562">
                                    <w:rPr>
                                      <w:rFonts w:ascii="Bar-Code 39" w:hAnsi="Bar-Code 39" w:cstheme="minorHAnsi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></w:t>
                                  </w:r>
                                  <w:r w:rsidRPr="00962562">
                                    <w:rPr>
                                      <w:rFonts w:ascii="Bar-Code 39" w:hAnsi="Bar-Code 39" w:cstheme="minorHAnsi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></w:t>
                                  </w:r>
                                </w:p>
                                <w:p w14:paraId="55D3A134" w14:textId="3DB4C998" w:rsidR="00070B19" w:rsidRPr="003E5929" w:rsidRDefault="00070B19" w:rsidP="00962562">
                                  <w:pPr>
                                    <w:rPr>
                                      <w:rFonts w:asciiTheme="minorHAnsi" w:hAnsiTheme="minorHAnsi" w:cstheme="minorHAnsi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MOCLI60600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EBF841" id="Rectangle 6" o:spid="_x0000_s1026" style="position:absolute;margin-left:97.8pt;margin-top:-.2pt;width:168pt;height:41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" filled="f" stroked="f" strokeweight=".25pt">
                      <v:textbox>
                        <w:txbxContent>
                          <w:p w14:paraId="18176D95" w14:textId="2365F9A7" w:rsidR="00070B19" w:rsidRPr="00962562" w:rsidRDefault="00070B19" w:rsidP="00962562">
                            <w:pPr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962562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</w:t>
                            </w:r>
                            <w:r w:rsidRPr="00962562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</w:t>
                            </w:r>
                            <w:r w:rsidRPr="00962562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</w:t>
                            </w:r>
                            <w:r w:rsidRPr="00962562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</w:t>
                            </w:r>
                            <w:r w:rsidRPr="00962562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</w:t>
                            </w:r>
                            <w:r w:rsidRPr="00962562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</w:t>
                            </w:r>
                            <w:r w:rsidRPr="00962562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</w:t>
                            </w:r>
                            <w:r w:rsidRPr="00962562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</w:t>
                            </w:r>
                            <w:r w:rsidRPr="00962562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</w:t>
                            </w:r>
                            <w:r w:rsidRPr="00962562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</w:t>
                            </w:r>
                            <w:r w:rsidRPr="00962562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</w:t>
                            </w:r>
                            <w:r w:rsidRPr="00962562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</w:t>
                            </w:r>
                          </w:p>
                          <w:p w14:paraId="55D3A134" w14:textId="3DB4C998" w:rsidR="00070B19" w:rsidRPr="003E5929" w:rsidRDefault="00070B19" w:rsidP="00962562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6"/>
                                <w:szCs w:val="16"/>
                              </w:rPr>
                              <w:t>MOCLI60600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4246FA" w:rsidRPr="00A1503C">
              <w:br/>
            </w:r>
          </w:p>
          <w:tbl>
            <w:tblPr>
              <w:tblStyle w:val="Grilledutableau"/>
              <w:tblpPr w:leftFromText="141" w:rightFromText="141" w:vertAnchor="text" w:horzAnchor="margin" w:tblpY="56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3"/>
              <w:gridCol w:w="3969"/>
            </w:tblGrid>
            <w:tr w:rsidR="00B34C6D" w:rsidRPr="00A1503C" w14:paraId="7F223F5C" w14:textId="77777777" w:rsidTr="00BF5356">
              <w:tc>
                <w:tcPr>
                  <w:tcW w:w="993" w:type="dxa"/>
                  <w:vAlign w:val="bottom"/>
                </w:tcPr>
                <w:p w14:paraId="4A9225C5" w14:textId="77777777" w:rsidR="003E3C0D" w:rsidRPr="00A1503C" w:rsidRDefault="003E3C0D" w:rsidP="007E09E8">
                  <w:pPr>
                    <w:ind w:left="-110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  <w:p w14:paraId="4F5AA695" w14:textId="77777777" w:rsidR="003E3C0D" w:rsidRPr="00A1503C" w:rsidRDefault="003E3C0D" w:rsidP="007E09E8">
                  <w:pPr>
                    <w:ind w:left="-110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  <w:p w14:paraId="4D8863D5" w14:textId="77777777" w:rsidR="006E47D1" w:rsidRPr="00A1503C" w:rsidRDefault="006E47D1" w:rsidP="007E09E8">
                  <w:pPr>
                    <w:ind w:left="-110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  <w:p w14:paraId="10B4A023" w14:textId="77777777" w:rsidR="006E47D1" w:rsidRPr="00A1503C" w:rsidRDefault="006E47D1" w:rsidP="007E09E8">
                  <w:pPr>
                    <w:ind w:left="-110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  <w:p w14:paraId="7190BDD1" w14:textId="77777777" w:rsidR="006E47D1" w:rsidRPr="00A1503C" w:rsidRDefault="006E47D1" w:rsidP="007E09E8">
                  <w:pPr>
                    <w:ind w:left="-110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  <w:p w14:paraId="15238E28" w14:textId="77777777" w:rsidR="006E47D1" w:rsidRPr="00A1503C" w:rsidRDefault="006E47D1" w:rsidP="007E09E8">
                  <w:pPr>
                    <w:ind w:left="-110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  <w:p w14:paraId="01B0EA27" w14:textId="77777777" w:rsidR="006E47D1" w:rsidRPr="00A1503C" w:rsidRDefault="006E47D1" w:rsidP="007E09E8">
                  <w:pPr>
                    <w:ind w:left="-110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  <w:p w14:paraId="0D44F494" w14:textId="101145D6" w:rsidR="004246FA" w:rsidRPr="00A1503C" w:rsidRDefault="009D06C0" w:rsidP="007E09E8">
                  <w:pPr>
                    <w:ind w:left="-110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A1503C">
                    <w:rPr>
                      <w:rFonts w:asciiTheme="minorHAnsi" w:hAnsiTheme="minorHAnsi" w:cstheme="minorHAnsi"/>
                      <w:sz w:val="18"/>
                      <w:szCs w:val="18"/>
                    </w:rPr>
                    <w:t>Installation:</w:t>
                  </w:r>
                </w:p>
              </w:tc>
              <w:tc>
                <w:tcPr>
                  <w:tcW w:w="3969" w:type="dxa"/>
                  <w:tcBorders>
                    <w:bottom w:val="single" w:sz="4" w:space="0" w:color="auto"/>
                  </w:tcBorders>
                  <w:vAlign w:val="bottom"/>
                </w:tcPr>
                <w:p w14:paraId="672A6659" w14:textId="48E36B04" w:rsidR="004246FA" w:rsidRPr="00A1503C" w:rsidRDefault="005C0456" w:rsidP="007E09E8">
                  <w:pPr>
                    <w:ind w:left="-63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permStart w:id="888033690" w:edGrp="everyone"/>
                  <w:r w:rsidRPr="00A1503C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 </w:t>
                  </w:r>
                  <w:permEnd w:id="888033690"/>
                </w:p>
              </w:tc>
            </w:tr>
          </w:tbl>
          <w:p w14:paraId="0A37501D" w14:textId="77777777" w:rsidR="004246FA" w:rsidRPr="00A1503C" w:rsidRDefault="004246FA" w:rsidP="007E09E8">
            <w:pPr>
              <w:rPr>
                <w:sz w:val="18"/>
                <w:szCs w:val="18"/>
              </w:rPr>
            </w:pPr>
          </w:p>
          <w:p w14:paraId="5DAB6C7B" w14:textId="77777777" w:rsidR="004246FA" w:rsidRPr="00A1503C" w:rsidRDefault="004246FA" w:rsidP="007E09E8">
            <w:pPr>
              <w:rPr>
                <w:sz w:val="18"/>
                <w:szCs w:val="18"/>
              </w:rPr>
            </w:pPr>
          </w:p>
          <w:p w14:paraId="02EB378F" w14:textId="77777777" w:rsidR="004246FA" w:rsidRPr="00A1503C" w:rsidRDefault="004246FA" w:rsidP="007E09E8"/>
        </w:tc>
        <w:tc>
          <w:tcPr>
            <w:tcW w:w="5118" w:type="dxa"/>
            <w:tcBorders>
              <w:left w:val="single" w:sz="8" w:space="0" w:color="AEAAAA" w:themeColor="background2" w:themeShade="BF"/>
              <w:bottom w:val="single" w:sz="8" w:space="0" w:color="AEAAAA" w:themeColor="background2" w:themeShade="BF"/>
            </w:tcBorders>
            <w:shd w:val="clear" w:color="auto" w:fill="FFFFFF" w:themeFill="background1"/>
          </w:tcPr>
          <w:tbl>
            <w:tblPr>
              <w:tblStyle w:val="Grilledutableau"/>
              <w:tblpPr w:leftFromText="141" w:rightFromText="141" w:vertAnchor="text" w:tblpY="1"/>
              <w:tblOverlap w:val="never"/>
              <w:tblW w:w="5051" w:type="dxa"/>
              <w:tblLayout w:type="fixed"/>
              <w:tblLook w:val="04A0" w:firstRow="1" w:lastRow="0" w:firstColumn="1" w:lastColumn="0" w:noHBand="0" w:noVBand="1"/>
            </w:tblPr>
            <w:tblGrid>
              <w:gridCol w:w="1552"/>
              <w:gridCol w:w="1696"/>
              <w:gridCol w:w="140"/>
              <w:gridCol w:w="181"/>
              <w:gridCol w:w="400"/>
              <w:gridCol w:w="24"/>
              <w:gridCol w:w="43"/>
              <w:gridCol w:w="1015"/>
            </w:tblGrid>
            <w:tr w:rsidR="00B34C6D" w:rsidRPr="00A1503C" w14:paraId="3587E17A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53E75E3" w14:textId="77777777" w:rsidR="004246FA" w:rsidRPr="00A1503C" w:rsidRDefault="00CD6AD7" w:rsidP="007E09E8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A1503C">
                    <w:rPr>
                      <w:rFonts w:ascii="Arial" w:hAnsi="Arial" w:cs="Arial"/>
                      <w:sz w:val="16"/>
                      <w:szCs w:val="16"/>
                    </w:rPr>
                    <w:t>D</w:t>
                  </w:r>
                  <w:r w:rsidR="004246FA" w:rsidRPr="00A1503C">
                    <w:rPr>
                      <w:rFonts w:ascii="Arial" w:hAnsi="Arial" w:cs="Arial"/>
                      <w:sz w:val="16"/>
                      <w:szCs w:val="16"/>
                    </w:rPr>
                    <w:t>ossier :</w:t>
                  </w:r>
                </w:p>
              </w:tc>
              <w:permStart w:id="939818323" w:edGrp="everyone" w:displacedByCustomXml="next"/>
              <w:bookmarkStart w:id="0" w:name="NoDossier" w:displacedByCustomXml="next"/>
              <w:sdt>
                <w:sdtPr>
                  <w:rPr>
                    <w:rFonts w:ascii="Arial" w:hAnsi="Arial" w:cs="Arial"/>
                    <w:sz w:val="16"/>
                    <w:szCs w:val="16"/>
                  </w:rPr>
                  <w:alias w:val="Dossier"/>
                  <w:tag w:val="No dossier"/>
                  <w:id w:val="453681247"/>
                  <w:lock w:val="sdtLocked"/>
                  <w:placeholder>
                    <w:docPart w:val="D9125FFA66CC4D75A4213D021F889891"/>
                  </w:placeholder>
                </w:sdtPr>
                <w:sdtContent>
                  <w:tc>
                    <w:tcPr>
                      <w:tcW w:w="1696" w:type="dxa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54F9AE05" w14:textId="763B4D54" w:rsidR="004246FA" w:rsidRPr="00A1503C" w:rsidRDefault="005C0456" w:rsidP="005C0456">
                      <w:pPr>
                        <w:tabs>
                          <w:tab w:val="left" w:pos="1730"/>
                          <w:tab w:val="left" w:pos="3112"/>
                          <w:tab w:val="left" w:pos="3828"/>
                        </w:tabs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A1503C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939818323" w:displacedByCustomXml="prev"/>
              <w:bookmarkEnd w:id="0" w:displacedByCustomXml="prev"/>
              <w:tc>
                <w:tcPr>
                  <w:tcW w:w="1803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A05A809" w14:textId="77777777" w:rsidR="004246FA" w:rsidRPr="00A1503C" w:rsidRDefault="004246FA" w:rsidP="007E09E8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B34C6D" w:rsidRPr="00A1503C" w14:paraId="72C969F9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7006A18" w14:textId="77777777" w:rsidR="004246FA" w:rsidRPr="00A1503C" w:rsidRDefault="004246FA" w:rsidP="007E09E8">
                  <w:pPr>
                    <w:tabs>
                      <w:tab w:val="left" w:pos="1730"/>
                      <w:tab w:val="left" w:pos="3828"/>
                      <w:tab w:val="left" w:pos="4717"/>
                    </w:tabs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A1503C">
                    <w:rPr>
                      <w:rFonts w:ascii="Arial" w:hAnsi="Arial" w:cs="Arial"/>
                      <w:sz w:val="16"/>
                      <w:szCs w:val="16"/>
                    </w:rPr>
                    <w:t>Nom, Prénom :</w:t>
                  </w:r>
                </w:p>
              </w:tc>
              <w:permStart w:id="1747473152" w:edGrp="everyone" w:displacedByCustomXml="next"/>
              <w:bookmarkStart w:id="1" w:name="Nom_Prenom" w:displacedByCustomXml="next"/>
              <w:sdt>
                <w:sdtPr>
                  <w:rPr>
                    <w:rFonts w:ascii="Arial" w:hAnsi="Arial" w:cs="Arial"/>
                    <w:sz w:val="16"/>
                    <w:szCs w:val="16"/>
                  </w:rPr>
                  <w:alias w:val="Nom, Prénom"/>
                  <w:tag w:val="Nom, Prénom"/>
                  <w:id w:val="-374619967"/>
                  <w:lock w:val="sdtLocked"/>
                  <w:placeholder>
                    <w:docPart w:val="A53CF9E5941B4A139B707AC095ACE2AB"/>
                  </w:placeholder>
                </w:sdtPr>
                <w:sdtContent>
                  <w:tc>
                    <w:tcPr>
                      <w:tcW w:w="3499" w:type="dxa"/>
                      <w:gridSpan w:val="7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2894B68E" w14:textId="1235048A" w:rsidR="004246FA" w:rsidRPr="00A1503C" w:rsidRDefault="005C0456" w:rsidP="005C0456">
                      <w:pPr>
                        <w:tabs>
                          <w:tab w:val="left" w:pos="1730"/>
                          <w:tab w:val="left" w:pos="3828"/>
                          <w:tab w:val="left" w:pos="4717"/>
                        </w:tabs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A1503C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1747473152" w:displacedByCustomXml="prev"/>
              <w:bookmarkEnd w:id="1" w:displacedByCustomXml="prev"/>
            </w:tr>
            <w:tr w:rsidR="00B34C6D" w:rsidRPr="00A1503C" w14:paraId="04A34B62" w14:textId="77777777" w:rsidTr="00A530F1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89D5417" w14:textId="77777777" w:rsidR="004246FA" w:rsidRPr="00A1503C" w:rsidRDefault="004246FA" w:rsidP="007E09E8">
                  <w:pPr>
                    <w:tabs>
                      <w:tab w:val="left" w:pos="1730"/>
                      <w:tab w:val="left" w:pos="3828"/>
                    </w:tabs>
                    <w:ind w:right="-110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A1503C">
                    <w:rPr>
                      <w:rFonts w:ascii="Arial" w:hAnsi="Arial" w:cs="Arial"/>
                      <w:sz w:val="16"/>
                      <w:szCs w:val="16"/>
                    </w:rPr>
                    <w:t>Date de naissance :</w:t>
                  </w:r>
                </w:p>
              </w:tc>
              <w:tc>
                <w:tcPr>
                  <w:tcW w:w="2417" w:type="dxa"/>
                  <w:gridSpan w:val="4"/>
                  <w:tcBorders>
                    <w:top w:val="nil"/>
                    <w:left w:val="nil"/>
                    <w:bottom w:val="single" w:sz="4" w:space="0" w:color="808080"/>
                    <w:right w:val="nil"/>
                  </w:tcBorders>
                  <w:vAlign w:val="bottom"/>
                </w:tcPr>
                <w:p w14:paraId="4671ABCD" w14:textId="77777777" w:rsidR="004246FA" w:rsidRPr="00A1503C" w:rsidRDefault="004246FA" w:rsidP="007E09E8">
                  <w:pPr>
                    <w:tabs>
                      <w:tab w:val="left" w:pos="204"/>
                      <w:tab w:val="center" w:pos="1233"/>
                      <w:tab w:val="left" w:pos="3828"/>
                    </w:tabs>
                    <w:ind w:left="-69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A1503C">
                    <w:rPr>
                      <w:rFonts w:ascii="Arial" w:hAnsi="Arial" w:cs="Arial"/>
                      <w:sz w:val="16"/>
                      <w:szCs w:val="16"/>
                    </w:rPr>
                    <w:tab/>
                  </w:r>
                  <w:r w:rsidR="00FA1BA3" w:rsidRPr="00A1503C">
                    <w:rPr>
                      <w:rFonts w:ascii="Arial" w:hAnsi="Arial" w:cs="Arial"/>
                      <w:sz w:val="16"/>
                      <w:szCs w:val="16"/>
                    </w:rPr>
                    <w:tab/>
                  </w:r>
                  <w:bookmarkStart w:id="2" w:name="DDNais"/>
                  <w:permStart w:id="2108561445" w:edGrp="everyone"/>
                  <w:sdt>
                    <w:sdtPr>
                      <w:rPr>
                        <w:rFonts w:ascii="Arial" w:hAnsi="Arial" w:cs="Arial"/>
                        <w:sz w:val="16"/>
                        <w:szCs w:val="16"/>
                      </w:rPr>
                      <w:alias w:val="AAAA-MM-JJ"/>
                      <w:tag w:val="AAAA-MM-JJ"/>
                      <w:id w:val="476642453"/>
                      <w:lock w:val="sdtLocked"/>
                      <w:placeholder>
                        <w:docPart w:val="D9125FFA66CC4D75A4213D021F889891"/>
                      </w:placeholder>
                    </w:sdtPr>
                    <w:sdtContent>
                      <w:r w:rsidR="0014311E" w:rsidRPr="00A1503C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</w:t>
                      </w:r>
                    </w:sdtContent>
                  </w:sdt>
                  <w:bookmarkEnd w:id="2"/>
                  <w:permEnd w:id="2108561445"/>
                </w:p>
              </w:tc>
              <w:permStart w:id="14307529" w:edGrp="everyone"/>
              <w:tc>
                <w:tcPr>
                  <w:tcW w:w="108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129E084" w14:textId="77777777" w:rsidR="004246FA" w:rsidRPr="00A1503C" w:rsidRDefault="00070B19" w:rsidP="007E09E8">
                  <w:pPr>
                    <w:tabs>
                      <w:tab w:val="left" w:pos="1730"/>
                      <w:tab w:val="left" w:pos="3828"/>
                    </w:tabs>
                    <w:ind w:left="-68"/>
                    <w:rPr>
                      <w:rFonts w:ascii="Arial" w:hAnsi="Arial" w:cs="Arial"/>
                      <w:sz w:val="16"/>
                      <w:szCs w:val="16"/>
                    </w:rPr>
                  </w:pPr>
                  <w:sdt>
                    <w:sdtPr>
                      <w:rPr>
                        <w:rFonts w:ascii="Arial" w:eastAsia="MS Gothic" w:hAnsi="Arial" w:cs="Arial"/>
                        <w:sz w:val="16"/>
                        <w:szCs w:val="16"/>
                      </w:rPr>
                      <w:id w:val="-143858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C02195" w:rsidRPr="00A1503C">
                        <w:rPr>
                          <w:rFonts w:ascii="Segoe UI Symbol" w:eastAsia="MS Gothic" w:hAnsi="Segoe UI Symbol" w:cs="Segoe UI Symbol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permEnd w:id="14307529"/>
                  <w:r w:rsidR="00527734" w:rsidRPr="00A1503C">
                    <w:rPr>
                      <w:rFonts w:ascii="Arial" w:eastAsia="MS Gothic" w:hAnsi="Arial" w:cs="Arial"/>
                      <w:sz w:val="16"/>
                      <w:szCs w:val="16"/>
                    </w:rPr>
                    <w:t xml:space="preserve"> </w:t>
                  </w:r>
                  <w:r w:rsidR="00A530F1" w:rsidRPr="00A1503C">
                    <w:rPr>
                      <w:rFonts w:ascii="Arial" w:hAnsi="Arial" w:cs="Arial"/>
                      <w:sz w:val="16"/>
                      <w:szCs w:val="16"/>
                    </w:rPr>
                    <w:t xml:space="preserve">F  </w:t>
                  </w:r>
                  <w:permStart w:id="338582027" w:edGrp="everyone"/>
                  <w:sdt>
                    <w:sdtPr>
                      <w:rPr>
                        <w:rFonts w:ascii="Arial" w:hAnsi="Arial" w:cs="Arial"/>
                        <w:sz w:val="16"/>
                        <w:szCs w:val="16"/>
                      </w:rPr>
                      <w:id w:val="121431193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7B10A9" w:rsidRPr="00A1503C">
                        <w:rPr>
                          <w:rFonts w:ascii="Segoe UI Symbol" w:eastAsia="MS Gothic" w:hAnsi="Segoe UI Symbol" w:cs="Segoe UI Symbol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permEnd w:id="338582027"/>
                  <w:r w:rsidR="0014311E" w:rsidRPr="00A1503C">
                    <w:rPr>
                      <w:rFonts w:ascii="Arial" w:hAnsi="Arial" w:cs="Arial"/>
                      <w:sz w:val="16"/>
                      <w:szCs w:val="16"/>
                    </w:rPr>
                    <w:t xml:space="preserve"> </w:t>
                  </w:r>
                  <w:r w:rsidR="004246FA" w:rsidRPr="00A1503C">
                    <w:rPr>
                      <w:rFonts w:ascii="Arial" w:hAnsi="Arial" w:cs="Arial"/>
                      <w:sz w:val="16"/>
                      <w:szCs w:val="16"/>
                    </w:rPr>
                    <w:t>M</w:t>
                  </w:r>
                </w:p>
              </w:tc>
            </w:tr>
            <w:tr w:rsidR="00B34C6D" w:rsidRPr="00A1503C" w14:paraId="0CE0A232" w14:textId="77777777" w:rsidTr="0014043F">
              <w:trPr>
                <w:trHeight w:val="227"/>
              </w:trPr>
              <w:tc>
                <w:tcPr>
                  <w:tcW w:w="5051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AE7E304" w14:textId="77777777" w:rsidR="004246FA" w:rsidRPr="00A1503C" w:rsidRDefault="004246FA" w:rsidP="007E09E8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A1503C">
                    <w:rPr>
                      <w:rFonts w:ascii="Arial" w:hAnsi="Arial" w:cs="Arial"/>
                      <w:sz w:val="16"/>
                      <w:szCs w:val="16"/>
                    </w:rPr>
                    <w:tab/>
                    <w:t xml:space="preserve">             AAAA-MM-JJ</w:t>
                  </w:r>
                </w:p>
              </w:tc>
            </w:tr>
            <w:tr w:rsidR="00B34C6D" w:rsidRPr="00A1503C" w14:paraId="0949D050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C045BC5" w14:textId="77777777" w:rsidR="004246FA" w:rsidRPr="00A1503C" w:rsidRDefault="004246FA" w:rsidP="007E09E8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A1503C">
                    <w:rPr>
                      <w:rFonts w:ascii="Arial" w:hAnsi="Arial" w:cs="Arial"/>
                      <w:sz w:val="16"/>
                      <w:szCs w:val="16"/>
                    </w:rPr>
                    <w:t>NAM :</w:t>
                  </w:r>
                </w:p>
              </w:tc>
              <w:permStart w:id="1233065276" w:edGrp="everyone" w:displacedByCustomXml="next"/>
              <w:bookmarkStart w:id="3" w:name="NAM_No" w:displacedByCustomXml="next"/>
              <w:sdt>
                <w:sdtPr>
                  <w:rPr>
                    <w:rFonts w:ascii="Arial" w:hAnsi="Arial" w:cs="Arial"/>
                    <w:sz w:val="16"/>
                    <w:szCs w:val="16"/>
                  </w:rPr>
                  <w:alias w:val="XXXX XXXX XXXX"/>
                  <w:tag w:val="XXXX XXXX XXXX"/>
                  <w:id w:val="378664170"/>
                  <w:lock w:val="sdtLocked"/>
                  <w:placeholder>
                    <w:docPart w:val="D9125FFA66CC4D75A4213D021F889891"/>
                  </w:placeholder>
                </w:sdtPr>
                <w:sdtContent>
                  <w:tc>
                    <w:tcPr>
                      <w:tcW w:w="2017" w:type="dxa"/>
                      <w:gridSpan w:val="3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3600C3BC" w14:textId="77777777" w:rsidR="004246FA" w:rsidRPr="00A1503C" w:rsidRDefault="0014311E" w:rsidP="007E09E8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A1503C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1233065276" w:displacedByCustomXml="prev"/>
              <w:bookmarkEnd w:id="3" w:displacedByCustomXml="prev"/>
              <w:tc>
                <w:tcPr>
                  <w:tcW w:w="467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E6954FC" w14:textId="77777777" w:rsidR="004246FA" w:rsidRPr="00A1503C" w:rsidRDefault="004246FA" w:rsidP="007E09E8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ind w:left="-70" w:right="-111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A1503C">
                    <w:rPr>
                      <w:rFonts w:ascii="Arial" w:hAnsi="Arial" w:cs="Arial"/>
                      <w:sz w:val="16"/>
                      <w:szCs w:val="16"/>
                    </w:rPr>
                    <w:t xml:space="preserve"> Exp.</w:t>
                  </w:r>
                </w:p>
              </w:tc>
              <w:permStart w:id="1623486473" w:edGrp="everyone" w:displacedByCustomXml="next"/>
              <w:bookmarkStart w:id="4" w:name="NAM_Exp" w:displacedByCustomXml="next"/>
              <w:sdt>
                <w:sdtPr>
                  <w:rPr>
                    <w:rFonts w:ascii="Arial" w:hAnsi="Arial" w:cs="Arial"/>
                    <w:sz w:val="16"/>
                    <w:szCs w:val="16"/>
                  </w:rPr>
                  <w:alias w:val="AAAA-MM"/>
                  <w:tag w:val="AAAA-MM"/>
                  <w:id w:val="-1147434141"/>
                  <w:lock w:val="sdtLocked"/>
                  <w:placeholder>
                    <w:docPart w:val="D9125FFA66CC4D75A4213D021F889891"/>
                  </w:placeholder>
                </w:sdtPr>
                <w:sdtContent>
                  <w:tc>
                    <w:tcPr>
                      <w:tcW w:w="1015" w:type="dxa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5CF9F362" w14:textId="77777777" w:rsidR="004246FA" w:rsidRPr="00A1503C" w:rsidRDefault="00A33CEF" w:rsidP="007E09E8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A1503C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1623486473" w:displacedByCustomXml="prev"/>
              <w:bookmarkEnd w:id="4" w:displacedByCustomXml="prev"/>
            </w:tr>
            <w:tr w:rsidR="00B34C6D" w:rsidRPr="00A1503C" w14:paraId="650C637C" w14:textId="77777777" w:rsidTr="0014043F">
              <w:trPr>
                <w:trHeight w:val="218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9D6B04F" w14:textId="77777777" w:rsidR="004246FA" w:rsidRPr="00A1503C" w:rsidRDefault="004246FA" w:rsidP="007E09E8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A1503C">
                    <w:rPr>
                      <w:rFonts w:ascii="Arial" w:hAnsi="Arial" w:cs="Arial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1836" w:type="dxa"/>
                  <w:gridSpan w:val="2"/>
                  <w:tcBorders>
                    <w:top w:val="single" w:sz="4" w:space="0" w:color="808080"/>
                    <w:left w:val="nil"/>
                    <w:bottom w:val="nil"/>
                    <w:right w:val="nil"/>
                  </w:tcBorders>
                  <w:vAlign w:val="bottom"/>
                </w:tcPr>
                <w:p w14:paraId="5A39BBE3" w14:textId="77777777" w:rsidR="004246FA" w:rsidRPr="00A1503C" w:rsidRDefault="004246FA" w:rsidP="007E09E8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60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1C8F396" w14:textId="77777777" w:rsidR="004246FA" w:rsidRPr="00A1503C" w:rsidRDefault="004246FA" w:rsidP="007E09E8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058" w:type="dxa"/>
                  <w:gridSpan w:val="2"/>
                  <w:tcBorders>
                    <w:top w:val="single" w:sz="4" w:space="0" w:color="808080"/>
                    <w:left w:val="nil"/>
                    <w:bottom w:val="nil"/>
                    <w:right w:val="nil"/>
                  </w:tcBorders>
                  <w:vAlign w:val="bottom"/>
                </w:tcPr>
                <w:p w14:paraId="4965E09B" w14:textId="77777777" w:rsidR="004246FA" w:rsidRPr="00A1503C" w:rsidRDefault="004246FA" w:rsidP="007E09E8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A1503C">
                    <w:rPr>
                      <w:rFonts w:ascii="Arial" w:hAnsi="Arial" w:cs="Arial"/>
                      <w:sz w:val="16"/>
                      <w:szCs w:val="16"/>
                    </w:rPr>
                    <w:t>AAAA-MM</w:t>
                  </w:r>
                </w:p>
              </w:tc>
            </w:tr>
            <w:tr w:rsidR="00B34C6D" w:rsidRPr="00A1503C" w14:paraId="54CF253A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36A6C2C" w14:textId="77777777" w:rsidR="004246FA" w:rsidRPr="00A1503C" w:rsidRDefault="004246FA" w:rsidP="007E09E8">
                  <w:pPr>
                    <w:tabs>
                      <w:tab w:val="left" w:pos="1730"/>
                      <w:tab w:val="left" w:pos="4707"/>
                    </w:tabs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A1503C">
                    <w:rPr>
                      <w:rFonts w:ascii="Arial" w:hAnsi="Arial" w:cs="Arial"/>
                      <w:sz w:val="16"/>
                      <w:szCs w:val="16"/>
                    </w:rPr>
                    <w:t>Nom de la mère :</w:t>
                  </w:r>
                </w:p>
              </w:tc>
              <w:permStart w:id="2039559961" w:edGrp="everyone" w:displacedByCustomXml="next"/>
              <w:bookmarkStart w:id="5" w:name="Nom_Mere" w:displacedByCustomXml="next"/>
              <w:sdt>
                <w:sdtPr>
                  <w:rPr>
                    <w:rFonts w:ascii="Arial" w:hAnsi="Arial" w:cs="Arial"/>
                    <w:sz w:val="16"/>
                    <w:szCs w:val="16"/>
                  </w:rPr>
                  <w:alias w:val="Nom de la mère"/>
                  <w:tag w:val="Nom de la mère"/>
                  <w:id w:val="-1284723761"/>
                  <w:lock w:val="sdtLocked"/>
                  <w:placeholder>
                    <w:docPart w:val="D9125FFA66CC4D75A4213D021F889891"/>
                  </w:placeholder>
                </w:sdtPr>
                <w:sdtContent>
                  <w:tc>
                    <w:tcPr>
                      <w:tcW w:w="3499" w:type="dxa"/>
                      <w:gridSpan w:val="7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006C8F76" w14:textId="77777777" w:rsidR="004246FA" w:rsidRPr="00A1503C" w:rsidRDefault="00A33CEF" w:rsidP="007E09E8">
                      <w:pPr>
                        <w:tabs>
                          <w:tab w:val="left" w:pos="1730"/>
                          <w:tab w:val="left" w:pos="4707"/>
                        </w:tabs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A1503C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2039559961" w:displacedByCustomXml="prev"/>
              <w:bookmarkEnd w:id="5" w:displacedByCustomXml="prev"/>
            </w:tr>
          </w:tbl>
          <w:p w14:paraId="72A3D3EC" w14:textId="77777777" w:rsidR="004246FA" w:rsidRPr="00A1503C" w:rsidRDefault="004246FA" w:rsidP="007E09E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246FA" w:rsidRPr="00A1503C" w14:paraId="4E3E1C9A" w14:textId="77777777" w:rsidTr="00FF4922">
        <w:trPr>
          <w:trHeight w:val="818"/>
        </w:trPr>
        <w:tc>
          <w:tcPr>
            <w:tcW w:w="5524" w:type="dxa"/>
            <w:shd w:val="clear" w:color="auto" w:fill="FFFFFF" w:themeFill="background1"/>
            <w:vAlign w:val="center"/>
          </w:tcPr>
          <w:p w14:paraId="0E1B5DF0" w14:textId="0421CE10" w:rsidR="009D06C0" w:rsidRPr="00A1503C" w:rsidRDefault="006E47D1" w:rsidP="006E47D1">
            <w:pPr>
              <w:rPr>
                <w:rFonts w:asciiTheme="minorHAnsi" w:hAnsiTheme="minorHAnsi" w:cstheme="minorHAnsi"/>
                <w:b/>
              </w:rPr>
            </w:pPr>
            <w:r w:rsidRPr="00A1503C">
              <w:rPr>
                <w:rFonts w:asciiTheme="minorHAnsi" w:hAnsiTheme="minorHAnsi" w:cstheme="minorHAnsi"/>
                <w:b/>
              </w:rPr>
              <w:t xml:space="preserve">                             </w:t>
            </w:r>
            <w:r w:rsidR="005228BD" w:rsidRPr="00A1503C">
              <w:rPr>
                <w:rFonts w:asciiTheme="minorHAnsi" w:hAnsiTheme="minorHAnsi" w:cstheme="minorHAnsi"/>
                <w:b/>
              </w:rPr>
              <w:t xml:space="preserve">NUTRITION CLINIQUE </w:t>
            </w:r>
          </w:p>
          <w:p w14:paraId="6094F16C" w14:textId="5E6CC701" w:rsidR="009B3DF2" w:rsidRPr="00A1503C" w:rsidRDefault="005228BD" w:rsidP="007E09E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1503C">
              <w:rPr>
                <w:rFonts w:asciiTheme="minorHAnsi" w:hAnsiTheme="minorHAnsi" w:cstheme="minorHAnsi"/>
                <w:b/>
              </w:rPr>
              <w:t xml:space="preserve">ÉVALUATION NUTRITIONNELLE </w:t>
            </w:r>
          </w:p>
          <w:p w14:paraId="65758440" w14:textId="5D521522" w:rsidR="004246FA" w:rsidRPr="00A1503C" w:rsidRDefault="004246FA" w:rsidP="007E09E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118" w:type="dxa"/>
            <w:tcBorders>
              <w:top w:val="single" w:sz="8" w:space="0" w:color="AEAAAA" w:themeColor="background2" w:themeShade="BF"/>
            </w:tcBorders>
            <w:shd w:val="clear" w:color="auto" w:fill="FFFFFF" w:themeFill="background1"/>
          </w:tcPr>
          <w:p w14:paraId="0D0B940D" w14:textId="77777777" w:rsidR="004246FA" w:rsidRPr="00A1503C" w:rsidRDefault="004246FA" w:rsidP="007E09E8"/>
        </w:tc>
      </w:tr>
    </w:tbl>
    <w:p w14:paraId="62486C05" w14:textId="1DBF9145" w:rsidR="00341B62" w:rsidRPr="00A1503C" w:rsidRDefault="00850E88" w:rsidP="007E09E8">
      <w:pPr>
        <w:rPr>
          <w:rFonts w:asciiTheme="minorHAnsi" w:hAnsiTheme="minorHAnsi" w:cstheme="minorHAnsi"/>
          <w:sz w:val="20"/>
          <w:szCs w:val="20"/>
        </w:rPr>
      </w:pPr>
      <w:r w:rsidRPr="00A1503C">
        <w:rPr>
          <w:rFonts w:ascii="Chaloult_Cond" w:hAnsi="Chaloult_Cond" w:cs="Arial"/>
          <w:noProof/>
          <w:sz w:val="16"/>
          <w:szCs w:val="16"/>
        </w:rPr>
        <w:drawing>
          <wp:anchor distT="0" distB="0" distL="114300" distR="114300" simplePos="0" relativeHeight="251664384" behindDoc="0" locked="0" layoutInCell="1" allowOverlap="1" wp14:anchorId="43D03E33" wp14:editId="0017D065">
            <wp:simplePos x="0" y="0"/>
            <wp:positionH relativeFrom="margin">
              <wp:posOffset>-381000</wp:posOffset>
            </wp:positionH>
            <wp:positionV relativeFrom="paragraph">
              <wp:posOffset>-2941320</wp:posOffset>
            </wp:positionV>
            <wp:extent cx="1346200" cy="532130"/>
            <wp:effectExtent l="0" t="0" r="6350" b="127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CISSS_Monteregie-Ouest_nb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6200" cy="532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BB9712" w14:textId="6A8F9C2E" w:rsidR="00BA56ED" w:rsidRPr="00A1503C" w:rsidRDefault="00BA56ED" w:rsidP="00BA56ED">
      <w:pPr>
        <w:jc w:val="both"/>
        <w:rPr>
          <w:rFonts w:asciiTheme="minorHAnsi" w:hAnsiTheme="minorHAnsi" w:cstheme="minorHAnsi"/>
          <w:sz w:val="20"/>
          <w:szCs w:val="20"/>
        </w:rPr>
      </w:pPr>
      <w:r w:rsidRPr="00A1503C">
        <w:rPr>
          <w:rFonts w:asciiTheme="minorHAnsi" w:hAnsiTheme="minorHAnsi" w:cstheme="minorHAnsi"/>
          <w:sz w:val="20"/>
          <w:szCs w:val="20"/>
        </w:rPr>
        <w:t>Langue</w:t>
      </w:r>
      <w:r w:rsidR="005B66C2" w:rsidRPr="00A1503C">
        <w:rPr>
          <w:rFonts w:asciiTheme="minorHAnsi" w:hAnsiTheme="minorHAnsi" w:cstheme="minorHAnsi"/>
          <w:sz w:val="20"/>
          <w:szCs w:val="20"/>
        </w:rPr>
        <w:t>(s)</w:t>
      </w:r>
      <w:r w:rsidRPr="00A1503C">
        <w:rPr>
          <w:rFonts w:asciiTheme="minorHAnsi" w:hAnsiTheme="minorHAnsi" w:cstheme="minorHAnsi"/>
          <w:sz w:val="20"/>
          <w:szCs w:val="20"/>
        </w:rPr>
        <w:t xml:space="preserve"> parlée</w:t>
      </w:r>
      <w:r w:rsidR="005B66C2" w:rsidRPr="00A1503C">
        <w:rPr>
          <w:rFonts w:asciiTheme="minorHAnsi" w:hAnsiTheme="minorHAnsi" w:cstheme="minorHAnsi"/>
          <w:sz w:val="20"/>
          <w:szCs w:val="20"/>
        </w:rPr>
        <w:t>(s)</w:t>
      </w:r>
      <w:r w:rsidRPr="00A1503C">
        <w:rPr>
          <w:rFonts w:asciiTheme="minorHAnsi" w:hAnsiTheme="minorHAnsi" w:cstheme="minorHAnsi"/>
          <w:sz w:val="20"/>
          <w:szCs w:val="20"/>
        </w:rPr>
        <w:t xml:space="preserve"> et écrite</w:t>
      </w:r>
      <w:r w:rsidR="005B66C2" w:rsidRPr="00A1503C">
        <w:rPr>
          <w:rFonts w:asciiTheme="minorHAnsi" w:hAnsiTheme="minorHAnsi" w:cstheme="minorHAnsi"/>
          <w:sz w:val="20"/>
          <w:szCs w:val="20"/>
        </w:rPr>
        <w:t>(s)</w:t>
      </w:r>
      <w:r w:rsidRPr="00A1503C">
        <w:rPr>
          <w:rFonts w:asciiTheme="minorHAnsi" w:hAnsiTheme="minorHAnsi" w:cstheme="minorHAnsi"/>
          <w:sz w:val="20"/>
          <w:szCs w:val="20"/>
        </w:rPr>
        <w:t xml:space="preserve"> (communication) : </w:t>
      </w:r>
      <w:sdt>
        <w:sdtPr>
          <w:rPr>
            <w:rFonts w:asciiTheme="minorHAnsi" w:hAnsiTheme="minorHAnsi" w:cstheme="minorHAnsi"/>
            <w:sz w:val="20"/>
            <w:szCs w:val="20"/>
          </w:rPr>
          <w:id w:val="1014726997"/>
          <w:placeholder>
            <w:docPart w:val="4D3FDE7307B942B48EE1129029EB8598"/>
          </w:placeholder>
          <w:showingPlcHdr/>
          <w:dropDownList>
            <w:listItem w:value="Choisissez un élément."/>
            <w:listItem w:displayText="Français" w:value="Français"/>
            <w:listItem w:displayText="Anglais" w:value="Anglais"/>
            <w:listItem w:displayText="Espagnol" w:value="Espagnol"/>
            <w:listItem w:displayText="Arabe" w:value="Arabe"/>
            <w:listItem w:displayText="Portugais" w:value="Portugais"/>
            <w:listItem w:displayText="Chinois/mandarin" w:value="Chinois/mandarin"/>
            <w:listItem w:displayText="Créole" w:value="Créole"/>
            <w:listItem w:displayText="Autres" w:value="Autres"/>
          </w:dropDownList>
        </w:sdtPr>
        <w:sdtContent>
          <w:permStart w:id="916010555" w:edGrp="everyone"/>
          <w:r w:rsidRPr="00A1503C">
            <w:rPr>
              <w:rStyle w:val="Textedelespacerserv"/>
              <w:color w:val="auto"/>
              <w:sz w:val="20"/>
              <w:szCs w:val="20"/>
            </w:rPr>
            <w:t>Choisissez un élément.</w:t>
          </w:r>
          <w:permEnd w:id="916010555"/>
        </w:sdtContent>
      </w:sdt>
    </w:p>
    <w:p w14:paraId="149F3BEC" w14:textId="54CE07A5" w:rsidR="00BA56ED" w:rsidRPr="00A1503C" w:rsidRDefault="00745DD4" w:rsidP="000B3C2B">
      <w:pPr>
        <w:spacing w:before="20" w:after="20"/>
        <w:rPr>
          <w:rFonts w:asciiTheme="minorHAnsi" w:hAnsiTheme="minorHAnsi" w:cstheme="minorHAnsi"/>
          <w:sz w:val="20"/>
          <w:szCs w:val="20"/>
        </w:rPr>
      </w:pPr>
      <w:r w:rsidRPr="00A1503C">
        <w:rPr>
          <w:rFonts w:asciiTheme="minorHAnsi" w:hAnsiTheme="minorHAnsi" w:cstheme="minorHAnsi"/>
          <w:sz w:val="20"/>
          <w:szCs w:val="20"/>
        </w:rPr>
        <w:t>Préciser</w:t>
      </w:r>
      <w:r w:rsidR="00BA56ED" w:rsidRPr="00A1503C">
        <w:rPr>
          <w:rFonts w:asciiTheme="minorHAnsi" w:hAnsiTheme="minorHAnsi" w:cstheme="minorHAnsi"/>
          <w:sz w:val="20"/>
          <w:szCs w:val="20"/>
        </w:rPr>
        <w:t> :</w:t>
      </w:r>
      <w:r w:rsidR="000B3C2B" w:rsidRPr="00A1503C">
        <w:rPr>
          <w:rFonts w:asciiTheme="minorHAnsi" w:hAnsiTheme="minorHAnsi" w:cstheme="minorHAnsi"/>
          <w:sz w:val="20"/>
          <w:szCs w:val="20"/>
        </w:rPr>
        <w:t xml:space="preserve"> </w:t>
      </w:r>
      <w:permStart w:id="1410805304" w:edGrp="everyone"/>
      <w:r w:rsidR="000B3C2B" w:rsidRPr="00A1503C">
        <w:rPr>
          <w:rFonts w:asciiTheme="minorHAnsi" w:hAnsiTheme="minorHAnsi" w:cstheme="minorHAnsi"/>
          <w:sz w:val="20"/>
          <w:szCs w:val="20"/>
        </w:rPr>
        <w:t xml:space="preserve">   </w:t>
      </w:r>
      <w:permEnd w:id="1410805304"/>
    </w:p>
    <w:tbl>
      <w:tblPr>
        <w:tblStyle w:val="Grilledutableau"/>
        <w:tblW w:w="10627" w:type="dxa"/>
        <w:tblLayout w:type="fixed"/>
        <w:tblLook w:val="04A0" w:firstRow="1" w:lastRow="0" w:firstColumn="1" w:lastColumn="0" w:noHBand="0" w:noVBand="1"/>
      </w:tblPr>
      <w:tblGrid>
        <w:gridCol w:w="1271"/>
        <w:gridCol w:w="425"/>
        <w:gridCol w:w="426"/>
        <w:gridCol w:w="283"/>
        <w:gridCol w:w="851"/>
        <w:gridCol w:w="425"/>
        <w:gridCol w:w="1701"/>
        <w:gridCol w:w="425"/>
        <w:gridCol w:w="1843"/>
        <w:gridCol w:w="2965"/>
        <w:gridCol w:w="12"/>
      </w:tblGrid>
      <w:tr w:rsidR="00BA56ED" w:rsidRPr="00A1503C" w14:paraId="07B8C64F" w14:textId="77777777" w:rsidTr="00F33D2B">
        <w:trPr>
          <w:gridAfter w:val="1"/>
          <w:wAfter w:w="12" w:type="dxa"/>
          <w:trHeight w:val="283"/>
        </w:trPr>
        <w:tc>
          <w:tcPr>
            <w:tcW w:w="2405" w:type="dxa"/>
            <w:gridSpan w:val="4"/>
            <w:tcBorders>
              <w:top w:val="single" w:sz="6" w:space="0" w:color="auto"/>
            </w:tcBorders>
            <w:shd w:val="clear" w:color="auto" w:fill="auto"/>
          </w:tcPr>
          <w:p w14:paraId="3BCA90EC" w14:textId="77777777" w:rsidR="00BA56ED" w:rsidRPr="00A1503C" w:rsidRDefault="00BA56ED" w:rsidP="003470EC">
            <w:pPr>
              <w:spacing w:before="20" w:after="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1503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Motif de la consultation </w:t>
            </w:r>
          </w:p>
        </w:tc>
        <w:tc>
          <w:tcPr>
            <w:tcW w:w="8210" w:type="dxa"/>
            <w:gridSpan w:val="6"/>
            <w:tcBorders>
              <w:top w:val="single" w:sz="6" w:space="0" w:color="auto"/>
            </w:tcBorders>
          </w:tcPr>
          <w:p w14:paraId="65268373" w14:textId="2D8752D1" w:rsidR="00BA56ED" w:rsidRPr="00A1503C" w:rsidRDefault="005C0456" w:rsidP="003470EC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permStart w:id="139537587" w:edGrp="everyone"/>
            <w:r w:rsidRPr="00A1503C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39537587"/>
          </w:p>
          <w:p w14:paraId="118DCB31" w14:textId="77777777" w:rsidR="00BA56ED" w:rsidRPr="00A1503C" w:rsidRDefault="00BA56ED" w:rsidP="003470EC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A56ED" w:rsidRPr="00A1503C" w14:paraId="3E1182B2" w14:textId="77777777" w:rsidTr="00272017">
        <w:trPr>
          <w:gridAfter w:val="1"/>
          <w:wAfter w:w="12" w:type="dxa"/>
          <w:trHeight w:val="283"/>
        </w:trPr>
        <w:tc>
          <w:tcPr>
            <w:tcW w:w="2405" w:type="dxa"/>
            <w:gridSpan w:val="4"/>
          </w:tcPr>
          <w:p w14:paraId="569C7E51" w14:textId="77777777" w:rsidR="00BA56ED" w:rsidRPr="00A1503C" w:rsidRDefault="00BA56ED" w:rsidP="003470EC">
            <w:pPr>
              <w:spacing w:before="20" w:after="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1503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Référé par</w:t>
            </w:r>
          </w:p>
        </w:tc>
        <w:tc>
          <w:tcPr>
            <w:tcW w:w="3402" w:type="dxa"/>
            <w:gridSpan w:val="4"/>
            <w:tcBorders>
              <w:bottom w:val="single" w:sz="4" w:space="0" w:color="auto"/>
            </w:tcBorders>
          </w:tcPr>
          <w:p w14:paraId="4CA6DD6A" w14:textId="750F0E7A" w:rsidR="00BA56ED" w:rsidRPr="00A1503C" w:rsidRDefault="005C0456" w:rsidP="003470EC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permStart w:id="1825336036" w:edGrp="everyone"/>
            <w:r w:rsidRPr="00A1503C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825336036"/>
          </w:p>
        </w:tc>
        <w:tc>
          <w:tcPr>
            <w:tcW w:w="1843" w:type="dxa"/>
          </w:tcPr>
          <w:p w14:paraId="38890C3E" w14:textId="77777777" w:rsidR="00BA56ED" w:rsidRPr="00A1503C" w:rsidRDefault="00BA56ED" w:rsidP="003470EC">
            <w:pPr>
              <w:spacing w:before="20" w:after="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1503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Date</w:t>
            </w:r>
          </w:p>
        </w:tc>
        <w:permStart w:id="571029801" w:edGrp="everyone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865678825"/>
            <w:placeholder>
              <w:docPart w:val="75CC3BDA8D144681B4CE6D15575BE64D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Content>
            <w:tc>
              <w:tcPr>
                <w:tcW w:w="2965" w:type="dxa"/>
              </w:tcPr>
              <w:p w14:paraId="7CA76D1A" w14:textId="21417002" w:rsidR="00BA56ED" w:rsidRPr="00A1503C" w:rsidRDefault="00252BFF" w:rsidP="00BD25DA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A1503C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  <w:r w:rsidR="00BD25DA" w:rsidRPr="00A1503C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  <w:permEnd w:id="571029801" w:displacedByCustomXml="prev"/>
      </w:tr>
      <w:tr w:rsidR="00BA56ED" w:rsidRPr="00A1503C" w14:paraId="3399F0E0" w14:textId="77777777" w:rsidTr="00272017">
        <w:trPr>
          <w:gridAfter w:val="1"/>
          <w:wAfter w:w="12" w:type="dxa"/>
          <w:trHeight w:val="283"/>
        </w:trPr>
        <w:tc>
          <w:tcPr>
            <w:tcW w:w="2405" w:type="dxa"/>
            <w:gridSpan w:val="4"/>
          </w:tcPr>
          <w:p w14:paraId="40CFB111" w14:textId="77777777" w:rsidR="00BA56ED" w:rsidRPr="00A1503C" w:rsidRDefault="00BA56ED" w:rsidP="003470EC">
            <w:pPr>
              <w:spacing w:before="20" w:after="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1503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Prise en charge le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686086288"/>
            <w:placeholder>
              <w:docPart w:val="75CC3BDA8D144681B4CE6D15575BE64D"/>
            </w:placeholder>
            <w:showingPlcHdr/>
            <w:date>
              <w:dateFormat w:val="yyyy-MM-dd"/>
              <w:lid w:val="fr-CA"/>
              <w:storeMappedDataAs w:val="dateTime"/>
              <w:calendar w:val="gregorian"/>
            </w:date>
          </w:sdtPr>
          <w:sdtContent>
            <w:permStart w:id="1105549949" w:edGrp="everyone" w:displacedByCustomXml="prev"/>
            <w:tc>
              <w:tcPr>
                <w:tcW w:w="3402" w:type="dxa"/>
                <w:gridSpan w:val="4"/>
                <w:tcBorders>
                  <w:bottom w:val="single" w:sz="4" w:space="0" w:color="auto"/>
                </w:tcBorders>
              </w:tcPr>
              <w:p w14:paraId="7AC8C12C" w14:textId="02FABA76" w:rsidR="00BA56ED" w:rsidRPr="00A1503C" w:rsidRDefault="005A3E92" w:rsidP="005A3E92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A1503C">
                  <w:rPr>
                    <w:rStyle w:val="Textedelespacerserv"/>
                    <w:rFonts w:asciiTheme="minorHAnsi" w:eastAsiaTheme="minorHAnsi" w:hAnsiTheme="minorHAnsi" w:cstheme="minorHAnsi"/>
                    <w:color w:val="auto"/>
                    <w:sz w:val="20"/>
                    <w:szCs w:val="20"/>
                  </w:rPr>
                  <w:t xml:space="preserve">    </w:t>
                </w:r>
              </w:p>
            </w:tc>
            <w:permEnd w:id="1105549949" w:displacedByCustomXml="next"/>
          </w:sdtContent>
        </w:sdt>
        <w:tc>
          <w:tcPr>
            <w:tcW w:w="1843" w:type="dxa"/>
          </w:tcPr>
          <w:p w14:paraId="02A7B9B0" w14:textId="77777777" w:rsidR="00BA56ED" w:rsidRPr="00A1503C" w:rsidRDefault="00BA56ED" w:rsidP="003470EC">
            <w:pPr>
              <w:spacing w:before="20" w:after="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1503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Médecin traitant</w:t>
            </w:r>
          </w:p>
        </w:tc>
        <w:tc>
          <w:tcPr>
            <w:tcW w:w="2965" w:type="dxa"/>
          </w:tcPr>
          <w:p w14:paraId="778B3C6C" w14:textId="1C020C57" w:rsidR="00BA56ED" w:rsidRPr="00A1503C" w:rsidRDefault="005C0456" w:rsidP="003470EC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permStart w:id="783439421" w:edGrp="everyone"/>
            <w:r w:rsidRPr="00A1503C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783439421"/>
          </w:p>
        </w:tc>
      </w:tr>
      <w:tr w:rsidR="00A17F2A" w:rsidRPr="00A1503C" w14:paraId="5C0B22CA" w14:textId="77777777" w:rsidTr="000C4927">
        <w:trPr>
          <w:gridAfter w:val="1"/>
          <w:wAfter w:w="12" w:type="dxa"/>
          <w:trHeight w:val="283"/>
        </w:trPr>
        <w:tc>
          <w:tcPr>
            <w:tcW w:w="1696" w:type="dxa"/>
            <w:gridSpan w:val="2"/>
          </w:tcPr>
          <w:p w14:paraId="33BA92AC" w14:textId="77777777" w:rsidR="00A17F2A" w:rsidRPr="00A1503C" w:rsidRDefault="00A17F2A" w:rsidP="000D7C90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A1503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Âge de l’usager : </w:t>
            </w:r>
          </w:p>
        </w:tc>
        <w:tc>
          <w:tcPr>
            <w:tcW w:w="709" w:type="dxa"/>
            <w:gridSpan w:val="2"/>
          </w:tcPr>
          <w:p w14:paraId="1799AD66" w14:textId="57A32B12" w:rsidR="00A17F2A" w:rsidRPr="00A1503C" w:rsidRDefault="00A17F2A" w:rsidP="000D7C90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permStart w:id="1874071511" w:edGrp="everyone"/>
            <w:r w:rsidRPr="00A1503C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874071511"/>
          </w:p>
        </w:tc>
        <w:tc>
          <w:tcPr>
            <w:tcW w:w="821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369C90F1" w14:textId="494956F6" w:rsidR="00A17F2A" w:rsidRPr="00A1503C" w:rsidRDefault="00A17F2A" w:rsidP="000D7C90">
            <w:pPr>
              <w:spacing w:before="20" w:after="2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1503C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Consentement à l’évaluation obtenue </w:t>
            </w:r>
            <w:r w:rsidR="00AB5E08" w:rsidRPr="00A1503C">
              <w:rPr>
                <w:rFonts w:asciiTheme="minorHAnsi" w:hAnsiTheme="minorHAnsi" w:cstheme="minorHAnsi"/>
                <w:bCs/>
                <w:sz w:val="20"/>
                <w:szCs w:val="20"/>
              </w:rPr>
              <w:t>par</w:t>
            </w:r>
            <w:r w:rsidRPr="00A1503C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 : </w:t>
            </w: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</w:rPr>
                <w:id w:val="1282691974"/>
                <w:placeholder>
                  <w:docPart w:val="E103C09BDD5547ECB41B102F708B4AE7"/>
                </w:placeholder>
                <w:text/>
              </w:sdtPr>
              <w:sdtContent>
                <w:permStart w:id="1736516112" w:edGrp="everyone"/>
                <w:r w:rsidRPr="00A1503C">
                  <w:rPr>
                    <w:rFonts w:asciiTheme="minorHAnsi" w:hAnsiTheme="minorHAnsi" w:cstheme="minorHAnsi"/>
                    <w:bCs/>
                    <w:sz w:val="20"/>
                    <w:szCs w:val="20"/>
                  </w:rPr>
                  <w:t xml:space="preserve">  </w:t>
                </w:r>
                <w:permEnd w:id="1736516112"/>
              </w:sdtContent>
            </w:sdt>
          </w:p>
          <w:p w14:paraId="03F7FF55" w14:textId="2F7139AE" w:rsidR="00A17F2A" w:rsidRPr="00A1503C" w:rsidRDefault="00A17F2A" w:rsidP="000D7C90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A1503C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Date : </w:t>
            </w:r>
            <w:permStart w:id="791612604" w:edGrp="everyone"/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</w:rPr>
                <w:id w:val="113484163"/>
                <w:placeholder>
                  <w:docPart w:val="C7DDE9875CA54A29B6E0DE0F59B76B2E"/>
                </w:placeholder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Content>
                <w:r w:rsidRPr="00A1503C">
                  <w:rPr>
                    <w:rFonts w:asciiTheme="minorHAnsi" w:hAnsiTheme="minorHAnsi" w:cstheme="minorHAnsi"/>
                    <w:bCs/>
                    <w:sz w:val="20"/>
                    <w:szCs w:val="20"/>
                  </w:rPr>
                  <w:t xml:space="preserve">   </w:t>
                </w:r>
                <w:permEnd w:id="791612604"/>
              </w:sdtContent>
            </w:sdt>
          </w:p>
        </w:tc>
      </w:tr>
      <w:tr w:rsidR="000D7C90" w:rsidRPr="00A1503C" w14:paraId="3484E85B" w14:textId="77777777" w:rsidTr="00312B4E">
        <w:trPr>
          <w:gridAfter w:val="1"/>
          <w:wAfter w:w="12" w:type="dxa"/>
          <w:trHeight w:val="283"/>
        </w:trPr>
        <w:tc>
          <w:tcPr>
            <w:tcW w:w="3256" w:type="dxa"/>
            <w:gridSpan w:val="5"/>
            <w:tcBorders>
              <w:bottom w:val="single" w:sz="6" w:space="0" w:color="auto"/>
            </w:tcBorders>
          </w:tcPr>
          <w:p w14:paraId="2161BBDB" w14:textId="35085CDC" w:rsidR="000D7C90" w:rsidRPr="00A1503C" w:rsidRDefault="000D7C90" w:rsidP="000D7C90">
            <w:pPr>
              <w:spacing w:before="20" w:after="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1503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Niveaux de soins selon AH-744:</w:t>
            </w:r>
          </w:p>
        </w:tc>
        <w:tc>
          <w:tcPr>
            <w:tcW w:w="7359" w:type="dxa"/>
            <w:gridSpan w:val="5"/>
            <w:tcBorders>
              <w:top w:val="nil"/>
              <w:bottom w:val="single" w:sz="6" w:space="0" w:color="auto"/>
            </w:tcBorders>
          </w:tcPr>
          <w:p w14:paraId="20A351C6" w14:textId="555CD874" w:rsidR="000D7C90" w:rsidRPr="00A1503C" w:rsidRDefault="000D7C90" w:rsidP="000D7C90">
            <w:pPr>
              <w:spacing w:before="20" w:after="20"/>
              <w:rPr>
                <w:rStyle w:val="Marquedecommentaire"/>
              </w:rPr>
            </w:pPr>
            <w:permStart w:id="2110136421" w:edGrp="everyone"/>
            <w:r w:rsidRPr="00A1503C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2110136421"/>
          </w:p>
        </w:tc>
      </w:tr>
      <w:tr w:rsidR="000D7C90" w:rsidRPr="00A1503C" w14:paraId="3C5F23CD" w14:textId="77777777" w:rsidTr="009E45D4">
        <w:trPr>
          <w:tblHeader/>
        </w:trPr>
        <w:tc>
          <w:tcPr>
            <w:tcW w:w="10627" w:type="dxa"/>
            <w:gridSpan w:val="11"/>
            <w:shd w:val="clear" w:color="auto" w:fill="BFBFBF" w:themeFill="background1" w:themeFillShade="BF"/>
            <w:vAlign w:val="center"/>
          </w:tcPr>
          <w:p w14:paraId="32428117" w14:textId="77777777" w:rsidR="000D7C90" w:rsidRPr="00A1503C" w:rsidRDefault="000D7C90" w:rsidP="000D7C9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1503C">
              <w:rPr>
                <w:rFonts w:asciiTheme="minorHAnsi" w:hAnsiTheme="minorHAnsi" w:cstheme="minorHAnsi"/>
                <w:b/>
                <w:sz w:val="20"/>
                <w:szCs w:val="20"/>
              </w:rPr>
              <w:t>ANTÉCÉDENTS MÉDICAUX ET CHIRURGICAUX</w:t>
            </w:r>
          </w:p>
        </w:tc>
      </w:tr>
      <w:tr w:rsidR="000D7C90" w:rsidRPr="00A1503C" w14:paraId="16644CA2" w14:textId="77777777" w:rsidTr="00312B4E">
        <w:trPr>
          <w:trHeight w:val="287"/>
          <w:tblHeader/>
        </w:trPr>
        <w:tc>
          <w:tcPr>
            <w:tcW w:w="10627" w:type="dxa"/>
            <w:gridSpan w:val="11"/>
            <w:tcBorders>
              <w:bottom w:val="single" w:sz="6" w:space="0" w:color="auto"/>
            </w:tcBorders>
            <w:shd w:val="clear" w:color="auto" w:fill="auto"/>
          </w:tcPr>
          <w:p w14:paraId="373F6722" w14:textId="16FF2856" w:rsidR="000D7C90" w:rsidRPr="00A1503C" w:rsidRDefault="000D7C90" w:rsidP="000D7C9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2008686519" w:edGrp="everyone"/>
            <w:r w:rsidRPr="00A1503C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2008686519"/>
          </w:p>
        </w:tc>
      </w:tr>
      <w:tr w:rsidR="000D7C90" w:rsidRPr="00A1503C" w14:paraId="03BAA303" w14:textId="77777777" w:rsidTr="009E45D4">
        <w:trPr>
          <w:tblHeader/>
        </w:trPr>
        <w:tc>
          <w:tcPr>
            <w:tcW w:w="10627" w:type="dxa"/>
            <w:gridSpan w:val="11"/>
            <w:tcBorders>
              <w:top w:val="single" w:sz="6" w:space="0" w:color="auto"/>
            </w:tcBorders>
            <w:shd w:val="clear" w:color="auto" w:fill="BFBFBF" w:themeFill="background1" w:themeFillShade="BF"/>
            <w:vAlign w:val="center"/>
          </w:tcPr>
          <w:p w14:paraId="78EEFF07" w14:textId="665B767E" w:rsidR="000D7C90" w:rsidRPr="00A1503C" w:rsidRDefault="000D7C90" w:rsidP="000D7C9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1503C">
              <w:rPr>
                <w:rFonts w:asciiTheme="minorHAnsi" w:hAnsiTheme="minorHAnsi" w:cstheme="minorHAnsi"/>
                <w:b/>
                <w:sz w:val="20"/>
                <w:szCs w:val="20"/>
              </w:rPr>
              <w:t>HISTOIRE DE LA MALADIE ACTUELLE/ PROCÉDURES ET EXAMENS CLINIQUES</w:t>
            </w:r>
          </w:p>
        </w:tc>
      </w:tr>
      <w:tr w:rsidR="000D7C90" w:rsidRPr="00A1503C" w14:paraId="5DA8744D" w14:textId="77777777" w:rsidTr="00312B4E">
        <w:trPr>
          <w:trHeight w:val="295"/>
        </w:trPr>
        <w:tc>
          <w:tcPr>
            <w:tcW w:w="10627" w:type="dxa"/>
            <w:gridSpan w:val="11"/>
          </w:tcPr>
          <w:p w14:paraId="46B30A8C" w14:textId="6D14E4D9" w:rsidR="000D7C90" w:rsidRPr="003F4715" w:rsidRDefault="000D7C90" w:rsidP="000D7C9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504320659" w:edGrp="everyone"/>
            <w:r w:rsidRPr="003F4715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504320659"/>
            <w:r w:rsidRPr="003F4715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</w:p>
        </w:tc>
      </w:tr>
      <w:tr w:rsidR="000D7C90" w:rsidRPr="00A1503C" w14:paraId="17325E9C" w14:textId="77777777" w:rsidTr="00F33D2B">
        <w:trPr>
          <w:trHeight w:val="283"/>
        </w:trPr>
        <w:tc>
          <w:tcPr>
            <w:tcW w:w="2122" w:type="dxa"/>
            <w:gridSpan w:val="3"/>
          </w:tcPr>
          <w:p w14:paraId="228286D7" w14:textId="3987E469" w:rsidR="000D7C90" w:rsidRPr="003F4715" w:rsidRDefault="00F33D2B" w:rsidP="000D7C90">
            <w:pPr>
              <w:spacing w:before="20" w:after="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F471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Médication pendant</w:t>
            </w:r>
            <w:r w:rsidR="000D7C90" w:rsidRPr="003F471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hospitalisation</w:t>
            </w:r>
          </w:p>
        </w:tc>
        <w:tc>
          <w:tcPr>
            <w:tcW w:w="8505" w:type="dxa"/>
            <w:gridSpan w:val="8"/>
          </w:tcPr>
          <w:p w14:paraId="047BA9EB" w14:textId="0CF2A100" w:rsidR="000D7C90" w:rsidRPr="003F4715" w:rsidRDefault="000D7C90" w:rsidP="000D7C90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permStart w:id="1521639772" w:edGrp="everyone"/>
            <w:r w:rsidRPr="003F4715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521639772"/>
          </w:p>
        </w:tc>
      </w:tr>
      <w:tr w:rsidR="000D7C90" w:rsidRPr="00A1503C" w14:paraId="27EDA08E" w14:textId="77777777" w:rsidTr="00272017">
        <w:trPr>
          <w:gridAfter w:val="1"/>
          <w:wAfter w:w="12" w:type="dxa"/>
          <w:trHeight w:val="283"/>
        </w:trPr>
        <w:tc>
          <w:tcPr>
            <w:tcW w:w="368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14:paraId="02645008" w14:textId="77777777" w:rsidR="000D7C90" w:rsidRPr="003F4715" w:rsidRDefault="000D7C90" w:rsidP="000D7C90">
            <w:pPr>
              <w:spacing w:before="20" w:after="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F471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Produits naturels à domicile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889884903"/>
            <w:placeholder>
              <w:docPart w:val="60F1FC8C5A3E4835AEB636136743F0F4"/>
            </w:placeholder>
            <w:showingPlcHdr/>
            <w:dropDownList>
              <w:listItem w:value="Choisissez un élément."/>
              <w:listItem w:displayText="Oui" w:value="Oui"/>
              <w:listItem w:displayText="Non" w:value="Non"/>
              <w:listItem w:displayText="N/E" w:value="N/E"/>
            </w:dropDownList>
          </w:sdtPr>
          <w:sdtContent>
            <w:permStart w:id="924275965" w:edGrp="everyone" w:displacedByCustomXml="prev"/>
            <w:tc>
              <w:tcPr>
                <w:tcW w:w="2126" w:type="dxa"/>
                <w:gridSpan w:val="2"/>
                <w:tcBorders>
                  <w:top w:val="single" w:sz="2" w:space="0" w:color="auto"/>
                  <w:bottom w:val="single" w:sz="2" w:space="0" w:color="auto"/>
                </w:tcBorders>
              </w:tcPr>
              <w:p w14:paraId="5D5EEFB6" w14:textId="7A989155" w:rsidR="000D7C90" w:rsidRPr="003F4715" w:rsidRDefault="005A3E92" w:rsidP="005A3E92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3F4715">
                  <w:rPr>
                    <w:rStyle w:val="Textedelespacerserv"/>
                    <w:rFonts w:asciiTheme="minorHAnsi" w:hAnsiTheme="minorHAnsi" w:cstheme="minorHAnsi"/>
                    <w:color w:val="auto"/>
                    <w:sz w:val="20"/>
                    <w:szCs w:val="20"/>
                  </w:rPr>
                  <w:t xml:space="preserve">   </w:t>
                </w:r>
              </w:p>
            </w:tc>
            <w:permEnd w:id="924275965" w:displacedByCustomXml="next"/>
          </w:sdtContent>
        </w:sdt>
        <w:tc>
          <w:tcPr>
            <w:tcW w:w="4808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14:paraId="1E1F0ACA" w14:textId="6A08F7BB" w:rsidR="000D7C90" w:rsidRPr="003F4715" w:rsidRDefault="000D7C90" w:rsidP="000D7C90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3F4715">
              <w:rPr>
                <w:rFonts w:asciiTheme="minorHAnsi" w:hAnsiTheme="minorHAnsi" w:cstheme="minorHAnsi"/>
                <w:sz w:val="20"/>
                <w:szCs w:val="20"/>
              </w:rPr>
              <w:t xml:space="preserve">Préciser:  </w:t>
            </w:r>
            <w:permStart w:id="222066976" w:edGrp="everyone"/>
            <w:r w:rsidRPr="003F4715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222066976"/>
          </w:p>
        </w:tc>
      </w:tr>
      <w:tr w:rsidR="000B3C2B" w:rsidRPr="00A1503C" w14:paraId="33DE305A" w14:textId="77777777" w:rsidTr="00272017">
        <w:trPr>
          <w:gridAfter w:val="1"/>
          <w:wAfter w:w="12" w:type="dxa"/>
          <w:trHeight w:val="283"/>
        </w:trPr>
        <w:tc>
          <w:tcPr>
            <w:tcW w:w="368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14:paraId="623531C3" w14:textId="2BA5AB2C" w:rsidR="000B3C2B" w:rsidRPr="003F4715" w:rsidRDefault="000B3C2B" w:rsidP="000B3C2B">
            <w:pPr>
              <w:spacing w:before="20" w:after="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F471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Suppléments vitamines et minéraux à domicile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725336987"/>
            <w:placeholder>
              <w:docPart w:val="070E7154296C4C8C8B44ADE6CE0F6DB7"/>
            </w:placeholder>
            <w:showingPlcHdr/>
            <w:dropDownList>
              <w:listItem w:value="Choisissez un élément."/>
              <w:listItem w:displayText="Oui" w:value="Oui"/>
              <w:listItem w:displayText="Non" w:value="Non"/>
              <w:listItem w:displayText="N/E" w:value="N/E"/>
            </w:dropDownList>
          </w:sdtPr>
          <w:sdtContent>
            <w:permStart w:id="841957784" w:edGrp="everyone" w:displacedByCustomXml="prev"/>
            <w:tc>
              <w:tcPr>
                <w:tcW w:w="2126" w:type="dxa"/>
                <w:gridSpan w:val="2"/>
                <w:tcBorders>
                  <w:top w:val="single" w:sz="2" w:space="0" w:color="auto"/>
                  <w:bottom w:val="single" w:sz="2" w:space="0" w:color="auto"/>
                </w:tcBorders>
              </w:tcPr>
              <w:p w14:paraId="2DC2FF4D" w14:textId="1C2A746F" w:rsidR="000B3C2B" w:rsidRPr="003F4715" w:rsidRDefault="005A3E92" w:rsidP="005A3E92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3F4715">
                  <w:rPr>
                    <w:rStyle w:val="Textedelespacerserv"/>
                    <w:rFonts w:asciiTheme="minorHAnsi" w:hAnsiTheme="minorHAnsi" w:cstheme="minorHAnsi"/>
                    <w:color w:val="auto"/>
                    <w:sz w:val="20"/>
                    <w:szCs w:val="20"/>
                  </w:rPr>
                  <w:t xml:space="preserve">   </w:t>
                </w:r>
              </w:p>
            </w:tc>
            <w:permEnd w:id="841957784" w:displacedByCustomXml="next"/>
          </w:sdtContent>
        </w:sdt>
        <w:tc>
          <w:tcPr>
            <w:tcW w:w="4808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14:paraId="2CC8F14F" w14:textId="7BCE72A1" w:rsidR="000B3C2B" w:rsidRPr="003F4715" w:rsidRDefault="000B3C2B" w:rsidP="000B3C2B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3F4715">
              <w:rPr>
                <w:rFonts w:asciiTheme="minorHAnsi" w:hAnsiTheme="minorHAnsi" w:cstheme="minorHAnsi"/>
                <w:sz w:val="20"/>
                <w:szCs w:val="20"/>
              </w:rPr>
              <w:t xml:space="preserve">Préciser :  </w:t>
            </w:r>
            <w:permStart w:id="1507616470" w:edGrp="everyone"/>
            <w:r w:rsidRPr="003F4715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507616470"/>
          </w:p>
        </w:tc>
      </w:tr>
      <w:tr w:rsidR="000B3C2B" w:rsidRPr="00A1503C" w14:paraId="3B35E15D" w14:textId="77777777" w:rsidTr="00272017">
        <w:trPr>
          <w:gridAfter w:val="1"/>
          <w:wAfter w:w="12" w:type="dxa"/>
          <w:trHeight w:val="283"/>
        </w:trPr>
        <w:tc>
          <w:tcPr>
            <w:tcW w:w="1271" w:type="dxa"/>
            <w:tcBorders>
              <w:top w:val="single" w:sz="2" w:space="0" w:color="auto"/>
              <w:bottom w:val="single" w:sz="2" w:space="0" w:color="auto"/>
            </w:tcBorders>
          </w:tcPr>
          <w:p w14:paraId="6DF1BF90" w14:textId="77777777" w:rsidR="000B3C2B" w:rsidRPr="003F4715" w:rsidRDefault="000B3C2B" w:rsidP="000B3C2B">
            <w:pPr>
              <w:spacing w:before="20" w:after="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F471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Tabac</w:t>
            </w:r>
          </w:p>
        </w:tc>
        <w:tc>
          <w:tcPr>
            <w:tcW w:w="4536" w:type="dxa"/>
            <w:gridSpan w:val="7"/>
            <w:tcBorders>
              <w:top w:val="single" w:sz="2" w:space="0" w:color="auto"/>
              <w:bottom w:val="single" w:sz="2" w:space="0" w:color="auto"/>
            </w:tcBorders>
          </w:tcPr>
          <w:sdt>
            <w:sdtPr>
              <w:rPr>
                <w:rFonts w:asciiTheme="minorHAnsi" w:hAnsiTheme="minorHAnsi" w:cstheme="minorHAnsi"/>
                <w:sz w:val="20"/>
                <w:szCs w:val="20"/>
              </w:rPr>
              <w:alias w:val="Choix de liste"/>
              <w:tag w:val="Choix de liste"/>
              <w:id w:val="598140759"/>
              <w:placeholder>
                <w:docPart w:val="F5BD0220039E46AC8F47BE2B41492B6D"/>
              </w:placeholder>
              <w:showingPlcHdr/>
              <w:comboBox>
                <w:listItem w:value="Choisissez un élément."/>
                <w:listItem w:displayText="Oui" w:value="Oui"/>
                <w:listItem w:displayText="Non" w:value="Non"/>
                <w:listItem w:displayText="Ancien fumeur" w:value="Ancien fumeur"/>
              </w:comboBox>
            </w:sdtPr>
            <w:sdtContent>
              <w:permStart w:id="1273437837" w:edGrp="everyone" w:displacedByCustomXml="prev"/>
              <w:p w14:paraId="6E4EF377" w14:textId="175784E4" w:rsidR="000B3C2B" w:rsidRPr="003F4715" w:rsidRDefault="005A3E92" w:rsidP="005A3E92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3F4715">
                  <w:rPr>
                    <w:rStyle w:val="Textedelespacerserv"/>
                    <w:rFonts w:asciiTheme="minorHAnsi" w:eastAsiaTheme="minorHAnsi" w:hAnsiTheme="minorHAnsi" w:cstheme="minorHAnsi"/>
                    <w:color w:val="auto"/>
                    <w:sz w:val="20"/>
                    <w:szCs w:val="20"/>
                  </w:rPr>
                  <w:t xml:space="preserve">   </w:t>
                </w:r>
              </w:p>
              <w:permEnd w:id="1273437837" w:displacedByCustomXml="next"/>
            </w:sdtContent>
          </w:sdt>
        </w:tc>
        <w:tc>
          <w:tcPr>
            <w:tcW w:w="4808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14:paraId="65DF1BAE" w14:textId="0B123FD8" w:rsidR="000B3C2B" w:rsidRPr="003F4715" w:rsidRDefault="000B3C2B" w:rsidP="000B3C2B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3F4715">
              <w:rPr>
                <w:rFonts w:asciiTheme="minorHAnsi" w:hAnsiTheme="minorHAnsi" w:cstheme="minorHAnsi"/>
                <w:sz w:val="20"/>
                <w:szCs w:val="20"/>
              </w:rPr>
              <w:t xml:space="preserve">Préciser :   </w:t>
            </w:r>
            <w:permStart w:id="1081944935" w:edGrp="everyone"/>
            <w:r w:rsidRPr="003F4715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081944935"/>
          </w:p>
        </w:tc>
      </w:tr>
      <w:tr w:rsidR="000B3C2B" w:rsidRPr="00A1503C" w14:paraId="3ADF0612" w14:textId="77777777" w:rsidTr="00272017">
        <w:trPr>
          <w:gridAfter w:val="1"/>
          <w:wAfter w:w="12" w:type="dxa"/>
          <w:trHeight w:val="283"/>
        </w:trPr>
        <w:tc>
          <w:tcPr>
            <w:tcW w:w="1271" w:type="dxa"/>
            <w:tcBorders>
              <w:top w:val="single" w:sz="2" w:space="0" w:color="auto"/>
              <w:bottom w:val="single" w:sz="2" w:space="0" w:color="auto"/>
            </w:tcBorders>
          </w:tcPr>
          <w:p w14:paraId="1D138FFE" w14:textId="77777777" w:rsidR="000B3C2B" w:rsidRPr="003F4715" w:rsidRDefault="000B3C2B" w:rsidP="000B3C2B">
            <w:pPr>
              <w:spacing w:before="20" w:after="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F471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Alcool</w:t>
            </w:r>
          </w:p>
        </w:tc>
        <w:tc>
          <w:tcPr>
            <w:tcW w:w="4536" w:type="dxa"/>
            <w:gridSpan w:val="7"/>
            <w:tcBorders>
              <w:top w:val="single" w:sz="2" w:space="0" w:color="auto"/>
              <w:bottom w:val="single" w:sz="2" w:space="0" w:color="auto"/>
            </w:tcBorders>
          </w:tcPr>
          <w:permStart w:id="389970869" w:edGrp="everyone" w:displacedByCustomXml="next"/>
          <w:sdt>
            <w:sdtPr>
              <w:rPr>
                <w:rFonts w:asciiTheme="minorHAnsi" w:hAnsiTheme="minorHAnsi" w:cstheme="minorHAnsi"/>
                <w:sz w:val="20"/>
                <w:szCs w:val="20"/>
              </w:rPr>
              <w:alias w:val="liste de choix"/>
              <w:tag w:val="liste de choix"/>
              <w:id w:val="1961993480"/>
              <w:placeholder>
                <w:docPart w:val="F5BD0220039E46AC8F47BE2B41492B6D"/>
              </w:placeholder>
              <w:showingPlcHdr/>
              <w:comboBox>
                <w:listItem w:value="Choisissez un élément."/>
                <w:listItem w:displayText="Oui" w:value="Oui"/>
                <w:listItem w:displayText="Non" w:value="Non"/>
                <w:listItem w:displayText="Ancien ROH" w:value="Ancien ROH"/>
              </w:comboBox>
            </w:sdtPr>
            <w:sdtContent>
              <w:p w14:paraId="1287C9A2" w14:textId="76403261" w:rsidR="000B3C2B" w:rsidRPr="003F4715" w:rsidRDefault="00C6296F" w:rsidP="005A3E92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3F4715">
                  <w:rPr>
                    <w:rStyle w:val="Textedelespacerserv"/>
                    <w:rFonts w:asciiTheme="minorHAnsi" w:eastAsiaTheme="minorHAnsi" w:hAnsiTheme="minorHAnsi" w:cstheme="minorHAnsi"/>
                    <w:color w:val="auto"/>
                    <w:sz w:val="20"/>
                    <w:szCs w:val="20"/>
                  </w:rPr>
                  <w:t xml:space="preserve">   </w:t>
                </w:r>
              </w:p>
              <w:permEnd w:id="389970869" w:displacedByCustomXml="next"/>
            </w:sdtContent>
          </w:sdt>
        </w:tc>
        <w:tc>
          <w:tcPr>
            <w:tcW w:w="4808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14:paraId="7E4F14D4" w14:textId="6934AF5D" w:rsidR="000B3C2B" w:rsidRPr="003F4715" w:rsidRDefault="000B3C2B" w:rsidP="000B3C2B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3F4715">
              <w:rPr>
                <w:rFonts w:asciiTheme="minorHAnsi" w:hAnsiTheme="minorHAnsi" w:cstheme="minorHAnsi"/>
                <w:sz w:val="20"/>
                <w:szCs w:val="20"/>
              </w:rPr>
              <w:t xml:space="preserve">Préciser:   </w:t>
            </w:r>
            <w:permStart w:id="132927179" w:edGrp="everyone"/>
            <w:r w:rsidRPr="003F4715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32927179"/>
          </w:p>
        </w:tc>
      </w:tr>
      <w:tr w:rsidR="000B3C2B" w:rsidRPr="00A1503C" w14:paraId="5D09581F" w14:textId="77777777" w:rsidTr="00272017">
        <w:trPr>
          <w:gridAfter w:val="1"/>
          <w:wAfter w:w="12" w:type="dxa"/>
          <w:trHeight w:val="283"/>
        </w:trPr>
        <w:tc>
          <w:tcPr>
            <w:tcW w:w="1271" w:type="dxa"/>
            <w:tcBorders>
              <w:top w:val="single" w:sz="2" w:space="0" w:color="auto"/>
              <w:bottom w:val="single" w:sz="8" w:space="0" w:color="auto"/>
            </w:tcBorders>
          </w:tcPr>
          <w:p w14:paraId="18F8C086" w14:textId="77777777" w:rsidR="000B3C2B" w:rsidRPr="003F4715" w:rsidRDefault="000B3C2B" w:rsidP="000B3C2B">
            <w:pPr>
              <w:spacing w:before="20" w:after="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F471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Drogues</w:t>
            </w:r>
          </w:p>
        </w:tc>
        <w:tc>
          <w:tcPr>
            <w:tcW w:w="4536" w:type="dxa"/>
            <w:gridSpan w:val="7"/>
            <w:tcBorders>
              <w:top w:val="single" w:sz="2" w:space="0" w:color="auto"/>
              <w:bottom w:val="single" w:sz="8" w:space="0" w:color="auto"/>
            </w:tcBorders>
          </w:tcPr>
          <w:p w14:paraId="19FEA24F" w14:textId="16E53ADE" w:rsidR="000B3C2B" w:rsidRPr="003F4715" w:rsidRDefault="00070B19" w:rsidP="005A3E92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liste de choix"/>
                <w:tag w:val="liste de choix"/>
                <w:id w:val="-547913776"/>
                <w:placeholder>
                  <w:docPart w:val="F5BD0220039E46AC8F47BE2B41492B6D"/>
                </w:placeholder>
                <w:showingPlcHdr/>
                <w:comboBox>
                  <w:listItem w:value="Choisissez un élément."/>
                  <w:listItem w:displayText="Oui" w:value="Oui"/>
                  <w:listItem w:displayText="Non" w:value="Non"/>
                  <w:listItem w:displayText="Consommation antérieure" w:value="Consommation antérieure"/>
                </w:comboBox>
              </w:sdtPr>
              <w:sdtContent>
                <w:permStart w:id="2078284250" w:edGrp="everyone"/>
                <w:r w:rsidR="00C6296F" w:rsidRPr="003F4715">
                  <w:rPr>
                    <w:rStyle w:val="Textedelespacerserv"/>
                    <w:rFonts w:asciiTheme="minorHAnsi" w:eastAsiaTheme="minorHAnsi" w:hAnsiTheme="minorHAnsi" w:cstheme="minorHAnsi"/>
                    <w:color w:val="auto"/>
                    <w:sz w:val="20"/>
                    <w:szCs w:val="20"/>
                  </w:rPr>
                  <w:t xml:space="preserve">   </w:t>
                </w:r>
                <w:permEnd w:id="2078284250"/>
              </w:sdtContent>
            </w:sdt>
            <w:r w:rsidR="000B3C2B" w:rsidRPr="003F4715">
              <w:rPr>
                <w:rFonts w:asciiTheme="minorHAnsi" w:hAnsiTheme="minorHAnsi" w:cstheme="minorHAnsi"/>
                <w:sz w:val="20"/>
                <w:szCs w:val="20"/>
              </w:rPr>
              <w:t xml:space="preserve">            </w:t>
            </w:r>
          </w:p>
        </w:tc>
        <w:tc>
          <w:tcPr>
            <w:tcW w:w="4808" w:type="dxa"/>
            <w:gridSpan w:val="2"/>
            <w:tcBorders>
              <w:top w:val="single" w:sz="2" w:space="0" w:color="auto"/>
              <w:bottom w:val="single" w:sz="8" w:space="0" w:color="auto"/>
            </w:tcBorders>
          </w:tcPr>
          <w:p w14:paraId="58A56B11" w14:textId="24036B29" w:rsidR="000B3C2B" w:rsidRPr="003F4715" w:rsidRDefault="000B3C2B" w:rsidP="000B3C2B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3F4715">
              <w:rPr>
                <w:rFonts w:asciiTheme="minorHAnsi" w:hAnsiTheme="minorHAnsi" w:cstheme="minorHAnsi"/>
                <w:sz w:val="20"/>
                <w:szCs w:val="20"/>
              </w:rPr>
              <w:t xml:space="preserve">Préciser:   </w:t>
            </w:r>
            <w:permStart w:id="2135776265" w:edGrp="everyone"/>
            <w:r w:rsidRPr="003F4715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2135776265"/>
          </w:p>
        </w:tc>
      </w:tr>
      <w:tr w:rsidR="000B3C2B" w:rsidRPr="00A1503C" w14:paraId="242F2B23" w14:textId="77777777" w:rsidTr="009E45D4">
        <w:trPr>
          <w:gridAfter w:val="1"/>
          <w:wAfter w:w="12" w:type="dxa"/>
          <w:tblHeader/>
        </w:trPr>
        <w:tc>
          <w:tcPr>
            <w:tcW w:w="10615" w:type="dxa"/>
            <w:gridSpan w:val="10"/>
            <w:tcBorders>
              <w:bottom w:val="nil"/>
            </w:tcBorders>
            <w:shd w:val="clear" w:color="auto" w:fill="BFBFBF" w:themeFill="background1" w:themeFillShade="BF"/>
            <w:vAlign w:val="center"/>
          </w:tcPr>
          <w:p w14:paraId="4A867B26" w14:textId="69D1CDF5" w:rsidR="000B3C2B" w:rsidRPr="003F4715" w:rsidRDefault="000B3C2B" w:rsidP="000B3C2B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F4715">
              <w:rPr>
                <w:rFonts w:asciiTheme="minorHAnsi" w:hAnsiTheme="minorHAnsi" w:cstheme="minorHAnsi"/>
                <w:b/>
                <w:sz w:val="20"/>
                <w:szCs w:val="20"/>
              </w:rPr>
              <w:t>DONNÉES PERSONNELLES ET SOCIALES</w:t>
            </w:r>
          </w:p>
        </w:tc>
      </w:tr>
      <w:tr w:rsidR="000B3C2B" w:rsidRPr="00A1503C" w14:paraId="58346ED9" w14:textId="54222A2B" w:rsidTr="00F33D2B">
        <w:trPr>
          <w:gridAfter w:val="1"/>
          <w:wAfter w:w="12" w:type="dxa"/>
          <w:trHeight w:val="283"/>
        </w:trPr>
        <w:tc>
          <w:tcPr>
            <w:tcW w:w="2122" w:type="dxa"/>
            <w:gridSpan w:val="3"/>
          </w:tcPr>
          <w:p w14:paraId="40969862" w14:textId="77777777" w:rsidR="000B3C2B" w:rsidRPr="003F4715" w:rsidRDefault="000B3C2B" w:rsidP="000B3C2B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3F471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Vit avec</w:t>
            </w:r>
          </w:p>
        </w:tc>
        <w:permStart w:id="2054968932" w:edGrp="everyone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97851520"/>
            <w:placeholder>
              <w:docPart w:val="6231EF6B19F446B8BB2C2F202B97DA5B"/>
            </w:placeholder>
            <w:showingPlcHdr/>
            <w:dropDownList>
              <w:listItem w:value="Choisissez un élément."/>
              <w:listItem w:displayText="Vit seul(e)" w:value="Vit seul(e)"/>
              <w:listItem w:displayText="Vit avec conjoint(e)" w:value="Vit avec conjoint(e)"/>
              <w:listItem w:displayText="Vit avec conjoint(e)/enfant(s)" w:value="Vit avec conjoint(e)/enfant(s)"/>
              <w:listItem w:displayText="Vit avec enfant(s)" w:value="Vit avec enfant(s)"/>
              <w:listItem w:displayText="Vit avec un/une ami(e)" w:value="Vit avec un/une ami(e)"/>
              <w:listItem w:displayText="Vit avec parent(s)" w:value="Vit avec parent(s)"/>
              <w:listItem w:displayText="Vit avec frère/ soeur" w:value="Vit avec frère/ soeur"/>
              <w:listItem w:displayText="Aidant" w:value="Aidant"/>
            </w:dropDownList>
          </w:sdtPr>
          <w:sdtContent>
            <w:tc>
              <w:tcPr>
                <w:tcW w:w="3260" w:type="dxa"/>
                <w:gridSpan w:val="4"/>
              </w:tcPr>
              <w:p w14:paraId="6C60CA0E" w14:textId="32AE5C88" w:rsidR="000B3C2B" w:rsidRPr="003F4715" w:rsidRDefault="00A47518" w:rsidP="00C514B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3F4715">
                  <w:rPr>
                    <w:rStyle w:val="Textedelespacerserv"/>
                    <w:rFonts w:asciiTheme="minorHAnsi" w:hAnsiTheme="minorHAnsi" w:cstheme="minorHAnsi"/>
                    <w:color w:val="auto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permEnd w:id="2054968932" w:displacedByCustomXml="prev"/>
        <w:tc>
          <w:tcPr>
            <w:tcW w:w="5233" w:type="dxa"/>
            <w:gridSpan w:val="3"/>
          </w:tcPr>
          <w:p w14:paraId="3DB89913" w14:textId="13242E36" w:rsidR="000B3C2B" w:rsidRPr="003F4715" w:rsidRDefault="000B3C2B" w:rsidP="000B3C2B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3F4715">
              <w:rPr>
                <w:rFonts w:asciiTheme="minorHAnsi" w:hAnsiTheme="minorHAnsi" w:cstheme="minorHAnsi"/>
                <w:sz w:val="20"/>
                <w:szCs w:val="20"/>
              </w:rPr>
              <w:t xml:space="preserve">Préciser :    </w:t>
            </w:r>
            <w:permStart w:id="1651051419" w:edGrp="everyone"/>
            <w:r w:rsidRPr="003F4715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651051419"/>
          </w:p>
        </w:tc>
      </w:tr>
      <w:tr w:rsidR="000B3C2B" w:rsidRPr="00A1503C" w14:paraId="7608650F" w14:textId="77777777" w:rsidTr="00F33D2B">
        <w:trPr>
          <w:gridAfter w:val="1"/>
          <w:wAfter w:w="12" w:type="dxa"/>
          <w:trHeight w:val="283"/>
        </w:trPr>
        <w:tc>
          <w:tcPr>
            <w:tcW w:w="2122" w:type="dxa"/>
            <w:gridSpan w:val="3"/>
          </w:tcPr>
          <w:p w14:paraId="6E8D6D18" w14:textId="77777777" w:rsidR="000B3C2B" w:rsidRPr="003F4715" w:rsidRDefault="000B3C2B" w:rsidP="000B3C2B">
            <w:pPr>
              <w:spacing w:before="20" w:after="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F471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Résidence</w:t>
            </w:r>
          </w:p>
        </w:tc>
        <w:sdt>
          <w:sdtPr>
            <w:rPr>
              <w:rStyle w:val="Textedelespacerserv"/>
              <w:rFonts w:asciiTheme="minorHAnsi" w:hAnsiTheme="minorHAnsi" w:cstheme="minorHAnsi"/>
              <w:color w:val="auto"/>
              <w:sz w:val="20"/>
              <w:szCs w:val="20"/>
            </w:rPr>
            <w:id w:val="-1234233210"/>
            <w:placeholder>
              <w:docPart w:val="4EE62FE9AE5245568DD56D780FD284AC"/>
            </w:placeholder>
            <w:showingPlcHdr/>
            <w:dropDownList>
              <w:listItem w:value="Choisissez un élément."/>
              <w:listItem w:displayText="Maison" w:value="Maison"/>
              <w:listItem w:displayText="RPA" w:value="RPA"/>
              <w:listItem w:displayText="Rés. pr pers. semie-autonome" w:value="Rés. pr pers. semie-autonome"/>
              <w:listItem w:displayText="RI cognitives" w:value="RI cognitives"/>
              <w:listItem w:displayText="RI physique" w:value="RI physique"/>
              <w:listItem w:displayText="CHSLD" w:value="CHSLD"/>
              <w:listItem w:displayText="HLM" w:value="HLM"/>
              <w:listItem w:displayText="Appartement" w:value="Appartement"/>
              <w:listItem w:displayText="Condo" w:value="Condo"/>
              <w:listItem w:displayText="Famille d'accueil" w:value="Famille d'accueil"/>
              <w:listItem w:displayText="Santé mentale" w:value="Santé mentale"/>
              <w:listItem w:displayText="PEIO" w:value="PEIO"/>
            </w:dropDownList>
          </w:sdtPr>
          <w:sdtContent>
            <w:permStart w:id="2032745064" w:edGrp="everyone" w:displacedByCustomXml="prev"/>
            <w:tc>
              <w:tcPr>
                <w:tcW w:w="3260" w:type="dxa"/>
                <w:gridSpan w:val="4"/>
              </w:tcPr>
              <w:p w14:paraId="429F31FF" w14:textId="1D7C2B3B" w:rsidR="000B3C2B" w:rsidRPr="003F4715" w:rsidRDefault="00C514B4" w:rsidP="00C514B4">
                <w:pPr>
                  <w:spacing w:before="20" w:after="20"/>
                  <w:rPr>
                    <w:rStyle w:val="Textedelespacerserv"/>
                    <w:rFonts w:asciiTheme="minorHAnsi" w:hAnsiTheme="minorHAnsi" w:cstheme="minorHAnsi"/>
                    <w:color w:val="auto"/>
                    <w:sz w:val="20"/>
                    <w:szCs w:val="20"/>
                  </w:rPr>
                </w:pPr>
                <w:r w:rsidRPr="003F4715">
                  <w:rPr>
                    <w:rStyle w:val="Textedelespacerserv"/>
                    <w:rFonts w:asciiTheme="minorHAnsi" w:hAnsiTheme="minorHAnsi" w:cstheme="minorHAnsi"/>
                    <w:color w:val="auto"/>
                    <w:sz w:val="20"/>
                    <w:szCs w:val="20"/>
                  </w:rPr>
                  <w:t xml:space="preserve">   </w:t>
                </w:r>
              </w:p>
            </w:tc>
            <w:permEnd w:id="2032745064" w:displacedByCustomXml="next"/>
          </w:sdtContent>
        </w:sdt>
        <w:tc>
          <w:tcPr>
            <w:tcW w:w="5233" w:type="dxa"/>
            <w:gridSpan w:val="3"/>
          </w:tcPr>
          <w:p w14:paraId="704DDC46" w14:textId="11C1BE39" w:rsidR="000B3C2B" w:rsidRPr="003F4715" w:rsidRDefault="000B3C2B" w:rsidP="000B3C2B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3F4715">
              <w:rPr>
                <w:rFonts w:asciiTheme="minorHAnsi" w:hAnsiTheme="minorHAnsi" w:cstheme="minorHAnsi"/>
                <w:sz w:val="20"/>
                <w:szCs w:val="20"/>
              </w:rPr>
              <w:t xml:space="preserve">Préciser :    </w:t>
            </w:r>
            <w:permStart w:id="668811078" w:edGrp="everyone"/>
            <w:r w:rsidRPr="003F4715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668811078"/>
          </w:p>
        </w:tc>
      </w:tr>
      <w:tr w:rsidR="00ED28AC" w:rsidRPr="00A1503C" w14:paraId="757E72E4" w14:textId="77777777" w:rsidTr="000C4927">
        <w:trPr>
          <w:gridAfter w:val="1"/>
          <w:wAfter w:w="12" w:type="dxa"/>
          <w:trHeight w:val="283"/>
        </w:trPr>
        <w:tc>
          <w:tcPr>
            <w:tcW w:w="2122" w:type="dxa"/>
            <w:gridSpan w:val="3"/>
          </w:tcPr>
          <w:p w14:paraId="3B19E590" w14:textId="69B76714" w:rsidR="00ED28AC" w:rsidRPr="003F4715" w:rsidRDefault="00ED28AC" w:rsidP="000B3C2B">
            <w:pPr>
              <w:spacing w:before="20" w:after="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F471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Capacité cognitive</w:t>
            </w:r>
          </w:p>
        </w:tc>
        <w:sdt>
          <w:sdtPr>
            <w:rPr>
              <w:rStyle w:val="Textedelespacerserv"/>
              <w:rFonts w:asciiTheme="minorHAnsi" w:hAnsiTheme="minorHAnsi" w:cstheme="minorHAnsi"/>
              <w:color w:val="auto"/>
              <w:sz w:val="20"/>
              <w:szCs w:val="20"/>
            </w:rPr>
            <w:id w:val="-2065404002"/>
            <w:placeholder>
              <w:docPart w:val="52A24114B0E140649EDF28D12B4D7CE9"/>
            </w:placeholder>
          </w:sdtPr>
          <w:sdtContent>
            <w:permStart w:id="1081413447" w:edGrp="everyone" w:displacedByCustomXml="prev"/>
            <w:tc>
              <w:tcPr>
                <w:tcW w:w="8493" w:type="dxa"/>
                <w:gridSpan w:val="7"/>
              </w:tcPr>
              <w:p w14:paraId="72C4730B" w14:textId="222F9A15" w:rsidR="00ED28AC" w:rsidRPr="003F4715" w:rsidRDefault="00136610" w:rsidP="005469EB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3F4715">
                  <w:rPr>
                    <w:rStyle w:val="Textedelespacerserv"/>
                    <w:rFonts w:asciiTheme="minorHAnsi" w:hAnsiTheme="minorHAnsi" w:cstheme="minorHAnsi"/>
                    <w:color w:val="auto"/>
                    <w:sz w:val="20"/>
                    <w:szCs w:val="20"/>
                  </w:rPr>
                  <w:t xml:space="preserve">  </w:t>
                </w:r>
                <w:r w:rsidR="00ED28AC" w:rsidRPr="003F4715">
                  <w:rPr>
                    <w:rStyle w:val="Textedelespacerserv"/>
                    <w:rFonts w:asciiTheme="minorHAnsi" w:hAnsiTheme="minorHAnsi" w:cstheme="minorHAnsi"/>
                    <w:color w:val="auto"/>
                    <w:sz w:val="20"/>
                    <w:szCs w:val="20"/>
                  </w:rPr>
                  <w:t xml:space="preserve"> </w:t>
                </w:r>
              </w:p>
            </w:tc>
            <w:permEnd w:id="1081413447" w:displacedByCustomXml="next"/>
          </w:sdtContent>
        </w:sdt>
      </w:tr>
      <w:tr w:rsidR="000B3C2B" w:rsidRPr="00A1503C" w14:paraId="34EF4EC5" w14:textId="77777777" w:rsidTr="00F33D2B">
        <w:trPr>
          <w:gridAfter w:val="1"/>
          <w:wAfter w:w="12" w:type="dxa"/>
          <w:trHeight w:val="283"/>
        </w:trPr>
        <w:tc>
          <w:tcPr>
            <w:tcW w:w="2122" w:type="dxa"/>
            <w:gridSpan w:val="3"/>
          </w:tcPr>
          <w:p w14:paraId="0F0A8573" w14:textId="72713B4B" w:rsidR="000B3C2B" w:rsidRPr="003F4715" w:rsidRDefault="000B3C2B" w:rsidP="000B3C2B">
            <w:pPr>
              <w:spacing w:before="20" w:after="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F471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Capacités sensorielles</w:t>
            </w:r>
          </w:p>
        </w:tc>
        <w:tc>
          <w:tcPr>
            <w:tcW w:w="8493" w:type="dxa"/>
            <w:gridSpan w:val="7"/>
          </w:tcPr>
          <w:p w14:paraId="21AE408E" w14:textId="1D189798" w:rsidR="000B3C2B" w:rsidRPr="003F4715" w:rsidRDefault="00070B19" w:rsidP="000B3C2B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254969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429591662" w:edGrp="everyone"/>
                <w:r w:rsidR="000B3C2B" w:rsidRPr="003F471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  <w:permEnd w:id="429591662"/>
              </w:sdtContent>
            </w:sdt>
            <w:r w:rsidR="000B3C2B" w:rsidRPr="003F4715">
              <w:rPr>
                <w:rFonts w:asciiTheme="minorHAnsi" w:hAnsiTheme="minorHAnsi" w:cstheme="minorHAnsi"/>
                <w:sz w:val="20"/>
                <w:szCs w:val="20"/>
              </w:rPr>
              <w:t xml:space="preserve">  Surdité</w:t>
            </w:r>
            <w:r w:rsidR="00962562" w:rsidRPr="003F4715">
              <w:rPr>
                <w:rFonts w:asciiTheme="minorHAnsi" w:hAnsiTheme="minorHAnsi" w:cstheme="minorHAnsi"/>
                <w:sz w:val="20"/>
                <w:szCs w:val="20"/>
              </w:rPr>
              <w:t xml:space="preserve">    </w:t>
            </w:r>
            <w:r w:rsidR="000B3C2B" w:rsidRPr="003F4715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962562" w:rsidRPr="003F4715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r w:rsidR="000B3C2B" w:rsidRPr="003F471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Start w:id="623324537" w:edGrp="everyone"/>
            <w:r w:rsidR="000B3C2B" w:rsidRPr="003F471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763725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3C2B" w:rsidRPr="003F471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623324537"/>
            <w:r w:rsidR="000B3C2B" w:rsidRPr="003F4715">
              <w:rPr>
                <w:rFonts w:asciiTheme="minorHAnsi" w:hAnsiTheme="minorHAnsi" w:cstheme="minorHAnsi"/>
                <w:sz w:val="20"/>
                <w:szCs w:val="20"/>
              </w:rPr>
              <w:t xml:space="preserve">  Appareillé</w:t>
            </w:r>
            <w:r w:rsidR="00962562" w:rsidRPr="003F4715">
              <w:rPr>
                <w:rFonts w:asciiTheme="minorHAnsi" w:hAnsiTheme="minorHAnsi" w:cstheme="minorHAnsi"/>
                <w:sz w:val="20"/>
                <w:szCs w:val="20"/>
              </w:rPr>
              <w:t xml:space="preserve">        </w:t>
            </w:r>
            <w:r w:rsidR="000B3C2B" w:rsidRPr="003F4715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842284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298211643" w:edGrp="everyone"/>
                <w:r w:rsidR="000B3C2B" w:rsidRPr="003F471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  <w:permEnd w:id="1298211643"/>
              </w:sdtContent>
            </w:sdt>
            <w:r w:rsidR="000B3C2B" w:rsidRPr="003F4715">
              <w:rPr>
                <w:rFonts w:asciiTheme="minorHAnsi" w:hAnsiTheme="minorHAnsi" w:cstheme="minorHAnsi"/>
                <w:sz w:val="20"/>
                <w:szCs w:val="20"/>
              </w:rPr>
              <w:t xml:space="preserve">  Lunette </w:t>
            </w:r>
            <w:r w:rsidR="00962562" w:rsidRPr="003F4715">
              <w:rPr>
                <w:rFonts w:asciiTheme="minorHAnsi" w:hAnsiTheme="minorHAnsi" w:cstheme="minorHAnsi"/>
                <w:sz w:val="20"/>
                <w:szCs w:val="20"/>
              </w:rPr>
              <w:t xml:space="preserve">        </w:t>
            </w:r>
            <w:r w:rsidR="000B3C2B" w:rsidRPr="003F4715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Start w:id="1989747700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078636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3C2B" w:rsidRPr="003F471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989747700"/>
            <w:r w:rsidR="000B3C2B" w:rsidRPr="003F4715">
              <w:rPr>
                <w:rFonts w:asciiTheme="minorHAnsi" w:hAnsiTheme="minorHAnsi" w:cstheme="minorHAnsi"/>
                <w:sz w:val="20"/>
                <w:szCs w:val="20"/>
              </w:rPr>
              <w:t xml:space="preserve">  Non-voyant</w:t>
            </w:r>
            <w:r w:rsidR="00962562" w:rsidRPr="003F4715">
              <w:rPr>
                <w:rFonts w:asciiTheme="minorHAnsi" w:hAnsiTheme="minorHAnsi" w:cstheme="minorHAnsi"/>
                <w:sz w:val="20"/>
                <w:szCs w:val="20"/>
              </w:rPr>
              <w:t xml:space="preserve">        </w:t>
            </w:r>
            <w:r w:rsidR="000B3C2B" w:rsidRPr="003F4715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757656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695219800" w:edGrp="everyone"/>
                <w:r w:rsidR="000B3C2B" w:rsidRPr="003F471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  <w:permEnd w:id="1695219800"/>
              </w:sdtContent>
            </w:sdt>
            <w:r w:rsidR="000B3C2B" w:rsidRPr="003F4715">
              <w:rPr>
                <w:rFonts w:asciiTheme="minorHAnsi" w:hAnsiTheme="minorHAnsi" w:cstheme="minorHAnsi"/>
                <w:sz w:val="20"/>
                <w:szCs w:val="20"/>
              </w:rPr>
              <w:t xml:space="preserve">  Semi-voyant  </w:t>
            </w:r>
          </w:p>
        </w:tc>
      </w:tr>
      <w:tr w:rsidR="00ED28AC" w:rsidRPr="00A1503C" w14:paraId="71AB02B3" w14:textId="77777777" w:rsidTr="00F33D2B">
        <w:trPr>
          <w:gridAfter w:val="1"/>
          <w:wAfter w:w="12" w:type="dxa"/>
          <w:trHeight w:val="283"/>
        </w:trPr>
        <w:tc>
          <w:tcPr>
            <w:tcW w:w="2122" w:type="dxa"/>
            <w:gridSpan w:val="3"/>
          </w:tcPr>
          <w:p w14:paraId="4385B7C1" w14:textId="2AB48D77" w:rsidR="00ED28AC" w:rsidRPr="003F4715" w:rsidRDefault="00ED28AC" w:rsidP="000B3C2B">
            <w:pPr>
              <w:spacing w:before="20" w:after="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F471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Autres particularités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817943082"/>
            <w:placeholder>
              <w:docPart w:val="DefaultPlaceholder_-1854013440"/>
            </w:placeholder>
          </w:sdtPr>
          <w:sdtContent>
            <w:permStart w:id="1053516184" w:edGrp="everyone" w:displacedByCustomXml="prev"/>
            <w:tc>
              <w:tcPr>
                <w:tcW w:w="8493" w:type="dxa"/>
                <w:gridSpan w:val="7"/>
              </w:tcPr>
              <w:p w14:paraId="7BE740B9" w14:textId="03E0BC84" w:rsidR="00ED28AC" w:rsidRPr="003F4715" w:rsidRDefault="00ED28AC" w:rsidP="00136610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3F4715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  <w:r w:rsidR="00136610" w:rsidRPr="003F4715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</w:t>
                </w:r>
              </w:p>
            </w:tc>
            <w:permEnd w:id="1053516184" w:displacedByCustomXml="next"/>
          </w:sdtContent>
        </w:sdt>
      </w:tr>
    </w:tbl>
    <w:p w14:paraId="2A5E7B7A" w14:textId="5D573179" w:rsidR="00BA56ED" w:rsidRPr="00A1503C" w:rsidRDefault="00BA56ED" w:rsidP="007E09E8">
      <w:pPr>
        <w:rPr>
          <w:rFonts w:asciiTheme="minorHAnsi" w:hAnsiTheme="minorHAnsi" w:cstheme="minorHAnsi"/>
          <w:sz w:val="20"/>
          <w:szCs w:val="20"/>
        </w:rPr>
      </w:pPr>
    </w:p>
    <w:p w14:paraId="67CAAAB7" w14:textId="2F44A987" w:rsidR="00F81A01" w:rsidRPr="00A1503C" w:rsidRDefault="00F81A01" w:rsidP="007E09E8">
      <w:pPr>
        <w:rPr>
          <w:rFonts w:asciiTheme="minorHAnsi" w:hAnsiTheme="minorHAnsi" w:cstheme="minorHAnsi"/>
          <w:sz w:val="20"/>
          <w:szCs w:val="20"/>
        </w:rPr>
      </w:pPr>
    </w:p>
    <w:p w14:paraId="782868B8" w14:textId="620311E4" w:rsidR="00B90BD9" w:rsidRPr="00A1503C" w:rsidRDefault="00B90BD9" w:rsidP="007E09E8">
      <w:pPr>
        <w:rPr>
          <w:rFonts w:asciiTheme="minorHAnsi" w:hAnsiTheme="minorHAnsi" w:cstheme="minorHAnsi"/>
          <w:sz w:val="20"/>
          <w:szCs w:val="20"/>
        </w:rPr>
      </w:pPr>
    </w:p>
    <w:p w14:paraId="2AD239FC" w14:textId="55CE936B" w:rsidR="00B90BD9" w:rsidRPr="00A1503C" w:rsidRDefault="00B90BD9" w:rsidP="007E09E8">
      <w:pPr>
        <w:rPr>
          <w:rFonts w:asciiTheme="minorHAnsi" w:hAnsiTheme="minorHAnsi" w:cstheme="minorHAnsi"/>
          <w:sz w:val="20"/>
          <w:szCs w:val="20"/>
        </w:rPr>
      </w:pPr>
    </w:p>
    <w:p w14:paraId="70FA47AF" w14:textId="12E86510" w:rsidR="00B90BD9" w:rsidRPr="00A1503C" w:rsidRDefault="00B90BD9" w:rsidP="007E09E8">
      <w:pPr>
        <w:rPr>
          <w:rFonts w:asciiTheme="minorHAnsi" w:hAnsiTheme="minorHAnsi" w:cstheme="minorHAnsi"/>
          <w:sz w:val="20"/>
          <w:szCs w:val="20"/>
        </w:rPr>
      </w:pPr>
    </w:p>
    <w:p w14:paraId="7879DBD1" w14:textId="77777777" w:rsidR="00B90BD9" w:rsidRPr="00A1503C" w:rsidRDefault="00B90BD9" w:rsidP="007E09E8">
      <w:pPr>
        <w:rPr>
          <w:rFonts w:asciiTheme="minorHAnsi" w:hAnsiTheme="minorHAnsi" w:cstheme="minorHAnsi"/>
          <w:sz w:val="20"/>
          <w:szCs w:val="20"/>
        </w:rPr>
      </w:pPr>
    </w:p>
    <w:p w14:paraId="4FA5587D" w14:textId="485E72EB" w:rsidR="00962562" w:rsidRPr="00A1503C" w:rsidRDefault="00962562" w:rsidP="007E09E8">
      <w:pPr>
        <w:rPr>
          <w:rFonts w:asciiTheme="minorHAnsi" w:hAnsiTheme="minorHAnsi" w:cstheme="minorHAnsi"/>
          <w:sz w:val="20"/>
          <w:szCs w:val="20"/>
        </w:rPr>
      </w:pPr>
    </w:p>
    <w:p w14:paraId="6A6B6E05" w14:textId="37C315B6" w:rsidR="00220CB1" w:rsidRPr="00A1503C" w:rsidRDefault="00962562" w:rsidP="00962562">
      <w:pPr>
        <w:tabs>
          <w:tab w:val="left" w:pos="984"/>
        </w:tabs>
        <w:rPr>
          <w:rFonts w:asciiTheme="minorHAnsi" w:hAnsiTheme="minorHAnsi" w:cstheme="minorHAnsi"/>
          <w:sz w:val="20"/>
          <w:szCs w:val="20"/>
        </w:rPr>
      </w:pPr>
      <w:r w:rsidRPr="00A1503C">
        <w:rPr>
          <w:rFonts w:asciiTheme="minorHAnsi" w:hAnsiTheme="minorHAnsi" w:cstheme="minorHAnsi"/>
          <w:sz w:val="20"/>
          <w:szCs w:val="20"/>
        </w:rPr>
        <w:lastRenderedPageBreak/>
        <w:tab/>
      </w:r>
    </w:p>
    <w:tbl>
      <w:tblPr>
        <w:tblStyle w:val="TableNormal"/>
        <w:tblW w:w="10632" w:type="dxa"/>
        <w:tblInd w:w="-3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709"/>
        <w:gridCol w:w="692"/>
        <w:gridCol w:w="723"/>
        <w:gridCol w:w="696"/>
        <w:gridCol w:w="723"/>
        <w:gridCol w:w="709"/>
        <w:gridCol w:w="709"/>
        <w:gridCol w:w="710"/>
        <w:gridCol w:w="697"/>
        <w:gridCol w:w="719"/>
        <w:gridCol w:w="709"/>
        <w:gridCol w:w="709"/>
        <w:gridCol w:w="681"/>
        <w:gridCol w:w="597"/>
      </w:tblGrid>
      <w:tr w:rsidR="0001527B" w:rsidRPr="00A1503C" w14:paraId="313DA1BD" w14:textId="77777777" w:rsidTr="009E45D4">
        <w:trPr>
          <w:trHeight w:val="327"/>
        </w:trPr>
        <w:tc>
          <w:tcPr>
            <w:tcW w:w="10632" w:type="dxa"/>
            <w:gridSpan w:val="1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B96BF82" w14:textId="77777777" w:rsidR="0001527B" w:rsidRPr="00A1503C" w:rsidRDefault="0001527B" w:rsidP="003470EC">
            <w:pPr>
              <w:pStyle w:val="TableParagraph"/>
              <w:spacing w:line="290" w:lineRule="exact"/>
              <w:ind w:left="2991" w:right="2977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1503C">
              <w:rPr>
                <w:rFonts w:asciiTheme="minorHAnsi" w:hAnsiTheme="minorHAnsi" w:cstheme="minorHAnsi"/>
                <w:b/>
                <w:sz w:val="20"/>
                <w:szCs w:val="20"/>
              </w:rPr>
              <w:t>PARAMÈTRES BIOCHIMIQUES</w:t>
            </w:r>
          </w:p>
        </w:tc>
      </w:tr>
      <w:tr w:rsidR="007A49CB" w:rsidRPr="00A1503C" w14:paraId="7EAF2F90" w14:textId="77777777" w:rsidTr="009C22CA">
        <w:trPr>
          <w:trHeight w:val="518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BE65BCD" w14:textId="092360BF" w:rsidR="007A49CB" w:rsidRPr="00A1503C" w:rsidRDefault="007A49CB" w:rsidP="00864484">
            <w:pPr>
              <w:pStyle w:val="TableParagraph"/>
              <w:spacing w:before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1503C">
              <w:rPr>
                <w:rFonts w:asciiTheme="minorHAnsi" w:hAnsiTheme="minorHAnsi" w:cstheme="minorHAnsi"/>
                <w:sz w:val="20"/>
                <w:szCs w:val="20"/>
              </w:rPr>
              <w:t>Date</w:t>
            </w:r>
            <w:r w:rsidR="006E3DCB" w:rsidRPr="00A1503C">
              <w:rPr>
                <w:rFonts w:asciiTheme="minorHAnsi" w:hAnsiTheme="minorHAnsi" w:cstheme="minorHAnsi"/>
                <w:sz w:val="20"/>
                <w:szCs w:val="20"/>
              </w:rPr>
              <w:t>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F5CBF82" w14:textId="76CE0245" w:rsidR="007A49CB" w:rsidRPr="00A1503C" w:rsidRDefault="007A49CB" w:rsidP="007A49CB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vertAlign w:val="superscript"/>
              </w:rPr>
            </w:pPr>
            <w:r w:rsidRPr="00A1503C">
              <w:rPr>
                <w:rFonts w:asciiTheme="minorHAnsi" w:hAnsiTheme="minorHAnsi" w:cstheme="minorHAnsi"/>
                <w:b/>
                <w:sz w:val="20"/>
                <w:szCs w:val="20"/>
              </w:rPr>
              <w:t>Na</w:t>
            </w:r>
            <w:r w:rsidRPr="00A1503C">
              <w:rPr>
                <w:rFonts w:asciiTheme="minorHAnsi" w:hAnsiTheme="minorHAnsi" w:cstheme="minorHAnsi"/>
                <w:b/>
                <w:sz w:val="20"/>
                <w:szCs w:val="20"/>
                <w:vertAlign w:val="superscript"/>
              </w:rPr>
              <w:t>+</w:t>
            </w:r>
          </w:p>
          <w:p w14:paraId="142BB79E" w14:textId="139705E9" w:rsidR="007A49CB" w:rsidRPr="00A1503C" w:rsidRDefault="007A49CB" w:rsidP="007A49CB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vertAlign w:val="subscript"/>
              </w:rPr>
            </w:pPr>
            <w:r w:rsidRPr="00A1503C">
              <w:rPr>
                <w:rFonts w:asciiTheme="minorHAnsi" w:hAnsiTheme="minorHAnsi" w:cstheme="minorHAnsi"/>
                <w:b/>
                <w:sz w:val="20"/>
                <w:szCs w:val="20"/>
                <w:vertAlign w:val="subscript"/>
              </w:rPr>
              <w:t>mmol/L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2241821" w14:textId="4B1128B8" w:rsidR="007A49CB" w:rsidRPr="00A1503C" w:rsidRDefault="007A49CB" w:rsidP="007A49CB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vertAlign w:val="superscript"/>
              </w:rPr>
            </w:pPr>
            <w:r w:rsidRPr="00A1503C">
              <w:rPr>
                <w:rFonts w:asciiTheme="minorHAnsi" w:hAnsiTheme="minorHAnsi" w:cstheme="minorHAnsi"/>
                <w:b/>
                <w:sz w:val="20"/>
                <w:szCs w:val="20"/>
              </w:rPr>
              <w:t>K</w:t>
            </w:r>
            <w:r w:rsidRPr="00A1503C">
              <w:rPr>
                <w:rFonts w:asciiTheme="minorHAnsi" w:hAnsiTheme="minorHAnsi" w:cstheme="minorHAnsi"/>
                <w:b/>
                <w:sz w:val="20"/>
                <w:szCs w:val="20"/>
                <w:vertAlign w:val="superscript"/>
              </w:rPr>
              <w:t>+</w:t>
            </w:r>
          </w:p>
          <w:p w14:paraId="071523E2" w14:textId="3DBE506D" w:rsidR="007A49CB" w:rsidRPr="00A1503C" w:rsidRDefault="007A49CB" w:rsidP="007A49CB">
            <w:pPr>
              <w:pStyle w:val="TableParagraph"/>
              <w:spacing w:before="1"/>
              <w:ind w:left="11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1503C">
              <w:rPr>
                <w:rFonts w:asciiTheme="minorHAnsi" w:hAnsiTheme="minorHAnsi" w:cstheme="minorHAnsi"/>
                <w:b/>
                <w:sz w:val="20"/>
                <w:szCs w:val="20"/>
                <w:vertAlign w:val="subscript"/>
              </w:rPr>
              <w:t>mmol/L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501BFFD" w14:textId="77777777" w:rsidR="007A49CB" w:rsidRPr="00A1503C" w:rsidRDefault="007A49CB" w:rsidP="007A49CB">
            <w:pPr>
              <w:pStyle w:val="TableParagraph"/>
              <w:spacing w:before="1"/>
              <w:ind w:left="11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1503C">
              <w:rPr>
                <w:rFonts w:asciiTheme="minorHAnsi" w:hAnsiTheme="minorHAnsi" w:cstheme="minorHAnsi"/>
                <w:sz w:val="20"/>
                <w:szCs w:val="20"/>
              </w:rPr>
              <w:t>Urée</w:t>
            </w:r>
          </w:p>
          <w:p w14:paraId="29F23F3C" w14:textId="56DFC8E5" w:rsidR="008D732A" w:rsidRPr="00A1503C" w:rsidRDefault="008D732A" w:rsidP="007A49CB">
            <w:pPr>
              <w:pStyle w:val="TableParagraph"/>
              <w:spacing w:before="1"/>
              <w:ind w:left="110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vertAlign w:val="subscript"/>
              </w:rPr>
            </w:pPr>
            <w:r w:rsidRPr="00A1503C">
              <w:rPr>
                <w:rFonts w:asciiTheme="minorHAnsi" w:hAnsiTheme="minorHAnsi" w:cstheme="minorHAnsi"/>
                <w:b/>
                <w:sz w:val="20"/>
                <w:szCs w:val="20"/>
                <w:vertAlign w:val="subscript"/>
              </w:rPr>
              <w:t>mmol/L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D70B132" w14:textId="117A4ED6" w:rsidR="007A49CB" w:rsidRPr="00A1503C" w:rsidRDefault="001A5634" w:rsidP="007A49CB">
            <w:pPr>
              <w:pStyle w:val="TableParagraph"/>
              <w:spacing w:before="1"/>
              <w:ind w:left="9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1503C">
              <w:rPr>
                <w:rFonts w:asciiTheme="minorHAnsi" w:hAnsiTheme="minorHAnsi" w:cstheme="minorHAnsi"/>
                <w:sz w:val="20"/>
                <w:szCs w:val="20"/>
              </w:rPr>
              <w:t>Créa</w:t>
            </w:r>
          </w:p>
          <w:p w14:paraId="774AA12E" w14:textId="6073BC7F" w:rsidR="007A49CB" w:rsidRPr="00A1503C" w:rsidRDefault="00DD3B80" w:rsidP="008D732A">
            <w:pPr>
              <w:pStyle w:val="TableParagraph"/>
              <w:spacing w:before="1"/>
              <w:ind w:left="95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vertAlign w:val="subscript"/>
              </w:rPr>
            </w:pPr>
            <w:r w:rsidRPr="00A1503C">
              <w:rPr>
                <w:rFonts w:asciiTheme="minorHAnsi" w:hAnsiTheme="minorHAnsi" w:cstheme="minorHAnsi"/>
                <w:b/>
                <w:sz w:val="20"/>
                <w:szCs w:val="20"/>
                <w:vertAlign w:val="subscript"/>
              </w:rPr>
              <w:t>u</w:t>
            </w:r>
            <w:r w:rsidR="008D732A" w:rsidRPr="00A1503C">
              <w:rPr>
                <w:rFonts w:asciiTheme="minorHAnsi" w:hAnsiTheme="minorHAnsi" w:cstheme="minorHAnsi"/>
                <w:b/>
                <w:sz w:val="20"/>
                <w:szCs w:val="20"/>
                <w:vertAlign w:val="subscript"/>
              </w:rPr>
              <w:t>mol/L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164FA2" w14:textId="3BDEAA66" w:rsidR="007A49CB" w:rsidRPr="00A1503C" w:rsidRDefault="007A49CB" w:rsidP="007A49CB">
            <w:pPr>
              <w:pStyle w:val="TableParagraph"/>
              <w:spacing w:before="1"/>
              <w:ind w:left="10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1503C">
              <w:rPr>
                <w:rFonts w:asciiTheme="minorHAnsi" w:hAnsiTheme="minorHAnsi" w:cstheme="minorHAnsi"/>
                <w:sz w:val="20"/>
                <w:szCs w:val="20"/>
              </w:rPr>
              <w:t>Cl</w:t>
            </w:r>
            <w:r w:rsidR="00BB5E65" w:rsidRPr="00A1503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A1503C">
              <w:rPr>
                <w:rFonts w:asciiTheme="minorHAnsi" w:hAnsiTheme="minorHAnsi" w:cstheme="minorHAnsi"/>
                <w:sz w:val="20"/>
                <w:szCs w:val="20"/>
              </w:rPr>
              <w:t>C</w:t>
            </w:r>
            <w:r w:rsidR="00BB5E65" w:rsidRPr="00A1503C">
              <w:rPr>
                <w:rFonts w:asciiTheme="minorHAnsi" w:hAnsiTheme="minorHAnsi" w:cstheme="minorHAnsi"/>
                <w:sz w:val="20"/>
                <w:szCs w:val="20"/>
              </w:rPr>
              <w:t>G</w:t>
            </w:r>
          </w:p>
          <w:p w14:paraId="43F9BF4F" w14:textId="2EA22EB3" w:rsidR="007A49CB" w:rsidRPr="00A1503C" w:rsidRDefault="00272017" w:rsidP="007A49CB">
            <w:pPr>
              <w:pStyle w:val="TableParagraph"/>
              <w:spacing w:before="1"/>
              <w:ind w:left="104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vertAlign w:val="subscript"/>
              </w:rPr>
            </w:pPr>
            <w:r w:rsidRPr="00A1503C">
              <w:rPr>
                <w:rFonts w:asciiTheme="minorHAnsi" w:hAnsiTheme="minorHAnsi" w:cstheme="minorHAnsi"/>
                <w:b/>
                <w:sz w:val="20"/>
                <w:szCs w:val="20"/>
                <w:vertAlign w:val="subscript"/>
              </w:rPr>
              <w:t>m</w:t>
            </w:r>
            <w:r w:rsidR="00BB5E65" w:rsidRPr="00A1503C">
              <w:rPr>
                <w:rFonts w:asciiTheme="minorHAnsi" w:hAnsiTheme="minorHAnsi" w:cstheme="minorHAnsi"/>
                <w:b/>
                <w:sz w:val="20"/>
                <w:szCs w:val="20"/>
                <w:vertAlign w:val="subscript"/>
              </w:rPr>
              <w:t>L/min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CA0BDCA" w14:textId="256ADA00" w:rsidR="007A49CB" w:rsidRPr="00A1503C" w:rsidRDefault="008D732A" w:rsidP="009C22CA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1503C">
              <w:rPr>
                <w:rFonts w:asciiTheme="minorHAnsi" w:hAnsiTheme="minorHAnsi" w:cstheme="minorHAnsi"/>
                <w:sz w:val="20"/>
                <w:szCs w:val="20"/>
              </w:rPr>
              <w:t>Glucose AC</w:t>
            </w:r>
          </w:p>
          <w:p w14:paraId="6183ED96" w14:textId="31E26E1D" w:rsidR="008D732A" w:rsidRPr="00A1503C" w:rsidRDefault="008D732A" w:rsidP="00F81A01">
            <w:pPr>
              <w:pStyle w:val="TableParagraph"/>
              <w:ind w:left="113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vertAlign w:val="subscript"/>
              </w:rPr>
            </w:pPr>
            <w:r w:rsidRPr="00A1503C">
              <w:rPr>
                <w:rFonts w:asciiTheme="minorHAnsi" w:hAnsiTheme="minorHAnsi" w:cstheme="minorHAnsi"/>
                <w:b/>
                <w:sz w:val="20"/>
                <w:szCs w:val="20"/>
                <w:vertAlign w:val="subscript"/>
              </w:rPr>
              <w:t>mmol/L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875C20" w14:textId="5FC7C1B0" w:rsidR="007A49CB" w:rsidRPr="00A1503C" w:rsidRDefault="007A49CB" w:rsidP="007A49CB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1503C">
              <w:rPr>
                <w:rFonts w:asciiTheme="minorHAnsi" w:hAnsiTheme="minorHAnsi" w:cstheme="minorHAnsi"/>
                <w:sz w:val="20"/>
                <w:szCs w:val="20"/>
              </w:rPr>
              <w:t>Mg</w:t>
            </w:r>
            <w:r w:rsidR="00610AB4" w:rsidRPr="00A1503C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2+</w:t>
            </w:r>
          </w:p>
          <w:p w14:paraId="1D3E6EE8" w14:textId="649EF30E" w:rsidR="00DD3B80" w:rsidRPr="00A1503C" w:rsidRDefault="00DD3B80" w:rsidP="007A49CB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vertAlign w:val="subscript"/>
              </w:rPr>
            </w:pPr>
            <w:r w:rsidRPr="00A1503C">
              <w:rPr>
                <w:rFonts w:asciiTheme="minorHAnsi" w:hAnsiTheme="minorHAnsi" w:cstheme="minorHAnsi"/>
                <w:b/>
                <w:sz w:val="20"/>
                <w:szCs w:val="20"/>
                <w:vertAlign w:val="subscript"/>
              </w:rPr>
              <w:t>mmol/L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6F5CB1" w14:textId="131B4633" w:rsidR="007A49CB" w:rsidRPr="00A1503C" w:rsidRDefault="007A49CB" w:rsidP="007A49CB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1503C">
              <w:rPr>
                <w:rFonts w:asciiTheme="minorHAnsi" w:hAnsiTheme="minorHAnsi" w:cstheme="minorHAnsi"/>
                <w:sz w:val="20"/>
                <w:szCs w:val="20"/>
              </w:rPr>
              <w:t>PO</w:t>
            </w:r>
            <w:r w:rsidR="00CA6CCE" w:rsidRPr="00A1503C">
              <w:rPr>
                <w:rFonts w:asciiTheme="minorHAnsi" w:hAnsiTheme="minorHAnsi" w:cstheme="minorHAnsi"/>
                <w:sz w:val="20"/>
                <w:szCs w:val="20"/>
                <w:vertAlign w:val="subscript"/>
              </w:rPr>
              <w:t>4</w:t>
            </w:r>
            <w:r w:rsidR="00610AB4" w:rsidRPr="00A1503C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3-</w:t>
            </w:r>
          </w:p>
          <w:p w14:paraId="7F3184D5" w14:textId="587F67A8" w:rsidR="00DD3B80" w:rsidRPr="00A1503C" w:rsidRDefault="00DD3B80" w:rsidP="00DD3B80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vertAlign w:val="subscript"/>
              </w:rPr>
            </w:pPr>
            <w:r w:rsidRPr="00A1503C">
              <w:rPr>
                <w:rFonts w:asciiTheme="minorHAnsi" w:hAnsiTheme="minorHAnsi" w:cstheme="minorHAnsi"/>
                <w:b/>
                <w:sz w:val="20"/>
                <w:szCs w:val="20"/>
                <w:vertAlign w:val="subscript"/>
              </w:rPr>
              <w:t>mmol/L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FA8AB3" w14:textId="1B577850" w:rsidR="007A49CB" w:rsidRPr="00A1503C" w:rsidRDefault="007A49CB" w:rsidP="007A49CB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1503C">
              <w:rPr>
                <w:rFonts w:asciiTheme="minorHAnsi" w:hAnsiTheme="minorHAnsi" w:cstheme="minorHAnsi"/>
                <w:sz w:val="20"/>
                <w:szCs w:val="20"/>
              </w:rPr>
              <w:t>Ca</w:t>
            </w:r>
            <w:r w:rsidR="00610AB4" w:rsidRPr="00A1503C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2+</w:t>
            </w:r>
          </w:p>
          <w:p w14:paraId="0F60C5C0" w14:textId="256AC8D5" w:rsidR="006E3DCB" w:rsidRPr="00A1503C" w:rsidRDefault="006E3DCB" w:rsidP="007A49CB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vertAlign w:val="subscript"/>
              </w:rPr>
            </w:pPr>
            <w:proofErr w:type="gramStart"/>
            <w:r w:rsidRPr="00A1503C">
              <w:rPr>
                <w:rFonts w:asciiTheme="minorHAnsi" w:hAnsiTheme="minorHAnsi" w:cstheme="minorHAnsi"/>
                <w:b/>
                <w:sz w:val="20"/>
                <w:szCs w:val="20"/>
                <w:vertAlign w:val="subscript"/>
              </w:rPr>
              <w:t>mmol</w:t>
            </w:r>
            <w:proofErr w:type="gramEnd"/>
            <w:r w:rsidRPr="00A1503C">
              <w:rPr>
                <w:rFonts w:asciiTheme="minorHAnsi" w:hAnsiTheme="minorHAnsi" w:cstheme="minorHAnsi"/>
                <w:b/>
                <w:sz w:val="20"/>
                <w:szCs w:val="20"/>
                <w:vertAlign w:val="subscript"/>
              </w:rPr>
              <w:t>/L</w:t>
            </w:r>
          </w:p>
          <w:p w14:paraId="29C1D551" w14:textId="6B6D9503" w:rsidR="006E3DCB" w:rsidRPr="00A1503C" w:rsidRDefault="006E3DCB" w:rsidP="007A49CB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A3DB568" w14:textId="043AE63F" w:rsidR="008D732A" w:rsidRPr="00A1503C" w:rsidRDefault="007A49CB" w:rsidP="007A49CB">
            <w:pPr>
              <w:pStyle w:val="TableParagraph"/>
              <w:spacing w:before="3"/>
              <w:ind w:left="111"/>
              <w:jc w:val="center"/>
              <w:rPr>
                <w:rFonts w:asciiTheme="minorHAnsi" w:hAnsiTheme="minorHAnsi" w:cstheme="minorHAnsi"/>
                <w:w w:val="95"/>
                <w:sz w:val="20"/>
                <w:szCs w:val="20"/>
              </w:rPr>
            </w:pPr>
            <w:r w:rsidRPr="00A1503C">
              <w:rPr>
                <w:rFonts w:asciiTheme="minorHAnsi" w:hAnsiTheme="minorHAnsi" w:cstheme="minorHAnsi"/>
                <w:w w:val="95"/>
                <w:sz w:val="20"/>
                <w:szCs w:val="20"/>
              </w:rPr>
              <w:t>Alb</w:t>
            </w:r>
            <w:r w:rsidR="002151AD" w:rsidRPr="00A1503C">
              <w:rPr>
                <w:rFonts w:asciiTheme="minorHAnsi" w:hAnsiTheme="minorHAnsi" w:cstheme="minorHAnsi"/>
                <w:w w:val="95"/>
                <w:sz w:val="20"/>
                <w:szCs w:val="20"/>
              </w:rPr>
              <w:t>.</w:t>
            </w:r>
          </w:p>
          <w:p w14:paraId="0C215AAC" w14:textId="5EBB6947" w:rsidR="007A49CB" w:rsidRPr="00A1503C" w:rsidRDefault="008D732A" w:rsidP="007A49CB">
            <w:pPr>
              <w:pStyle w:val="TableParagraph"/>
              <w:spacing w:before="3"/>
              <w:ind w:left="111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vertAlign w:val="subscript"/>
              </w:rPr>
            </w:pPr>
            <w:r w:rsidRPr="00A1503C">
              <w:rPr>
                <w:rFonts w:asciiTheme="minorHAnsi" w:hAnsiTheme="minorHAnsi" w:cstheme="minorHAnsi"/>
                <w:b/>
                <w:sz w:val="20"/>
                <w:szCs w:val="20"/>
                <w:vertAlign w:val="subscript"/>
              </w:rPr>
              <w:t>g/L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A02E94" w14:textId="2334A7C1" w:rsidR="007A49CB" w:rsidRPr="00A1503C" w:rsidRDefault="00501FDC" w:rsidP="00F81A01">
            <w:pPr>
              <w:pStyle w:val="TableParagraph"/>
              <w:ind w:left="113"/>
              <w:rPr>
                <w:rFonts w:asciiTheme="minorHAnsi" w:hAnsiTheme="minorHAnsi" w:cstheme="minorHAnsi"/>
                <w:sz w:val="20"/>
                <w:szCs w:val="20"/>
              </w:rPr>
            </w:pPr>
            <w:permStart w:id="2032010149" w:edGrp="everyone"/>
            <w:r w:rsidRPr="00A1503C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2032010149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362945" w14:textId="7D4EBFBD" w:rsidR="007A49CB" w:rsidRPr="00A1503C" w:rsidRDefault="00501FDC" w:rsidP="00F81A01">
            <w:pPr>
              <w:pStyle w:val="TableParagraph"/>
              <w:spacing w:line="207" w:lineRule="exact"/>
              <w:ind w:left="113"/>
              <w:rPr>
                <w:rFonts w:asciiTheme="minorHAnsi" w:hAnsiTheme="minorHAnsi" w:cstheme="minorHAnsi"/>
                <w:sz w:val="20"/>
                <w:szCs w:val="20"/>
              </w:rPr>
            </w:pPr>
            <w:permStart w:id="56721112" w:edGrp="everyone"/>
            <w:r w:rsidRPr="00A1503C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56721112"/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DA1E74" w14:textId="016AB561" w:rsidR="007A49CB" w:rsidRPr="00A1503C" w:rsidRDefault="00501FDC" w:rsidP="00F81A01">
            <w:pPr>
              <w:pStyle w:val="TableParagraph"/>
              <w:ind w:left="113"/>
              <w:rPr>
                <w:rFonts w:asciiTheme="minorHAnsi" w:hAnsiTheme="minorHAnsi" w:cstheme="minorHAnsi"/>
                <w:sz w:val="20"/>
                <w:szCs w:val="20"/>
              </w:rPr>
            </w:pPr>
            <w:permStart w:id="321339112" w:edGrp="everyone"/>
            <w:r w:rsidRPr="00A1503C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321339112"/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ACEE836" w14:textId="466D3C03" w:rsidR="007A49CB" w:rsidRPr="00A1503C" w:rsidRDefault="00501FDC" w:rsidP="00F81A01">
            <w:pPr>
              <w:pStyle w:val="TableParagraph"/>
              <w:spacing w:line="207" w:lineRule="exact"/>
              <w:ind w:left="113"/>
              <w:rPr>
                <w:rFonts w:asciiTheme="minorHAnsi" w:hAnsiTheme="minorHAnsi" w:cstheme="minorHAnsi"/>
                <w:sz w:val="20"/>
                <w:szCs w:val="20"/>
              </w:rPr>
            </w:pPr>
            <w:permStart w:id="1669803446" w:edGrp="everyone"/>
            <w:r w:rsidRPr="00A1503C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669803446"/>
          </w:p>
        </w:tc>
      </w:tr>
      <w:tr w:rsidR="00501FDC" w:rsidRPr="00BD4368" w14:paraId="3FC2937F" w14:textId="77777777" w:rsidTr="009C22CA">
        <w:trPr>
          <w:trHeight w:val="27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0ABB7" w14:textId="2BEC7A8D" w:rsidR="00501FDC" w:rsidRPr="00BD4368" w:rsidRDefault="005F1447" w:rsidP="00C6296F">
            <w:pPr>
              <w:pStyle w:val="TableParagraph"/>
              <w:ind w:left="57"/>
              <w:rPr>
                <w:rFonts w:asciiTheme="minorHAnsi" w:hAnsiTheme="minorHAnsi" w:cstheme="minorHAnsi"/>
                <w:sz w:val="20"/>
                <w:szCs w:val="20"/>
              </w:rPr>
            </w:pPr>
            <w:permStart w:id="339819340" w:edGrp="everyone"/>
            <w:r w:rsidRPr="00BD4368">
              <w:rPr>
                <w:rFonts w:asciiTheme="minorHAnsi" w:hAnsiTheme="minorHAnsi" w:cstheme="minorHAnsi"/>
                <w:sz w:val="20"/>
                <w:szCs w:val="20"/>
                <w:lang w:val="fr-CA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fr-CA"/>
                </w:rPr>
                <w:id w:val="941947874"/>
                <w:placeholder>
                  <w:docPart w:val="D25325697B734B38A69AAE1C7B543422"/>
                </w:placeholder>
                <w:showingPlcHdr/>
                <w:date w:fullDate="2024-11-13T00:00:00Z">
                  <w:dateFormat w:val="yy-MM-dd"/>
                  <w:lid w:val="fr-CA"/>
                  <w:storeMappedDataAs w:val="dateTime"/>
                  <w:calendar w:val="gregorian"/>
                </w:date>
              </w:sdtPr>
              <w:sdtContent>
                <w:r w:rsidR="00C6296F" w:rsidRPr="00BD4368">
                  <w:rPr>
                    <w:rFonts w:asciiTheme="minorHAnsi" w:hAnsiTheme="minorHAnsi" w:cstheme="minorHAnsi"/>
                    <w:sz w:val="20"/>
                    <w:szCs w:val="20"/>
                    <w:lang w:val="fr-CA"/>
                  </w:rPr>
                  <w:t xml:space="preserve"> </w:t>
                </w:r>
              </w:sdtContent>
            </w:sdt>
            <w:r w:rsidRPr="00BD4368">
              <w:rPr>
                <w:rFonts w:asciiTheme="minorHAnsi" w:hAnsiTheme="minorHAnsi" w:cstheme="minorHAnsi"/>
                <w:sz w:val="20"/>
                <w:szCs w:val="20"/>
                <w:lang w:val="fr-CA"/>
              </w:rPr>
              <w:t xml:space="preserve"> </w:t>
            </w:r>
            <w:r w:rsidR="00501FDC" w:rsidRPr="00BD4368">
              <w:rPr>
                <w:rFonts w:asciiTheme="minorHAnsi" w:hAnsiTheme="minorHAnsi" w:cstheme="minorHAnsi"/>
                <w:sz w:val="20"/>
                <w:szCs w:val="20"/>
                <w:lang w:val="fr-CA"/>
              </w:rPr>
              <w:t xml:space="preserve"> </w:t>
            </w:r>
            <w:permEnd w:id="339819340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83D74" w14:textId="7E881579" w:rsidR="00501FDC" w:rsidRPr="00BD4368" w:rsidRDefault="00501FDC" w:rsidP="00501FDC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341183752" w:edGrp="everyone"/>
            <w:r w:rsidRPr="00BD4368">
              <w:rPr>
                <w:rFonts w:asciiTheme="minorHAnsi" w:hAnsiTheme="minorHAnsi" w:cstheme="minorHAnsi"/>
                <w:sz w:val="20"/>
                <w:szCs w:val="20"/>
                <w:lang w:val="fr-CA"/>
              </w:rPr>
              <w:t xml:space="preserve">   </w:t>
            </w:r>
            <w:permEnd w:id="341183752"/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A9143" w14:textId="286F16FA" w:rsidR="00501FDC" w:rsidRPr="00BD4368" w:rsidRDefault="00501FDC" w:rsidP="00501FDC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1868045376" w:edGrp="everyone"/>
            <w:r w:rsidRPr="00BD4368">
              <w:rPr>
                <w:rFonts w:asciiTheme="minorHAnsi" w:hAnsiTheme="minorHAnsi" w:cstheme="minorHAnsi"/>
                <w:sz w:val="20"/>
                <w:szCs w:val="20"/>
                <w:lang w:val="fr-CA"/>
              </w:rPr>
              <w:t xml:space="preserve">   </w:t>
            </w:r>
            <w:permEnd w:id="1868045376"/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39692" w14:textId="5350DA02" w:rsidR="00501FDC" w:rsidRPr="00BD4368" w:rsidRDefault="00501FDC" w:rsidP="00501FDC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1721509846" w:edGrp="everyone"/>
            <w:r w:rsidRPr="00BD4368">
              <w:rPr>
                <w:rFonts w:asciiTheme="minorHAnsi" w:hAnsiTheme="minorHAnsi" w:cstheme="minorHAnsi"/>
                <w:sz w:val="20"/>
                <w:szCs w:val="20"/>
                <w:lang w:val="fr-CA"/>
              </w:rPr>
              <w:t xml:space="preserve">   </w:t>
            </w:r>
            <w:permEnd w:id="1721509846"/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45A12" w14:textId="22CA5D55" w:rsidR="00501FDC" w:rsidRPr="00BD4368" w:rsidRDefault="00501FDC" w:rsidP="00501FDC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975708606" w:edGrp="everyone"/>
            <w:r w:rsidRPr="00BD4368">
              <w:rPr>
                <w:rFonts w:asciiTheme="minorHAnsi" w:hAnsiTheme="minorHAnsi" w:cstheme="minorHAnsi"/>
                <w:sz w:val="20"/>
                <w:szCs w:val="20"/>
                <w:lang w:val="fr-CA"/>
              </w:rPr>
              <w:t xml:space="preserve">   </w:t>
            </w:r>
            <w:permEnd w:id="975708606"/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0481F" w14:textId="41337ECC" w:rsidR="00501FDC" w:rsidRPr="00BD4368" w:rsidRDefault="00501FDC" w:rsidP="00501FDC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1159612872" w:edGrp="everyone"/>
            <w:r w:rsidRPr="00BD4368">
              <w:rPr>
                <w:rFonts w:asciiTheme="minorHAnsi" w:hAnsiTheme="minorHAnsi" w:cstheme="minorHAnsi"/>
                <w:sz w:val="20"/>
                <w:szCs w:val="20"/>
                <w:lang w:val="fr-CA"/>
              </w:rPr>
              <w:t xml:space="preserve">   </w:t>
            </w:r>
            <w:permEnd w:id="1159612872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B9018" w14:textId="589BB43E" w:rsidR="00501FDC" w:rsidRPr="00BD4368" w:rsidRDefault="00501FDC" w:rsidP="00501FDC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23033356" w:edGrp="everyone"/>
            <w:r w:rsidRPr="00BD4368">
              <w:rPr>
                <w:rFonts w:asciiTheme="minorHAnsi" w:hAnsiTheme="minorHAnsi" w:cstheme="minorHAnsi"/>
                <w:sz w:val="20"/>
                <w:szCs w:val="20"/>
                <w:lang w:val="fr-CA"/>
              </w:rPr>
              <w:t xml:space="preserve">   </w:t>
            </w:r>
            <w:permEnd w:id="23033356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3E9D1" w14:textId="5071FDC1" w:rsidR="00501FDC" w:rsidRPr="00BD4368" w:rsidRDefault="00501FDC" w:rsidP="00501FDC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1688677340" w:edGrp="everyone"/>
            <w:r w:rsidRPr="00BD4368">
              <w:rPr>
                <w:rFonts w:asciiTheme="minorHAnsi" w:hAnsiTheme="minorHAnsi" w:cstheme="minorHAnsi"/>
                <w:sz w:val="20"/>
                <w:szCs w:val="20"/>
                <w:lang w:val="fr-CA"/>
              </w:rPr>
              <w:t xml:space="preserve">   </w:t>
            </w:r>
            <w:permEnd w:id="1688677340"/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DF5EE" w14:textId="6D624217" w:rsidR="00501FDC" w:rsidRPr="00BD4368" w:rsidRDefault="00501FDC" w:rsidP="00501FDC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1304432268" w:edGrp="everyone"/>
            <w:r w:rsidRPr="00BD4368">
              <w:rPr>
                <w:rFonts w:asciiTheme="minorHAnsi" w:hAnsiTheme="minorHAnsi" w:cstheme="minorHAnsi"/>
                <w:sz w:val="20"/>
                <w:szCs w:val="20"/>
                <w:lang w:val="fr-CA"/>
              </w:rPr>
              <w:t xml:space="preserve">   </w:t>
            </w:r>
            <w:permEnd w:id="1304432268"/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080CE" w14:textId="0596F2C6" w:rsidR="00501FDC" w:rsidRPr="00BD4368" w:rsidRDefault="00501FDC" w:rsidP="00501FDC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1383221768" w:edGrp="everyone"/>
            <w:r w:rsidRPr="00BD4368">
              <w:rPr>
                <w:rFonts w:asciiTheme="minorHAnsi" w:hAnsiTheme="minorHAnsi" w:cstheme="minorHAnsi"/>
                <w:sz w:val="20"/>
                <w:szCs w:val="20"/>
                <w:lang w:val="fr-CA"/>
              </w:rPr>
              <w:t xml:space="preserve">   </w:t>
            </w:r>
            <w:permEnd w:id="1383221768"/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A3468" w14:textId="4379631E" w:rsidR="00501FDC" w:rsidRPr="00BD4368" w:rsidRDefault="00501FDC" w:rsidP="00501FDC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1666452255" w:edGrp="everyone"/>
            <w:r w:rsidRPr="00BD4368">
              <w:rPr>
                <w:rFonts w:asciiTheme="minorHAnsi" w:hAnsiTheme="minorHAnsi" w:cstheme="minorHAnsi"/>
                <w:sz w:val="20"/>
                <w:szCs w:val="20"/>
                <w:lang w:val="fr-CA"/>
              </w:rPr>
              <w:t xml:space="preserve">   </w:t>
            </w:r>
            <w:permEnd w:id="1666452255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93DE4" w14:textId="2A6BC52A" w:rsidR="00501FDC" w:rsidRPr="00BD4368" w:rsidRDefault="00501FDC" w:rsidP="00501FDC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360327934" w:edGrp="everyone"/>
            <w:r w:rsidRPr="00BD4368">
              <w:rPr>
                <w:rFonts w:asciiTheme="minorHAnsi" w:hAnsiTheme="minorHAnsi" w:cstheme="minorHAnsi"/>
                <w:sz w:val="20"/>
                <w:szCs w:val="20"/>
                <w:lang w:val="fr-CA"/>
              </w:rPr>
              <w:t xml:space="preserve">   </w:t>
            </w:r>
            <w:permEnd w:id="360327934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831F0" w14:textId="61BB58FA" w:rsidR="00501FDC" w:rsidRPr="00BD4368" w:rsidRDefault="00501FDC" w:rsidP="00501FDC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347737572" w:edGrp="everyone"/>
            <w:r w:rsidRPr="00BD4368">
              <w:rPr>
                <w:rFonts w:asciiTheme="minorHAnsi" w:hAnsiTheme="minorHAnsi" w:cstheme="minorHAnsi"/>
                <w:sz w:val="20"/>
                <w:szCs w:val="20"/>
                <w:lang w:val="fr-CA"/>
              </w:rPr>
              <w:t xml:space="preserve">   </w:t>
            </w:r>
            <w:permEnd w:id="347737572"/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0A36D" w14:textId="4AD256D3" w:rsidR="00501FDC" w:rsidRPr="00BD4368" w:rsidRDefault="00501FDC" w:rsidP="00501FDC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400829559" w:edGrp="everyone"/>
            <w:r w:rsidRPr="00BD4368">
              <w:rPr>
                <w:rFonts w:asciiTheme="minorHAnsi" w:hAnsiTheme="minorHAnsi" w:cstheme="minorHAnsi"/>
                <w:sz w:val="20"/>
                <w:szCs w:val="20"/>
                <w:lang w:val="fr-CA"/>
              </w:rPr>
              <w:t xml:space="preserve">   </w:t>
            </w:r>
            <w:permEnd w:id="400829559"/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A3AE7" w14:textId="41D9D07A" w:rsidR="00501FDC" w:rsidRPr="00BD4368" w:rsidRDefault="00501FDC" w:rsidP="00501FDC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994510906" w:edGrp="everyone"/>
            <w:r w:rsidRPr="00BD4368">
              <w:rPr>
                <w:rFonts w:asciiTheme="minorHAnsi" w:hAnsiTheme="minorHAnsi" w:cstheme="minorHAnsi"/>
                <w:sz w:val="20"/>
                <w:szCs w:val="20"/>
                <w:lang w:val="fr-CA"/>
              </w:rPr>
              <w:t xml:space="preserve">   </w:t>
            </w:r>
            <w:permEnd w:id="994510906"/>
          </w:p>
        </w:tc>
      </w:tr>
      <w:tr w:rsidR="00501FDC" w:rsidRPr="00BD4368" w14:paraId="1BFC7BEF" w14:textId="77777777" w:rsidTr="009C22CA">
        <w:trPr>
          <w:trHeight w:val="268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15857" w14:textId="73255862" w:rsidR="00501FDC" w:rsidRPr="00BD4368" w:rsidRDefault="00070B19" w:rsidP="00864484">
            <w:pPr>
              <w:pStyle w:val="TableParagraph"/>
              <w:ind w:left="57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fr-CA"/>
                </w:rPr>
                <w:id w:val="402954181"/>
                <w:placeholder>
                  <w:docPart w:val="DE359A5A347D4EAEA877B6C8D8C1F1D5"/>
                </w:placeholder>
                <w:showingPlcHdr/>
                <w:date w:fullDate="2024-11-13T00:00:00Z">
                  <w:dateFormat w:val="yy-MM-dd"/>
                  <w:lid w:val="fr-CA"/>
                  <w:storeMappedDataAs w:val="dateTime"/>
                  <w:calendar w:val="gregorian"/>
                </w:date>
              </w:sdtPr>
              <w:sdtContent>
                <w:permStart w:id="396379961" w:edGrp="everyone"/>
                <w:r w:rsidR="00C6296F" w:rsidRPr="00BD4368">
                  <w:rPr>
                    <w:rFonts w:asciiTheme="minorHAnsi" w:hAnsiTheme="minorHAnsi" w:cstheme="minorHAnsi"/>
                    <w:sz w:val="20"/>
                    <w:szCs w:val="20"/>
                    <w:lang w:val="fr-CA"/>
                  </w:rPr>
                  <w:t xml:space="preserve">   </w:t>
                </w:r>
                <w:permEnd w:id="396379961"/>
              </w:sdtContent>
            </w:sdt>
            <w:r w:rsidR="00C6296F" w:rsidRPr="00BD4368">
              <w:rPr>
                <w:rFonts w:asciiTheme="minorHAnsi" w:hAnsiTheme="minorHAnsi" w:cstheme="minorHAnsi"/>
                <w:sz w:val="20"/>
                <w:szCs w:val="20"/>
                <w:lang w:val="fr-CA"/>
              </w:rPr>
              <w:t xml:space="preserve">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6B5FC" w14:textId="64D11BCD" w:rsidR="00501FDC" w:rsidRPr="00BD4368" w:rsidRDefault="00501FDC" w:rsidP="00501FDC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1077179227" w:edGrp="everyone"/>
            <w:r w:rsidRPr="00BD4368">
              <w:rPr>
                <w:rFonts w:asciiTheme="minorHAnsi" w:hAnsiTheme="minorHAnsi" w:cstheme="minorHAnsi"/>
                <w:sz w:val="20"/>
                <w:szCs w:val="20"/>
                <w:lang w:val="fr-CA"/>
              </w:rPr>
              <w:t xml:space="preserve">   </w:t>
            </w:r>
            <w:permEnd w:id="1077179227"/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036BF" w14:textId="09D625A2" w:rsidR="00501FDC" w:rsidRPr="00BD4368" w:rsidRDefault="00501FDC" w:rsidP="00501FDC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283404381" w:edGrp="everyone"/>
            <w:r w:rsidRPr="00BD4368">
              <w:rPr>
                <w:rFonts w:asciiTheme="minorHAnsi" w:hAnsiTheme="minorHAnsi" w:cstheme="minorHAnsi"/>
                <w:sz w:val="20"/>
                <w:szCs w:val="20"/>
                <w:lang w:val="fr-CA"/>
              </w:rPr>
              <w:t xml:space="preserve">   </w:t>
            </w:r>
            <w:permEnd w:id="283404381"/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1320D" w14:textId="6E324898" w:rsidR="00501FDC" w:rsidRPr="00BD4368" w:rsidRDefault="00501FDC" w:rsidP="00501FDC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1531525596" w:edGrp="everyone"/>
            <w:r w:rsidRPr="00BD4368">
              <w:rPr>
                <w:rFonts w:asciiTheme="minorHAnsi" w:hAnsiTheme="minorHAnsi" w:cstheme="minorHAnsi"/>
                <w:sz w:val="20"/>
                <w:szCs w:val="20"/>
                <w:lang w:val="fr-CA"/>
              </w:rPr>
              <w:t xml:space="preserve">   </w:t>
            </w:r>
            <w:permEnd w:id="1531525596"/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9EF71" w14:textId="5C877D96" w:rsidR="00501FDC" w:rsidRPr="00BD4368" w:rsidRDefault="00501FDC" w:rsidP="00501FDC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730823819" w:edGrp="everyone"/>
            <w:r w:rsidRPr="00BD4368">
              <w:rPr>
                <w:rFonts w:asciiTheme="minorHAnsi" w:hAnsiTheme="minorHAnsi" w:cstheme="minorHAnsi"/>
                <w:sz w:val="20"/>
                <w:szCs w:val="20"/>
                <w:lang w:val="fr-CA"/>
              </w:rPr>
              <w:t xml:space="preserve">   </w:t>
            </w:r>
            <w:permEnd w:id="730823819"/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3B046" w14:textId="63DEF92A" w:rsidR="00501FDC" w:rsidRPr="00BD4368" w:rsidRDefault="00501FDC" w:rsidP="00501FDC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657341241" w:edGrp="everyone"/>
            <w:r w:rsidRPr="00BD4368">
              <w:rPr>
                <w:rFonts w:asciiTheme="minorHAnsi" w:hAnsiTheme="minorHAnsi" w:cstheme="minorHAnsi"/>
                <w:sz w:val="20"/>
                <w:szCs w:val="20"/>
                <w:lang w:val="fr-CA"/>
              </w:rPr>
              <w:t xml:space="preserve">   </w:t>
            </w:r>
            <w:permEnd w:id="657341241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E2853" w14:textId="643BE4EC" w:rsidR="00501FDC" w:rsidRPr="00BD4368" w:rsidRDefault="00501FDC" w:rsidP="00501FDC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1630143737" w:edGrp="everyone"/>
            <w:r w:rsidRPr="00BD4368">
              <w:rPr>
                <w:rFonts w:asciiTheme="minorHAnsi" w:hAnsiTheme="minorHAnsi" w:cstheme="minorHAnsi"/>
                <w:sz w:val="20"/>
                <w:szCs w:val="20"/>
                <w:lang w:val="fr-CA"/>
              </w:rPr>
              <w:t xml:space="preserve">   </w:t>
            </w:r>
            <w:permEnd w:id="1630143737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DC926" w14:textId="0BFDDE8F" w:rsidR="00501FDC" w:rsidRPr="00BD4368" w:rsidRDefault="00501FDC" w:rsidP="00501FDC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838208186" w:edGrp="everyone"/>
            <w:r w:rsidRPr="00BD4368">
              <w:rPr>
                <w:rFonts w:asciiTheme="minorHAnsi" w:hAnsiTheme="minorHAnsi" w:cstheme="minorHAnsi"/>
                <w:sz w:val="20"/>
                <w:szCs w:val="20"/>
                <w:lang w:val="fr-CA"/>
              </w:rPr>
              <w:t xml:space="preserve">   </w:t>
            </w:r>
            <w:permEnd w:id="838208186"/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A9E34" w14:textId="2433497E" w:rsidR="00501FDC" w:rsidRPr="00BD4368" w:rsidRDefault="00501FDC" w:rsidP="00501FDC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2021420622" w:edGrp="everyone"/>
            <w:r w:rsidRPr="00BD4368">
              <w:rPr>
                <w:rFonts w:asciiTheme="minorHAnsi" w:hAnsiTheme="minorHAnsi" w:cstheme="minorHAnsi"/>
                <w:sz w:val="20"/>
                <w:szCs w:val="20"/>
                <w:lang w:val="fr-CA"/>
              </w:rPr>
              <w:t xml:space="preserve">   </w:t>
            </w:r>
            <w:permEnd w:id="2021420622"/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42435" w14:textId="3D561329" w:rsidR="00501FDC" w:rsidRPr="00BD4368" w:rsidRDefault="00501FDC" w:rsidP="00501FDC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726664516" w:edGrp="everyone"/>
            <w:r w:rsidRPr="00BD4368">
              <w:rPr>
                <w:rFonts w:asciiTheme="minorHAnsi" w:hAnsiTheme="minorHAnsi" w:cstheme="minorHAnsi"/>
                <w:sz w:val="20"/>
                <w:szCs w:val="20"/>
                <w:lang w:val="fr-CA"/>
              </w:rPr>
              <w:t xml:space="preserve">   </w:t>
            </w:r>
            <w:permEnd w:id="726664516"/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DCDB6" w14:textId="3327132C" w:rsidR="00501FDC" w:rsidRPr="00BD4368" w:rsidRDefault="00501FDC" w:rsidP="00501FDC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41771961" w:edGrp="everyone"/>
            <w:r w:rsidRPr="00BD4368">
              <w:rPr>
                <w:rFonts w:asciiTheme="minorHAnsi" w:hAnsiTheme="minorHAnsi" w:cstheme="minorHAnsi"/>
                <w:sz w:val="20"/>
                <w:szCs w:val="20"/>
                <w:lang w:val="fr-CA"/>
              </w:rPr>
              <w:t xml:space="preserve">   </w:t>
            </w:r>
            <w:permEnd w:id="41771961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98B65" w14:textId="29377F19" w:rsidR="00501FDC" w:rsidRPr="00BD4368" w:rsidRDefault="00501FDC" w:rsidP="00501FDC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501351287" w:edGrp="everyone"/>
            <w:r w:rsidRPr="00BD4368">
              <w:rPr>
                <w:rFonts w:asciiTheme="minorHAnsi" w:hAnsiTheme="minorHAnsi" w:cstheme="minorHAnsi"/>
                <w:sz w:val="20"/>
                <w:szCs w:val="20"/>
                <w:lang w:val="fr-CA"/>
              </w:rPr>
              <w:t xml:space="preserve">   </w:t>
            </w:r>
            <w:permEnd w:id="501351287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57816" w14:textId="7C04C9E7" w:rsidR="00501FDC" w:rsidRPr="00BD4368" w:rsidRDefault="00501FDC" w:rsidP="00501FDC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766995280" w:edGrp="everyone"/>
            <w:r w:rsidRPr="00BD4368">
              <w:rPr>
                <w:rFonts w:asciiTheme="minorHAnsi" w:hAnsiTheme="minorHAnsi" w:cstheme="minorHAnsi"/>
                <w:sz w:val="20"/>
                <w:szCs w:val="20"/>
                <w:lang w:val="fr-CA"/>
              </w:rPr>
              <w:t xml:space="preserve">   </w:t>
            </w:r>
            <w:permEnd w:id="766995280"/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CA807" w14:textId="7FCABA03" w:rsidR="00501FDC" w:rsidRPr="00BD4368" w:rsidRDefault="00501FDC" w:rsidP="00501FDC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1220674137" w:edGrp="everyone"/>
            <w:r w:rsidRPr="00BD4368">
              <w:rPr>
                <w:rFonts w:asciiTheme="minorHAnsi" w:hAnsiTheme="minorHAnsi" w:cstheme="minorHAnsi"/>
                <w:sz w:val="20"/>
                <w:szCs w:val="20"/>
                <w:lang w:val="fr-CA"/>
              </w:rPr>
              <w:t xml:space="preserve">   </w:t>
            </w:r>
            <w:permEnd w:id="1220674137"/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6EBAE" w14:textId="1FE714B3" w:rsidR="00501FDC" w:rsidRPr="00BD4368" w:rsidRDefault="00501FDC" w:rsidP="00501FDC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1152343070" w:edGrp="everyone"/>
            <w:r w:rsidRPr="00BD4368">
              <w:rPr>
                <w:rFonts w:asciiTheme="minorHAnsi" w:hAnsiTheme="minorHAnsi" w:cstheme="minorHAnsi"/>
                <w:sz w:val="20"/>
                <w:szCs w:val="20"/>
                <w:lang w:val="fr-CA"/>
              </w:rPr>
              <w:t xml:space="preserve">   </w:t>
            </w:r>
            <w:permEnd w:id="1152343070"/>
          </w:p>
        </w:tc>
      </w:tr>
      <w:tr w:rsidR="00501FDC" w:rsidRPr="00BD4368" w14:paraId="17CB9002" w14:textId="77777777" w:rsidTr="009C22CA">
        <w:trPr>
          <w:trHeight w:val="27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B2DE8" w14:textId="4F7DE5FA" w:rsidR="00501FDC" w:rsidRPr="00BD4368" w:rsidRDefault="00070B19" w:rsidP="00864484">
            <w:pPr>
              <w:pStyle w:val="TableParagraph"/>
              <w:ind w:left="57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fr-CA"/>
                </w:rPr>
                <w:id w:val="1943801124"/>
                <w:placeholder>
                  <w:docPart w:val="773B1F765820471F94AE28BD599CED5B"/>
                </w:placeholder>
                <w:showingPlcHdr/>
                <w:date w:fullDate="2024-11-13T00:00:00Z">
                  <w:dateFormat w:val="yy-MM-dd"/>
                  <w:lid w:val="fr-CA"/>
                  <w:storeMappedDataAs w:val="dateTime"/>
                  <w:calendar w:val="gregorian"/>
                </w:date>
              </w:sdtPr>
              <w:sdtContent>
                <w:permStart w:id="1335176146" w:edGrp="everyone"/>
                <w:r w:rsidR="00C6296F" w:rsidRPr="00BD4368">
                  <w:rPr>
                    <w:rFonts w:asciiTheme="minorHAnsi" w:hAnsiTheme="minorHAnsi" w:cstheme="minorHAnsi"/>
                    <w:sz w:val="20"/>
                    <w:szCs w:val="20"/>
                    <w:lang w:val="fr-CA"/>
                  </w:rPr>
                  <w:t xml:space="preserve">   </w:t>
                </w:r>
                <w:permEnd w:id="1335176146"/>
              </w:sdtContent>
            </w:sdt>
            <w:r w:rsidR="00C6296F" w:rsidRPr="00BD4368">
              <w:rPr>
                <w:rFonts w:asciiTheme="minorHAnsi" w:hAnsiTheme="minorHAnsi" w:cstheme="minorHAnsi"/>
                <w:sz w:val="20"/>
                <w:szCs w:val="20"/>
                <w:lang w:val="fr-CA"/>
              </w:rPr>
              <w:t xml:space="preserve">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CEBF5" w14:textId="5DD7AADC" w:rsidR="00501FDC" w:rsidRPr="00BD4368" w:rsidRDefault="00501FDC" w:rsidP="00501FDC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874648724" w:edGrp="everyone"/>
            <w:r w:rsidRPr="00BD4368">
              <w:rPr>
                <w:rFonts w:asciiTheme="minorHAnsi" w:hAnsiTheme="minorHAnsi" w:cstheme="minorHAnsi"/>
                <w:sz w:val="20"/>
                <w:szCs w:val="20"/>
                <w:lang w:val="fr-CA"/>
              </w:rPr>
              <w:t xml:space="preserve">   </w:t>
            </w:r>
            <w:permEnd w:id="874648724"/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4E534" w14:textId="2B912FC3" w:rsidR="00501FDC" w:rsidRPr="00BD4368" w:rsidRDefault="00501FDC" w:rsidP="00501FDC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2144232911" w:edGrp="everyone"/>
            <w:r w:rsidRPr="00BD4368">
              <w:rPr>
                <w:rFonts w:asciiTheme="minorHAnsi" w:hAnsiTheme="minorHAnsi" w:cstheme="minorHAnsi"/>
                <w:sz w:val="20"/>
                <w:szCs w:val="20"/>
                <w:lang w:val="fr-CA"/>
              </w:rPr>
              <w:t xml:space="preserve">   </w:t>
            </w:r>
            <w:permEnd w:id="2144232911"/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9D581" w14:textId="4F02599D" w:rsidR="00501FDC" w:rsidRPr="00BD4368" w:rsidRDefault="00501FDC" w:rsidP="00501FDC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658244661" w:edGrp="everyone"/>
            <w:r w:rsidRPr="00BD4368">
              <w:rPr>
                <w:rFonts w:asciiTheme="minorHAnsi" w:hAnsiTheme="minorHAnsi" w:cstheme="minorHAnsi"/>
                <w:sz w:val="20"/>
                <w:szCs w:val="20"/>
                <w:lang w:val="fr-CA"/>
              </w:rPr>
              <w:t xml:space="preserve">   </w:t>
            </w:r>
            <w:permEnd w:id="658244661"/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098FE" w14:textId="09B04F8C" w:rsidR="00501FDC" w:rsidRPr="00BD4368" w:rsidRDefault="00501FDC" w:rsidP="00501FDC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32113566" w:edGrp="everyone"/>
            <w:r w:rsidRPr="00BD4368">
              <w:rPr>
                <w:rFonts w:asciiTheme="minorHAnsi" w:hAnsiTheme="minorHAnsi" w:cstheme="minorHAnsi"/>
                <w:sz w:val="20"/>
                <w:szCs w:val="20"/>
                <w:lang w:val="fr-CA"/>
              </w:rPr>
              <w:t xml:space="preserve">   </w:t>
            </w:r>
            <w:permEnd w:id="32113566"/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A2E08" w14:textId="2FA11F63" w:rsidR="00501FDC" w:rsidRPr="00BD4368" w:rsidRDefault="00501FDC" w:rsidP="00501FDC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1549562099" w:edGrp="everyone"/>
            <w:r w:rsidRPr="00BD4368">
              <w:rPr>
                <w:rFonts w:asciiTheme="minorHAnsi" w:hAnsiTheme="minorHAnsi" w:cstheme="minorHAnsi"/>
                <w:sz w:val="20"/>
                <w:szCs w:val="20"/>
                <w:lang w:val="fr-CA"/>
              </w:rPr>
              <w:t xml:space="preserve">   </w:t>
            </w:r>
            <w:permEnd w:id="1549562099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48FA4" w14:textId="498FE723" w:rsidR="00501FDC" w:rsidRPr="00BD4368" w:rsidRDefault="00501FDC" w:rsidP="00501FDC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814437389" w:edGrp="everyone"/>
            <w:r w:rsidRPr="00BD4368">
              <w:rPr>
                <w:rFonts w:asciiTheme="minorHAnsi" w:hAnsiTheme="minorHAnsi" w:cstheme="minorHAnsi"/>
                <w:sz w:val="20"/>
                <w:szCs w:val="20"/>
                <w:lang w:val="fr-CA"/>
              </w:rPr>
              <w:t xml:space="preserve">   </w:t>
            </w:r>
            <w:permEnd w:id="814437389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78342" w14:textId="7AB98F2B" w:rsidR="00501FDC" w:rsidRPr="00BD4368" w:rsidRDefault="00501FDC" w:rsidP="00501FDC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544032422" w:edGrp="everyone"/>
            <w:r w:rsidRPr="00BD4368">
              <w:rPr>
                <w:rFonts w:asciiTheme="minorHAnsi" w:hAnsiTheme="minorHAnsi" w:cstheme="minorHAnsi"/>
                <w:sz w:val="20"/>
                <w:szCs w:val="20"/>
                <w:lang w:val="fr-CA"/>
              </w:rPr>
              <w:t xml:space="preserve">   </w:t>
            </w:r>
            <w:permEnd w:id="544032422"/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35E69" w14:textId="6CB91AC6" w:rsidR="00501FDC" w:rsidRPr="00BD4368" w:rsidRDefault="00501FDC" w:rsidP="00501FDC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1116303165" w:edGrp="everyone"/>
            <w:r w:rsidRPr="00BD4368">
              <w:rPr>
                <w:rFonts w:asciiTheme="minorHAnsi" w:hAnsiTheme="minorHAnsi" w:cstheme="minorHAnsi"/>
                <w:sz w:val="20"/>
                <w:szCs w:val="20"/>
                <w:lang w:val="fr-CA"/>
              </w:rPr>
              <w:t xml:space="preserve">   </w:t>
            </w:r>
            <w:permEnd w:id="1116303165"/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9970B" w14:textId="75482B39" w:rsidR="00501FDC" w:rsidRPr="00BD4368" w:rsidRDefault="00501FDC" w:rsidP="00501FDC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811738732" w:edGrp="everyone"/>
            <w:r w:rsidRPr="00BD4368">
              <w:rPr>
                <w:rFonts w:asciiTheme="minorHAnsi" w:hAnsiTheme="minorHAnsi" w:cstheme="minorHAnsi"/>
                <w:sz w:val="20"/>
                <w:szCs w:val="20"/>
                <w:lang w:val="fr-CA"/>
              </w:rPr>
              <w:t xml:space="preserve">   </w:t>
            </w:r>
            <w:permEnd w:id="811738732"/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463FA" w14:textId="631915B8" w:rsidR="00501FDC" w:rsidRPr="00BD4368" w:rsidRDefault="00501FDC" w:rsidP="00501FDC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1778012164" w:edGrp="everyone"/>
            <w:r w:rsidRPr="00BD4368">
              <w:rPr>
                <w:rFonts w:asciiTheme="minorHAnsi" w:hAnsiTheme="minorHAnsi" w:cstheme="minorHAnsi"/>
                <w:sz w:val="20"/>
                <w:szCs w:val="20"/>
                <w:lang w:val="fr-CA"/>
              </w:rPr>
              <w:t xml:space="preserve">   </w:t>
            </w:r>
            <w:permEnd w:id="1778012164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C45A4" w14:textId="2C54EA2A" w:rsidR="00501FDC" w:rsidRPr="00BD4368" w:rsidRDefault="00501FDC" w:rsidP="00501FDC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2062831891" w:edGrp="everyone"/>
            <w:r w:rsidRPr="00BD4368">
              <w:rPr>
                <w:rFonts w:asciiTheme="minorHAnsi" w:hAnsiTheme="minorHAnsi" w:cstheme="minorHAnsi"/>
                <w:sz w:val="20"/>
                <w:szCs w:val="20"/>
                <w:lang w:val="fr-CA"/>
              </w:rPr>
              <w:t xml:space="preserve">   </w:t>
            </w:r>
            <w:permEnd w:id="2062831891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8538F" w14:textId="0AF564B2" w:rsidR="00501FDC" w:rsidRPr="00BD4368" w:rsidRDefault="00501FDC" w:rsidP="00501FDC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1818713793" w:edGrp="everyone"/>
            <w:r w:rsidRPr="00BD4368">
              <w:rPr>
                <w:rFonts w:asciiTheme="minorHAnsi" w:hAnsiTheme="minorHAnsi" w:cstheme="minorHAnsi"/>
                <w:sz w:val="20"/>
                <w:szCs w:val="20"/>
                <w:lang w:val="fr-CA"/>
              </w:rPr>
              <w:t xml:space="preserve">   </w:t>
            </w:r>
            <w:permEnd w:id="1818713793"/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A6A86" w14:textId="62D0BA27" w:rsidR="00501FDC" w:rsidRPr="00BD4368" w:rsidRDefault="00501FDC" w:rsidP="00501FDC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904470350" w:edGrp="everyone"/>
            <w:r w:rsidRPr="00BD4368">
              <w:rPr>
                <w:rFonts w:asciiTheme="minorHAnsi" w:hAnsiTheme="minorHAnsi" w:cstheme="minorHAnsi"/>
                <w:sz w:val="20"/>
                <w:szCs w:val="20"/>
                <w:lang w:val="fr-CA"/>
              </w:rPr>
              <w:t xml:space="preserve">   </w:t>
            </w:r>
            <w:permEnd w:id="904470350"/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54B6E" w14:textId="63B7E754" w:rsidR="00501FDC" w:rsidRPr="00BD4368" w:rsidRDefault="00501FDC" w:rsidP="00501FDC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1819574032" w:edGrp="everyone"/>
            <w:r w:rsidRPr="00BD4368">
              <w:rPr>
                <w:rFonts w:asciiTheme="minorHAnsi" w:hAnsiTheme="minorHAnsi" w:cstheme="minorHAnsi"/>
                <w:sz w:val="20"/>
                <w:szCs w:val="20"/>
                <w:lang w:val="fr-CA"/>
              </w:rPr>
              <w:t xml:space="preserve">   </w:t>
            </w:r>
            <w:permEnd w:id="1819574032"/>
          </w:p>
        </w:tc>
      </w:tr>
      <w:tr w:rsidR="009F3F3A" w:rsidRPr="00BD4368" w14:paraId="3C8A3396" w14:textId="77777777" w:rsidTr="009C22CA">
        <w:trPr>
          <w:trHeight w:val="27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071C8" w14:textId="2B1293A7" w:rsidR="009F3F3A" w:rsidRPr="00BD4368" w:rsidRDefault="00070B19" w:rsidP="00864484">
            <w:pPr>
              <w:pStyle w:val="TableParagraph"/>
              <w:ind w:left="57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fr-CA"/>
                </w:rPr>
                <w:id w:val="394709106"/>
                <w:placeholder>
                  <w:docPart w:val="B81F880B6BA549AA873587E664889CFF"/>
                </w:placeholder>
                <w:showingPlcHdr/>
                <w:date w:fullDate="2024-11-13T00:00:00Z">
                  <w:dateFormat w:val="yy-MM-dd"/>
                  <w:lid w:val="fr-CA"/>
                  <w:storeMappedDataAs w:val="dateTime"/>
                  <w:calendar w:val="gregorian"/>
                </w:date>
              </w:sdtPr>
              <w:sdtContent>
                <w:permStart w:id="1126962985" w:edGrp="everyone"/>
                <w:r w:rsidR="00C6296F" w:rsidRPr="00BD4368">
                  <w:rPr>
                    <w:rFonts w:asciiTheme="minorHAnsi" w:hAnsiTheme="minorHAnsi" w:cstheme="minorHAnsi"/>
                    <w:sz w:val="20"/>
                    <w:szCs w:val="20"/>
                    <w:lang w:val="fr-CA"/>
                  </w:rPr>
                  <w:t xml:space="preserve">   </w:t>
                </w:r>
                <w:permEnd w:id="1126962985"/>
              </w:sdtContent>
            </w:sdt>
            <w:r w:rsidR="00C6296F" w:rsidRPr="00BD4368">
              <w:rPr>
                <w:rFonts w:asciiTheme="minorHAnsi" w:hAnsiTheme="minorHAnsi" w:cstheme="minorHAnsi"/>
                <w:sz w:val="20"/>
                <w:szCs w:val="20"/>
                <w:lang w:val="fr-CA"/>
              </w:rPr>
              <w:t xml:space="preserve">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9EE08" w14:textId="77777777" w:rsidR="009F3F3A" w:rsidRPr="00BD4368" w:rsidRDefault="009F3F3A" w:rsidP="000B3C2B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1528053299" w:edGrp="everyone"/>
            <w:r w:rsidRPr="00BD4368">
              <w:rPr>
                <w:rFonts w:asciiTheme="minorHAnsi" w:hAnsiTheme="minorHAnsi" w:cstheme="minorHAnsi"/>
                <w:sz w:val="20"/>
                <w:szCs w:val="20"/>
                <w:lang w:val="fr-CA"/>
              </w:rPr>
              <w:t xml:space="preserve">   </w:t>
            </w:r>
            <w:permEnd w:id="1528053299"/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D83CC" w14:textId="77777777" w:rsidR="009F3F3A" w:rsidRPr="00BD4368" w:rsidRDefault="009F3F3A" w:rsidP="000B3C2B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855861209" w:edGrp="everyone"/>
            <w:r w:rsidRPr="00BD4368">
              <w:rPr>
                <w:rFonts w:asciiTheme="minorHAnsi" w:hAnsiTheme="minorHAnsi" w:cstheme="minorHAnsi"/>
                <w:sz w:val="20"/>
                <w:szCs w:val="20"/>
                <w:lang w:val="fr-CA"/>
              </w:rPr>
              <w:t xml:space="preserve">   </w:t>
            </w:r>
            <w:permEnd w:id="855861209"/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5E940" w14:textId="77777777" w:rsidR="009F3F3A" w:rsidRPr="00BD4368" w:rsidRDefault="009F3F3A" w:rsidP="000B3C2B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94128112" w:edGrp="everyone"/>
            <w:r w:rsidRPr="00BD4368">
              <w:rPr>
                <w:rFonts w:asciiTheme="minorHAnsi" w:hAnsiTheme="minorHAnsi" w:cstheme="minorHAnsi"/>
                <w:sz w:val="20"/>
                <w:szCs w:val="20"/>
                <w:lang w:val="fr-CA"/>
              </w:rPr>
              <w:t xml:space="preserve">   </w:t>
            </w:r>
            <w:permEnd w:id="94128112"/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20250" w14:textId="77777777" w:rsidR="009F3F3A" w:rsidRPr="00BD4368" w:rsidRDefault="009F3F3A" w:rsidP="000B3C2B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1976725834" w:edGrp="everyone"/>
            <w:r w:rsidRPr="00BD4368">
              <w:rPr>
                <w:rFonts w:asciiTheme="minorHAnsi" w:hAnsiTheme="minorHAnsi" w:cstheme="minorHAnsi"/>
                <w:sz w:val="20"/>
                <w:szCs w:val="20"/>
                <w:lang w:val="fr-CA"/>
              </w:rPr>
              <w:t xml:space="preserve">   </w:t>
            </w:r>
            <w:permEnd w:id="1976725834"/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F642B" w14:textId="77777777" w:rsidR="009F3F3A" w:rsidRPr="00BD4368" w:rsidRDefault="009F3F3A" w:rsidP="000B3C2B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542464857" w:edGrp="everyone"/>
            <w:r w:rsidRPr="00BD4368">
              <w:rPr>
                <w:rFonts w:asciiTheme="minorHAnsi" w:hAnsiTheme="minorHAnsi" w:cstheme="minorHAnsi"/>
                <w:sz w:val="20"/>
                <w:szCs w:val="20"/>
                <w:lang w:val="fr-CA"/>
              </w:rPr>
              <w:t xml:space="preserve">   </w:t>
            </w:r>
            <w:permEnd w:id="542464857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2ACCD" w14:textId="77777777" w:rsidR="009F3F3A" w:rsidRPr="00BD4368" w:rsidRDefault="009F3F3A" w:rsidP="000B3C2B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721882206" w:edGrp="everyone"/>
            <w:r w:rsidRPr="00BD4368">
              <w:rPr>
                <w:rFonts w:asciiTheme="minorHAnsi" w:hAnsiTheme="minorHAnsi" w:cstheme="minorHAnsi"/>
                <w:sz w:val="20"/>
                <w:szCs w:val="20"/>
                <w:lang w:val="fr-CA"/>
              </w:rPr>
              <w:t xml:space="preserve">   </w:t>
            </w:r>
            <w:permEnd w:id="721882206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BEC98" w14:textId="77777777" w:rsidR="009F3F3A" w:rsidRPr="00BD4368" w:rsidRDefault="009F3F3A" w:rsidP="000B3C2B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2141608275" w:edGrp="everyone"/>
            <w:r w:rsidRPr="00BD4368">
              <w:rPr>
                <w:rFonts w:asciiTheme="minorHAnsi" w:hAnsiTheme="minorHAnsi" w:cstheme="minorHAnsi"/>
                <w:sz w:val="20"/>
                <w:szCs w:val="20"/>
                <w:lang w:val="fr-CA"/>
              </w:rPr>
              <w:t xml:space="preserve">   </w:t>
            </w:r>
            <w:permEnd w:id="2141608275"/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05EEF" w14:textId="77777777" w:rsidR="009F3F3A" w:rsidRPr="00BD4368" w:rsidRDefault="009F3F3A" w:rsidP="000B3C2B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1682658568" w:edGrp="everyone"/>
            <w:r w:rsidRPr="00BD4368">
              <w:rPr>
                <w:rFonts w:asciiTheme="minorHAnsi" w:hAnsiTheme="minorHAnsi" w:cstheme="minorHAnsi"/>
                <w:sz w:val="20"/>
                <w:szCs w:val="20"/>
                <w:lang w:val="fr-CA"/>
              </w:rPr>
              <w:t xml:space="preserve">   </w:t>
            </w:r>
            <w:permEnd w:id="1682658568"/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6B6E3" w14:textId="77777777" w:rsidR="009F3F3A" w:rsidRPr="00BD4368" w:rsidRDefault="009F3F3A" w:rsidP="000B3C2B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2026203389" w:edGrp="everyone"/>
            <w:r w:rsidRPr="00BD4368">
              <w:rPr>
                <w:rFonts w:asciiTheme="minorHAnsi" w:hAnsiTheme="minorHAnsi" w:cstheme="minorHAnsi"/>
                <w:sz w:val="20"/>
                <w:szCs w:val="20"/>
                <w:lang w:val="fr-CA"/>
              </w:rPr>
              <w:t xml:space="preserve">   </w:t>
            </w:r>
            <w:permEnd w:id="2026203389"/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307EC" w14:textId="77777777" w:rsidR="009F3F3A" w:rsidRPr="00BD4368" w:rsidRDefault="009F3F3A" w:rsidP="000B3C2B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51081546" w:edGrp="everyone"/>
            <w:r w:rsidRPr="00BD4368">
              <w:rPr>
                <w:rFonts w:asciiTheme="minorHAnsi" w:hAnsiTheme="minorHAnsi" w:cstheme="minorHAnsi"/>
                <w:sz w:val="20"/>
                <w:szCs w:val="20"/>
                <w:lang w:val="fr-CA"/>
              </w:rPr>
              <w:t xml:space="preserve">   </w:t>
            </w:r>
            <w:permEnd w:id="51081546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399F7" w14:textId="77777777" w:rsidR="009F3F3A" w:rsidRPr="00BD4368" w:rsidRDefault="009F3F3A" w:rsidP="000B3C2B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1999200021" w:edGrp="everyone"/>
            <w:r w:rsidRPr="00BD4368">
              <w:rPr>
                <w:rFonts w:asciiTheme="minorHAnsi" w:hAnsiTheme="minorHAnsi" w:cstheme="minorHAnsi"/>
                <w:sz w:val="20"/>
                <w:szCs w:val="20"/>
                <w:lang w:val="fr-CA"/>
              </w:rPr>
              <w:t xml:space="preserve">   </w:t>
            </w:r>
            <w:permEnd w:id="1999200021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6592A" w14:textId="77777777" w:rsidR="009F3F3A" w:rsidRPr="00BD4368" w:rsidRDefault="009F3F3A" w:rsidP="000B3C2B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1031683887" w:edGrp="everyone"/>
            <w:r w:rsidRPr="00BD4368">
              <w:rPr>
                <w:rFonts w:asciiTheme="minorHAnsi" w:hAnsiTheme="minorHAnsi" w:cstheme="minorHAnsi"/>
                <w:sz w:val="20"/>
                <w:szCs w:val="20"/>
                <w:lang w:val="fr-CA"/>
              </w:rPr>
              <w:t xml:space="preserve">   </w:t>
            </w:r>
            <w:permEnd w:id="1031683887"/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7A88D" w14:textId="77777777" w:rsidR="009F3F3A" w:rsidRPr="00BD4368" w:rsidRDefault="009F3F3A" w:rsidP="000B3C2B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1701794970" w:edGrp="everyone"/>
            <w:r w:rsidRPr="00BD4368">
              <w:rPr>
                <w:rFonts w:asciiTheme="minorHAnsi" w:hAnsiTheme="minorHAnsi" w:cstheme="minorHAnsi"/>
                <w:sz w:val="20"/>
                <w:szCs w:val="20"/>
                <w:lang w:val="fr-CA"/>
              </w:rPr>
              <w:t xml:space="preserve">   </w:t>
            </w:r>
            <w:permEnd w:id="1701794970"/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A12A6" w14:textId="77777777" w:rsidR="009F3F3A" w:rsidRPr="00BD4368" w:rsidRDefault="009F3F3A" w:rsidP="000B3C2B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1427058332" w:edGrp="everyone"/>
            <w:r w:rsidRPr="00BD4368">
              <w:rPr>
                <w:rFonts w:asciiTheme="minorHAnsi" w:hAnsiTheme="minorHAnsi" w:cstheme="minorHAnsi"/>
                <w:sz w:val="20"/>
                <w:szCs w:val="20"/>
                <w:lang w:val="fr-CA"/>
              </w:rPr>
              <w:t xml:space="preserve">   </w:t>
            </w:r>
            <w:permEnd w:id="1427058332"/>
          </w:p>
        </w:tc>
      </w:tr>
      <w:tr w:rsidR="009F3F3A" w:rsidRPr="00BD4368" w14:paraId="38685E47" w14:textId="77777777" w:rsidTr="009C22CA">
        <w:trPr>
          <w:trHeight w:val="27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C1D0F" w14:textId="01C33854" w:rsidR="009F3F3A" w:rsidRPr="00BD4368" w:rsidRDefault="00070B19" w:rsidP="00864484">
            <w:pPr>
              <w:pStyle w:val="TableParagraph"/>
              <w:ind w:left="57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fr-CA"/>
                </w:rPr>
                <w:id w:val="1591508296"/>
                <w:placeholder>
                  <w:docPart w:val="5385C87B6C93443D8AC50FE382231CAD"/>
                </w:placeholder>
                <w:showingPlcHdr/>
                <w:date w:fullDate="2024-11-13T00:00:00Z">
                  <w:dateFormat w:val="yy-MM-dd"/>
                  <w:lid w:val="fr-CA"/>
                  <w:storeMappedDataAs w:val="dateTime"/>
                  <w:calendar w:val="gregorian"/>
                </w:date>
              </w:sdtPr>
              <w:sdtContent>
                <w:permStart w:id="367936152" w:edGrp="everyone"/>
                <w:r w:rsidR="00C6296F" w:rsidRPr="00BD4368">
                  <w:rPr>
                    <w:rFonts w:asciiTheme="minorHAnsi" w:hAnsiTheme="minorHAnsi" w:cstheme="minorHAnsi"/>
                    <w:sz w:val="20"/>
                    <w:szCs w:val="20"/>
                    <w:lang w:val="fr-CA"/>
                  </w:rPr>
                  <w:t xml:space="preserve">   </w:t>
                </w:r>
                <w:permEnd w:id="367936152"/>
              </w:sdtContent>
            </w:sdt>
            <w:r w:rsidR="00C6296F" w:rsidRPr="00BD4368">
              <w:rPr>
                <w:rFonts w:asciiTheme="minorHAnsi" w:hAnsiTheme="minorHAnsi" w:cstheme="minorHAnsi"/>
                <w:sz w:val="20"/>
                <w:szCs w:val="20"/>
                <w:lang w:val="fr-CA"/>
              </w:rPr>
              <w:t xml:space="preserve">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37855" w14:textId="77777777" w:rsidR="009F3F3A" w:rsidRPr="00BD4368" w:rsidRDefault="009F3F3A" w:rsidP="000B3C2B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95034669" w:edGrp="everyone"/>
            <w:r w:rsidRPr="00BD4368">
              <w:rPr>
                <w:rFonts w:asciiTheme="minorHAnsi" w:hAnsiTheme="minorHAnsi" w:cstheme="minorHAnsi"/>
                <w:sz w:val="20"/>
                <w:szCs w:val="20"/>
                <w:lang w:val="fr-CA"/>
              </w:rPr>
              <w:t xml:space="preserve">   </w:t>
            </w:r>
            <w:permEnd w:id="95034669"/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C0AFA" w14:textId="77777777" w:rsidR="009F3F3A" w:rsidRPr="00BD4368" w:rsidRDefault="009F3F3A" w:rsidP="000B3C2B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920940485" w:edGrp="everyone"/>
            <w:r w:rsidRPr="00BD4368">
              <w:rPr>
                <w:rFonts w:asciiTheme="minorHAnsi" w:hAnsiTheme="minorHAnsi" w:cstheme="minorHAnsi"/>
                <w:sz w:val="20"/>
                <w:szCs w:val="20"/>
                <w:lang w:val="fr-CA"/>
              </w:rPr>
              <w:t xml:space="preserve">   </w:t>
            </w:r>
            <w:permEnd w:id="920940485"/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DF835" w14:textId="77777777" w:rsidR="009F3F3A" w:rsidRPr="00BD4368" w:rsidRDefault="009F3F3A" w:rsidP="000B3C2B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2130056619" w:edGrp="everyone"/>
            <w:r w:rsidRPr="00BD4368">
              <w:rPr>
                <w:rFonts w:asciiTheme="minorHAnsi" w:hAnsiTheme="minorHAnsi" w:cstheme="minorHAnsi"/>
                <w:sz w:val="20"/>
                <w:szCs w:val="20"/>
                <w:lang w:val="fr-CA"/>
              </w:rPr>
              <w:t xml:space="preserve">   </w:t>
            </w:r>
            <w:permEnd w:id="2130056619"/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7C57E" w14:textId="77777777" w:rsidR="009F3F3A" w:rsidRPr="00BD4368" w:rsidRDefault="009F3F3A" w:rsidP="000B3C2B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1851155765" w:edGrp="everyone"/>
            <w:r w:rsidRPr="00BD4368">
              <w:rPr>
                <w:rFonts w:asciiTheme="minorHAnsi" w:hAnsiTheme="minorHAnsi" w:cstheme="minorHAnsi"/>
                <w:sz w:val="20"/>
                <w:szCs w:val="20"/>
                <w:lang w:val="fr-CA"/>
              </w:rPr>
              <w:t xml:space="preserve">   </w:t>
            </w:r>
            <w:permEnd w:id="1851155765"/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0747A" w14:textId="77777777" w:rsidR="009F3F3A" w:rsidRPr="00BD4368" w:rsidRDefault="009F3F3A" w:rsidP="000B3C2B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624963260" w:edGrp="everyone"/>
            <w:r w:rsidRPr="00BD4368">
              <w:rPr>
                <w:rFonts w:asciiTheme="minorHAnsi" w:hAnsiTheme="minorHAnsi" w:cstheme="minorHAnsi"/>
                <w:sz w:val="20"/>
                <w:szCs w:val="20"/>
                <w:lang w:val="fr-CA"/>
              </w:rPr>
              <w:t xml:space="preserve">   </w:t>
            </w:r>
            <w:permEnd w:id="624963260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12FFC" w14:textId="77777777" w:rsidR="009F3F3A" w:rsidRPr="00BD4368" w:rsidRDefault="009F3F3A" w:rsidP="000B3C2B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36583787" w:edGrp="everyone"/>
            <w:r w:rsidRPr="00BD4368">
              <w:rPr>
                <w:rFonts w:asciiTheme="minorHAnsi" w:hAnsiTheme="minorHAnsi" w:cstheme="minorHAnsi"/>
                <w:sz w:val="20"/>
                <w:szCs w:val="20"/>
                <w:lang w:val="fr-CA"/>
              </w:rPr>
              <w:t xml:space="preserve">   </w:t>
            </w:r>
            <w:permEnd w:id="36583787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A8AD9" w14:textId="77777777" w:rsidR="009F3F3A" w:rsidRPr="00BD4368" w:rsidRDefault="009F3F3A" w:rsidP="000B3C2B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1614628126" w:edGrp="everyone"/>
            <w:r w:rsidRPr="00BD4368">
              <w:rPr>
                <w:rFonts w:asciiTheme="minorHAnsi" w:hAnsiTheme="minorHAnsi" w:cstheme="minorHAnsi"/>
                <w:sz w:val="20"/>
                <w:szCs w:val="20"/>
                <w:lang w:val="fr-CA"/>
              </w:rPr>
              <w:t xml:space="preserve">   </w:t>
            </w:r>
            <w:permEnd w:id="1614628126"/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D786E" w14:textId="77777777" w:rsidR="009F3F3A" w:rsidRPr="00BD4368" w:rsidRDefault="009F3F3A" w:rsidP="000B3C2B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887053676" w:edGrp="everyone"/>
            <w:r w:rsidRPr="00BD4368">
              <w:rPr>
                <w:rFonts w:asciiTheme="minorHAnsi" w:hAnsiTheme="minorHAnsi" w:cstheme="minorHAnsi"/>
                <w:sz w:val="20"/>
                <w:szCs w:val="20"/>
                <w:lang w:val="fr-CA"/>
              </w:rPr>
              <w:t xml:space="preserve">   </w:t>
            </w:r>
            <w:permEnd w:id="887053676"/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1E662" w14:textId="77777777" w:rsidR="009F3F3A" w:rsidRPr="00BD4368" w:rsidRDefault="009F3F3A" w:rsidP="000B3C2B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1503794736" w:edGrp="everyone"/>
            <w:r w:rsidRPr="00BD4368">
              <w:rPr>
                <w:rFonts w:asciiTheme="minorHAnsi" w:hAnsiTheme="minorHAnsi" w:cstheme="minorHAnsi"/>
                <w:sz w:val="20"/>
                <w:szCs w:val="20"/>
                <w:lang w:val="fr-CA"/>
              </w:rPr>
              <w:t xml:space="preserve">   </w:t>
            </w:r>
            <w:permEnd w:id="1503794736"/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00FF4" w14:textId="77777777" w:rsidR="009F3F3A" w:rsidRPr="00BD4368" w:rsidRDefault="009F3F3A" w:rsidP="000B3C2B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1967546533" w:edGrp="everyone"/>
            <w:r w:rsidRPr="00BD4368">
              <w:rPr>
                <w:rFonts w:asciiTheme="minorHAnsi" w:hAnsiTheme="minorHAnsi" w:cstheme="minorHAnsi"/>
                <w:sz w:val="20"/>
                <w:szCs w:val="20"/>
                <w:lang w:val="fr-CA"/>
              </w:rPr>
              <w:t xml:space="preserve">   </w:t>
            </w:r>
            <w:permEnd w:id="1967546533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0A8A7" w14:textId="77777777" w:rsidR="009F3F3A" w:rsidRPr="00BD4368" w:rsidRDefault="009F3F3A" w:rsidP="000B3C2B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411128430" w:edGrp="everyone"/>
            <w:r w:rsidRPr="00BD4368">
              <w:rPr>
                <w:rFonts w:asciiTheme="minorHAnsi" w:hAnsiTheme="minorHAnsi" w:cstheme="minorHAnsi"/>
                <w:sz w:val="20"/>
                <w:szCs w:val="20"/>
                <w:lang w:val="fr-CA"/>
              </w:rPr>
              <w:t xml:space="preserve">   </w:t>
            </w:r>
            <w:permEnd w:id="411128430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30488" w14:textId="77777777" w:rsidR="009F3F3A" w:rsidRPr="00BD4368" w:rsidRDefault="009F3F3A" w:rsidP="000B3C2B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674247834" w:edGrp="everyone"/>
            <w:r w:rsidRPr="00BD4368">
              <w:rPr>
                <w:rFonts w:asciiTheme="minorHAnsi" w:hAnsiTheme="minorHAnsi" w:cstheme="minorHAnsi"/>
                <w:sz w:val="20"/>
                <w:szCs w:val="20"/>
                <w:lang w:val="fr-CA"/>
              </w:rPr>
              <w:t xml:space="preserve">   </w:t>
            </w:r>
            <w:permEnd w:id="674247834"/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1BB88" w14:textId="77777777" w:rsidR="009F3F3A" w:rsidRPr="00BD4368" w:rsidRDefault="009F3F3A" w:rsidP="000B3C2B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825492607" w:edGrp="everyone"/>
            <w:r w:rsidRPr="00BD4368">
              <w:rPr>
                <w:rFonts w:asciiTheme="minorHAnsi" w:hAnsiTheme="minorHAnsi" w:cstheme="minorHAnsi"/>
                <w:sz w:val="20"/>
                <w:szCs w:val="20"/>
                <w:lang w:val="fr-CA"/>
              </w:rPr>
              <w:t xml:space="preserve">   </w:t>
            </w:r>
            <w:permEnd w:id="825492607"/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4406D" w14:textId="77777777" w:rsidR="009F3F3A" w:rsidRPr="00BD4368" w:rsidRDefault="009F3F3A" w:rsidP="000B3C2B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1318479396" w:edGrp="everyone"/>
            <w:r w:rsidRPr="00BD4368">
              <w:rPr>
                <w:rFonts w:asciiTheme="minorHAnsi" w:hAnsiTheme="minorHAnsi" w:cstheme="minorHAnsi"/>
                <w:sz w:val="20"/>
                <w:szCs w:val="20"/>
                <w:lang w:val="fr-CA"/>
              </w:rPr>
              <w:t xml:space="preserve">   </w:t>
            </w:r>
            <w:permEnd w:id="1318479396"/>
          </w:p>
        </w:tc>
      </w:tr>
      <w:tr w:rsidR="009F3F3A" w:rsidRPr="00BD4368" w14:paraId="0B654A36" w14:textId="77777777" w:rsidTr="009C22CA">
        <w:trPr>
          <w:trHeight w:val="27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F8412" w14:textId="2B46ECE0" w:rsidR="009F3F3A" w:rsidRPr="00BD4368" w:rsidRDefault="00070B19" w:rsidP="00864484">
            <w:pPr>
              <w:pStyle w:val="TableParagraph"/>
              <w:ind w:left="57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fr-CA"/>
                </w:rPr>
                <w:id w:val="-1656139279"/>
                <w:placeholder>
                  <w:docPart w:val="33BFAFEA0CDA4C3E97B2BBE0ED160773"/>
                </w:placeholder>
                <w:showingPlcHdr/>
                <w:date w:fullDate="2024-11-13T00:00:00Z">
                  <w:dateFormat w:val="yy-MM-dd"/>
                  <w:lid w:val="fr-CA"/>
                  <w:storeMappedDataAs w:val="dateTime"/>
                  <w:calendar w:val="gregorian"/>
                </w:date>
              </w:sdtPr>
              <w:sdtContent>
                <w:permStart w:id="1628991077" w:edGrp="everyone"/>
                <w:r w:rsidR="00C6296F" w:rsidRPr="00BD4368">
                  <w:rPr>
                    <w:rFonts w:asciiTheme="minorHAnsi" w:hAnsiTheme="minorHAnsi" w:cstheme="minorHAnsi"/>
                    <w:sz w:val="20"/>
                    <w:szCs w:val="20"/>
                    <w:lang w:val="fr-CA"/>
                  </w:rPr>
                  <w:t xml:space="preserve">   </w:t>
                </w:r>
                <w:permEnd w:id="1628991077"/>
              </w:sdtContent>
            </w:sdt>
            <w:r w:rsidR="00C6296F" w:rsidRPr="00BD4368">
              <w:rPr>
                <w:rFonts w:asciiTheme="minorHAnsi" w:hAnsiTheme="minorHAnsi" w:cstheme="minorHAnsi"/>
                <w:sz w:val="20"/>
                <w:szCs w:val="20"/>
                <w:lang w:val="fr-CA"/>
              </w:rPr>
              <w:t xml:space="preserve">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A956E" w14:textId="77777777" w:rsidR="009F3F3A" w:rsidRPr="00BD4368" w:rsidRDefault="009F3F3A" w:rsidP="000B3C2B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2141989433" w:edGrp="everyone"/>
            <w:r w:rsidRPr="00BD4368">
              <w:rPr>
                <w:rFonts w:asciiTheme="minorHAnsi" w:hAnsiTheme="minorHAnsi" w:cstheme="minorHAnsi"/>
                <w:sz w:val="20"/>
                <w:szCs w:val="20"/>
                <w:lang w:val="fr-CA"/>
              </w:rPr>
              <w:t xml:space="preserve">   </w:t>
            </w:r>
            <w:permEnd w:id="2141989433"/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39691" w14:textId="77777777" w:rsidR="009F3F3A" w:rsidRPr="00BD4368" w:rsidRDefault="009F3F3A" w:rsidP="000B3C2B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1579762087" w:edGrp="everyone"/>
            <w:r w:rsidRPr="00BD4368">
              <w:rPr>
                <w:rFonts w:asciiTheme="minorHAnsi" w:hAnsiTheme="minorHAnsi" w:cstheme="minorHAnsi"/>
                <w:sz w:val="20"/>
                <w:szCs w:val="20"/>
                <w:lang w:val="fr-CA"/>
              </w:rPr>
              <w:t xml:space="preserve">   </w:t>
            </w:r>
            <w:permEnd w:id="1579762087"/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43163" w14:textId="77777777" w:rsidR="009F3F3A" w:rsidRPr="00BD4368" w:rsidRDefault="009F3F3A" w:rsidP="000B3C2B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1665145776" w:edGrp="everyone"/>
            <w:r w:rsidRPr="00BD4368">
              <w:rPr>
                <w:rFonts w:asciiTheme="minorHAnsi" w:hAnsiTheme="minorHAnsi" w:cstheme="minorHAnsi"/>
                <w:sz w:val="20"/>
                <w:szCs w:val="20"/>
                <w:lang w:val="fr-CA"/>
              </w:rPr>
              <w:t xml:space="preserve">   </w:t>
            </w:r>
            <w:permEnd w:id="1665145776"/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76E6B" w14:textId="77777777" w:rsidR="009F3F3A" w:rsidRPr="00BD4368" w:rsidRDefault="009F3F3A" w:rsidP="000B3C2B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1123830323" w:edGrp="everyone"/>
            <w:r w:rsidRPr="00BD4368">
              <w:rPr>
                <w:rFonts w:asciiTheme="minorHAnsi" w:hAnsiTheme="minorHAnsi" w:cstheme="minorHAnsi"/>
                <w:sz w:val="20"/>
                <w:szCs w:val="20"/>
                <w:lang w:val="fr-CA"/>
              </w:rPr>
              <w:t xml:space="preserve">   </w:t>
            </w:r>
            <w:permEnd w:id="1123830323"/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3D557" w14:textId="77777777" w:rsidR="009F3F3A" w:rsidRPr="00BD4368" w:rsidRDefault="009F3F3A" w:rsidP="000B3C2B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821691596" w:edGrp="everyone"/>
            <w:r w:rsidRPr="00BD4368">
              <w:rPr>
                <w:rFonts w:asciiTheme="minorHAnsi" w:hAnsiTheme="minorHAnsi" w:cstheme="minorHAnsi"/>
                <w:sz w:val="20"/>
                <w:szCs w:val="20"/>
                <w:lang w:val="fr-CA"/>
              </w:rPr>
              <w:t xml:space="preserve">   </w:t>
            </w:r>
            <w:permEnd w:id="821691596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C359B" w14:textId="77777777" w:rsidR="009F3F3A" w:rsidRPr="00BD4368" w:rsidRDefault="009F3F3A" w:rsidP="000B3C2B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1005326541" w:edGrp="everyone"/>
            <w:r w:rsidRPr="00BD4368">
              <w:rPr>
                <w:rFonts w:asciiTheme="minorHAnsi" w:hAnsiTheme="minorHAnsi" w:cstheme="minorHAnsi"/>
                <w:sz w:val="20"/>
                <w:szCs w:val="20"/>
                <w:lang w:val="fr-CA"/>
              </w:rPr>
              <w:t xml:space="preserve">   </w:t>
            </w:r>
            <w:permEnd w:id="1005326541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174B2" w14:textId="77777777" w:rsidR="009F3F3A" w:rsidRPr="00BD4368" w:rsidRDefault="009F3F3A" w:rsidP="000B3C2B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606404654" w:edGrp="everyone"/>
            <w:r w:rsidRPr="00BD4368">
              <w:rPr>
                <w:rFonts w:asciiTheme="minorHAnsi" w:hAnsiTheme="minorHAnsi" w:cstheme="minorHAnsi"/>
                <w:sz w:val="20"/>
                <w:szCs w:val="20"/>
                <w:lang w:val="fr-CA"/>
              </w:rPr>
              <w:t xml:space="preserve">   </w:t>
            </w:r>
            <w:permEnd w:id="606404654"/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68E08" w14:textId="77777777" w:rsidR="009F3F3A" w:rsidRPr="00BD4368" w:rsidRDefault="009F3F3A" w:rsidP="000B3C2B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1102665638" w:edGrp="everyone"/>
            <w:r w:rsidRPr="00BD4368">
              <w:rPr>
                <w:rFonts w:asciiTheme="minorHAnsi" w:hAnsiTheme="minorHAnsi" w:cstheme="minorHAnsi"/>
                <w:sz w:val="20"/>
                <w:szCs w:val="20"/>
                <w:lang w:val="fr-CA"/>
              </w:rPr>
              <w:t xml:space="preserve">   </w:t>
            </w:r>
            <w:permEnd w:id="1102665638"/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399AE" w14:textId="77777777" w:rsidR="009F3F3A" w:rsidRPr="00BD4368" w:rsidRDefault="009F3F3A" w:rsidP="000B3C2B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1746280892" w:edGrp="everyone"/>
            <w:r w:rsidRPr="00BD4368">
              <w:rPr>
                <w:rFonts w:asciiTheme="minorHAnsi" w:hAnsiTheme="minorHAnsi" w:cstheme="minorHAnsi"/>
                <w:sz w:val="20"/>
                <w:szCs w:val="20"/>
                <w:lang w:val="fr-CA"/>
              </w:rPr>
              <w:t xml:space="preserve">   </w:t>
            </w:r>
            <w:permEnd w:id="1746280892"/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B7AB6" w14:textId="77777777" w:rsidR="009F3F3A" w:rsidRPr="00BD4368" w:rsidRDefault="009F3F3A" w:rsidP="000B3C2B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1890937255" w:edGrp="everyone"/>
            <w:r w:rsidRPr="00BD4368">
              <w:rPr>
                <w:rFonts w:asciiTheme="minorHAnsi" w:hAnsiTheme="minorHAnsi" w:cstheme="minorHAnsi"/>
                <w:sz w:val="20"/>
                <w:szCs w:val="20"/>
                <w:lang w:val="fr-CA"/>
              </w:rPr>
              <w:t xml:space="preserve">   </w:t>
            </w:r>
            <w:permEnd w:id="1890937255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F4B12" w14:textId="77777777" w:rsidR="009F3F3A" w:rsidRPr="00BD4368" w:rsidRDefault="009F3F3A" w:rsidP="000B3C2B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1178807937" w:edGrp="everyone"/>
            <w:r w:rsidRPr="00BD4368">
              <w:rPr>
                <w:rFonts w:asciiTheme="minorHAnsi" w:hAnsiTheme="minorHAnsi" w:cstheme="minorHAnsi"/>
                <w:sz w:val="20"/>
                <w:szCs w:val="20"/>
                <w:lang w:val="fr-CA"/>
              </w:rPr>
              <w:t xml:space="preserve">   </w:t>
            </w:r>
            <w:permEnd w:id="1178807937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FB8CC" w14:textId="77777777" w:rsidR="009F3F3A" w:rsidRPr="00BD4368" w:rsidRDefault="009F3F3A" w:rsidP="000B3C2B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148908237" w:edGrp="everyone"/>
            <w:r w:rsidRPr="00BD4368">
              <w:rPr>
                <w:rFonts w:asciiTheme="minorHAnsi" w:hAnsiTheme="minorHAnsi" w:cstheme="minorHAnsi"/>
                <w:sz w:val="20"/>
                <w:szCs w:val="20"/>
                <w:lang w:val="fr-CA"/>
              </w:rPr>
              <w:t xml:space="preserve">   </w:t>
            </w:r>
            <w:permEnd w:id="148908237"/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139FC" w14:textId="77777777" w:rsidR="009F3F3A" w:rsidRPr="00BD4368" w:rsidRDefault="009F3F3A" w:rsidP="000B3C2B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867575874" w:edGrp="everyone"/>
            <w:r w:rsidRPr="00BD4368">
              <w:rPr>
                <w:rFonts w:asciiTheme="minorHAnsi" w:hAnsiTheme="minorHAnsi" w:cstheme="minorHAnsi"/>
                <w:sz w:val="20"/>
                <w:szCs w:val="20"/>
                <w:lang w:val="fr-CA"/>
              </w:rPr>
              <w:t xml:space="preserve">   </w:t>
            </w:r>
            <w:permEnd w:id="867575874"/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A4427" w14:textId="77777777" w:rsidR="009F3F3A" w:rsidRPr="00BD4368" w:rsidRDefault="009F3F3A" w:rsidP="000B3C2B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963739430" w:edGrp="everyone"/>
            <w:r w:rsidRPr="00BD4368">
              <w:rPr>
                <w:rFonts w:asciiTheme="minorHAnsi" w:hAnsiTheme="minorHAnsi" w:cstheme="minorHAnsi"/>
                <w:sz w:val="20"/>
                <w:szCs w:val="20"/>
                <w:lang w:val="fr-CA"/>
              </w:rPr>
              <w:t xml:space="preserve">   </w:t>
            </w:r>
            <w:permEnd w:id="963739430"/>
          </w:p>
        </w:tc>
      </w:tr>
      <w:tr w:rsidR="009F3F3A" w:rsidRPr="00BD4368" w14:paraId="59C96BE6" w14:textId="77777777" w:rsidTr="009C22CA">
        <w:trPr>
          <w:trHeight w:val="27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29B46" w14:textId="0F65F6B5" w:rsidR="009F3F3A" w:rsidRPr="00BD4368" w:rsidRDefault="00070B19" w:rsidP="00864484">
            <w:pPr>
              <w:pStyle w:val="TableParagraph"/>
              <w:ind w:left="57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fr-CA"/>
                </w:rPr>
                <w:id w:val="-1075736214"/>
                <w:placeholder>
                  <w:docPart w:val="0669BC69E8044979A574990B597074F9"/>
                </w:placeholder>
                <w:showingPlcHdr/>
                <w:date w:fullDate="2024-11-13T00:00:00Z">
                  <w:dateFormat w:val="yy-MM-dd"/>
                  <w:lid w:val="fr-CA"/>
                  <w:storeMappedDataAs w:val="dateTime"/>
                  <w:calendar w:val="gregorian"/>
                </w:date>
              </w:sdtPr>
              <w:sdtContent>
                <w:permStart w:id="1157984792" w:edGrp="everyone"/>
                <w:r w:rsidR="00C6296F" w:rsidRPr="00BD4368">
                  <w:rPr>
                    <w:rFonts w:asciiTheme="minorHAnsi" w:hAnsiTheme="minorHAnsi" w:cstheme="minorHAnsi"/>
                    <w:sz w:val="20"/>
                    <w:szCs w:val="20"/>
                    <w:lang w:val="fr-CA"/>
                  </w:rPr>
                  <w:t xml:space="preserve">   </w:t>
                </w:r>
                <w:permEnd w:id="1157984792"/>
              </w:sdtContent>
            </w:sdt>
            <w:r w:rsidR="00C6296F" w:rsidRPr="00BD4368">
              <w:rPr>
                <w:rFonts w:asciiTheme="minorHAnsi" w:hAnsiTheme="minorHAnsi" w:cstheme="minorHAnsi"/>
                <w:sz w:val="20"/>
                <w:szCs w:val="20"/>
                <w:lang w:val="fr-CA"/>
              </w:rPr>
              <w:t xml:space="preserve">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B9069" w14:textId="77777777" w:rsidR="009F3F3A" w:rsidRPr="00BD4368" w:rsidRDefault="009F3F3A" w:rsidP="000B3C2B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1844511843" w:edGrp="everyone"/>
            <w:r w:rsidRPr="00BD4368">
              <w:rPr>
                <w:rFonts w:asciiTheme="minorHAnsi" w:hAnsiTheme="minorHAnsi" w:cstheme="minorHAnsi"/>
                <w:sz w:val="20"/>
                <w:szCs w:val="20"/>
                <w:lang w:val="fr-CA"/>
              </w:rPr>
              <w:t xml:space="preserve">   </w:t>
            </w:r>
            <w:permEnd w:id="1844511843"/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FD473" w14:textId="77777777" w:rsidR="009F3F3A" w:rsidRPr="00BD4368" w:rsidRDefault="009F3F3A" w:rsidP="000B3C2B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1751414610" w:edGrp="everyone"/>
            <w:r w:rsidRPr="00BD4368">
              <w:rPr>
                <w:rFonts w:asciiTheme="minorHAnsi" w:hAnsiTheme="minorHAnsi" w:cstheme="minorHAnsi"/>
                <w:sz w:val="20"/>
                <w:szCs w:val="20"/>
                <w:lang w:val="fr-CA"/>
              </w:rPr>
              <w:t xml:space="preserve">   </w:t>
            </w:r>
            <w:permEnd w:id="1751414610"/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6247B" w14:textId="77777777" w:rsidR="009F3F3A" w:rsidRPr="00BD4368" w:rsidRDefault="009F3F3A" w:rsidP="000B3C2B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583928586" w:edGrp="everyone"/>
            <w:r w:rsidRPr="00BD4368">
              <w:rPr>
                <w:rFonts w:asciiTheme="minorHAnsi" w:hAnsiTheme="minorHAnsi" w:cstheme="minorHAnsi"/>
                <w:sz w:val="20"/>
                <w:szCs w:val="20"/>
                <w:lang w:val="fr-CA"/>
              </w:rPr>
              <w:t xml:space="preserve">   </w:t>
            </w:r>
            <w:permEnd w:id="583928586"/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26152" w14:textId="77777777" w:rsidR="009F3F3A" w:rsidRPr="00BD4368" w:rsidRDefault="009F3F3A" w:rsidP="000B3C2B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541290690" w:edGrp="everyone"/>
            <w:r w:rsidRPr="00BD4368">
              <w:rPr>
                <w:rFonts w:asciiTheme="minorHAnsi" w:hAnsiTheme="minorHAnsi" w:cstheme="minorHAnsi"/>
                <w:sz w:val="20"/>
                <w:szCs w:val="20"/>
                <w:lang w:val="fr-CA"/>
              </w:rPr>
              <w:t xml:space="preserve">   </w:t>
            </w:r>
            <w:permEnd w:id="541290690"/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C4A12" w14:textId="77777777" w:rsidR="009F3F3A" w:rsidRPr="00BD4368" w:rsidRDefault="009F3F3A" w:rsidP="000B3C2B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808278446" w:edGrp="everyone"/>
            <w:r w:rsidRPr="00BD4368">
              <w:rPr>
                <w:rFonts w:asciiTheme="minorHAnsi" w:hAnsiTheme="minorHAnsi" w:cstheme="minorHAnsi"/>
                <w:sz w:val="20"/>
                <w:szCs w:val="20"/>
                <w:lang w:val="fr-CA"/>
              </w:rPr>
              <w:t xml:space="preserve">   </w:t>
            </w:r>
            <w:permEnd w:id="808278446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29916" w14:textId="77777777" w:rsidR="009F3F3A" w:rsidRPr="00BD4368" w:rsidRDefault="009F3F3A" w:rsidP="000B3C2B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1612872244" w:edGrp="everyone"/>
            <w:r w:rsidRPr="00BD4368">
              <w:rPr>
                <w:rFonts w:asciiTheme="minorHAnsi" w:hAnsiTheme="minorHAnsi" w:cstheme="minorHAnsi"/>
                <w:sz w:val="20"/>
                <w:szCs w:val="20"/>
                <w:lang w:val="fr-CA"/>
              </w:rPr>
              <w:t xml:space="preserve">   </w:t>
            </w:r>
            <w:permEnd w:id="1612872244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7C744" w14:textId="77777777" w:rsidR="009F3F3A" w:rsidRPr="00BD4368" w:rsidRDefault="009F3F3A" w:rsidP="000B3C2B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1297304512" w:edGrp="everyone"/>
            <w:r w:rsidRPr="00BD4368">
              <w:rPr>
                <w:rFonts w:asciiTheme="minorHAnsi" w:hAnsiTheme="minorHAnsi" w:cstheme="minorHAnsi"/>
                <w:sz w:val="20"/>
                <w:szCs w:val="20"/>
                <w:lang w:val="fr-CA"/>
              </w:rPr>
              <w:t xml:space="preserve">   </w:t>
            </w:r>
            <w:permEnd w:id="1297304512"/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479A9" w14:textId="77777777" w:rsidR="009F3F3A" w:rsidRPr="00BD4368" w:rsidRDefault="009F3F3A" w:rsidP="000B3C2B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2018979255" w:edGrp="everyone"/>
            <w:r w:rsidRPr="00BD4368">
              <w:rPr>
                <w:rFonts w:asciiTheme="minorHAnsi" w:hAnsiTheme="minorHAnsi" w:cstheme="minorHAnsi"/>
                <w:sz w:val="20"/>
                <w:szCs w:val="20"/>
                <w:lang w:val="fr-CA"/>
              </w:rPr>
              <w:t xml:space="preserve">   </w:t>
            </w:r>
            <w:permEnd w:id="2018979255"/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C08E8" w14:textId="77777777" w:rsidR="009F3F3A" w:rsidRPr="00BD4368" w:rsidRDefault="009F3F3A" w:rsidP="000B3C2B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1441228892" w:edGrp="everyone"/>
            <w:r w:rsidRPr="00BD4368">
              <w:rPr>
                <w:rFonts w:asciiTheme="minorHAnsi" w:hAnsiTheme="minorHAnsi" w:cstheme="minorHAnsi"/>
                <w:sz w:val="20"/>
                <w:szCs w:val="20"/>
                <w:lang w:val="fr-CA"/>
              </w:rPr>
              <w:t xml:space="preserve">   </w:t>
            </w:r>
            <w:permEnd w:id="1441228892"/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E952F" w14:textId="77777777" w:rsidR="009F3F3A" w:rsidRPr="00BD4368" w:rsidRDefault="009F3F3A" w:rsidP="000B3C2B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436222252" w:edGrp="everyone"/>
            <w:r w:rsidRPr="00BD4368">
              <w:rPr>
                <w:rFonts w:asciiTheme="minorHAnsi" w:hAnsiTheme="minorHAnsi" w:cstheme="minorHAnsi"/>
                <w:sz w:val="20"/>
                <w:szCs w:val="20"/>
                <w:lang w:val="fr-CA"/>
              </w:rPr>
              <w:t xml:space="preserve">   </w:t>
            </w:r>
            <w:permEnd w:id="436222252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DEAF1" w14:textId="77777777" w:rsidR="009F3F3A" w:rsidRPr="00BD4368" w:rsidRDefault="009F3F3A" w:rsidP="000B3C2B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933243240" w:edGrp="everyone"/>
            <w:r w:rsidRPr="00BD4368">
              <w:rPr>
                <w:rFonts w:asciiTheme="minorHAnsi" w:hAnsiTheme="minorHAnsi" w:cstheme="minorHAnsi"/>
                <w:sz w:val="20"/>
                <w:szCs w:val="20"/>
                <w:lang w:val="fr-CA"/>
              </w:rPr>
              <w:t xml:space="preserve">   </w:t>
            </w:r>
            <w:permEnd w:id="933243240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AE23E" w14:textId="77777777" w:rsidR="009F3F3A" w:rsidRPr="00BD4368" w:rsidRDefault="009F3F3A" w:rsidP="000B3C2B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478159387" w:edGrp="everyone"/>
            <w:r w:rsidRPr="00BD4368">
              <w:rPr>
                <w:rFonts w:asciiTheme="minorHAnsi" w:hAnsiTheme="minorHAnsi" w:cstheme="minorHAnsi"/>
                <w:sz w:val="20"/>
                <w:szCs w:val="20"/>
                <w:lang w:val="fr-CA"/>
              </w:rPr>
              <w:t xml:space="preserve">   </w:t>
            </w:r>
            <w:permEnd w:id="478159387"/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60AF7" w14:textId="77777777" w:rsidR="009F3F3A" w:rsidRPr="00BD4368" w:rsidRDefault="009F3F3A" w:rsidP="000B3C2B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1876632230" w:edGrp="everyone"/>
            <w:r w:rsidRPr="00BD4368">
              <w:rPr>
                <w:rFonts w:asciiTheme="minorHAnsi" w:hAnsiTheme="minorHAnsi" w:cstheme="minorHAnsi"/>
                <w:sz w:val="20"/>
                <w:szCs w:val="20"/>
                <w:lang w:val="fr-CA"/>
              </w:rPr>
              <w:t xml:space="preserve">   </w:t>
            </w:r>
            <w:permEnd w:id="1876632230"/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F602C" w14:textId="77777777" w:rsidR="009F3F3A" w:rsidRPr="00BD4368" w:rsidRDefault="009F3F3A" w:rsidP="000B3C2B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165740553" w:edGrp="everyone"/>
            <w:r w:rsidRPr="00BD4368">
              <w:rPr>
                <w:rFonts w:asciiTheme="minorHAnsi" w:hAnsiTheme="minorHAnsi" w:cstheme="minorHAnsi"/>
                <w:sz w:val="20"/>
                <w:szCs w:val="20"/>
                <w:lang w:val="fr-CA"/>
              </w:rPr>
              <w:t xml:space="preserve">   </w:t>
            </w:r>
            <w:permEnd w:id="165740553"/>
          </w:p>
        </w:tc>
      </w:tr>
      <w:tr w:rsidR="009F3F3A" w:rsidRPr="00A1503C" w14:paraId="55C02B39" w14:textId="77777777" w:rsidTr="000B3C2B">
        <w:trPr>
          <w:trHeight w:val="270"/>
        </w:trPr>
        <w:tc>
          <w:tcPr>
            <w:tcW w:w="1063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4E4F4" w14:textId="17006715" w:rsidR="009F3F3A" w:rsidRPr="00A1503C" w:rsidRDefault="009F3F3A" w:rsidP="009F3F3A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  <w:lang w:val="en-CA"/>
              </w:rPr>
            </w:pPr>
            <w:r w:rsidRPr="00A1503C">
              <w:rPr>
                <w:rFonts w:asciiTheme="minorHAnsi" w:hAnsiTheme="minorHAnsi" w:cstheme="minorHAnsi"/>
                <w:sz w:val="20"/>
                <w:szCs w:val="20"/>
              </w:rPr>
              <w:t xml:space="preserve">Remarques/autres labos : </w:t>
            </w:r>
            <w:permStart w:id="2025411178" w:edGrp="everyone"/>
            <w:r w:rsidRPr="00A1503C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2025411178"/>
          </w:p>
        </w:tc>
      </w:tr>
      <w:tr w:rsidR="009F3F3A" w:rsidRPr="00A1503C" w14:paraId="1D903299" w14:textId="77777777" w:rsidTr="002151AD">
        <w:trPr>
          <w:trHeight w:val="278"/>
        </w:trPr>
        <w:tc>
          <w:tcPr>
            <w:tcW w:w="15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3B6BA6CA" w14:textId="5D6C9472" w:rsidR="009F3F3A" w:rsidRPr="00A1503C" w:rsidRDefault="009F3F3A" w:rsidP="009F3F3A">
            <w:pPr>
              <w:pStyle w:val="TableParagraph"/>
              <w:spacing w:line="288" w:lineRule="exact"/>
              <w:ind w:left="97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1503C">
              <w:rPr>
                <w:rFonts w:asciiTheme="minorHAnsi" w:hAnsiTheme="minorHAnsi" w:cstheme="minorHAnsi"/>
                <w:b/>
                <w:sz w:val="20"/>
                <w:szCs w:val="20"/>
              </w:rPr>
              <w:t>Glycémie</w:t>
            </w:r>
            <w:r w:rsidR="000B3C2B" w:rsidRPr="00A1503C">
              <w:rPr>
                <w:rFonts w:asciiTheme="minorHAnsi" w:hAnsiTheme="minorHAnsi" w:cstheme="minorHAnsi"/>
                <w:b/>
                <w:sz w:val="20"/>
                <w:szCs w:val="20"/>
              </w:rPr>
              <w:t>s</w:t>
            </w:r>
          </w:p>
          <w:p w14:paraId="2BEA655B" w14:textId="03424B0B" w:rsidR="009F3F3A" w:rsidRPr="00A1503C" w:rsidRDefault="002151AD" w:rsidP="009F3F3A">
            <w:pPr>
              <w:pStyle w:val="TableParagraph"/>
              <w:spacing w:line="278" w:lineRule="exact"/>
              <w:ind w:left="97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1503C">
              <w:rPr>
                <w:rFonts w:asciiTheme="minorHAnsi" w:hAnsiTheme="minorHAnsi" w:cstheme="minorHAnsi"/>
                <w:b/>
                <w:sz w:val="20"/>
                <w:szCs w:val="20"/>
              </w:rPr>
              <w:t>c</w:t>
            </w:r>
            <w:r w:rsidR="009F3F3A" w:rsidRPr="00A1503C">
              <w:rPr>
                <w:rFonts w:asciiTheme="minorHAnsi" w:hAnsiTheme="minorHAnsi" w:cstheme="minorHAnsi"/>
                <w:b/>
                <w:sz w:val="20"/>
                <w:szCs w:val="20"/>
              </w:rPr>
              <w:t>apillaire</w:t>
            </w:r>
            <w:r w:rsidR="000B3C2B" w:rsidRPr="00A1503C">
              <w:rPr>
                <w:rFonts w:asciiTheme="minorHAnsi" w:hAnsiTheme="minorHAnsi" w:cstheme="minorHAnsi"/>
                <w:b/>
                <w:sz w:val="20"/>
                <w:szCs w:val="20"/>
              </w:rPr>
              <w:t>s</w:t>
            </w:r>
            <w:r w:rsidR="009F3F3A" w:rsidRPr="00A1503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 : </w:t>
            </w:r>
          </w:p>
        </w:tc>
        <w:tc>
          <w:tcPr>
            <w:tcW w:w="9074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57D99" w14:textId="735F875F" w:rsidR="009F3F3A" w:rsidRPr="00A1503C" w:rsidRDefault="009F3F3A" w:rsidP="009F3F3A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A1503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Start w:id="1040995428" w:edGrp="everyone"/>
            <w:r w:rsidRPr="00A1503C">
              <w:rPr>
                <w:rFonts w:asciiTheme="minorHAnsi" w:hAnsiTheme="minorHAnsi" w:cstheme="minorHAnsi"/>
                <w:sz w:val="20"/>
                <w:szCs w:val="20"/>
              </w:rPr>
              <w:t xml:space="preserve">    </w:t>
            </w:r>
            <w:permEnd w:id="1040995428"/>
          </w:p>
        </w:tc>
      </w:tr>
      <w:tr w:rsidR="009F3F3A" w:rsidRPr="00A1503C" w14:paraId="5AA6607B" w14:textId="77777777" w:rsidTr="00E674FC">
        <w:trPr>
          <w:trHeight w:val="301"/>
        </w:trPr>
        <w:tc>
          <w:tcPr>
            <w:tcW w:w="15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3FF1CD28" w14:textId="77777777" w:rsidR="009F3F3A" w:rsidRPr="00A1503C" w:rsidRDefault="009F3F3A" w:rsidP="009F3F3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074" w:type="dxa"/>
            <w:gridSpan w:val="13"/>
            <w:vMerge/>
            <w:tcBorders>
              <w:top w:val="double" w:sz="2" w:space="0" w:color="000000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87C1109" w14:textId="77777777" w:rsidR="009F3F3A" w:rsidRPr="00A1503C" w:rsidRDefault="009F3F3A" w:rsidP="009F3F3A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tbl>
      <w:tblPr>
        <w:tblStyle w:val="Grilledutableau"/>
        <w:tblW w:w="1063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26"/>
        <w:gridCol w:w="665"/>
        <w:gridCol w:w="287"/>
        <w:gridCol w:w="422"/>
        <w:gridCol w:w="279"/>
        <w:gridCol w:w="321"/>
        <w:gridCol w:w="393"/>
        <w:gridCol w:w="476"/>
        <w:gridCol w:w="1226"/>
        <w:gridCol w:w="283"/>
        <w:gridCol w:w="603"/>
        <w:gridCol w:w="246"/>
        <w:gridCol w:w="993"/>
        <w:gridCol w:w="1275"/>
        <w:gridCol w:w="139"/>
        <w:gridCol w:w="622"/>
        <w:gridCol w:w="1276"/>
      </w:tblGrid>
      <w:tr w:rsidR="00BD4368" w:rsidRPr="00A1503C" w14:paraId="1EE2F861" w14:textId="77777777" w:rsidTr="00BD4368">
        <w:trPr>
          <w:tblHeader/>
        </w:trPr>
        <w:tc>
          <w:tcPr>
            <w:tcW w:w="2500" w:type="dxa"/>
            <w:gridSpan w:val="4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96313A3" w14:textId="0A01663F" w:rsidR="00E674FC" w:rsidRPr="00A1503C" w:rsidRDefault="00E674FC" w:rsidP="00E674FC">
            <w:pPr>
              <w:tabs>
                <w:tab w:val="left" w:pos="3713"/>
                <w:tab w:val="left" w:pos="6264"/>
                <w:tab w:val="left" w:pos="8674"/>
              </w:tabs>
              <w:spacing w:before="20" w:after="20" w:line="27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1503C">
              <w:rPr>
                <w:rFonts w:asciiTheme="minorHAnsi" w:hAnsiTheme="minorHAnsi" w:cstheme="minorHAnsi"/>
                <w:sz w:val="20"/>
                <w:szCs w:val="20"/>
              </w:rPr>
              <w:t xml:space="preserve">TA : </w:t>
            </w:r>
            <w:permStart w:id="1731943609" w:edGrp="everyone"/>
            <w:r w:rsidRPr="00A1503C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731943609"/>
          </w:p>
        </w:tc>
        <w:tc>
          <w:tcPr>
            <w:tcW w:w="8132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5A9A6C" w14:textId="37544E59" w:rsidR="00E674FC" w:rsidRPr="00A1503C" w:rsidRDefault="00E674FC" w:rsidP="00E674FC">
            <w:pPr>
              <w:tabs>
                <w:tab w:val="left" w:pos="3713"/>
                <w:tab w:val="left" w:pos="6264"/>
                <w:tab w:val="left" w:pos="8674"/>
              </w:tabs>
              <w:spacing w:before="20" w:after="20" w:line="27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1503C">
              <w:rPr>
                <w:rFonts w:asciiTheme="minorHAnsi" w:hAnsiTheme="minorHAnsi" w:cstheme="minorHAnsi"/>
                <w:sz w:val="20"/>
                <w:szCs w:val="20"/>
              </w:rPr>
              <w:t xml:space="preserve">T˚ (˚C) :  </w:t>
            </w:r>
            <w:permStart w:id="873816681" w:edGrp="everyone"/>
            <w:r w:rsidRPr="00A1503C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873816681"/>
          </w:p>
        </w:tc>
      </w:tr>
      <w:tr w:rsidR="00BD4368" w:rsidRPr="00A1503C" w14:paraId="4B19B926" w14:textId="77777777" w:rsidTr="00BD4368">
        <w:trPr>
          <w:tblHeader/>
        </w:trPr>
        <w:tc>
          <w:tcPr>
            <w:tcW w:w="10632" w:type="dxa"/>
            <w:gridSpan w:val="17"/>
            <w:tcBorders>
              <w:top w:val="single" w:sz="6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51B15A3" w14:textId="2C553AD2" w:rsidR="004369A4" w:rsidRPr="00A1503C" w:rsidRDefault="004369A4" w:rsidP="003470EC">
            <w:pPr>
              <w:tabs>
                <w:tab w:val="left" w:pos="3713"/>
                <w:tab w:val="left" w:pos="6264"/>
                <w:tab w:val="left" w:pos="8674"/>
              </w:tabs>
              <w:spacing w:before="20" w:after="20"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1503C">
              <w:rPr>
                <w:rFonts w:asciiTheme="minorHAnsi" w:hAnsiTheme="minorHAnsi" w:cstheme="minorHAnsi"/>
                <w:b/>
                <w:sz w:val="20"/>
                <w:szCs w:val="20"/>
              </w:rPr>
              <w:t>MESURES ANT</w:t>
            </w:r>
            <w:r w:rsidR="000B3C2B" w:rsidRPr="00A1503C">
              <w:rPr>
                <w:rFonts w:asciiTheme="minorHAnsi" w:hAnsiTheme="minorHAnsi" w:cstheme="minorHAnsi"/>
                <w:b/>
                <w:sz w:val="20"/>
                <w:szCs w:val="20"/>
              </w:rPr>
              <w:t>H</w:t>
            </w:r>
            <w:r w:rsidRPr="00A1503C">
              <w:rPr>
                <w:rFonts w:asciiTheme="minorHAnsi" w:hAnsiTheme="minorHAnsi" w:cstheme="minorHAnsi"/>
                <w:b/>
                <w:sz w:val="20"/>
                <w:szCs w:val="20"/>
              </w:rPr>
              <w:t>ROPOMÉTRIQUES</w:t>
            </w:r>
          </w:p>
        </w:tc>
      </w:tr>
      <w:tr w:rsidR="00BD4368" w:rsidRPr="00A1503C" w14:paraId="3D7768A8" w14:textId="77777777" w:rsidTr="00BD4368">
        <w:trPr>
          <w:tblHeader/>
        </w:trPr>
        <w:tc>
          <w:tcPr>
            <w:tcW w:w="10632" w:type="dxa"/>
            <w:gridSpan w:val="1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7D0D63" w14:textId="65FA96B0" w:rsidR="000B3C2B" w:rsidRPr="00A1503C" w:rsidRDefault="000B3C2B" w:rsidP="00B1340A">
            <w:pPr>
              <w:tabs>
                <w:tab w:val="left" w:pos="3713"/>
                <w:tab w:val="left" w:pos="6264"/>
                <w:tab w:val="left" w:pos="8674"/>
              </w:tabs>
              <w:spacing w:before="20" w:after="20" w:line="27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1503C">
              <w:rPr>
                <w:rFonts w:asciiTheme="minorHAnsi" w:hAnsiTheme="minorHAnsi" w:cstheme="minorHAnsi"/>
                <w:b/>
                <w:sz w:val="20"/>
                <w:szCs w:val="20"/>
              </w:rPr>
              <w:t>Taille (</w:t>
            </w:r>
            <w:r w:rsidR="00B1340A" w:rsidRPr="00A1503C">
              <w:rPr>
                <w:rFonts w:asciiTheme="minorHAnsi" w:hAnsiTheme="minorHAnsi" w:cstheme="minorHAnsi"/>
                <w:b/>
                <w:sz w:val="20"/>
                <w:szCs w:val="20"/>
              </w:rPr>
              <w:t>m</w:t>
            </w:r>
            <w:r w:rsidRPr="00A1503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 : </w:t>
            </w:r>
            <w:permStart w:id="2051555815" w:edGrp="everyone"/>
            <w:r w:rsidRPr="00A1503C">
              <w:rPr>
                <w:rFonts w:asciiTheme="minorHAnsi" w:hAnsiTheme="minorHAnsi" w:cstheme="minorHAnsi"/>
                <w:sz w:val="20"/>
                <w:szCs w:val="20"/>
              </w:rPr>
              <w:t xml:space="preserve">    </w:t>
            </w:r>
            <w:permEnd w:id="2051555815"/>
          </w:p>
        </w:tc>
      </w:tr>
      <w:tr w:rsidR="00BD4368" w:rsidRPr="00A1503C" w14:paraId="52FD7EF5" w14:textId="77777777" w:rsidTr="003F4715">
        <w:trPr>
          <w:trHeight w:val="397"/>
          <w:tblHeader/>
        </w:trPr>
        <w:tc>
          <w:tcPr>
            <w:tcW w:w="2078" w:type="dxa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E0C3B7" w14:textId="77777777" w:rsidR="009D5757" w:rsidRPr="003F4715" w:rsidRDefault="009D5757" w:rsidP="00C514B4">
            <w:pPr>
              <w:tabs>
                <w:tab w:val="right" w:pos="5841"/>
              </w:tabs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F4715">
              <w:rPr>
                <w:rFonts w:asciiTheme="minorHAnsi" w:hAnsiTheme="minorHAnsi" w:cstheme="minorHAnsi"/>
                <w:b/>
                <w:sz w:val="20"/>
                <w:szCs w:val="20"/>
              </w:rPr>
              <w:t>Dates</w:t>
            </w:r>
          </w:p>
        </w:tc>
        <w:tc>
          <w:tcPr>
            <w:tcW w:w="1891" w:type="dxa"/>
            <w:gridSpan w:val="5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C12650" w14:textId="6C4E0A4D" w:rsidR="009D5757" w:rsidRPr="003F4715" w:rsidRDefault="00B1340A" w:rsidP="00B1340A">
            <w:pPr>
              <w:tabs>
                <w:tab w:val="right" w:pos="5841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F4715">
              <w:rPr>
                <w:rFonts w:asciiTheme="minorHAnsi" w:hAnsiTheme="minorHAnsi" w:cstheme="minorHAnsi"/>
                <w:b/>
                <w:sz w:val="20"/>
                <w:szCs w:val="20"/>
              </w:rPr>
              <w:t>Poids</w:t>
            </w:r>
            <w:r w:rsidR="009D5757" w:rsidRPr="003F471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(Kg)</w:t>
            </w:r>
          </w:p>
        </w:tc>
        <w:tc>
          <w:tcPr>
            <w:tcW w:w="1226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7C8FCF" w14:textId="77777777" w:rsidR="009D5757" w:rsidRPr="003F4715" w:rsidRDefault="009D5757" w:rsidP="002151A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F4715">
              <w:rPr>
                <w:rFonts w:asciiTheme="minorHAnsi" w:hAnsiTheme="minorHAnsi" w:cstheme="minorHAnsi"/>
                <w:b/>
                <w:sz w:val="20"/>
                <w:szCs w:val="20"/>
              </w:rPr>
              <w:t>IMC</w:t>
            </w:r>
          </w:p>
          <w:p w14:paraId="65E794F1" w14:textId="1669948C" w:rsidR="009D5757" w:rsidRPr="003F4715" w:rsidRDefault="009D5757" w:rsidP="003470EC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F4715">
              <w:rPr>
                <w:rFonts w:asciiTheme="minorHAnsi" w:hAnsiTheme="minorHAnsi" w:cstheme="minorHAnsi"/>
                <w:b/>
                <w:sz w:val="20"/>
                <w:szCs w:val="20"/>
              </w:rPr>
              <w:t>(Kg/m</w:t>
            </w:r>
            <w:r w:rsidRPr="003F4715">
              <w:rPr>
                <w:rFonts w:asciiTheme="minorHAnsi" w:hAnsiTheme="minorHAnsi" w:cstheme="minorHAnsi"/>
                <w:b/>
                <w:sz w:val="20"/>
                <w:szCs w:val="20"/>
                <w:vertAlign w:val="superscript"/>
              </w:rPr>
              <w:t>2</w:t>
            </w:r>
            <w:r w:rsidRPr="003F4715">
              <w:rPr>
                <w:rFonts w:asciiTheme="minorHAnsi" w:hAnsiTheme="minorHAnsi" w:cstheme="minorHAnsi"/>
                <w:b/>
                <w:sz w:val="20"/>
                <w:szCs w:val="20"/>
              </w:rPr>
              <w:t>)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36B9E4" w14:textId="77777777" w:rsidR="009D5757" w:rsidRPr="003F4715" w:rsidRDefault="009D5757" w:rsidP="009F3F3A">
            <w:pPr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78" w:type="dxa"/>
            <w:gridSpan w:val="6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A08BBE" w14:textId="273995B4" w:rsidR="009D5757" w:rsidRPr="003F4715" w:rsidRDefault="00B1340A" w:rsidP="00043E26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F4715">
              <w:rPr>
                <w:rFonts w:asciiTheme="minorHAnsi" w:hAnsiTheme="minorHAnsi" w:cstheme="minorHAnsi"/>
                <w:b/>
                <w:sz w:val="20"/>
                <w:szCs w:val="20"/>
              </w:rPr>
              <w:t>Poids (Kg)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CF7DAF" w14:textId="77777777" w:rsidR="009D5757" w:rsidRPr="003F4715" w:rsidRDefault="009D5757" w:rsidP="002151A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F4715">
              <w:rPr>
                <w:rFonts w:asciiTheme="minorHAnsi" w:hAnsiTheme="minorHAnsi" w:cstheme="minorHAnsi"/>
                <w:b/>
                <w:sz w:val="20"/>
                <w:szCs w:val="20"/>
              </w:rPr>
              <w:t>IMC</w:t>
            </w:r>
          </w:p>
          <w:p w14:paraId="3A57BD14" w14:textId="13158E8D" w:rsidR="009D5757" w:rsidRPr="003F4715" w:rsidRDefault="009D5757" w:rsidP="002151AD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F4715">
              <w:rPr>
                <w:rFonts w:asciiTheme="minorHAnsi" w:hAnsiTheme="minorHAnsi" w:cstheme="minorHAnsi"/>
                <w:b/>
                <w:sz w:val="20"/>
                <w:szCs w:val="20"/>
              </w:rPr>
              <w:t>(Kg/m</w:t>
            </w:r>
            <w:r w:rsidRPr="003F4715">
              <w:rPr>
                <w:rFonts w:asciiTheme="minorHAnsi" w:hAnsiTheme="minorHAnsi" w:cstheme="minorHAnsi"/>
                <w:b/>
                <w:sz w:val="20"/>
                <w:szCs w:val="20"/>
                <w:vertAlign w:val="superscript"/>
              </w:rPr>
              <w:t>2</w:t>
            </w:r>
            <w:r w:rsidRPr="003F4715">
              <w:rPr>
                <w:rFonts w:asciiTheme="minorHAnsi" w:hAnsiTheme="minorHAnsi" w:cstheme="minorHAnsi"/>
                <w:b/>
                <w:sz w:val="20"/>
                <w:szCs w:val="20"/>
              </w:rPr>
              <w:t>)</w:t>
            </w:r>
          </w:p>
        </w:tc>
      </w:tr>
      <w:tr w:rsidR="00BD4368" w:rsidRPr="00BD4368" w14:paraId="09B1FC1A" w14:textId="77777777" w:rsidTr="003F4715">
        <w:trPr>
          <w:trHeight w:val="404"/>
        </w:trPr>
        <w:sdt>
          <w:sdtPr>
            <w:rPr>
              <w:rFonts w:asciiTheme="minorHAnsi" w:hAnsiTheme="minorHAnsi" w:cstheme="minorHAnsi"/>
              <w:sz w:val="20"/>
              <w:szCs w:val="20"/>
            </w:rPr>
            <w:id w:val="87122031"/>
            <w:placeholder>
              <w:docPart w:val="529D15072A8A4F028665F4F7C58E505B"/>
            </w:placeholder>
            <w:showingPlcHdr/>
            <w:date w:fullDate="2022-09-22T00:00:00Z">
              <w:dateFormat w:val="yyyy-MM-dd"/>
              <w:lid w:val="fr-CA"/>
              <w:storeMappedDataAs w:val="dateTime"/>
              <w:calendar w:val="gregorian"/>
            </w:date>
          </w:sdtPr>
          <w:sdtContent>
            <w:permStart w:id="526210844" w:edGrp="everyone" w:displacedByCustomXml="prev"/>
            <w:tc>
              <w:tcPr>
                <w:tcW w:w="2078" w:type="dxa"/>
                <w:gridSpan w:val="3"/>
              </w:tcPr>
              <w:p w14:paraId="61FC5CE9" w14:textId="1E0CADE9" w:rsidR="009D5757" w:rsidRPr="003F4715" w:rsidRDefault="009D5757" w:rsidP="009D5757">
                <w:pPr>
                  <w:spacing w:line="360" w:lineRule="auto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3F4715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  <w:permEnd w:id="526210844" w:displacedByCustomXml="next"/>
          </w:sdtContent>
        </w:sdt>
        <w:tc>
          <w:tcPr>
            <w:tcW w:w="1891" w:type="dxa"/>
            <w:gridSpan w:val="5"/>
          </w:tcPr>
          <w:p w14:paraId="298543AB" w14:textId="62E638E0" w:rsidR="009D5757" w:rsidRPr="003F4715" w:rsidRDefault="009D5757" w:rsidP="009D5757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permStart w:id="2040796640" w:edGrp="everyone"/>
            <w:r w:rsidRPr="003F4715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2040796640"/>
          </w:p>
        </w:tc>
        <w:tc>
          <w:tcPr>
            <w:tcW w:w="1226" w:type="dxa"/>
          </w:tcPr>
          <w:p w14:paraId="7881B59C" w14:textId="00B3AB93" w:rsidR="009D5757" w:rsidRPr="003F4715" w:rsidRDefault="009D5757" w:rsidP="009D575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412306490" w:edGrp="everyone"/>
            <w:r w:rsidRPr="003F4715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412306490"/>
          </w:p>
        </w:tc>
        <w:tc>
          <w:tcPr>
            <w:tcW w:w="283" w:type="dxa"/>
            <w:vMerge/>
            <w:shd w:val="clear" w:color="auto" w:fill="auto"/>
          </w:tcPr>
          <w:p w14:paraId="0A0EA997" w14:textId="314B9D9B" w:rsidR="009D5757" w:rsidRPr="003F4715" w:rsidRDefault="009D5757" w:rsidP="009D575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2" w:type="dxa"/>
            <w:gridSpan w:val="3"/>
            <w:shd w:val="clear" w:color="auto" w:fill="auto"/>
          </w:tcPr>
          <w:p w14:paraId="4001D5B2" w14:textId="2B440ED3" w:rsidR="009D5757" w:rsidRPr="003F4715" w:rsidRDefault="009D5757" w:rsidP="009D575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F4715">
              <w:rPr>
                <w:rFonts w:asciiTheme="minorHAnsi" w:hAnsiTheme="minorHAnsi" w:cstheme="minorHAnsi"/>
                <w:b/>
                <w:sz w:val="20"/>
                <w:szCs w:val="20"/>
              </w:rPr>
              <w:t>Poids habituel (Kg)</w:t>
            </w:r>
          </w:p>
        </w:tc>
        <w:tc>
          <w:tcPr>
            <w:tcW w:w="2036" w:type="dxa"/>
            <w:gridSpan w:val="3"/>
            <w:shd w:val="clear" w:color="auto" w:fill="auto"/>
          </w:tcPr>
          <w:p w14:paraId="4217257E" w14:textId="6BE9FCC5" w:rsidR="009D5757" w:rsidRPr="003F4715" w:rsidRDefault="009D5757" w:rsidP="009D575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929141964" w:edGrp="everyone"/>
            <w:r w:rsidRPr="003F4715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929141964"/>
          </w:p>
        </w:tc>
        <w:tc>
          <w:tcPr>
            <w:tcW w:w="1276" w:type="dxa"/>
            <w:shd w:val="clear" w:color="auto" w:fill="auto"/>
          </w:tcPr>
          <w:p w14:paraId="621639BD" w14:textId="02B3AA3D" w:rsidR="009D5757" w:rsidRPr="003F4715" w:rsidRDefault="009D5757" w:rsidP="009D575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570052299" w:edGrp="everyone"/>
            <w:r w:rsidRPr="003F4715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570052299"/>
          </w:p>
        </w:tc>
      </w:tr>
      <w:tr w:rsidR="00BD4368" w:rsidRPr="00BD4368" w14:paraId="556D67B9" w14:textId="77777777" w:rsidTr="003F4715">
        <w:trPr>
          <w:trHeight w:val="409"/>
        </w:trPr>
        <w:sdt>
          <w:sdtPr>
            <w:rPr>
              <w:rFonts w:asciiTheme="minorHAnsi" w:hAnsiTheme="minorHAnsi" w:cstheme="minorHAnsi"/>
              <w:sz w:val="20"/>
              <w:szCs w:val="20"/>
            </w:rPr>
            <w:id w:val="-1732921822"/>
            <w:placeholder>
              <w:docPart w:val="8DDBC1EAC1D848DCA78BD4E588D0340F"/>
            </w:placeholder>
            <w:showingPlcHdr/>
            <w:date w:fullDate="2022-09-22T00:00:00Z">
              <w:dateFormat w:val="yyyy-MM-dd"/>
              <w:lid w:val="fr-CA"/>
              <w:storeMappedDataAs w:val="dateTime"/>
              <w:calendar w:val="gregorian"/>
            </w:date>
          </w:sdtPr>
          <w:sdtContent>
            <w:permStart w:id="425463635" w:edGrp="everyone" w:displacedByCustomXml="prev"/>
            <w:tc>
              <w:tcPr>
                <w:tcW w:w="2078" w:type="dxa"/>
                <w:gridSpan w:val="3"/>
              </w:tcPr>
              <w:p w14:paraId="0C212F44" w14:textId="3274A780" w:rsidR="009D5757" w:rsidRPr="003F4715" w:rsidRDefault="009D5757" w:rsidP="009D5757">
                <w:pPr>
                  <w:spacing w:line="360" w:lineRule="auto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3F4715">
                  <w:rPr>
                    <w:rStyle w:val="Textedelespacerserv"/>
                    <w:rFonts w:asciiTheme="minorHAnsi" w:hAnsiTheme="minorHAnsi" w:cstheme="minorHAnsi"/>
                    <w:color w:val="auto"/>
                    <w:sz w:val="20"/>
                    <w:szCs w:val="20"/>
                  </w:rPr>
                  <w:t xml:space="preserve">   </w:t>
                </w:r>
              </w:p>
            </w:tc>
            <w:permEnd w:id="425463635" w:displacedByCustomXml="next"/>
          </w:sdtContent>
        </w:sdt>
        <w:tc>
          <w:tcPr>
            <w:tcW w:w="1891" w:type="dxa"/>
            <w:gridSpan w:val="5"/>
          </w:tcPr>
          <w:p w14:paraId="701EF18E" w14:textId="2A6BB2D8" w:rsidR="009D5757" w:rsidRPr="003F4715" w:rsidRDefault="009D5757" w:rsidP="009D5757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permStart w:id="1591886764" w:edGrp="everyone"/>
            <w:r w:rsidRPr="003F4715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591886764"/>
          </w:p>
        </w:tc>
        <w:tc>
          <w:tcPr>
            <w:tcW w:w="1226" w:type="dxa"/>
          </w:tcPr>
          <w:p w14:paraId="6E25DB14" w14:textId="69735ADF" w:rsidR="009D5757" w:rsidRPr="003F4715" w:rsidRDefault="009D5757" w:rsidP="009D575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236793775" w:edGrp="everyone"/>
            <w:r w:rsidRPr="003F4715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236793775"/>
          </w:p>
        </w:tc>
        <w:tc>
          <w:tcPr>
            <w:tcW w:w="283" w:type="dxa"/>
            <w:vMerge/>
            <w:shd w:val="clear" w:color="auto" w:fill="auto"/>
          </w:tcPr>
          <w:p w14:paraId="51A8C75C" w14:textId="14C8AEBC" w:rsidR="009D5757" w:rsidRPr="003F4715" w:rsidRDefault="009D5757" w:rsidP="009D575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gridSpan w:val="3"/>
            <w:shd w:val="clear" w:color="auto" w:fill="auto"/>
          </w:tcPr>
          <w:p w14:paraId="43E610D1" w14:textId="07FC9CA9" w:rsidR="009D5757" w:rsidRPr="003F4715" w:rsidRDefault="009D5757" w:rsidP="009D575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F471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Poids idéal (Kg)</w:t>
            </w:r>
          </w:p>
        </w:tc>
        <w:tc>
          <w:tcPr>
            <w:tcW w:w="2036" w:type="dxa"/>
            <w:gridSpan w:val="3"/>
            <w:shd w:val="clear" w:color="auto" w:fill="FFFFFF" w:themeFill="background1"/>
          </w:tcPr>
          <w:p w14:paraId="3265E6CC" w14:textId="5B9C0F16" w:rsidR="009D5757" w:rsidRPr="003F4715" w:rsidRDefault="009D5757" w:rsidP="009D5757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ermStart w:id="832187715" w:edGrp="everyone"/>
            <w:r w:rsidRPr="003F471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  </w:t>
            </w:r>
            <w:permEnd w:id="832187715"/>
          </w:p>
        </w:tc>
        <w:tc>
          <w:tcPr>
            <w:tcW w:w="1276" w:type="dxa"/>
            <w:shd w:val="clear" w:color="auto" w:fill="FFFFFF" w:themeFill="background1"/>
          </w:tcPr>
          <w:p w14:paraId="526DB2B3" w14:textId="300F3AF8" w:rsidR="009D5757" w:rsidRPr="003F4715" w:rsidRDefault="009D5757" w:rsidP="009D5757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ermStart w:id="878919097" w:edGrp="everyone"/>
            <w:r w:rsidRPr="003F471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  </w:t>
            </w:r>
            <w:permEnd w:id="878919097"/>
          </w:p>
        </w:tc>
      </w:tr>
      <w:tr w:rsidR="00BD4368" w:rsidRPr="00BD4368" w14:paraId="67EDAE8D" w14:textId="77777777" w:rsidTr="003F4715">
        <w:trPr>
          <w:trHeight w:val="300"/>
        </w:trPr>
        <w:sdt>
          <w:sdtPr>
            <w:rPr>
              <w:rFonts w:asciiTheme="minorHAnsi" w:hAnsiTheme="minorHAnsi" w:cstheme="minorHAnsi"/>
              <w:sz w:val="20"/>
              <w:szCs w:val="20"/>
            </w:rPr>
            <w:id w:val="-752811604"/>
            <w:placeholder>
              <w:docPart w:val="48A81F9B0D9A4DA2974C27A35A38FDE2"/>
            </w:placeholder>
            <w:showingPlcHdr/>
            <w:date w:fullDate="2022-09-22T00:00:00Z">
              <w:dateFormat w:val="yyyy-MM-dd"/>
              <w:lid w:val="fr-CA"/>
              <w:storeMappedDataAs w:val="dateTime"/>
              <w:calendar w:val="gregorian"/>
            </w:date>
          </w:sdtPr>
          <w:sdtContent>
            <w:permStart w:id="1695052179" w:edGrp="everyone" w:displacedByCustomXml="prev"/>
            <w:tc>
              <w:tcPr>
                <w:tcW w:w="2078" w:type="dxa"/>
                <w:gridSpan w:val="3"/>
                <w:tcBorders>
                  <w:bottom w:val="single" w:sz="2" w:space="0" w:color="auto"/>
                </w:tcBorders>
              </w:tcPr>
              <w:p w14:paraId="61311738" w14:textId="5250F5E0" w:rsidR="009D5757" w:rsidRPr="003F4715" w:rsidRDefault="009D5757" w:rsidP="009D5757">
                <w:pPr>
                  <w:spacing w:line="360" w:lineRule="auto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3F4715">
                  <w:rPr>
                    <w:rStyle w:val="Textedelespacerserv"/>
                    <w:rFonts w:asciiTheme="minorHAnsi" w:hAnsiTheme="minorHAnsi" w:cstheme="minorHAnsi"/>
                    <w:color w:val="auto"/>
                    <w:sz w:val="20"/>
                    <w:szCs w:val="20"/>
                  </w:rPr>
                  <w:t xml:space="preserve">   </w:t>
                </w:r>
              </w:p>
            </w:tc>
            <w:permEnd w:id="1695052179" w:displacedByCustomXml="next"/>
          </w:sdtContent>
        </w:sdt>
        <w:tc>
          <w:tcPr>
            <w:tcW w:w="1891" w:type="dxa"/>
            <w:gridSpan w:val="5"/>
            <w:tcBorders>
              <w:bottom w:val="single" w:sz="2" w:space="0" w:color="auto"/>
            </w:tcBorders>
          </w:tcPr>
          <w:p w14:paraId="3354B894" w14:textId="45C6A9FC" w:rsidR="009D5757" w:rsidRPr="003F4715" w:rsidRDefault="009D5757" w:rsidP="009D5757">
            <w:pPr>
              <w:spacing w:line="360" w:lineRule="auto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permStart w:id="1354842828" w:edGrp="everyone"/>
            <w:r w:rsidRPr="003F4715">
              <w:rPr>
                <w:rFonts w:asciiTheme="minorHAnsi" w:eastAsia="MS Gothic" w:hAnsiTheme="minorHAnsi" w:cstheme="minorHAnsi"/>
                <w:sz w:val="20"/>
                <w:szCs w:val="20"/>
              </w:rPr>
              <w:t xml:space="preserve">   </w:t>
            </w:r>
            <w:permEnd w:id="1354842828"/>
          </w:p>
        </w:tc>
        <w:tc>
          <w:tcPr>
            <w:tcW w:w="1226" w:type="dxa"/>
          </w:tcPr>
          <w:p w14:paraId="5439DB8F" w14:textId="47700BE5" w:rsidR="009D5757" w:rsidRPr="003F4715" w:rsidRDefault="009D5757" w:rsidP="009D575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441596375" w:edGrp="everyone"/>
            <w:r w:rsidRPr="003F4715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441596375"/>
          </w:p>
        </w:tc>
        <w:tc>
          <w:tcPr>
            <w:tcW w:w="283" w:type="dxa"/>
            <w:vMerge/>
            <w:shd w:val="clear" w:color="auto" w:fill="auto"/>
          </w:tcPr>
          <w:p w14:paraId="18CE24CB" w14:textId="54FCB542" w:rsidR="009D5757" w:rsidRPr="003F4715" w:rsidRDefault="009D5757" w:rsidP="009D575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2" w:type="dxa"/>
            <w:gridSpan w:val="3"/>
            <w:shd w:val="clear" w:color="auto" w:fill="auto"/>
          </w:tcPr>
          <w:p w14:paraId="5CD584E9" w14:textId="2B330582" w:rsidR="009D5757" w:rsidRPr="003F4715" w:rsidRDefault="009D5757" w:rsidP="009D575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F471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Poids ajusté (Kg)</w:t>
            </w:r>
          </w:p>
        </w:tc>
        <w:tc>
          <w:tcPr>
            <w:tcW w:w="2036" w:type="dxa"/>
            <w:gridSpan w:val="3"/>
            <w:shd w:val="clear" w:color="auto" w:fill="auto"/>
          </w:tcPr>
          <w:p w14:paraId="17237A5A" w14:textId="763BEB7C" w:rsidR="009D5757" w:rsidRPr="003F4715" w:rsidRDefault="009D5757" w:rsidP="009D575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930766805" w:edGrp="everyone"/>
            <w:r w:rsidRPr="003F4715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930766805"/>
          </w:p>
        </w:tc>
        <w:tc>
          <w:tcPr>
            <w:tcW w:w="1276" w:type="dxa"/>
            <w:shd w:val="clear" w:color="auto" w:fill="auto"/>
          </w:tcPr>
          <w:p w14:paraId="0F7DCB51" w14:textId="305B678E" w:rsidR="009D5757" w:rsidRPr="003F4715" w:rsidRDefault="009D5757" w:rsidP="009D575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2061389465" w:edGrp="everyone"/>
            <w:r w:rsidRPr="003F4715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2061389465"/>
          </w:p>
        </w:tc>
      </w:tr>
      <w:tr w:rsidR="00BD4368" w:rsidRPr="00A1503C" w14:paraId="6DB069AF" w14:textId="77777777" w:rsidTr="00BD4368">
        <w:trPr>
          <w:trHeight w:val="372"/>
        </w:trPr>
        <w:tc>
          <w:tcPr>
            <w:tcW w:w="2078" w:type="dxa"/>
            <w:gridSpan w:val="3"/>
            <w:vMerge w:val="restart"/>
            <w:tcBorders>
              <w:top w:val="single" w:sz="2" w:space="0" w:color="auto"/>
            </w:tcBorders>
          </w:tcPr>
          <w:p w14:paraId="244E460B" w14:textId="77777777" w:rsidR="009D5757" w:rsidRPr="003F4715" w:rsidRDefault="009D5757" w:rsidP="009D5757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F471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Variation de poids  </w:t>
            </w:r>
          </w:p>
          <w:p w14:paraId="69E1E045" w14:textId="77777777" w:rsidR="009D5757" w:rsidRPr="003F4715" w:rsidRDefault="009D5757" w:rsidP="009D5757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permStart w:id="1034450649" w:edGrp="everyone"/>
        <w:tc>
          <w:tcPr>
            <w:tcW w:w="8554" w:type="dxa"/>
            <w:gridSpan w:val="14"/>
            <w:tcBorders>
              <w:top w:val="single" w:sz="2" w:space="0" w:color="auto"/>
              <w:bottom w:val="single" w:sz="2" w:space="0" w:color="auto"/>
            </w:tcBorders>
          </w:tcPr>
          <w:p w14:paraId="1965B3D3" w14:textId="3F741C24" w:rsidR="009D5757" w:rsidRPr="003F4715" w:rsidRDefault="00070B19" w:rsidP="009D575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868600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5757" w:rsidRPr="003F471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D5757" w:rsidRPr="003F471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1034450649"/>
            <w:r w:rsidR="009D5757" w:rsidRPr="003F4715">
              <w:rPr>
                <w:rFonts w:asciiTheme="minorHAnsi" w:hAnsiTheme="minorHAnsi" w:cstheme="minorHAnsi"/>
                <w:sz w:val="20"/>
                <w:szCs w:val="20"/>
              </w:rPr>
              <w:t>Aucune dans les 6 derniers mois</w:t>
            </w:r>
          </w:p>
        </w:tc>
      </w:tr>
      <w:tr w:rsidR="00BD4368" w:rsidRPr="00A1503C" w14:paraId="1B57DDEE" w14:textId="77777777" w:rsidTr="00BD4368">
        <w:trPr>
          <w:trHeight w:val="372"/>
        </w:trPr>
        <w:tc>
          <w:tcPr>
            <w:tcW w:w="2078" w:type="dxa"/>
            <w:gridSpan w:val="3"/>
            <w:vMerge/>
          </w:tcPr>
          <w:p w14:paraId="23D35C15" w14:textId="77777777" w:rsidR="009D5757" w:rsidRPr="003F4715" w:rsidRDefault="009D5757" w:rsidP="009D5757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54" w:type="dxa"/>
            <w:gridSpan w:val="14"/>
            <w:tcBorders>
              <w:top w:val="single" w:sz="2" w:space="0" w:color="auto"/>
            </w:tcBorders>
          </w:tcPr>
          <w:p w14:paraId="7FE15B9E" w14:textId="61A7C460" w:rsidR="0055451F" w:rsidRPr="003F4715" w:rsidRDefault="00070B19" w:rsidP="0055451F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886848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143893284" w:edGrp="everyone"/>
                <w:r w:rsidR="009D5757" w:rsidRPr="003F471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  <w:permEnd w:id="1143893284"/>
              </w:sdtContent>
            </w:sdt>
            <w:r w:rsidR="009D5757" w:rsidRPr="003F4715">
              <w:rPr>
                <w:rFonts w:asciiTheme="minorHAnsi" w:hAnsiTheme="minorHAnsi" w:cstheme="minorHAnsi"/>
                <w:sz w:val="20"/>
                <w:szCs w:val="20"/>
              </w:rPr>
              <w:t xml:space="preserve"> Oui précisez :</w:t>
            </w:r>
            <w:r w:rsidR="0055451F" w:rsidRPr="003F4715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="009D5757" w:rsidRPr="003F471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Start w:id="1945196022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032057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5757" w:rsidRPr="003F471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D5757" w:rsidRPr="003F471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1945196022"/>
            <w:r w:rsidR="009D5757" w:rsidRPr="003F4715">
              <w:rPr>
                <w:rFonts w:asciiTheme="minorHAnsi" w:hAnsiTheme="minorHAnsi" w:cstheme="minorHAnsi"/>
                <w:sz w:val="20"/>
                <w:szCs w:val="20"/>
              </w:rPr>
              <w:t xml:space="preserve">Gain  </w:t>
            </w:r>
            <w:permStart w:id="416877882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724598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5757" w:rsidRPr="003F471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D5757" w:rsidRPr="003F471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416877882"/>
            <w:r w:rsidR="009D5757" w:rsidRPr="003F4715">
              <w:rPr>
                <w:rFonts w:asciiTheme="minorHAnsi" w:hAnsiTheme="minorHAnsi" w:cstheme="minorHAnsi"/>
                <w:sz w:val="20"/>
                <w:szCs w:val="20"/>
              </w:rPr>
              <w:t xml:space="preserve">Perte  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493304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484919740" w:edGrp="everyone"/>
                <w:r w:rsidR="009D5757" w:rsidRPr="003F471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  <w:permEnd w:id="1484919740"/>
              </w:sdtContent>
            </w:sdt>
            <w:r w:rsidR="009D5757" w:rsidRPr="003F4715">
              <w:rPr>
                <w:rFonts w:asciiTheme="minorHAnsi" w:hAnsiTheme="minorHAnsi" w:cstheme="minorHAnsi"/>
                <w:sz w:val="20"/>
                <w:szCs w:val="20"/>
              </w:rPr>
              <w:t xml:space="preserve"> Involontaire  </w:t>
            </w:r>
            <w:permStart w:id="2111463323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932272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5757" w:rsidRPr="003F471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D5757" w:rsidRPr="003F471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2111463323"/>
            <w:r w:rsidR="009D5757" w:rsidRPr="003F4715">
              <w:rPr>
                <w:rFonts w:asciiTheme="minorHAnsi" w:hAnsiTheme="minorHAnsi" w:cstheme="minorHAnsi"/>
                <w:sz w:val="20"/>
                <w:szCs w:val="20"/>
              </w:rPr>
              <w:t xml:space="preserve">Volontaire   </w:t>
            </w:r>
            <w:permStart w:id="1814038887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776441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5757" w:rsidRPr="003F471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D5757" w:rsidRPr="003F471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1814038887"/>
            <w:r w:rsidR="009D5757" w:rsidRPr="003F4715">
              <w:rPr>
                <w:rFonts w:asciiTheme="minorHAnsi" w:hAnsiTheme="minorHAnsi" w:cstheme="minorHAnsi"/>
                <w:sz w:val="20"/>
                <w:szCs w:val="20"/>
              </w:rPr>
              <w:t>Avant</w:t>
            </w:r>
            <w:r w:rsidR="0055451F" w:rsidRPr="003F4715">
              <w:rPr>
                <w:rFonts w:asciiTheme="minorHAnsi" w:hAnsiTheme="minorHAnsi" w:cstheme="minorHAnsi"/>
                <w:sz w:val="20"/>
                <w:szCs w:val="20"/>
              </w:rPr>
              <w:t xml:space="preserve"> hospitalisation</w:t>
            </w:r>
          </w:p>
          <w:p w14:paraId="7E804EB1" w14:textId="57B8E082" w:rsidR="009D5757" w:rsidRPr="003F4715" w:rsidRDefault="0055451F" w:rsidP="0055451F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F4715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3F4715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="009D5757" w:rsidRPr="003F471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Start w:id="521613308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886288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5757" w:rsidRPr="003F471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D5757" w:rsidRPr="003F471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521613308"/>
            <w:r w:rsidR="009D5757" w:rsidRPr="003F4715">
              <w:rPr>
                <w:rFonts w:asciiTheme="minorHAnsi" w:hAnsiTheme="minorHAnsi" w:cstheme="minorHAnsi"/>
                <w:sz w:val="20"/>
                <w:szCs w:val="20"/>
              </w:rPr>
              <w:t>Pendant hospitalisation</w:t>
            </w:r>
          </w:p>
        </w:tc>
      </w:tr>
      <w:tr w:rsidR="00BD4368" w:rsidRPr="00A1503C" w14:paraId="68B319C0" w14:textId="77777777" w:rsidTr="00BD4368">
        <w:trPr>
          <w:trHeight w:val="309"/>
        </w:trPr>
        <w:tc>
          <w:tcPr>
            <w:tcW w:w="2078" w:type="dxa"/>
            <w:gridSpan w:val="3"/>
          </w:tcPr>
          <w:p w14:paraId="14E9B03B" w14:textId="5743B995" w:rsidR="009D5757" w:rsidRPr="003F4715" w:rsidRDefault="009D5757" w:rsidP="009D5757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3F471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Remarques :</w:t>
            </w:r>
          </w:p>
        </w:tc>
        <w:tc>
          <w:tcPr>
            <w:tcW w:w="8554" w:type="dxa"/>
            <w:gridSpan w:val="14"/>
          </w:tcPr>
          <w:p w14:paraId="641A86D2" w14:textId="56DF9834" w:rsidR="009D5757" w:rsidRPr="003F4715" w:rsidRDefault="009D5757" w:rsidP="009D5757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permStart w:id="1458907911" w:edGrp="everyone"/>
            <w:r w:rsidRPr="003F4715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458907911"/>
          </w:p>
        </w:tc>
      </w:tr>
      <w:tr w:rsidR="00BD4368" w:rsidRPr="00A1503C" w14:paraId="4CBA9B41" w14:textId="77777777" w:rsidTr="00BD4368">
        <w:trPr>
          <w:tblHeader/>
        </w:trPr>
        <w:tc>
          <w:tcPr>
            <w:tcW w:w="10632" w:type="dxa"/>
            <w:gridSpan w:val="17"/>
            <w:tcBorders>
              <w:bottom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3A68420C" w14:textId="1DA13238" w:rsidR="009D5757" w:rsidRPr="00A1503C" w:rsidRDefault="009D5757" w:rsidP="009D5757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1503C">
              <w:rPr>
                <w:rFonts w:asciiTheme="minorHAnsi" w:hAnsiTheme="minorHAnsi" w:cstheme="minorHAnsi"/>
                <w:b/>
                <w:sz w:val="20"/>
                <w:szCs w:val="20"/>
              </w:rPr>
              <w:t>Examen physique</w:t>
            </w:r>
          </w:p>
        </w:tc>
      </w:tr>
      <w:tr w:rsidR="00BD4368" w:rsidRPr="00A1503C" w14:paraId="37568737" w14:textId="77777777" w:rsidTr="00BD4368">
        <w:tc>
          <w:tcPr>
            <w:tcW w:w="1126" w:type="dxa"/>
            <w:tcBorders>
              <w:top w:val="single" w:sz="2" w:space="0" w:color="auto"/>
            </w:tcBorders>
            <w:shd w:val="clear" w:color="auto" w:fill="D9D9D9" w:themeFill="background1" w:themeFillShade="D9"/>
          </w:tcPr>
          <w:p w14:paraId="2DE2DEBC" w14:textId="77777777" w:rsidR="009D5757" w:rsidRPr="003F4715" w:rsidRDefault="009D5757" w:rsidP="009D5757">
            <w:pPr>
              <w:spacing w:line="27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F4715">
              <w:rPr>
                <w:rFonts w:asciiTheme="minorHAnsi" w:hAnsiTheme="minorHAnsi" w:cstheme="minorHAnsi"/>
                <w:b/>
                <w:sz w:val="20"/>
                <w:szCs w:val="20"/>
              </w:rPr>
              <w:t>Légende</w:t>
            </w:r>
          </w:p>
        </w:tc>
        <w:tc>
          <w:tcPr>
            <w:tcW w:w="9506" w:type="dxa"/>
            <w:gridSpan w:val="16"/>
            <w:tcBorders>
              <w:top w:val="single" w:sz="2" w:space="0" w:color="auto"/>
            </w:tcBorders>
            <w:shd w:val="clear" w:color="auto" w:fill="D9D9D9" w:themeFill="background1" w:themeFillShade="D9"/>
          </w:tcPr>
          <w:p w14:paraId="7387AF21" w14:textId="77777777" w:rsidR="009D5757" w:rsidRPr="003F4715" w:rsidRDefault="009D5757" w:rsidP="009D5757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F4715">
              <w:rPr>
                <w:rFonts w:asciiTheme="minorHAnsi" w:hAnsiTheme="minorHAnsi" w:cstheme="minorHAnsi"/>
                <w:sz w:val="20"/>
                <w:szCs w:val="20"/>
              </w:rPr>
              <w:t>Type de fonte : Adipeuse (A) ou Musculaire (M)</w:t>
            </w:r>
          </w:p>
        </w:tc>
      </w:tr>
      <w:tr w:rsidR="00BD4368" w:rsidRPr="00A1503C" w14:paraId="4A9DFC94" w14:textId="77777777" w:rsidTr="00BD4368">
        <w:tc>
          <w:tcPr>
            <w:tcW w:w="2779" w:type="dxa"/>
            <w:gridSpan w:val="5"/>
          </w:tcPr>
          <w:p w14:paraId="0D8E1722" w14:textId="77777777" w:rsidR="009D5757" w:rsidRPr="003F4715" w:rsidRDefault="009D5757" w:rsidP="009D5757">
            <w:pPr>
              <w:spacing w:line="27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F4715">
              <w:rPr>
                <w:rFonts w:asciiTheme="minorHAnsi" w:hAnsiTheme="minorHAnsi" w:cstheme="minorHAnsi"/>
                <w:b/>
                <w:sz w:val="20"/>
                <w:szCs w:val="20"/>
              </w:rPr>
              <w:t>Contour des yeux (A)</w:t>
            </w:r>
          </w:p>
        </w:tc>
        <w:permStart w:id="1023556085" w:edGrp="everyone" w:displacedByCustomXml="next"/>
        <w:sdt>
          <w:sdtPr>
            <w:rPr>
              <w:rFonts w:asciiTheme="minorHAnsi" w:eastAsiaTheme="minorHAnsi" w:hAnsiTheme="minorHAnsi" w:cstheme="minorHAnsi"/>
              <w:sz w:val="20"/>
              <w:szCs w:val="20"/>
            </w:rPr>
            <w:id w:val="-1767533212"/>
            <w:placeholder>
              <w:docPart w:val="7E21B6D9B15F460F989D12572D8C35C6"/>
            </w:placeholder>
            <w:showingPlcHdr/>
            <w:comboBox>
              <w:listItem w:value="Choisissez un élément."/>
              <w:listItem w:displayText="Normal" w:value="Normal"/>
              <w:listItem w:displayText="Déplétion légère à modérée" w:value="Déplétion légère à modérée"/>
              <w:listItem w:displayText="Déplétion sévère" w:value="Déplétion sévère"/>
              <w:listItem w:displayText="Non-observé" w:value="Non-observé"/>
            </w:comboBox>
          </w:sdtPr>
          <w:sdtContent>
            <w:tc>
              <w:tcPr>
                <w:tcW w:w="2699" w:type="dxa"/>
                <w:gridSpan w:val="5"/>
              </w:tcPr>
              <w:p w14:paraId="1F1A3823" w14:textId="7A222C06" w:rsidR="009D5757" w:rsidRPr="003F4715" w:rsidRDefault="009D5757" w:rsidP="009D5757">
                <w:pPr>
                  <w:spacing w:line="276" w:lineRule="auto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3F4715">
                  <w:rPr>
                    <w:rStyle w:val="Textedelespacerserv"/>
                    <w:rFonts w:asciiTheme="minorHAnsi" w:eastAsiaTheme="minorHAnsi" w:hAnsiTheme="minorHAnsi" w:cstheme="minorHAnsi"/>
                    <w:color w:val="auto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permEnd w:id="1023556085" w:displacedByCustomXml="prev"/>
        <w:tc>
          <w:tcPr>
            <w:tcW w:w="3117" w:type="dxa"/>
            <w:gridSpan w:val="4"/>
          </w:tcPr>
          <w:p w14:paraId="4BE866D0" w14:textId="77777777" w:rsidR="009D5757" w:rsidRPr="003F4715" w:rsidRDefault="009D5757" w:rsidP="009D5757">
            <w:pPr>
              <w:spacing w:line="27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F4715">
              <w:rPr>
                <w:rFonts w:asciiTheme="minorHAnsi" w:hAnsiTheme="minorHAnsi" w:cstheme="minorHAnsi"/>
                <w:b/>
                <w:sz w:val="20"/>
                <w:szCs w:val="20"/>
              </w:rPr>
              <w:t>Clavicule (M)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499719513"/>
            <w:placeholder>
              <w:docPart w:val="D25FA85CB68B411B8F6F0F6AFCB6295C"/>
            </w:placeholder>
            <w:showingPlcHdr/>
            <w:comboBox>
              <w:listItem w:value="Choisissez un élément."/>
              <w:listItem w:displayText="Normal" w:value="Normal"/>
              <w:listItem w:displayText="Déplétion légère à modérée" w:value="Déplétion légère à modérée"/>
              <w:listItem w:displayText="Déplétion sévère" w:value="Déplétion sévère"/>
              <w:listItem w:displayText="Non-observé" w:value="Non-observé"/>
            </w:comboBox>
          </w:sdtPr>
          <w:sdtContent>
            <w:permStart w:id="1595879052" w:edGrp="everyone" w:displacedByCustomXml="prev"/>
            <w:tc>
              <w:tcPr>
                <w:tcW w:w="2037" w:type="dxa"/>
                <w:gridSpan w:val="3"/>
              </w:tcPr>
              <w:p w14:paraId="2DBD1A12" w14:textId="40120A45" w:rsidR="009D5757" w:rsidRPr="003F4715" w:rsidRDefault="009D5757" w:rsidP="009D5757">
                <w:pPr>
                  <w:spacing w:line="276" w:lineRule="auto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3F4715">
                  <w:rPr>
                    <w:rStyle w:val="Textedelespacerserv"/>
                    <w:rFonts w:asciiTheme="minorHAnsi" w:eastAsiaTheme="minorHAnsi" w:hAnsiTheme="minorHAnsi" w:cstheme="minorHAnsi"/>
                    <w:color w:val="auto"/>
                  </w:rPr>
                  <w:t xml:space="preserve">   </w:t>
                </w:r>
              </w:p>
            </w:tc>
            <w:permEnd w:id="1595879052" w:displacedByCustomXml="next"/>
          </w:sdtContent>
        </w:sdt>
      </w:tr>
      <w:tr w:rsidR="00BD4368" w:rsidRPr="00A1503C" w14:paraId="35C76B0D" w14:textId="77777777" w:rsidTr="00BD4368">
        <w:tc>
          <w:tcPr>
            <w:tcW w:w="2779" w:type="dxa"/>
            <w:gridSpan w:val="5"/>
          </w:tcPr>
          <w:p w14:paraId="29EFA404" w14:textId="77777777" w:rsidR="009D5757" w:rsidRPr="003F4715" w:rsidRDefault="009D5757" w:rsidP="009D5757">
            <w:pPr>
              <w:spacing w:line="27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F4715">
              <w:rPr>
                <w:rFonts w:asciiTheme="minorHAnsi" w:hAnsiTheme="minorHAnsi" w:cstheme="minorHAnsi"/>
                <w:b/>
                <w:sz w:val="20"/>
                <w:szCs w:val="20"/>
              </w:rPr>
              <w:t>Triceps (A)</w:t>
            </w:r>
          </w:p>
        </w:tc>
        <w:permStart w:id="1415281460" w:edGrp="everyone" w:displacedByCustomXml="next"/>
        <w:sdt>
          <w:sdtPr>
            <w:rPr>
              <w:rFonts w:asciiTheme="minorHAnsi" w:eastAsiaTheme="minorHAnsi" w:hAnsiTheme="minorHAnsi" w:cstheme="minorHAnsi"/>
              <w:sz w:val="20"/>
              <w:szCs w:val="20"/>
            </w:rPr>
            <w:id w:val="527455389"/>
            <w:placeholder>
              <w:docPart w:val="D25FA85CB68B411B8F6F0F6AFCB6295C"/>
            </w:placeholder>
            <w:showingPlcHdr/>
            <w:comboBox>
              <w:listItem w:value="Choisissez un élément."/>
              <w:listItem w:displayText="Normal" w:value="Normal"/>
              <w:listItem w:displayText="Déplétion légère à modérée" w:value="Déplétion légère à modérée"/>
              <w:listItem w:displayText="Déplétion sévère" w:value="Déplétion sévère"/>
              <w:listItem w:displayText="Non-observé" w:value="Non-observé"/>
            </w:comboBox>
          </w:sdtPr>
          <w:sdtContent>
            <w:tc>
              <w:tcPr>
                <w:tcW w:w="2699" w:type="dxa"/>
                <w:gridSpan w:val="5"/>
              </w:tcPr>
              <w:p w14:paraId="6973F6A8" w14:textId="4811EA80" w:rsidR="009D5757" w:rsidRPr="003F4715" w:rsidRDefault="009D5757" w:rsidP="009D5757">
                <w:pPr>
                  <w:spacing w:line="276" w:lineRule="auto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3F4715">
                  <w:rPr>
                    <w:rStyle w:val="Textedelespacerserv"/>
                    <w:rFonts w:asciiTheme="minorHAnsi" w:eastAsiaTheme="minorHAnsi" w:hAnsiTheme="minorHAnsi" w:cstheme="minorHAnsi"/>
                    <w:color w:val="auto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permEnd w:id="1415281460" w:displacedByCustomXml="prev"/>
        <w:tc>
          <w:tcPr>
            <w:tcW w:w="3117" w:type="dxa"/>
            <w:gridSpan w:val="4"/>
          </w:tcPr>
          <w:p w14:paraId="20CA76A1" w14:textId="77777777" w:rsidR="009D5757" w:rsidRPr="003F4715" w:rsidRDefault="009D5757" w:rsidP="009D5757">
            <w:pPr>
              <w:spacing w:line="27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F4715">
              <w:rPr>
                <w:rFonts w:asciiTheme="minorHAnsi" w:hAnsiTheme="minorHAnsi" w:cstheme="minorHAnsi"/>
                <w:b/>
                <w:sz w:val="20"/>
                <w:szCs w:val="20"/>
              </w:rPr>
              <w:t>Épaules (M)</w:t>
            </w:r>
          </w:p>
        </w:tc>
        <w:permStart w:id="19620473" w:edGrp="everyone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764991351"/>
            <w:placeholder>
              <w:docPart w:val="D25FA85CB68B411B8F6F0F6AFCB6295C"/>
            </w:placeholder>
            <w:showingPlcHdr/>
            <w:comboBox>
              <w:listItem w:value="Choisissez un élément."/>
              <w:listItem w:displayText="Normal" w:value="Normal"/>
              <w:listItem w:displayText="Déplétion légère à modérée" w:value="Déplétion légère à modérée"/>
              <w:listItem w:displayText="Déplétion sévère" w:value="Déplétion sévère"/>
              <w:listItem w:displayText="Non-observé" w:value="Non-observé"/>
            </w:comboBox>
          </w:sdtPr>
          <w:sdtContent>
            <w:tc>
              <w:tcPr>
                <w:tcW w:w="2037" w:type="dxa"/>
                <w:gridSpan w:val="3"/>
              </w:tcPr>
              <w:p w14:paraId="1235D209" w14:textId="1F2C6158" w:rsidR="009D5757" w:rsidRPr="003F4715" w:rsidRDefault="009D5757" w:rsidP="009D5757">
                <w:pPr>
                  <w:spacing w:line="276" w:lineRule="auto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3F4715">
                  <w:rPr>
                    <w:rStyle w:val="Textedelespacerserv"/>
                    <w:rFonts w:asciiTheme="minorHAnsi" w:eastAsiaTheme="minorHAnsi" w:hAnsiTheme="minorHAnsi" w:cstheme="minorHAnsi"/>
                    <w:color w:val="auto"/>
                  </w:rPr>
                  <w:t xml:space="preserve">   </w:t>
                </w:r>
              </w:p>
            </w:tc>
          </w:sdtContent>
        </w:sdt>
        <w:permEnd w:id="19620473" w:displacedByCustomXml="prev"/>
      </w:tr>
      <w:tr w:rsidR="00BD4368" w:rsidRPr="00A1503C" w14:paraId="23AE5B7A" w14:textId="77777777" w:rsidTr="00BD4368">
        <w:tc>
          <w:tcPr>
            <w:tcW w:w="2779" w:type="dxa"/>
            <w:gridSpan w:val="5"/>
          </w:tcPr>
          <w:p w14:paraId="3E62AC03" w14:textId="77777777" w:rsidR="009D5757" w:rsidRPr="003F4715" w:rsidRDefault="009D5757" w:rsidP="009D5757">
            <w:pPr>
              <w:spacing w:line="27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F4715">
              <w:rPr>
                <w:rFonts w:asciiTheme="minorHAnsi" w:hAnsiTheme="minorHAnsi" w:cstheme="minorHAnsi"/>
                <w:b/>
                <w:sz w:val="20"/>
                <w:szCs w:val="20"/>
              </w:rPr>
              <w:t>Côtes, bas du dos, flancs (A)</w:t>
            </w:r>
          </w:p>
        </w:tc>
        <w:permStart w:id="603024718" w:edGrp="everyone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856580362"/>
            <w:placeholder>
              <w:docPart w:val="D25FA85CB68B411B8F6F0F6AFCB6295C"/>
            </w:placeholder>
            <w:showingPlcHdr/>
            <w:comboBox>
              <w:listItem w:value="Choisissez un élément."/>
              <w:listItem w:displayText="Normal" w:value="Normal"/>
              <w:listItem w:displayText="Déplétion légère à modérée" w:value="Déplétion légère à modérée"/>
              <w:listItem w:displayText="Déplétion sévère" w:value="Déplétion sévère"/>
              <w:listItem w:displayText="Non-observé" w:value="Non-observé"/>
            </w:comboBox>
          </w:sdtPr>
          <w:sdtContent>
            <w:tc>
              <w:tcPr>
                <w:tcW w:w="2699" w:type="dxa"/>
                <w:gridSpan w:val="5"/>
              </w:tcPr>
              <w:p w14:paraId="6A6DC435" w14:textId="6C35D2D6" w:rsidR="009D5757" w:rsidRPr="003F4715" w:rsidRDefault="009D5757" w:rsidP="009D5757">
                <w:pPr>
                  <w:spacing w:line="276" w:lineRule="auto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3F4715">
                  <w:rPr>
                    <w:rStyle w:val="Textedelespacerserv"/>
                    <w:rFonts w:asciiTheme="minorHAnsi" w:eastAsiaTheme="minorHAnsi" w:hAnsiTheme="minorHAnsi" w:cstheme="minorHAnsi"/>
                    <w:color w:val="auto"/>
                  </w:rPr>
                  <w:t xml:space="preserve">   </w:t>
                </w:r>
              </w:p>
            </w:tc>
          </w:sdtContent>
        </w:sdt>
        <w:permEnd w:id="603024718" w:displacedByCustomXml="prev"/>
        <w:tc>
          <w:tcPr>
            <w:tcW w:w="3117" w:type="dxa"/>
            <w:gridSpan w:val="4"/>
          </w:tcPr>
          <w:p w14:paraId="100D0C49" w14:textId="77777777" w:rsidR="009D5757" w:rsidRPr="003F4715" w:rsidRDefault="009D5757" w:rsidP="009D5757">
            <w:pPr>
              <w:spacing w:line="27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F4715">
              <w:rPr>
                <w:rFonts w:asciiTheme="minorHAnsi" w:hAnsiTheme="minorHAnsi" w:cstheme="minorHAnsi"/>
                <w:b/>
                <w:sz w:val="20"/>
                <w:szCs w:val="20"/>
              </w:rPr>
              <w:t>Région dorsale de la main (M)</w:t>
            </w:r>
          </w:p>
        </w:tc>
        <w:permStart w:id="1482556868" w:edGrp="everyone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369073381"/>
            <w:placeholder>
              <w:docPart w:val="D25FA85CB68B411B8F6F0F6AFCB6295C"/>
            </w:placeholder>
            <w:showingPlcHdr/>
            <w:comboBox>
              <w:listItem w:value="Choisissez un élément."/>
              <w:listItem w:displayText="Normal" w:value="Normal"/>
              <w:listItem w:displayText="Déplétion légère à modérée" w:value="Déplétion légère à modérée"/>
              <w:listItem w:displayText="Déplétion sévère" w:value="Déplétion sévère"/>
              <w:listItem w:displayText="Non-observé" w:value="Non-observé"/>
            </w:comboBox>
          </w:sdtPr>
          <w:sdtContent>
            <w:tc>
              <w:tcPr>
                <w:tcW w:w="2037" w:type="dxa"/>
                <w:gridSpan w:val="3"/>
              </w:tcPr>
              <w:p w14:paraId="5F9CF6A1" w14:textId="09067FD3" w:rsidR="009D5757" w:rsidRPr="003F4715" w:rsidRDefault="009D5757" w:rsidP="009D5757">
                <w:pPr>
                  <w:spacing w:line="276" w:lineRule="auto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3F4715">
                  <w:rPr>
                    <w:rStyle w:val="Textedelespacerserv"/>
                    <w:rFonts w:asciiTheme="minorHAnsi" w:eastAsiaTheme="minorHAnsi" w:hAnsiTheme="minorHAnsi" w:cstheme="minorHAnsi"/>
                    <w:color w:val="auto"/>
                  </w:rPr>
                  <w:t xml:space="preserve">   </w:t>
                </w:r>
              </w:p>
            </w:tc>
          </w:sdtContent>
        </w:sdt>
        <w:permEnd w:id="1482556868" w:displacedByCustomXml="prev"/>
      </w:tr>
      <w:tr w:rsidR="00BD4368" w:rsidRPr="00A1503C" w14:paraId="1AC6CEBC" w14:textId="77777777" w:rsidTr="00BD4368">
        <w:tc>
          <w:tcPr>
            <w:tcW w:w="2779" w:type="dxa"/>
            <w:gridSpan w:val="5"/>
            <w:tcBorders>
              <w:bottom w:val="single" w:sz="2" w:space="0" w:color="auto"/>
            </w:tcBorders>
          </w:tcPr>
          <w:p w14:paraId="72F81AC1" w14:textId="77777777" w:rsidR="009D5757" w:rsidRPr="003F4715" w:rsidRDefault="009D5757" w:rsidP="009D5757">
            <w:pPr>
              <w:spacing w:line="27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F4715">
              <w:rPr>
                <w:rFonts w:asciiTheme="minorHAnsi" w:hAnsiTheme="minorHAnsi" w:cstheme="minorHAnsi"/>
                <w:b/>
                <w:sz w:val="20"/>
                <w:szCs w:val="20"/>
              </w:rPr>
              <w:t>Tempes (M)</w:t>
            </w:r>
          </w:p>
        </w:tc>
        <w:permStart w:id="1870026803" w:edGrp="everyone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266286632"/>
            <w:placeholder>
              <w:docPart w:val="D25FA85CB68B411B8F6F0F6AFCB6295C"/>
            </w:placeholder>
            <w:showingPlcHdr/>
            <w:comboBox>
              <w:listItem w:value="Choisissez un élément."/>
              <w:listItem w:displayText="Normal" w:value="Normal"/>
              <w:listItem w:displayText="Déplétion légère à modérée" w:value="Déplétion légère à modérée"/>
              <w:listItem w:displayText="Déplétion sévère" w:value="Déplétion sévère"/>
              <w:listItem w:displayText="Non-observé" w:value="Non-observé"/>
            </w:comboBox>
          </w:sdtPr>
          <w:sdtContent>
            <w:tc>
              <w:tcPr>
                <w:tcW w:w="2699" w:type="dxa"/>
                <w:gridSpan w:val="5"/>
                <w:tcBorders>
                  <w:bottom w:val="single" w:sz="2" w:space="0" w:color="auto"/>
                </w:tcBorders>
              </w:tcPr>
              <w:p w14:paraId="33274A3C" w14:textId="2FA4B6A3" w:rsidR="009D5757" w:rsidRPr="003F4715" w:rsidRDefault="009D5757" w:rsidP="009D5757">
                <w:pPr>
                  <w:spacing w:line="276" w:lineRule="auto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3F4715">
                  <w:rPr>
                    <w:rStyle w:val="Textedelespacerserv"/>
                    <w:rFonts w:asciiTheme="minorHAnsi" w:eastAsiaTheme="minorHAnsi" w:hAnsiTheme="minorHAnsi" w:cstheme="minorHAnsi"/>
                    <w:color w:val="auto"/>
                  </w:rPr>
                  <w:t xml:space="preserve">   </w:t>
                </w:r>
              </w:p>
            </w:tc>
          </w:sdtContent>
        </w:sdt>
        <w:permEnd w:id="1870026803" w:displacedByCustomXml="prev"/>
        <w:tc>
          <w:tcPr>
            <w:tcW w:w="3117" w:type="dxa"/>
            <w:gridSpan w:val="4"/>
            <w:tcBorders>
              <w:bottom w:val="single" w:sz="2" w:space="0" w:color="auto"/>
            </w:tcBorders>
          </w:tcPr>
          <w:p w14:paraId="0557BDD6" w14:textId="77777777" w:rsidR="009D5757" w:rsidRPr="003F4715" w:rsidRDefault="009D5757" w:rsidP="009D5757">
            <w:pPr>
              <w:spacing w:line="27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F4715">
              <w:rPr>
                <w:rFonts w:asciiTheme="minorHAnsi" w:hAnsiTheme="minorHAnsi" w:cstheme="minorHAnsi"/>
                <w:b/>
                <w:sz w:val="20"/>
                <w:szCs w:val="20"/>
              </w:rPr>
              <w:t>Région antérieure de la cuisse (M)</w:t>
            </w:r>
          </w:p>
        </w:tc>
        <w:permStart w:id="420497896" w:edGrp="everyone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674099408"/>
            <w:placeholder>
              <w:docPart w:val="D25FA85CB68B411B8F6F0F6AFCB6295C"/>
            </w:placeholder>
            <w:showingPlcHdr/>
            <w:comboBox>
              <w:listItem w:value="Choisissez un élément."/>
              <w:listItem w:displayText="Normal" w:value="Normal"/>
              <w:listItem w:displayText="Déplétion légère à modérée" w:value="Déplétion légère à modérée"/>
              <w:listItem w:displayText="Déplétion sévère" w:value="Déplétion sévère"/>
              <w:listItem w:displayText="Non-observé" w:value="Non-observé"/>
            </w:comboBox>
          </w:sdtPr>
          <w:sdtContent>
            <w:tc>
              <w:tcPr>
                <w:tcW w:w="2037" w:type="dxa"/>
                <w:gridSpan w:val="3"/>
                <w:tcBorders>
                  <w:bottom w:val="single" w:sz="2" w:space="0" w:color="auto"/>
                </w:tcBorders>
              </w:tcPr>
              <w:p w14:paraId="121A6CA6" w14:textId="4C5EC10F" w:rsidR="009D5757" w:rsidRPr="003F4715" w:rsidRDefault="009D5757" w:rsidP="009D5757">
                <w:pPr>
                  <w:spacing w:line="276" w:lineRule="auto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3F4715">
                  <w:rPr>
                    <w:rStyle w:val="Textedelespacerserv"/>
                    <w:rFonts w:asciiTheme="minorHAnsi" w:eastAsiaTheme="minorHAnsi" w:hAnsiTheme="minorHAnsi" w:cstheme="minorHAnsi"/>
                    <w:color w:val="auto"/>
                  </w:rPr>
                  <w:t xml:space="preserve">   </w:t>
                </w:r>
              </w:p>
            </w:tc>
          </w:sdtContent>
        </w:sdt>
        <w:permEnd w:id="420497896" w:displacedByCustomXml="prev"/>
      </w:tr>
      <w:permStart w:id="1656695652" w:edGrp="everyone"/>
      <w:tr w:rsidR="00BD4368" w:rsidRPr="00A1503C" w14:paraId="16C9DE0C" w14:textId="77777777" w:rsidTr="003F4715">
        <w:trPr>
          <w:trHeight w:val="283"/>
        </w:trPr>
        <w:tc>
          <w:tcPr>
            <w:tcW w:w="1791" w:type="dxa"/>
            <w:gridSpan w:val="2"/>
            <w:vMerge w:val="restart"/>
            <w:tcBorders>
              <w:top w:val="single" w:sz="2" w:space="0" w:color="auto"/>
              <w:bottom w:val="nil"/>
            </w:tcBorders>
            <w:shd w:val="clear" w:color="auto" w:fill="auto"/>
          </w:tcPr>
          <w:p w14:paraId="21B4D2E0" w14:textId="3395ABC9" w:rsidR="0055451F" w:rsidRPr="003F4715" w:rsidRDefault="00070B19" w:rsidP="006F38E7">
            <w:pPr>
              <w:spacing w:before="20" w:after="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804470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5757" w:rsidRPr="003F471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D5757" w:rsidRPr="003F471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ermEnd w:id="1656695652"/>
            <w:r w:rsidR="009D5757" w:rsidRPr="003F471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Force de préhension</w:t>
            </w:r>
          </w:p>
        </w:tc>
        <w:tc>
          <w:tcPr>
            <w:tcW w:w="4290" w:type="dxa"/>
            <w:gridSpan w:val="9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310AA987" w14:textId="77777777" w:rsidR="009D5757" w:rsidRPr="003F4715" w:rsidRDefault="009D5757" w:rsidP="009D5757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3F471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Start w:id="1059487366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767726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F471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3F471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1059487366"/>
            <w:r w:rsidRPr="003F4715">
              <w:rPr>
                <w:rFonts w:asciiTheme="minorHAnsi" w:hAnsiTheme="minorHAnsi" w:cstheme="minorHAnsi"/>
                <w:sz w:val="20"/>
                <w:szCs w:val="20"/>
              </w:rPr>
              <w:t xml:space="preserve">Bonne   </w:t>
            </w:r>
            <w:permStart w:id="1819233551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317156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F471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3F471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1819233551"/>
            <w:r w:rsidRPr="003F4715">
              <w:rPr>
                <w:rFonts w:asciiTheme="minorHAnsi" w:hAnsiTheme="minorHAnsi" w:cstheme="minorHAnsi"/>
                <w:sz w:val="20"/>
                <w:szCs w:val="20"/>
              </w:rPr>
              <w:t xml:space="preserve">Moyenne   </w:t>
            </w:r>
            <w:permStart w:id="813329419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019886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F471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3F471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813329419"/>
            <w:r w:rsidRPr="003F4715">
              <w:rPr>
                <w:rFonts w:asciiTheme="minorHAnsi" w:hAnsiTheme="minorHAnsi" w:cstheme="minorHAnsi"/>
                <w:sz w:val="20"/>
                <w:szCs w:val="20"/>
              </w:rPr>
              <w:t>Faible</w:t>
            </w:r>
          </w:p>
        </w:tc>
        <w:tc>
          <w:tcPr>
            <w:tcW w:w="3275" w:type="dxa"/>
            <w:gridSpan w:val="5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011664D5" w14:textId="77777777" w:rsidR="009D5757" w:rsidRPr="003F4715" w:rsidRDefault="009D5757" w:rsidP="009D5757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3F4715">
              <w:rPr>
                <w:rFonts w:asciiTheme="minorHAnsi" w:hAnsiTheme="minorHAnsi" w:cstheme="minorHAnsi"/>
                <w:sz w:val="20"/>
                <w:szCs w:val="20"/>
              </w:rPr>
              <w:t>Membre supérieur D (moyenne)</w:t>
            </w: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5326E91D" w14:textId="12625D62" w:rsidR="009D5757" w:rsidRPr="003F4715" w:rsidRDefault="009D5757" w:rsidP="009D5757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permStart w:id="211317150" w:edGrp="everyone"/>
            <w:r w:rsidRPr="003F4715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211317150"/>
          </w:p>
        </w:tc>
      </w:tr>
      <w:tr w:rsidR="00BD4368" w:rsidRPr="00A1503C" w14:paraId="58BBDB0D" w14:textId="77777777" w:rsidTr="003F4715">
        <w:trPr>
          <w:trHeight w:val="344"/>
        </w:trPr>
        <w:tc>
          <w:tcPr>
            <w:tcW w:w="1791" w:type="dxa"/>
            <w:gridSpan w:val="2"/>
            <w:vMerge/>
            <w:tcBorders>
              <w:bottom w:val="nil"/>
            </w:tcBorders>
            <w:shd w:val="clear" w:color="auto" w:fill="auto"/>
          </w:tcPr>
          <w:p w14:paraId="59582F80" w14:textId="77777777" w:rsidR="009D5757" w:rsidRPr="003F4715" w:rsidRDefault="009D5757" w:rsidP="009D5757">
            <w:pPr>
              <w:spacing w:before="20" w:after="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309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272323BC" w14:textId="77777777" w:rsidR="009D5757" w:rsidRPr="003F4715" w:rsidRDefault="009D5757" w:rsidP="009D575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F4715">
              <w:rPr>
                <w:rFonts w:asciiTheme="minorHAnsi" w:hAnsiTheme="minorHAnsi" w:cstheme="minorHAnsi"/>
                <w:sz w:val="20"/>
                <w:szCs w:val="20"/>
              </w:rPr>
              <w:t>Dominance</w:t>
            </w:r>
          </w:p>
        </w:tc>
        <w:tc>
          <w:tcPr>
            <w:tcW w:w="2981" w:type="dxa"/>
            <w:gridSpan w:val="5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0A1E9BCC" w14:textId="50333B95" w:rsidR="009D5757" w:rsidRPr="003F4715" w:rsidRDefault="00070B19" w:rsidP="009D575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264803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252202512" w:edGrp="everyone"/>
                <w:r w:rsidR="009D5757" w:rsidRPr="003F471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  <w:permEnd w:id="1252202512"/>
              </w:sdtContent>
            </w:sdt>
            <w:r w:rsidR="009D5757" w:rsidRPr="003F4715">
              <w:rPr>
                <w:rFonts w:asciiTheme="minorHAnsi" w:hAnsiTheme="minorHAnsi" w:cstheme="minorHAnsi"/>
                <w:sz w:val="20"/>
                <w:szCs w:val="20"/>
              </w:rPr>
              <w:t xml:space="preserve"> Droite          </w:t>
            </w:r>
            <w:permStart w:id="1666266000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362089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5757" w:rsidRPr="003F471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D5757" w:rsidRPr="003F471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1666266000"/>
            <w:r w:rsidR="009D5757" w:rsidRPr="003F4715">
              <w:rPr>
                <w:rFonts w:asciiTheme="minorHAnsi" w:hAnsiTheme="minorHAnsi" w:cstheme="minorHAnsi"/>
                <w:sz w:val="20"/>
                <w:szCs w:val="20"/>
              </w:rPr>
              <w:t>Gauche</w:t>
            </w:r>
          </w:p>
        </w:tc>
        <w:tc>
          <w:tcPr>
            <w:tcW w:w="3275" w:type="dxa"/>
            <w:gridSpan w:val="5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534B92F0" w14:textId="77777777" w:rsidR="009D5757" w:rsidRPr="003F4715" w:rsidRDefault="009D5757" w:rsidP="009D5757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3F4715">
              <w:rPr>
                <w:rFonts w:asciiTheme="minorHAnsi" w:hAnsiTheme="minorHAnsi" w:cstheme="minorHAnsi"/>
                <w:sz w:val="20"/>
                <w:szCs w:val="20"/>
              </w:rPr>
              <w:t>Membre supérieur G (moyenne)</w:t>
            </w: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1550D303" w14:textId="31669A16" w:rsidR="009D5757" w:rsidRPr="003F4715" w:rsidRDefault="009D5757" w:rsidP="009D5757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permStart w:id="1300112991" w:edGrp="everyone"/>
            <w:r w:rsidRPr="003F4715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300112991"/>
          </w:p>
        </w:tc>
      </w:tr>
      <w:tr w:rsidR="00BD4368" w:rsidRPr="00A1503C" w14:paraId="1F412650" w14:textId="77777777" w:rsidTr="00BD4368">
        <w:trPr>
          <w:trHeight w:val="344"/>
        </w:trPr>
        <w:tc>
          <w:tcPr>
            <w:tcW w:w="10632" w:type="dxa"/>
            <w:gridSpan w:val="17"/>
            <w:tcBorders>
              <w:top w:val="nil"/>
              <w:bottom w:val="single" w:sz="2" w:space="0" w:color="auto"/>
            </w:tcBorders>
            <w:shd w:val="clear" w:color="auto" w:fill="auto"/>
          </w:tcPr>
          <w:p w14:paraId="7A580EEA" w14:textId="68530C9F" w:rsidR="006F38E7" w:rsidRPr="003F4715" w:rsidRDefault="006F38E7" w:rsidP="00AB5E08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3F471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</w:t>
            </w:r>
            <w:r w:rsidR="00283BBF" w:rsidRPr="003F471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</w:t>
            </w:r>
            <w:r w:rsidRPr="003F471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btenu par :</w:t>
            </w:r>
            <w:r w:rsidRPr="003F471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ermStart w:id="1293423401" w:edGrp="everyone"/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</w:rPr>
                <w:id w:val="-1045983607"/>
                <w:placeholder>
                  <w:docPart w:val="FDFFE621B5F648B2AEC05856546A9C29"/>
                </w:placeholder>
                <w:text/>
              </w:sdtPr>
              <w:sdtContent>
                <w:r w:rsidRPr="003F4715">
                  <w:rPr>
                    <w:rFonts w:asciiTheme="minorHAnsi" w:hAnsiTheme="minorHAnsi" w:cstheme="minorHAnsi"/>
                    <w:bCs/>
                    <w:sz w:val="20"/>
                    <w:szCs w:val="20"/>
                  </w:rPr>
                  <w:t xml:space="preserve">  </w:t>
                </w:r>
                <w:permEnd w:id="1293423401"/>
                <w:r w:rsidRPr="003F4715">
                  <w:rPr>
                    <w:rFonts w:asciiTheme="minorHAnsi" w:hAnsiTheme="minorHAnsi" w:cstheme="minorHAnsi"/>
                    <w:bCs/>
                    <w:sz w:val="20"/>
                    <w:szCs w:val="20"/>
                  </w:rPr>
                  <w:t xml:space="preserve"> </w:t>
                </w:r>
              </w:sdtContent>
            </w:sdt>
            <w:r w:rsidR="00283BBF" w:rsidRPr="003F471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Date :  </w:t>
            </w:r>
            <w:sdt>
              <w:sdtPr>
                <w:rPr>
                  <w:rFonts w:asciiTheme="minorHAnsi" w:hAnsiTheme="minorHAnsi" w:cstheme="minorHAnsi"/>
                  <w:b/>
                  <w:bCs/>
                  <w:sz w:val="20"/>
                  <w:szCs w:val="20"/>
                </w:rPr>
                <w:id w:val="-1693677425"/>
                <w:placeholder>
                  <w:docPart w:val="DefaultPlaceholder_-1854013438"/>
                </w:placeholder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Content>
                <w:permStart w:id="1578179721" w:edGrp="everyone"/>
                <w:r w:rsidR="00283BBF" w:rsidRPr="003F4715">
                  <w:rPr>
                    <w:rFonts w:asciiTheme="minorHAnsi" w:hAnsiTheme="minorHAnsi" w:cstheme="minorHAnsi"/>
                    <w:b/>
                    <w:bCs/>
                    <w:sz w:val="20"/>
                    <w:szCs w:val="20"/>
                  </w:rPr>
                  <w:t xml:space="preserve">   </w:t>
                </w:r>
                <w:permEnd w:id="1578179721"/>
                <w:r w:rsidR="00283BBF" w:rsidRPr="003F4715">
                  <w:rPr>
                    <w:rFonts w:asciiTheme="minorHAnsi" w:hAnsiTheme="minorHAnsi" w:cstheme="minorHAnsi"/>
                    <w:b/>
                    <w:bCs/>
                    <w:sz w:val="20"/>
                    <w:szCs w:val="20"/>
                  </w:rPr>
                  <w:t xml:space="preserve"> </w:t>
                </w:r>
              </w:sdtContent>
            </w:sdt>
            <w:r w:rsidR="00283BBF" w:rsidRPr="003F471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)</w:t>
            </w:r>
          </w:p>
        </w:tc>
      </w:tr>
      <w:permStart w:id="1930587125" w:edGrp="everyone"/>
      <w:tr w:rsidR="00BD4368" w:rsidRPr="00A1503C" w14:paraId="501C0735" w14:textId="77777777" w:rsidTr="00BD4368">
        <w:trPr>
          <w:trHeight w:val="283"/>
        </w:trPr>
        <w:tc>
          <w:tcPr>
            <w:tcW w:w="1791" w:type="dxa"/>
            <w:gridSpan w:val="2"/>
            <w:tcBorders>
              <w:top w:val="single" w:sz="2" w:space="0" w:color="auto"/>
            </w:tcBorders>
          </w:tcPr>
          <w:p w14:paraId="39CF6E12" w14:textId="69351936" w:rsidR="009D5757" w:rsidRPr="003F4715" w:rsidRDefault="00070B19" w:rsidP="009D5757">
            <w:pPr>
              <w:spacing w:before="20" w:after="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60582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5757" w:rsidRPr="003F471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D5757" w:rsidRPr="003F471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ermEnd w:id="1930587125"/>
            <w:r w:rsidR="009D5757" w:rsidRPr="003F471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Apparence         </w:t>
            </w:r>
          </w:p>
        </w:tc>
        <w:tc>
          <w:tcPr>
            <w:tcW w:w="8841" w:type="dxa"/>
            <w:gridSpan w:val="15"/>
            <w:tcBorders>
              <w:top w:val="single" w:sz="2" w:space="0" w:color="auto"/>
            </w:tcBorders>
          </w:tcPr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-591010404"/>
              <w:placeholder>
                <w:docPart w:val="45AAA01D38314E719F5DD7D8A73D1FAA"/>
              </w:placeholder>
              <w:showingPlcHdr/>
              <w:dropDownList>
                <w:listItem w:value="Choisissez un élément."/>
                <w:listItem w:displayText="Normal/ RAS" w:value="Normal/ RAS"/>
                <w:listItem w:displayText="Amaigri" w:value="Amaigri"/>
                <w:listItem w:displayText="Amaigri  pâle" w:value="Amaigri  pâle"/>
                <w:listItem w:displayText="Teint pâle" w:value="Teint pâle"/>
                <w:listItem w:displayText="Cachexique" w:value="Cachexique"/>
                <w:listItem w:displayText="Äge avancé" w:value="Äge avancé"/>
                <w:listItem w:displayText="Obèse" w:value="Obèse"/>
                <w:listItem w:displayText="Embonpoint" w:value="Embonpoint"/>
                <w:listItem w:displayText="Surplus de poids" w:value="Surplus de poids"/>
              </w:dropDownList>
            </w:sdtPr>
            <w:sdtContent>
              <w:permStart w:id="543958105" w:edGrp="everyone" w:displacedByCustomXml="prev"/>
              <w:p w14:paraId="5FA4CB67" w14:textId="67F16ED5" w:rsidR="009D5757" w:rsidRPr="003F4715" w:rsidRDefault="009D5757" w:rsidP="009D5757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3F4715">
                  <w:rPr>
                    <w:rStyle w:val="Textedelespacerserv"/>
                    <w:rFonts w:asciiTheme="minorHAnsi" w:hAnsiTheme="minorHAnsi" w:cstheme="minorHAnsi"/>
                    <w:color w:val="auto"/>
                  </w:rPr>
                  <w:t xml:space="preserve">   </w:t>
                </w:r>
              </w:p>
              <w:permEnd w:id="543958105" w:displacedByCustomXml="next"/>
            </w:sdtContent>
          </w:sdt>
        </w:tc>
      </w:tr>
      <w:tr w:rsidR="00BD4368" w:rsidRPr="00A1503C" w14:paraId="0566920E" w14:textId="77777777" w:rsidTr="00BD4368">
        <w:trPr>
          <w:trHeight w:val="283"/>
        </w:trPr>
        <w:tc>
          <w:tcPr>
            <w:tcW w:w="3493" w:type="dxa"/>
            <w:gridSpan w:val="7"/>
          </w:tcPr>
          <w:p w14:paraId="5E4D5F75" w14:textId="6362F46A" w:rsidR="009D5757" w:rsidRPr="003F4715" w:rsidRDefault="00070B19" w:rsidP="009D5757">
            <w:pPr>
              <w:spacing w:before="20" w:after="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920854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852966300" w:edGrp="everyone"/>
                <w:r w:rsidR="009D5757" w:rsidRPr="003F471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  <w:permEnd w:id="1852966300"/>
              </w:sdtContent>
            </w:sdt>
            <w:r w:rsidR="009D5757" w:rsidRPr="003F471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9D5757" w:rsidRPr="003F471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Présence d’une plaie</w:t>
            </w:r>
          </w:p>
        </w:tc>
        <w:tc>
          <w:tcPr>
            <w:tcW w:w="7139" w:type="dxa"/>
            <w:gridSpan w:val="10"/>
          </w:tcPr>
          <w:p w14:paraId="5953F839" w14:textId="394324B5" w:rsidR="009D5757" w:rsidRPr="003F4715" w:rsidRDefault="009D5757" w:rsidP="009D5757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3F4715">
              <w:rPr>
                <w:rFonts w:asciiTheme="minorHAnsi" w:hAnsiTheme="minorHAnsi" w:cstheme="minorHAnsi"/>
                <w:sz w:val="20"/>
                <w:szCs w:val="20"/>
              </w:rPr>
              <w:t xml:space="preserve">Préciser (Stade/ Région) : </w:t>
            </w:r>
            <w:permStart w:id="554989820" w:edGrp="everyone"/>
            <w:r w:rsidRPr="003F4715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554989820"/>
          </w:p>
        </w:tc>
      </w:tr>
      <w:tr w:rsidR="00BD4368" w:rsidRPr="00A1503C" w14:paraId="79F8A8F5" w14:textId="77777777" w:rsidTr="00BD4368">
        <w:trPr>
          <w:trHeight w:val="283"/>
        </w:trPr>
        <w:tc>
          <w:tcPr>
            <w:tcW w:w="3493" w:type="dxa"/>
            <w:gridSpan w:val="7"/>
          </w:tcPr>
          <w:p w14:paraId="6B52E4DC" w14:textId="15DF5CF9" w:rsidR="009D5757" w:rsidRPr="003F4715" w:rsidRDefault="00070B19" w:rsidP="009D5757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046474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309742710" w:edGrp="everyone"/>
                <w:r w:rsidR="009D5757" w:rsidRPr="003F471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  <w:permEnd w:id="309742710"/>
              </w:sdtContent>
            </w:sdt>
            <w:r w:rsidR="009D5757" w:rsidRPr="003F471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 Signe de déshydratation</w:t>
            </w:r>
          </w:p>
        </w:tc>
        <w:tc>
          <w:tcPr>
            <w:tcW w:w="2834" w:type="dxa"/>
            <w:gridSpan w:val="5"/>
          </w:tcPr>
          <w:p w14:paraId="2D9D4181" w14:textId="775DDC85" w:rsidR="009D5757" w:rsidRPr="003F4715" w:rsidRDefault="009D5757" w:rsidP="009D575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F4715">
              <w:rPr>
                <w:rFonts w:asciiTheme="minorHAnsi" w:hAnsiTheme="minorHAnsi" w:cstheme="minorHAnsi"/>
                <w:sz w:val="20"/>
                <w:szCs w:val="20"/>
              </w:rPr>
              <w:t xml:space="preserve">Précisez : </w:t>
            </w:r>
            <w:permStart w:id="375678285" w:edGrp="everyone"/>
            <w:r w:rsidRPr="003F4715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375678285"/>
          </w:p>
        </w:tc>
        <w:permStart w:id="473905209" w:edGrp="everyone"/>
        <w:tc>
          <w:tcPr>
            <w:tcW w:w="2407" w:type="dxa"/>
            <w:gridSpan w:val="3"/>
          </w:tcPr>
          <w:p w14:paraId="3C8C021D" w14:textId="72EB1ADF" w:rsidR="009D5757" w:rsidRPr="003F4715" w:rsidRDefault="00070B19" w:rsidP="009D575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002235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5757" w:rsidRPr="003F471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D5757" w:rsidRPr="003F471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473905209"/>
            <w:r w:rsidR="009D5757" w:rsidRPr="003F471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Autres indicateurs</w:t>
            </w:r>
          </w:p>
        </w:tc>
        <w:tc>
          <w:tcPr>
            <w:tcW w:w="1898" w:type="dxa"/>
            <w:gridSpan w:val="2"/>
          </w:tcPr>
          <w:p w14:paraId="23E3EC9B" w14:textId="0A06BD0E" w:rsidR="009D5757" w:rsidRPr="003F4715" w:rsidRDefault="009D5757" w:rsidP="009D5757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permStart w:id="1554531931" w:edGrp="everyone"/>
            <w:r w:rsidRPr="003F4715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554531931"/>
          </w:p>
        </w:tc>
      </w:tr>
      <w:permStart w:id="984040857" w:edGrp="everyone"/>
      <w:tr w:rsidR="00BD4368" w:rsidRPr="00A1503C" w14:paraId="0EBFDA80" w14:textId="77777777" w:rsidTr="00BD4368">
        <w:trPr>
          <w:trHeight w:val="283"/>
        </w:trPr>
        <w:tc>
          <w:tcPr>
            <w:tcW w:w="3493" w:type="dxa"/>
            <w:gridSpan w:val="7"/>
          </w:tcPr>
          <w:p w14:paraId="5B140433" w14:textId="3B5335FB" w:rsidR="009D5757" w:rsidRPr="003F4715" w:rsidRDefault="00070B19" w:rsidP="009D5757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006326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5757" w:rsidRPr="003F471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D5757" w:rsidRPr="003F471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984040857"/>
            <w:r w:rsidR="009D5757" w:rsidRPr="003F471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Œdème :   </w:t>
            </w:r>
          </w:p>
        </w:tc>
        <w:tc>
          <w:tcPr>
            <w:tcW w:w="2834" w:type="dxa"/>
            <w:gridSpan w:val="5"/>
          </w:tcPr>
          <w:p w14:paraId="29F1F969" w14:textId="7EB5B72C" w:rsidR="009D5757" w:rsidRPr="003F4715" w:rsidRDefault="00070B19" w:rsidP="009D575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512490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589003764" w:edGrp="everyone"/>
                <w:r w:rsidR="009D5757" w:rsidRPr="003F471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  <w:permEnd w:id="1589003764"/>
              </w:sdtContent>
            </w:sdt>
            <w:r w:rsidR="009D5757" w:rsidRPr="003F4715">
              <w:rPr>
                <w:rFonts w:asciiTheme="minorHAnsi" w:hAnsiTheme="minorHAnsi" w:cstheme="minorHAnsi"/>
                <w:sz w:val="20"/>
                <w:szCs w:val="20"/>
              </w:rPr>
              <w:t xml:space="preserve"> MI   </w:t>
            </w:r>
            <w:permStart w:id="214966670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258488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5757" w:rsidRPr="003F471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D5757" w:rsidRPr="003F471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214966670"/>
            <w:r w:rsidR="009D5757" w:rsidRPr="003F4715">
              <w:rPr>
                <w:rFonts w:asciiTheme="minorHAnsi" w:hAnsiTheme="minorHAnsi" w:cstheme="minorHAnsi"/>
                <w:sz w:val="20"/>
                <w:szCs w:val="20"/>
              </w:rPr>
              <w:t xml:space="preserve">MS   </w:t>
            </w:r>
          </w:p>
        </w:tc>
        <w:permStart w:id="661875212" w:edGrp="everyone"/>
        <w:tc>
          <w:tcPr>
            <w:tcW w:w="2407" w:type="dxa"/>
            <w:gridSpan w:val="3"/>
          </w:tcPr>
          <w:p w14:paraId="42FA05AA" w14:textId="07A52E75" w:rsidR="009D5757" w:rsidRPr="003F4715" w:rsidRDefault="00070B19" w:rsidP="009D575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382060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5757" w:rsidRPr="003F471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D5757" w:rsidRPr="003F471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661875212"/>
            <w:r w:rsidR="009D5757" w:rsidRPr="003F471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Ascite</w:t>
            </w:r>
          </w:p>
        </w:tc>
        <w:permStart w:id="101856209" w:edGrp="everyone"/>
        <w:tc>
          <w:tcPr>
            <w:tcW w:w="1898" w:type="dxa"/>
            <w:gridSpan w:val="2"/>
          </w:tcPr>
          <w:p w14:paraId="0CB82068" w14:textId="1386AD4C" w:rsidR="009D5757" w:rsidRPr="003F4715" w:rsidRDefault="00070B19" w:rsidP="009D5757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sz w:val="20"/>
                  <w:szCs w:val="20"/>
                </w:rPr>
                <w:id w:val="1114255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5757" w:rsidRPr="003F4715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9D5757" w:rsidRPr="003F471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 </w:t>
            </w:r>
            <w:permEnd w:id="101856209"/>
            <w:r w:rsidR="009D5757" w:rsidRPr="003F471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Anasarque</w:t>
            </w:r>
          </w:p>
        </w:tc>
      </w:tr>
      <w:tr w:rsidR="00BD4368" w:rsidRPr="00A1503C" w14:paraId="31FE03EF" w14:textId="77777777" w:rsidTr="00BD4368">
        <w:trPr>
          <w:trHeight w:val="283"/>
        </w:trPr>
        <w:tc>
          <w:tcPr>
            <w:tcW w:w="10632" w:type="dxa"/>
            <w:gridSpan w:val="17"/>
            <w:tcBorders>
              <w:bottom w:val="single" w:sz="8" w:space="0" w:color="auto"/>
            </w:tcBorders>
          </w:tcPr>
          <w:p w14:paraId="76E7B454" w14:textId="31040396" w:rsidR="00374541" w:rsidRPr="003F4715" w:rsidRDefault="00374541" w:rsidP="00374541">
            <w:pPr>
              <w:spacing w:before="20" w:after="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F471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Remarque : </w:t>
            </w:r>
            <w:sdt>
              <w:sdtPr>
                <w:rPr>
                  <w:rFonts w:asciiTheme="minorHAnsi" w:hAnsiTheme="minorHAnsi" w:cstheme="minorHAnsi"/>
                  <w:b/>
                  <w:bCs/>
                  <w:sz w:val="20"/>
                  <w:szCs w:val="20"/>
                </w:rPr>
                <w:id w:val="-404458152"/>
                <w:placeholder>
                  <w:docPart w:val="DefaultPlaceholder_-1854013440"/>
                </w:placeholder>
              </w:sdtPr>
              <w:sdtContent>
                <w:r w:rsidRPr="003F4715">
                  <w:rPr>
                    <w:rFonts w:asciiTheme="minorHAnsi" w:hAnsiTheme="minorHAnsi" w:cstheme="minorHAnsi"/>
                    <w:b/>
                    <w:bCs/>
                    <w:sz w:val="20"/>
                    <w:szCs w:val="20"/>
                  </w:rPr>
                  <w:t xml:space="preserve"> </w:t>
                </w:r>
                <w:permStart w:id="1758097461" w:edGrp="everyone"/>
                <w:r w:rsidRPr="003F4715">
                  <w:rPr>
                    <w:rFonts w:asciiTheme="minorHAnsi" w:hAnsiTheme="minorHAnsi" w:cstheme="minorHAnsi"/>
                    <w:b/>
                    <w:bCs/>
                    <w:sz w:val="20"/>
                    <w:szCs w:val="20"/>
                  </w:rPr>
                  <w:t xml:space="preserve">   </w:t>
                </w:r>
              </w:sdtContent>
            </w:sdt>
            <w:permEnd w:id="1758097461"/>
          </w:p>
        </w:tc>
      </w:tr>
    </w:tbl>
    <w:p w14:paraId="7655D31E" w14:textId="467DD9A8" w:rsidR="00BA56ED" w:rsidRPr="00A1503C" w:rsidRDefault="00BA56ED" w:rsidP="007E09E8">
      <w:pPr>
        <w:rPr>
          <w:rFonts w:asciiTheme="minorHAnsi" w:hAnsiTheme="minorHAnsi" w:cstheme="minorHAnsi"/>
          <w:sz w:val="20"/>
          <w:szCs w:val="20"/>
        </w:rPr>
      </w:pPr>
    </w:p>
    <w:p w14:paraId="3E35B1D2" w14:textId="1D2958FF" w:rsidR="00A564F9" w:rsidRPr="00A1503C" w:rsidRDefault="00A564F9" w:rsidP="007E09E8">
      <w:pPr>
        <w:rPr>
          <w:rFonts w:asciiTheme="minorHAnsi" w:hAnsiTheme="minorHAnsi" w:cstheme="minorHAnsi"/>
          <w:sz w:val="20"/>
          <w:szCs w:val="20"/>
        </w:rPr>
      </w:pPr>
    </w:p>
    <w:p w14:paraId="55BD1FD7" w14:textId="615EC41D" w:rsidR="00A564F9" w:rsidRPr="00A1503C" w:rsidRDefault="00A564F9" w:rsidP="007E09E8">
      <w:pPr>
        <w:rPr>
          <w:rFonts w:asciiTheme="minorHAnsi" w:hAnsiTheme="minorHAnsi" w:cstheme="minorHAnsi"/>
          <w:sz w:val="20"/>
          <w:szCs w:val="20"/>
        </w:rPr>
      </w:pPr>
    </w:p>
    <w:p w14:paraId="0B966AA6" w14:textId="73EBF24F" w:rsidR="00220CB1" w:rsidRPr="00A1503C" w:rsidRDefault="00220CB1" w:rsidP="007E09E8">
      <w:pPr>
        <w:rPr>
          <w:rFonts w:asciiTheme="minorHAnsi" w:hAnsiTheme="minorHAnsi" w:cstheme="minorHAnsi"/>
          <w:sz w:val="20"/>
          <w:szCs w:val="20"/>
        </w:rPr>
      </w:pPr>
    </w:p>
    <w:p w14:paraId="3DBBC83F" w14:textId="78233D00" w:rsidR="00220CB1" w:rsidRPr="00A1503C" w:rsidRDefault="00220CB1" w:rsidP="007E09E8">
      <w:pPr>
        <w:rPr>
          <w:rFonts w:asciiTheme="minorHAnsi" w:hAnsiTheme="minorHAnsi" w:cstheme="minorHAnsi"/>
          <w:sz w:val="20"/>
          <w:szCs w:val="20"/>
        </w:rPr>
      </w:pPr>
    </w:p>
    <w:p w14:paraId="7AE83244" w14:textId="12FE8F03" w:rsidR="00220CB1" w:rsidRPr="00A1503C" w:rsidRDefault="00220CB1" w:rsidP="007E09E8">
      <w:pPr>
        <w:rPr>
          <w:rFonts w:asciiTheme="minorHAnsi" w:hAnsiTheme="minorHAnsi" w:cstheme="minorHAnsi"/>
          <w:sz w:val="20"/>
          <w:szCs w:val="20"/>
        </w:rPr>
      </w:pPr>
    </w:p>
    <w:p w14:paraId="4AC12DA5" w14:textId="77777777" w:rsidR="009D5757" w:rsidRPr="00A1503C" w:rsidRDefault="009D5757" w:rsidP="007E09E8">
      <w:pPr>
        <w:rPr>
          <w:rFonts w:asciiTheme="minorHAnsi" w:hAnsiTheme="minorHAnsi" w:cstheme="minorHAnsi"/>
          <w:sz w:val="20"/>
          <w:szCs w:val="20"/>
        </w:rPr>
      </w:pPr>
    </w:p>
    <w:p w14:paraId="16ACCC08" w14:textId="77777777" w:rsidR="00220CB1" w:rsidRPr="00A1503C" w:rsidRDefault="00220CB1" w:rsidP="007E09E8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1063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91"/>
        <w:gridCol w:w="582"/>
        <w:gridCol w:w="196"/>
        <w:gridCol w:w="1064"/>
        <w:gridCol w:w="428"/>
        <w:gridCol w:w="281"/>
        <w:gridCol w:w="141"/>
        <w:gridCol w:w="145"/>
        <w:gridCol w:w="283"/>
        <w:gridCol w:w="1134"/>
        <w:gridCol w:w="1276"/>
        <w:gridCol w:w="554"/>
        <w:gridCol w:w="10"/>
        <w:gridCol w:w="3547"/>
      </w:tblGrid>
      <w:tr w:rsidR="00A2394F" w:rsidRPr="00A1503C" w14:paraId="516A9CDF" w14:textId="77777777" w:rsidTr="00A2394F">
        <w:trPr>
          <w:tblHeader/>
        </w:trPr>
        <w:tc>
          <w:tcPr>
            <w:tcW w:w="10632" w:type="dxa"/>
            <w:gridSpan w:val="14"/>
            <w:tcBorders>
              <w:top w:val="single" w:sz="6" w:space="0" w:color="auto"/>
              <w:bottom w:val="nil"/>
            </w:tcBorders>
            <w:shd w:val="clear" w:color="auto" w:fill="BFBFBF" w:themeFill="background1" w:themeFillShade="BF"/>
            <w:vAlign w:val="center"/>
          </w:tcPr>
          <w:p w14:paraId="3B7D4FC9" w14:textId="77777777" w:rsidR="00A2394F" w:rsidRPr="00A1503C" w:rsidRDefault="00A2394F" w:rsidP="003470EC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1503C">
              <w:rPr>
                <w:rFonts w:asciiTheme="minorHAnsi" w:hAnsiTheme="minorHAnsi" w:cstheme="minorHAnsi"/>
                <w:b/>
                <w:sz w:val="20"/>
                <w:szCs w:val="20"/>
              </w:rPr>
              <w:t>SYSTÈME DIGESTIF</w:t>
            </w:r>
          </w:p>
        </w:tc>
      </w:tr>
      <w:tr w:rsidR="00A2394F" w:rsidRPr="00A1503C" w14:paraId="263BCE59" w14:textId="77777777" w:rsidTr="00252BFF">
        <w:tc>
          <w:tcPr>
            <w:tcW w:w="3828" w:type="dxa"/>
            <w:gridSpan w:val="8"/>
          </w:tcPr>
          <w:p w14:paraId="02110277" w14:textId="7DDB9E6A" w:rsidR="00A2394F" w:rsidRPr="00A1503C" w:rsidRDefault="00A2394F" w:rsidP="003470E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503C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Start w:id="2043819281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797675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1503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  <w:permEnd w:id="2043819281"/>
              </w:sdtContent>
            </w:sdt>
            <w:r w:rsidRPr="00A1503C">
              <w:rPr>
                <w:rFonts w:asciiTheme="minorHAnsi" w:hAnsiTheme="minorHAnsi" w:cstheme="minorHAnsi"/>
                <w:sz w:val="20"/>
                <w:szCs w:val="20"/>
              </w:rPr>
              <w:t xml:space="preserve">  Xérostomie : </w:t>
            </w:r>
            <w:permStart w:id="1071203333" w:edGrp="everyone"/>
            <w:r w:rsidRPr="00A1503C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071203333"/>
          </w:p>
        </w:tc>
        <w:tc>
          <w:tcPr>
            <w:tcW w:w="6804" w:type="dxa"/>
            <w:gridSpan w:val="6"/>
          </w:tcPr>
          <w:p w14:paraId="61982E79" w14:textId="66392606" w:rsidR="00A2394F" w:rsidRPr="00A1503C" w:rsidRDefault="00A2394F" w:rsidP="003470E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503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Start w:id="497499890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087269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1503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497499890"/>
            <w:r w:rsidRPr="00A1503C">
              <w:rPr>
                <w:rFonts w:asciiTheme="minorHAnsi" w:hAnsiTheme="minorHAnsi" w:cstheme="minorHAnsi"/>
                <w:sz w:val="20"/>
                <w:szCs w:val="20"/>
              </w:rPr>
              <w:t xml:space="preserve">   Dysgueusie : </w:t>
            </w:r>
            <w:permStart w:id="174092542" w:edGrp="everyone"/>
            <w:r w:rsidRPr="00A1503C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74092542"/>
          </w:p>
        </w:tc>
      </w:tr>
      <w:tr w:rsidR="00A2394F" w:rsidRPr="00A1503C" w14:paraId="7A676E45" w14:textId="77777777" w:rsidTr="00252BFF">
        <w:tc>
          <w:tcPr>
            <w:tcW w:w="3828" w:type="dxa"/>
            <w:gridSpan w:val="8"/>
          </w:tcPr>
          <w:p w14:paraId="5F67F682" w14:textId="5BD7A860" w:rsidR="00A2394F" w:rsidRPr="00A1503C" w:rsidRDefault="00A2394F" w:rsidP="003470E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503C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Start w:id="31480023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385786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1503C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31480023"/>
            <w:r w:rsidRPr="00A1503C">
              <w:rPr>
                <w:rFonts w:asciiTheme="minorHAnsi" w:hAnsiTheme="minorHAnsi" w:cstheme="minorHAnsi"/>
                <w:sz w:val="20"/>
                <w:szCs w:val="20"/>
              </w:rPr>
              <w:t xml:space="preserve">  Nausée : </w:t>
            </w:r>
            <w:permStart w:id="1602487554" w:edGrp="everyone"/>
            <w:r w:rsidRPr="00A1503C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602487554"/>
          </w:p>
        </w:tc>
        <w:tc>
          <w:tcPr>
            <w:tcW w:w="6804" w:type="dxa"/>
            <w:gridSpan w:val="6"/>
          </w:tcPr>
          <w:p w14:paraId="3268D2B0" w14:textId="73612A9C" w:rsidR="00A2394F" w:rsidRPr="00A1503C" w:rsidRDefault="00A2394F" w:rsidP="00A51C6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503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Start w:id="1258697162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229464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1503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258697162"/>
            <w:r w:rsidRPr="00A1503C">
              <w:rPr>
                <w:rFonts w:asciiTheme="minorHAnsi" w:hAnsiTheme="minorHAnsi" w:cstheme="minorHAnsi"/>
                <w:sz w:val="20"/>
                <w:szCs w:val="20"/>
              </w:rPr>
              <w:t xml:space="preserve">   Reflux gastro œsophagien: </w:t>
            </w:r>
            <w:permStart w:id="91501394" w:edGrp="everyone"/>
            <w:r w:rsidRPr="00A1503C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91501394"/>
          </w:p>
        </w:tc>
      </w:tr>
      <w:tr w:rsidR="00A2394F" w:rsidRPr="00A1503C" w14:paraId="57A03C3D" w14:textId="77777777" w:rsidTr="00252BFF">
        <w:tc>
          <w:tcPr>
            <w:tcW w:w="3828" w:type="dxa"/>
            <w:gridSpan w:val="8"/>
          </w:tcPr>
          <w:p w14:paraId="6CFE4014" w14:textId="6B936B2D" w:rsidR="00A2394F" w:rsidRPr="00A1503C" w:rsidRDefault="00A2394F" w:rsidP="003470EC">
            <w:pPr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r w:rsidRPr="00A1503C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Start w:id="360715942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93468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1503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360715942"/>
            <w:r w:rsidRPr="00A1503C">
              <w:rPr>
                <w:rFonts w:asciiTheme="minorHAnsi" w:hAnsiTheme="minorHAnsi" w:cstheme="minorHAnsi"/>
                <w:sz w:val="20"/>
                <w:szCs w:val="20"/>
              </w:rPr>
              <w:t xml:space="preserve">  Vomissement : </w:t>
            </w:r>
            <w:permStart w:id="1025055720" w:edGrp="everyone"/>
            <w:r w:rsidRPr="00A1503C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025055720"/>
          </w:p>
        </w:tc>
        <w:tc>
          <w:tcPr>
            <w:tcW w:w="6804" w:type="dxa"/>
            <w:gridSpan w:val="6"/>
          </w:tcPr>
          <w:p w14:paraId="70ED3892" w14:textId="637D5660" w:rsidR="00A2394F" w:rsidRPr="00A1503C" w:rsidRDefault="00A2394F" w:rsidP="003470E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503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Start w:id="230176801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813836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1B90" w:rsidRPr="00A1503C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Pr="00A1503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230176801"/>
            <w:r w:rsidRPr="00A1503C">
              <w:rPr>
                <w:rFonts w:asciiTheme="minorHAnsi" w:hAnsiTheme="minorHAnsi" w:cstheme="minorHAnsi"/>
                <w:sz w:val="20"/>
                <w:szCs w:val="20"/>
              </w:rPr>
              <w:t xml:space="preserve">  Dyspepsie : </w:t>
            </w:r>
            <w:permStart w:id="1273839291" w:edGrp="everyone"/>
            <w:r w:rsidRPr="00A1503C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273839291"/>
          </w:p>
        </w:tc>
      </w:tr>
      <w:tr w:rsidR="00A2394F" w:rsidRPr="00A1503C" w14:paraId="62B79097" w14:textId="77777777" w:rsidTr="00252BFF">
        <w:tc>
          <w:tcPr>
            <w:tcW w:w="3828" w:type="dxa"/>
            <w:gridSpan w:val="8"/>
          </w:tcPr>
          <w:p w14:paraId="788932EC" w14:textId="45E604E0" w:rsidR="00A2394F" w:rsidRPr="00A1503C" w:rsidRDefault="00A2394F" w:rsidP="005469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503C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Start w:id="1476270290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55869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1503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476270290"/>
            <w:r w:rsidRPr="00A1503C">
              <w:rPr>
                <w:rFonts w:asciiTheme="minorHAnsi" w:hAnsiTheme="minorHAnsi" w:cstheme="minorHAnsi"/>
                <w:sz w:val="20"/>
                <w:szCs w:val="20"/>
              </w:rPr>
              <w:t xml:space="preserve">  Douleurs abdo</w:t>
            </w:r>
            <w:r w:rsidR="00252BFF" w:rsidRPr="00A1503C">
              <w:rPr>
                <w:rFonts w:asciiTheme="minorHAnsi" w:hAnsiTheme="minorHAnsi" w:cstheme="minorHAnsi"/>
                <w:sz w:val="20"/>
                <w:szCs w:val="20"/>
              </w:rPr>
              <w:t>minales</w:t>
            </w:r>
            <w:r w:rsidRPr="00A1503C">
              <w:rPr>
                <w:rFonts w:asciiTheme="minorHAnsi" w:hAnsiTheme="minorHAnsi" w:cstheme="minorHAnsi"/>
                <w:sz w:val="20"/>
                <w:szCs w:val="20"/>
              </w:rPr>
              <w:t xml:space="preserve"> : </w:t>
            </w:r>
            <w:permStart w:id="878471776" w:edGrp="everyone"/>
            <w:r w:rsidRPr="00A1503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469EB" w:rsidRPr="00A1503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A1503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878471776"/>
          </w:p>
        </w:tc>
        <w:tc>
          <w:tcPr>
            <w:tcW w:w="6804" w:type="dxa"/>
            <w:gridSpan w:val="6"/>
          </w:tcPr>
          <w:p w14:paraId="42737761" w14:textId="14760CED" w:rsidR="00A2394F" w:rsidRPr="00A1503C" w:rsidRDefault="00A2394F" w:rsidP="00883A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503C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Start w:id="1925675032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906208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1503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925675032"/>
            <w:r w:rsidRPr="00A1503C">
              <w:rPr>
                <w:rFonts w:asciiTheme="minorHAnsi" w:hAnsiTheme="minorHAnsi" w:cstheme="minorHAnsi"/>
                <w:sz w:val="20"/>
                <w:szCs w:val="20"/>
              </w:rPr>
              <w:t xml:space="preserve">  Ballonnements : </w:t>
            </w:r>
            <w:permStart w:id="393152162" w:edGrp="everyone"/>
            <w:r w:rsidRPr="00A1503C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393152162"/>
          </w:p>
        </w:tc>
      </w:tr>
      <w:tr w:rsidR="00A2394F" w:rsidRPr="00A1503C" w14:paraId="4458F347" w14:textId="77777777" w:rsidTr="00A2394F">
        <w:tc>
          <w:tcPr>
            <w:tcW w:w="1573" w:type="dxa"/>
            <w:gridSpan w:val="2"/>
            <w:vMerge w:val="restart"/>
          </w:tcPr>
          <w:p w14:paraId="3933CC19" w14:textId="63E73BF0" w:rsidR="00A2394F" w:rsidRPr="00A1503C" w:rsidRDefault="00A2394F" w:rsidP="003470E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503C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Start w:id="1911559788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438440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1503C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Pr="00A1503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1911559788"/>
            <w:r w:rsidRPr="00A1503C">
              <w:rPr>
                <w:rFonts w:asciiTheme="minorHAnsi" w:hAnsiTheme="minorHAnsi" w:cstheme="minorHAnsi"/>
                <w:sz w:val="20"/>
                <w:szCs w:val="20"/>
              </w:rPr>
              <w:t>Élimination :</w:t>
            </w:r>
          </w:p>
        </w:tc>
        <w:tc>
          <w:tcPr>
            <w:tcW w:w="4948" w:type="dxa"/>
            <w:gridSpan w:val="9"/>
          </w:tcPr>
          <w:p w14:paraId="1329B00E" w14:textId="1B79107C" w:rsidR="00A2394F" w:rsidRPr="00A1503C" w:rsidRDefault="00A2394F" w:rsidP="005A3E92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fr-FR" w:eastAsia="fr-FR"/>
              </w:rPr>
            </w:pPr>
            <w:r w:rsidRPr="00A1503C">
              <w:rPr>
                <w:rFonts w:asciiTheme="minorHAnsi" w:hAnsiTheme="minorHAnsi" w:cstheme="minorHAnsi"/>
                <w:sz w:val="20"/>
                <w:szCs w:val="20"/>
              </w:rPr>
              <w:t xml:space="preserve">Au domicile :  </w:t>
            </w:r>
            <w:permStart w:id="293409002" w:edGrp="everyone"/>
            <w:r w:rsidRPr="00A1503C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658733699"/>
                <w:placeholder>
                  <w:docPart w:val="C8EABEE9AF9E490C839B035717755F43"/>
                </w:placeholder>
                <w:showingPlcHdr/>
                <w:dropDownList>
                  <w:listItem w:value="Choisissez un élément."/>
                  <w:listItem w:displayText="Normale" w:value="Normale"/>
                  <w:listItem w:displayText="Diarrhée" w:value="Diarrhée"/>
                  <w:listItem w:displayText="Constipation" w:value="Constipation"/>
                  <w:listItem w:displayText="Alterne diarrhée/constipation" w:value="Alterne diarrhée/constipation"/>
                  <w:listItem w:displayText="Stomie" w:value="Stomie"/>
                  <w:listItem w:displayText="N/E" w:value="N/E"/>
                </w:dropDownList>
              </w:sdtPr>
              <w:sdtContent>
                <w:r w:rsidRPr="00A1503C">
                  <w:rPr>
                    <w:rStyle w:val="Textedelespacerserv"/>
                    <w:rFonts w:asciiTheme="minorHAnsi" w:hAnsiTheme="minorHAnsi" w:cstheme="minorHAnsi"/>
                    <w:color w:val="auto"/>
                    <w:sz w:val="20"/>
                    <w:szCs w:val="20"/>
                  </w:rPr>
                  <w:t xml:space="preserve">   </w:t>
                </w:r>
              </w:sdtContent>
            </w:sdt>
            <w:permEnd w:id="293409002"/>
          </w:p>
        </w:tc>
        <w:tc>
          <w:tcPr>
            <w:tcW w:w="4111" w:type="dxa"/>
            <w:gridSpan w:val="3"/>
          </w:tcPr>
          <w:p w14:paraId="4153BBD0" w14:textId="2C356146" w:rsidR="00A2394F" w:rsidRPr="00A1503C" w:rsidRDefault="00A2394F" w:rsidP="003470E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503C">
              <w:rPr>
                <w:rFonts w:asciiTheme="minorHAnsi" w:hAnsiTheme="minorHAnsi" w:cstheme="minorHAnsi"/>
                <w:sz w:val="20"/>
                <w:szCs w:val="20"/>
              </w:rPr>
              <w:t xml:space="preserve">Précisez : </w:t>
            </w:r>
            <w:permStart w:id="1376085681" w:edGrp="everyone"/>
            <w:r w:rsidRPr="00A1503C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376085681"/>
          </w:p>
        </w:tc>
      </w:tr>
      <w:tr w:rsidR="00A2394F" w:rsidRPr="00A1503C" w14:paraId="3C3CA941" w14:textId="77777777" w:rsidTr="00A2394F">
        <w:tc>
          <w:tcPr>
            <w:tcW w:w="1573" w:type="dxa"/>
            <w:gridSpan w:val="2"/>
            <w:vMerge/>
          </w:tcPr>
          <w:p w14:paraId="2379C708" w14:textId="77777777" w:rsidR="00A2394F" w:rsidRPr="00A1503C" w:rsidRDefault="00A2394F" w:rsidP="003470E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948" w:type="dxa"/>
            <w:gridSpan w:val="9"/>
          </w:tcPr>
          <w:p w14:paraId="11D54863" w14:textId="76B5AADD" w:rsidR="00A2394F" w:rsidRPr="00A1503C" w:rsidRDefault="00A2394F" w:rsidP="005A3E92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fr-FR" w:eastAsia="fr-FR"/>
              </w:rPr>
            </w:pPr>
            <w:r w:rsidRPr="00A1503C">
              <w:rPr>
                <w:rFonts w:asciiTheme="minorHAnsi" w:hAnsiTheme="minorHAnsi" w:cstheme="minorHAnsi"/>
                <w:sz w:val="20"/>
                <w:szCs w:val="20"/>
              </w:rPr>
              <w:t xml:space="preserve">À l’hôpital :     </w:t>
            </w:r>
            <w:permStart w:id="2061963477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324873449"/>
                <w:placeholder>
                  <w:docPart w:val="81677BABA852450A8E1B722DB0D8E68B"/>
                </w:placeholder>
                <w:showingPlcHdr/>
                <w:dropDownList>
                  <w:listItem w:value="Choisissez un élément."/>
                  <w:listItem w:displayText="Normale" w:value="Normale"/>
                  <w:listItem w:displayText="Diarrhée" w:value="Diarrhée"/>
                  <w:listItem w:displayText="Constipation" w:value="Constipation"/>
                  <w:listItem w:displayText="Alterne diarrhée/constipation" w:value="Alterne diarrhée/constipation"/>
                  <w:listItem w:displayText="Stomie" w:value="Stomie"/>
                  <w:listItem w:displayText="N/E" w:value="N/E"/>
                </w:dropDownList>
              </w:sdtPr>
              <w:sdtContent>
                <w:r w:rsidRPr="00A1503C">
                  <w:rPr>
                    <w:rStyle w:val="Textedelespacerserv"/>
                    <w:rFonts w:asciiTheme="minorHAnsi" w:hAnsiTheme="minorHAnsi" w:cstheme="minorHAnsi"/>
                    <w:color w:val="auto"/>
                    <w:sz w:val="20"/>
                    <w:szCs w:val="20"/>
                  </w:rPr>
                  <w:t xml:space="preserve">   </w:t>
                </w:r>
              </w:sdtContent>
            </w:sdt>
            <w:permEnd w:id="2061963477"/>
          </w:p>
        </w:tc>
        <w:tc>
          <w:tcPr>
            <w:tcW w:w="4111" w:type="dxa"/>
            <w:gridSpan w:val="3"/>
          </w:tcPr>
          <w:p w14:paraId="3E46C692" w14:textId="27B9653A" w:rsidR="00A2394F" w:rsidRPr="00A1503C" w:rsidRDefault="00A2394F" w:rsidP="003470E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503C">
              <w:rPr>
                <w:rFonts w:asciiTheme="minorHAnsi" w:hAnsiTheme="minorHAnsi" w:cstheme="minorHAnsi"/>
                <w:sz w:val="20"/>
                <w:szCs w:val="20"/>
              </w:rPr>
              <w:t xml:space="preserve">Précisez : </w:t>
            </w:r>
            <w:permStart w:id="933911565" w:edGrp="everyone"/>
            <w:r w:rsidRPr="00A1503C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933911565"/>
          </w:p>
        </w:tc>
      </w:tr>
      <w:tr w:rsidR="00A2394F" w:rsidRPr="00A1503C" w14:paraId="1ED98E84" w14:textId="77777777" w:rsidTr="00A2394F">
        <w:tc>
          <w:tcPr>
            <w:tcW w:w="1573" w:type="dxa"/>
            <w:gridSpan w:val="2"/>
          </w:tcPr>
          <w:p w14:paraId="4EDC3754" w14:textId="020B7166" w:rsidR="00A2394F" w:rsidRPr="00A1503C" w:rsidRDefault="00A2394F" w:rsidP="003470E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503C">
              <w:rPr>
                <w:rFonts w:asciiTheme="minorHAnsi" w:hAnsiTheme="minorHAnsi" w:cstheme="minorHAnsi"/>
                <w:sz w:val="20"/>
                <w:szCs w:val="20"/>
              </w:rPr>
              <w:t xml:space="preserve">Remarques : </w:t>
            </w:r>
          </w:p>
        </w:tc>
        <w:tc>
          <w:tcPr>
            <w:tcW w:w="9059" w:type="dxa"/>
            <w:gridSpan w:val="12"/>
          </w:tcPr>
          <w:p w14:paraId="43E7634E" w14:textId="3D5D9DFD" w:rsidR="00A2394F" w:rsidRPr="00A1503C" w:rsidRDefault="00A2394F" w:rsidP="00A35C91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1503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Start w:id="88308944" w:edGrp="everyone"/>
            <w:r w:rsidRPr="00A1503C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88308944"/>
          </w:p>
        </w:tc>
      </w:tr>
      <w:tr w:rsidR="00A2394F" w:rsidRPr="00A1503C" w14:paraId="2FE9104F" w14:textId="77777777" w:rsidTr="00A2394F">
        <w:trPr>
          <w:tblHeader/>
        </w:trPr>
        <w:tc>
          <w:tcPr>
            <w:tcW w:w="1769" w:type="dxa"/>
            <w:gridSpan w:val="3"/>
            <w:tcBorders>
              <w:bottom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2654B5AB" w14:textId="77777777" w:rsidR="00A2394F" w:rsidRPr="00A1503C" w:rsidRDefault="00A2394F" w:rsidP="008A695B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1503C">
              <w:rPr>
                <w:rFonts w:asciiTheme="minorHAnsi" w:hAnsiTheme="minorHAnsi" w:cstheme="minorHAnsi"/>
                <w:b/>
                <w:sz w:val="20"/>
                <w:szCs w:val="20"/>
              </w:rPr>
              <w:t>DENTITION</w:t>
            </w:r>
          </w:p>
        </w:tc>
        <w:tc>
          <w:tcPr>
            <w:tcW w:w="1773" w:type="dxa"/>
            <w:gridSpan w:val="3"/>
            <w:tcBorders>
              <w:bottom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1ACA278E" w14:textId="70C0A6A8" w:rsidR="00A2394F" w:rsidRPr="00A1503C" w:rsidRDefault="00A2394F" w:rsidP="008A695B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1503C">
              <w:rPr>
                <w:rFonts w:asciiTheme="minorHAnsi" w:hAnsiTheme="minorHAnsi" w:cstheme="minorHAnsi"/>
                <w:sz w:val="20"/>
                <w:szCs w:val="20"/>
              </w:rPr>
              <w:t>Dents naturelles</w:t>
            </w:r>
          </w:p>
        </w:tc>
        <w:tc>
          <w:tcPr>
            <w:tcW w:w="1703" w:type="dxa"/>
            <w:gridSpan w:val="4"/>
            <w:tcBorders>
              <w:bottom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585C4289" w14:textId="2AC0BFEE" w:rsidR="00A2394F" w:rsidRPr="00A1503C" w:rsidRDefault="00A2394F" w:rsidP="00B90CF4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1503C">
              <w:rPr>
                <w:rFonts w:asciiTheme="minorHAnsi" w:hAnsiTheme="minorHAnsi" w:cstheme="minorHAnsi"/>
                <w:sz w:val="20"/>
                <w:szCs w:val="20"/>
              </w:rPr>
              <w:t>Prothèses dentaires</w:t>
            </w:r>
          </w:p>
        </w:tc>
        <w:tc>
          <w:tcPr>
            <w:tcW w:w="1840" w:type="dxa"/>
            <w:gridSpan w:val="3"/>
            <w:tcBorders>
              <w:bottom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66715457" w14:textId="715E32D4" w:rsidR="00A2394F" w:rsidRPr="00A1503C" w:rsidRDefault="00A2394F" w:rsidP="008A695B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1503C">
              <w:rPr>
                <w:rFonts w:asciiTheme="minorHAnsi" w:hAnsiTheme="minorHAnsi" w:cstheme="minorHAnsi"/>
                <w:sz w:val="20"/>
                <w:szCs w:val="20"/>
              </w:rPr>
              <w:t>Édenté</w:t>
            </w:r>
          </w:p>
        </w:tc>
        <w:tc>
          <w:tcPr>
            <w:tcW w:w="3547" w:type="dxa"/>
            <w:tcBorders>
              <w:bottom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489C5155" w14:textId="33F02745" w:rsidR="00A2394F" w:rsidRPr="00A1503C" w:rsidRDefault="00A2394F" w:rsidP="000B43A4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1503C">
              <w:rPr>
                <w:rFonts w:asciiTheme="minorHAnsi" w:hAnsiTheme="minorHAnsi" w:cstheme="minorHAnsi"/>
                <w:b/>
                <w:sz w:val="20"/>
                <w:szCs w:val="20"/>
              </w:rPr>
              <w:t>Remarques</w:t>
            </w:r>
          </w:p>
        </w:tc>
      </w:tr>
      <w:tr w:rsidR="00A2394F" w:rsidRPr="00A1503C" w14:paraId="6A9CB5E8" w14:textId="77777777" w:rsidTr="00A2394F">
        <w:trPr>
          <w:trHeight w:val="283"/>
        </w:trPr>
        <w:tc>
          <w:tcPr>
            <w:tcW w:w="1769" w:type="dxa"/>
            <w:gridSpan w:val="3"/>
            <w:tcBorders>
              <w:top w:val="single" w:sz="2" w:space="0" w:color="auto"/>
              <w:bottom w:val="single" w:sz="2" w:space="0" w:color="auto"/>
            </w:tcBorders>
          </w:tcPr>
          <w:p w14:paraId="2109744C" w14:textId="63DE2D8C" w:rsidR="00A2394F" w:rsidRPr="003F4715" w:rsidRDefault="00A2394F" w:rsidP="003470EC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F4715">
              <w:rPr>
                <w:rFonts w:asciiTheme="minorHAnsi" w:hAnsiTheme="minorHAnsi" w:cstheme="minorHAnsi"/>
                <w:sz w:val="20"/>
                <w:szCs w:val="20"/>
              </w:rPr>
              <w:t>Supérieure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358507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permStart w:id="2114731718" w:edGrp="everyone" w:displacedByCustomXml="prev"/>
            <w:tc>
              <w:tcPr>
                <w:tcW w:w="1773" w:type="dxa"/>
                <w:gridSpan w:val="3"/>
                <w:tcBorders>
                  <w:top w:val="single" w:sz="2" w:space="0" w:color="auto"/>
                  <w:bottom w:val="single" w:sz="2" w:space="0" w:color="auto"/>
                </w:tcBorders>
              </w:tcPr>
              <w:p w14:paraId="02BF53BE" w14:textId="505756C3" w:rsidR="00A2394F" w:rsidRPr="003F4715" w:rsidRDefault="00A2394F" w:rsidP="000B43A4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3F471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  <w:permEnd w:id="2114731718" w:displacedByCustomXml="next"/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5539326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permStart w:id="380243515" w:edGrp="everyone" w:displacedByCustomXml="prev"/>
            <w:tc>
              <w:tcPr>
                <w:tcW w:w="1703" w:type="dxa"/>
                <w:gridSpan w:val="4"/>
                <w:tcBorders>
                  <w:top w:val="single" w:sz="2" w:space="0" w:color="auto"/>
                  <w:bottom w:val="single" w:sz="2" w:space="0" w:color="auto"/>
                </w:tcBorders>
              </w:tcPr>
              <w:p w14:paraId="00FC421F" w14:textId="728C3D66" w:rsidR="00A2394F" w:rsidRPr="003F4715" w:rsidRDefault="00A2394F" w:rsidP="000B43A4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3F471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  <w:permEnd w:id="380243515" w:displacedByCustomXml="next"/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2111518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permStart w:id="58727151" w:edGrp="everyone" w:displacedByCustomXml="prev"/>
            <w:tc>
              <w:tcPr>
                <w:tcW w:w="1840" w:type="dxa"/>
                <w:gridSpan w:val="3"/>
                <w:tcBorders>
                  <w:top w:val="single" w:sz="2" w:space="0" w:color="auto"/>
                  <w:bottom w:val="single" w:sz="2" w:space="0" w:color="auto"/>
                </w:tcBorders>
              </w:tcPr>
              <w:p w14:paraId="6881452D" w14:textId="33E6F2B1" w:rsidR="00A2394F" w:rsidRPr="003F4715" w:rsidRDefault="00A2394F" w:rsidP="000B43A4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3F471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  <w:permEnd w:id="58727151" w:displacedByCustomXml="next"/>
          </w:sdtContent>
        </w:sdt>
        <w:tc>
          <w:tcPr>
            <w:tcW w:w="3547" w:type="dxa"/>
            <w:tcBorders>
              <w:top w:val="single" w:sz="2" w:space="0" w:color="auto"/>
            </w:tcBorders>
          </w:tcPr>
          <w:p w14:paraId="2B5EB043" w14:textId="4DB31C53" w:rsidR="00A2394F" w:rsidRPr="003F4715" w:rsidRDefault="00A2394F" w:rsidP="003470EC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ermStart w:id="1667974110" w:edGrp="everyone"/>
            <w:r w:rsidRPr="003F4715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667974110"/>
          </w:p>
        </w:tc>
      </w:tr>
      <w:tr w:rsidR="00A2394F" w:rsidRPr="00A1503C" w14:paraId="467CBE95" w14:textId="77777777" w:rsidTr="00A2394F">
        <w:trPr>
          <w:trHeight w:val="283"/>
        </w:trPr>
        <w:tc>
          <w:tcPr>
            <w:tcW w:w="1769" w:type="dxa"/>
            <w:gridSpan w:val="3"/>
            <w:tcBorders>
              <w:top w:val="single" w:sz="2" w:space="0" w:color="auto"/>
              <w:bottom w:val="single" w:sz="2" w:space="0" w:color="auto"/>
            </w:tcBorders>
          </w:tcPr>
          <w:p w14:paraId="5EB29D35" w14:textId="4DFDDFB9" w:rsidR="00A2394F" w:rsidRPr="003F4715" w:rsidRDefault="00A2394F" w:rsidP="003470EC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3F4715">
              <w:rPr>
                <w:rFonts w:asciiTheme="minorHAnsi" w:hAnsiTheme="minorHAnsi" w:cstheme="minorHAnsi"/>
                <w:sz w:val="20"/>
                <w:szCs w:val="20"/>
              </w:rPr>
              <w:t>Inférieure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4187915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permStart w:id="111936334" w:edGrp="everyone" w:displacedByCustomXml="prev"/>
            <w:tc>
              <w:tcPr>
                <w:tcW w:w="1773" w:type="dxa"/>
                <w:gridSpan w:val="3"/>
                <w:tcBorders>
                  <w:top w:val="single" w:sz="2" w:space="0" w:color="auto"/>
                  <w:bottom w:val="single" w:sz="2" w:space="0" w:color="auto"/>
                </w:tcBorders>
              </w:tcPr>
              <w:p w14:paraId="0545F033" w14:textId="06B07D62" w:rsidR="00A2394F" w:rsidRPr="003F4715" w:rsidRDefault="00A2394F" w:rsidP="000B43A4">
                <w:pPr>
                  <w:spacing w:before="20" w:after="20"/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3F471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  <w:permEnd w:id="111936334" w:displacedByCustomXml="next"/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5945450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permStart w:id="410937077" w:edGrp="everyone" w:displacedByCustomXml="prev"/>
            <w:tc>
              <w:tcPr>
                <w:tcW w:w="1703" w:type="dxa"/>
                <w:gridSpan w:val="4"/>
                <w:tcBorders>
                  <w:top w:val="single" w:sz="2" w:space="0" w:color="auto"/>
                  <w:bottom w:val="single" w:sz="2" w:space="0" w:color="auto"/>
                </w:tcBorders>
              </w:tcPr>
              <w:p w14:paraId="671C74E5" w14:textId="19A10835" w:rsidR="00A2394F" w:rsidRPr="003F4715" w:rsidRDefault="00A2394F" w:rsidP="000B43A4">
                <w:pPr>
                  <w:spacing w:before="20" w:after="20"/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3F471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  <w:permEnd w:id="410937077" w:displacedByCustomXml="next"/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20092827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permStart w:id="2068002962" w:edGrp="everyone" w:displacedByCustomXml="prev"/>
            <w:tc>
              <w:tcPr>
                <w:tcW w:w="1840" w:type="dxa"/>
                <w:gridSpan w:val="3"/>
                <w:tcBorders>
                  <w:top w:val="single" w:sz="2" w:space="0" w:color="auto"/>
                  <w:bottom w:val="single" w:sz="2" w:space="0" w:color="auto"/>
                </w:tcBorders>
              </w:tcPr>
              <w:p w14:paraId="49BD6103" w14:textId="578F6EE8" w:rsidR="00A2394F" w:rsidRPr="003F4715" w:rsidRDefault="00A2394F" w:rsidP="000B43A4">
                <w:pPr>
                  <w:spacing w:before="20" w:after="20"/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3F471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  <w:permEnd w:id="2068002962" w:displacedByCustomXml="next"/>
          </w:sdtContent>
        </w:sdt>
        <w:tc>
          <w:tcPr>
            <w:tcW w:w="3547" w:type="dxa"/>
            <w:tcBorders>
              <w:bottom w:val="single" w:sz="2" w:space="0" w:color="auto"/>
            </w:tcBorders>
          </w:tcPr>
          <w:p w14:paraId="00CFFF2B" w14:textId="1A074DA2" w:rsidR="00A2394F" w:rsidRPr="003F4715" w:rsidRDefault="00A2394F" w:rsidP="003470EC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permStart w:id="990520880" w:edGrp="everyone"/>
            <w:r w:rsidRPr="003F4715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990520880"/>
          </w:p>
        </w:tc>
      </w:tr>
      <w:tr w:rsidR="00A2394F" w:rsidRPr="00A1503C" w14:paraId="340D2EBD" w14:textId="77777777" w:rsidTr="00A2394F">
        <w:trPr>
          <w:trHeight w:val="283"/>
        </w:trPr>
        <w:tc>
          <w:tcPr>
            <w:tcW w:w="7075" w:type="dxa"/>
            <w:gridSpan w:val="12"/>
            <w:tcBorders>
              <w:top w:val="single" w:sz="2" w:space="0" w:color="auto"/>
              <w:bottom w:val="single" w:sz="6" w:space="0" w:color="auto"/>
            </w:tcBorders>
          </w:tcPr>
          <w:p w14:paraId="64F09FB3" w14:textId="3FEDEA1F" w:rsidR="00A2394F" w:rsidRPr="003F4715" w:rsidRDefault="00A2394F" w:rsidP="00EB5A9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F4715">
              <w:rPr>
                <w:rFonts w:asciiTheme="minorHAnsi" w:hAnsiTheme="minorHAnsi" w:cstheme="minorHAnsi"/>
                <w:sz w:val="20"/>
                <w:szCs w:val="20"/>
              </w:rPr>
              <w:t xml:space="preserve">Hygiène dentaire/ buccale       </w:t>
            </w:r>
            <w:permStart w:id="115746514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015763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F471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3F471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115746514"/>
            <w:r w:rsidRPr="003F4715">
              <w:rPr>
                <w:rFonts w:asciiTheme="minorHAnsi" w:hAnsiTheme="minorHAnsi" w:cstheme="minorHAnsi"/>
                <w:sz w:val="20"/>
                <w:szCs w:val="20"/>
              </w:rPr>
              <w:t xml:space="preserve">bonne                      </w:t>
            </w:r>
            <w:permStart w:id="2073772476" w:edGrp="everyone"/>
            <w:r w:rsidRPr="003F471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265611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F471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2073772476"/>
            <w:r w:rsidRPr="003F4715">
              <w:rPr>
                <w:rFonts w:asciiTheme="minorHAnsi" w:hAnsiTheme="minorHAnsi" w:cstheme="minorHAnsi"/>
                <w:sz w:val="20"/>
                <w:szCs w:val="20"/>
              </w:rPr>
              <w:t xml:space="preserve"> pauvre</w:t>
            </w:r>
          </w:p>
        </w:tc>
        <w:tc>
          <w:tcPr>
            <w:tcW w:w="3557" w:type="dxa"/>
            <w:gridSpan w:val="2"/>
            <w:tcBorders>
              <w:top w:val="single" w:sz="2" w:space="0" w:color="auto"/>
              <w:bottom w:val="single" w:sz="6" w:space="0" w:color="auto"/>
            </w:tcBorders>
          </w:tcPr>
          <w:p w14:paraId="5E59BF4F" w14:textId="5E5172D8" w:rsidR="00A2394F" w:rsidRPr="003F4715" w:rsidRDefault="00A2394F" w:rsidP="003470EC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permStart w:id="1475171121" w:edGrp="everyone"/>
            <w:r w:rsidRPr="003F4715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475171121"/>
          </w:p>
        </w:tc>
      </w:tr>
      <w:tr w:rsidR="00A2394F" w:rsidRPr="00A1503C" w14:paraId="15E36BF5" w14:textId="77777777" w:rsidTr="00A2394F">
        <w:trPr>
          <w:tblHeader/>
        </w:trPr>
        <w:tc>
          <w:tcPr>
            <w:tcW w:w="10632" w:type="dxa"/>
            <w:gridSpan w:val="14"/>
            <w:tcBorders>
              <w:bottom w:val="nil"/>
            </w:tcBorders>
            <w:shd w:val="clear" w:color="auto" w:fill="BFBFBF" w:themeFill="background1" w:themeFillShade="BF"/>
            <w:vAlign w:val="center"/>
          </w:tcPr>
          <w:p w14:paraId="20C73906" w14:textId="77777777" w:rsidR="00A2394F" w:rsidRPr="00A1503C" w:rsidRDefault="00A2394F" w:rsidP="003470EC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1503C">
              <w:rPr>
                <w:rFonts w:asciiTheme="minorHAnsi" w:hAnsiTheme="minorHAnsi" w:cstheme="minorHAnsi"/>
                <w:b/>
                <w:sz w:val="20"/>
                <w:szCs w:val="20"/>
              </w:rPr>
              <w:t>DÉGLUTITION</w:t>
            </w:r>
          </w:p>
        </w:tc>
      </w:tr>
      <w:tr w:rsidR="003F4715" w:rsidRPr="00A1503C" w14:paraId="1717842A" w14:textId="77777777" w:rsidTr="00A2394F">
        <w:trPr>
          <w:trHeight w:val="283"/>
        </w:trPr>
        <w:tc>
          <w:tcPr>
            <w:tcW w:w="3683" w:type="dxa"/>
            <w:gridSpan w:val="7"/>
          </w:tcPr>
          <w:p w14:paraId="50B14223" w14:textId="77777777" w:rsidR="00A2394F" w:rsidRPr="003F4715" w:rsidRDefault="00A2394F" w:rsidP="003470EC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3F471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Start w:id="1955398852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976219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F471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3F471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1955398852"/>
            <w:r w:rsidRPr="003F4715">
              <w:rPr>
                <w:rFonts w:asciiTheme="minorHAnsi" w:hAnsiTheme="minorHAnsi" w:cstheme="minorHAnsi"/>
                <w:sz w:val="20"/>
                <w:szCs w:val="20"/>
              </w:rPr>
              <w:t>Trouble de mastication</w:t>
            </w:r>
          </w:p>
        </w:tc>
        <w:permStart w:id="339244086" w:edGrp="everyone"/>
        <w:tc>
          <w:tcPr>
            <w:tcW w:w="6949" w:type="dxa"/>
            <w:gridSpan w:val="7"/>
          </w:tcPr>
          <w:p w14:paraId="3B431208" w14:textId="0D70FE8E" w:rsidR="00A2394F" w:rsidRPr="003F4715" w:rsidRDefault="00070B19" w:rsidP="003F4715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694587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394F" w:rsidRPr="003F471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2394F" w:rsidRPr="003F4715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339244086"/>
            <w:r w:rsidR="00A2394F" w:rsidRPr="003F4715">
              <w:rPr>
                <w:rFonts w:asciiTheme="minorHAnsi" w:hAnsiTheme="minorHAnsi" w:cstheme="minorHAnsi"/>
                <w:sz w:val="20"/>
                <w:szCs w:val="20"/>
              </w:rPr>
              <w:t xml:space="preserve">À domicile  </w:t>
            </w:r>
            <w:permStart w:id="1606555411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940600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394F" w:rsidRPr="003F471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2394F" w:rsidRPr="003F471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1606555411"/>
            <w:r w:rsidR="00A2394F" w:rsidRPr="003F4715">
              <w:rPr>
                <w:rFonts w:asciiTheme="minorHAnsi" w:hAnsiTheme="minorHAnsi" w:cstheme="minorHAnsi"/>
                <w:sz w:val="20"/>
                <w:szCs w:val="20"/>
              </w:rPr>
              <w:t xml:space="preserve"> Pendant l’hospitalisation   Précisez : </w:t>
            </w:r>
            <w:permStart w:id="810236809" w:edGrp="everyone"/>
            <w:r w:rsidR="00A2394F" w:rsidRPr="003F471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3F471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A2394F" w:rsidRPr="003F471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810236809"/>
          </w:p>
        </w:tc>
      </w:tr>
      <w:tr w:rsidR="003F4715" w:rsidRPr="00A1503C" w14:paraId="38E7B31F" w14:textId="77777777" w:rsidTr="00A2394F">
        <w:trPr>
          <w:trHeight w:val="283"/>
        </w:trPr>
        <w:tc>
          <w:tcPr>
            <w:tcW w:w="3683" w:type="dxa"/>
            <w:gridSpan w:val="7"/>
          </w:tcPr>
          <w:p w14:paraId="7C360F21" w14:textId="1304EEB1" w:rsidR="00A2394F" w:rsidRPr="003F4715" w:rsidRDefault="00A2394F" w:rsidP="003470EC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3F471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Start w:id="725449226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471507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F471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3F471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725449226"/>
            <w:r w:rsidRPr="003F4715">
              <w:rPr>
                <w:rFonts w:asciiTheme="minorHAnsi" w:hAnsiTheme="minorHAnsi" w:cstheme="minorHAnsi"/>
                <w:sz w:val="20"/>
                <w:szCs w:val="20"/>
              </w:rPr>
              <w:t>Trouble de déglutition</w:t>
            </w:r>
          </w:p>
        </w:tc>
        <w:permStart w:id="78853723" w:edGrp="everyone"/>
        <w:tc>
          <w:tcPr>
            <w:tcW w:w="6949" w:type="dxa"/>
            <w:gridSpan w:val="7"/>
          </w:tcPr>
          <w:p w14:paraId="40EF56F4" w14:textId="56CFB785" w:rsidR="00A2394F" w:rsidRPr="003F4715" w:rsidRDefault="00070B19" w:rsidP="003470EC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676808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394F" w:rsidRPr="003F471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2394F" w:rsidRPr="003F4715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78853723"/>
            <w:r w:rsidR="00A2394F" w:rsidRPr="003F4715">
              <w:rPr>
                <w:rFonts w:asciiTheme="minorHAnsi" w:hAnsiTheme="minorHAnsi" w:cstheme="minorHAnsi"/>
                <w:sz w:val="20"/>
                <w:szCs w:val="20"/>
              </w:rPr>
              <w:t xml:space="preserve">À domicile  </w:t>
            </w:r>
            <w:permStart w:id="415713425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584607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F4715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A2394F" w:rsidRPr="003F471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415713425"/>
            <w:r w:rsidR="003F4715">
              <w:rPr>
                <w:rFonts w:asciiTheme="minorHAnsi" w:hAnsiTheme="minorHAnsi" w:cstheme="minorHAnsi"/>
                <w:sz w:val="20"/>
                <w:szCs w:val="20"/>
              </w:rPr>
              <w:t xml:space="preserve"> P</w:t>
            </w:r>
            <w:r w:rsidR="00A2394F" w:rsidRPr="003F4715">
              <w:rPr>
                <w:rFonts w:asciiTheme="minorHAnsi" w:hAnsiTheme="minorHAnsi" w:cstheme="minorHAnsi"/>
                <w:sz w:val="20"/>
                <w:szCs w:val="20"/>
              </w:rPr>
              <w:t xml:space="preserve">endant l’hospitalisation   Précisez :  </w:t>
            </w:r>
            <w:permStart w:id="1563523125" w:edGrp="everyone"/>
            <w:r w:rsidR="00A2394F" w:rsidRPr="003F4715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563523125"/>
          </w:p>
        </w:tc>
      </w:tr>
      <w:tr w:rsidR="003F4715" w:rsidRPr="00A1503C" w14:paraId="43C46380" w14:textId="77777777" w:rsidTr="00A2394F">
        <w:trPr>
          <w:trHeight w:val="283"/>
        </w:trPr>
        <w:tc>
          <w:tcPr>
            <w:tcW w:w="3683" w:type="dxa"/>
            <w:gridSpan w:val="7"/>
          </w:tcPr>
          <w:p w14:paraId="1393B916" w14:textId="55DC5F88" w:rsidR="00A2394F" w:rsidRPr="003F4715" w:rsidRDefault="00A2394F" w:rsidP="00374541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3F471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Start w:id="924583019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666515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F471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3F471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924583019"/>
            <w:r w:rsidRPr="003F471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374541" w:rsidRPr="003F4715">
              <w:rPr>
                <w:rFonts w:asciiTheme="minorHAnsi" w:hAnsiTheme="minorHAnsi" w:cstheme="minorHAnsi"/>
                <w:sz w:val="20"/>
                <w:szCs w:val="20"/>
              </w:rPr>
              <w:t xml:space="preserve">Évaluation Date :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000070575"/>
                <w:placeholder>
                  <w:docPart w:val="98C39A30F3D4433F837BB3B00847F7E9"/>
                </w:placeholder>
                <w:showingPlcHdr/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Content>
                <w:permStart w:id="2076327539" w:edGrp="everyone"/>
                <w:r w:rsidR="00374541" w:rsidRPr="003F4715">
                  <w:rPr>
                    <w:rStyle w:val="Textedelespacerserv"/>
                    <w:rFonts w:asciiTheme="minorHAnsi" w:eastAsiaTheme="minorHAnsi" w:hAnsiTheme="minorHAnsi" w:cstheme="minorHAnsi"/>
                    <w:color w:val="auto"/>
                    <w:sz w:val="20"/>
                    <w:szCs w:val="20"/>
                  </w:rPr>
                  <w:t xml:space="preserve">   </w:t>
                </w:r>
                <w:permEnd w:id="2076327539"/>
              </w:sdtContent>
            </w:sdt>
          </w:p>
        </w:tc>
        <w:tc>
          <w:tcPr>
            <w:tcW w:w="6949" w:type="dxa"/>
            <w:gridSpan w:val="7"/>
          </w:tcPr>
          <w:p w14:paraId="253029E8" w14:textId="64B7E608" w:rsidR="00A2394F" w:rsidRPr="003F4715" w:rsidRDefault="00374541" w:rsidP="005A3E92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3F4715">
              <w:rPr>
                <w:rFonts w:asciiTheme="minorHAnsi" w:hAnsiTheme="minorHAnsi" w:cstheme="minorHAnsi"/>
                <w:sz w:val="20"/>
                <w:szCs w:val="20"/>
              </w:rPr>
              <w:t xml:space="preserve">Précisez : </w:t>
            </w:r>
            <w:permStart w:id="2085887270" w:edGrp="everyone"/>
            <w:r w:rsidRPr="003F4715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2085887270"/>
          </w:p>
        </w:tc>
      </w:tr>
      <w:tr w:rsidR="00A2394F" w:rsidRPr="00A1503C" w14:paraId="64091ACB" w14:textId="77777777" w:rsidTr="00A2394F">
        <w:trPr>
          <w:trHeight w:val="283"/>
        </w:trPr>
        <w:tc>
          <w:tcPr>
            <w:tcW w:w="3683" w:type="dxa"/>
            <w:gridSpan w:val="7"/>
          </w:tcPr>
          <w:p w14:paraId="2BCF75FE" w14:textId="3E439265" w:rsidR="00A2394F" w:rsidRPr="003F4715" w:rsidRDefault="00A2394F" w:rsidP="00374541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3F471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Start w:id="573786921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909297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1B90" w:rsidRPr="003F471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573786921"/>
            <w:r w:rsidRPr="003F471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374541" w:rsidRPr="003F4715">
              <w:rPr>
                <w:rFonts w:asciiTheme="minorHAnsi" w:hAnsiTheme="minorHAnsi" w:cstheme="minorHAnsi"/>
                <w:sz w:val="20"/>
                <w:szCs w:val="20"/>
              </w:rPr>
              <w:t xml:space="preserve">Ciné-déglutition Date :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949129416"/>
                <w:placeholder>
                  <w:docPart w:val="8DE72044AA624BF782D2C5CFA75625E1"/>
                </w:placeholder>
                <w:showingPlcHdr/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Content>
                <w:permStart w:id="1436317786" w:edGrp="everyone"/>
                <w:r w:rsidR="00374541" w:rsidRPr="003F4715">
                  <w:rPr>
                    <w:rStyle w:val="Textedelespacerserv"/>
                    <w:rFonts w:asciiTheme="minorHAnsi" w:eastAsiaTheme="minorHAnsi" w:hAnsiTheme="minorHAnsi" w:cstheme="minorHAnsi"/>
                    <w:color w:val="auto"/>
                    <w:sz w:val="20"/>
                    <w:szCs w:val="20"/>
                  </w:rPr>
                  <w:t xml:space="preserve">   </w:t>
                </w:r>
                <w:permEnd w:id="1436317786"/>
              </w:sdtContent>
            </w:sdt>
          </w:p>
        </w:tc>
        <w:tc>
          <w:tcPr>
            <w:tcW w:w="6949" w:type="dxa"/>
            <w:gridSpan w:val="7"/>
          </w:tcPr>
          <w:p w14:paraId="50EE60EC" w14:textId="1F13C5BB" w:rsidR="00A2394F" w:rsidRPr="003F4715" w:rsidRDefault="00374541" w:rsidP="005A3E92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3F4715">
              <w:rPr>
                <w:rFonts w:asciiTheme="minorHAnsi" w:hAnsiTheme="minorHAnsi" w:cstheme="minorHAnsi"/>
                <w:sz w:val="20"/>
                <w:szCs w:val="20"/>
              </w:rPr>
              <w:t xml:space="preserve">Précisez : </w:t>
            </w:r>
            <w:permStart w:id="1040996105" w:edGrp="everyone"/>
            <w:r w:rsidRPr="003F4715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040996105"/>
          </w:p>
        </w:tc>
      </w:tr>
      <w:tr w:rsidR="00A2394F" w:rsidRPr="00A1503C" w14:paraId="79BF7CF6" w14:textId="77777777" w:rsidTr="00A2394F">
        <w:trPr>
          <w:tblHeader/>
        </w:trPr>
        <w:tc>
          <w:tcPr>
            <w:tcW w:w="10632" w:type="dxa"/>
            <w:gridSpan w:val="14"/>
            <w:tcBorders>
              <w:top w:val="single" w:sz="6" w:space="0" w:color="auto"/>
              <w:bottom w:val="nil"/>
            </w:tcBorders>
            <w:shd w:val="clear" w:color="auto" w:fill="BFBFBF" w:themeFill="background1" w:themeFillShade="BF"/>
            <w:vAlign w:val="center"/>
          </w:tcPr>
          <w:p w14:paraId="2F0BFB96" w14:textId="77777777" w:rsidR="00A2394F" w:rsidRPr="00A1503C" w:rsidRDefault="00A2394F" w:rsidP="00A35C91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1503C">
              <w:rPr>
                <w:rFonts w:asciiTheme="minorHAnsi" w:hAnsiTheme="minorHAnsi" w:cstheme="minorHAnsi"/>
                <w:b/>
                <w:sz w:val="20"/>
                <w:szCs w:val="20"/>
              </w:rPr>
              <w:t>HISTOIRE ALIMENTAIRE ET AUTONOMIE</w:t>
            </w:r>
          </w:p>
        </w:tc>
      </w:tr>
      <w:tr w:rsidR="00A2394F" w:rsidRPr="00A1503C" w14:paraId="62EA8E81" w14:textId="77777777" w:rsidTr="00A2394F">
        <w:trPr>
          <w:trHeight w:val="283"/>
        </w:trPr>
        <w:tc>
          <w:tcPr>
            <w:tcW w:w="10632" w:type="dxa"/>
            <w:gridSpan w:val="14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7B255994" w14:textId="48DB7538" w:rsidR="00A2394F" w:rsidRPr="00A1503C" w:rsidRDefault="00A2394F" w:rsidP="00A35C91">
            <w:pPr>
              <w:spacing w:before="20" w:after="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1503C">
              <w:rPr>
                <w:rFonts w:asciiTheme="minorHAnsi" w:hAnsiTheme="minorHAnsi" w:cstheme="minorHAnsi"/>
                <w:b/>
                <w:sz w:val="20"/>
                <w:szCs w:val="20"/>
              </w:rPr>
              <w:t>Relevé alimentaire</w:t>
            </w:r>
          </w:p>
        </w:tc>
      </w:tr>
      <w:tr w:rsidR="00A2394F" w:rsidRPr="00A1503C" w14:paraId="1B8E55F8" w14:textId="5C143853" w:rsidTr="00A2394F">
        <w:trPr>
          <w:trHeight w:val="283"/>
        </w:trPr>
        <w:tc>
          <w:tcPr>
            <w:tcW w:w="991" w:type="dxa"/>
            <w:vMerge w:val="restart"/>
            <w:tcBorders>
              <w:top w:val="single" w:sz="6" w:space="0" w:color="auto"/>
            </w:tcBorders>
            <w:shd w:val="clear" w:color="auto" w:fill="D9D9D9" w:themeFill="background1" w:themeFillShade="D9"/>
          </w:tcPr>
          <w:p w14:paraId="6D692BE4" w14:textId="5640163D" w:rsidR="00A2394F" w:rsidRPr="00A1503C" w:rsidRDefault="00A2394F" w:rsidP="00B90BD9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1503C">
              <w:rPr>
                <w:rFonts w:asciiTheme="minorHAnsi" w:hAnsiTheme="minorHAnsi" w:cstheme="minorHAnsi"/>
                <w:b/>
                <w:sz w:val="20"/>
                <w:szCs w:val="20"/>
              </w:rPr>
              <w:t>Actuel</w:t>
            </w:r>
          </w:p>
        </w:tc>
        <w:tc>
          <w:tcPr>
            <w:tcW w:w="2270" w:type="dxa"/>
            <w:gridSpan w:val="4"/>
            <w:tcBorders>
              <w:top w:val="single" w:sz="6" w:space="0" w:color="auto"/>
            </w:tcBorders>
            <w:shd w:val="clear" w:color="auto" w:fill="auto"/>
          </w:tcPr>
          <w:p w14:paraId="1B9E3B45" w14:textId="77777777" w:rsidR="00A2394F" w:rsidRPr="00A1503C" w:rsidRDefault="00A2394F" w:rsidP="00B90BD9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A1503C">
              <w:rPr>
                <w:rFonts w:asciiTheme="minorHAnsi" w:eastAsia="MS Gothic" w:hAnsiTheme="minorHAnsi" w:cs="Segoe UI Symbol"/>
                <w:sz w:val="20"/>
                <w:szCs w:val="20"/>
              </w:rPr>
              <w:t>Alimentation prescrite :</w:t>
            </w:r>
          </w:p>
        </w:tc>
        <w:tc>
          <w:tcPr>
            <w:tcW w:w="7371" w:type="dxa"/>
            <w:gridSpan w:val="9"/>
            <w:tcBorders>
              <w:top w:val="single" w:sz="6" w:space="0" w:color="auto"/>
            </w:tcBorders>
            <w:shd w:val="clear" w:color="auto" w:fill="auto"/>
          </w:tcPr>
          <w:p w14:paraId="76C5C11C" w14:textId="29496227" w:rsidR="00A2394F" w:rsidRPr="00A1503C" w:rsidRDefault="00A2394F" w:rsidP="00B90BD9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permStart w:id="1256028099" w:edGrp="everyone"/>
            <w:r w:rsidRPr="00A1503C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256028099"/>
          </w:p>
        </w:tc>
      </w:tr>
      <w:tr w:rsidR="00A2394F" w:rsidRPr="00A1503C" w14:paraId="2CC83EA5" w14:textId="77777777" w:rsidTr="00A2394F">
        <w:trPr>
          <w:trHeight w:val="283"/>
        </w:trPr>
        <w:tc>
          <w:tcPr>
            <w:tcW w:w="991" w:type="dxa"/>
            <w:vMerge/>
            <w:shd w:val="clear" w:color="auto" w:fill="D9D9D9" w:themeFill="background1" w:themeFillShade="D9"/>
          </w:tcPr>
          <w:p w14:paraId="3C75442C" w14:textId="73DBE729" w:rsidR="00A2394F" w:rsidRPr="00A1503C" w:rsidRDefault="00A2394F" w:rsidP="00B90BD9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9641" w:type="dxa"/>
            <w:gridSpan w:val="13"/>
            <w:tcBorders>
              <w:top w:val="single" w:sz="6" w:space="0" w:color="auto"/>
            </w:tcBorders>
            <w:shd w:val="clear" w:color="auto" w:fill="auto"/>
          </w:tcPr>
          <w:p w14:paraId="28785E59" w14:textId="731EF63C" w:rsidR="00A2394F" w:rsidRPr="00A1503C" w:rsidRDefault="00A2394F" w:rsidP="00B90BD9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A1503C">
              <w:rPr>
                <w:rFonts w:asciiTheme="minorHAnsi" w:hAnsiTheme="minorHAnsi" w:cstheme="minorHAnsi"/>
                <w:sz w:val="20"/>
                <w:szCs w:val="20"/>
              </w:rPr>
              <w:t xml:space="preserve">Appétit :  </w:t>
            </w:r>
            <w:permStart w:id="1684037270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310211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1503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A1503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1684037270"/>
            <w:r w:rsidRPr="00A1503C">
              <w:rPr>
                <w:rFonts w:asciiTheme="minorHAnsi" w:hAnsiTheme="minorHAnsi" w:cstheme="minorHAnsi"/>
                <w:sz w:val="20"/>
                <w:szCs w:val="20"/>
              </w:rPr>
              <w:t xml:space="preserve">Normal    </w:t>
            </w:r>
            <w:permStart w:id="1485796795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492605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1503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A1503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1485796795"/>
            <w:r w:rsidRPr="00A1503C">
              <w:rPr>
                <w:rFonts w:asciiTheme="minorHAnsi" w:hAnsiTheme="minorHAnsi" w:cstheme="minorHAnsi"/>
                <w:sz w:val="20"/>
                <w:szCs w:val="20"/>
              </w:rPr>
              <w:t xml:space="preserve">Diminué    </w:t>
            </w:r>
            <w:permStart w:id="982531280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775085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1503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A1503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982531280"/>
            <w:r w:rsidRPr="00A1503C">
              <w:rPr>
                <w:rFonts w:asciiTheme="minorHAnsi" w:hAnsiTheme="minorHAnsi" w:cstheme="minorHAnsi"/>
                <w:sz w:val="20"/>
                <w:szCs w:val="20"/>
              </w:rPr>
              <w:t>Augmenté</w:t>
            </w:r>
          </w:p>
        </w:tc>
      </w:tr>
      <w:tr w:rsidR="00A2394F" w:rsidRPr="00A1503C" w14:paraId="7977C5EF" w14:textId="77777777" w:rsidTr="00A2394F">
        <w:trPr>
          <w:trHeight w:val="283"/>
        </w:trPr>
        <w:tc>
          <w:tcPr>
            <w:tcW w:w="991" w:type="dxa"/>
            <w:vMerge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266C6DA9" w14:textId="77777777" w:rsidR="00A2394F" w:rsidRPr="00A1503C" w:rsidRDefault="00A2394F" w:rsidP="00B90BD9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20" w:type="dxa"/>
            <w:gridSpan w:val="8"/>
            <w:tcBorders>
              <w:bottom w:val="single" w:sz="6" w:space="0" w:color="auto"/>
            </w:tcBorders>
            <w:shd w:val="clear" w:color="auto" w:fill="auto"/>
          </w:tcPr>
          <w:p w14:paraId="197F4357" w14:textId="00E6B783" w:rsidR="00A2394F" w:rsidRPr="00A1503C" w:rsidRDefault="00A2394F" w:rsidP="00B90BD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503C">
              <w:rPr>
                <w:rFonts w:ascii="Segoe UI Symbol" w:eastAsia="MS Gothic" w:hAnsi="Segoe UI Symbol" w:cs="Segoe UI Symbol"/>
                <w:sz w:val="20"/>
                <w:szCs w:val="20"/>
              </w:rPr>
              <w:t>A</w:t>
            </w:r>
            <w:r w:rsidRPr="00A1503C">
              <w:rPr>
                <w:rFonts w:asciiTheme="minorHAnsi" w:hAnsiTheme="minorHAnsi" w:cstheme="minorHAnsi"/>
                <w:sz w:val="20"/>
                <w:szCs w:val="20"/>
              </w:rPr>
              <w:t>pports pendant l’hospitalisation :</w:t>
            </w:r>
          </w:p>
        </w:tc>
        <w:tc>
          <w:tcPr>
            <w:tcW w:w="6521" w:type="dxa"/>
            <w:gridSpan w:val="5"/>
            <w:tcBorders>
              <w:bottom w:val="single" w:sz="6" w:space="0" w:color="auto"/>
            </w:tcBorders>
            <w:shd w:val="clear" w:color="auto" w:fill="auto"/>
          </w:tcPr>
          <w:p w14:paraId="1E88998F" w14:textId="23BB6FCF" w:rsidR="00A2394F" w:rsidRPr="00A1503C" w:rsidRDefault="00A2394F" w:rsidP="00B90BD9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permStart w:id="1564617312" w:edGrp="everyone"/>
            <w:r w:rsidRPr="00A1503C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564617312"/>
          </w:p>
        </w:tc>
      </w:tr>
      <w:tr w:rsidR="00A2394F" w:rsidRPr="00A1503C" w14:paraId="04722C86" w14:textId="77777777" w:rsidTr="00A2394F">
        <w:trPr>
          <w:trHeight w:val="283"/>
        </w:trPr>
        <w:tc>
          <w:tcPr>
            <w:tcW w:w="991" w:type="dxa"/>
            <w:vMerge w:val="restart"/>
            <w:tcBorders>
              <w:top w:val="single" w:sz="6" w:space="0" w:color="auto"/>
            </w:tcBorders>
            <w:shd w:val="clear" w:color="auto" w:fill="D9D9D9" w:themeFill="background1" w:themeFillShade="D9"/>
          </w:tcPr>
          <w:p w14:paraId="6CE81E02" w14:textId="22214752" w:rsidR="00A2394F" w:rsidRPr="00A1503C" w:rsidRDefault="00A2394F" w:rsidP="00B90BD9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1503C">
              <w:rPr>
                <w:rFonts w:asciiTheme="minorHAnsi" w:hAnsiTheme="minorHAnsi" w:cstheme="minorHAnsi"/>
                <w:b/>
                <w:sz w:val="20"/>
                <w:szCs w:val="20"/>
              </w:rPr>
              <w:t>Habituel</w:t>
            </w:r>
          </w:p>
        </w:tc>
        <w:tc>
          <w:tcPr>
            <w:tcW w:w="9641" w:type="dxa"/>
            <w:gridSpan w:val="13"/>
            <w:tcBorders>
              <w:top w:val="single" w:sz="6" w:space="0" w:color="auto"/>
            </w:tcBorders>
            <w:shd w:val="clear" w:color="auto" w:fill="auto"/>
          </w:tcPr>
          <w:p w14:paraId="5BE89392" w14:textId="04662472" w:rsidR="00A2394F" w:rsidRPr="00A1503C" w:rsidRDefault="00A2394F" w:rsidP="00B90BD9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A1503C">
              <w:rPr>
                <w:rFonts w:asciiTheme="minorHAnsi" w:hAnsiTheme="minorHAnsi" w:cstheme="minorHAnsi"/>
                <w:sz w:val="20"/>
                <w:szCs w:val="20"/>
              </w:rPr>
              <w:t xml:space="preserve">Appétit : </w:t>
            </w:r>
            <w:permStart w:id="1748132602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378620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1503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A1503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1748132602"/>
            <w:r w:rsidRPr="00A1503C">
              <w:rPr>
                <w:rFonts w:asciiTheme="minorHAnsi" w:hAnsiTheme="minorHAnsi" w:cstheme="minorHAnsi"/>
                <w:sz w:val="20"/>
                <w:szCs w:val="20"/>
              </w:rPr>
              <w:t xml:space="preserve">Normal    </w:t>
            </w:r>
            <w:permStart w:id="1419053194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61255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1503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A1503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1419053194"/>
            <w:r w:rsidRPr="00A1503C">
              <w:rPr>
                <w:rFonts w:asciiTheme="minorHAnsi" w:hAnsiTheme="minorHAnsi" w:cstheme="minorHAnsi"/>
                <w:sz w:val="20"/>
                <w:szCs w:val="20"/>
              </w:rPr>
              <w:t xml:space="preserve">Diminué    </w:t>
            </w:r>
            <w:permStart w:id="1801199683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01112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1503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A1503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1801199683"/>
            <w:r w:rsidRPr="00A1503C">
              <w:rPr>
                <w:rFonts w:asciiTheme="minorHAnsi" w:hAnsiTheme="minorHAnsi" w:cstheme="minorHAnsi"/>
                <w:sz w:val="20"/>
                <w:szCs w:val="20"/>
              </w:rPr>
              <w:t>Augmenté</w:t>
            </w:r>
          </w:p>
        </w:tc>
      </w:tr>
      <w:tr w:rsidR="00A2394F" w:rsidRPr="00A1503C" w14:paraId="115CE940" w14:textId="77777777" w:rsidTr="00A2394F">
        <w:trPr>
          <w:trHeight w:val="283"/>
        </w:trPr>
        <w:tc>
          <w:tcPr>
            <w:tcW w:w="991" w:type="dxa"/>
            <w:vMerge/>
            <w:shd w:val="clear" w:color="auto" w:fill="D9D9D9" w:themeFill="background1" w:themeFillShade="D9"/>
          </w:tcPr>
          <w:p w14:paraId="60FB61F7" w14:textId="77777777" w:rsidR="00A2394F" w:rsidRPr="00A1503C" w:rsidRDefault="00A2394F" w:rsidP="00B90BD9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2" w:type="dxa"/>
            <w:gridSpan w:val="3"/>
            <w:shd w:val="clear" w:color="auto" w:fill="auto"/>
          </w:tcPr>
          <w:p w14:paraId="43E9ED4F" w14:textId="448C3BA5" w:rsidR="00A2394F" w:rsidRPr="00A1503C" w:rsidRDefault="00A2394F" w:rsidP="00B90BD9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A1503C">
              <w:rPr>
                <w:rFonts w:asciiTheme="minorHAnsi" w:hAnsiTheme="minorHAnsi" w:cstheme="minorHAnsi"/>
                <w:sz w:val="20"/>
                <w:szCs w:val="20"/>
              </w:rPr>
              <w:t>Apports habituels :</w:t>
            </w:r>
          </w:p>
        </w:tc>
        <w:tc>
          <w:tcPr>
            <w:tcW w:w="7799" w:type="dxa"/>
            <w:gridSpan w:val="10"/>
            <w:shd w:val="clear" w:color="auto" w:fill="auto"/>
          </w:tcPr>
          <w:p w14:paraId="1472C0D8" w14:textId="71271913" w:rsidR="00A2394F" w:rsidRPr="00A1503C" w:rsidRDefault="00A2394F" w:rsidP="00B90BD9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permStart w:id="959786234" w:edGrp="everyone"/>
            <w:r w:rsidRPr="00A1503C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959786234"/>
          </w:p>
        </w:tc>
      </w:tr>
    </w:tbl>
    <w:tbl>
      <w:tblPr>
        <w:tblStyle w:val="Grilledutableau1"/>
        <w:tblW w:w="1063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686"/>
        <w:gridCol w:w="6946"/>
      </w:tblGrid>
      <w:tr w:rsidR="00213AAB" w:rsidRPr="00A1503C" w14:paraId="68A5416D" w14:textId="77777777" w:rsidTr="00962562">
        <w:trPr>
          <w:trHeight w:val="283"/>
        </w:trPr>
        <w:tc>
          <w:tcPr>
            <w:tcW w:w="3686" w:type="dxa"/>
            <w:shd w:val="clear" w:color="auto" w:fill="D9D9D9" w:themeFill="background1" w:themeFillShade="D9"/>
          </w:tcPr>
          <w:p w14:paraId="413CD8EB" w14:textId="5329504C" w:rsidR="00213AAB" w:rsidRPr="00A1503C" w:rsidRDefault="00E674FC" w:rsidP="00962562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1503C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213AAB" w:rsidRPr="00A1503C">
              <w:rPr>
                <w:rFonts w:asciiTheme="minorHAnsi" w:hAnsiTheme="minorHAnsi" w:cstheme="minorHAnsi"/>
                <w:sz w:val="20"/>
                <w:szCs w:val="20"/>
              </w:rPr>
              <w:t xml:space="preserve">ntolérances/ allergies alimentaires : </w:t>
            </w:r>
          </w:p>
        </w:tc>
        <w:permStart w:id="1554152108" w:edGrp="everyone"/>
        <w:tc>
          <w:tcPr>
            <w:tcW w:w="6946" w:type="dxa"/>
            <w:shd w:val="clear" w:color="auto" w:fill="auto"/>
          </w:tcPr>
          <w:p w14:paraId="565A7E1F" w14:textId="0A934451" w:rsidR="00213AAB" w:rsidRPr="00A1503C" w:rsidRDefault="00070B19" w:rsidP="00962562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522528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3AAB" w:rsidRPr="00A1503C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1554152108"/>
            <w:r w:rsidR="00213AAB" w:rsidRPr="00A1503C">
              <w:rPr>
                <w:rFonts w:asciiTheme="minorHAnsi" w:hAnsiTheme="minorHAnsi" w:cstheme="minorHAnsi"/>
                <w:sz w:val="20"/>
                <w:szCs w:val="20"/>
              </w:rPr>
              <w:t xml:space="preserve"> N/E    </w:t>
            </w:r>
            <w:permStart w:id="1997940164" w:edGrp="everyone"/>
            <w:r w:rsidR="00213AAB" w:rsidRPr="00A1503C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997940164"/>
          </w:p>
        </w:tc>
      </w:tr>
      <w:tr w:rsidR="00213AAB" w:rsidRPr="00A1503C" w14:paraId="0A368B2D" w14:textId="77777777" w:rsidTr="00962562">
        <w:trPr>
          <w:trHeight w:val="283"/>
        </w:trPr>
        <w:tc>
          <w:tcPr>
            <w:tcW w:w="3686" w:type="dxa"/>
            <w:shd w:val="clear" w:color="auto" w:fill="D9D9D9" w:themeFill="background1" w:themeFillShade="D9"/>
          </w:tcPr>
          <w:p w14:paraId="26CBEE75" w14:textId="77777777" w:rsidR="00213AAB" w:rsidRPr="00A1503C" w:rsidRDefault="00213AAB" w:rsidP="00962562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1503C">
              <w:rPr>
                <w:rFonts w:asciiTheme="minorHAnsi" w:hAnsiTheme="minorHAnsi" w:cstheme="minorHAnsi"/>
                <w:sz w:val="20"/>
                <w:szCs w:val="20"/>
              </w:rPr>
              <w:t xml:space="preserve">Préférences/ aversions :                      </w:t>
            </w:r>
          </w:p>
        </w:tc>
        <w:permStart w:id="1790469496" w:edGrp="everyone"/>
        <w:tc>
          <w:tcPr>
            <w:tcW w:w="6946" w:type="dxa"/>
            <w:shd w:val="clear" w:color="auto" w:fill="auto"/>
          </w:tcPr>
          <w:p w14:paraId="7887BBA4" w14:textId="087DD11B" w:rsidR="00213AAB" w:rsidRPr="00A1503C" w:rsidRDefault="00070B19" w:rsidP="00962562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500160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3AAB" w:rsidRPr="00A1503C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213AAB" w:rsidRPr="00A1503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1790469496"/>
            <w:r w:rsidR="00213AAB" w:rsidRPr="00A1503C">
              <w:rPr>
                <w:rFonts w:asciiTheme="minorHAnsi" w:hAnsiTheme="minorHAnsi" w:cstheme="minorHAnsi"/>
                <w:sz w:val="20"/>
                <w:szCs w:val="20"/>
              </w:rPr>
              <w:t xml:space="preserve">N/E    </w:t>
            </w:r>
            <w:permStart w:id="1280531260" w:edGrp="everyone"/>
            <w:r w:rsidR="00213AAB" w:rsidRPr="00A1503C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280531260"/>
          </w:p>
        </w:tc>
      </w:tr>
    </w:tbl>
    <w:tbl>
      <w:tblPr>
        <w:tblStyle w:val="Grilledutableau"/>
        <w:tblW w:w="1063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85"/>
        <w:gridCol w:w="2542"/>
        <w:gridCol w:w="9"/>
        <w:gridCol w:w="1276"/>
        <w:gridCol w:w="2104"/>
        <w:gridCol w:w="2716"/>
      </w:tblGrid>
      <w:tr w:rsidR="00AC7025" w:rsidRPr="00A1503C" w14:paraId="41978616" w14:textId="77777777" w:rsidTr="00213AAB">
        <w:trPr>
          <w:trHeight w:val="283"/>
        </w:trPr>
        <w:tc>
          <w:tcPr>
            <w:tcW w:w="4527" w:type="dxa"/>
            <w:gridSpan w:val="2"/>
            <w:tcBorders>
              <w:top w:val="single" w:sz="2" w:space="0" w:color="auto"/>
            </w:tcBorders>
          </w:tcPr>
          <w:permStart w:id="1572736699" w:edGrp="everyone"/>
          <w:p w14:paraId="69EFE3BE" w14:textId="0D68F027" w:rsidR="00AC7025" w:rsidRPr="00A1503C" w:rsidRDefault="00070B19" w:rsidP="00A35C91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sz w:val="20"/>
                  <w:szCs w:val="20"/>
                </w:rPr>
                <w:id w:val="152504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94FC8" w:rsidRPr="00A1503C">
                  <w:rPr>
                    <w:rFonts w:ascii="MS Gothic" w:eastAsia="MS Gothic" w:hAnsi="MS Gothic" w:cstheme="minorHAnsi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permEnd w:id="1572736699"/>
            <w:r w:rsidR="00AC7025" w:rsidRPr="00A1503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Interventions nutritionnelles antérieures</w:t>
            </w:r>
          </w:p>
        </w:tc>
        <w:tc>
          <w:tcPr>
            <w:tcW w:w="6105" w:type="dxa"/>
            <w:gridSpan w:val="4"/>
            <w:tcBorders>
              <w:top w:val="single" w:sz="2" w:space="0" w:color="auto"/>
            </w:tcBorders>
          </w:tcPr>
          <w:p w14:paraId="3300D27B" w14:textId="77777777" w:rsidR="00AC7025" w:rsidRPr="00A1503C" w:rsidRDefault="00AC7025" w:rsidP="00A35C91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1503C">
              <w:rPr>
                <w:rFonts w:asciiTheme="minorHAnsi" w:hAnsiTheme="minorHAnsi" w:cstheme="minorHAnsi"/>
                <w:sz w:val="20"/>
                <w:szCs w:val="20"/>
              </w:rPr>
              <w:t xml:space="preserve">Précisez : </w:t>
            </w:r>
            <w:permStart w:id="652221495" w:edGrp="everyone"/>
            <w:r w:rsidRPr="00A1503C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652221495"/>
          </w:p>
        </w:tc>
      </w:tr>
      <w:permStart w:id="1189482291" w:edGrp="everyone"/>
      <w:tr w:rsidR="006C755C" w:rsidRPr="00A1503C" w14:paraId="7F540AA1" w14:textId="77777777" w:rsidTr="00374541">
        <w:trPr>
          <w:trHeight w:val="283"/>
        </w:trPr>
        <w:tc>
          <w:tcPr>
            <w:tcW w:w="4536" w:type="dxa"/>
            <w:gridSpan w:val="3"/>
            <w:tcBorders>
              <w:bottom w:val="single" w:sz="6" w:space="0" w:color="auto"/>
            </w:tcBorders>
          </w:tcPr>
          <w:p w14:paraId="6CFFC5D1" w14:textId="047572AE" w:rsidR="006C755C" w:rsidRPr="00A1503C" w:rsidRDefault="00070B19" w:rsidP="006C755C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sz w:val="20"/>
                  <w:szCs w:val="20"/>
                </w:rPr>
                <w:id w:val="-423337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C755C" w:rsidRPr="00A1503C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6C755C" w:rsidRPr="00A1503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ermEnd w:id="1189482291"/>
            <w:r w:rsidR="00AB5E08" w:rsidRPr="00A1503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Sui</w:t>
            </w:r>
            <w:r w:rsidR="006C755C" w:rsidRPr="00A1503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vi par diététiste en externe</w:t>
            </w:r>
          </w:p>
        </w:tc>
        <w:tc>
          <w:tcPr>
            <w:tcW w:w="6096" w:type="dxa"/>
            <w:gridSpan w:val="3"/>
            <w:tcBorders>
              <w:bottom w:val="single" w:sz="6" w:space="0" w:color="auto"/>
            </w:tcBorders>
          </w:tcPr>
          <w:p w14:paraId="007E10B8" w14:textId="3B7F0C33" w:rsidR="006C755C" w:rsidRPr="00A1503C" w:rsidRDefault="006C755C" w:rsidP="006C755C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A1503C">
              <w:rPr>
                <w:rFonts w:asciiTheme="minorHAnsi" w:hAnsiTheme="minorHAnsi" w:cstheme="minorHAnsi"/>
                <w:sz w:val="20"/>
                <w:szCs w:val="20"/>
              </w:rPr>
              <w:t xml:space="preserve">Précisez : </w:t>
            </w:r>
            <w:permStart w:id="404115855" w:edGrp="everyone"/>
            <w:r w:rsidRPr="00A1503C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404115855"/>
          </w:p>
        </w:tc>
      </w:tr>
      <w:tr w:rsidR="006C755C" w:rsidRPr="00A1503C" w14:paraId="5CBEC8C4" w14:textId="77777777" w:rsidTr="00E674FC">
        <w:trPr>
          <w:trHeight w:val="283"/>
        </w:trPr>
        <w:tc>
          <w:tcPr>
            <w:tcW w:w="10632" w:type="dxa"/>
            <w:gridSpan w:val="6"/>
            <w:tcBorders>
              <w:top w:val="single" w:sz="6" w:space="0" w:color="auto"/>
              <w:bottom w:val="single" w:sz="2" w:space="0" w:color="auto"/>
            </w:tcBorders>
            <w:shd w:val="clear" w:color="auto" w:fill="D9D9D9" w:themeFill="background1" w:themeFillShade="D9"/>
          </w:tcPr>
          <w:p w14:paraId="393FB991" w14:textId="531FCC3F" w:rsidR="006C755C" w:rsidRPr="00A1503C" w:rsidRDefault="006C755C" w:rsidP="006C755C">
            <w:pPr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1503C">
              <w:rPr>
                <w:rFonts w:asciiTheme="minorHAnsi" w:hAnsiTheme="minorHAnsi" w:cstheme="minorHAnsi"/>
                <w:b/>
                <w:sz w:val="20"/>
                <w:szCs w:val="20"/>
              </w:rPr>
              <w:t>Autonomie</w:t>
            </w:r>
            <w:r w:rsidR="005C13EA" w:rsidRPr="00A1503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à domicile</w:t>
            </w:r>
          </w:p>
        </w:tc>
      </w:tr>
      <w:tr w:rsidR="006C755C" w:rsidRPr="00A1503C" w14:paraId="41011C97" w14:textId="77777777" w:rsidTr="00374541">
        <w:trPr>
          <w:trHeight w:val="283"/>
        </w:trPr>
        <w:tc>
          <w:tcPr>
            <w:tcW w:w="1985" w:type="dxa"/>
            <w:shd w:val="clear" w:color="auto" w:fill="D9D9D9" w:themeFill="background1" w:themeFillShade="D9"/>
          </w:tcPr>
          <w:p w14:paraId="650313C6" w14:textId="77777777" w:rsidR="006C755C" w:rsidRPr="00A1503C" w:rsidRDefault="006C755C" w:rsidP="006C755C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27" w:type="dxa"/>
            <w:gridSpan w:val="3"/>
            <w:shd w:val="clear" w:color="auto" w:fill="D9D9D9" w:themeFill="background1" w:themeFillShade="D9"/>
          </w:tcPr>
          <w:p w14:paraId="421A760F" w14:textId="77777777" w:rsidR="006C755C" w:rsidRPr="00A1503C" w:rsidRDefault="006C755C" w:rsidP="006C755C">
            <w:pPr>
              <w:spacing w:before="20" w:after="2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1503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Autonome</w:t>
            </w:r>
          </w:p>
        </w:tc>
        <w:tc>
          <w:tcPr>
            <w:tcW w:w="2104" w:type="dxa"/>
            <w:shd w:val="clear" w:color="auto" w:fill="D9D9D9" w:themeFill="background1" w:themeFillShade="D9"/>
          </w:tcPr>
          <w:p w14:paraId="0C300335" w14:textId="77777777" w:rsidR="006C755C" w:rsidRPr="00A1503C" w:rsidRDefault="006C755C" w:rsidP="006C755C">
            <w:pPr>
              <w:spacing w:before="20" w:after="2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1503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Aide partielle</w:t>
            </w:r>
          </w:p>
        </w:tc>
        <w:tc>
          <w:tcPr>
            <w:tcW w:w="2716" w:type="dxa"/>
            <w:shd w:val="clear" w:color="auto" w:fill="D9D9D9" w:themeFill="background1" w:themeFillShade="D9"/>
          </w:tcPr>
          <w:p w14:paraId="28F7AEFE" w14:textId="77777777" w:rsidR="006C755C" w:rsidRPr="00A1503C" w:rsidRDefault="006C755C" w:rsidP="006C755C">
            <w:pPr>
              <w:spacing w:before="20" w:after="2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1503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Aide totale</w:t>
            </w:r>
          </w:p>
        </w:tc>
      </w:tr>
      <w:tr w:rsidR="006C755C" w:rsidRPr="00A1503C" w14:paraId="44EE931F" w14:textId="77777777" w:rsidTr="00374541">
        <w:trPr>
          <w:trHeight w:val="283"/>
        </w:trPr>
        <w:tc>
          <w:tcPr>
            <w:tcW w:w="1985" w:type="dxa"/>
            <w:shd w:val="clear" w:color="auto" w:fill="D9D9D9" w:themeFill="background1" w:themeFillShade="D9"/>
          </w:tcPr>
          <w:p w14:paraId="62B2B049" w14:textId="77777777" w:rsidR="006C755C" w:rsidRPr="00A1503C" w:rsidRDefault="006C755C" w:rsidP="006C755C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A1503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Acte alimentaire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8100522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permStart w:id="1187586251" w:edGrp="everyone" w:displacedByCustomXml="prev"/>
            <w:tc>
              <w:tcPr>
                <w:tcW w:w="3827" w:type="dxa"/>
                <w:gridSpan w:val="3"/>
              </w:tcPr>
              <w:p w14:paraId="7C21BBC7" w14:textId="77777777" w:rsidR="006C755C" w:rsidRPr="00A1503C" w:rsidRDefault="006C755C" w:rsidP="006C755C">
                <w:pPr>
                  <w:spacing w:before="20" w:after="20"/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A1503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  <w:permEnd w:id="1187586251" w:displacedByCustomXml="next"/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9970778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permStart w:id="534338629" w:edGrp="everyone" w:displacedByCustomXml="prev"/>
            <w:tc>
              <w:tcPr>
                <w:tcW w:w="2104" w:type="dxa"/>
              </w:tcPr>
              <w:p w14:paraId="352DCAA3" w14:textId="77777777" w:rsidR="006C755C" w:rsidRPr="00A1503C" w:rsidRDefault="006C755C" w:rsidP="006C755C">
                <w:pPr>
                  <w:spacing w:before="20" w:after="20"/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A1503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  <w:permEnd w:id="534338629" w:displacedByCustomXml="next"/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1353790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permStart w:id="1604585104" w:edGrp="everyone" w:displacedByCustomXml="prev"/>
            <w:tc>
              <w:tcPr>
                <w:tcW w:w="2716" w:type="dxa"/>
              </w:tcPr>
              <w:p w14:paraId="38C3A71B" w14:textId="77777777" w:rsidR="006C755C" w:rsidRPr="00A1503C" w:rsidRDefault="006C755C" w:rsidP="006C755C">
                <w:pPr>
                  <w:spacing w:before="20" w:after="20"/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A1503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  <w:permEnd w:id="1604585104" w:displacedByCustomXml="next"/>
          </w:sdtContent>
        </w:sdt>
      </w:tr>
      <w:tr w:rsidR="006C755C" w:rsidRPr="00A1503C" w14:paraId="2C77468B" w14:textId="77777777" w:rsidTr="00374541">
        <w:trPr>
          <w:trHeight w:val="283"/>
        </w:trPr>
        <w:tc>
          <w:tcPr>
            <w:tcW w:w="1985" w:type="dxa"/>
            <w:shd w:val="clear" w:color="auto" w:fill="D9D9D9" w:themeFill="background1" w:themeFillShade="D9"/>
          </w:tcPr>
          <w:p w14:paraId="0F8EDDB6" w14:textId="77777777" w:rsidR="006C755C" w:rsidRPr="00A1503C" w:rsidRDefault="006C755C" w:rsidP="006C755C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1503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Préparation du repas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21380638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permStart w:id="1817857825" w:edGrp="everyone" w:displacedByCustomXml="prev"/>
            <w:tc>
              <w:tcPr>
                <w:tcW w:w="3827" w:type="dxa"/>
                <w:gridSpan w:val="3"/>
              </w:tcPr>
              <w:p w14:paraId="76DC5399" w14:textId="77777777" w:rsidR="006C755C" w:rsidRPr="00A1503C" w:rsidRDefault="006C755C" w:rsidP="006C755C">
                <w:pPr>
                  <w:spacing w:before="20" w:after="20"/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A1503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  <w:permEnd w:id="1817857825" w:displacedByCustomXml="next"/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6534052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permStart w:id="1840218099" w:edGrp="everyone" w:displacedByCustomXml="prev"/>
            <w:tc>
              <w:tcPr>
                <w:tcW w:w="2104" w:type="dxa"/>
              </w:tcPr>
              <w:p w14:paraId="7D801588" w14:textId="77777777" w:rsidR="006C755C" w:rsidRPr="00A1503C" w:rsidRDefault="006C755C" w:rsidP="006C755C">
                <w:pPr>
                  <w:spacing w:before="20" w:after="20"/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A1503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  <w:permEnd w:id="1840218099" w:displacedByCustomXml="next"/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20194319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permStart w:id="887298293" w:edGrp="everyone" w:displacedByCustomXml="prev"/>
            <w:tc>
              <w:tcPr>
                <w:tcW w:w="2716" w:type="dxa"/>
              </w:tcPr>
              <w:p w14:paraId="35C6F379" w14:textId="77777777" w:rsidR="006C755C" w:rsidRPr="00A1503C" w:rsidRDefault="006C755C" w:rsidP="006C755C">
                <w:pPr>
                  <w:spacing w:before="20" w:after="20"/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A1503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  <w:permEnd w:id="887298293" w:displacedByCustomXml="next"/>
          </w:sdtContent>
        </w:sdt>
      </w:tr>
      <w:tr w:rsidR="006C755C" w:rsidRPr="00A1503C" w14:paraId="61BA1713" w14:textId="77777777" w:rsidTr="00374541">
        <w:trPr>
          <w:trHeight w:val="283"/>
        </w:trPr>
        <w:tc>
          <w:tcPr>
            <w:tcW w:w="1985" w:type="dxa"/>
            <w:shd w:val="clear" w:color="auto" w:fill="D9D9D9" w:themeFill="background1" w:themeFillShade="D9"/>
          </w:tcPr>
          <w:p w14:paraId="76DA1750" w14:textId="77777777" w:rsidR="006C755C" w:rsidRPr="00A1503C" w:rsidRDefault="006C755C" w:rsidP="006C755C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A1503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Épicerie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5487380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permStart w:id="1410806352" w:edGrp="everyone" w:displacedByCustomXml="prev"/>
            <w:tc>
              <w:tcPr>
                <w:tcW w:w="3827" w:type="dxa"/>
                <w:gridSpan w:val="3"/>
              </w:tcPr>
              <w:p w14:paraId="27BD4995" w14:textId="77777777" w:rsidR="006C755C" w:rsidRPr="00A1503C" w:rsidRDefault="006C755C" w:rsidP="006C755C">
                <w:pPr>
                  <w:spacing w:before="20" w:after="20"/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A1503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  <w:permEnd w:id="1410806352" w:displacedByCustomXml="next"/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3751533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permStart w:id="1210272547" w:edGrp="everyone" w:displacedByCustomXml="prev"/>
            <w:tc>
              <w:tcPr>
                <w:tcW w:w="2104" w:type="dxa"/>
              </w:tcPr>
              <w:p w14:paraId="23BC93CD" w14:textId="77777777" w:rsidR="006C755C" w:rsidRPr="00A1503C" w:rsidRDefault="006C755C" w:rsidP="006C755C">
                <w:pPr>
                  <w:spacing w:before="20" w:after="20"/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A1503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  <w:permEnd w:id="1210272547" w:displacedByCustomXml="next"/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9026441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permStart w:id="1105404724" w:edGrp="everyone" w:displacedByCustomXml="prev"/>
            <w:tc>
              <w:tcPr>
                <w:tcW w:w="2716" w:type="dxa"/>
              </w:tcPr>
              <w:p w14:paraId="147EDB91" w14:textId="77777777" w:rsidR="006C755C" w:rsidRPr="00A1503C" w:rsidRDefault="006C755C" w:rsidP="006C755C">
                <w:pPr>
                  <w:spacing w:before="20" w:after="20"/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A1503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  <w:permEnd w:id="1105404724" w:displacedByCustomXml="next"/>
          </w:sdtContent>
        </w:sdt>
      </w:tr>
    </w:tbl>
    <w:p w14:paraId="254B6782" w14:textId="14950717" w:rsidR="00BA56ED" w:rsidRPr="00A1503C" w:rsidRDefault="00BA56ED" w:rsidP="007E09E8">
      <w:pPr>
        <w:rPr>
          <w:rFonts w:asciiTheme="minorHAnsi" w:hAnsiTheme="minorHAnsi" w:cstheme="minorHAnsi"/>
          <w:sz w:val="20"/>
          <w:szCs w:val="20"/>
        </w:rPr>
      </w:pPr>
    </w:p>
    <w:p w14:paraId="343DCCC8" w14:textId="5BDABE0C" w:rsidR="009E45D4" w:rsidRPr="00A1503C" w:rsidRDefault="009E45D4" w:rsidP="007E09E8">
      <w:pPr>
        <w:rPr>
          <w:rFonts w:asciiTheme="minorHAnsi" w:hAnsiTheme="minorHAnsi" w:cstheme="minorHAnsi"/>
          <w:sz w:val="20"/>
          <w:szCs w:val="20"/>
        </w:rPr>
      </w:pPr>
    </w:p>
    <w:p w14:paraId="71B9BF27" w14:textId="3F365C5E" w:rsidR="009E45D4" w:rsidRPr="00A1503C" w:rsidRDefault="009E45D4" w:rsidP="007E09E8">
      <w:pPr>
        <w:rPr>
          <w:rFonts w:asciiTheme="minorHAnsi" w:hAnsiTheme="minorHAnsi" w:cstheme="minorHAnsi"/>
          <w:sz w:val="20"/>
          <w:szCs w:val="20"/>
        </w:rPr>
      </w:pPr>
    </w:p>
    <w:p w14:paraId="238252C7" w14:textId="77777777" w:rsidR="004F1E49" w:rsidRPr="00A1503C" w:rsidRDefault="004F1E49" w:rsidP="007E09E8">
      <w:pPr>
        <w:rPr>
          <w:rFonts w:asciiTheme="minorHAnsi" w:hAnsiTheme="minorHAnsi" w:cstheme="minorHAnsi"/>
          <w:sz w:val="20"/>
          <w:szCs w:val="20"/>
        </w:rPr>
      </w:pPr>
    </w:p>
    <w:p w14:paraId="5EB05C4A" w14:textId="0B4E080D" w:rsidR="00220CB1" w:rsidRPr="00A1503C" w:rsidRDefault="00220CB1" w:rsidP="007E09E8">
      <w:pPr>
        <w:rPr>
          <w:rFonts w:asciiTheme="minorHAnsi" w:hAnsiTheme="minorHAnsi" w:cstheme="minorHAnsi"/>
          <w:sz w:val="20"/>
          <w:szCs w:val="20"/>
        </w:rPr>
      </w:pPr>
    </w:p>
    <w:p w14:paraId="4B978B0D" w14:textId="77777777" w:rsidR="005C13EA" w:rsidRPr="00A1503C" w:rsidRDefault="005C13EA" w:rsidP="007E09E8">
      <w:pPr>
        <w:rPr>
          <w:rFonts w:asciiTheme="minorHAnsi" w:hAnsiTheme="minorHAnsi" w:cstheme="minorHAnsi"/>
          <w:sz w:val="20"/>
          <w:szCs w:val="20"/>
        </w:rPr>
      </w:pPr>
    </w:p>
    <w:p w14:paraId="2852017F" w14:textId="059A5B3F" w:rsidR="00220CB1" w:rsidRPr="00A1503C" w:rsidRDefault="00220CB1" w:rsidP="007E09E8">
      <w:pPr>
        <w:rPr>
          <w:rFonts w:asciiTheme="minorHAnsi" w:hAnsiTheme="minorHAnsi" w:cstheme="minorHAnsi"/>
          <w:sz w:val="20"/>
          <w:szCs w:val="20"/>
        </w:rPr>
      </w:pPr>
    </w:p>
    <w:p w14:paraId="0DAB36E3" w14:textId="5F744DC9" w:rsidR="00220CB1" w:rsidRPr="00A1503C" w:rsidRDefault="00220CB1" w:rsidP="007E09E8">
      <w:pPr>
        <w:rPr>
          <w:rFonts w:asciiTheme="minorHAnsi" w:hAnsiTheme="minorHAnsi" w:cstheme="minorHAnsi"/>
          <w:sz w:val="20"/>
          <w:szCs w:val="20"/>
        </w:rPr>
      </w:pPr>
    </w:p>
    <w:p w14:paraId="0BD90D5C" w14:textId="35948413" w:rsidR="00220CB1" w:rsidRPr="00A1503C" w:rsidRDefault="00220CB1" w:rsidP="007E09E8">
      <w:pPr>
        <w:rPr>
          <w:rFonts w:asciiTheme="minorHAnsi" w:hAnsiTheme="minorHAnsi" w:cstheme="minorHAnsi"/>
          <w:sz w:val="20"/>
          <w:szCs w:val="20"/>
        </w:rPr>
      </w:pPr>
    </w:p>
    <w:p w14:paraId="1D9B8A1F" w14:textId="1589AFE4" w:rsidR="00220CB1" w:rsidRPr="00A1503C" w:rsidRDefault="00220CB1" w:rsidP="007E09E8">
      <w:pPr>
        <w:rPr>
          <w:rFonts w:asciiTheme="minorHAnsi" w:hAnsiTheme="minorHAnsi" w:cstheme="minorHAnsi"/>
          <w:sz w:val="20"/>
          <w:szCs w:val="20"/>
        </w:rPr>
      </w:pPr>
    </w:p>
    <w:p w14:paraId="5E2D84C9" w14:textId="77777777" w:rsidR="00220CB1" w:rsidRPr="00A1503C" w:rsidRDefault="00220CB1" w:rsidP="007E09E8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10627" w:type="dxa"/>
        <w:tblLook w:val="04A0" w:firstRow="1" w:lastRow="0" w:firstColumn="1" w:lastColumn="0" w:noHBand="0" w:noVBand="1"/>
      </w:tblPr>
      <w:tblGrid>
        <w:gridCol w:w="10627"/>
      </w:tblGrid>
      <w:tr w:rsidR="009E45D4" w:rsidRPr="00A1503C" w14:paraId="51223450" w14:textId="77777777" w:rsidTr="009E45D4">
        <w:tc>
          <w:tcPr>
            <w:tcW w:w="10627" w:type="dxa"/>
            <w:shd w:val="clear" w:color="auto" w:fill="BFBFBF" w:themeFill="background1" w:themeFillShade="BF"/>
          </w:tcPr>
          <w:p w14:paraId="481E6554" w14:textId="0910800A" w:rsidR="009E45D4" w:rsidRPr="00A1503C" w:rsidRDefault="009E45D4" w:rsidP="009E45D4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1503C">
              <w:rPr>
                <w:rFonts w:asciiTheme="minorHAnsi" w:hAnsiTheme="minorHAnsi" w:cstheme="minorHAnsi"/>
                <w:b/>
                <w:sz w:val="20"/>
                <w:szCs w:val="20"/>
              </w:rPr>
              <w:t>ESTIMATION DES BESOINS</w:t>
            </w:r>
          </w:p>
        </w:tc>
      </w:tr>
    </w:tbl>
    <w:tbl>
      <w:tblPr>
        <w:tblStyle w:val="TableNormal1"/>
        <w:tblW w:w="1063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283"/>
        <w:gridCol w:w="142"/>
        <w:gridCol w:w="3118"/>
        <w:gridCol w:w="1843"/>
        <w:gridCol w:w="3686"/>
      </w:tblGrid>
      <w:tr w:rsidR="00AD61E4" w:rsidRPr="00A1503C" w14:paraId="68F29885" w14:textId="77777777" w:rsidTr="00EF5E11">
        <w:trPr>
          <w:trHeight w:val="262"/>
        </w:trPr>
        <w:tc>
          <w:tcPr>
            <w:tcW w:w="1843" w:type="dxa"/>
            <w:gridSpan w:val="2"/>
            <w:shd w:val="clear" w:color="auto" w:fill="D9D9D9" w:themeFill="background1" w:themeFillShade="D9"/>
          </w:tcPr>
          <w:p w14:paraId="2A4F7CFA" w14:textId="77777777" w:rsidR="00AD61E4" w:rsidRPr="00A1503C" w:rsidRDefault="00AD61E4" w:rsidP="00BE1DC0">
            <w:pPr>
              <w:shd w:val="clear" w:color="auto" w:fill="D9D9D9" w:themeFill="background1" w:themeFillShade="D9"/>
              <w:spacing w:before="41"/>
              <w:ind w:left="107"/>
              <w:rPr>
                <w:rFonts w:asciiTheme="minorHAnsi" w:hAnsiTheme="minorHAnsi" w:cstheme="minorHAnsi"/>
                <w:b/>
                <w:sz w:val="20"/>
                <w:szCs w:val="20"/>
                <w:lang w:val="fr-FR" w:eastAsia="en-US"/>
              </w:rPr>
            </w:pPr>
            <w:r w:rsidRPr="00A1503C">
              <w:rPr>
                <w:rFonts w:asciiTheme="minorHAnsi" w:hAnsiTheme="minorHAnsi" w:cstheme="minorHAnsi"/>
                <w:b/>
                <w:sz w:val="20"/>
                <w:szCs w:val="20"/>
                <w:lang w:val="fr-FR" w:eastAsia="en-US"/>
              </w:rPr>
              <w:t>Nutriments</w:t>
            </w:r>
          </w:p>
        </w:tc>
        <w:tc>
          <w:tcPr>
            <w:tcW w:w="3260" w:type="dxa"/>
            <w:gridSpan w:val="2"/>
            <w:shd w:val="clear" w:color="auto" w:fill="D9D9D9" w:themeFill="background1" w:themeFillShade="D9"/>
            <w:vAlign w:val="center"/>
          </w:tcPr>
          <w:p w14:paraId="467A4D00" w14:textId="5B05184F" w:rsidR="00AD61E4" w:rsidRPr="00A1503C" w:rsidRDefault="00AB5E08" w:rsidP="00AB5E08">
            <w:pPr>
              <w:shd w:val="clear" w:color="auto" w:fill="D9D9D9" w:themeFill="background1" w:themeFillShade="D9"/>
              <w:spacing w:line="200" w:lineRule="exact"/>
              <w:ind w:left="354" w:right="112" w:hanging="209"/>
              <w:jc w:val="center"/>
              <w:rPr>
                <w:rFonts w:asciiTheme="minorHAnsi" w:hAnsiTheme="minorHAnsi" w:cstheme="minorHAnsi"/>
                <w:sz w:val="20"/>
                <w:szCs w:val="20"/>
                <w:lang w:val="fr-FR" w:eastAsia="en-US"/>
              </w:rPr>
            </w:pPr>
            <w:r w:rsidRPr="00A1503C">
              <w:rPr>
                <w:rFonts w:asciiTheme="minorHAnsi" w:hAnsiTheme="minorHAnsi" w:cstheme="minorHAnsi"/>
                <w:sz w:val="20"/>
                <w:szCs w:val="20"/>
                <w:lang w:val="fr-FR" w:eastAsia="en-US"/>
              </w:rPr>
              <w:t xml:space="preserve">Méthode utilisée 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5CE8CC18" w14:textId="5F07758B" w:rsidR="00AD61E4" w:rsidRPr="00A1503C" w:rsidRDefault="001F5336" w:rsidP="001F5336">
            <w:pPr>
              <w:shd w:val="clear" w:color="auto" w:fill="D9D9D9" w:themeFill="background1" w:themeFillShade="D9"/>
              <w:spacing w:line="200" w:lineRule="exact"/>
              <w:ind w:left="354" w:right="112" w:hanging="209"/>
              <w:jc w:val="center"/>
              <w:rPr>
                <w:rFonts w:asciiTheme="minorHAnsi" w:hAnsiTheme="minorHAnsi" w:cstheme="minorHAnsi"/>
                <w:sz w:val="20"/>
                <w:szCs w:val="20"/>
                <w:lang w:val="fr-FR" w:eastAsia="en-US"/>
              </w:rPr>
            </w:pPr>
            <w:r w:rsidRPr="00A1503C">
              <w:rPr>
                <w:rFonts w:asciiTheme="minorHAnsi" w:hAnsiTheme="minorHAnsi" w:cstheme="minorHAnsi"/>
                <w:sz w:val="20"/>
                <w:szCs w:val="20"/>
                <w:lang w:val="fr-FR" w:eastAsia="en-US"/>
              </w:rPr>
              <w:t>Poids utilisé (kg)</w:t>
            </w:r>
          </w:p>
        </w:tc>
        <w:tc>
          <w:tcPr>
            <w:tcW w:w="3686" w:type="dxa"/>
            <w:shd w:val="clear" w:color="auto" w:fill="D9D9D9" w:themeFill="background1" w:themeFillShade="D9"/>
            <w:vAlign w:val="center"/>
          </w:tcPr>
          <w:p w14:paraId="69EA9F6A" w14:textId="6D82762C" w:rsidR="00AD61E4" w:rsidRPr="00A1503C" w:rsidRDefault="00AB5E08" w:rsidP="001F5336">
            <w:pPr>
              <w:shd w:val="clear" w:color="auto" w:fill="D9D9D9" w:themeFill="background1" w:themeFillShade="D9"/>
              <w:spacing w:line="200" w:lineRule="exact"/>
              <w:ind w:left="354" w:right="112" w:hanging="209"/>
              <w:jc w:val="center"/>
              <w:rPr>
                <w:rFonts w:asciiTheme="minorHAnsi" w:hAnsiTheme="minorHAnsi" w:cstheme="minorHAnsi"/>
                <w:sz w:val="20"/>
                <w:szCs w:val="20"/>
                <w:lang w:val="fr-FR" w:eastAsia="en-US"/>
              </w:rPr>
            </w:pPr>
            <w:r w:rsidRPr="00A1503C">
              <w:rPr>
                <w:rFonts w:asciiTheme="minorHAnsi" w:hAnsiTheme="minorHAnsi" w:cstheme="minorHAnsi"/>
                <w:sz w:val="20"/>
                <w:szCs w:val="20"/>
                <w:lang w:val="fr-FR" w:eastAsia="en-US"/>
              </w:rPr>
              <w:t>Besoins</w:t>
            </w:r>
          </w:p>
        </w:tc>
      </w:tr>
      <w:tr w:rsidR="00AD61E4" w:rsidRPr="00A1503C" w14:paraId="1372FBD7" w14:textId="77777777" w:rsidTr="00EF5E11">
        <w:trPr>
          <w:trHeight w:val="318"/>
        </w:trPr>
        <w:tc>
          <w:tcPr>
            <w:tcW w:w="1843" w:type="dxa"/>
            <w:gridSpan w:val="2"/>
            <w:shd w:val="clear" w:color="auto" w:fill="D9D9D9" w:themeFill="background1" w:themeFillShade="D9"/>
          </w:tcPr>
          <w:p w14:paraId="41113A04" w14:textId="605CE905" w:rsidR="00AD61E4" w:rsidRPr="00A1503C" w:rsidRDefault="001F5336" w:rsidP="001F5336">
            <w:pPr>
              <w:spacing w:before="38"/>
              <w:ind w:left="107"/>
              <w:rPr>
                <w:rFonts w:asciiTheme="minorHAnsi" w:hAnsiTheme="minorHAnsi" w:cstheme="minorHAnsi"/>
                <w:sz w:val="20"/>
                <w:szCs w:val="20"/>
                <w:lang w:val="fr-FR" w:eastAsia="en-US"/>
              </w:rPr>
            </w:pPr>
            <w:r w:rsidRPr="00A1503C">
              <w:rPr>
                <w:rFonts w:asciiTheme="minorHAnsi" w:hAnsiTheme="minorHAnsi" w:cstheme="minorHAnsi"/>
                <w:sz w:val="20"/>
                <w:szCs w:val="20"/>
                <w:lang w:val="fr-FR" w:eastAsia="en-US"/>
              </w:rPr>
              <w:t>Énergie Kcal/jr</w:t>
            </w:r>
          </w:p>
        </w:tc>
        <w:tc>
          <w:tcPr>
            <w:tcW w:w="3260" w:type="dxa"/>
            <w:gridSpan w:val="2"/>
            <w:shd w:val="clear" w:color="auto" w:fill="FFFFFF" w:themeFill="background1"/>
          </w:tcPr>
          <w:p w14:paraId="4CEB8478" w14:textId="7508C8FB" w:rsidR="00AD61E4" w:rsidRPr="00A1503C" w:rsidRDefault="00420397" w:rsidP="00AD61E4">
            <w:pPr>
              <w:rPr>
                <w:rFonts w:asciiTheme="minorHAnsi" w:hAnsiTheme="minorHAnsi" w:cstheme="minorHAnsi"/>
                <w:sz w:val="20"/>
                <w:szCs w:val="20"/>
                <w:lang w:val="fr-FR" w:eastAsia="en-US"/>
              </w:rPr>
            </w:pPr>
            <w:r w:rsidRPr="00A1503C">
              <w:rPr>
                <w:rFonts w:asciiTheme="minorHAnsi" w:hAnsiTheme="minorHAnsi" w:cstheme="minorHAnsi"/>
                <w:sz w:val="20"/>
                <w:szCs w:val="20"/>
                <w:lang w:val="fr-FR" w:eastAsia="en-US"/>
              </w:rPr>
              <w:t xml:space="preserve"> </w:t>
            </w:r>
            <w:permStart w:id="1050478790" w:edGrp="everyone"/>
            <w:r w:rsidRPr="00A1503C">
              <w:rPr>
                <w:rFonts w:asciiTheme="minorHAnsi" w:hAnsiTheme="minorHAnsi" w:cstheme="minorHAnsi"/>
                <w:sz w:val="20"/>
                <w:szCs w:val="20"/>
                <w:lang w:val="fr-FR" w:eastAsia="en-US"/>
              </w:rPr>
              <w:t xml:space="preserve">   </w:t>
            </w:r>
            <w:permEnd w:id="1050478790"/>
          </w:p>
        </w:tc>
        <w:tc>
          <w:tcPr>
            <w:tcW w:w="1843" w:type="dxa"/>
            <w:shd w:val="clear" w:color="auto" w:fill="FFFFFF" w:themeFill="background1"/>
          </w:tcPr>
          <w:p w14:paraId="0245C158" w14:textId="7F5BC050" w:rsidR="00AD61E4" w:rsidRPr="00A1503C" w:rsidRDefault="00420397" w:rsidP="00AD61E4">
            <w:pPr>
              <w:rPr>
                <w:rFonts w:asciiTheme="minorHAnsi" w:hAnsiTheme="minorHAnsi" w:cstheme="minorHAnsi"/>
                <w:sz w:val="20"/>
                <w:szCs w:val="20"/>
                <w:lang w:val="fr-FR" w:eastAsia="en-US"/>
              </w:rPr>
            </w:pPr>
            <w:r w:rsidRPr="00A1503C">
              <w:rPr>
                <w:rFonts w:asciiTheme="minorHAnsi" w:hAnsiTheme="minorHAnsi" w:cstheme="minorHAnsi"/>
                <w:sz w:val="20"/>
                <w:szCs w:val="20"/>
                <w:lang w:val="fr-FR" w:eastAsia="en-US"/>
              </w:rPr>
              <w:t xml:space="preserve"> </w:t>
            </w:r>
            <w:permStart w:id="488202530" w:edGrp="everyone"/>
            <w:r w:rsidRPr="00A1503C">
              <w:rPr>
                <w:rFonts w:asciiTheme="minorHAnsi" w:hAnsiTheme="minorHAnsi" w:cstheme="minorHAnsi"/>
                <w:sz w:val="20"/>
                <w:szCs w:val="20"/>
                <w:lang w:val="fr-FR" w:eastAsia="en-US"/>
              </w:rPr>
              <w:t xml:space="preserve">   </w:t>
            </w:r>
            <w:permEnd w:id="488202530"/>
          </w:p>
        </w:tc>
        <w:tc>
          <w:tcPr>
            <w:tcW w:w="3686" w:type="dxa"/>
            <w:shd w:val="clear" w:color="auto" w:fill="FFFFFF" w:themeFill="background1"/>
          </w:tcPr>
          <w:p w14:paraId="491706F7" w14:textId="7B59A91F" w:rsidR="00AD61E4" w:rsidRPr="00A1503C" w:rsidRDefault="00420397" w:rsidP="00AD61E4">
            <w:pPr>
              <w:rPr>
                <w:rFonts w:asciiTheme="minorHAnsi" w:hAnsiTheme="minorHAnsi" w:cstheme="minorHAnsi"/>
                <w:sz w:val="20"/>
                <w:szCs w:val="20"/>
                <w:lang w:val="fr-FR" w:eastAsia="en-US"/>
              </w:rPr>
            </w:pPr>
            <w:r w:rsidRPr="00A1503C">
              <w:rPr>
                <w:rFonts w:asciiTheme="minorHAnsi" w:hAnsiTheme="minorHAnsi" w:cstheme="minorHAnsi"/>
                <w:sz w:val="20"/>
                <w:szCs w:val="20"/>
                <w:lang w:val="fr-FR" w:eastAsia="en-US"/>
              </w:rPr>
              <w:t xml:space="preserve"> </w:t>
            </w:r>
            <w:permStart w:id="1384740573" w:edGrp="everyone"/>
            <w:r w:rsidRPr="00A1503C">
              <w:rPr>
                <w:rFonts w:asciiTheme="minorHAnsi" w:hAnsiTheme="minorHAnsi" w:cstheme="minorHAnsi"/>
                <w:sz w:val="20"/>
                <w:szCs w:val="20"/>
                <w:lang w:val="fr-FR" w:eastAsia="en-US"/>
              </w:rPr>
              <w:t xml:space="preserve">   </w:t>
            </w:r>
            <w:permEnd w:id="1384740573"/>
          </w:p>
        </w:tc>
      </w:tr>
      <w:tr w:rsidR="001F5336" w:rsidRPr="00A1503C" w14:paraId="61FD24D8" w14:textId="77777777" w:rsidTr="00EF5E11">
        <w:trPr>
          <w:trHeight w:val="318"/>
        </w:trPr>
        <w:tc>
          <w:tcPr>
            <w:tcW w:w="1843" w:type="dxa"/>
            <w:gridSpan w:val="2"/>
            <w:shd w:val="clear" w:color="auto" w:fill="D9D9D9" w:themeFill="background1" w:themeFillShade="D9"/>
          </w:tcPr>
          <w:p w14:paraId="5B5D5E48" w14:textId="68A37E9C" w:rsidR="001F5336" w:rsidRPr="00A1503C" w:rsidRDefault="001F5336" w:rsidP="001F5336">
            <w:pPr>
              <w:spacing w:before="38"/>
              <w:ind w:left="107"/>
              <w:rPr>
                <w:rFonts w:asciiTheme="minorHAnsi" w:hAnsiTheme="minorHAnsi" w:cstheme="minorHAnsi"/>
                <w:sz w:val="20"/>
                <w:szCs w:val="20"/>
                <w:lang w:val="fr-FR" w:eastAsia="en-US"/>
              </w:rPr>
            </w:pPr>
            <w:r w:rsidRPr="00A1503C">
              <w:rPr>
                <w:rFonts w:asciiTheme="minorHAnsi" w:hAnsiTheme="minorHAnsi" w:cstheme="minorHAnsi"/>
                <w:sz w:val="20"/>
                <w:szCs w:val="20"/>
                <w:lang w:val="fr-FR" w:eastAsia="en-US"/>
              </w:rPr>
              <w:t>Protéines g/jr</w:t>
            </w:r>
          </w:p>
        </w:tc>
        <w:tc>
          <w:tcPr>
            <w:tcW w:w="3260" w:type="dxa"/>
            <w:gridSpan w:val="2"/>
            <w:shd w:val="clear" w:color="auto" w:fill="FFFFFF" w:themeFill="background1"/>
          </w:tcPr>
          <w:p w14:paraId="27F6E160" w14:textId="5ED4260F" w:rsidR="001F5336" w:rsidRPr="00A1503C" w:rsidRDefault="001F5336" w:rsidP="001F5336">
            <w:pPr>
              <w:rPr>
                <w:rFonts w:asciiTheme="minorHAnsi" w:hAnsiTheme="minorHAnsi" w:cstheme="minorHAnsi"/>
                <w:sz w:val="20"/>
                <w:szCs w:val="20"/>
                <w:lang w:val="fr-FR" w:eastAsia="en-US"/>
              </w:rPr>
            </w:pPr>
            <w:r w:rsidRPr="00A1503C">
              <w:rPr>
                <w:rFonts w:asciiTheme="minorHAnsi" w:hAnsiTheme="minorHAnsi" w:cstheme="minorHAnsi"/>
                <w:sz w:val="20"/>
                <w:szCs w:val="20"/>
                <w:lang w:val="fr-FR" w:eastAsia="en-US"/>
              </w:rPr>
              <w:t xml:space="preserve"> </w:t>
            </w:r>
            <w:permStart w:id="3372563" w:edGrp="everyone"/>
            <w:r w:rsidRPr="00A1503C">
              <w:rPr>
                <w:rFonts w:asciiTheme="minorHAnsi" w:hAnsiTheme="minorHAnsi" w:cstheme="minorHAnsi"/>
                <w:sz w:val="20"/>
                <w:szCs w:val="20"/>
                <w:lang w:val="fr-FR" w:eastAsia="en-US"/>
              </w:rPr>
              <w:t xml:space="preserve">   </w:t>
            </w:r>
            <w:permEnd w:id="3372563"/>
          </w:p>
        </w:tc>
        <w:tc>
          <w:tcPr>
            <w:tcW w:w="1843" w:type="dxa"/>
            <w:shd w:val="clear" w:color="auto" w:fill="FFFFFF" w:themeFill="background1"/>
          </w:tcPr>
          <w:p w14:paraId="4530E4F5" w14:textId="3F7A08C1" w:rsidR="001F5336" w:rsidRPr="00A1503C" w:rsidRDefault="001F5336" w:rsidP="001F5336">
            <w:pPr>
              <w:rPr>
                <w:rFonts w:asciiTheme="minorHAnsi" w:hAnsiTheme="minorHAnsi" w:cstheme="minorHAnsi"/>
                <w:sz w:val="20"/>
                <w:szCs w:val="20"/>
                <w:lang w:val="fr-FR" w:eastAsia="en-US"/>
              </w:rPr>
            </w:pPr>
            <w:r w:rsidRPr="00A1503C">
              <w:rPr>
                <w:rFonts w:asciiTheme="minorHAnsi" w:hAnsiTheme="minorHAnsi" w:cstheme="minorHAnsi"/>
                <w:sz w:val="20"/>
                <w:szCs w:val="20"/>
                <w:lang w:val="fr-FR" w:eastAsia="en-US"/>
              </w:rPr>
              <w:t xml:space="preserve"> </w:t>
            </w:r>
            <w:permStart w:id="462031812" w:edGrp="everyone"/>
            <w:r w:rsidRPr="00A1503C">
              <w:rPr>
                <w:rFonts w:asciiTheme="minorHAnsi" w:hAnsiTheme="minorHAnsi" w:cstheme="minorHAnsi"/>
                <w:sz w:val="20"/>
                <w:szCs w:val="20"/>
                <w:lang w:val="fr-FR" w:eastAsia="en-US"/>
              </w:rPr>
              <w:t xml:space="preserve">   </w:t>
            </w:r>
            <w:permEnd w:id="462031812"/>
          </w:p>
        </w:tc>
        <w:tc>
          <w:tcPr>
            <w:tcW w:w="3686" w:type="dxa"/>
            <w:shd w:val="clear" w:color="auto" w:fill="FFFFFF" w:themeFill="background1"/>
          </w:tcPr>
          <w:p w14:paraId="7FCC76F9" w14:textId="7E3F5372" w:rsidR="001F5336" w:rsidRPr="00A1503C" w:rsidRDefault="001F5336" w:rsidP="001F5336">
            <w:pPr>
              <w:rPr>
                <w:rFonts w:asciiTheme="minorHAnsi" w:hAnsiTheme="minorHAnsi" w:cstheme="minorHAnsi"/>
                <w:sz w:val="20"/>
                <w:szCs w:val="20"/>
                <w:lang w:val="fr-FR" w:eastAsia="en-US"/>
              </w:rPr>
            </w:pPr>
            <w:r w:rsidRPr="00A1503C">
              <w:rPr>
                <w:rFonts w:asciiTheme="minorHAnsi" w:hAnsiTheme="minorHAnsi" w:cstheme="minorHAnsi"/>
                <w:sz w:val="20"/>
                <w:szCs w:val="20"/>
                <w:lang w:val="fr-FR" w:eastAsia="en-US"/>
              </w:rPr>
              <w:t xml:space="preserve"> </w:t>
            </w:r>
            <w:permStart w:id="300173230" w:edGrp="everyone"/>
            <w:r w:rsidRPr="00A1503C">
              <w:rPr>
                <w:rFonts w:asciiTheme="minorHAnsi" w:hAnsiTheme="minorHAnsi" w:cstheme="minorHAnsi"/>
                <w:sz w:val="20"/>
                <w:szCs w:val="20"/>
                <w:lang w:val="fr-FR" w:eastAsia="en-US"/>
              </w:rPr>
              <w:t xml:space="preserve">   </w:t>
            </w:r>
            <w:permEnd w:id="300173230"/>
          </w:p>
        </w:tc>
      </w:tr>
      <w:tr w:rsidR="001F5336" w:rsidRPr="00A1503C" w14:paraId="59984719" w14:textId="77777777" w:rsidTr="00C6296F">
        <w:trPr>
          <w:trHeight w:val="297"/>
        </w:trPr>
        <w:tc>
          <w:tcPr>
            <w:tcW w:w="1843" w:type="dxa"/>
            <w:gridSpan w:val="2"/>
            <w:tcBorders>
              <w:bottom w:val="single" w:sz="8" w:space="0" w:color="auto"/>
            </w:tcBorders>
            <w:shd w:val="clear" w:color="auto" w:fill="D9D9D9" w:themeFill="background1" w:themeFillShade="D9"/>
          </w:tcPr>
          <w:p w14:paraId="3D3423DF" w14:textId="308E8F9D" w:rsidR="001F5336" w:rsidRPr="00A1503C" w:rsidRDefault="001F5336" w:rsidP="001F5336">
            <w:pPr>
              <w:spacing w:before="28"/>
              <w:ind w:left="107"/>
              <w:rPr>
                <w:rFonts w:asciiTheme="minorHAnsi" w:hAnsiTheme="minorHAnsi" w:cstheme="minorHAnsi"/>
                <w:sz w:val="20"/>
                <w:szCs w:val="20"/>
                <w:lang w:val="fr-FR" w:eastAsia="en-US"/>
              </w:rPr>
            </w:pPr>
            <w:r w:rsidRPr="00A1503C">
              <w:rPr>
                <w:rFonts w:asciiTheme="minorHAnsi" w:hAnsiTheme="minorHAnsi" w:cstheme="minorHAnsi"/>
                <w:sz w:val="20"/>
                <w:szCs w:val="20"/>
                <w:lang w:val="fr-FR" w:eastAsia="en-US"/>
              </w:rPr>
              <w:t>Liquides ml/jr</w:t>
            </w:r>
          </w:p>
        </w:tc>
        <w:tc>
          <w:tcPr>
            <w:tcW w:w="3260" w:type="dxa"/>
            <w:gridSpan w:val="2"/>
            <w:tcBorders>
              <w:bottom w:val="single" w:sz="8" w:space="0" w:color="auto"/>
            </w:tcBorders>
            <w:shd w:val="clear" w:color="auto" w:fill="FFFFFF" w:themeFill="background1"/>
          </w:tcPr>
          <w:p w14:paraId="145107C4" w14:textId="79DE9813" w:rsidR="001F5336" w:rsidRPr="00A1503C" w:rsidRDefault="001F5336" w:rsidP="001F5336">
            <w:pPr>
              <w:rPr>
                <w:rFonts w:asciiTheme="minorHAnsi" w:hAnsiTheme="minorHAnsi" w:cstheme="minorHAnsi"/>
                <w:sz w:val="20"/>
                <w:szCs w:val="20"/>
                <w:lang w:val="fr-FR" w:eastAsia="en-US"/>
              </w:rPr>
            </w:pPr>
            <w:r w:rsidRPr="00A1503C">
              <w:rPr>
                <w:rFonts w:asciiTheme="minorHAnsi" w:hAnsiTheme="minorHAnsi" w:cstheme="minorHAnsi"/>
                <w:sz w:val="20"/>
                <w:szCs w:val="20"/>
                <w:lang w:val="fr-FR" w:eastAsia="en-US"/>
              </w:rPr>
              <w:t xml:space="preserve"> </w:t>
            </w:r>
            <w:permStart w:id="1484596485" w:edGrp="everyone"/>
            <w:r w:rsidRPr="00A1503C">
              <w:rPr>
                <w:rFonts w:asciiTheme="minorHAnsi" w:hAnsiTheme="minorHAnsi" w:cstheme="minorHAnsi"/>
                <w:sz w:val="20"/>
                <w:szCs w:val="20"/>
                <w:lang w:val="fr-FR" w:eastAsia="en-US"/>
              </w:rPr>
              <w:t xml:space="preserve">   </w:t>
            </w:r>
            <w:permEnd w:id="1484596485"/>
          </w:p>
        </w:tc>
        <w:tc>
          <w:tcPr>
            <w:tcW w:w="1843" w:type="dxa"/>
            <w:tcBorders>
              <w:bottom w:val="single" w:sz="8" w:space="0" w:color="auto"/>
            </w:tcBorders>
            <w:shd w:val="clear" w:color="auto" w:fill="FFFFFF" w:themeFill="background1"/>
          </w:tcPr>
          <w:p w14:paraId="03A3B74F" w14:textId="7C47207F" w:rsidR="001F5336" w:rsidRPr="00A1503C" w:rsidRDefault="001F5336" w:rsidP="001F5336">
            <w:pPr>
              <w:rPr>
                <w:rFonts w:asciiTheme="minorHAnsi" w:hAnsiTheme="minorHAnsi" w:cstheme="minorHAnsi"/>
                <w:sz w:val="20"/>
                <w:szCs w:val="20"/>
                <w:lang w:val="fr-FR" w:eastAsia="en-US"/>
              </w:rPr>
            </w:pPr>
            <w:r w:rsidRPr="00A1503C">
              <w:rPr>
                <w:rFonts w:asciiTheme="minorHAnsi" w:hAnsiTheme="minorHAnsi" w:cstheme="minorHAnsi"/>
                <w:sz w:val="20"/>
                <w:szCs w:val="20"/>
                <w:lang w:val="fr-FR" w:eastAsia="en-US"/>
              </w:rPr>
              <w:t xml:space="preserve"> </w:t>
            </w:r>
            <w:permStart w:id="1257846895" w:edGrp="everyone"/>
            <w:r w:rsidRPr="00A1503C">
              <w:rPr>
                <w:rFonts w:asciiTheme="minorHAnsi" w:hAnsiTheme="minorHAnsi" w:cstheme="minorHAnsi"/>
                <w:sz w:val="20"/>
                <w:szCs w:val="20"/>
                <w:lang w:val="fr-FR" w:eastAsia="en-US"/>
              </w:rPr>
              <w:t xml:space="preserve">   </w:t>
            </w:r>
            <w:permEnd w:id="1257846895"/>
          </w:p>
        </w:tc>
        <w:tc>
          <w:tcPr>
            <w:tcW w:w="3686" w:type="dxa"/>
            <w:tcBorders>
              <w:bottom w:val="single" w:sz="8" w:space="0" w:color="auto"/>
            </w:tcBorders>
            <w:shd w:val="clear" w:color="auto" w:fill="FFFFFF" w:themeFill="background1"/>
          </w:tcPr>
          <w:p w14:paraId="3ABC01A7" w14:textId="33EA9493" w:rsidR="001F5336" w:rsidRPr="00A1503C" w:rsidRDefault="001F5336" w:rsidP="001F5336">
            <w:pPr>
              <w:rPr>
                <w:rFonts w:asciiTheme="minorHAnsi" w:hAnsiTheme="minorHAnsi" w:cstheme="minorHAnsi"/>
                <w:sz w:val="20"/>
                <w:szCs w:val="20"/>
                <w:lang w:val="fr-FR" w:eastAsia="en-US"/>
              </w:rPr>
            </w:pPr>
            <w:r w:rsidRPr="00A1503C">
              <w:rPr>
                <w:rFonts w:asciiTheme="minorHAnsi" w:hAnsiTheme="minorHAnsi" w:cstheme="minorHAnsi"/>
                <w:sz w:val="20"/>
                <w:szCs w:val="20"/>
                <w:lang w:val="fr-FR" w:eastAsia="en-US"/>
              </w:rPr>
              <w:t xml:space="preserve"> </w:t>
            </w:r>
            <w:permStart w:id="10104354" w:edGrp="everyone"/>
            <w:r w:rsidRPr="00A1503C">
              <w:rPr>
                <w:rFonts w:asciiTheme="minorHAnsi" w:hAnsiTheme="minorHAnsi" w:cstheme="minorHAnsi"/>
                <w:sz w:val="20"/>
                <w:szCs w:val="20"/>
                <w:lang w:val="fr-FR" w:eastAsia="en-US"/>
              </w:rPr>
              <w:t xml:space="preserve">   </w:t>
            </w:r>
            <w:permEnd w:id="10104354"/>
          </w:p>
        </w:tc>
      </w:tr>
      <w:tr w:rsidR="00EF5E11" w:rsidRPr="00A1503C" w14:paraId="77A49A2F" w14:textId="77777777" w:rsidTr="009E45D4">
        <w:trPr>
          <w:trHeight w:val="297"/>
        </w:trPr>
        <w:tc>
          <w:tcPr>
            <w:tcW w:w="10632" w:type="dxa"/>
            <w:gridSpan w:val="6"/>
            <w:tcBorders>
              <w:top w:val="single" w:sz="8" w:space="0" w:color="auto"/>
            </w:tcBorders>
            <w:shd w:val="clear" w:color="auto" w:fill="BFBFBF" w:themeFill="background1" w:themeFillShade="BF"/>
          </w:tcPr>
          <w:p w14:paraId="68C56445" w14:textId="700ED547" w:rsidR="00EF5E11" w:rsidRPr="00A1503C" w:rsidRDefault="00EF5E11" w:rsidP="00EF5E11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fr-FR" w:eastAsia="en-US"/>
              </w:rPr>
            </w:pPr>
            <w:r w:rsidRPr="00A1503C">
              <w:rPr>
                <w:rFonts w:asciiTheme="minorHAnsi" w:hAnsiTheme="minorHAnsi" w:cstheme="minorHAnsi"/>
                <w:b/>
                <w:sz w:val="20"/>
                <w:szCs w:val="20"/>
              </w:rPr>
              <w:t>ANALYSE ET IMPRESSION CLINIQUE</w:t>
            </w:r>
          </w:p>
        </w:tc>
      </w:tr>
      <w:tr w:rsidR="00EF5E11" w:rsidRPr="00A1503C" w14:paraId="187606D5" w14:textId="77777777" w:rsidTr="00C6296F">
        <w:trPr>
          <w:trHeight w:val="297"/>
        </w:trPr>
        <w:tc>
          <w:tcPr>
            <w:tcW w:w="10632" w:type="dxa"/>
            <w:gridSpan w:val="6"/>
            <w:tcBorders>
              <w:bottom w:val="single" w:sz="8" w:space="0" w:color="auto"/>
            </w:tcBorders>
            <w:shd w:val="clear" w:color="auto" w:fill="auto"/>
          </w:tcPr>
          <w:p w14:paraId="29A4CC4E" w14:textId="24D7051A" w:rsidR="00EF5E11" w:rsidRPr="00A1503C" w:rsidRDefault="00EF5E11" w:rsidP="00EF5E1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503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Start w:id="1130915060" w:edGrp="everyone"/>
            <w:r w:rsidRPr="00A1503C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</w:p>
          <w:permEnd w:id="1130915060"/>
          <w:p w14:paraId="0CE3C129" w14:textId="0E59E4A2" w:rsidR="00213DFF" w:rsidRPr="00A1503C" w:rsidRDefault="00213DFF" w:rsidP="00EF5E1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EF5E11" w:rsidRPr="00A1503C" w14:paraId="5A892107" w14:textId="77777777" w:rsidTr="009E45D4">
        <w:trPr>
          <w:trHeight w:val="297"/>
        </w:trPr>
        <w:tc>
          <w:tcPr>
            <w:tcW w:w="10632" w:type="dxa"/>
            <w:gridSpan w:val="6"/>
            <w:tcBorders>
              <w:top w:val="single" w:sz="8" w:space="0" w:color="auto"/>
            </w:tcBorders>
            <w:shd w:val="clear" w:color="auto" w:fill="BFBFBF" w:themeFill="background1" w:themeFillShade="BF"/>
          </w:tcPr>
          <w:p w14:paraId="1E4BBC72" w14:textId="37365B8B" w:rsidR="00EF5E11" w:rsidRPr="00A1503C" w:rsidRDefault="005C13EA" w:rsidP="005C13E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1503C">
              <w:rPr>
                <w:rFonts w:asciiTheme="minorHAnsi" w:hAnsiTheme="minorHAnsi" w:cstheme="minorHAnsi"/>
                <w:b/>
                <w:sz w:val="20"/>
                <w:szCs w:val="20"/>
              </w:rPr>
              <w:t>INTERVENTION NUTRITIONNELLE</w:t>
            </w:r>
          </w:p>
        </w:tc>
      </w:tr>
      <w:tr w:rsidR="00EF5E11" w:rsidRPr="00A1503C" w14:paraId="411572E0" w14:textId="77777777" w:rsidTr="00EF5E11">
        <w:trPr>
          <w:trHeight w:val="297"/>
        </w:trPr>
        <w:tc>
          <w:tcPr>
            <w:tcW w:w="10632" w:type="dxa"/>
            <w:gridSpan w:val="6"/>
            <w:shd w:val="clear" w:color="auto" w:fill="auto"/>
          </w:tcPr>
          <w:p w14:paraId="26630DCF" w14:textId="71F3A908" w:rsidR="00213DFF" w:rsidRPr="00A1503C" w:rsidRDefault="00EF5E11" w:rsidP="005C13EA">
            <w:pPr>
              <w:keepNext/>
              <w:tabs>
                <w:tab w:val="left" w:pos="540"/>
              </w:tabs>
              <w:ind w:left="540" w:hanging="451"/>
              <w:rPr>
                <w:rFonts w:asciiTheme="minorHAnsi" w:hAnsiTheme="minorHAnsi" w:cstheme="minorHAnsi"/>
                <w:sz w:val="20"/>
                <w:szCs w:val="20"/>
                <w:lang w:val="fr-CA"/>
              </w:rPr>
            </w:pPr>
            <w:r w:rsidRPr="00A1503C">
              <w:rPr>
                <w:rFonts w:asciiTheme="minorHAnsi" w:hAnsiTheme="minorHAnsi" w:cstheme="minorHAnsi"/>
                <w:sz w:val="20"/>
                <w:szCs w:val="20"/>
                <w:lang w:val="fr-CA"/>
              </w:rPr>
              <w:t xml:space="preserve">Voie d’alimentation :          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707759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347034639" w:edGrp="everyone"/>
                <w:r w:rsidRPr="00A1503C">
                  <w:rPr>
                    <w:rFonts w:ascii="Segoe UI Symbol" w:eastAsia="MS Gothic" w:hAnsi="Segoe UI Symbol" w:cs="Segoe UI Symbol"/>
                    <w:sz w:val="20"/>
                    <w:szCs w:val="20"/>
                    <w:lang w:val="fr-CA"/>
                  </w:rPr>
                  <w:t>☐</w:t>
                </w:r>
                <w:permEnd w:id="1347034639"/>
              </w:sdtContent>
            </w:sdt>
            <w:r w:rsidRPr="00A1503C">
              <w:rPr>
                <w:rFonts w:asciiTheme="minorHAnsi" w:hAnsiTheme="minorHAnsi" w:cstheme="minorHAnsi"/>
                <w:sz w:val="20"/>
                <w:szCs w:val="20"/>
                <w:lang w:val="fr-CA"/>
              </w:rPr>
              <w:t xml:space="preserve"> NPO         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055647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790656192" w:edGrp="everyone"/>
                <w:r w:rsidRPr="00A1503C">
                  <w:rPr>
                    <w:rFonts w:ascii="Segoe UI Symbol" w:eastAsia="MS Gothic" w:hAnsi="Segoe UI Symbol" w:cs="Segoe UI Symbol"/>
                    <w:sz w:val="20"/>
                    <w:szCs w:val="20"/>
                    <w:lang w:val="fr-CA"/>
                  </w:rPr>
                  <w:t>☐</w:t>
                </w:r>
                <w:permEnd w:id="790656192"/>
              </w:sdtContent>
            </w:sdt>
            <w:r w:rsidRPr="00A1503C">
              <w:rPr>
                <w:rFonts w:asciiTheme="minorHAnsi" w:hAnsiTheme="minorHAnsi" w:cstheme="minorHAnsi"/>
                <w:sz w:val="20"/>
                <w:szCs w:val="20"/>
                <w:lang w:val="fr-CA"/>
              </w:rPr>
              <w:t xml:space="preserve"> Orale      </w:t>
            </w:r>
            <w:permStart w:id="1092035654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569566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1503C">
                  <w:rPr>
                    <w:rFonts w:ascii="Segoe UI Symbol" w:eastAsia="MS Gothic" w:hAnsi="Segoe UI Symbol" w:cs="Segoe UI Symbol"/>
                    <w:sz w:val="20"/>
                    <w:szCs w:val="20"/>
                    <w:lang w:val="fr-CA"/>
                  </w:rPr>
                  <w:t>☐</w:t>
                </w:r>
              </w:sdtContent>
            </w:sdt>
            <w:r w:rsidRPr="00A1503C">
              <w:rPr>
                <w:rFonts w:asciiTheme="minorHAnsi" w:hAnsiTheme="minorHAnsi" w:cstheme="minorHAnsi"/>
                <w:sz w:val="20"/>
                <w:szCs w:val="20"/>
                <w:lang w:val="fr-CA"/>
              </w:rPr>
              <w:t xml:space="preserve"> </w:t>
            </w:r>
            <w:permEnd w:id="1092035654"/>
            <w:r w:rsidRPr="00A1503C">
              <w:rPr>
                <w:rFonts w:asciiTheme="minorHAnsi" w:hAnsiTheme="minorHAnsi" w:cstheme="minorHAnsi"/>
                <w:sz w:val="20"/>
                <w:szCs w:val="20"/>
                <w:lang w:val="fr-CA"/>
              </w:rPr>
              <w:t xml:space="preserve">Entérale      </w:t>
            </w:r>
            <w:permStart w:id="621041840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817240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1503C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fr-CA"/>
                  </w:rPr>
                  <w:t>☐</w:t>
                </w:r>
              </w:sdtContent>
            </w:sdt>
            <w:r w:rsidRPr="00A1503C">
              <w:rPr>
                <w:rFonts w:asciiTheme="minorHAnsi" w:hAnsiTheme="minorHAnsi" w:cstheme="minorHAnsi"/>
                <w:sz w:val="20"/>
                <w:szCs w:val="20"/>
                <w:lang w:val="fr-CA"/>
              </w:rPr>
              <w:t xml:space="preserve">  </w:t>
            </w:r>
            <w:permEnd w:id="621041840"/>
            <w:r w:rsidRPr="00A1503C">
              <w:rPr>
                <w:rFonts w:asciiTheme="minorHAnsi" w:hAnsiTheme="minorHAnsi" w:cstheme="minorHAnsi"/>
                <w:sz w:val="20"/>
                <w:szCs w:val="20"/>
                <w:lang w:val="fr-CA"/>
              </w:rPr>
              <w:t>Parentérale</w:t>
            </w:r>
            <w:permStart w:id="1803949393" w:edGrp="everyone"/>
            <w:permEnd w:id="1803949393"/>
          </w:p>
        </w:tc>
      </w:tr>
      <w:tr w:rsidR="005C13EA" w:rsidRPr="00A1503C" w14:paraId="29F704F2" w14:textId="77777777" w:rsidTr="00EF5E11">
        <w:trPr>
          <w:trHeight w:val="297"/>
        </w:trPr>
        <w:tc>
          <w:tcPr>
            <w:tcW w:w="10632" w:type="dxa"/>
            <w:gridSpan w:val="6"/>
            <w:shd w:val="clear" w:color="auto" w:fill="auto"/>
          </w:tcPr>
          <w:p w14:paraId="77A5AD51" w14:textId="637B5442" w:rsidR="005C13EA" w:rsidRPr="00A1503C" w:rsidRDefault="005C13EA" w:rsidP="003F4715">
            <w:pPr>
              <w:keepNext/>
              <w:tabs>
                <w:tab w:val="left" w:pos="540"/>
              </w:tabs>
              <w:ind w:left="540" w:hanging="451"/>
              <w:rPr>
                <w:rFonts w:asciiTheme="minorHAnsi" w:hAnsiTheme="minorHAnsi" w:cstheme="minorHAnsi"/>
                <w:sz w:val="20"/>
                <w:szCs w:val="20"/>
                <w:lang w:val="fr-CA"/>
              </w:rPr>
            </w:pPr>
            <w:r w:rsidRPr="00A1503C">
              <w:rPr>
                <w:rFonts w:asciiTheme="minorHAnsi" w:hAnsiTheme="minorHAnsi" w:cstheme="minorHAnsi"/>
                <w:sz w:val="20"/>
                <w:szCs w:val="20"/>
                <w:lang w:val="fr-CA"/>
              </w:rPr>
              <w:t xml:space="preserve">Objectifs : </w:t>
            </w:r>
            <w:permStart w:id="2069124021" w:edGrp="everyone"/>
            <w:r w:rsidR="003F4715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2069124021"/>
          </w:p>
        </w:tc>
      </w:tr>
      <w:tr w:rsidR="00BD4368" w:rsidRPr="00A1503C" w14:paraId="41587A27" w14:textId="77777777" w:rsidTr="00EF5E11">
        <w:trPr>
          <w:trHeight w:val="297"/>
        </w:trPr>
        <w:tc>
          <w:tcPr>
            <w:tcW w:w="10632" w:type="dxa"/>
            <w:gridSpan w:val="6"/>
            <w:shd w:val="clear" w:color="auto" w:fill="auto"/>
          </w:tcPr>
          <w:p w14:paraId="214A7ADF" w14:textId="00EC8787" w:rsidR="005C13EA" w:rsidRPr="00A1503C" w:rsidRDefault="005C13EA" w:rsidP="00BD4368">
            <w:pPr>
              <w:keepNext/>
              <w:tabs>
                <w:tab w:val="left" w:pos="540"/>
              </w:tabs>
              <w:ind w:left="540" w:hanging="451"/>
              <w:rPr>
                <w:rFonts w:asciiTheme="minorHAnsi" w:hAnsiTheme="minorHAnsi" w:cstheme="minorHAnsi"/>
                <w:sz w:val="20"/>
                <w:szCs w:val="20"/>
                <w:lang w:val="fr-CA"/>
              </w:rPr>
            </w:pPr>
            <w:r w:rsidRPr="00A1503C">
              <w:rPr>
                <w:rFonts w:asciiTheme="minorHAnsi" w:hAnsiTheme="minorHAnsi" w:cstheme="minorHAnsi"/>
                <w:sz w:val="20"/>
                <w:szCs w:val="20"/>
                <w:lang w:val="fr-CA"/>
              </w:rPr>
              <w:t>Plan</w:t>
            </w:r>
            <w:r w:rsidR="005469EB" w:rsidRPr="00A1503C">
              <w:rPr>
                <w:rFonts w:asciiTheme="minorHAnsi" w:hAnsiTheme="minorHAnsi" w:cstheme="minorHAnsi"/>
                <w:sz w:val="20"/>
                <w:szCs w:val="20"/>
                <w:lang w:val="fr-CA"/>
              </w:rPr>
              <w:t xml:space="preserve"> :  </w:t>
            </w:r>
            <w:permStart w:id="757874232" w:edGrp="everyone"/>
            <w:r w:rsidR="00BD4368">
              <w:rPr>
                <w:rFonts w:asciiTheme="minorHAnsi" w:hAnsiTheme="minorHAnsi" w:cstheme="minorHAnsi"/>
                <w:sz w:val="20"/>
                <w:szCs w:val="20"/>
                <w:lang w:val="fr-CA"/>
              </w:rPr>
              <w:t xml:space="preserve">   </w:t>
            </w:r>
            <w:permEnd w:id="757874232"/>
          </w:p>
        </w:tc>
      </w:tr>
      <w:tr w:rsidR="005C13EA" w:rsidRPr="00A1503C" w14:paraId="2F710133" w14:textId="77777777" w:rsidTr="005C13EA">
        <w:trPr>
          <w:trHeight w:val="297"/>
        </w:trPr>
        <w:tc>
          <w:tcPr>
            <w:tcW w:w="1560" w:type="dxa"/>
            <w:shd w:val="clear" w:color="auto" w:fill="auto"/>
          </w:tcPr>
          <w:p w14:paraId="295B3D75" w14:textId="0ECBEB3D" w:rsidR="005C13EA" w:rsidRPr="00A1503C" w:rsidRDefault="005C13EA" w:rsidP="005C13EA">
            <w:pPr>
              <w:keepNext/>
              <w:tabs>
                <w:tab w:val="left" w:pos="540"/>
              </w:tabs>
              <w:ind w:left="540" w:hanging="451"/>
              <w:rPr>
                <w:rFonts w:asciiTheme="minorHAnsi" w:hAnsiTheme="minorHAnsi" w:cstheme="minorHAnsi"/>
                <w:sz w:val="20"/>
                <w:szCs w:val="20"/>
              </w:rPr>
            </w:pPr>
            <w:r w:rsidRPr="00A1503C">
              <w:rPr>
                <w:rFonts w:asciiTheme="minorHAnsi" w:hAnsiTheme="minorHAnsi" w:cstheme="minorHAnsi"/>
                <w:sz w:val="20"/>
                <w:szCs w:val="20"/>
              </w:rPr>
              <w:t>Particularités</w:t>
            </w:r>
          </w:p>
        </w:tc>
        <w:permStart w:id="1877294777" w:edGrp="everyone"/>
        <w:tc>
          <w:tcPr>
            <w:tcW w:w="9072" w:type="dxa"/>
            <w:gridSpan w:val="5"/>
            <w:shd w:val="clear" w:color="auto" w:fill="auto"/>
          </w:tcPr>
          <w:p w14:paraId="2E843A87" w14:textId="77777777" w:rsidR="005C13EA" w:rsidRPr="00A1503C" w:rsidRDefault="00070B19" w:rsidP="005C13EA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  <w:lang w:val="fr-CA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521201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13EA" w:rsidRPr="00A1503C">
                  <w:rPr>
                    <w:rFonts w:ascii="Segoe UI Symbol" w:eastAsia="MS Gothic" w:hAnsi="Segoe UI Symbol" w:cs="Segoe UI Symbol"/>
                    <w:sz w:val="20"/>
                    <w:szCs w:val="20"/>
                    <w:lang w:val="fr-CA"/>
                  </w:rPr>
                  <w:t>☐</w:t>
                </w:r>
              </w:sdtContent>
            </w:sdt>
            <w:r w:rsidR="005C13EA" w:rsidRPr="00A1503C">
              <w:rPr>
                <w:rFonts w:asciiTheme="minorHAnsi" w:hAnsiTheme="minorHAnsi" w:cstheme="minorHAnsi"/>
                <w:sz w:val="20"/>
                <w:szCs w:val="20"/>
                <w:lang w:val="fr-CA"/>
              </w:rPr>
              <w:t xml:space="preserve"> </w:t>
            </w:r>
            <w:permEnd w:id="1877294777"/>
            <w:r w:rsidR="005C13EA" w:rsidRPr="00A1503C">
              <w:rPr>
                <w:rFonts w:asciiTheme="minorHAnsi" w:hAnsiTheme="minorHAnsi" w:cstheme="minorHAnsi"/>
                <w:sz w:val="20"/>
                <w:szCs w:val="20"/>
                <w:lang w:val="fr-CA"/>
              </w:rPr>
              <w:t xml:space="preserve">Autonome à l’alimentation    </w:t>
            </w:r>
            <w:permStart w:id="1162574931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87854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13EA" w:rsidRPr="00A1503C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fr-CA"/>
                  </w:rPr>
                  <w:t>☐</w:t>
                </w:r>
              </w:sdtContent>
            </w:sdt>
            <w:r w:rsidR="005C13EA" w:rsidRPr="00A1503C">
              <w:rPr>
                <w:rFonts w:asciiTheme="minorHAnsi" w:hAnsiTheme="minorHAnsi" w:cstheme="minorHAnsi"/>
                <w:sz w:val="20"/>
                <w:szCs w:val="20"/>
                <w:lang w:val="fr-CA"/>
              </w:rPr>
              <w:t xml:space="preserve"> </w:t>
            </w:r>
            <w:permEnd w:id="1162574931"/>
            <w:r w:rsidR="005C13EA" w:rsidRPr="00A1503C">
              <w:rPr>
                <w:rFonts w:asciiTheme="minorHAnsi" w:hAnsiTheme="minorHAnsi" w:cstheme="minorHAnsi"/>
                <w:sz w:val="20"/>
                <w:szCs w:val="20"/>
                <w:lang w:val="fr-CA"/>
              </w:rPr>
              <w:t xml:space="preserve">Nécessite stimulation    </w:t>
            </w:r>
            <w:permStart w:id="704711641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515078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13EA" w:rsidRPr="00A1503C">
                  <w:rPr>
                    <w:rFonts w:ascii="Segoe UI Symbol" w:eastAsia="MS Gothic" w:hAnsi="Segoe UI Symbol" w:cs="Segoe UI Symbol"/>
                    <w:sz w:val="20"/>
                    <w:szCs w:val="20"/>
                    <w:lang w:val="fr-CA"/>
                  </w:rPr>
                  <w:t>☐</w:t>
                </w:r>
              </w:sdtContent>
            </w:sdt>
            <w:r w:rsidR="005C13EA" w:rsidRPr="00A1503C">
              <w:rPr>
                <w:rFonts w:asciiTheme="minorHAnsi" w:hAnsiTheme="minorHAnsi" w:cstheme="minorHAnsi"/>
                <w:sz w:val="20"/>
                <w:szCs w:val="20"/>
                <w:lang w:val="fr-CA"/>
              </w:rPr>
              <w:t xml:space="preserve"> </w:t>
            </w:r>
            <w:permEnd w:id="704711641"/>
            <w:r w:rsidR="005C13EA" w:rsidRPr="00A1503C">
              <w:rPr>
                <w:rFonts w:asciiTheme="minorHAnsi" w:hAnsiTheme="minorHAnsi" w:cstheme="minorHAnsi"/>
                <w:sz w:val="20"/>
                <w:szCs w:val="20"/>
                <w:lang w:val="fr-CA"/>
              </w:rPr>
              <w:t xml:space="preserve">Aide totale  à l’alimentation </w:t>
            </w:r>
          </w:p>
          <w:permStart w:id="724243471" w:edGrp="everyone"/>
          <w:p w14:paraId="21C60804" w14:textId="77777777" w:rsidR="005C13EA" w:rsidRPr="00A1503C" w:rsidRDefault="00070B19" w:rsidP="005C13EA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  <w:lang w:val="fr-CA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222446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13EA" w:rsidRPr="00A1503C">
                  <w:rPr>
                    <w:rFonts w:ascii="Segoe UI Symbol" w:eastAsia="MS Gothic" w:hAnsi="Segoe UI Symbol" w:cs="Segoe UI Symbol"/>
                    <w:sz w:val="20"/>
                    <w:szCs w:val="20"/>
                    <w:lang w:val="fr-CA"/>
                  </w:rPr>
                  <w:t>☐</w:t>
                </w:r>
              </w:sdtContent>
            </w:sdt>
            <w:r w:rsidR="005C13EA" w:rsidRPr="00A1503C">
              <w:rPr>
                <w:rFonts w:asciiTheme="minorHAnsi" w:hAnsiTheme="minorHAnsi" w:cstheme="minorHAnsi"/>
                <w:sz w:val="20"/>
                <w:szCs w:val="20"/>
                <w:lang w:val="fr-CA"/>
              </w:rPr>
              <w:t xml:space="preserve"> </w:t>
            </w:r>
            <w:permEnd w:id="724243471"/>
            <w:r w:rsidR="005C13EA" w:rsidRPr="00A1503C">
              <w:rPr>
                <w:rFonts w:asciiTheme="minorHAnsi" w:hAnsiTheme="minorHAnsi" w:cstheme="minorHAnsi"/>
                <w:sz w:val="20"/>
                <w:szCs w:val="20"/>
                <w:lang w:val="fr-CA"/>
              </w:rPr>
              <w:t xml:space="preserve">Nécessite supervision aux repas     </w:t>
            </w:r>
            <w:permStart w:id="673731833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358194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13EA" w:rsidRPr="00A1503C">
                  <w:rPr>
                    <w:rFonts w:ascii="Segoe UI Symbol" w:eastAsia="MS Gothic" w:hAnsi="Segoe UI Symbol" w:cs="Segoe UI Symbol"/>
                    <w:sz w:val="20"/>
                    <w:szCs w:val="20"/>
                    <w:lang w:val="fr-CA"/>
                  </w:rPr>
                  <w:t>☐</w:t>
                </w:r>
              </w:sdtContent>
            </w:sdt>
            <w:r w:rsidR="005C13EA" w:rsidRPr="00A1503C">
              <w:rPr>
                <w:rFonts w:asciiTheme="minorHAnsi" w:hAnsiTheme="minorHAnsi" w:cstheme="minorHAnsi"/>
                <w:sz w:val="20"/>
                <w:szCs w:val="20"/>
                <w:lang w:val="fr-CA"/>
              </w:rPr>
              <w:t xml:space="preserve"> </w:t>
            </w:r>
            <w:permEnd w:id="673731833"/>
            <w:r w:rsidR="005C13EA" w:rsidRPr="00A1503C">
              <w:rPr>
                <w:rFonts w:asciiTheme="minorHAnsi" w:hAnsiTheme="minorHAnsi" w:cstheme="minorHAnsi"/>
                <w:sz w:val="20"/>
                <w:szCs w:val="20"/>
                <w:lang w:val="fr-CA"/>
              </w:rPr>
              <w:t>Nécessite préparation du plateau (ouvrir les contenants)</w:t>
            </w:r>
          </w:p>
          <w:p w14:paraId="34B218DF" w14:textId="452E330E" w:rsidR="005C13EA" w:rsidRPr="00A1503C" w:rsidRDefault="005C13EA" w:rsidP="005C13EA">
            <w:pPr>
              <w:keepNext/>
              <w:tabs>
                <w:tab w:val="left" w:pos="540"/>
              </w:tabs>
              <w:ind w:left="540" w:hanging="451"/>
              <w:rPr>
                <w:rFonts w:asciiTheme="minorHAnsi" w:hAnsiTheme="minorHAnsi" w:cstheme="minorHAnsi"/>
                <w:sz w:val="20"/>
                <w:szCs w:val="20"/>
                <w:lang w:val="fr-CA"/>
              </w:rPr>
            </w:pPr>
            <w:permStart w:id="551169948" w:edGrp="everyone"/>
            <w:r w:rsidRPr="00A1503C">
              <w:rPr>
                <w:rFonts w:asciiTheme="minorHAnsi" w:hAnsiTheme="minorHAnsi" w:cstheme="minorHAnsi"/>
                <w:sz w:val="20"/>
                <w:szCs w:val="20"/>
                <w:lang w:val="fr-CA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390815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1503C">
                  <w:rPr>
                    <w:rFonts w:ascii="Segoe UI Symbol" w:eastAsia="MS Gothic" w:hAnsi="Segoe UI Symbol" w:cs="Segoe UI Symbol"/>
                    <w:sz w:val="20"/>
                    <w:szCs w:val="20"/>
                    <w:lang w:val="fr-CA"/>
                  </w:rPr>
                  <w:t>☐</w:t>
                </w:r>
              </w:sdtContent>
            </w:sdt>
            <w:r w:rsidRPr="00A1503C">
              <w:rPr>
                <w:rFonts w:asciiTheme="minorHAnsi" w:hAnsiTheme="minorHAnsi" w:cstheme="minorHAnsi"/>
                <w:sz w:val="20"/>
                <w:szCs w:val="20"/>
                <w:lang w:val="fr-CA"/>
              </w:rPr>
              <w:t xml:space="preserve"> </w:t>
            </w:r>
            <w:permEnd w:id="551169948"/>
            <w:r w:rsidRPr="00A1503C">
              <w:rPr>
                <w:rFonts w:asciiTheme="minorHAnsi" w:hAnsiTheme="minorHAnsi" w:cstheme="minorHAnsi"/>
                <w:sz w:val="20"/>
                <w:szCs w:val="20"/>
                <w:lang w:val="fr-CA"/>
              </w:rPr>
              <w:t xml:space="preserve">Nécessite aide pour couper les aliments      </w:t>
            </w:r>
            <w:permStart w:id="1666908912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852340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1503C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fr-CA"/>
                  </w:rPr>
                  <w:t>☐</w:t>
                </w:r>
              </w:sdtContent>
            </w:sdt>
            <w:r w:rsidRPr="00A1503C">
              <w:rPr>
                <w:rFonts w:asciiTheme="minorHAnsi" w:hAnsiTheme="minorHAnsi" w:cstheme="minorHAnsi"/>
                <w:sz w:val="20"/>
                <w:szCs w:val="20"/>
                <w:lang w:val="fr-CA"/>
              </w:rPr>
              <w:t xml:space="preserve"> </w:t>
            </w:r>
            <w:permEnd w:id="1666908912"/>
            <w:r w:rsidRPr="00A1503C">
              <w:rPr>
                <w:rFonts w:asciiTheme="minorHAnsi" w:hAnsiTheme="minorHAnsi" w:cstheme="minorHAnsi"/>
                <w:sz w:val="20"/>
                <w:szCs w:val="20"/>
                <w:lang w:val="fr-CA"/>
              </w:rPr>
              <w:t xml:space="preserve">Autres : </w:t>
            </w:r>
            <w:permStart w:id="465786659" w:edGrp="everyone"/>
            <w:r w:rsidRPr="00A1503C">
              <w:rPr>
                <w:rFonts w:asciiTheme="minorHAnsi" w:hAnsiTheme="minorHAnsi" w:cstheme="minorHAnsi"/>
                <w:sz w:val="20"/>
                <w:szCs w:val="20"/>
                <w:lang w:val="fr-CA"/>
              </w:rPr>
              <w:t xml:space="preserve">   </w:t>
            </w:r>
            <w:permEnd w:id="465786659"/>
          </w:p>
        </w:tc>
      </w:tr>
      <w:tr w:rsidR="005C13EA" w:rsidRPr="00A1503C" w14:paraId="540AB7CA" w14:textId="77777777" w:rsidTr="00EF5E11">
        <w:trPr>
          <w:trHeight w:val="297"/>
        </w:trPr>
        <w:tc>
          <w:tcPr>
            <w:tcW w:w="1985" w:type="dxa"/>
            <w:gridSpan w:val="3"/>
            <w:shd w:val="clear" w:color="auto" w:fill="auto"/>
          </w:tcPr>
          <w:p w14:paraId="6D5CD9BB" w14:textId="07C61E59" w:rsidR="005C13EA" w:rsidRPr="00A1503C" w:rsidRDefault="005C13EA" w:rsidP="005C13E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503C">
              <w:rPr>
                <w:rFonts w:asciiTheme="minorHAnsi" w:hAnsiTheme="minorHAnsi" w:cstheme="minorHAnsi"/>
                <w:b/>
                <w:sz w:val="20"/>
                <w:szCs w:val="20"/>
              </w:rPr>
              <w:t>Documents remis :</w:t>
            </w:r>
          </w:p>
        </w:tc>
        <w:tc>
          <w:tcPr>
            <w:tcW w:w="8647" w:type="dxa"/>
            <w:gridSpan w:val="3"/>
            <w:shd w:val="clear" w:color="auto" w:fill="auto"/>
          </w:tcPr>
          <w:p w14:paraId="555FB760" w14:textId="7032BBB6" w:rsidR="005C13EA" w:rsidRPr="00A1503C" w:rsidRDefault="005C13EA" w:rsidP="005C13EA">
            <w:pPr>
              <w:rPr>
                <w:rFonts w:asciiTheme="minorHAnsi" w:hAnsiTheme="minorHAnsi" w:cstheme="minorHAnsi"/>
                <w:sz w:val="20"/>
                <w:szCs w:val="20"/>
                <w:lang w:val="fr-CA"/>
              </w:rPr>
            </w:pPr>
            <w:r w:rsidRPr="00A1503C">
              <w:rPr>
                <w:rFonts w:asciiTheme="minorHAnsi" w:hAnsiTheme="minorHAnsi" w:cstheme="minorHAnsi"/>
                <w:sz w:val="20"/>
                <w:szCs w:val="20"/>
                <w:lang w:val="fr-CA"/>
              </w:rPr>
              <w:t xml:space="preserve">  </w:t>
            </w:r>
            <w:permStart w:id="24402576" w:edGrp="everyone"/>
            <w:r w:rsidRPr="00A1503C">
              <w:rPr>
                <w:rFonts w:asciiTheme="minorHAnsi" w:hAnsiTheme="minorHAnsi" w:cstheme="minorHAnsi"/>
                <w:sz w:val="20"/>
                <w:szCs w:val="20"/>
                <w:lang w:val="fr-CA"/>
              </w:rPr>
              <w:t xml:space="preserve">   </w:t>
            </w:r>
            <w:permEnd w:id="24402576"/>
          </w:p>
        </w:tc>
      </w:tr>
    </w:tbl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6"/>
        <w:gridCol w:w="4684"/>
        <w:gridCol w:w="960"/>
        <w:gridCol w:w="1996"/>
      </w:tblGrid>
      <w:tr w:rsidR="00676D5C" w:rsidRPr="00A1503C" w14:paraId="594865BA" w14:textId="77777777" w:rsidTr="007B19E8">
        <w:trPr>
          <w:trHeight w:val="864"/>
        </w:trPr>
        <w:tc>
          <w:tcPr>
            <w:tcW w:w="2546" w:type="dxa"/>
            <w:vAlign w:val="bottom"/>
          </w:tcPr>
          <w:p w14:paraId="061C1FF1" w14:textId="0D15FE98" w:rsidR="00676D5C" w:rsidRPr="00A1503C" w:rsidRDefault="00EF5E11" w:rsidP="005F1447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ermStart w:id="1705473874" w:edGrp="everyone" w:colFirst="3" w:colLast="3"/>
            <w:r w:rsidRPr="00A1503C">
              <w:rPr>
                <w:rFonts w:asciiTheme="minorHAnsi" w:hAnsiTheme="minorHAnsi" w:cstheme="minorHAnsi"/>
                <w:b/>
                <w:sz w:val="16"/>
                <w:szCs w:val="16"/>
              </w:rPr>
              <w:t>S</w:t>
            </w:r>
            <w:r w:rsidR="003D42B7" w:rsidRPr="00A1503C">
              <w:rPr>
                <w:rFonts w:asciiTheme="minorHAnsi" w:hAnsiTheme="minorHAnsi" w:cstheme="minorHAnsi"/>
                <w:b/>
                <w:sz w:val="16"/>
                <w:szCs w:val="16"/>
              </w:rPr>
              <w:t>ignature</w:t>
            </w:r>
            <w:r w:rsidR="005F1447" w:rsidRPr="00A1503C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du nutritionniste</w:t>
            </w:r>
            <w:r w:rsidR="003D42B7" w:rsidRPr="00A1503C">
              <w:rPr>
                <w:rFonts w:asciiTheme="minorHAnsi" w:hAnsiTheme="minorHAnsi" w:cstheme="minorHAnsi"/>
                <w:b/>
                <w:sz w:val="16"/>
                <w:szCs w:val="16"/>
              </w:rPr>
              <w:t>:</w:t>
            </w:r>
          </w:p>
        </w:tc>
        <w:tc>
          <w:tcPr>
            <w:tcW w:w="4684" w:type="dxa"/>
            <w:tcBorders>
              <w:bottom w:val="single" w:sz="4" w:space="0" w:color="auto"/>
            </w:tcBorders>
            <w:vAlign w:val="bottom"/>
          </w:tcPr>
          <w:p w14:paraId="000225CA" w14:textId="77777777" w:rsidR="00676D5C" w:rsidRPr="00A1503C" w:rsidRDefault="00676D5C" w:rsidP="001D0957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60" w:type="dxa"/>
            <w:vAlign w:val="bottom"/>
          </w:tcPr>
          <w:p w14:paraId="6D706390" w14:textId="0ED7FB87" w:rsidR="00676D5C" w:rsidRPr="00A1503C" w:rsidRDefault="003D42B7" w:rsidP="001D0957">
            <w:pPr>
              <w:keepNext/>
              <w:tabs>
                <w:tab w:val="left" w:pos="770"/>
              </w:tabs>
              <w:jc w:val="righ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1503C">
              <w:rPr>
                <w:rFonts w:asciiTheme="minorHAnsi" w:hAnsiTheme="minorHAnsi" w:cstheme="minorHAnsi"/>
                <w:b/>
                <w:sz w:val="16"/>
                <w:szCs w:val="16"/>
              </w:rPr>
              <w:t>Date </w:t>
            </w:r>
          </w:p>
        </w:tc>
        <w:sdt>
          <w:sdtPr>
            <w:rPr>
              <w:rFonts w:asciiTheme="minorHAnsi" w:hAnsiTheme="minorHAnsi" w:cstheme="minorHAnsi"/>
              <w:sz w:val="16"/>
              <w:szCs w:val="16"/>
            </w:rPr>
            <w:id w:val="-2142871453"/>
            <w:placeholder>
              <w:docPart w:val="744D2AAD06D840DCA6A386EA716C97CA"/>
            </w:placeholder>
            <w:showingPlcHdr/>
            <w:date w:fullDate="2023-02-13T00:00:00Z">
              <w:dateFormat w:val="yyyy-MM-dd"/>
              <w:lid w:val="fr-CA"/>
              <w:storeMappedDataAs w:val="dateTime"/>
              <w:calendar w:val="gregorian"/>
            </w:date>
          </w:sdtPr>
          <w:sdtContent>
            <w:tc>
              <w:tcPr>
                <w:tcW w:w="1996" w:type="dxa"/>
                <w:tcBorders>
                  <w:bottom w:val="single" w:sz="4" w:space="0" w:color="auto"/>
                </w:tcBorders>
                <w:vAlign w:val="bottom"/>
              </w:tcPr>
              <w:p w14:paraId="0BA87976" w14:textId="6D6785E0" w:rsidR="00676D5C" w:rsidRPr="00A1503C" w:rsidRDefault="005A3E92" w:rsidP="005A3E92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A1503C">
                  <w:rPr>
                    <w:rStyle w:val="Textedelespacerserv"/>
                    <w:color w:val="auto"/>
                  </w:rPr>
                  <w:t xml:space="preserve">   </w:t>
                </w:r>
              </w:p>
            </w:tc>
          </w:sdtContent>
        </w:sdt>
      </w:tr>
    </w:tbl>
    <w:permEnd w:id="1705473874"/>
    <w:p w14:paraId="012DEF54" w14:textId="14490316" w:rsidR="00BA56ED" w:rsidRPr="00A1503C" w:rsidRDefault="00BE1DC0" w:rsidP="007E09E8">
      <w:pPr>
        <w:rPr>
          <w:rFonts w:asciiTheme="minorHAnsi" w:hAnsiTheme="minorHAnsi" w:cstheme="minorHAnsi"/>
          <w:sz w:val="16"/>
          <w:szCs w:val="16"/>
        </w:rPr>
      </w:pPr>
      <w:r w:rsidRPr="00A1503C">
        <w:rPr>
          <w:rFonts w:asciiTheme="minorHAnsi" w:hAnsiTheme="minorHAnsi" w:cstheme="minorHAnsi"/>
          <w:sz w:val="20"/>
          <w:szCs w:val="20"/>
        </w:rPr>
        <w:tab/>
      </w:r>
      <w:r w:rsidRPr="00A1503C">
        <w:rPr>
          <w:rFonts w:asciiTheme="minorHAnsi" w:hAnsiTheme="minorHAnsi" w:cstheme="minorHAnsi"/>
          <w:sz w:val="20"/>
          <w:szCs w:val="20"/>
        </w:rPr>
        <w:tab/>
      </w:r>
      <w:r w:rsidRPr="00A1503C">
        <w:rPr>
          <w:rFonts w:asciiTheme="minorHAnsi" w:hAnsiTheme="minorHAnsi" w:cstheme="minorHAnsi"/>
          <w:sz w:val="20"/>
          <w:szCs w:val="20"/>
        </w:rPr>
        <w:tab/>
      </w:r>
      <w:r w:rsidRPr="00A1503C">
        <w:rPr>
          <w:rFonts w:asciiTheme="minorHAnsi" w:hAnsiTheme="minorHAnsi" w:cstheme="minorHAnsi"/>
          <w:sz w:val="20"/>
          <w:szCs w:val="20"/>
        </w:rPr>
        <w:tab/>
      </w:r>
      <w:r w:rsidRPr="00A1503C">
        <w:rPr>
          <w:rFonts w:asciiTheme="minorHAnsi" w:hAnsiTheme="minorHAnsi" w:cstheme="minorHAnsi"/>
          <w:sz w:val="20"/>
          <w:szCs w:val="20"/>
        </w:rPr>
        <w:tab/>
      </w:r>
      <w:r w:rsidRPr="00A1503C">
        <w:rPr>
          <w:rFonts w:asciiTheme="minorHAnsi" w:hAnsiTheme="minorHAnsi" w:cstheme="minorHAnsi"/>
          <w:sz w:val="20"/>
          <w:szCs w:val="20"/>
        </w:rPr>
        <w:tab/>
      </w:r>
      <w:r w:rsidRPr="00A1503C">
        <w:rPr>
          <w:rFonts w:asciiTheme="minorHAnsi" w:hAnsiTheme="minorHAnsi" w:cstheme="minorHAnsi"/>
          <w:sz w:val="20"/>
          <w:szCs w:val="20"/>
        </w:rPr>
        <w:tab/>
      </w:r>
      <w:r w:rsidRPr="00A1503C">
        <w:rPr>
          <w:rFonts w:asciiTheme="minorHAnsi" w:hAnsiTheme="minorHAnsi" w:cstheme="minorHAnsi"/>
          <w:sz w:val="20"/>
          <w:szCs w:val="20"/>
        </w:rPr>
        <w:tab/>
      </w:r>
      <w:r w:rsidRPr="00A1503C">
        <w:rPr>
          <w:rFonts w:asciiTheme="minorHAnsi" w:hAnsiTheme="minorHAnsi" w:cstheme="minorHAnsi"/>
          <w:sz w:val="20"/>
          <w:szCs w:val="20"/>
        </w:rPr>
        <w:tab/>
      </w:r>
      <w:r w:rsidRPr="00A1503C">
        <w:rPr>
          <w:rFonts w:asciiTheme="minorHAnsi" w:hAnsiTheme="minorHAnsi" w:cstheme="minorHAnsi"/>
          <w:sz w:val="20"/>
          <w:szCs w:val="20"/>
        </w:rPr>
        <w:tab/>
      </w:r>
      <w:r w:rsidRPr="00A1503C">
        <w:rPr>
          <w:rFonts w:asciiTheme="minorHAnsi" w:hAnsiTheme="minorHAnsi" w:cstheme="minorHAnsi"/>
          <w:sz w:val="20"/>
          <w:szCs w:val="20"/>
        </w:rPr>
        <w:tab/>
      </w:r>
      <w:r w:rsidRPr="00A1503C">
        <w:rPr>
          <w:rFonts w:asciiTheme="minorHAnsi" w:hAnsiTheme="minorHAnsi" w:cstheme="minorHAnsi"/>
          <w:sz w:val="20"/>
          <w:szCs w:val="20"/>
        </w:rPr>
        <w:tab/>
      </w:r>
      <w:r w:rsidRPr="00A1503C">
        <w:rPr>
          <w:rFonts w:asciiTheme="minorHAnsi" w:hAnsiTheme="minorHAnsi" w:cstheme="minorHAnsi"/>
          <w:sz w:val="16"/>
          <w:szCs w:val="16"/>
        </w:rPr>
        <w:t xml:space="preserve">      </w:t>
      </w:r>
      <w:proofErr w:type="gramStart"/>
      <w:r w:rsidR="008455FA" w:rsidRPr="00A1503C">
        <w:rPr>
          <w:rFonts w:asciiTheme="minorHAnsi" w:hAnsiTheme="minorHAnsi" w:cstheme="minorHAnsi"/>
          <w:sz w:val="16"/>
          <w:szCs w:val="16"/>
        </w:rPr>
        <w:t>aaaa</w:t>
      </w:r>
      <w:proofErr w:type="gramEnd"/>
      <w:r w:rsidR="008455FA" w:rsidRPr="00A1503C">
        <w:rPr>
          <w:rFonts w:asciiTheme="minorHAnsi" w:hAnsiTheme="minorHAnsi" w:cstheme="minorHAnsi"/>
          <w:sz w:val="16"/>
          <w:szCs w:val="16"/>
        </w:rPr>
        <w:t>/mm/jj</w:t>
      </w:r>
    </w:p>
    <w:p w14:paraId="4BD64AD0" w14:textId="73C2B3FD" w:rsidR="00BA56ED" w:rsidRPr="00A1503C" w:rsidRDefault="00BA56ED" w:rsidP="007E09E8">
      <w:pPr>
        <w:rPr>
          <w:rFonts w:asciiTheme="minorHAnsi" w:hAnsiTheme="minorHAnsi" w:cstheme="minorHAnsi"/>
          <w:sz w:val="20"/>
          <w:szCs w:val="20"/>
        </w:rPr>
      </w:pPr>
    </w:p>
    <w:p w14:paraId="0F7FF4F0" w14:textId="081BD3E1" w:rsidR="00BA56ED" w:rsidRPr="00A1503C" w:rsidRDefault="00BA56ED" w:rsidP="007E09E8">
      <w:pPr>
        <w:rPr>
          <w:rFonts w:asciiTheme="minorHAnsi" w:hAnsiTheme="minorHAnsi" w:cstheme="minorHAnsi"/>
          <w:sz w:val="20"/>
          <w:szCs w:val="20"/>
        </w:rPr>
      </w:pPr>
    </w:p>
    <w:p w14:paraId="2E9C0301" w14:textId="265599CF" w:rsidR="00A043D4" w:rsidRPr="00A1503C" w:rsidRDefault="00A043D4" w:rsidP="007E09E8">
      <w:pPr>
        <w:rPr>
          <w:rFonts w:asciiTheme="minorHAnsi" w:hAnsiTheme="minorHAnsi" w:cstheme="minorHAnsi"/>
          <w:sz w:val="20"/>
          <w:szCs w:val="20"/>
        </w:rPr>
      </w:pPr>
    </w:p>
    <w:p w14:paraId="3CFA6308" w14:textId="55F9FD80" w:rsidR="00A043D4" w:rsidRPr="00A1503C" w:rsidRDefault="00A043D4" w:rsidP="007E09E8">
      <w:pPr>
        <w:rPr>
          <w:rFonts w:asciiTheme="minorHAnsi" w:hAnsiTheme="minorHAnsi" w:cstheme="minorHAnsi"/>
          <w:sz w:val="20"/>
          <w:szCs w:val="20"/>
        </w:rPr>
      </w:pPr>
    </w:p>
    <w:p w14:paraId="727EF096" w14:textId="24D00318" w:rsidR="00A043D4" w:rsidRPr="00A1503C" w:rsidRDefault="00A043D4" w:rsidP="007E09E8">
      <w:pPr>
        <w:rPr>
          <w:rFonts w:asciiTheme="minorHAnsi" w:hAnsiTheme="minorHAnsi" w:cstheme="minorHAnsi"/>
          <w:sz w:val="20"/>
          <w:szCs w:val="20"/>
        </w:rPr>
      </w:pPr>
    </w:p>
    <w:p w14:paraId="5B1373C1" w14:textId="39FAE00E" w:rsidR="00A043D4" w:rsidRPr="00A1503C" w:rsidRDefault="00A043D4" w:rsidP="007E09E8">
      <w:pPr>
        <w:rPr>
          <w:rFonts w:asciiTheme="minorHAnsi" w:hAnsiTheme="minorHAnsi" w:cstheme="minorHAnsi"/>
          <w:sz w:val="20"/>
          <w:szCs w:val="20"/>
        </w:rPr>
      </w:pPr>
    </w:p>
    <w:p w14:paraId="61829076" w14:textId="4B3439A4" w:rsidR="003463C7" w:rsidRPr="00A1503C" w:rsidRDefault="008455FA" w:rsidP="008455FA">
      <w:pPr>
        <w:tabs>
          <w:tab w:val="left" w:pos="9465"/>
        </w:tabs>
        <w:rPr>
          <w:rFonts w:asciiTheme="minorHAnsi" w:hAnsiTheme="minorHAnsi" w:cstheme="minorHAnsi"/>
          <w:i/>
          <w:sz w:val="20"/>
          <w:szCs w:val="20"/>
        </w:rPr>
      </w:pPr>
      <w:r w:rsidRPr="00A1503C">
        <w:rPr>
          <w:rFonts w:asciiTheme="minorHAnsi" w:hAnsiTheme="minorHAnsi" w:cstheme="minorHAnsi"/>
          <w:i/>
          <w:sz w:val="20"/>
          <w:szCs w:val="20"/>
        </w:rPr>
        <w:tab/>
      </w:r>
    </w:p>
    <w:p w14:paraId="632CFDC6" w14:textId="77777777" w:rsidR="003463C7" w:rsidRPr="00A1503C" w:rsidRDefault="003463C7" w:rsidP="003463C7">
      <w:pPr>
        <w:rPr>
          <w:rFonts w:asciiTheme="minorHAnsi" w:hAnsiTheme="minorHAnsi" w:cstheme="minorHAnsi"/>
          <w:sz w:val="20"/>
          <w:szCs w:val="20"/>
        </w:rPr>
      </w:pPr>
    </w:p>
    <w:p w14:paraId="2C675B2C" w14:textId="14217909" w:rsidR="00F15FDF" w:rsidRPr="00A1503C" w:rsidRDefault="00F15FDF" w:rsidP="003463C7">
      <w:pPr>
        <w:jc w:val="center"/>
        <w:rPr>
          <w:rFonts w:asciiTheme="minorHAnsi" w:hAnsiTheme="minorHAnsi" w:cstheme="minorHAnsi"/>
          <w:sz w:val="20"/>
          <w:szCs w:val="20"/>
        </w:rPr>
      </w:pPr>
    </w:p>
    <w:sectPr w:rsidR="00F15FDF" w:rsidRPr="00A1503C" w:rsidSect="003A48FF">
      <w:headerReference w:type="even" r:id="rId12"/>
      <w:headerReference w:type="default" r:id="rId13"/>
      <w:footerReference w:type="even" r:id="rId14"/>
      <w:footerReference w:type="default" r:id="rId15"/>
      <w:footerReference w:type="first" r:id="rId16"/>
      <w:pgSz w:w="12240" w:h="15840"/>
      <w:pgMar w:top="994" w:right="1022" w:bottom="994" w:left="1022" w:header="706" w:footer="576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2D0D325" w16cex:dateUtc="2024-02-21T03:19:00Z"/>
  <w16cex:commentExtensible w16cex:durableId="53807CB7" w16cex:dateUtc="2024-02-21T03:07:00Z"/>
  <w16cex:commentExtensible w16cex:durableId="7B58F442" w16cex:dateUtc="2024-02-21T03:08:00Z"/>
  <w16cex:commentExtensible w16cex:durableId="738E0D8B" w16cex:dateUtc="2024-02-21T03:08:00Z"/>
  <w16cex:commentExtensible w16cex:durableId="201CED2D" w16cex:dateUtc="2024-02-21T03:09:00Z"/>
  <w16cex:commentExtensible w16cex:durableId="720B56E7" w16cex:dateUtc="2024-02-21T03:15:00Z"/>
  <w16cex:commentExtensible w16cex:durableId="44EEC28B" w16cex:dateUtc="2024-02-21T03:10:00Z"/>
  <w16cex:commentExtensible w16cex:durableId="0BA33B04" w16cex:dateUtc="2024-02-21T03:11:00Z"/>
  <w16cex:commentExtensible w16cex:durableId="0DF68FF5" w16cex:dateUtc="2024-02-21T03:36:00Z"/>
  <w16cex:commentExtensible w16cex:durableId="60E99E9D" w16cex:dateUtc="2024-02-21T03:38:00Z"/>
  <w16cex:commentExtensible w16cex:durableId="541F75CA" w16cex:dateUtc="2024-02-21T03:12:00Z"/>
  <w16cex:commentExtensible w16cex:durableId="4AAB0C08" w16cex:dateUtc="2024-02-21T03:1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CC8706B" w16cid:durableId="22D0D325"/>
  <w16cid:commentId w16cid:paraId="7D8B7FC0" w16cid:durableId="53807CB7"/>
  <w16cid:commentId w16cid:paraId="6EC2482F" w16cid:durableId="7B58F442"/>
  <w16cid:commentId w16cid:paraId="26D81BC6" w16cid:durableId="738E0D8B"/>
  <w16cid:commentId w16cid:paraId="56BAD2BB" w16cid:durableId="201CED2D"/>
  <w16cid:commentId w16cid:paraId="2C135B68" w16cid:durableId="720B56E7"/>
  <w16cid:commentId w16cid:paraId="36C03506" w16cid:durableId="44EEC28B"/>
  <w16cid:commentId w16cid:paraId="1D885668" w16cid:durableId="0BA33B04"/>
  <w16cid:commentId w16cid:paraId="328193BF" w16cid:durableId="0DF68FF5"/>
  <w16cid:commentId w16cid:paraId="03D7E7B2" w16cid:durableId="60E99E9D"/>
  <w16cid:commentId w16cid:paraId="5B86996C" w16cid:durableId="541F75CA"/>
  <w16cid:commentId w16cid:paraId="4F13C2EF" w16cid:durableId="4AAB0C0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CA2907" w14:textId="77777777" w:rsidR="0069638C" w:rsidRDefault="0069638C" w:rsidP="0081257E">
      <w:r>
        <w:separator/>
      </w:r>
    </w:p>
  </w:endnote>
  <w:endnote w:type="continuationSeparator" w:id="0">
    <w:p w14:paraId="13A7BEAB" w14:textId="77777777" w:rsidR="0069638C" w:rsidRDefault="0069638C" w:rsidP="00812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Bar-Code 39">
    <w:panose1 w:val="020B0603050302020204"/>
    <w:charset w:val="02"/>
    <w:family w:val="swiss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CBB247" w14:textId="77777777" w:rsidR="00070B19" w:rsidRDefault="00070B19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20"/>
        <w:szCs w:val="20"/>
      </w:rPr>
      <w:t>XXX-XXXXX (XXXX-XX)</w:t>
    </w:r>
    <w:r>
      <w:rPr>
        <w:sz w:val="20"/>
        <w:szCs w:val="20"/>
      </w:rPr>
      <w:tab/>
    </w:r>
    <w:r w:rsidRPr="002C0510">
      <w:rPr>
        <w:rFonts w:asciiTheme="minorHAnsi" w:hAnsiTheme="minorHAnsi" w:cstheme="minorHAnsi"/>
        <w:b/>
        <w:sz w:val="20"/>
        <w:szCs w:val="20"/>
      </w:rPr>
      <w:t>PLAN D’INTERVENTION DISCIPLINAIRE</w:t>
    </w:r>
    <w:r>
      <w:rPr>
        <w:rFonts w:asciiTheme="minorHAnsi" w:hAnsiTheme="minorHAnsi" w:cstheme="minorHAnsi"/>
        <w:b/>
        <w:sz w:val="20"/>
        <w:szCs w:val="20"/>
      </w:rPr>
      <w:t xml:space="preserve"> /</w:t>
    </w:r>
    <w:r>
      <w:rPr>
        <w:sz w:val="20"/>
        <w:szCs w:val="20"/>
      </w:rPr>
      <w:tab/>
    </w:r>
    <w:r>
      <w:rPr>
        <w:sz w:val="15"/>
        <w:szCs w:val="15"/>
      </w:rPr>
      <w:t>Dossier médical</w:t>
    </w:r>
  </w:p>
  <w:p w14:paraId="20A7B0E1" w14:textId="77777777" w:rsidR="00070B19" w:rsidRDefault="00070B19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 w:rsidRPr="002C0510">
      <w:rPr>
        <w:rFonts w:asciiTheme="minorHAnsi" w:hAnsiTheme="minorHAnsi" w:cstheme="minorHAnsi"/>
        <w:b/>
        <w:sz w:val="20"/>
        <w:szCs w:val="20"/>
      </w:rPr>
      <w:t>PLAN D’INTERVENTION INTERDISCIPLINAIRE – DI-TSA-DP</w:t>
    </w:r>
    <w:r>
      <w:rPr>
        <w:sz w:val="15"/>
        <w:szCs w:val="15"/>
      </w:rPr>
      <w:tab/>
      <w:t>D.I.C. : 3-4-4</w:t>
    </w:r>
  </w:p>
  <w:p w14:paraId="14FF5265" w14:textId="485D3046" w:rsidR="00070B19" w:rsidRPr="009241CF" w:rsidRDefault="00070B19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>
      <w:rPr>
        <w:sz w:val="15"/>
        <w:szCs w:val="15"/>
      </w:rPr>
      <w:tab/>
    </w:r>
    <w:r w:rsidRPr="00C4393C">
      <w:rPr>
        <w:sz w:val="15"/>
        <w:szCs w:val="15"/>
        <w:lang w:val="fr-FR"/>
      </w:rPr>
      <w:t xml:space="preserve">Page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PAGE  \* Arabic  \* MERGEFORMAT</w:instrText>
    </w:r>
    <w:r w:rsidRPr="00C4393C">
      <w:rPr>
        <w:b/>
        <w:bCs/>
        <w:sz w:val="15"/>
        <w:szCs w:val="15"/>
      </w:rPr>
      <w:fldChar w:fldCharType="separate"/>
    </w:r>
    <w:r w:rsidRPr="00DD133D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  <w:r w:rsidRPr="00C4393C">
      <w:rPr>
        <w:sz w:val="15"/>
        <w:szCs w:val="15"/>
        <w:lang w:val="fr-FR"/>
      </w:rPr>
      <w:t xml:space="preserve"> sur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NUMPAGES  \* Arabic  \* MERGEFORMAT</w:instrText>
    </w:r>
    <w:r w:rsidRPr="00C4393C">
      <w:rPr>
        <w:b/>
        <w:bCs/>
        <w:sz w:val="15"/>
        <w:szCs w:val="15"/>
      </w:rPr>
      <w:fldChar w:fldCharType="separate"/>
    </w:r>
    <w:r w:rsidRPr="00252BFF">
      <w:rPr>
        <w:b/>
        <w:bCs/>
        <w:noProof/>
        <w:sz w:val="15"/>
        <w:szCs w:val="15"/>
        <w:lang w:val="fr-FR"/>
      </w:rPr>
      <w:t>4</w:t>
    </w:r>
    <w:r w:rsidRPr="00C4393C">
      <w:rPr>
        <w:b/>
        <w:bCs/>
        <w:sz w:val="15"/>
        <w:szCs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0718ED" w14:textId="503555B0" w:rsidR="00070B19" w:rsidRPr="009D06C0" w:rsidRDefault="00070B19" w:rsidP="001411C3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20"/>
        <w:szCs w:val="20"/>
      </w:rPr>
    </w:pPr>
    <w:r>
      <w:rPr>
        <w:rFonts w:asciiTheme="minorHAnsi" w:hAnsiTheme="minorHAnsi" w:cstheme="minorHAnsi"/>
        <w:sz w:val="20"/>
        <w:szCs w:val="20"/>
      </w:rPr>
      <w:t xml:space="preserve">CLI-60600 </w:t>
    </w:r>
    <w:r w:rsidRPr="003463C7">
      <w:rPr>
        <w:rFonts w:asciiTheme="minorHAnsi" w:hAnsiTheme="minorHAnsi" w:cstheme="minorHAnsi"/>
        <w:sz w:val="15"/>
        <w:szCs w:val="15"/>
      </w:rPr>
      <w:t>(</w:t>
    </w:r>
    <w:r>
      <w:rPr>
        <w:rFonts w:asciiTheme="minorHAnsi" w:hAnsiTheme="minorHAnsi" w:cstheme="minorHAnsi"/>
        <w:sz w:val="15"/>
        <w:szCs w:val="15"/>
      </w:rPr>
      <w:t>Rév. 2025-01</w:t>
    </w:r>
    <w:r w:rsidRPr="003463C7">
      <w:rPr>
        <w:rFonts w:asciiTheme="minorHAnsi" w:hAnsiTheme="minorHAnsi" w:cstheme="minorHAnsi"/>
        <w:sz w:val="15"/>
        <w:szCs w:val="15"/>
      </w:rPr>
      <w:t>)</w:t>
    </w:r>
    <w:r>
      <w:rPr>
        <w:rFonts w:asciiTheme="minorHAnsi" w:hAnsiTheme="minorHAnsi" w:cstheme="minorHAnsi"/>
        <w:sz w:val="18"/>
        <w:szCs w:val="18"/>
      </w:rPr>
      <w:t xml:space="preserve">                                      </w:t>
    </w:r>
    <w:r w:rsidRPr="00CD0FDD">
      <w:rPr>
        <w:rFonts w:asciiTheme="minorHAnsi" w:hAnsiTheme="minorHAnsi" w:cstheme="minorHAnsi"/>
        <w:sz w:val="15"/>
        <w:szCs w:val="15"/>
      </w:rPr>
      <w:t xml:space="preserve"> </w:t>
    </w:r>
    <w:r w:rsidRPr="002C0510">
      <w:rPr>
        <w:rFonts w:asciiTheme="minorHAnsi" w:hAnsiTheme="minorHAnsi" w:cstheme="minorHAnsi"/>
        <w:sz w:val="20"/>
        <w:szCs w:val="20"/>
      </w:rPr>
      <w:tab/>
    </w:r>
    <w:r>
      <w:rPr>
        <w:rFonts w:asciiTheme="minorHAnsi" w:hAnsiTheme="minorHAnsi" w:cstheme="minorHAnsi"/>
        <w:b/>
        <w:sz w:val="20"/>
        <w:szCs w:val="20"/>
      </w:rPr>
      <w:t>NUTRITION CLINIQUE</w:t>
    </w:r>
    <w:r>
      <w:rPr>
        <w:rFonts w:asciiTheme="minorHAnsi" w:hAnsiTheme="minorHAnsi" w:cstheme="minorHAnsi"/>
        <w:sz w:val="20"/>
        <w:szCs w:val="20"/>
      </w:rPr>
      <w:tab/>
    </w:r>
    <w:r w:rsidRPr="002C0510">
      <w:rPr>
        <w:rFonts w:asciiTheme="minorHAnsi" w:hAnsiTheme="minorHAnsi" w:cstheme="minorHAnsi"/>
        <w:sz w:val="15"/>
        <w:szCs w:val="15"/>
      </w:rPr>
      <w:t xml:space="preserve">Dossier </w:t>
    </w:r>
    <w:r>
      <w:rPr>
        <w:rFonts w:asciiTheme="minorHAnsi" w:hAnsiTheme="minorHAnsi" w:cstheme="minorHAnsi"/>
        <w:sz w:val="15"/>
        <w:szCs w:val="15"/>
      </w:rPr>
      <w:t>de l’usager</w:t>
    </w:r>
  </w:p>
  <w:p w14:paraId="796B1284" w14:textId="24EABB5A" w:rsidR="00070B19" w:rsidRPr="009241CF" w:rsidRDefault="00070B19" w:rsidP="001411C3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sz w:val="15"/>
        <w:szCs w:val="15"/>
      </w:rPr>
    </w:pPr>
    <w:r w:rsidRPr="002C0510">
      <w:rPr>
        <w:rFonts w:asciiTheme="minorHAnsi" w:hAnsiTheme="minorHAnsi" w:cstheme="minorHAnsi"/>
        <w:sz w:val="15"/>
        <w:szCs w:val="15"/>
      </w:rPr>
      <w:tab/>
    </w:r>
    <w:r w:rsidRPr="002C0510">
      <w:rPr>
        <w:rFonts w:asciiTheme="minorHAnsi" w:hAnsiTheme="minorHAnsi" w:cstheme="minorHAnsi"/>
        <w:b/>
        <w:sz w:val="20"/>
        <w:szCs w:val="20"/>
      </w:rPr>
      <w:t xml:space="preserve"> </w:t>
    </w:r>
    <w:r>
      <w:rPr>
        <w:rFonts w:asciiTheme="minorHAnsi" w:hAnsiTheme="minorHAnsi" w:cstheme="minorHAnsi"/>
        <w:b/>
        <w:sz w:val="20"/>
        <w:szCs w:val="20"/>
      </w:rPr>
      <w:t>ÉVALUATION NUTRITIONNELLE</w:t>
    </w:r>
    <w:r w:rsidRPr="002C0510">
      <w:rPr>
        <w:rFonts w:asciiTheme="minorHAnsi" w:hAnsiTheme="minorHAnsi" w:cstheme="minorHAnsi"/>
        <w:sz w:val="15"/>
        <w:szCs w:val="15"/>
      </w:rPr>
      <w:tab/>
    </w:r>
    <w:r w:rsidRPr="00C4393C">
      <w:rPr>
        <w:sz w:val="15"/>
        <w:szCs w:val="15"/>
        <w:lang w:val="fr-FR"/>
      </w:rPr>
      <w:t xml:space="preserve">Page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PAGE  \* Arabic  \* MERGEFORMAT</w:instrText>
    </w:r>
    <w:r w:rsidRPr="00C4393C">
      <w:rPr>
        <w:b/>
        <w:bCs/>
        <w:sz w:val="15"/>
        <w:szCs w:val="15"/>
      </w:rPr>
      <w:fldChar w:fldCharType="separate"/>
    </w:r>
    <w:r w:rsidR="00D632F8">
      <w:rPr>
        <w:b/>
        <w:bCs/>
        <w:noProof/>
        <w:sz w:val="15"/>
        <w:szCs w:val="15"/>
      </w:rPr>
      <w:t>2</w:t>
    </w:r>
    <w:r w:rsidRPr="00C4393C">
      <w:rPr>
        <w:b/>
        <w:bCs/>
        <w:sz w:val="15"/>
        <w:szCs w:val="15"/>
      </w:rPr>
      <w:fldChar w:fldCharType="end"/>
    </w:r>
    <w:r w:rsidRPr="00C4393C">
      <w:rPr>
        <w:sz w:val="15"/>
        <w:szCs w:val="15"/>
        <w:lang w:val="fr-FR"/>
      </w:rPr>
      <w:t xml:space="preserve"> sur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NUMPAGES  \* Arabic  \* MERGEFORMAT</w:instrText>
    </w:r>
    <w:r w:rsidRPr="00C4393C">
      <w:rPr>
        <w:b/>
        <w:bCs/>
        <w:sz w:val="15"/>
        <w:szCs w:val="15"/>
      </w:rPr>
      <w:fldChar w:fldCharType="separate"/>
    </w:r>
    <w:r w:rsidR="00D632F8" w:rsidRPr="00D632F8">
      <w:rPr>
        <w:b/>
        <w:bCs/>
        <w:noProof/>
        <w:sz w:val="15"/>
        <w:szCs w:val="15"/>
        <w:lang w:val="fr-FR"/>
      </w:rPr>
      <w:t>4</w:t>
    </w:r>
    <w:r w:rsidRPr="00C4393C">
      <w:rPr>
        <w:b/>
        <w:bCs/>
        <w:sz w:val="15"/>
        <w:szCs w:val="15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8802BD" w14:textId="6881D311" w:rsidR="00070B19" w:rsidRPr="009D06C0" w:rsidRDefault="00070B19" w:rsidP="00CD0FDD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20"/>
        <w:szCs w:val="20"/>
      </w:rPr>
    </w:pPr>
    <w:r>
      <w:rPr>
        <w:rFonts w:asciiTheme="minorHAnsi" w:hAnsiTheme="minorHAnsi" w:cstheme="minorHAnsi"/>
        <w:sz w:val="20"/>
        <w:szCs w:val="20"/>
      </w:rPr>
      <w:t xml:space="preserve">CLI-60600 </w:t>
    </w:r>
    <w:r w:rsidRPr="003463C7">
      <w:rPr>
        <w:rFonts w:asciiTheme="minorHAnsi" w:hAnsiTheme="minorHAnsi" w:cstheme="minorHAnsi"/>
        <w:sz w:val="15"/>
        <w:szCs w:val="15"/>
      </w:rPr>
      <w:t>(</w:t>
    </w:r>
    <w:r>
      <w:rPr>
        <w:rFonts w:asciiTheme="minorHAnsi" w:hAnsiTheme="minorHAnsi" w:cstheme="minorHAnsi"/>
        <w:sz w:val="15"/>
        <w:szCs w:val="15"/>
      </w:rPr>
      <w:t>Rév. 2025-01</w:t>
    </w:r>
    <w:r w:rsidRPr="003463C7">
      <w:rPr>
        <w:rFonts w:asciiTheme="minorHAnsi" w:hAnsiTheme="minorHAnsi" w:cstheme="minorHAnsi"/>
        <w:sz w:val="15"/>
        <w:szCs w:val="15"/>
      </w:rPr>
      <w:t>)</w:t>
    </w:r>
    <w:r>
      <w:rPr>
        <w:rFonts w:asciiTheme="minorHAnsi" w:hAnsiTheme="minorHAnsi" w:cstheme="minorHAnsi"/>
        <w:sz w:val="18"/>
        <w:szCs w:val="18"/>
      </w:rPr>
      <w:t xml:space="preserve">                                               </w:t>
    </w:r>
    <w:r w:rsidRPr="00CD0FDD">
      <w:rPr>
        <w:rFonts w:asciiTheme="minorHAnsi" w:hAnsiTheme="minorHAnsi" w:cstheme="minorHAnsi"/>
        <w:sz w:val="15"/>
        <w:szCs w:val="15"/>
      </w:rPr>
      <w:t xml:space="preserve"> </w:t>
    </w:r>
    <w:r>
      <w:rPr>
        <w:rFonts w:asciiTheme="minorHAnsi" w:hAnsiTheme="minorHAnsi" w:cstheme="minorHAnsi"/>
        <w:sz w:val="20"/>
        <w:szCs w:val="20"/>
      </w:rPr>
      <w:tab/>
    </w:r>
    <w:r>
      <w:rPr>
        <w:rFonts w:asciiTheme="minorHAnsi" w:hAnsiTheme="minorHAnsi" w:cstheme="minorHAnsi"/>
        <w:b/>
        <w:sz w:val="20"/>
        <w:szCs w:val="20"/>
      </w:rPr>
      <w:t>NUTRITION CLINIQUE</w:t>
    </w:r>
    <w:r>
      <w:rPr>
        <w:rFonts w:asciiTheme="minorHAnsi" w:hAnsiTheme="minorHAnsi" w:cstheme="minorHAnsi"/>
        <w:sz w:val="20"/>
        <w:szCs w:val="20"/>
      </w:rPr>
      <w:tab/>
    </w:r>
    <w:r w:rsidRPr="002C0510">
      <w:rPr>
        <w:rFonts w:asciiTheme="minorHAnsi" w:hAnsiTheme="minorHAnsi" w:cstheme="minorHAnsi"/>
        <w:sz w:val="15"/>
        <w:szCs w:val="15"/>
      </w:rPr>
      <w:t xml:space="preserve">Dossier </w:t>
    </w:r>
    <w:r>
      <w:rPr>
        <w:rFonts w:asciiTheme="minorHAnsi" w:hAnsiTheme="minorHAnsi" w:cstheme="minorHAnsi"/>
        <w:sz w:val="15"/>
        <w:szCs w:val="15"/>
      </w:rPr>
      <w:t>de l’usager</w:t>
    </w:r>
  </w:p>
  <w:p w14:paraId="42E6FC38" w14:textId="0A47A98A" w:rsidR="00070B19" w:rsidRPr="002C0510" w:rsidRDefault="00070B19" w:rsidP="00CD0FDD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 w:rsidRPr="002C0510">
      <w:rPr>
        <w:rFonts w:asciiTheme="minorHAnsi" w:hAnsiTheme="minorHAnsi" w:cstheme="minorHAnsi"/>
        <w:sz w:val="15"/>
        <w:szCs w:val="15"/>
      </w:rPr>
      <w:tab/>
    </w:r>
    <w:r w:rsidRPr="002C0510">
      <w:rPr>
        <w:rFonts w:asciiTheme="minorHAnsi" w:hAnsiTheme="minorHAnsi" w:cstheme="minorHAnsi"/>
        <w:b/>
        <w:sz w:val="20"/>
        <w:szCs w:val="20"/>
      </w:rPr>
      <w:t xml:space="preserve"> </w:t>
    </w:r>
    <w:r>
      <w:rPr>
        <w:rFonts w:asciiTheme="minorHAnsi" w:hAnsiTheme="minorHAnsi" w:cstheme="minorHAnsi"/>
        <w:b/>
        <w:sz w:val="20"/>
        <w:szCs w:val="20"/>
      </w:rPr>
      <w:t>ÉVALUATION NUTRITIONNELLE</w:t>
    </w:r>
    <w:r w:rsidRPr="002C0510">
      <w:rPr>
        <w:rFonts w:asciiTheme="minorHAnsi" w:hAnsiTheme="minorHAnsi" w:cstheme="minorHAnsi"/>
        <w:sz w:val="15"/>
        <w:szCs w:val="15"/>
      </w:rPr>
      <w:tab/>
    </w:r>
    <w:r w:rsidRPr="002C0510">
      <w:rPr>
        <w:rFonts w:asciiTheme="minorHAnsi" w:hAnsiTheme="minorHAnsi" w:cstheme="minorHAnsi"/>
        <w:sz w:val="15"/>
        <w:szCs w:val="15"/>
        <w:lang w:val="fr-FR"/>
      </w:rPr>
      <w:t xml:space="preserve">Page 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begin"/>
    </w:r>
    <w:r w:rsidRPr="002C0510">
      <w:rPr>
        <w:rFonts w:asciiTheme="minorHAnsi" w:hAnsiTheme="minorHAnsi" w:cstheme="minorHAnsi"/>
        <w:b/>
        <w:bCs/>
        <w:sz w:val="15"/>
        <w:szCs w:val="15"/>
      </w:rPr>
      <w:instrText>PAGE  \* Arabic  \* MERGEFORMAT</w:instrTex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separate"/>
    </w:r>
    <w:r w:rsidR="00D632F8" w:rsidRPr="00D632F8">
      <w:rPr>
        <w:rFonts w:asciiTheme="minorHAnsi" w:hAnsiTheme="minorHAnsi" w:cstheme="minorHAnsi"/>
        <w:b/>
        <w:bCs/>
        <w:noProof/>
        <w:sz w:val="15"/>
        <w:szCs w:val="15"/>
        <w:lang w:val="fr-FR"/>
      </w:rPr>
      <w:t>1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end"/>
    </w:r>
    <w:r w:rsidRPr="002C0510">
      <w:rPr>
        <w:rFonts w:asciiTheme="minorHAnsi" w:hAnsiTheme="minorHAnsi" w:cstheme="minorHAnsi"/>
        <w:sz w:val="15"/>
        <w:szCs w:val="15"/>
        <w:lang w:val="fr-FR"/>
      </w:rPr>
      <w:t xml:space="preserve"> sur 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begin"/>
    </w:r>
    <w:r w:rsidRPr="002C0510">
      <w:rPr>
        <w:rFonts w:asciiTheme="minorHAnsi" w:hAnsiTheme="minorHAnsi" w:cstheme="minorHAnsi"/>
        <w:b/>
        <w:bCs/>
        <w:sz w:val="15"/>
        <w:szCs w:val="15"/>
      </w:rPr>
      <w:instrText>NUMPAGES  \* Arabic  \* MERGEFORMAT</w:instrTex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separate"/>
    </w:r>
    <w:r w:rsidR="00D632F8" w:rsidRPr="00D632F8">
      <w:rPr>
        <w:rFonts w:asciiTheme="minorHAnsi" w:hAnsiTheme="minorHAnsi" w:cstheme="minorHAnsi"/>
        <w:b/>
        <w:bCs/>
        <w:noProof/>
        <w:sz w:val="15"/>
        <w:szCs w:val="15"/>
        <w:lang w:val="fr-FR"/>
      </w:rPr>
      <w:t>4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860B26" w14:textId="77777777" w:rsidR="0069638C" w:rsidRDefault="0069638C" w:rsidP="0081257E">
      <w:r>
        <w:separator/>
      </w:r>
    </w:p>
  </w:footnote>
  <w:footnote w:type="continuationSeparator" w:id="0">
    <w:p w14:paraId="18E48D7D" w14:textId="77777777" w:rsidR="0069638C" w:rsidRDefault="0069638C" w:rsidP="008125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9923AB" w14:textId="12CA687B" w:rsidR="00070B19" w:rsidRPr="00F130E4" w:rsidRDefault="00070B19" w:rsidP="00A073D7">
    <w:pPr>
      <w:pStyle w:val="En-tte"/>
      <w:tabs>
        <w:tab w:val="clear" w:pos="8640"/>
        <w:tab w:val="right" w:pos="7513"/>
      </w:tabs>
      <w:rPr>
        <w:rFonts w:asciiTheme="minorHAnsi" w:hAnsiTheme="minorHAnsi" w:cstheme="minorHAnsi"/>
        <w:color w:val="808080"/>
        <w:sz w:val="20"/>
        <w:szCs w:val="20"/>
      </w:rPr>
    </w:pPr>
    <w:r w:rsidRPr="00F130E4">
      <w:rPr>
        <w:rFonts w:asciiTheme="minorHAnsi" w:hAnsiTheme="minorHAnsi" w:cstheme="minorHAnsi"/>
        <w:color w:val="808080"/>
        <w:sz w:val="20"/>
        <w:szCs w:val="20"/>
      </w:rPr>
      <w:t>Nom, Prénom :</w:t>
    </w:r>
    <w:r>
      <w:rPr>
        <w:rFonts w:asciiTheme="minorHAnsi" w:hAnsiTheme="minorHAnsi" w:cstheme="minorHAnsi"/>
        <w:color w:val="808080"/>
        <w:sz w:val="20"/>
        <w:szCs w:val="20"/>
      </w:rPr>
      <w:t xml:space="preserve">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Nom_Prenom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permStart w:id="502745653" w:edGrp="everyone"/>
    <w:permStart w:id="338969387" w:edGrp="everyone"/>
    <w:permStart w:id="83173267" w:edGrp="everyone"/>
    <w:sdt>
      <w:sdtPr>
        <w:rPr>
          <w:rFonts w:ascii="Arial" w:hAnsi="Arial" w:cs="Arial"/>
          <w:color w:val="000000" w:themeColor="text1"/>
          <w:sz w:val="16"/>
          <w:szCs w:val="16"/>
        </w:rPr>
        <w:alias w:val="Nom, Prénom"/>
        <w:tag w:val="Nom, Prénom"/>
        <w:id w:val="744613767"/>
        <w:lock w:val="sdtLocked"/>
        <w:placeholder>
          <w:docPart w:val="F6019E1F90B045DDB571B54E4A8CD6FA"/>
        </w:placeholder>
      </w:sdtPr>
      <w:sdtContent>
        <w:r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permEnd w:id="502745653"/>
    <w:permEnd w:id="338969387"/>
    <w:permEnd w:id="83173267"/>
    <w:r>
      <w:rPr>
        <w:rFonts w:asciiTheme="minorHAnsi" w:hAnsiTheme="minorHAnsi" w:cstheme="minorHAnsi"/>
        <w:color w:val="808080"/>
        <w:sz w:val="20"/>
        <w:szCs w:val="20"/>
      </w:rPr>
      <w:fldChar w:fldCharType="end"/>
    </w:r>
    <w:r w:rsidRPr="00F130E4">
      <w:rPr>
        <w:rFonts w:asciiTheme="minorHAnsi" w:hAnsiTheme="minorHAnsi" w:cstheme="minorHAnsi"/>
        <w:color w:val="808080"/>
        <w:sz w:val="20"/>
        <w:szCs w:val="20"/>
      </w:rPr>
      <w:tab/>
    </w:r>
    <w:r w:rsidRPr="00F130E4">
      <w:rPr>
        <w:rFonts w:asciiTheme="minorHAnsi" w:hAnsiTheme="minorHAnsi" w:cstheme="minorHAnsi"/>
        <w:color w:val="808080"/>
        <w:sz w:val="20"/>
        <w:szCs w:val="20"/>
      </w:rPr>
      <w:tab/>
      <w:t># Dossier :</w:t>
    </w:r>
    <w:r>
      <w:rPr>
        <w:rFonts w:asciiTheme="minorHAnsi" w:hAnsiTheme="minorHAnsi" w:cstheme="minorHAnsi"/>
        <w:color w:val="808080"/>
        <w:sz w:val="20"/>
        <w:szCs w:val="20"/>
      </w:rPr>
      <w:t xml:space="preserve"> 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NoDossier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permStart w:id="1212108463" w:edGrp="everyone"/>
    <w:permStart w:id="2143894731" w:edGrp="everyone"/>
    <w:permStart w:id="1874686405" w:edGrp="everyone"/>
    <w:sdt>
      <w:sdtPr>
        <w:rPr>
          <w:rFonts w:ascii="Arial" w:hAnsi="Arial" w:cs="Arial"/>
          <w:color w:val="000000" w:themeColor="text1"/>
          <w:sz w:val="16"/>
          <w:szCs w:val="16"/>
        </w:rPr>
        <w:alias w:val="Dossier"/>
        <w:tag w:val="No dossier"/>
        <w:id w:val="1247068343"/>
        <w:lock w:val="sdtLocked"/>
        <w:placeholder>
          <w:docPart w:val="B24A2120DA7A4A6E83C7C94B914761AA"/>
        </w:placeholder>
      </w:sdtPr>
      <w:sdtContent>
        <w:r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permEnd w:id="1212108463"/>
    <w:permEnd w:id="2143894731"/>
    <w:permEnd w:id="1874686405"/>
    <w:r>
      <w:rPr>
        <w:rFonts w:asciiTheme="minorHAnsi" w:hAnsiTheme="minorHAnsi" w:cstheme="minorHAnsi"/>
        <w:color w:val="808080"/>
        <w:sz w:val="20"/>
        <w:szCs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D7AA69" w14:textId="6803FDE5" w:rsidR="00070B19" w:rsidRPr="009D06C0" w:rsidRDefault="00070B19" w:rsidP="009D06C0">
    <w:pPr>
      <w:pStyle w:val="En-tte"/>
      <w:tabs>
        <w:tab w:val="clear" w:pos="8640"/>
        <w:tab w:val="right" w:pos="8789"/>
      </w:tabs>
      <w:rPr>
        <w:rFonts w:asciiTheme="minorHAnsi" w:hAnsiTheme="minorHAnsi" w:cstheme="minorHAnsi"/>
        <w:color w:val="808080"/>
        <w:sz w:val="20"/>
        <w:szCs w:val="20"/>
      </w:rPr>
    </w:pPr>
    <w:r w:rsidRPr="00F130E4">
      <w:rPr>
        <w:rFonts w:asciiTheme="minorHAnsi" w:hAnsiTheme="minorHAnsi" w:cstheme="minorHAnsi"/>
        <w:color w:val="808080"/>
        <w:sz w:val="20"/>
        <w:szCs w:val="20"/>
      </w:rPr>
      <w:t>Nom, Prénom :</w:t>
    </w:r>
    <w:r>
      <w:rPr>
        <w:rFonts w:asciiTheme="minorHAnsi" w:hAnsiTheme="minorHAnsi" w:cstheme="minorHAnsi"/>
        <w:color w:val="808080"/>
        <w:sz w:val="20"/>
        <w:szCs w:val="20"/>
      </w:rPr>
      <w:t xml:space="preserve">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Nom_Prenom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permStart w:id="1756394913" w:edGrp="everyone"/>
    <w:permStart w:id="664417907" w:edGrp="everyone"/>
    <w:permStart w:id="1562000303" w:edGrp="everyone"/>
    <w:sdt>
      <w:sdtPr>
        <w:rPr>
          <w:rFonts w:ascii="Arial" w:hAnsi="Arial" w:cs="Arial"/>
          <w:color w:val="000000" w:themeColor="text1"/>
          <w:sz w:val="16"/>
          <w:szCs w:val="16"/>
        </w:rPr>
        <w:alias w:val="Nom, Prénom"/>
        <w:tag w:val="Nom, Prénom"/>
        <w:id w:val="2028288876"/>
        <w:lock w:val="sdtLocked"/>
        <w:placeholder>
          <w:docPart w:val="C31E77CBA82E4305873FCD63F761EA24"/>
        </w:placeholder>
      </w:sdtPr>
      <w:sdtContent>
        <w:r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permEnd w:id="1756394913"/>
    <w:permEnd w:id="664417907"/>
    <w:permEnd w:id="1562000303"/>
    <w:r>
      <w:rPr>
        <w:rFonts w:asciiTheme="minorHAnsi" w:hAnsiTheme="minorHAnsi" w:cstheme="minorHAnsi"/>
        <w:color w:val="808080"/>
        <w:sz w:val="20"/>
        <w:szCs w:val="20"/>
      </w:rPr>
      <w:fldChar w:fldCharType="end"/>
    </w:r>
    <w:r>
      <w:rPr>
        <w:rFonts w:asciiTheme="minorHAnsi" w:hAnsiTheme="minorHAnsi" w:cstheme="minorHAnsi"/>
        <w:color w:val="808080"/>
        <w:sz w:val="20"/>
        <w:szCs w:val="20"/>
      </w:rPr>
      <w:tab/>
    </w:r>
    <w:r>
      <w:rPr>
        <w:rFonts w:asciiTheme="minorHAnsi" w:hAnsiTheme="minorHAnsi" w:cstheme="minorHAnsi"/>
        <w:color w:val="808080"/>
        <w:sz w:val="20"/>
        <w:szCs w:val="20"/>
      </w:rPr>
      <w:tab/>
    </w:r>
    <w:r w:rsidRPr="00F130E4">
      <w:rPr>
        <w:rFonts w:asciiTheme="minorHAnsi" w:hAnsiTheme="minorHAnsi" w:cstheme="minorHAnsi"/>
        <w:color w:val="808080"/>
        <w:sz w:val="20"/>
        <w:szCs w:val="20"/>
      </w:rPr>
      <w:t>Dossier :</w:t>
    </w:r>
    <w:r>
      <w:rPr>
        <w:rFonts w:asciiTheme="minorHAnsi" w:hAnsiTheme="minorHAnsi" w:cstheme="minorHAnsi"/>
        <w:color w:val="808080"/>
        <w:sz w:val="20"/>
        <w:szCs w:val="20"/>
      </w:rPr>
      <w:t xml:space="preserve"> 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NoDossier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permStart w:id="1570055148" w:edGrp="everyone"/>
    <w:permStart w:id="2068329071" w:edGrp="everyone"/>
    <w:permStart w:id="540213938" w:edGrp="everyone"/>
    <w:sdt>
      <w:sdtPr>
        <w:rPr>
          <w:rFonts w:ascii="Arial" w:hAnsi="Arial" w:cs="Arial"/>
          <w:color w:val="000000" w:themeColor="text1"/>
          <w:sz w:val="16"/>
          <w:szCs w:val="16"/>
        </w:rPr>
        <w:alias w:val="Dossier"/>
        <w:tag w:val="No dossier"/>
        <w:id w:val="1956753988"/>
        <w:lock w:val="sdtLocked"/>
        <w:placeholder>
          <w:docPart w:val="980F1B674E214058AD97E97FAFE2A0A3"/>
        </w:placeholder>
      </w:sdtPr>
      <w:sdtContent>
        <w:r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permEnd w:id="1570055148"/>
    <w:permEnd w:id="2068329071"/>
    <w:permEnd w:id="540213938"/>
    <w:r>
      <w:rPr>
        <w:rFonts w:asciiTheme="minorHAnsi" w:hAnsiTheme="minorHAnsi" w:cstheme="minorHAnsi"/>
        <w:color w:val="808080"/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E316E"/>
    <w:multiLevelType w:val="hybridMultilevel"/>
    <w:tmpl w:val="FC866DD4"/>
    <w:lvl w:ilvl="0" w:tplc="0C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ED34E1"/>
    <w:multiLevelType w:val="hybridMultilevel"/>
    <w:tmpl w:val="08A4EFB2"/>
    <w:lvl w:ilvl="0" w:tplc="4052E5F2">
      <w:numFmt w:val="bullet"/>
      <w:lvlText w:val=""/>
      <w:lvlJc w:val="left"/>
      <w:pPr>
        <w:ind w:left="786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265832F5"/>
    <w:multiLevelType w:val="hybridMultilevel"/>
    <w:tmpl w:val="2FBEDEBC"/>
    <w:lvl w:ilvl="0" w:tplc="43E4F5E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BA3E95"/>
    <w:multiLevelType w:val="hybridMultilevel"/>
    <w:tmpl w:val="117E546C"/>
    <w:lvl w:ilvl="0" w:tplc="59F8E5A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CE632A"/>
    <w:multiLevelType w:val="hybridMultilevel"/>
    <w:tmpl w:val="03FC24FC"/>
    <w:lvl w:ilvl="0" w:tplc="0C0C0011">
      <w:start w:val="1"/>
      <w:numFmt w:val="decimal"/>
      <w:lvlText w:val="%1)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5A465A"/>
    <w:multiLevelType w:val="hybridMultilevel"/>
    <w:tmpl w:val="894CC0FA"/>
    <w:lvl w:ilvl="0" w:tplc="0CB4C6F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B4184F"/>
    <w:multiLevelType w:val="hybridMultilevel"/>
    <w:tmpl w:val="941A2780"/>
    <w:lvl w:ilvl="0" w:tplc="F9586C8A">
      <w:start w:val="1"/>
      <w:numFmt w:val="bullet"/>
      <w:lvlText w:val="→"/>
      <w:lvlJc w:val="left"/>
      <w:pPr>
        <w:ind w:left="720" w:hanging="360"/>
      </w:pPr>
      <w:rPr>
        <w:rFonts w:ascii="Arial" w:hAnsi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1"/>
  <w:activeWritingStyle w:appName="MSWord" w:lang="fr-FR" w:vendorID="64" w:dllVersion="6" w:nlCheck="1" w:checkStyle="0"/>
  <w:activeWritingStyle w:appName="MSWord" w:lang="fr-CA" w:vendorID="64" w:dllVersion="6" w:nlCheck="1" w:checkStyle="0"/>
  <w:activeWritingStyle w:appName="MSWord" w:lang="en-CA" w:vendorID="64" w:dllVersion="6" w:nlCheck="1" w:checkStyle="1"/>
  <w:activeWritingStyle w:appName="MSWord" w:lang="fr-CA" w:vendorID="64" w:dllVersion="4096" w:nlCheck="1" w:checkStyle="0"/>
  <w:activeWritingStyle w:appName="MSWord" w:lang="fr-CA" w:vendorID="64" w:dllVersion="131078" w:nlCheck="1" w:checkStyle="0"/>
  <w:activeWritingStyle w:appName="MSWord" w:lang="fr-FR" w:vendorID="64" w:dllVersion="131078" w:nlCheck="1" w:checkStyle="0"/>
  <w:activeWritingStyle w:appName="MSWord" w:lang="en-US" w:vendorID="64" w:dllVersion="131078" w:nlCheck="1" w:checkStyle="1"/>
  <w:proofState w:spelling="clean" w:grammar="clean"/>
  <w:attachedTemplate r:id="rId1"/>
  <w:documentProtection w:edit="readOnly" w:enforcement="1" w:cryptProviderType="rsaAES" w:cryptAlgorithmClass="hash" w:cryptAlgorithmType="typeAny" w:cryptAlgorithmSid="14" w:cryptSpinCount="100000" w:hash="7/A29s8ePB/jMIAbY/qBb1+f/8BcudhztqfvjccZWzzK4p0vFqyNRMstfs7y7NnQdgJwuamSFE2+w0JOhI9aEQ==" w:salt="4TPwWt4brCOXicSErCE8N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944"/>
    <w:rsid w:val="00001EA0"/>
    <w:rsid w:val="00006E8B"/>
    <w:rsid w:val="0001527B"/>
    <w:rsid w:val="000235F9"/>
    <w:rsid w:val="000303C6"/>
    <w:rsid w:val="000333A3"/>
    <w:rsid w:val="00043E26"/>
    <w:rsid w:val="0004612D"/>
    <w:rsid w:val="00056477"/>
    <w:rsid w:val="0006046F"/>
    <w:rsid w:val="00061115"/>
    <w:rsid w:val="00063687"/>
    <w:rsid w:val="000650A0"/>
    <w:rsid w:val="000653C6"/>
    <w:rsid w:val="00067EF2"/>
    <w:rsid w:val="00070B19"/>
    <w:rsid w:val="00070BD8"/>
    <w:rsid w:val="00072BDD"/>
    <w:rsid w:val="00081719"/>
    <w:rsid w:val="00081E4F"/>
    <w:rsid w:val="00094D01"/>
    <w:rsid w:val="000A1BAF"/>
    <w:rsid w:val="000A28A0"/>
    <w:rsid w:val="000A48D0"/>
    <w:rsid w:val="000A5A8D"/>
    <w:rsid w:val="000A5E6D"/>
    <w:rsid w:val="000A5E86"/>
    <w:rsid w:val="000A71F5"/>
    <w:rsid w:val="000B236B"/>
    <w:rsid w:val="000B34AA"/>
    <w:rsid w:val="000B3C2B"/>
    <w:rsid w:val="000B43A4"/>
    <w:rsid w:val="000B7F78"/>
    <w:rsid w:val="000C4927"/>
    <w:rsid w:val="000D07CA"/>
    <w:rsid w:val="000D1878"/>
    <w:rsid w:val="000D5234"/>
    <w:rsid w:val="000D7C90"/>
    <w:rsid w:val="000D7FA2"/>
    <w:rsid w:val="000E191B"/>
    <w:rsid w:val="000E53E1"/>
    <w:rsid w:val="000F0434"/>
    <w:rsid w:val="000F0ECA"/>
    <w:rsid w:val="000F1FB9"/>
    <w:rsid w:val="000F50AF"/>
    <w:rsid w:val="000F7530"/>
    <w:rsid w:val="00105175"/>
    <w:rsid w:val="00106182"/>
    <w:rsid w:val="00106F97"/>
    <w:rsid w:val="0010712C"/>
    <w:rsid w:val="001137D2"/>
    <w:rsid w:val="0011742A"/>
    <w:rsid w:val="001200AF"/>
    <w:rsid w:val="00121C81"/>
    <w:rsid w:val="0013480E"/>
    <w:rsid w:val="00134CC1"/>
    <w:rsid w:val="00136610"/>
    <w:rsid w:val="0014043F"/>
    <w:rsid w:val="001411C3"/>
    <w:rsid w:val="0014311E"/>
    <w:rsid w:val="00144BC2"/>
    <w:rsid w:val="00153E63"/>
    <w:rsid w:val="001549C3"/>
    <w:rsid w:val="001625A7"/>
    <w:rsid w:val="00162C0B"/>
    <w:rsid w:val="00162FFB"/>
    <w:rsid w:val="00163910"/>
    <w:rsid w:val="00163926"/>
    <w:rsid w:val="00166EFB"/>
    <w:rsid w:val="00170CBA"/>
    <w:rsid w:val="00173F3A"/>
    <w:rsid w:val="00177DDC"/>
    <w:rsid w:val="00181991"/>
    <w:rsid w:val="00184D0C"/>
    <w:rsid w:val="00187FCF"/>
    <w:rsid w:val="00193617"/>
    <w:rsid w:val="001A2DBA"/>
    <w:rsid w:val="001A5634"/>
    <w:rsid w:val="001B36BC"/>
    <w:rsid w:val="001B6ADB"/>
    <w:rsid w:val="001C3C30"/>
    <w:rsid w:val="001D0957"/>
    <w:rsid w:val="001D2DFB"/>
    <w:rsid w:val="001F086F"/>
    <w:rsid w:val="001F5336"/>
    <w:rsid w:val="00205E89"/>
    <w:rsid w:val="0021081C"/>
    <w:rsid w:val="00213AAB"/>
    <w:rsid w:val="00213DFF"/>
    <w:rsid w:val="00214BD1"/>
    <w:rsid w:val="002151AD"/>
    <w:rsid w:val="00216212"/>
    <w:rsid w:val="00220CB1"/>
    <w:rsid w:val="00222F2C"/>
    <w:rsid w:val="00224B70"/>
    <w:rsid w:val="00226708"/>
    <w:rsid w:val="00227DD7"/>
    <w:rsid w:val="00230283"/>
    <w:rsid w:val="00230A4A"/>
    <w:rsid w:val="00233C49"/>
    <w:rsid w:val="00237BBA"/>
    <w:rsid w:val="002408C6"/>
    <w:rsid w:val="00240B84"/>
    <w:rsid w:val="002454D8"/>
    <w:rsid w:val="00252BFF"/>
    <w:rsid w:val="00263F52"/>
    <w:rsid w:val="00272017"/>
    <w:rsid w:val="00275FE7"/>
    <w:rsid w:val="00283BBF"/>
    <w:rsid w:val="00285AAB"/>
    <w:rsid w:val="00295818"/>
    <w:rsid w:val="00295F2F"/>
    <w:rsid w:val="002A451A"/>
    <w:rsid w:val="002C0510"/>
    <w:rsid w:val="002C10F4"/>
    <w:rsid w:val="002C5CEB"/>
    <w:rsid w:val="002D207C"/>
    <w:rsid w:val="002D4BDA"/>
    <w:rsid w:val="002E3D54"/>
    <w:rsid w:val="002F1564"/>
    <w:rsid w:val="002F5F7A"/>
    <w:rsid w:val="00300573"/>
    <w:rsid w:val="00301BAB"/>
    <w:rsid w:val="00312B4E"/>
    <w:rsid w:val="00313C3A"/>
    <w:rsid w:val="00336BCB"/>
    <w:rsid w:val="00341B62"/>
    <w:rsid w:val="003463C7"/>
    <w:rsid w:val="003470EC"/>
    <w:rsid w:val="0035045E"/>
    <w:rsid w:val="00350C65"/>
    <w:rsid w:val="00351E9A"/>
    <w:rsid w:val="0035589A"/>
    <w:rsid w:val="00366A13"/>
    <w:rsid w:val="00367527"/>
    <w:rsid w:val="00367C4C"/>
    <w:rsid w:val="00371FBF"/>
    <w:rsid w:val="003724A3"/>
    <w:rsid w:val="00374541"/>
    <w:rsid w:val="003751A8"/>
    <w:rsid w:val="00380AEA"/>
    <w:rsid w:val="00390661"/>
    <w:rsid w:val="0039226F"/>
    <w:rsid w:val="00397436"/>
    <w:rsid w:val="003A48FF"/>
    <w:rsid w:val="003A6F43"/>
    <w:rsid w:val="003C3B89"/>
    <w:rsid w:val="003D06F1"/>
    <w:rsid w:val="003D42B7"/>
    <w:rsid w:val="003E3AE5"/>
    <w:rsid w:val="003E3C0D"/>
    <w:rsid w:val="003F27A5"/>
    <w:rsid w:val="003F3BBB"/>
    <w:rsid w:val="003F4715"/>
    <w:rsid w:val="003F5BFB"/>
    <w:rsid w:val="0040518B"/>
    <w:rsid w:val="00413A5E"/>
    <w:rsid w:val="00420397"/>
    <w:rsid w:val="004246FA"/>
    <w:rsid w:val="00425172"/>
    <w:rsid w:val="004331D4"/>
    <w:rsid w:val="004359E6"/>
    <w:rsid w:val="004369A4"/>
    <w:rsid w:val="00441195"/>
    <w:rsid w:val="004418B2"/>
    <w:rsid w:val="0045258B"/>
    <w:rsid w:val="00460096"/>
    <w:rsid w:val="00464931"/>
    <w:rsid w:val="00465EBD"/>
    <w:rsid w:val="00466CA4"/>
    <w:rsid w:val="00470E35"/>
    <w:rsid w:val="00475947"/>
    <w:rsid w:val="00475F0D"/>
    <w:rsid w:val="0048004C"/>
    <w:rsid w:val="00486DB0"/>
    <w:rsid w:val="00487374"/>
    <w:rsid w:val="004909D4"/>
    <w:rsid w:val="00493FD3"/>
    <w:rsid w:val="004961FD"/>
    <w:rsid w:val="004A634E"/>
    <w:rsid w:val="004A7727"/>
    <w:rsid w:val="004B2D7F"/>
    <w:rsid w:val="004B315B"/>
    <w:rsid w:val="004D16AA"/>
    <w:rsid w:val="004D5723"/>
    <w:rsid w:val="004D695A"/>
    <w:rsid w:val="004F1E49"/>
    <w:rsid w:val="004F3CE1"/>
    <w:rsid w:val="004F7BC1"/>
    <w:rsid w:val="00501FDC"/>
    <w:rsid w:val="00512699"/>
    <w:rsid w:val="005222EB"/>
    <w:rsid w:val="005228BD"/>
    <w:rsid w:val="00525900"/>
    <w:rsid w:val="00527734"/>
    <w:rsid w:val="0052784D"/>
    <w:rsid w:val="005450BB"/>
    <w:rsid w:val="00546221"/>
    <w:rsid w:val="005469EB"/>
    <w:rsid w:val="0055451F"/>
    <w:rsid w:val="0056037B"/>
    <w:rsid w:val="00562D85"/>
    <w:rsid w:val="00572797"/>
    <w:rsid w:val="005846D0"/>
    <w:rsid w:val="00586763"/>
    <w:rsid w:val="00595870"/>
    <w:rsid w:val="00597388"/>
    <w:rsid w:val="005A0C13"/>
    <w:rsid w:val="005A32C3"/>
    <w:rsid w:val="005A3E92"/>
    <w:rsid w:val="005B0165"/>
    <w:rsid w:val="005B123B"/>
    <w:rsid w:val="005B29AF"/>
    <w:rsid w:val="005B66C2"/>
    <w:rsid w:val="005B776A"/>
    <w:rsid w:val="005C0456"/>
    <w:rsid w:val="005C13EA"/>
    <w:rsid w:val="005C1EC4"/>
    <w:rsid w:val="005C6169"/>
    <w:rsid w:val="005D1622"/>
    <w:rsid w:val="005F1447"/>
    <w:rsid w:val="005F3A26"/>
    <w:rsid w:val="005F3C63"/>
    <w:rsid w:val="005F5E7B"/>
    <w:rsid w:val="00605F48"/>
    <w:rsid w:val="00610AB4"/>
    <w:rsid w:val="00615201"/>
    <w:rsid w:val="006203E9"/>
    <w:rsid w:val="0063019A"/>
    <w:rsid w:val="00631CAF"/>
    <w:rsid w:val="0063533F"/>
    <w:rsid w:val="006449FF"/>
    <w:rsid w:val="00644EF4"/>
    <w:rsid w:val="006474AC"/>
    <w:rsid w:val="006505B5"/>
    <w:rsid w:val="00652BD9"/>
    <w:rsid w:val="00652EA1"/>
    <w:rsid w:val="00655239"/>
    <w:rsid w:val="00667F89"/>
    <w:rsid w:val="00670347"/>
    <w:rsid w:val="00670C3A"/>
    <w:rsid w:val="0067136E"/>
    <w:rsid w:val="00676D5C"/>
    <w:rsid w:val="0067793A"/>
    <w:rsid w:val="006859C3"/>
    <w:rsid w:val="006874BF"/>
    <w:rsid w:val="0069638C"/>
    <w:rsid w:val="006A47C7"/>
    <w:rsid w:val="006A4F1A"/>
    <w:rsid w:val="006A6CED"/>
    <w:rsid w:val="006B4D9E"/>
    <w:rsid w:val="006B68DF"/>
    <w:rsid w:val="006C0367"/>
    <w:rsid w:val="006C1EF6"/>
    <w:rsid w:val="006C3A24"/>
    <w:rsid w:val="006C647A"/>
    <w:rsid w:val="006C755C"/>
    <w:rsid w:val="006D6053"/>
    <w:rsid w:val="006E3DCB"/>
    <w:rsid w:val="006E47D1"/>
    <w:rsid w:val="006E4CC9"/>
    <w:rsid w:val="006F38E7"/>
    <w:rsid w:val="00702750"/>
    <w:rsid w:val="00703917"/>
    <w:rsid w:val="0070575F"/>
    <w:rsid w:val="00706915"/>
    <w:rsid w:val="0070733E"/>
    <w:rsid w:val="00711015"/>
    <w:rsid w:val="00711069"/>
    <w:rsid w:val="007114E5"/>
    <w:rsid w:val="00717748"/>
    <w:rsid w:val="00717BF0"/>
    <w:rsid w:val="00731148"/>
    <w:rsid w:val="007372B2"/>
    <w:rsid w:val="00742CE5"/>
    <w:rsid w:val="00742FED"/>
    <w:rsid w:val="00743434"/>
    <w:rsid w:val="00745DD4"/>
    <w:rsid w:val="00754625"/>
    <w:rsid w:val="00760FB9"/>
    <w:rsid w:val="00770980"/>
    <w:rsid w:val="0077405F"/>
    <w:rsid w:val="00774F41"/>
    <w:rsid w:val="00775336"/>
    <w:rsid w:val="00775EF5"/>
    <w:rsid w:val="007823A2"/>
    <w:rsid w:val="007824FE"/>
    <w:rsid w:val="00791BE7"/>
    <w:rsid w:val="00794F54"/>
    <w:rsid w:val="00796F7D"/>
    <w:rsid w:val="007A1FF3"/>
    <w:rsid w:val="007A370B"/>
    <w:rsid w:val="007A49CB"/>
    <w:rsid w:val="007A7BE7"/>
    <w:rsid w:val="007B0440"/>
    <w:rsid w:val="007B07FA"/>
    <w:rsid w:val="007B10A9"/>
    <w:rsid w:val="007B10B7"/>
    <w:rsid w:val="007B19E8"/>
    <w:rsid w:val="007C0A74"/>
    <w:rsid w:val="007C11B1"/>
    <w:rsid w:val="007C26A2"/>
    <w:rsid w:val="007C4940"/>
    <w:rsid w:val="007C4953"/>
    <w:rsid w:val="007D6E74"/>
    <w:rsid w:val="007E09E8"/>
    <w:rsid w:val="007E5A80"/>
    <w:rsid w:val="007E5C3C"/>
    <w:rsid w:val="007F2687"/>
    <w:rsid w:val="007F3548"/>
    <w:rsid w:val="00801F30"/>
    <w:rsid w:val="0080585F"/>
    <w:rsid w:val="0081257E"/>
    <w:rsid w:val="00813571"/>
    <w:rsid w:val="008135A5"/>
    <w:rsid w:val="00815A91"/>
    <w:rsid w:val="008175EA"/>
    <w:rsid w:val="00821C78"/>
    <w:rsid w:val="008273AD"/>
    <w:rsid w:val="00830AC5"/>
    <w:rsid w:val="00835D55"/>
    <w:rsid w:val="00840968"/>
    <w:rsid w:val="008455B5"/>
    <w:rsid w:val="008455FA"/>
    <w:rsid w:val="00850E88"/>
    <w:rsid w:val="008540D8"/>
    <w:rsid w:val="00854761"/>
    <w:rsid w:val="00854C5B"/>
    <w:rsid w:val="00864484"/>
    <w:rsid w:val="00877BCB"/>
    <w:rsid w:val="00883A2B"/>
    <w:rsid w:val="0088545A"/>
    <w:rsid w:val="008A695B"/>
    <w:rsid w:val="008C1B87"/>
    <w:rsid w:val="008D732A"/>
    <w:rsid w:val="008F61BF"/>
    <w:rsid w:val="00912469"/>
    <w:rsid w:val="00914CBF"/>
    <w:rsid w:val="0091604D"/>
    <w:rsid w:val="009210E9"/>
    <w:rsid w:val="009241CF"/>
    <w:rsid w:val="00924441"/>
    <w:rsid w:val="00932CCC"/>
    <w:rsid w:val="0093368C"/>
    <w:rsid w:val="00933CF8"/>
    <w:rsid w:val="00942D0E"/>
    <w:rsid w:val="00952160"/>
    <w:rsid w:val="00954EBA"/>
    <w:rsid w:val="009558B8"/>
    <w:rsid w:val="00957446"/>
    <w:rsid w:val="00962562"/>
    <w:rsid w:val="0098123A"/>
    <w:rsid w:val="00984EE3"/>
    <w:rsid w:val="009917D6"/>
    <w:rsid w:val="00994FC8"/>
    <w:rsid w:val="0099671E"/>
    <w:rsid w:val="00997055"/>
    <w:rsid w:val="009A2DCC"/>
    <w:rsid w:val="009A4C65"/>
    <w:rsid w:val="009B3DF2"/>
    <w:rsid w:val="009B7034"/>
    <w:rsid w:val="009C22CA"/>
    <w:rsid w:val="009C5799"/>
    <w:rsid w:val="009C708F"/>
    <w:rsid w:val="009D06C0"/>
    <w:rsid w:val="009D5757"/>
    <w:rsid w:val="009E45D4"/>
    <w:rsid w:val="009E7A98"/>
    <w:rsid w:val="009E7B28"/>
    <w:rsid w:val="009F3F3A"/>
    <w:rsid w:val="009F409B"/>
    <w:rsid w:val="009F5988"/>
    <w:rsid w:val="00A0249F"/>
    <w:rsid w:val="00A043D4"/>
    <w:rsid w:val="00A073D7"/>
    <w:rsid w:val="00A07AB6"/>
    <w:rsid w:val="00A1503C"/>
    <w:rsid w:val="00A17F2A"/>
    <w:rsid w:val="00A2394F"/>
    <w:rsid w:val="00A26D80"/>
    <w:rsid w:val="00A3325A"/>
    <w:rsid w:val="00A33CEF"/>
    <w:rsid w:val="00A3424F"/>
    <w:rsid w:val="00A34B19"/>
    <w:rsid w:val="00A35C91"/>
    <w:rsid w:val="00A36142"/>
    <w:rsid w:val="00A47518"/>
    <w:rsid w:val="00A47AAB"/>
    <w:rsid w:val="00A513DB"/>
    <w:rsid w:val="00A51C61"/>
    <w:rsid w:val="00A530F1"/>
    <w:rsid w:val="00A5445D"/>
    <w:rsid w:val="00A5593D"/>
    <w:rsid w:val="00A564F9"/>
    <w:rsid w:val="00A6148E"/>
    <w:rsid w:val="00A729F1"/>
    <w:rsid w:val="00A77D58"/>
    <w:rsid w:val="00A77FD9"/>
    <w:rsid w:val="00A84AD2"/>
    <w:rsid w:val="00A85D6B"/>
    <w:rsid w:val="00A90CAF"/>
    <w:rsid w:val="00A93B8D"/>
    <w:rsid w:val="00A96E54"/>
    <w:rsid w:val="00AA3AD0"/>
    <w:rsid w:val="00AA61A6"/>
    <w:rsid w:val="00AA652C"/>
    <w:rsid w:val="00AB1AE0"/>
    <w:rsid w:val="00AB4B41"/>
    <w:rsid w:val="00AB5E08"/>
    <w:rsid w:val="00AB6C5B"/>
    <w:rsid w:val="00AC1E58"/>
    <w:rsid w:val="00AC7025"/>
    <w:rsid w:val="00AC7CEE"/>
    <w:rsid w:val="00AD5DB0"/>
    <w:rsid w:val="00AD61E4"/>
    <w:rsid w:val="00AD7EA0"/>
    <w:rsid w:val="00AE5772"/>
    <w:rsid w:val="00AE7B95"/>
    <w:rsid w:val="00AF052E"/>
    <w:rsid w:val="00AF33A5"/>
    <w:rsid w:val="00B06CF8"/>
    <w:rsid w:val="00B11A7E"/>
    <w:rsid w:val="00B1340A"/>
    <w:rsid w:val="00B16BDE"/>
    <w:rsid w:val="00B21AF3"/>
    <w:rsid w:val="00B24B58"/>
    <w:rsid w:val="00B31BE9"/>
    <w:rsid w:val="00B34C6D"/>
    <w:rsid w:val="00B41B68"/>
    <w:rsid w:val="00B41B90"/>
    <w:rsid w:val="00B44F24"/>
    <w:rsid w:val="00B46D29"/>
    <w:rsid w:val="00B55645"/>
    <w:rsid w:val="00B700E0"/>
    <w:rsid w:val="00B728A7"/>
    <w:rsid w:val="00B900E2"/>
    <w:rsid w:val="00B90138"/>
    <w:rsid w:val="00B90BD9"/>
    <w:rsid w:val="00B90CF4"/>
    <w:rsid w:val="00B94163"/>
    <w:rsid w:val="00B95748"/>
    <w:rsid w:val="00B97A44"/>
    <w:rsid w:val="00BA139A"/>
    <w:rsid w:val="00BA550D"/>
    <w:rsid w:val="00BA56ED"/>
    <w:rsid w:val="00BA5ED2"/>
    <w:rsid w:val="00BB3AB8"/>
    <w:rsid w:val="00BB5E65"/>
    <w:rsid w:val="00BC0CA8"/>
    <w:rsid w:val="00BD08CA"/>
    <w:rsid w:val="00BD25DA"/>
    <w:rsid w:val="00BD4368"/>
    <w:rsid w:val="00BD5DFA"/>
    <w:rsid w:val="00BD5E67"/>
    <w:rsid w:val="00BD6AC5"/>
    <w:rsid w:val="00BD727A"/>
    <w:rsid w:val="00BE1DC0"/>
    <w:rsid w:val="00BF5356"/>
    <w:rsid w:val="00BF6BB8"/>
    <w:rsid w:val="00C00059"/>
    <w:rsid w:val="00C02195"/>
    <w:rsid w:val="00C15F12"/>
    <w:rsid w:val="00C24CC4"/>
    <w:rsid w:val="00C34636"/>
    <w:rsid w:val="00C3764A"/>
    <w:rsid w:val="00C409F5"/>
    <w:rsid w:val="00C41836"/>
    <w:rsid w:val="00C514B4"/>
    <w:rsid w:val="00C56334"/>
    <w:rsid w:val="00C57300"/>
    <w:rsid w:val="00C6296F"/>
    <w:rsid w:val="00C80C63"/>
    <w:rsid w:val="00C819E7"/>
    <w:rsid w:val="00C83E84"/>
    <w:rsid w:val="00C84DB7"/>
    <w:rsid w:val="00C977FD"/>
    <w:rsid w:val="00C979A1"/>
    <w:rsid w:val="00C97CD2"/>
    <w:rsid w:val="00CA35C1"/>
    <w:rsid w:val="00CA5268"/>
    <w:rsid w:val="00CA6CCE"/>
    <w:rsid w:val="00CA7303"/>
    <w:rsid w:val="00CA7D8B"/>
    <w:rsid w:val="00CB4DCA"/>
    <w:rsid w:val="00CB76D6"/>
    <w:rsid w:val="00CC0874"/>
    <w:rsid w:val="00CC2533"/>
    <w:rsid w:val="00CC7EFA"/>
    <w:rsid w:val="00CD0FDD"/>
    <w:rsid w:val="00CD18F2"/>
    <w:rsid w:val="00CD6AD7"/>
    <w:rsid w:val="00CD7540"/>
    <w:rsid w:val="00CE02A6"/>
    <w:rsid w:val="00CE1F62"/>
    <w:rsid w:val="00CE2807"/>
    <w:rsid w:val="00CE5A72"/>
    <w:rsid w:val="00CE5C80"/>
    <w:rsid w:val="00CF313C"/>
    <w:rsid w:val="00CF3DA6"/>
    <w:rsid w:val="00CF6A1E"/>
    <w:rsid w:val="00D0516E"/>
    <w:rsid w:val="00D05770"/>
    <w:rsid w:val="00D05D0F"/>
    <w:rsid w:val="00D05E4D"/>
    <w:rsid w:val="00D16A65"/>
    <w:rsid w:val="00D20198"/>
    <w:rsid w:val="00D20C2B"/>
    <w:rsid w:val="00D25D2A"/>
    <w:rsid w:val="00D26240"/>
    <w:rsid w:val="00D303B8"/>
    <w:rsid w:val="00D3516B"/>
    <w:rsid w:val="00D36424"/>
    <w:rsid w:val="00D37C8D"/>
    <w:rsid w:val="00D4156D"/>
    <w:rsid w:val="00D45066"/>
    <w:rsid w:val="00D62FA3"/>
    <w:rsid w:val="00D631BA"/>
    <w:rsid w:val="00D632F8"/>
    <w:rsid w:val="00D6524F"/>
    <w:rsid w:val="00D65817"/>
    <w:rsid w:val="00D658C1"/>
    <w:rsid w:val="00D66A97"/>
    <w:rsid w:val="00D66ED1"/>
    <w:rsid w:val="00D75DB5"/>
    <w:rsid w:val="00D8531C"/>
    <w:rsid w:val="00D94066"/>
    <w:rsid w:val="00D97471"/>
    <w:rsid w:val="00DA05CB"/>
    <w:rsid w:val="00DA3089"/>
    <w:rsid w:val="00DA41EC"/>
    <w:rsid w:val="00DB5E8C"/>
    <w:rsid w:val="00DD133D"/>
    <w:rsid w:val="00DD3B80"/>
    <w:rsid w:val="00DD6AC7"/>
    <w:rsid w:val="00DE0EC9"/>
    <w:rsid w:val="00DE2606"/>
    <w:rsid w:val="00DE686F"/>
    <w:rsid w:val="00DE6B85"/>
    <w:rsid w:val="00DF248B"/>
    <w:rsid w:val="00DF487E"/>
    <w:rsid w:val="00E06EEA"/>
    <w:rsid w:val="00E10066"/>
    <w:rsid w:val="00E16883"/>
    <w:rsid w:val="00E24ABE"/>
    <w:rsid w:val="00E30FAC"/>
    <w:rsid w:val="00E31BE5"/>
    <w:rsid w:val="00E346EE"/>
    <w:rsid w:val="00E3667F"/>
    <w:rsid w:val="00E37A0D"/>
    <w:rsid w:val="00E4368C"/>
    <w:rsid w:val="00E45DC2"/>
    <w:rsid w:val="00E55FF4"/>
    <w:rsid w:val="00E579F6"/>
    <w:rsid w:val="00E674FC"/>
    <w:rsid w:val="00E7757A"/>
    <w:rsid w:val="00E84264"/>
    <w:rsid w:val="00EA0089"/>
    <w:rsid w:val="00EA0215"/>
    <w:rsid w:val="00EA2FBB"/>
    <w:rsid w:val="00EA3179"/>
    <w:rsid w:val="00EA3D5C"/>
    <w:rsid w:val="00EA7032"/>
    <w:rsid w:val="00EB5A9C"/>
    <w:rsid w:val="00EB67A8"/>
    <w:rsid w:val="00EC1D23"/>
    <w:rsid w:val="00EC202C"/>
    <w:rsid w:val="00EC3D9B"/>
    <w:rsid w:val="00ED081A"/>
    <w:rsid w:val="00ED174A"/>
    <w:rsid w:val="00ED22EA"/>
    <w:rsid w:val="00ED28AC"/>
    <w:rsid w:val="00EE00A3"/>
    <w:rsid w:val="00EE71AF"/>
    <w:rsid w:val="00EF5E11"/>
    <w:rsid w:val="00EF62FA"/>
    <w:rsid w:val="00F038C6"/>
    <w:rsid w:val="00F130E4"/>
    <w:rsid w:val="00F143DA"/>
    <w:rsid w:val="00F15FDF"/>
    <w:rsid w:val="00F1774D"/>
    <w:rsid w:val="00F20FF1"/>
    <w:rsid w:val="00F26111"/>
    <w:rsid w:val="00F33764"/>
    <w:rsid w:val="00F338E5"/>
    <w:rsid w:val="00F33D2B"/>
    <w:rsid w:val="00F41733"/>
    <w:rsid w:val="00F47B4E"/>
    <w:rsid w:val="00F52944"/>
    <w:rsid w:val="00F53970"/>
    <w:rsid w:val="00F56BDF"/>
    <w:rsid w:val="00F72CF4"/>
    <w:rsid w:val="00F7382F"/>
    <w:rsid w:val="00F81A01"/>
    <w:rsid w:val="00F920B2"/>
    <w:rsid w:val="00F95C14"/>
    <w:rsid w:val="00F95ECE"/>
    <w:rsid w:val="00FA10DA"/>
    <w:rsid w:val="00FA1BA3"/>
    <w:rsid w:val="00FA3A2B"/>
    <w:rsid w:val="00FC3E6D"/>
    <w:rsid w:val="00FC6B41"/>
    <w:rsid w:val="00FD14A6"/>
    <w:rsid w:val="00FD38F4"/>
    <w:rsid w:val="00FE33C1"/>
    <w:rsid w:val="00FE5D19"/>
    <w:rsid w:val="00FE7523"/>
    <w:rsid w:val="00FF1011"/>
    <w:rsid w:val="00FF1654"/>
    <w:rsid w:val="00FF28FF"/>
    <w:rsid w:val="00FF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8D0C37"/>
  <w15:chartTrackingRefBased/>
  <w15:docId w15:val="{F04B9A90-7AE7-489E-81C3-1158D0266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0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locked="0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133D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TableauGrille4-Accentuation1">
    <w:name w:val="Grid Table 4 Accent 1"/>
    <w:basedOn w:val="TableauNormal"/>
    <w:uiPriority w:val="49"/>
    <w:locked/>
    <w:rsid w:val="00AD7EA0"/>
    <w:pPr>
      <w:spacing w:after="0" w:line="240" w:lineRule="auto"/>
    </w:pPr>
    <w:tblPr>
      <w:tblStyleRowBandSize w:val="1"/>
      <w:tblStyleColBandSize w:val="1"/>
      <w:tblBorders>
        <w:top w:val="single" w:sz="4" w:space="0" w:color="6ABAB6"/>
        <w:left w:val="single" w:sz="4" w:space="0" w:color="6ABAB6"/>
        <w:bottom w:val="single" w:sz="4" w:space="0" w:color="6ABAB6"/>
        <w:right w:val="single" w:sz="4" w:space="0" w:color="6ABAB6"/>
        <w:insideH w:val="single" w:sz="4" w:space="0" w:color="6ABAB6"/>
        <w:insideV w:val="single" w:sz="4" w:space="0" w:color="6ABAB6"/>
      </w:tblBorders>
    </w:tblPr>
    <w:tcPr>
      <w:shd w:val="clear" w:color="auto" w:fill="D6E9E7"/>
    </w:tcPr>
    <w:tblStylePr w:type="firstRow">
      <w:rPr>
        <w:b/>
        <w:bCs/>
        <w:color w:val="FFFFFF" w:themeColor="background1"/>
      </w:rPr>
      <w:tblPr/>
      <w:tcPr>
        <w:shd w:val="clear" w:color="auto" w:fill="009086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BAB6"/>
      </w:tcPr>
    </w:tblStylePr>
    <w:tblStylePr w:type="band1Horz">
      <w:tblPr/>
      <w:tcPr>
        <w:shd w:val="clear" w:color="auto" w:fill="D6E9E7"/>
      </w:tcPr>
    </w:tblStylePr>
    <w:tblStylePr w:type="band2Horz">
      <w:tblPr/>
      <w:tcPr>
        <w:shd w:val="clear" w:color="auto" w:fill="D6E9E7"/>
      </w:tcPr>
    </w:tblStylePr>
  </w:style>
  <w:style w:type="paragraph" w:styleId="En-tte">
    <w:name w:val="header"/>
    <w:basedOn w:val="Normal"/>
    <w:link w:val="En-tt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81257E"/>
  </w:style>
  <w:style w:type="paragraph" w:styleId="Pieddepage">
    <w:name w:val="footer"/>
    <w:basedOn w:val="Normal"/>
    <w:link w:val="Pieddepag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1257E"/>
  </w:style>
  <w:style w:type="table" w:styleId="Grilledutableau">
    <w:name w:val="Table Grid"/>
    <w:basedOn w:val="TableauNormal"/>
    <w:locked/>
    <w:rsid w:val="00812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locked/>
    <w:rsid w:val="00C83E84"/>
    <w:rPr>
      <w:color w:val="808080"/>
    </w:rPr>
  </w:style>
  <w:style w:type="paragraph" w:styleId="Paragraphedeliste">
    <w:name w:val="List Paragraph"/>
    <w:basedOn w:val="Normal"/>
    <w:uiPriority w:val="34"/>
    <w:qFormat/>
    <w:locked/>
    <w:rsid w:val="006B68DF"/>
    <w:pPr>
      <w:ind w:left="720"/>
      <w:contextualSpacing/>
    </w:pPr>
  </w:style>
  <w:style w:type="table" w:styleId="TableauGrille1Clair-Accentuation5">
    <w:name w:val="Grid Table 1 Light Accent 5"/>
    <w:basedOn w:val="TableauNormal"/>
    <w:uiPriority w:val="46"/>
    <w:locked/>
    <w:rsid w:val="000F7530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TableParagraph">
    <w:name w:val="Table Paragraph"/>
    <w:basedOn w:val="Normal"/>
    <w:uiPriority w:val="1"/>
    <w:qFormat/>
    <w:rsid w:val="0001527B"/>
    <w:pPr>
      <w:widowControl w:val="0"/>
      <w:autoSpaceDE w:val="0"/>
      <w:autoSpaceDN w:val="0"/>
    </w:pPr>
    <w:rPr>
      <w:rFonts w:ascii="Times New Roman" w:hAnsi="Times New Roman"/>
      <w:sz w:val="22"/>
      <w:szCs w:val="22"/>
      <w:lang w:val="fr-FR" w:eastAsia="en-US"/>
    </w:rPr>
  </w:style>
  <w:style w:type="table" w:customStyle="1" w:styleId="TableNormal">
    <w:name w:val="Table Normal"/>
    <w:uiPriority w:val="2"/>
    <w:semiHidden/>
    <w:unhideWhenUsed/>
    <w:qFormat/>
    <w:rsid w:val="0001527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lledutableau1">
    <w:name w:val="Grille du tableau1"/>
    <w:basedOn w:val="TableauNormal"/>
    <w:next w:val="Grilledutableau"/>
    <w:locked/>
    <w:rsid w:val="008540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">
    <w:name w:val="Grille du tableau2"/>
    <w:basedOn w:val="TableauNormal"/>
    <w:next w:val="Grilledutableau"/>
    <w:locked/>
    <w:rsid w:val="004411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3">
    <w:name w:val="Grille du tableau3"/>
    <w:basedOn w:val="TableauNormal"/>
    <w:next w:val="Grilledutableau"/>
    <w:locked/>
    <w:rsid w:val="00AD61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AD61E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lledutableau4">
    <w:name w:val="Grille du tableau4"/>
    <w:basedOn w:val="TableauNormal"/>
    <w:next w:val="Grilledutableau"/>
    <w:locked/>
    <w:rsid w:val="00C84D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5">
    <w:name w:val="Grille du tableau5"/>
    <w:basedOn w:val="TableauNormal"/>
    <w:next w:val="Grilledutableau"/>
    <w:locked/>
    <w:rsid w:val="006A47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locked/>
    <w:rsid w:val="001D095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locked/>
    <w:rsid w:val="001D0957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D0957"/>
    <w:rPr>
      <w:rFonts w:ascii="Arial Narrow" w:eastAsia="Times New Roman" w:hAnsi="Arial Narrow" w:cs="Times New Roman"/>
      <w:sz w:val="20"/>
      <w:szCs w:val="20"/>
      <w:lang w:eastAsia="fr-CA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locked/>
    <w:rsid w:val="001D095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D0957"/>
    <w:rPr>
      <w:rFonts w:ascii="Arial Narrow" w:eastAsia="Times New Roman" w:hAnsi="Arial Narrow" w:cs="Times New Roman"/>
      <w:b/>
      <w:bCs/>
      <w:sz w:val="20"/>
      <w:szCs w:val="20"/>
      <w:lang w:eastAsia="fr-CA"/>
    </w:rPr>
  </w:style>
  <w:style w:type="paragraph" w:styleId="Textedebulles">
    <w:name w:val="Balloon Text"/>
    <w:basedOn w:val="Normal"/>
    <w:link w:val="TextedebullesCar"/>
    <w:uiPriority w:val="99"/>
    <w:semiHidden/>
    <w:unhideWhenUsed/>
    <w:locked/>
    <w:rsid w:val="001D0957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D0957"/>
    <w:rPr>
      <w:rFonts w:ascii="Segoe UI" w:eastAsia="Times New Roman" w:hAnsi="Segoe UI" w:cs="Segoe UI"/>
      <w:sz w:val="18"/>
      <w:szCs w:val="18"/>
      <w:lang w:eastAsia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51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5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24" Type="http://schemas.microsoft.com/office/2016/09/relationships/commentsIds" Target="commentsId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smur01\Desktop\Formulaires\Nouveau%20formulaire%20PII-PID%20-%20TEST%20VF4_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9125FFA66CC4D75A4213D021F88989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D7DEEC9-CB9E-45A1-A92E-FB111A9763CA}"/>
      </w:docPartPr>
      <w:docPartBody>
        <w:p w:rsidR="00155FE5" w:rsidRDefault="009558B8"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53CF9E5941B4A139B707AC095ACE2A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5B85024-D1DA-4BE1-915E-6AE9DC8F5400}"/>
      </w:docPartPr>
      <w:docPartBody>
        <w:p w:rsidR="00155FE5" w:rsidRDefault="00DF487E" w:rsidP="00DF487E">
          <w:r w:rsidRPr="00B34C6D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  </w:t>
          </w:r>
        </w:p>
      </w:docPartBody>
    </w:docPart>
    <w:docPart>
      <w:docPartPr>
        <w:name w:val="4D3FDE7307B942B48EE1129029EB859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50271CD-AA1B-412C-BD36-C74761F6478C}"/>
      </w:docPartPr>
      <w:docPartBody>
        <w:p w:rsidR="00CE39E4" w:rsidRDefault="005E4EE9" w:rsidP="005E4EE9">
          <w:pPr>
            <w:pStyle w:val="4D3FDE7307B942B48EE1129029EB859811"/>
          </w:pPr>
          <w:r w:rsidRPr="009D06C0">
            <w:rPr>
              <w:rStyle w:val="Textedelespacerserv"/>
              <w:sz w:val="20"/>
              <w:szCs w:val="20"/>
            </w:rPr>
            <w:t>Choisissez un élément.</w:t>
          </w:r>
        </w:p>
      </w:docPartBody>
    </w:docPart>
    <w:docPart>
      <w:docPartPr>
        <w:name w:val="75CC3BDA8D144681B4CE6D15575BE64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B05B86-D976-4217-9814-C904F58B93B4}"/>
      </w:docPartPr>
      <w:docPartBody>
        <w:p w:rsidR="00CE39E4" w:rsidRDefault="005E4EE9" w:rsidP="005E4EE9">
          <w:pPr>
            <w:pStyle w:val="75CC3BDA8D144681B4CE6D15575BE64D11"/>
          </w:pPr>
          <w:r>
            <w:rPr>
              <w:rStyle w:val="Textedelespacerserv"/>
              <w:rFonts w:asciiTheme="minorHAnsi" w:eastAsiaTheme="minorHAnsi" w:hAnsiTheme="minorHAnsi" w:cstheme="minorHAnsi"/>
              <w:sz w:val="20"/>
              <w:szCs w:val="20"/>
            </w:rPr>
            <w:t xml:space="preserve">    </w:t>
          </w:r>
        </w:p>
      </w:docPartBody>
    </w:docPart>
    <w:docPart>
      <w:docPartPr>
        <w:name w:val="070E7154296C4C8C8B44ADE6CE0F6DB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4FD74FA-0F89-4D67-85A9-D2A89C63EEB0}"/>
      </w:docPartPr>
      <w:docPartBody>
        <w:p w:rsidR="00A32A2A" w:rsidRDefault="005E4EE9" w:rsidP="005E4EE9">
          <w:pPr>
            <w:pStyle w:val="070E7154296C4C8C8B44ADE6CE0F6DB711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F5BD0220039E46AC8F47BE2B41492B6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4B10CFF-88F8-43B8-8269-FBBF2C887CB4}"/>
      </w:docPartPr>
      <w:docPartBody>
        <w:p w:rsidR="00A32A2A" w:rsidRDefault="005E4EE9" w:rsidP="005E4EE9">
          <w:pPr>
            <w:pStyle w:val="F5BD0220039E46AC8F47BE2B41492B6D11"/>
          </w:pPr>
          <w:r>
            <w:rPr>
              <w:rStyle w:val="Textedelespacerserv"/>
              <w:rFonts w:eastAsiaTheme="minorHAnsi"/>
            </w:rPr>
            <w:t xml:space="preserve">   </w:t>
          </w:r>
        </w:p>
      </w:docPartBody>
    </w:docPart>
    <w:docPart>
      <w:docPartPr>
        <w:name w:val="6231EF6B19F446B8BB2C2F202B97DA5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E04E6C6-9891-488D-88CE-F9C17E2E6EE0}"/>
      </w:docPartPr>
      <w:docPartBody>
        <w:p w:rsidR="00A32A2A" w:rsidRDefault="005E4EE9" w:rsidP="005E4EE9">
          <w:pPr>
            <w:pStyle w:val="6231EF6B19F446B8BB2C2F202B97DA5B11"/>
          </w:pPr>
          <w:r>
            <w:rPr>
              <w:rStyle w:val="Textedelespacerserv"/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4EE62FE9AE5245568DD56D780FD284A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57A2802-423A-4D15-97F2-01086FA8A512}"/>
      </w:docPartPr>
      <w:docPartBody>
        <w:p w:rsidR="00A32A2A" w:rsidRDefault="005E4EE9" w:rsidP="005E4EE9">
          <w:pPr>
            <w:pStyle w:val="4EE62FE9AE5245568DD56D780FD284AC11"/>
          </w:pPr>
          <w:r>
            <w:rPr>
              <w:rStyle w:val="Textedelespacerserv"/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60F1FC8C5A3E4835AEB636136743F0F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9184A7D-EE30-48BB-BE29-4BD9C1736E22}"/>
      </w:docPartPr>
      <w:docPartBody>
        <w:p w:rsidR="005E4EE9" w:rsidRDefault="005E4EE9" w:rsidP="005E4EE9">
          <w:pPr>
            <w:pStyle w:val="60F1FC8C5A3E4835AEB636136743F0F410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744D2AAD06D840DCA6A386EA716C97C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436511A-70C9-46C5-BB75-FF2385FF2A95}"/>
      </w:docPartPr>
      <w:docPartBody>
        <w:p w:rsidR="005E4EE9" w:rsidRDefault="005E4EE9" w:rsidP="005E4EE9">
          <w:pPr>
            <w:pStyle w:val="744D2AAD06D840DCA6A386EA716C97CA8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D25325697B734B38A69AAE1C7B54342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DC099DB-EE28-4518-B02B-92060E20767C}"/>
      </w:docPartPr>
      <w:docPartBody>
        <w:p w:rsidR="0052460E" w:rsidRDefault="005E4EE9" w:rsidP="005E4EE9">
          <w:pPr>
            <w:pStyle w:val="D25325697B734B38A69AAE1C7B5434221"/>
          </w:pPr>
          <w:r>
            <w:rPr>
              <w:rFonts w:asciiTheme="minorHAnsi" w:hAnsiTheme="minorHAnsi" w:cstheme="minorHAnsi"/>
              <w:sz w:val="20"/>
              <w:szCs w:val="20"/>
              <w:lang w:val="fr-CA"/>
            </w:rPr>
            <w:t xml:space="preserve"> </w:t>
          </w:r>
        </w:p>
      </w:docPartBody>
    </w:docPart>
    <w:docPart>
      <w:docPartPr>
        <w:name w:val="DE359A5A347D4EAEA877B6C8D8C1F1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1C3F506-E72F-4FF1-B54E-C12F8943D92E}"/>
      </w:docPartPr>
      <w:docPartBody>
        <w:p w:rsidR="0052460E" w:rsidRDefault="005E4EE9" w:rsidP="005E4EE9">
          <w:pPr>
            <w:pStyle w:val="DE359A5A347D4EAEA877B6C8D8C1F1D51"/>
          </w:pPr>
          <w:r>
            <w:rPr>
              <w:rFonts w:asciiTheme="minorHAnsi" w:hAnsiTheme="minorHAnsi" w:cstheme="minorHAnsi"/>
              <w:sz w:val="20"/>
              <w:szCs w:val="20"/>
              <w:lang w:val="fr-CA"/>
            </w:rPr>
            <w:t xml:space="preserve">   </w:t>
          </w:r>
        </w:p>
      </w:docPartBody>
    </w:docPart>
    <w:docPart>
      <w:docPartPr>
        <w:name w:val="773B1F765820471F94AE28BD599CED5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1971BD3-EAAB-4C54-A721-D09AFE9F7EAD}"/>
      </w:docPartPr>
      <w:docPartBody>
        <w:p w:rsidR="0052460E" w:rsidRDefault="005E4EE9" w:rsidP="005E4EE9">
          <w:pPr>
            <w:pStyle w:val="773B1F765820471F94AE28BD599CED5B"/>
          </w:pPr>
          <w:r>
            <w:rPr>
              <w:rFonts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B81F880B6BA549AA873587E664889CF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085DE1F-5C4D-40E6-9450-C001CD7E7172}"/>
      </w:docPartPr>
      <w:docPartBody>
        <w:p w:rsidR="0052460E" w:rsidRDefault="005E4EE9" w:rsidP="005E4EE9">
          <w:pPr>
            <w:pStyle w:val="B81F880B6BA549AA873587E664889CFF"/>
          </w:pPr>
          <w:r>
            <w:rPr>
              <w:rFonts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5385C87B6C93443D8AC50FE382231CA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FABF392-97C3-4C7C-AE42-920269D476EF}"/>
      </w:docPartPr>
      <w:docPartBody>
        <w:p w:rsidR="0052460E" w:rsidRDefault="005E4EE9" w:rsidP="005E4EE9">
          <w:pPr>
            <w:pStyle w:val="5385C87B6C93443D8AC50FE382231CAD"/>
          </w:pPr>
          <w:r>
            <w:rPr>
              <w:rFonts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33BFAFEA0CDA4C3E97B2BBE0ED16077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B2C6504-422E-47D3-8976-0CDA409E1F1F}"/>
      </w:docPartPr>
      <w:docPartBody>
        <w:p w:rsidR="0052460E" w:rsidRDefault="005E4EE9" w:rsidP="005E4EE9">
          <w:pPr>
            <w:pStyle w:val="33BFAFEA0CDA4C3E97B2BBE0ED160773"/>
          </w:pPr>
          <w:r>
            <w:rPr>
              <w:rFonts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0669BC69E8044979A574990B597074F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E9DE93B-3233-4804-A4BE-7174B7738348}"/>
      </w:docPartPr>
      <w:docPartBody>
        <w:p w:rsidR="0052460E" w:rsidRDefault="005E4EE9" w:rsidP="005E4EE9">
          <w:pPr>
            <w:pStyle w:val="0669BC69E8044979A574990B597074F9"/>
          </w:pPr>
          <w:r>
            <w:rPr>
              <w:rFonts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C8EABEE9AF9E490C839B035717755F4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8D68FA5-3871-497B-9D7B-D6A4AFC0492C}"/>
      </w:docPartPr>
      <w:docPartBody>
        <w:p w:rsidR="006B7848" w:rsidRDefault="006852A0" w:rsidP="006852A0">
          <w:pPr>
            <w:pStyle w:val="C8EABEE9AF9E490C839B035717755F43"/>
          </w:pPr>
          <w:r>
            <w:rPr>
              <w:rStyle w:val="Textedelespacerserv"/>
              <w:rFonts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81677BABA852450A8E1B722DB0D8E68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6C78C0F-3E2D-47BA-8925-F74D909772E4}"/>
      </w:docPartPr>
      <w:docPartBody>
        <w:p w:rsidR="006B7848" w:rsidRDefault="006852A0" w:rsidP="006852A0">
          <w:pPr>
            <w:pStyle w:val="81677BABA852450A8E1B722DB0D8E68B"/>
          </w:pPr>
          <w:r>
            <w:rPr>
              <w:rStyle w:val="Textedelespacerserv"/>
              <w:rFonts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7E21B6D9B15F460F989D12572D8C35C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2C95141-B283-4145-8AC5-F8F6575CBE34}"/>
      </w:docPartPr>
      <w:docPartBody>
        <w:p w:rsidR="00807DF9" w:rsidRDefault="00C37AA1" w:rsidP="00C37AA1">
          <w:pPr>
            <w:pStyle w:val="7E21B6D9B15F460F989D12572D8C35C6"/>
          </w:pPr>
          <w:r>
            <w:rPr>
              <w:rStyle w:val="Textedelespacerserv"/>
              <w:rFonts w:eastAsiaTheme="minorHAnsi"/>
            </w:rPr>
            <w:t xml:space="preserve">   </w:t>
          </w:r>
        </w:p>
      </w:docPartBody>
    </w:docPart>
    <w:docPart>
      <w:docPartPr>
        <w:name w:val="D25FA85CB68B411B8F6F0F6AFCB6295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B089CB9-3834-4027-A325-7B4ACC3C8EFD}"/>
      </w:docPartPr>
      <w:docPartBody>
        <w:p w:rsidR="00807DF9" w:rsidRDefault="00C37AA1" w:rsidP="00C37AA1">
          <w:pPr>
            <w:pStyle w:val="D25FA85CB68B411B8F6F0F6AFCB6295C"/>
          </w:pPr>
          <w:r>
            <w:rPr>
              <w:rStyle w:val="Textedelespacerserv"/>
              <w:rFonts w:eastAsiaTheme="minorHAnsi"/>
            </w:rPr>
            <w:t xml:space="preserve">   </w:t>
          </w:r>
        </w:p>
      </w:docPartBody>
    </w:docPart>
    <w:docPart>
      <w:docPartPr>
        <w:name w:val="45AAA01D38314E719F5DD7D8A73D1FA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E865ED0-4E90-4209-9726-F480743B7833}"/>
      </w:docPartPr>
      <w:docPartBody>
        <w:p w:rsidR="00807DF9" w:rsidRDefault="00C37AA1" w:rsidP="00C37AA1">
          <w:pPr>
            <w:pStyle w:val="45AAA01D38314E719F5DD7D8A73D1FAA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529D15072A8A4F028665F4F7C58E505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37D5E4F-9BD6-474A-94C4-7941C200C0CC}"/>
      </w:docPartPr>
      <w:docPartBody>
        <w:p w:rsidR="00807DF9" w:rsidRDefault="00C37AA1" w:rsidP="00C37AA1">
          <w:pPr>
            <w:pStyle w:val="529D15072A8A4F028665F4F7C58E505B"/>
          </w:pPr>
          <w:r>
            <w:rPr>
              <w:rFonts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8DDBC1EAC1D848DCA78BD4E588D0340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F062A46-B782-443C-A658-71279AEC89AD}"/>
      </w:docPartPr>
      <w:docPartBody>
        <w:p w:rsidR="00807DF9" w:rsidRDefault="00C37AA1" w:rsidP="00C37AA1">
          <w:pPr>
            <w:pStyle w:val="8DDBC1EAC1D848DCA78BD4E588D0340F"/>
          </w:pPr>
          <w:r>
            <w:rPr>
              <w:rStyle w:val="Textedelespacerserv"/>
              <w:sz w:val="16"/>
              <w:szCs w:val="16"/>
            </w:rPr>
            <w:t xml:space="preserve">   </w:t>
          </w:r>
        </w:p>
      </w:docPartBody>
    </w:docPart>
    <w:docPart>
      <w:docPartPr>
        <w:name w:val="48A81F9B0D9A4DA2974C27A35A38FDE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C17A56C-A88B-46B2-AC68-FAB1AB384EFA}"/>
      </w:docPartPr>
      <w:docPartBody>
        <w:p w:rsidR="00807DF9" w:rsidRDefault="00C37AA1" w:rsidP="00C37AA1">
          <w:pPr>
            <w:pStyle w:val="48A81F9B0D9A4DA2974C27A35A38FDE2"/>
          </w:pPr>
          <w:r>
            <w:rPr>
              <w:rStyle w:val="Textedelespacerserv"/>
              <w:sz w:val="16"/>
              <w:szCs w:val="16"/>
            </w:rPr>
            <w:t xml:space="preserve">   </w:t>
          </w:r>
        </w:p>
      </w:docPartBody>
    </w:docPart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A754B63-76B7-43D2-8388-CC470B5B317D}"/>
      </w:docPartPr>
      <w:docPartBody>
        <w:p w:rsidR="00856BD5" w:rsidRDefault="00807DF9">
          <w:r w:rsidRPr="00D35C7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efaultPlaceholder_-1854013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00ABCD5-F41F-4A09-BB3C-0013B8C5B19E}"/>
      </w:docPartPr>
      <w:docPartBody>
        <w:p w:rsidR="00856BD5" w:rsidRDefault="00807DF9">
          <w:r w:rsidRPr="00D35C7A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E103C09BDD5547ECB41B102F708B4AE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BAE6F2F-BDC8-4E0C-AD5D-0AE8690A135C}"/>
      </w:docPartPr>
      <w:docPartBody>
        <w:p w:rsidR="00856BD5" w:rsidRDefault="00807DF9" w:rsidP="00807DF9">
          <w:pPr>
            <w:pStyle w:val="E103C09BDD5547ECB41B102F708B4AE7"/>
          </w:pPr>
          <w:r w:rsidRPr="00D35C7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7DDE9875CA54A29B6E0DE0F59B76B2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52A5212-6CB9-4727-96F9-A733043D449F}"/>
      </w:docPartPr>
      <w:docPartBody>
        <w:p w:rsidR="00856BD5" w:rsidRDefault="00807DF9" w:rsidP="00807DF9">
          <w:pPr>
            <w:pStyle w:val="C7DDE9875CA54A29B6E0DE0F59B76B2E"/>
          </w:pPr>
          <w:r w:rsidRPr="00D35C7A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52A24114B0E140649EDF28D12B4D7CE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970C072-D731-49A7-A1A1-57F5598ADEFC}"/>
      </w:docPartPr>
      <w:docPartBody>
        <w:p w:rsidR="00856BD5" w:rsidRDefault="00807DF9" w:rsidP="00807DF9">
          <w:pPr>
            <w:pStyle w:val="52A24114B0E140649EDF28D12B4D7CE9"/>
          </w:pPr>
          <w:r w:rsidRPr="00D35C7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DFFE621B5F648B2AEC05856546A9C2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5A790FD-0E4E-4FD6-A5E7-B6A90D1A36D9}"/>
      </w:docPartPr>
      <w:docPartBody>
        <w:p w:rsidR="00856BD5" w:rsidRDefault="00807DF9" w:rsidP="00807DF9">
          <w:pPr>
            <w:pStyle w:val="FDFFE621B5F648B2AEC05856546A9C29"/>
          </w:pPr>
          <w:r w:rsidRPr="00D35C7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DE72044AA624BF782D2C5CFA75625E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DF51FA7-CC17-46BD-8840-77ADEC27FA67}"/>
      </w:docPartPr>
      <w:docPartBody>
        <w:p w:rsidR="00856BD5" w:rsidRDefault="00807DF9" w:rsidP="00807DF9">
          <w:pPr>
            <w:pStyle w:val="8DE72044AA624BF782D2C5CFA75625E1"/>
          </w:pPr>
          <w:r>
            <w:rPr>
              <w:rStyle w:val="Textedelespacerserv"/>
              <w:rFonts w:eastAsia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98C39A30F3D4433F837BB3B00847F7E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3DC943F-3930-4A27-B923-0EB4E6D5FC86}"/>
      </w:docPartPr>
      <w:docPartBody>
        <w:p w:rsidR="00856BD5" w:rsidRDefault="00807DF9" w:rsidP="00807DF9">
          <w:pPr>
            <w:pStyle w:val="98C39A30F3D4433F837BB3B00847F7E9"/>
          </w:pPr>
          <w:r>
            <w:rPr>
              <w:rStyle w:val="Textedelespacerserv"/>
              <w:rFonts w:eastAsia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F6019E1F90B045DDB571B54E4A8CD6F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2360642-F6F0-4699-82DD-10FD43008D67}"/>
      </w:docPartPr>
      <w:docPartBody>
        <w:p w:rsidR="00C56059" w:rsidRDefault="00F2299B" w:rsidP="00F2299B">
          <w:pPr>
            <w:pStyle w:val="F6019E1F90B045DDB571B54E4A8CD6FA"/>
          </w:pPr>
          <w:r w:rsidRPr="00B34C6D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  </w:t>
          </w:r>
        </w:p>
      </w:docPartBody>
    </w:docPart>
    <w:docPart>
      <w:docPartPr>
        <w:name w:val="B24A2120DA7A4A6E83C7C94B914761A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5960BE0-0332-4D2F-96D6-CA838FE39AE8}"/>
      </w:docPartPr>
      <w:docPartBody>
        <w:p w:rsidR="00C56059" w:rsidRDefault="00F2299B" w:rsidP="00F2299B">
          <w:pPr>
            <w:pStyle w:val="B24A2120DA7A4A6E83C7C94B914761AA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31E77CBA82E4305873FCD63F761EA2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10E83E-5928-45C3-BB8D-2C2511284C3A}"/>
      </w:docPartPr>
      <w:docPartBody>
        <w:p w:rsidR="00C56059" w:rsidRDefault="00F2299B" w:rsidP="00F2299B">
          <w:pPr>
            <w:pStyle w:val="C31E77CBA82E4305873FCD63F761EA24"/>
          </w:pPr>
          <w:r w:rsidRPr="00B34C6D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  </w:t>
          </w:r>
        </w:p>
      </w:docPartBody>
    </w:docPart>
    <w:docPart>
      <w:docPartPr>
        <w:name w:val="980F1B674E214058AD97E97FAFE2A0A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757CD7B-8A66-42D1-A712-4DB9E5AFC3BE}"/>
      </w:docPartPr>
      <w:docPartBody>
        <w:p w:rsidR="00C56059" w:rsidRDefault="00F2299B" w:rsidP="00F2299B">
          <w:pPr>
            <w:pStyle w:val="980F1B674E214058AD97E97FAFE2A0A3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Bar-Code 39">
    <w:panose1 w:val="020B0603050302020204"/>
    <w:charset w:val="02"/>
    <w:family w:val="swiss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61F"/>
    <w:rsid w:val="000335E2"/>
    <w:rsid w:val="0009166A"/>
    <w:rsid w:val="00112490"/>
    <w:rsid w:val="00155FE5"/>
    <w:rsid w:val="00191452"/>
    <w:rsid w:val="00210DB3"/>
    <w:rsid w:val="002162C5"/>
    <w:rsid w:val="0029468C"/>
    <w:rsid w:val="002B2C3E"/>
    <w:rsid w:val="0034005E"/>
    <w:rsid w:val="003421FF"/>
    <w:rsid w:val="00362A21"/>
    <w:rsid w:val="00384737"/>
    <w:rsid w:val="00395736"/>
    <w:rsid w:val="003B161F"/>
    <w:rsid w:val="003C4590"/>
    <w:rsid w:val="00434EC1"/>
    <w:rsid w:val="004444A8"/>
    <w:rsid w:val="004514F6"/>
    <w:rsid w:val="004627D0"/>
    <w:rsid w:val="004733BD"/>
    <w:rsid w:val="00484F98"/>
    <w:rsid w:val="00496D85"/>
    <w:rsid w:val="004B3469"/>
    <w:rsid w:val="0052460E"/>
    <w:rsid w:val="00577109"/>
    <w:rsid w:val="00586DD0"/>
    <w:rsid w:val="005B140A"/>
    <w:rsid w:val="005E4EE9"/>
    <w:rsid w:val="00656FD8"/>
    <w:rsid w:val="006852A0"/>
    <w:rsid w:val="006B7848"/>
    <w:rsid w:val="006C149F"/>
    <w:rsid w:val="006C4A9D"/>
    <w:rsid w:val="00726C6F"/>
    <w:rsid w:val="00783D86"/>
    <w:rsid w:val="00804BDF"/>
    <w:rsid w:val="00807DF9"/>
    <w:rsid w:val="00832CC0"/>
    <w:rsid w:val="00856BD5"/>
    <w:rsid w:val="008D0BEC"/>
    <w:rsid w:val="008E280D"/>
    <w:rsid w:val="00900FCC"/>
    <w:rsid w:val="009468F7"/>
    <w:rsid w:val="009558B8"/>
    <w:rsid w:val="00992FC7"/>
    <w:rsid w:val="009C00EC"/>
    <w:rsid w:val="00A1476C"/>
    <w:rsid w:val="00A32A2A"/>
    <w:rsid w:val="00A46FD2"/>
    <w:rsid w:val="00A949A4"/>
    <w:rsid w:val="00A969B4"/>
    <w:rsid w:val="00AA373E"/>
    <w:rsid w:val="00AB2A4A"/>
    <w:rsid w:val="00B1116B"/>
    <w:rsid w:val="00B46D29"/>
    <w:rsid w:val="00B72A90"/>
    <w:rsid w:val="00BA28E3"/>
    <w:rsid w:val="00BB1524"/>
    <w:rsid w:val="00BE1EE7"/>
    <w:rsid w:val="00C23E34"/>
    <w:rsid w:val="00C37AA1"/>
    <w:rsid w:val="00C56059"/>
    <w:rsid w:val="00C7075C"/>
    <w:rsid w:val="00C72970"/>
    <w:rsid w:val="00C74B42"/>
    <w:rsid w:val="00C82758"/>
    <w:rsid w:val="00CC503D"/>
    <w:rsid w:val="00CE27D3"/>
    <w:rsid w:val="00CE39E4"/>
    <w:rsid w:val="00D00897"/>
    <w:rsid w:val="00D41491"/>
    <w:rsid w:val="00D467F0"/>
    <w:rsid w:val="00DB22D4"/>
    <w:rsid w:val="00DB2AAC"/>
    <w:rsid w:val="00DE72F1"/>
    <w:rsid w:val="00DF487E"/>
    <w:rsid w:val="00E04F73"/>
    <w:rsid w:val="00E11B02"/>
    <w:rsid w:val="00E35253"/>
    <w:rsid w:val="00E64ABA"/>
    <w:rsid w:val="00EB21CA"/>
    <w:rsid w:val="00EC5E50"/>
    <w:rsid w:val="00F2299B"/>
    <w:rsid w:val="00F432E4"/>
    <w:rsid w:val="00F52992"/>
    <w:rsid w:val="00FA0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F2299B"/>
    <w:rPr>
      <w:color w:val="808080"/>
    </w:rPr>
  </w:style>
  <w:style w:type="paragraph" w:customStyle="1" w:styleId="4D3FDE7307B942B48EE1129029EB8598">
    <w:name w:val="4D3FDE7307B942B48EE1129029EB8598"/>
    <w:rsid w:val="00CE39E4"/>
  </w:style>
  <w:style w:type="paragraph" w:customStyle="1" w:styleId="75CC3BDA8D144681B4CE6D15575BE64D">
    <w:name w:val="75CC3BDA8D144681B4CE6D15575BE64D"/>
    <w:rsid w:val="00CE39E4"/>
  </w:style>
  <w:style w:type="paragraph" w:customStyle="1" w:styleId="3026CBBC0C1E4F3188C4E8D9C2B239CF">
    <w:name w:val="3026CBBC0C1E4F3188C4E8D9C2B239CF"/>
    <w:rsid w:val="00CE39E4"/>
  </w:style>
  <w:style w:type="paragraph" w:customStyle="1" w:styleId="6E2C159A191A47FD9378D48382A206B8">
    <w:name w:val="6E2C159A191A47FD9378D48382A206B8"/>
    <w:rsid w:val="00CE39E4"/>
  </w:style>
  <w:style w:type="paragraph" w:customStyle="1" w:styleId="CD03AE5AED1F47548EBB66EE11D9E8C5">
    <w:name w:val="CD03AE5AED1F47548EBB66EE11D9E8C5"/>
    <w:rsid w:val="00CE39E4"/>
  </w:style>
  <w:style w:type="paragraph" w:customStyle="1" w:styleId="368CF917D1194FA2BA6A1E979BB54C94">
    <w:name w:val="368CF917D1194FA2BA6A1E979BB54C94"/>
    <w:rsid w:val="00CE39E4"/>
  </w:style>
  <w:style w:type="paragraph" w:customStyle="1" w:styleId="10672572309140EDA664F53D602CCD3D">
    <w:name w:val="10672572309140EDA664F53D602CCD3D"/>
    <w:rsid w:val="00CE39E4"/>
  </w:style>
  <w:style w:type="paragraph" w:customStyle="1" w:styleId="38ADFF4638BC4D5182BBECF15A4D2F13">
    <w:name w:val="38ADFF4638BC4D5182BBECF15A4D2F13"/>
    <w:rsid w:val="00CE39E4"/>
  </w:style>
  <w:style w:type="paragraph" w:customStyle="1" w:styleId="31052C3F5EE34AFF9510599DC5BC7F1C">
    <w:name w:val="31052C3F5EE34AFF9510599DC5BC7F1C"/>
    <w:rsid w:val="00CE39E4"/>
  </w:style>
  <w:style w:type="paragraph" w:customStyle="1" w:styleId="EB5FA0387EBD4B96A114B7220A96A161">
    <w:name w:val="EB5FA0387EBD4B96A114B7220A96A161"/>
    <w:rsid w:val="00CE39E4"/>
  </w:style>
  <w:style w:type="paragraph" w:customStyle="1" w:styleId="5AF7291A6C554B94AAA87FA29C817EC3">
    <w:name w:val="5AF7291A6C554B94AAA87FA29C817EC3"/>
    <w:rsid w:val="004733BD"/>
  </w:style>
  <w:style w:type="paragraph" w:customStyle="1" w:styleId="7D09CB0496D64F90844352057D7D5569">
    <w:name w:val="7D09CB0496D64F90844352057D7D5569"/>
    <w:rsid w:val="004733BD"/>
  </w:style>
  <w:style w:type="paragraph" w:customStyle="1" w:styleId="5557E664987F47B2A9B4AA9B2474F750">
    <w:name w:val="5557E664987F47B2A9B4AA9B2474F750"/>
    <w:rsid w:val="004733BD"/>
  </w:style>
  <w:style w:type="paragraph" w:customStyle="1" w:styleId="166741B9978C4D7CACEA1F2051111973">
    <w:name w:val="166741B9978C4D7CACEA1F2051111973"/>
    <w:rsid w:val="004733BD"/>
  </w:style>
  <w:style w:type="paragraph" w:customStyle="1" w:styleId="7A3FB239CE66485A84DB82DCBBD67F62">
    <w:name w:val="7A3FB239CE66485A84DB82DCBBD67F62"/>
    <w:rsid w:val="004733BD"/>
  </w:style>
  <w:style w:type="paragraph" w:customStyle="1" w:styleId="479E70EC2A18498CB9BAC5ABD182E7ED">
    <w:name w:val="479E70EC2A18498CB9BAC5ABD182E7ED"/>
    <w:rsid w:val="0009166A"/>
  </w:style>
  <w:style w:type="paragraph" w:customStyle="1" w:styleId="6E0D901291964A48A29F764B72D47570">
    <w:name w:val="6E0D901291964A48A29F764B72D47570"/>
    <w:rsid w:val="0009166A"/>
  </w:style>
  <w:style w:type="paragraph" w:customStyle="1" w:styleId="779141C9AF5E46D485F5E84B63CB134E">
    <w:name w:val="779141C9AF5E46D485F5E84B63CB134E"/>
    <w:rsid w:val="0009166A"/>
  </w:style>
  <w:style w:type="paragraph" w:customStyle="1" w:styleId="2866720F78684C71B8DF1EF316BC5EC0">
    <w:name w:val="2866720F78684C71B8DF1EF316BC5EC0"/>
    <w:rsid w:val="0009166A"/>
  </w:style>
  <w:style w:type="paragraph" w:customStyle="1" w:styleId="A2405BAA2D7440429232A1163506975B">
    <w:name w:val="A2405BAA2D7440429232A1163506975B"/>
    <w:rsid w:val="0009166A"/>
  </w:style>
  <w:style w:type="paragraph" w:customStyle="1" w:styleId="D05FAC6213344AAEBD201D8EEB4FAAD4">
    <w:name w:val="D05FAC6213344AAEBD201D8EEB4FAAD4"/>
    <w:rsid w:val="0009166A"/>
  </w:style>
  <w:style w:type="paragraph" w:customStyle="1" w:styleId="95CC67450CC74EF38B63A1CC4E271A6C">
    <w:name w:val="95CC67450CC74EF38B63A1CC4E271A6C"/>
    <w:rsid w:val="0009166A"/>
  </w:style>
  <w:style w:type="paragraph" w:customStyle="1" w:styleId="E872C3FB8B504258AC8C706BA6301F9C">
    <w:name w:val="E872C3FB8B504258AC8C706BA6301F9C"/>
    <w:rsid w:val="0009166A"/>
  </w:style>
  <w:style w:type="paragraph" w:customStyle="1" w:styleId="2464E14D505245498CE72FD2D196F774">
    <w:name w:val="2464E14D505245498CE72FD2D196F774"/>
    <w:rsid w:val="0009166A"/>
  </w:style>
  <w:style w:type="paragraph" w:customStyle="1" w:styleId="EA5726AADA2A45E0A8A6D47B1D624E47">
    <w:name w:val="EA5726AADA2A45E0A8A6D47B1D624E47"/>
    <w:rsid w:val="0009166A"/>
  </w:style>
  <w:style w:type="paragraph" w:customStyle="1" w:styleId="D484629FAC4C47CAA579EE84D3E62535">
    <w:name w:val="D484629FAC4C47CAA579EE84D3E62535"/>
    <w:rsid w:val="0009166A"/>
  </w:style>
  <w:style w:type="paragraph" w:customStyle="1" w:styleId="F67247FFC0994906B45D60366A1CDD65">
    <w:name w:val="F67247FFC0994906B45D60366A1CDD65"/>
    <w:rsid w:val="0009166A"/>
  </w:style>
  <w:style w:type="paragraph" w:customStyle="1" w:styleId="575156C925BB4A2684FAF3F456FB4919">
    <w:name w:val="575156C925BB4A2684FAF3F456FB4919"/>
    <w:rsid w:val="0009166A"/>
  </w:style>
  <w:style w:type="paragraph" w:customStyle="1" w:styleId="6DFDCDD69FDC49BBA84BD850FFD804FC">
    <w:name w:val="6DFDCDD69FDC49BBA84BD850FFD804FC"/>
    <w:rsid w:val="0009166A"/>
  </w:style>
  <w:style w:type="paragraph" w:customStyle="1" w:styleId="54BA95CFB0AB413C9F75C2BA7B086A1F">
    <w:name w:val="54BA95CFB0AB413C9F75C2BA7B086A1F"/>
    <w:rsid w:val="0009166A"/>
  </w:style>
  <w:style w:type="paragraph" w:customStyle="1" w:styleId="3609FAB47B17437D8FC14E13F6707D51">
    <w:name w:val="3609FAB47B17437D8FC14E13F6707D51"/>
    <w:rsid w:val="0009166A"/>
  </w:style>
  <w:style w:type="paragraph" w:customStyle="1" w:styleId="CDCA5275FB9840878A9264B0F423ED45">
    <w:name w:val="CDCA5275FB9840878A9264B0F423ED45"/>
    <w:rsid w:val="0009166A"/>
  </w:style>
  <w:style w:type="paragraph" w:customStyle="1" w:styleId="093BA022B0EA4534969B74C6405D5683">
    <w:name w:val="093BA022B0EA4534969B74C6405D5683"/>
    <w:rsid w:val="0009166A"/>
  </w:style>
  <w:style w:type="paragraph" w:customStyle="1" w:styleId="D81C582A3A5D41BAB540F5CD9443AD2D">
    <w:name w:val="D81C582A3A5D41BAB540F5CD9443AD2D"/>
    <w:rsid w:val="0009166A"/>
  </w:style>
  <w:style w:type="paragraph" w:customStyle="1" w:styleId="9E4480D68884420CA9ACE8FC1287ED65">
    <w:name w:val="9E4480D68884420CA9ACE8FC1287ED65"/>
    <w:rsid w:val="0009166A"/>
  </w:style>
  <w:style w:type="paragraph" w:customStyle="1" w:styleId="F589CF572E214C9896B4566BBC0605FD">
    <w:name w:val="F589CF572E214C9896B4566BBC0605FD"/>
    <w:rsid w:val="0009166A"/>
  </w:style>
  <w:style w:type="paragraph" w:customStyle="1" w:styleId="96C9EC96A3EE4620AB4E6E27DA4A98C6">
    <w:name w:val="96C9EC96A3EE4620AB4E6E27DA4A98C6"/>
    <w:rsid w:val="0009166A"/>
  </w:style>
  <w:style w:type="paragraph" w:customStyle="1" w:styleId="8F902E875C8941928EAF0CF2C2A1A65C">
    <w:name w:val="8F902E875C8941928EAF0CF2C2A1A65C"/>
    <w:rsid w:val="0009166A"/>
  </w:style>
  <w:style w:type="paragraph" w:customStyle="1" w:styleId="0E3254A433854CBE9515EF334CC860DB">
    <w:name w:val="0E3254A433854CBE9515EF334CC860DB"/>
    <w:rsid w:val="0009166A"/>
  </w:style>
  <w:style w:type="paragraph" w:customStyle="1" w:styleId="FD6469F070214A5FB1612F14CF6116CE">
    <w:name w:val="FD6469F070214A5FB1612F14CF6116CE"/>
    <w:rsid w:val="0009166A"/>
  </w:style>
  <w:style w:type="paragraph" w:customStyle="1" w:styleId="35B9EBD7E39F4BAA9B10742BE8B6811C">
    <w:name w:val="35B9EBD7E39F4BAA9B10742BE8B6811C"/>
    <w:rsid w:val="0009166A"/>
  </w:style>
  <w:style w:type="paragraph" w:customStyle="1" w:styleId="070E7154296C4C8C8B44ADE6CE0F6DB7">
    <w:name w:val="070E7154296C4C8C8B44ADE6CE0F6DB7"/>
    <w:rsid w:val="00A32A2A"/>
  </w:style>
  <w:style w:type="paragraph" w:customStyle="1" w:styleId="F5BD0220039E46AC8F47BE2B41492B6D">
    <w:name w:val="F5BD0220039E46AC8F47BE2B41492B6D"/>
    <w:rsid w:val="00A32A2A"/>
  </w:style>
  <w:style w:type="paragraph" w:customStyle="1" w:styleId="6231EF6B19F446B8BB2C2F202B97DA5B">
    <w:name w:val="6231EF6B19F446B8BB2C2F202B97DA5B"/>
    <w:rsid w:val="00A32A2A"/>
  </w:style>
  <w:style w:type="paragraph" w:customStyle="1" w:styleId="4EE62FE9AE5245568DD56D780FD284AC">
    <w:name w:val="4EE62FE9AE5245568DD56D780FD284AC"/>
    <w:rsid w:val="00A32A2A"/>
  </w:style>
  <w:style w:type="paragraph" w:customStyle="1" w:styleId="82EC110C919F41A2BE9DB3CB661B6F32">
    <w:name w:val="82EC110C919F41A2BE9DB3CB661B6F32"/>
    <w:rsid w:val="00A32A2A"/>
  </w:style>
  <w:style w:type="paragraph" w:customStyle="1" w:styleId="80C250D50B6C4538AF53D26EA76AFF8D">
    <w:name w:val="80C250D50B6C4538AF53D26EA76AFF8D"/>
    <w:rsid w:val="00A32A2A"/>
  </w:style>
  <w:style w:type="paragraph" w:customStyle="1" w:styleId="0439DA8358D04541A3C9693712673C15">
    <w:name w:val="0439DA8358D04541A3C9693712673C15"/>
    <w:rsid w:val="00A32A2A"/>
  </w:style>
  <w:style w:type="paragraph" w:customStyle="1" w:styleId="011996C86FB642C5B498DD61CD3B0AB0">
    <w:name w:val="011996C86FB642C5B498DD61CD3B0AB0"/>
    <w:rsid w:val="00A32A2A"/>
  </w:style>
  <w:style w:type="paragraph" w:customStyle="1" w:styleId="B4849C3A5D7041828CE91318EC4BBD2F">
    <w:name w:val="B4849C3A5D7041828CE91318EC4BBD2F"/>
    <w:rsid w:val="00A32A2A"/>
  </w:style>
  <w:style w:type="paragraph" w:customStyle="1" w:styleId="A17D6E35A14847B2B5CEFC51C4A33319">
    <w:name w:val="A17D6E35A14847B2B5CEFC51C4A33319"/>
    <w:rsid w:val="00A32A2A"/>
  </w:style>
  <w:style w:type="paragraph" w:customStyle="1" w:styleId="4D3FDE7307B942B48EE1129029EB85981">
    <w:name w:val="4D3FDE7307B942B48EE1129029EB85981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5CC3BDA8D144681B4CE6D15575BE64D1">
    <w:name w:val="75CC3BDA8D144681B4CE6D15575BE64D1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0F1FC8C5A3E4835AEB636136743F0F4">
    <w:name w:val="60F1FC8C5A3E4835AEB636136743F0F4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70E7154296C4C8C8B44ADE6CE0F6DB71">
    <w:name w:val="070E7154296C4C8C8B44ADE6CE0F6DB71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BD0220039E46AC8F47BE2B41492B6D1">
    <w:name w:val="F5BD0220039E46AC8F47BE2B41492B6D1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31EF6B19F446B8BB2C2F202B97DA5B1">
    <w:name w:val="6231EF6B19F446B8BB2C2F202B97DA5B1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EE62FE9AE5245568DD56D780FD284AC1">
    <w:name w:val="4EE62FE9AE5245568DD56D780FD284AC1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2EC110C919F41A2BE9DB3CB661B6F321">
    <w:name w:val="82EC110C919F41A2BE9DB3CB661B6F321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0C250D50B6C4538AF53D26EA76AFF8D1">
    <w:name w:val="80C250D50B6C4538AF53D26EA76AFF8D1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439DA8358D04541A3C9693712673C151">
    <w:name w:val="0439DA8358D04541A3C9693712673C151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B9EBD7E39F4BAA9B10742BE8B6811C1">
    <w:name w:val="35B9EBD7E39F4BAA9B10742BE8B6811C1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A3FB239CE66485A84DB82DCBBD67F621">
    <w:name w:val="7A3FB239CE66485A84DB82DCBBD67F621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8ADFF4638BC4D5182BBECF15A4D2F131">
    <w:name w:val="38ADFF4638BC4D5182BBECF15A4D2F131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052C3F5EE34AFF9510599DC5BC7F1C1">
    <w:name w:val="31052C3F5EE34AFF9510599DC5BC7F1C1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849C3A5D7041828CE91318EC4BBD2F1">
    <w:name w:val="B4849C3A5D7041828CE91318EC4BBD2F1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17D6E35A14847B2B5CEFC51C4A333191">
    <w:name w:val="A17D6E35A14847B2B5CEFC51C4A333191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4D2AAD06D840DCA6A386EA716C97CA">
    <w:name w:val="744D2AAD06D840DCA6A386EA716C97CA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D3FDE7307B942B48EE1129029EB85982">
    <w:name w:val="4D3FDE7307B942B48EE1129029EB85982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5CC3BDA8D144681B4CE6D15575BE64D2">
    <w:name w:val="75CC3BDA8D144681B4CE6D15575BE64D2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0F1FC8C5A3E4835AEB636136743F0F41">
    <w:name w:val="60F1FC8C5A3E4835AEB636136743F0F41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70E7154296C4C8C8B44ADE6CE0F6DB72">
    <w:name w:val="070E7154296C4C8C8B44ADE6CE0F6DB72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BD0220039E46AC8F47BE2B41492B6D2">
    <w:name w:val="F5BD0220039E46AC8F47BE2B41492B6D2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31EF6B19F446B8BB2C2F202B97DA5B2">
    <w:name w:val="6231EF6B19F446B8BB2C2F202B97DA5B2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EE62FE9AE5245568DD56D780FD284AC2">
    <w:name w:val="4EE62FE9AE5245568DD56D780FD284AC2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2EC110C919F41A2BE9DB3CB661B6F322">
    <w:name w:val="82EC110C919F41A2BE9DB3CB661B6F322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0C250D50B6C4538AF53D26EA76AFF8D2">
    <w:name w:val="80C250D50B6C4538AF53D26EA76AFF8D2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439DA8358D04541A3C9693712673C152">
    <w:name w:val="0439DA8358D04541A3C9693712673C152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B9EBD7E39F4BAA9B10742BE8B6811C2">
    <w:name w:val="35B9EBD7E39F4BAA9B10742BE8B6811C2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A3FB239CE66485A84DB82DCBBD67F622">
    <w:name w:val="7A3FB239CE66485A84DB82DCBBD67F622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8ADFF4638BC4D5182BBECF15A4D2F132">
    <w:name w:val="38ADFF4638BC4D5182BBECF15A4D2F132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052C3F5EE34AFF9510599DC5BC7F1C2">
    <w:name w:val="31052C3F5EE34AFF9510599DC5BC7F1C2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849C3A5D7041828CE91318EC4BBD2F2">
    <w:name w:val="B4849C3A5D7041828CE91318EC4BBD2F2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17D6E35A14847B2B5CEFC51C4A333192">
    <w:name w:val="A17D6E35A14847B2B5CEFC51C4A333192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4D2AAD06D840DCA6A386EA716C97CA1">
    <w:name w:val="744D2AAD06D840DCA6A386EA716C97CA1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D3FDE7307B942B48EE1129029EB85983">
    <w:name w:val="4D3FDE7307B942B48EE1129029EB85983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5CC3BDA8D144681B4CE6D15575BE64D3">
    <w:name w:val="75CC3BDA8D144681B4CE6D15575BE64D3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0F1FC8C5A3E4835AEB636136743F0F42">
    <w:name w:val="60F1FC8C5A3E4835AEB636136743F0F42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70E7154296C4C8C8B44ADE6CE0F6DB73">
    <w:name w:val="070E7154296C4C8C8B44ADE6CE0F6DB73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BD0220039E46AC8F47BE2B41492B6D3">
    <w:name w:val="F5BD0220039E46AC8F47BE2B41492B6D3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31EF6B19F446B8BB2C2F202B97DA5B3">
    <w:name w:val="6231EF6B19F446B8BB2C2F202B97DA5B3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EE62FE9AE5245568DD56D780FD284AC3">
    <w:name w:val="4EE62FE9AE5245568DD56D780FD284AC3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2EC110C919F41A2BE9DB3CB661B6F323">
    <w:name w:val="82EC110C919F41A2BE9DB3CB661B6F323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0C250D50B6C4538AF53D26EA76AFF8D3">
    <w:name w:val="80C250D50B6C4538AF53D26EA76AFF8D3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439DA8358D04541A3C9693712673C153">
    <w:name w:val="0439DA8358D04541A3C9693712673C153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B9EBD7E39F4BAA9B10742BE8B6811C3">
    <w:name w:val="35B9EBD7E39F4BAA9B10742BE8B6811C3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A3FB239CE66485A84DB82DCBBD67F623">
    <w:name w:val="7A3FB239CE66485A84DB82DCBBD67F623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8ADFF4638BC4D5182BBECF15A4D2F133">
    <w:name w:val="38ADFF4638BC4D5182BBECF15A4D2F133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052C3F5EE34AFF9510599DC5BC7F1C3">
    <w:name w:val="31052C3F5EE34AFF9510599DC5BC7F1C3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849C3A5D7041828CE91318EC4BBD2F3">
    <w:name w:val="B4849C3A5D7041828CE91318EC4BBD2F3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17D6E35A14847B2B5CEFC51C4A333193">
    <w:name w:val="A17D6E35A14847B2B5CEFC51C4A333193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4D2AAD06D840DCA6A386EA716C97CA2">
    <w:name w:val="744D2AAD06D840DCA6A386EA716C97CA2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D3FDE7307B942B48EE1129029EB85984">
    <w:name w:val="4D3FDE7307B942B48EE1129029EB85984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5CC3BDA8D144681B4CE6D15575BE64D4">
    <w:name w:val="75CC3BDA8D144681B4CE6D15575BE64D4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0F1FC8C5A3E4835AEB636136743F0F43">
    <w:name w:val="60F1FC8C5A3E4835AEB636136743F0F43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70E7154296C4C8C8B44ADE6CE0F6DB74">
    <w:name w:val="070E7154296C4C8C8B44ADE6CE0F6DB74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BD0220039E46AC8F47BE2B41492B6D4">
    <w:name w:val="F5BD0220039E46AC8F47BE2B41492B6D4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31EF6B19F446B8BB2C2F202B97DA5B4">
    <w:name w:val="6231EF6B19F446B8BB2C2F202B97DA5B4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EE62FE9AE5245568DD56D780FD284AC4">
    <w:name w:val="4EE62FE9AE5245568DD56D780FD284AC4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D3FDE7307B942B48EE1129029EB85985">
    <w:name w:val="4D3FDE7307B942B48EE1129029EB85985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5CC3BDA8D144681B4CE6D15575BE64D5">
    <w:name w:val="75CC3BDA8D144681B4CE6D15575BE64D5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0F1FC8C5A3E4835AEB636136743F0F44">
    <w:name w:val="60F1FC8C5A3E4835AEB636136743F0F44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70E7154296C4C8C8B44ADE6CE0F6DB75">
    <w:name w:val="070E7154296C4C8C8B44ADE6CE0F6DB75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BD0220039E46AC8F47BE2B41492B6D5">
    <w:name w:val="F5BD0220039E46AC8F47BE2B41492B6D5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31EF6B19F446B8BB2C2F202B97DA5B5">
    <w:name w:val="6231EF6B19F446B8BB2C2F202B97DA5B5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EE62FE9AE5245568DD56D780FD284AC5">
    <w:name w:val="4EE62FE9AE5245568DD56D780FD284AC5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2EC110C919F41A2BE9DB3CB661B6F324">
    <w:name w:val="82EC110C919F41A2BE9DB3CB661B6F324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0C250D50B6C4538AF53D26EA76AFF8D4">
    <w:name w:val="80C250D50B6C4538AF53D26EA76AFF8D4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439DA8358D04541A3C9693712673C154">
    <w:name w:val="0439DA8358D04541A3C9693712673C154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B9EBD7E39F4BAA9B10742BE8B6811C4">
    <w:name w:val="35B9EBD7E39F4BAA9B10742BE8B6811C4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A3FB239CE66485A84DB82DCBBD67F624">
    <w:name w:val="7A3FB239CE66485A84DB82DCBBD67F624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8ADFF4638BC4D5182BBECF15A4D2F134">
    <w:name w:val="38ADFF4638BC4D5182BBECF15A4D2F134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052C3F5EE34AFF9510599DC5BC7F1C4">
    <w:name w:val="31052C3F5EE34AFF9510599DC5BC7F1C4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849C3A5D7041828CE91318EC4BBD2F4">
    <w:name w:val="B4849C3A5D7041828CE91318EC4BBD2F4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17D6E35A14847B2B5CEFC51C4A333194">
    <w:name w:val="A17D6E35A14847B2B5CEFC51C4A333194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4D2AAD06D840DCA6A386EA716C97CA3">
    <w:name w:val="744D2AAD06D840DCA6A386EA716C97CA3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552BD13146742E6BA3E9534835B3CEC">
    <w:name w:val="D552BD13146742E6BA3E9534835B3CEC"/>
    <w:rsid w:val="005E4EE9"/>
  </w:style>
  <w:style w:type="paragraph" w:customStyle="1" w:styleId="4D3FDE7307B942B48EE1129029EB85986">
    <w:name w:val="4D3FDE7307B942B48EE1129029EB85986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5CC3BDA8D144681B4CE6D15575BE64D6">
    <w:name w:val="75CC3BDA8D144681B4CE6D15575BE64D6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0F1FC8C5A3E4835AEB636136743F0F45">
    <w:name w:val="60F1FC8C5A3E4835AEB636136743F0F45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70E7154296C4C8C8B44ADE6CE0F6DB76">
    <w:name w:val="070E7154296C4C8C8B44ADE6CE0F6DB76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BD0220039E46AC8F47BE2B41492B6D6">
    <w:name w:val="F5BD0220039E46AC8F47BE2B41492B6D6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31EF6B19F446B8BB2C2F202B97DA5B6">
    <w:name w:val="6231EF6B19F446B8BB2C2F202B97DA5B6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EE62FE9AE5245568DD56D780FD284AC6">
    <w:name w:val="4EE62FE9AE5245568DD56D780FD284AC6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2EC110C919F41A2BE9DB3CB661B6F325">
    <w:name w:val="82EC110C919F41A2BE9DB3CB661B6F325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0C250D50B6C4538AF53D26EA76AFF8D5">
    <w:name w:val="80C250D50B6C4538AF53D26EA76AFF8D5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439DA8358D04541A3C9693712673C155">
    <w:name w:val="0439DA8358D04541A3C9693712673C155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552BD13146742E6BA3E9534835B3CEC1">
    <w:name w:val="D552BD13146742E6BA3E9534835B3CEC1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B9EBD7E39F4BAA9B10742BE8B6811C5">
    <w:name w:val="35B9EBD7E39F4BAA9B10742BE8B6811C5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A3FB239CE66485A84DB82DCBBD67F625">
    <w:name w:val="7A3FB239CE66485A84DB82DCBBD67F625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8ADFF4638BC4D5182BBECF15A4D2F135">
    <w:name w:val="38ADFF4638BC4D5182BBECF15A4D2F135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052C3F5EE34AFF9510599DC5BC7F1C5">
    <w:name w:val="31052C3F5EE34AFF9510599DC5BC7F1C5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849C3A5D7041828CE91318EC4BBD2F5">
    <w:name w:val="B4849C3A5D7041828CE91318EC4BBD2F5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17D6E35A14847B2B5CEFC51C4A333195">
    <w:name w:val="A17D6E35A14847B2B5CEFC51C4A333195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4D2AAD06D840DCA6A386EA716C97CA4">
    <w:name w:val="744D2AAD06D840DCA6A386EA716C97CA4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D3FDE7307B942B48EE1129029EB85987">
    <w:name w:val="4D3FDE7307B942B48EE1129029EB85987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5CC3BDA8D144681B4CE6D15575BE64D7">
    <w:name w:val="75CC3BDA8D144681B4CE6D15575BE64D7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0F1FC8C5A3E4835AEB636136743F0F46">
    <w:name w:val="60F1FC8C5A3E4835AEB636136743F0F46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70E7154296C4C8C8B44ADE6CE0F6DB77">
    <w:name w:val="070E7154296C4C8C8B44ADE6CE0F6DB77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BD0220039E46AC8F47BE2B41492B6D7">
    <w:name w:val="F5BD0220039E46AC8F47BE2B41492B6D7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31EF6B19F446B8BB2C2F202B97DA5B7">
    <w:name w:val="6231EF6B19F446B8BB2C2F202B97DA5B7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EE62FE9AE5245568DD56D780FD284AC7">
    <w:name w:val="4EE62FE9AE5245568DD56D780FD284AC7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2EC110C919F41A2BE9DB3CB661B6F326">
    <w:name w:val="82EC110C919F41A2BE9DB3CB661B6F326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0C250D50B6C4538AF53D26EA76AFF8D6">
    <w:name w:val="80C250D50B6C4538AF53D26EA76AFF8D6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439DA8358D04541A3C9693712673C156">
    <w:name w:val="0439DA8358D04541A3C9693712673C156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552BD13146742E6BA3E9534835B3CEC2">
    <w:name w:val="D552BD13146742E6BA3E9534835B3CEC2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B9EBD7E39F4BAA9B10742BE8B6811C6">
    <w:name w:val="35B9EBD7E39F4BAA9B10742BE8B6811C6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A3FB239CE66485A84DB82DCBBD67F626">
    <w:name w:val="7A3FB239CE66485A84DB82DCBBD67F626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8ADFF4638BC4D5182BBECF15A4D2F136">
    <w:name w:val="38ADFF4638BC4D5182BBECF15A4D2F136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052C3F5EE34AFF9510599DC5BC7F1C6">
    <w:name w:val="31052C3F5EE34AFF9510599DC5BC7F1C6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849C3A5D7041828CE91318EC4BBD2F6">
    <w:name w:val="B4849C3A5D7041828CE91318EC4BBD2F6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17D6E35A14847B2B5CEFC51C4A333196">
    <w:name w:val="A17D6E35A14847B2B5CEFC51C4A333196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4D2AAD06D840DCA6A386EA716C97CA5">
    <w:name w:val="744D2AAD06D840DCA6A386EA716C97CA5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D3FDE7307B942B48EE1129029EB85988">
    <w:name w:val="4D3FDE7307B942B48EE1129029EB85988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5CC3BDA8D144681B4CE6D15575BE64D8">
    <w:name w:val="75CC3BDA8D144681B4CE6D15575BE64D8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0F1FC8C5A3E4835AEB636136743F0F47">
    <w:name w:val="60F1FC8C5A3E4835AEB636136743F0F47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70E7154296C4C8C8B44ADE6CE0F6DB78">
    <w:name w:val="070E7154296C4C8C8B44ADE6CE0F6DB78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BD0220039E46AC8F47BE2B41492B6D8">
    <w:name w:val="F5BD0220039E46AC8F47BE2B41492B6D8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31EF6B19F446B8BB2C2F202B97DA5B8">
    <w:name w:val="6231EF6B19F446B8BB2C2F202B97DA5B8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EE62FE9AE5245568DD56D780FD284AC8">
    <w:name w:val="4EE62FE9AE5245568DD56D780FD284AC8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2EC110C919F41A2BE9DB3CB661B6F327">
    <w:name w:val="82EC110C919F41A2BE9DB3CB661B6F327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0C250D50B6C4538AF53D26EA76AFF8D7">
    <w:name w:val="80C250D50B6C4538AF53D26EA76AFF8D7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439DA8358D04541A3C9693712673C157">
    <w:name w:val="0439DA8358D04541A3C9693712673C157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552BD13146742E6BA3E9534835B3CEC3">
    <w:name w:val="D552BD13146742E6BA3E9534835B3CEC3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B9EBD7E39F4BAA9B10742BE8B6811C7">
    <w:name w:val="35B9EBD7E39F4BAA9B10742BE8B6811C7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A3FB239CE66485A84DB82DCBBD67F627">
    <w:name w:val="7A3FB239CE66485A84DB82DCBBD67F627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8ADFF4638BC4D5182BBECF15A4D2F137">
    <w:name w:val="38ADFF4638BC4D5182BBECF15A4D2F137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052C3F5EE34AFF9510599DC5BC7F1C7">
    <w:name w:val="31052C3F5EE34AFF9510599DC5BC7F1C7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849C3A5D7041828CE91318EC4BBD2F7">
    <w:name w:val="B4849C3A5D7041828CE91318EC4BBD2F7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17D6E35A14847B2B5CEFC51C4A333197">
    <w:name w:val="A17D6E35A14847B2B5CEFC51C4A333197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4D2AAD06D840DCA6A386EA716C97CA6">
    <w:name w:val="744D2AAD06D840DCA6A386EA716C97CA6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D3FDE7307B942B48EE1129029EB85989">
    <w:name w:val="4D3FDE7307B942B48EE1129029EB85989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5CC3BDA8D144681B4CE6D15575BE64D9">
    <w:name w:val="75CC3BDA8D144681B4CE6D15575BE64D9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0F1FC8C5A3E4835AEB636136743F0F48">
    <w:name w:val="60F1FC8C5A3E4835AEB636136743F0F48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70E7154296C4C8C8B44ADE6CE0F6DB79">
    <w:name w:val="070E7154296C4C8C8B44ADE6CE0F6DB79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BD0220039E46AC8F47BE2B41492B6D9">
    <w:name w:val="F5BD0220039E46AC8F47BE2B41492B6D9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31EF6B19F446B8BB2C2F202B97DA5B9">
    <w:name w:val="6231EF6B19F446B8BB2C2F202B97DA5B9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EE62FE9AE5245568DD56D780FD284AC9">
    <w:name w:val="4EE62FE9AE5245568DD56D780FD284AC9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D3FDE7307B942B48EE1129029EB859810">
    <w:name w:val="4D3FDE7307B942B48EE1129029EB859810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5CC3BDA8D144681B4CE6D15575BE64D10">
    <w:name w:val="75CC3BDA8D144681B4CE6D15575BE64D10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0F1FC8C5A3E4835AEB636136743F0F49">
    <w:name w:val="60F1FC8C5A3E4835AEB636136743F0F49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70E7154296C4C8C8B44ADE6CE0F6DB710">
    <w:name w:val="070E7154296C4C8C8B44ADE6CE0F6DB710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BD0220039E46AC8F47BE2B41492B6D10">
    <w:name w:val="F5BD0220039E46AC8F47BE2B41492B6D10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31EF6B19F446B8BB2C2F202B97DA5B10">
    <w:name w:val="6231EF6B19F446B8BB2C2F202B97DA5B10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EE62FE9AE5245568DD56D780FD284AC10">
    <w:name w:val="4EE62FE9AE5245568DD56D780FD284AC10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5325697B734B38A69AAE1C7B543422">
    <w:name w:val="D25325697B734B38A69AAE1C7B543422"/>
    <w:rsid w:val="005E4EE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fr-FR" w:eastAsia="en-US"/>
    </w:rPr>
  </w:style>
  <w:style w:type="paragraph" w:customStyle="1" w:styleId="82EC110C919F41A2BE9DB3CB661B6F328">
    <w:name w:val="82EC110C919F41A2BE9DB3CB661B6F328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0C250D50B6C4538AF53D26EA76AFF8D8">
    <w:name w:val="80C250D50B6C4538AF53D26EA76AFF8D8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439DA8358D04541A3C9693712673C158">
    <w:name w:val="0439DA8358D04541A3C9693712673C158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552BD13146742E6BA3E9534835B3CEC4">
    <w:name w:val="D552BD13146742E6BA3E9534835B3CEC4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B9EBD7E39F4BAA9B10742BE8B6811C8">
    <w:name w:val="35B9EBD7E39F4BAA9B10742BE8B6811C8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A3FB239CE66485A84DB82DCBBD67F628">
    <w:name w:val="7A3FB239CE66485A84DB82DCBBD67F628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8ADFF4638BC4D5182BBECF15A4D2F138">
    <w:name w:val="38ADFF4638BC4D5182BBECF15A4D2F138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052C3F5EE34AFF9510599DC5BC7F1C8">
    <w:name w:val="31052C3F5EE34AFF9510599DC5BC7F1C8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849C3A5D7041828CE91318EC4BBD2F8">
    <w:name w:val="B4849C3A5D7041828CE91318EC4BBD2F8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17D6E35A14847B2B5CEFC51C4A333198">
    <w:name w:val="A17D6E35A14847B2B5CEFC51C4A333198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4D2AAD06D840DCA6A386EA716C97CA7">
    <w:name w:val="744D2AAD06D840DCA6A386EA716C97CA7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359A5A347D4EAEA877B6C8D8C1F1D5">
    <w:name w:val="DE359A5A347D4EAEA877B6C8D8C1F1D5"/>
    <w:rsid w:val="005E4EE9"/>
  </w:style>
  <w:style w:type="paragraph" w:customStyle="1" w:styleId="4D3FDE7307B942B48EE1129029EB859811">
    <w:name w:val="4D3FDE7307B942B48EE1129029EB859811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5CC3BDA8D144681B4CE6D15575BE64D11">
    <w:name w:val="75CC3BDA8D144681B4CE6D15575BE64D11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0F1FC8C5A3E4835AEB636136743F0F410">
    <w:name w:val="60F1FC8C5A3E4835AEB636136743F0F410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70E7154296C4C8C8B44ADE6CE0F6DB711">
    <w:name w:val="070E7154296C4C8C8B44ADE6CE0F6DB711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BD0220039E46AC8F47BE2B41492B6D11">
    <w:name w:val="F5BD0220039E46AC8F47BE2B41492B6D11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31EF6B19F446B8BB2C2F202B97DA5B11">
    <w:name w:val="6231EF6B19F446B8BB2C2F202B97DA5B11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EE62FE9AE5245568DD56D780FD284AC11">
    <w:name w:val="4EE62FE9AE5245568DD56D780FD284AC11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5325697B734B38A69AAE1C7B5434221">
    <w:name w:val="D25325697B734B38A69AAE1C7B5434221"/>
    <w:rsid w:val="005E4EE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fr-FR" w:eastAsia="en-US"/>
    </w:rPr>
  </w:style>
  <w:style w:type="paragraph" w:customStyle="1" w:styleId="DE359A5A347D4EAEA877B6C8D8C1F1D51">
    <w:name w:val="DE359A5A347D4EAEA877B6C8D8C1F1D51"/>
    <w:rsid w:val="005E4EE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fr-FR" w:eastAsia="en-US"/>
    </w:rPr>
  </w:style>
  <w:style w:type="paragraph" w:customStyle="1" w:styleId="82EC110C919F41A2BE9DB3CB661B6F329">
    <w:name w:val="82EC110C919F41A2BE9DB3CB661B6F329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0C250D50B6C4538AF53D26EA76AFF8D9">
    <w:name w:val="80C250D50B6C4538AF53D26EA76AFF8D9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439DA8358D04541A3C9693712673C159">
    <w:name w:val="0439DA8358D04541A3C9693712673C159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552BD13146742E6BA3E9534835B3CEC5">
    <w:name w:val="D552BD13146742E6BA3E9534835B3CEC5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B9EBD7E39F4BAA9B10742BE8B6811C9">
    <w:name w:val="35B9EBD7E39F4BAA9B10742BE8B6811C9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A3FB239CE66485A84DB82DCBBD67F629">
    <w:name w:val="7A3FB239CE66485A84DB82DCBBD67F629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8ADFF4638BC4D5182BBECF15A4D2F139">
    <w:name w:val="38ADFF4638BC4D5182BBECF15A4D2F139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052C3F5EE34AFF9510599DC5BC7F1C9">
    <w:name w:val="31052C3F5EE34AFF9510599DC5BC7F1C9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849C3A5D7041828CE91318EC4BBD2F9">
    <w:name w:val="B4849C3A5D7041828CE91318EC4BBD2F9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17D6E35A14847B2B5CEFC51C4A333199">
    <w:name w:val="A17D6E35A14847B2B5CEFC51C4A333199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4D2AAD06D840DCA6A386EA716C97CA8">
    <w:name w:val="744D2AAD06D840DCA6A386EA716C97CA8"/>
    <w:rsid w:val="005E4EE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73B1F765820471F94AE28BD599CED5B">
    <w:name w:val="773B1F765820471F94AE28BD599CED5B"/>
    <w:rsid w:val="005E4EE9"/>
  </w:style>
  <w:style w:type="paragraph" w:customStyle="1" w:styleId="B81F880B6BA549AA873587E664889CFF">
    <w:name w:val="B81F880B6BA549AA873587E664889CFF"/>
    <w:rsid w:val="005E4EE9"/>
  </w:style>
  <w:style w:type="paragraph" w:customStyle="1" w:styleId="5385C87B6C93443D8AC50FE382231CAD">
    <w:name w:val="5385C87B6C93443D8AC50FE382231CAD"/>
    <w:rsid w:val="005E4EE9"/>
  </w:style>
  <w:style w:type="paragraph" w:customStyle="1" w:styleId="33BFAFEA0CDA4C3E97B2BBE0ED160773">
    <w:name w:val="33BFAFEA0CDA4C3E97B2BBE0ED160773"/>
    <w:rsid w:val="005E4EE9"/>
  </w:style>
  <w:style w:type="paragraph" w:customStyle="1" w:styleId="0669BC69E8044979A574990B597074F9">
    <w:name w:val="0669BC69E8044979A574990B597074F9"/>
    <w:rsid w:val="005E4EE9"/>
  </w:style>
  <w:style w:type="paragraph" w:customStyle="1" w:styleId="6553921757934F739A152852482EBA69">
    <w:name w:val="6553921757934F739A152852482EBA69"/>
    <w:rsid w:val="005E4EE9"/>
  </w:style>
  <w:style w:type="paragraph" w:customStyle="1" w:styleId="A1A2C75E8DD24F41882B25724096E208">
    <w:name w:val="A1A2C75E8DD24F41882B25724096E208"/>
    <w:rsid w:val="005E4EE9"/>
  </w:style>
  <w:style w:type="paragraph" w:customStyle="1" w:styleId="124BF03C731F46AEBFFAFC574F2634C2">
    <w:name w:val="124BF03C731F46AEBFFAFC574F2634C2"/>
    <w:rsid w:val="005E4EE9"/>
  </w:style>
  <w:style w:type="paragraph" w:customStyle="1" w:styleId="CCCF2467C8704F808698BA0F4735AD95">
    <w:name w:val="CCCF2467C8704F808698BA0F4735AD95"/>
    <w:rsid w:val="005E4EE9"/>
  </w:style>
  <w:style w:type="paragraph" w:customStyle="1" w:styleId="ED5677BA564146CCA1EF2467B9C4EDBB">
    <w:name w:val="ED5677BA564146CCA1EF2467B9C4EDBB"/>
    <w:rsid w:val="005E4EE9"/>
  </w:style>
  <w:style w:type="paragraph" w:customStyle="1" w:styleId="0BF54C3B2FB84255847EC6A4B5E3EC94">
    <w:name w:val="0BF54C3B2FB84255847EC6A4B5E3EC94"/>
    <w:rsid w:val="005E4EE9"/>
  </w:style>
  <w:style w:type="paragraph" w:customStyle="1" w:styleId="0645FCF2007C40B9B3130BB03DA19F7F">
    <w:name w:val="0645FCF2007C40B9B3130BB03DA19F7F"/>
    <w:rsid w:val="005E4EE9"/>
  </w:style>
  <w:style w:type="paragraph" w:customStyle="1" w:styleId="0ED295B68F0F419EAEE63F3367AE9342">
    <w:name w:val="0ED295B68F0F419EAEE63F3367AE9342"/>
    <w:rsid w:val="005E4EE9"/>
  </w:style>
  <w:style w:type="paragraph" w:customStyle="1" w:styleId="325EF04E12FB4A2DBC128DCE3564A965">
    <w:name w:val="325EF04E12FB4A2DBC128DCE3564A965"/>
    <w:rsid w:val="005E4EE9"/>
  </w:style>
  <w:style w:type="paragraph" w:customStyle="1" w:styleId="C8EABEE9AF9E490C839B035717755F43">
    <w:name w:val="C8EABEE9AF9E490C839B035717755F43"/>
    <w:rsid w:val="006852A0"/>
  </w:style>
  <w:style w:type="paragraph" w:customStyle="1" w:styleId="81677BABA852450A8E1B722DB0D8E68B">
    <w:name w:val="81677BABA852450A8E1B722DB0D8E68B"/>
    <w:rsid w:val="006852A0"/>
  </w:style>
  <w:style w:type="paragraph" w:customStyle="1" w:styleId="371AEAB1D27E45AD950B7A137B9B9CB7">
    <w:name w:val="371AEAB1D27E45AD950B7A137B9B9CB7"/>
    <w:rsid w:val="006852A0"/>
  </w:style>
  <w:style w:type="paragraph" w:customStyle="1" w:styleId="EBFD0707C6A0460BB4D2E3AC8CA2B2C2">
    <w:name w:val="EBFD0707C6A0460BB4D2E3AC8CA2B2C2"/>
    <w:rsid w:val="006852A0"/>
  </w:style>
  <w:style w:type="paragraph" w:customStyle="1" w:styleId="85DB047EE2AE441A9B8BD5682A6C0DBA">
    <w:name w:val="85DB047EE2AE441A9B8BD5682A6C0DBA"/>
    <w:rsid w:val="00C37AA1"/>
  </w:style>
  <w:style w:type="paragraph" w:customStyle="1" w:styleId="590249078C764533A61FBEFBC8A4F548">
    <w:name w:val="590249078C764533A61FBEFBC8A4F548"/>
    <w:rsid w:val="00C37AA1"/>
  </w:style>
  <w:style w:type="paragraph" w:customStyle="1" w:styleId="468B533A1BD24EA782D855896E95EA20">
    <w:name w:val="468B533A1BD24EA782D855896E95EA20"/>
    <w:rsid w:val="00C37AA1"/>
  </w:style>
  <w:style w:type="paragraph" w:customStyle="1" w:styleId="85C8EB7429CD482190C6B94BED31AC9A">
    <w:name w:val="85C8EB7429CD482190C6B94BED31AC9A"/>
    <w:rsid w:val="00C37AA1"/>
  </w:style>
  <w:style w:type="paragraph" w:customStyle="1" w:styleId="A77D23F6AA254BC491B36530BBEFC588">
    <w:name w:val="A77D23F6AA254BC491B36530BBEFC588"/>
    <w:rsid w:val="00C37AA1"/>
  </w:style>
  <w:style w:type="paragraph" w:customStyle="1" w:styleId="8F9A6ABF5EF3405CA0C8EDDC7F72F834">
    <w:name w:val="8F9A6ABF5EF3405CA0C8EDDC7F72F834"/>
    <w:rsid w:val="00C37AA1"/>
  </w:style>
  <w:style w:type="paragraph" w:customStyle="1" w:styleId="6EFB518ABB2647CFB871237A2E891C31">
    <w:name w:val="6EFB518ABB2647CFB871237A2E891C31"/>
    <w:rsid w:val="00C37AA1"/>
  </w:style>
  <w:style w:type="paragraph" w:customStyle="1" w:styleId="A1FCDE7DBD394CAC829153083A4202B7">
    <w:name w:val="A1FCDE7DBD394CAC829153083A4202B7"/>
    <w:rsid w:val="00C37AA1"/>
  </w:style>
  <w:style w:type="paragraph" w:customStyle="1" w:styleId="3940A7A05005429EBF645A64A6E72765">
    <w:name w:val="3940A7A05005429EBF645A64A6E72765"/>
    <w:rsid w:val="00C37AA1"/>
  </w:style>
  <w:style w:type="paragraph" w:customStyle="1" w:styleId="122E3E6AFFBF4897ABE5EEE85CA31899">
    <w:name w:val="122E3E6AFFBF4897ABE5EEE85CA31899"/>
    <w:rsid w:val="00C37AA1"/>
  </w:style>
  <w:style w:type="paragraph" w:customStyle="1" w:styleId="9784234133BF4CA2A269C066BD957576">
    <w:name w:val="9784234133BF4CA2A269C066BD957576"/>
    <w:rsid w:val="00C37AA1"/>
  </w:style>
  <w:style w:type="paragraph" w:customStyle="1" w:styleId="A43D3B0B41F242038B6D287AB68B7E9A">
    <w:name w:val="A43D3B0B41F242038B6D287AB68B7E9A"/>
    <w:rsid w:val="00C37AA1"/>
  </w:style>
  <w:style w:type="paragraph" w:customStyle="1" w:styleId="E2E34F6E0BFE4DC58717D8BA0D2C5D61">
    <w:name w:val="E2E34F6E0BFE4DC58717D8BA0D2C5D61"/>
    <w:rsid w:val="00C37AA1"/>
  </w:style>
  <w:style w:type="paragraph" w:customStyle="1" w:styleId="0327AC40B6BA4A0186E94B8FD2284A91">
    <w:name w:val="0327AC40B6BA4A0186E94B8FD2284A91"/>
    <w:rsid w:val="00C37AA1"/>
  </w:style>
  <w:style w:type="paragraph" w:customStyle="1" w:styleId="DA06907E6440458EA7ABC868E64F244B">
    <w:name w:val="DA06907E6440458EA7ABC868E64F244B"/>
    <w:rsid w:val="00C37AA1"/>
  </w:style>
  <w:style w:type="paragraph" w:customStyle="1" w:styleId="94FC06296AB84F4AB0BF6FCF846A8B42">
    <w:name w:val="94FC06296AB84F4AB0BF6FCF846A8B42"/>
    <w:rsid w:val="00C37AA1"/>
  </w:style>
  <w:style w:type="paragraph" w:customStyle="1" w:styleId="035521CAC81B4887AA54399F1C76069E">
    <w:name w:val="035521CAC81B4887AA54399F1C76069E"/>
    <w:rsid w:val="00C37AA1"/>
  </w:style>
  <w:style w:type="paragraph" w:customStyle="1" w:styleId="0C52C5C1A2974EFD9C998B7092A56D1E">
    <w:name w:val="0C52C5C1A2974EFD9C998B7092A56D1E"/>
    <w:rsid w:val="00C37AA1"/>
  </w:style>
  <w:style w:type="paragraph" w:customStyle="1" w:styleId="78156D57081A4D16BC5F91C65375108A">
    <w:name w:val="78156D57081A4D16BC5F91C65375108A"/>
    <w:rsid w:val="00C37AA1"/>
  </w:style>
  <w:style w:type="paragraph" w:customStyle="1" w:styleId="7E21B6D9B15F460F989D12572D8C35C6">
    <w:name w:val="7E21B6D9B15F460F989D12572D8C35C6"/>
    <w:rsid w:val="00C37AA1"/>
  </w:style>
  <w:style w:type="paragraph" w:customStyle="1" w:styleId="D25FA85CB68B411B8F6F0F6AFCB6295C">
    <w:name w:val="D25FA85CB68B411B8F6F0F6AFCB6295C"/>
    <w:rsid w:val="00C37AA1"/>
  </w:style>
  <w:style w:type="paragraph" w:customStyle="1" w:styleId="45AAA01D38314E719F5DD7D8A73D1FAA">
    <w:name w:val="45AAA01D38314E719F5DD7D8A73D1FAA"/>
    <w:rsid w:val="00C37AA1"/>
  </w:style>
  <w:style w:type="paragraph" w:customStyle="1" w:styleId="8664633E91104771B3C69733CF3EB1D4">
    <w:name w:val="8664633E91104771B3C69733CF3EB1D4"/>
    <w:rsid w:val="00C37AA1"/>
  </w:style>
  <w:style w:type="paragraph" w:customStyle="1" w:styleId="7E823135DCFB4DA48E3D27FA36460467">
    <w:name w:val="7E823135DCFB4DA48E3D27FA36460467"/>
    <w:rsid w:val="00C37AA1"/>
  </w:style>
  <w:style w:type="paragraph" w:customStyle="1" w:styleId="529D15072A8A4F028665F4F7C58E505B">
    <w:name w:val="529D15072A8A4F028665F4F7C58E505B"/>
    <w:rsid w:val="00C37AA1"/>
  </w:style>
  <w:style w:type="paragraph" w:customStyle="1" w:styleId="8DDBC1EAC1D848DCA78BD4E588D0340F">
    <w:name w:val="8DDBC1EAC1D848DCA78BD4E588D0340F"/>
    <w:rsid w:val="00C37AA1"/>
  </w:style>
  <w:style w:type="paragraph" w:customStyle="1" w:styleId="48A81F9B0D9A4DA2974C27A35A38FDE2">
    <w:name w:val="48A81F9B0D9A4DA2974C27A35A38FDE2"/>
    <w:rsid w:val="00C37AA1"/>
  </w:style>
  <w:style w:type="paragraph" w:customStyle="1" w:styleId="E103C09BDD5547ECB41B102F708B4AE7">
    <w:name w:val="E103C09BDD5547ECB41B102F708B4AE7"/>
    <w:rsid w:val="00807DF9"/>
  </w:style>
  <w:style w:type="paragraph" w:customStyle="1" w:styleId="C7DDE9875CA54A29B6E0DE0F59B76B2E">
    <w:name w:val="C7DDE9875CA54A29B6E0DE0F59B76B2E"/>
    <w:rsid w:val="00807DF9"/>
  </w:style>
  <w:style w:type="paragraph" w:customStyle="1" w:styleId="52A24114B0E140649EDF28D12B4D7CE9">
    <w:name w:val="52A24114B0E140649EDF28D12B4D7CE9"/>
    <w:rsid w:val="00807DF9"/>
  </w:style>
  <w:style w:type="paragraph" w:customStyle="1" w:styleId="28DB618ECFD74F85B941FB1B912D5AAF">
    <w:name w:val="28DB618ECFD74F85B941FB1B912D5AAF"/>
    <w:rsid w:val="00807DF9"/>
  </w:style>
  <w:style w:type="paragraph" w:customStyle="1" w:styleId="B66CAB6AA4B64D08B978B372ECA41BE2">
    <w:name w:val="B66CAB6AA4B64D08B978B372ECA41BE2"/>
    <w:rsid w:val="00807DF9"/>
  </w:style>
  <w:style w:type="paragraph" w:customStyle="1" w:styleId="6159B2B8DFAE4F59B988B505E8114AB6">
    <w:name w:val="6159B2B8DFAE4F59B988B505E8114AB6"/>
    <w:rsid w:val="00807DF9"/>
  </w:style>
  <w:style w:type="paragraph" w:customStyle="1" w:styleId="FDFFE621B5F648B2AEC05856546A9C29">
    <w:name w:val="FDFFE621B5F648B2AEC05856546A9C29"/>
    <w:rsid w:val="00807DF9"/>
  </w:style>
  <w:style w:type="paragraph" w:customStyle="1" w:styleId="7FDBE7BF60A746BD84C33A68F0907D80">
    <w:name w:val="7FDBE7BF60A746BD84C33A68F0907D80"/>
    <w:rsid w:val="00807DF9"/>
  </w:style>
  <w:style w:type="paragraph" w:customStyle="1" w:styleId="C1739F616BEC4EF88E709EE982DDDEE1">
    <w:name w:val="C1739F616BEC4EF88E709EE982DDDEE1"/>
    <w:rsid w:val="00807DF9"/>
  </w:style>
  <w:style w:type="paragraph" w:customStyle="1" w:styleId="4B78C1374CE047DABF28D220482FA20B">
    <w:name w:val="4B78C1374CE047DABF28D220482FA20B"/>
    <w:rsid w:val="00807DF9"/>
  </w:style>
  <w:style w:type="paragraph" w:customStyle="1" w:styleId="C7C92D1C456746B0A4BFFB5E1CC07E44">
    <w:name w:val="C7C92D1C456746B0A4BFFB5E1CC07E44"/>
    <w:rsid w:val="00807DF9"/>
  </w:style>
  <w:style w:type="paragraph" w:customStyle="1" w:styleId="CCB8372B65AD488AB255E7D6B99B2876">
    <w:name w:val="CCB8372B65AD488AB255E7D6B99B2876"/>
    <w:rsid w:val="00807DF9"/>
  </w:style>
  <w:style w:type="paragraph" w:customStyle="1" w:styleId="5CF780A28420408BA481EB833B6F0504">
    <w:name w:val="5CF780A28420408BA481EB833B6F0504"/>
    <w:rsid w:val="00807DF9"/>
  </w:style>
  <w:style w:type="paragraph" w:customStyle="1" w:styleId="538CBBD262814D1995F94D7B67816DCA">
    <w:name w:val="538CBBD262814D1995F94D7B67816DCA"/>
    <w:rsid w:val="00807DF9"/>
  </w:style>
  <w:style w:type="paragraph" w:customStyle="1" w:styleId="35D8CB3887624027AB71D9D03492D8FE">
    <w:name w:val="35D8CB3887624027AB71D9D03492D8FE"/>
    <w:rsid w:val="00807DF9"/>
  </w:style>
  <w:style w:type="paragraph" w:customStyle="1" w:styleId="8DE72044AA624BF782D2C5CFA75625E1">
    <w:name w:val="8DE72044AA624BF782D2C5CFA75625E1"/>
    <w:rsid w:val="00807DF9"/>
  </w:style>
  <w:style w:type="paragraph" w:customStyle="1" w:styleId="98C39A30F3D4433F837BB3B00847F7E9">
    <w:name w:val="98C39A30F3D4433F837BB3B00847F7E9"/>
    <w:rsid w:val="00807DF9"/>
  </w:style>
  <w:style w:type="paragraph" w:customStyle="1" w:styleId="880B9F2F8F934AAFBDC3E6A83014ECC9">
    <w:name w:val="880B9F2F8F934AAFBDC3E6A83014ECC9"/>
    <w:rsid w:val="00F52992"/>
  </w:style>
  <w:style w:type="paragraph" w:customStyle="1" w:styleId="3B3CD6FBA26D4021A5C5F7AE1B04ABC4">
    <w:name w:val="3B3CD6FBA26D4021A5C5F7AE1B04ABC4"/>
    <w:rsid w:val="00F52992"/>
  </w:style>
  <w:style w:type="paragraph" w:customStyle="1" w:styleId="306EC70879414B9BB0622F899274A9E2">
    <w:name w:val="306EC70879414B9BB0622F899274A9E2"/>
    <w:rsid w:val="00F52992"/>
  </w:style>
  <w:style w:type="paragraph" w:customStyle="1" w:styleId="26E2BE1FC7F14F418B9C4B5297344035">
    <w:name w:val="26E2BE1FC7F14F418B9C4B5297344035"/>
    <w:rsid w:val="00F52992"/>
  </w:style>
  <w:style w:type="paragraph" w:customStyle="1" w:styleId="3381907335AF45D1ACFADE17F94FDBFA">
    <w:name w:val="3381907335AF45D1ACFADE17F94FDBFA"/>
    <w:rsid w:val="00F52992"/>
  </w:style>
  <w:style w:type="paragraph" w:customStyle="1" w:styleId="0FCC2D2ED97445EEAB166F9A069FEC10">
    <w:name w:val="0FCC2D2ED97445EEAB166F9A069FEC10"/>
    <w:rsid w:val="00F52992"/>
  </w:style>
  <w:style w:type="paragraph" w:customStyle="1" w:styleId="CB588EEECED246428175CD2400D59699">
    <w:name w:val="CB588EEECED246428175CD2400D59699"/>
    <w:rsid w:val="00F52992"/>
  </w:style>
  <w:style w:type="paragraph" w:customStyle="1" w:styleId="663447BA66A0486CAEE96B86860A7EDE">
    <w:name w:val="663447BA66A0486CAEE96B86860A7EDE"/>
    <w:rsid w:val="00F52992"/>
  </w:style>
  <w:style w:type="paragraph" w:customStyle="1" w:styleId="AF2A92B98A1E4663931ACC1F6F22D79E">
    <w:name w:val="AF2A92B98A1E4663931ACC1F6F22D79E"/>
    <w:rsid w:val="00F2299B"/>
  </w:style>
  <w:style w:type="paragraph" w:customStyle="1" w:styleId="54BBFCEA4740425DB9238C6658E4066C">
    <w:name w:val="54BBFCEA4740425DB9238C6658E4066C"/>
    <w:rsid w:val="00F2299B"/>
  </w:style>
  <w:style w:type="paragraph" w:customStyle="1" w:styleId="2457E2B65B7544BAB0D3C8E5AD2D6F09">
    <w:name w:val="2457E2B65B7544BAB0D3C8E5AD2D6F09"/>
    <w:rsid w:val="00F2299B"/>
  </w:style>
  <w:style w:type="paragraph" w:customStyle="1" w:styleId="F68462F8833E4935A39A8FB8278FEF6F">
    <w:name w:val="F68462F8833E4935A39A8FB8278FEF6F"/>
    <w:rsid w:val="00F2299B"/>
  </w:style>
  <w:style w:type="paragraph" w:customStyle="1" w:styleId="F6019E1F90B045DDB571B54E4A8CD6FA">
    <w:name w:val="F6019E1F90B045DDB571B54E4A8CD6FA"/>
    <w:rsid w:val="00F2299B"/>
  </w:style>
  <w:style w:type="paragraph" w:customStyle="1" w:styleId="B24A2120DA7A4A6E83C7C94B914761AA">
    <w:name w:val="B24A2120DA7A4A6E83C7C94B914761AA"/>
    <w:rsid w:val="00F2299B"/>
  </w:style>
  <w:style w:type="paragraph" w:customStyle="1" w:styleId="C31E77CBA82E4305873FCD63F761EA24">
    <w:name w:val="C31E77CBA82E4305873FCD63F761EA24"/>
    <w:rsid w:val="00F2299B"/>
  </w:style>
  <w:style w:type="paragraph" w:customStyle="1" w:styleId="980F1B674E214058AD97E97FAFE2A0A3">
    <w:name w:val="980F1B674E214058AD97E97FAFE2A0A3"/>
    <w:rsid w:val="00F229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257F4FD374C64DA0AF1705168CDCCA" ma:contentTypeVersion="15" ma:contentTypeDescription="Create a new document." ma:contentTypeScope="" ma:versionID="67c1b72b9db809e4d761d800f8673d0a">
  <xsd:schema xmlns:xsd="http://www.w3.org/2001/XMLSchema" xmlns:xs="http://www.w3.org/2001/XMLSchema" xmlns:p="http://schemas.microsoft.com/office/2006/metadata/properties" xmlns:ns2="854aa7ea-fcfb-44ad-9180-29c29afa2607" xmlns:ns3="50ef9f89-5f1b-441c-bc66-7b89e4e69405" targetNamespace="http://schemas.microsoft.com/office/2006/metadata/properties" ma:root="true" ma:fieldsID="20fa5a54a6be06d67956182573b4b232" ns2:_="" ns3:_="">
    <xsd:import namespace="854aa7ea-fcfb-44ad-9180-29c29afa2607"/>
    <xsd:import namespace="50ef9f89-5f1b-441c-bc66-7b89e4e694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4aa7ea-fcfb-44ad-9180-29c29afa26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0125e5a-fbbd-4a39-926c-a359310fd2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ef9f89-5f1b-441c-bc66-7b89e4e6940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32854f-1672-48e2-8802-f123a049b92f}" ma:internalName="TaxCatchAll" ma:showField="CatchAllData" ma:web="50ef9f89-5f1b-441c-bc66-7b89e4e694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0ef9f89-5f1b-441c-bc66-7b89e4e69405" xsi:nil="true"/>
    <lcf76f155ced4ddcb4097134ff3c332f xmlns="854aa7ea-fcfb-44ad-9180-29c29afa260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B795AB-EEEB-42B7-86CB-B3B632C65A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4aa7ea-fcfb-44ad-9180-29c29afa2607"/>
    <ds:schemaRef ds:uri="50ef9f89-5f1b-441c-bc66-7b89e4e694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3A06B9C-FA24-46F4-92CD-FF5502FADB9B}">
  <ds:schemaRefs>
    <ds:schemaRef ds:uri="http://schemas.microsoft.com/office/2006/metadata/properties"/>
    <ds:schemaRef ds:uri="http://schemas.microsoft.com/office/infopath/2007/PartnerControls"/>
    <ds:schemaRef ds:uri="50ef9f89-5f1b-441c-bc66-7b89e4e69405"/>
    <ds:schemaRef ds:uri="854aa7ea-fcfb-44ad-9180-29c29afa2607"/>
  </ds:schemaRefs>
</ds:datastoreItem>
</file>

<file path=customXml/itemProps3.xml><?xml version="1.0" encoding="utf-8"?>
<ds:datastoreItem xmlns:ds="http://schemas.openxmlformats.org/officeDocument/2006/customXml" ds:itemID="{F7FD9138-58F5-4C38-B2C6-498308D4410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247F051-D76E-4684-9D83-ADA9579A2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Nouveau formulaire PII-PID - TEST VF4_form</Template>
  <TotalTime>9</TotalTime>
  <Pages>4</Pages>
  <Words>841</Words>
  <Characters>4630</Characters>
  <Application>Microsoft Office Word</Application>
  <DocSecurity>8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CLI-60600</vt:lpstr>
    </vt:vector>
  </TitlesOfParts>
  <Company>CISSS de la Montérégie</Company>
  <LinksUpToDate>false</LinksUpToDate>
  <CharactersWithSpaces>5461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CLI-60600</dc:title>
  <dc:subject/>
  <dc:creator>Dos Santos , Murielle</dc:creator>
  <cp:keywords/>
  <dc:description/>
  <cp:lastModifiedBy>Isabelle De Varennes  (CISSSMO16)</cp:lastModifiedBy>
  <cp:revision>5</cp:revision>
  <cp:lastPrinted>2023-01-20T19:13:00Z</cp:lastPrinted>
  <dcterms:created xsi:type="dcterms:W3CDTF">2025-01-29T18:14:00Z</dcterms:created>
  <dcterms:modified xsi:type="dcterms:W3CDTF">2025-01-29T18:23:00Z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7d8d5d-78e2-4a62-9fcd-016eb5e4c57c_Enabled">
    <vt:lpwstr>true</vt:lpwstr>
  </property>
  <property fmtid="{D5CDD505-2E9C-101B-9397-08002B2CF9AE}" pid="3" name="MSIP_Label_6a7d8d5d-78e2-4a62-9fcd-016eb5e4c57c_SetDate">
    <vt:lpwstr>2022-04-01T18:26:32Z</vt:lpwstr>
  </property>
  <property fmtid="{D5CDD505-2E9C-101B-9397-08002B2CF9AE}" pid="4" name="MSIP_Label_6a7d8d5d-78e2-4a62-9fcd-016eb5e4c57c_Method">
    <vt:lpwstr>Standard</vt:lpwstr>
  </property>
  <property fmtid="{D5CDD505-2E9C-101B-9397-08002B2CF9AE}" pid="5" name="MSIP_Label_6a7d8d5d-78e2-4a62-9fcd-016eb5e4c57c_Name">
    <vt:lpwstr>Général</vt:lpwstr>
  </property>
  <property fmtid="{D5CDD505-2E9C-101B-9397-08002B2CF9AE}" pid="6" name="MSIP_Label_6a7d8d5d-78e2-4a62-9fcd-016eb5e4c57c_SiteId">
    <vt:lpwstr>06e1fe28-5f8b-4075-bf6c-ae24be1a7992</vt:lpwstr>
  </property>
  <property fmtid="{D5CDD505-2E9C-101B-9397-08002B2CF9AE}" pid="7" name="MSIP_Label_6a7d8d5d-78e2-4a62-9fcd-016eb5e4c57c_ActionId">
    <vt:lpwstr>5592730a-960b-4b64-af7d-82d9b8f5a7b2</vt:lpwstr>
  </property>
  <property fmtid="{D5CDD505-2E9C-101B-9397-08002B2CF9AE}" pid="8" name="MSIP_Label_6a7d8d5d-78e2-4a62-9fcd-016eb5e4c57c_ContentBits">
    <vt:lpwstr>0</vt:lpwstr>
  </property>
  <property fmtid="{D5CDD505-2E9C-101B-9397-08002B2CF9AE}" pid="9" name="ContentTypeId">
    <vt:lpwstr>0x0101006C257F4FD374C64DA0AF1705168CDCCA</vt:lpwstr>
  </property>
</Properties>
</file>