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56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9"/>
        <w:gridCol w:w="7072"/>
      </w:tblGrid>
      <w:tr w:rsidR="00062CCC" w14:paraId="085D8E57" w14:textId="77777777" w:rsidTr="00C0753F">
        <w:trPr>
          <w:trHeight w:val="2267"/>
        </w:trPr>
        <w:tc>
          <w:tcPr>
            <w:tcW w:w="9498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57C1F3E5" w14:textId="735882E0" w:rsidR="00062CCC" w:rsidRDefault="00062CCC" w:rsidP="00062CCC"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03DF3177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46B683A3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permStart w:id="1511927082" w:edGrp="everyone" w:displacedByCustomXml="next"/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62E4F02F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  <w:permEnd w:id="1511927082" w:displacedByCustomXml="prev"/>
            </w:tr>
          </w:tbl>
          <w:p w14:paraId="24795569" w14:textId="77777777" w:rsidR="00062CCC" w:rsidRDefault="00062CCC" w:rsidP="00062CCC"/>
          <w:p w14:paraId="5DCE52F1" w14:textId="77777777" w:rsidR="00062CCC" w:rsidRDefault="00062CCC" w:rsidP="00062CCC"/>
          <w:p w14:paraId="4F50D16D" w14:textId="77777777" w:rsidR="00062CCC" w:rsidRDefault="00062CCC" w:rsidP="00062CCC"/>
        </w:tc>
        <w:tc>
          <w:tcPr>
            <w:tcW w:w="7072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837671" w14:paraId="2805764E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6A7F0F52" w14:textId="77777777" w:rsidR="00635CE6" w:rsidRPr="00837671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Content>
                  <w:permStart w:id="1522473543" w:edGrp="everyone" w:displacedByCustomXml="prev"/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277BBCFE" w14:textId="77777777" w:rsidR="00635CE6" w:rsidRPr="00837671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83767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  <w:permEnd w:id="1522473543" w:displacedByCustomXml="next"/>
                </w:sdtContent>
              </w:sdt>
              <w:bookmarkEnd w:id="0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10E2DF2" w14:textId="77777777" w:rsidR="00635CE6" w:rsidRPr="00837671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837671" w14:paraId="3C58743B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74985C8F" w14:textId="77777777" w:rsidR="00062CCC" w:rsidRPr="00837671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Content>
                  <w:permStart w:id="1982291957" w:edGrp="everyone" w:displacedByCustomXml="prev"/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1423CC11" w14:textId="77777777" w:rsidR="00062CCC" w:rsidRPr="00837671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83767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1982291957" w:displacedByCustomXml="next"/>
                </w:sdtContent>
              </w:sdt>
              <w:bookmarkEnd w:id="1" w:displacedByCustomXml="prev"/>
            </w:tr>
            <w:tr w:rsidR="00062CCC" w:rsidRPr="00837671" w14:paraId="5FCB4411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286FBCEC" w14:textId="77777777" w:rsidR="00062CCC" w:rsidRPr="00837671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61AF7A21" w14:textId="77777777" w:rsidR="00062CCC" w:rsidRPr="00837671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permStart w:id="82943278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Content>
                      <w:r w:rsidRPr="0083767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  <w:permEnd w:id="829432785"/>
                </w:p>
              </w:tc>
              <w:permStart w:id="946622974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23ED405F" w14:textId="77777777" w:rsidR="00062CCC" w:rsidRPr="00837671" w:rsidRDefault="00837671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83339" w:rsidRPr="00837671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837671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946622974"/>
                  <w:r w:rsidR="00062CCC"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permStart w:id="1534739619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83339" w:rsidRPr="00837671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1534739619"/>
                  <w:r w:rsidR="00062CCC"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837671" w14:paraId="3F44DE37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3FF2BED" w14:textId="77777777" w:rsidR="00062CCC" w:rsidRPr="00837671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proofErr w:type="spellStart"/>
                  <w:r w:rsidR="00222808"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</w:t>
                  </w:r>
                  <w:proofErr w:type="spellEnd"/>
                  <w:r w:rsidR="00222808"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-mm-</w:t>
                  </w:r>
                  <w:proofErr w:type="spellStart"/>
                  <w:r w:rsidR="00222808"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jj</w:t>
                  </w:r>
                  <w:proofErr w:type="spellEnd"/>
                </w:p>
              </w:tc>
            </w:tr>
            <w:tr w:rsidR="00062CCC" w:rsidRPr="00837671" w14:paraId="0153378E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00DC9E2" w14:textId="77777777" w:rsidR="00062CCC" w:rsidRPr="00837671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Content>
                  <w:permStart w:id="297691530" w:edGrp="everyone" w:displacedByCustomXml="prev"/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C06BE24" w14:textId="77777777" w:rsidR="00062CCC" w:rsidRPr="00837671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83767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297691530" w:displacedByCustomXml="next"/>
                </w:sdtContent>
              </w:sdt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9B93927" w14:textId="77777777" w:rsidR="00062CCC" w:rsidRPr="00837671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roofErr w:type="spellStart"/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Exp</w:t>
                  </w:r>
                  <w:proofErr w:type="spellEnd"/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Content>
                  <w:permStart w:id="1405622879" w:edGrp="everyone" w:displacedByCustomXml="prev"/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01D2715A" w14:textId="77777777" w:rsidR="00062CCC" w:rsidRPr="00837671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83767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1405622879" w:displacedByCustomXml="next"/>
                </w:sdtContent>
              </w:sdt>
              <w:bookmarkEnd w:id="4" w:displacedByCustomXml="prev"/>
            </w:tr>
            <w:tr w:rsidR="00062CCC" w:rsidRPr="00837671" w14:paraId="51D738DE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086FC5B" w14:textId="77777777" w:rsidR="00062CCC" w:rsidRPr="00837671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58C219F" w14:textId="77777777" w:rsidR="00062CCC" w:rsidRPr="00837671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BF28D14" w14:textId="77777777" w:rsidR="00062CCC" w:rsidRPr="00837671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531B1A92" w14:textId="77777777" w:rsidR="00062CCC" w:rsidRPr="00837671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roofErr w:type="spellStart"/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</w:t>
                  </w:r>
                  <w:proofErr w:type="spellEnd"/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-mm</w:t>
                  </w:r>
                </w:p>
              </w:tc>
            </w:tr>
            <w:tr w:rsidR="00062CCC" w:rsidRPr="00837671" w14:paraId="23960470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48AD70B8" w14:textId="77777777" w:rsidR="00062CCC" w:rsidRPr="00837671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8376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permStart w:id="1705510644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0CA150A" w14:textId="77777777" w:rsidR="00062CCC" w:rsidRPr="00837671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83767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1705510644" w:displacedByCustomXml="prev"/>
              <w:bookmarkEnd w:id="5" w:displacedByCustomXml="prev"/>
            </w:tr>
          </w:tbl>
          <w:p w14:paraId="4D35146E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bookmarkStart w:id="6" w:name="Grille"/>
      <w:tr w:rsidR="00062CCC" w14:paraId="07847596" w14:textId="77777777" w:rsidTr="00590914">
        <w:trPr>
          <w:trHeight w:val="555"/>
        </w:trPr>
        <w:tc>
          <w:tcPr>
            <w:tcW w:w="9498" w:type="dxa"/>
            <w:shd w:val="clear" w:color="auto" w:fill="auto"/>
            <w:vAlign w:val="center"/>
          </w:tcPr>
          <w:p w14:paraId="5446F979" w14:textId="4F76860A" w:rsidR="001D1CBC" w:rsidRPr="00837671" w:rsidRDefault="0046781E" w:rsidP="00E72645">
            <w:pPr>
              <w:ind w:right="3576"/>
              <w:jc w:val="center"/>
              <w:rPr>
                <w:rStyle w:val="Lienhypertexte"/>
                <w:rFonts w:asciiTheme="minorHAnsi" w:hAnsiTheme="minorHAnsi" w:cstheme="minorHAnsi"/>
                <w:b/>
              </w:rPr>
            </w:pPr>
            <w:r w:rsidRPr="00837671">
              <w:rPr>
                <w:rFonts w:asciiTheme="minorHAnsi" w:hAnsiTheme="minorHAnsi" w:cstheme="minorHAnsi"/>
                <w:b/>
              </w:rPr>
              <w:fldChar w:fldCharType="begin"/>
            </w:r>
            <w:r w:rsidR="00837671">
              <w:rPr>
                <w:rFonts w:asciiTheme="minorHAnsi" w:hAnsiTheme="minorHAnsi" w:cstheme="minorHAnsi"/>
                <w:b/>
              </w:rPr>
              <w:instrText>HYPERLINK  \l "Grille" \o "Ce formulaire doit être complété par les aides-soignants de la famille/milieu de vie. L’intervenant Pivot demeure disponible en soutien au besoin. Voir le processus disponible dans intranet pour plus d’informations. "</w:instrText>
            </w:r>
            <w:r w:rsidR="00837671" w:rsidRPr="00837671">
              <w:rPr>
                <w:rFonts w:asciiTheme="minorHAnsi" w:hAnsiTheme="minorHAnsi" w:cstheme="minorHAnsi"/>
                <w:b/>
              </w:rPr>
            </w:r>
            <w:r w:rsidRPr="00837671">
              <w:rPr>
                <w:rFonts w:asciiTheme="minorHAnsi" w:hAnsiTheme="minorHAnsi" w:cstheme="minorHAnsi"/>
                <w:b/>
              </w:rPr>
              <w:fldChar w:fldCharType="separate"/>
            </w:r>
            <w:r w:rsidR="00481D5C" w:rsidRPr="00837671">
              <w:rPr>
                <w:rStyle w:val="Lienhypertexte"/>
                <w:rFonts w:asciiTheme="minorHAnsi" w:hAnsiTheme="minorHAnsi" w:cstheme="minorHAnsi"/>
                <w:b/>
              </w:rPr>
              <w:t xml:space="preserve">GRILLE DE DÉTECTION DES </w:t>
            </w:r>
          </w:p>
          <w:p w14:paraId="082A52EF" w14:textId="611FAA59" w:rsidR="00CF3E8C" w:rsidRPr="00B0261D" w:rsidRDefault="00481D5C" w:rsidP="00E72645">
            <w:pPr>
              <w:ind w:right="357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7671">
              <w:rPr>
                <w:rStyle w:val="Lienhypertexte"/>
                <w:rFonts w:asciiTheme="minorHAnsi" w:hAnsiTheme="minorHAnsi" w:cstheme="minorHAnsi"/>
                <w:b/>
              </w:rPr>
              <w:t>MAUX PHYSIQUES</w:t>
            </w:r>
            <w:r w:rsidR="001D1CBC" w:rsidRPr="00837671">
              <w:rPr>
                <w:rStyle w:val="Lienhypertexte"/>
                <w:rFonts w:asciiTheme="minorHAnsi" w:hAnsiTheme="minorHAnsi" w:cstheme="minorHAnsi"/>
                <w:b/>
              </w:rPr>
              <w:t xml:space="preserve"> (DPD)</w:t>
            </w:r>
            <w:bookmarkEnd w:id="6"/>
            <w:r w:rsidR="0046781E" w:rsidRPr="00837671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7072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5ABC5E8F" w14:textId="77777777" w:rsidR="00062CCC" w:rsidRDefault="00062CCC" w:rsidP="00062CCC"/>
        </w:tc>
      </w:tr>
    </w:tbl>
    <w:p w14:paraId="7F9FA29A" w14:textId="25A1AFDB" w:rsidR="00F67939" w:rsidRPr="00F67939" w:rsidRDefault="00837671">
      <w:pPr>
        <w:rPr>
          <w:rFonts w:asciiTheme="minorHAnsi" w:hAnsiTheme="minorHAnsi" w:cstheme="minorHAnsi"/>
          <w:sz w:val="4"/>
          <w:szCs w:val="20"/>
        </w:rPr>
      </w:pP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 wp14:anchorId="4679409A" wp14:editId="1450AE97">
            <wp:simplePos x="0" y="0"/>
            <wp:positionH relativeFrom="column">
              <wp:posOffset>59055</wp:posOffset>
            </wp:positionH>
            <wp:positionV relativeFrom="paragraph">
              <wp:posOffset>-2281555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C9408" w14:textId="18E7A7B4" w:rsidR="004A3F7C" w:rsidRPr="009126F5" w:rsidRDefault="008E6AC0" w:rsidP="008E6AC0">
      <w:pPr>
        <w:spacing w:before="60" w:after="6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9126F5">
        <w:rPr>
          <w:rFonts w:asciiTheme="minorHAnsi" w:hAnsiTheme="minorHAnsi" w:cstheme="minorHAnsi"/>
          <w:sz w:val="20"/>
          <w:szCs w:val="20"/>
        </w:rPr>
        <w:t xml:space="preserve">*En cas de présence de fièvre, consulter l’outil </w:t>
      </w:r>
      <w:r w:rsidRPr="009126F5">
        <w:rPr>
          <w:rFonts w:asciiTheme="minorHAnsi" w:hAnsiTheme="minorHAnsi" w:cstheme="minorHAnsi"/>
          <w:i/>
          <w:sz w:val="20"/>
          <w:szCs w:val="20"/>
        </w:rPr>
        <w:t>«</w:t>
      </w:r>
      <w:hyperlink r:id="rId9" w:history="1">
        <w:r w:rsidRPr="009126F5">
          <w:rPr>
            <w:rStyle w:val="Lienhypertexte"/>
            <w:rFonts w:asciiTheme="minorHAnsi" w:hAnsiTheme="minorHAnsi" w:cstheme="minorHAnsi"/>
            <w:i/>
            <w:sz w:val="20"/>
            <w:szCs w:val="20"/>
          </w:rPr>
          <w:t>AMC-DSIEU-6104-Aides-soignants-Valeurs des signes vitaux</w:t>
        </w:r>
      </w:hyperlink>
      <w:r w:rsidR="00201E6E" w:rsidRPr="009126F5">
        <w:rPr>
          <w:rStyle w:val="Lienhypertexte"/>
          <w:rFonts w:asciiTheme="minorHAnsi" w:hAnsiTheme="minorHAnsi" w:cstheme="minorHAnsi"/>
          <w:color w:val="auto"/>
          <w:sz w:val="20"/>
          <w:szCs w:val="20"/>
          <w:u w:val="none"/>
        </w:rPr>
        <w:t> »</w:t>
      </w:r>
      <w:bookmarkStart w:id="7" w:name="_GoBack"/>
      <w:bookmarkEnd w:id="7"/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526"/>
        <w:gridCol w:w="3415"/>
        <w:gridCol w:w="3830"/>
        <w:gridCol w:w="3685"/>
      </w:tblGrid>
      <w:tr w:rsidR="00D7320A" w:rsidRPr="009126F5" w14:paraId="437A2F90" w14:textId="77777777" w:rsidTr="00A36AB0">
        <w:trPr>
          <w:trHeight w:val="397"/>
          <w:tblHeader/>
        </w:trPr>
        <w:tc>
          <w:tcPr>
            <w:tcW w:w="3526" w:type="dxa"/>
            <w:shd w:val="clear" w:color="auto" w:fill="BFBFBF" w:themeFill="background1" w:themeFillShade="BF"/>
            <w:vAlign w:val="center"/>
          </w:tcPr>
          <w:bookmarkStart w:id="8" w:name="Observation"/>
          <w:p w14:paraId="23E7D543" w14:textId="73279E46" w:rsidR="00D7320A" w:rsidRPr="009126F5" w:rsidRDefault="00271B9F" w:rsidP="00D7320A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fldChar w:fldCharType="begin"/>
            </w:r>
            <w:r w:rsidRPr="009126F5">
              <w:rPr>
                <w:rFonts w:asciiTheme="minorHAnsi" w:hAnsiTheme="minorHAnsi" w:cstheme="minorHAnsi"/>
                <w:b/>
              </w:rPr>
              <w:instrText xml:space="preserve"> HYPERLINK  \l "Observation" \o "Documenter les observations" </w:instrText>
            </w:r>
            <w:r w:rsidRPr="009126F5">
              <w:rPr>
                <w:rFonts w:asciiTheme="minorHAnsi" w:hAnsiTheme="minorHAnsi" w:cstheme="minorHAnsi"/>
                <w:b/>
              </w:rPr>
              <w:fldChar w:fldCharType="separate"/>
            </w:r>
            <w:r w:rsidR="00226BC9" w:rsidRPr="009126F5">
              <w:rPr>
                <w:rStyle w:val="Lienhypertexte"/>
                <w:rFonts w:asciiTheme="minorHAnsi" w:hAnsiTheme="minorHAnsi" w:cstheme="minorHAnsi"/>
                <w:b/>
              </w:rPr>
              <w:t>Observations</w:t>
            </w:r>
            <w:bookmarkEnd w:id="8"/>
            <w:r w:rsidRPr="009126F5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0FED3140" w14:textId="75E6F702" w:rsidR="00D7320A" w:rsidRPr="009126F5" w:rsidRDefault="00D7320A" w:rsidP="00D7320A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198729C9" w14:textId="77777777" w:rsidR="00D7320A" w:rsidRPr="009126F5" w:rsidRDefault="00D7320A" w:rsidP="00D7320A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66AD7DF0" w14:textId="77777777" w:rsidR="00D7320A" w:rsidRPr="009126F5" w:rsidRDefault="00EF6846" w:rsidP="00D7320A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Directives</w:t>
            </w:r>
          </w:p>
          <w:p w14:paraId="715ACD12" w14:textId="1BF73D82" w:rsidR="00B165E8" w:rsidRPr="009126F5" w:rsidRDefault="00B165E8" w:rsidP="009A7AD8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26F5">
              <w:rPr>
                <w:rFonts w:asciiTheme="minorHAnsi" w:hAnsiTheme="minorHAnsi" w:cstheme="minorHAnsi"/>
                <w:sz w:val="18"/>
                <w:szCs w:val="18"/>
              </w:rPr>
              <w:t>Poursuivre les démarches jusqu’à obtention de directives claires</w:t>
            </w:r>
          </w:p>
        </w:tc>
      </w:tr>
      <w:tr w:rsidR="00D7320A" w:rsidRPr="009126F5" w14:paraId="00732F02" w14:textId="77777777" w:rsidTr="00A36AB0">
        <w:trPr>
          <w:trHeight w:val="3411"/>
        </w:trPr>
        <w:tc>
          <w:tcPr>
            <w:tcW w:w="3526" w:type="dxa"/>
          </w:tcPr>
          <w:p w14:paraId="417F8340" w14:textId="77777777" w:rsidR="00443BC3" w:rsidRPr="009126F5" w:rsidRDefault="00D7320A" w:rsidP="00D12730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Alimentation et hydratation</w:t>
            </w:r>
          </w:p>
          <w:permStart w:id="677520557" w:edGrp="everyone"/>
          <w:p w14:paraId="0032183B" w14:textId="63535C69" w:rsidR="00226BC9" w:rsidRPr="009126F5" w:rsidRDefault="00837671" w:rsidP="00226BC9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238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07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77520557"/>
            <w:r w:rsidR="00CF307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1-</w:t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</w:rPr>
              <w:t>Semble avoir moins d’appétit qu’à l’habitude</w:t>
            </w:r>
          </w:p>
          <w:permStart w:id="799896394" w:edGrp="everyone"/>
          <w:p w14:paraId="1CD834E6" w14:textId="2A80B231" w:rsidR="00226BC9" w:rsidRPr="009126F5" w:rsidRDefault="00837671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7494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07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99896394"/>
            <w:r w:rsidR="00CF307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2-</w:t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</w:rPr>
              <w:t>Ne mange pas de tout, refuse beaucoup d’aliments</w:t>
            </w:r>
          </w:p>
          <w:permStart w:id="814482926" w:edGrp="everyone"/>
          <w:p w14:paraId="2D722E81" w14:textId="1FB3E3D9" w:rsidR="00226BC9" w:rsidRPr="009126F5" w:rsidRDefault="00837671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4364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07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14482926"/>
            <w:r w:rsidR="00CF307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3-</w:t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</w:rPr>
              <w:t>Refuse de boire</w:t>
            </w:r>
          </w:p>
          <w:permStart w:id="1494304397" w:edGrp="everyone"/>
          <w:p w14:paraId="106ECFA7" w14:textId="458B93F5" w:rsidR="00226BC9" w:rsidRPr="009126F5" w:rsidRDefault="00837671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2901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07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94304397"/>
            <w:r w:rsidR="00CF307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4-</w:t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</w:rPr>
              <w:t>Soif fréquente et importante</w:t>
            </w:r>
          </w:p>
          <w:permStart w:id="519265790" w:edGrp="everyone"/>
          <w:p w14:paraId="26D6C443" w14:textId="49523BAA" w:rsidR="001E42D7" w:rsidRPr="009126F5" w:rsidRDefault="00837671" w:rsidP="001E42D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2729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07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19265790"/>
            <w:r w:rsidR="00CF307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5-</w:t>
            </w:r>
            <w:r w:rsidR="001E42D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A connu ou semble avoir connu une variation du poids récemment </w:t>
            </w:r>
          </w:p>
          <w:permStart w:id="1674535347" w:edGrp="everyone"/>
          <w:p w14:paraId="68D23E67" w14:textId="0CBE79DF" w:rsidR="001E42D7" w:rsidRPr="009126F5" w:rsidRDefault="00837671" w:rsidP="001E42D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7146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07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74535347"/>
            <w:r w:rsidR="00CF307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6-</w:t>
            </w:r>
            <w:r w:rsidR="001E42D7" w:rsidRPr="009126F5">
              <w:rPr>
                <w:rFonts w:asciiTheme="minorHAnsi" w:hAnsiTheme="minorHAnsi" w:cstheme="minorHAnsi"/>
                <w:sz w:val="20"/>
                <w:szCs w:val="20"/>
              </w:rPr>
              <w:t>Régurgite ou vomi</w:t>
            </w:r>
            <w:r w:rsidR="00F8627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t </w:t>
            </w:r>
            <w:r w:rsidR="001E42D7" w:rsidRPr="009126F5">
              <w:rPr>
                <w:rFonts w:asciiTheme="minorHAnsi" w:hAnsiTheme="minorHAnsi" w:cstheme="minorHAnsi"/>
                <w:sz w:val="20"/>
                <w:szCs w:val="20"/>
              </w:rPr>
              <w:t>après un repas</w:t>
            </w:r>
          </w:p>
          <w:permStart w:id="421807462" w:edGrp="everyone"/>
          <w:p w14:paraId="146F571D" w14:textId="2A2A75A7" w:rsidR="001E42D7" w:rsidRPr="009126F5" w:rsidRDefault="00837671" w:rsidP="001E42D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9957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07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21807462"/>
            <w:r w:rsidR="00CF307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7-</w:t>
            </w:r>
            <w:r w:rsidR="001E42D7" w:rsidRPr="009126F5">
              <w:rPr>
                <w:rFonts w:asciiTheme="minorHAnsi" w:hAnsiTheme="minorHAnsi" w:cstheme="minorHAnsi"/>
                <w:sz w:val="20"/>
                <w:szCs w:val="20"/>
              </w:rPr>
              <w:t>A mauvaise haleine, donne l’impression de mâchouiller/ mastiquer quelque chose alors qu’il n’y a rien dans la bouche</w:t>
            </w:r>
          </w:p>
          <w:permStart w:id="842480214" w:edGrp="everyone"/>
          <w:p w14:paraId="0E6DAAE9" w14:textId="33E62782" w:rsidR="001E42D7" w:rsidRPr="009126F5" w:rsidRDefault="00837671" w:rsidP="001E42D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3770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07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42480214"/>
            <w:r w:rsidR="00CF307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8-</w:t>
            </w:r>
            <w:r w:rsidR="001E42D7" w:rsidRPr="009126F5">
              <w:rPr>
                <w:rFonts w:asciiTheme="minorHAnsi" w:hAnsiTheme="minorHAnsi" w:cstheme="minorHAnsi"/>
                <w:sz w:val="20"/>
                <w:szCs w:val="20"/>
              </w:rPr>
              <w:t>Est agité après les repas, tousse, se racle la gorge, a la voix enrouée</w:t>
            </w:r>
          </w:p>
          <w:permStart w:id="486371933" w:edGrp="everyone"/>
          <w:p w14:paraId="5A10A1FC" w14:textId="62CDCD6F" w:rsidR="007E57FD" w:rsidRPr="009126F5" w:rsidRDefault="00837671" w:rsidP="007E57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570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B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486371933"/>
            <w:r w:rsidR="007E57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9-S’il y a présence de toux lorsque l’usager boit</w:t>
            </w:r>
          </w:p>
          <w:p w14:paraId="69796F57" w14:textId="77777777" w:rsidR="007E57FD" w:rsidRPr="009126F5" w:rsidRDefault="007E57FD" w:rsidP="001E42D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5AFEE0" w14:textId="5C7A4AE7" w:rsidR="00D12730" w:rsidRPr="009126F5" w:rsidRDefault="00D12730" w:rsidP="002E696E">
            <w:pPr>
              <w:spacing w:before="120"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5" w:type="dxa"/>
          </w:tcPr>
          <w:p w14:paraId="5BA1EB19" w14:textId="7AD60589" w:rsidR="004A4A96" w:rsidRPr="009126F5" w:rsidRDefault="00CD3B23" w:rsidP="00226BC9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lastRenderedPageBreak/>
              <w:t>N</w:t>
            </w:r>
            <w:r w:rsidR="004A4A96"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402477972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741787063"/>
                <w:placeholder>
                  <w:docPart w:val="DefaultPlaceholder_-1854013439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402477972"/>
          </w:p>
          <w:bookmarkStart w:id="9" w:name="Précision"/>
          <w:permStart w:id="2005546303" w:edGrp="everyone"/>
          <w:p w14:paraId="24338EB4" w14:textId="4D1F1C2D" w:rsidR="0043032D" w:rsidRPr="009126F5" w:rsidRDefault="00837671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125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A9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05546303"/>
            <w:r w:rsidR="004A4A9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3032D" w:rsidRPr="009126F5">
              <w:rPr>
                <w:rFonts w:asciiTheme="minorHAnsi" w:hAnsiTheme="minorHAnsi" w:cstheme="minorHAnsi"/>
                <w:sz w:val="20"/>
                <w:szCs w:val="20"/>
              </w:rPr>
              <w:t>Nouvellement observé</w:t>
            </w:r>
            <w:bookmarkEnd w:id="9"/>
          </w:p>
          <w:permStart w:id="1934829686" w:edGrp="everyone"/>
          <w:p w14:paraId="6AC07FA3" w14:textId="24D463FB" w:rsidR="0043032D" w:rsidRPr="009126F5" w:rsidRDefault="00837671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7194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A9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34829686"/>
            <w:r w:rsidR="004A4A9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</w:t>
            </w:r>
            <w:r w:rsidR="001546AD" w:rsidRPr="009126F5">
              <w:rPr>
                <w:rFonts w:asciiTheme="minorHAnsi" w:hAnsiTheme="minorHAnsi" w:cstheme="minorHAnsi"/>
                <w:sz w:val="20"/>
                <w:szCs w:val="20"/>
              </w:rPr>
              <w:t>gement</w:t>
            </w:r>
            <w:r w:rsidR="004A4A96" w:rsidRPr="009126F5">
              <w:rPr>
                <w:rFonts w:asciiTheme="minorHAnsi" w:hAnsiTheme="minorHAnsi" w:cstheme="minorHAnsi"/>
                <w:sz w:val="20"/>
                <w:szCs w:val="20"/>
              </w:rPr>
              <w:t>/évolution de l’état</w:t>
            </w:r>
          </w:p>
          <w:bookmarkStart w:id="10" w:name="Durée"/>
          <w:p w14:paraId="6342C18A" w14:textId="50E4FD44" w:rsidR="00226BC9" w:rsidRPr="009126F5" w:rsidRDefault="002D0EB1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>HYPERLINK  \l "Durée" \o "Date ou durée"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26BC9" w:rsidRPr="002D0EB1">
              <w:rPr>
                <w:rStyle w:val="Lienhypertexte"/>
                <w:rFonts w:asciiTheme="minorHAnsi" w:hAnsiTheme="minorHAnsi" w:cstheme="minorHAnsi"/>
                <w:sz w:val="20"/>
                <w:szCs w:val="20"/>
              </w:rPr>
              <w:t>Depuis quand ? </w:t>
            </w:r>
            <w:bookmarkEnd w:id="10"/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96968247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31878034"/>
                <w:placeholder>
                  <w:docPart w:val="DefaultPlaceholder_-1854013440"/>
                </w:placeholder>
                <w:text/>
              </w:sdtPr>
              <w:sdtContent>
                <w:r w:rsidR="00DA1E5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195C6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r w:rsidR="00DA1E5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969682474"/>
          </w:p>
          <w:p w14:paraId="1307B649" w14:textId="3BBEC41D" w:rsidR="00226BC9" w:rsidRPr="009126F5" w:rsidRDefault="00226BC9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182019041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D834DC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182019041"/>
          </w:p>
          <w:p w14:paraId="5FDC5B4A" w14:textId="72ED4A45" w:rsidR="001E42D7" w:rsidRPr="009126F5" w:rsidRDefault="00226BC9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Précisions (incluant un journal alimentaire si requis, mesure du poids, etc.) :</w:t>
            </w:r>
            <w:permStart w:id="1890460336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ermEnd w:id="1890460336"/>
          <w:p w14:paraId="12246179" w14:textId="005A75F6" w:rsidR="00373C46" w:rsidRPr="009126F5" w:rsidRDefault="00373C46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6BFF43" w14:textId="378258C5" w:rsidR="00F96F4A" w:rsidRPr="009126F5" w:rsidRDefault="00F96F4A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94431A" w14:textId="0B476662" w:rsidR="00F96F4A" w:rsidRPr="009126F5" w:rsidRDefault="00F96F4A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2F7712" w14:textId="620B2E63" w:rsidR="00F96F4A" w:rsidRPr="009126F5" w:rsidRDefault="00F96F4A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FF8379" w14:textId="454113C8" w:rsidR="00F96F4A" w:rsidRPr="009126F5" w:rsidRDefault="00F96F4A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A0C016" w14:textId="5DE2FAD9" w:rsidR="00F96F4A" w:rsidRPr="009126F5" w:rsidRDefault="00F96F4A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BE33E4" w14:textId="77777777" w:rsidR="00F96F4A" w:rsidRPr="009126F5" w:rsidRDefault="00F96F4A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9E6D63" w14:textId="77777777" w:rsidR="00617C06" w:rsidRPr="009126F5" w:rsidRDefault="00617C06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lastRenderedPageBreak/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1814300908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967508537"/>
                <w:placeholder>
                  <w:docPart w:val="8951C8477E9542C0B70B15E2344446F8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1814300908"/>
          </w:p>
          <w:permStart w:id="135355848" w:edGrp="everyone"/>
          <w:p w14:paraId="45D7474E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277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5355848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827464753" w:edGrp="everyone"/>
          <w:p w14:paraId="6ED75B17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7742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27464753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5FE23587" w14:textId="01FEACA0" w:rsidR="00195C6D" w:rsidRPr="009126F5" w:rsidRDefault="00837671" w:rsidP="00195C6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195C6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195C6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28766338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4145997"/>
                <w:placeholder>
                  <w:docPart w:val="17EDDEA01D324C2F8CC331D9351DBA04"/>
                </w:placeholder>
                <w:text/>
              </w:sdtPr>
              <w:sdtContent>
                <w:r w:rsidR="00195C6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287663387"/>
          </w:p>
          <w:p w14:paraId="074168D2" w14:textId="4518FA39" w:rsidR="00373C46" w:rsidRPr="009126F5" w:rsidRDefault="00373C46" w:rsidP="00195C6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745619581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834DC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745619581"/>
          </w:p>
          <w:p w14:paraId="735EEDD8" w14:textId="77777777" w:rsidR="00373C46" w:rsidRPr="009126F5" w:rsidRDefault="00373C46" w:rsidP="00373C4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Précisions (incluant un journal alimentaire si requis, mesure du poids, etc.) :</w:t>
            </w:r>
            <w:permStart w:id="79500358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ermEnd w:id="79500358"/>
          <w:p w14:paraId="1E4371E5" w14:textId="77777777" w:rsidR="00373C46" w:rsidRPr="009126F5" w:rsidRDefault="00373C46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473EB3" w14:textId="10DEBADA" w:rsidR="001E42D7" w:rsidRPr="009126F5" w:rsidRDefault="001E42D7" w:rsidP="00226BC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110341" w14:textId="165E66CA" w:rsidR="004F1CD3" w:rsidRPr="009126F5" w:rsidRDefault="004F1CD3" w:rsidP="001E42D7">
            <w:pPr>
              <w:spacing w:before="120" w:after="120"/>
              <w:rPr>
                <w:rFonts w:asciiTheme="minorHAnsi" w:hAnsiTheme="minorHAnsi" w:cstheme="minorHAnsi"/>
                <w:sz w:val="20"/>
              </w:rPr>
            </w:pPr>
          </w:p>
          <w:p w14:paraId="7C3BA190" w14:textId="77777777" w:rsidR="004F1CD3" w:rsidRPr="009126F5" w:rsidRDefault="004F1CD3" w:rsidP="003049E8">
            <w:pPr>
              <w:rPr>
                <w:rFonts w:asciiTheme="minorHAnsi" w:hAnsiTheme="minorHAnsi" w:cstheme="minorHAnsi"/>
                <w:sz w:val="20"/>
              </w:rPr>
            </w:pPr>
          </w:p>
          <w:p w14:paraId="4862462F" w14:textId="77777777" w:rsidR="004F1CD3" w:rsidRPr="009126F5" w:rsidRDefault="004F1CD3" w:rsidP="003049E8">
            <w:pPr>
              <w:rPr>
                <w:rFonts w:asciiTheme="minorHAnsi" w:hAnsiTheme="minorHAnsi" w:cstheme="minorHAnsi"/>
                <w:sz w:val="20"/>
              </w:rPr>
            </w:pPr>
          </w:p>
          <w:p w14:paraId="7D1FD54C" w14:textId="7275028A" w:rsidR="004F1CD3" w:rsidRPr="009126F5" w:rsidRDefault="004F1CD3" w:rsidP="00373C46">
            <w:pPr>
              <w:spacing w:before="120"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30" w:type="dxa"/>
          </w:tcPr>
          <w:p w14:paraId="71B6C5C1" w14:textId="77777777" w:rsidR="00D7320A" w:rsidRPr="009126F5" w:rsidRDefault="00D7320A" w:rsidP="00D12730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lastRenderedPageBreak/>
              <w:t>Vérifier :</w:t>
            </w:r>
          </w:p>
          <w:permStart w:id="1076186835" w:edGrp="everyone"/>
          <w:p w14:paraId="76172DB2" w14:textId="77777777" w:rsidR="00991C91" w:rsidRPr="009126F5" w:rsidRDefault="00837671" w:rsidP="005F4D4E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8808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1C91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076186835"/>
            <w:r w:rsidR="00991C91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>Si l’usager se sent bien (demander de verbaliser l’état si possible)</w:t>
            </w:r>
          </w:p>
          <w:p w14:paraId="1F09C124" w14:textId="77777777" w:rsidR="0028515A" w:rsidRPr="009126F5" w:rsidRDefault="0028515A" w:rsidP="005F4D4E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BCD6198" w14:textId="44F25092" w:rsidR="00D7320A" w:rsidRPr="009126F5" w:rsidRDefault="00991C91" w:rsidP="005F4D4E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D7320A" w:rsidRPr="009126F5">
              <w:rPr>
                <w:rFonts w:asciiTheme="minorHAnsi" w:hAnsiTheme="minorHAnsi" w:cstheme="minorHAnsi"/>
                <w:b/>
                <w:sz w:val="20"/>
                <w:szCs w:val="20"/>
              </w:rPr>
              <w:t>urveiller la présence d’autres signes</w:t>
            </w:r>
            <w:r w:rsidRPr="009126F5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  <w:r w:rsidR="00D7320A" w:rsidRPr="009126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ermStart w:id="511721226" w:edGrp="everyone"/>
          <w:p w14:paraId="75453759" w14:textId="3FCDAAC1" w:rsidR="00D365EE" w:rsidRPr="009126F5" w:rsidRDefault="00837671" w:rsidP="005F4D4E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76697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1FE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11721226"/>
            <w:r w:rsidR="00A61FE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Fièvre </w:t>
            </w:r>
            <w:r w:rsidR="00F9671B" w:rsidRPr="009126F5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  <w:permStart w:id="844197909" w:edGrp="everyone"/>
          <w:p w14:paraId="025D92CD" w14:textId="6DA461E5" w:rsidR="00D7320A" w:rsidRPr="009126F5" w:rsidRDefault="00837671" w:rsidP="00ED307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2276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5EE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44197909"/>
            <w:r w:rsidR="00D365EE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F4450" w:rsidRPr="009126F5">
              <w:rPr>
                <w:rFonts w:asciiTheme="minorHAnsi" w:hAnsiTheme="minorHAnsi" w:cstheme="minorHAnsi"/>
                <w:sz w:val="20"/>
                <w:szCs w:val="20"/>
              </w:rPr>
              <w:t>Nausées et vomissements, d</w:t>
            </w:r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>iarrhées ou constipation</w:t>
            </w:r>
          </w:p>
          <w:permStart w:id="1180904008" w:edGrp="everyone"/>
          <w:p w14:paraId="49F83E81" w14:textId="501C8C86" w:rsidR="00D7320A" w:rsidRPr="009126F5" w:rsidRDefault="00837671" w:rsidP="007E57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4149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5EE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80904008"/>
            <w:r w:rsidR="00D365EE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>Indices de déshydratation </w:t>
            </w:r>
            <w:r w:rsidR="00B85059" w:rsidRPr="009126F5">
              <w:rPr>
                <w:rFonts w:asciiTheme="minorHAnsi" w:hAnsiTheme="minorHAnsi" w:cstheme="minorHAnsi"/>
                <w:sz w:val="20"/>
                <w:szCs w:val="20"/>
              </w:rPr>
              <w:t>(b</w:t>
            </w:r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>ouche sèche, urine foncée et moins fréquente, étourdissements, absence de larmes)</w:t>
            </w:r>
          </w:p>
          <w:permStart w:id="1302750833" w:edGrp="everyone"/>
          <w:p w14:paraId="5382AFFB" w14:textId="212C92F2" w:rsidR="00D7320A" w:rsidRPr="009126F5" w:rsidRDefault="00837671" w:rsidP="007E57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4124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5EE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02750833"/>
            <w:r w:rsidR="00D365EE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Si l’alimentation peut être en cause (choix des aliments, nourriture salée) </w:t>
            </w:r>
          </w:p>
          <w:permStart w:id="1543271910" w:edGrp="everyone"/>
          <w:p w14:paraId="57A61735" w14:textId="5DAC2C76" w:rsidR="00D7320A" w:rsidRPr="009126F5" w:rsidRDefault="00837671" w:rsidP="007E57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7507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5EE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43271910"/>
            <w:r w:rsidR="00D365EE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>Si l’usager a des particularités à l’intérieur de la bouche et s’il y a une difficulté à avaler : présence de lésions (ex. ulcères), dentier bien ajust</w:t>
            </w:r>
            <w:r w:rsidR="007E57FD" w:rsidRPr="009126F5">
              <w:rPr>
                <w:rFonts w:asciiTheme="minorHAnsi" w:hAnsiTheme="minorHAnsi" w:cstheme="minorHAnsi"/>
                <w:sz w:val="20"/>
                <w:szCs w:val="20"/>
              </w:rPr>
              <w:t>é</w:t>
            </w:r>
          </w:p>
          <w:permStart w:id="1452485289" w:edGrp="everyone"/>
          <w:p w14:paraId="257BA658" w14:textId="0E61A58F" w:rsidR="00D7320A" w:rsidRPr="009126F5" w:rsidRDefault="00837671" w:rsidP="007E57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6125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65EE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52485289"/>
            <w:r w:rsidR="00D365EE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>S’il y eu un événement marquant ayant un impact sur l’humeur</w:t>
            </w:r>
          </w:p>
          <w:permStart w:id="473198960" w:edGrp="everyone"/>
          <w:p w14:paraId="13A94168" w14:textId="7BF1F72D" w:rsidR="00D7320A" w:rsidRPr="009126F5" w:rsidRDefault="00837671" w:rsidP="007E57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9025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1AF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73198960"/>
            <w:r w:rsidR="00D365EE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>Pour un usager diabétique, effectuer une lecture de la glycémie</w:t>
            </w:r>
          </w:p>
          <w:p w14:paraId="4DBF5FEE" w14:textId="77777777" w:rsidR="0028515A" w:rsidRPr="009126F5" w:rsidRDefault="0028515A" w:rsidP="00D12730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3EF88A" w14:textId="46412F46" w:rsidR="00D7320A" w:rsidRPr="009126F5" w:rsidRDefault="00D7320A" w:rsidP="00D12730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Essayer : </w:t>
            </w:r>
          </w:p>
          <w:p w14:paraId="0DD1A419" w14:textId="77777777" w:rsidR="00D7320A" w:rsidRPr="009126F5" w:rsidRDefault="00D7320A" w:rsidP="00D12730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Si possible faire choisir le menu ou offrir une variété de choix d’aliments et breuvages et vérifier si les menus sont appréciés, offrir les repas dans un environnement agréable.</w:t>
            </w:r>
          </w:p>
        </w:tc>
        <w:tc>
          <w:tcPr>
            <w:tcW w:w="3685" w:type="dxa"/>
          </w:tcPr>
          <w:p w14:paraId="3E90FE04" w14:textId="6F68F521" w:rsidR="00D7320A" w:rsidRPr="009126F5" w:rsidRDefault="00A13F04" w:rsidP="00D1273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lastRenderedPageBreak/>
              <w:t>Recommandation(s) de </w:t>
            </w:r>
            <w:r w:rsidR="00D7320A"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515979428" w:edGrp="everyone"/>
          <w:p w14:paraId="56EE1599" w14:textId="202C03EF" w:rsidR="001E139D" w:rsidRPr="009126F5" w:rsidRDefault="00837671" w:rsidP="00D1273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466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73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15979428"/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71B9F" w:rsidRPr="009126F5">
              <w:rPr>
                <w:rFonts w:asciiTheme="minorHAnsi" w:hAnsiTheme="minorHAnsi" w:cstheme="minorHAnsi"/>
                <w:sz w:val="20"/>
                <w:szCs w:val="20"/>
              </w:rPr>
              <w:t>Intervenant pivot</w:t>
            </w:r>
            <w:r w:rsidR="00DD707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(si disponible)</w:t>
            </w:r>
          </w:p>
          <w:permStart w:id="1780230779" w:edGrp="everyone"/>
          <w:p w14:paraId="0C4748A4" w14:textId="0B69D67F" w:rsidR="001E139D" w:rsidRPr="009126F5" w:rsidRDefault="00837671" w:rsidP="00D1273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9977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139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80230779"/>
            <w:r w:rsidR="001E139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235879790" w:edGrp="everyone"/>
          <w:p w14:paraId="3605A4B3" w14:textId="77777777" w:rsidR="00DC77E7" w:rsidRPr="009126F5" w:rsidRDefault="00837671" w:rsidP="00D1273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055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73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35879790"/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D707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Infirmière (si disponible) </w:t>
            </w:r>
          </w:p>
          <w:permStart w:id="1369645073" w:edGrp="everyone"/>
          <w:p w14:paraId="1BE01E9E" w14:textId="0E6A38AC" w:rsidR="00D7320A" w:rsidRPr="009126F5" w:rsidRDefault="00837671" w:rsidP="00D1273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754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5F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69645073"/>
            <w:r w:rsidR="003975F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1A89" w:rsidRPr="009126F5">
              <w:rPr>
                <w:rFonts w:asciiTheme="minorHAnsi" w:hAnsiTheme="minorHAnsi" w:cstheme="minorHAnsi"/>
                <w:sz w:val="20"/>
                <w:szCs w:val="20"/>
              </w:rPr>
              <w:t>811</w:t>
            </w:r>
            <w:r w:rsidR="003975F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316641492" w:edGrp="everyone"/>
          <w:p w14:paraId="0BF870C8" w14:textId="300C0A89" w:rsidR="00271B9F" w:rsidRPr="009126F5" w:rsidRDefault="00837671" w:rsidP="00D1273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2610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B9F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16641492"/>
            <w:r w:rsidR="00271B9F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271B9F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271B9F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455115554" w:edGrp="everyone"/>
          <w:p w14:paraId="00035D48" w14:textId="69D5BB07" w:rsidR="00D7320A" w:rsidRPr="009126F5" w:rsidRDefault="00837671" w:rsidP="00D1273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3311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73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55115554"/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</w:t>
            </w:r>
            <w:r w:rsidR="0082513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358816532" w:edGrp="everyone"/>
            <w:r w:rsidR="0082513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358816532"/>
          <w:p w14:paraId="4774FC92" w14:textId="7A9B1DE7" w:rsidR="001B5A6D" w:rsidRPr="009126F5" w:rsidRDefault="00A13F04" w:rsidP="00D1273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fldChar w:fldCharType="begin"/>
            </w:r>
            <w:r w:rsidR="00F86272" w:rsidRPr="009126F5">
              <w:rPr>
                <w:rFonts w:asciiTheme="minorHAnsi" w:hAnsiTheme="minorHAnsi" w:cstheme="minorHAnsi"/>
              </w:rPr>
              <w:instrText>HYPERLINK  \l "recom" \o "Indiquez les informations reçues de la personne contactée"</w:instrText>
            </w:r>
            <w:r w:rsidRPr="009126F5">
              <w:fldChar w:fldCharType="separate"/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 :</w:t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1B5A6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C1E4A62" w14:textId="29BB9E9B" w:rsidR="00D7320A" w:rsidRPr="009126F5" w:rsidRDefault="00D7320A" w:rsidP="00D1273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A61FE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504006785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949427962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1504006785"/>
          </w:p>
          <w:p w14:paraId="32E111E2" w14:textId="7A54E76F" w:rsidR="00275768" w:rsidRPr="009126F5" w:rsidRDefault="00275768" w:rsidP="00D40DDF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97866704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58083300"/>
                <w:placeholder>
                  <w:docPart w:val="DefaultPlaceholder_-1854013440"/>
                </w:placeholder>
                <w:text/>
              </w:sdtPr>
              <w:sdtContent>
                <w:r w:rsidR="00DC5D7F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978667042"/>
          </w:p>
          <w:p w14:paraId="576FD07C" w14:textId="6FD0A89A" w:rsidR="00482636" w:rsidRPr="009126F5" w:rsidRDefault="00482636" w:rsidP="00D40DDF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193830866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74982330"/>
                <w:placeholder>
                  <w:docPart w:val="BCCB2F13432845319E9441DAAEE73C9E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  <w:permEnd w:id="1938308666"/>
          </w:p>
          <w:p w14:paraId="5118400F" w14:textId="56BB4EB4" w:rsidR="00D40DDF" w:rsidRPr="009126F5" w:rsidRDefault="00A13F04" w:rsidP="00D40DDF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</w:t>
            </w:r>
            <w:r w:rsidR="00D40DDF" w:rsidRPr="009126F5">
              <w:rPr>
                <w:rFonts w:asciiTheme="minorHAnsi" w:hAnsiTheme="minorHAnsi" w:cstheme="minorHAnsi"/>
                <w:sz w:val="20"/>
                <w:szCs w:val="20"/>
              </w:rPr>
              <w:t>reçues :</w:t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24282337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06936263"/>
                <w:placeholder>
                  <w:docPart w:val="DefaultPlaceholder_-1854013440"/>
                </w:placeholder>
              </w:sdtPr>
              <w:sdtContent>
                <w:r w:rsidR="00226BC9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226BC9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242823371"/>
          </w:p>
          <w:p w14:paraId="16A558ED" w14:textId="213CB4A8" w:rsidR="00C42B4F" w:rsidRPr="009126F5" w:rsidRDefault="00D40DDF" w:rsidP="00F72A3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É</w:t>
            </w:r>
            <w:r w:rsidR="00D7320A" w:rsidRPr="009126F5">
              <w:rPr>
                <w:rFonts w:asciiTheme="minorHAnsi" w:hAnsiTheme="minorHAnsi" w:cstheme="minorHAnsi"/>
                <w:sz w:val="20"/>
                <w:szCs w:val="20"/>
              </w:rPr>
              <w:t>tapes à poursuivre</w:t>
            </w:r>
            <w:r w:rsidR="00F11F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76827919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47733531"/>
                <w:placeholder>
                  <w:docPart w:val="DefaultPlaceholder_-1854013440"/>
                </w:placeholder>
                <w:text/>
              </w:sdtPr>
              <w:sdtContent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768279195"/>
          </w:p>
          <w:p w14:paraId="04F4D349" w14:textId="6C7B10CB" w:rsidR="002513E4" w:rsidRPr="009126F5" w:rsidRDefault="002513E4" w:rsidP="002513E4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4E9C7EC" w14:textId="0DDDE87B" w:rsidR="00617C06" w:rsidRPr="009126F5" w:rsidRDefault="00617C06" w:rsidP="002513E4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3EF11A0A" w14:textId="3BF018D1" w:rsidR="002513E4" w:rsidRPr="009126F5" w:rsidRDefault="002513E4" w:rsidP="002513E4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1823154684" w:edGrp="everyone"/>
          <w:p w14:paraId="69B92794" w14:textId="24799CCE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4329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23154684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989819642" w:edGrp="everyone"/>
          <w:p w14:paraId="7F304748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1591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89819642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437745418" w:edGrp="everyone"/>
          <w:p w14:paraId="7A2B9249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1691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37745418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1191519235" w:edGrp="everyone"/>
          <w:p w14:paraId="7497E18B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5542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91519235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1450267144" w:edGrp="everyone"/>
          <w:p w14:paraId="01B48869" w14:textId="77745D53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4560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50267144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7F5A92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200174715" w:edGrp="everyone"/>
          <w:p w14:paraId="05E1E1D0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836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0174715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306204287" w:edGrp="everyone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306204287"/>
          <w:p w14:paraId="406093D6" w14:textId="62EFF119" w:rsidR="007F5A92" w:rsidRPr="009126F5" w:rsidRDefault="00F86272" w:rsidP="007F5A92">
            <w:pPr>
              <w:spacing w:before="120" w:after="120"/>
              <w:rPr>
                <w:rStyle w:val="Lienhypertexte"/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HYPERLINK  \l "recom" \o "Indiquez les informations reçues de la personne contactée" </w:instrTex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2513E4"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 :</w:t>
            </w:r>
            <w:r w:rsidR="007F5A92" w:rsidRPr="009126F5">
              <w:rPr>
                <w:rStyle w:val="Lienhypertexte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4146191" w14:textId="32762528" w:rsidR="007F5A92" w:rsidRPr="009126F5" w:rsidRDefault="00F86272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580995427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002498288"/>
                <w:placeholder>
                  <w:docPart w:val="3866487797014A32965F392662E0809E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580995427"/>
          </w:p>
          <w:p w14:paraId="16AE12EA" w14:textId="3E0C3F75" w:rsidR="00DC5D7F" w:rsidRPr="009126F5" w:rsidRDefault="00DC5D7F" w:rsidP="007F5A92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2636663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47011244"/>
                <w:placeholder>
                  <w:docPart w:val="C236E46EA4F14F7BBC86D5627D50B842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26366633"/>
          </w:p>
          <w:p w14:paraId="2CEFD5F0" w14:textId="0AAC7FC3" w:rsidR="007F5A92" w:rsidRPr="009126F5" w:rsidRDefault="007F5A92" w:rsidP="007F5A92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5565315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90551772"/>
                <w:placeholder>
                  <w:docPart w:val="5DF9AC06EA3240DC993F6C6F9B683A47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55653152"/>
          </w:p>
          <w:p w14:paraId="07EF1F00" w14:textId="76A01983" w:rsidR="007F5A92" w:rsidRPr="009126F5" w:rsidRDefault="002513E4" w:rsidP="007F5A92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</w:t>
            </w:r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reçues : </w:t>
            </w:r>
            <w:permStart w:id="114035761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33627139"/>
                <w:placeholder>
                  <w:docPart w:val="B9F27F1B8BF740068C1B5370BF924970"/>
                </w:placeholder>
              </w:sdtPr>
              <w:sdtContent>
                <w:r w:rsidR="007F5A92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7F5A92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  <w:permEnd w:id="1140357616"/>
          </w:p>
          <w:p w14:paraId="350BCA94" w14:textId="30EB5944" w:rsidR="00C42B4F" w:rsidRPr="009126F5" w:rsidRDefault="007F5A92" w:rsidP="0028515A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46887726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88243432"/>
                <w:placeholder>
                  <w:docPart w:val="B9F27F1B8BF740068C1B5370BF924970"/>
                </w:placeholder>
                <w:text/>
              </w:sdtPr>
              <w:sdtContent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468877260"/>
          </w:p>
        </w:tc>
      </w:tr>
      <w:tr w:rsidR="00C371AF" w:rsidRPr="009126F5" w14:paraId="2488D1B4" w14:textId="77777777" w:rsidTr="00A36AB0">
        <w:trPr>
          <w:trHeight w:val="581"/>
        </w:trPr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04293CF8" w14:textId="68233CBE" w:rsidR="00C371AF" w:rsidRPr="009126F5" w:rsidRDefault="00837671" w:rsidP="00C371AF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hyperlink w:anchor="Observation" w:tooltip="Documenter les observations" w:history="1">
              <w:r w:rsidR="00C371AF" w:rsidRPr="009126F5">
                <w:rPr>
                  <w:rStyle w:val="Lienhypertexte"/>
                  <w:rFonts w:asciiTheme="minorHAnsi" w:hAnsiTheme="minorHAnsi" w:cstheme="minorHAnsi"/>
                  <w:b/>
                </w:rPr>
                <w:t>Observations</w:t>
              </w:r>
            </w:hyperlink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3D14A00E" w14:textId="0F9DF01D" w:rsidR="00C371AF" w:rsidRPr="009126F5" w:rsidRDefault="00C371AF" w:rsidP="00C371A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5B4D0822" w14:textId="097C7797" w:rsidR="00C371AF" w:rsidRPr="009126F5" w:rsidRDefault="00C371AF" w:rsidP="00C371AF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33397B73" w14:textId="77777777" w:rsidR="00C371AF" w:rsidRPr="009126F5" w:rsidRDefault="00C371AF" w:rsidP="00C371AF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Directives</w:t>
            </w:r>
          </w:p>
          <w:p w14:paraId="353DF265" w14:textId="3F41C272" w:rsidR="00C371AF" w:rsidRPr="009126F5" w:rsidRDefault="00C371AF" w:rsidP="009A7AD8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26F5">
              <w:rPr>
                <w:rFonts w:asciiTheme="minorHAnsi" w:hAnsiTheme="minorHAnsi" w:cstheme="minorHAnsi"/>
                <w:sz w:val="16"/>
                <w:szCs w:val="16"/>
              </w:rPr>
              <w:t>Poursuivre les démarches jusqu’à obtention de directives claires</w:t>
            </w:r>
          </w:p>
        </w:tc>
      </w:tr>
      <w:tr w:rsidR="00226BC9" w:rsidRPr="009126F5" w14:paraId="7C1303AF" w14:textId="77777777" w:rsidTr="00A36AB0">
        <w:tc>
          <w:tcPr>
            <w:tcW w:w="3526" w:type="dxa"/>
            <w:shd w:val="clear" w:color="auto" w:fill="auto"/>
          </w:tcPr>
          <w:p w14:paraId="5FE2525C" w14:textId="77777777" w:rsidR="00226BC9" w:rsidRPr="009126F5" w:rsidRDefault="00226BC9" w:rsidP="00226BC9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Respiration</w:t>
            </w:r>
          </w:p>
          <w:permStart w:id="1656436748" w:edGrp="everyone"/>
          <w:p w14:paraId="31BB9FCC" w14:textId="5D055381" w:rsidR="001E42D7" w:rsidRPr="009126F5" w:rsidRDefault="00837671" w:rsidP="001E42D7">
            <w:pPr>
              <w:spacing w:before="120" w:after="6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438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56436748"/>
            <w:r w:rsidR="00CA002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1-</w:t>
            </w:r>
            <w:r w:rsidR="000E3F30" w:rsidRPr="009126F5">
              <w:rPr>
                <w:rFonts w:asciiTheme="minorHAnsi" w:hAnsiTheme="minorHAnsi" w:cstheme="minorHAnsi"/>
                <w:sz w:val="20"/>
                <w:szCs w:val="20"/>
              </w:rPr>
              <w:t>Difficulté à respirer, cherche son air</w:t>
            </w:r>
            <w:r w:rsidR="00C0457E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Si l'usager a ce problème, composez le 911 immédiatement" w:history="1">
              <w:r w:rsidR="00C0457E" w:rsidRPr="009126F5">
                <w:rPr>
                  <w:rStyle w:val="Lienhypertexte"/>
                  <w:rFonts w:asciiTheme="minorHAnsi" w:hAnsiTheme="minorHAnsi" w:cstheme="minorHAnsi"/>
                  <w:b/>
                  <w:color w:val="FF0000"/>
                  <w:sz w:val="20"/>
                  <w:szCs w:val="20"/>
                </w:rPr>
                <w:t>(911)</w:t>
              </w:r>
            </w:hyperlink>
          </w:p>
          <w:bookmarkStart w:id="11" w:name="Difficulté"/>
          <w:permStart w:id="873873042" w:edGrp="everyone"/>
          <w:p w14:paraId="5BC9EF10" w14:textId="05C4C4D4" w:rsidR="00CA0024" w:rsidRPr="009126F5" w:rsidRDefault="00837671" w:rsidP="000E3F30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0238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73873042"/>
            <w:r w:rsidR="00CA002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2-</w:t>
            </w:r>
            <w:r w:rsidR="000E3F30" w:rsidRPr="009126F5">
              <w:rPr>
                <w:rFonts w:asciiTheme="minorHAnsi" w:hAnsiTheme="minorHAnsi" w:cstheme="minorHAnsi"/>
                <w:sz w:val="20"/>
                <w:szCs w:val="20"/>
              </w:rPr>
              <w:t>A le contour des lèvres bleuté et/ou les lèvres bleutées</w:t>
            </w:r>
            <w:r w:rsidR="001A5DE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End w:id="11"/>
            <w:r w:rsidR="000E3F30" w:rsidRPr="009126F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fldChar w:fldCharType="begin"/>
            </w:r>
            <w:r w:rsidR="000E3F30" w:rsidRPr="009126F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instrText xml:space="preserve"> HYPERLINK  \l "urgence" \o "Si l'usager a ce problème, composez le 911 immédiatement" </w:instrText>
            </w:r>
            <w:r w:rsidR="000E3F30" w:rsidRPr="009126F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fldChar w:fldCharType="separate"/>
            </w:r>
            <w:r w:rsidR="001A5DE5" w:rsidRPr="009126F5">
              <w:rPr>
                <w:rStyle w:val="Lienhypertexte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(911)</w:t>
            </w:r>
            <w:r w:rsidR="000E3F30" w:rsidRPr="009126F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fldChar w:fldCharType="end"/>
            </w:r>
            <w:r w:rsidR="00CA002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547380961" w:edGrp="everyone"/>
          <w:p w14:paraId="05EE34F2" w14:textId="60B5A968" w:rsidR="001E42D7" w:rsidRPr="009126F5" w:rsidRDefault="00837671" w:rsidP="00CA0024">
            <w:pPr>
              <w:tabs>
                <w:tab w:val="left" w:pos="2520"/>
              </w:tabs>
              <w:spacing w:before="12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7199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47380961"/>
            <w:r w:rsidR="00CA002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3-</w:t>
            </w:r>
            <w:r w:rsidR="001E42D7" w:rsidRPr="009126F5">
              <w:rPr>
                <w:rFonts w:asciiTheme="minorHAnsi" w:hAnsiTheme="minorHAnsi" w:cstheme="minorHAnsi"/>
                <w:sz w:val="20"/>
                <w:szCs w:val="20"/>
              </w:rPr>
              <w:t>Apparition de toux, tousse plus qu’à l’habitude</w:t>
            </w:r>
          </w:p>
          <w:permStart w:id="1380714891" w:edGrp="everyone"/>
          <w:p w14:paraId="1E71E79B" w14:textId="28545760" w:rsidR="001E42D7" w:rsidRPr="009126F5" w:rsidRDefault="00837671" w:rsidP="001E42D7">
            <w:pPr>
              <w:spacing w:before="12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4685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80714891"/>
            <w:r w:rsidR="00CA002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4-</w:t>
            </w:r>
            <w:r w:rsidR="001E42D7" w:rsidRPr="009126F5">
              <w:rPr>
                <w:rFonts w:asciiTheme="minorHAnsi" w:hAnsiTheme="minorHAnsi" w:cstheme="minorHAnsi"/>
                <w:sz w:val="20"/>
                <w:szCs w:val="20"/>
              </w:rPr>
              <w:t>A des sécrétions (crachats)</w:t>
            </w:r>
          </w:p>
          <w:permStart w:id="819596626" w:edGrp="everyone"/>
          <w:p w14:paraId="12CEE7EC" w14:textId="6E8372C9" w:rsidR="001E42D7" w:rsidRPr="009126F5" w:rsidRDefault="00837671" w:rsidP="001E42D7">
            <w:pPr>
              <w:tabs>
                <w:tab w:val="left" w:pos="2520"/>
              </w:tabs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4834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19596626"/>
            <w:r w:rsidR="00CA002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5-</w:t>
            </w:r>
            <w:r w:rsidR="001E42D7" w:rsidRPr="009126F5">
              <w:rPr>
                <w:rFonts w:asciiTheme="minorHAnsi" w:hAnsiTheme="minorHAnsi" w:cstheme="minorHAnsi"/>
                <w:sz w:val="20"/>
                <w:szCs w:val="20"/>
              </w:rPr>
              <w:t>A le nez qui coule</w:t>
            </w:r>
          </w:p>
          <w:p w14:paraId="3FDF7476" w14:textId="62FCCA9A" w:rsidR="00167F26" w:rsidRPr="009126F5" w:rsidRDefault="00167F26" w:rsidP="001A5DE5">
            <w:pPr>
              <w:tabs>
                <w:tab w:val="left" w:pos="2520"/>
              </w:tabs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  <w:shd w:val="clear" w:color="auto" w:fill="auto"/>
          </w:tcPr>
          <w:p w14:paraId="50FA9A62" w14:textId="77777777" w:rsidR="00617C06" w:rsidRPr="009126F5" w:rsidRDefault="00617C06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lastRenderedPageBreak/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75398592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754893142"/>
                <w:placeholder>
                  <w:docPart w:val="DF500A3CAA804DA9AC7E4516EC497226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75398592"/>
          </w:p>
          <w:permStart w:id="1160148871" w:edGrp="everyone"/>
          <w:p w14:paraId="390194B1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661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60148871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1778193911" w:edGrp="everyone"/>
          <w:p w14:paraId="0CB22425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9358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78193911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272530C8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76135152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28024493"/>
                <w:placeholder>
                  <w:docPart w:val="561135039EE8496AA71EB480BE0E2F06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761351524"/>
          </w:p>
          <w:p w14:paraId="45F54D2A" w14:textId="0D302C4E" w:rsidR="00CA0024" w:rsidRPr="009126F5" w:rsidRDefault="00CA0024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984712094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D834DC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84712094"/>
          </w:p>
          <w:p w14:paraId="6E9E2E47" w14:textId="1A1CFA62" w:rsidR="00CA0024" w:rsidRPr="009126F5" w:rsidRDefault="00CA0024" w:rsidP="00CA002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Précisions (incluant </w:t>
            </w:r>
            <w:r w:rsidR="009009CB" w:rsidRPr="009126F5">
              <w:rPr>
                <w:rFonts w:asciiTheme="minorHAnsi" w:hAnsiTheme="minorHAnsi" w:cstheme="minorHAnsi"/>
                <w:sz w:val="20"/>
                <w:szCs w:val="20"/>
              </w:rPr>
              <w:t>couleur des sécrétions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.) :</w:t>
            </w:r>
            <w:permStart w:id="570625028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ermEnd w:id="570625028"/>
          <w:p w14:paraId="4280A805" w14:textId="44BA0DAF" w:rsidR="00617C06" w:rsidRPr="009126F5" w:rsidRDefault="00617C06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lastRenderedPageBreak/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1986997637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338147745"/>
                <w:placeholder>
                  <w:docPart w:val="3B06D9D10C1547DAAB68D9D8C6C21C42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1986997637"/>
          </w:p>
          <w:permStart w:id="2075608962" w:edGrp="everyone"/>
          <w:p w14:paraId="5CBA96B7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2347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75608962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1177511584" w:edGrp="everyone"/>
          <w:p w14:paraId="42986666" w14:textId="1EE0EB20" w:rsidR="00CA0024" w:rsidRPr="009126F5" w:rsidRDefault="00837671" w:rsidP="00CA002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792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77511584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7B48237D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92079633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22054815"/>
                <w:placeholder>
                  <w:docPart w:val="C8EC8A65D36B4462B38490AE3D672849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920796337"/>
          </w:p>
          <w:p w14:paraId="6895CB35" w14:textId="3A1D0B5E" w:rsidR="00CA0024" w:rsidRPr="009126F5" w:rsidRDefault="00CA0024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650335174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D834DC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650335174"/>
          </w:p>
          <w:p w14:paraId="55A190B0" w14:textId="3A1DBEC8" w:rsidR="00CA0024" w:rsidRPr="009126F5" w:rsidRDefault="00CA0024" w:rsidP="00CA002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Précisions (incluant </w:t>
            </w:r>
            <w:r w:rsidR="009009CB" w:rsidRPr="009126F5">
              <w:rPr>
                <w:rFonts w:asciiTheme="minorHAnsi" w:hAnsiTheme="minorHAnsi" w:cstheme="minorHAnsi"/>
                <w:sz w:val="20"/>
                <w:szCs w:val="20"/>
              </w:rPr>
              <w:t>couleur des sécrétions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.) :</w:t>
            </w:r>
            <w:permStart w:id="985872765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ermEnd w:id="985872765"/>
          <w:p w14:paraId="7A83AD01" w14:textId="77777777" w:rsidR="00226BC9" w:rsidRPr="009126F5" w:rsidRDefault="00226BC9" w:rsidP="00CA002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30" w:type="dxa"/>
            <w:shd w:val="clear" w:color="auto" w:fill="auto"/>
          </w:tcPr>
          <w:p w14:paraId="689E6DA8" w14:textId="77777777" w:rsidR="00226BC9" w:rsidRPr="009126F5" w:rsidRDefault="00226BC9" w:rsidP="00226BC9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lastRenderedPageBreak/>
              <w:t xml:space="preserve">Vérifier : </w:t>
            </w:r>
          </w:p>
          <w:permStart w:id="1888237273" w:edGrp="everyone"/>
          <w:p w14:paraId="20E1AC29" w14:textId="627ECCD8" w:rsidR="00226BC9" w:rsidRPr="009126F5" w:rsidRDefault="00837671" w:rsidP="00CA0024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1753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88237273"/>
            <w:r w:rsidR="00CA002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</w:rPr>
              <w:t>Si l’usager fait de la fièvre</w:t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</w:t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  <w:permStart w:id="297104008" w:edGrp="everyone"/>
          <w:p w14:paraId="0C966A7A" w14:textId="4D5FB5B4" w:rsidR="00226BC9" w:rsidRPr="009126F5" w:rsidRDefault="00837671" w:rsidP="00CA0024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2015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97104008"/>
            <w:r w:rsidR="00CA002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</w:rPr>
              <w:t>S’il y a présence de douleur</w:t>
            </w:r>
          </w:p>
          <w:permStart w:id="1130855203" w:edGrp="everyone"/>
          <w:p w14:paraId="017F8C09" w14:textId="3CC376C2" w:rsidR="00226BC9" w:rsidRPr="009126F5" w:rsidRDefault="00837671" w:rsidP="00CA0024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1244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30855203"/>
            <w:r w:rsidR="00CA002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</w:rPr>
              <w:t>Si l’usager est connu pour des allergies (ex. allergies saisonnières)</w:t>
            </w:r>
          </w:p>
          <w:permStart w:id="765090245" w:edGrp="everyone"/>
          <w:p w14:paraId="152BF436" w14:textId="1E342C3E" w:rsidR="00226BC9" w:rsidRPr="009126F5" w:rsidRDefault="00837671" w:rsidP="00CA0024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1400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65090245"/>
            <w:r w:rsidR="00CA002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26BC9" w:rsidRPr="009126F5">
              <w:rPr>
                <w:rFonts w:asciiTheme="minorHAnsi" w:hAnsiTheme="minorHAnsi" w:cstheme="minorHAnsi"/>
                <w:sz w:val="20"/>
                <w:szCs w:val="20"/>
              </w:rPr>
              <w:t>Si d’autres personnes dans l’environnement ont des symptômes similaires</w:t>
            </w:r>
          </w:p>
          <w:p w14:paraId="2890ECE9" w14:textId="77777777" w:rsidR="00226BC9" w:rsidRPr="009126F5" w:rsidRDefault="00226BC9" w:rsidP="00D12730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304D11F5" w14:textId="1BCD88C0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Suivi" w:tooltip="Poursuivre les démarches jusqu'à ce qu'on ait des consignes claires" w:history="1">
              <w:r w:rsidR="007F5A92" w:rsidRPr="009126F5">
                <w:rPr>
                  <w:rStyle w:val="Lienhypertexte"/>
                  <w:rFonts w:asciiTheme="minorHAnsi" w:hAnsiTheme="minorHAnsi" w:cstheme="minorHAnsi"/>
                  <w:b/>
                  <w:color w:val="auto"/>
                  <w:sz w:val="22"/>
                  <w:szCs w:val="22"/>
                </w:rPr>
                <w:t>Recommandation(s) de </w:t>
              </w:r>
            </w:hyperlink>
            <w:r w:rsidR="007F5A92" w:rsidRPr="009126F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ermStart w:id="1866812403" w:edGrp="everyone"/>
          <w:p w14:paraId="17B6A545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5661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66812403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688548998" w:edGrp="everyone"/>
          <w:p w14:paraId="54EF038F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6729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88548998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495932157" w:edGrp="everyone"/>
          <w:p w14:paraId="70686754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1254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95932157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1453549293" w:edGrp="everyone"/>
          <w:p w14:paraId="7050EE4F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0165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53549293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1340171335" w:edGrp="everyone"/>
          <w:p w14:paraId="6BD34302" w14:textId="5BE64F89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9351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40171335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7F5A92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240072564" w:edGrp="everyone"/>
          <w:p w14:paraId="22BE9CBD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3569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40072564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199627716" w:edGrp="everyone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99627716"/>
          <w:p w14:paraId="13C82A94" w14:textId="77777777" w:rsidR="0020194A" w:rsidRDefault="0020194A" w:rsidP="007F5A92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76B7231B" w14:textId="4A2F4DCA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recom" w:tooltip="Indiquez les informations reçues de la personne contactée" w:history="1">
              <w:r w:rsidR="002513E4" w:rsidRPr="009126F5">
                <w:rPr>
                  <w:rStyle w:val="Lienhypertexte"/>
                  <w:rFonts w:asciiTheme="minorHAnsi" w:hAnsiTheme="minorHAnsi" w:cstheme="minorHAnsi"/>
                  <w:b/>
                  <w:sz w:val="22"/>
                  <w:szCs w:val="22"/>
                </w:rPr>
                <w:t>Directives :</w:t>
              </w:r>
            </w:hyperlink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ACAB5AC" w14:textId="16CB9C9F" w:rsidR="007F5A92" w:rsidRPr="009126F5" w:rsidRDefault="007F5A92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2072058994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910537337"/>
                <w:placeholder>
                  <w:docPart w:val="CC0EB297872F412E9F673B8A9323BDAA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2072058994"/>
          </w:p>
          <w:p w14:paraId="0E662BC9" w14:textId="5B0E6AED" w:rsidR="00DC5D7F" w:rsidRPr="009126F5" w:rsidRDefault="00DC5D7F" w:rsidP="007F5A92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50379365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23034654"/>
                <w:placeholder>
                  <w:docPart w:val="BFD40D26F62D44C3ADF03738EEAD1F28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503793659"/>
          </w:p>
          <w:p w14:paraId="7DA872DA" w14:textId="5BEC2C23" w:rsidR="007F5A92" w:rsidRPr="009126F5" w:rsidRDefault="007F5A92" w:rsidP="007F5A92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179413204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99923277"/>
                <w:placeholder>
                  <w:docPart w:val="890340C1048F48D3B0735E716470F226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  <w:permEnd w:id="1794132048"/>
          </w:p>
          <w:p w14:paraId="424B20A3" w14:textId="21DA5D71" w:rsidR="007F5A92" w:rsidRPr="009126F5" w:rsidRDefault="002513E4" w:rsidP="007F5A92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</w:t>
            </w:r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reçues : </w:t>
            </w:r>
            <w:permStart w:id="131676272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42284939"/>
                <w:placeholder>
                  <w:docPart w:val="FD35F543F37344988DD57861F8B6173B"/>
                </w:placeholder>
              </w:sdtPr>
              <w:sdtContent>
                <w:r w:rsidR="007F5A92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7F5A92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1316762722"/>
          </w:p>
          <w:p w14:paraId="572FE867" w14:textId="433ECBF3" w:rsidR="007F5A92" w:rsidRPr="009126F5" w:rsidRDefault="007F5A92" w:rsidP="007F5A92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04675571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66554460"/>
                <w:placeholder>
                  <w:docPart w:val="FD35F543F37344988DD57861F8B6173B"/>
                </w:placeholder>
                <w:text/>
              </w:sdtPr>
              <w:sdtContent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046755713"/>
          </w:p>
          <w:p w14:paraId="507DC51F" w14:textId="77777777" w:rsidR="002513E4" w:rsidRPr="009126F5" w:rsidRDefault="002513E4" w:rsidP="002513E4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27732CE6" w14:textId="13A232A6" w:rsidR="007F5A92" w:rsidRPr="009126F5" w:rsidRDefault="002513E4" w:rsidP="002513E4">
            <w:pPr>
              <w:spacing w:before="120" w:after="6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="007F5A92"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1031557827" w:edGrp="everyone"/>
          <w:p w14:paraId="088E2922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4434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031557827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1662651348" w:edGrp="everyone"/>
          <w:p w14:paraId="50CCABF5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9776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62651348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952711152" w:edGrp="everyone"/>
          <w:p w14:paraId="56EDAF18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2003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52711152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405293084" w:edGrp="everyone"/>
          <w:p w14:paraId="7763046E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589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05293084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2117300998" w:edGrp="everyone"/>
          <w:p w14:paraId="2CADF290" w14:textId="53EF4F46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7290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117300998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7F5A92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649744369" w:edGrp="everyone"/>
          <w:p w14:paraId="283F48DE" w14:textId="77777777" w:rsidR="007F5A92" w:rsidRPr="009126F5" w:rsidRDefault="00837671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8451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49744369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416965302" w:edGrp="everyone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416965302"/>
          <w:p w14:paraId="5BA22CCC" w14:textId="4FDC1F08" w:rsidR="007F5A92" w:rsidRPr="009126F5" w:rsidRDefault="00275768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fldChar w:fldCharType="begin"/>
            </w:r>
            <w:r w:rsidRPr="009126F5">
              <w:rPr>
                <w:rFonts w:asciiTheme="minorHAnsi" w:hAnsiTheme="minorHAnsi" w:cstheme="minorHAnsi"/>
              </w:rPr>
              <w:instrText xml:space="preserve"> HYPERLINK \l "recom" \o "Indiquez les informations reçues de la personne contactée" </w:instrText>
            </w:r>
            <w:r w:rsidRPr="009126F5">
              <w:fldChar w:fldCharType="separate"/>
            </w:r>
            <w:r w:rsidR="002513E4"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 :</w:t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79D82FF" w14:textId="09C1896B" w:rsidR="007F5A92" w:rsidRPr="009126F5" w:rsidRDefault="007F5A92" w:rsidP="007F5A9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1783833554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672799814"/>
                <w:placeholder>
                  <w:docPart w:val="9594AA18CB3349BEA2A0C757F515E024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1783833554"/>
          </w:p>
          <w:p w14:paraId="2C3E6909" w14:textId="2FBA093D" w:rsidR="00DC5D7F" w:rsidRPr="009126F5" w:rsidRDefault="00DC5D7F" w:rsidP="007F5A92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0839708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10219901"/>
                <w:placeholder>
                  <w:docPart w:val="2CCAF7A8AF3C4626ABB8CF35898012BB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08397080"/>
          </w:p>
          <w:p w14:paraId="70B75843" w14:textId="6638CDDC" w:rsidR="007F5A92" w:rsidRPr="009126F5" w:rsidRDefault="007F5A92" w:rsidP="007F5A92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137319097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67373576"/>
                <w:placeholder>
                  <w:docPart w:val="367B9034CF6E400CA2201B6BB71BD9EE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1373190970"/>
          </w:p>
          <w:p w14:paraId="44C1E445" w14:textId="0883CD7E" w:rsidR="007F5A92" w:rsidRPr="009126F5" w:rsidRDefault="002513E4" w:rsidP="007F5A92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</w:t>
            </w:r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reçues : </w:t>
            </w:r>
            <w:permStart w:id="44814866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78335942"/>
                <w:placeholder>
                  <w:docPart w:val="11AE1DA46C554289820796ADBB16FB0C"/>
                </w:placeholder>
              </w:sdtPr>
              <w:sdtContent>
                <w:r w:rsidR="007F5A92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7F5A92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  <w:permEnd w:id="448148663"/>
          </w:p>
          <w:p w14:paraId="5ADD6FB3" w14:textId="1C19D9C3" w:rsidR="005048D4" w:rsidRPr="009126F5" w:rsidRDefault="007F5A92" w:rsidP="00DC5D7F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24119760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25692878"/>
                <w:placeholder>
                  <w:docPart w:val="11AE1DA46C554289820796ADBB16FB0C"/>
                </w:placeholder>
                <w:text/>
              </w:sdtPr>
              <w:sdtContent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241197609"/>
          </w:p>
        </w:tc>
      </w:tr>
    </w:tbl>
    <w:p w14:paraId="58C5593E" w14:textId="5CA3D1BD" w:rsidR="006A2E01" w:rsidRPr="009126F5" w:rsidRDefault="006A2E01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0C18A0CF" w14:textId="44FDB3C4" w:rsidR="0025000C" w:rsidRPr="009126F5" w:rsidRDefault="0025000C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53E649B5" w14:textId="7C915B6E" w:rsidR="00F14888" w:rsidRPr="009126F5" w:rsidRDefault="00F14888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6F6D8731" w14:textId="34FA88D0" w:rsidR="00F14888" w:rsidRPr="009126F5" w:rsidRDefault="00F14888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0A5F6D68" w14:textId="76344F20" w:rsidR="00F14888" w:rsidRPr="009126F5" w:rsidRDefault="00F14888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4FCC6593" w14:textId="77777777" w:rsidR="00F14888" w:rsidRPr="009126F5" w:rsidRDefault="00F14888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26"/>
        <w:gridCol w:w="3415"/>
        <w:gridCol w:w="3830"/>
        <w:gridCol w:w="3685"/>
      </w:tblGrid>
      <w:tr w:rsidR="00D12730" w:rsidRPr="009126F5" w14:paraId="286582A7" w14:textId="77777777" w:rsidTr="00B704D5">
        <w:trPr>
          <w:trHeight w:val="397"/>
        </w:trPr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27DDEA49" w14:textId="7FBEBECC" w:rsidR="00D12730" w:rsidRPr="009126F5" w:rsidRDefault="00837671" w:rsidP="00A853B9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</w:rPr>
            </w:pPr>
            <w:hyperlink w:anchor="Observation" w:tooltip="Documenter les observations" w:history="1">
              <w:r w:rsidR="004F1CD3" w:rsidRPr="009126F5">
                <w:rPr>
                  <w:rStyle w:val="Lienhypertexte"/>
                  <w:rFonts w:asciiTheme="minorHAnsi" w:hAnsiTheme="minorHAnsi" w:cstheme="minorHAnsi"/>
                  <w:b/>
                </w:rPr>
                <w:t>Observations</w:t>
              </w:r>
            </w:hyperlink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0771B822" w14:textId="755EFC3B" w:rsidR="00D12730" w:rsidRPr="009126F5" w:rsidRDefault="00D12730" w:rsidP="00A853B9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</w:rPr>
            </w:pPr>
            <w:r w:rsidRPr="009126F5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30B19A03" w14:textId="77777777" w:rsidR="00D12730" w:rsidRPr="009126F5" w:rsidRDefault="00D12730" w:rsidP="00A853B9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</w:rPr>
            </w:pPr>
            <w:r w:rsidRPr="009126F5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5991FFE6" w14:textId="77777777" w:rsidR="00DE6BD1" w:rsidRPr="009126F5" w:rsidRDefault="002513E4" w:rsidP="00A853B9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Directives</w:t>
            </w:r>
          </w:p>
          <w:p w14:paraId="286E3EA2" w14:textId="5FBD0D7A" w:rsidR="00DE6BD1" w:rsidRPr="009126F5" w:rsidRDefault="00DE6BD1" w:rsidP="00DE6BD1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</w:rPr>
            </w:pPr>
            <w:r w:rsidRPr="009126F5">
              <w:rPr>
                <w:rFonts w:asciiTheme="minorHAnsi" w:hAnsiTheme="minorHAnsi" w:cstheme="minorHAnsi"/>
                <w:sz w:val="16"/>
                <w:szCs w:val="16"/>
              </w:rPr>
              <w:t xml:space="preserve">Poursuivre les démarches jusqu’à </w:t>
            </w:r>
            <w:r w:rsidR="009A7AD8" w:rsidRPr="009126F5">
              <w:rPr>
                <w:rFonts w:asciiTheme="minorHAnsi" w:hAnsiTheme="minorHAnsi" w:cstheme="minorHAnsi"/>
                <w:sz w:val="16"/>
                <w:szCs w:val="16"/>
              </w:rPr>
              <w:t>obtention de directives claires</w:t>
            </w:r>
          </w:p>
        </w:tc>
      </w:tr>
      <w:tr w:rsidR="00D12730" w:rsidRPr="009126F5" w14:paraId="6151F724" w14:textId="77777777" w:rsidTr="00B704D5">
        <w:tc>
          <w:tcPr>
            <w:tcW w:w="3526" w:type="dxa"/>
          </w:tcPr>
          <w:p w14:paraId="2AA6CABB" w14:textId="4DCF5FEA" w:rsidR="00563CA4" w:rsidRPr="009126F5" w:rsidRDefault="00825134" w:rsidP="00A853B9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Yeux</w:t>
            </w:r>
            <w:r w:rsidR="00563CA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498492178" w:edGrp="everyone"/>
          <w:p w14:paraId="4A860C67" w14:textId="2358D560" w:rsidR="00563CA4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8050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CA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98492178"/>
            <w:r w:rsidR="00563CA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1-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A les yeux rouges</w:t>
            </w:r>
            <w:r w:rsidR="00563CA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552675808" w:edGrp="everyone"/>
          <w:p w14:paraId="201DDDEE" w14:textId="699A039B" w:rsidR="008878C5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4364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CA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52675808"/>
            <w:r w:rsidR="00563CA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2-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A les yeux qui coulent</w:t>
            </w:r>
          </w:p>
          <w:permStart w:id="2017945005" w:edGrp="everyone"/>
          <w:p w14:paraId="34D7BB51" w14:textId="29D621FF" w:rsidR="008878C5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3372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CA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17945005"/>
            <w:r w:rsidR="00563CA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3-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Se frotte les yeux</w:t>
            </w:r>
          </w:p>
          <w:permStart w:id="2001608231" w:edGrp="everyone"/>
          <w:p w14:paraId="236D0D20" w14:textId="6FC21E73" w:rsidR="002B6797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7112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CA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01608231"/>
            <w:r w:rsidR="00563CA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4-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A des sécrétions/croûtes aux</w:t>
            </w:r>
            <w:r w:rsidR="00150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yeux</w:t>
            </w:r>
            <w:r w:rsidR="00373C4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200299221" w:edGrp="everyone"/>
          <w:p w14:paraId="0DED1CA7" w14:textId="6668A290" w:rsidR="00150447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1435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00299221"/>
            <w:r w:rsidR="00150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5-Blessure ou douleur subite à l’œil </w:t>
            </w:r>
            <w:r w:rsidR="00150447" w:rsidRPr="009126F5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150447" w:rsidRPr="009126F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911</w:t>
            </w:r>
            <w:r w:rsidR="00150447" w:rsidRPr="009126F5">
              <w:rPr>
                <w:rFonts w:asciiTheme="minorHAnsi" w:hAnsiTheme="minorHAnsi" w:cstheme="minorHAnsi"/>
                <w:sz w:val="18"/>
                <w:szCs w:val="18"/>
              </w:rPr>
              <w:t xml:space="preserve"> selon la gravité)</w:t>
            </w:r>
          </w:p>
          <w:p w14:paraId="4F168A57" w14:textId="2310EE36" w:rsidR="009126F5" w:rsidRPr="009126F5" w:rsidRDefault="008878C5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7C9E2ED3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E82858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31E425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6F17DE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011124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EC4D9B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457679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EF1475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07D131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C978F7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99DB7C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E7B6EB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F2F818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5FFC0F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D500FD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9CCC93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3FBA7A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394A04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48E25B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9D4EFD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6311EE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C51058" w14:textId="0D33AD3D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8F4630" w14:textId="2B0EBF13" w:rsidR="00D12730" w:rsidRPr="009126F5" w:rsidRDefault="00D12730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</w:tcPr>
          <w:p w14:paraId="32824E45" w14:textId="30F562D2" w:rsidR="00617C06" w:rsidRPr="009126F5" w:rsidRDefault="00617C06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1930722932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22612787"/>
                <w:placeholder>
                  <w:docPart w:val="6E254A34384E4354B1C501DA801B198A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1930722932"/>
          </w:p>
          <w:permStart w:id="490934630" w:edGrp="everyone"/>
          <w:p w14:paraId="4C018CC0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3115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90934630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121394758" w:edGrp="everyone"/>
          <w:p w14:paraId="0924FDFF" w14:textId="568F4FDD" w:rsidR="00563CA4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55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1394758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40AAFBA5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38086194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6374049"/>
                <w:placeholder>
                  <w:docPart w:val="E8512212476C4581B6A25CA41B232C73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380861945"/>
          </w:p>
          <w:p w14:paraId="499BC2AA" w14:textId="04F69821" w:rsidR="00563CA4" w:rsidRPr="009126F5" w:rsidRDefault="00563CA4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592491575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834DC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92491575"/>
          </w:p>
          <w:p w14:paraId="5CE10F61" w14:textId="3B839DC8" w:rsidR="00563CA4" w:rsidRPr="009126F5" w:rsidRDefault="00563CA4" w:rsidP="00A853B9">
            <w:pPr>
              <w:spacing w:before="120" w:after="120"/>
              <w:rPr>
                <w:rFonts w:asciiTheme="minorHAnsi" w:hAnsiTheme="minorHAnsi" w:cstheme="minorHAnsi"/>
                <w:sz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Précisions (incluant </w:t>
            </w:r>
            <w:r w:rsidR="009009CB" w:rsidRPr="009126F5">
              <w:rPr>
                <w:rFonts w:asciiTheme="minorHAnsi" w:hAnsiTheme="minorHAnsi" w:cstheme="minorHAnsi"/>
                <w:sz w:val="20"/>
                <w:szCs w:val="20"/>
              </w:rPr>
              <w:t>couleur des sécrétions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.) :</w:t>
            </w:r>
            <w:permStart w:id="223617055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D834DC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23617055"/>
          </w:p>
          <w:p w14:paraId="3340C3CE" w14:textId="4C2121E3" w:rsidR="00563CA4" w:rsidRPr="009126F5" w:rsidRDefault="00563CA4" w:rsidP="00A853B9">
            <w:pPr>
              <w:rPr>
                <w:rFonts w:asciiTheme="minorHAnsi" w:hAnsiTheme="minorHAnsi" w:cstheme="minorHAnsi"/>
                <w:sz w:val="20"/>
              </w:rPr>
            </w:pPr>
          </w:p>
          <w:p w14:paraId="7673D26C" w14:textId="77777777" w:rsidR="00671181" w:rsidRPr="009126F5" w:rsidRDefault="00671181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419DCA3" w14:textId="77777777" w:rsidR="00671181" w:rsidRPr="009126F5" w:rsidRDefault="00671181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688A9C74" w14:textId="77777777" w:rsidR="00671181" w:rsidRPr="009126F5" w:rsidRDefault="00671181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A33DC01" w14:textId="77777777" w:rsidR="00671181" w:rsidRPr="009126F5" w:rsidRDefault="00671181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AC5B4D5" w14:textId="77777777" w:rsidR="00671181" w:rsidRPr="009126F5" w:rsidRDefault="00671181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CA1A647" w14:textId="77777777" w:rsidR="00671181" w:rsidRPr="009126F5" w:rsidRDefault="00671181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494D742" w14:textId="02CC8F49" w:rsidR="00617C06" w:rsidRPr="009126F5" w:rsidRDefault="00617C06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8798158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728955537"/>
                <w:placeholder>
                  <w:docPart w:val="FB8A2E320218490EACD76F9CBDC33461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8798158"/>
          </w:p>
          <w:permStart w:id="191967785" w:edGrp="everyone"/>
          <w:p w14:paraId="6D12EA45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6908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1967785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1231557657" w:edGrp="everyone"/>
          <w:p w14:paraId="25987693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6637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31557657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04C8EE2F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51177806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56583243"/>
                <w:placeholder>
                  <w:docPart w:val="12E727A968A84B83BEE987A5449D9274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511778067"/>
          </w:p>
          <w:p w14:paraId="6D3D840C" w14:textId="31D36F60" w:rsidR="00563CA4" w:rsidRPr="009126F5" w:rsidRDefault="00563CA4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49571765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834DC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9571765"/>
          </w:p>
          <w:p w14:paraId="39E0B0DA" w14:textId="4C4FDEEE" w:rsidR="00500CF3" w:rsidRPr="009126F5" w:rsidRDefault="00563CA4" w:rsidP="0067118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Précisions (incluant </w:t>
            </w:r>
            <w:r w:rsidR="009009CB" w:rsidRPr="009126F5">
              <w:rPr>
                <w:rFonts w:asciiTheme="minorHAnsi" w:hAnsiTheme="minorHAnsi" w:cstheme="minorHAnsi"/>
                <w:sz w:val="20"/>
                <w:szCs w:val="20"/>
              </w:rPr>
              <w:t>couleur des sécrétions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.) :</w:t>
            </w:r>
            <w:permStart w:id="1278753640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1278753640"/>
          </w:p>
          <w:p w14:paraId="1ACD1F7C" w14:textId="77777777" w:rsidR="00500CF3" w:rsidRPr="009126F5" w:rsidRDefault="00500CF3" w:rsidP="00A853B9">
            <w:pPr>
              <w:rPr>
                <w:rFonts w:asciiTheme="minorHAnsi" w:hAnsiTheme="minorHAnsi" w:cstheme="minorHAnsi"/>
                <w:sz w:val="20"/>
              </w:rPr>
            </w:pPr>
          </w:p>
          <w:p w14:paraId="18403B44" w14:textId="77777777" w:rsidR="00500CF3" w:rsidRPr="009126F5" w:rsidRDefault="00500CF3" w:rsidP="00A853B9">
            <w:pPr>
              <w:rPr>
                <w:rFonts w:asciiTheme="minorHAnsi" w:hAnsiTheme="minorHAnsi" w:cstheme="minorHAnsi"/>
                <w:sz w:val="20"/>
              </w:rPr>
            </w:pPr>
          </w:p>
          <w:p w14:paraId="0D5C98CF" w14:textId="079C74F9" w:rsidR="009126F5" w:rsidRPr="009126F5" w:rsidRDefault="009126F5" w:rsidP="00A853B9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30" w:type="dxa"/>
          </w:tcPr>
          <w:p w14:paraId="4117EE34" w14:textId="77777777" w:rsidR="00825134" w:rsidRPr="009126F5" w:rsidRDefault="00825134" w:rsidP="00A853B9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Vérifier</w:t>
            </w:r>
          </w:p>
          <w:permStart w:id="425464836" w:edGrp="everyone"/>
          <w:p w14:paraId="4E1A254B" w14:textId="3A26797A" w:rsidR="00825134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3207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CA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25464836"/>
            <w:r w:rsidR="00563CA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5134" w:rsidRPr="009126F5">
              <w:rPr>
                <w:rFonts w:asciiTheme="minorHAnsi" w:hAnsiTheme="minorHAnsi" w:cstheme="minorHAnsi"/>
                <w:sz w:val="20"/>
                <w:szCs w:val="20"/>
              </w:rPr>
              <w:t>S’il y a de la douleur</w:t>
            </w:r>
          </w:p>
          <w:permStart w:id="501302940" w:edGrp="everyone"/>
          <w:p w14:paraId="5C15975E" w14:textId="04C63A18" w:rsidR="00825134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8253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CA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01302940"/>
            <w:r w:rsidR="00563CA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5134" w:rsidRPr="009126F5">
              <w:rPr>
                <w:rFonts w:asciiTheme="minorHAnsi" w:hAnsiTheme="minorHAnsi" w:cstheme="minorHAnsi"/>
                <w:sz w:val="20"/>
                <w:szCs w:val="20"/>
              </w:rPr>
              <w:t>Si l’usager est connu pour des allergies (ex. allergies saisonnières)</w:t>
            </w:r>
          </w:p>
          <w:permStart w:id="960396073" w:edGrp="everyone"/>
          <w:p w14:paraId="435CEB48" w14:textId="20C2DB5D" w:rsidR="00825134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571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CA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60396073"/>
            <w:r w:rsidR="00563CA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5134" w:rsidRPr="009126F5">
              <w:rPr>
                <w:rFonts w:asciiTheme="minorHAnsi" w:hAnsiTheme="minorHAnsi" w:cstheme="minorHAnsi"/>
                <w:sz w:val="20"/>
                <w:szCs w:val="20"/>
              </w:rPr>
              <w:t>Si d’autres personnes dans l’environnement ont des symptômes similaires</w:t>
            </w:r>
          </w:p>
          <w:p w14:paraId="5EBB05D7" w14:textId="77777777" w:rsidR="00D12730" w:rsidRPr="009126F5" w:rsidRDefault="00D12730" w:rsidP="00A853B9">
            <w:pPr>
              <w:tabs>
                <w:tab w:val="left" w:pos="2520"/>
              </w:tabs>
              <w:spacing w:before="12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85" w:type="dxa"/>
          </w:tcPr>
          <w:p w14:paraId="532DE9D6" w14:textId="77777777" w:rsidR="00500CF3" w:rsidRPr="009126F5" w:rsidRDefault="00500CF3" w:rsidP="00500CF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1109471106" w:edGrp="everyone"/>
          <w:p w14:paraId="23709321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9515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09471106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569517639" w:edGrp="everyone"/>
          <w:p w14:paraId="30C93168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808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69517639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914242884" w:edGrp="everyone"/>
          <w:p w14:paraId="31792325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704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14242884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511772232" w:edGrp="everyone"/>
          <w:p w14:paraId="0F461D68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4439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11772232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756315781" w:edGrp="everyone"/>
          <w:p w14:paraId="0FE2E5E4" w14:textId="32F056CC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2109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56315781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500CF3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494601546" w:edGrp="everyone"/>
          <w:p w14:paraId="0E9A1DC5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5013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94601546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1825253961" w:edGrp="everyone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825253961"/>
          <w:p w14:paraId="1E5EFC04" w14:textId="514A99A6" w:rsidR="00500CF3" w:rsidRPr="009126F5" w:rsidRDefault="00500CF3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fldChar w:fldCharType="begin"/>
            </w:r>
            <w:r w:rsidRPr="009126F5">
              <w:rPr>
                <w:rFonts w:asciiTheme="minorHAnsi" w:hAnsiTheme="minorHAnsi" w:cstheme="minorHAnsi"/>
              </w:rPr>
              <w:instrText>HYPERLINK  \l "recom" \o "Indiquez les informations reçues de la personne contactée"</w:instrText>
            </w:r>
            <w:r w:rsidRPr="009126F5">
              <w:fldChar w:fldCharType="separate"/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 :</w:t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CF6EF42" w14:textId="493287B3" w:rsidR="00500CF3" w:rsidRPr="009126F5" w:rsidRDefault="00500CF3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1743223228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848096161"/>
                <w:placeholder>
                  <w:docPart w:val="7ADB44F2938942D59F1D73A0E7055F07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1743223228"/>
          </w:p>
          <w:p w14:paraId="68458D97" w14:textId="77777777" w:rsidR="00500CF3" w:rsidRPr="009126F5" w:rsidRDefault="00500CF3" w:rsidP="00500CF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85324854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33855888"/>
                <w:placeholder>
                  <w:docPart w:val="11AF41CD6DB04CEA8B141D93566FED2A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853248543"/>
          </w:p>
          <w:p w14:paraId="4F55D928" w14:textId="77777777" w:rsidR="00500CF3" w:rsidRPr="009126F5" w:rsidRDefault="00500CF3" w:rsidP="00500CF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35602138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0016031"/>
                <w:placeholder>
                  <w:docPart w:val="F0267C9964484DBAB9CF4A7C481E362D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356021389"/>
          </w:p>
          <w:p w14:paraId="2B78C4AD" w14:textId="77777777" w:rsidR="00500CF3" w:rsidRPr="009126F5" w:rsidRDefault="00500CF3" w:rsidP="00500CF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210575454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01019960"/>
                <w:placeholder>
                  <w:docPart w:val="11AF41CD6DB04CEA8B141D93566FED2A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2105754544"/>
          </w:p>
          <w:p w14:paraId="531DDEF6" w14:textId="77777777" w:rsidR="00500CF3" w:rsidRPr="009126F5" w:rsidRDefault="00500CF3" w:rsidP="00500CF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58715684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2566832"/>
                <w:placeholder>
                  <w:docPart w:val="11AF41CD6DB04CEA8B141D93566FED2A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587156842"/>
          </w:p>
          <w:p w14:paraId="5C4ED486" w14:textId="77777777" w:rsidR="00D40DDF" w:rsidRPr="009126F5" w:rsidRDefault="00D40DDF" w:rsidP="00A853B9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76FE84A" w14:textId="77777777" w:rsidR="00500CF3" w:rsidRPr="009126F5" w:rsidRDefault="00500CF3" w:rsidP="00500CF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2119969971" w:edGrp="everyone"/>
          <w:p w14:paraId="2B2F2AA3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1213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119969971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215116413" w:edGrp="everyone"/>
          <w:p w14:paraId="4B837B31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1121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15116413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95066304" w:edGrp="everyone"/>
          <w:p w14:paraId="0E19E7B0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6619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5066304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1815029975" w:edGrp="everyone"/>
          <w:p w14:paraId="12D9F919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2647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15029975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238291868" w:edGrp="everyone"/>
          <w:p w14:paraId="4F35E35C" w14:textId="56B5AF8E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961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38291868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500CF3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667433043" w:edGrp="everyone"/>
          <w:p w14:paraId="2B19F831" w14:textId="397F1926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8976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67433043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439559557" w:edGrp="everyone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439559557"/>
          <w:p w14:paraId="55A2CAFC" w14:textId="7D75E571" w:rsidR="00500CF3" w:rsidRPr="009126F5" w:rsidRDefault="00500CF3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00CF3" w:rsidRPr="009126F5" w14:paraId="33648AF4" w14:textId="77777777" w:rsidTr="00B704D5">
        <w:tc>
          <w:tcPr>
            <w:tcW w:w="3526" w:type="dxa"/>
            <w:shd w:val="clear" w:color="auto" w:fill="auto"/>
            <w:vAlign w:val="center"/>
          </w:tcPr>
          <w:p w14:paraId="7B5552B0" w14:textId="77777777" w:rsidR="00500CF3" w:rsidRPr="009126F5" w:rsidRDefault="00500CF3" w:rsidP="00C371AF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15" w:type="dxa"/>
            <w:shd w:val="clear" w:color="auto" w:fill="auto"/>
            <w:vAlign w:val="center"/>
          </w:tcPr>
          <w:p w14:paraId="13521BAF" w14:textId="77777777" w:rsidR="00500CF3" w:rsidRPr="009126F5" w:rsidRDefault="00500CF3" w:rsidP="00C371AF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30" w:type="dxa"/>
            <w:shd w:val="clear" w:color="auto" w:fill="auto"/>
            <w:vAlign w:val="center"/>
          </w:tcPr>
          <w:p w14:paraId="4FFCB1DC" w14:textId="77777777" w:rsidR="00500CF3" w:rsidRPr="009126F5" w:rsidRDefault="00500CF3" w:rsidP="00C371AF">
            <w:pPr>
              <w:spacing w:before="120" w:after="6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7054C7C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recom" w:tooltip="Indiquez les informations reçues de la personne contactée" w:history="1">
              <w:r w:rsidR="00500CF3" w:rsidRPr="009126F5">
                <w:rPr>
                  <w:rStyle w:val="Lienhypertexte"/>
                  <w:rFonts w:asciiTheme="minorHAnsi" w:hAnsiTheme="minorHAnsi" w:cstheme="minorHAnsi"/>
                  <w:b/>
                  <w:sz w:val="22"/>
                  <w:szCs w:val="22"/>
                </w:rPr>
                <w:t>Directives :</w:t>
              </w:r>
            </w:hyperlink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153FF7F" w14:textId="12D909C0" w:rsidR="00500CF3" w:rsidRPr="009126F5" w:rsidRDefault="00500CF3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417955218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985234601"/>
                <w:placeholder>
                  <w:docPart w:val="5198661F8884456B9357CBB7C1FB6E8F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417955218"/>
          </w:p>
          <w:p w14:paraId="6E7D8BCB" w14:textId="77777777" w:rsidR="00500CF3" w:rsidRPr="009126F5" w:rsidRDefault="00500CF3" w:rsidP="00500CF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46881555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0982563"/>
                <w:placeholder>
                  <w:docPart w:val="5194E21B0DAB46D9AF9E9410465DCEE1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468815551"/>
          </w:p>
          <w:p w14:paraId="6168D0B9" w14:textId="77777777" w:rsidR="00500CF3" w:rsidRPr="009126F5" w:rsidRDefault="00500CF3" w:rsidP="00500CF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78868183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46164140"/>
                <w:placeholder>
                  <w:docPart w:val="971F2D5873B54535B5C0327D2272DA44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788681834"/>
          </w:p>
          <w:p w14:paraId="0D1C2B4B" w14:textId="77777777" w:rsidR="00500CF3" w:rsidRPr="009126F5" w:rsidRDefault="00500CF3" w:rsidP="00500CF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85368284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54726803"/>
                <w:placeholder>
                  <w:docPart w:val="5194E21B0DAB46D9AF9E9410465DCEE1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853682840"/>
          </w:p>
          <w:p w14:paraId="0CB586CF" w14:textId="77777777" w:rsidR="00500CF3" w:rsidRPr="009126F5" w:rsidRDefault="00500CF3" w:rsidP="00500CF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98890580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24530434"/>
                <w:placeholder>
                  <w:docPart w:val="5194E21B0DAB46D9AF9E9410465DCEE1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988905804"/>
          </w:p>
          <w:p w14:paraId="2C4021FC" w14:textId="77777777" w:rsidR="00500CF3" w:rsidRPr="009126F5" w:rsidRDefault="00500CF3" w:rsidP="00C371AF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371AF" w14:paraId="7CAF9A0E" w14:textId="77777777" w:rsidTr="00B704D5"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52BD8595" w14:textId="75604DAF" w:rsidR="00C371AF" w:rsidRPr="009126F5" w:rsidRDefault="00837671" w:rsidP="00C371A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hyperlink w:anchor="Observation" w:tooltip="Documenter les observations" w:history="1">
              <w:r w:rsidR="00C371AF" w:rsidRPr="009126F5">
                <w:rPr>
                  <w:rStyle w:val="Lienhypertexte"/>
                  <w:rFonts w:asciiTheme="minorHAnsi" w:hAnsiTheme="minorHAnsi" w:cstheme="minorHAnsi"/>
                  <w:b/>
                </w:rPr>
                <w:t>Observations</w:t>
              </w:r>
            </w:hyperlink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4BBA747A" w14:textId="19E46DCA" w:rsidR="00C371AF" w:rsidRPr="009126F5" w:rsidRDefault="00C371AF" w:rsidP="00C371A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4B1353DF" w14:textId="46DD7005" w:rsidR="00C371AF" w:rsidRPr="009126F5" w:rsidRDefault="00C371AF" w:rsidP="00C371AF">
            <w:pPr>
              <w:spacing w:before="12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3D80C0EE" w14:textId="77777777" w:rsidR="00C371AF" w:rsidRPr="009126F5" w:rsidRDefault="00C371AF" w:rsidP="00C371AF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Directives</w:t>
            </w:r>
          </w:p>
          <w:p w14:paraId="3F856CE6" w14:textId="43E5D3D5" w:rsidR="00C371AF" w:rsidRPr="009126F5" w:rsidRDefault="00C371AF" w:rsidP="00C371AF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sz w:val="16"/>
                <w:szCs w:val="16"/>
              </w:rPr>
              <w:t xml:space="preserve">Poursuivre les démarches jusqu’à </w:t>
            </w:r>
            <w:r w:rsidR="009A7AD8" w:rsidRPr="009126F5">
              <w:rPr>
                <w:rFonts w:asciiTheme="minorHAnsi" w:hAnsiTheme="minorHAnsi" w:cstheme="minorHAnsi"/>
                <w:sz w:val="16"/>
                <w:szCs w:val="16"/>
              </w:rPr>
              <w:t>obtention de directives claires</w:t>
            </w:r>
          </w:p>
        </w:tc>
      </w:tr>
      <w:tr w:rsidR="00825134" w14:paraId="52E04DB2" w14:textId="77777777" w:rsidTr="00B704D5">
        <w:tc>
          <w:tcPr>
            <w:tcW w:w="3526" w:type="dxa"/>
          </w:tcPr>
          <w:p w14:paraId="796EB057" w14:textId="25EC5748" w:rsidR="008878C5" w:rsidRPr="009126F5" w:rsidRDefault="001710F5" w:rsidP="00A853B9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Urine</w:t>
            </w:r>
          </w:p>
          <w:permStart w:id="2145520199" w:edGrp="everyone"/>
          <w:p w14:paraId="1A71E2CC" w14:textId="60A5DCFC" w:rsidR="008878C5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21488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6A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145520199"/>
            <w:r w:rsidR="00B57A6A" w:rsidRPr="009126F5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B10723" w:rsidRPr="009126F5">
              <w:rPr>
                <w:rFonts w:asciiTheme="minorHAnsi" w:eastAsia="MS Gothic" w:hAnsiTheme="minorHAnsi" w:cstheme="minorHAnsi"/>
                <w:sz w:val="20"/>
                <w:szCs w:val="20"/>
              </w:rPr>
              <w:t>1-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A connu une apparition d’incontinence urinaire</w:t>
            </w:r>
          </w:p>
          <w:permStart w:id="1471426961" w:edGrp="everyone"/>
          <w:p w14:paraId="1E165BFE" w14:textId="01F0A75A" w:rsidR="008878C5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5657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6A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71426961"/>
            <w:r w:rsidR="00B57A6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2-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Urine de manière fréquente et en petite quantité </w:t>
            </w:r>
          </w:p>
          <w:permStart w:id="1989083942" w:edGrp="everyone"/>
          <w:p w14:paraId="5AD3D55F" w14:textId="2A0DDCFB" w:rsidR="008878C5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80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6A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89083942"/>
            <w:r w:rsidR="00B57A6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3-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Urine lentement, écoulement lent (ex. par goutte)</w:t>
            </w:r>
          </w:p>
          <w:permStart w:id="1265259814" w:edGrp="everyone"/>
          <w:p w14:paraId="0BAD7CE6" w14:textId="688FA9EF" w:rsidR="008878C5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8774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6A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65259814"/>
            <w:r w:rsidR="00B57A6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4-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Urine de façon peu fréquente, l’urine paraît très concentrée</w:t>
            </w:r>
          </w:p>
          <w:permStart w:id="1210785508" w:edGrp="everyone"/>
          <w:p w14:paraId="4A2B57F3" w14:textId="505007BC" w:rsidR="00825134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519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6A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10785508"/>
            <w:r w:rsidR="00B57A6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5-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Urine </w:t>
            </w:r>
            <w:r w:rsidR="00AD1773" w:rsidRPr="009126F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une mauvaise odeur</w:t>
            </w:r>
            <w:r w:rsidR="00DA54B9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34D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ou 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odeur inhabituelle</w:t>
            </w:r>
          </w:p>
        </w:tc>
        <w:tc>
          <w:tcPr>
            <w:tcW w:w="3415" w:type="dxa"/>
          </w:tcPr>
          <w:p w14:paraId="0966B2D5" w14:textId="77777777" w:rsidR="00617C06" w:rsidRPr="009126F5" w:rsidRDefault="00617C06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770861897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976639300"/>
                <w:placeholder>
                  <w:docPart w:val="165E14ABAE434CCAAD55BBB6804D7020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770861897"/>
          </w:p>
          <w:permStart w:id="2079085242" w:edGrp="everyone"/>
          <w:p w14:paraId="43E74C87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59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79085242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495873538" w:edGrp="everyone"/>
          <w:p w14:paraId="4FB90FBD" w14:textId="005F20EC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3708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95873538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40CA1EB5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14951010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66335538"/>
                <w:placeholder>
                  <w:docPart w:val="E83ABA621D6648E6926A59D1CA2C631B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149510109"/>
          </w:p>
          <w:p w14:paraId="2B590C92" w14:textId="46BC0CDD" w:rsidR="00B57A6A" w:rsidRPr="009126F5" w:rsidRDefault="00B57A6A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815675789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834DC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15675789"/>
          </w:p>
          <w:p w14:paraId="1243F982" w14:textId="2E5FAE5D" w:rsidR="00B57A6A" w:rsidRPr="009126F5" w:rsidRDefault="00B57A6A" w:rsidP="00A853B9">
            <w:pPr>
              <w:spacing w:before="120" w:after="120"/>
              <w:rPr>
                <w:rFonts w:asciiTheme="minorHAnsi" w:hAnsiTheme="minorHAnsi" w:cstheme="minorHAnsi"/>
                <w:sz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Précisions (</w:t>
            </w:r>
            <w:r w:rsidR="009009CB" w:rsidRPr="009126F5">
              <w:rPr>
                <w:rFonts w:asciiTheme="minorHAnsi" w:hAnsiTheme="minorHAnsi" w:cstheme="minorHAnsi"/>
                <w:sz w:val="20"/>
                <w:szCs w:val="20"/>
              </w:rPr>
              <w:t>incluant la quantité de liquide consommée, l’aspect de l’urine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) :</w:t>
            </w:r>
            <w:permStart w:id="1105471348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1105471348"/>
          </w:p>
          <w:p w14:paraId="15D2F6DB" w14:textId="77777777" w:rsidR="00617C06" w:rsidRPr="009126F5" w:rsidRDefault="00617C06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B5B8B45" w14:textId="77777777" w:rsidR="00B704D5" w:rsidRPr="009126F5" w:rsidRDefault="00B704D5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67971A72" w14:textId="77777777" w:rsidR="00B704D5" w:rsidRPr="009126F5" w:rsidRDefault="00B704D5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1C9A4A79" w14:textId="77777777" w:rsidR="00B704D5" w:rsidRPr="009126F5" w:rsidRDefault="00B704D5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6025A3C" w14:textId="77777777" w:rsidR="00B704D5" w:rsidRPr="009126F5" w:rsidRDefault="00B704D5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B45A3E0" w14:textId="77777777" w:rsidR="00B704D5" w:rsidRPr="009126F5" w:rsidRDefault="00B704D5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D2EFC4D" w14:textId="2CAD87D7" w:rsidR="00B704D5" w:rsidRPr="009126F5" w:rsidRDefault="00B704D5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F7786C" w14:textId="796CC784" w:rsidR="00B704D5" w:rsidRPr="009126F5" w:rsidRDefault="00B704D5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30" w:type="dxa"/>
          </w:tcPr>
          <w:p w14:paraId="18D37F0F" w14:textId="77777777" w:rsidR="00825134" w:rsidRPr="009126F5" w:rsidRDefault="00825134" w:rsidP="00A853B9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Vérifier :</w:t>
            </w:r>
          </w:p>
          <w:permStart w:id="633238593" w:edGrp="everyone"/>
          <w:p w14:paraId="04BE224B" w14:textId="4401C4D0" w:rsidR="00825134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3185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6A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33238593"/>
            <w:r w:rsidR="00B57A6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513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S’il y a présence de </w:t>
            </w:r>
            <w:r w:rsidR="00886079" w:rsidRPr="009126F5">
              <w:rPr>
                <w:rFonts w:asciiTheme="minorHAnsi" w:hAnsiTheme="minorHAnsi" w:cstheme="minorHAnsi"/>
                <w:sz w:val="20"/>
                <w:szCs w:val="20"/>
              </w:rPr>
              <w:t>douleur lorsque l’usager urine</w:t>
            </w:r>
          </w:p>
          <w:permStart w:id="1629558747" w:edGrp="everyone"/>
          <w:p w14:paraId="0D36416F" w14:textId="58A46500" w:rsidR="00825134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2004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6A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29558747"/>
            <w:r w:rsidR="00B57A6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5134" w:rsidRPr="009126F5">
              <w:rPr>
                <w:rFonts w:asciiTheme="minorHAnsi" w:hAnsiTheme="minorHAnsi" w:cstheme="minorHAnsi"/>
                <w:sz w:val="20"/>
                <w:szCs w:val="20"/>
              </w:rPr>
              <w:t>S’il y a présence de fièvre</w:t>
            </w:r>
            <w:r w:rsidR="00F9671B" w:rsidRPr="009126F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</w:t>
            </w:r>
            <w:r w:rsidR="00F9671B" w:rsidRPr="009126F5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  <w:permStart w:id="1255015792" w:edGrp="everyone"/>
          <w:p w14:paraId="7578FCEA" w14:textId="77777777" w:rsidR="00825134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737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6A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55015792"/>
            <w:r w:rsidR="00B57A6A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25134" w:rsidRPr="009126F5">
              <w:rPr>
                <w:rFonts w:asciiTheme="minorHAnsi" w:hAnsiTheme="minorHAnsi" w:cstheme="minorHAnsi"/>
                <w:sz w:val="20"/>
                <w:szCs w:val="20"/>
              </w:rPr>
              <w:t>Si l’hydratation est suffisante (1,5 à 2 L d’eau par jour si aucune restriction liquidienne)</w:t>
            </w:r>
          </w:p>
          <w:p w14:paraId="557941E1" w14:textId="77777777" w:rsidR="00373C46" w:rsidRPr="009126F5" w:rsidRDefault="00373C46" w:rsidP="00A853B9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8B82B0" w14:textId="477B04F0" w:rsidR="00825134" w:rsidRPr="009126F5" w:rsidRDefault="00825134" w:rsidP="00A853B9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Essayer : </w:t>
            </w:r>
          </w:p>
          <w:p w14:paraId="7E748650" w14:textId="77777777" w:rsidR="00825134" w:rsidRPr="009126F5" w:rsidRDefault="00825134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Un horaire d’élimination à heures régulières en cas d’incontinence</w:t>
            </w:r>
            <w:r w:rsidR="007D513C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CF9C9CF" w14:textId="77777777" w:rsidR="007D513C" w:rsidRPr="009126F5" w:rsidRDefault="007D513C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Stimuler l’hydratation (si aucune restriction liquidienne)</w:t>
            </w:r>
          </w:p>
          <w:p w14:paraId="3ADA6CD5" w14:textId="77777777" w:rsidR="00A36AB0" w:rsidRPr="009126F5" w:rsidRDefault="00A36AB0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3EB378" w14:textId="77777777" w:rsidR="00A36AB0" w:rsidRPr="009126F5" w:rsidRDefault="00A36AB0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696E5F" w14:textId="77777777" w:rsidR="00A36AB0" w:rsidRPr="009126F5" w:rsidRDefault="00A36AB0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216026" w14:textId="29EFE679" w:rsidR="00A36AB0" w:rsidRPr="009126F5" w:rsidRDefault="00A36AB0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47709F" w14:textId="4BF5F701" w:rsidR="007F5A92" w:rsidRPr="009126F5" w:rsidRDefault="002513E4" w:rsidP="00A853B9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="007F5A92"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42947992" w:edGrp="everyone"/>
          <w:p w14:paraId="18B877FA" w14:textId="77777777" w:rsidR="007F5A92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458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2947992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813391325" w:edGrp="everyone"/>
          <w:p w14:paraId="77DF8117" w14:textId="77777777" w:rsidR="007F5A92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3272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13391325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302605354" w:edGrp="everyone"/>
          <w:p w14:paraId="5468564D" w14:textId="77777777" w:rsidR="007F5A92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1712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02605354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1949387883" w:edGrp="everyone"/>
          <w:p w14:paraId="41C3A70F" w14:textId="77777777" w:rsidR="007F5A92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21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49387883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435441392" w:edGrp="everyone"/>
          <w:p w14:paraId="09ECB12F" w14:textId="4DD4A337" w:rsidR="007F5A92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9083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35441392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7F5A92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291726236" w:edGrp="everyone"/>
          <w:p w14:paraId="58561D88" w14:textId="77777777" w:rsidR="007F5A92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9821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A92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91726236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1200240725" w:edGrp="everyone"/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200240725"/>
          <w:p w14:paraId="7920FD56" w14:textId="33EE90D5" w:rsidR="007F5A92" w:rsidRPr="009126F5" w:rsidRDefault="00275768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fldChar w:fldCharType="begin"/>
            </w:r>
            <w:r w:rsidRPr="009126F5">
              <w:rPr>
                <w:rFonts w:asciiTheme="minorHAnsi" w:hAnsiTheme="minorHAnsi" w:cstheme="minorHAnsi"/>
              </w:rPr>
              <w:instrText xml:space="preserve"> HYPERLINK \l "recom" \o "Indiquez les informations reçues de la personne contactée" </w:instrText>
            </w:r>
            <w:r w:rsidRPr="009126F5">
              <w:fldChar w:fldCharType="separate"/>
            </w:r>
            <w:r w:rsidR="002513E4"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 :</w:t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1A3CE19" w14:textId="7080ECCA" w:rsidR="007F5A92" w:rsidRPr="009126F5" w:rsidRDefault="007F5A92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2116897202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469712915"/>
                <w:placeholder>
                  <w:docPart w:val="7897B98D5278452C94C32026487EAB6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2116897202"/>
          </w:p>
          <w:p w14:paraId="689750BC" w14:textId="77777777" w:rsidR="00DC5D7F" w:rsidRPr="009126F5" w:rsidRDefault="00DC5D7F" w:rsidP="00DC5D7F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06367325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29283452"/>
                <w:placeholder>
                  <w:docPart w:val="ADA199BF2F5F4280B9510407EBB6F442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063673259"/>
          </w:p>
          <w:p w14:paraId="04264052" w14:textId="60CF2E4D" w:rsidR="007F5A92" w:rsidRPr="009126F5" w:rsidRDefault="007F5A92" w:rsidP="00A853B9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43826300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10292455"/>
                <w:placeholder>
                  <w:docPart w:val="68B58B5692CE4289BD00A32B72D1714E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438263007"/>
          </w:p>
          <w:p w14:paraId="4A7E35D9" w14:textId="67FD5D2F" w:rsidR="007F5A92" w:rsidRPr="009126F5" w:rsidRDefault="002513E4" w:rsidP="00A853B9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</w:t>
            </w:r>
            <w:r w:rsidR="007F5A92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reçues : </w:t>
            </w:r>
            <w:permStart w:id="50091628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56715561"/>
                <w:placeholder>
                  <w:docPart w:val="DF638933196A4566B00C7164AB18A82F"/>
                </w:placeholder>
              </w:sdtPr>
              <w:sdtContent>
                <w:r w:rsidR="007F5A92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7F5A92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  <w:permEnd w:id="500916284"/>
          </w:p>
          <w:p w14:paraId="47FB8BC0" w14:textId="298D957E" w:rsidR="009126F5" w:rsidRDefault="007F5A92" w:rsidP="00500CF3">
            <w:pPr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64972391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33564450"/>
                <w:placeholder>
                  <w:docPart w:val="DF638933196A4566B00C7164AB18A82F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r w:rsidRPr="009126F5" w:rsidDel="007F5A92">
              <w:rPr>
                <w:rFonts w:asciiTheme="minorHAnsi" w:hAnsiTheme="minorHAnsi" w:cstheme="minorHAnsi"/>
              </w:rPr>
              <w:t xml:space="preserve"> </w:t>
            </w:r>
          </w:p>
          <w:permEnd w:id="649723914"/>
          <w:p w14:paraId="2FBA4C3A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371D75" w14:textId="77777777" w:rsidR="009126F5" w:rsidRPr="009126F5" w:rsidRDefault="009126F5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7C2D24" w14:textId="2DF44937" w:rsidR="007F5A92" w:rsidRPr="009126F5" w:rsidRDefault="007F5A92" w:rsidP="009126F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0CF3" w14:paraId="63BC560E" w14:textId="77777777" w:rsidTr="00B704D5"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792896FD" w14:textId="3AC53135" w:rsidR="00500CF3" w:rsidRPr="009126F5" w:rsidRDefault="00837671" w:rsidP="00500CF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hyperlink w:anchor="Observation" w:tooltip="Documenter les observations" w:history="1">
              <w:r w:rsidR="00500CF3" w:rsidRPr="009126F5">
                <w:rPr>
                  <w:rStyle w:val="Lienhypertexte"/>
                  <w:rFonts w:asciiTheme="minorHAnsi" w:hAnsiTheme="minorHAnsi" w:cstheme="minorHAnsi"/>
                  <w:b/>
                </w:rPr>
                <w:t>Observations</w:t>
              </w:r>
            </w:hyperlink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2535681D" w14:textId="5294855A" w:rsidR="00500CF3" w:rsidRPr="009126F5" w:rsidRDefault="00500CF3" w:rsidP="00500CF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0CE7F249" w14:textId="2F01BBC5" w:rsidR="00500CF3" w:rsidRPr="009126F5" w:rsidRDefault="00500CF3" w:rsidP="00500CF3">
            <w:pPr>
              <w:spacing w:before="12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1CBB209D" w14:textId="77777777" w:rsidR="00500CF3" w:rsidRPr="009126F5" w:rsidRDefault="00500CF3" w:rsidP="00500CF3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Directives</w:t>
            </w:r>
          </w:p>
          <w:p w14:paraId="39469484" w14:textId="1F2F1A93" w:rsidR="00500CF3" w:rsidRPr="009126F5" w:rsidRDefault="00500CF3" w:rsidP="00500CF3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sz w:val="16"/>
                <w:szCs w:val="16"/>
              </w:rPr>
              <w:t xml:space="preserve">Poursuivre les démarches jusqu’à </w:t>
            </w:r>
            <w:r w:rsidR="009A7AD8" w:rsidRPr="009126F5">
              <w:rPr>
                <w:rFonts w:asciiTheme="minorHAnsi" w:hAnsiTheme="minorHAnsi" w:cstheme="minorHAnsi"/>
                <w:sz w:val="16"/>
                <w:szCs w:val="16"/>
              </w:rPr>
              <w:t>obtention de directives claires</w:t>
            </w:r>
          </w:p>
        </w:tc>
      </w:tr>
      <w:tr w:rsidR="00500CF3" w14:paraId="52D25649" w14:textId="77777777" w:rsidTr="00B704D5">
        <w:tc>
          <w:tcPr>
            <w:tcW w:w="3526" w:type="dxa"/>
          </w:tcPr>
          <w:p w14:paraId="4BF134FA" w14:textId="77777777" w:rsidR="00500CF3" w:rsidRPr="009126F5" w:rsidRDefault="00500CF3" w:rsidP="00A853B9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415" w:type="dxa"/>
          </w:tcPr>
          <w:p w14:paraId="7742A23E" w14:textId="6431470E" w:rsidR="00B704D5" w:rsidRPr="009126F5" w:rsidRDefault="00B704D5" w:rsidP="00B704D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2003304537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288830678"/>
                <w:placeholder>
                  <w:docPart w:val="0180AB49A28E4A778BCAA7ED74A2B438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2003304537"/>
          </w:p>
          <w:permStart w:id="488845722" w:edGrp="everyone"/>
          <w:p w14:paraId="52570C86" w14:textId="77777777" w:rsidR="00B704D5" w:rsidRPr="009126F5" w:rsidRDefault="00837671" w:rsidP="00B704D5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150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4D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88845722"/>
            <w:r w:rsidR="00B704D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359337951" w:edGrp="everyone"/>
          <w:p w14:paraId="70884F03" w14:textId="77777777" w:rsidR="00B704D5" w:rsidRPr="009126F5" w:rsidRDefault="00837671" w:rsidP="00B704D5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9112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4D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59337951"/>
            <w:r w:rsidR="00B704D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4025039C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19302581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24202933"/>
                <w:placeholder>
                  <w:docPart w:val="B508CAC8A04F4068B17AFCC4B1212156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193025812"/>
          </w:p>
          <w:p w14:paraId="0F5D1845" w14:textId="2EBBABA6" w:rsidR="00500CF3" w:rsidRPr="009126F5" w:rsidRDefault="00500CF3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898200107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End w:id="1898200107"/>
          </w:p>
          <w:p w14:paraId="0178C83E" w14:textId="445284D5" w:rsidR="00500CF3" w:rsidRPr="009126F5" w:rsidRDefault="00500CF3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Précisions </w:t>
            </w:r>
            <w:r w:rsidR="00837671" w:rsidRPr="009126F5">
              <w:rPr>
                <w:rFonts w:asciiTheme="minorHAnsi" w:hAnsiTheme="minorHAnsi" w:cstheme="minorHAnsi"/>
                <w:sz w:val="20"/>
                <w:szCs w:val="20"/>
              </w:rPr>
              <w:t>(incluant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la quantité de liquide consommée, l’aspect de </w:t>
            </w:r>
            <w:r w:rsidR="00837671" w:rsidRPr="009126F5">
              <w:rPr>
                <w:rFonts w:asciiTheme="minorHAnsi" w:hAnsiTheme="minorHAnsi" w:cstheme="minorHAnsi"/>
                <w:sz w:val="20"/>
                <w:szCs w:val="20"/>
              </w:rPr>
              <w:t>l’urine</w:t>
            </w:r>
            <w:r w:rsidR="00837671" w:rsidRPr="009126F5" w:rsidDel="009009C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) :</w:t>
            </w:r>
            <w:permStart w:id="1853310783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ermEnd w:id="1853310783"/>
          <w:p w14:paraId="7F8A3A34" w14:textId="77777777" w:rsidR="00500CF3" w:rsidRPr="009126F5" w:rsidRDefault="00500CF3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830" w:type="dxa"/>
          </w:tcPr>
          <w:p w14:paraId="74E7D67F" w14:textId="77777777" w:rsidR="00500CF3" w:rsidRPr="009126F5" w:rsidRDefault="00500CF3" w:rsidP="00A853B9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685" w:type="dxa"/>
          </w:tcPr>
          <w:p w14:paraId="628B433F" w14:textId="77777777" w:rsidR="00500CF3" w:rsidRPr="009126F5" w:rsidRDefault="00500CF3" w:rsidP="00500CF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</w:t>
            </w:r>
            <w:r w:rsidRPr="009126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ermStart w:id="54163897" w:edGrp="everyone"/>
          <w:p w14:paraId="139FBFED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9552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4163897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345573686" w:edGrp="everyone"/>
          <w:p w14:paraId="72929A1F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7817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45573686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24536277" w:edGrp="everyone"/>
          <w:p w14:paraId="7D2F8BD9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9760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4536277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863389391" w:edGrp="everyone"/>
          <w:p w14:paraId="2414F5F3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583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63389391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584057426" w:edGrp="everyone"/>
          <w:p w14:paraId="532C3754" w14:textId="51545A78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0742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84057426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500CF3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533820467" w:edGrp="everyone"/>
          <w:p w14:paraId="6253795D" w14:textId="77777777" w:rsidR="00500CF3" w:rsidRPr="009126F5" w:rsidRDefault="00837671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4023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F3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33820467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1294366529" w:edGrp="everyone"/>
            <w:r w:rsidR="00500CF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294366529"/>
          <w:p w14:paraId="0CEA5FE1" w14:textId="2613E00B" w:rsidR="00500CF3" w:rsidRPr="009126F5" w:rsidRDefault="00500CF3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fldChar w:fldCharType="begin"/>
            </w:r>
            <w:r w:rsidRPr="009126F5">
              <w:rPr>
                <w:rFonts w:asciiTheme="minorHAnsi" w:hAnsiTheme="minorHAnsi" w:cstheme="minorHAnsi"/>
              </w:rPr>
              <w:instrText xml:space="preserve"> HYPERLINK \l "recom" \o "Indiquez les informations reçues de la personne contactée" </w:instrText>
            </w:r>
            <w:r w:rsidRPr="009126F5">
              <w:fldChar w:fldCharType="separate"/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 :</w:t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66D024C" w14:textId="53181027" w:rsidR="00500CF3" w:rsidRPr="009126F5" w:rsidRDefault="00500CF3" w:rsidP="00500CF3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314926370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2024551580"/>
                <w:placeholder>
                  <w:docPart w:val="DD35ABF9698342A8BB4CA26FBCC085FC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314926370"/>
          </w:p>
          <w:p w14:paraId="6EFDE2FE" w14:textId="77777777" w:rsidR="00500CF3" w:rsidRPr="009126F5" w:rsidRDefault="00500CF3" w:rsidP="00500CF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46558584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43864732"/>
                <w:placeholder>
                  <w:docPart w:val="4F68E2E9DC8D474BB14D532912BF7075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465585844"/>
          </w:p>
          <w:p w14:paraId="1CFA0BC2" w14:textId="77777777" w:rsidR="00500CF3" w:rsidRPr="009126F5" w:rsidRDefault="00500CF3" w:rsidP="00500CF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34683432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09132548"/>
                <w:placeholder>
                  <w:docPart w:val="C05D9CDC4EC645FB8E88760FFBC4E89E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346834324"/>
          </w:p>
          <w:p w14:paraId="3FA1D117" w14:textId="77777777" w:rsidR="00500CF3" w:rsidRPr="009126F5" w:rsidRDefault="00500CF3" w:rsidP="00500CF3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152306910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7446794"/>
                <w:placeholder>
                  <w:docPart w:val="37D8305C750D4AD492427DC0C4DA5DB8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  <w:permEnd w:id="1523069106"/>
          <w:p w14:paraId="7D1CBED8" w14:textId="660081C0" w:rsidR="00500CF3" w:rsidRPr="009126F5" w:rsidRDefault="00500CF3" w:rsidP="00A013FD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02783235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15133793"/>
                <w:placeholder>
                  <w:docPart w:val="2B78EA8A0EF64BF1AE1062545E6AD135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027832351"/>
          </w:p>
        </w:tc>
      </w:tr>
      <w:tr w:rsidR="00A013FD" w14:paraId="43A70ACF" w14:textId="77777777" w:rsidTr="00B704D5"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35854001" w14:textId="6D65678A" w:rsidR="00A013FD" w:rsidRPr="009126F5" w:rsidRDefault="00837671" w:rsidP="00A013F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hyperlink w:anchor="Observation" w:tooltip="Documenter les observations" w:history="1">
              <w:r w:rsidR="00A013FD" w:rsidRPr="009126F5">
                <w:rPr>
                  <w:rStyle w:val="Lienhypertexte"/>
                  <w:rFonts w:asciiTheme="minorHAnsi" w:hAnsiTheme="minorHAnsi" w:cstheme="minorHAnsi"/>
                  <w:b/>
                </w:rPr>
                <w:t>Observations</w:t>
              </w:r>
            </w:hyperlink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53F52DC5" w14:textId="769BA96E" w:rsidR="00A013FD" w:rsidRPr="009126F5" w:rsidRDefault="00A013FD" w:rsidP="00A013F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7FE9BC60" w14:textId="25F0BE22" w:rsidR="00A013FD" w:rsidRPr="009126F5" w:rsidRDefault="00A013FD" w:rsidP="00A013FD">
            <w:pPr>
              <w:spacing w:before="12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5A45A6DE" w14:textId="77777777" w:rsidR="00A013FD" w:rsidRPr="009126F5" w:rsidRDefault="00A013FD" w:rsidP="00A013FD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Directives</w:t>
            </w:r>
          </w:p>
          <w:p w14:paraId="44EC9899" w14:textId="3D545700" w:rsidR="00A013FD" w:rsidRPr="009126F5" w:rsidRDefault="00A013FD" w:rsidP="00A013FD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sz w:val="16"/>
                <w:szCs w:val="16"/>
              </w:rPr>
              <w:t xml:space="preserve">Poursuivre les démarches jusqu’à </w:t>
            </w:r>
            <w:r w:rsidR="009A7AD8" w:rsidRPr="009126F5">
              <w:rPr>
                <w:rFonts w:asciiTheme="minorHAnsi" w:hAnsiTheme="minorHAnsi" w:cstheme="minorHAnsi"/>
                <w:sz w:val="16"/>
                <w:szCs w:val="16"/>
              </w:rPr>
              <w:t>obtention de directives claires</w:t>
            </w:r>
          </w:p>
        </w:tc>
      </w:tr>
      <w:tr w:rsidR="008878C5" w14:paraId="5B9FA11D" w14:textId="77777777" w:rsidTr="00B704D5">
        <w:tc>
          <w:tcPr>
            <w:tcW w:w="3526" w:type="dxa"/>
          </w:tcPr>
          <w:p w14:paraId="26300849" w14:textId="40450358" w:rsidR="008878C5" w:rsidRPr="009126F5" w:rsidRDefault="008878C5" w:rsidP="00A853B9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Selles</w:t>
            </w:r>
          </w:p>
          <w:permStart w:id="714548674" w:edGrp="everyone"/>
          <w:p w14:paraId="7B3F54C1" w14:textId="005140F1" w:rsidR="008878C5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9754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D51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14548674"/>
            <w:r w:rsidR="007B5D51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1-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A connu une apparition d’incontinence fécale (incapable de se retenir)</w:t>
            </w:r>
          </w:p>
          <w:permStart w:id="622158321" w:edGrp="everyone"/>
          <w:p w14:paraId="646361CF" w14:textId="04322014" w:rsidR="008878C5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0293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D51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22158321"/>
            <w:r w:rsidR="007B5D51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2-D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es selles de couleur anormale : </w:t>
            </w:r>
          </w:p>
          <w:permStart w:id="767036143" w:edGrp="everyone"/>
          <w:p w14:paraId="53AC2A80" w14:textId="41AB421C" w:rsidR="008878C5" w:rsidRPr="009126F5" w:rsidRDefault="00837671" w:rsidP="0042088D">
            <w:pPr>
              <w:pStyle w:val="Paragraphedeliste"/>
              <w:spacing w:before="120" w:after="60"/>
              <w:ind w:left="1308" w:hanging="98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014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67036143"/>
            <w:proofErr w:type="gramStart"/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noires</w:t>
            </w:r>
            <w:proofErr w:type="gramEnd"/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488514926" w:edGrp="everyone"/>
          <w:p w14:paraId="0EE74459" w14:textId="77777777" w:rsidR="008878C5" w:rsidRPr="009126F5" w:rsidRDefault="00837671" w:rsidP="0042088D">
            <w:pPr>
              <w:pStyle w:val="Paragraphedeliste"/>
              <w:spacing w:before="120" w:after="60"/>
              <w:ind w:left="1308" w:hanging="98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674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78C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88514926"/>
            <w:proofErr w:type="gramStart"/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verdâtres</w:t>
            </w:r>
            <w:proofErr w:type="gramEnd"/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03952066" w:edGrp="everyone"/>
          <w:p w14:paraId="5935C79F" w14:textId="77777777" w:rsidR="008878C5" w:rsidRPr="009126F5" w:rsidRDefault="00837671" w:rsidP="0042088D">
            <w:pPr>
              <w:pStyle w:val="Paragraphedeliste"/>
              <w:spacing w:before="120" w:after="60"/>
              <w:ind w:left="1308" w:hanging="98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6740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78C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03952066"/>
            <w:proofErr w:type="gramStart"/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blanchâtres</w:t>
            </w:r>
            <w:proofErr w:type="gramEnd"/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377790094" w:edGrp="everyone"/>
          <w:p w14:paraId="305E6309" w14:textId="071F065D" w:rsidR="00A013FD" w:rsidRPr="009126F5" w:rsidRDefault="00837671" w:rsidP="00A013FD">
            <w:pPr>
              <w:pStyle w:val="Paragraphedeliste"/>
              <w:spacing w:before="120" w:after="60"/>
              <w:ind w:left="1308" w:hanging="98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557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78C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77790094"/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présence sang clair</w:t>
            </w:r>
            <w:r w:rsidR="002B679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B6797" w:rsidRPr="009126F5">
              <w:rPr>
                <w:rFonts w:asciiTheme="minorHAnsi" w:hAnsiTheme="minorHAnsi" w:cstheme="minorHAnsi"/>
                <w:b/>
                <w:sz w:val="20"/>
                <w:szCs w:val="20"/>
              </w:rPr>
              <w:t>(811)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15" w:type="dxa"/>
          </w:tcPr>
          <w:p w14:paraId="7C2DE4EC" w14:textId="77777777" w:rsidR="00617C06" w:rsidRPr="009126F5" w:rsidRDefault="00617C06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540356928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695154400"/>
                <w:placeholder>
                  <w:docPart w:val="6E04E9AB6A3D4696A43040A31EAD2062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540356928"/>
          </w:p>
          <w:permStart w:id="1120554657" w:edGrp="everyone"/>
          <w:p w14:paraId="07B43EC1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9539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20554657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1365669203" w:edGrp="everyone"/>
          <w:p w14:paraId="28D81FE5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4212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65669203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40F4576B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37234172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21096468"/>
                <w:placeholder>
                  <w:docPart w:val="7BC706ECF5FE458D9F87755FEA629FEB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372341724"/>
          </w:p>
          <w:p w14:paraId="300A138E" w14:textId="1A7EFA4A" w:rsidR="005C10B0" w:rsidRPr="009126F5" w:rsidRDefault="007B5D5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811809479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ermEnd w:id="811809479"/>
          <w:p w14:paraId="7C428B6B" w14:textId="06FFDD20" w:rsidR="008878C5" w:rsidRPr="009126F5" w:rsidRDefault="005C10B0" w:rsidP="005C10B0">
            <w:pPr>
              <w:spacing w:before="120" w:after="120"/>
              <w:rPr>
                <w:rFonts w:asciiTheme="minorHAnsi" w:hAnsiTheme="minorHAnsi" w:cstheme="minorHAnsi"/>
                <w:sz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Précisions (incluant la coloration, la consistance, habitudes de l’usager</w:t>
            </w:r>
            <w:r w:rsidRPr="009126F5" w:rsidDel="009009C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) :</w:t>
            </w:r>
            <w:permStart w:id="1518148041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End w:id="1518148041"/>
          </w:p>
        </w:tc>
        <w:tc>
          <w:tcPr>
            <w:tcW w:w="3830" w:type="dxa"/>
          </w:tcPr>
          <w:p w14:paraId="45A27ADE" w14:textId="77777777" w:rsidR="008878C5" w:rsidRPr="009126F5" w:rsidRDefault="008878C5" w:rsidP="00A853B9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Vérifier :</w:t>
            </w:r>
          </w:p>
          <w:permStart w:id="222510120" w:edGrp="everyone"/>
          <w:p w14:paraId="35797553" w14:textId="223E78E2" w:rsidR="007B5D51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047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D51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B5D51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22510120"/>
            <w:r w:rsidR="007B5D51" w:rsidRPr="009126F5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ouleur au ventre</w:t>
            </w:r>
          </w:p>
          <w:permStart w:id="673526427" w:edGrp="everyone"/>
          <w:p w14:paraId="2B64F368" w14:textId="7B04249B" w:rsidR="007B5D51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8953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D51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73526427"/>
            <w:r w:rsidR="007B5D51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U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ne diminution de l’appétit</w:t>
            </w:r>
          </w:p>
          <w:permStart w:id="1279804915" w:edGrp="everyone"/>
          <w:p w14:paraId="5F0C3898" w14:textId="44D57E1B" w:rsidR="007B5D51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008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D51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79804915"/>
            <w:r w:rsidR="007B5D51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D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es nausées</w:t>
            </w:r>
          </w:p>
          <w:permStart w:id="489508769" w:edGrp="everyone"/>
          <w:p w14:paraId="30E3F551" w14:textId="5A9774C6" w:rsidR="007B5D51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2961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D51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89508769"/>
            <w:r w:rsidR="007B5D51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Des 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vomissements</w:t>
            </w:r>
          </w:p>
          <w:permStart w:id="1815162498" w:edGrp="everyone"/>
          <w:p w14:paraId="05507942" w14:textId="50160614" w:rsidR="008878C5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2154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D51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15162498"/>
            <w:r w:rsidR="007B5D51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D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es épisodes répétés de diarrhée</w:t>
            </w:r>
          </w:p>
          <w:permStart w:id="1316906716" w:edGrp="everyone"/>
          <w:p w14:paraId="0D9D0CC6" w14:textId="2AC1B1C5" w:rsidR="008878C5" w:rsidRPr="009126F5" w:rsidRDefault="00837671" w:rsidP="00A013FD">
            <w:pPr>
              <w:spacing w:before="120" w:after="60"/>
              <w:ind w:left="-43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3830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D51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16906716"/>
            <w:r w:rsidR="007B5D51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78C5" w:rsidRPr="009126F5">
              <w:rPr>
                <w:rFonts w:asciiTheme="minorHAnsi" w:hAnsiTheme="minorHAnsi" w:cstheme="minorHAnsi"/>
                <w:sz w:val="20"/>
                <w:szCs w:val="20"/>
              </w:rPr>
              <w:t>Si l’alimentation peut être en cause (aliments particuliers)</w:t>
            </w:r>
            <w:r w:rsidR="007B5D51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  Spécifiez : : </w:t>
            </w:r>
            <w:permStart w:id="12048517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4544349"/>
                <w:placeholder>
                  <w:docPart w:val="DefaultPlaceholder_-1854013440"/>
                </w:placeholder>
                <w:text/>
              </w:sdtPr>
              <w:sdtContent>
                <w:r w:rsidR="007B5D51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20485171"/>
          </w:p>
        </w:tc>
        <w:tc>
          <w:tcPr>
            <w:tcW w:w="3685" w:type="dxa"/>
          </w:tcPr>
          <w:p w14:paraId="71732C5D" w14:textId="586EA239" w:rsidR="00724CB0" w:rsidRPr="009126F5" w:rsidRDefault="003F1897" w:rsidP="00A853B9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="00724CB0"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</w:t>
            </w:r>
            <w:r w:rsidR="00724CB0" w:rsidRPr="009126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ermStart w:id="1557541366" w:edGrp="everyone"/>
          <w:p w14:paraId="6A79CD90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0500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57541366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1861441571" w:edGrp="everyone"/>
          <w:p w14:paraId="5DD00F29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549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61441571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864770554" w:edGrp="everyone"/>
          <w:p w14:paraId="11E28FC8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535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64770554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2128828121" w:edGrp="everyone"/>
          <w:p w14:paraId="3BB2B71C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5420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128828121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725037046" w:edGrp="everyone"/>
          <w:p w14:paraId="522783A3" w14:textId="32A088CF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1260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25037046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724CB0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720199546" w:edGrp="everyone"/>
          <w:p w14:paraId="1B847BF5" w14:textId="3BCC615E" w:rsidR="00724CB0" w:rsidRPr="009126F5" w:rsidRDefault="00837671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253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20199546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43661752" w:edGrp="everyone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3661752"/>
          </w:p>
        </w:tc>
      </w:tr>
      <w:tr w:rsidR="00A013FD" w14:paraId="3BDE6207" w14:textId="77777777" w:rsidTr="00B704D5"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068F853D" w14:textId="51C49909" w:rsidR="00A013FD" w:rsidRPr="009126F5" w:rsidRDefault="00837671" w:rsidP="00A013F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hyperlink w:anchor="Observation" w:tooltip="Documenter les observations" w:history="1">
              <w:r w:rsidR="00A013FD" w:rsidRPr="009126F5">
                <w:rPr>
                  <w:rStyle w:val="Lienhypertexte"/>
                  <w:rFonts w:asciiTheme="minorHAnsi" w:hAnsiTheme="minorHAnsi" w:cstheme="minorHAnsi"/>
                  <w:b/>
                </w:rPr>
                <w:t>Observations</w:t>
              </w:r>
            </w:hyperlink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4AF729D6" w14:textId="76AFF6CB" w:rsidR="00A013FD" w:rsidRPr="009126F5" w:rsidRDefault="00A013FD" w:rsidP="00A013F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070CC4D2" w14:textId="702EDC52" w:rsidR="00A013FD" w:rsidRPr="009126F5" w:rsidRDefault="00A013FD" w:rsidP="00A013FD">
            <w:pPr>
              <w:spacing w:before="12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10653BDC" w14:textId="77777777" w:rsidR="00A013FD" w:rsidRPr="009126F5" w:rsidRDefault="00A013FD" w:rsidP="00A013FD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Directives</w:t>
            </w:r>
          </w:p>
          <w:p w14:paraId="0FE76A1C" w14:textId="123BBB80" w:rsidR="00A013FD" w:rsidRPr="009126F5" w:rsidRDefault="00A013FD" w:rsidP="009A7AD8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sz w:val="16"/>
                <w:szCs w:val="16"/>
              </w:rPr>
              <w:t xml:space="preserve">Poursuivre les démarches jusqu’à </w:t>
            </w:r>
            <w:r w:rsidR="009A7AD8" w:rsidRPr="009126F5">
              <w:rPr>
                <w:rFonts w:asciiTheme="minorHAnsi" w:hAnsiTheme="minorHAnsi" w:cstheme="minorHAnsi"/>
                <w:sz w:val="16"/>
                <w:szCs w:val="16"/>
              </w:rPr>
              <w:t>obtention de directives claires</w:t>
            </w:r>
          </w:p>
        </w:tc>
      </w:tr>
      <w:permStart w:id="1548693142" w:edGrp="everyone"/>
      <w:tr w:rsidR="00A013FD" w14:paraId="3FB9B8DD" w14:textId="77777777" w:rsidTr="00B704D5">
        <w:tc>
          <w:tcPr>
            <w:tcW w:w="3526" w:type="dxa"/>
          </w:tcPr>
          <w:p w14:paraId="469A2E48" w14:textId="77777777" w:rsidR="00A013FD" w:rsidRPr="009126F5" w:rsidRDefault="00837671" w:rsidP="00A013FD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6346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48693142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3-Semble constipé (petite selle dure ou absence de selle), a de la difficulté à aller à la selle</w:t>
            </w:r>
          </w:p>
          <w:permStart w:id="1305151563" w:edGrp="everyone"/>
          <w:p w14:paraId="23EE5C78" w14:textId="77777777" w:rsidR="00A013FD" w:rsidRPr="009126F5" w:rsidRDefault="00837671" w:rsidP="00A013FD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8401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05151563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4-Présente des selles liquides ou de la diarrhée</w:t>
            </w:r>
          </w:p>
          <w:permStart w:id="196813792" w:edGrp="everyone"/>
          <w:p w14:paraId="3B47E8EA" w14:textId="0A5E390B" w:rsidR="00A013FD" w:rsidRPr="009126F5" w:rsidRDefault="00837671" w:rsidP="00A013FD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6687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6813792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5-Pleurs ou faciès crispé avant ou pendant sa selle</w:t>
            </w:r>
          </w:p>
        </w:tc>
        <w:tc>
          <w:tcPr>
            <w:tcW w:w="3415" w:type="dxa"/>
          </w:tcPr>
          <w:p w14:paraId="2B585330" w14:textId="67AFB29F" w:rsidR="00A013FD" w:rsidRPr="009126F5" w:rsidRDefault="00A013FD" w:rsidP="00A013FD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925262488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949662307"/>
                <w:placeholder>
                  <w:docPart w:val="D4429149C9584D6D8EC9EB6C2785E772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925262488"/>
          </w:p>
          <w:permStart w:id="1921284934" w:edGrp="everyone"/>
          <w:p w14:paraId="767C2A7B" w14:textId="77777777" w:rsidR="00A013FD" w:rsidRPr="009126F5" w:rsidRDefault="00837671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4993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21284934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608178457" w:edGrp="everyone"/>
          <w:p w14:paraId="1476ACEB" w14:textId="77777777" w:rsidR="00A013FD" w:rsidRPr="009126F5" w:rsidRDefault="00837671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7637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08178457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4E4B7365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200992765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09727911"/>
                <w:placeholder>
                  <w:docPart w:val="481DFEC2991B4EE6846459B565122168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2009927650"/>
          </w:p>
          <w:p w14:paraId="1B6BD9A5" w14:textId="4A2683B7" w:rsidR="00A013FD" w:rsidRPr="009126F5" w:rsidRDefault="00A013FD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932068299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End w:id="1932068299"/>
          </w:p>
          <w:p w14:paraId="13894112" w14:textId="2F52915F" w:rsidR="00A013FD" w:rsidRPr="009126F5" w:rsidRDefault="00A013FD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Précisions (incluant la coloration, la consistance, habitudes de </w:t>
            </w:r>
            <w:r w:rsidR="00837671" w:rsidRPr="009126F5">
              <w:rPr>
                <w:rFonts w:asciiTheme="minorHAnsi" w:hAnsiTheme="minorHAnsi" w:cstheme="minorHAnsi"/>
                <w:sz w:val="20"/>
                <w:szCs w:val="20"/>
              </w:rPr>
              <w:t>l’usager</w:t>
            </w:r>
            <w:r w:rsidR="00837671" w:rsidRPr="009126F5" w:rsidDel="009009C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) :</w:t>
            </w:r>
            <w:permStart w:id="1757954127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ermEnd w:id="1757954127"/>
          <w:p w14:paraId="50BF1DCB" w14:textId="77777777" w:rsidR="00A013FD" w:rsidRPr="009126F5" w:rsidRDefault="00A013FD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permStart w:id="162753252" w:edGrp="everyone"/>
        <w:tc>
          <w:tcPr>
            <w:tcW w:w="3830" w:type="dxa"/>
          </w:tcPr>
          <w:p w14:paraId="4E485E40" w14:textId="77777777" w:rsidR="00A013FD" w:rsidRPr="009126F5" w:rsidRDefault="00837671" w:rsidP="00A013FD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0270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2753252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Si l’hydratation est suffisante </w:t>
            </w:r>
            <w:r w:rsidR="00A013FD" w:rsidRPr="009126F5">
              <w:rPr>
                <w:rFonts w:asciiTheme="minorHAnsi" w:hAnsiTheme="minorHAnsi" w:cstheme="minorHAnsi"/>
                <w:sz w:val="20"/>
              </w:rPr>
              <w:t>(1,5 à 2 L d’eau par jour si aucune restriction liquidienne)</w:t>
            </w:r>
          </w:p>
          <w:p w14:paraId="4EE6C4D8" w14:textId="77777777" w:rsidR="00A013FD" w:rsidRPr="009126F5" w:rsidRDefault="00A013FD" w:rsidP="00A853B9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685" w:type="dxa"/>
          </w:tcPr>
          <w:p w14:paraId="27F27964" w14:textId="77777777" w:rsidR="00A013FD" w:rsidRPr="009126F5" w:rsidRDefault="00837671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recom" w:tooltip="Indiquez les informations reçues de la personne contactée" w:history="1">
              <w:r w:rsidR="00A013FD" w:rsidRPr="009126F5">
                <w:rPr>
                  <w:rStyle w:val="Lienhypertexte"/>
                  <w:rFonts w:asciiTheme="minorHAnsi" w:hAnsiTheme="minorHAnsi" w:cstheme="minorHAnsi"/>
                  <w:b/>
                  <w:sz w:val="22"/>
                  <w:szCs w:val="22"/>
                </w:rPr>
                <w:t>Directives :</w:t>
              </w:r>
            </w:hyperlink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C27C780" w14:textId="03816FD0" w:rsidR="00A013FD" w:rsidRPr="009126F5" w:rsidRDefault="00A013FD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236547883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345438760"/>
                <w:placeholder>
                  <w:docPart w:val="81A377CF2D4C4EBF970B936045415AAF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236547883"/>
          </w:p>
          <w:p w14:paraId="3D1D28A1" w14:textId="77777777" w:rsidR="00A013FD" w:rsidRPr="009126F5" w:rsidRDefault="00A013FD" w:rsidP="00A013FD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211957092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28058571"/>
                <w:placeholder>
                  <w:docPart w:val="5FA56F26C4A641ADBDBF5BAFC88DB5BF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2119570929"/>
          </w:p>
          <w:p w14:paraId="22AC8BFF" w14:textId="77777777" w:rsidR="00A013FD" w:rsidRPr="009126F5" w:rsidRDefault="00A013FD" w:rsidP="00A013FD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146698563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1727647"/>
                <w:placeholder>
                  <w:docPart w:val="01333A3204704464B25C83D8F5177F58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466985631"/>
          </w:p>
          <w:p w14:paraId="50837181" w14:textId="77777777" w:rsidR="00A013FD" w:rsidRPr="009126F5" w:rsidRDefault="00A013FD" w:rsidP="00A013FD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128340274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23993314"/>
                <w:placeholder>
                  <w:docPart w:val="51D67D87E83A47DCAFBDA250B5B19D78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283402749"/>
          </w:p>
          <w:p w14:paraId="5DA640B9" w14:textId="77777777" w:rsidR="00A013FD" w:rsidRPr="009126F5" w:rsidRDefault="00A013FD" w:rsidP="00A013FD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201676148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43204651"/>
                <w:placeholder>
                  <w:docPart w:val="51D67D87E83A47DCAFBDA250B5B19D78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r w:rsidRPr="009126F5" w:rsidDel="00724CB0">
              <w:rPr>
                <w:rFonts w:asciiTheme="minorHAnsi" w:hAnsiTheme="minorHAnsi" w:cstheme="minorHAnsi"/>
              </w:rPr>
              <w:t xml:space="preserve"> </w:t>
            </w:r>
            <w:permEnd w:id="2016761487"/>
          </w:p>
          <w:p w14:paraId="4E0DD166" w14:textId="1FB3FE5F" w:rsidR="00A013FD" w:rsidRPr="009126F5" w:rsidRDefault="00A013FD" w:rsidP="00A013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3256E1" w14:textId="77777777" w:rsidR="00F14888" w:rsidRPr="009126F5" w:rsidRDefault="00F14888" w:rsidP="00A013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2707E1" w14:textId="77777777" w:rsidR="00A013FD" w:rsidRPr="009126F5" w:rsidRDefault="00A013FD" w:rsidP="00A013FD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1129534714" w:edGrp="everyone"/>
          <w:p w14:paraId="0B6603B4" w14:textId="77777777" w:rsidR="00A013FD" w:rsidRPr="009126F5" w:rsidRDefault="00837671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3146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29534714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961217884" w:edGrp="everyone"/>
          <w:p w14:paraId="63A8D660" w14:textId="77777777" w:rsidR="00A013FD" w:rsidRPr="009126F5" w:rsidRDefault="00837671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4855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61217884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208438" w:edGrp="everyone"/>
          <w:p w14:paraId="5F35045E" w14:textId="77777777" w:rsidR="00A013FD" w:rsidRPr="009126F5" w:rsidRDefault="00837671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672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8438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1638735729" w:edGrp="everyone"/>
          <w:p w14:paraId="0FF58376" w14:textId="77777777" w:rsidR="00A013FD" w:rsidRPr="009126F5" w:rsidRDefault="00837671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7135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38735729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304574515" w:edGrp="everyone"/>
          <w:p w14:paraId="58C0FC44" w14:textId="1B09C561" w:rsidR="00A013FD" w:rsidRPr="009126F5" w:rsidRDefault="00837671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0440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04574515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A013FD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614665967" w:edGrp="everyone"/>
          <w:p w14:paraId="7E9A9198" w14:textId="77777777" w:rsidR="00A013FD" w:rsidRPr="009126F5" w:rsidRDefault="00837671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9230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FD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14665967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1751987606" w:edGrp="everyone"/>
            <w:r w:rsidR="00A013F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751987606"/>
          <w:p w14:paraId="5D8B389F" w14:textId="77777777" w:rsidR="001A607B" w:rsidRDefault="001A607B" w:rsidP="00A013FD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8E71239" w14:textId="33584CE8" w:rsidR="00A013FD" w:rsidRPr="009126F5" w:rsidRDefault="00A013FD" w:rsidP="00A013FD">
            <w:pPr>
              <w:spacing w:before="120" w:after="120"/>
              <w:rPr>
                <w:rStyle w:val="Lienhypertexte"/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HYPERLINK  \l "recom" \o "Indiquez les informations reçues de la personne contactée" </w:instrTex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 :</w:t>
            </w:r>
            <w:r w:rsidRPr="009126F5">
              <w:rPr>
                <w:rStyle w:val="Lienhypertexte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3B316EE" w14:textId="029B090F" w:rsidR="00A013FD" w:rsidRPr="009126F5" w:rsidRDefault="00A013FD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518289456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2021463076"/>
                <w:placeholder>
                  <w:docPart w:val="0F8468A44AE44E8688B2BBEBC4EA771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518289456"/>
          </w:p>
          <w:p w14:paraId="18839CFA" w14:textId="77777777" w:rsidR="00A013FD" w:rsidRPr="009126F5" w:rsidRDefault="00A013FD" w:rsidP="00A013FD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3900952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73181429"/>
                <w:placeholder>
                  <w:docPart w:val="AB3019FB92504028BACF19CC92E9CDE1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39009527"/>
          </w:p>
          <w:p w14:paraId="0C29E79C" w14:textId="77777777" w:rsidR="00A013FD" w:rsidRPr="009126F5" w:rsidRDefault="00A013FD" w:rsidP="00A013FD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120509417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24302488"/>
                <w:placeholder>
                  <w:docPart w:val="1D66B1C56E814D0EA54AC08EBDFAA75F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205094176"/>
          </w:p>
          <w:p w14:paraId="3EA6F568" w14:textId="77777777" w:rsidR="00A013FD" w:rsidRPr="009126F5" w:rsidRDefault="00A013FD" w:rsidP="00A013FD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24244024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93788331"/>
                <w:placeholder>
                  <w:docPart w:val="12E3189D431D433D811B84D234ECC73A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242440241"/>
          </w:p>
          <w:p w14:paraId="6D1DE7B7" w14:textId="77777777" w:rsidR="00A013FD" w:rsidRPr="009126F5" w:rsidRDefault="00A013FD" w:rsidP="00F148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11145718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72292557"/>
                <w:placeholder>
                  <w:docPart w:val="6A6EA9E953C844029A781FD1B60A166C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</w:p>
          <w:p w14:paraId="3D0A6768" w14:textId="00E80B89" w:rsidR="00F14888" w:rsidRPr="009126F5" w:rsidRDefault="00F14888" w:rsidP="00F148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FB897A" w14:textId="77777777" w:rsidR="00F14888" w:rsidRPr="009126F5" w:rsidRDefault="00F14888" w:rsidP="00F148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8D01B2" w14:textId="77DE976A" w:rsidR="00F14888" w:rsidRPr="009126F5" w:rsidRDefault="00F14888" w:rsidP="00F148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ermEnd w:id="1111457188"/>
          <w:p w14:paraId="061A72FB" w14:textId="498A5FE0" w:rsidR="00F14888" w:rsidRPr="009126F5" w:rsidRDefault="00F14888" w:rsidP="00F148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13FD" w14:paraId="13413AAC" w14:textId="77777777" w:rsidTr="00B704D5"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6D1E4BA4" w14:textId="2298093E" w:rsidR="00A013FD" w:rsidRPr="009126F5" w:rsidRDefault="00837671" w:rsidP="00A013F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hyperlink w:anchor="Observation" w:tooltip="Documenter les observations" w:history="1">
              <w:r w:rsidR="00A013FD" w:rsidRPr="009126F5">
                <w:rPr>
                  <w:rStyle w:val="Lienhypertexte"/>
                  <w:rFonts w:asciiTheme="minorHAnsi" w:hAnsiTheme="minorHAnsi" w:cstheme="minorHAnsi"/>
                  <w:b/>
                </w:rPr>
                <w:t>Observations</w:t>
              </w:r>
            </w:hyperlink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3E48C179" w14:textId="3642A177" w:rsidR="00A013FD" w:rsidRPr="009126F5" w:rsidRDefault="00A013FD" w:rsidP="00A013F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08331235" w14:textId="47588EED" w:rsidR="00A013FD" w:rsidRPr="009126F5" w:rsidRDefault="00A013FD" w:rsidP="00A013FD">
            <w:pPr>
              <w:spacing w:before="12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3E31161B" w14:textId="77777777" w:rsidR="00A013FD" w:rsidRPr="009126F5" w:rsidRDefault="00A013FD" w:rsidP="00A013FD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Directives</w:t>
            </w:r>
          </w:p>
          <w:p w14:paraId="2A4E272A" w14:textId="37C6F6F3" w:rsidR="00A013FD" w:rsidRPr="009126F5" w:rsidRDefault="00A013FD" w:rsidP="009A7AD8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sz w:val="16"/>
                <w:szCs w:val="16"/>
              </w:rPr>
              <w:t xml:space="preserve">Poursuivre les démarches jusqu’à </w:t>
            </w:r>
            <w:r w:rsidR="009A7AD8" w:rsidRPr="009126F5">
              <w:rPr>
                <w:rFonts w:asciiTheme="minorHAnsi" w:hAnsiTheme="minorHAnsi" w:cstheme="minorHAnsi"/>
                <w:sz w:val="16"/>
                <w:szCs w:val="16"/>
              </w:rPr>
              <w:t>obtention de directives claires</w:t>
            </w:r>
          </w:p>
        </w:tc>
      </w:tr>
      <w:tr w:rsidR="00167F26" w14:paraId="7C4FA15D" w14:textId="77777777" w:rsidTr="00B704D5">
        <w:tc>
          <w:tcPr>
            <w:tcW w:w="3526" w:type="dxa"/>
          </w:tcPr>
          <w:p w14:paraId="6DF1E915" w14:textId="77777777" w:rsidR="00167F26" w:rsidRPr="009126F5" w:rsidRDefault="00167F26" w:rsidP="00A853B9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Niveau d’éveil et sommeil</w:t>
            </w:r>
          </w:p>
          <w:permStart w:id="2019240988" w:edGrp="everyone"/>
          <w:p w14:paraId="009291A6" w14:textId="5242F3C1" w:rsidR="00167F26" w:rsidRPr="009126F5" w:rsidRDefault="00837671" w:rsidP="00A853B9">
            <w:pPr>
              <w:spacing w:before="120" w:after="60"/>
              <w:ind w:firstLine="2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7907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789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19240988"/>
            <w:r w:rsidR="00D92789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1-</w:t>
            </w:r>
            <w:r w:rsidR="00167F26" w:rsidRPr="009126F5">
              <w:rPr>
                <w:rFonts w:asciiTheme="minorHAnsi" w:hAnsiTheme="minorHAnsi" w:cstheme="minorHAnsi"/>
                <w:sz w:val="20"/>
                <w:szCs w:val="20"/>
              </w:rPr>
              <w:t>Est moins actif ou réactif qu’à l’habitude, plus ralenti</w:t>
            </w:r>
          </w:p>
          <w:permStart w:id="1333674156" w:edGrp="everyone"/>
          <w:p w14:paraId="11EA3432" w14:textId="3FE39341" w:rsidR="00167F26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8927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789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33674156"/>
            <w:r w:rsidR="00D92789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2-</w:t>
            </w:r>
            <w:r w:rsidR="00167F2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Est plus fatigué, est somnolent </w:t>
            </w:r>
          </w:p>
          <w:permStart w:id="1626700189" w:edGrp="everyone"/>
          <w:p w14:paraId="60E1200E" w14:textId="09ADE04F" w:rsidR="00167F26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7520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789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26700189"/>
            <w:r w:rsidR="00D92789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3-</w:t>
            </w:r>
            <w:r w:rsidR="00167F2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Dort davantage qu’à son habitude ou a besoin de faire plus de sieste </w:t>
            </w:r>
          </w:p>
          <w:permStart w:id="645880101" w:edGrp="everyone"/>
          <w:p w14:paraId="37979FC7" w14:textId="701875F1" w:rsidR="00167F26" w:rsidRPr="009126F5" w:rsidRDefault="00837671" w:rsidP="00A853B9">
            <w:pPr>
              <w:keepNext/>
              <w:tabs>
                <w:tab w:val="left" w:pos="770"/>
              </w:tabs>
              <w:spacing w:before="12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0415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789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45880101"/>
            <w:r w:rsidR="00D92789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4-</w:t>
            </w:r>
            <w:r w:rsidR="00167F26" w:rsidRPr="009126F5">
              <w:rPr>
                <w:rFonts w:asciiTheme="minorHAnsi" w:hAnsiTheme="minorHAnsi" w:cstheme="minorHAnsi"/>
                <w:sz w:val="20"/>
                <w:szCs w:val="20"/>
              </w:rPr>
              <w:t>A le sommeil agité, se réveille la nuit</w:t>
            </w:r>
          </w:p>
          <w:permStart w:id="69161982" w:edGrp="everyone"/>
          <w:p w14:paraId="304617FC" w14:textId="77EAB79F" w:rsidR="00167F26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6911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789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9161982"/>
            <w:r w:rsidR="00D92789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5-</w:t>
            </w:r>
            <w:r w:rsidR="00167F26" w:rsidRPr="009126F5">
              <w:rPr>
                <w:rFonts w:asciiTheme="minorHAnsi" w:hAnsiTheme="minorHAnsi" w:cstheme="minorHAnsi"/>
                <w:sz w:val="20"/>
                <w:szCs w:val="20"/>
              </w:rPr>
              <w:t>A de la difficulté à s’endormir</w:t>
            </w:r>
          </w:p>
        </w:tc>
        <w:tc>
          <w:tcPr>
            <w:tcW w:w="3415" w:type="dxa"/>
          </w:tcPr>
          <w:p w14:paraId="17AA8A77" w14:textId="77777777" w:rsidR="00617C06" w:rsidRPr="009126F5" w:rsidRDefault="00617C06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1740656223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323418470"/>
                <w:placeholder>
                  <w:docPart w:val="922EEDB83DFC42DC85BEE465D27694A2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1740656223"/>
          </w:p>
          <w:permStart w:id="157811024" w:edGrp="everyone"/>
          <w:p w14:paraId="048EC4E6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0722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7811024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666832727" w:edGrp="everyone"/>
          <w:p w14:paraId="74245639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7591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66832727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3C4526DC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67844852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52070410"/>
                <w:placeholder>
                  <w:docPart w:val="0284408C14D54C779CF7B77D9E974FBD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678448523"/>
          </w:p>
          <w:p w14:paraId="53AFAB8A" w14:textId="1420AE35" w:rsidR="0031429B" w:rsidRPr="009126F5" w:rsidRDefault="0031429B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960513853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1960513853"/>
          </w:p>
          <w:p w14:paraId="1554A660" w14:textId="4A27D0C8" w:rsidR="0031429B" w:rsidRPr="009126F5" w:rsidRDefault="001A607B" w:rsidP="00A853B9">
            <w:pPr>
              <w:spacing w:before="120" w:after="12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Précisions (incluant</w:t>
            </w:r>
            <w:r w:rsidR="007A36E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la qualité des dernières nuits, temps de sommeil, heure du coucher et lever, nombre de réveils</w:t>
            </w:r>
            <w:r w:rsidR="0031429B" w:rsidRPr="009126F5">
              <w:rPr>
                <w:rFonts w:asciiTheme="minorHAnsi" w:hAnsiTheme="minorHAnsi" w:cstheme="minorHAnsi"/>
                <w:sz w:val="20"/>
                <w:szCs w:val="20"/>
              </w:rPr>
              <w:t>.) :</w:t>
            </w:r>
            <w:permStart w:id="2122926361" w:edGrp="everyone"/>
            <w:r w:rsidR="0031429B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2122926361"/>
          </w:p>
          <w:p w14:paraId="6B7F7129" w14:textId="77777777" w:rsidR="0031429B" w:rsidRPr="009126F5" w:rsidRDefault="0031429B" w:rsidP="00A853B9">
            <w:pPr>
              <w:rPr>
                <w:rFonts w:asciiTheme="minorHAnsi" w:hAnsiTheme="minorHAnsi" w:cstheme="minorHAnsi"/>
                <w:sz w:val="20"/>
              </w:rPr>
            </w:pPr>
          </w:p>
          <w:p w14:paraId="178A086B" w14:textId="77777777" w:rsidR="00B704D5" w:rsidRPr="009126F5" w:rsidRDefault="00B704D5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1086C54F" w14:textId="77777777" w:rsidR="00B704D5" w:rsidRPr="009126F5" w:rsidRDefault="00B704D5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1D3BD997" w14:textId="77777777" w:rsidR="00B704D5" w:rsidRPr="009126F5" w:rsidRDefault="00B704D5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76515C9" w14:textId="4C57BAAB" w:rsidR="006E6261" w:rsidRPr="009126F5" w:rsidRDefault="006E6261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1797B9EA" w14:textId="712945BB" w:rsidR="00617C06" w:rsidRPr="009126F5" w:rsidRDefault="00617C06" w:rsidP="00617C06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446721985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734965138"/>
                <w:placeholder>
                  <w:docPart w:val="2DF63594D8484A7C8AF82353E2AA2E89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446721985"/>
          </w:p>
          <w:permStart w:id="1068574807" w:edGrp="everyone"/>
          <w:p w14:paraId="32C40D0A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1493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068574807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751253108" w:edGrp="everyone"/>
          <w:p w14:paraId="263519F7" w14:textId="77777777" w:rsidR="00617C06" w:rsidRPr="009126F5" w:rsidRDefault="00837671" w:rsidP="00617C0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6512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C06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51253108"/>
            <w:r w:rsidR="00617C06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32E5C370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51028390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774074"/>
                <w:placeholder>
                  <w:docPart w:val="B78AB0FB28E8489C90D0F4EC4D1C92AB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510283904"/>
          </w:p>
          <w:p w14:paraId="183AF3E8" w14:textId="288FC564" w:rsidR="0031429B" w:rsidRPr="009126F5" w:rsidRDefault="0031429B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258301821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834DC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58301821"/>
          </w:p>
          <w:p w14:paraId="0C12F3E5" w14:textId="651624F4" w:rsidR="00167F26" w:rsidRPr="009126F5" w:rsidRDefault="0031429B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Précisions (incluant </w:t>
            </w:r>
            <w:r w:rsidR="007A36E3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la qualité des dernières nuits, temps de sommeil, heure du coucher et lever, nombre de réveils</w:t>
            </w:r>
            <w:r w:rsidR="007A36E3" w:rsidRPr="009126F5" w:rsidDel="007A36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) :</w:t>
            </w:r>
            <w:permStart w:id="1935373229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1935373229"/>
          </w:p>
        </w:tc>
        <w:tc>
          <w:tcPr>
            <w:tcW w:w="3830" w:type="dxa"/>
          </w:tcPr>
          <w:p w14:paraId="4F212BDC" w14:textId="77777777" w:rsidR="00167F26" w:rsidRPr="009126F5" w:rsidRDefault="00167F26" w:rsidP="00A853B9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Vérifier :</w:t>
            </w:r>
          </w:p>
          <w:permStart w:id="54753855" w:edGrp="everyone"/>
          <w:p w14:paraId="469C7F99" w14:textId="42951A84" w:rsidR="00167F26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09423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789" w:rsidRPr="009126F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54753855"/>
            <w:r w:rsidR="00D92789" w:rsidRPr="009126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167F26" w:rsidRPr="009126F5">
              <w:rPr>
                <w:rFonts w:asciiTheme="minorHAnsi" w:hAnsiTheme="minorHAnsi" w:cstheme="minorHAnsi"/>
                <w:sz w:val="20"/>
              </w:rPr>
              <w:t>S’il y a présence de fièvre</w:t>
            </w:r>
            <w:r w:rsidR="00770CA9" w:rsidRPr="009126F5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  <w:permStart w:id="1672510217" w:edGrp="everyone"/>
          <w:p w14:paraId="7CD7E0E7" w14:textId="2D3CE984" w:rsidR="00167F26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61594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789" w:rsidRPr="009126F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1672510217"/>
            <w:r w:rsidR="00D92789" w:rsidRPr="009126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167F26" w:rsidRPr="009126F5">
              <w:rPr>
                <w:rFonts w:asciiTheme="minorHAnsi" w:hAnsiTheme="minorHAnsi" w:cstheme="minorHAnsi"/>
                <w:sz w:val="20"/>
              </w:rPr>
              <w:t>S’il y a des changements dans les habitudes de vie ou de milieux fréquentés (source de stress)</w:t>
            </w:r>
          </w:p>
          <w:permStart w:id="43125459" w:edGrp="everyone"/>
          <w:p w14:paraId="00DBF356" w14:textId="0694F2FE" w:rsidR="00167F26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18640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789" w:rsidRPr="009126F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43125459"/>
            <w:r w:rsidR="00D92789" w:rsidRPr="009126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167F26" w:rsidRPr="009126F5">
              <w:rPr>
                <w:rFonts w:asciiTheme="minorHAnsi" w:hAnsiTheme="minorHAnsi" w:cstheme="minorHAnsi"/>
                <w:sz w:val="20"/>
              </w:rPr>
              <w:t xml:space="preserve">Si l’alimentation peut être en cause (ex. prise d’aliments stimulants avant le coucher (café, chocolat, etc.)) </w:t>
            </w:r>
          </w:p>
          <w:permStart w:id="350748972" w:edGrp="everyone"/>
          <w:p w14:paraId="70AB97D2" w14:textId="3DA9D338" w:rsidR="00D92789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43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789" w:rsidRPr="009126F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350748972"/>
            <w:r w:rsidR="00D92789" w:rsidRPr="009126F5">
              <w:rPr>
                <w:rFonts w:asciiTheme="minorHAnsi" w:hAnsiTheme="minorHAnsi" w:cstheme="minorHAnsi"/>
                <w:sz w:val="20"/>
              </w:rPr>
              <w:t xml:space="preserve"> Si l’usager ronfle ou respire bien durant son sommeil</w:t>
            </w:r>
          </w:p>
          <w:permStart w:id="511994293" w:edGrp="everyone"/>
          <w:p w14:paraId="126BEF81" w14:textId="34BFDE05" w:rsidR="00770CA9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3096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789" w:rsidRPr="009126F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511994293"/>
            <w:r w:rsidR="00D92789" w:rsidRPr="009126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70CA9" w:rsidRPr="009126F5">
              <w:rPr>
                <w:rFonts w:asciiTheme="minorHAnsi" w:hAnsiTheme="minorHAnsi" w:cstheme="minorHAnsi"/>
                <w:sz w:val="20"/>
              </w:rPr>
              <w:t>Si l’usager a eu un coup à la tête</w:t>
            </w:r>
          </w:p>
          <w:permStart w:id="1283139661" w:edGrp="everyone"/>
          <w:p w14:paraId="4F5CB1B6" w14:textId="07B89E82" w:rsidR="00770CA9" w:rsidRPr="009126F5" w:rsidRDefault="00837671" w:rsidP="00A853B9">
            <w:pPr>
              <w:spacing w:before="120" w:after="6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2417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789" w:rsidRPr="009126F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1283139661"/>
            <w:r w:rsidR="00D92789" w:rsidRPr="009126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9A7AD8" w:rsidRPr="009126F5">
              <w:rPr>
                <w:rFonts w:asciiTheme="minorHAnsi" w:hAnsiTheme="minorHAnsi" w:cstheme="minorHAnsi"/>
                <w:sz w:val="20"/>
              </w:rPr>
              <w:t>Si utilisateur d’appareil BI</w:t>
            </w:r>
            <w:r w:rsidR="00770CA9" w:rsidRPr="009126F5">
              <w:rPr>
                <w:rFonts w:asciiTheme="minorHAnsi" w:hAnsiTheme="minorHAnsi" w:cstheme="minorHAnsi"/>
                <w:sz w:val="20"/>
              </w:rPr>
              <w:t>PAP-CPAP</w:t>
            </w:r>
          </w:p>
          <w:p w14:paraId="23504B95" w14:textId="16B23788" w:rsidR="00373C46" w:rsidRPr="009126F5" w:rsidRDefault="00373C46" w:rsidP="00A853B9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59D76D6" w14:textId="69E1625F" w:rsidR="00167F26" w:rsidRPr="009126F5" w:rsidRDefault="00167F26" w:rsidP="00A853B9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Essayer : </w:t>
            </w:r>
          </w:p>
          <w:p w14:paraId="214A4989" w14:textId="77777777" w:rsidR="00167F26" w:rsidRPr="009126F5" w:rsidRDefault="00167F26" w:rsidP="00A853B9">
            <w:pPr>
              <w:spacing w:before="120" w:after="60"/>
              <w:rPr>
                <w:rFonts w:asciiTheme="minorHAnsi" w:hAnsiTheme="minorHAnsi" w:cstheme="minorHAnsi"/>
                <w:sz w:val="20"/>
              </w:rPr>
            </w:pPr>
            <w:r w:rsidRPr="009126F5">
              <w:rPr>
                <w:rFonts w:asciiTheme="minorHAnsi" w:hAnsiTheme="minorHAnsi" w:cstheme="minorHAnsi"/>
                <w:sz w:val="20"/>
              </w:rPr>
              <w:t>Favoriser la détente par diverses modalités (ex. lumière tamisée, musique douce, aromathérapie, etc.)</w:t>
            </w:r>
          </w:p>
          <w:p w14:paraId="4E234765" w14:textId="2A2D2752" w:rsidR="00167F26" w:rsidRPr="009126F5" w:rsidRDefault="00167F26" w:rsidP="00A853B9">
            <w:pPr>
              <w:spacing w:before="120" w:after="6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685" w:type="dxa"/>
          </w:tcPr>
          <w:p w14:paraId="6373ACE0" w14:textId="1592F883" w:rsidR="00724CB0" w:rsidRPr="009126F5" w:rsidRDefault="003F1897" w:rsidP="00A853B9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="00724CB0"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1020622483" w:edGrp="everyone"/>
          <w:p w14:paraId="67BBFA78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8090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020622483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1498416560" w:edGrp="everyone"/>
          <w:p w14:paraId="3184B96B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0400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98416560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767639549" w:edGrp="everyone"/>
          <w:p w14:paraId="4BC9FFF5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9020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67639549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2026588284" w:edGrp="everyone"/>
          <w:p w14:paraId="1F6D3BCA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0042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26588284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783246897" w:edGrp="everyone"/>
          <w:p w14:paraId="3C9B696F" w14:textId="34A70785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9877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83246897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724CB0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575236176" w:edGrp="everyone"/>
          <w:p w14:paraId="312891E1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4391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75236176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303837303" w:edGrp="everyone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303837303"/>
          <w:p w14:paraId="1DF0B728" w14:textId="6167F3BA" w:rsidR="00724CB0" w:rsidRPr="009126F5" w:rsidRDefault="005B5373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fldChar w:fldCharType="begin"/>
            </w:r>
            <w:r w:rsidR="00F86272" w:rsidRPr="009126F5">
              <w:rPr>
                <w:rFonts w:asciiTheme="minorHAnsi" w:hAnsiTheme="minorHAnsi" w:cstheme="minorHAnsi"/>
              </w:rPr>
              <w:instrText>HYPERLINK  \l "recom" \o "Indiquez les informations reçues de la personne contactée"</w:instrText>
            </w:r>
            <w:r w:rsidRPr="009126F5">
              <w:fldChar w:fldCharType="separate"/>
            </w:r>
            <w:r w:rsidR="003F1897"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 :</w:t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6AF4822" w14:textId="3BDD3D4E" w:rsidR="00724CB0" w:rsidRPr="009126F5" w:rsidRDefault="00724CB0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369979316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251670273"/>
                <w:placeholder>
                  <w:docPart w:val="FDF527A028E54E81A41BB51C014B7BBB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369979316"/>
          </w:p>
          <w:p w14:paraId="0B3CC71D" w14:textId="77777777" w:rsidR="00DC5D7F" w:rsidRPr="009126F5" w:rsidRDefault="00DC5D7F" w:rsidP="00DC5D7F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40510190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49379900"/>
                <w:placeholder>
                  <w:docPart w:val="63188F69EBF64DBC8F740834092087B5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405101904"/>
          </w:p>
          <w:p w14:paraId="7D6F0894" w14:textId="00ECD941" w:rsidR="00724CB0" w:rsidRPr="009126F5" w:rsidRDefault="00724CB0" w:rsidP="00DC5D7F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15251341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05486297"/>
                <w:placeholder>
                  <w:docPart w:val="471AECEA3A4B461999677A3FE71F4A73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152513418"/>
          </w:p>
          <w:p w14:paraId="27A919DE" w14:textId="0E119E33" w:rsidR="00724CB0" w:rsidRPr="009126F5" w:rsidRDefault="003F1897" w:rsidP="00A853B9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</w:t>
            </w:r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reçues : </w:t>
            </w:r>
            <w:permStart w:id="91372487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66807568"/>
                <w:placeholder>
                  <w:docPart w:val="2DAB36BAB0BF4ECBACE49A0707A19B3B"/>
                </w:placeholder>
              </w:sdtPr>
              <w:sdtContent>
                <w:r w:rsidR="00724CB0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r w:rsidR="00D834DC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724CB0"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913724876"/>
          </w:p>
          <w:p w14:paraId="1D52161E" w14:textId="77777777" w:rsidR="00724CB0" w:rsidRPr="009126F5" w:rsidRDefault="00724CB0" w:rsidP="00A853B9">
            <w:pPr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8422668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54632412"/>
                <w:placeholder>
                  <w:docPart w:val="2DAB36BAB0BF4ECBACE49A0707A19B3B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r w:rsidRPr="009126F5" w:rsidDel="007F5A92">
              <w:rPr>
                <w:rFonts w:asciiTheme="minorHAnsi" w:hAnsiTheme="minorHAnsi" w:cstheme="minorHAnsi"/>
              </w:rPr>
              <w:t xml:space="preserve"> </w:t>
            </w:r>
            <w:permEnd w:id="184226683"/>
          </w:p>
          <w:p w14:paraId="712746C6" w14:textId="77777777" w:rsidR="00724CB0" w:rsidRPr="009126F5" w:rsidRDefault="00724CB0" w:rsidP="00A853B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E0ED42" w14:textId="631F7027" w:rsidR="006E6261" w:rsidRPr="009126F5" w:rsidRDefault="006E6261" w:rsidP="00A853B9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0AD31DE2" w14:textId="34F987F1" w:rsidR="00724CB0" w:rsidRPr="009126F5" w:rsidRDefault="003F1897" w:rsidP="00A853B9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="00724CB0"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1433561317" w:edGrp="everyone"/>
          <w:p w14:paraId="602E15A1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1599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33561317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2036222313" w:edGrp="everyone"/>
          <w:p w14:paraId="6300B9F9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6362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36222313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923897806" w:edGrp="everyone"/>
          <w:p w14:paraId="2DEB624B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6260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23897806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637010030" w:edGrp="everyone"/>
          <w:p w14:paraId="3A26B31C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3286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37010030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516511550" w:edGrp="everyone"/>
          <w:p w14:paraId="79B2072B" w14:textId="5B6A5C3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2324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16511550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724CB0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4802797" w:edGrp="everyone"/>
          <w:p w14:paraId="3DCA0032" w14:textId="77777777" w:rsidR="00724CB0" w:rsidRPr="009126F5" w:rsidRDefault="00837671" w:rsidP="00A853B9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5440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CB0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802797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1032852602" w:edGrp="everyone"/>
            <w:r w:rsidR="00724CB0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032852602"/>
          <w:p w14:paraId="3A76D82A" w14:textId="7EDECE38" w:rsidR="00167F26" w:rsidRPr="009126F5" w:rsidRDefault="00167F26" w:rsidP="00A013FD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Grilledutableau"/>
        <w:tblpPr w:leftFromText="141" w:rightFromText="141" w:vertAnchor="text" w:tblpY="39"/>
        <w:tblW w:w="0" w:type="auto"/>
        <w:tblLayout w:type="fixed"/>
        <w:tblLook w:val="04A0" w:firstRow="1" w:lastRow="0" w:firstColumn="1" w:lastColumn="0" w:noHBand="0" w:noVBand="1"/>
      </w:tblPr>
      <w:tblGrid>
        <w:gridCol w:w="3526"/>
        <w:gridCol w:w="3415"/>
        <w:gridCol w:w="3830"/>
        <w:gridCol w:w="3685"/>
      </w:tblGrid>
      <w:tr w:rsidR="00A013FD" w14:paraId="5477769E" w14:textId="77777777" w:rsidTr="00A36AB0">
        <w:trPr>
          <w:trHeight w:val="397"/>
          <w:tblHeader/>
        </w:trPr>
        <w:tc>
          <w:tcPr>
            <w:tcW w:w="3526" w:type="dxa"/>
            <w:shd w:val="clear" w:color="auto" w:fill="auto"/>
            <w:vAlign w:val="center"/>
          </w:tcPr>
          <w:p w14:paraId="2D9BC13F" w14:textId="77777777" w:rsidR="00A013FD" w:rsidRPr="00FD6EB2" w:rsidRDefault="00A013FD" w:rsidP="006A2E01">
            <w:pPr>
              <w:spacing w:before="12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15" w:type="dxa"/>
            <w:shd w:val="clear" w:color="auto" w:fill="auto"/>
            <w:vAlign w:val="center"/>
          </w:tcPr>
          <w:p w14:paraId="4B5151B2" w14:textId="77777777" w:rsidR="00A013FD" w:rsidRPr="00FD6EB2" w:rsidRDefault="00A013FD" w:rsidP="002A1692">
            <w:pPr>
              <w:spacing w:before="12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30" w:type="dxa"/>
            <w:shd w:val="clear" w:color="auto" w:fill="auto"/>
            <w:vAlign w:val="center"/>
          </w:tcPr>
          <w:p w14:paraId="09B80245" w14:textId="77777777" w:rsidR="00A013FD" w:rsidRPr="00FD6EB2" w:rsidRDefault="00A013FD" w:rsidP="002A1692">
            <w:pPr>
              <w:spacing w:before="12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F7869D1" w14:textId="77777777" w:rsidR="00A013FD" w:rsidRPr="009126F5" w:rsidRDefault="00A013FD" w:rsidP="00A013FD">
            <w:pPr>
              <w:spacing w:before="120" w:after="120"/>
              <w:rPr>
                <w:rStyle w:val="Lienhypertexte"/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HYPERLINK  \l "recom" \o "Indiquez les informations reçues de la personne contactée" </w:instrTex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 :</w:t>
            </w:r>
            <w:r w:rsidRPr="009126F5">
              <w:rPr>
                <w:rStyle w:val="Lienhypertexte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9805F13" w14:textId="7C1E3EFB" w:rsidR="00A013FD" w:rsidRPr="009126F5" w:rsidRDefault="00A013FD" w:rsidP="00A013F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879391739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2029787625"/>
                <w:placeholder>
                  <w:docPart w:val="8B575482D3FD41958F31BA5104698AC6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879391739"/>
          </w:p>
          <w:p w14:paraId="2CCC482D" w14:textId="77777777" w:rsidR="00A013FD" w:rsidRPr="009126F5" w:rsidRDefault="00A013FD" w:rsidP="00A013FD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4430411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5219645"/>
                <w:placeholder>
                  <w:docPart w:val="11DCAA362246405AB42671AC9D8BAFC8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44304113"/>
          </w:p>
          <w:p w14:paraId="33F9ABE2" w14:textId="77777777" w:rsidR="00A013FD" w:rsidRPr="009126F5" w:rsidRDefault="00A013FD" w:rsidP="00A013FD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175934636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73993970"/>
                <w:placeholder>
                  <w:docPart w:val="D37328343FBB4EC1AF848F2DCBAE5AFC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759346362"/>
          </w:p>
          <w:p w14:paraId="0C43C629" w14:textId="77777777" w:rsidR="00A013FD" w:rsidRPr="009126F5" w:rsidRDefault="00A013FD" w:rsidP="00A013FD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53839426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70320742"/>
                <w:placeholder>
                  <w:docPart w:val="E57D3F782FB343B69F8CBDB8F00792F9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  <w:permEnd w:id="538394261"/>
          <w:p w14:paraId="733BB40E" w14:textId="244D3FBF" w:rsidR="00A013FD" w:rsidRPr="009A7AD8" w:rsidRDefault="00A013FD" w:rsidP="009A7AD8">
            <w:pPr>
              <w:tabs>
                <w:tab w:val="left" w:pos="252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41107511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21129203"/>
                <w:placeholder>
                  <w:docPart w:val="1D46871333AE483D93B6EDBF0197E2F7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411075112"/>
          </w:p>
        </w:tc>
      </w:tr>
      <w:tr w:rsidR="002A1692" w14:paraId="561F172F" w14:textId="77777777" w:rsidTr="00A36AB0">
        <w:trPr>
          <w:trHeight w:val="397"/>
          <w:tblHeader/>
        </w:trPr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1D982CD2" w14:textId="328E68ED" w:rsidR="002A1692" w:rsidRPr="009126F5" w:rsidRDefault="002A1692" w:rsidP="006A2E01">
            <w:pPr>
              <w:spacing w:before="120" w:after="60"/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Observations</w:t>
            </w:r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71FC2F68" w14:textId="3CE8C09C" w:rsidR="002A1692" w:rsidRPr="009126F5" w:rsidRDefault="002A1692" w:rsidP="002A1692">
            <w:pPr>
              <w:spacing w:before="120" w:after="60"/>
              <w:jc w:val="center"/>
              <w:rPr>
                <w:rFonts w:asciiTheme="minorHAnsi" w:hAnsiTheme="minorHAnsi" w:cstheme="minorHAnsi"/>
              </w:rPr>
            </w:pPr>
            <w:r w:rsidRPr="009126F5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72B38EAE" w14:textId="77777777" w:rsidR="002A1692" w:rsidRPr="009126F5" w:rsidRDefault="002A1692" w:rsidP="002A1692">
            <w:pPr>
              <w:spacing w:before="120" w:after="60"/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21552C90" w14:textId="77777777" w:rsidR="009A7AD8" w:rsidRPr="009126F5" w:rsidRDefault="009A7AD8" w:rsidP="009A7AD8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Directives</w:t>
            </w:r>
          </w:p>
          <w:p w14:paraId="6D75AA9C" w14:textId="37A71ECB" w:rsidR="002A1692" w:rsidRPr="009126F5" w:rsidRDefault="009A7AD8" w:rsidP="009A7AD8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sz w:val="16"/>
                <w:szCs w:val="16"/>
              </w:rPr>
              <w:t>Poursuivre les démarches jusqu’à obtention de directives claires</w:t>
            </w:r>
          </w:p>
        </w:tc>
      </w:tr>
      <w:tr w:rsidR="00E55045" w14:paraId="3D6183F6" w14:textId="77777777" w:rsidTr="00034DB0">
        <w:trPr>
          <w:trHeight w:val="4101"/>
          <w:tblHeader/>
        </w:trPr>
        <w:tc>
          <w:tcPr>
            <w:tcW w:w="3526" w:type="dxa"/>
          </w:tcPr>
          <w:p w14:paraId="32E9A7F7" w14:textId="5AF2BF2C" w:rsidR="00E55045" w:rsidRPr="009126F5" w:rsidRDefault="00E55045" w:rsidP="004A0A2A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Peau et circulation sanguine </w:t>
            </w:r>
          </w:p>
          <w:permStart w:id="188306414" w:edGrp="everyone"/>
          <w:p w14:paraId="48DD765D" w14:textId="7F7F0BF6" w:rsidR="00E55045" w:rsidRPr="009126F5" w:rsidRDefault="00837671" w:rsidP="004A0A2A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4445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8306414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1-A des rougeurs </w:t>
            </w:r>
          </w:p>
          <w:permStart w:id="1798201075" w:edGrp="everyone"/>
          <w:p w14:paraId="73129A22" w14:textId="141D3D15" w:rsidR="00E55045" w:rsidRPr="009126F5" w:rsidRDefault="00837671" w:rsidP="004A0A2A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5233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98201075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2-A des ecchymoses </w:t>
            </w:r>
            <w:proofErr w:type="gramStart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>(«bleus</w:t>
            </w:r>
            <w:proofErr w:type="gramEnd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>»)</w:t>
            </w:r>
          </w:p>
          <w:permStart w:id="546797726" w:edGrp="everyone"/>
          <w:p w14:paraId="2BB00E14" w14:textId="5542ECD1" w:rsidR="00E55045" w:rsidRPr="009126F5" w:rsidRDefault="00837671" w:rsidP="004A0A2A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399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46797726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3-A des lésions à la peau :</w:t>
            </w:r>
          </w:p>
          <w:permStart w:id="1617323834" w:edGrp="everyone"/>
          <w:p w14:paraId="1C18D555" w14:textId="33E161BB" w:rsidR="00E55045" w:rsidRPr="009126F5" w:rsidRDefault="00837671" w:rsidP="004A0A2A">
            <w:pPr>
              <w:pStyle w:val="Paragraphedeliste"/>
              <w:spacing w:before="120" w:after="60"/>
              <w:ind w:left="883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4262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17323834"/>
            <w:proofErr w:type="gramStart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>plaies</w:t>
            </w:r>
            <w:proofErr w:type="gramEnd"/>
          </w:p>
          <w:permStart w:id="148664777" w:edGrp="everyone"/>
          <w:p w14:paraId="7FBCDCF7" w14:textId="06C4C628" w:rsidR="00E55045" w:rsidRPr="009126F5" w:rsidRDefault="00837671" w:rsidP="004A0A2A">
            <w:pPr>
              <w:pStyle w:val="Paragraphedeliste"/>
              <w:spacing w:before="120" w:after="60"/>
              <w:ind w:left="883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7465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8664777"/>
            <w:proofErr w:type="gramStart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>croûtes</w:t>
            </w:r>
            <w:proofErr w:type="gramEnd"/>
          </w:p>
          <w:permStart w:id="331482145" w:edGrp="everyone"/>
          <w:p w14:paraId="0B75EDB0" w14:textId="77777777" w:rsidR="00E55045" w:rsidRPr="009126F5" w:rsidRDefault="00837671" w:rsidP="004A0A2A">
            <w:pPr>
              <w:pStyle w:val="Paragraphedeliste"/>
              <w:spacing w:before="120" w:after="60"/>
              <w:ind w:left="883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349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31482145"/>
            <w:proofErr w:type="gramStart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>éruptions</w:t>
            </w:r>
            <w:proofErr w:type="gramEnd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cutanées (boutons, irritations)</w:t>
            </w:r>
          </w:p>
          <w:permStart w:id="266550356" w:edGrp="everyone"/>
          <w:p w14:paraId="462C3973" w14:textId="77777777" w:rsidR="00E55045" w:rsidRPr="009126F5" w:rsidRDefault="00837671" w:rsidP="004A0A2A">
            <w:pPr>
              <w:pStyle w:val="Paragraphedeliste"/>
              <w:spacing w:before="120" w:after="60"/>
              <w:ind w:left="883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6291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66550356"/>
            <w:proofErr w:type="gramStart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>présence</w:t>
            </w:r>
            <w:proofErr w:type="gramEnd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d'un écoulement</w:t>
            </w:r>
          </w:p>
          <w:permStart w:id="1569464524" w:edGrp="everyone"/>
          <w:p w14:paraId="29A4D9AE" w14:textId="018724FA" w:rsidR="00E55045" w:rsidRPr="009126F5" w:rsidRDefault="00837671" w:rsidP="004A0A2A">
            <w:pPr>
              <w:pStyle w:val="Paragraphedeliste"/>
              <w:spacing w:before="120" w:after="60"/>
              <w:ind w:left="883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5601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69464524"/>
            <w:proofErr w:type="gramStart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>lésions</w:t>
            </w:r>
            <w:proofErr w:type="gramEnd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de grattage </w:t>
            </w:r>
          </w:p>
          <w:permStart w:id="1733102211" w:edGrp="everyone"/>
          <w:p w14:paraId="343FA714" w14:textId="7C213CC5" w:rsidR="00E55045" w:rsidRPr="009126F5" w:rsidRDefault="00837671" w:rsidP="004A0A2A">
            <w:pPr>
              <w:pStyle w:val="Paragraphedeliste"/>
              <w:spacing w:before="120" w:after="60"/>
              <w:ind w:left="883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1337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33102211"/>
            <w:proofErr w:type="gramStart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>démangeaison</w:t>
            </w:r>
            <w:proofErr w:type="gramEnd"/>
          </w:p>
          <w:permStart w:id="2014145832" w:edGrp="everyone"/>
          <w:p w14:paraId="39AB10CC" w14:textId="2508EB55" w:rsidR="00E55045" w:rsidRPr="009126F5" w:rsidRDefault="00837671" w:rsidP="00ED1E53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2617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14145832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4-A la peau très sèche</w:t>
            </w:r>
          </w:p>
          <w:permStart w:id="716326880" w:edGrp="everyone"/>
          <w:p w14:paraId="3598FD74" w14:textId="338D7846" w:rsidR="00E55045" w:rsidRPr="009126F5" w:rsidRDefault="00837671" w:rsidP="004D044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6426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16326880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5-A un ou des membres colorés : </w:t>
            </w:r>
          </w:p>
          <w:permStart w:id="21256664" w:edGrp="everyone"/>
          <w:p w14:paraId="494014B8" w14:textId="4A1B752E" w:rsidR="00E55045" w:rsidRPr="009126F5" w:rsidRDefault="00837671" w:rsidP="004D044B">
            <w:pPr>
              <w:pStyle w:val="Paragraphedeliste"/>
              <w:spacing w:before="120" w:after="60"/>
              <w:ind w:left="1024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2633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1256664"/>
            <w:proofErr w:type="gramStart"/>
            <w:r w:rsidR="001A607B">
              <w:rPr>
                <w:rFonts w:asciiTheme="minorHAnsi" w:hAnsiTheme="minorHAnsi" w:cstheme="minorHAnsi"/>
                <w:sz w:val="20"/>
                <w:szCs w:val="20"/>
              </w:rPr>
              <w:t>rougeâtre</w:t>
            </w:r>
            <w:proofErr w:type="gramEnd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757621409" w:edGrp="everyone"/>
          <w:p w14:paraId="3A67BEEB" w14:textId="397A298A" w:rsidR="00E55045" w:rsidRPr="009126F5" w:rsidRDefault="00837671" w:rsidP="004D044B">
            <w:pPr>
              <w:pStyle w:val="Paragraphedeliste"/>
              <w:spacing w:before="120" w:after="60"/>
              <w:ind w:left="1024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7622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57621409"/>
            <w:proofErr w:type="gramStart"/>
            <w:r w:rsidR="001A607B">
              <w:rPr>
                <w:rFonts w:asciiTheme="minorHAnsi" w:hAnsiTheme="minorHAnsi" w:cstheme="minorHAnsi"/>
                <w:sz w:val="20"/>
                <w:szCs w:val="20"/>
              </w:rPr>
              <w:t>grisâtre</w:t>
            </w:r>
            <w:proofErr w:type="gramEnd"/>
          </w:p>
          <w:permStart w:id="341788042" w:edGrp="everyone"/>
          <w:p w14:paraId="391422AD" w14:textId="6B4442D8" w:rsidR="00E55045" w:rsidRPr="009126F5" w:rsidRDefault="00837671" w:rsidP="004D044B">
            <w:pPr>
              <w:pStyle w:val="Paragraphedeliste"/>
              <w:spacing w:before="120" w:after="60"/>
              <w:ind w:left="1024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138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41788042"/>
            <w:proofErr w:type="gramStart"/>
            <w:r w:rsidR="001A607B">
              <w:rPr>
                <w:rFonts w:asciiTheme="minorHAnsi" w:hAnsiTheme="minorHAnsi" w:cstheme="minorHAnsi"/>
                <w:sz w:val="20"/>
                <w:szCs w:val="20"/>
              </w:rPr>
              <w:t>bleuté</w:t>
            </w:r>
            <w:proofErr w:type="gramEnd"/>
          </w:p>
          <w:permStart w:id="1548233155" w:edGrp="everyone"/>
          <w:p w14:paraId="54831080" w14:textId="14911C4B" w:rsidR="00E55045" w:rsidRPr="009126F5" w:rsidRDefault="00837671" w:rsidP="004D044B">
            <w:pPr>
              <w:pStyle w:val="Paragraphedeliste"/>
              <w:spacing w:before="120" w:after="60"/>
              <w:ind w:left="1024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3820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48233155"/>
            <w:proofErr w:type="gramStart"/>
            <w:r w:rsidR="001A607B">
              <w:rPr>
                <w:rFonts w:asciiTheme="minorHAnsi" w:hAnsiTheme="minorHAnsi" w:cstheme="minorHAnsi"/>
                <w:sz w:val="20"/>
                <w:szCs w:val="20"/>
              </w:rPr>
              <w:t>blanchâtre</w:t>
            </w:r>
            <w:proofErr w:type="gramEnd"/>
          </w:p>
          <w:permStart w:id="1760365517" w:edGrp="everyone"/>
          <w:p w14:paraId="431CED8B" w14:textId="518BDBC5" w:rsidR="00E55045" w:rsidRPr="009126F5" w:rsidRDefault="00837671" w:rsidP="004D044B">
            <w:pPr>
              <w:pStyle w:val="Paragraphedeliste"/>
              <w:spacing w:before="120" w:after="60"/>
              <w:ind w:left="1024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7461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60365517"/>
            <w:proofErr w:type="gramStart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>noirâtre</w:t>
            </w:r>
            <w:proofErr w:type="gramEnd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299599073" w:edGrp="everyone"/>
          <w:p w14:paraId="47D1CEAE" w14:textId="6ABA42FD" w:rsidR="00E55045" w:rsidRPr="009126F5" w:rsidRDefault="00837671" w:rsidP="004D044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0792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99599073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6-A un ou des membres</w:t>
            </w:r>
            <w:r w:rsidR="00E55045" w:rsidRPr="009126F5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enflés</w:t>
            </w:r>
          </w:p>
          <w:permStart w:id="568140799" w:edGrp="everyone"/>
          <w:p w14:paraId="56F2B33D" w14:textId="7099CC77" w:rsidR="00E55045" w:rsidRPr="009126F5" w:rsidRDefault="00837671" w:rsidP="004D044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211180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568140799"/>
            <w:r w:rsidR="00E55045" w:rsidRPr="009126F5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7-A un ou des membres chauds ou froids au toucher</w:t>
            </w:r>
          </w:p>
          <w:p w14:paraId="0806CC63" w14:textId="77777777" w:rsidR="00E55045" w:rsidRPr="009126F5" w:rsidRDefault="00E55045" w:rsidP="00ED1E53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  <w:p w14:paraId="17A386E2" w14:textId="424DF50B" w:rsidR="00E55045" w:rsidRPr="009126F5" w:rsidRDefault="00E55045" w:rsidP="00ED1E53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</w:tcPr>
          <w:p w14:paraId="480C099D" w14:textId="77777777" w:rsidR="00E55045" w:rsidRPr="009126F5" w:rsidRDefault="00E55045" w:rsidP="009A7AD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733243423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000237537"/>
                <w:placeholder>
                  <w:docPart w:val="5AD1836831504F819E6CC2CABD9E0B6A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733243423"/>
          </w:p>
          <w:permStart w:id="110649967" w:edGrp="everyone"/>
          <w:p w14:paraId="10D9B684" w14:textId="77777777" w:rsidR="00E55045" w:rsidRPr="009126F5" w:rsidRDefault="00837671" w:rsidP="009A7AD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8194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0649967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1111173327" w:edGrp="everyone"/>
          <w:p w14:paraId="0B3B8E58" w14:textId="77777777" w:rsidR="00E55045" w:rsidRPr="009126F5" w:rsidRDefault="00837671" w:rsidP="009A7AD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4790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11173327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4E780EBB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58139180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37487956"/>
                <w:placeholder>
                  <w:docPart w:val="960FF753669049A49BC7356801EA2DBA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581391802"/>
          </w:p>
          <w:p w14:paraId="0643026D" w14:textId="7245421C" w:rsidR="00E55045" w:rsidRPr="009126F5" w:rsidRDefault="00E55045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223357747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End w:id="223357747"/>
          </w:p>
          <w:p w14:paraId="53C0CCBD" w14:textId="77777777" w:rsidR="00E55045" w:rsidRPr="009126F5" w:rsidRDefault="00E55045" w:rsidP="009A7AD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Précisions (si le problème s’aggrave):</w:t>
            </w:r>
            <w:permStart w:id="573403190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ermEnd w:id="573403190"/>
          <w:p w14:paraId="267B50E5" w14:textId="77777777" w:rsidR="00E55045" w:rsidRPr="009126F5" w:rsidRDefault="00E55045" w:rsidP="009A7AD8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BE210F" w14:textId="77777777" w:rsidR="00E55045" w:rsidRPr="009126F5" w:rsidRDefault="00E55045" w:rsidP="006E6261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7181C6E" w14:textId="71A653F0" w:rsidR="00E55045" w:rsidRPr="009126F5" w:rsidRDefault="00E55045" w:rsidP="006E6261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3848166" w14:textId="6F5AD255" w:rsidR="00E55045" w:rsidRPr="009126F5" w:rsidRDefault="00E55045" w:rsidP="006E6261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124651199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820779821"/>
                <w:placeholder>
                  <w:docPart w:val="25710A3F4F2945B0A0C5F68BF71561C5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124651199"/>
          </w:p>
          <w:permStart w:id="1099311621" w:edGrp="everyone"/>
          <w:p w14:paraId="1D6513AD" w14:textId="77777777" w:rsidR="00E55045" w:rsidRPr="009126F5" w:rsidRDefault="00837671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7183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099311621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1272804591" w:edGrp="everyone"/>
          <w:p w14:paraId="49B0A3B9" w14:textId="77777777" w:rsidR="00E55045" w:rsidRPr="009126F5" w:rsidRDefault="00837671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3503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72804591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1D82BD6F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93410287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94762547"/>
                <w:placeholder>
                  <w:docPart w:val="376FF2545556428F85D165CB0555F020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934102872"/>
          </w:p>
          <w:p w14:paraId="5D82D89A" w14:textId="7A55BF27" w:rsidR="00E55045" w:rsidRPr="009126F5" w:rsidRDefault="00E55045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921674503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End w:id="1921674503"/>
          </w:p>
          <w:p w14:paraId="7FBC7511" w14:textId="52F06448" w:rsidR="00E55045" w:rsidRDefault="00E55045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Précisions (si le problème s’aggrave.) :</w:t>
            </w:r>
            <w:permStart w:id="1839224666" w:edGrp="everyone"/>
            <w:r w:rsidR="00B60B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6B43F2BF" w14:textId="77777777" w:rsidR="00B60B71" w:rsidRPr="009126F5" w:rsidRDefault="00B60B71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ermEnd w:id="1839224666"/>
          <w:p w14:paraId="73530B89" w14:textId="77777777" w:rsidR="00E55045" w:rsidRPr="009126F5" w:rsidRDefault="00E55045" w:rsidP="006E6261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691F50FB" w14:textId="77777777" w:rsidR="00E55045" w:rsidRPr="009126F5" w:rsidRDefault="00E55045" w:rsidP="006E6261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26A1EB2" w14:textId="77777777" w:rsidR="00E55045" w:rsidRPr="009126F5" w:rsidRDefault="00E55045" w:rsidP="006E6261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7022AB9" w14:textId="77777777" w:rsidR="00E55045" w:rsidRPr="009126F5" w:rsidRDefault="00E55045" w:rsidP="006E6261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77A553B" w14:textId="19315D29" w:rsidR="00E55045" w:rsidRPr="009126F5" w:rsidRDefault="00E55045" w:rsidP="009126F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830" w:type="dxa"/>
          </w:tcPr>
          <w:p w14:paraId="4FDD7478" w14:textId="77777777" w:rsidR="00E55045" w:rsidRPr="009126F5" w:rsidRDefault="00E55045" w:rsidP="004A0A2A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Vérifier 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</w:p>
          <w:permStart w:id="1043728085" w:edGrp="everyone"/>
          <w:p w14:paraId="7DCA06C4" w14:textId="082FA591" w:rsidR="00E55045" w:rsidRPr="009126F5" w:rsidRDefault="00837671" w:rsidP="004A0A2A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0557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043728085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Si l’usager a chuté, s’est cogné ou </w:t>
            </w:r>
            <w:proofErr w:type="spellStart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des comportements d’automutilation</w:t>
            </w:r>
          </w:p>
          <w:permStart w:id="1056195956" w:edGrp="everyone"/>
          <w:p w14:paraId="4A7291FA" w14:textId="3FB19520" w:rsidR="00E55045" w:rsidRPr="009126F5" w:rsidRDefault="00837671" w:rsidP="004A0A2A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3052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056195956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Si l’usager peut bien bouger ses membres </w:t>
            </w:r>
          </w:p>
          <w:permStart w:id="1246517041" w:edGrp="everyone"/>
          <w:p w14:paraId="2856F891" w14:textId="086FF313" w:rsidR="00E55045" w:rsidRPr="009126F5" w:rsidRDefault="00837671" w:rsidP="004A0A2A">
            <w:pPr>
              <w:spacing w:before="120" w:after="6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261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46517041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Si l’usager est resté immobile </w:t>
            </w:r>
          </w:p>
          <w:permStart w:id="938233285" w:edGrp="everyone"/>
          <w:p w14:paraId="2B8A96DD" w14:textId="495FD0E6" w:rsidR="00E55045" w:rsidRPr="009126F5" w:rsidRDefault="00837671" w:rsidP="004A0A2A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1884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38233285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Si les aides techniques (ex. orthèse, bas compressif, fauteuil roulant, etc.) sont bien installés, intacts et sans bris </w:t>
            </w:r>
          </w:p>
          <w:permStart w:id="1103037718" w:edGrp="everyone"/>
          <w:p w14:paraId="7ECA5AFF" w14:textId="5DE4B12C" w:rsidR="00E55045" w:rsidRPr="009126F5" w:rsidRDefault="00837671" w:rsidP="004A0A2A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3126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03037718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Si l’usager peut bien bouger ses membres </w:t>
            </w:r>
          </w:p>
          <w:permStart w:id="1642723" w:edGrp="everyone"/>
          <w:p w14:paraId="3411EA1D" w14:textId="4FBBF115" w:rsidR="00E55045" w:rsidRPr="009126F5" w:rsidRDefault="00837671" w:rsidP="004A0A2A">
            <w:pPr>
              <w:spacing w:before="120" w:after="6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2574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42723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Si l’usager est resté immobile </w:t>
            </w:r>
          </w:p>
          <w:permStart w:id="85551284" w:edGrp="everyone"/>
          <w:p w14:paraId="2E4F2F95" w14:textId="50B74854" w:rsidR="00E55045" w:rsidRPr="009126F5" w:rsidRDefault="00837671" w:rsidP="004A0A2A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8970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5551284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Si les aides techniques (ex. orthèse, bas compressif, fauteuil roulant, etc.) sont bien installées, intactes et sans bris </w:t>
            </w:r>
          </w:p>
          <w:p w14:paraId="2B249D10" w14:textId="77777777" w:rsidR="00E55045" w:rsidRPr="009126F5" w:rsidRDefault="00E55045" w:rsidP="004A0A2A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B4B3C7" w14:textId="77777777" w:rsidR="00E55045" w:rsidRPr="009126F5" w:rsidRDefault="00E55045" w:rsidP="009A7AD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1556759007" w:edGrp="everyone"/>
          <w:p w14:paraId="4F2E0481" w14:textId="0D61C7D1" w:rsidR="00E55045" w:rsidRPr="009126F5" w:rsidRDefault="00837671" w:rsidP="009A7AD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5939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56759007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</w:t>
            </w:r>
          </w:p>
          <w:permStart w:id="958942487" w:edGrp="everyone"/>
          <w:p w14:paraId="3C76E0FB" w14:textId="4E93D7EF" w:rsidR="00E55045" w:rsidRPr="009126F5" w:rsidRDefault="00837671" w:rsidP="009A7AD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8707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58942487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776487440" w:edGrp="everyone"/>
          <w:p w14:paraId="37A1D227" w14:textId="77777777" w:rsidR="00E55045" w:rsidRPr="009126F5" w:rsidRDefault="00837671" w:rsidP="009A7AD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0299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76487440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1172928735" w:edGrp="everyone"/>
          <w:p w14:paraId="560806B9" w14:textId="77777777" w:rsidR="00E55045" w:rsidRPr="009126F5" w:rsidRDefault="00837671" w:rsidP="009A7AD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3173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72928735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1998734323" w:edGrp="everyone"/>
          <w:p w14:paraId="0CF6B7E9" w14:textId="7ED93AFC" w:rsidR="00E55045" w:rsidRPr="009126F5" w:rsidRDefault="00837671" w:rsidP="009A7AD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0879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98734323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E55045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470163044" w:edGrp="everyone"/>
          <w:p w14:paraId="6FFA0ACE" w14:textId="77777777" w:rsidR="00E55045" w:rsidRPr="009126F5" w:rsidRDefault="00837671" w:rsidP="009A7AD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7218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70163044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1205093752" w:edGrp="everyone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205093752"/>
          <w:p w14:paraId="7856282B" w14:textId="0FEACA74" w:rsidR="00E55045" w:rsidRPr="009126F5" w:rsidRDefault="00E55045" w:rsidP="009A7AD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fldChar w:fldCharType="begin"/>
            </w:r>
            <w:r w:rsidRPr="009126F5">
              <w:rPr>
                <w:rFonts w:asciiTheme="minorHAnsi" w:hAnsiTheme="minorHAnsi" w:cstheme="minorHAnsi"/>
              </w:rPr>
              <w:instrText xml:space="preserve"> HYPERLINK \l "recom" \o "Indiquez les informations reçues de la personne contactée" </w:instrText>
            </w:r>
            <w:r w:rsidRPr="009126F5">
              <w:fldChar w:fldCharType="separate"/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 :</w:t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C4FFA5A" w14:textId="29A35EB6" w:rsidR="00E55045" w:rsidRPr="009126F5" w:rsidRDefault="00E55045" w:rsidP="009A7AD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806766440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646968595"/>
                <w:placeholder>
                  <w:docPart w:val="C13EC6E6DDF74D179815C802916FEAAE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806766440"/>
          </w:p>
          <w:p w14:paraId="43440492" w14:textId="77777777" w:rsidR="00E55045" w:rsidRPr="009126F5" w:rsidRDefault="00E55045" w:rsidP="009A7AD8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89300955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6968221"/>
                <w:placeholder>
                  <w:docPart w:val="ACFCBFA12C5B46DA83184EF87B3FFBFD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893009550"/>
          </w:p>
          <w:p w14:paraId="23701F85" w14:textId="77777777" w:rsidR="00E55045" w:rsidRPr="009126F5" w:rsidRDefault="00E55045" w:rsidP="009A7AD8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92736579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29589130"/>
                <w:placeholder>
                  <w:docPart w:val="EB9DC5190CDD4A5EB4A3BE8A94DAAC6B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927365799"/>
          </w:p>
          <w:p w14:paraId="1F75F9ED" w14:textId="77777777" w:rsidR="00E55045" w:rsidRPr="009126F5" w:rsidRDefault="00E55045" w:rsidP="009A7AD8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64816281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2874198"/>
                <w:placeholder>
                  <w:docPart w:val="70B4270B7FB1455EB23B9A589271F821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  <w:permEnd w:id="648162811"/>
          <w:p w14:paraId="0C01ACF4" w14:textId="77777777" w:rsidR="00E55045" w:rsidRPr="009126F5" w:rsidRDefault="00E55045" w:rsidP="009A7AD8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814361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00027936"/>
                <w:placeholder>
                  <w:docPart w:val="FD878AC6F55A418092AB0C4197A1B98C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8143615"/>
          </w:p>
          <w:p w14:paraId="1C24877C" w14:textId="765F4493" w:rsidR="00E55045" w:rsidRPr="009126F5" w:rsidRDefault="00E55045" w:rsidP="009126F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66D5A69" w14:textId="33070D66" w:rsidR="00E55045" w:rsidRPr="009126F5" w:rsidRDefault="00E55045" w:rsidP="006E626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140774693" w:edGrp="everyone"/>
          <w:p w14:paraId="5C3266C7" w14:textId="1D41BDDD" w:rsidR="00E55045" w:rsidRPr="009126F5" w:rsidRDefault="00837671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6139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0774693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</w:t>
            </w:r>
          </w:p>
          <w:permStart w:id="1163598434" w:edGrp="everyone"/>
          <w:p w14:paraId="149DCB38" w14:textId="77777777" w:rsidR="00E55045" w:rsidRPr="009126F5" w:rsidRDefault="00837671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0289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63598434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685878534" w:edGrp="everyone"/>
          <w:p w14:paraId="0489DE8B" w14:textId="77777777" w:rsidR="00E55045" w:rsidRPr="009126F5" w:rsidRDefault="00837671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1151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85878534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300034250" w:edGrp="everyone"/>
          <w:p w14:paraId="382B1AA4" w14:textId="77777777" w:rsidR="00E55045" w:rsidRPr="009126F5" w:rsidRDefault="00837671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0331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00034250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1372731477" w:edGrp="everyone"/>
          <w:p w14:paraId="68A9DC7E" w14:textId="3C82D7D1" w:rsidR="00E55045" w:rsidRPr="009126F5" w:rsidRDefault="00837671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4004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72731477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E55045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806248151" w:edGrp="everyone"/>
          <w:p w14:paraId="577CC296" w14:textId="77777777" w:rsidR="00E55045" w:rsidRPr="009126F5" w:rsidRDefault="00837671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3560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045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06248151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1664253292" w:edGrp="everyone"/>
            <w:r w:rsidR="00E55045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664253292"/>
          <w:p w14:paraId="6841D526" w14:textId="77777777" w:rsidR="00E55045" w:rsidRPr="009126F5" w:rsidRDefault="00E55045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fldChar w:fldCharType="begin"/>
            </w:r>
            <w:r w:rsidRPr="009126F5">
              <w:rPr>
                <w:rFonts w:asciiTheme="minorHAnsi" w:hAnsiTheme="minorHAnsi" w:cstheme="minorHAnsi"/>
              </w:rPr>
              <w:instrText xml:space="preserve"> HYPERLINK \l "recom" \o "Indiquez les informations reçues de la personne contactée" </w:instrText>
            </w:r>
            <w:r w:rsidRPr="009126F5">
              <w:fldChar w:fldCharType="separate"/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 :</w:t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09AF8C8" w14:textId="16E02D63" w:rsidR="00E55045" w:rsidRPr="009126F5" w:rsidRDefault="00E55045" w:rsidP="006E626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2114205655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656445452"/>
                <w:placeholder>
                  <w:docPart w:val="7252BBBA326249FF929A5FA587D57AFD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2114205655"/>
          </w:p>
          <w:p w14:paraId="1446F2AA" w14:textId="77777777" w:rsidR="00E55045" w:rsidRPr="009126F5" w:rsidRDefault="00E55045" w:rsidP="006E6261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82007629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23828203"/>
                <w:placeholder>
                  <w:docPart w:val="4E3C673428804E4D9E7FF78109E7CE1F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820076297"/>
          </w:p>
          <w:p w14:paraId="00D82DB7" w14:textId="77777777" w:rsidR="00E55045" w:rsidRPr="009126F5" w:rsidRDefault="00E55045" w:rsidP="006E6261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179438722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17701891"/>
                <w:placeholder>
                  <w:docPart w:val="37710F0875A84ABE876315C3563FE2FA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794387226"/>
          </w:p>
          <w:p w14:paraId="005E83AD" w14:textId="77777777" w:rsidR="00E55045" w:rsidRPr="009126F5" w:rsidRDefault="00E55045" w:rsidP="006E6261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9833204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56232858"/>
                <w:placeholder>
                  <w:docPart w:val="4E1A2CFEF9B14673ACF01A4D00C80A2D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  <w:permEnd w:id="98332045"/>
          <w:p w14:paraId="2D40C4BE" w14:textId="53F58C67" w:rsidR="00E55045" w:rsidRPr="009126F5" w:rsidRDefault="00E55045" w:rsidP="00034DB0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60454662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39358673"/>
                <w:placeholder>
                  <w:docPart w:val="7C71B3D8FB4E4D91A92A0FA0C8A788BB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604546629"/>
          </w:p>
          <w:p w14:paraId="36AA468E" w14:textId="68D2FDDF" w:rsidR="00E55045" w:rsidRPr="009126F5" w:rsidRDefault="00E55045" w:rsidP="009126F5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15851019"/>
                <w:placeholder>
                  <w:docPart w:val="E3D9664B74A0437FA5B40F00D355C322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</w:p>
        </w:tc>
      </w:tr>
      <w:tr w:rsidR="00B92447" w14:paraId="571031E9" w14:textId="77777777" w:rsidTr="00B92447">
        <w:trPr>
          <w:tblHeader/>
        </w:trPr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50CA26C1" w14:textId="5BAE81FA" w:rsidR="00B92447" w:rsidRPr="009126F5" w:rsidRDefault="00B92447" w:rsidP="00B924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Observations</w:t>
            </w:r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763DA0C3" w14:textId="156EF743" w:rsidR="00B92447" w:rsidRPr="009126F5" w:rsidRDefault="00B92447" w:rsidP="00B924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354D5333" w14:textId="538F848C" w:rsidR="00B92447" w:rsidRPr="009126F5" w:rsidRDefault="00B92447" w:rsidP="00B92447">
            <w:pPr>
              <w:spacing w:before="12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0EA9003C" w14:textId="77777777" w:rsidR="00B92447" w:rsidRPr="009126F5" w:rsidRDefault="00B92447" w:rsidP="00B92447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Directives</w:t>
            </w:r>
          </w:p>
          <w:p w14:paraId="727D96D4" w14:textId="72570007" w:rsidR="00B92447" w:rsidRPr="009126F5" w:rsidRDefault="00B92447" w:rsidP="00B92447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sz w:val="16"/>
                <w:szCs w:val="16"/>
              </w:rPr>
              <w:t>Poursuivre les démarches jusqu’à obtention de directives claires</w:t>
            </w:r>
          </w:p>
        </w:tc>
      </w:tr>
      <w:tr w:rsidR="00C71DAA" w14:paraId="3FA6C99C" w14:textId="77777777" w:rsidTr="00A36AB0">
        <w:trPr>
          <w:tblHeader/>
        </w:trPr>
        <w:tc>
          <w:tcPr>
            <w:tcW w:w="3526" w:type="dxa"/>
          </w:tcPr>
          <w:p w14:paraId="2C9B683F" w14:textId="77777777" w:rsidR="005048D4" w:rsidRPr="009126F5" w:rsidRDefault="005048D4" w:rsidP="005048D4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Conditions physiques</w:t>
            </w:r>
            <w:permStart w:id="1492476666" w:edGrp="everyone"/>
          </w:p>
          <w:permStart w:id="116655497" w:edGrp="everyone"/>
          <w:permEnd w:id="1492476666"/>
          <w:p w14:paraId="60FB09F5" w14:textId="77777777" w:rsidR="005048D4" w:rsidRPr="009126F5" w:rsidRDefault="00837671" w:rsidP="005048D4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6283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8D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6655497"/>
            <w:r w:rsidR="005048D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1-A chuté, fait des chutes </w:t>
            </w:r>
          </w:p>
          <w:permStart w:id="645296763" w:edGrp="everyone"/>
          <w:p w14:paraId="0620969F" w14:textId="77777777" w:rsidR="00C71DAA" w:rsidRPr="009126F5" w:rsidRDefault="00837671" w:rsidP="009A7AD8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8575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8D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45296763"/>
            <w:r w:rsidR="005048D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2-Semble avoir des pertes d’équilibre </w:t>
            </w:r>
          </w:p>
          <w:permStart w:id="1436700725" w:edGrp="everyone"/>
          <w:p w14:paraId="6B3FA57B" w14:textId="77777777" w:rsidR="00B92447" w:rsidRPr="009126F5" w:rsidRDefault="00837671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0268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36700725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3-Marche ou propulse son FR de manière inhabituelle</w:t>
            </w:r>
          </w:p>
          <w:permStart w:id="357001520" w:edGrp="everyone"/>
          <w:p w14:paraId="03BC3DF3" w14:textId="77777777" w:rsidR="00B92447" w:rsidRPr="009126F5" w:rsidRDefault="00837671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46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57001520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4-Maux de tête</w:t>
            </w:r>
          </w:p>
          <w:permStart w:id="1380385349" w:edGrp="everyone"/>
          <w:p w14:paraId="67A133DE" w14:textId="2C44E847" w:rsidR="00B92447" w:rsidRPr="009126F5" w:rsidRDefault="00837671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7869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80385349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5-A un changement dans posture </w:t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(au</w:t>
            </w:r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lit, lorsqu’assis, debout)</w:t>
            </w:r>
          </w:p>
          <w:permStart w:id="1497966709" w:edGrp="everyone"/>
          <w:p w14:paraId="2E4FCC60" w14:textId="77777777" w:rsidR="00B92447" w:rsidRPr="009126F5" w:rsidRDefault="00837671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8218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97966709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6-Effectue ses transferts différemment ou participe moins qu’à l’habitude</w:t>
            </w:r>
          </w:p>
          <w:permStart w:id="116000888" w:edGrp="everyone"/>
          <w:p w14:paraId="46605AF6" w14:textId="77777777" w:rsidR="00B92447" w:rsidRPr="009126F5" w:rsidRDefault="00837671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3534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6000888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7-Ne veut pas qu’on le touche à certains endroits (douleur)</w:t>
            </w:r>
          </w:p>
          <w:permStart w:id="1427272686" w:edGrp="everyone"/>
          <w:p w14:paraId="798E7245" w14:textId="77777777" w:rsidR="00B92447" w:rsidRPr="009126F5" w:rsidRDefault="00837671" w:rsidP="00B92447">
            <w:pPr>
              <w:keepNext/>
              <w:tabs>
                <w:tab w:val="left" w:pos="770"/>
              </w:tabs>
              <w:spacing w:before="12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4160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27272686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8-Se touche, se frotte à certains endroits de manière excessive</w:t>
            </w:r>
          </w:p>
          <w:p w14:paraId="31758E57" w14:textId="46D5761A" w:rsidR="00B92447" w:rsidRPr="009126F5" w:rsidRDefault="00B92447" w:rsidP="009A7AD8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5" w:type="dxa"/>
          </w:tcPr>
          <w:p w14:paraId="22AF7DD2" w14:textId="77777777" w:rsidR="005048D4" w:rsidRPr="009126F5" w:rsidRDefault="005048D4" w:rsidP="005048D4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701908970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49196595"/>
                <w:placeholder>
                  <w:docPart w:val="5D9F034D709C4D39A234497462A0B988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701908970"/>
          </w:p>
          <w:permStart w:id="2079858749" w:edGrp="everyone"/>
          <w:p w14:paraId="73604DB0" w14:textId="26B984B7" w:rsidR="00C71DAA" w:rsidRPr="009126F5" w:rsidRDefault="00837671" w:rsidP="005048D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9076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79858749"/>
            <w:r w:rsidR="005048D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249039859" w:edGrp="everyone"/>
          <w:p w14:paraId="53CA727B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5020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49039859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56FF23E0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35346797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05759288"/>
                <w:placeholder>
                  <w:docPart w:val="392AFF329FD5469F80CC3258B487BC99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353467974"/>
          </w:p>
          <w:p w14:paraId="6A931619" w14:textId="1590F006" w:rsidR="00B92447" w:rsidRPr="009126F5" w:rsidRDefault="00B92447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381575434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381575434"/>
          </w:p>
          <w:p w14:paraId="27C39DE4" w14:textId="77777777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Précisions (noter signes, endroits en cause, si chute préciser le moment et l’endroit) </w:t>
            </w:r>
          </w:p>
          <w:p w14:paraId="168D0162" w14:textId="77777777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ermStart w:id="695804633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695804633"/>
          <w:p w14:paraId="37260CEE" w14:textId="77777777" w:rsidR="00B92447" w:rsidRPr="009126F5" w:rsidRDefault="00B92447" w:rsidP="005048D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D07B4D" w14:textId="77777777" w:rsidR="00B92447" w:rsidRPr="009126F5" w:rsidRDefault="00B92447" w:rsidP="005048D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CF7B02" w14:textId="77777777" w:rsidR="00B92447" w:rsidRPr="009126F5" w:rsidRDefault="00B92447" w:rsidP="005048D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00965F" w14:textId="77777777" w:rsidR="00B92447" w:rsidRPr="009126F5" w:rsidRDefault="00B92447" w:rsidP="005048D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E994BB" w14:textId="18AABFA2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1199392220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667477520"/>
                <w:placeholder>
                  <w:docPart w:val="95345370EB234B4490BD701EE24921FC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1199392220"/>
          </w:p>
          <w:permStart w:id="1189891729" w:edGrp="everyone"/>
          <w:p w14:paraId="36FBAABE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842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89891729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1104288120" w:edGrp="everyone"/>
          <w:p w14:paraId="6FD20892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395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04288120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2E812F0F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201689538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05989732"/>
                <w:placeholder>
                  <w:docPart w:val="5F34D56FD6A9455CBDD9A25DBEB5D181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2016895385"/>
          </w:p>
          <w:p w14:paraId="77F54179" w14:textId="1CBA822E" w:rsidR="00B92447" w:rsidRPr="009126F5" w:rsidRDefault="00B92447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339231327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1339231327"/>
          </w:p>
          <w:p w14:paraId="50DF1D8A" w14:textId="0CBB1EAB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Précisions (noter signes, endroits en cause, si chute préciser le moment et l’endroit)</w:t>
            </w:r>
            <w:r w:rsidR="009126F5">
              <w:rPr>
                <w:rFonts w:asciiTheme="minorHAnsi" w:hAnsiTheme="minorHAnsi" w:cstheme="minorHAnsi"/>
                <w:sz w:val="20"/>
                <w:szCs w:val="20"/>
              </w:rPr>
              <w:t xml:space="preserve"> :  </w:t>
            </w:r>
            <w:permStart w:id="974194909" w:edGrp="everyone"/>
            <w:r w:rsidR="009126F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ermEnd w:id="974194909"/>
          <w:p w14:paraId="674EA79E" w14:textId="77777777" w:rsidR="00B92447" w:rsidRPr="009126F5" w:rsidRDefault="00B92447" w:rsidP="005048D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E27900" w14:textId="50083E66" w:rsidR="00B92447" w:rsidRPr="009126F5" w:rsidRDefault="00B92447" w:rsidP="005048D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30" w:type="dxa"/>
          </w:tcPr>
          <w:p w14:paraId="7403AB48" w14:textId="77777777" w:rsidR="005048D4" w:rsidRPr="009126F5" w:rsidRDefault="005048D4" w:rsidP="005048D4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Vérifier : </w:t>
            </w:r>
          </w:p>
          <w:permStart w:id="524049584" w:edGrp="everyone"/>
          <w:p w14:paraId="018308E8" w14:textId="77777777" w:rsidR="00C71DAA" w:rsidRPr="009126F5" w:rsidRDefault="00837671" w:rsidP="005048D4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6022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8D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24049584"/>
            <w:r w:rsidR="005048D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S’il y a présence d’autres signes, en particulier pour ce qui est du sommeil et de l’alimentation pour la diminution de la mobilité</w:t>
            </w:r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ermStart w:id="1688142863" w:edGrp="everyone"/>
          <w:p w14:paraId="67C68370" w14:textId="77777777" w:rsidR="00B92447" w:rsidRPr="009126F5" w:rsidRDefault="00837671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5480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88142863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S’il y a présence de douleur </w:t>
            </w:r>
          </w:p>
          <w:p w14:paraId="45AD5BEB" w14:textId="77777777" w:rsidR="00B92447" w:rsidRPr="009126F5" w:rsidRDefault="00B92447" w:rsidP="00B92447">
            <w:pPr>
              <w:pStyle w:val="Paragraphedeliste"/>
              <w:spacing w:before="120" w:after="60"/>
              <w:ind w:left="31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489CDC" w14:textId="4D709A44" w:rsidR="00B92447" w:rsidRPr="009126F5" w:rsidRDefault="00B92447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Consulter un professionnel de la santé en cas de pertes d’équilibre et de chutes. Pour les ressources d’hébergement : se référer à l’algorithme d’intervention immédiate post chute et assu</w:t>
            </w:r>
            <w:r w:rsidR="00B662B9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rer la surveillance post chute </w:t>
            </w:r>
          </w:p>
        </w:tc>
        <w:tc>
          <w:tcPr>
            <w:tcW w:w="3685" w:type="dxa"/>
          </w:tcPr>
          <w:p w14:paraId="1E86DF85" w14:textId="77777777" w:rsidR="005048D4" w:rsidRPr="009126F5" w:rsidRDefault="005048D4" w:rsidP="005048D4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365500120" w:edGrp="everyone"/>
          <w:p w14:paraId="3739B8F3" w14:textId="77777777" w:rsidR="005048D4" w:rsidRPr="009126F5" w:rsidRDefault="00837671" w:rsidP="005048D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2395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8D4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65500120"/>
            <w:r w:rsidR="005048D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715654658" w:edGrp="everyone"/>
          <w:p w14:paraId="466B079B" w14:textId="77777777" w:rsidR="00C71DAA" w:rsidRPr="009126F5" w:rsidRDefault="00837671" w:rsidP="005048D4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11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15654658"/>
            <w:r w:rsidR="005048D4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</w:t>
            </w:r>
          </w:p>
          <w:permStart w:id="693858485" w:edGrp="everyone"/>
          <w:p w14:paraId="40CBD450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106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93858485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1670854218" w:edGrp="everyone"/>
          <w:p w14:paraId="669CEB02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5274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70854218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949116101" w:edGrp="everyone"/>
          <w:p w14:paraId="2CF0A5C9" w14:textId="6EA544C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9530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49116101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B92447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2110551644" w:edGrp="everyone"/>
          <w:p w14:paraId="2714E5BD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7840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110551644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1947486085" w:edGrp="everyone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947486085"/>
          <w:p w14:paraId="67BE55B4" w14:textId="77777777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fldChar w:fldCharType="begin"/>
            </w:r>
            <w:r w:rsidRPr="009126F5">
              <w:rPr>
                <w:rFonts w:asciiTheme="minorHAnsi" w:hAnsiTheme="minorHAnsi" w:cstheme="minorHAnsi"/>
              </w:rPr>
              <w:instrText xml:space="preserve"> HYPERLINK \l "recom" \o "Indiquez les informations reçues de la personne contactée" </w:instrText>
            </w:r>
            <w:r w:rsidRPr="009126F5">
              <w:fldChar w:fldCharType="separate"/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 :</w:t>
            </w:r>
            <w:r w:rsidRPr="009126F5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BEAD6A0" w14:textId="63EF4C6F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957380663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2040468104"/>
                <w:placeholder>
                  <w:docPart w:val="B83C81CD932749FB801252C77FC4351E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957380663"/>
          </w:p>
          <w:p w14:paraId="4B3871BF" w14:textId="77777777" w:rsidR="00B92447" w:rsidRPr="009126F5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7637897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11338"/>
                <w:placeholder>
                  <w:docPart w:val="B964B1FC8DEA4598B7CD1CBB40651D78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76378972"/>
          </w:p>
          <w:p w14:paraId="4F707A03" w14:textId="77777777" w:rsidR="00B92447" w:rsidRPr="009126F5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Nom de la personne : </w:t>
            </w:r>
            <w:permStart w:id="157047062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9689428"/>
                <w:placeholder>
                  <w:docPart w:val="947F3E30EB71450F988A2D584F403842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570470622"/>
          </w:p>
          <w:p w14:paraId="2905A5D3" w14:textId="77777777" w:rsidR="00B92447" w:rsidRPr="009126F5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97296352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80713158"/>
                <w:placeholder>
                  <w:docPart w:val="AF96DB1613184F11AF970134F6A36456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972963528"/>
          </w:p>
          <w:p w14:paraId="7CDF4194" w14:textId="77777777" w:rsidR="00034DB0" w:rsidRPr="009126F5" w:rsidRDefault="00B92447" w:rsidP="00034DB0">
            <w:pPr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58420735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19473000"/>
                <w:placeholder>
                  <w:docPart w:val="AF96DB1613184F11AF970134F6A36456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Pr="009126F5" w:rsidDel="007F5A92">
              <w:rPr>
                <w:rFonts w:asciiTheme="minorHAnsi" w:hAnsiTheme="minorHAnsi" w:cstheme="minorHAnsi"/>
              </w:rPr>
              <w:t xml:space="preserve"> </w:t>
            </w:r>
          </w:p>
          <w:permEnd w:id="1584207358"/>
          <w:p w14:paraId="43DC440C" w14:textId="4A8C211D" w:rsidR="00B92447" w:rsidRPr="009126F5" w:rsidRDefault="00B92447" w:rsidP="00034DB0">
            <w:pPr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2044859672" w:edGrp="everyone"/>
          <w:p w14:paraId="742B65CF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7879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44859672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420427623" w:edGrp="everyone"/>
          <w:p w14:paraId="3FEDB427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3109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20427623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511198919" w:edGrp="everyone"/>
          <w:p w14:paraId="1D25230C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9387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11198919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719480529" w:edGrp="everyone"/>
          <w:p w14:paraId="34BE45E6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9346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19480529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930703468" w:edGrp="everyone"/>
          <w:p w14:paraId="028C476C" w14:textId="7F380259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4149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30703468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B92447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886988430" w:edGrp="everyone"/>
          <w:p w14:paraId="5A9CBCEB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201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86988430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39740749" w:edGrp="everyone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39740749"/>
          <w:p w14:paraId="45247617" w14:textId="1922636E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4A08768A" w14:textId="1FA2D725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recom" w:tooltip="Indiquez les informations reçues de la personne contactée" w:history="1">
              <w:r w:rsidR="00B92447" w:rsidRPr="009126F5">
                <w:rPr>
                  <w:rStyle w:val="Lienhypertexte"/>
                  <w:rFonts w:asciiTheme="minorHAnsi" w:hAnsiTheme="minorHAnsi" w:cstheme="minorHAnsi"/>
                  <w:b/>
                  <w:sz w:val="22"/>
                  <w:szCs w:val="22"/>
                </w:rPr>
                <w:t>Directives :</w:t>
              </w:r>
            </w:hyperlink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1B85D95" w14:textId="072AF067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1954481982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99918138"/>
                <w:placeholder>
                  <w:docPart w:val="12CAD4B781E84CA89C4C366FD3F7FC79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1954481982"/>
          </w:p>
          <w:p w14:paraId="58EAE19D" w14:textId="77777777" w:rsidR="00B92447" w:rsidRPr="009126F5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8458125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9216619"/>
                <w:placeholder>
                  <w:docPart w:val="6D10801907C048338EF3E4023A18660B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84581258"/>
          </w:p>
          <w:p w14:paraId="45DE1EA0" w14:textId="77777777" w:rsidR="00B92447" w:rsidRPr="009126F5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60982345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57735163"/>
                <w:placeholder>
                  <w:docPart w:val="309059CAAB23433CB58B47600D2D0438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609823453"/>
          </w:p>
          <w:p w14:paraId="7549AAC0" w14:textId="77777777" w:rsidR="00B92447" w:rsidRPr="009126F5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78224726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52180229"/>
                <w:placeholder>
                  <w:docPart w:val="FBE60D88CCCF4F1AA9F256ABC2BB3D7B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  <w:permEnd w:id="782247262"/>
          <w:p w14:paraId="68B69609" w14:textId="1B0090AC" w:rsidR="00B92447" w:rsidRPr="009126F5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74518823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29866672"/>
                <w:placeholder>
                  <w:docPart w:val="FBE9F31286144E04949C15E693694013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745188230"/>
          </w:p>
        </w:tc>
      </w:tr>
      <w:tr w:rsidR="00B92447" w14:paraId="62796AC3" w14:textId="77777777" w:rsidTr="00B92447">
        <w:trPr>
          <w:tblHeader/>
        </w:trPr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7B274019" w14:textId="4D2AC96D" w:rsidR="00B92447" w:rsidRPr="009126F5" w:rsidRDefault="00B92447" w:rsidP="00B924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Observations</w:t>
            </w:r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2BD30B6D" w14:textId="69AFCE80" w:rsidR="00B92447" w:rsidRPr="009126F5" w:rsidRDefault="00B92447" w:rsidP="00B924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5A6A1050" w14:textId="59E8C9B7" w:rsidR="00B92447" w:rsidRPr="009126F5" w:rsidRDefault="00B92447" w:rsidP="00B92447">
            <w:pPr>
              <w:spacing w:before="12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291FCA79" w14:textId="77777777" w:rsidR="00B92447" w:rsidRPr="009126F5" w:rsidRDefault="00B92447" w:rsidP="00B92447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b/>
              </w:rPr>
              <w:t>Directives</w:t>
            </w:r>
          </w:p>
          <w:p w14:paraId="3200C459" w14:textId="670E42A6" w:rsidR="00B92447" w:rsidRPr="009126F5" w:rsidRDefault="00B92447" w:rsidP="00B92447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126F5">
              <w:rPr>
                <w:rFonts w:asciiTheme="minorHAnsi" w:hAnsiTheme="minorHAnsi" w:cstheme="minorHAnsi"/>
                <w:sz w:val="16"/>
                <w:szCs w:val="16"/>
              </w:rPr>
              <w:t>Poursuivre les démarches jusqu’à obtention de directives claires</w:t>
            </w:r>
          </w:p>
        </w:tc>
      </w:tr>
      <w:tr w:rsidR="00B92447" w14:paraId="7E3E3484" w14:textId="77777777" w:rsidTr="00034DB0">
        <w:trPr>
          <w:trHeight w:val="2258"/>
          <w:tblHeader/>
        </w:trPr>
        <w:tc>
          <w:tcPr>
            <w:tcW w:w="3526" w:type="dxa"/>
          </w:tcPr>
          <w:p w14:paraId="0E1B2FCB" w14:textId="77777777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Ventre</w:t>
            </w:r>
          </w:p>
          <w:permStart w:id="919814319" w:edGrp="everyone"/>
          <w:p w14:paraId="44053658" w14:textId="77777777" w:rsidR="00B92447" w:rsidRPr="009126F5" w:rsidRDefault="00837671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6432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19814319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1-A le ventre dur</w:t>
            </w:r>
          </w:p>
          <w:permStart w:id="947419845" w:edGrp="everyone"/>
          <w:p w14:paraId="17029F45" w14:textId="77777777" w:rsidR="00B92447" w:rsidRPr="009126F5" w:rsidRDefault="00837671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9561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47419845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2-A le ventre gonflé</w:t>
            </w:r>
          </w:p>
          <w:permStart w:id="745807120" w:edGrp="everyone"/>
          <w:p w14:paraId="5AA4D09D" w14:textId="77777777" w:rsidR="00B92447" w:rsidRPr="009126F5" w:rsidRDefault="00837671" w:rsidP="00B92447">
            <w:pPr>
              <w:keepNext/>
              <w:tabs>
                <w:tab w:val="left" w:pos="770"/>
              </w:tabs>
              <w:spacing w:before="12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3923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45807120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3-A le ventre douloureux au toucher</w:t>
            </w:r>
          </w:p>
          <w:permStart w:id="381619827" w:edGrp="everyone"/>
          <w:p w14:paraId="7FE3F9DD" w14:textId="77777777" w:rsidR="00B92447" w:rsidRPr="009126F5" w:rsidRDefault="00837671" w:rsidP="00B924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9741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81619827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4-Refuse de se laisser toucher le ventre</w:t>
            </w:r>
          </w:p>
          <w:permStart w:id="1102668551" w:edGrp="everyone"/>
          <w:p w14:paraId="006AA8D8" w14:textId="77777777" w:rsidR="009126F5" w:rsidRDefault="00837671" w:rsidP="00B92447">
            <w:pPr>
              <w:keepNext/>
              <w:tabs>
                <w:tab w:val="left" w:pos="770"/>
              </w:tabs>
              <w:spacing w:before="12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9719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02668551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5-Menstruation </w:t>
            </w:r>
          </w:p>
          <w:p w14:paraId="50C3AFC7" w14:textId="7A21DEBB" w:rsidR="00B92447" w:rsidRPr="009126F5" w:rsidRDefault="00B92447" w:rsidP="00B92447">
            <w:pPr>
              <w:keepNext/>
              <w:tabs>
                <w:tab w:val="left" w:pos="770"/>
              </w:tabs>
              <w:spacing w:before="12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 des dernières menstruations si connue </w:t>
            </w:r>
            <w:permStart w:id="146559257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1886003"/>
                <w:placeholder>
                  <w:docPart w:val="6385AAB105EB4D1C896D431CA8619845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465592576"/>
          </w:p>
          <w:p w14:paraId="66793E52" w14:textId="77777777" w:rsidR="00B92447" w:rsidRPr="009126F5" w:rsidRDefault="00B92447" w:rsidP="005048D4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415" w:type="dxa"/>
          </w:tcPr>
          <w:p w14:paraId="0A8196C1" w14:textId="77777777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9126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660604051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441302930"/>
                <w:placeholder>
                  <w:docPart w:val="AD23E8BC8E924F1EAB5C3B417B469417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9126F5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660604051"/>
          </w:p>
          <w:permStart w:id="1950695377" w:edGrp="everyone"/>
          <w:p w14:paraId="28811FEA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921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50695377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462504481" w:edGrp="everyone"/>
          <w:p w14:paraId="7CB21784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2609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62504481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5D2FA271" w14:textId="77777777" w:rsidR="002B767D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68894092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81735696"/>
                <w:placeholder>
                  <w:docPart w:val="B45127F8C945459D9B2C20A3C5B2B892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</w:p>
          <w:permEnd w:id="688940923"/>
          <w:p w14:paraId="5D837DD5" w14:textId="531163D4" w:rsidR="00B92447" w:rsidRPr="009126F5" w:rsidRDefault="00B92447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78804192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78804192"/>
          </w:p>
          <w:p w14:paraId="187F4C6B" w14:textId="7A1C0D79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Précisions (incluant les zones de douleur, la région du ventre.) :</w:t>
            </w:r>
            <w:permStart w:id="1082541048" w:edGrp="everyone"/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082541048"/>
          <w:p w14:paraId="07F78715" w14:textId="77777777" w:rsidR="00B92447" w:rsidRPr="009126F5" w:rsidRDefault="00B92447" w:rsidP="005048D4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3912C969" w14:textId="77777777" w:rsidR="00B92447" w:rsidRPr="009126F5" w:rsidRDefault="00B92447" w:rsidP="005048D4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1A7CF9B9" w14:textId="77777777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36B5274D" w14:textId="77777777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458AC67" w14:textId="61B9111F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830" w:type="dxa"/>
          </w:tcPr>
          <w:p w14:paraId="732691EA" w14:textId="77777777" w:rsidR="00B92447" w:rsidRPr="009126F5" w:rsidRDefault="00B92447" w:rsidP="00B92447">
            <w:pPr>
              <w:spacing w:before="120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Vérifier </w:t>
            </w:r>
            <w:r w:rsidRPr="009126F5">
              <w:rPr>
                <w:rFonts w:asciiTheme="minorHAnsi" w:hAnsiTheme="minorHAnsi" w:cstheme="minorHAnsi"/>
                <w:b/>
                <w:sz w:val="20"/>
                <w:u w:val="single"/>
              </w:rPr>
              <w:t>:</w:t>
            </w:r>
          </w:p>
          <w:permStart w:id="371916803" w:edGrp="everyone"/>
          <w:p w14:paraId="29B8AD94" w14:textId="77777777" w:rsidR="00B92447" w:rsidRPr="009126F5" w:rsidRDefault="00837671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4052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71916803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S’il y a présence de fièvre</w:t>
            </w:r>
            <w:r w:rsidR="00B92447" w:rsidRPr="009126F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</w:t>
            </w:r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  <w:permStart w:id="1538599483" w:edGrp="everyone"/>
          <w:p w14:paraId="2CE7CC13" w14:textId="77777777" w:rsidR="00B92447" w:rsidRPr="009126F5" w:rsidRDefault="00837671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2911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38599483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Douleur</w:t>
            </w:r>
          </w:p>
          <w:permStart w:id="936210090" w:edGrp="everyone"/>
          <w:p w14:paraId="538CCF6A" w14:textId="77777777" w:rsidR="00B92447" w:rsidRPr="009126F5" w:rsidRDefault="00837671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8886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36210090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S’il y a présence d’autres signes : perte d’appétit, nausées et vomissement, diarrhée </w:t>
            </w:r>
          </w:p>
          <w:p w14:paraId="5BFDFF88" w14:textId="1C14EF89" w:rsidR="00B92447" w:rsidRPr="009126F5" w:rsidRDefault="00B92447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À quand remonte la dernière selle : :</w:t>
            </w:r>
            <w:permStart w:id="145886039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33498131"/>
                <w:placeholder>
                  <w:docPart w:val="66B9781F1BD6467CA36F4AFE7AE0F4A3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>.</w:t>
                </w:r>
              </w:sdtContent>
            </w:sdt>
            <w:permEnd w:id="1458860391"/>
          </w:p>
          <w:p w14:paraId="3A40DF12" w14:textId="0DF86FA0" w:rsidR="00B92447" w:rsidRPr="009126F5" w:rsidRDefault="00B92447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La fréquence :</w:t>
            </w:r>
            <w:permStart w:id="191634075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24478942"/>
                <w:placeholder>
                  <w:docPart w:val="F586082250DB47528B835924982FB478"/>
                </w:placeholder>
              </w:sdtPr>
              <w:sdtContent>
                <w:r w:rsidR="00B60B71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>.</w:t>
                </w:r>
              </w:sdtContent>
            </w:sdt>
            <w:permEnd w:id="1916340757"/>
          </w:p>
          <w:p w14:paraId="65BA8722" w14:textId="49FB5B61" w:rsidR="00B92447" w:rsidRPr="009126F5" w:rsidRDefault="00B92447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À quand la dernière urine : </w:t>
            </w:r>
            <w:permStart w:id="172275829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01836367"/>
                <w:placeholder>
                  <w:docPart w:val="66B9781F1BD6467CA36F4AFE7AE0F4A3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>.</w:t>
                </w:r>
              </w:sdtContent>
            </w:sdt>
            <w:permEnd w:id="1722758296"/>
          </w:p>
          <w:p w14:paraId="3FDF1C23" w14:textId="0562B4ED" w:rsidR="00B92447" w:rsidRPr="009126F5" w:rsidRDefault="00B92447" w:rsidP="00B92447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>La fréquence des urines des derniers temps :</w:t>
            </w:r>
            <w:permStart w:id="115069093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4409539"/>
                <w:placeholder>
                  <w:docPart w:val="2BC8768E3ED04A15B2D92EF8B72EDDCD"/>
                </w:placeholder>
              </w:sdtPr>
              <w:sdtContent>
                <w:r w:rsidR="00B60B71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>.</w:t>
                </w:r>
              </w:sdtContent>
            </w:sdt>
            <w:permEnd w:id="1150690938"/>
          </w:p>
          <w:p w14:paraId="68DABDD6" w14:textId="77777777" w:rsidR="00B92447" w:rsidRPr="009126F5" w:rsidRDefault="00B92447" w:rsidP="005048D4">
            <w:pPr>
              <w:spacing w:before="120" w:after="6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685" w:type="dxa"/>
          </w:tcPr>
          <w:p w14:paraId="40EDD3C8" w14:textId="77777777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9126F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9126F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1262432387" w:edGrp="everyone"/>
          <w:p w14:paraId="7EE270F3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7168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62432387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364209972" w:edGrp="everyone"/>
          <w:p w14:paraId="50141D8D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6315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64209972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1750073572" w:edGrp="everyone"/>
          <w:p w14:paraId="2EBE8D0E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3094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50073572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353764632" w:edGrp="everyone"/>
          <w:p w14:paraId="5F361BF7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4799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53764632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210767562" w:edGrp="everyone"/>
          <w:p w14:paraId="39DBB051" w14:textId="79A4D35E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2946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10767562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B92447" w:rsidRPr="009126F5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975915256" w:edGrp="everyone"/>
          <w:p w14:paraId="3C07E83F" w14:textId="77777777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5494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9126F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75915256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891552004" w:edGrp="everyone"/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891552004"/>
          <w:p w14:paraId="28D94A17" w14:textId="65E4858D" w:rsidR="009126F5" w:rsidRDefault="009126F5" w:rsidP="00B92447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0AE46981" w14:textId="77777777" w:rsidR="00C73BEA" w:rsidRDefault="00C73BEA" w:rsidP="00B92447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1665840B" w14:textId="741D7332" w:rsidR="00B92447" w:rsidRPr="009126F5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recom" w:tooltip="Indiquez les informations reçues de la personne contactée" w:history="1">
              <w:r w:rsidR="00B92447" w:rsidRPr="009126F5">
                <w:rPr>
                  <w:rStyle w:val="Lienhypertexte"/>
                  <w:rFonts w:asciiTheme="minorHAnsi" w:hAnsiTheme="minorHAnsi" w:cstheme="minorHAnsi"/>
                  <w:b/>
                  <w:sz w:val="22"/>
                  <w:szCs w:val="22"/>
                </w:rPr>
                <w:t>Directives :</w:t>
              </w:r>
            </w:hyperlink>
            <w:r w:rsidR="00B92447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F875497" w14:textId="208D9749" w:rsidR="00B92447" w:rsidRPr="009126F5" w:rsidRDefault="00B92447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955865388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498066879"/>
                <w:placeholder>
                  <w:docPart w:val="74D9A9DD3216407E91DD638FB54EF9FF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955865388"/>
          </w:p>
          <w:p w14:paraId="15C50059" w14:textId="77777777" w:rsidR="00B92447" w:rsidRPr="009126F5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16354911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36805796"/>
                <w:placeholder>
                  <w:docPart w:val="BACB7BEC6A00486692528A7ACDE8B3A4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163549119"/>
          </w:p>
          <w:p w14:paraId="41AB017E" w14:textId="77777777" w:rsidR="00B92447" w:rsidRPr="009126F5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195233740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56694400"/>
                <w:placeholder>
                  <w:docPart w:val="F1851B4D222F46D0ABE0657E4291730A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952337404"/>
          </w:p>
          <w:p w14:paraId="58650A3A" w14:textId="77777777" w:rsidR="00B92447" w:rsidRPr="009126F5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8929195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16054532"/>
                <w:placeholder>
                  <w:docPart w:val="C86B7E03E4D040DBA8CDB13CD6E7B414"/>
                </w:placeholder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89291957"/>
          </w:p>
          <w:p w14:paraId="2AB1B374" w14:textId="76DF572C" w:rsidR="00B92447" w:rsidRPr="009126F5" w:rsidRDefault="00B92447" w:rsidP="00B92447">
            <w:pPr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96137969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92572438"/>
                <w:placeholder>
                  <w:docPart w:val="C86B7E03E4D040DBA8CDB13CD6E7B414"/>
                </w:placeholder>
                <w:text/>
              </w:sdtPr>
              <w:sdtContent>
                <w:r w:rsidRPr="009126F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r w:rsidRPr="009126F5" w:rsidDel="007F5A92">
              <w:rPr>
                <w:rFonts w:asciiTheme="minorHAnsi" w:hAnsiTheme="minorHAnsi" w:cstheme="minorHAnsi"/>
              </w:rPr>
              <w:t xml:space="preserve"> </w:t>
            </w:r>
            <w:permEnd w:id="1961379693"/>
          </w:p>
        </w:tc>
      </w:tr>
      <w:tr w:rsidR="00B92447" w14:paraId="1591A1C3" w14:textId="77777777" w:rsidTr="005C10B0">
        <w:trPr>
          <w:tblHeader/>
        </w:trPr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44E076BD" w14:textId="4E8ECAF5" w:rsidR="00B92447" w:rsidRPr="00C73BEA" w:rsidRDefault="00B92447" w:rsidP="00B924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</w:rPr>
              <w:t>Observations</w:t>
            </w:r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7237FF55" w14:textId="03645A67" w:rsidR="00B92447" w:rsidRPr="00C73BEA" w:rsidRDefault="00B92447" w:rsidP="00B924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694B5570" w14:textId="72A7E416" w:rsidR="00B92447" w:rsidRPr="00C73BEA" w:rsidRDefault="00B92447" w:rsidP="00B9244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6186AB10" w14:textId="77777777" w:rsidR="00B92447" w:rsidRPr="00C73BEA" w:rsidRDefault="00B92447" w:rsidP="00B92447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C73BEA">
              <w:rPr>
                <w:rFonts w:asciiTheme="minorHAnsi" w:hAnsiTheme="minorHAnsi" w:cstheme="minorHAnsi"/>
                <w:b/>
              </w:rPr>
              <w:t>Directives</w:t>
            </w:r>
          </w:p>
          <w:p w14:paraId="0A19A9BE" w14:textId="050D1260" w:rsidR="00B92447" w:rsidRPr="00C73BEA" w:rsidRDefault="00B92447" w:rsidP="00B92447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C73BEA">
              <w:rPr>
                <w:rFonts w:asciiTheme="minorHAnsi" w:hAnsiTheme="minorHAnsi" w:cstheme="minorHAnsi"/>
                <w:sz w:val="16"/>
                <w:szCs w:val="16"/>
              </w:rPr>
              <w:t>Poursuivre les démarches jusqu’à obtention de directives claires</w:t>
            </w:r>
          </w:p>
        </w:tc>
      </w:tr>
      <w:tr w:rsidR="00B92447" w14:paraId="782E1BCE" w14:textId="77777777" w:rsidTr="00A36AB0">
        <w:trPr>
          <w:tblHeader/>
        </w:trPr>
        <w:tc>
          <w:tcPr>
            <w:tcW w:w="3526" w:type="dxa"/>
          </w:tcPr>
          <w:p w14:paraId="205049C6" w14:textId="77777777" w:rsidR="00B92447" w:rsidRPr="00C73BEA" w:rsidRDefault="00B92447" w:rsidP="00B9244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415" w:type="dxa"/>
          </w:tcPr>
          <w:p w14:paraId="02582D05" w14:textId="77777777" w:rsidR="00B92447" w:rsidRPr="00C73BEA" w:rsidRDefault="00B92447" w:rsidP="00B9244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BE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C73B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1812823334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496947362"/>
                <w:placeholder>
                  <w:docPart w:val="675ACBCB6D274D3EB7E2FC899F0F154E"/>
                </w:placeholder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C73BEA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1812823334"/>
          </w:p>
          <w:permStart w:id="482018277" w:edGrp="everyone"/>
          <w:p w14:paraId="0BC3D91C" w14:textId="77777777" w:rsidR="00B92447" w:rsidRPr="00C73BEA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4191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82018277"/>
            <w:r w:rsidR="00B92447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1248877475" w:edGrp="everyone"/>
          <w:p w14:paraId="736CB4CE" w14:textId="77777777" w:rsidR="00B92447" w:rsidRPr="00C73BEA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0039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48877475"/>
            <w:r w:rsidR="00B92447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18F78DC2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67845950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25965587"/>
                <w:placeholder>
                  <w:docPart w:val="F2E10B55BEB242B0A009A4D956FD0A07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678459500"/>
          </w:p>
          <w:p w14:paraId="25D7801A" w14:textId="0DD4A01B" w:rsidR="00B92447" w:rsidRPr="00C73BEA" w:rsidRDefault="00B92447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007831739" w:edGrp="everyone"/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1007831739"/>
          </w:p>
          <w:p w14:paraId="575A1C24" w14:textId="720014C0" w:rsidR="00B92447" w:rsidRPr="00C73BEA" w:rsidRDefault="00B92447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>Précisions (incluant les zones de douleur, la région du ventre.) :</w:t>
            </w:r>
            <w:permStart w:id="156250181" w:edGrp="everyone"/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56250181"/>
          <w:p w14:paraId="432AF3FE" w14:textId="77777777" w:rsidR="00B92447" w:rsidRPr="00C73BEA" w:rsidRDefault="00B92447" w:rsidP="00B9244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830" w:type="dxa"/>
          </w:tcPr>
          <w:p w14:paraId="61DF208D" w14:textId="77777777" w:rsidR="00B92447" w:rsidRPr="00C73BEA" w:rsidRDefault="00B92447" w:rsidP="00B92447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685" w:type="dxa"/>
          </w:tcPr>
          <w:p w14:paraId="31EE6952" w14:textId="77777777" w:rsidR="00B92447" w:rsidRPr="00C73BEA" w:rsidRDefault="00B92447" w:rsidP="00B92447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C73BE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1231630824" w:edGrp="everyone"/>
          <w:p w14:paraId="224B36B9" w14:textId="77777777" w:rsidR="00B92447" w:rsidRPr="00C73BEA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345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31630824"/>
            <w:r w:rsidR="00B92447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1399157312" w:edGrp="everyone"/>
          <w:p w14:paraId="3A7F1912" w14:textId="77777777" w:rsidR="00B92447" w:rsidRPr="00C73BEA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1509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99157312"/>
            <w:r w:rsidR="00B92447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23534336" w:edGrp="everyone"/>
          <w:p w14:paraId="38F1946B" w14:textId="77777777" w:rsidR="00B92447" w:rsidRPr="00C73BEA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8636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3534336"/>
            <w:r w:rsidR="00B92447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556497448" w:edGrp="everyone"/>
          <w:p w14:paraId="26D78E49" w14:textId="77777777" w:rsidR="00B92447" w:rsidRPr="00C73BEA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5436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56497448"/>
            <w:r w:rsidR="00B92447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1104029693" w:edGrp="everyone"/>
          <w:p w14:paraId="367A4FF3" w14:textId="6D99FE8C" w:rsidR="00B92447" w:rsidRPr="00C73BEA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057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04029693"/>
            <w:r w:rsidR="00B92447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B92447" w:rsidRPr="00C73BEA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B92447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583623756" w:edGrp="everyone"/>
          <w:p w14:paraId="0D59F76B" w14:textId="77777777" w:rsidR="00B92447" w:rsidRPr="00C73BEA" w:rsidRDefault="00837671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397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447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83623756"/>
            <w:r w:rsidR="00B92447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1747017166" w:edGrp="everyone"/>
            <w:r w:rsidR="00B92447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747017166"/>
          <w:p w14:paraId="4F758B0D" w14:textId="77777777" w:rsidR="00B92447" w:rsidRPr="00C73BEA" w:rsidRDefault="00B92447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fldChar w:fldCharType="begin"/>
            </w:r>
            <w:r w:rsidRPr="00C73BEA">
              <w:rPr>
                <w:rFonts w:asciiTheme="minorHAnsi" w:hAnsiTheme="minorHAnsi" w:cstheme="minorHAnsi"/>
              </w:rPr>
              <w:instrText xml:space="preserve"> HYPERLINK \l "recom" \o "Indiquez les informations reçues de la personne contactée" </w:instrText>
            </w:r>
            <w:r w:rsidRPr="00C73BEA">
              <w:fldChar w:fldCharType="separate"/>
            </w:r>
            <w:r w:rsidRPr="00C73BEA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Directives :</w:t>
            </w:r>
            <w:r w:rsidRPr="00C73BEA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B6460FD" w14:textId="5CE51D20" w:rsidR="00B92447" w:rsidRPr="00C73BEA" w:rsidRDefault="00B92447" w:rsidP="00B9244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362218259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323631035"/>
                <w:placeholder>
                  <w:docPart w:val="986072077B114AFDB4C2F0449DE55C0A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362218259"/>
          </w:p>
          <w:p w14:paraId="04E9C000" w14:textId="77777777" w:rsidR="00B92447" w:rsidRPr="00C73BEA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59969966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43400385"/>
                <w:placeholder>
                  <w:docPart w:val="89B44924B8EA401195EA644BC9B5F59B"/>
                </w:placeholder>
                <w:text/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599699661"/>
          </w:p>
          <w:p w14:paraId="16777DAB" w14:textId="77777777" w:rsidR="00B92447" w:rsidRPr="00C73BEA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77471093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13620385"/>
                <w:placeholder>
                  <w:docPart w:val="6912931473A94ED29B4BC688C0F8E039"/>
                </w:placeholder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774710935"/>
          </w:p>
          <w:p w14:paraId="011CCF68" w14:textId="77777777" w:rsidR="00B92447" w:rsidRPr="00C73BEA" w:rsidRDefault="00B92447" w:rsidP="00B92447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10021598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70906113"/>
                <w:placeholder>
                  <w:docPart w:val="B5CC64B314734B91BF16361C7C2E2DDA"/>
                </w:placeholder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00215980"/>
          </w:p>
          <w:p w14:paraId="2937093A" w14:textId="77777777" w:rsidR="00C73BEA" w:rsidRDefault="00B92447" w:rsidP="00C73BEA">
            <w:pPr>
              <w:tabs>
                <w:tab w:val="left" w:pos="2520"/>
              </w:tabs>
              <w:rPr>
                <w:rFonts w:asciiTheme="minorHAnsi" w:hAnsiTheme="minorHAnsi" w:cstheme="minorHAnsi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42574903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75201196"/>
                <w:placeholder>
                  <w:docPart w:val="B5CC64B314734B91BF16361C7C2E2DDA"/>
                </w:placeholder>
                <w:text/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r w:rsidRPr="00C73BEA" w:rsidDel="007F5A92">
              <w:rPr>
                <w:rFonts w:asciiTheme="minorHAnsi" w:hAnsiTheme="minorHAnsi" w:cstheme="minorHAnsi"/>
              </w:rPr>
              <w:t xml:space="preserve"> </w:t>
            </w:r>
            <w:r w:rsidR="00C73BEA">
              <w:rPr>
                <w:rFonts w:asciiTheme="minorHAnsi" w:hAnsiTheme="minorHAnsi" w:cstheme="minorHAnsi"/>
              </w:rPr>
              <w:t xml:space="preserve"> </w:t>
            </w:r>
          </w:p>
          <w:permEnd w:id="425749031"/>
          <w:p w14:paraId="57984A76" w14:textId="77777777" w:rsidR="00C73BEA" w:rsidRDefault="00C73BEA" w:rsidP="00C73BEA">
            <w:pPr>
              <w:tabs>
                <w:tab w:val="left" w:pos="2520"/>
              </w:tabs>
              <w:rPr>
                <w:rFonts w:asciiTheme="minorHAnsi" w:hAnsiTheme="minorHAnsi" w:cstheme="minorHAnsi"/>
              </w:rPr>
            </w:pPr>
          </w:p>
          <w:p w14:paraId="0E4CA9C1" w14:textId="77777777" w:rsidR="00C73BEA" w:rsidRDefault="00C73BEA" w:rsidP="00C73BEA">
            <w:pPr>
              <w:tabs>
                <w:tab w:val="left" w:pos="2520"/>
              </w:tabs>
              <w:rPr>
                <w:rFonts w:asciiTheme="minorHAnsi" w:hAnsiTheme="minorHAnsi" w:cstheme="minorHAnsi"/>
              </w:rPr>
            </w:pPr>
          </w:p>
          <w:p w14:paraId="56EA1A3F" w14:textId="77777777" w:rsidR="00C73BEA" w:rsidRDefault="00C73BEA" w:rsidP="00C73BEA">
            <w:pPr>
              <w:tabs>
                <w:tab w:val="left" w:pos="2520"/>
              </w:tabs>
              <w:rPr>
                <w:rFonts w:asciiTheme="minorHAnsi" w:hAnsiTheme="minorHAnsi" w:cstheme="minorHAnsi"/>
              </w:rPr>
            </w:pPr>
          </w:p>
          <w:p w14:paraId="13CEB66C" w14:textId="77777777" w:rsidR="00C73BEA" w:rsidRDefault="00C73BEA" w:rsidP="00C73BEA">
            <w:pPr>
              <w:tabs>
                <w:tab w:val="left" w:pos="2520"/>
              </w:tabs>
              <w:rPr>
                <w:rFonts w:asciiTheme="minorHAnsi" w:hAnsiTheme="minorHAnsi" w:cstheme="minorHAnsi"/>
              </w:rPr>
            </w:pPr>
          </w:p>
          <w:p w14:paraId="47F0B3CA" w14:textId="6057651B" w:rsidR="00C73BEA" w:rsidRPr="00C73BEA" w:rsidRDefault="00C73BEA" w:rsidP="00C73BEA">
            <w:pPr>
              <w:tabs>
                <w:tab w:val="left" w:pos="2520"/>
              </w:tabs>
              <w:rPr>
                <w:rFonts w:asciiTheme="minorHAnsi" w:hAnsiTheme="minorHAnsi" w:cstheme="minorHAnsi"/>
              </w:rPr>
            </w:pPr>
          </w:p>
        </w:tc>
      </w:tr>
      <w:tr w:rsidR="005C10B0" w14:paraId="7ED75BAB" w14:textId="77777777" w:rsidTr="005C10B0">
        <w:trPr>
          <w:tblHeader/>
        </w:trPr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7319D869" w14:textId="38F2BB3E" w:rsidR="005C10B0" w:rsidRPr="00C73BEA" w:rsidRDefault="005C10B0" w:rsidP="005C10B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</w:rPr>
              <w:t>Observations</w:t>
            </w:r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41901FD1" w14:textId="7CC34122" w:rsidR="005C10B0" w:rsidRPr="00C73BEA" w:rsidRDefault="005C10B0" w:rsidP="005C10B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51216F83" w14:textId="080D7EDA" w:rsidR="005C10B0" w:rsidRPr="00C73BEA" w:rsidRDefault="005C10B0" w:rsidP="005C10B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4029A9D8" w14:textId="77777777" w:rsidR="005C10B0" w:rsidRPr="00C73BEA" w:rsidRDefault="005C10B0" w:rsidP="005C10B0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C73BEA">
              <w:rPr>
                <w:rFonts w:asciiTheme="minorHAnsi" w:hAnsiTheme="minorHAnsi" w:cstheme="minorHAnsi"/>
                <w:b/>
              </w:rPr>
              <w:t>Directives</w:t>
            </w:r>
          </w:p>
          <w:p w14:paraId="0ABFE596" w14:textId="7F9CDF26" w:rsidR="005C10B0" w:rsidRPr="00C73BEA" w:rsidRDefault="005C10B0" w:rsidP="005C10B0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C73BEA">
              <w:rPr>
                <w:rFonts w:asciiTheme="minorHAnsi" w:hAnsiTheme="minorHAnsi" w:cstheme="minorHAnsi"/>
                <w:sz w:val="16"/>
                <w:szCs w:val="16"/>
              </w:rPr>
              <w:t>Poursuivre les démarches jusqu’à obtention de directives claires</w:t>
            </w:r>
          </w:p>
        </w:tc>
      </w:tr>
      <w:tr w:rsidR="005C10B0" w14:paraId="6F817707" w14:textId="77777777" w:rsidTr="005C10B0">
        <w:trPr>
          <w:tblHeader/>
        </w:trPr>
        <w:tc>
          <w:tcPr>
            <w:tcW w:w="3526" w:type="dxa"/>
            <w:shd w:val="clear" w:color="auto" w:fill="auto"/>
          </w:tcPr>
          <w:p w14:paraId="72F29239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Transpiration</w:t>
            </w:r>
          </w:p>
          <w:permStart w:id="1452685507" w:edGrp="everyone"/>
          <w:p w14:paraId="5EE079C9" w14:textId="0DF721FC" w:rsidR="005C10B0" w:rsidRPr="00C73BEA" w:rsidRDefault="00837671" w:rsidP="005C10B0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0599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52685507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>Présente de la transpiration en quantité inhabituelle ou un épisode de transpiration très abondante</w:t>
            </w:r>
          </w:p>
          <w:p w14:paraId="14F85752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15" w:type="dxa"/>
            <w:shd w:val="clear" w:color="auto" w:fill="auto"/>
          </w:tcPr>
          <w:p w14:paraId="50F9BB96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BE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C73B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1993351626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2123577137"/>
                <w:placeholder>
                  <w:docPart w:val="E9865083FD7E4B41B5F306C9A9DD8F60"/>
                </w:placeholder>
                <w:showingPlcHdr/>
                <w:dropDownList>
                  <w:listItem w:value="Choisissez un élément."/>
                  <w:listItem w:displayText="1" w:value="1"/>
                </w:dropDownList>
              </w:sdtPr>
              <w:sdtContent>
                <w:r w:rsidRPr="00C73BEA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1993351626"/>
          </w:p>
          <w:permStart w:id="1114657328" w:edGrp="everyone"/>
          <w:p w14:paraId="179E462E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7902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14657328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1924989470" w:edGrp="everyone"/>
          <w:p w14:paraId="2DF720A3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2020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24989470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218868D1" w14:textId="77777777" w:rsidR="002B767D" w:rsidRPr="009126F5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84544656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4104528"/>
                <w:placeholder>
                  <w:docPart w:val="078F7EC1E009414CA4A7AFD377555B5D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  <w:permEnd w:id="1845446563"/>
          </w:p>
          <w:p w14:paraId="6941DBF7" w14:textId="7B960093" w:rsidR="005C10B0" w:rsidRPr="00C73BEA" w:rsidRDefault="005C10B0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586437814" w:edGrp="everyone"/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End w:id="586437814"/>
          </w:p>
          <w:p w14:paraId="1EA07244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>Précisions (incluant les activités préalables à l’épisode de transpiration.) :</w:t>
            </w:r>
            <w:permStart w:id="562698028" w:edGrp="everyone"/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ermEnd w:id="562698028"/>
          <w:p w14:paraId="163AB0B2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30" w:type="dxa"/>
            <w:shd w:val="clear" w:color="auto" w:fill="auto"/>
          </w:tcPr>
          <w:p w14:paraId="2795EA24" w14:textId="77777777" w:rsidR="005C10B0" w:rsidRPr="00C73BEA" w:rsidRDefault="005C10B0" w:rsidP="005C10B0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Vérifier : </w:t>
            </w:r>
          </w:p>
          <w:permStart w:id="19427288" w:edGrp="everyone"/>
          <w:p w14:paraId="3D441C8F" w14:textId="77777777" w:rsidR="005C10B0" w:rsidRPr="00C73BEA" w:rsidRDefault="00837671" w:rsidP="005C10B0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6690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427288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S’il y a présence de fièvre</w:t>
            </w:r>
            <w:r w:rsidR="005C10B0" w:rsidRPr="00C73BE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</w:t>
            </w:r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  <w:permStart w:id="1479283651" w:edGrp="everyone"/>
          <w:p w14:paraId="79086FD0" w14:textId="77777777" w:rsidR="005C10B0" w:rsidRPr="00C73BEA" w:rsidRDefault="00837671" w:rsidP="005C10B0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8994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79283651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S’il y a présence d’autres signes (ex. pâleur)</w:t>
            </w:r>
          </w:p>
          <w:permStart w:id="1230851081" w:edGrp="everyone"/>
          <w:p w14:paraId="53B684E8" w14:textId="77777777" w:rsidR="005C10B0" w:rsidRPr="00C73BEA" w:rsidRDefault="00837671" w:rsidP="005C10B0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3191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30851081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Si l’usager a trop chaud</w:t>
            </w:r>
          </w:p>
          <w:permStart w:id="509159627" w:edGrp="everyone"/>
          <w:p w14:paraId="1C15AC59" w14:textId="77777777" w:rsidR="005C10B0" w:rsidRPr="00C73BEA" w:rsidRDefault="00837671" w:rsidP="005C10B0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102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09159627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S’il respire bien</w:t>
            </w:r>
          </w:p>
          <w:permStart w:id="866279958" w:edGrp="everyone"/>
          <w:p w14:paraId="068193AC" w14:textId="5E449FA3" w:rsidR="005C10B0" w:rsidRPr="00C73BEA" w:rsidRDefault="00837671" w:rsidP="005C10B0">
            <w:pPr>
              <w:spacing w:before="12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5939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66279958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06AB5" w:rsidRPr="00C73BEA">
              <w:rPr>
                <w:rFonts w:asciiTheme="minorHAnsi" w:hAnsiTheme="minorHAnsi" w:cstheme="minorHAnsi"/>
                <w:sz w:val="20"/>
                <w:szCs w:val="20"/>
              </w:rPr>
              <w:t>S’il y a présence de douleur</w:t>
            </w:r>
          </w:p>
          <w:permStart w:id="400359497" w:edGrp="everyone"/>
          <w:p w14:paraId="340AEFF2" w14:textId="77777777" w:rsidR="005C10B0" w:rsidRPr="00C73BEA" w:rsidRDefault="00837671" w:rsidP="005C10B0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12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00359497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Pour un usager diabétique, si la glycémie est inférieure à 4.0 </w:t>
            </w:r>
            <w:proofErr w:type="spellStart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>mmol</w:t>
            </w:r>
            <w:proofErr w:type="spellEnd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>/L (hypoglycémie)</w:t>
            </w:r>
          </w:p>
          <w:p w14:paraId="64995036" w14:textId="77777777" w:rsidR="005C10B0" w:rsidRPr="00C73BEA" w:rsidRDefault="005C10B0" w:rsidP="005C10B0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14:paraId="0629C29B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C73BE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1551848525" w:edGrp="everyone"/>
          <w:p w14:paraId="0B1B5B20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7759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51848525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394673536" w:edGrp="everyone"/>
          <w:p w14:paraId="3383918C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114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94673536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430186441" w:edGrp="everyone"/>
          <w:p w14:paraId="5973872B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8844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30186441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970680461" w:edGrp="everyone"/>
          <w:p w14:paraId="40155842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167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70680461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942553192" w:edGrp="everyone"/>
          <w:p w14:paraId="0DE7BB70" w14:textId="427B43D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3837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42553192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5C10B0" w:rsidRPr="00C73BEA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1993307997" w:edGrp="everyone"/>
          <w:p w14:paraId="0E0E7AE7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91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93307997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381233338" w:edGrp="everyone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381233338"/>
          <w:p w14:paraId="5C8DA0C5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05D8FE4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recom" w:tooltip="Indiquez les informations reçues de la personne contactée" w:history="1">
              <w:r w:rsidR="005C10B0" w:rsidRPr="00C73BEA">
                <w:rPr>
                  <w:rStyle w:val="Lienhypertexte"/>
                  <w:rFonts w:asciiTheme="minorHAnsi" w:hAnsiTheme="minorHAnsi" w:cstheme="minorHAnsi"/>
                  <w:b/>
                  <w:sz w:val="22"/>
                  <w:szCs w:val="22"/>
                </w:rPr>
                <w:t>Directives :</w:t>
              </w:r>
            </w:hyperlink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065EE00" w14:textId="70AEC06C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1738370681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726564812"/>
                <w:placeholder>
                  <w:docPart w:val="26065481D06044A69136D87B009EA329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1738370681"/>
          </w:p>
          <w:p w14:paraId="41685D7A" w14:textId="77777777" w:rsidR="005C10B0" w:rsidRPr="00C73BEA" w:rsidRDefault="005C10B0" w:rsidP="005C10B0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52012075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27041619"/>
                <w:placeholder>
                  <w:docPart w:val="D25B370193594BC88FE900F0205FF537"/>
                </w:placeholder>
                <w:text/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520120757"/>
          </w:p>
          <w:p w14:paraId="5BD6E53D" w14:textId="77777777" w:rsidR="005C10B0" w:rsidRPr="00C73BEA" w:rsidRDefault="005C10B0" w:rsidP="005C10B0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137790444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16883708"/>
                <w:placeholder>
                  <w:docPart w:val="4D093F544C8849AFAEAC0120E3CCCE53"/>
                </w:placeholder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377904447"/>
          </w:p>
          <w:p w14:paraId="5E253FC8" w14:textId="77777777" w:rsidR="005C10B0" w:rsidRPr="00C73BEA" w:rsidRDefault="005C10B0" w:rsidP="005C10B0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120448635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9229341"/>
                <w:placeholder>
                  <w:docPart w:val="2994093210E5429C9677C250500B0ABE"/>
                </w:placeholder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204486358"/>
          </w:p>
          <w:p w14:paraId="560CC7B4" w14:textId="77777777" w:rsidR="005C10B0" w:rsidRPr="00C73BEA" w:rsidRDefault="005C10B0" w:rsidP="005C10B0">
            <w:pPr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10338101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57482813"/>
                <w:placeholder>
                  <w:docPart w:val="2994093210E5429C9677C250500B0ABE"/>
                </w:placeholder>
                <w:text/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</w:p>
          <w:permEnd w:id="103381013"/>
          <w:p w14:paraId="68A7269E" w14:textId="77777777" w:rsidR="005C10B0" w:rsidRPr="00C73BEA" w:rsidRDefault="005C10B0" w:rsidP="005C10B0">
            <w:pPr>
              <w:tabs>
                <w:tab w:val="left" w:pos="2520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526"/>
        <w:gridCol w:w="3415"/>
        <w:gridCol w:w="3830"/>
        <w:gridCol w:w="3685"/>
      </w:tblGrid>
      <w:tr w:rsidR="00050AF7" w14:paraId="637696F7" w14:textId="77777777" w:rsidTr="00A36AB0">
        <w:trPr>
          <w:tblHeader/>
        </w:trPr>
        <w:tc>
          <w:tcPr>
            <w:tcW w:w="3526" w:type="dxa"/>
            <w:shd w:val="clear" w:color="auto" w:fill="BFBFBF" w:themeFill="background1" w:themeFillShade="BF"/>
            <w:vAlign w:val="center"/>
          </w:tcPr>
          <w:p w14:paraId="5B3FB428" w14:textId="4DD7A6D0" w:rsidR="00050AF7" w:rsidRPr="00C73BEA" w:rsidRDefault="005C10B0" w:rsidP="00050AF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</w:rPr>
              <w:t>Observations</w:t>
            </w:r>
          </w:p>
        </w:tc>
        <w:tc>
          <w:tcPr>
            <w:tcW w:w="3415" w:type="dxa"/>
            <w:shd w:val="clear" w:color="auto" w:fill="BFBFBF" w:themeFill="background1" w:themeFillShade="BF"/>
            <w:vAlign w:val="center"/>
          </w:tcPr>
          <w:p w14:paraId="35EF4A3C" w14:textId="05B7B881" w:rsidR="00050AF7" w:rsidRPr="00C73BEA" w:rsidRDefault="005C10B0" w:rsidP="00050AF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</w:rPr>
              <w:t>Précisions</w:t>
            </w:r>
          </w:p>
        </w:tc>
        <w:tc>
          <w:tcPr>
            <w:tcW w:w="3830" w:type="dxa"/>
            <w:shd w:val="clear" w:color="auto" w:fill="BFBFBF" w:themeFill="background1" w:themeFillShade="BF"/>
            <w:vAlign w:val="center"/>
          </w:tcPr>
          <w:p w14:paraId="37FFA242" w14:textId="6D82F11B" w:rsidR="00050AF7" w:rsidRPr="00C73BEA" w:rsidRDefault="005C10B0" w:rsidP="00050AF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</w:rPr>
              <w:t>Actions et pistes de réflexion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221A2814" w14:textId="77777777" w:rsidR="005C10B0" w:rsidRPr="00C73BEA" w:rsidRDefault="005C10B0" w:rsidP="005C10B0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C73BEA">
              <w:rPr>
                <w:rFonts w:asciiTheme="minorHAnsi" w:hAnsiTheme="minorHAnsi" w:cstheme="minorHAnsi"/>
                <w:b/>
              </w:rPr>
              <w:t>Directives</w:t>
            </w:r>
          </w:p>
          <w:p w14:paraId="65009C3C" w14:textId="608056EA" w:rsidR="00050AF7" w:rsidRPr="00C73BEA" w:rsidRDefault="005C10B0" w:rsidP="005C10B0">
            <w:pPr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C73BEA">
              <w:rPr>
                <w:rFonts w:asciiTheme="minorHAnsi" w:hAnsiTheme="minorHAnsi" w:cstheme="minorHAnsi"/>
                <w:sz w:val="16"/>
                <w:szCs w:val="16"/>
              </w:rPr>
              <w:t>Poursuivre les démarches jusqu’à obtention de directives claires</w:t>
            </w:r>
          </w:p>
        </w:tc>
      </w:tr>
      <w:tr w:rsidR="005C10B0" w14:paraId="46BCA68F" w14:textId="77777777" w:rsidTr="005C10B0">
        <w:trPr>
          <w:tblHeader/>
        </w:trPr>
        <w:tc>
          <w:tcPr>
            <w:tcW w:w="3526" w:type="dxa"/>
            <w:shd w:val="clear" w:color="auto" w:fill="auto"/>
          </w:tcPr>
          <w:p w14:paraId="11525D82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Autres</w:t>
            </w:r>
          </w:p>
          <w:permStart w:id="755048260" w:edGrp="everyone"/>
          <w:p w14:paraId="1FD9FE60" w14:textId="77777777" w:rsidR="005C10B0" w:rsidRPr="00C73BEA" w:rsidRDefault="00837671" w:rsidP="005C10B0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1736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55048260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>Présente d’autres signes ou symptômes</w:t>
            </w:r>
          </w:p>
          <w:p w14:paraId="06DAF217" w14:textId="09005A8E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Spécifier : </w:t>
            </w:r>
            <w:permStart w:id="1007300872" w:edGrp="everyone"/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1007300872"/>
          </w:p>
        </w:tc>
        <w:tc>
          <w:tcPr>
            <w:tcW w:w="3415" w:type="dxa"/>
            <w:shd w:val="clear" w:color="auto" w:fill="auto"/>
          </w:tcPr>
          <w:p w14:paraId="6B6E7DC9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BE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Numéro de l’élément observé</w:t>
            </w:r>
            <w:r w:rsidRPr="00C73B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 : </w:t>
            </w:r>
            <w:permStart w:id="1993086482" w:edGrp="everyone"/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995649806"/>
                <w:placeholder>
                  <w:docPart w:val="82A019A6B78749F9AAE3921CE61111B3"/>
                </w:placeholder>
                <w:showingPlcHdr/>
                <w:dropDownList>
                  <w:listItem w:value="Choisissez un élément."/>
                  <w:listItem w:displayText="1" w:value="1"/>
                </w:dropDownList>
              </w:sdtPr>
              <w:sdtContent>
                <w:r w:rsidRPr="00C73BEA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>Choisissez un élément.</w:t>
                </w:r>
              </w:sdtContent>
            </w:sdt>
            <w:permEnd w:id="1993086482"/>
          </w:p>
          <w:permStart w:id="1347698530" w:edGrp="everyone"/>
          <w:p w14:paraId="08DC6D8D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0478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47698530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Nouvellement observé</w:t>
            </w:r>
          </w:p>
          <w:permStart w:id="769224812" w:edGrp="everyone"/>
          <w:p w14:paraId="0B63727F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1147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69224812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Changement/évolution de l’état</w:t>
            </w:r>
          </w:p>
          <w:p w14:paraId="5DF69528" w14:textId="77777777" w:rsidR="002B767D" w:rsidRDefault="00837671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Durée" w:tooltip="Date ou durée" w:history="1">
              <w:r w:rsidR="002B767D" w:rsidRPr="002D0EB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Depuis quand ? </w:t>
              </w:r>
            </w:hyperlink>
            <w:r w:rsidR="002B767D" w:rsidRPr="009126F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31284905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77533346"/>
                <w:placeholder>
                  <w:docPart w:val="329BE7C6EF1B40E1B3D5F125A0CE48C0"/>
                </w:placeholder>
                <w:text/>
              </w:sdtPr>
              <w:sdtContent>
                <w:r w:rsidR="002B767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</w:p>
          <w:permEnd w:id="1312849052"/>
          <w:p w14:paraId="180A4E6C" w14:textId="2A321258" w:rsidR="005C10B0" w:rsidRPr="00C73BEA" w:rsidRDefault="005C10B0" w:rsidP="002B767D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Fréquence : </w:t>
            </w:r>
            <w:permStart w:id="1708675927" w:edGrp="everyone"/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End w:id="1708675927"/>
          </w:p>
          <w:p w14:paraId="5E6F4513" w14:textId="77777777" w:rsidR="005C10B0" w:rsidRPr="00C73BEA" w:rsidRDefault="005C10B0" w:rsidP="005C10B0">
            <w:pPr>
              <w:framePr w:hSpace="141" w:wrap="around" w:vAnchor="text" w:hAnchor="margin" w:y="49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Précisions : </w:t>
            </w:r>
            <w:permStart w:id="739596147" w:edGrp="everyone"/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739596147"/>
          <w:p w14:paraId="1885FF80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30" w:type="dxa"/>
            <w:shd w:val="clear" w:color="auto" w:fill="auto"/>
          </w:tcPr>
          <w:p w14:paraId="67A78C3E" w14:textId="0E4C9BDC" w:rsidR="005C10B0" w:rsidRPr="00C73BEA" w:rsidRDefault="005C10B0" w:rsidP="005C10B0">
            <w:pPr>
              <w:rPr>
                <w:rFonts w:asciiTheme="minorHAnsi" w:hAnsiTheme="minorHAnsi" w:cstheme="minorHAnsi"/>
                <w:b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>S/O</w:t>
            </w:r>
          </w:p>
        </w:tc>
        <w:tc>
          <w:tcPr>
            <w:tcW w:w="3685" w:type="dxa"/>
            <w:shd w:val="clear" w:color="auto" w:fill="auto"/>
          </w:tcPr>
          <w:p w14:paraId="22DCD821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Recommandation(s) de </w:t>
            </w:r>
            <w:r w:rsidRPr="00C73BE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: </w:t>
            </w:r>
          </w:p>
          <w:permStart w:id="982529235" w:edGrp="everyone"/>
          <w:p w14:paraId="0D5C3406" w14:textId="5F46413D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811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82529235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Intervenant pivot (si disponible)</w:t>
            </w:r>
          </w:p>
          <w:permStart w:id="1639673578" w:edGrp="everyone"/>
          <w:p w14:paraId="25447FFB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5561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39673578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Pharmacien</w:t>
            </w:r>
          </w:p>
          <w:permStart w:id="469110665" w:edGrp="everyone"/>
          <w:p w14:paraId="4FEE83B1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0501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69110665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Infirmière (si disponible) </w:t>
            </w:r>
          </w:p>
          <w:permStart w:id="79786258" w:edGrp="everyone"/>
          <w:p w14:paraId="0C3F1065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753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9786258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811 </w:t>
            </w:r>
          </w:p>
          <w:permStart w:id="1184891388" w:edGrp="everyone"/>
          <w:p w14:paraId="6A64A62A" w14:textId="095F5D3F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2891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84891388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w:anchor="urgence" w:tooltip="Tel qu’indiqué dans la colonne Observations" w:history="1">
              <w:r w:rsidR="005C10B0" w:rsidRPr="00C73BEA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911</w:t>
              </w:r>
            </w:hyperlink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49425060" w:edGrp="everyone"/>
          <w:p w14:paraId="3247914B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213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0B0" w:rsidRPr="00C73B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9425060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Autre: </w:t>
            </w:r>
            <w:permStart w:id="58075194" w:edGrp="everyone"/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58075194"/>
          <w:p w14:paraId="7E9DC3A2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5671272" w14:textId="77777777" w:rsidR="005C10B0" w:rsidRPr="00C73BEA" w:rsidRDefault="00837671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recom" w:tooltip="Indiquez les informations reçues de la personne contactée" w:history="1">
              <w:r w:rsidR="005C10B0" w:rsidRPr="00C73BEA">
                <w:rPr>
                  <w:rStyle w:val="Lienhypertexte"/>
                  <w:rFonts w:asciiTheme="minorHAnsi" w:hAnsiTheme="minorHAnsi" w:cstheme="minorHAnsi"/>
                  <w:b/>
                  <w:sz w:val="22"/>
                  <w:szCs w:val="22"/>
                </w:rPr>
                <w:t>Directives :</w:t>
              </w:r>
            </w:hyperlink>
            <w:r w:rsidR="005C10B0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E3B44CD" w14:textId="4FA48CE2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permStart w:id="423585395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107272672"/>
                <w:placeholder>
                  <w:docPart w:val="4801025E3FBC4BDD9117BB4312C6F200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60B71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permEnd w:id="423585395"/>
          </w:p>
          <w:p w14:paraId="22CB5ED1" w14:textId="77777777" w:rsidR="005C10B0" w:rsidRPr="00C73BEA" w:rsidRDefault="005C10B0" w:rsidP="005C10B0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Heure : </w:t>
            </w:r>
            <w:permStart w:id="105140979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63987642"/>
                <w:placeholder>
                  <w:docPart w:val="54B8AE77D85147118E350E32B4AB86FF"/>
                </w:placeholder>
                <w:text/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051409796"/>
          </w:p>
          <w:p w14:paraId="6F013271" w14:textId="77777777" w:rsidR="005C10B0" w:rsidRPr="00C73BEA" w:rsidRDefault="005C10B0" w:rsidP="005C10B0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 : </w:t>
            </w:r>
            <w:permStart w:id="67996448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68333506"/>
                <w:placeholder>
                  <w:docPart w:val="5930A1B1F9BC4186ABECE7996558F82E"/>
                </w:placeholder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679964483"/>
          </w:p>
          <w:p w14:paraId="1BF913F0" w14:textId="77777777" w:rsidR="005C10B0" w:rsidRPr="00C73BEA" w:rsidRDefault="005C10B0" w:rsidP="005C10B0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Directives reçues : </w:t>
            </w:r>
            <w:permStart w:id="131448384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47864998"/>
                <w:placeholder>
                  <w:docPart w:val="FAD9586FD2F5481BBF1F55A47794B5AA"/>
                </w:placeholder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314483846"/>
          </w:p>
          <w:p w14:paraId="3D7E8D78" w14:textId="77777777" w:rsidR="005C10B0" w:rsidRPr="00C73BEA" w:rsidRDefault="005C10B0" w:rsidP="005C10B0">
            <w:pPr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Étapes à poursuivre </w:t>
            </w:r>
            <w:permStart w:id="4878441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08791975"/>
                <w:placeholder>
                  <w:docPart w:val="FAD9586FD2F5481BBF1F55A47794B5AA"/>
                </w:placeholder>
                <w:text/>
              </w:sdtPr>
              <w:sdtContent>
                <w:r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Pr="00C73BEA" w:rsidDel="007F5A92">
              <w:rPr>
                <w:rFonts w:asciiTheme="minorHAnsi" w:hAnsiTheme="minorHAnsi" w:cstheme="minorHAnsi"/>
              </w:rPr>
              <w:t xml:space="preserve"> </w:t>
            </w:r>
            <w:permEnd w:id="48784413"/>
          </w:p>
          <w:p w14:paraId="21BC0FF3" w14:textId="77777777" w:rsidR="005C10B0" w:rsidRPr="00C73BEA" w:rsidRDefault="005C10B0" w:rsidP="005C10B0">
            <w:pPr>
              <w:tabs>
                <w:tab w:val="left" w:pos="2520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5C10B0" w14:paraId="1D9FFC9B" w14:textId="77777777" w:rsidTr="005C10B0">
        <w:trPr>
          <w:tblHeader/>
        </w:trPr>
        <w:tc>
          <w:tcPr>
            <w:tcW w:w="3526" w:type="dxa"/>
            <w:shd w:val="clear" w:color="auto" w:fill="BFBFBF" w:themeFill="background1" w:themeFillShade="BF"/>
          </w:tcPr>
          <w:p w14:paraId="14DE74E2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Notes supplémentaires :</w:t>
            </w:r>
          </w:p>
          <w:p w14:paraId="328060A0" w14:textId="77777777" w:rsidR="005C10B0" w:rsidRPr="00C73BEA" w:rsidRDefault="005C10B0" w:rsidP="005C10B0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permStart w:id="860115293" w:edGrp="everyone" w:displacedByCustomXml="next"/>
        <w:sdt>
          <w:sdtPr>
            <w:rPr>
              <w:rFonts w:asciiTheme="minorHAnsi" w:hAnsiTheme="minorHAnsi" w:cstheme="minorHAnsi"/>
              <w:b/>
              <w:sz w:val="22"/>
              <w:szCs w:val="22"/>
            </w:rPr>
            <w:id w:val="-1434976292"/>
            <w:placeholder>
              <w:docPart w:val="DefaultPlaceholder_-1854013440"/>
            </w:placeholder>
            <w:text/>
          </w:sdtPr>
          <w:sdtContent>
            <w:tc>
              <w:tcPr>
                <w:tcW w:w="10930" w:type="dxa"/>
                <w:gridSpan w:val="3"/>
                <w:shd w:val="clear" w:color="auto" w:fill="auto"/>
              </w:tcPr>
              <w:p w14:paraId="36A2C658" w14:textId="2A8A94F2" w:rsidR="005C10B0" w:rsidRPr="00C73BEA" w:rsidRDefault="005C10B0" w:rsidP="005C10B0">
                <w:pPr>
                  <w:spacing w:before="120" w:after="120"/>
                  <w:rPr>
                    <w:rFonts w:asciiTheme="minorHAnsi" w:hAnsiTheme="minorHAnsi" w:cstheme="minorHAnsi"/>
                    <w:b/>
                    <w:sz w:val="22"/>
                    <w:szCs w:val="22"/>
                    <w:u w:val="single"/>
                  </w:rPr>
                </w:pPr>
                <w:r w:rsidRPr="00C73BEA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permEnd w:id="860115293" w:displacedByCustomXml="prev"/>
      </w:tr>
    </w:tbl>
    <w:p w14:paraId="43BA1310" w14:textId="77777777" w:rsidR="002F0A3C" w:rsidRDefault="002F0A3C" w:rsidP="00EB586E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415C89E" w14:textId="77777777" w:rsidR="00E26E83" w:rsidRDefault="00E26E83" w:rsidP="00EB586E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Grilledutableau"/>
        <w:tblpPr w:leftFromText="141" w:rightFromText="141" w:vertAnchor="text" w:horzAnchor="margin" w:tblpY="49"/>
        <w:tblW w:w="0" w:type="auto"/>
        <w:tblLook w:val="04A0" w:firstRow="1" w:lastRow="0" w:firstColumn="1" w:lastColumn="0" w:noHBand="0" w:noVBand="1"/>
      </w:tblPr>
      <w:tblGrid>
        <w:gridCol w:w="14455"/>
      </w:tblGrid>
      <w:tr w:rsidR="00E818E2" w14:paraId="6C48D2C3" w14:textId="77777777" w:rsidTr="00937334">
        <w:trPr>
          <w:trHeight w:val="5094"/>
        </w:trPr>
        <w:tc>
          <w:tcPr>
            <w:tcW w:w="14455" w:type="dxa"/>
          </w:tcPr>
          <w:p w14:paraId="71D4C3F0" w14:textId="71A81D99" w:rsidR="00E818E2" w:rsidRPr="00C73BEA" w:rsidRDefault="00971A7A" w:rsidP="001C652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73BEA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719BB78" wp14:editId="5EA92C44">
                      <wp:simplePos x="0" y="0"/>
                      <wp:positionH relativeFrom="column">
                        <wp:posOffset>8527270</wp:posOffset>
                      </wp:positionH>
                      <wp:positionV relativeFrom="paragraph">
                        <wp:posOffset>74713</wp:posOffset>
                      </wp:positionV>
                      <wp:extent cx="171450" cy="196850"/>
                      <wp:effectExtent l="19050" t="38100" r="38100" b="31750"/>
                      <wp:wrapNone/>
                      <wp:docPr id="14" name="Étoile à 5 branch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68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8BF87C" id="Étoile à 5 branches 14" o:spid="_x0000_s1026" style="position:absolute;margin-left:671.45pt;margin-top:5.9pt;width:13.5pt;height:15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" path="m,75190r65488,l85725,r20237,75190l171450,75190r-52982,46469l138706,196849,85725,150379,32744,196849,52982,121659,,75190xe" fillcolor="#5b9bd5" strokecolor="#41719c" strokeweight="1pt">
                      <v:stroke joinstyle="miter"/>
                      <v:path arrowok="t" o:connecttype="custom" o:connectlocs="0,75190;65488,75190;85725,0;105962,75190;171450,75190;118468,121659;138706,196849;85725,150379;32744,196849;52982,121659;0,75190" o:connectangles="0,0,0,0,0,0,0,0,0,0,0"/>
                    </v:shape>
                  </w:pict>
                </mc:Fallback>
              </mc:AlternateContent>
            </w:r>
            <w:r w:rsidRPr="00C73BEA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FD9ECA1" wp14:editId="3A2211F1">
                      <wp:simplePos x="0" y="0"/>
                      <wp:positionH relativeFrom="column">
                        <wp:posOffset>8316274</wp:posOffset>
                      </wp:positionH>
                      <wp:positionV relativeFrom="paragraph">
                        <wp:posOffset>78378</wp:posOffset>
                      </wp:positionV>
                      <wp:extent cx="171450" cy="196850"/>
                      <wp:effectExtent l="19050" t="38100" r="38100" b="31750"/>
                      <wp:wrapNone/>
                      <wp:docPr id="12" name="Étoile à 5 branche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68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1E0976" id="Étoile à 5 branches 12" o:spid="_x0000_s1026" style="position:absolute;margin-left:654.8pt;margin-top:6.15pt;width:13.5pt;height:15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" path="m,75190r65488,l85725,r20237,75190l171450,75190r-52982,46469l138706,196849,85725,150379,32744,196849,52982,121659,,75190xe" fillcolor="#5b9bd5" strokecolor="#41719c" strokeweight="1pt">
                      <v:stroke joinstyle="miter"/>
                      <v:path arrowok="t" o:connecttype="custom" o:connectlocs="0,75190;65488,75190;85725,0;105962,75190;171450,75190;118468,121659;138706,196849;85725,150379;32744,196849;52982,121659;0,75190" o:connectangles="0,0,0,0,0,0,0,0,0,0,0"/>
                    </v:shape>
                  </w:pict>
                </mc:Fallback>
              </mc:AlternateContent>
            </w:r>
            <w:r w:rsidR="00394557" w:rsidRPr="00C73BEA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8D5CAB9" wp14:editId="2B64E645">
                      <wp:simplePos x="0" y="0"/>
                      <wp:positionH relativeFrom="column">
                        <wp:posOffset>8055779</wp:posOffset>
                      </wp:positionH>
                      <wp:positionV relativeFrom="paragraph">
                        <wp:posOffset>70758</wp:posOffset>
                      </wp:positionV>
                      <wp:extent cx="171450" cy="196850"/>
                      <wp:effectExtent l="19050" t="38100" r="38100" b="31750"/>
                      <wp:wrapNone/>
                      <wp:docPr id="11" name="Étoile à 5 branche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68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613F8F" id="Étoile à 5 branches 11" o:spid="_x0000_s1026" style="position:absolute;margin-left:634.3pt;margin-top:5.55pt;width:13.5pt;height:15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" path="m,75190r65488,l85725,r20237,75190l171450,75190r-52982,46469l138706,196849,85725,150379,32744,196849,52982,121659,,75190xe" fillcolor="#5b9bd5" strokecolor="#41719c" strokeweight="1pt">
                      <v:stroke joinstyle="miter"/>
                      <v:path arrowok="t" o:connecttype="custom" o:connectlocs="0,75190;65488,75190;85725,0;105962,75190;171450,75190;118468,121659;138706,196849;85725,150379;32744,196849;52982,121659;0,75190" o:connectangles="0,0,0,0,0,0,0,0,0,0,0"/>
                    </v:shape>
                  </w:pict>
                </mc:Fallback>
              </mc:AlternateContent>
            </w:r>
            <w:r w:rsidRPr="00C73BEA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1ADEE3" wp14:editId="0E266841">
                      <wp:simplePos x="0" y="0"/>
                      <wp:positionH relativeFrom="column">
                        <wp:posOffset>7829662</wp:posOffset>
                      </wp:positionH>
                      <wp:positionV relativeFrom="paragraph">
                        <wp:posOffset>64408</wp:posOffset>
                      </wp:positionV>
                      <wp:extent cx="171450" cy="196850"/>
                      <wp:effectExtent l="19050" t="38100" r="38100" b="31750"/>
                      <wp:wrapNone/>
                      <wp:docPr id="1" name="Étoile à 5 branch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685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A3E1EB" id="Étoile à 5 branches 1" o:spid="_x0000_s1026" style="position:absolute;margin-left:616.5pt;margin-top:5.05pt;width:13.5pt;height:15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" path="m,75190r65488,l85725,r20237,75190l171450,75190r-52982,46469l138706,196849,85725,150379,32744,196849,52982,121659,,75190xe" fillcolor="#5b9bd5 [3204]" strokecolor="#1f4d78 [1604]" strokeweight="1pt">
                      <v:stroke joinstyle="miter"/>
                      <v:path arrowok="t" o:connecttype="custom" o:connectlocs="0,75190;65488,75190;85725,0;105962,75190;171450,75190;118468,121659;138706,196849;85725,150379;32744,196849;52982,121659;0,75190" o:connectangles="0,0,0,0,0,0,0,0,0,0,0"/>
                    </v:shape>
                  </w:pict>
                </mc:Fallback>
              </mc:AlternateContent>
            </w:r>
            <w:r w:rsidR="00394557" w:rsidRPr="00C73BEA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5FB7D7" wp14:editId="18660708">
                      <wp:simplePos x="0" y="0"/>
                      <wp:positionH relativeFrom="column">
                        <wp:posOffset>7585043</wp:posOffset>
                      </wp:positionH>
                      <wp:positionV relativeFrom="paragraph">
                        <wp:posOffset>66241</wp:posOffset>
                      </wp:positionV>
                      <wp:extent cx="171450" cy="196850"/>
                      <wp:effectExtent l="19050" t="38100" r="38100" b="31750"/>
                      <wp:wrapNone/>
                      <wp:docPr id="9" name="Étoile à 5 branche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68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C1E1B8" id="Étoile à 5 branches 9" o:spid="_x0000_s1026" style="position:absolute;margin-left:597.25pt;margin-top:5.2pt;width:13.5pt;height:15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" path="m,75190r65488,l85725,r20237,75190l171450,75190r-52982,46469l138706,196849,85725,150379,32744,196849,52982,121659,,75190xe" fillcolor="#5b9bd5" strokecolor="#41719c" strokeweight="1pt">
                      <v:stroke joinstyle="miter"/>
                      <v:path arrowok="t" o:connecttype="custom" o:connectlocs="0,75190;65488,75190;85725,0;105962,75190;171450,75190;118468,121659;138706,196849;85725,150379;32744,196849;52982,121659;0,75190" o:connectangles="0,0,0,0,0,0,0,0,0,0,0"/>
                    </v:shape>
                  </w:pict>
                </mc:Fallback>
              </mc:AlternateContent>
            </w:r>
            <w:r w:rsidR="00746A7A" w:rsidRPr="00C73BEA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74624" behindDoc="1" locked="0" layoutInCell="1" allowOverlap="1" wp14:anchorId="4DD96484" wp14:editId="25A85903">
                  <wp:simplePos x="0" y="0"/>
                  <wp:positionH relativeFrom="column">
                    <wp:posOffset>3409950</wp:posOffset>
                  </wp:positionH>
                  <wp:positionV relativeFrom="page">
                    <wp:posOffset>290830</wp:posOffset>
                  </wp:positionV>
                  <wp:extent cx="2559050" cy="2901950"/>
                  <wp:effectExtent l="0" t="0" r="0" b="0"/>
                  <wp:wrapNone/>
                  <wp:docPr id="8" name="Image 8" descr="C:\Users\bescat01\Downloads\anatomy-2029276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escat01\Downloads\anatomy-2029276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290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1C4A" w:rsidRPr="00C73BEA">
              <w:rPr>
                <w:rFonts w:asciiTheme="minorHAnsi" w:hAnsiTheme="minorHAnsi" w:cstheme="minorHAnsi"/>
                <w:b/>
                <w:sz w:val="22"/>
                <w:szCs w:val="22"/>
              </w:rPr>
              <w:t>Localisation</w:t>
            </w:r>
            <w:r w:rsidR="00E818E2" w:rsidRPr="00C73B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la douleur</w:t>
            </w:r>
            <w:r w:rsidR="0099399F" w:rsidRPr="00C73B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>Déplacer</w:t>
            </w:r>
            <w:r w:rsidR="003908F4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les étoiles </w:t>
            </w:r>
            <w:r w:rsidR="00E818E2" w:rsidRPr="00C73BEA">
              <w:rPr>
                <w:rFonts w:asciiTheme="minorHAnsi" w:hAnsiTheme="minorHAnsi" w:cstheme="minorHAnsi"/>
                <w:sz w:val="20"/>
                <w:szCs w:val="20"/>
              </w:rPr>
              <w:t>sur le schéma</w:t>
            </w:r>
            <w:r w:rsidR="003908F4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pour indiquer</w:t>
            </w:r>
            <w:r w:rsidR="00E818E2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l’endroit qui semble être douloureux chez l’usager</w:t>
            </w:r>
            <w:r w:rsidR="00937334" w:rsidRPr="00C73BE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009155C" w14:textId="6FB6D69C" w:rsidR="00E818E2" w:rsidRDefault="00E818E2" w:rsidP="00023E85">
            <w:pPr>
              <w:keepNext/>
              <w:tabs>
                <w:tab w:val="left" w:pos="6250"/>
                <w:tab w:val="left" w:pos="8420"/>
                <w:tab w:val="left" w:pos="1079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8515A7" w14:textId="50101480" w:rsidR="00E818E2" w:rsidRDefault="00E818E2" w:rsidP="00E818E2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9CA074" w14:textId="16FF4F4D" w:rsidR="00E818E2" w:rsidRDefault="00E818E2" w:rsidP="00E818E2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517CB4" w14:textId="12139A7C" w:rsidR="002C3045" w:rsidRDefault="002C3045" w:rsidP="00E818E2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3708F9" w14:textId="6B5AF84B" w:rsidR="00E818E2" w:rsidRDefault="00E818E2" w:rsidP="00E818E2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B2F3BE" w14:textId="45778BC6" w:rsidR="002E2592" w:rsidRDefault="002E2592" w:rsidP="00E818E2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629189" w14:textId="27EC1E33" w:rsidR="00746A7A" w:rsidRDefault="00746A7A" w:rsidP="00E818E2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14DFDC" w14:textId="26A3B6CA" w:rsidR="00746A7A" w:rsidRDefault="00746A7A" w:rsidP="00E818E2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4EAE79" w14:textId="77777777" w:rsidR="002E2592" w:rsidRDefault="002E2592" w:rsidP="00E818E2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5A5766" w14:textId="77777777" w:rsidR="00746A7A" w:rsidRDefault="00746A7A" w:rsidP="00E818E2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C52B8A" w14:textId="77777777" w:rsidR="00023E85" w:rsidRDefault="00023E85" w:rsidP="00E818E2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FAF2FE" w14:textId="4D42B922" w:rsidR="00023E85" w:rsidRDefault="00023E85" w:rsidP="00E818E2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7D1659" w14:textId="6ADE21A1" w:rsidR="007567A3" w:rsidRDefault="007567A3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635"/>
        <w:gridCol w:w="1569"/>
        <w:gridCol w:w="2942"/>
      </w:tblGrid>
      <w:tr w:rsidR="007567A3" w:rsidRPr="00C73BEA" w14:paraId="719BB121" w14:textId="77777777" w:rsidTr="0072089B">
        <w:trPr>
          <w:trHeight w:val="811"/>
        </w:trPr>
        <w:tc>
          <w:tcPr>
            <w:tcW w:w="1560" w:type="dxa"/>
            <w:vAlign w:val="bottom"/>
          </w:tcPr>
          <w:p w14:paraId="4A58DECB" w14:textId="77777777" w:rsidR="007567A3" w:rsidRPr="00C73BEA" w:rsidRDefault="007567A3" w:rsidP="00724138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73BEA">
              <w:rPr>
                <w:rFonts w:asciiTheme="minorHAnsi" w:hAnsiTheme="minorHAnsi" w:cstheme="minorHAnsi"/>
                <w:b/>
                <w:sz w:val="16"/>
                <w:szCs w:val="16"/>
              </w:rPr>
              <w:t>Complété par :</w:t>
            </w:r>
          </w:p>
        </w:tc>
        <w:permStart w:id="681855832" w:edGrp="everyone"/>
        <w:tc>
          <w:tcPr>
            <w:tcW w:w="8635" w:type="dxa"/>
            <w:tcBorders>
              <w:bottom w:val="single" w:sz="4" w:space="0" w:color="auto"/>
            </w:tcBorders>
            <w:vAlign w:val="bottom"/>
          </w:tcPr>
          <w:p w14:paraId="0449E538" w14:textId="22127C72" w:rsidR="007567A3" w:rsidRPr="00C73BEA" w:rsidRDefault="00837671" w:rsidP="0072089B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741604715"/>
                <w:showingPlcHdr/>
                <w:picture/>
              </w:sdtPr>
              <w:sdtContent>
                <w:r w:rsidR="0072089B" w:rsidRPr="00C73BEA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7DD79305" wp14:editId="09C59298">
                      <wp:extent cx="668867" cy="668867"/>
                      <wp:effectExtent l="0" t="0" r="0" b="0"/>
                      <wp:docPr id="10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V="1">
                                <a:off x="0" y="0"/>
                                <a:ext cx="692569" cy="6925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permEnd w:id="681855832"/>
          </w:p>
        </w:tc>
        <w:tc>
          <w:tcPr>
            <w:tcW w:w="1569" w:type="dxa"/>
            <w:vAlign w:val="bottom"/>
          </w:tcPr>
          <w:p w14:paraId="21EB4A9F" w14:textId="77777777" w:rsidR="007567A3" w:rsidRPr="00C73BEA" w:rsidRDefault="007567A3" w:rsidP="00724138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73BEA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787710423"/>
            <w:placeholder>
              <w:docPart w:val="AB938192A69E4A3C873DE5173C06E265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618607383" w:edGrp="everyone" w:displacedByCustomXml="prev"/>
            <w:tc>
              <w:tcPr>
                <w:tcW w:w="2942" w:type="dxa"/>
                <w:vAlign w:val="bottom"/>
              </w:tcPr>
              <w:p w14:paraId="5A9A6EDB" w14:textId="77777777" w:rsidR="007567A3" w:rsidRPr="00C73BEA" w:rsidRDefault="007567A3" w:rsidP="00E83860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73BEA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  <w:bdr w:val="single" w:sz="4" w:space="0" w:color="auto"/>
                  </w:rPr>
                  <w:t xml:space="preserve">  </w:t>
                </w:r>
              </w:p>
            </w:tc>
            <w:permEnd w:id="618607383" w:displacedByCustomXml="next"/>
          </w:sdtContent>
        </w:sdt>
      </w:tr>
      <w:tr w:rsidR="007567A3" w:rsidRPr="00C73BEA" w14:paraId="407494AE" w14:textId="77777777" w:rsidTr="00C73BEA">
        <w:trPr>
          <w:trHeight w:val="470"/>
        </w:trPr>
        <w:tc>
          <w:tcPr>
            <w:tcW w:w="1560" w:type="dxa"/>
            <w:vAlign w:val="bottom"/>
          </w:tcPr>
          <w:p w14:paraId="7CE73C91" w14:textId="4F2DB9FC" w:rsidR="007567A3" w:rsidRPr="00C73BEA" w:rsidRDefault="0072089B" w:rsidP="00724138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73BEA">
              <w:rPr>
                <w:rFonts w:asciiTheme="minorHAnsi" w:hAnsiTheme="minorHAnsi" w:cstheme="minorHAnsi"/>
                <w:b/>
                <w:sz w:val="16"/>
                <w:szCs w:val="16"/>
              </w:rPr>
              <w:t>Titre :</w:t>
            </w:r>
          </w:p>
        </w:tc>
        <w:tc>
          <w:tcPr>
            <w:tcW w:w="8635" w:type="dxa"/>
            <w:tcBorders>
              <w:top w:val="single" w:sz="4" w:space="0" w:color="auto"/>
              <w:bottom w:val="single" w:sz="4" w:space="0" w:color="auto"/>
            </w:tcBorders>
          </w:tcPr>
          <w:p w14:paraId="4E0B7100" w14:textId="58A1E9B3" w:rsidR="0072089B" w:rsidRPr="00C73BEA" w:rsidRDefault="007567A3" w:rsidP="00C73BEA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73BEA">
              <w:rPr>
                <w:rFonts w:asciiTheme="minorHAnsi" w:hAnsiTheme="minorHAnsi" w:cstheme="minorHAnsi"/>
                <w:i/>
                <w:sz w:val="16"/>
                <w:szCs w:val="16"/>
              </w:rPr>
              <w:t>Signature</w:t>
            </w:r>
          </w:p>
          <w:permStart w:id="738139038" w:edGrp="everyone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2034112738"/>
              <w:placeholder>
                <w:docPart w:val="DefaultPlaceholder_-1854013440"/>
              </w:placeholder>
            </w:sdtPr>
            <w:sdtContent>
              <w:p w14:paraId="66E41711" w14:textId="487B0745" w:rsidR="007567A3" w:rsidRPr="00C73BEA" w:rsidRDefault="00D834DC" w:rsidP="00C73BEA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73BEA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r w:rsidR="00B60B7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 </w:t>
                </w:r>
                <w:r w:rsidRPr="00C73BEA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  <w:permEnd w:id="738139038" w:displacedByCustomXml="prev"/>
        </w:tc>
        <w:tc>
          <w:tcPr>
            <w:tcW w:w="1569" w:type="dxa"/>
            <w:vAlign w:val="bottom"/>
          </w:tcPr>
          <w:p w14:paraId="27FADD40" w14:textId="77777777" w:rsidR="007567A3" w:rsidRPr="00C73BEA" w:rsidRDefault="007567A3" w:rsidP="00724138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942" w:type="dxa"/>
          </w:tcPr>
          <w:p w14:paraId="5E06A854" w14:textId="56FB5CE4" w:rsidR="007567A3" w:rsidRPr="00C73BEA" w:rsidRDefault="007567A3" w:rsidP="0072089B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567A3" w:rsidRPr="00C73BEA" w14:paraId="110AF72F" w14:textId="77777777" w:rsidTr="00545BCF">
        <w:trPr>
          <w:gridAfter w:val="2"/>
          <w:wAfter w:w="4511" w:type="dxa"/>
          <w:trHeight w:val="447"/>
        </w:trPr>
        <w:tc>
          <w:tcPr>
            <w:tcW w:w="1560" w:type="dxa"/>
            <w:vAlign w:val="bottom"/>
          </w:tcPr>
          <w:p w14:paraId="690A617C" w14:textId="70443F4B" w:rsidR="007567A3" w:rsidRPr="00C73BEA" w:rsidRDefault="007567A3" w:rsidP="00724138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902981129" w:edGrp="everyone" w:colFirst="1" w:colLast="1"/>
            <w:r w:rsidRPr="00C73BEA">
              <w:rPr>
                <w:rFonts w:asciiTheme="minorHAnsi" w:hAnsiTheme="minorHAnsi" w:cstheme="minorHAnsi"/>
                <w:b/>
                <w:sz w:val="16"/>
                <w:szCs w:val="16"/>
              </w:rPr>
              <w:t>Coordonnées :</w:t>
            </w:r>
          </w:p>
        </w:tc>
        <w:tc>
          <w:tcPr>
            <w:tcW w:w="86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4ABAB9" w14:textId="585F99C7" w:rsidR="007567A3" w:rsidRPr="00C73BEA" w:rsidRDefault="00B60B71" w:rsidP="007567A3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</w:t>
            </w:r>
          </w:p>
        </w:tc>
      </w:tr>
    </w:tbl>
    <w:tbl>
      <w:tblPr>
        <w:tblStyle w:val="Grilledutableau"/>
        <w:tblpPr w:leftFromText="141" w:rightFromText="141" w:vertAnchor="page" w:horzAnchor="margin" w:tblpY="9441"/>
        <w:tblW w:w="0" w:type="auto"/>
        <w:tblLook w:val="04A0" w:firstRow="1" w:lastRow="0" w:firstColumn="1" w:lastColumn="0" w:noHBand="0" w:noVBand="1"/>
      </w:tblPr>
      <w:tblGrid>
        <w:gridCol w:w="1838"/>
        <w:gridCol w:w="12858"/>
      </w:tblGrid>
      <w:tr w:rsidR="0057776C" w:rsidRPr="007567A3" w14:paraId="762DF1AF" w14:textId="77777777" w:rsidTr="0057776C">
        <w:tc>
          <w:tcPr>
            <w:tcW w:w="14696" w:type="dxa"/>
            <w:gridSpan w:val="2"/>
            <w:shd w:val="clear" w:color="auto" w:fill="BFBFBF" w:themeFill="background1" w:themeFillShade="BF"/>
          </w:tcPr>
          <w:permEnd w:id="902981129"/>
          <w:p w14:paraId="5DDCAEE2" w14:textId="77777777" w:rsidR="0057776C" w:rsidRPr="00C73BEA" w:rsidRDefault="0057776C" w:rsidP="0057776C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Pour familles et milieux de vie </w:t>
            </w:r>
            <w:r w:rsidRPr="00C73BEA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</w:tc>
      </w:tr>
      <w:tr w:rsidR="0057776C" w:rsidRPr="007567A3" w14:paraId="1581D373" w14:textId="77777777" w:rsidTr="0057776C">
        <w:trPr>
          <w:trHeight w:val="265"/>
        </w:trPr>
        <w:tc>
          <w:tcPr>
            <w:tcW w:w="1838" w:type="dxa"/>
          </w:tcPr>
          <w:p w14:paraId="5B9DC1C1" w14:textId="77777777" w:rsidR="0057776C" w:rsidRPr="00C73BEA" w:rsidRDefault="0057776C" w:rsidP="0057776C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Copie envoyée à : </w:t>
            </w:r>
          </w:p>
        </w:tc>
        <w:tc>
          <w:tcPr>
            <w:tcW w:w="12858" w:type="dxa"/>
          </w:tcPr>
          <w:p w14:paraId="4E1EFAA1" w14:textId="71888152" w:rsidR="0057776C" w:rsidRPr="00C73BEA" w:rsidRDefault="00B60B71" w:rsidP="0057776C">
            <w:pPr>
              <w:keepNext/>
              <w:tabs>
                <w:tab w:val="left" w:pos="770"/>
              </w:tabs>
              <w:spacing w:before="12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53365993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57776C"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33659931"/>
          </w:p>
        </w:tc>
      </w:tr>
      <w:tr w:rsidR="0057776C" w:rsidRPr="007567A3" w14:paraId="3BE59C81" w14:textId="77777777" w:rsidTr="0057776C">
        <w:trPr>
          <w:trHeight w:val="265"/>
        </w:trPr>
        <w:tc>
          <w:tcPr>
            <w:tcW w:w="1838" w:type="dxa"/>
          </w:tcPr>
          <w:p w14:paraId="309997E7" w14:textId="77777777" w:rsidR="0057776C" w:rsidRPr="00C73BEA" w:rsidRDefault="0057776C" w:rsidP="0057776C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73BEA">
              <w:rPr>
                <w:rFonts w:asciiTheme="minorHAnsi" w:hAnsiTheme="minorHAnsi" w:cstheme="minorHAnsi"/>
                <w:sz w:val="20"/>
                <w:szCs w:val="20"/>
              </w:rPr>
              <w:t xml:space="preserve">Date : </w:t>
            </w:r>
          </w:p>
        </w:tc>
        <w:permStart w:id="1987527563" w:edGrp="everyone"/>
        <w:tc>
          <w:tcPr>
            <w:tcW w:w="12858" w:type="dxa"/>
          </w:tcPr>
          <w:p w14:paraId="0F654A71" w14:textId="14627013" w:rsidR="0057776C" w:rsidRPr="00C73BEA" w:rsidRDefault="00837671" w:rsidP="0072089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82778206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72089B"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r w:rsidR="00B60B71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72089B" w:rsidRPr="00C73BE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1987527563"/>
          </w:p>
        </w:tc>
      </w:tr>
    </w:tbl>
    <w:p w14:paraId="26CAA06D" w14:textId="6716970F" w:rsidR="00E26E83" w:rsidRDefault="00E26E83" w:rsidP="00EB586E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sectPr w:rsidR="00E26E83" w:rsidSect="00F645A8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5840" w:h="12240" w:orient="landscape" w:code="1"/>
      <w:pgMar w:top="1276" w:right="567" w:bottom="232" w:left="567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A347D" w14:textId="77777777" w:rsidR="00837671" w:rsidRDefault="00837671" w:rsidP="0081257E">
      <w:r>
        <w:separator/>
      </w:r>
    </w:p>
  </w:endnote>
  <w:endnote w:type="continuationSeparator" w:id="0">
    <w:p w14:paraId="7B9A0F01" w14:textId="77777777" w:rsidR="00837671" w:rsidRDefault="00837671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27320" w14:textId="77777777" w:rsidR="00837671" w:rsidRDefault="00837671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3A677B13" w14:textId="77777777" w:rsidR="00837671" w:rsidRDefault="00837671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2EE969D6" w14:textId="77777777" w:rsidR="00837671" w:rsidRPr="009241CF" w:rsidRDefault="00837671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F645A8">
      <w:rPr>
        <w:b/>
        <w:bCs/>
        <w:noProof/>
        <w:sz w:val="15"/>
        <w:szCs w:val="15"/>
        <w:lang w:val="fr-FR"/>
      </w:rPr>
      <w:t>10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7ED65" w14:textId="12424629" w:rsidR="00465022" w:rsidRDefault="00837671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23D909" wp14:editId="08B70B6C">
              <wp:simplePos x="0" y="0"/>
              <wp:positionH relativeFrom="column">
                <wp:align>center</wp:align>
              </wp:positionH>
              <wp:positionV relativeFrom="page">
                <wp:posOffset>9429750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EA510D" w14:textId="77777777" w:rsidR="00837671" w:rsidRPr="00783D34" w:rsidRDefault="00837671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1907910368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1907910368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23D909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0;margin-top:742.5pt;width:255.1pt;height:30.9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" filled="f" stroked="f" strokeweight=".5pt">
              <v:textbox>
                <w:txbxContent>
                  <w:p w14:paraId="1EEA510D" w14:textId="77777777" w:rsidR="00837671" w:rsidRPr="00783D34" w:rsidRDefault="00837671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1907910368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1907910368"/>
                  </w:p>
                </w:txbxContent>
              </v:textbox>
              <w10:wrap anchory="page"/>
            </v:shape>
          </w:pict>
        </mc:Fallback>
      </mc:AlternateContent>
    </w:r>
    <w:r w:rsidR="00465022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0F44CBD" wp14:editId="78336E7E">
              <wp:simplePos x="0" y="0"/>
              <wp:positionH relativeFrom="margin">
                <wp:align>center</wp:align>
              </wp:positionH>
              <wp:positionV relativeFrom="page">
                <wp:posOffset>7153275</wp:posOffset>
              </wp:positionV>
              <wp:extent cx="3239770" cy="209550"/>
              <wp:effectExtent l="0" t="0" r="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E085E0" w14:textId="38203D6E" w:rsidR="00837671" w:rsidRPr="00783D34" w:rsidRDefault="00837671" w:rsidP="00481D5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GRILLE DE DÉTECTION DES MAUX PHYSIQUES (DPD)</w:t>
                          </w:r>
                        </w:p>
                        <w:p w14:paraId="3F48C367" w14:textId="37C3D9B6" w:rsidR="00837671" w:rsidRPr="00783D34" w:rsidRDefault="00837671" w:rsidP="00CF3E8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F44CBD" id="Zone de texte 3" o:spid="_x0000_s1027" type="#_x0000_t202" style="position:absolute;margin-left:0;margin-top:563.25pt;width:255.1pt;height:16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" filled="f" stroked="f" strokeweight=".5pt">
              <v:textbox>
                <w:txbxContent>
                  <w:p w14:paraId="60E085E0" w14:textId="38203D6E" w:rsidR="00837671" w:rsidRPr="00783D34" w:rsidRDefault="00837671" w:rsidP="00481D5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GRILLE DE DÉTECTION DES MAUX PHYSIQUES (DPD)</w:t>
                    </w:r>
                  </w:p>
                  <w:p w14:paraId="3F48C367" w14:textId="37C3D9B6" w:rsidR="00837671" w:rsidRPr="00783D34" w:rsidRDefault="00837671" w:rsidP="00CF3E8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B60B71" w:rsidRPr="002C0510">
      <w:rPr>
        <w:rFonts w:asciiTheme="minorHAnsi" w:hAnsiTheme="minorHAnsi" w:cstheme="minorHAnsi"/>
        <w:sz w:val="20"/>
        <w:szCs w:val="20"/>
      </w:rPr>
      <w:t>CLI-</w:t>
    </w:r>
    <w:r w:rsidR="00B60B71">
      <w:rPr>
        <w:rFonts w:asciiTheme="minorHAnsi" w:hAnsiTheme="minorHAnsi" w:cstheme="minorHAnsi"/>
        <w:sz w:val="20"/>
        <w:szCs w:val="20"/>
      </w:rPr>
      <w:t>60596</w:t>
    </w:r>
    <w:r w:rsidR="00B60B71" w:rsidRPr="002C0510">
      <w:rPr>
        <w:rFonts w:asciiTheme="minorHAnsi" w:hAnsiTheme="minorHAnsi" w:cstheme="minorHAnsi"/>
        <w:sz w:val="20"/>
        <w:szCs w:val="20"/>
      </w:rPr>
      <w:t xml:space="preserve"> </w:t>
    </w:r>
    <w:r w:rsidR="00B60B71" w:rsidRPr="00015646">
      <w:rPr>
        <w:rFonts w:asciiTheme="minorHAnsi" w:hAnsiTheme="minorHAnsi" w:cstheme="minorHAnsi"/>
        <w:sz w:val="15"/>
        <w:szCs w:val="15"/>
      </w:rPr>
      <w:t>(</w:t>
    </w:r>
    <w:r w:rsidR="00B60B71">
      <w:rPr>
        <w:rFonts w:asciiTheme="minorHAnsi" w:hAnsiTheme="minorHAnsi" w:cstheme="minorHAnsi"/>
        <w:sz w:val="15"/>
        <w:szCs w:val="15"/>
      </w:rPr>
      <w:t>2022-12</w:t>
    </w:r>
    <w:r w:rsidR="00B60B71" w:rsidRPr="00015646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="00465022">
      <w:rPr>
        <w:rFonts w:asciiTheme="minorHAnsi" w:hAnsiTheme="minorHAnsi" w:cstheme="minorHAnsi"/>
        <w:sz w:val="15"/>
        <w:szCs w:val="15"/>
      </w:rPr>
      <w:t>NE PAS CLASSER AU DOSSIER DE L’USAGER</w:t>
    </w:r>
  </w:p>
  <w:p w14:paraId="70E46A35" w14:textId="523A7FBD" w:rsidR="00837671" w:rsidRPr="009241CF" w:rsidRDefault="00465022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sz w:val="15"/>
        <w:szCs w:val="15"/>
      </w:rPr>
    </w:pPr>
    <w:r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sz w:val="15"/>
        <w:szCs w:val="15"/>
      </w:rPr>
      <w:tab/>
    </w:r>
    <w:r w:rsidR="00837671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837671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597AE0" w:rsidRPr="00597AE0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837671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837671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597AE0" w:rsidRPr="00597AE0">
      <w:rPr>
        <w:rFonts w:asciiTheme="minorHAnsi" w:hAnsiTheme="minorHAnsi" w:cstheme="minorHAnsi"/>
        <w:bCs/>
        <w:noProof/>
        <w:sz w:val="15"/>
        <w:szCs w:val="15"/>
        <w:lang w:val="fr-FR"/>
      </w:rPr>
      <w:t>15</w: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23E3A" w14:textId="5F255DD0" w:rsidR="00465022" w:rsidRDefault="00837671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F2BE31" wp14:editId="57DC824D">
              <wp:simplePos x="0" y="0"/>
              <wp:positionH relativeFrom="margin">
                <wp:align>center</wp:align>
              </wp:positionH>
              <wp:positionV relativeFrom="page">
                <wp:posOffset>7096125</wp:posOffset>
              </wp:positionV>
              <wp:extent cx="3240000" cy="219075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219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87626E" w14:textId="6178E582" w:rsidR="00837671" w:rsidRPr="00783D34" w:rsidRDefault="00837671" w:rsidP="0072413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GRILLE DE DÉTECTION DES MAUX PHYSIQUES (DPD)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2BE3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margin-left:0;margin-top:558.75pt;width:255.1pt;height:17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" filled="f" stroked="f" strokeweight=".5pt">
              <v:textbox>
                <w:txbxContent>
                  <w:p w14:paraId="3B87626E" w14:textId="6178E582" w:rsidR="00837671" w:rsidRPr="00783D34" w:rsidRDefault="00837671" w:rsidP="00724138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GRILLE DE DÉTECTION DES MAUX PHYSIQUES (DPD)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518C6F" wp14:editId="28855A6A">
              <wp:simplePos x="0" y="0"/>
              <wp:positionH relativeFrom="column">
                <wp:align>center</wp:align>
              </wp:positionH>
              <wp:positionV relativeFrom="page">
                <wp:posOffset>9408160</wp:posOffset>
              </wp:positionV>
              <wp:extent cx="3240000" cy="392400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382A81" w14:textId="77777777" w:rsidR="00837671" w:rsidRPr="00783D34" w:rsidRDefault="00837671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1176140389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1176140389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518C6F" id="Zone de texte 7" o:spid="_x0000_s1029" type="#_x0000_t202" style="position:absolute;margin-left:0;margin-top:740.8pt;width:255.1pt;height:30.9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" filled="f" stroked="f" strokeweight=".5pt">
              <v:textbox>
                <w:txbxContent>
                  <w:p w14:paraId="53382A81" w14:textId="77777777" w:rsidR="00837671" w:rsidRPr="00783D34" w:rsidRDefault="00837671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1176140389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1176140389"/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>CLI-</w:t>
    </w:r>
    <w:r w:rsidR="00B60B71">
      <w:rPr>
        <w:rFonts w:asciiTheme="minorHAnsi" w:hAnsiTheme="minorHAnsi" w:cstheme="minorHAnsi"/>
        <w:sz w:val="20"/>
        <w:szCs w:val="20"/>
      </w:rPr>
      <w:t>60596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B60B71">
      <w:rPr>
        <w:rFonts w:asciiTheme="minorHAnsi" w:hAnsiTheme="minorHAnsi" w:cstheme="minorHAnsi"/>
        <w:sz w:val="15"/>
        <w:szCs w:val="15"/>
      </w:rPr>
      <w:t>2022-12</w:t>
    </w:r>
    <w:r w:rsidRPr="00015646">
      <w:rPr>
        <w:rFonts w:asciiTheme="minorHAnsi" w:hAnsiTheme="minorHAnsi" w:cstheme="minorHAnsi"/>
        <w:sz w:val="15"/>
        <w:szCs w:val="15"/>
      </w:rPr>
      <w:t>)</w:t>
    </w:r>
    <w:r>
      <w:rPr>
        <w:rFonts w:asciiTheme="minorHAnsi" w:hAnsiTheme="minorHAnsi" w:cstheme="minorHAnsi"/>
        <w:sz w:val="15"/>
        <w:szCs w:val="15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="00465022">
      <w:rPr>
        <w:rFonts w:asciiTheme="minorHAnsi" w:hAnsiTheme="minorHAnsi" w:cstheme="minorHAnsi"/>
        <w:sz w:val="15"/>
        <w:szCs w:val="15"/>
      </w:rPr>
      <w:t>NE PAS CLASSER AU DOSSIER DE L’USAGER</w:t>
    </w:r>
  </w:p>
  <w:p w14:paraId="7C81E459" w14:textId="61F3FDEC" w:rsidR="00837671" w:rsidRPr="002C0510" w:rsidRDefault="00465022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sz w:val="15"/>
        <w:szCs w:val="15"/>
      </w:rPr>
      <w:tab/>
    </w:r>
    <w:r w:rsidR="00837671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837671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0D08B6" w:rsidRPr="000D08B6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837671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837671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0D08B6" w:rsidRPr="000D08B6">
      <w:rPr>
        <w:rFonts w:asciiTheme="minorHAnsi" w:hAnsiTheme="minorHAnsi" w:cstheme="minorHAnsi"/>
        <w:bCs/>
        <w:noProof/>
        <w:sz w:val="15"/>
        <w:szCs w:val="15"/>
        <w:lang w:val="fr-FR"/>
      </w:rPr>
      <w:t>15</w:t>
    </w:r>
    <w:r w:rsidR="00837671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40892" w14:textId="77777777" w:rsidR="00837671" w:rsidRDefault="00837671" w:rsidP="0081257E">
      <w:r>
        <w:separator/>
      </w:r>
    </w:p>
  </w:footnote>
  <w:footnote w:type="continuationSeparator" w:id="0">
    <w:p w14:paraId="2ED62336" w14:textId="77777777" w:rsidR="00837671" w:rsidRDefault="00837671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C14C0" w14:textId="77777777" w:rsidR="00837671" w:rsidRPr="00F130E4" w:rsidRDefault="00837671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-157533866"/>
        <w:placeholder>
          <w:docPart w:val="EDC2BB8C5752412FAFC2F6124A2311F0"/>
        </w:placeholder>
        <w:showingPlcHdr/>
      </w:sdtPr>
      <w:sdtContent>
        <w:permStart w:id="78266221" w:edGrp="everyone"/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  <w:permEnd w:id="78266221"/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9530121"/>
        <w:placeholder>
          <w:docPart w:val="2BF098077F37490FB9D22B6312D70760"/>
        </w:placeholder>
      </w:sdtPr>
      <w:sdtContent>
        <w:permStart w:id="143947350" w:edGrp="everyone"/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  <w:permEnd w:id="143947350"/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5B38F" w14:textId="77777777" w:rsidR="00837671" w:rsidRPr="00483754" w:rsidRDefault="00837671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06317798"/>
        <w:placeholder>
          <w:docPart w:val="22F502F4EF6941A9AE13F00C232DE13B"/>
        </w:placeholder>
        <w:showingPlcHdr/>
      </w:sdtPr>
      <w:sdtEndPr>
        <w:rPr>
          <w:rFonts w:asciiTheme="minorHAnsi" w:hAnsiTheme="minorHAnsi" w:cstheme="minorHAnsi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</w:sdtEndPr>
      <w:sdtContent>
        <w:permStart w:id="1790275357" w:edGrp="everyone"/>
        <w:r w:rsidRPr="00F645A8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  <w:permEnd w:id="1790275357"/>
      </w:sdtContent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-977911771"/>
        <w:placeholder>
          <w:docPart w:val="DEF997A63DD541B980F3999DC250C197"/>
        </w:placeholder>
      </w:sdtPr>
      <w:sdtEndPr>
        <w:rPr>
          <w:rFonts w:asciiTheme="minorHAnsi" w:hAnsiTheme="minorHAnsi" w:cstheme="minorHAnsi"/>
        </w:rPr>
      </w:sdtEndPr>
      <w:sdtContent>
        <w:permStart w:id="2107969513" w:edGrp="everyone"/>
        <w:r w:rsidRPr="00F645A8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  <w:permEnd w:id="2107969513"/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71464AF7" w14:textId="3C39DEE2" w:rsidR="00837671" w:rsidRDefault="00837671">
    <w:pPr>
      <w:pStyle w:val="En-tte"/>
      <w:rPr>
        <w:rFonts w:asciiTheme="minorHAnsi" w:hAnsiTheme="minorHAnsi" w:cstheme="minorHAnsi"/>
        <w:sz w:val="6"/>
      </w:rPr>
    </w:pPr>
  </w:p>
  <w:p w14:paraId="13284751" w14:textId="5CDF2047" w:rsidR="00837671" w:rsidRDefault="00837671">
    <w:pPr>
      <w:pStyle w:val="En-tte"/>
      <w:rPr>
        <w:rFonts w:asciiTheme="minorHAnsi" w:hAnsiTheme="minorHAnsi" w:cstheme="minorHAnsi"/>
        <w:sz w:val="6"/>
      </w:rPr>
    </w:pPr>
  </w:p>
  <w:p w14:paraId="76E634A2" w14:textId="77777777" w:rsidR="00837671" w:rsidRPr="00F67939" w:rsidRDefault="00837671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751"/>
    <w:multiLevelType w:val="hybridMultilevel"/>
    <w:tmpl w:val="07744B48"/>
    <w:lvl w:ilvl="0" w:tplc="E2989F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C6EBA"/>
    <w:multiLevelType w:val="multilevel"/>
    <w:tmpl w:val="31D6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BD1637"/>
    <w:multiLevelType w:val="hybridMultilevel"/>
    <w:tmpl w:val="CD18A5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527AF"/>
    <w:multiLevelType w:val="hybridMultilevel"/>
    <w:tmpl w:val="88244980"/>
    <w:lvl w:ilvl="0" w:tplc="2F9E12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42300"/>
    <w:multiLevelType w:val="hybridMultilevel"/>
    <w:tmpl w:val="88244980"/>
    <w:lvl w:ilvl="0" w:tplc="2F9E12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61FE2"/>
    <w:multiLevelType w:val="hybridMultilevel"/>
    <w:tmpl w:val="CC2E9802"/>
    <w:lvl w:ilvl="0" w:tplc="4016FD3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96EFB"/>
    <w:multiLevelType w:val="hybridMultilevel"/>
    <w:tmpl w:val="9AF88C00"/>
    <w:lvl w:ilvl="0" w:tplc="52B6708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64A98"/>
    <w:multiLevelType w:val="hybridMultilevel"/>
    <w:tmpl w:val="CBD098DE"/>
    <w:lvl w:ilvl="0" w:tplc="1D62B5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D5ABB"/>
    <w:multiLevelType w:val="hybridMultilevel"/>
    <w:tmpl w:val="0CE8A5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A3F52"/>
    <w:multiLevelType w:val="hybridMultilevel"/>
    <w:tmpl w:val="88244980"/>
    <w:lvl w:ilvl="0" w:tplc="2F9E12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B735A"/>
    <w:multiLevelType w:val="hybridMultilevel"/>
    <w:tmpl w:val="88244980"/>
    <w:lvl w:ilvl="0" w:tplc="2F9E12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A30A4"/>
    <w:multiLevelType w:val="hybridMultilevel"/>
    <w:tmpl w:val="88244980"/>
    <w:lvl w:ilvl="0" w:tplc="2F9E12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DD428D"/>
    <w:multiLevelType w:val="hybridMultilevel"/>
    <w:tmpl w:val="88244980"/>
    <w:lvl w:ilvl="0" w:tplc="2F9E12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049FA"/>
    <w:multiLevelType w:val="hybridMultilevel"/>
    <w:tmpl w:val="88244980"/>
    <w:lvl w:ilvl="0" w:tplc="2F9E12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5412E"/>
    <w:multiLevelType w:val="hybridMultilevel"/>
    <w:tmpl w:val="A7DE98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96BE7"/>
    <w:multiLevelType w:val="hybridMultilevel"/>
    <w:tmpl w:val="91EEE7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71139"/>
    <w:multiLevelType w:val="hybridMultilevel"/>
    <w:tmpl w:val="C70CB2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5"/>
  </w:num>
  <w:num w:numId="5">
    <w:abstractNumId w:val="1"/>
  </w:num>
  <w:num w:numId="6">
    <w:abstractNumId w:val="20"/>
  </w:num>
  <w:num w:numId="7">
    <w:abstractNumId w:val="7"/>
  </w:num>
  <w:num w:numId="8">
    <w:abstractNumId w:val="2"/>
  </w:num>
  <w:num w:numId="9">
    <w:abstractNumId w:val="9"/>
  </w:num>
  <w:num w:numId="10">
    <w:abstractNumId w:val="18"/>
  </w:num>
  <w:num w:numId="11">
    <w:abstractNumId w:val="19"/>
  </w:num>
  <w:num w:numId="12">
    <w:abstractNumId w:val="10"/>
  </w:num>
  <w:num w:numId="13">
    <w:abstractNumId w:val="8"/>
  </w:num>
  <w:num w:numId="14">
    <w:abstractNumId w:val="4"/>
  </w:num>
  <w:num w:numId="15">
    <w:abstractNumId w:val="12"/>
  </w:num>
  <w:num w:numId="16">
    <w:abstractNumId w:val="15"/>
  </w:num>
  <w:num w:numId="17">
    <w:abstractNumId w:val="11"/>
  </w:num>
  <w:num w:numId="18">
    <w:abstractNumId w:val="3"/>
  </w:num>
  <w:num w:numId="19">
    <w:abstractNumId w:val="17"/>
  </w:num>
  <w:num w:numId="20">
    <w:abstractNumId w:val="1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KKbLVOWEftkxP7ieONLTSnE1MO5914bqIdnE4dvgCAmFs4DdxVKP6rU2cNe5X9fyVVTIkXwX66zX1K7VeCZbbQ==" w:salt="kYvq1bclpiWbCXTjFG/8o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0134"/>
    <w:rsid w:val="000223C3"/>
    <w:rsid w:val="000235F9"/>
    <w:rsid w:val="00023DEE"/>
    <w:rsid w:val="00023E85"/>
    <w:rsid w:val="0003089E"/>
    <w:rsid w:val="00034DB0"/>
    <w:rsid w:val="00036644"/>
    <w:rsid w:val="00044260"/>
    <w:rsid w:val="00050AF7"/>
    <w:rsid w:val="00056477"/>
    <w:rsid w:val="00061115"/>
    <w:rsid w:val="00062CCC"/>
    <w:rsid w:val="000653C6"/>
    <w:rsid w:val="00065CB5"/>
    <w:rsid w:val="00067E90"/>
    <w:rsid w:val="00075329"/>
    <w:rsid w:val="00081719"/>
    <w:rsid w:val="00081BE5"/>
    <w:rsid w:val="00081E4F"/>
    <w:rsid w:val="000949A4"/>
    <w:rsid w:val="00094D01"/>
    <w:rsid w:val="000A1777"/>
    <w:rsid w:val="000A1BAF"/>
    <w:rsid w:val="000A5A8D"/>
    <w:rsid w:val="000A5E86"/>
    <w:rsid w:val="000B34AA"/>
    <w:rsid w:val="000B7F78"/>
    <w:rsid w:val="000C575E"/>
    <w:rsid w:val="000D08B6"/>
    <w:rsid w:val="000D54EE"/>
    <w:rsid w:val="000D58C2"/>
    <w:rsid w:val="000E3F30"/>
    <w:rsid w:val="000E53E1"/>
    <w:rsid w:val="000F0ECA"/>
    <w:rsid w:val="000F1FB9"/>
    <w:rsid w:val="000F7EB2"/>
    <w:rsid w:val="00106182"/>
    <w:rsid w:val="001126E5"/>
    <w:rsid w:val="00121C81"/>
    <w:rsid w:val="00132570"/>
    <w:rsid w:val="001332D0"/>
    <w:rsid w:val="0013480E"/>
    <w:rsid w:val="00134CC1"/>
    <w:rsid w:val="001368AE"/>
    <w:rsid w:val="0014043F"/>
    <w:rsid w:val="0014311E"/>
    <w:rsid w:val="00150447"/>
    <w:rsid w:val="00153E63"/>
    <w:rsid w:val="001546AD"/>
    <w:rsid w:val="00156F9B"/>
    <w:rsid w:val="00162FFB"/>
    <w:rsid w:val="00163926"/>
    <w:rsid w:val="00164599"/>
    <w:rsid w:val="00165615"/>
    <w:rsid w:val="00167F26"/>
    <w:rsid w:val="00170925"/>
    <w:rsid w:val="001710F5"/>
    <w:rsid w:val="0017585B"/>
    <w:rsid w:val="00193617"/>
    <w:rsid w:val="00194790"/>
    <w:rsid w:val="00195C6D"/>
    <w:rsid w:val="0019610E"/>
    <w:rsid w:val="001A2ED9"/>
    <w:rsid w:val="001A5DE5"/>
    <w:rsid w:val="001A607B"/>
    <w:rsid w:val="001A6CF4"/>
    <w:rsid w:val="001B5A6D"/>
    <w:rsid w:val="001B6ADB"/>
    <w:rsid w:val="001C412B"/>
    <w:rsid w:val="001C6527"/>
    <w:rsid w:val="001D1CBC"/>
    <w:rsid w:val="001D2659"/>
    <w:rsid w:val="001D31CD"/>
    <w:rsid w:val="001D6728"/>
    <w:rsid w:val="001E139D"/>
    <w:rsid w:val="001E2F59"/>
    <w:rsid w:val="001E4106"/>
    <w:rsid w:val="001E42D7"/>
    <w:rsid w:val="001E567C"/>
    <w:rsid w:val="001F086F"/>
    <w:rsid w:val="001F1ED6"/>
    <w:rsid w:val="001F5B32"/>
    <w:rsid w:val="001F7ED1"/>
    <w:rsid w:val="00201176"/>
    <w:rsid w:val="0020194A"/>
    <w:rsid w:val="00201E6E"/>
    <w:rsid w:val="00216381"/>
    <w:rsid w:val="00222808"/>
    <w:rsid w:val="00226BC9"/>
    <w:rsid w:val="00230283"/>
    <w:rsid w:val="00233C49"/>
    <w:rsid w:val="00236B03"/>
    <w:rsid w:val="00240B84"/>
    <w:rsid w:val="002454D8"/>
    <w:rsid w:val="0025000C"/>
    <w:rsid w:val="002513E4"/>
    <w:rsid w:val="002528A7"/>
    <w:rsid w:val="00256457"/>
    <w:rsid w:val="00263F52"/>
    <w:rsid w:val="0026591A"/>
    <w:rsid w:val="00267C88"/>
    <w:rsid w:val="00271B9F"/>
    <w:rsid w:val="00275768"/>
    <w:rsid w:val="0028515A"/>
    <w:rsid w:val="00293EC9"/>
    <w:rsid w:val="00295818"/>
    <w:rsid w:val="00295F2F"/>
    <w:rsid w:val="002964F0"/>
    <w:rsid w:val="00296B39"/>
    <w:rsid w:val="00297260"/>
    <w:rsid w:val="002A1692"/>
    <w:rsid w:val="002B6797"/>
    <w:rsid w:val="002B767D"/>
    <w:rsid w:val="002C0510"/>
    <w:rsid w:val="002C17FC"/>
    <w:rsid w:val="002C3045"/>
    <w:rsid w:val="002C5CEB"/>
    <w:rsid w:val="002C71CE"/>
    <w:rsid w:val="002D0EB1"/>
    <w:rsid w:val="002D207C"/>
    <w:rsid w:val="002D35EB"/>
    <w:rsid w:val="002D4BDA"/>
    <w:rsid w:val="002E2592"/>
    <w:rsid w:val="002E3D54"/>
    <w:rsid w:val="002E5D69"/>
    <w:rsid w:val="002E6857"/>
    <w:rsid w:val="002E696E"/>
    <w:rsid w:val="002F0239"/>
    <w:rsid w:val="002F0288"/>
    <w:rsid w:val="002F0A3C"/>
    <w:rsid w:val="002F617B"/>
    <w:rsid w:val="00301BAB"/>
    <w:rsid w:val="003049E8"/>
    <w:rsid w:val="00306AB5"/>
    <w:rsid w:val="0031429B"/>
    <w:rsid w:val="00316B24"/>
    <w:rsid w:val="003222D3"/>
    <w:rsid w:val="00324B55"/>
    <w:rsid w:val="00335699"/>
    <w:rsid w:val="00336BCB"/>
    <w:rsid w:val="00343FFB"/>
    <w:rsid w:val="00346065"/>
    <w:rsid w:val="0035045E"/>
    <w:rsid w:val="00350718"/>
    <w:rsid w:val="00364723"/>
    <w:rsid w:val="00366A5E"/>
    <w:rsid w:val="00367527"/>
    <w:rsid w:val="003676C8"/>
    <w:rsid w:val="00367C4C"/>
    <w:rsid w:val="00367F27"/>
    <w:rsid w:val="003724A3"/>
    <w:rsid w:val="00373C46"/>
    <w:rsid w:val="00373D89"/>
    <w:rsid w:val="0038427E"/>
    <w:rsid w:val="00384F38"/>
    <w:rsid w:val="003908F4"/>
    <w:rsid w:val="00394557"/>
    <w:rsid w:val="00394B3C"/>
    <w:rsid w:val="003975F5"/>
    <w:rsid w:val="003A3F6A"/>
    <w:rsid w:val="003A6F43"/>
    <w:rsid w:val="003B414D"/>
    <w:rsid w:val="003C1325"/>
    <w:rsid w:val="003C32DB"/>
    <w:rsid w:val="003C660C"/>
    <w:rsid w:val="003D251B"/>
    <w:rsid w:val="003F1897"/>
    <w:rsid w:val="003F3BBB"/>
    <w:rsid w:val="003F3DCF"/>
    <w:rsid w:val="0040313E"/>
    <w:rsid w:val="0040693B"/>
    <w:rsid w:val="0041071B"/>
    <w:rsid w:val="0042088D"/>
    <w:rsid w:val="00421E06"/>
    <w:rsid w:val="004228B1"/>
    <w:rsid w:val="00423167"/>
    <w:rsid w:val="004246FA"/>
    <w:rsid w:val="0043032D"/>
    <w:rsid w:val="00443BC3"/>
    <w:rsid w:val="0045258B"/>
    <w:rsid w:val="00454637"/>
    <w:rsid w:val="004568BB"/>
    <w:rsid w:val="00456C8B"/>
    <w:rsid w:val="00457F18"/>
    <w:rsid w:val="00460096"/>
    <w:rsid w:val="00465022"/>
    <w:rsid w:val="00465EBD"/>
    <w:rsid w:val="00466CA4"/>
    <w:rsid w:val="0046781E"/>
    <w:rsid w:val="00475947"/>
    <w:rsid w:val="00476D72"/>
    <w:rsid w:val="00481D5C"/>
    <w:rsid w:val="00482636"/>
    <w:rsid w:val="00483754"/>
    <w:rsid w:val="0048562E"/>
    <w:rsid w:val="00486DB0"/>
    <w:rsid w:val="00487374"/>
    <w:rsid w:val="00493070"/>
    <w:rsid w:val="004A0A2A"/>
    <w:rsid w:val="004A3F7C"/>
    <w:rsid w:val="004A4A96"/>
    <w:rsid w:val="004A634E"/>
    <w:rsid w:val="004A7727"/>
    <w:rsid w:val="004B2D7F"/>
    <w:rsid w:val="004C289E"/>
    <w:rsid w:val="004D044B"/>
    <w:rsid w:val="004D5723"/>
    <w:rsid w:val="004E6467"/>
    <w:rsid w:val="004F1CD3"/>
    <w:rsid w:val="004F2911"/>
    <w:rsid w:val="004F5FD8"/>
    <w:rsid w:val="00500CF3"/>
    <w:rsid w:val="005040AF"/>
    <w:rsid w:val="005048D4"/>
    <w:rsid w:val="005158AD"/>
    <w:rsid w:val="00516F7E"/>
    <w:rsid w:val="0052114C"/>
    <w:rsid w:val="005222EB"/>
    <w:rsid w:val="0052532D"/>
    <w:rsid w:val="005272F3"/>
    <w:rsid w:val="00530EB8"/>
    <w:rsid w:val="00532512"/>
    <w:rsid w:val="00536E64"/>
    <w:rsid w:val="00540362"/>
    <w:rsid w:val="00542331"/>
    <w:rsid w:val="00545BCF"/>
    <w:rsid w:val="00551A89"/>
    <w:rsid w:val="0055248C"/>
    <w:rsid w:val="00562D85"/>
    <w:rsid w:val="00563CA4"/>
    <w:rsid w:val="0057158C"/>
    <w:rsid w:val="0057776C"/>
    <w:rsid w:val="005846D0"/>
    <w:rsid w:val="00586F9D"/>
    <w:rsid w:val="00590914"/>
    <w:rsid w:val="0059389E"/>
    <w:rsid w:val="00597AE0"/>
    <w:rsid w:val="005A0C13"/>
    <w:rsid w:val="005B425C"/>
    <w:rsid w:val="005B5373"/>
    <w:rsid w:val="005B5461"/>
    <w:rsid w:val="005C10B0"/>
    <w:rsid w:val="005C3172"/>
    <w:rsid w:val="005C36C9"/>
    <w:rsid w:val="005D5472"/>
    <w:rsid w:val="005D6700"/>
    <w:rsid w:val="005F4D4E"/>
    <w:rsid w:val="005F5E7B"/>
    <w:rsid w:val="005F5F1A"/>
    <w:rsid w:val="005F725A"/>
    <w:rsid w:val="00605F48"/>
    <w:rsid w:val="00606E09"/>
    <w:rsid w:val="00617C06"/>
    <w:rsid w:val="006203E9"/>
    <w:rsid w:val="0062113A"/>
    <w:rsid w:val="00621FCD"/>
    <w:rsid w:val="006324CA"/>
    <w:rsid w:val="00635CE6"/>
    <w:rsid w:val="006367C4"/>
    <w:rsid w:val="006378DC"/>
    <w:rsid w:val="00641FF7"/>
    <w:rsid w:val="00644EF4"/>
    <w:rsid w:val="006474AC"/>
    <w:rsid w:val="006505B5"/>
    <w:rsid w:val="00652BD9"/>
    <w:rsid w:val="00652EA1"/>
    <w:rsid w:val="00656C15"/>
    <w:rsid w:val="00657FD2"/>
    <w:rsid w:val="0066365D"/>
    <w:rsid w:val="0066417B"/>
    <w:rsid w:val="00670347"/>
    <w:rsid w:val="00671181"/>
    <w:rsid w:val="0067158A"/>
    <w:rsid w:val="00672AD8"/>
    <w:rsid w:val="00676C85"/>
    <w:rsid w:val="006859C3"/>
    <w:rsid w:val="00687CBD"/>
    <w:rsid w:val="006A2E01"/>
    <w:rsid w:val="006B00A8"/>
    <w:rsid w:val="006B68DF"/>
    <w:rsid w:val="006C1432"/>
    <w:rsid w:val="006C1EF6"/>
    <w:rsid w:val="006C3A24"/>
    <w:rsid w:val="006C647A"/>
    <w:rsid w:val="006D1EFE"/>
    <w:rsid w:val="006D33A8"/>
    <w:rsid w:val="006D4D5E"/>
    <w:rsid w:val="006E6261"/>
    <w:rsid w:val="006E62D3"/>
    <w:rsid w:val="006F08DE"/>
    <w:rsid w:val="0070575F"/>
    <w:rsid w:val="00711015"/>
    <w:rsid w:val="00716CB5"/>
    <w:rsid w:val="0072089B"/>
    <w:rsid w:val="00721022"/>
    <w:rsid w:val="00724138"/>
    <w:rsid w:val="00724963"/>
    <w:rsid w:val="00724CB0"/>
    <w:rsid w:val="007348ED"/>
    <w:rsid w:val="00735494"/>
    <w:rsid w:val="00736508"/>
    <w:rsid w:val="00746A7A"/>
    <w:rsid w:val="0075376B"/>
    <w:rsid w:val="007567A3"/>
    <w:rsid w:val="00757A5C"/>
    <w:rsid w:val="00770331"/>
    <w:rsid w:val="00770CA9"/>
    <w:rsid w:val="007754DC"/>
    <w:rsid w:val="00775EF5"/>
    <w:rsid w:val="0077612B"/>
    <w:rsid w:val="0078087C"/>
    <w:rsid w:val="007819D9"/>
    <w:rsid w:val="007824FE"/>
    <w:rsid w:val="007825A4"/>
    <w:rsid w:val="007870EC"/>
    <w:rsid w:val="00787995"/>
    <w:rsid w:val="00792A46"/>
    <w:rsid w:val="0079466C"/>
    <w:rsid w:val="00794F54"/>
    <w:rsid w:val="00796F7D"/>
    <w:rsid w:val="0079796A"/>
    <w:rsid w:val="007A301F"/>
    <w:rsid w:val="007A36E3"/>
    <w:rsid w:val="007B03FA"/>
    <w:rsid w:val="007B1685"/>
    <w:rsid w:val="007B5D51"/>
    <w:rsid w:val="007C0A74"/>
    <w:rsid w:val="007C3370"/>
    <w:rsid w:val="007C4940"/>
    <w:rsid w:val="007C5DED"/>
    <w:rsid w:val="007C6BD1"/>
    <w:rsid w:val="007D0D5B"/>
    <w:rsid w:val="007D513C"/>
    <w:rsid w:val="007E32B9"/>
    <w:rsid w:val="007E57DE"/>
    <w:rsid w:val="007E57FD"/>
    <w:rsid w:val="007E7941"/>
    <w:rsid w:val="007F5A92"/>
    <w:rsid w:val="008031E6"/>
    <w:rsid w:val="0081257E"/>
    <w:rsid w:val="00815A91"/>
    <w:rsid w:val="00825134"/>
    <w:rsid w:val="0082666E"/>
    <w:rsid w:val="008273AD"/>
    <w:rsid w:val="00835D55"/>
    <w:rsid w:val="00837671"/>
    <w:rsid w:val="00840968"/>
    <w:rsid w:val="0084540F"/>
    <w:rsid w:val="008534DE"/>
    <w:rsid w:val="00854761"/>
    <w:rsid w:val="00854C5B"/>
    <w:rsid w:val="00861A99"/>
    <w:rsid w:val="0086636E"/>
    <w:rsid w:val="00866906"/>
    <w:rsid w:val="00870797"/>
    <w:rsid w:val="0088001D"/>
    <w:rsid w:val="0088309E"/>
    <w:rsid w:val="00883677"/>
    <w:rsid w:val="0088545A"/>
    <w:rsid w:val="00886079"/>
    <w:rsid w:val="008878C5"/>
    <w:rsid w:val="008A3E0C"/>
    <w:rsid w:val="008B217D"/>
    <w:rsid w:val="008B7602"/>
    <w:rsid w:val="008C062E"/>
    <w:rsid w:val="008E6213"/>
    <w:rsid w:val="008E6AC0"/>
    <w:rsid w:val="008E7BC4"/>
    <w:rsid w:val="009009CB"/>
    <w:rsid w:val="00901236"/>
    <w:rsid w:val="00901E58"/>
    <w:rsid w:val="00912469"/>
    <w:rsid w:val="009126F5"/>
    <w:rsid w:val="009147D3"/>
    <w:rsid w:val="009202E1"/>
    <w:rsid w:val="009210E9"/>
    <w:rsid w:val="00921A22"/>
    <w:rsid w:val="00922C0E"/>
    <w:rsid w:val="00923D1E"/>
    <w:rsid w:val="009241CF"/>
    <w:rsid w:val="0092520D"/>
    <w:rsid w:val="0093368C"/>
    <w:rsid w:val="00933CF8"/>
    <w:rsid w:val="0093681E"/>
    <w:rsid w:val="00937334"/>
    <w:rsid w:val="00940790"/>
    <w:rsid w:val="00942D0E"/>
    <w:rsid w:val="00950F52"/>
    <w:rsid w:val="00954A07"/>
    <w:rsid w:val="00957446"/>
    <w:rsid w:val="00963E65"/>
    <w:rsid w:val="00964751"/>
    <w:rsid w:val="00971A7A"/>
    <w:rsid w:val="00974314"/>
    <w:rsid w:val="009917D6"/>
    <w:rsid w:val="00991C91"/>
    <w:rsid w:val="0099399F"/>
    <w:rsid w:val="009A62B7"/>
    <w:rsid w:val="009A7AD8"/>
    <w:rsid w:val="009B64F6"/>
    <w:rsid w:val="009B7034"/>
    <w:rsid w:val="009C499D"/>
    <w:rsid w:val="009C4C0A"/>
    <w:rsid w:val="009C6461"/>
    <w:rsid w:val="009D5626"/>
    <w:rsid w:val="009E58DF"/>
    <w:rsid w:val="009F0AF9"/>
    <w:rsid w:val="009F1CB4"/>
    <w:rsid w:val="009F3C7A"/>
    <w:rsid w:val="00A012DD"/>
    <w:rsid w:val="00A013FD"/>
    <w:rsid w:val="00A0199F"/>
    <w:rsid w:val="00A06979"/>
    <w:rsid w:val="00A073D7"/>
    <w:rsid w:val="00A13F04"/>
    <w:rsid w:val="00A245B5"/>
    <w:rsid w:val="00A24AFD"/>
    <w:rsid w:val="00A26C39"/>
    <w:rsid w:val="00A314B0"/>
    <w:rsid w:val="00A33CEF"/>
    <w:rsid w:val="00A36142"/>
    <w:rsid w:val="00A3641D"/>
    <w:rsid w:val="00A36AB0"/>
    <w:rsid w:val="00A41528"/>
    <w:rsid w:val="00A45A0C"/>
    <w:rsid w:val="00A4782E"/>
    <w:rsid w:val="00A530F1"/>
    <w:rsid w:val="00A61FE5"/>
    <w:rsid w:val="00A63268"/>
    <w:rsid w:val="00A729F1"/>
    <w:rsid w:val="00A77D58"/>
    <w:rsid w:val="00A77FD9"/>
    <w:rsid w:val="00A80A76"/>
    <w:rsid w:val="00A84698"/>
    <w:rsid w:val="00A853B9"/>
    <w:rsid w:val="00A90CAF"/>
    <w:rsid w:val="00A94F33"/>
    <w:rsid w:val="00A953F7"/>
    <w:rsid w:val="00A96E54"/>
    <w:rsid w:val="00AA09CD"/>
    <w:rsid w:val="00AB1AE0"/>
    <w:rsid w:val="00AB6100"/>
    <w:rsid w:val="00AB6CA0"/>
    <w:rsid w:val="00AB7CE7"/>
    <w:rsid w:val="00AC1E58"/>
    <w:rsid w:val="00AC7CEE"/>
    <w:rsid w:val="00AD1294"/>
    <w:rsid w:val="00AD1561"/>
    <w:rsid w:val="00AD1773"/>
    <w:rsid w:val="00AD43E6"/>
    <w:rsid w:val="00AD5DB0"/>
    <w:rsid w:val="00AD7EA0"/>
    <w:rsid w:val="00AE5772"/>
    <w:rsid w:val="00AE69AD"/>
    <w:rsid w:val="00AF66A1"/>
    <w:rsid w:val="00B025D0"/>
    <w:rsid w:val="00B0261D"/>
    <w:rsid w:val="00B035C7"/>
    <w:rsid w:val="00B04317"/>
    <w:rsid w:val="00B06495"/>
    <w:rsid w:val="00B06CF8"/>
    <w:rsid w:val="00B10723"/>
    <w:rsid w:val="00B115E2"/>
    <w:rsid w:val="00B129DC"/>
    <w:rsid w:val="00B12B24"/>
    <w:rsid w:val="00B14297"/>
    <w:rsid w:val="00B165E8"/>
    <w:rsid w:val="00B21AF3"/>
    <w:rsid w:val="00B303D9"/>
    <w:rsid w:val="00B31D8E"/>
    <w:rsid w:val="00B32F68"/>
    <w:rsid w:val="00B349D4"/>
    <w:rsid w:val="00B44F24"/>
    <w:rsid w:val="00B47497"/>
    <w:rsid w:val="00B57A6A"/>
    <w:rsid w:val="00B57D7B"/>
    <w:rsid w:val="00B60B71"/>
    <w:rsid w:val="00B62FBE"/>
    <w:rsid w:val="00B6457E"/>
    <w:rsid w:val="00B662B9"/>
    <w:rsid w:val="00B700E0"/>
    <w:rsid w:val="00B704D5"/>
    <w:rsid w:val="00B728A7"/>
    <w:rsid w:val="00B745E8"/>
    <w:rsid w:val="00B77F7F"/>
    <w:rsid w:val="00B85059"/>
    <w:rsid w:val="00B90138"/>
    <w:rsid w:val="00B92447"/>
    <w:rsid w:val="00B97B3C"/>
    <w:rsid w:val="00BA1803"/>
    <w:rsid w:val="00BA5ED2"/>
    <w:rsid w:val="00BB31EE"/>
    <w:rsid w:val="00BC1E8B"/>
    <w:rsid w:val="00BD08CA"/>
    <w:rsid w:val="00BD2853"/>
    <w:rsid w:val="00BD3817"/>
    <w:rsid w:val="00BD5E67"/>
    <w:rsid w:val="00BF4F83"/>
    <w:rsid w:val="00BF6BB8"/>
    <w:rsid w:val="00C00059"/>
    <w:rsid w:val="00C0457E"/>
    <w:rsid w:val="00C0753F"/>
    <w:rsid w:val="00C1636F"/>
    <w:rsid w:val="00C1762E"/>
    <w:rsid w:val="00C32D80"/>
    <w:rsid w:val="00C33713"/>
    <w:rsid w:val="00C33C31"/>
    <w:rsid w:val="00C34636"/>
    <w:rsid w:val="00C35076"/>
    <w:rsid w:val="00C366BA"/>
    <w:rsid w:val="00C371AF"/>
    <w:rsid w:val="00C409F5"/>
    <w:rsid w:val="00C42B4F"/>
    <w:rsid w:val="00C4574E"/>
    <w:rsid w:val="00C509E3"/>
    <w:rsid w:val="00C5342F"/>
    <w:rsid w:val="00C5353B"/>
    <w:rsid w:val="00C53E71"/>
    <w:rsid w:val="00C5634E"/>
    <w:rsid w:val="00C57CA3"/>
    <w:rsid w:val="00C615F6"/>
    <w:rsid w:val="00C71DAA"/>
    <w:rsid w:val="00C73BEA"/>
    <w:rsid w:val="00C73F37"/>
    <w:rsid w:val="00C74505"/>
    <w:rsid w:val="00C74744"/>
    <w:rsid w:val="00C83E84"/>
    <w:rsid w:val="00C844CD"/>
    <w:rsid w:val="00C84CB8"/>
    <w:rsid w:val="00C9576D"/>
    <w:rsid w:val="00C977FD"/>
    <w:rsid w:val="00CA0024"/>
    <w:rsid w:val="00CA35C1"/>
    <w:rsid w:val="00CA5268"/>
    <w:rsid w:val="00CA6890"/>
    <w:rsid w:val="00CB09C3"/>
    <w:rsid w:val="00CB76D6"/>
    <w:rsid w:val="00CC0874"/>
    <w:rsid w:val="00CC2533"/>
    <w:rsid w:val="00CC4FAB"/>
    <w:rsid w:val="00CC7EFA"/>
    <w:rsid w:val="00CD3B23"/>
    <w:rsid w:val="00CD7540"/>
    <w:rsid w:val="00CE02A6"/>
    <w:rsid w:val="00CE59BF"/>
    <w:rsid w:val="00CF167E"/>
    <w:rsid w:val="00CF252D"/>
    <w:rsid w:val="00CF2CD1"/>
    <w:rsid w:val="00CF3076"/>
    <w:rsid w:val="00CF3E8C"/>
    <w:rsid w:val="00D12730"/>
    <w:rsid w:val="00D12F74"/>
    <w:rsid w:val="00D16A65"/>
    <w:rsid w:val="00D2162B"/>
    <w:rsid w:val="00D30664"/>
    <w:rsid w:val="00D33547"/>
    <w:rsid w:val="00D365EE"/>
    <w:rsid w:val="00D36DD7"/>
    <w:rsid w:val="00D40DDF"/>
    <w:rsid w:val="00D42ECE"/>
    <w:rsid w:val="00D44678"/>
    <w:rsid w:val="00D45066"/>
    <w:rsid w:val="00D60D0B"/>
    <w:rsid w:val="00D6262F"/>
    <w:rsid w:val="00D62FA3"/>
    <w:rsid w:val="00D631BA"/>
    <w:rsid w:val="00D6524F"/>
    <w:rsid w:val="00D65817"/>
    <w:rsid w:val="00D658C1"/>
    <w:rsid w:val="00D7320A"/>
    <w:rsid w:val="00D829A0"/>
    <w:rsid w:val="00D83339"/>
    <w:rsid w:val="00D834DC"/>
    <w:rsid w:val="00D84923"/>
    <w:rsid w:val="00D87402"/>
    <w:rsid w:val="00D92789"/>
    <w:rsid w:val="00D94066"/>
    <w:rsid w:val="00DA1E59"/>
    <w:rsid w:val="00DA223E"/>
    <w:rsid w:val="00DA54B9"/>
    <w:rsid w:val="00DA6155"/>
    <w:rsid w:val="00DB5E8C"/>
    <w:rsid w:val="00DC40B8"/>
    <w:rsid w:val="00DC5D7F"/>
    <w:rsid w:val="00DC77E7"/>
    <w:rsid w:val="00DD06F2"/>
    <w:rsid w:val="00DD133D"/>
    <w:rsid w:val="00DD3A14"/>
    <w:rsid w:val="00DD7074"/>
    <w:rsid w:val="00DE0EC9"/>
    <w:rsid w:val="00DE6BD1"/>
    <w:rsid w:val="00DF095A"/>
    <w:rsid w:val="00DF25C4"/>
    <w:rsid w:val="00DF7E56"/>
    <w:rsid w:val="00E04545"/>
    <w:rsid w:val="00E10066"/>
    <w:rsid w:val="00E16883"/>
    <w:rsid w:val="00E23CA3"/>
    <w:rsid w:val="00E26E83"/>
    <w:rsid w:val="00E31139"/>
    <w:rsid w:val="00E31171"/>
    <w:rsid w:val="00E3667F"/>
    <w:rsid w:val="00E37A0D"/>
    <w:rsid w:val="00E42FDA"/>
    <w:rsid w:val="00E51C4A"/>
    <w:rsid w:val="00E53834"/>
    <w:rsid w:val="00E55045"/>
    <w:rsid w:val="00E610B4"/>
    <w:rsid w:val="00E62032"/>
    <w:rsid w:val="00E63667"/>
    <w:rsid w:val="00E72645"/>
    <w:rsid w:val="00E7282F"/>
    <w:rsid w:val="00E75E79"/>
    <w:rsid w:val="00E77021"/>
    <w:rsid w:val="00E818E2"/>
    <w:rsid w:val="00E83860"/>
    <w:rsid w:val="00E84264"/>
    <w:rsid w:val="00E94D01"/>
    <w:rsid w:val="00EA2FBB"/>
    <w:rsid w:val="00EA7032"/>
    <w:rsid w:val="00EA71D6"/>
    <w:rsid w:val="00EB10B5"/>
    <w:rsid w:val="00EB586E"/>
    <w:rsid w:val="00EB67A8"/>
    <w:rsid w:val="00EC1D23"/>
    <w:rsid w:val="00EC1DF7"/>
    <w:rsid w:val="00EC47B1"/>
    <w:rsid w:val="00EC4F59"/>
    <w:rsid w:val="00EC6BE2"/>
    <w:rsid w:val="00EC79FE"/>
    <w:rsid w:val="00ED0901"/>
    <w:rsid w:val="00ED0F9D"/>
    <w:rsid w:val="00ED1325"/>
    <w:rsid w:val="00ED1E53"/>
    <w:rsid w:val="00ED2CCD"/>
    <w:rsid w:val="00ED3073"/>
    <w:rsid w:val="00ED3A9B"/>
    <w:rsid w:val="00ED7DFD"/>
    <w:rsid w:val="00EE46CE"/>
    <w:rsid w:val="00EE71AF"/>
    <w:rsid w:val="00EF2140"/>
    <w:rsid w:val="00EF3124"/>
    <w:rsid w:val="00EF4450"/>
    <w:rsid w:val="00EF62FA"/>
    <w:rsid w:val="00EF6846"/>
    <w:rsid w:val="00F00038"/>
    <w:rsid w:val="00F038C6"/>
    <w:rsid w:val="00F07D87"/>
    <w:rsid w:val="00F11F7D"/>
    <w:rsid w:val="00F130E4"/>
    <w:rsid w:val="00F14888"/>
    <w:rsid w:val="00F1774D"/>
    <w:rsid w:val="00F20FF1"/>
    <w:rsid w:val="00F22673"/>
    <w:rsid w:val="00F256C2"/>
    <w:rsid w:val="00F3308D"/>
    <w:rsid w:val="00F33764"/>
    <w:rsid w:val="00F4063D"/>
    <w:rsid w:val="00F40FDF"/>
    <w:rsid w:val="00F41733"/>
    <w:rsid w:val="00F47B4E"/>
    <w:rsid w:val="00F522F5"/>
    <w:rsid w:val="00F52944"/>
    <w:rsid w:val="00F614F9"/>
    <w:rsid w:val="00F625E5"/>
    <w:rsid w:val="00F645A8"/>
    <w:rsid w:val="00F67939"/>
    <w:rsid w:val="00F72A33"/>
    <w:rsid w:val="00F72CF4"/>
    <w:rsid w:val="00F7382F"/>
    <w:rsid w:val="00F85776"/>
    <w:rsid w:val="00F861F6"/>
    <w:rsid w:val="00F86272"/>
    <w:rsid w:val="00F90CC8"/>
    <w:rsid w:val="00F91AC3"/>
    <w:rsid w:val="00F95E89"/>
    <w:rsid w:val="00F9671B"/>
    <w:rsid w:val="00F96F4A"/>
    <w:rsid w:val="00FA1BA3"/>
    <w:rsid w:val="00FA6F51"/>
    <w:rsid w:val="00FB0BA9"/>
    <w:rsid w:val="00FC1EE5"/>
    <w:rsid w:val="00FC566B"/>
    <w:rsid w:val="00FD6EB2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EBA28B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character" w:styleId="Lienhypertexte">
    <w:name w:val="Hyperlink"/>
    <w:basedOn w:val="Policepardfaut"/>
    <w:uiPriority w:val="99"/>
    <w:unhideWhenUsed/>
    <w:locked/>
    <w:rsid w:val="009C499D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D7320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320A"/>
    <w:rPr>
      <w:rFonts w:ascii="Arial Narrow" w:eastAsia="Times New Roman" w:hAnsi="Arial Narrow" w:cs="Times New Roman"/>
      <w:sz w:val="20"/>
      <w:szCs w:val="20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D7320A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E75E79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2E696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2E696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696E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CF2CD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2CD1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paragraph" w:styleId="Rvision">
    <w:name w:val="Revision"/>
    <w:hidden/>
    <w:uiPriority w:val="99"/>
    <w:semiHidden/>
    <w:rsid w:val="00E72645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icrosoft-Edge:https://intranet.cisssmo.rtss.qc.ca/fr/publications-et-documents/amc-dsieu-6104-aides-soignants-valeurs-des-signes-vitaux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4406F0" w:rsidP="004406F0">
          <w:pPr>
            <w:pStyle w:val="ED8A77C8848E42DC82581E55789A7D7210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4406F0" w:rsidP="004406F0">
          <w:pPr>
            <w:pStyle w:val="25205ABEDF2F44C3B0EF1E2F95BECEAE4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C2BB8C5752412FAFC2F6124A2311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F5AA1C-BE3C-4B51-90BF-2D3C9BD5ED5C}"/>
      </w:docPartPr>
      <w:docPartBody>
        <w:p w:rsidR="00093126" w:rsidRDefault="004406F0" w:rsidP="004406F0">
          <w:pPr>
            <w:pStyle w:val="EDC2BB8C5752412FAFC2F6124A2311F01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BF098077F37490FB9D22B6312D707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221FF9-703F-41C2-AC58-8F82A41A2FD0}"/>
      </w:docPartPr>
      <w:docPartBody>
        <w:p w:rsidR="00093126" w:rsidRDefault="00953EC8" w:rsidP="00953EC8">
          <w:pPr>
            <w:pStyle w:val="2BF098077F37490FB9D22B6312D70760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F502F4EF6941A9AE13F00C232DE1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02CFDD-F1EB-48A9-BC06-6BE8FB1B916D}"/>
      </w:docPartPr>
      <w:docPartBody>
        <w:p w:rsidR="00093126" w:rsidRDefault="004406F0" w:rsidP="004406F0">
          <w:pPr>
            <w:pStyle w:val="22F502F4EF6941A9AE13F00C232DE13B1"/>
          </w:pPr>
          <w:r w:rsidRPr="00F645A8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997A63DD541B980F3999DC250C1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26A16F-A0FB-4051-8A3F-9F5495FE7729}"/>
      </w:docPartPr>
      <w:docPartBody>
        <w:p w:rsidR="00093126" w:rsidRDefault="00953EC8" w:rsidP="00953EC8">
          <w:pPr>
            <w:pStyle w:val="DEF997A63DD541B980F3999DC250C197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938192A69E4A3C873DE5173C06E2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F19294-C087-456E-A1C1-511B1DB9F56A}"/>
      </w:docPartPr>
      <w:docPartBody>
        <w:p w:rsidR="00E205A9" w:rsidRDefault="004406F0" w:rsidP="004406F0">
          <w:pPr>
            <w:pStyle w:val="AB938192A69E4A3C873DE5173C06E2651"/>
          </w:pPr>
          <w:r w:rsidRPr="007567A3">
            <w:rPr>
              <w:rStyle w:val="Textedelespacerserv"/>
              <w:rFonts w:ascii="Arial" w:hAnsi="Arial" w:cs="Arial"/>
            </w:rPr>
            <w:t xml:space="preserve">  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B7FC4F-8287-450D-B81F-D2030A4ACE16}"/>
      </w:docPartPr>
      <w:docPartBody>
        <w:p w:rsidR="00DD2439" w:rsidRDefault="00413FD7"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2E98C9-82FD-4938-BC5C-7D84620625C1}"/>
      </w:docPartPr>
      <w:docPartBody>
        <w:p w:rsidR="00B37418" w:rsidRDefault="00B37418"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0749A7-77DC-44F0-A4EE-7C6899D1FA81}"/>
      </w:docPartPr>
      <w:docPartBody>
        <w:p w:rsidR="000C25D1" w:rsidRDefault="00B37418"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CCB2F13432845319E9441DAAEE73C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D001C3-DB1A-45CF-A1DA-C2251DC5FEA4}"/>
      </w:docPartPr>
      <w:docPartBody>
        <w:p w:rsidR="000C25D1" w:rsidRDefault="000C25D1" w:rsidP="000C25D1">
          <w:pPr>
            <w:pStyle w:val="BCCB2F13432845319E9441DAAEE73C9E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66487797014A32965F392662E080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E0CBB8-A715-48AC-A60F-E77ED06C6B91}"/>
      </w:docPartPr>
      <w:docPartBody>
        <w:p w:rsidR="009C6E5E" w:rsidRDefault="009C6E5E" w:rsidP="009C6E5E">
          <w:pPr>
            <w:pStyle w:val="3866487797014A32965F392662E0809E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DF9AC06EA3240DC993F6C6F9B683A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83D08C-2F1F-464B-8E21-D75F96F9A92F}"/>
      </w:docPartPr>
      <w:docPartBody>
        <w:p w:rsidR="009C6E5E" w:rsidRDefault="009C6E5E" w:rsidP="009C6E5E">
          <w:pPr>
            <w:pStyle w:val="5DF9AC06EA3240DC993F6C6F9B683A47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F27F1B8BF740068C1B5370BF9249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24E3D-E9EE-45C2-B8FF-9729CDAF324C}"/>
      </w:docPartPr>
      <w:docPartBody>
        <w:p w:rsidR="009C6E5E" w:rsidRDefault="009C6E5E" w:rsidP="009C6E5E">
          <w:pPr>
            <w:pStyle w:val="B9F27F1B8BF740068C1B5370BF924970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0EB297872F412E9F673B8A9323BD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5E035E-C2A9-42E6-8372-E5B246453D25}"/>
      </w:docPartPr>
      <w:docPartBody>
        <w:p w:rsidR="009C6E5E" w:rsidRDefault="009C6E5E" w:rsidP="009C6E5E">
          <w:pPr>
            <w:pStyle w:val="CC0EB297872F412E9F673B8A9323BDAA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90340C1048F48D3B0735E716470F2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DCB27E-0A3C-471F-855D-6A67E3FBE4FD}"/>
      </w:docPartPr>
      <w:docPartBody>
        <w:p w:rsidR="009C6E5E" w:rsidRDefault="009C6E5E" w:rsidP="009C6E5E">
          <w:pPr>
            <w:pStyle w:val="890340C1048F48D3B0735E716470F226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35F543F37344988DD57861F8B617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D823D3-7E8C-43CE-89C6-0907D054F381}"/>
      </w:docPartPr>
      <w:docPartBody>
        <w:p w:rsidR="009C6E5E" w:rsidRDefault="009C6E5E" w:rsidP="009C6E5E">
          <w:pPr>
            <w:pStyle w:val="FD35F543F37344988DD57861F8B6173B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94AA18CB3349BEA2A0C757F515E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B5CC67-9401-4BFC-A155-5974C7DBCA5D}"/>
      </w:docPartPr>
      <w:docPartBody>
        <w:p w:rsidR="009C6E5E" w:rsidRDefault="009C6E5E" w:rsidP="009C6E5E">
          <w:pPr>
            <w:pStyle w:val="9594AA18CB3349BEA2A0C757F515E024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67B9034CF6E400CA2201B6BB71BD9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F4DCF0-A37B-4622-B773-E2327C7C4F4F}"/>
      </w:docPartPr>
      <w:docPartBody>
        <w:p w:rsidR="009C6E5E" w:rsidRDefault="009C6E5E" w:rsidP="009C6E5E">
          <w:pPr>
            <w:pStyle w:val="367B9034CF6E400CA2201B6BB71BD9EE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AE1DA46C554289820796ADBB16FB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6AA5FC-DD80-439F-8522-C47C7A4AAC50}"/>
      </w:docPartPr>
      <w:docPartBody>
        <w:p w:rsidR="009C6E5E" w:rsidRDefault="009C6E5E" w:rsidP="009C6E5E">
          <w:pPr>
            <w:pStyle w:val="11AE1DA46C554289820796ADBB16FB0C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97B98D5278452C94C32026487EAB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0A1AF5-CBED-4B98-B54F-05431EE00F29}"/>
      </w:docPartPr>
      <w:docPartBody>
        <w:p w:rsidR="009C6E5E" w:rsidRDefault="009C6E5E" w:rsidP="009C6E5E">
          <w:pPr>
            <w:pStyle w:val="7897B98D5278452C94C32026487EAB68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8B58B5692CE4289BD00A32B72D171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24FB7-9A71-4A0A-B235-7C713A63EECE}"/>
      </w:docPartPr>
      <w:docPartBody>
        <w:p w:rsidR="009C6E5E" w:rsidRDefault="009C6E5E" w:rsidP="009C6E5E">
          <w:pPr>
            <w:pStyle w:val="68B58B5692CE4289BD00A32B72D1714E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638933196A4566B00C7164AB18A8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498889-D3BF-4FE6-B89D-B60D18952E1B}"/>
      </w:docPartPr>
      <w:docPartBody>
        <w:p w:rsidR="009C6E5E" w:rsidRDefault="009C6E5E" w:rsidP="009C6E5E">
          <w:pPr>
            <w:pStyle w:val="DF638933196A4566B00C7164AB18A82F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F527A028E54E81A41BB51C014B7B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ADBFFA-7209-49C6-B5F2-1A63134CB18C}"/>
      </w:docPartPr>
      <w:docPartBody>
        <w:p w:rsidR="009C6E5E" w:rsidRDefault="009C6E5E" w:rsidP="009C6E5E">
          <w:pPr>
            <w:pStyle w:val="FDF527A028E54E81A41BB51C014B7BBB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71AECEA3A4B461999677A3FE71F4A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E32B23-B529-4362-B1E4-7CEBD6E8C38D}"/>
      </w:docPartPr>
      <w:docPartBody>
        <w:p w:rsidR="009C6E5E" w:rsidRDefault="009C6E5E" w:rsidP="009C6E5E">
          <w:pPr>
            <w:pStyle w:val="471AECEA3A4B461999677A3FE71F4A73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AB36BAB0BF4ECBACE49A0707A19B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9CA6AA-35E2-49F3-9A8B-2E33BD9FC7D3}"/>
      </w:docPartPr>
      <w:docPartBody>
        <w:p w:rsidR="009C6E5E" w:rsidRDefault="009C6E5E" w:rsidP="009C6E5E">
          <w:pPr>
            <w:pStyle w:val="2DAB36BAB0BF4ECBACE49A0707A19B3B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36E46EA4F14F7BBC86D5627D50B8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877B23-C2FB-46BC-B8F1-809D9570CBE5}"/>
      </w:docPartPr>
      <w:docPartBody>
        <w:p w:rsidR="00552CCF" w:rsidRDefault="00552CCF" w:rsidP="00552CCF">
          <w:pPr>
            <w:pStyle w:val="C236E46EA4F14F7BBC86D5627D50B842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D40D26F62D44C3ADF03738EEAD1F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79DF9A-6877-4EE8-B47F-ACD3D1021D2C}"/>
      </w:docPartPr>
      <w:docPartBody>
        <w:p w:rsidR="00552CCF" w:rsidRDefault="00552CCF" w:rsidP="00552CCF">
          <w:pPr>
            <w:pStyle w:val="BFD40D26F62D44C3ADF03738EEAD1F28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CAF7A8AF3C4626ABB8CF3589801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D1C3D5-D2F8-418B-9A61-7C272E330C94}"/>
      </w:docPartPr>
      <w:docPartBody>
        <w:p w:rsidR="00552CCF" w:rsidRDefault="00552CCF" w:rsidP="00552CCF">
          <w:pPr>
            <w:pStyle w:val="2CCAF7A8AF3C4626ABB8CF35898012BB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A199BF2F5F4280B9510407EBB6F4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694F10-1733-4FF1-BEAE-84AA1811E6B7}"/>
      </w:docPartPr>
      <w:docPartBody>
        <w:p w:rsidR="00552CCF" w:rsidRDefault="00552CCF" w:rsidP="00552CCF">
          <w:pPr>
            <w:pStyle w:val="ADA199BF2F5F4280B9510407EBB6F442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188F69EBF64DBC8F740834092087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11EB31-EF82-4B53-AEE4-202A42BC62E0}"/>
      </w:docPartPr>
      <w:docPartBody>
        <w:p w:rsidR="00552CCF" w:rsidRDefault="00552CCF" w:rsidP="00552CCF">
          <w:pPr>
            <w:pStyle w:val="63188F69EBF64DBC8F740834092087B5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51C8477E9542C0B70B15E2344446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976527-4547-45DE-A9FF-2FC31489EA85}"/>
      </w:docPartPr>
      <w:docPartBody>
        <w:p w:rsidR="00552CCF" w:rsidRDefault="00552CCF" w:rsidP="00552CCF">
          <w:pPr>
            <w:pStyle w:val="8951C8477E9542C0B70B15E2344446F8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DF500A3CAA804DA9AC7E4516EC4972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2F8009-6809-4CD1-8CD6-712FB5655BE1}"/>
      </w:docPartPr>
      <w:docPartBody>
        <w:p w:rsidR="00552CCF" w:rsidRDefault="00552CCF" w:rsidP="00552CCF">
          <w:pPr>
            <w:pStyle w:val="DF500A3CAA804DA9AC7E4516EC497226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3B06D9D10C1547DAAB68D9D8C6C21C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E6204D-0DC3-4432-9336-5BBEF1B21A5F}"/>
      </w:docPartPr>
      <w:docPartBody>
        <w:p w:rsidR="00552CCF" w:rsidRDefault="00552CCF" w:rsidP="00552CCF">
          <w:pPr>
            <w:pStyle w:val="3B06D9D10C1547DAAB68D9D8C6C21C42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6E254A34384E4354B1C501DA801B19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098AC5-3A98-4AD9-BB57-BE9E16A309B6}"/>
      </w:docPartPr>
      <w:docPartBody>
        <w:p w:rsidR="00552CCF" w:rsidRDefault="00552CCF" w:rsidP="00552CCF">
          <w:pPr>
            <w:pStyle w:val="6E254A34384E4354B1C501DA801B198A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FB8A2E320218490EACD76F9CBDC334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55D8A8-58EA-45B2-AC8C-574A9CD8BDAB}"/>
      </w:docPartPr>
      <w:docPartBody>
        <w:p w:rsidR="00552CCF" w:rsidRDefault="00552CCF" w:rsidP="00552CCF">
          <w:pPr>
            <w:pStyle w:val="FB8A2E320218490EACD76F9CBDC33461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165E14ABAE434CCAAD55BBB6804D70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063FF3-F1BE-453E-86D5-76D2A91A5F36}"/>
      </w:docPartPr>
      <w:docPartBody>
        <w:p w:rsidR="00552CCF" w:rsidRDefault="00552CCF" w:rsidP="00552CCF">
          <w:pPr>
            <w:pStyle w:val="165E14ABAE434CCAAD55BBB6804D7020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6E04E9AB6A3D4696A43040A31EAD20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7F34D6-4FBE-40EF-8451-1A1DC3341689}"/>
      </w:docPartPr>
      <w:docPartBody>
        <w:p w:rsidR="00552CCF" w:rsidRDefault="00552CCF" w:rsidP="00552CCF">
          <w:pPr>
            <w:pStyle w:val="6E04E9AB6A3D4696A43040A31EAD2062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922EEDB83DFC42DC85BEE465D2769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BDB3A5-DD3D-49EE-8E71-9455FB369F9D}"/>
      </w:docPartPr>
      <w:docPartBody>
        <w:p w:rsidR="00552CCF" w:rsidRDefault="00552CCF" w:rsidP="00552CCF">
          <w:pPr>
            <w:pStyle w:val="922EEDB83DFC42DC85BEE465D27694A2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2DF63594D8484A7C8AF82353E2AA2E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1338AB-1BC8-4124-82DD-7B3496B96505}"/>
      </w:docPartPr>
      <w:docPartBody>
        <w:p w:rsidR="00552CCF" w:rsidRDefault="00552CCF" w:rsidP="00552CCF">
          <w:pPr>
            <w:pStyle w:val="2DF63594D8484A7C8AF82353E2AA2E89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7ADB44F2938942D59F1D73A0E7055F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D2E347-78EA-4EAA-A5CB-4BCE2C494D5A}"/>
      </w:docPartPr>
      <w:docPartBody>
        <w:p w:rsidR="00552CCF" w:rsidRDefault="00552CCF" w:rsidP="00552CCF">
          <w:pPr>
            <w:pStyle w:val="7ADB44F2938942D59F1D73A0E7055F07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1AF41CD6DB04CEA8B141D93566FE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158233-B6E3-47CD-98F1-5DED0B7F77C3}"/>
      </w:docPartPr>
      <w:docPartBody>
        <w:p w:rsidR="00552CCF" w:rsidRDefault="00552CCF" w:rsidP="00552CCF">
          <w:pPr>
            <w:pStyle w:val="11AF41CD6DB04CEA8B141D93566FED2A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267C9964484DBAB9CF4A7C481E36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FC920-95BB-4A66-964B-9F1FC474AEA3}"/>
      </w:docPartPr>
      <w:docPartBody>
        <w:p w:rsidR="00552CCF" w:rsidRDefault="00552CCF" w:rsidP="00552CCF">
          <w:pPr>
            <w:pStyle w:val="F0267C9964484DBAB9CF4A7C481E362D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98661F8884456B9357CBB7C1FB6E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BD5184-BC69-4C58-BBC1-5D9BC6BD59F6}"/>
      </w:docPartPr>
      <w:docPartBody>
        <w:p w:rsidR="00552CCF" w:rsidRDefault="00552CCF" w:rsidP="00552CCF">
          <w:pPr>
            <w:pStyle w:val="5198661F8884456B9357CBB7C1FB6E8F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194E21B0DAB46D9AF9E9410465DCE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0F3583-8428-4DFB-A74A-DFEFC2EAADC3}"/>
      </w:docPartPr>
      <w:docPartBody>
        <w:p w:rsidR="00552CCF" w:rsidRDefault="00552CCF" w:rsidP="00552CCF">
          <w:pPr>
            <w:pStyle w:val="5194E21B0DAB46D9AF9E9410465DCEE1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1F2D5873B54535B5C0327D2272DA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276FAB-896B-465B-AE93-338E2DB85D35}"/>
      </w:docPartPr>
      <w:docPartBody>
        <w:p w:rsidR="00552CCF" w:rsidRDefault="00552CCF" w:rsidP="00552CCF">
          <w:pPr>
            <w:pStyle w:val="971F2D5873B54535B5C0327D2272DA44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35ABF9698342A8BB4CA26FBCC085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FF5ECA-98A2-4D70-AEC0-86B210FB762E}"/>
      </w:docPartPr>
      <w:docPartBody>
        <w:p w:rsidR="00552CCF" w:rsidRDefault="00552CCF" w:rsidP="00552CCF">
          <w:pPr>
            <w:pStyle w:val="DD35ABF9698342A8BB4CA26FBCC085FC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F68E2E9DC8D474BB14D532912BF70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121858-DCE1-488E-8393-2F11048FCBD4}"/>
      </w:docPartPr>
      <w:docPartBody>
        <w:p w:rsidR="00552CCF" w:rsidRDefault="00552CCF" w:rsidP="00552CCF">
          <w:pPr>
            <w:pStyle w:val="4F68E2E9DC8D474BB14D532912BF7075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5D9CDC4EC645FB8E88760FFBC4E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604E95-F3F9-4D6B-B573-FE07C844893D}"/>
      </w:docPartPr>
      <w:docPartBody>
        <w:p w:rsidR="00552CCF" w:rsidRDefault="00552CCF" w:rsidP="00552CCF">
          <w:pPr>
            <w:pStyle w:val="C05D9CDC4EC645FB8E88760FFBC4E89E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D8305C750D4AD492427DC0C4DA5D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562EC4-E644-4345-9E3F-1E7E62195237}"/>
      </w:docPartPr>
      <w:docPartBody>
        <w:p w:rsidR="00552CCF" w:rsidRDefault="00552CCF" w:rsidP="00552CCF">
          <w:pPr>
            <w:pStyle w:val="37D8305C750D4AD492427DC0C4DA5DB8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78EA8A0EF64BF1AE1062545E6AD1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0EE589-DE7E-46B8-974A-ECB79AEE60CF}"/>
      </w:docPartPr>
      <w:docPartBody>
        <w:p w:rsidR="00552CCF" w:rsidRDefault="00552CCF" w:rsidP="00552CCF">
          <w:pPr>
            <w:pStyle w:val="2B78EA8A0EF64BF1AE1062545E6AD135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429149C9584D6D8EC9EB6C2785E7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69B134-9177-415B-B7B4-6A5D126480BB}"/>
      </w:docPartPr>
      <w:docPartBody>
        <w:p w:rsidR="00552CCF" w:rsidRDefault="00552CCF" w:rsidP="00552CCF">
          <w:pPr>
            <w:pStyle w:val="D4429149C9584D6D8EC9EB6C2785E772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81A377CF2D4C4EBF970B936045415A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6F8499-F3DA-4EC1-98B8-11CD742595FC}"/>
      </w:docPartPr>
      <w:docPartBody>
        <w:p w:rsidR="00552CCF" w:rsidRDefault="00552CCF" w:rsidP="00552CCF">
          <w:pPr>
            <w:pStyle w:val="81A377CF2D4C4EBF970B936045415AAF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FA56F26C4A641ADBDBF5BAFC88DB5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6FCD5-44D4-4C73-BC20-30535FA3DDFE}"/>
      </w:docPartPr>
      <w:docPartBody>
        <w:p w:rsidR="00552CCF" w:rsidRDefault="00552CCF" w:rsidP="00552CCF">
          <w:pPr>
            <w:pStyle w:val="5FA56F26C4A641ADBDBF5BAFC88DB5BF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333A3204704464B25C83D8F5177F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4863E7-B1A2-4029-A3B6-277AD7AE8673}"/>
      </w:docPartPr>
      <w:docPartBody>
        <w:p w:rsidR="00552CCF" w:rsidRDefault="00552CCF" w:rsidP="00552CCF">
          <w:pPr>
            <w:pStyle w:val="01333A3204704464B25C83D8F5177F58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D67D87E83A47DCAFBDA250B5B19D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B51D41-6862-4190-BBCE-38A1F044E1E0}"/>
      </w:docPartPr>
      <w:docPartBody>
        <w:p w:rsidR="00552CCF" w:rsidRDefault="00552CCF" w:rsidP="00552CCF">
          <w:pPr>
            <w:pStyle w:val="51D67D87E83A47DCAFBDA250B5B19D78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8468A44AE44E8688B2BBEBC4EA77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B81D3C-625D-4D8B-B44C-D16E86EC7F97}"/>
      </w:docPartPr>
      <w:docPartBody>
        <w:p w:rsidR="00552CCF" w:rsidRDefault="00552CCF" w:rsidP="00552CCF">
          <w:pPr>
            <w:pStyle w:val="0F8468A44AE44E8688B2BBEBC4EA7718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B3019FB92504028BACF19CC92E9CD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26450-045B-4B00-9906-19771075360F}"/>
      </w:docPartPr>
      <w:docPartBody>
        <w:p w:rsidR="00552CCF" w:rsidRDefault="00552CCF" w:rsidP="00552CCF">
          <w:pPr>
            <w:pStyle w:val="AB3019FB92504028BACF19CC92E9CDE1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66B1C56E814D0EA54AC08EBDFAA7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EF0A08-6872-4174-AC96-E9B7D4762335}"/>
      </w:docPartPr>
      <w:docPartBody>
        <w:p w:rsidR="00552CCF" w:rsidRDefault="00552CCF" w:rsidP="00552CCF">
          <w:pPr>
            <w:pStyle w:val="1D66B1C56E814D0EA54AC08EBDFAA75F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E3189D431D433D811B84D234ECC7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83BC44-266D-4BA0-9FFB-A4760E060896}"/>
      </w:docPartPr>
      <w:docPartBody>
        <w:p w:rsidR="00552CCF" w:rsidRDefault="00552CCF" w:rsidP="00552CCF">
          <w:pPr>
            <w:pStyle w:val="12E3189D431D433D811B84D234ECC73A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EA9E953C844029A781FD1B60A16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655ABB-8FEC-4620-BA06-DAB1373FA7B1}"/>
      </w:docPartPr>
      <w:docPartBody>
        <w:p w:rsidR="00552CCF" w:rsidRDefault="00552CCF" w:rsidP="00552CCF">
          <w:pPr>
            <w:pStyle w:val="6A6EA9E953C844029A781FD1B60A166C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575482D3FD41958F31BA5104698A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858F43-2898-46E6-9383-8E5B7AFF88EF}"/>
      </w:docPartPr>
      <w:docPartBody>
        <w:p w:rsidR="00552CCF" w:rsidRDefault="00552CCF" w:rsidP="00552CCF">
          <w:pPr>
            <w:pStyle w:val="8B575482D3FD41958F31BA5104698AC6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1DCAA362246405AB42671AC9D8BAF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4E68AE-D801-41F0-BF92-42FB143A6E09}"/>
      </w:docPartPr>
      <w:docPartBody>
        <w:p w:rsidR="00552CCF" w:rsidRDefault="00552CCF" w:rsidP="00552CCF">
          <w:pPr>
            <w:pStyle w:val="11DCAA362246405AB42671AC9D8BAFC8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7328343FBB4EC1AF848F2DCBAE5A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0BE99-ECB3-4C6A-9A21-3D01D45B6001}"/>
      </w:docPartPr>
      <w:docPartBody>
        <w:p w:rsidR="00552CCF" w:rsidRDefault="00552CCF" w:rsidP="00552CCF">
          <w:pPr>
            <w:pStyle w:val="D37328343FBB4EC1AF848F2DCBAE5AFC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7D3F782FB343B69F8CBDB8F00792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B80CD3-7D6B-4D39-A88D-B271A9180971}"/>
      </w:docPartPr>
      <w:docPartBody>
        <w:p w:rsidR="00552CCF" w:rsidRDefault="00552CCF" w:rsidP="00552CCF">
          <w:pPr>
            <w:pStyle w:val="E57D3F782FB343B69F8CBDB8F00792F9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46871333AE483D93B6EDBF0197E2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FA69E0-5958-4DCB-A928-1E13DBC18D64}"/>
      </w:docPartPr>
      <w:docPartBody>
        <w:p w:rsidR="00552CCF" w:rsidRDefault="00552CCF" w:rsidP="00552CCF">
          <w:pPr>
            <w:pStyle w:val="1D46871333AE483D93B6EDBF0197E2F7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9F034D709C4D39A234497462A0B9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CF3AB8-E9F8-41E4-BDEB-FF6AD6C76640}"/>
      </w:docPartPr>
      <w:docPartBody>
        <w:p w:rsidR="00B60824" w:rsidRDefault="00552CCF" w:rsidP="00552CCF">
          <w:pPr>
            <w:pStyle w:val="5D9F034D709C4D39A234497462A0B988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0180AB49A28E4A778BCAA7ED74A2B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E650CC-04E1-4BCE-9426-5F3F2A6C5544}"/>
      </w:docPartPr>
      <w:docPartBody>
        <w:p w:rsidR="004768A4" w:rsidRDefault="00B60824" w:rsidP="00B60824">
          <w:pPr>
            <w:pStyle w:val="0180AB49A28E4A778BCAA7ED74A2B438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B83C81CD932749FB801252C77FC435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9D8FF5-1BB1-4069-A60E-CCF7D131A395}"/>
      </w:docPartPr>
      <w:docPartBody>
        <w:p w:rsidR="003C65C8" w:rsidRDefault="004768A4" w:rsidP="004768A4">
          <w:pPr>
            <w:pStyle w:val="B83C81CD932749FB801252C77FC4351E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964B1FC8DEA4598B7CD1CBB40651D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FF9157-DAA9-4F9F-86D9-457B727A6CB9}"/>
      </w:docPartPr>
      <w:docPartBody>
        <w:p w:rsidR="003C65C8" w:rsidRDefault="004768A4" w:rsidP="004768A4">
          <w:pPr>
            <w:pStyle w:val="B964B1FC8DEA4598B7CD1CBB40651D78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7F3E30EB71450F988A2D584F4038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25B6CC-4775-4E3A-96E3-17C317881444}"/>
      </w:docPartPr>
      <w:docPartBody>
        <w:p w:rsidR="003C65C8" w:rsidRDefault="004768A4" w:rsidP="004768A4">
          <w:pPr>
            <w:pStyle w:val="947F3E30EB71450F988A2D584F403842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96DB1613184F11AF970134F6A364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EABAFC-AE4A-428F-B081-21866EBBEA7C}"/>
      </w:docPartPr>
      <w:docPartBody>
        <w:p w:rsidR="003C65C8" w:rsidRDefault="004768A4" w:rsidP="004768A4">
          <w:pPr>
            <w:pStyle w:val="AF96DB1613184F11AF970134F6A36456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345370EB234B4490BD701EE24921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B2CACB-570E-4B41-8884-69D00AD8A44A}"/>
      </w:docPartPr>
      <w:docPartBody>
        <w:p w:rsidR="003C65C8" w:rsidRDefault="004768A4" w:rsidP="004768A4">
          <w:pPr>
            <w:pStyle w:val="95345370EB234B4490BD701EE24921FC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12CAD4B781E84CA89C4C366FD3F7FC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97A5D3-C85A-4DF0-86CB-45DF8AE394B6}"/>
      </w:docPartPr>
      <w:docPartBody>
        <w:p w:rsidR="003C65C8" w:rsidRDefault="004768A4" w:rsidP="004768A4">
          <w:pPr>
            <w:pStyle w:val="12CAD4B781E84CA89C4C366FD3F7FC79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D10801907C048338EF3E4023A1866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35FC5B-407A-47C4-B50A-C6734B48AF3B}"/>
      </w:docPartPr>
      <w:docPartBody>
        <w:p w:rsidR="003C65C8" w:rsidRDefault="004768A4" w:rsidP="004768A4">
          <w:pPr>
            <w:pStyle w:val="6D10801907C048338EF3E4023A18660B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9059CAAB23433CB58B47600D2D0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D433EB-E614-43BF-846C-E403DD4B5762}"/>
      </w:docPartPr>
      <w:docPartBody>
        <w:p w:rsidR="003C65C8" w:rsidRDefault="004768A4" w:rsidP="004768A4">
          <w:pPr>
            <w:pStyle w:val="309059CAAB23433CB58B47600D2D0438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E60D88CCCF4F1AA9F256ABC2BB3D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0B216D-FF76-48A1-9A62-85AB699166C0}"/>
      </w:docPartPr>
      <w:docPartBody>
        <w:p w:rsidR="003C65C8" w:rsidRDefault="004768A4" w:rsidP="004768A4">
          <w:pPr>
            <w:pStyle w:val="FBE60D88CCCF4F1AA9F256ABC2BB3D7B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E9F31286144E04949C15E6936940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BA521-B46D-4D8C-A988-ED01420077E9}"/>
      </w:docPartPr>
      <w:docPartBody>
        <w:p w:rsidR="003C65C8" w:rsidRDefault="004768A4" w:rsidP="004768A4">
          <w:pPr>
            <w:pStyle w:val="FBE9F31286144E04949C15E693694013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85AAB105EB4D1C896D431CA86198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6DEBFA-879D-46BA-9595-B850ACFD82F0}"/>
      </w:docPartPr>
      <w:docPartBody>
        <w:p w:rsidR="003C65C8" w:rsidRDefault="004768A4" w:rsidP="004768A4">
          <w:pPr>
            <w:pStyle w:val="6385AAB105EB4D1C896D431CA8619845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D23E8BC8E924F1EAB5C3B417B469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3DED58-9928-4615-B12A-F3988069AB44}"/>
      </w:docPartPr>
      <w:docPartBody>
        <w:p w:rsidR="003C65C8" w:rsidRDefault="004768A4" w:rsidP="004768A4">
          <w:pPr>
            <w:pStyle w:val="AD23E8BC8E924F1EAB5C3B417B469417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66B9781F1BD6467CA36F4AFE7AE0F4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855D0D-4098-4B8F-B1DD-1188ECB1BE52}"/>
      </w:docPartPr>
      <w:docPartBody>
        <w:p w:rsidR="003C65C8" w:rsidRDefault="004768A4" w:rsidP="004768A4">
          <w:pPr>
            <w:pStyle w:val="66B9781F1BD6467CA36F4AFE7AE0F4A3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586082250DB47528B835924982FB4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118F76-C057-44A5-990E-A6264249F2E6}"/>
      </w:docPartPr>
      <w:docPartBody>
        <w:p w:rsidR="003C65C8" w:rsidRDefault="004768A4" w:rsidP="004768A4">
          <w:pPr>
            <w:pStyle w:val="F586082250DB47528B835924982FB478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C8768E3ED04A15B2D92EF8B72EDD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5FE034-DBBA-4F4C-986A-F6C16EEFD7B6}"/>
      </w:docPartPr>
      <w:docPartBody>
        <w:p w:rsidR="003C65C8" w:rsidRDefault="004768A4" w:rsidP="004768A4">
          <w:pPr>
            <w:pStyle w:val="2BC8768E3ED04A15B2D92EF8B72EDDCD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D9A9DD3216407E91DD638FB54EF9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414211-76F0-4B4B-8226-8EA83099064C}"/>
      </w:docPartPr>
      <w:docPartBody>
        <w:p w:rsidR="003C65C8" w:rsidRDefault="004768A4" w:rsidP="004768A4">
          <w:pPr>
            <w:pStyle w:val="74D9A9DD3216407E91DD638FB54EF9FF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ACB7BEC6A00486692528A7ACDE8B3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9FA0FA-0DD0-4BCC-A77B-9CC59FA88FB2}"/>
      </w:docPartPr>
      <w:docPartBody>
        <w:p w:rsidR="003C65C8" w:rsidRDefault="004768A4" w:rsidP="004768A4">
          <w:pPr>
            <w:pStyle w:val="BACB7BEC6A00486692528A7ACDE8B3A4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851B4D222F46D0ABE0657E429173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CC28F0-5BFC-4B66-B8A9-34C09A069695}"/>
      </w:docPartPr>
      <w:docPartBody>
        <w:p w:rsidR="003C65C8" w:rsidRDefault="004768A4" w:rsidP="004768A4">
          <w:pPr>
            <w:pStyle w:val="F1851B4D222F46D0ABE0657E4291730A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6B7E03E4D040DBA8CDB13CD6E7B4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81336-9F71-4AEC-951D-D384604D361F}"/>
      </w:docPartPr>
      <w:docPartBody>
        <w:p w:rsidR="003C65C8" w:rsidRDefault="004768A4" w:rsidP="004768A4">
          <w:pPr>
            <w:pStyle w:val="C86B7E03E4D040DBA8CDB13CD6E7B414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5ACBCB6D274D3EB7E2FC899F0F15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B99DDE-1925-4677-9547-5EFD58A87D95}"/>
      </w:docPartPr>
      <w:docPartBody>
        <w:p w:rsidR="003C65C8" w:rsidRDefault="004768A4" w:rsidP="004768A4">
          <w:pPr>
            <w:pStyle w:val="675ACBCB6D274D3EB7E2FC899F0F154E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986072077B114AFDB4C2F0449DE55C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6B66CF-4298-4374-B941-6A6532867C4B}"/>
      </w:docPartPr>
      <w:docPartBody>
        <w:p w:rsidR="003C65C8" w:rsidRDefault="004768A4" w:rsidP="004768A4">
          <w:pPr>
            <w:pStyle w:val="986072077B114AFDB4C2F0449DE55C0A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9B44924B8EA401195EA644BC9B5F5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2D1F4A-706F-4DCE-AF57-CFF46D9D5027}"/>
      </w:docPartPr>
      <w:docPartBody>
        <w:p w:rsidR="003C65C8" w:rsidRDefault="004768A4" w:rsidP="004768A4">
          <w:pPr>
            <w:pStyle w:val="89B44924B8EA401195EA644BC9B5F59B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12931473A94ED29B4BC688C0F8E0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B2D1F4-4259-44A7-B22C-B904BD1A9137}"/>
      </w:docPartPr>
      <w:docPartBody>
        <w:p w:rsidR="003C65C8" w:rsidRDefault="004768A4" w:rsidP="004768A4">
          <w:pPr>
            <w:pStyle w:val="6912931473A94ED29B4BC688C0F8E039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CC64B314734B91BF16361C7C2E2D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F671C2-B69B-42B9-956A-53AD7BB6AA25}"/>
      </w:docPartPr>
      <w:docPartBody>
        <w:p w:rsidR="003C65C8" w:rsidRDefault="004768A4" w:rsidP="004768A4">
          <w:pPr>
            <w:pStyle w:val="B5CC64B314734B91BF16361C7C2E2DDA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865083FD7E4B41B5F306C9A9DD8F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3593B9-60DF-47E9-983A-DA783FC99ACC}"/>
      </w:docPartPr>
      <w:docPartBody>
        <w:p w:rsidR="003C65C8" w:rsidRDefault="004768A4" w:rsidP="004768A4">
          <w:pPr>
            <w:pStyle w:val="E9865083FD7E4B41B5F306C9A9DD8F60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26065481D06044A69136D87B009EA3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718ED1-8271-45BF-8BBD-B4D2E8AA8388}"/>
      </w:docPartPr>
      <w:docPartBody>
        <w:p w:rsidR="003C65C8" w:rsidRDefault="004768A4" w:rsidP="004768A4">
          <w:pPr>
            <w:pStyle w:val="26065481D06044A69136D87B009EA329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25B370193594BC88FE900F0205FF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299BB0-94AD-465B-981C-682CC70C6356}"/>
      </w:docPartPr>
      <w:docPartBody>
        <w:p w:rsidR="003C65C8" w:rsidRDefault="004768A4" w:rsidP="004768A4">
          <w:pPr>
            <w:pStyle w:val="D25B370193594BC88FE900F0205FF537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093F544C8849AFAEAC0120E3CCCE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CD3144-85E3-4487-9508-F860287B2485}"/>
      </w:docPartPr>
      <w:docPartBody>
        <w:p w:rsidR="003C65C8" w:rsidRDefault="004768A4" w:rsidP="004768A4">
          <w:pPr>
            <w:pStyle w:val="4D093F544C8849AFAEAC0120E3CCCE53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94093210E5429C9677C250500B0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137C80-3690-44EF-9A1F-34343D2D122C}"/>
      </w:docPartPr>
      <w:docPartBody>
        <w:p w:rsidR="003C65C8" w:rsidRDefault="004768A4" w:rsidP="004768A4">
          <w:pPr>
            <w:pStyle w:val="2994093210E5429C9677C250500B0ABE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A019A6B78749F9AAE3921CE61111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36D58-F486-4C91-8963-0B61E9586D61}"/>
      </w:docPartPr>
      <w:docPartBody>
        <w:p w:rsidR="003C65C8" w:rsidRDefault="004768A4" w:rsidP="004768A4">
          <w:pPr>
            <w:pStyle w:val="82A019A6B78749F9AAE3921CE61111B3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4801025E3FBC4BDD9117BB4312C6F2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17CCC0-5D58-4241-88C5-A1F208FB0A75}"/>
      </w:docPartPr>
      <w:docPartBody>
        <w:p w:rsidR="003C65C8" w:rsidRDefault="004768A4" w:rsidP="004768A4">
          <w:pPr>
            <w:pStyle w:val="4801025E3FBC4BDD9117BB4312C6F200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4B8AE77D85147118E350E32B4AB86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72F3D8-22C9-4BA6-AD67-141D54819DE2}"/>
      </w:docPartPr>
      <w:docPartBody>
        <w:p w:rsidR="003C65C8" w:rsidRDefault="004768A4" w:rsidP="004768A4">
          <w:pPr>
            <w:pStyle w:val="54B8AE77D85147118E350E32B4AB86FF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30A1B1F9BC4186ABECE7996558F8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4F0789-7BB5-4D6C-96E4-BFBFA40C3CDD}"/>
      </w:docPartPr>
      <w:docPartBody>
        <w:p w:rsidR="003C65C8" w:rsidRDefault="004768A4" w:rsidP="004768A4">
          <w:pPr>
            <w:pStyle w:val="5930A1B1F9BC4186ABECE7996558F82E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D9586FD2F5481BBF1F55A47794B5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7F9A23-AF14-4055-8E49-A68F167D13E4}"/>
      </w:docPartPr>
      <w:docPartBody>
        <w:p w:rsidR="003C65C8" w:rsidRDefault="004768A4" w:rsidP="004768A4">
          <w:pPr>
            <w:pStyle w:val="FAD9586FD2F5481BBF1F55A47794B5AA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D1836831504F819E6CC2CABD9E0B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EBEE60-19A3-451F-9ABA-21057ABF0CE6}"/>
      </w:docPartPr>
      <w:docPartBody>
        <w:p w:rsidR="00AB6443" w:rsidRDefault="00F060AD" w:rsidP="00F060AD">
          <w:pPr>
            <w:pStyle w:val="5AD1836831504F819E6CC2CABD9E0B6A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25710A3F4F2945B0A0C5F68BF71561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959106-4014-4217-A4BD-9A15857BBDA6}"/>
      </w:docPartPr>
      <w:docPartBody>
        <w:p w:rsidR="00AB6443" w:rsidRDefault="00F060AD" w:rsidP="00F060AD">
          <w:pPr>
            <w:pStyle w:val="25710A3F4F2945B0A0C5F68BF71561C5"/>
          </w:pPr>
          <w:r w:rsidRPr="004408F0">
            <w:rPr>
              <w:rStyle w:val="Textedelespacerserv"/>
            </w:rPr>
            <w:t>Choisissez un élément.</w:t>
          </w:r>
        </w:p>
      </w:docPartBody>
    </w:docPart>
    <w:docPart>
      <w:docPartPr>
        <w:name w:val="C13EC6E6DDF74D179815C802916FEA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317CA9-D7A3-4984-A9F5-16F31BDEB2B7}"/>
      </w:docPartPr>
      <w:docPartBody>
        <w:p w:rsidR="00AB6443" w:rsidRDefault="00F060AD" w:rsidP="00F060AD">
          <w:pPr>
            <w:pStyle w:val="C13EC6E6DDF74D179815C802916FEAAE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CFCBFA12C5B46DA83184EF87B3FFB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2B708-088D-47BC-8A0D-12B62B015B70}"/>
      </w:docPartPr>
      <w:docPartBody>
        <w:p w:rsidR="00AB6443" w:rsidRDefault="00F060AD" w:rsidP="00F060AD">
          <w:pPr>
            <w:pStyle w:val="ACFCBFA12C5B46DA83184EF87B3FFBFD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9DC5190CDD4A5EB4A3BE8A94DAAC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95C7E5-678D-4C29-BB57-F1D3BF7201B9}"/>
      </w:docPartPr>
      <w:docPartBody>
        <w:p w:rsidR="00AB6443" w:rsidRDefault="00F060AD" w:rsidP="00F060AD">
          <w:pPr>
            <w:pStyle w:val="EB9DC5190CDD4A5EB4A3BE8A94DAAC6B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B4270B7FB1455EB23B9A589271F8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BE0DC4-3AB5-4B4C-8F45-5E4C5DA3628E}"/>
      </w:docPartPr>
      <w:docPartBody>
        <w:p w:rsidR="00AB6443" w:rsidRDefault="00F060AD" w:rsidP="00F060AD">
          <w:pPr>
            <w:pStyle w:val="70B4270B7FB1455EB23B9A589271F821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878AC6F55A418092AB0C4197A1B9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51B8EC-6BDD-489F-9792-5B87D79AB03E}"/>
      </w:docPartPr>
      <w:docPartBody>
        <w:p w:rsidR="00AB6443" w:rsidRDefault="00F060AD" w:rsidP="00F060AD">
          <w:pPr>
            <w:pStyle w:val="FD878AC6F55A418092AB0C4197A1B98C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52BBBA326249FF929A5FA587D57A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6B1B2-8F36-4ABD-A2D7-246D9AC47690}"/>
      </w:docPartPr>
      <w:docPartBody>
        <w:p w:rsidR="00AB6443" w:rsidRDefault="00F060AD" w:rsidP="00F060AD">
          <w:pPr>
            <w:pStyle w:val="7252BBBA326249FF929A5FA587D57AFD"/>
          </w:pPr>
          <w:r w:rsidRPr="004408F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E3C673428804E4D9E7FF78109E7CE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DF4B13-785C-46A7-8631-6EF0E72C282F}"/>
      </w:docPartPr>
      <w:docPartBody>
        <w:p w:rsidR="00AB6443" w:rsidRDefault="00F060AD" w:rsidP="00F060AD">
          <w:pPr>
            <w:pStyle w:val="4E3C673428804E4D9E7FF78109E7CE1F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710F0875A84ABE876315C3563FE2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ED6DA-2654-4435-BE53-843E8E6F8514}"/>
      </w:docPartPr>
      <w:docPartBody>
        <w:p w:rsidR="00AB6443" w:rsidRDefault="00F060AD" w:rsidP="00F060AD">
          <w:pPr>
            <w:pStyle w:val="37710F0875A84ABE876315C3563FE2FA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1A2CFEF9B14673ACF01A4D00C80A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FC8CB6-8D15-4267-90DE-88F8CABF2986}"/>
      </w:docPartPr>
      <w:docPartBody>
        <w:p w:rsidR="00AB6443" w:rsidRDefault="00F060AD" w:rsidP="00F060AD">
          <w:pPr>
            <w:pStyle w:val="4E1A2CFEF9B14673ACF01A4D00C80A2D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71B3D8FB4E4D91A92A0FA0C8A788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434F22-7029-47EC-9C32-8061DCD71100}"/>
      </w:docPartPr>
      <w:docPartBody>
        <w:p w:rsidR="00AB6443" w:rsidRDefault="00F060AD" w:rsidP="00F060AD">
          <w:pPr>
            <w:pStyle w:val="7C71B3D8FB4E4D91A92A0FA0C8A788BB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D9664B74A0437FA5B40F00D355C3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A4172A-BAE8-4E51-808E-6AB435B02619}"/>
      </w:docPartPr>
      <w:docPartBody>
        <w:p w:rsidR="00AB6443" w:rsidRDefault="00F060AD" w:rsidP="00F060AD">
          <w:pPr>
            <w:pStyle w:val="E3D9664B74A0437FA5B40F00D355C322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EDDEA01D324C2F8CC331D9351DBA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0C6BF-D867-4484-88ED-60F38BBEA3FA}"/>
      </w:docPartPr>
      <w:docPartBody>
        <w:p w:rsidR="000974CD" w:rsidRDefault="0018767D" w:rsidP="0018767D">
          <w:pPr>
            <w:pStyle w:val="17EDDEA01D324C2F8CC331D9351DBA04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1135039EE8496AA71EB480BE0E2F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742E31-2DB0-4A1C-B565-9F3E0C673EC4}"/>
      </w:docPartPr>
      <w:docPartBody>
        <w:p w:rsidR="000974CD" w:rsidRDefault="0018767D" w:rsidP="0018767D">
          <w:pPr>
            <w:pStyle w:val="561135039EE8496AA71EB480BE0E2F06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EC8A65D36B4462B38490AE3D6728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D77265-21E5-4F10-9C1B-7B021886D60B}"/>
      </w:docPartPr>
      <w:docPartBody>
        <w:p w:rsidR="000974CD" w:rsidRDefault="0018767D" w:rsidP="0018767D">
          <w:pPr>
            <w:pStyle w:val="C8EC8A65D36B4462B38490AE3D672849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512212476C4581B6A25CA41B232C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18F62C-FD21-420E-B60E-097722FE7815}"/>
      </w:docPartPr>
      <w:docPartBody>
        <w:p w:rsidR="000974CD" w:rsidRDefault="0018767D" w:rsidP="0018767D">
          <w:pPr>
            <w:pStyle w:val="E8512212476C4581B6A25CA41B232C73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E727A968A84B83BEE987A5449D92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63A0D5-E726-4D29-B390-F6C51159AFDA}"/>
      </w:docPartPr>
      <w:docPartBody>
        <w:p w:rsidR="000974CD" w:rsidRDefault="0018767D" w:rsidP="0018767D">
          <w:pPr>
            <w:pStyle w:val="12E727A968A84B83BEE987A5449D9274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3ABA621D6648E6926A59D1CA2C63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4DC8F8-D499-46BE-9761-993EA7683610}"/>
      </w:docPartPr>
      <w:docPartBody>
        <w:p w:rsidR="000974CD" w:rsidRDefault="0018767D" w:rsidP="0018767D">
          <w:pPr>
            <w:pStyle w:val="E83ABA621D6648E6926A59D1CA2C631B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08CAC8A04F4068B17AFCC4B12121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4405D-0433-4E0E-8B35-4DFFD53572F3}"/>
      </w:docPartPr>
      <w:docPartBody>
        <w:p w:rsidR="000974CD" w:rsidRDefault="0018767D" w:rsidP="0018767D">
          <w:pPr>
            <w:pStyle w:val="B508CAC8A04F4068B17AFCC4B1212156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C706ECF5FE458D9F87755FEA629F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9331FD-71E9-4604-AED5-10CF4D8BA710}"/>
      </w:docPartPr>
      <w:docPartBody>
        <w:p w:rsidR="000974CD" w:rsidRDefault="0018767D" w:rsidP="0018767D">
          <w:pPr>
            <w:pStyle w:val="7BC706ECF5FE458D9F87755FEA629FEB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1DFEC2991B4EE6846459B5651221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F052FF-D710-4D48-A8DA-0F48AD67166E}"/>
      </w:docPartPr>
      <w:docPartBody>
        <w:p w:rsidR="000974CD" w:rsidRDefault="0018767D" w:rsidP="0018767D">
          <w:pPr>
            <w:pStyle w:val="481DFEC2991B4EE6846459B565122168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84408C14D54C779CF7B77D9E974F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564683-2776-4F9A-9650-5593DA71CDA0}"/>
      </w:docPartPr>
      <w:docPartBody>
        <w:p w:rsidR="000974CD" w:rsidRDefault="0018767D" w:rsidP="0018767D">
          <w:pPr>
            <w:pStyle w:val="0284408C14D54C779CF7B77D9E974FBD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8AB0FB28E8489C90D0F4EC4D1C9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11AF79-24B0-4FFE-A6DF-85CDB7FCEEFA}"/>
      </w:docPartPr>
      <w:docPartBody>
        <w:p w:rsidR="000974CD" w:rsidRDefault="0018767D" w:rsidP="0018767D">
          <w:pPr>
            <w:pStyle w:val="B78AB0FB28E8489C90D0F4EC4D1C92AB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0FF753669049A49BC7356801EA2D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A536E-40F7-40F9-BE8E-A9B11A9B237D}"/>
      </w:docPartPr>
      <w:docPartBody>
        <w:p w:rsidR="000974CD" w:rsidRDefault="0018767D" w:rsidP="0018767D">
          <w:pPr>
            <w:pStyle w:val="960FF753669049A49BC7356801EA2DBA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6FF2545556428F85D165CB0555F0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FA3D36-E3B9-4189-8F0B-B8C093D905A9}"/>
      </w:docPartPr>
      <w:docPartBody>
        <w:p w:rsidR="000974CD" w:rsidRDefault="0018767D" w:rsidP="0018767D">
          <w:pPr>
            <w:pStyle w:val="376FF2545556428F85D165CB0555F020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2AFF329FD5469F80CC3258B487BC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50AAA7-A95B-418B-91BA-56C45A79488F}"/>
      </w:docPartPr>
      <w:docPartBody>
        <w:p w:rsidR="000974CD" w:rsidRDefault="0018767D" w:rsidP="0018767D">
          <w:pPr>
            <w:pStyle w:val="392AFF329FD5469F80CC3258B487BC99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34D56FD6A9455CBDD9A25DBEB5D1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AAAF43-5602-4BA2-903B-5462CE6CA4A5}"/>
      </w:docPartPr>
      <w:docPartBody>
        <w:p w:rsidR="000974CD" w:rsidRDefault="0018767D" w:rsidP="0018767D">
          <w:pPr>
            <w:pStyle w:val="5F34D56FD6A9455CBDD9A25DBEB5D181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5127F8C945459D9B2C20A3C5B2B8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BB6E1C-E218-44F7-83B6-45D8C81B7A19}"/>
      </w:docPartPr>
      <w:docPartBody>
        <w:p w:rsidR="000974CD" w:rsidRDefault="0018767D" w:rsidP="0018767D">
          <w:pPr>
            <w:pStyle w:val="B45127F8C945459D9B2C20A3C5B2B892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E10B55BEB242B0A009A4D956FD0A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508654-5F62-4138-8911-486C8EF4CD6F}"/>
      </w:docPartPr>
      <w:docPartBody>
        <w:p w:rsidR="000974CD" w:rsidRDefault="0018767D" w:rsidP="0018767D">
          <w:pPr>
            <w:pStyle w:val="F2E10B55BEB242B0A009A4D956FD0A07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8F7EC1E009414CA4A7AFD377555B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95224E-B475-41B3-8F67-31B6BB59C7EF}"/>
      </w:docPartPr>
      <w:docPartBody>
        <w:p w:rsidR="000974CD" w:rsidRDefault="0018767D" w:rsidP="0018767D">
          <w:pPr>
            <w:pStyle w:val="078F7EC1E009414CA4A7AFD377555B5D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9BE7C6EF1B40E1B3D5F125A0CE4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E14213-653E-4B77-8533-06F4C93CB3A4}"/>
      </w:docPartPr>
      <w:docPartBody>
        <w:p w:rsidR="000974CD" w:rsidRDefault="0018767D" w:rsidP="0018767D">
          <w:pPr>
            <w:pStyle w:val="329BE7C6EF1B40E1B3D5F125A0CE48C0"/>
          </w:pPr>
          <w:r w:rsidRPr="00896B3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052BA"/>
    <w:rsid w:val="00043F2B"/>
    <w:rsid w:val="0006115E"/>
    <w:rsid w:val="00093126"/>
    <w:rsid w:val="000974CD"/>
    <w:rsid w:val="000C25D1"/>
    <w:rsid w:val="000F2688"/>
    <w:rsid w:val="00145908"/>
    <w:rsid w:val="00155FE5"/>
    <w:rsid w:val="00180C64"/>
    <w:rsid w:val="0018767D"/>
    <w:rsid w:val="001A1EA5"/>
    <w:rsid w:val="001B596B"/>
    <w:rsid w:val="001E6ACB"/>
    <w:rsid w:val="002040CD"/>
    <w:rsid w:val="00262F32"/>
    <w:rsid w:val="00293D9F"/>
    <w:rsid w:val="003220DD"/>
    <w:rsid w:val="0032380C"/>
    <w:rsid w:val="00331F5D"/>
    <w:rsid w:val="0034005E"/>
    <w:rsid w:val="00340283"/>
    <w:rsid w:val="003421FF"/>
    <w:rsid w:val="00390341"/>
    <w:rsid w:val="003B161F"/>
    <w:rsid w:val="003C65C8"/>
    <w:rsid w:val="003D0B41"/>
    <w:rsid w:val="00413FD7"/>
    <w:rsid w:val="004406F0"/>
    <w:rsid w:val="004627D0"/>
    <w:rsid w:val="004768A4"/>
    <w:rsid w:val="00484F98"/>
    <w:rsid w:val="00486D87"/>
    <w:rsid w:val="00552CCF"/>
    <w:rsid w:val="0055716C"/>
    <w:rsid w:val="00640687"/>
    <w:rsid w:val="00652381"/>
    <w:rsid w:val="006A0B0F"/>
    <w:rsid w:val="006C0C0E"/>
    <w:rsid w:val="006D63C9"/>
    <w:rsid w:val="00772253"/>
    <w:rsid w:val="007F3721"/>
    <w:rsid w:val="008243CE"/>
    <w:rsid w:val="00845138"/>
    <w:rsid w:val="00870303"/>
    <w:rsid w:val="00885577"/>
    <w:rsid w:val="00885A72"/>
    <w:rsid w:val="00894261"/>
    <w:rsid w:val="008B54D0"/>
    <w:rsid w:val="008E1391"/>
    <w:rsid w:val="008E280D"/>
    <w:rsid w:val="009247D8"/>
    <w:rsid w:val="00930B30"/>
    <w:rsid w:val="00930D26"/>
    <w:rsid w:val="0093322E"/>
    <w:rsid w:val="009468F7"/>
    <w:rsid w:val="00953EC8"/>
    <w:rsid w:val="009558B8"/>
    <w:rsid w:val="00974ED7"/>
    <w:rsid w:val="00974F6B"/>
    <w:rsid w:val="00983D6E"/>
    <w:rsid w:val="00990DB0"/>
    <w:rsid w:val="009C6E5E"/>
    <w:rsid w:val="00A36FC1"/>
    <w:rsid w:val="00A629A2"/>
    <w:rsid w:val="00AB4A3F"/>
    <w:rsid w:val="00AB6443"/>
    <w:rsid w:val="00AE0111"/>
    <w:rsid w:val="00AE3C9E"/>
    <w:rsid w:val="00AF78B8"/>
    <w:rsid w:val="00B17360"/>
    <w:rsid w:val="00B37418"/>
    <w:rsid w:val="00B60824"/>
    <w:rsid w:val="00B60D41"/>
    <w:rsid w:val="00BA1E13"/>
    <w:rsid w:val="00BA28E3"/>
    <w:rsid w:val="00BB7A1A"/>
    <w:rsid w:val="00BE268E"/>
    <w:rsid w:val="00C343E0"/>
    <w:rsid w:val="00CD2FA1"/>
    <w:rsid w:val="00D206CF"/>
    <w:rsid w:val="00D6732A"/>
    <w:rsid w:val="00DB03D3"/>
    <w:rsid w:val="00DC1FB0"/>
    <w:rsid w:val="00DD2439"/>
    <w:rsid w:val="00DF1ADD"/>
    <w:rsid w:val="00E205A9"/>
    <w:rsid w:val="00E229B8"/>
    <w:rsid w:val="00E64ABA"/>
    <w:rsid w:val="00E8237A"/>
    <w:rsid w:val="00EF2D13"/>
    <w:rsid w:val="00F060AD"/>
    <w:rsid w:val="00F33A23"/>
    <w:rsid w:val="00F3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18767D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C43BAD76DB6E4CD4910DE3E40359CF63">
    <w:name w:val="C43BAD76DB6E4CD4910DE3E40359CF63"/>
    <w:rsid w:val="00BB7A1A"/>
  </w:style>
  <w:style w:type="paragraph" w:customStyle="1" w:styleId="83A55318CCD740E9B0619217AE0F805B">
    <w:name w:val="83A55318CCD740E9B0619217AE0F805B"/>
    <w:rsid w:val="00BB7A1A"/>
  </w:style>
  <w:style w:type="paragraph" w:customStyle="1" w:styleId="33AF30ADB1C244EC9F51647B959B87FB">
    <w:name w:val="33AF30ADB1C244EC9F51647B959B87FB"/>
    <w:rsid w:val="00BB7A1A"/>
  </w:style>
  <w:style w:type="paragraph" w:customStyle="1" w:styleId="C5978D650EC9434F814C06B43D5C49B7">
    <w:name w:val="C5978D650EC9434F814C06B43D5C49B7"/>
    <w:rsid w:val="00BB7A1A"/>
  </w:style>
  <w:style w:type="paragraph" w:customStyle="1" w:styleId="6F25572FC6ED489CAE3E2A9CDA4FC745">
    <w:name w:val="6F25572FC6ED489CAE3E2A9CDA4FC745"/>
    <w:rsid w:val="00F33A23"/>
  </w:style>
  <w:style w:type="paragraph" w:customStyle="1" w:styleId="20E7DF3B4CB041F0AA773BAE74EA7E80">
    <w:name w:val="20E7DF3B4CB041F0AA773BAE74EA7E80"/>
    <w:rsid w:val="00F33A23"/>
  </w:style>
  <w:style w:type="paragraph" w:customStyle="1" w:styleId="7645F8916A98407A996048A1344D01D5">
    <w:name w:val="7645F8916A98407A996048A1344D01D5"/>
    <w:rsid w:val="00F33A23"/>
  </w:style>
  <w:style w:type="paragraph" w:customStyle="1" w:styleId="8F089D7DD36A404B8B6EAE2B64CE8F5D">
    <w:name w:val="8F089D7DD36A404B8B6EAE2B64CE8F5D"/>
    <w:rsid w:val="00F33A23"/>
  </w:style>
  <w:style w:type="paragraph" w:customStyle="1" w:styleId="C2407A827F6E4ADAA3808D0600EEFDA4">
    <w:name w:val="C2407A827F6E4ADAA3808D0600EEFDA4"/>
    <w:rsid w:val="00F33A23"/>
  </w:style>
  <w:style w:type="paragraph" w:customStyle="1" w:styleId="16C9210083F04F529B81EC0082178051">
    <w:name w:val="16C9210083F04F529B81EC0082178051"/>
    <w:rsid w:val="00F33A23"/>
  </w:style>
  <w:style w:type="paragraph" w:customStyle="1" w:styleId="FCEDF0D007A5422B8FDA54C6C8ED2554">
    <w:name w:val="FCEDF0D007A5422B8FDA54C6C8ED2554"/>
    <w:rsid w:val="00F33A23"/>
  </w:style>
  <w:style w:type="paragraph" w:customStyle="1" w:styleId="3F9B3DD69467444093C71A1609958394">
    <w:name w:val="3F9B3DD69467444093C71A1609958394"/>
    <w:rsid w:val="00F33A23"/>
  </w:style>
  <w:style w:type="paragraph" w:customStyle="1" w:styleId="84C4321915B044A384DC40896C5C41EB">
    <w:name w:val="84C4321915B044A384DC40896C5C41EB"/>
    <w:rsid w:val="00F33A23"/>
  </w:style>
  <w:style w:type="paragraph" w:customStyle="1" w:styleId="B99D6DBB733F41EE83B311FDB1F53E14">
    <w:name w:val="B99D6DBB733F41EE83B311FDB1F53E14"/>
    <w:rsid w:val="00F33A23"/>
  </w:style>
  <w:style w:type="paragraph" w:customStyle="1" w:styleId="CA89CF44A9DB414790FE3E704AA4BC35">
    <w:name w:val="CA89CF44A9DB414790FE3E704AA4BC35"/>
    <w:rsid w:val="00F33A23"/>
  </w:style>
  <w:style w:type="paragraph" w:customStyle="1" w:styleId="D78C81E5C75F4D70981D4AD281FCDFE9">
    <w:name w:val="D78C81E5C75F4D70981D4AD281FCDFE9"/>
    <w:rsid w:val="00F33A23"/>
  </w:style>
  <w:style w:type="paragraph" w:customStyle="1" w:styleId="25205ABEDF2F44C3B0EF1E2F95BECEAE2">
    <w:name w:val="25205ABEDF2F44C3B0EF1E2F95BECEAE2"/>
    <w:rsid w:val="00F33A2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F33A2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3">
    <w:name w:val="25205ABEDF2F44C3B0EF1E2F95BECEAE3"/>
    <w:rsid w:val="00F33A2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F33A2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C2BB8C5752412FAFC2F6124A2311F0">
    <w:name w:val="EDC2BB8C5752412FAFC2F6124A2311F0"/>
    <w:rsid w:val="00953EC8"/>
  </w:style>
  <w:style w:type="paragraph" w:customStyle="1" w:styleId="2BF098077F37490FB9D22B6312D70760">
    <w:name w:val="2BF098077F37490FB9D22B6312D70760"/>
    <w:rsid w:val="00953EC8"/>
  </w:style>
  <w:style w:type="paragraph" w:customStyle="1" w:styleId="22F502F4EF6941A9AE13F00C232DE13B">
    <w:name w:val="22F502F4EF6941A9AE13F00C232DE13B"/>
    <w:rsid w:val="00953EC8"/>
  </w:style>
  <w:style w:type="paragraph" w:customStyle="1" w:styleId="DEF997A63DD541B980F3999DC250C197">
    <w:name w:val="DEF997A63DD541B980F3999DC250C197"/>
    <w:rsid w:val="00953EC8"/>
  </w:style>
  <w:style w:type="paragraph" w:customStyle="1" w:styleId="6BA51D24FC3D4D1681C001354D2CB079">
    <w:name w:val="6BA51D24FC3D4D1681C001354D2CB079"/>
    <w:rsid w:val="00486D87"/>
  </w:style>
  <w:style w:type="paragraph" w:customStyle="1" w:styleId="AB938192A69E4A3C873DE5173C06E265">
    <w:name w:val="AB938192A69E4A3C873DE5173C06E265"/>
    <w:rsid w:val="00486D87"/>
  </w:style>
  <w:style w:type="paragraph" w:customStyle="1" w:styleId="6AAD373B491141ED8DF9565950CF1D57">
    <w:name w:val="6AAD373B491141ED8DF9565950CF1D57"/>
    <w:rsid w:val="00486D87"/>
  </w:style>
  <w:style w:type="paragraph" w:customStyle="1" w:styleId="6426624D00E641F2A60826B96AD88E4C">
    <w:name w:val="6426624D00E641F2A60826B96AD88E4C"/>
    <w:rsid w:val="00486D87"/>
  </w:style>
  <w:style w:type="paragraph" w:customStyle="1" w:styleId="86CE0419F7284E14B7F5EA4BABE098B7">
    <w:name w:val="86CE0419F7284E14B7F5EA4BABE098B7"/>
    <w:rsid w:val="00486D87"/>
  </w:style>
  <w:style w:type="paragraph" w:customStyle="1" w:styleId="AFE68B9EA1334A4091AFA23D83C47155">
    <w:name w:val="AFE68B9EA1334A4091AFA23D83C47155"/>
    <w:rsid w:val="00486D87"/>
  </w:style>
  <w:style w:type="paragraph" w:customStyle="1" w:styleId="8D9A4985F9E94B9BA34B67E9DD4EA7E7">
    <w:name w:val="8D9A4985F9E94B9BA34B67E9DD4EA7E7"/>
    <w:rsid w:val="00486D87"/>
  </w:style>
  <w:style w:type="paragraph" w:customStyle="1" w:styleId="0C81DC32B3104B6BB77E141B1A71FA33">
    <w:name w:val="0C81DC32B3104B6BB77E141B1A71FA33"/>
    <w:rsid w:val="00486D87"/>
  </w:style>
  <w:style w:type="paragraph" w:customStyle="1" w:styleId="16E18ADA515041268B467A8E2EB75974">
    <w:name w:val="16E18ADA515041268B467A8E2EB75974"/>
    <w:rsid w:val="00E205A9"/>
  </w:style>
  <w:style w:type="paragraph" w:customStyle="1" w:styleId="2DC0AC7D73D340B0987DF34709FBD595">
    <w:name w:val="2DC0AC7D73D340B0987DF34709FBD595"/>
    <w:rsid w:val="00DD2439"/>
  </w:style>
  <w:style w:type="paragraph" w:customStyle="1" w:styleId="369D3AE5FBF8473EA7F0BAEF3355FF9A">
    <w:name w:val="369D3AE5FBF8473EA7F0BAEF3355FF9A"/>
    <w:rsid w:val="00DD2439"/>
  </w:style>
  <w:style w:type="paragraph" w:customStyle="1" w:styleId="1A06B67E429445CD80A878C8D4B79693">
    <w:name w:val="1A06B67E429445CD80A878C8D4B79693"/>
    <w:rsid w:val="00DD2439"/>
  </w:style>
  <w:style w:type="paragraph" w:customStyle="1" w:styleId="4DE7C947AF5C46DD94806368D70BE020">
    <w:name w:val="4DE7C947AF5C46DD94806368D70BE020"/>
    <w:rsid w:val="00DD2439"/>
  </w:style>
  <w:style w:type="paragraph" w:customStyle="1" w:styleId="2ECAE001CAFE47559AB646727DE478B2">
    <w:name w:val="2ECAE001CAFE47559AB646727DE478B2"/>
    <w:rsid w:val="00DD2439"/>
  </w:style>
  <w:style w:type="paragraph" w:customStyle="1" w:styleId="31F62E6466FD4192A120E84171CFB075">
    <w:name w:val="31F62E6466FD4192A120E84171CFB075"/>
    <w:rsid w:val="00DD2439"/>
  </w:style>
  <w:style w:type="paragraph" w:customStyle="1" w:styleId="1D8AEC5A0DAF471197E9FE46E50481F3">
    <w:name w:val="1D8AEC5A0DAF471197E9FE46E50481F3"/>
    <w:rsid w:val="00DD2439"/>
  </w:style>
  <w:style w:type="paragraph" w:customStyle="1" w:styleId="B1F066897A474A7EB7078789C73182B5">
    <w:name w:val="B1F066897A474A7EB7078789C73182B5"/>
    <w:rsid w:val="00DD2439"/>
  </w:style>
  <w:style w:type="paragraph" w:customStyle="1" w:styleId="8A00296ECE31452E84D61BD163A8380D">
    <w:name w:val="8A00296ECE31452E84D61BD163A8380D"/>
    <w:rsid w:val="00DD2439"/>
  </w:style>
  <w:style w:type="paragraph" w:customStyle="1" w:styleId="06A3BF706BA34668B3F0EFEE8880153B">
    <w:name w:val="06A3BF706BA34668B3F0EFEE8880153B"/>
    <w:rsid w:val="00DD2439"/>
  </w:style>
  <w:style w:type="paragraph" w:customStyle="1" w:styleId="F3D1DE9BE7AA4AFA826B2A7C8B54F939">
    <w:name w:val="F3D1DE9BE7AA4AFA826B2A7C8B54F939"/>
    <w:rsid w:val="00DD2439"/>
  </w:style>
  <w:style w:type="paragraph" w:customStyle="1" w:styleId="5282DE2500AC4A258DAAE4D868CC6D5D">
    <w:name w:val="5282DE2500AC4A258DAAE4D868CC6D5D"/>
    <w:rsid w:val="00DD2439"/>
  </w:style>
  <w:style w:type="paragraph" w:customStyle="1" w:styleId="0E7144EBE90845F180AE1DD348D5FFAB">
    <w:name w:val="0E7144EBE90845F180AE1DD348D5FFAB"/>
    <w:rsid w:val="00DD2439"/>
  </w:style>
  <w:style w:type="paragraph" w:customStyle="1" w:styleId="DF9CC81A66BA4D27B86062CABF91AA32">
    <w:name w:val="DF9CC81A66BA4D27B86062CABF91AA32"/>
    <w:rsid w:val="00DD2439"/>
  </w:style>
  <w:style w:type="paragraph" w:customStyle="1" w:styleId="C4960C91BA214266915F523529767E58">
    <w:name w:val="C4960C91BA214266915F523529767E58"/>
    <w:rsid w:val="00DD2439"/>
  </w:style>
  <w:style w:type="paragraph" w:customStyle="1" w:styleId="B962581860E44BBAA061A49EDD92EEFC">
    <w:name w:val="B962581860E44BBAA061A49EDD92EEFC"/>
    <w:rsid w:val="00DD2439"/>
  </w:style>
  <w:style w:type="paragraph" w:customStyle="1" w:styleId="CAD17ACE934147569EC6DAEED219A1F8">
    <w:name w:val="CAD17ACE934147569EC6DAEED219A1F8"/>
    <w:rsid w:val="00DD2439"/>
  </w:style>
  <w:style w:type="paragraph" w:customStyle="1" w:styleId="552A3AD071924936A2FE88BCC4A4A8D2">
    <w:name w:val="552A3AD071924936A2FE88BCC4A4A8D2"/>
    <w:rsid w:val="00DD2439"/>
  </w:style>
  <w:style w:type="paragraph" w:customStyle="1" w:styleId="80C27257D35142D5B0EE93C945CE7315">
    <w:name w:val="80C27257D35142D5B0EE93C945CE7315"/>
    <w:rsid w:val="00DD2439"/>
  </w:style>
  <w:style w:type="paragraph" w:customStyle="1" w:styleId="DF49690D7D724AC291283BE98ACC3B32">
    <w:name w:val="DF49690D7D724AC291283BE98ACC3B32"/>
    <w:rsid w:val="00DD2439"/>
  </w:style>
  <w:style w:type="paragraph" w:customStyle="1" w:styleId="77328A1E289D4965B978CD08420AF0DF">
    <w:name w:val="77328A1E289D4965B978CD08420AF0DF"/>
    <w:rsid w:val="00DD2439"/>
  </w:style>
  <w:style w:type="paragraph" w:customStyle="1" w:styleId="1B44CDF403D241428C342BD15AD75B8F">
    <w:name w:val="1B44CDF403D241428C342BD15AD75B8F"/>
    <w:rsid w:val="00DD2439"/>
  </w:style>
  <w:style w:type="paragraph" w:customStyle="1" w:styleId="B84F937A582E46D2BDF8ED7D0081F977">
    <w:name w:val="B84F937A582E46D2BDF8ED7D0081F977"/>
    <w:rsid w:val="00DD2439"/>
  </w:style>
  <w:style w:type="paragraph" w:customStyle="1" w:styleId="07E3A2763F0649CF823C58CD0B3BD58B">
    <w:name w:val="07E3A2763F0649CF823C58CD0B3BD58B"/>
    <w:rsid w:val="00DD2439"/>
  </w:style>
  <w:style w:type="paragraph" w:customStyle="1" w:styleId="8F923BC2BA27402EA15F3C249EE1983A">
    <w:name w:val="8F923BC2BA27402EA15F3C249EE1983A"/>
    <w:rsid w:val="00DD2439"/>
  </w:style>
  <w:style w:type="paragraph" w:customStyle="1" w:styleId="D2DD54A743E041B49CA23275006265BA">
    <w:name w:val="D2DD54A743E041B49CA23275006265BA"/>
    <w:rsid w:val="00DD2439"/>
  </w:style>
  <w:style w:type="paragraph" w:customStyle="1" w:styleId="41C4DC1696C84A5296E40560ED5A683F">
    <w:name w:val="41C4DC1696C84A5296E40560ED5A683F"/>
    <w:rsid w:val="00DD2439"/>
  </w:style>
  <w:style w:type="paragraph" w:customStyle="1" w:styleId="0512EC35776E4A74AB89F30C30BD5C1E">
    <w:name w:val="0512EC35776E4A74AB89F30C30BD5C1E"/>
    <w:rsid w:val="00DD2439"/>
  </w:style>
  <w:style w:type="paragraph" w:customStyle="1" w:styleId="5E1BD75DAEEF40B2B037799A4D249EE8">
    <w:name w:val="5E1BD75DAEEF40B2B037799A4D249EE8"/>
    <w:rsid w:val="00DD2439"/>
  </w:style>
  <w:style w:type="paragraph" w:customStyle="1" w:styleId="25205ABEDF2F44C3B0EF1E2F95BECEAE4">
    <w:name w:val="25205ABEDF2F44C3B0EF1E2F95BECEAE4"/>
    <w:rsid w:val="004406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0">
    <w:name w:val="ED8A77C8848E42DC82581E55789A7D7210"/>
    <w:rsid w:val="004406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938192A69E4A3C873DE5173C06E2651">
    <w:name w:val="AB938192A69E4A3C873DE5173C06E2651"/>
    <w:rsid w:val="004406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C2BB8C5752412FAFC2F6124A2311F01">
    <w:name w:val="EDC2BB8C5752412FAFC2F6124A2311F01"/>
    <w:rsid w:val="004406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F502F4EF6941A9AE13F00C232DE13B1">
    <w:name w:val="22F502F4EF6941A9AE13F00C232DE13B1"/>
    <w:rsid w:val="004406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9BDDBBA40B441F9BBFB26EF69BD029">
    <w:name w:val="C39BDDBBA40B441F9BBFB26EF69BD029"/>
    <w:rsid w:val="004406F0"/>
  </w:style>
  <w:style w:type="paragraph" w:customStyle="1" w:styleId="1ED301FC4BD445408714F4B856A87F09">
    <w:name w:val="1ED301FC4BD445408714F4B856A87F09"/>
    <w:rsid w:val="00EF2D13"/>
  </w:style>
  <w:style w:type="paragraph" w:customStyle="1" w:styleId="0D3B728336144AAA9181A263F4919B82">
    <w:name w:val="0D3B728336144AAA9181A263F4919B82"/>
    <w:rsid w:val="00EF2D13"/>
  </w:style>
  <w:style w:type="paragraph" w:customStyle="1" w:styleId="0ED5A7ADA0DC44A8A6A7A1D4596EE888">
    <w:name w:val="0ED5A7ADA0DC44A8A6A7A1D4596EE888"/>
    <w:rsid w:val="00EF2D13"/>
  </w:style>
  <w:style w:type="paragraph" w:customStyle="1" w:styleId="7728A69208C640FE9E1E96554A2A6F5C">
    <w:name w:val="7728A69208C640FE9E1E96554A2A6F5C"/>
    <w:rsid w:val="00EF2D13"/>
  </w:style>
  <w:style w:type="paragraph" w:customStyle="1" w:styleId="48C7FEC8C8CE473A868DA34774863038">
    <w:name w:val="48C7FEC8C8CE473A868DA34774863038"/>
    <w:rsid w:val="00EF2D13"/>
  </w:style>
  <w:style w:type="paragraph" w:customStyle="1" w:styleId="F73576CC4B504DC4A0584CDA80671BD6">
    <w:name w:val="F73576CC4B504DC4A0584CDA80671BD6"/>
    <w:rsid w:val="00EF2D13"/>
  </w:style>
  <w:style w:type="paragraph" w:customStyle="1" w:styleId="00D43127E5644B339E23996244C83BC4">
    <w:name w:val="00D43127E5644B339E23996244C83BC4"/>
    <w:rsid w:val="00EF2D13"/>
  </w:style>
  <w:style w:type="paragraph" w:customStyle="1" w:styleId="7B943C1634924A68995C883A2039ABCC">
    <w:name w:val="7B943C1634924A68995C883A2039ABCC"/>
    <w:rsid w:val="00B37418"/>
  </w:style>
  <w:style w:type="paragraph" w:customStyle="1" w:styleId="18710A44E2604CF68E6013590065F08D">
    <w:name w:val="18710A44E2604CF68E6013590065F08D"/>
    <w:rsid w:val="00B37418"/>
  </w:style>
  <w:style w:type="paragraph" w:customStyle="1" w:styleId="D1603835BFF04F47B0407856D57ADED9">
    <w:name w:val="D1603835BFF04F47B0407856D57ADED9"/>
    <w:rsid w:val="00B37418"/>
  </w:style>
  <w:style w:type="paragraph" w:customStyle="1" w:styleId="B74D53ACE9E540988CF886C8775983B3">
    <w:name w:val="B74D53ACE9E540988CF886C8775983B3"/>
    <w:rsid w:val="00B37418"/>
  </w:style>
  <w:style w:type="paragraph" w:customStyle="1" w:styleId="A420334D2A2344E28854D63687F88ADD">
    <w:name w:val="A420334D2A2344E28854D63687F88ADD"/>
    <w:rsid w:val="00B37418"/>
  </w:style>
  <w:style w:type="paragraph" w:customStyle="1" w:styleId="8780C478F20D448DA341A3E6361056D2">
    <w:name w:val="8780C478F20D448DA341A3E6361056D2"/>
    <w:rsid w:val="00B37418"/>
  </w:style>
  <w:style w:type="paragraph" w:customStyle="1" w:styleId="2713E758D6FD4736969E24B76D7E75B8">
    <w:name w:val="2713E758D6FD4736969E24B76D7E75B8"/>
    <w:rsid w:val="00B37418"/>
  </w:style>
  <w:style w:type="paragraph" w:customStyle="1" w:styleId="6D69CC05733041209DF172693962C476">
    <w:name w:val="6D69CC05733041209DF172693962C476"/>
    <w:rsid w:val="00B37418"/>
  </w:style>
  <w:style w:type="paragraph" w:customStyle="1" w:styleId="949CED2498034B0F8E2B7E7E35003C51">
    <w:name w:val="949CED2498034B0F8E2B7E7E35003C51"/>
    <w:rsid w:val="00B37418"/>
  </w:style>
  <w:style w:type="paragraph" w:customStyle="1" w:styleId="374C0107D09641D8BB3D32BDB432FEC2">
    <w:name w:val="374C0107D09641D8BB3D32BDB432FEC2"/>
    <w:rsid w:val="00B37418"/>
  </w:style>
  <w:style w:type="paragraph" w:customStyle="1" w:styleId="7F58BA16C44A41D49FB75AE848357C2B">
    <w:name w:val="7F58BA16C44A41D49FB75AE848357C2B"/>
    <w:rsid w:val="00B37418"/>
  </w:style>
  <w:style w:type="paragraph" w:customStyle="1" w:styleId="0F430EF9EBC349EE9B1F7669313574AC">
    <w:name w:val="0F430EF9EBC349EE9B1F7669313574AC"/>
    <w:rsid w:val="00B37418"/>
  </w:style>
  <w:style w:type="paragraph" w:customStyle="1" w:styleId="D21A72185BAA485F87E1C0E46BE64C1B">
    <w:name w:val="D21A72185BAA485F87E1C0E46BE64C1B"/>
    <w:rsid w:val="00B37418"/>
  </w:style>
  <w:style w:type="paragraph" w:customStyle="1" w:styleId="4E7D98C090694AA7A1FAE05D55B7115F">
    <w:name w:val="4E7D98C090694AA7A1FAE05D55B7115F"/>
    <w:rsid w:val="00B37418"/>
  </w:style>
  <w:style w:type="paragraph" w:customStyle="1" w:styleId="C207FA05ECB04E56A2DC6B25CAF929D7">
    <w:name w:val="C207FA05ECB04E56A2DC6B25CAF929D7"/>
    <w:rsid w:val="00B37418"/>
  </w:style>
  <w:style w:type="paragraph" w:customStyle="1" w:styleId="10BBA2820FDF47238E70CBC4B1B699AC">
    <w:name w:val="10BBA2820FDF47238E70CBC4B1B699AC"/>
    <w:rsid w:val="00B37418"/>
  </w:style>
  <w:style w:type="paragraph" w:customStyle="1" w:styleId="495E0691421C403A8D3A7D03FAB24F93">
    <w:name w:val="495E0691421C403A8D3A7D03FAB24F93"/>
    <w:rsid w:val="00B37418"/>
  </w:style>
  <w:style w:type="paragraph" w:customStyle="1" w:styleId="3525BE18A8874ADBA64F2301071667AF">
    <w:name w:val="3525BE18A8874ADBA64F2301071667AF"/>
    <w:rsid w:val="00B37418"/>
  </w:style>
  <w:style w:type="paragraph" w:customStyle="1" w:styleId="4B96A249D3E54006A243778BD9282848">
    <w:name w:val="4B96A249D3E54006A243778BD9282848"/>
    <w:rsid w:val="00B37418"/>
  </w:style>
  <w:style w:type="paragraph" w:customStyle="1" w:styleId="D22B638379C84622A64E9397B38775DC">
    <w:name w:val="D22B638379C84622A64E9397B38775DC"/>
    <w:rsid w:val="00B37418"/>
  </w:style>
  <w:style w:type="paragraph" w:customStyle="1" w:styleId="FC8739675A9E41B9A9E2346CBD01F0A5">
    <w:name w:val="FC8739675A9E41B9A9E2346CBD01F0A5"/>
    <w:rsid w:val="00B37418"/>
  </w:style>
  <w:style w:type="paragraph" w:customStyle="1" w:styleId="BCCB2F13432845319E9441DAAEE73C9E">
    <w:name w:val="BCCB2F13432845319E9441DAAEE73C9E"/>
    <w:rsid w:val="000C25D1"/>
  </w:style>
  <w:style w:type="paragraph" w:customStyle="1" w:styleId="A2987E744A084670835C487D72BD2C5A">
    <w:name w:val="A2987E744A084670835C487D72BD2C5A"/>
    <w:rsid w:val="000C25D1"/>
  </w:style>
  <w:style w:type="paragraph" w:customStyle="1" w:styleId="6191E38E965E4475BCE8006C2E1B6BA9">
    <w:name w:val="6191E38E965E4475BCE8006C2E1B6BA9"/>
    <w:rsid w:val="000C25D1"/>
  </w:style>
  <w:style w:type="paragraph" w:customStyle="1" w:styleId="E3DE3325800545889C88711DD15EE874">
    <w:name w:val="E3DE3325800545889C88711DD15EE874"/>
    <w:rsid w:val="000C25D1"/>
  </w:style>
  <w:style w:type="paragraph" w:customStyle="1" w:styleId="9FA09AB18867416994F538AA32A6464A">
    <w:name w:val="9FA09AB18867416994F538AA32A6464A"/>
    <w:rsid w:val="000C25D1"/>
  </w:style>
  <w:style w:type="paragraph" w:customStyle="1" w:styleId="DFC2931CD4D64F8D899F52C58CB06A70">
    <w:name w:val="DFC2931CD4D64F8D899F52C58CB06A70"/>
    <w:rsid w:val="000C25D1"/>
  </w:style>
  <w:style w:type="paragraph" w:customStyle="1" w:styleId="E8D52BEFC3594A949BD15A6B0CC6C622">
    <w:name w:val="E8D52BEFC3594A949BD15A6B0CC6C622"/>
    <w:rsid w:val="000C25D1"/>
  </w:style>
  <w:style w:type="paragraph" w:customStyle="1" w:styleId="CDDD80C2C024413A9DA9DDF6532A8549">
    <w:name w:val="CDDD80C2C024413A9DA9DDF6532A8549"/>
    <w:rsid w:val="000C25D1"/>
  </w:style>
  <w:style w:type="paragraph" w:customStyle="1" w:styleId="DF42332BCE2A4B25BB3A62CEFC953CF3">
    <w:name w:val="DF42332BCE2A4B25BB3A62CEFC953CF3"/>
    <w:rsid w:val="000C25D1"/>
  </w:style>
  <w:style w:type="paragraph" w:customStyle="1" w:styleId="DA551DCDD1DE4DD583F47D3957ACDB7B">
    <w:name w:val="DA551DCDD1DE4DD583F47D3957ACDB7B"/>
    <w:rsid w:val="000C25D1"/>
  </w:style>
  <w:style w:type="paragraph" w:customStyle="1" w:styleId="EAC392FE4A694322B7975C27B9FBC428">
    <w:name w:val="EAC392FE4A694322B7975C27B9FBC428"/>
    <w:rsid w:val="000C25D1"/>
  </w:style>
  <w:style w:type="paragraph" w:customStyle="1" w:styleId="CD1B018573F74E869D45482EF6A61F86">
    <w:name w:val="CD1B018573F74E869D45482EF6A61F86"/>
    <w:rsid w:val="000C25D1"/>
  </w:style>
  <w:style w:type="paragraph" w:customStyle="1" w:styleId="114153B601514E30A20EF186B7AC0E75">
    <w:name w:val="114153B601514E30A20EF186B7AC0E75"/>
    <w:rsid w:val="000C25D1"/>
  </w:style>
  <w:style w:type="paragraph" w:customStyle="1" w:styleId="394108CAC0DC42178C68DACB98709B28">
    <w:name w:val="394108CAC0DC42178C68DACB98709B28"/>
    <w:rsid w:val="000C25D1"/>
  </w:style>
  <w:style w:type="paragraph" w:customStyle="1" w:styleId="FF57F5D860164AF7A974C87CF1D7606B">
    <w:name w:val="FF57F5D860164AF7A974C87CF1D7606B"/>
    <w:rsid w:val="000C25D1"/>
  </w:style>
  <w:style w:type="paragraph" w:customStyle="1" w:styleId="20650C2A498141A6ABAD0BDD3A39B818">
    <w:name w:val="20650C2A498141A6ABAD0BDD3A39B818"/>
    <w:rsid w:val="000C25D1"/>
  </w:style>
  <w:style w:type="paragraph" w:customStyle="1" w:styleId="E1EF92699E664302BD0EF28E5EF309F1">
    <w:name w:val="E1EF92699E664302BD0EF28E5EF309F1"/>
    <w:rsid w:val="000C25D1"/>
  </w:style>
  <w:style w:type="paragraph" w:customStyle="1" w:styleId="06AEEAC16EEF4D0D8C0D3389EEACF0E3">
    <w:name w:val="06AEEAC16EEF4D0D8C0D3389EEACF0E3"/>
    <w:rsid w:val="000C25D1"/>
  </w:style>
  <w:style w:type="paragraph" w:customStyle="1" w:styleId="E93042EF23F24069997A68DC8C3348DE">
    <w:name w:val="E93042EF23F24069997A68DC8C3348DE"/>
    <w:rsid w:val="000C25D1"/>
  </w:style>
  <w:style w:type="paragraph" w:customStyle="1" w:styleId="62E0B51B3EFD4A6FA60A53D83F922961">
    <w:name w:val="62E0B51B3EFD4A6FA60A53D83F922961"/>
    <w:rsid w:val="000C25D1"/>
  </w:style>
  <w:style w:type="paragraph" w:customStyle="1" w:styleId="6660214D020D4A13BC091B4F4A416F43">
    <w:name w:val="6660214D020D4A13BC091B4F4A416F43"/>
    <w:rsid w:val="000C25D1"/>
  </w:style>
  <w:style w:type="paragraph" w:customStyle="1" w:styleId="CB12FDDDC6AD4F4091F78A5D0C5E7DF8">
    <w:name w:val="CB12FDDDC6AD4F4091F78A5D0C5E7DF8"/>
    <w:rsid w:val="000C25D1"/>
  </w:style>
  <w:style w:type="paragraph" w:customStyle="1" w:styleId="DE720F610FA54CD2BBF271615978A3DA">
    <w:name w:val="DE720F610FA54CD2BBF271615978A3DA"/>
    <w:rsid w:val="000C25D1"/>
  </w:style>
  <w:style w:type="paragraph" w:customStyle="1" w:styleId="93D5065EE9014EC399594029EF4B393E">
    <w:name w:val="93D5065EE9014EC399594029EF4B393E"/>
    <w:rsid w:val="000C25D1"/>
  </w:style>
  <w:style w:type="paragraph" w:customStyle="1" w:styleId="716147D0382F493F931E549587F07792">
    <w:name w:val="716147D0382F493F931E549587F07792"/>
    <w:rsid w:val="000C25D1"/>
  </w:style>
  <w:style w:type="paragraph" w:customStyle="1" w:styleId="1081EC0ED7FF46B6A1C9F3CCCE77D106">
    <w:name w:val="1081EC0ED7FF46B6A1C9F3CCCE77D106"/>
    <w:rsid w:val="000C25D1"/>
  </w:style>
  <w:style w:type="paragraph" w:customStyle="1" w:styleId="9595FEAA66B94A55909CF540400F36E6">
    <w:name w:val="9595FEAA66B94A55909CF540400F36E6"/>
    <w:rsid w:val="000C25D1"/>
  </w:style>
  <w:style w:type="paragraph" w:customStyle="1" w:styleId="AE9661DEE1174A459A56A04611F5FFF7">
    <w:name w:val="AE9661DEE1174A459A56A04611F5FFF7"/>
    <w:rsid w:val="000C25D1"/>
  </w:style>
  <w:style w:type="paragraph" w:customStyle="1" w:styleId="4A99F60E3FDC46CAB5368FF649B681D4">
    <w:name w:val="4A99F60E3FDC46CAB5368FF649B681D4"/>
    <w:rsid w:val="000C25D1"/>
  </w:style>
  <w:style w:type="paragraph" w:customStyle="1" w:styleId="306FB6A216FB4D7D9855139DBF86F75C">
    <w:name w:val="306FB6A216FB4D7D9855139DBF86F75C"/>
    <w:rsid w:val="000C25D1"/>
  </w:style>
  <w:style w:type="paragraph" w:customStyle="1" w:styleId="EE47F44F7C2B49F18581E7B841048B43">
    <w:name w:val="EE47F44F7C2B49F18581E7B841048B43"/>
    <w:rsid w:val="000C25D1"/>
  </w:style>
  <w:style w:type="paragraph" w:customStyle="1" w:styleId="BEC6ABC8B2F94B00856AEFCF877A8B3E">
    <w:name w:val="BEC6ABC8B2F94B00856AEFCF877A8B3E"/>
    <w:rsid w:val="000C25D1"/>
  </w:style>
  <w:style w:type="paragraph" w:customStyle="1" w:styleId="662F85DE06574757884EEE4A6962E999">
    <w:name w:val="662F85DE06574757884EEE4A6962E999"/>
    <w:rsid w:val="000C25D1"/>
  </w:style>
  <w:style w:type="paragraph" w:customStyle="1" w:styleId="AE240F7C07E242D59DC0ABC79FA30718">
    <w:name w:val="AE240F7C07E242D59DC0ABC79FA30718"/>
    <w:rsid w:val="000C25D1"/>
  </w:style>
  <w:style w:type="paragraph" w:customStyle="1" w:styleId="CFD6DC97B90146A9BC44E11C51BFBFF8">
    <w:name w:val="CFD6DC97B90146A9BC44E11C51BFBFF8"/>
    <w:rsid w:val="000C25D1"/>
  </w:style>
  <w:style w:type="paragraph" w:customStyle="1" w:styleId="53863A7518DB450CBC93397F03FF8805">
    <w:name w:val="53863A7518DB450CBC93397F03FF8805"/>
    <w:rsid w:val="000C25D1"/>
  </w:style>
  <w:style w:type="paragraph" w:customStyle="1" w:styleId="9E6B70E06FC1429BB304E2FBB702749D">
    <w:name w:val="9E6B70E06FC1429BB304E2FBB702749D"/>
    <w:rsid w:val="000C25D1"/>
  </w:style>
  <w:style w:type="paragraph" w:customStyle="1" w:styleId="8E66CFF826B6499D8CC8EABC792FBFA4">
    <w:name w:val="8E66CFF826B6499D8CC8EABC792FBFA4"/>
    <w:rsid w:val="000C25D1"/>
  </w:style>
  <w:style w:type="paragraph" w:customStyle="1" w:styleId="2B408321BF12469CB80A5634A55119BF">
    <w:name w:val="2B408321BF12469CB80A5634A55119BF"/>
    <w:rsid w:val="000C25D1"/>
  </w:style>
  <w:style w:type="paragraph" w:customStyle="1" w:styleId="A70D59E73053432DB964C2C811601610">
    <w:name w:val="A70D59E73053432DB964C2C811601610"/>
    <w:rsid w:val="000C25D1"/>
  </w:style>
  <w:style w:type="paragraph" w:customStyle="1" w:styleId="E85387BA05D64BAC92FD06E3F0609907">
    <w:name w:val="E85387BA05D64BAC92FD06E3F0609907"/>
    <w:rsid w:val="000C25D1"/>
  </w:style>
  <w:style w:type="paragraph" w:customStyle="1" w:styleId="00FE6AB444144DD6A3F68660A9DBD17F">
    <w:name w:val="00FE6AB444144DD6A3F68660A9DBD17F"/>
    <w:rsid w:val="000C25D1"/>
  </w:style>
  <w:style w:type="paragraph" w:customStyle="1" w:styleId="70A83929496B45A09F15DF4F69E87B83">
    <w:name w:val="70A83929496B45A09F15DF4F69E87B83"/>
    <w:rsid w:val="000C25D1"/>
  </w:style>
  <w:style w:type="paragraph" w:customStyle="1" w:styleId="D45C3539A8E7493A88A6C2E046465FBB">
    <w:name w:val="D45C3539A8E7493A88A6C2E046465FBB"/>
    <w:rsid w:val="000C25D1"/>
  </w:style>
  <w:style w:type="paragraph" w:customStyle="1" w:styleId="2E203B29D41148A48499507DBC8834FD">
    <w:name w:val="2E203B29D41148A48499507DBC8834FD"/>
    <w:rsid w:val="000C25D1"/>
  </w:style>
  <w:style w:type="paragraph" w:customStyle="1" w:styleId="083E1ED361A54B018134A49790CBBE7D">
    <w:name w:val="083E1ED361A54B018134A49790CBBE7D"/>
    <w:rsid w:val="000C25D1"/>
  </w:style>
  <w:style w:type="paragraph" w:customStyle="1" w:styleId="675BF12C1C194272A5ABD013DD0AE007">
    <w:name w:val="675BF12C1C194272A5ABD013DD0AE007"/>
    <w:rsid w:val="000C25D1"/>
  </w:style>
  <w:style w:type="paragraph" w:customStyle="1" w:styleId="F2DE08CED5F046F7B3B82861FD32AC00">
    <w:name w:val="F2DE08CED5F046F7B3B82861FD32AC00"/>
    <w:rsid w:val="000C25D1"/>
  </w:style>
  <w:style w:type="paragraph" w:customStyle="1" w:styleId="C3D954FB76E84CD883748588FB42605E">
    <w:name w:val="C3D954FB76E84CD883748588FB42605E"/>
    <w:rsid w:val="000C25D1"/>
  </w:style>
  <w:style w:type="paragraph" w:customStyle="1" w:styleId="1BD8630FBFED408283D5C1674ECD87BB">
    <w:name w:val="1BD8630FBFED408283D5C1674ECD87BB"/>
    <w:rsid w:val="000C25D1"/>
  </w:style>
  <w:style w:type="paragraph" w:customStyle="1" w:styleId="3DDBDB4E3FF3498B8B6A44A8B210828B">
    <w:name w:val="3DDBDB4E3FF3498B8B6A44A8B210828B"/>
    <w:rsid w:val="000C25D1"/>
  </w:style>
  <w:style w:type="paragraph" w:customStyle="1" w:styleId="891A21A6150F4F78B62B0638AF282ACD">
    <w:name w:val="891A21A6150F4F78B62B0638AF282ACD"/>
    <w:rsid w:val="000C25D1"/>
  </w:style>
  <w:style w:type="paragraph" w:customStyle="1" w:styleId="E9C2766C12EE4275B6A1FFDDF02B0621">
    <w:name w:val="E9C2766C12EE4275B6A1FFDDF02B0621"/>
    <w:rsid w:val="000C25D1"/>
  </w:style>
  <w:style w:type="paragraph" w:customStyle="1" w:styleId="F8039CDF91194E6093911A6293ADBDCA">
    <w:name w:val="F8039CDF91194E6093911A6293ADBDCA"/>
    <w:rsid w:val="000C25D1"/>
  </w:style>
  <w:style w:type="paragraph" w:customStyle="1" w:styleId="A71589B93AF84FAC87C00A6C5D28D451">
    <w:name w:val="A71589B93AF84FAC87C00A6C5D28D451"/>
    <w:rsid w:val="000C25D1"/>
  </w:style>
  <w:style w:type="paragraph" w:customStyle="1" w:styleId="FAEC5D12E4534C95BF3E4131C452F034">
    <w:name w:val="FAEC5D12E4534C95BF3E4131C452F034"/>
    <w:rsid w:val="000C25D1"/>
  </w:style>
  <w:style w:type="paragraph" w:customStyle="1" w:styleId="04C51E023D0840259BEFBCBBEA9409DD">
    <w:name w:val="04C51E023D0840259BEFBCBBEA9409DD"/>
    <w:rsid w:val="000C25D1"/>
  </w:style>
  <w:style w:type="paragraph" w:customStyle="1" w:styleId="FE184CB08C384CBE95DE5BA554A30B95">
    <w:name w:val="FE184CB08C384CBE95DE5BA554A30B95"/>
    <w:rsid w:val="000C25D1"/>
  </w:style>
  <w:style w:type="paragraph" w:customStyle="1" w:styleId="B72FE79A33BA42E998B5E9A0A2F56269">
    <w:name w:val="B72FE79A33BA42E998B5E9A0A2F56269"/>
    <w:rsid w:val="000C25D1"/>
  </w:style>
  <w:style w:type="paragraph" w:customStyle="1" w:styleId="2A4E89F8518B48449AA85CB8A9FCB771">
    <w:name w:val="2A4E89F8518B48449AA85CB8A9FCB771"/>
    <w:rsid w:val="000C25D1"/>
  </w:style>
  <w:style w:type="paragraph" w:customStyle="1" w:styleId="E8B738E943A14BDAA367220AD9C97B9F">
    <w:name w:val="E8B738E943A14BDAA367220AD9C97B9F"/>
    <w:rsid w:val="000C25D1"/>
  </w:style>
  <w:style w:type="paragraph" w:customStyle="1" w:styleId="EB31EDE0114D49B49CD786AF9F0A0C05">
    <w:name w:val="EB31EDE0114D49B49CD786AF9F0A0C05"/>
    <w:rsid w:val="000C25D1"/>
  </w:style>
  <w:style w:type="paragraph" w:customStyle="1" w:styleId="B90776411DF34EDAB3D86C6364324E8F">
    <w:name w:val="B90776411DF34EDAB3D86C6364324E8F"/>
    <w:rsid w:val="000C25D1"/>
  </w:style>
  <w:style w:type="paragraph" w:customStyle="1" w:styleId="5424F60165084E71924FF287195A3CE9">
    <w:name w:val="5424F60165084E71924FF287195A3CE9"/>
    <w:rsid w:val="000C25D1"/>
  </w:style>
  <w:style w:type="paragraph" w:customStyle="1" w:styleId="D9258C7C086643D19E5A3647DC0E4A5F">
    <w:name w:val="D9258C7C086643D19E5A3647DC0E4A5F"/>
    <w:rsid w:val="000C25D1"/>
  </w:style>
  <w:style w:type="paragraph" w:customStyle="1" w:styleId="E700143A0FD144788973A7AB7D40C5DF">
    <w:name w:val="E700143A0FD144788973A7AB7D40C5DF"/>
    <w:rsid w:val="000C25D1"/>
  </w:style>
  <w:style w:type="paragraph" w:customStyle="1" w:styleId="DE254CD7333040EA96F87A62FEB72816">
    <w:name w:val="DE254CD7333040EA96F87A62FEB72816"/>
    <w:rsid w:val="000C25D1"/>
  </w:style>
  <w:style w:type="paragraph" w:customStyle="1" w:styleId="F7857F79003B4CF58C6A2CF6B5DB9319">
    <w:name w:val="F7857F79003B4CF58C6A2CF6B5DB9319"/>
    <w:rsid w:val="000C25D1"/>
  </w:style>
  <w:style w:type="paragraph" w:customStyle="1" w:styleId="F9D2CF78B9314A20B23DBF029D84E221">
    <w:name w:val="F9D2CF78B9314A20B23DBF029D84E221"/>
    <w:rsid w:val="000C25D1"/>
  </w:style>
  <w:style w:type="paragraph" w:customStyle="1" w:styleId="9278A365328747CC9991F9A9D5A65740">
    <w:name w:val="9278A365328747CC9991F9A9D5A65740"/>
    <w:rsid w:val="000C25D1"/>
  </w:style>
  <w:style w:type="paragraph" w:customStyle="1" w:styleId="53CE57E855044FAE8D6C352DE6A5FA8F">
    <w:name w:val="53CE57E855044FAE8D6C352DE6A5FA8F"/>
    <w:rsid w:val="000C25D1"/>
  </w:style>
  <w:style w:type="paragraph" w:customStyle="1" w:styleId="AE365B648A0F4C21AD3E93E13847D6F4">
    <w:name w:val="AE365B648A0F4C21AD3E93E13847D6F4"/>
    <w:rsid w:val="000C25D1"/>
  </w:style>
  <w:style w:type="paragraph" w:customStyle="1" w:styleId="F7F8CBB76D484F6B912F6A08C3B5A3F8">
    <w:name w:val="F7F8CBB76D484F6B912F6A08C3B5A3F8"/>
    <w:rsid w:val="000C25D1"/>
  </w:style>
  <w:style w:type="paragraph" w:customStyle="1" w:styleId="DF17F2EEDCDF4C73B6C9A340344A1E26">
    <w:name w:val="DF17F2EEDCDF4C73B6C9A340344A1E26"/>
    <w:rsid w:val="000C25D1"/>
  </w:style>
  <w:style w:type="paragraph" w:customStyle="1" w:styleId="42C0868C7A1F47C98EFD0FDA54635E07">
    <w:name w:val="42C0868C7A1F47C98EFD0FDA54635E07"/>
    <w:rsid w:val="000C25D1"/>
  </w:style>
  <w:style w:type="paragraph" w:customStyle="1" w:styleId="04B3A29DFAB9473C9100160B0CEE6A15">
    <w:name w:val="04B3A29DFAB9473C9100160B0CEE6A15"/>
    <w:rsid w:val="000C25D1"/>
  </w:style>
  <w:style w:type="paragraph" w:customStyle="1" w:styleId="D7A0E19635874ECBB36E4AA33A872067">
    <w:name w:val="D7A0E19635874ECBB36E4AA33A872067"/>
    <w:rsid w:val="000C25D1"/>
  </w:style>
  <w:style w:type="paragraph" w:customStyle="1" w:styleId="04270B1B2AF747268D92D33EE637E8A2">
    <w:name w:val="04270B1B2AF747268D92D33EE637E8A2"/>
    <w:rsid w:val="000C25D1"/>
  </w:style>
  <w:style w:type="paragraph" w:customStyle="1" w:styleId="F5F46A433B504E4D819256B8F6FDDACA">
    <w:name w:val="F5F46A433B504E4D819256B8F6FDDACA"/>
    <w:rsid w:val="000C25D1"/>
  </w:style>
  <w:style w:type="paragraph" w:customStyle="1" w:styleId="1A0ED60A6CC44CC9A7228DF700247D6A">
    <w:name w:val="1A0ED60A6CC44CC9A7228DF700247D6A"/>
    <w:rsid w:val="000C25D1"/>
  </w:style>
  <w:style w:type="paragraph" w:customStyle="1" w:styleId="0342EA7173624309BFAE0B083F5B0998">
    <w:name w:val="0342EA7173624309BFAE0B083F5B0998"/>
    <w:rsid w:val="000C25D1"/>
  </w:style>
  <w:style w:type="paragraph" w:customStyle="1" w:styleId="C039249752E14BD1A58BAC0FD5398B69">
    <w:name w:val="C039249752E14BD1A58BAC0FD5398B69"/>
    <w:rsid w:val="000C25D1"/>
  </w:style>
  <w:style w:type="paragraph" w:customStyle="1" w:styleId="F8C227EF9B754ED3A810FD274CA68FC0">
    <w:name w:val="F8C227EF9B754ED3A810FD274CA68FC0"/>
    <w:rsid w:val="009C6E5E"/>
  </w:style>
  <w:style w:type="paragraph" w:customStyle="1" w:styleId="0F914C4A5B844BF0A64C1A2625C9D0B3">
    <w:name w:val="0F914C4A5B844BF0A64C1A2625C9D0B3"/>
    <w:rsid w:val="009C6E5E"/>
  </w:style>
  <w:style w:type="paragraph" w:customStyle="1" w:styleId="5AD33757D6554D7FA5E67FFE52923D9A">
    <w:name w:val="5AD33757D6554D7FA5E67FFE52923D9A"/>
    <w:rsid w:val="009C6E5E"/>
  </w:style>
  <w:style w:type="paragraph" w:customStyle="1" w:styleId="95BF47578A83493FA064EEC6433F440D">
    <w:name w:val="95BF47578A83493FA064EEC6433F440D"/>
    <w:rsid w:val="009C6E5E"/>
  </w:style>
  <w:style w:type="paragraph" w:customStyle="1" w:styleId="690ABD2566304743B983680EB3ADC532">
    <w:name w:val="690ABD2566304743B983680EB3ADC532"/>
    <w:rsid w:val="009C6E5E"/>
  </w:style>
  <w:style w:type="paragraph" w:customStyle="1" w:styleId="C7608390019C4631A1B06282875DC564">
    <w:name w:val="C7608390019C4631A1B06282875DC564"/>
    <w:rsid w:val="009C6E5E"/>
  </w:style>
  <w:style w:type="paragraph" w:customStyle="1" w:styleId="FCBCA9CE1BC74163BA194C4DFF43B12E">
    <w:name w:val="FCBCA9CE1BC74163BA194C4DFF43B12E"/>
    <w:rsid w:val="009C6E5E"/>
  </w:style>
  <w:style w:type="paragraph" w:customStyle="1" w:styleId="0056CB1874D2466B9A884616A40F52AD">
    <w:name w:val="0056CB1874D2466B9A884616A40F52AD"/>
    <w:rsid w:val="009C6E5E"/>
  </w:style>
  <w:style w:type="paragraph" w:customStyle="1" w:styleId="B2596AA2066A4816BB76D77F9322C2AB">
    <w:name w:val="B2596AA2066A4816BB76D77F9322C2AB"/>
    <w:rsid w:val="009C6E5E"/>
  </w:style>
  <w:style w:type="paragraph" w:customStyle="1" w:styleId="CB6F98B537FC4B269A4DA04477C3340C">
    <w:name w:val="CB6F98B537FC4B269A4DA04477C3340C"/>
    <w:rsid w:val="009C6E5E"/>
  </w:style>
  <w:style w:type="paragraph" w:customStyle="1" w:styleId="B50A630F8D594428B217BFF41078424F">
    <w:name w:val="B50A630F8D594428B217BFF41078424F"/>
    <w:rsid w:val="009C6E5E"/>
  </w:style>
  <w:style w:type="paragraph" w:customStyle="1" w:styleId="7ECABC4390AD47B0B242565179D53500">
    <w:name w:val="7ECABC4390AD47B0B242565179D53500"/>
    <w:rsid w:val="009C6E5E"/>
  </w:style>
  <w:style w:type="paragraph" w:customStyle="1" w:styleId="815A3D96D2DC424185B046371BBE05CE">
    <w:name w:val="815A3D96D2DC424185B046371BBE05CE"/>
    <w:rsid w:val="009C6E5E"/>
  </w:style>
  <w:style w:type="paragraph" w:customStyle="1" w:styleId="018FDFDE962F4F5B85334CA6A6743A31">
    <w:name w:val="018FDFDE962F4F5B85334CA6A6743A31"/>
    <w:rsid w:val="009C6E5E"/>
  </w:style>
  <w:style w:type="paragraph" w:customStyle="1" w:styleId="E454EB8FEE114478937500AAF63E89DC">
    <w:name w:val="E454EB8FEE114478937500AAF63E89DC"/>
    <w:rsid w:val="009C6E5E"/>
  </w:style>
  <w:style w:type="paragraph" w:customStyle="1" w:styleId="147DADFABEF347E49D63C6034570DD77">
    <w:name w:val="147DADFABEF347E49D63C6034570DD77"/>
    <w:rsid w:val="009C6E5E"/>
  </w:style>
  <w:style w:type="paragraph" w:customStyle="1" w:styleId="771161D354F849F8BEC5E5CD2D72781C">
    <w:name w:val="771161D354F849F8BEC5E5CD2D72781C"/>
    <w:rsid w:val="009C6E5E"/>
  </w:style>
  <w:style w:type="paragraph" w:customStyle="1" w:styleId="BF57467082634E2683A0660354747EBC">
    <w:name w:val="BF57467082634E2683A0660354747EBC"/>
    <w:rsid w:val="009C6E5E"/>
  </w:style>
  <w:style w:type="paragraph" w:customStyle="1" w:styleId="9A68B79CF3BA4BF89160937833CAE485">
    <w:name w:val="9A68B79CF3BA4BF89160937833CAE485"/>
    <w:rsid w:val="009C6E5E"/>
  </w:style>
  <w:style w:type="paragraph" w:customStyle="1" w:styleId="3E90457EE77F4571905D4F867C70C320">
    <w:name w:val="3E90457EE77F4571905D4F867C70C320"/>
    <w:rsid w:val="009C6E5E"/>
  </w:style>
  <w:style w:type="paragraph" w:customStyle="1" w:styleId="3866487797014A32965F392662E0809E">
    <w:name w:val="3866487797014A32965F392662E0809E"/>
    <w:rsid w:val="009C6E5E"/>
  </w:style>
  <w:style w:type="paragraph" w:customStyle="1" w:styleId="5DF9AC06EA3240DC993F6C6F9B683A47">
    <w:name w:val="5DF9AC06EA3240DC993F6C6F9B683A47"/>
    <w:rsid w:val="009C6E5E"/>
  </w:style>
  <w:style w:type="paragraph" w:customStyle="1" w:styleId="B9F27F1B8BF740068C1B5370BF924970">
    <w:name w:val="B9F27F1B8BF740068C1B5370BF924970"/>
    <w:rsid w:val="009C6E5E"/>
  </w:style>
  <w:style w:type="paragraph" w:customStyle="1" w:styleId="CC0EB297872F412E9F673B8A9323BDAA">
    <w:name w:val="CC0EB297872F412E9F673B8A9323BDAA"/>
    <w:rsid w:val="009C6E5E"/>
  </w:style>
  <w:style w:type="paragraph" w:customStyle="1" w:styleId="890340C1048F48D3B0735E716470F226">
    <w:name w:val="890340C1048F48D3B0735E716470F226"/>
    <w:rsid w:val="009C6E5E"/>
  </w:style>
  <w:style w:type="paragraph" w:customStyle="1" w:styleId="FD35F543F37344988DD57861F8B6173B">
    <w:name w:val="FD35F543F37344988DD57861F8B6173B"/>
    <w:rsid w:val="009C6E5E"/>
  </w:style>
  <w:style w:type="paragraph" w:customStyle="1" w:styleId="9594AA18CB3349BEA2A0C757F515E024">
    <w:name w:val="9594AA18CB3349BEA2A0C757F515E024"/>
    <w:rsid w:val="009C6E5E"/>
  </w:style>
  <w:style w:type="paragraph" w:customStyle="1" w:styleId="367B9034CF6E400CA2201B6BB71BD9EE">
    <w:name w:val="367B9034CF6E400CA2201B6BB71BD9EE"/>
    <w:rsid w:val="009C6E5E"/>
  </w:style>
  <w:style w:type="paragraph" w:customStyle="1" w:styleId="11AE1DA46C554289820796ADBB16FB0C">
    <w:name w:val="11AE1DA46C554289820796ADBB16FB0C"/>
    <w:rsid w:val="009C6E5E"/>
  </w:style>
  <w:style w:type="paragraph" w:customStyle="1" w:styleId="0D85EE25C7794FF7B86FB0DDC1259F21">
    <w:name w:val="0D85EE25C7794FF7B86FB0DDC1259F21"/>
    <w:rsid w:val="009C6E5E"/>
  </w:style>
  <w:style w:type="paragraph" w:customStyle="1" w:styleId="B1C05F832EA34210ABE6B122827FDF0E">
    <w:name w:val="B1C05F832EA34210ABE6B122827FDF0E"/>
    <w:rsid w:val="009C6E5E"/>
  </w:style>
  <w:style w:type="paragraph" w:customStyle="1" w:styleId="2E9BCB7C9EFC49A2A7A8B9FAFD15A7BF">
    <w:name w:val="2E9BCB7C9EFC49A2A7A8B9FAFD15A7BF"/>
    <w:rsid w:val="009C6E5E"/>
  </w:style>
  <w:style w:type="paragraph" w:customStyle="1" w:styleId="2A0B2423154A4BBC9A98AFBE1E23A84F">
    <w:name w:val="2A0B2423154A4BBC9A98AFBE1E23A84F"/>
    <w:rsid w:val="009C6E5E"/>
  </w:style>
  <w:style w:type="paragraph" w:customStyle="1" w:styleId="45DEF52C6E6744C6B7956C66FCC8308C">
    <w:name w:val="45DEF52C6E6744C6B7956C66FCC8308C"/>
    <w:rsid w:val="009C6E5E"/>
  </w:style>
  <w:style w:type="paragraph" w:customStyle="1" w:styleId="09FDB5320BCE4D94BEE343C37BBB16E6">
    <w:name w:val="09FDB5320BCE4D94BEE343C37BBB16E6"/>
    <w:rsid w:val="009C6E5E"/>
  </w:style>
  <w:style w:type="paragraph" w:customStyle="1" w:styleId="7897B98D5278452C94C32026487EAB68">
    <w:name w:val="7897B98D5278452C94C32026487EAB68"/>
    <w:rsid w:val="009C6E5E"/>
  </w:style>
  <w:style w:type="paragraph" w:customStyle="1" w:styleId="68B58B5692CE4289BD00A32B72D1714E">
    <w:name w:val="68B58B5692CE4289BD00A32B72D1714E"/>
    <w:rsid w:val="009C6E5E"/>
  </w:style>
  <w:style w:type="paragraph" w:customStyle="1" w:styleId="DF638933196A4566B00C7164AB18A82F">
    <w:name w:val="DF638933196A4566B00C7164AB18A82F"/>
    <w:rsid w:val="009C6E5E"/>
  </w:style>
  <w:style w:type="paragraph" w:customStyle="1" w:styleId="2370430A001649AA9586F8217F8F44DD">
    <w:name w:val="2370430A001649AA9586F8217F8F44DD"/>
    <w:rsid w:val="009C6E5E"/>
  </w:style>
  <w:style w:type="paragraph" w:customStyle="1" w:styleId="A2F9B4E06BA148BE9FC5D835A1F683E5">
    <w:name w:val="A2F9B4E06BA148BE9FC5D835A1F683E5"/>
    <w:rsid w:val="009C6E5E"/>
  </w:style>
  <w:style w:type="paragraph" w:customStyle="1" w:styleId="9A0181B6B84347C4A7AFB4917CB606AF">
    <w:name w:val="9A0181B6B84347C4A7AFB4917CB606AF"/>
    <w:rsid w:val="009C6E5E"/>
  </w:style>
  <w:style w:type="paragraph" w:customStyle="1" w:styleId="FF706F975AAF412F92642089440F0A61">
    <w:name w:val="FF706F975AAF412F92642089440F0A61"/>
    <w:rsid w:val="009C6E5E"/>
  </w:style>
  <w:style w:type="paragraph" w:customStyle="1" w:styleId="8E81C52DD9E64E1C891BEA58B4DA5E7C">
    <w:name w:val="8E81C52DD9E64E1C891BEA58B4DA5E7C"/>
    <w:rsid w:val="009C6E5E"/>
  </w:style>
  <w:style w:type="paragraph" w:customStyle="1" w:styleId="C6EFF6AA50D04DA691F1CE42631ED042">
    <w:name w:val="C6EFF6AA50D04DA691F1CE42631ED042"/>
    <w:rsid w:val="009C6E5E"/>
  </w:style>
  <w:style w:type="paragraph" w:customStyle="1" w:styleId="1557C0EAAB9947BAA835349903D99486">
    <w:name w:val="1557C0EAAB9947BAA835349903D99486"/>
    <w:rsid w:val="009C6E5E"/>
  </w:style>
  <w:style w:type="paragraph" w:customStyle="1" w:styleId="8C256AD412134C25ABA0F1AB5882F5B7">
    <w:name w:val="8C256AD412134C25ABA0F1AB5882F5B7"/>
    <w:rsid w:val="009C6E5E"/>
  </w:style>
  <w:style w:type="paragraph" w:customStyle="1" w:styleId="74F4EA3D6E4143F291BEDA49FFAB10D8">
    <w:name w:val="74F4EA3D6E4143F291BEDA49FFAB10D8"/>
    <w:rsid w:val="009C6E5E"/>
  </w:style>
  <w:style w:type="paragraph" w:customStyle="1" w:styleId="32C7CB4D9E244FCFA9E53350A65488B0">
    <w:name w:val="32C7CB4D9E244FCFA9E53350A65488B0"/>
    <w:rsid w:val="009C6E5E"/>
  </w:style>
  <w:style w:type="paragraph" w:customStyle="1" w:styleId="C962E8A1398C417CA0C5CC820A6DBEB6">
    <w:name w:val="C962E8A1398C417CA0C5CC820A6DBEB6"/>
    <w:rsid w:val="009C6E5E"/>
  </w:style>
  <w:style w:type="paragraph" w:customStyle="1" w:styleId="FDF527A028E54E81A41BB51C014B7BBB">
    <w:name w:val="FDF527A028E54E81A41BB51C014B7BBB"/>
    <w:rsid w:val="009C6E5E"/>
  </w:style>
  <w:style w:type="paragraph" w:customStyle="1" w:styleId="471AECEA3A4B461999677A3FE71F4A73">
    <w:name w:val="471AECEA3A4B461999677A3FE71F4A73"/>
    <w:rsid w:val="009C6E5E"/>
  </w:style>
  <w:style w:type="paragraph" w:customStyle="1" w:styleId="2DAB36BAB0BF4ECBACE49A0707A19B3B">
    <w:name w:val="2DAB36BAB0BF4ECBACE49A0707A19B3B"/>
    <w:rsid w:val="009C6E5E"/>
  </w:style>
  <w:style w:type="paragraph" w:customStyle="1" w:styleId="C247DE6243C748D79653867E0242FE3F">
    <w:name w:val="C247DE6243C748D79653867E0242FE3F"/>
    <w:rsid w:val="009C6E5E"/>
  </w:style>
  <w:style w:type="paragraph" w:customStyle="1" w:styleId="A3F17EE5069147699105F7AF5B0CADC5">
    <w:name w:val="A3F17EE5069147699105F7AF5B0CADC5"/>
    <w:rsid w:val="009C6E5E"/>
  </w:style>
  <w:style w:type="paragraph" w:customStyle="1" w:styleId="0C8060D0B6714A7F888B5D121DA071A5">
    <w:name w:val="0C8060D0B6714A7F888B5D121DA071A5"/>
    <w:rsid w:val="009C6E5E"/>
  </w:style>
  <w:style w:type="paragraph" w:customStyle="1" w:styleId="7455407EDCE24966A1C13221BC314C12">
    <w:name w:val="7455407EDCE24966A1C13221BC314C12"/>
    <w:rsid w:val="009C6E5E"/>
  </w:style>
  <w:style w:type="paragraph" w:customStyle="1" w:styleId="35011C031A464C3AB1F9F28CAD82BC09">
    <w:name w:val="35011C031A464C3AB1F9F28CAD82BC09"/>
    <w:rsid w:val="009C6E5E"/>
  </w:style>
  <w:style w:type="paragraph" w:customStyle="1" w:styleId="9EF4F5BF7FEE40CDA9F239A9B76B773D">
    <w:name w:val="9EF4F5BF7FEE40CDA9F239A9B76B773D"/>
    <w:rsid w:val="009C6E5E"/>
  </w:style>
  <w:style w:type="paragraph" w:customStyle="1" w:styleId="6571F9DC8AE24836886BF04F33765BFB">
    <w:name w:val="6571F9DC8AE24836886BF04F33765BFB"/>
    <w:rsid w:val="009C6E5E"/>
  </w:style>
  <w:style w:type="paragraph" w:customStyle="1" w:styleId="7AD6EBAD6D484151B49EF4D5FC3BB1B6">
    <w:name w:val="7AD6EBAD6D484151B49EF4D5FC3BB1B6"/>
    <w:rsid w:val="009C6E5E"/>
  </w:style>
  <w:style w:type="paragraph" w:customStyle="1" w:styleId="3A2E95DF12714209961B9C72BC43A1E3">
    <w:name w:val="3A2E95DF12714209961B9C72BC43A1E3"/>
    <w:rsid w:val="009C6E5E"/>
  </w:style>
  <w:style w:type="paragraph" w:customStyle="1" w:styleId="0C7095DCF6AA4293880B20356BB41F37">
    <w:name w:val="0C7095DCF6AA4293880B20356BB41F37"/>
    <w:rsid w:val="009C6E5E"/>
  </w:style>
  <w:style w:type="paragraph" w:customStyle="1" w:styleId="CFCC62BEF87F4ED794C51B1373DCB244">
    <w:name w:val="CFCC62BEF87F4ED794C51B1373DCB244"/>
    <w:rsid w:val="009C6E5E"/>
  </w:style>
  <w:style w:type="paragraph" w:customStyle="1" w:styleId="FE79B7293F8B4CCB94FFFFC805F7E4B3">
    <w:name w:val="FE79B7293F8B4CCB94FFFFC805F7E4B3"/>
    <w:rsid w:val="009C6E5E"/>
  </w:style>
  <w:style w:type="paragraph" w:customStyle="1" w:styleId="869E403C461E4E3A83FE0010071D2528">
    <w:name w:val="869E403C461E4E3A83FE0010071D2528"/>
    <w:rsid w:val="009C6E5E"/>
  </w:style>
  <w:style w:type="paragraph" w:customStyle="1" w:styleId="DABA07A2BCD144C5A26B111AF383BADE">
    <w:name w:val="DABA07A2BCD144C5A26B111AF383BADE"/>
    <w:rsid w:val="009C6E5E"/>
  </w:style>
  <w:style w:type="paragraph" w:customStyle="1" w:styleId="31F1C6185A1E47FDB682661DF0A7B4E6">
    <w:name w:val="31F1C6185A1E47FDB682661DF0A7B4E6"/>
    <w:rsid w:val="009C6E5E"/>
  </w:style>
  <w:style w:type="paragraph" w:customStyle="1" w:styleId="F50071C03F1F4D08A08D3ECE55E03F3F">
    <w:name w:val="F50071C03F1F4D08A08D3ECE55E03F3F"/>
    <w:rsid w:val="009C6E5E"/>
  </w:style>
  <w:style w:type="paragraph" w:customStyle="1" w:styleId="F6C14DEC07574F8FAC879406ACFAE1C5">
    <w:name w:val="F6C14DEC07574F8FAC879406ACFAE1C5"/>
    <w:rsid w:val="009C6E5E"/>
  </w:style>
  <w:style w:type="paragraph" w:customStyle="1" w:styleId="82290229D22A44ADB20CD7D5CD59447E">
    <w:name w:val="82290229D22A44ADB20CD7D5CD59447E"/>
    <w:rsid w:val="009C6E5E"/>
  </w:style>
  <w:style w:type="paragraph" w:customStyle="1" w:styleId="C1072612AD8549ADB406A881665F0578">
    <w:name w:val="C1072612AD8549ADB406A881665F0578"/>
    <w:rsid w:val="009C6E5E"/>
  </w:style>
  <w:style w:type="paragraph" w:customStyle="1" w:styleId="A1A3CA66F4C149A1AF29F9139673EEA6">
    <w:name w:val="A1A3CA66F4C149A1AF29F9139673EEA6"/>
    <w:rsid w:val="009C6E5E"/>
  </w:style>
  <w:style w:type="paragraph" w:customStyle="1" w:styleId="E40A349C00E043619F1DE4204620E6F3">
    <w:name w:val="E40A349C00E043619F1DE4204620E6F3"/>
    <w:rsid w:val="009C6E5E"/>
  </w:style>
  <w:style w:type="paragraph" w:customStyle="1" w:styleId="9BA5E51FB3D4459D99FC2C1808C300F4">
    <w:name w:val="9BA5E51FB3D4459D99FC2C1808C300F4"/>
    <w:rsid w:val="009C6E5E"/>
  </w:style>
  <w:style w:type="paragraph" w:customStyle="1" w:styleId="70D075D247D5434B9B47EF50F0036B9C">
    <w:name w:val="70D075D247D5434B9B47EF50F0036B9C"/>
    <w:rsid w:val="009C6E5E"/>
  </w:style>
  <w:style w:type="paragraph" w:customStyle="1" w:styleId="D36A118F39644609A8328178E03F8545">
    <w:name w:val="D36A118F39644609A8328178E03F8545"/>
    <w:rsid w:val="009C6E5E"/>
  </w:style>
  <w:style w:type="paragraph" w:customStyle="1" w:styleId="0556A12C57D44E36B42BFBED0DB58E82">
    <w:name w:val="0556A12C57D44E36B42BFBED0DB58E82"/>
    <w:rsid w:val="009C6E5E"/>
  </w:style>
  <w:style w:type="paragraph" w:customStyle="1" w:styleId="66DD5F0CDE66407F98FFAD9759EA67F2">
    <w:name w:val="66DD5F0CDE66407F98FFAD9759EA67F2"/>
    <w:rsid w:val="009C6E5E"/>
  </w:style>
  <w:style w:type="paragraph" w:customStyle="1" w:styleId="8771D9983F434E969A111C1D38250D60">
    <w:name w:val="8771D9983F434E969A111C1D38250D60"/>
    <w:rsid w:val="009C6E5E"/>
  </w:style>
  <w:style w:type="paragraph" w:customStyle="1" w:styleId="5F5394FD7D1B4169BF701CD7FD8D4974">
    <w:name w:val="5F5394FD7D1B4169BF701CD7FD8D4974"/>
    <w:rsid w:val="009C6E5E"/>
  </w:style>
  <w:style w:type="paragraph" w:customStyle="1" w:styleId="CB13BC2D3B384335B0629A4C1DE62111">
    <w:name w:val="CB13BC2D3B384335B0629A4C1DE62111"/>
    <w:rsid w:val="009C6E5E"/>
  </w:style>
  <w:style w:type="paragraph" w:customStyle="1" w:styleId="95F032F1FB7247D7807A7C6730F1D60A">
    <w:name w:val="95F032F1FB7247D7807A7C6730F1D60A"/>
    <w:rsid w:val="009C6E5E"/>
  </w:style>
  <w:style w:type="paragraph" w:customStyle="1" w:styleId="827FC647E66D4882B16A44E6075991E4">
    <w:name w:val="827FC647E66D4882B16A44E6075991E4"/>
    <w:rsid w:val="009C6E5E"/>
  </w:style>
  <w:style w:type="paragraph" w:customStyle="1" w:styleId="BA68C8B805FB447B963459DCE3418F66">
    <w:name w:val="BA68C8B805FB447B963459DCE3418F66"/>
    <w:rsid w:val="009C6E5E"/>
  </w:style>
  <w:style w:type="paragraph" w:customStyle="1" w:styleId="88DE3944C95643939439DFD0573434CD">
    <w:name w:val="88DE3944C95643939439DFD0573434CD"/>
    <w:rsid w:val="009C6E5E"/>
  </w:style>
  <w:style w:type="paragraph" w:customStyle="1" w:styleId="B02A3D00C53A45E8B4684C5636F7D10C">
    <w:name w:val="B02A3D00C53A45E8B4684C5636F7D10C"/>
    <w:rsid w:val="009C6E5E"/>
  </w:style>
  <w:style w:type="paragraph" w:customStyle="1" w:styleId="CFB52F5F471F4F1E94B9849A13716E16">
    <w:name w:val="CFB52F5F471F4F1E94B9849A13716E16"/>
    <w:rsid w:val="009C6E5E"/>
  </w:style>
  <w:style w:type="paragraph" w:customStyle="1" w:styleId="0D037BAD171C41F5880C7E315C14B5B0">
    <w:name w:val="0D037BAD171C41F5880C7E315C14B5B0"/>
    <w:rsid w:val="009C6E5E"/>
  </w:style>
  <w:style w:type="paragraph" w:customStyle="1" w:styleId="04CB5F65C4634D43BDB14E394E26640A">
    <w:name w:val="04CB5F65C4634D43BDB14E394E26640A"/>
    <w:rsid w:val="009C6E5E"/>
  </w:style>
  <w:style w:type="paragraph" w:customStyle="1" w:styleId="812124278B5B4022BFF432F7AC9594F1">
    <w:name w:val="812124278B5B4022BFF432F7AC9594F1"/>
    <w:rsid w:val="009C6E5E"/>
  </w:style>
  <w:style w:type="paragraph" w:customStyle="1" w:styleId="0E61A9C4DEE54922B71A5CB2A6391997">
    <w:name w:val="0E61A9C4DEE54922B71A5CB2A6391997"/>
    <w:rsid w:val="009C6E5E"/>
  </w:style>
  <w:style w:type="paragraph" w:customStyle="1" w:styleId="A5F2C5E708C943E09AC6AE2F13069DD1">
    <w:name w:val="A5F2C5E708C943E09AC6AE2F13069DD1"/>
    <w:rsid w:val="009C6E5E"/>
  </w:style>
  <w:style w:type="paragraph" w:customStyle="1" w:styleId="3F3034408CAA47E489D9F7251884C014">
    <w:name w:val="3F3034408CAA47E489D9F7251884C014"/>
    <w:rsid w:val="009C6E5E"/>
  </w:style>
  <w:style w:type="paragraph" w:customStyle="1" w:styleId="0DEAB015ECB74CBA81FAF5BCC88B7326">
    <w:name w:val="0DEAB015ECB74CBA81FAF5BCC88B7326"/>
    <w:rsid w:val="009C6E5E"/>
  </w:style>
  <w:style w:type="paragraph" w:customStyle="1" w:styleId="6AF641029C164413808E5C24F3045453">
    <w:name w:val="6AF641029C164413808E5C24F3045453"/>
    <w:rsid w:val="009C6E5E"/>
  </w:style>
  <w:style w:type="paragraph" w:customStyle="1" w:styleId="E6AE0B818B7C4CBC9F6719407F8B182A">
    <w:name w:val="E6AE0B818B7C4CBC9F6719407F8B182A"/>
    <w:rsid w:val="00340283"/>
  </w:style>
  <w:style w:type="paragraph" w:customStyle="1" w:styleId="371372A53F7142D293358D20EE93A457">
    <w:name w:val="371372A53F7142D293358D20EE93A457"/>
    <w:rsid w:val="00340283"/>
  </w:style>
  <w:style w:type="paragraph" w:customStyle="1" w:styleId="C236E46EA4F14F7BBC86D5627D50B842">
    <w:name w:val="C236E46EA4F14F7BBC86D5627D50B842"/>
    <w:rsid w:val="00552CCF"/>
  </w:style>
  <w:style w:type="paragraph" w:customStyle="1" w:styleId="BFD40D26F62D44C3ADF03738EEAD1F28">
    <w:name w:val="BFD40D26F62D44C3ADF03738EEAD1F28"/>
    <w:rsid w:val="00552CCF"/>
  </w:style>
  <w:style w:type="paragraph" w:customStyle="1" w:styleId="2CCAF7A8AF3C4626ABB8CF35898012BB">
    <w:name w:val="2CCAF7A8AF3C4626ABB8CF35898012BB"/>
    <w:rsid w:val="00552CCF"/>
  </w:style>
  <w:style w:type="paragraph" w:customStyle="1" w:styleId="7D580C6368AC4CC3B9903943104289A4">
    <w:name w:val="7D580C6368AC4CC3B9903943104289A4"/>
    <w:rsid w:val="00552CCF"/>
  </w:style>
  <w:style w:type="paragraph" w:customStyle="1" w:styleId="ADA199BF2F5F4280B9510407EBB6F442">
    <w:name w:val="ADA199BF2F5F4280B9510407EBB6F442"/>
    <w:rsid w:val="00552CCF"/>
  </w:style>
  <w:style w:type="paragraph" w:customStyle="1" w:styleId="A1A0BA3949F44548BC02BF0D6EC31D04">
    <w:name w:val="A1A0BA3949F44548BC02BF0D6EC31D04"/>
    <w:rsid w:val="00552CCF"/>
  </w:style>
  <w:style w:type="paragraph" w:customStyle="1" w:styleId="2E60F00B269441F0B1E81B88124B6624">
    <w:name w:val="2E60F00B269441F0B1E81B88124B6624"/>
    <w:rsid w:val="00552CCF"/>
  </w:style>
  <w:style w:type="paragraph" w:customStyle="1" w:styleId="B3464701A0B44A56874D23FF390393FF">
    <w:name w:val="B3464701A0B44A56874D23FF390393FF"/>
    <w:rsid w:val="00552CCF"/>
  </w:style>
  <w:style w:type="paragraph" w:customStyle="1" w:styleId="63188F69EBF64DBC8F740834092087B5">
    <w:name w:val="63188F69EBF64DBC8F740834092087B5"/>
    <w:rsid w:val="00552CCF"/>
  </w:style>
  <w:style w:type="paragraph" w:customStyle="1" w:styleId="AB550E93A8324BFB8A7C475C98F0B224">
    <w:name w:val="AB550E93A8324BFB8A7C475C98F0B224"/>
    <w:rsid w:val="00552CCF"/>
  </w:style>
  <w:style w:type="paragraph" w:customStyle="1" w:styleId="97BE06F8809249AC82C3FF761BC8A0DF">
    <w:name w:val="97BE06F8809249AC82C3FF761BC8A0DF"/>
    <w:rsid w:val="00552CCF"/>
  </w:style>
  <w:style w:type="paragraph" w:customStyle="1" w:styleId="69B618838D9D4CFC9FCD50AB10A55CD7">
    <w:name w:val="69B618838D9D4CFC9FCD50AB10A55CD7"/>
    <w:rsid w:val="00552CCF"/>
  </w:style>
  <w:style w:type="paragraph" w:customStyle="1" w:styleId="2F31C01367F74EE4913E066FA0100E75">
    <w:name w:val="2F31C01367F74EE4913E066FA0100E75"/>
    <w:rsid w:val="00552CCF"/>
  </w:style>
  <w:style w:type="paragraph" w:customStyle="1" w:styleId="79323D6E66304BC8AED2EC3D738FAAE4">
    <w:name w:val="79323D6E66304BC8AED2EC3D738FAAE4"/>
    <w:rsid w:val="00552CCF"/>
  </w:style>
  <w:style w:type="paragraph" w:customStyle="1" w:styleId="EDA6A824EFDA4FC18A96DA0D95EB3591">
    <w:name w:val="EDA6A824EFDA4FC18A96DA0D95EB3591"/>
    <w:rsid w:val="00552CCF"/>
  </w:style>
  <w:style w:type="paragraph" w:customStyle="1" w:styleId="E025B15FBD524FDA82B2AA2F60CA4AB4">
    <w:name w:val="E025B15FBD524FDA82B2AA2F60CA4AB4"/>
    <w:rsid w:val="00552CCF"/>
  </w:style>
  <w:style w:type="paragraph" w:customStyle="1" w:styleId="EA1FB8DECA2146F496B89DE37FD253D6">
    <w:name w:val="EA1FB8DECA2146F496B89DE37FD253D6"/>
    <w:rsid w:val="00552CCF"/>
  </w:style>
  <w:style w:type="paragraph" w:customStyle="1" w:styleId="14A17E53CF96400EA53297B4CD8CCCCF">
    <w:name w:val="14A17E53CF96400EA53297B4CD8CCCCF"/>
    <w:rsid w:val="00552CCF"/>
  </w:style>
  <w:style w:type="paragraph" w:customStyle="1" w:styleId="79570191DFE54C86A767A641DE3A5336">
    <w:name w:val="79570191DFE54C86A767A641DE3A5336"/>
    <w:rsid w:val="00552CCF"/>
  </w:style>
  <w:style w:type="paragraph" w:customStyle="1" w:styleId="8951C8477E9542C0B70B15E2344446F8">
    <w:name w:val="8951C8477E9542C0B70B15E2344446F8"/>
    <w:rsid w:val="00552CCF"/>
  </w:style>
  <w:style w:type="paragraph" w:customStyle="1" w:styleId="DF500A3CAA804DA9AC7E4516EC497226">
    <w:name w:val="DF500A3CAA804DA9AC7E4516EC497226"/>
    <w:rsid w:val="00552CCF"/>
  </w:style>
  <w:style w:type="paragraph" w:customStyle="1" w:styleId="3B06D9D10C1547DAAB68D9D8C6C21C42">
    <w:name w:val="3B06D9D10C1547DAAB68D9D8C6C21C42"/>
    <w:rsid w:val="00552CCF"/>
  </w:style>
  <w:style w:type="paragraph" w:customStyle="1" w:styleId="6E254A34384E4354B1C501DA801B198A">
    <w:name w:val="6E254A34384E4354B1C501DA801B198A"/>
    <w:rsid w:val="00552CCF"/>
  </w:style>
  <w:style w:type="paragraph" w:customStyle="1" w:styleId="FB8A2E320218490EACD76F9CBDC33461">
    <w:name w:val="FB8A2E320218490EACD76F9CBDC33461"/>
    <w:rsid w:val="00552CCF"/>
  </w:style>
  <w:style w:type="paragraph" w:customStyle="1" w:styleId="165E14ABAE434CCAAD55BBB6804D7020">
    <w:name w:val="165E14ABAE434CCAAD55BBB6804D7020"/>
    <w:rsid w:val="00552CCF"/>
  </w:style>
  <w:style w:type="paragraph" w:customStyle="1" w:styleId="9ABDA46BFAF84F07AA6807F6B4FF028B">
    <w:name w:val="9ABDA46BFAF84F07AA6807F6B4FF028B"/>
    <w:rsid w:val="00552CCF"/>
  </w:style>
  <w:style w:type="paragraph" w:customStyle="1" w:styleId="6E04E9AB6A3D4696A43040A31EAD2062">
    <w:name w:val="6E04E9AB6A3D4696A43040A31EAD2062"/>
    <w:rsid w:val="00552CCF"/>
  </w:style>
  <w:style w:type="paragraph" w:customStyle="1" w:styleId="16E35B944A834ACEAF43B5A229C3F54E">
    <w:name w:val="16E35B944A834ACEAF43B5A229C3F54E"/>
    <w:rsid w:val="00552CCF"/>
  </w:style>
  <w:style w:type="paragraph" w:customStyle="1" w:styleId="877F2C2C37BC429ABB9D14F1ED4AAD95">
    <w:name w:val="877F2C2C37BC429ABB9D14F1ED4AAD95"/>
    <w:rsid w:val="00552CCF"/>
  </w:style>
  <w:style w:type="paragraph" w:customStyle="1" w:styleId="922EEDB83DFC42DC85BEE465D27694A2">
    <w:name w:val="922EEDB83DFC42DC85BEE465D27694A2"/>
    <w:rsid w:val="00552CCF"/>
  </w:style>
  <w:style w:type="paragraph" w:customStyle="1" w:styleId="2DF63594D8484A7C8AF82353E2AA2E89">
    <w:name w:val="2DF63594D8484A7C8AF82353E2AA2E89"/>
    <w:rsid w:val="00552CCF"/>
  </w:style>
  <w:style w:type="paragraph" w:customStyle="1" w:styleId="61E75DEC86D14A76A70D1E9A8ACB6FE3">
    <w:name w:val="61E75DEC86D14A76A70D1E9A8ACB6FE3"/>
    <w:rsid w:val="00552CCF"/>
  </w:style>
  <w:style w:type="paragraph" w:customStyle="1" w:styleId="B0EB0B85874B41D182A0C77A36702191">
    <w:name w:val="B0EB0B85874B41D182A0C77A36702191"/>
    <w:rsid w:val="00552CCF"/>
  </w:style>
  <w:style w:type="paragraph" w:customStyle="1" w:styleId="EBA1BD603AA94D78B57EA781F6856B85">
    <w:name w:val="EBA1BD603AA94D78B57EA781F6856B85"/>
    <w:rsid w:val="00552CCF"/>
  </w:style>
  <w:style w:type="paragraph" w:customStyle="1" w:styleId="214F8085C16B4179B11574F4DCD8D6B2">
    <w:name w:val="214F8085C16B4179B11574F4DCD8D6B2"/>
    <w:rsid w:val="00552CCF"/>
  </w:style>
  <w:style w:type="paragraph" w:customStyle="1" w:styleId="5D629728063141E4B9A876C051D27D1B">
    <w:name w:val="5D629728063141E4B9A876C051D27D1B"/>
    <w:rsid w:val="00552CCF"/>
  </w:style>
  <w:style w:type="paragraph" w:customStyle="1" w:styleId="0823205DF74B46B4B83E4CA0FD8EC7D3">
    <w:name w:val="0823205DF74B46B4B83E4CA0FD8EC7D3"/>
    <w:rsid w:val="00552CCF"/>
  </w:style>
  <w:style w:type="paragraph" w:customStyle="1" w:styleId="D5B19D0A567B401F90CCC008CE8E4259">
    <w:name w:val="D5B19D0A567B401F90CCC008CE8E4259"/>
    <w:rsid w:val="00552CCF"/>
  </w:style>
  <w:style w:type="paragraph" w:customStyle="1" w:styleId="3AE8BB13E6DF4B8EB1E95B914DBD4C84">
    <w:name w:val="3AE8BB13E6DF4B8EB1E95B914DBD4C84"/>
    <w:rsid w:val="00552CCF"/>
  </w:style>
  <w:style w:type="paragraph" w:customStyle="1" w:styleId="D67E93C7F0AE4AAEA600591E47DB4670">
    <w:name w:val="D67E93C7F0AE4AAEA600591E47DB4670"/>
    <w:rsid w:val="00552CCF"/>
  </w:style>
  <w:style w:type="paragraph" w:customStyle="1" w:styleId="32FD35E171C34EB68B99A09C14ACA0AC">
    <w:name w:val="32FD35E171C34EB68B99A09C14ACA0AC"/>
    <w:rsid w:val="00552CCF"/>
  </w:style>
  <w:style w:type="paragraph" w:customStyle="1" w:styleId="7ADB44F2938942D59F1D73A0E7055F07">
    <w:name w:val="7ADB44F2938942D59F1D73A0E7055F07"/>
    <w:rsid w:val="00552CCF"/>
  </w:style>
  <w:style w:type="paragraph" w:customStyle="1" w:styleId="11AF41CD6DB04CEA8B141D93566FED2A">
    <w:name w:val="11AF41CD6DB04CEA8B141D93566FED2A"/>
    <w:rsid w:val="00552CCF"/>
  </w:style>
  <w:style w:type="paragraph" w:customStyle="1" w:styleId="F0267C9964484DBAB9CF4A7C481E362D">
    <w:name w:val="F0267C9964484DBAB9CF4A7C481E362D"/>
    <w:rsid w:val="00552CCF"/>
  </w:style>
  <w:style w:type="paragraph" w:customStyle="1" w:styleId="7E11CE5737294C8C814BFA6D3824E992">
    <w:name w:val="7E11CE5737294C8C814BFA6D3824E992"/>
    <w:rsid w:val="00552CCF"/>
  </w:style>
  <w:style w:type="paragraph" w:customStyle="1" w:styleId="3A26D69D05CA4A2F9102A0873DD72BF0">
    <w:name w:val="3A26D69D05CA4A2F9102A0873DD72BF0"/>
    <w:rsid w:val="00552CCF"/>
  </w:style>
  <w:style w:type="paragraph" w:customStyle="1" w:styleId="102CACF8265C4E208A53CFFB5F7CE720">
    <w:name w:val="102CACF8265C4E208A53CFFB5F7CE720"/>
    <w:rsid w:val="00552CCF"/>
  </w:style>
  <w:style w:type="paragraph" w:customStyle="1" w:styleId="5198661F8884456B9357CBB7C1FB6E8F">
    <w:name w:val="5198661F8884456B9357CBB7C1FB6E8F"/>
    <w:rsid w:val="00552CCF"/>
  </w:style>
  <w:style w:type="paragraph" w:customStyle="1" w:styleId="5194E21B0DAB46D9AF9E9410465DCEE1">
    <w:name w:val="5194E21B0DAB46D9AF9E9410465DCEE1"/>
    <w:rsid w:val="00552CCF"/>
  </w:style>
  <w:style w:type="paragraph" w:customStyle="1" w:styleId="971F2D5873B54535B5C0327D2272DA44">
    <w:name w:val="971F2D5873B54535B5C0327D2272DA44"/>
    <w:rsid w:val="00552CCF"/>
  </w:style>
  <w:style w:type="paragraph" w:customStyle="1" w:styleId="DD35ABF9698342A8BB4CA26FBCC085FC">
    <w:name w:val="DD35ABF9698342A8BB4CA26FBCC085FC"/>
    <w:rsid w:val="00552CCF"/>
  </w:style>
  <w:style w:type="paragraph" w:customStyle="1" w:styleId="4F68E2E9DC8D474BB14D532912BF7075">
    <w:name w:val="4F68E2E9DC8D474BB14D532912BF7075"/>
    <w:rsid w:val="00552CCF"/>
  </w:style>
  <w:style w:type="paragraph" w:customStyle="1" w:styleId="C05D9CDC4EC645FB8E88760FFBC4E89E">
    <w:name w:val="C05D9CDC4EC645FB8E88760FFBC4E89E"/>
    <w:rsid w:val="00552CCF"/>
  </w:style>
  <w:style w:type="paragraph" w:customStyle="1" w:styleId="37D8305C750D4AD492427DC0C4DA5DB8">
    <w:name w:val="37D8305C750D4AD492427DC0C4DA5DB8"/>
    <w:rsid w:val="00552CCF"/>
  </w:style>
  <w:style w:type="paragraph" w:customStyle="1" w:styleId="2B78EA8A0EF64BF1AE1062545E6AD135">
    <w:name w:val="2B78EA8A0EF64BF1AE1062545E6AD135"/>
    <w:rsid w:val="00552CCF"/>
  </w:style>
  <w:style w:type="paragraph" w:customStyle="1" w:styleId="D4429149C9584D6D8EC9EB6C2785E772">
    <w:name w:val="D4429149C9584D6D8EC9EB6C2785E772"/>
    <w:rsid w:val="00552CCF"/>
  </w:style>
  <w:style w:type="paragraph" w:customStyle="1" w:styleId="1014E22FF97A43D79584A10A8D148E30">
    <w:name w:val="1014E22FF97A43D79584A10A8D148E30"/>
    <w:rsid w:val="00552CCF"/>
  </w:style>
  <w:style w:type="paragraph" w:customStyle="1" w:styleId="81A377CF2D4C4EBF970B936045415AAF">
    <w:name w:val="81A377CF2D4C4EBF970B936045415AAF"/>
    <w:rsid w:val="00552CCF"/>
  </w:style>
  <w:style w:type="paragraph" w:customStyle="1" w:styleId="5FA56F26C4A641ADBDBF5BAFC88DB5BF">
    <w:name w:val="5FA56F26C4A641ADBDBF5BAFC88DB5BF"/>
    <w:rsid w:val="00552CCF"/>
  </w:style>
  <w:style w:type="paragraph" w:customStyle="1" w:styleId="01333A3204704464B25C83D8F5177F58">
    <w:name w:val="01333A3204704464B25C83D8F5177F58"/>
    <w:rsid w:val="00552CCF"/>
  </w:style>
  <w:style w:type="paragraph" w:customStyle="1" w:styleId="51D67D87E83A47DCAFBDA250B5B19D78">
    <w:name w:val="51D67D87E83A47DCAFBDA250B5B19D78"/>
    <w:rsid w:val="00552CCF"/>
  </w:style>
  <w:style w:type="paragraph" w:customStyle="1" w:styleId="0F8468A44AE44E8688B2BBEBC4EA7718">
    <w:name w:val="0F8468A44AE44E8688B2BBEBC4EA7718"/>
    <w:rsid w:val="00552CCF"/>
  </w:style>
  <w:style w:type="paragraph" w:customStyle="1" w:styleId="AB3019FB92504028BACF19CC92E9CDE1">
    <w:name w:val="AB3019FB92504028BACF19CC92E9CDE1"/>
    <w:rsid w:val="00552CCF"/>
  </w:style>
  <w:style w:type="paragraph" w:customStyle="1" w:styleId="1D66B1C56E814D0EA54AC08EBDFAA75F">
    <w:name w:val="1D66B1C56E814D0EA54AC08EBDFAA75F"/>
    <w:rsid w:val="00552CCF"/>
  </w:style>
  <w:style w:type="paragraph" w:customStyle="1" w:styleId="12E3189D431D433D811B84D234ECC73A">
    <w:name w:val="12E3189D431D433D811B84D234ECC73A"/>
    <w:rsid w:val="00552CCF"/>
  </w:style>
  <w:style w:type="paragraph" w:customStyle="1" w:styleId="6A6EA9E953C844029A781FD1B60A166C">
    <w:name w:val="6A6EA9E953C844029A781FD1B60A166C"/>
    <w:rsid w:val="00552CCF"/>
  </w:style>
  <w:style w:type="paragraph" w:customStyle="1" w:styleId="8B575482D3FD41958F31BA5104698AC6">
    <w:name w:val="8B575482D3FD41958F31BA5104698AC6"/>
    <w:rsid w:val="00552CCF"/>
  </w:style>
  <w:style w:type="paragraph" w:customStyle="1" w:styleId="11DCAA362246405AB42671AC9D8BAFC8">
    <w:name w:val="11DCAA362246405AB42671AC9D8BAFC8"/>
    <w:rsid w:val="00552CCF"/>
  </w:style>
  <w:style w:type="paragraph" w:customStyle="1" w:styleId="D37328343FBB4EC1AF848F2DCBAE5AFC">
    <w:name w:val="D37328343FBB4EC1AF848F2DCBAE5AFC"/>
    <w:rsid w:val="00552CCF"/>
  </w:style>
  <w:style w:type="paragraph" w:customStyle="1" w:styleId="E57D3F782FB343B69F8CBDB8F00792F9">
    <w:name w:val="E57D3F782FB343B69F8CBDB8F00792F9"/>
    <w:rsid w:val="00552CCF"/>
  </w:style>
  <w:style w:type="paragraph" w:customStyle="1" w:styleId="1D46871333AE483D93B6EDBF0197E2F7">
    <w:name w:val="1D46871333AE483D93B6EDBF0197E2F7"/>
    <w:rsid w:val="00552CCF"/>
  </w:style>
  <w:style w:type="paragraph" w:customStyle="1" w:styleId="F281A8751E4B4F21986E733F5B9B06E2">
    <w:name w:val="F281A8751E4B4F21986E733F5B9B06E2"/>
    <w:rsid w:val="00552CCF"/>
  </w:style>
  <w:style w:type="paragraph" w:customStyle="1" w:styleId="C6B276023D1C4C3B928E169C8617B1D4">
    <w:name w:val="C6B276023D1C4C3B928E169C8617B1D4"/>
    <w:rsid w:val="00552CCF"/>
  </w:style>
  <w:style w:type="paragraph" w:customStyle="1" w:styleId="7D654A180C2F4432ADB28ADCE69FC5D9">
    <w:name w:val="7D654A180C2F4432ADB28ADCE69FC5D9"/>
    <w:rsid w:val="00552CCF"/>
  </w:style>
  <w:style w:type="paragraph" w:customStyle="1" w:styleId="C93A089A164948809465FAD5E6D902A3">
    <w:name w:val="C93A089A164948809465FAD5E6D902A3"/>
    <w:rsid w:val="00552CCF"/>
  </w:style>
  <w:style w:type="paragraph" w:customStyle="1" w:styleId="926DE1CD8D5B4B9E8155EE69CDCD9233">
    <w:name w:val="926DE1CD8D5B4B9E8155EE69CDCD9233"/>
    <w:rsid w:val="00552CCF"/>
  </w:style>
  <w:style w:type="paragraph" w:customStyle="1" w:styleId="D6AEC275653F4B4F9B4FFAB196879DCD">
    <w:name w:val="D6AEC275653F4B4F9B4FFAB196879DCD"/>
    <w:rsid w:val="00552CCF"/>
  </w:style>
  <w:style w:type="paragraph" w:customStyle="1" w:styleId="0DFE2B92E1B44A99B44BBC45B11D4BEA">
    <w:name w:val="0DFE2B92E1B44A99B44BBC45B11D4BEA"/>
    <w:rsid w:val="00552CCF"/>
  </w:style>
  <w:style w:type="paragraph" w:customStyle="1" w:styleId="1758667C73A641BBA749D8F6D2593B76">
    <w:name w:val="1758667C73A641BBA749D8F6D2593B76"/>
    <w:rsid w:val="00552CCF"/>
  </w:style>
  <w:style w:type="paragraph" w:customStyle="1" w:styleId="06B4B9B62111426381C66C722B0417C6">
    <w:name w:val="06B4B9B62111426381C66C722B0417C6"/>
    <w:rsid w:val="00552CCF"/>
  </w:style>
  <w:style w:type="paragraph" w:customStyle="1" w:styleId="62B62E69AAE8430EBEFBA5E32A92E9A0">
    <w:name w:val="62B62E69AAE8430EBEFBA5E32A92E9A0"/>
    <w:rsid w:val="00552CCF"/>
  </w:style>
  <w:style w:type="paragraph" w:customStyle="1" w:styleId="5D9F034D709C4D39A234497462A0B988">
    <w:name w:val="5D9F034D709C4D39A234497462A0B988"/>
    <w:rsid w:val="00552CCF"/>
  </w:style>
  <w:style w:type="paragraph" w:customStyle="1" w:styleId="77D2FDA0FD1845D88F7E7B442450ED80">
    <w:name w:val="77D2FDA0FD1845D88F7E7B442450ED80"/>
    <w:rsid w:val="00552CCF"/>
  </w:style>
  <w:style w:type="paragraph" w:customStyle="1" w:styleId="358CF135F745451DB896DEE8FA0935F8">
    <w:name w:val="358CF135F745451DB896DEE8FA0935F8"/>
    <w:rsid w:val="00552CCF"/>
  </w:style>
  <w:style w:type="paragraph" w:customStyle="1" w:styleId="B2C7C09F725F457FA0E5D80AC5C8F8A4">
    <w:name w:val="B2C7C09F725F457FA0E5D80AC5C8F8A4"/>
    <w:rsid w:val="00552CCF"/>
  </w:style>
  <w:style w:type="paragraph" w:customStyle="1" w:styleId="252944ADD4574FB8B39076723A33150D">
    <w:name w:val="252944ADD4574FB8B39076723A33150D"/>
    <w:rsid w:val="00552CCF"/>
  </w:style>
  <w:style w:type="paragraph" w:customStyle="1" w:styleId="D97A24A73C2C484593428ED67F22C3CA">
    <w:name w:val="D97A24A73C2C484593428ED67F22C3CA"/>
    <w:rsid w:val="00552CCF"/>
  </w:style>
  <w:style w:type="paragraph" w:customStyle="1" w:styleId="38195401939C43A6BB97ABA72BC80AD2">
    <w:name w:val="38195401939C43A6BB97ABA72BC80AD2"/>
    <w:rsid w:val="00552CCF"/>
  </w:style>
  <w:style w:type="paragraph" w:customStyle="1" w:styleId="433F9765253A4F3EBAE6B8FF96577A09">
    <w:name w:val="433F9765253A4F3EBAE6B8FF96577A09"/>
    <w:rsid w:val="00552CCF"/>
  </w:style>
  <w:style w:type="paragraph" w:customStyle="1" w:styleId="8974915903FC44309F6F416003A5B5A8">
    <w:name w:val="8974915903FC44309F6F416003A5B5A8"/>
    <w:rsid w:val="00552CCF"/>
  </w:style>
  <w:style w:type="paragraph" w:customStyle="1" w:styleId="DBEC55135F504031959250C7DF4C6677">
    <w:name w:val="DBEC55135F504031959250C7DF4C6677"/>
    <w:rsid w:val="00552CCF"/>
  </w:style>
  <w:style w:type="paragraph" w:customStyle="1" w:styleId="D22D8C86E71B4797943583CC26C55EEB">
    <w:name w:val="D22D8C86E71B4797943583CC26C55EEB"/>
    <w:rsid w:val="00552CCF"/>
  </w:style>
  <w:style w:type="paragraph" w:customStyle="1" w:styleId="2234CA05F6C1412B95140308C4CFC368">
    <w:name w:val="2234CA05F6C1412B95140308C4CFC368"/>
    <w:rsid w:val="00552CCF"/>
  </w:style>
  <w:style w:type="paragraph" w:customStyle="1" w:styleId="FF84B2899CFC414B8787C1B6A61D398F">
    <w:name w:val="FF84B2899CFC414B8787C1B6A61D398F"/>
    <w:rsid w:val="00552CCF"/>
  </w:style>
  <w:style w:type="paragraph" w:customStyle="1" w:styleId="A0B0F4B1DDC34B098CA936B0F9CD05B7">
    <w:name w:val="A0B0F4B1DDC34B098CA936B0F9CD05B7"/>
    <w:rsid w:val="00552CCF"/>
  </w:style>
  <w:style w:type="paragraph" w:customStyle="1" w:styleId="8D59A29F3DCA424E8ECC229107AE162E">
    <w:name w:val="8D59A29F3DCA424E8ECC229107AE162E"/>
    <w:rsid w:val="00552CCF"/>
  </w:style>
  <w:style w:type="paragraph" w:customStyle="1" w:styleId="2F806C4771444206878D355538321C0D">
    <w:name w:val="2F806C4771444206878D355538321C0D"/>
    <w:rsid w:val="00552CCF"/>
  </w:style>
  <w:style w:type="paragraph" w:customStyle="1" w:styleId="0BAB1457E73946DB93A056407007D58A">
    <w:name w:val="0BAB1457E73946DB93A056407007D58A"/>
    <w:rsid w:val="00552CCF"/>
  </w:style>
  <w:style w:type="paragraph" w:customStyle="1" w:styleId="42CA62BD5A6342098D1191E82EBF9801">
    <w:name w:val="42CA62BD5A6342098D1191E82EBF9801"/>
    <w:rsid w:val="00552CCF"/>
  </w:style>
  <w:style w:type="paragraph" w:customStyle="1" w:styleId="245D01AC991B47849DF3B52E6D81E1DD">
    <w:name w:val="245D01AC991B47849DF3B52E6D81E1DD"/>
    <w:rsid w:val="00552CCF"/>
  </w:style>
  <w:style w:type="paragraph" w:customStyle="1" w:styleId="6EBB3EBFA5254F1BBDB06F4D9FF81A63">
    <w:name w:val="6EBB3EBFA5254F1BBDB06F4D9FF81A63"/>
    <w:rsid w:val="00552CCF"/>
  </w:style>
  <w:style w:type="paragraph" w:customStyle="1" w:styleId="E7C194F127594CAC97C219F28617E49F">
    <w:name w:val="E7C194F127594CAC97C219F28617E49F"/>
    <w:rsid w:val="00552CCF"/>
  </w:style>
  <w:style w:type="paragraph" w:customStyle="1" w:styleId="03AFB60D4310483389F7F22A19B0DCAD">
    <w:name w:val="03AFB60D4310483389F7F22A19B0DCAD"/>
    <w:rsid w:val="00552CCF"/>
  </w:style>
  <w:style w:type="paragraph" w:customStyle="1" w:styleId="59753978393C4195BAA0676C1958F9F1">
    <w:name w:val="59753978393C4195BAA0676C1958F9F1"/>
    <w:rsid w:val="00552CCF"/>
  </w:style>
  <w:style w:type="paragraph" w:customStyle="1" w:styleId="0C7F4F33E1DD4BC3B3DA513781E32605">
    <w:name w:val="0C7F4F33E1DD4BC3B3DA513781E32605"/>
    <w:rsid w:val="00552CCF"/>
  </w:style>
  <w:style w:type="paragraph" w:customStyle="1" w:styleId="646892AB205649239A15FB9F8C9B3FB0">
    <w:name w:val="646892AB205649239A15FB9F8C9B3FB0"/>
    <w:rsid w:val="00552CCF"/>
  </w:style>
  <w:style w:type="paragraph" w:customStyle="1" w:styleId="CF1C9D14C5814EEAB515C67C5714E997">
    <w:name w:val="CF1C9D14C5814EEAB515C67C5714E997"/>
    <w:rsid w:val="00552CCF"/>
  </w:style>
  <w:style w:type="paragraph" w:customStyle="1" w:styleId="682DD960A51E4EAC95F6E2737B627FDC">
    <w:name w:val="682DD960A51E4EAC95F6E2737B627FDC"/>
    <w:rsid w:val="00552CCF"/>
  </w:style>
  <w:style w:type="paragraph" w:customStyle="1" w:styleId="7D2621F7505B4DF99EB2B9E2C25950A1">
    <w:name w:val="7D2621F7505B4DF99EB2B9E2C25950A1"/>
    <w:rsid w:val="00552CCF"/>
  </w:style>
  <w:style w:type="paragraph" w:customStyle="1" w:styleId="FAE5C563B31F4BAE84EB23DC87797C1F">
    <w:name w:val="FAE5C563B31F4BAE84EB23DC87797C1F"/>
    <w:rsid w:val="00552CCF"/>
  </w:style>
  <w:style w:type="paragraph" w:customStyle="1" w:styleId="0CBD65E64C1045EFA0F39001B2813944">
    <w:name w:val="0CBD65E64C1045EFA0F39001B2813944"/>
    <w:rsid w:val="00552CCF"/>
  </w:style>
  <w:style w:type="paragraph" w:customStyle="1" w:styleId="BC04D4183C29472693D22E993535D5EC">
    <w:name w:val="BC04D4183C29472693D22E993535D5EC"/>
    <w:rsid w:val="00552CCF"/>
  </w:style>
  <w:style w:type="paragraph" w:customStyle="1" w:styleId="9D4691B119954391A6E4161BC09C9429">
    <w:name w:val="9D4691B119954391A6E4161BC09C9429"/>
    <w:rsid w:val="00552CCF"/>
  </w:style>
  <w:style w:type="paragraph" w:customStyle="1" w:styleId="FA7D29CB465047B882664C0804319359">
    <w:name w:val="FA7D29CB465047B882664C0804319359"/>
    <w:rsid w:val="00552CCF"/>
  </w:style>
  <w:style w:type="paragraph" w:customStyle="1" w:styleId="7427208490864B5FA176EB0DC455743A">
    <w:name w:val="7427208490864B5FA176EB0DC455743A"/>
    <w:rsid w:val="00552CCF"/>
  </w:style>
  <w:style w:type="paragraph" w:customStyle="1" w:styleId="A1C17892CDEA42B0A12F8BEFEC2DBE44">
    <w:name w:val="A1C17892CDEA42B0A12F8BEFEC2DBE44"/>
    <w:rsid w:val="00552CCF"/>
  </w:style>
  <w:style w:type="paragraph" w:customStyle="1" w:styleId="21D305EA761A45E68E5A9901D4C773BA">
    <w:name w:val="21D305EA761A45E68E5A9901D4C773BA"/>
    <w:rsid w:val="00552CCF"/>
  </w:style>
  <w:style w:type="paragraph" w:customStyle="1" w:styleId="0180AB49A28E4A778BCAA7ED74A2B438">
    <w:name w:val="0180AB49A28E4A778BCAA7ED74A2B438"/>
    <w:rsid w:val="00B60824"/>
  </w:style>
  <w:style w:type="paragraph" w:customStyle="1" w:styleId="3FCA597823334BE98A219C637D957ED9">
    <w:name w:val="3FCA597823334BE98A219C637D957ED9"/>
    <w:rsid w:val="00B60824"/>
  </w:style>
  <w:style w:type="paragraph" w:customStyle="1" w:styleId="7DDD78AAE562482893AC9E00ACB331AF">
    <w:name w:val="7DDD78AAE562482893AC9E00ACB331AF"/>
    <w:rsid w:val="004768A4"/>
  </w:style>
  <w:style w:type="paragraph" w:customStyle="1" w:styleId="118EAC03EDF74AAB9155EAE84F76338F">
    <w:name w:val="118EAC03EDF74AAB9155EAE84F76338F"/>
    <w:rsid w:val="004768A4"/>
  </w:style>
  <w:style w:type="paragraph" w:customStyle="1" w:styleId="40A9CA14D4BF44D5BF8F6A3E937D0C8A">
    <w:name w:val="40A9CA14D4BF44D5BF8F6A3E937D0C8A"/>
    <w:rsid w:val="004768A4"/>
  </w:style>
  <w:style w:type="paragraph" w:customStyle="1" w:styleId="5542676B2B0C4874896F87F45AF57C17">
    <w:name w:val="5542676B2B0C4874896F87F45AF57C17"/>
    <w:rsid w:val="004768A4"/>
  </w:style>
  <w:style w:type="paragraph" w:customStyle="1" w:styleId="36F8658B1FA2493EBC0113EEE7AAD840">
    <w:name w:val="36F8658B1FA2493EBC0113EEE7AAD840"/>
    <w:rsid w:val="004768A4"/>
  </w:style>
  <w:style w:type="paragraph" w:customStyle="1" w:styleId="264203AB971A447DBF03AA2FF76CDF15">
    <w:name w:val="264203AB971A447DBF03AA2FF76CDF15"/>
    <w:rsid w:val="004768A4"/>
  </w:style>
  <w:style w:type="paragraph" w:customStyle="1" w:styleId="054EA35C794043B585C15F6DBDEFD4E0">
    <w:name w:val="054EA35C794043B585C15F6DBDEFD4E0"/>
    <w:rsid w:val="004768A4"/>
  </w:style>
  <w:style w:type="paragraph" w:customStyle="1" w:styleId="C5564F3D3D50440DAE7EEAA9AF8034E7">
    <w:name w:val="C5564F3D3D50440DAE7EEAA9AF8034E7"/>
    <w:rsid w:val="004768A4"/>
  </w:style>
  <w:style w:type="paragraph" w:customStyle="1" w:styleId="1CF7567F7FA84E2C89EF042A1D5F2A7D">
    <w:name w:val="1CF7567F7FA84E2C89EF042A1D5F2A7D"/>
    <w:rsid w:val="004768A4"/>
  </w:style>
  <w:style w:type="paragraph" w:customStyle="1" w:styleId="C025C34D4BEB40618EA1A69345A20E96">
    <w:name w:val="C025C34D4BEB40618EA1A69345A20E96"/>
    <w:rsid w:val="004768A4"/>
  </w:style>
  <w:style w:type="paragraph" w:customStyle="1" w:styleId="1D8444E19F5B4AF8AB357779B5F96397">
    <w:name w:val="1D8444E19F5B4AF8AB357779B5F96397"/>
    <w:rsid w:val="004768A4"/>
  </w:style>
  <w:style w:type="paragraph" w:customStyle="1" w:styleId="ED084852C48441A7BE9D0FDB5CCDC40D">
    <w:name w:val="ED084852C48441A7BE9D0FDB5CCDC40D"/>
    <w:rsid w:val="004768A4"/>
  </w:style>
  <w:style w:type="paragraph" w:customStyle="1" w:styleId="D771662EDFD244A990D8058CF61BD225">
    <w:name w:val="D771662EDFD244A990D8058CF61BD225"/>
    <w:rsid w:val="004768A4"/>
  </w:style>
  <w:style w:type="paragraph" w:customStyle="1" w:styleId="00EDF3AFEFEB41CAA88D43F379622252">
    <w:name w:val="00EDF3AFEFEB41CAA88D43F379622252"/>
    <w:rsid w:val="004768A4"/>
  </w:style>
  <w:style w:type="paragraph" w:customStyle="1" w:styleId="DE71E342BF204AAF93E9E2092D2B2D2C">
    <w:name w:val="DE71E342BF204AAF93E9E2092D2B2D2C"/>
    <w:rsid w:val="004768A4"/>
  </w:style>
  <w:style w:type="paragraph" w:customStyle="1" w:styleId="9EC60FF209284F48843246F3B341F0EB">
    <w:name w:val="9EC60FF209284F48843246F3B341F0EB"/>
    <w:rsid w:val="004768A4"/>
  </w:style>
  <w:style w:type="paragraph" w:customStyle="1" w:styleId="C3316CC4A9F14F44A5992BB5EACEB3D9">
    <w:name w:val="C3316CC4A9F14F44A5992BB5EACEB3D9"/>
    <w:rsid w:val="004768A4"/>
  </w:style>
  <w:style w:type="paragraph" w:customStyle="1" w:styleId="60CA0C3CBE69415A91ADE71F228DF3A0">
    <w:name w:val="60CA0C3CBE69415A91ADE71F228DF3A0"/>
    <w:rsid w:val="004768A4"/>
  </w:style>
  <w:style w:type="paragraph" w:customStyle="1" w:styleId="5738EA27F77B4F97B9E203969BF396BB">
    <w:name w:val="5738EA27F77B4F97B9E203969BF396BB"/>
    <w:rsid w:val="004768A4"/>
  </w:style>
  <w:style w:type="paragraph" w:customStyle="1" w:styleId="10BC159E15C54DD7AACB7CC14E6C6142">
    <w:name w:val="10BC159E15C54DD7AACB7CC14E6C6142"/>
    <w:rsid w:val="004768A4"/>
  </w:style>
  <w:style w:type="paragraph" w:customStyle="1" w:styleId="1FD97B7D26F849BC834BE60970C24F7A">
    <w:name w:val="1FD97B7D26F849BC834BE60970C24F7A"/>
    <w:rsid w:val="004768A4"/>
  </w:style>
  <w:style w:type="paragraph" w:customStyle="1" w:styleId="32463773483B464DB2316C07818AF2A8">
    <w:name w:val="32463773483B464DB2316C07818AF2A8"/>
    <w:rsid w:val="004768A4"/>
  </w:style>
  <w:style w:type="paragraph" w:customStyle="1" w:styleId="CE073680EC344228AB2339DE84D34A25">
    <w:name w:val="CE073680EC344228AB2339DE84D34A25"/>
    <w:rsid w:val="004768A4"/>
  </w:style>
  <w:style w:type="paragraph" w:customStyle="1" w:styleId="832F3862877A47959EC1D980D8862F5F">
    <w:name w:val="832F3862877A47959EC1D980D8862F5F"/>
    <w:rsid w:val="004768A4"/>
  </w:style>
  <w:style w:type="paragraph" w:customStyle="1" w:styleId="022339FD9A674DF185A7FA11DC3917B8">
    <w:name w:val="022339FD9A674DF185A7FA11DC3917B8"/>
    <w:rsid w:val="004768A4"/>
  </w:style>
  <w:style w:type="paragraph" w:customStyle="1" w:styleId="623F82A449294B2DB68E8222D18E19A2">
    <w:name w:val="623F82A449294B2DB68E8222D18E19A2"/>
    <w:rsid w:val="004768A4"/>
  </w:style>
  <w:style w:type="paragraph" w:customStyle="1" w:styleId="8AA1980046D04756B6318626E0754930">
    <w:name w:val="8AA1980046D04756B6318626E0754930"/>
    <w:rsid w:val="004768A4"/>
  </w:style>
  <w:style w:type="paragraph" w:customStyle="1" w:styleId="B1BBCCE8ECC147F6BCD21F79730E6A78">
    <w:name w:val="B1BBCCE8ECC147F6BCD21F79730E6A78"/>
    <w:rsid w:val="004768A4"/>
  </w:style>
  <w:style w:type="paragraph" w:customStyle="1" w:styleId="C050A34C330A4227AFDA8D4094609FAD">
    <w:name w:val="C050A34C330A4227AFDA8D4094609FAD"/>
    <w:rsid w:val="004768A4"/>
  </w:style>
  <w:style w:type="paragraph" w:customStyle="1" w:styleId="1B233679EA794D32BECA4F93FC703CF5">
    <w:name w:val="1B233679EA794D32BECA4F93FC703CF5"/>
    <w:rsid w:val="004768A4"/>
  </w:style>
  <w:style w:type="paragraph" w:customStyle="1" w:styleId="DC8E08A4C8484C43AE5C94DC8B217BF2">
    <w:name w:val="DC8E08A4C8484C43AE5C94DC8B217BF2"/>
    <w:rsid w:val="004768A4"/>
  </w:style>
  <w:style w:type="paragraph" w:customStyle="1" w:styleId="8E0DC80271D44EE3852FD3DC1ED97996">
    <w:name w:val="8E0DC80271D44EE3852FD3DC1ED97996"/>
    <w:rsid w:val="004768A4"/>
  </w:style>
  <w:style w:type="paragraph" w:customStyle="1" w:styleId="F96EBA5747E4414C8589F97B4BDC1B16">
    <w:name w:val="F96EBA5747E4414C8589F97B4BDC1B16"/>
    <w:rsid w:val="004768A4"/>
  </w:style>
  <w:style w:type="paragraph" w:customStyle="1" w:styleId="C0DC980D4F5C49A8B6F16FE106242C4C">
    <w:name w:val="C0DC980D4F5C49A8B6F16FE106242C4C"/>
    <w:rsid w:val="004768A4"/>
  </w:style>
  <w:style w:type="paragraph" w:customStyle="1" w:styleId="B196A8D8C60943A19315C2026802308F">
    <w:name w:val="B196A8D8C60943A19315C2026802308F"/>
    <w:rsid w:val="004768A4"/>
  </w:style>
  <w:style w:type="paragraph" w:customStyle="1" w:styleId="7F40C4D6B3454181A241BEEF47FD4D37">
    <w:name w:val="7F40C4D6B3454181A241BEEF47FD4D37"/>
    <w:rsid w:val="004768A4"/>
  </w:style>
  <w:style w:type="paragraph" w:customStyle="1" w:styleId="02AC4EC5E68A4D889B017AED9AB14253">
    <w:name w:val="02AC4EC5E68A4D889B017AED9AB14253"/>
    <w:rsid w:val="004768A4"/>
  </w:style>
  <w:style w:type="paragraph" w:customStyle="1" w:styleId="F0A5CF6E697441B4B4470290C6196839">
    <w:name w:val="F0A5CF6E697441B4B4470290C6196839"/>
    <w:rsid w:val="004768A4"/>
  </w:style>
  <w:style w:type="paragraph" w:customStyle="1" w:styleId="7823C58C368748C2A2E36AE1EB18DC15">
    <w:name w:val="7823C58C368748C2A2E36AE1EB18DC15"/>
    <w:rsid w:val="004768A4"/>
  </w:style>
  <w:style w:type="paragraph" w:customStyle="1" w:styleId="297C820477D44B169E2785DA270E7EFE">
    <w:name w:val="297C820477D44B169E2785DA270E7EFE"/>
    <w:rsid w:val="004768A4"/>
  </w:style>
  <w:style w:type="paragraph" w:customStyle="1" w:styleId="7D59762A379240D2AF6A814E379DD169">
    <w:name w:val="7D59762A379240D2AF6A814E379DD169"/>
    <w:rsid w:val="004768A4"/>
  </w:style>
  <w:style w:type="paragraph" w:customStyle="1" w:styleId="BDD39A8430A84B228AAE4D9D3A9263F2">
    <w:name w:val="BDD39A8430A84B228AAE4D9D3A9263F2"/>
    <w:rsid w:val="004768A4"/>
  </w:style>
  <w:style w:type="paragraph" w:customStyle="1" w:styleId="C21C52410CE54C8EB85976A1319712D0">
    <w:name w:val="C21C52410CE54C8EB85976A1319712D0"/>
    <w:rsid w:val="004768A4"/>
  </w:style>
  <w:style w:type="paragraph" w:customStyle="1" w:styleId="F3E5C7737A894B9F998A47A58443A87E">
    <w:name w:val="F3E5C7737A894B9F998A47A58443A87E"/>
    <w:rsid w:val="004768A4"/>
  </w:style>
  <w:style w:type="paragraph" w:customStyle="1" w:styleId="B83C81CD932749FB801252C77FC4351E">
    <w:name w:val="B83C81CD932749FB801252C77FC4351E"/>
    <w:rsid w:val="004768A4"/>
  </w:style>
  <w:style w:type="paragraph" w:customStyle="1" w:styleId="B964B1FC8DEA4598B7CD1CBB40651D78">
    <w:name w:val="B964B1FC8DEA4598B7CD1CBB40651D78"/>
    <w:rsid w:val="004768A4"/>
  </w:style>
  <w:style w:type="paragraph" w:customStyle="1" w:styleId="947F3E30EB71450F988A2D584F403842">
    <w:name w:val="947F3E30EB71450F988A2D584F403842"/>
    <w:rsid w:val="004768A4"/>
  </w:style>
  <w:style w:type="paragraph" w:customStyle="1" w:styleId="AF96DB1613184F11AF970134F6A36456">
    <w:name w:val="AF96DB1613184F11AF970134F6A36456"/>
    <w:rsid w:val="004768A4"/>
  </w:style>
  <w:style w:type="paragraph" w:customStyle="1" w:styleId="95345370EB234B4490BD701EE24921FC">
    <w:name w:val="95345370EB234B4490BD701EE24921FC"/>
    <w:rsid w:val="004768A4"/>
  </w:style>
  <w:style w:type="paragraph" w:customStyle="1" w:styleId="574CD9171BC64647AA54B69EFC634407">
    <w:name w:val="574CD9171BC64647AA54B69EFC634407"/>
    <w:rsid w:val="004768A4"/>
  </w:style>
  <w:style w:type="paragraph" w:customStyle="1" w:styleId="12CAD4B781E84CA89C4C366FD3F7FC79">
    <w:name w:val="12CAD4B781E84CA89C4C366FD3F7FC79"/>
    <w:rsid w:val="004768A4"/>
  </w:style>
  <w:style w:type="paragraph" w:customStyle="1" w:styleId="6D10801907C048338EF3E4023A18660B">
    <w:name w:val="6D10801907C048338EF3E4023A18660B"/>
    <w:rsid w:val="004768A4"/>
  </w:style>
  <w:style w:type="paragraph" w:customStyle="1" w:styleId="309059CAAB23433CB58B47600D2D0438">
    <w:name w:val="309059CAAB23433CB58B47600D2D0438"/>
    <w:rsid w:val="004768A4"/>
  </w:style>
  <w:style w:type="paragraph" w:customStyle="1" w:styleId="FBE60D88CCCF4F1AA9F256ABC2BB3D7B">
    <w:name w:val="FBE60D88CCCF4F1AA9F256ABC2BB3D7B"/>
    <w:rsid w:val="004768A4"/>
  </w:style>
  <w:style w:type="paragraph" w:customStyle="1" w:styleId="FBE9F31286144E04949C15E693694013">
    <w:name w:val="FBE9F31286144E04949C15E693694013"/>
    <w:rsid w:val="004768A4"/>
  </w:style>
  <w:style w:type="paragraph" w:customStyle="1" w:styleId="6385AAB105EB4D1C896D431CA8619845">
    <w:name w:val="6385AAB105EB4D1C896D431CA8619845"/>
    <w:rsid w:val="004768A4"/>
  </w:style>
  <w:style w:type="paragraph" w:customStyle="1" w:styleId="AD23E8BC8E924F1EAB5C3B417B469417">
    <w:name w:val="AD23E8BC8E924F1EAB5C3B417B469417"/>
    <w:rsid w:val="004768A4"/>
  </w:style>
  <w:style w:type="paragraph" w:customStyle="1" w:styleId="F82B951861794AA584AED85B372C6E06">
    <w:name w:val="F82B951861794AA584AED85B372C6E06"/>
    <w:rsid w:val="004768A4"/>
  </w:style>
  <w:style w:type="paragraph" w:customStyle="1" w:styleId="43FBA4347F3545DFAEA756EBB400E6C9">
    <w:name w:val="43FBA4347F3545DFAEA756EBB400E6C9"/>
    <w:rsid w:val="004768A4"/>
  </w:style>
  <w:style w:type="paragraph" w:customStyle="1" w:styleId="28C8DC1610794408BBB620612085D5DB">
    <w:name w:val="28C8DC1610794408BBB620612085D5DB"/>
    <w:rsid w:val="004768A4"/>
  </w:style>
  <w:style w:type="paragraph" w:customStyle="1" w:styleId="66B9781F1BD6467CA36F4AFE7AE0F4A3">
    <w:name w:val="66B9781F1BD6467CA36F4AFE7AE0F4A3"/>
    <w:rsid w:val="004768A4"/>
  </w:style>
  <w:style w:type="paragraph" w:customStyle="1" w:styleId="F586082250DB47528B835924982FB478">
    <w:name w:val="F586082250DB47528B835924982FB478"/>
    <w:rsid w:val="004768A4"/>
  </w:style>
  <w:style w:type="paragraph" w:customStyle="1" w:styleId="2BC8768E3ED04A15B2D92EF8B72EDDCD">
    <w:name w:val="2BC8768E3ED04A15B2D92EF8B72EDDCD"/>
    <w:rsid w:val="004768A4"/>
  </w:style>
  <w:style w:type="paragraph" w:customStyle="1" w:styleId="74D9A9DD3216407E91DD638FB54EF9FF">
    <w:name w:val="74D9A9DD3216407E91DD638FB54EF9FF"/>
    <w:rsid w:val="004768A4"/>
  </w:style>
  <w:style w:type="paragraph" w:customStyle="1" w:styleId="BACB7BEC6A00486692528A7ACDE8B3A4">
    <w:name w:val="BACB7BEC6A00486692528A7ACDE8B3A4"/>
    <w:rsid w:val="004768A4"/>
  </w:style>
  <w:style w:type="paragraph" w:customStyle="1" w:styleId="F1851B4D222F46D0ABE0657E4291730A">
    <w:name w:val="F1851B4D222F46D0ABE0657E4291730A"/>
    <w:rsid w:val="004768A4"/>
  </w:style>
  <w:style w:type="paragraph" w:customStyle="1" w:styleId="C86B7E03E4D040DBA8CDB13CD6E7B414">
    <w:name w:val="C86B7E03E4D040DBA8CDB13CD6E7B414"/>
    <w:rsid w:val="004768A4"/>
  </w:style>
  <w:style w:type="paragraph" w:customStyle="1" w:styleId="264CFD7B91A241158671C421755FE604">
    <w:name w:val="264CFD7B91A241158671C421755FE604"/>
    <w:rsid w:val="004768A4"/>
  </w:style>
  <w:style w:type="paragraph" w:customStyle="1" w:styleId="2032AB97F9AE451CA679ABD569638633">
    <w:name w:val="2032AB97F9AE451CA679ABD569638633"/>
    <w:rsid w:val="004768A4"/>
  </w:style>
  <w:style w:type="paragraph" w:customStyle="1" w:styleId="3B4E4B0EEDF443B78067334C9C01DC58">
    <w:name w:val="3B4E4B0EEDF443B78067334C9C01DC58"/>
    <w:rsid w:val="004768A4"/>
  </w:style>
  <w:style w:type="paragraph" w:customStyle="1" w:styleId="30CB5A83C8DB46219BF2F1D0C8EB6FBE">
    <w:name w:val="30CB5A83C8DB46219BF2F1D0C8EB6FBE"/>
    <w:rsid w:val="004768A4"/>
  </w:style>
  <w:style w:type="paragraph" w:customStyle="1" w:styleId="675ACBCB6D274D3EB7E2FC899F0F154E">
    <w:name w:val="675ACBCB6D274D3EB7E2FC899F0F154E"/>
    <w:rsid w:val="004768A4"/>
  </w:style>
  <w:style w:type="paragraph" w:customStyle="1" w:styleId="1B4AFDDC2A804287B02000D73A6E6ECD">
    <w:name w:val="1B4AFDDC2A804287B02000D73A6E6ECD"/>
    <w:rsid w:val="004768A4"/>
  </w:style>
  <w:style w:type="paragraph" w:customStyle="1" w:styleId="986072077B114AFDB4C2F0449DE55C0A">
    <w:name w:val="986072077B114AFDB4C2F0449DE55C0A"/>
    <w:rsid w:val="004768A4"/>
  </w:style>
  <w:style w:type="paragraph" w:customStyle="1" w:styleId="89B44924B8EA401195EA644BC9B5F59B">
    <w:name w:val="89B44924B8EA401195EA644BC9B5F59B"/>
    <w:rsid w:val="004768A4"/>
  </w:style>
  <w:style w:type="paragraph" w:customStyle="1" w:styleId="6912931473A94ED29B4BC688C0F8E039">
    <w:name w:val="6912931473A94ED29B4BC688C0F8E039"/>
    <w:rsid w:val="004768A4"/>
  </w:style>
  <w:style w:type="paragraph" w:customStyle="1" w:styleId="B5CC64B314734B91BF16361C7C2E2DDA">
    <w:name w:val="B5CC64B314734B91BF16361C7C2E2DDA"/>
    <w:rsid w:val="004768A4"/>
  </w:style>
  <w:style w:type="paragraph" w:customStyle="1" w:styleId="E9865083FD7E4B41B5F306C9A9DD8F60">
    <w:name w:val="E9865083FD7E4B41B5F306C9A9DD8F60"/>
    <w:rsid w:val="004768A4"/>
  </w:style>
  <w:style w:type="paragraph" w:customStyle="1" w:styleId="F0CB9A2B9FDD430DB43856E0ED39B4ED">
    <w:name w:val="F0CB9A2B9FDD430DB43856E0ED39B4ED"/>
    <w:rsid w:val="004768A4"/>
  </w:style>
  <w:style w:type="paragraph" w:customStyle="1" w:styleId="26065481D06044A69136D87B009EA329">
    <w:name w:val="26065481D06044A69136D87B009EA329"/>
    <w:rsid w:val="004768A4"/>
  </w:style>
  <w:style w:type="paragraph" w:customStyle="1" w:styleId="D25B370193594BC88FE900F0205FF537">
    <w:name w:val="D25B370193594BC88FE900F0205FF537"/>
    <w:rsid w:val="004768A4"/>
  </w:style>
  <w:style w:type="paragraph" w:customStyle="1" w:styleId="4D093F544C8849AFAEAC0120E3CCCE53">
    <w:name w:val="4D093F544C8849AFAEAC0120E3CCCE53"/>
    <w:rsid w:val="004768A4"/>
  </w:style>
  <w:style w:type="paragraph" w:customStyle="1" w:styleId="2994093210E5429C9677C250500B0ABE">
    <w:name w:val="2994093210E5429C9677C250500B0ABE"/>
    <w:rsid w:val="004768A4"/>
  </w:style>
  <w:style w:type="paragraph" w:customStyle="1" w:styleId="82A019A6B78749F9AAE3921CE61111B3">
    <w:name w:val="82A019A6B78749F9AAE3921CE61111B3"/>
    <w:rsid w:val="004768A4"/>
  </w:style>
  <w:style w:type="paragraph" w:customStyle="1" w:styleId="5BAC3DA693D345D8BEFA6520352D1ACC">
    <w:name w:val="5BAC3DA693D345D8BEFA6520352D1ACC"/>
    <w:rsid w:val="004768A4"/>
  </w:style>
  <w:style w:type="paragraph" w:customStyle="1" w:styleId="4801025E3FBC4BDD9117BB4312C6F200">
    <w:name w:val="4801025E3FBC4BDD9117BB4312C6F200"/>
    <w:rsid w:val="004768A4"/>
  </w:style>
  <w:style w:type="paragraph" w:customStyle="1" w:styleId="54B8AE77D85147118E350E32B4AB86FF">
    <w:name w:val="54B8AE77D85147118E350E32B4AB86FF"/>
    <w:rsid w:val="004768A4"/>
  </w:style>
  <w:style w:type="paragraph" w:customStyle="1" w:styleId="5930A1B1F9BC4186ABECE7996558F82E">
    <w:name w:val="5930A1B1F9BC4186ABECE7996558F82E"/>
    <w:rsid w:val="004768A4"/>
  </w:style>
  <w:style w:type="paragraph" w:customStyle="1" w:styleId="FAD9586FD2F5481BBF1F55A47794B5AA">
    <w:name w:val="FAD9586FD2F5481BBF1F55A47794B5AA"/>
    <w:rsid w:val="004768A4"/>
  </w:style>
  <w:style w:type="paragraph" w:customStyle="1" w:styleId="51F139B993BC4B06BF995B00ED2EB728">
    <w:name w:val="51F139B993BC4B06BF995B00ED2EB728"/>
    <w:rsid w:val="00F060AD"/>
  </w:style>
  <w:style w:type="paragraph" w:customStyle="1" w:styleId="1BAE94723467443CAF9A29D5683116FD">
    <w:name w:val="1BAE94723467443CAF9A29D5683116FD"/>
    <w:rsid w:val="00F060AD"/>
  </w:style>
  <w:style w:type="paragraph" w:customStyle="1" w:styleId="72B8DB7ED9EC4840BE7FE85EF635D570">
    <w:name w:val="72B8DB7ED9EC4840BE7FE85EF635D570"/>
    <w:rsid w:val="00F060AD"/>
  </w:style>
  <w:style w:type="paragraph" w:customStyle="1" w:styleId="E265B297FB544DF6A63D2437CFB29B61">
    <w:name w:val="E265B297FB544DF6A63D2437CFB29B61"/>
    <w:rsid w:val="00F060AD"/>
  </w:style>
  <w:style w:type="paragraph" w:customStyle="1" w:styleId="E52DF298E928434CA5EB7F4ECEF72347">
    <w:name w:val="E52DF298E928434CA5EB7F4ECEF72347"/>
    <w:rsid w:val="00F060AD"/>
  </w:style>
  <w:style w:type="paragraph" w:customStyle="1" w:styleId="09318790874F42EDB00CFF517DCDA6A2">
    <w:name w:val="09318790874F42EDB00CFF517DCDA6A2"/>
    <w:rsid w:val="00F060AD"/>
  </w:style>
  <w:style w:type="paragraph" w:customStyle="1" w:styleId="27294F6124854263BCA61C127D34170E">
    <w:name w:val="27294F6124854263BCA61C127D34170E"/>
    <w:rsid w:val="00F060AD"/>
  </w:style>
  <w:style w:type="paragraph" w:customStyle="1" w:styleId="FC93E5CD40A14FCC80C3E5B5B4E637B5">
    <w:name w:val="FC93E5CD40A14FCC80C3E5B5B4E637B5"/>
    <w:rsid w:val="00F060AD"/>
  </w:style>
  <w:style w:type="paragraph" w:customStyle="1" w:styleId="6B4DE7F64D0D405B8B0C1D406060DFAE">
    <w:name w:val="6B4DE7F64D0D405B8B0C1D406060DFAE"/>
    <w:rsid w:val="00F060AD"/>
  </w:style>
  <w:style w:type="paragraph" w:customStyle="1" w:styleId="BC300B70832D43278DFDA2F3AA8821E0">
    <w:name w:val="BC300B70832D43278DFDA2F3AA8821E0"/>
    <w:rsid w:val="00F060AD"/>
  </w:style>
  <w:style w:type="paragraph" w:customStyle="1" w:styleId="580C659D7AE441B9B4AD05000EE3FCC6">
    <w:name w:val="580C659D7AE441B9B4AD05000EE3FCC6"/>
    <w:rsid w:val="00F060AD"/>
  </w:style>
  <w:style w:type="paragraph" w:customStyle="1" w:styleId="763F3666337644DDAEB23BAFE59AA17A">
    <w:name w:val="763F3666337644DDAEB23BAFE59AA17A"/>
    <w:rsid w:val="00F060AD"/>
  </w:style>
  <w:style w:type="paragraph" w:customStyle="1" w:styleId="97EBBB2416714141AB044B0394208F93">
    <w:name w:val="97EBBB2416714141AB044B0394208F93"/>
    <w:rsid w:val="00F060AD"/>
  </w:style>
  <w:style w:type="paragraph" w:customStyle="1" w:styleId="0B3BCFA9C18F47C784B8A089CC420725">
    <w:name w:val="0B3BCFA9C18F47C784B8A089CC420725"/>
    <w:rsid w:val="00F060AD"/>
  </w:style>
  <w:style w:type="paragraph" w:customStyle="1" w:styleId="3387D40BB371498A9696ACC7CDB5A939">
    <w:name w:val="3387D40BB371498A9696ACC7CDB5A939"/>
    <w:rsid w:val="00F060AD"/>
  </w:style>
  <w:style w:type="paragraph" w:customStyle="1" w:styleId="354DE6EEC0214B768D4813EDA0C85585">
    <w:name w:val="354DE6EEC0214B768D4813EDA0C85585"/>
    <w:rsid w:val="00F060AD"/>
  </w:style>
  <w:style w:type="paragraph" w:customStyle="1" w:styleId="1F9F7F26E15C4B6693A62594EAFBC447">
    <w:name w:val="1F9F7F26E15C4B6693A62594EAFBC447"/>
    <w:rsid w:val="00F060AD"/>
  </w:style>
  <w:style w:type="paragraph" w:customStyle="1" w:styleId="4A65BE79DF014532BE9FA4833CE09DD5">
    <w:name w:val="4A65BE79DF014532BE9FA4833CE09DD5"/>
    <w:rsid w:val="00F060AD"/>
  </w:style>
  <w:style w:type="paragraph" w:customStyle="1" w:styleId="62933667370245DCAE7BE994114C8D33">
    <w:name w:val="62933667370245DCAE7BE994114C8D33"/>
    <w:rsid w:val="00F060AD"/>
  </w:style>
  <w:style w:type="paragraph" w:customStyle="1" w:styleId="835EB224088C449197D674FAF03DF61D">
    <w:name w:val="835EB224088C449197D674FAF03DF61D"/>
    <w:rsid w:val="00F060AD"/>
  </w:style>
  <w:style w:type="paragraph" w:customStyle="1" w:styleId="2A6024D8777143CBBA3DBBD2A6985481">
    <w:name w:val="2A6024D8777143CBBA3DBBD2A6985481"/>
    <w:rsid w:val="00F060AD"/>
  </w:style>
  <w:style w:type="paragraph" w:customStyle="1" w:styleId="21BD2804AC664F77BC7718246FD0A0E5">
    <w:name w:val="21BD2804AC664F77BC7718246FD0A0E5"/>
    <w:rsid w:val="00F060AD"/>
  </w:style>
  <w:style w:type="paragraph" w:customStyle="1" w:styleId="0A4E1F3355D143EBB3ABECEC27BA5666">
    <w:name w:val="0A4E1F3355D143EBB3ABECEC27BA5666"/>
    <w:rsid w:val="00F060AD"/>
  </w:style>
  <w:style w:type="paragraph" w:customStyle="1" w:styleId="FCAE6780F8FD4ED5A59F1ADAECA80493">
    <w:name w:val="FCAE6780F8FD4ED5A59F1ADAECA80493"/>
    <w:rsid w:val="00F060AD"/>
  </w:style>
  <w:style w:type="paragraph" w:customStyle="1" w:styleId="B1B8C0F20BCE40BA98EB91FCA8903A83">
    <w:name w:val="B1B8C0F20BCE40BA98EB91FCA8903A83"/>
    <w:rsid w:val="00F060AD"/>
  </w:style>
  <w:style w:type="paragraph" w:customStyle="1" w:styleId="23F3F82580D94BFB8B79FAEE50D63BF3">
    <w:name w:val="23F3F82580D94BFB8B79FAEE50D63BF3"/>
    <w:rsid w:val="00F060AD"/>
  </w:style>
  <w:style w:type="paragraph" w:customStyle="1" w:styleId="D9F8B1BD48A64C399470EC999C04E6BF">
    <w:name w:val="D9F8B1BD48A64C399470EC999C04E6BF"/>
    <w:rsid w:val="00F060AD"/>
  </w:style>
  <w:style w:type="paragraph" w:customStyle="1" w:styleId="70292EB1DDF54DEEB85B3B99DDB99FD1">
    <w:name w:val="70292EB1DDF54DEEB85B3B99DDB99FD1"/>
    <w:rsid w:val="00F060AD"/>
  </w:style>
  <w:style w:type="paragraph" w:customStyle="1" w:styleId="F6F7AB1AF14B446CB497A46221C45D2C">
    <w:name w:val="F6F7AB1AF14B446CB497A46221C45D2C"/>
    <w:rsid w:val="00F060AD"/>
  </w:style>
  <w:style w:type="paragraph" w:customStyle="1" w:styleId="C6F34B51EB9D4009B365599D896D077B">
    <w:name w:val="C6F34B51EB9D4009B365599D896D077B"/>
    <w:rsid w:val="00F060AD"/>
  </w:style>
  <w:style w:type="paragraph" w:customStyle="1" w:styleId="246905A08A254751827C7DB308DCA89C">
    <w:name w:val="246905A08A254751827C7DB308DCA89C"/>
    <w:rsid w:val="00F060AD"/>
  </w:style>
  <w:style w:type="paragraph" w:customStyle="1" w:styleId="37AE9FCE0BF24580BB3D7C222587D424">
    <w:name w:val="37AE9FCE0BF24580BB3D7C222587D424"/>
    <w:rsid w:val="00F060AD"/>
  </w:style>
  <w:style w:type="paragraph" w:customStyle="1" w:styleId="65309DBF92F546F0BD11F229C05EE67B">
    <w:name w:val="65309DBF92F546F0BD11F229C05EE67B"/>
    <w:rsid w:val="00F060AD"/>
  </w:style>
  <w:style w:type="paragraph" w:customStyle="1" w:styleId="F8D8D16808034222BD6F197F2D1CF32E">
    <w:name w:val="F8D8D16808034222BD6F197F2D1CF32E"/>
    <w:rsid w:val="00F060AD"/>
  </w:style>
  <w:style w:type="paragraph" w:customStyle="1" w:styleId="12C9DDA2FD174BEBBE9312366DD9E45B">
    <w:name w:val="12C9DDA2FD174BEBBE9312366DD9E45B"/>
    <w:rsid w:val="00F060AD"/>
  </w:style>
  <w:style w:type="paragraph" w:customStyle="1" w:styleId="3E7AA14B3E1548FDB0B7CB58E6320365">
    <w:name w:val="3E7AA14B3E1548FDB0B7CB58E6320365"/>
    <w:rsid w:val="00F060AD"/>
  </w:style>
  <w:style w:type="paragraph" w:customStyle="1" w:styleId="89F4E27E040A4427B24486C839197309">
    <w:name w:val="89F4E27E040A4427B24486C839197309"/>
    <w:rsid w:val="00F060AD"/>
  </w:style>
  <w:style w:type="paragraph" w:customStyle="1" w:styleId="037601A3AA08426698269A9E1323D0CB">
    <w:name w:val="037601A3AA08426698269A9E1323D0CB"/>
    <w:rsid w:val="00F060AD"/>
  </w:style>
  <w:style w:type="paragraph" w:customStyle="1" w:styleId="C437BBF51BCE4EDD828C766DA2E3BDE4">
    <w:name w:val="C437BBF51BCE4EDD828C766DA2E3BDE4"/>
    <w:rsid w:val="00F060AD"/>
  </w:style>
  <w:style w:type="paragraph" w:customStyle="1" w:styleId="1EC0DD2D19AB47D8A2EE61A9BB3A7C20">
    <w:name w:val="1EC0DD2D19AB47D8A2EE61A9BB3A7C20"/>
    <w:rsid w:val="00F060AD"/>
  </w:style>
  <w:style w:type="paragraph" w:customStyle="1" w:styleId="78044FE9AA824DBAB0113734BC16CF3A">
    <w:name w:val="78044FE9AA824DBAB0113734BC16CF3A"/>
    <w:rsid w:val="00F060AD"/>
  </w:style>
  <w:style w:type="paragraph" w:customStyle="1" w:styleId="6D9F5C9C2FBE401181BC89F4E00F9471">
    <w:name w:val="6D9F5C9C2FBE401181BC89F4E00F9471"/>
    <w:rsid w:val="00F060AD"/>
  </w:style>
  <w:style w:type="paragraph" w:customStyle="1" w:styleId="5AD1836831504F819E6CC2CABD9E0B6A">
    <w:name w:val="5AD1836831504F819E6CC2CABD9E0B6A"/>
    <w:rsid w:val="00F060AD"/>
  </w:style>
  <w:style w:type="paragraph" w:customStyle="1" w:styleId="E60460CE10F74A829D2D6C6F4B11A197">
    <w:name w:val="E60460CE10F74A829D2D6C6F4B11A197"/>
    <w:rsid w:val="00F060AD"/>
  </w:style>
  <w:style w:type="paragraph" w:customStyle="1" w:styleId="25710A3F4F2945B0A0C5F68BF71561C5">
    <w:name w:val="25710A3F4F2945B0A0C5F68BF71561C5"/>
    <w:rsid w:val="00F060AD"/>
  </w:style>
  <w:style w:type="paragraph" w:customStyle="1" w:styleId="2DCCF2FEFD414AEBBCE85A37BF97D31D">
    <w:name w:val="2DCCF2FEFD414AEBBCE85A37BF97D31D"/>
    <w:rsid w:val="00F060AD"/>
  </w:style>
  <w:style w:type="paragraph" w:customStyle="1" w:styleId="273FBF1FD9254073B2D06480DF90995A">
    <w:name w:val="273FBF1FD9254073B2D06480DF90995A"/>
    <w:rsid w:val="00F060AD"/>
  </w:style>
  <w:style w:type="paragraph" w:customStyle="1" w:styleId="0853D8FB8E8D426F805814CAE24061B4">
    <w:name w:val="0853D8FB8E8D426F805814CAE24061B4"/>
    <w:rsid w:val="00F060AD"/>
  </w:style>
  <w:style w:type="paragraph" w:customStyle="1" w:styleId="C13EC6E6DDF74D179815C802916FEAAE">
    <w:name w:val="C13EC6E6DDF74D179815C802916FEAAE"/>
    <w:rsid w:val="00F060AD"/>
  </w:style>
  <w:style w:type="paragraph" w:customStyle="1" w:styleId="ACFCBFA12C5B46DA83184EF87B3FFBFD">
    <w:name w:val="ACFCBFA12C5B46DA83184EF87B3FFBFD"/>
    <w:rsid w:val="00F060AD"/>
  </w:style>
  <w:style w:type="paragraph" w:customStyle="1" w:styleId="EB9DC5190CDD4A5EB4A3BE8A94DAAC6B">
    <w:name w:val="EB9DC5190CDD4A5EB4A3BE8A94DAAC6B"/>
    <w:rsid w:val="00F060AD"/>
  </w:style>
  <w:style w:type="paragraph" w:customStyle="1" w:styleId="70B4270B7FB1455EB23B9A589271F821">
    <w:name w:val="70B4270B7FB1455EB23B9A589271F821"/>
    <w:rsid w:val="00F060AD"/>
  </w:style>
  <w:style w:type="paragraph" w:customStyle="1" w:styleId="FD878AC6F55A418092AB0C4197A1B98C">
    <w:name w:val="FD878AC6F55A418092AB0C4197A1B98C"/>
    <w:rsid w:val="00F060AD"/>
  </w:style>
  <w:style w:type="paragraph" w:customStyle="1" w:styleId="7252BBBA326249FF929A5FA587D57AFD">
    <w:name w:val="7252BBBA326249FF929A5FA587D57AFD"/>
    <w:rsid w:val="00F060AD"/>
  </w:style>
  <w:style w:type="paragraph" w:customStyle="1" w:styleId="4E3C673428804E4D9E7FF78109E7CE1F">
    <w:name w:val="4E3C673428804E4D9E7FF78109E7CE1F"/>
    <w:rsid w:val="00F060AD"/>
  </w:style>
  <w:style w:type="paragraph" w:customStyle="1" w:styleId="37710F0875A84ABE876315C3563FE2FA">
    <w:name w:val="37710F0875A84ABE876315C3563FE2FA"/>
    <w:rsid w:val="00F060AD"/>
  </w:style>
  <w:style w:type="paragraph" w:customStyle="1" w:styleId="4E1A2CFEF9B14673ACF01A4D00C80A2D">
    <w:name w:val="4E1A2CFEF9B14673ACF01A4D00C80A2D"/>
    <w:rsid w:val="00F060AD"/>
  </w:style>
  <w:style w:type="paragraph" w:customStyle="1" w:styleId="7C71B3D8FB4E4D91A92A0FA0C8A788BB">
    <w:name w:val="7C71B3D8FB4E4D91A92A0FA0C8A788BB"/>
    <w:rsid w:val="00F060AD"/>
  </w:style>
  <w:style w:type="paragraph" w:customStyle="1" w:styleId="3C926BA8BF3948FC9A916736FDCA3550">
    <w:name w:val="3C926BA8BF3948FC9A916736FDCA3550"/>
    <w:rsid w:val="00F060AD"/>
  </w:style>
  <w:style w:type="paragraph" w:customStyle="1" w:styleId="EE5FA093D3F748CABB69523B65393098">
    <w:name w:val="EE5FA093D3F748CABB69523B65393098"/>
    <w:rsid w:val="00F060AD"/>
  </w:style>
  <w:style w:type="paragraph" w:customStyle="1" w:styleId="19C4019F820F40C89253F5BBA157FBA8">
    <w:name w:val="19C4019F820F40C89253F5BBA157FBA8"/>
    <w:rsid w:val="00F060AD"/>
  </w:style>
  <w:style w:type="paragraph" w:customStyle="1" w:styleId="E3D9664B74A0437FA5B40F00D355C322">
    <w:name w:val="E3D9664B74A0437FA5B40F00D355C322"/>
    <w:rsid w:val="00F060AD"/>
  </w:style>
  <w:style w:type="paragraph" w:customStyle="1" w:styleId="BC0C1240F69F4153B7F17588F5605EAB">
    <w:name w:val="BC0C1240F69F4153B7F17588F5605EAB"/>
    <w:rsid w:val="00F060AD"/>
  </w:style>
  <w:style w:type="paragraph" w:customStyle="1" w:styleId="4E7F4A3C16504FE2AD32271A9E3DB47C">
    <w:name w:val="4E7F4A3C16504FE2AD32271A9E3DB47C"/>
    <w:rsid w:val="00F060AD"/>
  </w:style>
  <w:style w:type="paragraph" w:customStyle="1" w:styleId="3E6FAB0BF2574902BB7B2340E4C49FF1">
    <w:name w:val="3E6FAB0BF2574902BB7B2340E4C49FF1"/>
    <w:rsid w:val="00F060AD"/>
  </w:style>
  <w:style w:type="paragraph" w:customStyle="1" w:styleId="90F3E235A67B4A78B8965510AB810B92">
    <w:name w:val="90F3E235A67B4A78B8965510AB810B92"/>
    <w:rsid w:val="00F060AD"/>
  </w:style>
  <w:style w:type="paragraph" w:customStyle="1" w:styleId="54D773D77250490D9CFFBDBA4BE0BF08">
    <w:name w:val="54D773D77250490D9CFFBDBA4BE0BF08"/>
    <w:rsid w:val="00F060AD"/>
  </w:style>
  <w:style w:type="paragraph" w:customStyle="1" w:styleId="70AD21DE6E38434AB8B35FBED734A86B">
    <w:name w:val="70AD21DE6E38434AB8B35FBED734A86B"/>
    <w:rsid w:val="00F060AD"/>
  </w:style>
  <w:style w:type="paragraph" w:customStyle="1" w:styleId="B048D1E943604C4D887BD2491054B9AA">
    <w:name w:val="B048D1E943604C4D887BD2491054B9AA"/>
    <w:rsid w:val="00F060AD"/>
  </w:style>
  <w:style w:type="paragraph" w:customStyle="1" w:styleId="2724CD1E840F4732B4D66FAEB77F7658">
    <w:name w:val="2724CD1E840F4732B4D66FAEB77F7658"/>
    <w:rsid w:val="00F060AD"/>
  </w:style>
  <w:style w:type="paragraph" w:customStyle="1" w:styleId="08D3174EC3C44200B3171C613C94272C">
    <w:name w:val="08D3174EC3C44200B3171C613C94272C"/>
    <w:rsid w:val="00F060AD"/>
  </w:style>
  <w:style w:type="paragraph" w:customStyle="1" w:styleId="3B81978469FC48DFBDA10FCFA23B4905">
    <w:name w:val="3B81978469FC48DFBDA10FCFA23B4905"/>
    <w:rsid w:val="00F060AD"/>
  </w:style>
  <w:style w:type="paragraph" w:customStyle="1" w:styleId="ED0640D5150940C2AAA11FDD619A5FBF">
    <w:name w:val="ED0640D5150940C2AAA11FDD619A5FBF"/>
    <w:rsid w:val="00F060AD"/>
  </w:style>
  <w:style w:type="paragraph" w:customStyle="1" w:styleId="BCFA9B02D4F1407CB59FE6E53D9782CC">
    <w:name w:val="BCFA9B02D4F1407CB59FE6E53D9782CC"/>
    <w:rsid w:val="00F060AD"/>
  </w:style>
  <w:style w:type="paragraph" w:customStyle="1" w:styleId="94CF9FA2856A46EE92016351C4784903">
    <w:name w:val="94CF9FA2856A46EE92016351C4784903"/>
    <w:rsid w:val="00F060AD"/>
  </w:style>
  <w:style w:type="paragraph" w:customStyle="1" w:styleId="64896311115249EFA0310784AD057133">
    <w:name w:val="64896311115249EFA0310784AD057133"/>
    <w:rsid w:val="00F060AD"/>
  </w:style>
  <w:style w:type="paragraph" w:customStyle="1" w:styleId="8AF6C16FC7744092B83F696E006D0430">
    <w:name w:val="8AF6C16FC7744092B83F696E006D0430"/>
    <w:rsid w:val="00F060AD"/>
  </w:style>
  <w:style w:type="paragraph" w:customStyle="1" w:styleId="5EE12A5366294D3E8B693CAB7DDB7E53">
    <w:name w:val="5EE12A5366294D3E8B693CAB7DDB7E53"/>
    <w:rsid w:val="00F060AD"/>
  </w:style>
  <w:style w:type="paragraph" w:customStyle="1" w:styleId="CE8FB58A2A27494892CD4A7759BFEA3F">
    <w:name w:val="CE8FB58A2A27494892CD4A7759BFEA3F"/>
    <w:rsid w:val="00F060AD"/>
  </w:style>
  <w:style w:type="paragraph" w:customStyle="1" w:styleId="8FD3BD603E494C2F841191B2E13C30E6">
    <w:name w:val="8FD3BD603E494C2F841191B2E13C30E6"/>
    <w:rsid w:val="00F060AD"/>
  </w:style>
  <w:style w:type="paragraph" w:customStyle="1" w:styleId="B6926708991940BC8BA8DBA4830447DA">
    <w:name w:val="B6926708991940BC8BA8DBA4830447DA"/>
    <w:rsid w:val="00F060AD"/>
  </w:style>
  <w:style w:type="paragraph" w:customStyle="1" w:styleId="4C6F9286D4A04E678233093359152A5B">
    <w:name w:val="4C6F9286D4A04E678233093359152A5B"/>
    <w:rsid w:val="00F060AD"/>
  </w:style>
  <w:style w:type="paragraph" w:customStyle="1" w:styleId="64930AA719494DE19EF69477A9F40CBE">
    <w:name w:val="64930AA719494DE19EF69477A9F40CBE"/>
    <w:rsid w:val="00F060AD"/>
  </w:style>
  <w:style w:type="paragraph" w:customStyle="1" w:styleId="EADF5937701E441D8492DC18B1E63148">
    <w:name w:val="EADF5937701E441D8492DC18B1E63148"/>
    <w:rsid w:val="00F060AD"/>
  </w:style>
  <w:style w:type="paragraph" w:customStyle="1" w:styleId="E1BCD70AC88B4BA89BA6C1E67C63AEAA">
    <w:name w:val="E1BCD70AC88B4BA89BA6C1E67C63AEAA"/>
    <w:rsid w:val="00F060AD"/>
  </w:style>
  <w:style w:type="paragraph" w:customStyle="1" w:styleId="A5700CE62C9943E3AD6512FD7FE67797">
    <w:name w:val="A5700CE62C9943E3AD6512FD7FE67797"/>
    <w:rsid w:val="00F060AD"/>
  </w:style>
  <w:style w:type="paragraph" w:customStyle="1" w:styleId="47729F970FC948C28318A096F0CF0F05">
    <w:name w:val="47729F970FC948C28318A096F0CF0F05"/>
    <w:rsid w:val="00F060AD"/>
  </w:style>
  <w:style w:type="paragraph" w:customStyle="1" w:styleId="3A24F5D39E004CB5BEF0DFF3AC66A4BB">
    <w:name w:val="3A24F5D39E004CB5BEF0DFF3AC66A4BB"/>
    <w:rsid w:val="00F060AD"/>
  </w:style>
  <w:style w:type="paragraph" w:customStyle="1" w:styleId="883CE9E0B1604661BAC3B80526BE30C6">
    <w:name w:val="883CE9E0B1604661BAC3B80526BE30C6"/>
    <w:rsid w:val="00F060AD"/>
  </w:style>
  <w:style w:type="paragraph" w:customStyle="1" w:styleId="53993EE093914F56807354DA62353277">
    <w:name w:val="53993EE093914F56807354DA62353277"/>
    <w:rsid w:val="00F060AD"/>
  </w:style>
  <w:style w:type="paragraph" w:customStyle="1" w:styleId="EC6EF45981D14060AD6597C5579FDCEA">
    <w:name w:val="EC6EF45981D14060AD6597C5579FDCEA"/>
    <w:rsid w:val="00F060AD"/>
  </w:style>
  <w:style w:type="paragraph" w:customStyle="1" w:styleId="7F94536EB0F44A5EAE37930E4A09B836">
    <w:name w:val="7F94536EB0F44A5EAE37930E4A09B836"/>
    <w:rsid w:val="00F060AD"/>
  </w:style>
  <w:style w:type="paragraph" w:customStyle="1" w:styleId="8C141B6352C04FEEA8DCA075A3E65443">
    <w:name w:val="8C141B6352C04FEEA8DCA075A3E65443"/>
    <w:rsid w:val="00F060AD"/>
  </w:style>
  <w:style w:type="paragraph" w:customStyle="1" w:styleId="5439C37848F944E9A80E47726A88CF60">
    <w:name w:val="5439C37848F944E9A80E47726A88CF60"/>
    <w:rsid w:val="00F060AD"/>
  </w:style>
  <w:style w:type="paragraph" w:customStyle="1" w:styleId="E99536DB54AE4DDE98246645915A5D93">
    <w:name w:val="E99536DB54AE4DDE98246645915A5D93"/>
    <w:rsid w:val="00F060AD"/>
  </w:style>
  <w:style w:type="paragraph" w:customStyle="1" w:styleId="067732C2A35243278159F7A40AD0FFD1">
    <w:name w:val="067732C2A35243278159F7A40AD0FFD1"/>
    <w:rsid w:val="00F060AD"/>
  </w:style>
  <w:style w:type="paragraph" w:customStyle="1" w:styleId="FA7C8AC3DFA94019AC26AE4B436EBCD2">
    <w:name w:val="FA7C8AC3DFA94019AC26AE4B436EBCD2"/>
    <w:rsid w:val="00F060AD"/>
  </w:style>
  <w:style w:type="paragraph" w:customStyle="1" w:styleId="A03BFA417A204B009A93CF8F19228C34">
    <w:name w:val="A03BFA417A204B009A93CF8F19228C34"/>
    <w:rsid w:val="00F060AD"/>
  </w:style>
  <w:style w:type="paragraph" w:customStyle="1" w:styleId="295C61CADDD642AB82A42AD557042236">
    <w:name w:val="295C61CADDD642AB82A42AD557042236"/>
    <w:rsid w:val="00F060AD"/>
  </w:style>
  <w:style w:type="paragraph" w:customStyle="1" w:styleId="232DFE033B31458AB5F6072C1B587188">
    <w:name w:val="232DFE033B31458AB5F6072C1B587188"/>
    <w:rsid w:val="00F060AD"/>
  </w:style>
  <w:style w:type="paragraph" w:customStyle="1" w:styleId="39FAB505EDDE41C3AA064FEF9E4BA33C">
    <w:name w:val="39FAB505EDDE41C3AA064FEF9E4BA33C"/>
    <w:rsid w:val="00F060AD"/>
  </w:style>
  <w:style w:type="paragraph" w:customStyle="1" w:styleId="76C78B8231BB4860B664CFD668D14AEB">
    <w:name w:val="76C78B8231BB4860B664CFD668D14AEB"/>
    <w:rsid w:val="00F060AD"/>
  </w:style>
  <w:style w:type="paragraph" w:customStyle="1" w:styleId="CBFE130AC8C147C1B067D8C93C07B9D7">
    <w:name w:val="CBFE130AC8C147C1B067D8C93C07B9D7"/>
    <w:rsid w:val="00F060AD"/>
  </w:style>
  <w:style w:type="paragraph" w:customStyle="1" w:styleId="B3C902C8E2CF43529172CF395E8410C8">
    <w:name w:val="B3C902C8E2CF43529172CF395E8410C8"/>
    <w:rsid w:val="00F060AD"/>
  </w:style>
  <w:style w:type="paragraph" w:customStyle="1" w:styleId="28603CEF3F9042C08E19FB4BC987E272">
    <w:name w:val="28603CEF3F9042C08E19FB4BC987E272"/>
    <w:rsid w:val="00F060AD"/>
  </w:style>
  <w:style w:type="paragraph" w:customStyle="1" w:styleId="FA2915D2DF0A488D8D3EDE57449196B7">
    <w:name w:val="FA2915D2DF0A488D8D3EDE57449196B7"/>
    <w:rsid w:val="00F060AD"/>
  </w:style>
  <w:style w:type="paragraph" w:customStyle="1" w:styleId="4AE3FF8E7CD14CFFA9D920E2743DFB6F">
    <w:name w:val="4AE3FF8E7CD14CFFA9D920E2743DFB6F"/>
    <w:rsid w:val="00F060AD"/>
  </w:style>
  <w:style w:type="paragraph" w:customStyle="1" w:styleId="015F874C649F4011AD829DBB1B77AEA1">
    <w:name w:val="015F874C649F4011AD829DBB1B77AEA1"/>
    <w:rsid w:val="00F060AD"/>
  </w:style>
  <w:style w:type="paragraph" w:customStyle="1" w:styleId="648341C4F9354DD9AD884D453653343B">
    <w:name w:val="648341C4F9354DD9AD884D453653343B"/>
    <w:rsid w:val="00F060AD"/>
  </w:style>
  <w:style w:type="paragraph" w:customStyle="1" w:styleId="3E7784D0552F4417BA12197B64C14D0B">
    <w:name w:val="3E7784D0552F4417BA12197B64C14D0B"/>
    <w:rsid w:val="00F060AD"/>
  </w:style>
  <w:style w:type="paragraph" w:customStyle="1" w:styleId="6ADD358BE420449D86E360629A8EA8C4">
    <w:name w:val="6ADD358BE420449D86E360629A8EA8C4"/>
    <w:rsid w:val="00F060AD"/>
  </w:style>
  <w:style w:type="paragraph" w:customStyle="1" w:styleId="4E7EB491B22F47978913BC7F7FA20772">
    <w:name w:val="4E7EB491B22F47978913BC7F7FA20772"/>
    <w:rsid w:val="00F060AD"/>
  </w:style>
  <w:style w:type="paragraph" w:customStyle="1" w:styleId="DD05A11563E748E19F332A4CD18A3093">
    <w:name w:val="DD05A11563E748E19F332A4CD18A3093"/>
    <w:rsid w:val="00F060AD"/>
  </w:style>
  <w:style w:type="paragraph" w:customStyle="1" w:styleId="4CDE8A1825854E94BD7B51BF12187C6A">
    <w:name w:val="4CDE8A1825854E94BD7B51BF12187C6A"/>
    <w:rsid w:val="00F060AD"/>
  </w:style>
  <w:style w:type="paragraph" w:customStyle="1" w:styleId="755D974BE0B4433A91C49023615E9234">
    <w:name w:val="755D974BE0B4433A91C49023615E9234"/>
    <w:rsid w:val="00F060AD"/>
  </w:style>
  <w:style w:type="paragraph" w:customStyle="1" w:styleId="27100226A93C4EE98DD38A63080F192C">
    <w:name w:val="27100226A93C4EE98DD38A63080F192C"/>
    <w:rsid w:val="00F060AD"/>
  </w:style>
  <w:style w:type="paragraph" w:customStyle="1" w:styleId="BFE30BF1ADD64743B459E6132CCA2DB5">
    <w:name w:val="BFE30BF1ADD64743B459E6132CCA2DB5"/>
    <w:rsid w:val="00F060AD"/>
  </w:style>
  <w:style w:type="paragraph" w:customStyle="1" w:styleId="F185600596D54ACC80731164E80FBF1E">
    <w:name w:val="F185600596D54ACC80731164E80FBF1E"/>
    <w:rsid w:val="00F060AD"/>
  </w:style>
  <w:style w:type="paragraph" w:customStyle="1" w:styleId="E5075454CEA847D8A950A1FFF920B048">
    <w:name w:val="E5075454CEA847D8A950A1FFF920B048"/>
    <w:rsid w:val="00F060AD"/>
  </w:style>
  <w:style w:type="paragraph" w:customStyle="1" w:styleId="BDDF3E62165B4634BF1DA3A30920FA30">
    <w:name w:val="BDDF3E62165B4634BF1DA3A30920FA30"/>
    <w:rsid w:val="00F060AD"/>
  </w:style>
  <w:style w:type="paragraph" w:customStyle="1" w:styleId="BE5B66B2887D4E9498E1247BFF329A95">
    <w:name w:val="BE5B66B2887D4E9498E1247BFF329A95"/>
    <w:rsid w:val="00F060AD"/>
  </w:style>
  <w:style w:type="paragraph" w:customStyle="1" w:styleId="096A7FB3D4FC4335BE13151397D4A023">
    <w:name w:val="096A7FB3D4FC4335BE13151397D4A023"/>
    <w:rsid w:val="00F060AD"/>
  </w:style>
  <w:style w:type="paragraph" w:customStyle="1" w:styleId="CEF95BAEA0DA4A2396237773FA01F10C">
    <w:name w:val="CEF95BAEA0DA4A2396237773FA01F10C"/>
    <w:rsid w:val="00F060AD"/>
  </w:style>
  <w:style w:type="paragraph" w:customStyle="1" w:styleId="A9B68A5A9C584242A914C6CF06D89719">
    <w:name w:val="A9B68A5A9C584242A914C6CF06D89719"/>
    <w:rsid w:val="00F060AD"/>
  </w:style>
  <w:style w:type="paragraph" w:customStyle="1" w:styleId="D569CD070ADF47609160AFAC19A4AA00">
    <w:name w:val="D569CD070ADF47609160AFAC19A4AA00"/>
    <w:rsid w:val="00F060AD"/>
  </w:style>
  <w:style w:type="paragraph" w:customStyle="1" w:styleId="E55FD50F92674262AB17B3E85D8C7949">
    <w:name w:val="E55FD50F92674262AB17B3E85D8C7949"/>
    <w:rsid w:val="00F060AD"/>
  </w:style>
  <w:style w:type="paragraph" w:customStyle="1" w:styleId="C231CBAFAE9F47E38F1D06045DD52861">
    <w:name w:val="C231CBAFAE9F47E38F1D06045DD52861"/>
    <w:rsid w:val="0018767D"/>
  </w:style>
  <w:style w:type="paragraph" w:customStyle="1" w:styleId="17EDDEA01D324C2F8CC331D9351DBA04">
    <w:name w:val="17EDDEA01D324C2F8CC331D9351DBA04"/>
    <w:rsid w:val="0018767D"/>
  </w:style>
  <w:style w:type="paragraph" w:customStyle="1" w:styleId="561135039EE8496AA71EB480BE0E2F06">
    <w:name w:val="561135039EE8496AA71EB480BE0E2F06"/>
    <w:rsid w:val="0018767D"/>
  </w:style>
  <w:style w:type="paragraph" w:customStyle="1" w:styleId="C8EC8A65D36B4462B38490AE3D672849">
    <w:name w:val="C8EC8A65D36B4462B38490AE3D672849"/>
    <w:rsid w:val="0018767D"/>
  </w:style>
  <w:style w:type="paragraph" w:customStyle="1" w:styleId="E8512212476C4581B6A25CA41B232C73">
    <w:name w:val="E8512212476C4581B6A25CA41B232C73"/>
    <w:rsid w:val="0018767D"/>
  </w:style>
  <w:style w:type="paragraph" w:customStyle="1" w:styleId="12E727A968A84B83BEE987A5449D9274">
    <w:name w:val="12E727A968A84B83BEE987A5449D9274"/>
    <w:rsid w:val="0018767D"/>
  </w:style>
  <w:style w:type="paragraph" w:customStyle="1" w:styleId="E83ABA621D6648E6926A59D1CA2C631B">
    <w:name w:val="E83ABA621D6648E6926A59D1CA2C631B"/>
    <w:rsid w:val="0018767D"/>
  </w:style>
  <w:style w:type="paragraph" w:customStyle="1" w:styleId="B508CAC8A04F4068B17AFCC4B1212156">
    <w:name w:val="B508CAC8A04F4068B17AFCC4B1212156"/>
    <w:rsid w:val="0018767D"/>
  </w:style>
  <w:style w:type="paragraph" w:customStyle="1" w:styleId="7BC706ECF5FE458D9F87755FEA629FEB">
    <w:name w:val="7BC706ECF5FE458D9F87755FEA629FEB"/>
    <w:rsid w:val="0018767D"/>
  </w:style>
  <w:style w:type="paragraph" w:customStyle="1" w:styleId="481DFEC2991B4EE6846459B565122168">
    <w:name w:val="481DFEC2991B4EE6846459B565122168"/>
    <w:rsid w:val="0018767D"/>
  </w:style>
  <w:style w:type="paragraph" w:customStyle="1" w:styleId="0284408C14D54C779CF7B77D9E974FBD">
    <w:name w:val="0284408C14D54C779CF7B77D9E974FBD"/>
    <w:rsid w:val="0018767D"/>
  </w:style>
  <w:style w:type="paragraph" w:customStyle="1" w:styleId="B78AB0FB28E8489C90D0F4EC4D1C92AB">
    <w:name w:val="B78AB0FB28E8489C90D0F4EC4D1C92AB"/>
    <w:rsid w:val="0018767D"/>
  </w:style>
  <w:style w:type="paragraph" w:customStyle="1" w:styleId="960FF753669049A49BC7356801EA2DBA">
    <w:name w:val="960FF753669049A49BC7356801EA2DBA"/>
    <w:rsid w:val="0018767D"/>
  </w:style>
  <w:style w:type="paragraph" w:customStyle="1" w:styleId="376FF2545556428F85D165CB0555F020">
    <w:name w:val="376FF2545556428F85D165CB0555F020"/>
    <w:rsid w:val="0018767D"/>
  </w:style>
  <w:style w:type="paragraph" w:customStyle="1" w:styleId="392AFF329FD5469F80CC3258B487BC99">
    <w:name w:val="392AFF329FD5469F80CC3258B487BC99"/>
    <w:rsid w:val="0018767D"/>
  </w:style>
  <w:style w:type="paragraph" w:customStyle="1" w:styleId="5F34D56FD6A9455CBDD9A25DBEB5D181">
    <w:name w:val="5F34D56FD6A9455CBDD9A25DBEB5D181"/>
    <w:rsid w:val="0018767D"/>
  </w:style>
  <w:style w:type="paragraph" w:customStyle="1" w:styleId="B45127F8C945459D9B2C20A3C5B2B892">
    <w:name w:val="B45127F8C945459D9B2C20A3C5B2B892"/>
    <w:rsid w:val="0018767D"/>
  </w:style>
  <w:style w:type="paragraph" w:customStyle="1" w:styleId="F2E10B55BEB242B0A009A4D956FD0A07">
    <w:name w:val="F2E10B55BEB242B0A009A4D956FD0A07"/>
    <w:rsid w:val="0018767D"/>
  </w:style>
  <w:style w:type="paragraph" w:customStyle="1" w:styleId="078F7EC1E009414CA4A7AFD377555B5D">
    <w:name w:val="078F7EC1E009414CA4A7AFD377555B5D"/>
    <w:rsid w:val="0018767D"/>
  </w:style>
  <w:style w:type="paragraph" w:customStyle="1" w:styleId="329BE7C6EF1B40E1B3D5F125A0CE48C0">
    <w:name w:val="329BE7C6EF1B40E1B3D5F125A0CE48C0"/>
    <w:rsid w:val="001876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D11DC-415A-4365-8C5F-BB7418D5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15</Pages>
  <Words>3895</Words>
  <Characters>21425</Characters>
  <Application>Microsoft Office Word</Application>
  <DocSecurity>8</DocSecurity>
  <Lines>178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25270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Maude Lefebvre</cp:lastModifiedBy>
  <cp:revision>3</cp:revision>
  <cp:lastPrinted>2020-12-07T14:26:00Z</cp:lastPrinted>
  <dcterms:created xsi:type="dcterms:W3CDTF">2022-12-20T15:32:00Z</dcterms:created>
  <dcterms:modified xsi:type="dcterms:W3CDTF">2022-12-20T15:33:00Z</dcterms:modified>
</cp:coreProperties>
</file>