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  <w:gridCol w:w="360"/>
      </w:tblGrid>
      <w:tr w:rsidR="004246FA" w14:paraId="657A6E8B" w14:textId="77777777" w:rsidTr="007546F4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1F69891D" w14:textId="249F9636" w:rsidR="007E109F" w:rsidRPr="00B34C6D" w:rsidRDefault="004246FA" w:rsidP="0014043F">
            <w:pPr>
              <w:rPr>
                <w:color w:val="000000" w:themeColor="text1"/>
              </w:rPr>
            </w:pPr>
            <w:bookmarkStart w:id="0" w:name="_top"/>
            <w:bookmarkEnd w:id="0"/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5B994691" wp14:editId="2235207D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603B4566" w14:textId="77777777" w:rsidTr="00BF5356">
              <w:tc>
                <w:tcPr>
                  <w:tcW w:w="993" w:type="dxa"/>
                  <w:vAlign w:val="bottom"/>
                </w:tcPr>
                <w:p w14:paraId="75EA32BA" w14:textId="77777777" w:rsidR="00D91A58" w:rsidRDefault="00D91A58" w:rsidP="00D91A58">
                  <w:pPr>
                    <w:spacing w:before="12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1293121936" w:edGrp="everyone" w:colFirst="1" w:colLast="1"/>
                </w:p>
                <w:p w14:paraId="6BA75BF7" w14:textId="78DDF418" w:rsidR="004246FA" w:rsidRPr="00B34C6D" w:rsidRDefault="004246FA" w:rsidP="00BF5356">
                  <w:pPr>
                    <w:spacing w:before="120"/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0E80048D" w14:textId="77777777" w:rsidR="004246FA" w:rsidRPr="00B34C6D" w:rsidRDefault="004246FA" w:rsidP="00B24B58">
                  <w:pPr>
                    <w:spacing w:before="120"/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1293121936"/>
          </w:tbl>
          <w:p w14:paraId="5CE25263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717F953A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6AFA32A7" w14:textId="77777777" w:rsidR="004246FA" w:rsidRDefault="004246FA" w:rsidP="0014043F">
            <w:pPr>
              <w:rPr>
                <w:color w:val="000000" w:themeColor="text1"/>
              </w:rPr>
            </w:pPr>
          </w:p>
          <w:p w14:paraId="39A2D505" w14:textId="77777777" w:rsidR="00E64906" w:rsidRDefault="00E64906" w:rsidP="0014043F">
            <w:pPr>
              <w:rPr>
                <w:color w:val="000000" w:themeColor="text1"/>
              </w:rPr>
            </w:pPr>
          </w:p>
          <w:p w14:paraId="468CB62D" w14:textId="1E96DAA6" w:rsidR="00E64906" w:rsidRPr="00B34C6D" w:rsidRDefault="00E64906" w:rsidP="0014043F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280AA8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F35A99A" w14:textId="77777777" w:rsidR="004246FA" w:rsidRPr="00B34C6D" w:rsidRDefault="00CD6AD7" w:rsidP="0014043F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621819170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68B836D5" w14:textId="77777777" w:rsidR="004246FA" w:rsidRPr="00B34C6D" w:rsidRDefault="00FD14A6" w:rsidP="00FD14A6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621819170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E1C8AED" w14:textId="77777777" w:rsidR="004246FA" w:rsidRPr="00B34C6D" w:rsidRDefault="004246FA" w:rsidP="0029581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D6AB8FB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BEE05E5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549271105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564F729" w14:textId="77777777" w:rsidR="004246FA" w:rsidRPr="00B34C6D" w:rsidRDefault="00FF1654" w:rsidP="00FF1654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549271105" w:displacedByCustomXml="prev"/>
              <w:bookmarkEnd w:id="2" w:displacedByCustomXml="prev"/>
            </w:tr>
            <w:tr w:rsidR="00B34C6D" w:rsidRPr="00B34C6D" w14:paraId="6868427C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477444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0A440A95" w14:textId="77777777" w:rsidR="004246FA" w:rsidRPr="00B34C6D" w:rsidRDefault="004246FA" w:rsidP="0014311E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537987463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537987463"/>
                </w:p>
              </w:tc>
              <w:permStart w:id="1393124187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F569A3E" w14:textId="0A4E49AA" w:rsidR="004246FA" w:rsidRPr="00B34C6D" w:rsidRDefault="004A3EEA" w:rsidP="007B10A9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2C08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393124187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2142127728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B576F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2142127728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52B1450C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CB776D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415BEC85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5B2BCE4" w14:textId="77777777" w:rsidR="004246FA" w:rsidRPr="00B34C6D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550537034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65057E5F" w14:textId="77777777" w:rsidR="004246FA" w:rsidRPr="00B34C6D" w:rsidRDefault="0014311E" w:rsidP="0014311E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550537034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ECDF2FB" w14:textId="77777777" w:rsidR="004246FA" w:rsidRPr="00B34C6D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Exp</w:t>
                  </w:r>
                  <w:proofErr w:type="spellEnd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</w:tc>
              <w:permStart w:id="595665499" w:edGrp="everyon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DEF534F" w14:textId="77777777" w:rsidR="004246FA" w:rsidRPr="00B34C6D" w:rsidRDefault="00A33CEF" w:rsidP="00A33CEF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595665499" w:displacedByCustomXml="prev"/>
            </w:tr>
            <w:tr w:rsidR="00B34C6D" w:rsidRPr="00B34C6D" w14:paraId="79976F74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E8D7697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140B7B9D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791FA26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6363B8D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19AB1C41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9BB02C" w14:textId="77777777" w:rsidR="004246FA" w:rsidRPr="00B34C6D" w:rsidRDefault="004246FA" w:rsidP="0014043F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1505637097" w:edGrp="everyon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CC26BB8" w14:textId="77777777" w:rsidR="004246FA" w:rsidRPr="00B34C6D" w:rsidRDefault="00A33CEF" w:rsidP="00A33CEF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505637097" w:displacedByCustomXml="prev"/>
            </w:tr>
          </w:tbl>
          <w:p w14:paraId="5467BC1C" w14:textId="77777777" w:rsidR="004246FA" w:rsidRPr="00B34C6D" w:rsidRDefault="004246FA" w:rsidP="0014043F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60" w:type="dxa"/>
          </w:tcPr>
          <w:p w14:paraId="2AA8577D" w14:textId="7F5F1BE1" w:rsidR="004246FA" w:rsidRDefault="004246FA">
            <w:pPr>
              <w:spacing w:after="160" w:line="259" w:lineRule="auto"/>
            </w:pPr>
          </w:p>
        </w:tc>
      </w:tr>
      <w:tr w:rsidR="004246FA" w14:paraId="479C1A3D" w14:textId="77777777" w:rsidTr="007546F4">
        <w:trPr>
          <w:gridAfter w:val="1"/>
          <w:wAfter w:w="360" w:type="dxa"/>
          <w:trHeight w:val="83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DDE7284" w14:textId="20DFB679" w:rsidR="005C1768" w:rsidRDefault="000347F5" w:rsidP="007810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DEMANDE DE </w:t>
            </w:r>
            <w:r w:rsidR="0009302E">
              <w:rPr>
                <w:rFonts w:ascii="Arial" w:hAnsi="Arial" w:cs="Arial"/>
                <w:b/>
                <w:sz w:val="20"/>
                <w:szCs w:val="20"/>
              </w:rPr>
              <w:t>SERVICE</w:t>
            </w:r>
          </w:p>
          <w:p w14:paraId="47F51B01" w14:textId="37D8B0BB" w:rsidR="0043500B" w:rsidRDefault="005C1768" w:rsidP="00053C8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CENTRE D’ACTIVITÉS </w:t>
            </w:r>
            <w:r w:rsidR="0092322C">
              <w:rPr>
                <w:rFonts w:ascii="Arial" w:hAnsi="Arial" w:cs="Arial"/>
                <w:b/>
                <w:sz w:val="20"/>
                <w:szCs w:val="20"/>
              </w:rPr>
              <w:t>DPD (CA-01)</w:t>
            </w:r>
            <w:r w:rsidR="00E64906" w:rsidRPr="00E64906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  <w:p w14:paraId="34DF3F97" w14:textId="77777777" w:rsidR="00002E1E" w:rsidRDefault="00002E1E" w:rsidP="00002E1E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17311DAB" w14:textId="6259FFDE" w:rsidR="00DE6AE2" w:rsidRPr="00002E1E" w:rsidRDefault="00DE6AE2" w:rsidP="00002E1E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1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4BF8FE" w14:textId="77777777" w:rsidR="004246FA" w:rsidRPr="001200AF" w:rsidRDefault="004246FA" w:rsidP="0014043F">
            <w:pPr>
              <w:rPr>
                <w:color w:val="000000" w:themeColor="text1"/>
              </w:rPr>
            </w:pPr>
          </w:p>
        </w:tc>
      </w:tr>
    </w:tbl>
    <w:p w14:paraId="49A25157" w14:textId="4BC72F81" w:rsidR="003B0F2E" w:rsidRPr="00002E1E" w:rsidRDefault="00002302">
      <w:pPr>
        <w:rPr>
          <w:rFonts w:ascii="Arial" w:hAnsi="Arial" w:cs="Arial"/>
          <w:color w:val="0563C1" w:themeColor="hyperlink"/>
          <w:sz w:val="18"/>
          <w:szCs w:val="18"/>
        </w:rPr>
      </w:pPr>
      <w:r w:rsidRPr="00002E1E">
        <w:rPr>
          <w:rFonts w:ascii="Arial" w:hAnsi="Arial" w:cs="Arial"/>
          <w:color w:val="FF0000"/>
          <w:sz w:val="18"/>
          <w:szCs w:val="18"/>
        </w:rPr>
        <w:t>*Veuillez consulter le PRC-</w:t>
      </w:r>
      <w:r w:rsidR="00080485">
        <w:rPr>
          <w:rFonts w:ascii="Arial" w:hAnsi="Arial" w:cs="Arial"/>
          <w:color w:val="FF0000"/>
          <w:sz w:val="18"/>
          <w:szCs w:val="18"/>
        </w:rPr>
        <w:t>DPD-10014</w:t>
      </w:r>
      <w:r w:rsidRPr="00002E1E">
        <w:rPr>
          <w:rFonts w:ascii="Arial" w:hAnsi="Arial" w:cs="Arial"/>
          <w:color w:val="FF0000"/>
          <w:sz w:val="18"/>
          <w:szCs w:val="18"/>
        </w:rPr>
        <w:t xml:space="preserve">_ </w:t>
      </w:r>
      <w:bookmarkStart w:id="5" w:name="_GoBack"/>
      <w:bookmarkEnd w:id="5"/>
      <w:r w:rsidRPr="00002E1E">
        <w:rPr>
          <w:rFonts w:ascii="Arial" w:hAnsi="Arial" w:cs="Arial"/>
          <w:color w:val="FF0000"/>
          <w:sz w:val="18"/>
          <w:szCs w:val="18"/>
        </w:rPr>
        <w:t>Demande de servic</w:t>
      </w:r>
      <w:r>
        <w:rPr>
          <w:rFonts w:ascii="Arial" w:hAnsi="Arial" w:cs="Arial"/>
          <w:color w:val="FF0000"/>
          <w:sz w:val="18"/>
          <w:szCs w:val="18"/>
        </w:rPr>
        <w:t>e Centre d’activités DPD</w:t>
      </w:r>
      <w:r w:rsidRPr="00002E1E">
        <w:rPr>
          <w:rFonts w:ascii="Arial" w:hAnsi="Arial" w:cs="Arial"/>
          <w:color w:val="FF0000"/>
          <w:sz w:val="18"/>
          <w:szCs w:val="18"/>
        </w:rPr>
        <w:t xml:space="preserve"> pour les consignes d’utilisations*</w:t>
      </w:r>
    </w:p>
    <w:tbl>
      <w:tblPr>
        <w:tblStyle w:val="Grilledutableau"/>
        <w:tblW w:w="0" w:type="auto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547"/>
        <w:gridCol w:w="3969"/>
        <w:gridCol w:w="3827"/>
      </w:tblGrid>
      <w:tr w:rsidR="003669E7" w:rsidRPr="00B91E8C" w14:paraId="4F12D53C" w14:textId="77777777" w:rsidTr="00BE78C6">
        <w:trPr>
          <w:trHeight w:val="283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549E1184" w14:textId="77777777" w:rsidR="003669E7" w:rsidRPr="00B91E8C" w:rsidRDefault="003669E7" w:rsidP="002120CF">
            <w:pPr>
              <w:jc w:val="center"/>
              <w:rPr>
                <w:rFonts w:asciiTheme="minorHAnsi" w:hAnsiTheme="minorHAnsi" w:cstheme="minorHAnsi"/>
              </w:rPr>
            </w:pPr>
            <w:r w:rsidRPr="00B91E8C">
              <w:rPr>
                <w:rFonts w:asciiTheme="minorHAnsi" w:hAnsiTheme="minorHAnsi" w:cstheme="minorHAnsi"/>
                <w:b/>
                <w:sz w:val="22"/>
              </w:rPr>
              <w:t xml:space="preserve">IDENTIFICATION </w:t>
            </w:r>
          </w:p>
        </w:tc>
      </w:tr>
      <w:tr w:rsidR="003669E7" w:rsidRPr="00B91E8C" w14:paraId="240DCF01" w14:textId="77777777" w:rsidTr="00BE78C6">
        <w:trPr>
          <w:trHeight w:val="283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208B484C" w14:textId="1B9025A6" w:rsidR="003669E7" w:rsidRPr="00B91E8C" w:rsidRDefault="004A3EEA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w:anchor="_top" w:tooltip="Compléter l'analyse du profil de l'usager (voir page 2)" w:history="1">
              <w:r w:rsidR="003669E7" w:rsidRPr="00C97B6D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Profil de l’usager</w:t>
              </w:r>
            </w:hyperlink>
            <w:r w:rsidR="003669E7"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 :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1A615BDC" w14:textId="7B476335" w:rsidR="003669E7" w:rsidRPr="00B91E8C" w:rsidRDefault="00BC7FD9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0680301"/>
                <w:placeholder>
                  <w:docPart w:val="D43BBAD74CB444B0B0AF7386D829047C"/>
                </w:placeholder>
                <w:showingPlcHdr/>
                <w:comboBox>
                  <w:listItem w:value="Choisissez un élément."/>
                  <w:listItem w:displayText="Profil soins" w:value="Profil soins"/>
                  <w:listItem w:displayText="Profil comportements" w:value="Profil comportements"/>
                  <w:listItem w:displayText="Régulier avec enjeux d'intégration communautaire" w:value="Régulier avec enjeux d'intégration communautaire"/>
                </w:comboBox>
              </w:sdtPr>
              <w:sdtEndPr/>
              <w:sdtContent>
                <w:r w:rsidR="0068271D" w:rsidRPr="00B91E8C">
                  <w:rPr>
                    <w:rStyle w:val="Textedelespacerserv"/>
                    <w:rFonts w:eastAsia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</w:tr>
      <w:tr w:rsidR="003669E7" w:rsidRPr="00B91E8C" w14:paraId="391DB75B" w14:textId="77777777" w:rsidTr="00BE78C6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292A" w14:textId="77777777" w:rsidR="003669E7" w:rsidRPr="00B91E8C" w:rsidRDefault="003669E7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>Principaux diagnostics :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F4E4" w14:textId="294B0698" w:rsidR="003669E7" w:rsidRPr="00B91E8C" w:rsidRDefault="00BC7FD9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29053729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90537295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669E7"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</w:tr>
      <w:tr w:rsidR="003669E7" w:rsidRPr="00B91E8C" w14:paraId="2EE586AF" w14:textId="77777777" w:rsidTr="00BE78C6">
        <w:trPr>
          <w:trHeight w:val="283"/>
        </w:trPr>
        <w:tc>
          <w:tcPr>
            <w:tcW w:w="2547" w:type="dxa"/>
            <w:vAlign w:val="center"/>
          </w:tcPr>
          <w:p w14:paraId="440FE072" w14:textId="77777777" w:rsidR="003669E7" w:rsidRPr="00B91E8C" w:rsidRDefault="003669E7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>Milieu de vie :</w:t>
            </w:r>
          </w:p>
        </w:tc>
        <w:tc>
          <w:tcPr>
            <w:tcW w:w="7796" w:type="dxa"/>
            <w:gridSpan w:val="2"/>
          </w:tcPr>
          <w:p w14:paraId="30224CB5" w14:textId="60DC9046" w:rsidR="003669E7" w:rsidRPr="00B91E8C" w:rsidRDefault="00BC7FD9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85029334"/>
                <w:placeholder>
                  <w:docPart w:val="67C6809966F247CBBFA2335C44DC11AD"/>
                </w:placeholder>
                <w:showingPlcHdr/>
                <w:dropDownList>
                  <w:listItem w:value="Choisissez un élément."/>
                  <w:listItem w:displayText="RI-RTF" w:value="RI-RTF"/>
                  <w:listItem w:displayText="RAC" w:value="RAC"/>
                  <w:listItem w:displayText="FN" w:value="FN"/>
                  <w:listItem w:displayText="Autre" w:value="Autre"/>
                </w:dropDownList>
              </w:sdtPr>
              <w:sdtEndPr/>
              <w:sdtContent>
                <w:r w:rsidR="000D3332" w:rsidRPr="00B91E8C">
                  <w:rPr>
                    <w:rStyle w:val="Textedelespacerserv"/>
                    <w:rFonts w:eastAsia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</w:p>
        </w:tc>
      </w:tr>
      <w:tr w:rsidR="003669E7" w:rsidRPr="00B91E8C" w14:paraId="797D8F37" w14:textId="77777777" w:rsidTr="00BE78C6">
        <w:trPr>
          <w:trHeight w:val="283"/>
        </w:trPr>
        <w:tc>
          <w:tcPr>
            <w:tcW w:w="2547" w:type="dxa"/>
            <w:vAlign w:val="center"/>
          </w:tcPr>
          <w:p w14:paraId="366CB3A1" w14:textId="77777777" w:rsidR="003669E7" w:rsidRPr="00B91E8C" w:rsidRDefault="003669E7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Date de la demande : </w:t>
            </w:r>
          </w:p>
        </w:tc>
        <w:tc>
          <w:tcPr>
            <w:tcW w:w="7796" w:type="dxa"/>
            <w:gridSpan w:val="2"/>
            <w:vAlign w:val="center"/>
          </w:tcPr>
          <w:p w14:paraId="0333E8FB" w14:textId="6B1E92F8" w:rsidR="003669E7" w:rsidRPr="00B91E8C" w:rsidRDefault="00BC7FD9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Textedelespacerserv"/>
                <w:rFonts w:asciiTheme="minorHAnsi" w:eastAsia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Style w:val="Textedelespacerserv"/>
                  <w:rFonts w:asciiTheme="minorHAnsi" w:eastAsiaTheme="minorHAnsi" w:hAnsiTheme="minorHAnsi" w:cstheme="minorHAnsi"/>
                  <w:sz w:val="20"/>
                  <w:szCs w:val="20"/>
                </w:rPr>
                <w:id w:val="-832065553"/>
                <w:placeholder>
                  <w:docPart w:val="A40AC3602F5647B0B42AC9E8787D9A97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Textedelespacerserv"/>
                </w:rPr>
              </w:sdtEndPr>
              <w:sdtContent>
                <w:permStart w:id="1518427888" w:edGrp="everyone"/>
                <w:r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Choisissez</w:t>
                </w:r>
                <w:r w:rsidR="003669E7" w:rsidRPr="00B91E8C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 u</w:t>
                </w:r>
                <w:r w:rsidR="00F12C08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n</w:t>
                </w:r>
                <w:r w:rsidR="003669E7" w:rsidRPr="00B91E8C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 xml:space="preserve">e date </w:t>
                </w:r>
                <w:permEnd w:id="1518427888"/>
              </w:sdtContent>
            </w:sdt>
          </w:p>
        </w:tc>
      </w:tr>
      <w:tr w:rsidR="007D1627" w:rsidRPr="00B91E8C" w14:paraId="3903E01A" w14:textId="77777777" w:rsidTr="00BE78C6">
        <w:trPr>
          <w:trHeight w:val="283"/>
        </w:trPr>
        <w:tc>
          <w:tcPr>
            <w:tcW w:w="2547" w:type="dxa"/>
            <w:vAlign w:val="center"/>
          </w:tcPr>
          <w:p w14:paraId="189817E5" w14:textId="658CE340" w:rsidR="007D1627" w:rsidRPr="00B91E8C" w:rsidRDefault="007D1627" w:rsidP="00F920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Programme/service</w:t>
            </w: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796" w:type="dxa"/>
            <w:gridSpan w:val="2"/>
          </w:tcPr>
          <w:p w14:paraId="1DD96BA8" w14:textId="70430071" w:rsidR="007D1627" w:rsidRDefault="007D1627" w:rsidP="007D1627">
            <w:pPr>
              <w:rPr>
                <w:rStyle w:val="Textedelespacerserv"/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6973219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08050562"/>
                <w:placeholder>
                  <w:docPart w:val="9C5B52D98F6D44A297070CC56223D16B"/>
                </w:placeholder>
                <w:showingPlcHdr/>
                <w:dropDownList>
                  <w:listItem w:value="Choisissez un élément."/>
                  <w:listItem w:displayText="DIS-DIP" w:value="DIS-DIP"/>
                  <w:listItem w:displayText="DI-MDA" w:value="DI-MDA"/>
                  <w:listItem w:displayText="TSA" w:value="TSA"/>
                  <w:listItem w:displayText="TC-TGC" w:value="TC-TGC"/>
                  <w:listItem w:displayText="Programme Travail" w:value="Programme Travail"/>
                  <w:listItem w:displayText="Services spécifiques ME" w:value="Services spécifiques ME"/>
                  <w:listItem w:displayText="Services spécifiques MC" w:value="Services spécifiques MC"/>
                  <w:listItem w:displayText="Services spécifiques MO" w:value="Services spécifiques MO"/>
                </w:dropDownList>
              </w:sdtPr>
              <w:sdtEndPr/>
              <w:sdtContent>
                <w:r w:rsidRPr="00B91E8C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Choisissez un élément.</w:t>
                </w:r>
              </w:sdtContent>
            </w:sdt>
            <w:permEnd w:id="69732191"/>
          </w:p>
        </w:tc>
      </w:tr>
      <w:tr w:rsidR="00F92028" w:rsidRPr="00B91E8C" w14:paraId="78161D84" w14:textId="77777777" w:rsidTr="00BE78C6">
        <w:trPr>
          <w:trHeight w:val="283"/>
        </w:trPr>
        <w:tc>
          <w:tcPr>
            <w:tcW w:w="2547" w:type="dxa"/>
            <w:vAlign w:val="center"/>
          </w:tcPr>
          <w:p w14:paraId="60EC2D5D" w14:textId="3310E706" w:rsidR="00F92028" w:rsidRPr="00B91E8C" w:rsidRDefault="00F92028" w:rsidP="00F920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92028">
              <w:rPr>
                <w:rFonts w:asciiTheme="minorHAnsi" w:hAnsiTheme="minorHAnsi" w:cstheme="minorHAnsi"/>
                <w:sz w:val="20"/>
                <w:szCs w:val="20"/>
              </w:rPr>
              <w:t>Intervenant(e) Pivot </w:t>
            </w: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969" w:type="dxa"/>
          </w:tcPr>
          <w:p w14:paraId="43A74081" w14:textId="6C408A0E" w:rsidR="00F92028" w:rsidRPr="00B91E8C" w:rsidRDefault="007D1627" w:rsidP="00F92028">
            <w:pPr>
              <w:tabs>
                <w:tab w:val="left" w:pos="278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92028">
              <w:rPr>
                <w:rFonts w:asciiTheme="minorHAnsi" w:hAnsiTheme="minorHAnsi" w:cstheme="minorHAnsi"/>
                <w:sz w:val="20"/>
                <w:szCs w:val="20"/>
              </w:rPr>
              <w:t>Nom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64820818" w:edGrp="everyone"/>
            <w:r w:rsidR="000D333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64820818"/>
          </w:p>
        </w:tc>
        <w:tc>
          <w:tcPr>
            <w:tcW w:w="3827" w:type="dxa"/>
          </w:tcPr>
          <w:p w14:paraId="5F95276B" w14:textId="65417D2F" w:rsidR="00F92028" w:rsidRPr="00B91E8C" w:rsidRDefault="00F92028" w:rsidP="00F92028">
            <w:pPr>
              <w:tabs>
                <w:tab w:val="left" w:pos="278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Coordonnées :  </w:t>
            </w:r>
            <w:permStart w:id="161489464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14894644"/>
          </w:p>
        </w:tc>
      </w:tr>
      <w:tr w:rsidR="00F92028" w:rsidRPr="00B91E8C" w14:paraId="1071A709" w14:textId="77777777" w:rsidTr="00BE78C6">
        <w:trPr>
          <w:trHeight w:val="283"/>
        </w:trPr>
        <w:tc>
          <w:tcPr>
            <w:tcW w:w="2547" w:type="dxa"/>
            <w:vAlign w:val="center"/>
          </w:tcPr>
          <w:p w14:paraId="03775581" w14:textId="6297E269" w:rsidR="00F92028" w:rsidRPr="00B91E8C" w:rsidRDefault="004A3EEA" w:rsidP="00F920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w:anchor="_top" w:tooltip="La personne responsable du soutien clinique" w:history="1">
              <w:r w:rsidR="00F92028" w:rsidRPr="00D82B69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PREC/SAC/CP</w:t>
              </w:r>
            </w:hyperlink>
            <w:r w:rsidR="00F92028" w:rsidRPr="00D82B69">
              <w:rPr>
                <w:rFonts w:asciiTheme="minorHAnsi" w:hAnsiTheme="minorHAnsi" w:cstheme="minorHAnsi"/>
                <w:sz w:val="20"/>
                <w:szCs w:val="20"/>
              </w:rPr>
              <w:t xml:space="preserve"> :</w:t>
            </w:r>
          </w:p>
        </w:tc>
        <w:tc>
          <w:tcPr>
            <w:tcW w:w="3969" w:type="dxa"/>
            <w:vAlign w:val="center"/>
          </w:tcPr>
          <w:p w14:paraId="1417F5C8" w14:textId="5109C564" w:rsidR="00F92028" w:rsidRPr="00B91E8C" w:rsidRDefault="007D1627" w:rsidP="00F920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Nom :</w:t>
            </w:r>
            <w:r w:rsidR="00F92028"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674386903" w:edGrp="everyone"/>
            <w:r w:rsidR="00F9202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74386903"/>
            <w:r w:rsidR="00F92028"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14:paraId="763CAACE" w14:textId="4DCA7E01" w:rsidR="00F92028" w:rsidRPr="00B91E8C" w:rsidRDefault="007D1627" w:rsidP="00F920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Coordonnées :  </w:t>
            </w:r>
            <w:permStart w:id="178554476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85544767"/>
          </w:p>
        </w:tc>
      </w:tr>
    </w:tbl>
    <w:p w14:paraId="12A5106E" w14:textId="06639892" w:rsidR="003669E7" w:rsidRDefault="003669E7"/>
    <w:tbl>
      <w:tblPr>
        <w:tblStyle w:val="Grilledutableau"/>
        <w:tblW w:w="10343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547"/>
        <w:gridCol w:w="7796"/>
      </w:tblGrid>
      <w:tr w:rsidR="00A234E1" w:rsidRPr="00B91E8C" w14:paraId="6943B3F5" w14:textId="77777777" w:rsidTr="00BE78C6">
        <w:trPr>
          <w:trHeight w:val="283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B11146" w14:textId="77777777" w:rsidR="00A234E1" w:rsidRPr="00B91E8C" w:rsidRDefault="00A234E1" w:rsidP="005655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MOTIF DE LA DEMANDE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68F06446" w14:textId="77777777" w:rsidR="00A234E1" w:rsidRPr="00B91E8C" w:rsidRDefault="00A234E1" w:rsidP="005655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77971371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779713715"/>
            <w:r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</w:tbl>
    <w:p w14:paraId="279C214A" w14:textId="5956B7FE" w:rsidR="00A234E1" w:rsidRDefault="00A234E1"/>
    <w:tbl>
      <w:tblPr>
        <w:tblStyle w:val="Grilledutableau"/>
        <w:tblW w:w="10343" w:type="dxa"/>
        <w:tblLayout w:type="fixed"/>
        <w:tblLook w:val="04A0" w:firstRow="1" w:lastRow="0" w:firstColumn="1" w:lastColumn="0" w:noHBand="0" w:noVBand="1"/>
      </w:tblPr>
      <w:tblGrid>
        <w:gridCol w:w="2547"/>
        <w:gridCol w:w="3969"/>
        <w:gridCol w:w="3827"/>
      </w:tblGrid>
      <w:tr w:rsidR="003D7353" w:rsidRPr="00B91E8C" w14:paraId="6A7D52D4" w14:textId="77777777" w:rsidTr="00BE78C6">
        <w:trPr>
          <w:trHeight w:val="283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2ECC30EA" w14:textId="74201848" w:rsidR="003D7353" w:rsidRPr="00B91E8C" w:rsidRDefault="003D7353" w:rsidP="002120C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91E8C">
              <w:rPr>
                <w:rFonts w:asciiTheme="minorHAnsi" w:hAnsiTheme="minorHAnsi" w:cstheme="minorHAnsi"/>
                <w:b/>
                <w:sz w:val="22"/>
              </w:rPr>
              <w:t>SERVICES ANTÉRIEURS</w:t>
            </w:r>
            <w:r w:rsidR="00124977">
              <w:rPr>
                <w:rFonts w:asciiTheme="minorHAnsi" w:hAnsiTheme="minorHAnsi" w:cstheme="minorHAnsi"/>
                <w:b/>
                <w:sz w:val="22"/>
              </w:rPr>
              <w:t xml:space="preserve"> ET ACTUELS </w:t>
            </w:r>
          </w:p>
        </w:tc>
      </w:tr>
      <w:tr w:rsidR="003D7353" w:rsidRPr="00B91E8C" w14:paraId="5A9EC473" w14:textId="77777777" w:rsidTr="00BE78C6">
        <w:trPr>
          <w:trHeight w:val="283"/>
        </w:trPr>
        <w:tc>
          <w:tcPr>
            <w:tcW w:w="2547" w:type="dxa"/>
            <w:vMerge w:val="restart"/>
            <w:vAlign w:val="center"/>
          </w:tcPr>
          <w:p w14:paraId="64DF7657" w14:textId="77777777" w:rsidR="003D7353" w:rsidRPr="00B91E8C" w:rsidRDefault="003D7353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>Dernier milieu fréquenté</w:t>
            </w:r>
          </w:p>
        </w:tc>
        <w:tc>
          <w:tcPr>
            <w:tcW w:w="3969" w:type="dxa"/>
          </w:tcPr>
          <w:p w14:paraId="6BCBD3F3" w14:textId="56183A66" w:rsidR="003D7353" w:rsidRPr="00B91E8C" w:rsidRDefault="004A3EEA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w:anchor="_top" w:tooltip="Services : scolaires, loisirs, communautaires, réadaptation, etc." w:history="1">
              <w:r w:rsidR="003D7353" w:rsidRPr="00D82B69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Type de milieu</w:t>
              </w:r>
            </w:hyperlink>
            <w:r w:rsidR="003D7353" w:rsidRPr="00D82B6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3D7353" w:rsidRPr="00B91E8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BC7FD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00814549"/>
                <w:placeholder>
                  <w:docPart w:val="43F9848B5CDA4E99BA1A64E7D1674199"/>
                </w:placeholder>
                <w:showingPlcHdr/>
                <w:comboBox>
                  <w:listItem w:value="Choisissez un élément."/>
                  <w:listItem w:displayText="CA" w:value="CA"/>
                  <w:listItem w:displayText="École" w:value="École"/>
                  <w:listItem w:displayText="Organisme communautaire" w:value="Organisme communautaire"/>
                  <w:listItem w:displayText="Autre" w:value="Autre"/>
                  <w:listItem w:displayText="N/A" w:value="N/A"/>
                </w:comboBox>
              </w:sdtPr>
              <w:sdtEndPr/>
              <w:sdtContent>
                <w:permStart w:id="2123654937" w:edGrp="everyone"/>
                <w:r w:rsidR="003D7353" w:rsidRPr="00B91E8C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Choisissez un élément.</w:t>
                </w:r>
                <w:permEnd w:id="2123654937"/>
              </w:sdtContent>
            </w:sdt>
          </w:p>
        </w:tc>
        <w:tc>
          <w:tcPr>
            <w:tcW w:w="3827" w:type="dxa"/>
          </w:tcPr>
          <w:p w14:paraId="058F0425" w14:textId="2BC664A4" w:rsidR="003D7353" w:rsidRPr="00B91E8C" w:rsidRDefault="003D7353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Précisez </w:t>
            </w:r>
            <w:r w:rsidR="00C31CDC">
              <w:rPr>
                <w:rFonts w:asciiTheme="minorHAnsi" w:hAnsiTheme="minorHAnsi" w:cstheme="minorHAnsi"/>
                <w:sz w:val="20"/>
                <w:szCs w:val="20"/>
              </w:rPr>
              <w:t xml:space="preserve">le </w:t>
            </w: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>milieu :</w:t>
            </w:r>
            <w:r w:rsidR="00BC7FD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1219575403" w:edGrp="everyone"/>
            <w:r w:rsidR="00BC7FD9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19575403"/>
            <w:r w:rsidR="00BC7F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</w:tr>
      <w:tr w:rsidR="003D7353" w:rsidRPr="00B91E8C" w14:paraId="5FC5C9E6" w14:textId="77777777" w:rsidTr="00BE78C6">
        <w:trPr>
          <w:trHeight w:val="283"/>
        </w:trPr>
        <w:tc>
          <w:tcPr>
            <w:tcW w:w="2547" w:type="dxa"/>
            <w:vMerge/>
          </w:tcPr>
          <w:p w14:paraId="17E354C9" w14:textId="77777777" w:rsidR="003D7353" w:rsidRPr="00B91E8C" w:rsidRDefault="003D7353" w:rsidP="002120C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073850CE" w14:textId="6FDB002F" w:rsidR="003D7353" w:rsidRPr="00B91E8C" w:rsidRDefault="003D7353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>Date de fin :</w:t>
            </w:r>
            <w:r w:rsidR="00B230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387073715" w:edGrp="everyone"/>
            <w:sdt>
              <w:sdtPr>
                <w:rPr>
                  <w:rStyle w:val="Textedelespacerserv"/>
                  <w:rFonts w:asciiTheme="minorHAnsi" w:eastAsiaTheme="minorHAnsi" w:hAnsiTheme="minorHAnsi" w:cstheme="minorHAnsi"/>
                  <w:sz w:val="20"/>
                  <w:szCs w:val="20"/>
                </w:rPr>
                <w:id w:val="-904298067"/>
                <w:placeholder>
                  <w:docPart w:val="EF99AF9F7ABB4BA6AD7D169D5F4D3B14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Textedelespacerserv"/>
                </w:rPr>
              </w:sdtEndPr>
              <w:sdtContent>
                <w:r w:rsidR="00BC7FD9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Choisissez une date</w:t>
                </w:r>
                <w:permEnd w:id="1387073715"/>
              </w:sdtContent>
            </w:sdt>
          </w:p>
        </w:tc>
        <w:tc>
          <w:tcPr>
            <w:tcW w:w="3827" w:type="dxa"/>
          </w:tcPr>
          <w:p w14:paraId="1680A1A4" w14:textId="6415D7FB" w:rsidR="003D7353" w:rsidRPr="00B91E8C" w:rsidRDefault="00BC7FD9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Motif de cessation :  </w:t>
            </w:r>
            <w:permStart w:id="72032192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720321927"/>
          </w:p>
        </w:tc>
      </w:tr>
      <w:tr w:rsidR="00554F5B" w:rsidRPr="00B91E8C" w14:paraId="447FFFDA" w14:textId="77777777" w:rsidTr="00BE78C6">
        <w:trPr>
          <w:trHeight w:val="182"/>
        </w:trPr>
        <w:tc>
          <w:tcPr>
            <w:tcW w:w="2547" w:type="dxa"/>
            <w:vMerge w:val="restart"/>
            <w:vAlign w:val="center"/>
          </w:tcPr>
          <w:p w14:paraId="00481329" w14:textId="75A3A7F7" w:rsidR="00554F5B" w:rsidRPr="00B91E8C" w:rsidRDefault="00554F5B" w:rsidP="00554F5B">
            <w:pPr>
              <w:rPr>
                <w:rFonts w:asciiTheme="minorHAnsi" w:hAnsiTheme="minorHAnsi" w:cstheme="minorHAnsi"/>
              </w:rPr>
            </w:pP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>Dernier milieu fréquenté</w:t>
            </w:r>
          </w:p>
        </w:tc>
        <w:tc>
          <w:tcPr>
            <w:tcW w:w="3969" w:type="dxa"/>
          </w:tcPr>
          <w:p w14:paraId="6813BF5E" w14:textId="39AD9E46" w:rsidR="00554F5B" w:rsidRPr="00B91E8C" w:rsidRDefault="004A3EEA" w:rsidP="00554F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w:anchor="_top" w:tooltip="Services : scolaires, loisirs, communautaires, réadaptation, etc." w:history="1">
              <w:r w:rsidR="00554F5B" w:rsidRPr="00D82B69">
                <w:rPr>
                  <w:rStyle w:val="Lienhypertexte"/>
                  <w:rFonts w:asciiTheme="minorHAnsi" w:hAnsiTheme="minorHAnsi" w:cstheme="minorHAnsi"/>
                  <w:sz w:val="20"/>
                  <w:szCs w:val="20"/>
                </w:rPr>
                <w:t>Type de milieu</w:t>
              </w:r>
            </w:hyperlink>
            <w:r w:rsidR="00554F5B" w:rsidRPr="00D82B69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554F5B" w:rsidRPr="00B91E8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554F5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63846865"/>
                <w:placeholder>
                  <w:docPart w:val="013A1E1C235C43FB8A3DB3D1A085BF66"/>
                </w:placeholder>
                <w:showingPlcHdr/>
                <w:comboBox>
                  <w:listItem w:value="Choisissez un élément."/>
                  <w:listItem w:displayText="CA" w:value="CA"/>
                  <w:listItem w:displayText="École" w:value="École"/>
                  <w:listItem w:displayText="Organisme communautaire" w:value="Organisme communautaire"/>
                  <w:listItem w:displayText="Autre" w:value="Autre"/>
                  <w:listItem w:displayText="N/A" w:value="N/A"/>
                </w:comboBox>
              </w:sdtPr>
              <w:sdtEndPr/>
              <w:sdtContent>
                <w:permStart w:id="2080863903" w:edGrp="everyone"/>
                <w:r w:rsidR="00554F5B" w:rsidRPr="00B91E8C"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Choisissez un élément.</w:t>
                </w:r>
                <w:permEnd w:id="2080863903"/>
              </w:sdtContent>
            </w:sdt>
          </w:p>
        </w:tc>
        <w:tc>
          <w:tcPr>
            <w:tcW w:w="3827" w:type="dxa"/>
          </w:tcPr>
          <w:p w14:paraId="58A1712F" w14:textId="68C1EEFC" w:rsidR="00554F5B" w:rsidRDefault="00554F5B" w:rsidP="00554F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Précisez </w:t>
            </w:r>
            <w:r w:rsidR="00C31CDC">
              <w:rPr>
                <w:rFonts w:asciiTheme="minorHAnsi" w:hAnsiTheme="minorHAnsi" w:cstheme="minorHAnsi"/>
                <w:sz w:val="20"/>
                <w:szCs w:val="20"/>
              </w:rPr>
              <w:t xml:space="preserve">le </w:t>
            </w: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>milieu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38103761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81037611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</w:tr>
      <w:tr w:rsidR="00554F5B" w:rsidRPr="00B91E8C" w14:paraId="438EBA47" w14:textId="77777777" w:rsidTr="00BE78C6">
        <w:trPr>
          <w:trHeight w:val="181"/>
        </w:trPr>
        <w:tc>
          <w:tcPr>
            <w:tcW w:w="2547" w:type="dxa"/>
            <w:vMerge/>
          </w:tcPr>
          <w:p w14:paraId="6C71EB59" w14:textId="77777777" w:rsidR="00554F5B" w:rsidRPr="00B91E8C" w:rsidRDefault="00554F5B" w:rsidP="00554F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</w:tcPr>
          <w:p w14:paraId="695E98AF" w14:textId="541EFEDF" w:rsidR="00554F5B" w:rsidRPr="00B91E8C" w:rsidRDefault="00554F5B" w:rsidP="00554F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>Date de fin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91E8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39142970" w:edGrp="everyone"/>
            <w:sdt>
              <w:sdtPr>
                <w:rPr>
                  <w:rStyle w:val="Textedelespacerserv"/>
                  <w:rFonts w:asciiTheme="minorHAnsi" w:eastAsiaTheme="minorHAnsi" w:hAnsiTheme="minorHAnsi" w:cstheme="minorHAnsi"/>
                  <w:sz w:val="20"/>
                  <w:szCs w:val="20"/>
                </w:rPr>
                <w:id w:val="492842271"/>
                <w:placeholder>
                  <w:docPart w:val="3A11A02A44B2402DBBDB8A2ED1C2A3CE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Style w:val="Textedelespacerserv"/>
                </w:rPr>
              </w:sdtEndPr>
              <w:sdtContent>
                <w:r>
                  <w:rPr>
                    <w:rStyle w:val="Textedelespacerserv"/>
                    <w:rFonts w:asciiTheme="minorHAnsi" w:eastAsiaTheme="minorHAnsi" w:hAnsiTheme="minorHAnsi" w:cstheme="minorHAnsi"/>
                    <w:sz w:val="20"/>
                    <w:szCs w:val="20"/>
                  </w:rPr>
                  <w:t>Choisissez une date</w:t>
                </w:r>
                <w:permEnd w:id="139142970"/>
              </w:sdtContent>
            </w:sdt>
          </w:p>
        </w:tc>
        <w:tc>
          <w:tcPr>
            <w:tcW w:w="3827" w:type="dxa"/>
          </w:tcPr>
          <w:p w14:paraId="6D146C61" w14:textId="086AFC38" w:rsidR="00554F5B" w:rsidRDefault="00554F5B" w:rsidP="00554F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Motif de cessation :  </w:t>
            </w:r>
            <w:permStart w:id="45167618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51676180"/>
          </w:p>
        </w:tc>
      </w:tr>
    </w:tbl>
    <w:p w14:paraId="7459B61B" w14:textId="6E89D0B3" w:rsidR="003B0F2E" w:rsidRDefault="003B0F2E"/>
    <w:tbl>
      <w:tblPr>
        <w:tblStyle w:val="Grilledutableau"/>
        <w:tblW w:w="10343" w:type="dxa"/>
        <w:tblLayout w:type="fixed"/>
        <w:tblLook w:val="04A0" w:firstRow="1" w:lastRow="0" w:firstColumn="1" w:lastColumn="0" w:noHBand="0" w:noVBand="1"/>
      </w:tblPr>
      <w:tblGrid>
        <w:gridCol w:w="3256"/>
        <w:gridCol w:w="3543"/>
        <w:gridCol w:w="3544"/>
      </w:tblGrid>
      <w:tr w:rsidR="003D7353" w:rsidRPr="00B91E8C" w14:paraId="6830AA29" w14:textId="77777777" w:rsidTr="00BE78C6">
        <w:trPr>
          <w:trHeight w:val="283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16201775" w14:textId="5615E6CC" w:rsidR="003D7353" w:rsidRPr="00B91E8C" w:rsidRDefault="004A3EEA" w:rsidP="002120CF">
            <w:pPr>
              <w:jc w:val="center"/>
              <w:rPr>
                <w:rFonts w:asciiTheme="minorHAnsi" w:hAnsiTheme="minorHAnsi" w:cstheme="minorHAnsi"/>
                <w:b/>
              </w:rPr>
            </w:pPr>
            <w:hyperlink w:anchor="_top" w:tooltip="Compléter l'analyse du profil de l'usager (voir page 2)" w:history="1">
              <w:r w:rsidR="003D7353" w:rsidRPr="00002E1E">
                <w:rPr>
                  <w:rStyle w:val="Lienhypertexte"/>
                  <w:rFonts w:asciiTheme="minorHAnsi" w:hAnsiTheme="minorHAnsi" w:cstheme="minorHAnsi"/>
                  <w:b/>
                  <w:sz w:val="22"/>
                </w:rPr>
                <w:t>DESCRIPTION DES PROFILS</w:t>
              </w:r>
            </w:hyperlink>
          </w:p>
        </w:tc>
      </w:tr>
      <w:tr w:rsidR="003D7353" w:rsidRPr="00B91E8C" w14:paraId="4275ED14" w14:textId="77777777" w:rsidTr="00C31CDC">
        <w:trPr>
          <w:trHeight w:val="502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DFCCBC0" w14:textId="5FFA510D" w:rsidR="008C11AD" w:rsidRPr="00C349DF" w:rsidRDefault="003D7353" w:rsidP="00C31CDC">
            <w:pPr>
              <w:jc w:val="center"/>
              <w:rPr>
                <w:rFonts w:asciiTheme="minorHAnsi" w:hAnsiTheme="minorHAnsi" w:cstheme="minorHAnsi"/>
              </w:rPr>
            </w:pPr>
            <w:r w:rsidRPr="00C349DF">
              <w:rPr>
                <w:rFonts w:asciiTheme="minorHAnsi" w:hAnsiTheme="minorHAnsi" w:cstheme="minorHAnsi"/>
                <w:b/>
              </w:rPr>
              <w:t xml:space="preserve">Profil </w:t>
            </w:r>
            <w:r w:rsidR="00C31CDC">
              <w:rPr>
                <w:rFonts w:asciiTheme="minorHAnsi" w:hAnsiTheme="minorHAnsi" w:cstheme="minorHAnsi"/>
                <w:b/>
              </w:rPr>
              <w:t>s</w:t>
            </w:r>
            <w:r w:rsidRPr="00C349DF">
              <w:rPr>
                <w:rFonts w:asciiTheme="minorHAnsi" w:hAnsiTheme="minorHAnsi" w:cstheme="minorHAnsi"/>
                <w:b/>
              </w:rPr>
              <w:t>oins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56214AF5" w14:textId="6ACBB56C" w:rsidR="00067AB5" w:rsidRPr="00C31CDC" w:rsidRDefault="003D7353" w:rsidP="00C31CD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349DF">
              <w:rPr>
                <w:rFonts w:asciiTheme="minorHAnsi" w:hAnsiTheme="minorHAnsi" w:cstheme="minorHAnsi"/>
                <w:b/>
              </w:rPr>
              <w:t xml:space="preserve">Profil </w:t>
            </w:r>
            <w:r w:rsidR="00C31CDC">
              <w:rPr>
                <w:rFonts w:asciiTheme="minorHAnsi" w:hAnsiTheme="minorHAnsi" w:cstheme="minorHAnsi"/>
                <w:b/>
              </w:rPr>
              <w:t>c</w:t>
            </w:r>
            <w:r w:rsidRPr="00C349DF">
              <w:rPr>
                <w:rFonts w:asciiTheme="minorHAnsi" w:hAnsiTheme="minorHAnsi" w:cstheme="minorHAnsi"/>
                <w:b/>
              </w:rPr>
              <w:t>omportement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56457A69" w14:textId="466A5C57" w:rsidR="003D7353" w:rsidRPr="00C349DF" w:rsidRDefault="004A3EEA" w:rsidP="00C349DF">
            <w:pPr>
              <w:jc w:val="center"/>
              <w:rPr>
                <w:rFonts w:asciiTheme="minorHAnsi" w:hAnsiTheme="minorHAnsi" w:cstheme="minorHAnsi"/>
                <w:b/>
                <w:color w:val="0563C1" w:themeColor="hyperlink"/>
                <w:u w:val="single"/>
              </w:rPr>
            </w:pPr>
            <w:hyperlink w:anchor="_top" w:tooltip="Adresser votre demande dans un organisme communautaire" w:history="1">
              <w:r w:rsidR="003D7353" w:rsidRPr="00C349DF">
                <w:rPr>
                  <w:rStyle w:val="Lienhypertexte"/>
                  <w:rFonts w:asciiTheme="minorHAnsi" w:hAnsiTheme="minorHAnsi" w:cstheme="minorHAnsi"/>
                  <w:b/>
                </w:rPr>
                <w:t xml:space="preserve">Profil </w:t>
              </w:r>
              <w:r w:rsidR="00C31CDC">
                <w:rPr>
                  <w:rStyle w:val="Lienhypertexte"/>
                  <w:rFonts w:asciiTheme="minorHAnsi" w:hAnsiTheme="minorHAnsi" w:cstheme="minorHAnsi"/>
                  <w:b/>
                </w:rPr>
                <w:t>r</w:t>
              </w:r>
              <w:r w:rsidR="003D7353" w:rsidRPr="00C349DF">
                <w:rPr>
                  <w:rStyle w:val="Lienhypertexte"/>
                  <w:rFonts w:asciiTheme="minorHAnsi" w:hAnsiTheme="minorHAnsi" w:cstheme="minorHAnsi"/>
                  <w:b/>
                </w:rPr>
                <w:t>égulier</w:t>
              </w:r>
              <w:r w:rsidR="003D7353" w:rsidRPr="00C349DF">
                <w:rPr>
                  <w:rStyle w:val="Lienhypertexte"/>
                  <w:rFonts w:asciiTheme="minorHAnsi" w:hAnsiTheme="minorHAnsi" w:cstheme="minorHAnsi"/>
                </w:rPr>
                <w:t xml:space="preserve"> </w:t>
              </w:r>
              <w:r w:rsidR="00FE7DC0" w:rsidRPr="00C349DF">
                <w:rPr>
                  <w:rStyle w:val="Lienhypertexte"/>
                  <w:rFonts w:asciiTheme="minorHAnsi" w:hAnsiTheme="minorHAnsi" w:cstheme="minorHAnsi"/>
                  <w:b/>
                </w:rPr>
                <w:t xml:space="preserve">avec enjeux d’intégration </w:t>
              </w:r>
              <w:r w:rsidR="00747474" w:rsidRPr="00C349DF">
                <w:rPr>
                  <w:rStyle w:val="Lienhypertexte"/>
                  <w:rFonts w:asciiTheme="minorHAnsi" w:hAnsiTheme="minorHAnsi" w:cstheme="minorHAnsi"/>
                  <w:b/>
                </w:rPr>
                <w:t>communautaire</w:t>
              </w:r>
            </w:hyperlink>
          </w:p>
        </w:tc>
      </w:tr>
      <w:tr w:rsidR="00C85058" w:rsidRPr="00B91E8C" w14:paraId="50D055D7" w14:textId="77777777" w:rsidTr="00C31CDC">
        <w:trPr>
          <w:trHeight w:val="1744"/>
        </w:trPr>
        <w:tc>
          <w:tcPr>
            <w:tcW w:w="3256" w:type="dxa"/>
          </w:tcPr>
          <w:p w14:paraId="10BA911B" w14:textId="77777777" w:rsidR="00C85058" w:rsidRPr="00C349DF" w:rsidRDefault="00C85058" w:rsidP="00C31CDC">
            <w:pPr>
              <w:spacing w:line="240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49DF">
              <w:rPr>
                <w:rFonts w:asciiTheme="minorHAnsi" w:hAnsiTheme="minorHAnsi" w:cstheme="minorHAnsi"/>
                <w:sz w:val="20"/>
                <w:szCs w:val="20"/>
              </w:rPr>
              <w:t xml:space="preserve">Usager qui nécessite une assistance partielle à complète pour la majorité des activités de la vie </w:t>
            </w:r>
          </w:p>
          <w:p w14:paraId="605D7713" w14:textId="149BB337" w:rsidR="00C85058" w:rsidRPr="00C349DF" w:rsidRDefault="00C85058" w:rsidP="00C31CDC">
            <w:pPr>
              <w:spacing w:line="240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Quotidienne</w:t>
            </w:r>
            <w:r w:rsidRPr="00C349DF">
              <w:rPr>
                <w:rFonts w:asciiTheme="minorHAnsi" w:hAnsiTheme="minorHAnsi" w:cstheme="minorHAnsi"/>
                <w:sz w:val="20"/>
                <w:szCs w:val="20"/>
              </w:rPr>
              <w:t xml:space="preserve"> (AVQ). </w:t>
            </w:r>
          </w:p>
          <w:p w14:paraId="2B9983A0" w14:textId="77777777" w:rsidR="00C85058" w:rsidRPr="00C349DF" w:rsidRDefault="00C85058" w:rsidP="00C31CD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5240EEFC" w14:textId="78C06743" w:rsidR="00C85058" w:rsidRPr="00C349DF" w:rsidRDefault="00C85058" w:rsidP="00C31CD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Usager ayant des t</w:t>
            </w:r>
            <w:r w:rsidRPr="00C349DF">
              <w:rPr>
                <w:rFonts w:asciiTheme="minorHAnsi" w:hAnsiTheme="minorHAnsi" w:cstheme="minorHAnsi"/>
                <w:sz w:val="20"/>
                <w:szCs w:val="20"/>
              </w:rPr>
              <w:t>roubles du comportement ou manifestations comportementales qui nécessite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nt</w:t>
            </w:r>
            <w:r w:rsidRPr="00C349DF">
              <w:rPr>
                <w:rFonts w:asciiTheme="minorHAnsi" w:hAnsiTheme="minorHAnsi" w:cstheme="minorHAnsi"/>
                <w:sz w:val="20"/>
                <w:szCs w:val="20"/>
              </w:rPr>
              <w:t xml:space="preserve"> des interventions </w:t>
            </w:r>
            <w:r w:rsidRPr="00C97B6D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à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fréquence et à </w:t>
            </w:r>
            <w:r w:rsidRPr="00C349D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intensité élevées</w:t>
            </w:r>
            <w:r w:rsidRPr="00C349DF">
              <w:rPr>
                <w:rFonts w:asciiTheme="minorHAnsi" w:hAnsiTheme="minorHAnsi" w:cstheme="minorHAnsi"/>
                <w:sz w:val="20"/>
                <w:szCs w:val="20"/>
              </w:rPr>
              <w:t xml:space="preserve"> lors de prestation de service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B5B6C50" w14:textId="77777777" w:rsidR="00C85058" w:rsidRPr="00C349DF" w:rsidRDefault="00C85058" w:rsidP="00C31CDC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3D571513" w14:textId="72F67887" w:rsidR="00C85058" w:rsidRPr="00C349DF" w:rsidRDefault="00C85058" w:rsidP="00C31CD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49DF">
              <w:rPr>
                <w:rFonts w:asciiTheme="minorHAnsi" w:hAnsiTheme="minorHAnsi" w:cstheme="minorHAnsi"/>
                <w:sz w:val="20"/>
                <w:szCs w:val="20"/>
              </w:rPr>
              <w:t>Usager ayant un besoin d’assistance partielle à complète de courte durée pour accomplir ses AVQ et/ou présentant des manifestations comportementales nécess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itant des interventions simples</w:t>
            </w:r>
            <w:r w:rsidRPr="00C349DF">
              <w:rPr>
                <w:rFonts w:asciiTheme="minorHAnsi" w:hAnsiTheme="minorHAnsi" w:cstheme="minorHAnsi"/>
                <w:sz w:val="20"/>
                <w:szCs w:val="20"/>
              </w:rPr>
              <w:t xml:space="preserve"> et à faible fréquence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349DF">
              <w:rPr>
                <w:rFonts w:asciiTheme="minorHAnsi" w:hAnsiTheme="minorHAnsi" w:cstheme="minorHAnsi"/>
                <w:sz w:val="20"/>
                <w:szCs w:val="20"/>
              </w:rPr>
              <w:t xml:space="preserve"> suscitant des obstacles à l’intégration en milieu communautaire.</w:t>
            </w:r>
          </w:p>
        </w:tc>
      </w:tr>
      <w:tr w:rsidR="00C85058" w:rsidRPr="00B91E8C" w14:paraId="0E63E75F" w14:textId="77777777" w:rsidTr="00C31CDC">
        <w:trPr>
          <w:trHeight w:val="1396"/>
        </w:trPr>
        <w:tc>
          <w:tcPr>
            <w:tcW w:w="3256" w:type="dxa"/>
          </w:tcPr>
          <w:p w14:paraId="45CFD05D" w14:textId="42E9E486" w:rsidR="00C85058" w:rsidRPr="0068271D" w:rsidRDefault="0068271D" w:rsidP="006827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C85058" w:rsidRPr="0016627A">
              <w:rPr>
                <w:rFonts w:asciiTheme="minorHAnsi" w:hAnsiTheme="minorHAnsi" w:cstheme="minorHAnsi"/>
                <w:b/>
                <w:sz w:val="20"/>
                <w:szCs w:val="20"/>
              </w:rPr>
              <w:t>rofil soin</w:t>
            </w:r>
            <w:r w:rsidR="00C31CDC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 w:rsidR="00C31CDC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C85058">
              <w:rPr>
                <w:rFonts w:asciiTheme="minorHAnsi" w:hAnsiTheme="minorHAnsi" w:cstheme="minorHAnsi"/>
                <w:sz w:val="20"/>
                <w:szCs w:val="20"/>
              </w:rPr>
              <w:t xml:space="preserve">i plusieurs éléments nécessitant une </w:t>
            </w:r>
            <w:r w:rsidR="00C85058" w:rsidRPr="00C349DF">
              <w:rPr>
                <w:rFonts w:asciiTheme="minorHAnsi" w:hAnsiTheme="minorHAnsi" w:cstheme="minorHAnsi"/>
                <w:sz w:val="20"/>
                <w:szCs w:val="20"/>
              </w:rPr>
              <w:t xml:space="preserve">aide partielle et/ou complète ou </w:t>
            </w:r>
            <w:r w:rsidR="00C31CDC">
              <w:rPr>
                <w:rFonts w:asciiTheme="minorHAnsi" w:hAnsiTheme="minorHAnsi" w:cstheme="minorHAnsi"/>
                <w:sz w:val="20"/>
                <w:szCs w:val="20"/>
              </w:rPr>
              <w:t>si présence d’</w:t>
            </w:r>
            <w:r w:rsidR="00C85058" w:rsidRPr="00C349DF">
              <w:rPr>
                <w:rFonts w:asciiTheme="minorHAnsi" w:hAnsiTheme="minorHAnsi" w:cstheme="minorHAnsi"/>
                <w:sz w:val="20"/>
                <w:szCs w:val="20"/>
              </w:rPr>
              <w:t>un élément ayant un impact significatif sur l’intensi</w:t>
            </w:r>
            <w:r w:rsidR="00C85058">
              <w:rPr>
                <w:rFonts w:asciiTheme="minorHAnsi" w:hAnsiTheme="minorHAnsi" w:cstheme="minorHAnsi"/>
                <w:sz w:val="20"/>
                <w:szCs w:val="20"/>
              </w:rPr>
              <w:t>té de l’intervention à effectuer.</w:t>
            </w:r>
          </w:p>
        </w:tc>
        <w:tc>
          <w:tcPr>
            <w:tcW w:w="3543" w:type="dxa"/>
          </w:tcPr>
          <w:p w14:paraId="50796B88" w14:textId="55CA6B3E" w:rsidR="00C85058" w:rsidRPr="00C31CDC" w:rsidRDefault="0068271D" w:rsidP="006827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C85058" w:rsidRPr="0016627A">
              <w:rPr>
                <w:rFonts w:asciiTheme="minorHAnsi" w:hAnsiTheme="minorHAnsi" w:cstheme="minorHAnsi"/>
                <w:b/>
                <w:sz w:val="20"/>
                <w:szCs w:val="20"/>
              </w:rPr>
              <w:t>rofil comportement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  <w:r w:rsidR="00C850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31CDC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C85058" w:rsidRPr="00C349DF">
              <w:rPr>
                <w:rFonts w:asciiTheme="minorHAnsi" w:hAnsiTheme="minorHAnsi" w:cstheme="minorHAnsi"/>
                <w:sz w:val="20"/>
                <w:szCs w:val="20"/>
              </w:rPr>
              <w:t>i présence d</w:t>
            </w:r>
            <w:r w:rsidR="00C31CDC">
              <w:rPr>
                <w:rFonts w:asciiTheme="minorHAnsi" w:hAnsiTheme="minorHAnsi" w:cstheme="minorHAnsi"/>
                <w:sz w:val="20"/>
                <w:szCs w:val="20"/>
              </w:rPr>
              <w:t xml:space="preserve">e plusieurs comportements ou un </w:t>
            </w:r>
            <w:r w:rsidR="00C85058" w:rsidRPr="00C349DF">
              <w:rPr>
                <w:rFonts w:asciiTheme="minorHAnsi" w:hAnsiTheme="minorHAnsi" w:cstheme="minorHAnsi"/>
                <w:sz w:val="20"/>
                <w:szCs w:val="20"/>
              </w:rPr>
              <w:t>comportement qui nécessite un encadrement soutenu.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578E87F" w14:textId="77777777" w:rsidR="005F4473" w:rsidRPr="00405072" w:rsidRDefault="005F4473" w:rsidP="005F4473">
            <w:pPr>
              <w:rPr>
                <w:b/>
                <w:sz w:val="20"/>
                <w:szCs w:val="20"/>
              </w:rPr>
            </w:pPr>
            <w:r w:rsidRPr="00405072">
              <w:rPr>
                <w:b/>
                <w:sz w:val="20"/>
                <w:szCs w:val="20"/>
              </w:rPr>
              <w:t>Quels sont les enjeux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93247870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32478701"/>
          </w:p>
          <w:p w14:paraId="2A7C130D" w14:textId="77777777" w:rsidR="005F4473" w:rsidRPr="00E57DC3" w:rsidRDefault="005F4473" w:rsidP="005F4473">
            <w:pPr>
              <w:rPr>
                <w:b/>
                <w:highlight w:val="yellow"/>
              </w:rPr>
            </w:pPr>
          </w:p>
          <w:p w14:paraId="74F39510" w14:textId="77777777" w:rsidR="005F4473" w:rsidRPr="00E57DC3" w:rsidRDefault="005F4473" w:rsidP="005F4473">
            <w:pPr>
              <w:rPr>
                <w:b/>
                <w:highlight w:val="yellow"/>
              </w:rPr>
            </w:pPr>
          </w:p>
          <w:p w14:paraId="3FAA819F" w14:textId="05FF9466" w:rsidR="005F4473" w:rsidRPr="00405072" w:rsidRDefault="005F4473" w:rsidP="005F4473">
            <w:pPr>
              <w:rPr>
                <w:b/>
                <w:sz w:val="20"/>
                <w:szCs w:val="20"/>
              </w:rPr>
            </w:pPr>
            <w:r w:rsidRPr="00405072">
              <w:rPr>
                <w:b/>
                <w:sz w:val="20"/>
                <w:szCs w:val="20"/>
              </w:rPr>
              <w:t>Quel</w:t>
            </w:r>
            <w:r w:rsidR="00002E1E">
              <w:rPr>
                <w:b/>
                <w:sz w:val="20"/>
                <w:szCs w:val="20"/>
              </w:rPr>
              <w:t>s</w:t>
            </w:r>
            <w:r w:rsidRPr="00405072">
              <w:rPr>
                <w:b/>
                <w:sz w:val="20"/>
                <w:szCs w:val="20"/>
              </w:rPr>
              <w:t xml:space="preserve"> milieu</w:t>
            </w:r>
            <w:r w:rsidR="00002E1E">
              <w:rPr>
                <w:b/>
                <w:sz w:val="20"/>
                <w:szCs w:val="20"/>
              </w:rPr>
              <w:t>x</w:t>
            </w:r>
            <w:r w:rsidRPr="00405072">
              <w:rPr>
                <w:b/>
                <w:sz w:val="20"/>
                <w:szCs w:val="20"/>
              </w:rPr>
              <w:t xml:space="preserve"> avez-vous tentés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20880936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8809363"/>
          </w:p>
          <w:p w14:paraId="5D1F21E3" w14:textId="77777777" w:rsidR="00C85058" w:rsidRPr="00424334" w:rsidRDefault="00C85058" w:rsidP="003D7353">
            <w:pPr>
              <w:rPr>
                <w:highlight w:val="yellow"/>
              </w:rPr>
            </w:pPr>
          </w:p>
        </w:tc>
      </w:tr>
    </w:tbl>
    <w:p w14:paraId="766B637F" w14:textId="2C7A2E16" w:rsidR="003B0F2E" w:rsidRDefault="003B0F2E" w:rsidP="00E23844">
      <w:pPr>
        <w:rPr>
          <w:rFonts w:asciiTheme="minorHAnsi" w:hAnsiTheme="minorHAnsi" w:cstheme="minorHAnsi"/>
          <w:smallCaps/>
          <w:sz w:val="22"/>
          <w:szCs w:val="22"/>
        </w:rPr>
      </w:pPr>
    </w:p>
    <w:p w14:paraId="78512F57" w14:textId="536453EF" w:rsidR="00C31CDC" w:rsidRPr="0007483C" w:rsidRDefault="00C31CDC" w:rsidP="00E23844">
      <w:pPr>
        <w:rPr>
          <w:rFonts w:asciiTheme="minorHAnsi" w:hAnsiTheme="minorHAnsi" w:cstheme="minorHAnsi"/>
          <w:smallCaps/>
          <w:sz w:val="22"/>
          <w:szCs w:val="22"/>
        </w:rPr>
      </w:pPr>
    </w:p>
    <w:tbl>
      <w:tblPr>
        <w:tblStyle w:val="Grilledutableau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E23844" w:rsidRPr="0007483C" w14:paraId="68325ADF" w14:textId="77777777" w:rsidTr="00BE78C6">
        <w:trPr>
          <w:trHeight w:val="283"/>
        </w:trPr>
        <w:tc>
          <w:tcPr>
            <w:tcW w:w="10343" w:type="dxa"/>
            <w:shd w:val="clear" w:color="auto" w:fill="D9D9D9" w:themeFill="background1" w:themeFillShade="D9"/>
            <w:vAlign w:val="center"/>
          </w:tcPr>
          <w:p w14:paraId="53AE7E5B" w14:textId="682045F1" w:rsidR="00E23844" w:rsidRPr="0007483C" w:rsidRDefault="003D7353" w:rsidP="00E2384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7483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ANALYSE DU PROFIL USAGER</w:t>
            </w:r>
            <w:r w:rsidR="00E23844" w:rsidRPr="0007483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23844" w:rsidRPr="00DD5DD3" w14:paraId="4DA215E8" w14:textId="77777777" w:rsidTr="00BE78C6">
        <w:trPr>
          <w:trHeight w:val="283"/>
        </w:trPr>
        <w:tc>
          <w:tcPr>
            <w:tcW w:w="10343" w:type="dxa"/>
            <w:shd w:val="clear" w:color="auto" w:fill="auto"/>
            <w:vAlign w:val="center"/>
          </w:tcPr>
          <w:p w14:paraId="3B8168DB" w14:textId="062DDD5F" w:rsidR="00E23844" w:rsidRPr="0007483C" w:rsidRDefault="00E23844" w:rsidP="007D1627">
            <w:pPr>
              <w:rPr>
                <w:rFonts w:asciiTheme="minorHAnsi" w:hAnsiTheme="minorHAnsi" w:cstheme="minorHAnsi"/>
                <w:b/>
                <w:smallCaps/>
                <w:sz w:val="20"/>
                <w:szCs w:val="20"/>
                <w:u w:val="single"/>
              </w:rPr>
            </w:pPr>
            <w:r w:rsidRPr="0007483C">
              <w:rPr>
                <w:rFonts w:asciiTheme="minorHAnsi" w:hAnsiTheme="minorHAnsi" w:cstheme="minorHAnsi"/>
                <w:b/>
                <w:smallCaps/>
                <w:sz w:val="20"/>
                <w:szCs w:val="20"/>
                <w:u w:val="single"/>
              </w:rPr>
              <w:t>LÉGENDE</w:t>
            </w:r>
            <w:r w:rsidR="00B2309D" w:rsidRPr="0007483C">
              <w:rPr>
                <w:rFonts w:asciiTheme="minorHAnsi" w:hAnsiTheme="minorHAnsi" w:cstheme="minorHAnsi"/>
                <w:b/>
                <w:smallCaps/>
                <w:sz w:val="20"/>
                <w:szCs w:val="20"/>
                <w:u w:val="single"/>
              </w:rPr>
              <w:t> :</w:t>
            </w:r>
          </w:p>
          <w:p w14:paraId="6EA079FD" w14:textId="37F83A7C" w:rsidR="00E23844" w:rsidRPr="001517C6" w:rsidRDefault="00E23844" w:rsidP="007D1627">
            <w:pPr>
              <w:rPr>
                <w:rFonts w:asciiTheme="minorHAnsi" w:hAnsiTheme="minorHAnsi"/>
                <w:sz w:val="20"/>
                <w:szCs w:val="22"/>
              </w:rPr>
            </w:pPr>
            <w:r w:rsidRPr="00CA5693">
              <w:rPr>
                <w:rFonts w:asciiTheme="minorHAnsi" w:hAnsiTheme="minorHAnsi"/>
                <w:b/>
                <w:sz w:val="20"/>
                <w:szCs w:val="22"/>
              </w:rPr>
              <w:t xml:space="preserve">Autonome </w:t>
            </w:r>
            <w:r w:rsidR="00B2309D">
              <w:rPr>
                <w:rFonts w:asciiTheme="minorHAnsi" w:hAnsiTheme="minorHAnsi"/>
                <w:sz w:val="20"/>
                <w:szCs w:val="22"/>
              </w:rPr>
              <w:t>(A</w:t>
            </w:r>
            <w:r>
              <w:rPr>
                <w:rFonts w:asciiTheme="minorHAnsi" w:hAnsiTheme="minorHAnsi"/>
                <w:sz w:val="20"/>
                <w:szCs w:val="22"/>
              </w:rPr>
              <w:t>vec ou sans aide technique)</w:t>
            </w:r>
          </w:p>
          <w:p w14:paraId="1D74D659" w14:textId="5B2EC37F" w:rsidR="00E23844" w:rsidRDefault="00E23844" w:rsidP="007D1627">
            <w:pPr>
              <w:rPr>
                <w:rFonts w:asciiTheme="minorHAnsi" w:hAnsiTheme="minorHAnsi"/>
                <w:sz w:val="20"/>
                <w:szCs w:val="22"/>
              </w:rPr>
            </w:pPr>
            <w:r w:rsidRPr="00CA5693">
              <w:rPr>
                <w:rFonts w:asciiTheme="minorHAnsi" w:hAnsiTheme="minorHAnsi"/>
                <w:b/>
                <w:sz w:val="20"/>
                <w:szCs w:val="22"/>
              </w:rPr>
              <w:t>Aide partielle</w:t>
            </w:r>
            <w:r w:rsidR="001146A0">
              <w:rPr>
                <w:rFonts w:asciiTheme="minorHAnsi" w:hAnsiTheme="minorHAnsi"/>
                <w:b/>
                <w:sz w:val="20"/>
                <w:szCs w:val="22"/>
              </w:rPr>
              <w:t>*</w:t>
            </w:r>
            <w:r w:rsidRPr="00CA5693">
              <w:rPr>
                <w:rFonts w:asciiTheme="minorHAnsi" w:hAnsiTheme="minorHAnsi"/>
                <w:b/>
                <w:sz w:val="20"/>
                <w:szCs w:val="22"/>
              </w:rPr>
              <w:t xml:space="preserve"> </w:t>
            </w:r>
            <w:r w:rsidR="00B2309D">
              <w:rPr>
                <w:rFonts w:asciiTheme="minorHAnsi" w:hAnsiTheme="minorHAnsi"/>
                <w:sz w:val="20"/>
                <w:szCs w:val="22"/>
              </w:rPr>
              <w:t>(S</w:t>
            </w:r>
            <w:r>
              <w:rPr>
                <w:rFonts w:asciiTheme="minorHAnsi" w:hAnsiTheme="minorHAnsi"/>
                <w:sz w:val="20"/>
                <w:szCs w:val="22"/>
              </w:rPr>
              <w:t>urveillance, rappels verbaux, aide physique pour une partie, besoin d’incitation pour amorcer l’action)</w:t>
            </w:r>
          </w:p>
          <w:p w14:paraId="3D7FFE4E" w14:textId="0EA0BEEB" w:rsidR="007D1627" w:rsidRDefault="00E23844" w:rsidP="007D1627">
            <w:pPr>
              <w:rPr>
                <w:rFonts w:asciiTheme="minorHAnsi" w:hAnsiTheme="minorHAnsi"/>
                <w:sz w:val="20"/>
                <w:szCs w:val="22"/>
              </w:rPr>
            </w:pPr>
            <w:r w:rsidRPr="00CA5693">
              <w:rPr>
                <w:rFonts w:asciiTheme="minorHAnsi" w:hAnsiTheme="minorHAnsi"/>
                <w:b/>
                <w:sz w:val="20"/>
                <w:szCs w:val="22"/>
              </w:rPr>
              <w:t>Aide complète</w:t>
            </w:r>
            <w:r w:rsidR="001146A0">
              <w:rPr>
                <w:rFonts w:asciiTheme="minorHAnsi" w:hAnsiTheme="minorHAnsi"/>
                <w:b/>
                <w:sz w:val="20"/>
                <w:szCs w:val="22"/>
              </w:rPr>
              <w:t>*</w:t>
            </w:r>
            <w:r w:rsidRPr="00CA5693">
              <w:rPr>
                <w:rFonts w:asciiTheme="minorHAnsi" w:hAnsiTheme="minorHAnsi"/>
                <w:b/>
                <w:sz w:val="20"/>
                <w:szCs w:val="22"/>
              </w:rPr>
              <w:t xml:space="preserve"> </w:t>
            </w:r>
            <w:r w:rsidRPr="00460C44">
              <w:rPr>
                <w:rFonts w:asciiTheme="minorHAnsi" w:hAnsiTheme="minorHAnsi"/>
                <w:sz w:val="20"/>
                <w:szCs w:val="22"/>
              </w:rPr>
              <w:t>(</w:t>
            </w:r>
            <w:r>
              <w:rPr>
                <w:rFonts w:asciiTheme="minorHAnsi" w:hAnsiTheme="minorHAnsi"/>
                <w:sz w:val="20"/>
                <w:szCs w:val="22"/>
              </w:rPr>
              <w:t>Totalement dépendant, nécessite un accompagnement tout au long de</w:t>
            </w:r>
            <w:r w:rsidR="00177B81">
              <w:rPr>
                <w:rFonts w:asciiTheme="minorHAnsi" w:hAnsiTheme="minorHAnsi"/>
                <w:sz w:val="20"/>
                <w:szCs w:val="22"/>
              </w:rPr>
              <w:t xml:space="preserve"> la</w:t>
            </w:r>
            <w:r>
              <w:rPr>
                <w:rFonts w:asciiTheme="minorHAnsi" w:hAnsiTheme="minorHAnsi"/>
                <w:sz w:val="20"/>
                <w:szCs w:val="22"/>
              </w:rPr>
              <w:t xml:space="preserve"> tâche</w:t>
            </w:r>
            <w:r w:rsidR="00460C44">
              <w:rPr>
                <w:rFonts w:asciiTheme="minorHAnsi" w:hAnsiTheme="minorHAnsi"/>
                <w:sz w:val="20"/>
                <w:szCs w:val="22"/>
              </w:rPr>
              <w:t>)</w:t>
            </w:r>
          </w:p>
          <w:p w14:paraId="09CE6269" w14:textId="7BA9FD1A" w:rsidR="007D1627" w:rsidRPr="003B0F2E" w:rsidRDefault="00A04C68" w:rsidP="001146A0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sz w:val="20"/>
                <w:szCs w:val="22"/>
              </w:rPr>
              <w:t>*</w:t>
            </w:r>
            <w:r w:rsidR="007D1627" w:rsidRPr="007D1627">
              <w:rPr>
                <w:rFonts w:asciiTheme="minorHAnsi" w:hAnsiTheme="minorHAnsi"/>
                <w:b/>
                <w:sz w:val="20"/>
                <w:szCs w:val="22"/>
              </w:rPr>
              <w:t>Si aide partielle ou complète :</w:t>
            </w:r>
            <w:r w:rsidR="007D1627" w:rsidRPr="007D1627">
              <w:rPr>
                <w:rFonts w:asciiTheme="minorHAnsi" w:hAnsiTheme="minorHAnsi"/>
                <w:sz w:val="20"/>
                <w:szCs w:val="22"/>
              </w:rPr>
              <w:t xml:space="preserve">  Veuillez détailler le type d’aide nécessaire, la fréquence et la durée si pertinent</w:t>
            </w:r>
            <w:r w:rsidR="00C31CDC">
              <w:rPr>
                <w:rFonts w:asciiTheme="minorHAnsi" w:hAnsiTheme="minorHAnsi"/>
                <w:sz w:val="20"/>
                <w:szCs w:val="22"/>
              </w:rPr>
              <w:t>s</w:t>
            </w:r>
            <w:r w:rsidR="007D1627">
              <w:rPr>
                <w:rFonts w:asciiTheme="minorHAnsi" w:hAnsiTheme="minorHAnsi"/>
                <w:sz w:val="20"/>
                <w:szCs w:val="22"/>
              </w:rPr>
              <w:t>.</w:t>
            </w:r>
          </w:p>
        </w:tc>
      </w:tr>
      <w:tr w:rsidR="001146A0" w:rsidRPr="00DD5DD3" w14:paraId="0B519AE0" w14:textId="77777777" w:rsidTr="00BE78C6">
        <w:trPr>
          <w:trHeight w:val="283"/>
        </w:trPr>
        <w:tc>
          <w:tcPr>
            <w:tcW w:w="10343" w:type="dxa"/>
            <w:shd w:val="clear" w:color="auto" w:fill="auto"/>
            <w:vAlign w:val="center"/>
          </w:tcPr>
          <w:p w14:paraId="719F677A" w14:textId="0CEDDF96" w:rsidR="001146A0" w:rsidRPr="00C470A4" w:rsidRDefault="00A04C68" w:rsidP="007D1627">
            <w:pPr>
              <w:rPr>
                <w:rFonts w:asciiTheme="minorHAnsi" w:hAnsiTheme="minorHAnsi"/>
                <w:b/>
                <w:color w:val="FF0000"/>
                <w:sz w:val="20"/>
                <w:szCs w:val="22"/>
                <w:u w:val="single"/>
              </w:rPr>
            </w:pPr>
            <w:r w:rsidRPr="00A04C68">
              <w:rPr>
                <w:rFonts w:asciiTheme="minorHAnsi" w:hAnsiTheme="minorHAnsi"/>
                <w:b/>
                <w:color w:val="FF0000"/>
                <w:sz w:val="20"/>
                <w:szCs w:val="22"/>
                <w:u w:val="single"/>
              </w:rPr>
              <w:t>Mise en garde</w:t>
            </w:r>
            <w:r w:rsidR="00C470A4">
              <w:rPr>
                <w:rFonts w:asciiTheme="minorHAnsi" w:hAnsiTheme="minorHAnsi"/>
                <w:b/>
                <w:color w:val="FF0000"/>
                <w:sz w:val="20"/>
                <w:szCs w:val="22"/>
                <w:u w:val="single"/>
              </w:rPr>
              <w:t xml:space="preserve"> : </w:t>
            </w:r>
            <w:r w:rsidR="001146A0" w:rsidRPr="007D1627">
              <w:rPr>
                <w:rFonts w:asciiTheme="minorHAnsi" w:hAnsiTheme="minorHAnsi"/>
                <w:sz w:val="20"/>
                <w:szCs w:val="22"/>
              </w:rPr>
              <w:t>Les exemples sont à titre indicatif, veuillez ne pas vous l</w:t>
            </w:r>
            <w:r>
              <w:rPr>
                <w:rFonts w:asciiTheme="minorHAnsi" w:hAnsiTheme="minorHAnsi"/>
                <w:sz w:val="20"/>
                <w:szCs w:val="22"/>
              </w:rPr>
              <w:t>imiter à ceux-ci et précisez via</w:t>
            </w:r>
            <w:r w:rsidR="001146A0" w:rsidRPr="007D1627">
              <w:rPr>
                <w:rFonts w:asciiTheme="minorHAnsi" w:hAnsiTheme="minorHAnsi"/>
                <w:sz w:val="20"/>
                <w:szCs w:val="22"/>
              </w:rPr>
              <w:t xml:space="preserve"> exemples dans l’espace prévu à cet effet</w:t>
            </w:r>
            <w:r w:rsidR="001146A0">
              <w:rPr>
                <w:rFonts w:asciiTheme="minorHAnsi" w:hAnsiTheme="minorHAnsi"/>
                <w:sz w:val="20"/>
                <w:szCs w:val="22"/>
              </w:rPr>
              <w:t>.</w:t>
            </w:r>
          </w:p>
        </w:tc>
      </w:tr>
    </w:tbl>
    <w:p w14:paraId="0F19081F" w14:textId="0D644782" w:rsidR="002A6062" w:rsidRDefault="002A6062" w:rsidP="00E23844">
      <w:pPr>
        <w:rPr>
          <w:rFonts w:ascii="Arial" w:hAnsi="Arial" w:cs="Arial"/>
          <w:smallCaps/>
          <w:color w:val="FFFFFF" w:themeColor="background1"/>
          <w:sz w:val="16"/>
          <w:szCs w:val="16"/>
        </w:rPr>
      </w:pPr>
    </w:p>
    <w:p w14:paraId="7C5066E4" w14:textId="77777777" w:rsidR="002A6062" w:rsidRDefault="002A6062" w:rsidP="00E23844">
      <w:pPr>
        <w:rPr>
          <w:rFonts w:ascii="Arial" w:hAnsi="Arial" w:cs="Arial"/>
          <w:smallCaps/>
          <w:color w:val="FFFFFF" w:themeColor="background1"/>
          <w:sz w:val="16"/>
          <w:szCs w:val="16"/>
        </w:rPr>
      </w:pPr>
    </w:p>
    <w:tbl>
      <w:tblPr>
        <w:tblW w:w="10348" w:type="dxa"/>
        <w:tblInd w:w="-5" w:type="dxa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843"/>
        <w:gridCol w:w="4961"/>
      </w:tblGrid>
      <w:tr w:rsidR="00E23844" w:rsidRPr="001D0806" w14:paraId="3BC6760D" w14:textId="77777777" w:rsidTr="00BE78C6">
        <w:trPr>
          <w:trHeight w:val="2292"/>
        </w:trPr>
        <w:tc>
          <w:tcPr>
            <w:tcW w:w="567" w:type="dxa"/>
            <w:vMerge w:val="restart"/>
            <w:shd w:val="clear" w:color="auto" w:fill="D0CECE" w:themeFill="background2" w:themeFillShade="E6"/>
            <w:textDirection w:val="btLr"/>
          </w:tcPr>
          <w:p w14:paraId="28A1DEF8" w14:textId="5BDFC7AC" w:rsidR="00E23844" w:rsidRDefault="00DE6AE2" w:rsidP="002120CF">
            <w:pPr>
              <w:ind w:left="113" w:right="113"/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b/>
                <w:smallCaps/>
              </w:rPr>
              <w:t>PROFIL SOINS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4386520" w14:textId="505763E6" w:rsidR="00BC0DCB" w:rsidRPr="00C32715" w:rsidRDefault="004A3EEA" w:rsidP="00BC0DCB">
            <w:pPr>
              <w:spacing w:after="120"/>
              <w:jc w:val="center"/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hyperlink w:anchor="_top" w:tooltip="Particularités physiques et/ou mentales qui nécessitent des interventions ou un accompagnement " w:history="1">
              <w:r w:rsidR="00E23844" w:rsidRPr="00D82B69">
                <w:rPr>
                  <w:rStyle w:val="Lienhypertexte"/>
                  <w:rFonts w:ascii="Arial" w:hAnsi="Arial" w:cs="Arial"/>
                  <w:b/>
                  <w:smallCaps/>
                  <w:sz w:val="20"/>
                  <w:szCs w:val="20"/>
                </w:rPr>
                <w:t>SANTÉ</w:t>
              </w:r>
            </w:hyperlink>
          </w:p>
          <w:p w14:paraId="490115F4" w14:textId="3DC28467" w:rsidR="00E23844" w:rsidRPr="00272D3A" w:rsidRDefault="00272D3A" w:rsidP="00272D3A">
            <w:pPr>
              <w:pStyle w:val="Sous-titre"/>
              <w:numPr>
                <w:ilvl w:val="0"/>
                <w:numId w:val="13"/>
              </w:numPr>
              <w:rPr>
                <w:rStyle w:val="Emphaseple"/>
                <w:rFonts w:ascii="Arial" w:hAnsi="Arial" w:cs="Arial"/>
                <w:i w:val="0"/>
                <w:iCs w:val="0"/>
                <w:color w:val="auto"/>
                <w:sz w:val="16"/>
                <w:szCs w:val="16"/>
              </w:rPr>
            </w:pPr>
            <w:r w:rsidRPr="00272D3A">
              <w:rPr>
                <w:rStyle w:val="Emphaseple"/>
                <w:rFonts w:cstheme="minorHAnsi"/>
                <w:sz w:val="16"/>
                <w:szCs w:val="16"/>
              </w:rPr>
              <w:t>Ex : Épilepsie non contrôlée, déficience</w:t>
            </w:r>
            <w:r w:rsidR="00E23844" w:rsidRPr="00272D3A">
              <w:rPr>
                <w:rStyle w:val="Emphaseple"/>
                <w:rFonts w:cstheme="minorHAnsi"/>
                <w:sz w:val="16"/>
                <w:szCs w:val="16"/>
              </w:rPr>
              <w:t xml:space="preserve"> visuel</w:t>
            </w:r>
            <w:r w:rsidRPr="00272D3A">
              <w:rPr>
                <w:rStyle w:val="Emphaseple"/>
                <w:rFonts w:cstheme="minorHAnsi"/>
                <w:sz w:val="16"/>
                <w:szCs w:val="16"/>
              </w:rPr>
              <w:t>le</w:t>
            </w:r>
            <w:r w:rsidR="00E23844" w:rsidRPr="00272D3A">
              <w:rPr>
                <w:rStyle w:val="Emphaseple"/>
                <w:rFonts w:cstheme="minorHAnsi"/>
                <w:sz w:val="16"/>
                <w:szCs w:val="16"/>
              </w:rPr>
              <w:t>, auditive</w:t>
            </w:r>
            <w:r w:rsidRPr="00272D3A">
              <w:rPr>
                <w:rStyle w:val="Emphaseple"/>
                <w:rFonts w:cstheme="minorHAnsi"/>
                <w:sz w:val="16"/>
                <w:szCs w:val="16"/>
              </w:rPr>
              <w:t>, physique, perte d’autonomie</w:t>
            </w:r>
            <w:r w:rsidR="00E23844" w:rsidRPr="00272D3A">
              <w:rPr>
                <w:rStyle w:val="Emphaseple"/>
                <w:rFonts w:cstheme="minorHAnsi"/>
                <w:sz w:val="16"/>
                <w:szCs w:val="16"/>
              </w:rPr>
              <w:t>,</w:t>
            </w:r>
            <w:r w:rsidRPr="00272D3A">
              <w:rPr>
                <w:rStyle w:val="Emphaseple"/>
                <w:rFonts w:cstheme="minorHAnsi"/>
                <w:sz w:val="16"/>
                <w:szCs w:val="16"/>
              </w:rPr>
              <w:t xml:space="preserve"> </w:t>
            </w:r>
            <w:r w:rsidR="00E23844" w:rsidRPr="00272D3A">
              <w:rPr>
                <w:rStyle w:val="Emphaseple"/>
                <w:rFonts w:cstheme="minorHAnsi"/>
                <w:sz w:val="16"/>
                <w:szCs w:val="16"/>
              </w:rPr>
              <w:t xml:space="preserve">diabète, </w:t>
            </w:r>
            <w:r w:rsidRPr="00272D3A">
              <w:rPr>
                <w:rStyle w:val="Emphaseple"/>
                <w:rFonts w:cstheme="minorHAnsi"/>
                <w:sz w:val="16"/>
                <w:szCs w:val="16"/>
              </w:rPr>
              <w:t>etc.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9B3FC32" w14:textId="765C3A28" w:rsidR="00E23844" w:rsidRPr="00C32715" w:rsidRDefault="00E23844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2715">
              <w:rPr>
                <w:rFonts w:asciiTheme="minorHAnsi" w:hAnsiTheme="minorHAnsi" w:cstheme="minorHAnsi"/>
                <w:b/>
                <w:sz w:val="20"/>
                <w:szCs w:val="20"/>
              </w:rPr>
              <w:t>Précisions :</w:t>
            </w:r>
            <w:r w:rsidR="00553DB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ermStart w:id="878142251" w:edGrp="everyone"/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permEnd w:id="878142251"/>
          </w:p>
          <w:p w14:paraId="18DEF0BE" w14:textId="77777777" w:rsidR="00E23844" w:rsidRPr="00C32715" w:rsidRDefault="00E23844" w:rsidP="002120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23844" w:rsidRPr="001D0806" w14:paraId="422CDD4A" w14:textId="77777777" w:rsidTr="00BE78C6">
        <w:trPr>
          <w:trHeight w:val="942"/>
        </w:trPr>
        <w:tc>
          <w:tcPr>
            <w:tcW w:w="567" w:type="dxa"/>
            <w:vMerge/>
            <w:shd w:val="clear" w:color="auto" w:fill="D0CECE" w:themeFill="background2" w:themeFillShade="E6"/>
          </w:tcPr>
          <w:p w14:paraId="47ABA012" w14:textId="77777777" w:rsidR="00E23844" w:rsidRDefault="00E23844" w:rsidP="002120C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E28BA18" w14:textId="77777777" w:rsidR="00E23844" w:rsidRPr="00C32715" w:rsidRDefault="00E23844" w:rsidP="00BC0DCB">
            <w:pPr>
              <w:spacing w:after="120"/>
              <w:jc w:val="center"/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C32715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MÉDICATION</w:t>
            </w:r>
          </w:p>
          <w:p w14:paraId="1B77DF3F" w14:textId="77777777" w:rsidR="00E23844" w:rsidRPr="00BC0DCB" w:rsidRDefault="00E23844" w:rsidP="00BC0DCB">
            <w:pPr>
              <w:pStyle w:val="Sous-titre"/>
              <w:numPr>
                <w:ilvl w:val="0"/>
                <w:numId w:val="13"/>
              </w:numPr>
              <w:spacing w:after="120"/>
              <w:rPr>
                <w:rFonts w:ascii="Arial" w:hAnsi="Arial" w:cs="Arial"/>
                <w:smallCaps/>
                <w:sz w:val="16"/>
                <w:szCs w:val="16"/>
              </w:rPr>
            </w:pPr>
            <w:r w:rsidRPr="00BC0DCB">
              <w:rPr>
                <w:rStyle w:val="Emphaseple"/>
                <w:rFonts w:cstheme="minorHAnsi"/>
                <w:sz w:val="16"/>
                <w:szCs w:val="16"/>
              </w:rPr>
              <w:t xml:space="preserve">Voie d’administration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BC3406" w14:textId="06727712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2021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19260969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519260969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Autonome</w:t>
            </w:r>
          </w:p>
          <w:p w14:paraId="2F24B69A" w14:textId="11380590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192533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23151797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1623151797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partielle</w:t>
            </w:r>
          </w:p>
          <w:p w14:paraId="2E7E056B" w14:textId="0C514170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158341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77262589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777262589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complète</w:t>
            </w:r>
          </w:p>
        </w:tc>
        <w:tc>
          <w:tcPr>
            <w:tcW w:w="4961" w:type="dxa"/>
            <w:shd w:val="clear" w:color="auto" w:fill="auto"/>
          </w:tcPr>
          <w:p w14:paraId="001509FD" w14:textId="3791ABD0" w:rsidR="00E23844" w:rsidRPr="00C32715" w:rsidRDefault="00E23844" w:rsidP="002120CF">
            <w:pPr>
              <w:ind w:right="2308"/>
              <w:rPr>
                <w:rFonts w:asciiTheme="minorHAnsi" w:hAnsiTheme="minorHAnsi" w:cstheme="minorHAnsi"/>
                <w:sz w:val="20"/>
                <w:szCs w:val="20"/>
              </w:rPr>
            </w:pPr>
            <w:r w:rsidRPr="00C32715">
              <w:rPr>
                <w:rFonts w:asciiTheme="minorHAnsi" w:hAnsiTheme="minorHAnsi" w:cstheme="minorHAnsi"/>
                <w:b/>
                <w:sz w:val="20"/>
                <w:szCs w:val="20"/>
              </w:rPr>
              <w:t>Précisions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permStart w:id="1124280897" w:edGrp="everyone"/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permEnd w:id="1124280897"/>
          </w:p>
        </w:tc>
      </w:tr>
      <w:tr w:rsidR="00E23844" w:rsidRPr="001D0806" w14:paraId="2A49598A" w14:textId="77777777" w:rsidTr="00BE78C6">
        <w:trPr>
          <w:trHeight w:val="1126"/>
        </w:trPr>
        <w:tc>
          <w:tcPr>
            <w:tcW w:w="567" w:type="dxa"/>
            <w:vMerge/>
            <w:shd w:val="clear" w:color="auto" w:fill="D0CECE" w:themeFill="background2" w:themeFillShade="E6"/>
          </w:tcPr>
          <w:p w14:paraId="4E324A6F" w14:textId="77777777" w:rsidR="00E23844" w:rsidRDefault="00E23844" w:rsidP="002120CF">
            <w:pPr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F49DA36" w14:textId="0CBEC919" w:rsidR="00E23844" w:rsidRPr="00C32715" w:rsidRDefault="00E23844" w:rsidP="00DE1A5F">
            <w:pPr>
              <w:spacing w:after="120"/>
              <w:jc w:val="center"/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C32715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ALIMENTATION</w:t>
            </w:r>
          </w:p>
          <w:p w14:paraId="1F4509AF" w14:textId="7B3B2DA4" w:rsidR="00E23844" w:rsidRPr="00DE1A5F" w:rsidRDefault="000C1C86" w:rsidP="00BC0DCB">
            <w:pPr>
              <w:pStyle w:val="Sous-titre"/>
              <w:numPr>
                <w:ilvl w:val="0"/>
                <w:numId w:val="13"/>
              </w:numPr>
              <w:spacing w:after="120"/>
              <w:rPr>
                <w:i/>
                <w:sz w:val="16"/>
                <w:szCs w:val="16"/>
              </w:rPr>
            </w:pPr>
            <w:r w:rsidRPr="00DE1A5F">
              <w:rPr>
                <w:i/>
                <w:sz w:val="16"/>
                <w:szCs w:val="16"/>
              </w:rPr>
              <w:t xml:space="preserve">Ex : </w:t>
            </w:r>
            <w:r w:rsidR="00E23844" w:rsidRPr="00DE1A5F">
              <w:rPr>
                <w:i/>
                <w:sz w:val="16"/>
                <w:szCs w:val="16"/>
              </w:rPr>
              <w:t>Gavage, dysphagie, enjeux de sécurité</w:t>
            </w:r>
            <w:r w:rsidR="00BC0DCB" w:rsidRPr="00DE1A5F">
              <w:rPr>
                <w:i/>
                <w:sz w:val="16"/>
                <w:szCs w:val="16"/>
              </w:rPr>
              <w:t>,</w:t>
            </w:r>
            <w:r w:rsidR="00E23844" w:rsidRPr="00DE1A5F">
              <w:rPr>
                <w:i/>
                <w:sz w:val="16"/>
                <w:szCs w:val="16"/>
              </w:rPr>
              <w:t xml:space="preserve"> etc.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913DAA" w14:textId="64202421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179671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66750419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366750419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Autonome</w:t>
            </w:r>
          </w:p>
          <w:p w14:paraId="7CF77A58" w14:textId="29619405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84286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01193900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1601193900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partielle</w:t>
            </w:r>
          </w:p>
          <w:p w14:paraId="3D1D8F22" w14:textId="35795ABB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62631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31923862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931923862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complète</w:t>
            </w:r>
          </w:p>
        </w:tc>
        <w:tc>
          <w:tcPr>
            <w:tcW w:w="4961" w:type="dxa"/>
            <w:shd w:val="clear" w:color="auto" w:fill="auto"/>
          </w:tcPr>
          <w:p w14:paraId="1B83CC82" w14:textId="760F41B4" w:rsidR="00E23844" w:rsidRPr="00C32715" w:rsidRDefault="00E23844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53DB2">
              <w:rPr>
                <w:rFonts w:asciiTheme="minorHAnsi" w:hAnsiTheme="minorHAnsi" w:cstheme="minorHAnsi"/>
                <w:b/>
                <w:sz w:val="20"/>
                <w:szCs w:val="20"/>
              </w:rPr>
              <w:t>Précisions :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378236798" w:edGrp="everyone"/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permEnd w:id="1378236798"/>
          </w:p>
        </w:tc>
      </w:tr>
      <w:tr w:rsidR="00E23844" w:rsidRPr="001D0806" w14:paraId="6B9FAC10" w14:textId="77777777" w:rsidTr="00BE78C6">
        <w:trPr>
          <w:trHeight w:val="1171"/>
        </w:trPr>
        <w:tc>
          <w:tcPr>
            <w:tcW w:w="567" w:type="dxa"/>
            <w:vMerge/>
            <w:shd w:val="clear" w:color="auto" w:fill="D0CECE" w:themeFill="background2" w:themeFillShade="E6"/>
          </w:tcPr>
          <w:p w14:paraId="5AFCD374" w14:textId="77777777" w:rsidR="00E23844" w:rsidRDefault="00E23844" w:rsidP="002120CF">
            <w:pPr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048FE8E" w14:textId="1CFDC2AA" w:rsidR="00E23844" w:rsidRPr="00C32715" w:rsidRDefault="00E23844" w:rsidP="00DE1A5F">
            <w:pPr>
              <w:spacing w:before="120"/>
              <w:jc w:val="center"/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C32715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SOIN</w:t>
            </w:r>
            <w:r w:rsidR="00DE1A5F" w:rsidRPr="00C32715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S</w:t>
            </w:r>
            <w:r w:rsidRPr="00C32715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 </w:t>
            </w:r>
            <w:r w:rsidR="00DE1A5F" w:rsidRPr="00C32715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D’</w:t>
            </w:r>
            <w:r w:rsidRPr="00C32715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HYGIÈNE</w:t>
            </w:r>
          </w:p>
          <w:p w14:paraId="7B5A5943" w14:textId="0EAE129D" w:rsidR="00E23844" w:rsidRPr="00DE1A5F" w:rsidRDefault="00E23844" w:rsidP="00DE1A5F">
            <w:pPr>
              <w:pStyle w:val="Sous-titre"/>
              <w:numPr>
                <w:ilvl w:val="0"/>
                <w:numId w:val="15"/>
              </w:numPr>
              <w:spacing w:before="120"/>
              <w:rPr>
                <w:i/>
                <w:sz w:val="16"/>
                <w:szCs w:val="16"/>
              </w:rPr>
            </w:pPr>
            <w:r w:rsidRPr="00DE1A5F">
              <w:rPr>
                <w:i/>
                <w:sz w:val="16"/>
                <w:szCs w:val="16"/>
              </w:rPr>
              <w:t xml:space="preserve">Ex : </w:t>
            </w:r>
            <w:r w:rsidR="00DE1A5F" w:rsidRPr="00DE1A5F">
              <w:rPr>
                <w:i/>
                <w:sz w:val="16"/>
                <w:szCs w:val="16"/>
              </w:rPr>
              <w:t>É</w:t>
            </w:r>
            <w:r w:rsidR="00EC067C">
              <w:rPr>
                <w:i/>
                <w:sz w:val="16"/>
                <w:szCs w:val="16"/>
              </w:rPr>
              <w:t>limination, hygiène</w:t>
            </w:r>
            <w:r w:rsidRPr="00DE1A5F">
              <w:rPr>
                <w:i/>
                <w:sz w:val="16"/>
                <w:szCs w:val="16"/>
              </w:rPr>
              <w:t xml:space="preserve"> menstruelle, lavage des mains, essuyer la bouche, stomie</w:t>
            </w:r>
            <w:r w:rsidR="00C97B6D">
              <w:rPr>
                <w:i/>
                <w:sz w:val="16"/>
                <w:szCs w:val="16"/>
              </w:rPr>
              <w:t>,</w:t>
            </w:r>
            <w:r w:rsidRPr="00DE1A5F">
              <w:rPr>
                <w:i/>
                <w:sz w:val="16"/>
                <w:szCs w:val="16"/>
              </w:rPr>
              <w:t xml:space="preserve"> etc.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1F4AB6" w14:textId="29117918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199089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76479684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1376479684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Autonome</w:t>
            </w:r>
          </w:p>
          <w:p w14:paraId="4F820D32" w14:textId="7E22F1B4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78280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18463854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2118463854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partielle</w:t>
            </w:r>
          </w:p>
          <w:p w14:paraId="4B411247" w14:textId="3D382009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182827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88670945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688670945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complète</w:t>
            </w:r>
          </w:p>
        </w:tc>
        <w:tc>
          <w:tcPr>
            <w:tcW w:w="4961" w:type="dxa"/>
            <w:shd w:val="clear" w:color="auto" w:fill="auto"/>
          </w:tcPr>
          <w:p w14:paraId="7CE4ABCC" w14:textId="3350E093" w:rsidR="00E23844" w:rsidRPr="00C32715" w:rsidRDefault="00E23844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2715">
              <w:rPr>
                <w:rFonts w:asciiTheme="minorHAnsi" w:hAnsiTheme="minorHAnsi" w:cstheme="minorHAnsi"/>
                <w:b/>
                <w:sz w:val="20"/>
                <w:szCs w:val="20"/>
              </w:rPr>
              <w:t>Précisions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permStart w:id="788606863" w:edGrp="everyone"/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permEnd w:id="788606863"/>
          </w:p>
        </w:tc>
      </w:tr>
      <w:tr w:rsidR="00E23844" w:rsidRPr="001D0806" w14:paraId="1220507F" w14:textId="77777777" w:rsidTr="00BE78C6">
        <w:trPr>
          <w:trHeight w:val="1873"/>
        </w:trPr>
        <w:tc>
          <w:tcPr>
            <w:tcW w:w="567" w:type="dxa"/>
            <w:vMerge/>
            <w:shd w:val="clear" w:color="auto" w:fill="D0CECE" w:themeFill="background2" w:themeFillShade="E6"/>
          </w:tcPr>
          <w:p w14:paraId="6798E4DC" w14:textId="77777777" w:rsidR="00E23844" w:rsidRDefault="00E23844" w:rsidP="002120CF">
            <w:pPr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F90C048" w14:textId="77777777" w:rsidR="00E23844" w:rsidRPr="00C32715" w:rsidRDefault="00E23844" w:rsidP="002120CF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C32715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 xml:space="preserve">DÉPLACEMENT </w:t>
            </w:r>
          </w:p>
          <w:p w14:paraId="1F2D8DBC" w14:textId="77777777" w:rsidR="00E23844" w:rsidRPr="00C32715" w:rsidRDefault="00E23844" w:rsidP="00DE1A5F">
            <w:pPr>
              <w:spacing w:after="120"/>
              <w:jc w:val="center"/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C32715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ET MOBILITÉ</w:t>
            </w:r>
          </w:p>
          <w:p w14:paraId="31A31746" w14:textId="77777777" w:rsidR="00E23844" w:rsidRPr="00DE1A5F" w:rsidRDefault="00E23844" w:rsidP="00DE1A5F">
            <w:pPr>
              <w:pStyle w:val="Sous-titre"/>
              <w:numPr>
                <w:ilvl w:val="0"/>
                <w:numId w:val="15"/>
              </w:numPr>
              <w:spacing w:after="120"/>
              <w:rPr>
                <w:i/>
                <w:sz w:val="16"/>
                <w:szCs w:val="16"/>
              </w:rPr>
            </w:pPr>
            <w:r w:rsidRPr="00DE1A5F">
              <w:rPr>
                <w:i/>
                <w:sz w:val="16"/>
                <w:szCs w:val="16"/>
              </w:rPr>
              <w:t>Équipement requis, transfert, risque chute, équilibre précaire, risque escalier, positionnement, exercices passifs, etc.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C0B830" w14:textId="3BAD1224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46663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73758851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1273758851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Autonome</w:t>
            </w:r>
          </w:p>
          <w:p w14:paraId="7466E885" w14:textId="0DE1854C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2042119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9339234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579339234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partielle</w:t>
            </w:r>
          </w:p>
          <w:p w14:paraId="2AF3236A" w14:textId="282963DC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1534883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5251960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95251960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complète</w:t>
            </w:r>
          </w:p>
        </w:tc>
        <w:tc>
          <w:tcPr>
            <w:tcW w:w="4961" w:type="dxa"/>
            <w:shd w:val="clear" w:color="auto" w:fill="auto"/>
          </w:tcPr>
          <w:p w14:paraId="0C22122F" w14:textId="200D0748" w:rsidR="00E23844" w:rsidRPr="00C32715" w:rsidRDefault="00E23844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2715">
              <w:rPr>
                <w:rFonts w:asciiTheme="minorHAnsi" w:hAnsiTheme="minorHAnsi" w:cstheme="minorHAnsi"/>
                <w:b/>
                <w:sz w:val="20"/>
                <w:szCs w:val="20"/>
              </w:rPr>
              <w:t>Précisions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permStart w:id="1438084392" w:edGrp="everyone"/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permEnd w:id="1438084392"/>
          </w:p>
        </w:tc>
      </w:tr>
      <w:tr w:rsidR="00E23844" w:rsidRPr="001D0806" w14:paraId="50DE2B65" w14:textId="77777777" w:rsidTr="00BE78C6">
        <w:trPr>
          <w:trHeight w:val="906"/>
        </w:trPr>
        <w:tc>
          <w:tcPr>
            <w:tcW w:w="567" w:type="dxa"/>
            <w:vMerge/>
            <w:shd w:val="clear" w:color="auto" w:fill="D0CECE" w:themeFill="background2" w:themeFillShade="E6"/>
          </w:tcPr>
          <w:p w14:paraId="7CBCCD2F" w14:textId="77777777" w:rsidR="00E23844" w:rsidRDefault="00E23844" w:rsidP="002120CF">
            <w:pPr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BEF0822" w14:textId="26FB7180" w:rsidR="009845C1" w:rsidRDefault="009845C1" w:rsidP="00553DB2">
            <w:pPr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</w:p>
          <w:p w14:paraId="7B2036A7" w14:textId="455BEA13" w:rsidR="00C32715" w:rsidRPr="00553DB2" w:rsidRDefault="00E23844" w:rsidP="00553DB2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r w:rsidRPr="00C32715"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  <w:t>HABILLAGE</w:t>
            </w:r>
          </w:p>
          <w:p w14:paraId="389C51DF" w14:textId="03668F6F" w:rsidR="00C32715" w:rsidRPr="007E0951" w:rsidRDefault="00C32715" w:rsidP="002120CF">
            <w:pPr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678DC7" w14:textId="77777777" w:rsidR="00D82B69" w:rsidRDefault="00D82B69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4D72481F" w14:textId="77777777" w:rsidR="00D82B69" w:rsidRDefault="00D82B69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5FFDA962" w14:textId="6628FCAC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134998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63603161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1163603161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Autonome</w:t>
            </w:r>
          </w:p>
          <w:p w14:paraId="2157F87C" w14:textId="20AB56D7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141100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39312032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1239312032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partielle</w:t>
            </w:r>
          </w:p>
          <w:p w14:paraId="56100B47" w14:textId="77777777" w:rsidR="00E23844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61517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96284741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1696284741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complète</w:t>
            </w:r>
          </w:p>
          <w:p w14:paraId="55F63E05" w14:textId="01F31344" w:rsidR="00D82B69" w:rsidRDefault="00D82B69" w:rsidP="00D82B69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46E46565" w14:textId="50047480" w:rsidR="00D82B69" w:rsidRPr="00C32715" w:rsidRDefault="00D82B69" w:rsidP="002120CF">
            <w:pPr>
              <w:ind w:left="3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3C4226FA" w14:textId="6451D46E" w:rsidR="00E23844" w:rsidRPr="00C32715" w:rsidRDefault="00E23844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2715">
              <w:rPr>
                <w:rFonts w:asciiTheme="minorHAnsi" w:hAnsiTheme="minorHAnsi" w:cstheme="minorHAnsi"/>
                <w:b/>
                <w:sz w:val="20"/>
                <w:szCs w:val="20"/>
              </w:rPr>
              <w:t>Précisions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permStart w:id="182339188" w:edGrp="everyone"/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permEnd w:id="182339188"/>
          </w:p>
        </w:tc>
      </w:tr>
      <w:tr w:rsidR="00E23844" w:rsidRPr="001D0806" w14:paraId="1ADA6113" w14:textId="77777777" w:rsidTr="00BE78C6">
        <w:trPr>
          <w:cantSplit/>
          <w:trHeight w:val="3251"/>
        </w:trPr>
        <w:tc>
          <w:tcPr>
            <w:tcW w:w="567" w:type="dxa"/>
            <w:vMerge w:val="restart"/>
            <w:shd w:val="clear" w:color="auto" w:fill="EDEDED" w:themeFill="accent3" w:themeFillTint="33"/>
            <w:textDirection w:val="btLr"/>
          </w:tcPr>
          <w:p w14:paraId="7633B514" w14:textId="77777777" w:rsidR="00E23844" w:rsidRPr="00272D3A" w:rsidRDefault="00E23844" w:rsidP="002120CF">
            <w:pPr>
              <w:ind w:left="113" w:right="113"/>
              <w:jc w:val="center"/>
              <w:rPr>
                <w:rFonts w:ascii="Arial" w:hAnsi="Arial" w:cs="Arial"/>
                <w:b/>
                <w:smallCaps/>
              </w:rPr>
            </w:pPr>
            <w:r w:rsidRPr="00272D3A">
              <w:rPr>
                <w:rFonts w:ascii="Arial" w:hAnsi="Arial" w:cs="Arial"/>
                <w:b/>
                <w:smallCaps/>
              </w:rPr>
              <w:lastRenderedPageBreak/>
              <w:t>PROFIL COMPORTEMENT</w:t>
            </w:r>
          </w:p>
        </w:tc>
        <w:tc>
          <w:tcPr>
            <w:tcW w:w="2977" w:type="dxa"/>
            <w:shd w:val="clear" w:color="auto" w:fill="EDEDED" w:themeFill="accent3" w:themeFillTint="33"/>
            <w:vAlign w:val="center"/>
          </w:tcPr>
          <w:p w14:paraId="38B6B5FB" w14:textId="679A0B52" w:rsidR="00E23844" w:rsidRPr="009845C1" w:rsidRDefault="004A3EEA" w:rsidP="009845C1">
            <w:pPr>
              <w:spacing w:after="120"/>
              <w:jc w:val="center"/>
              <w:rPr>
                <w:rFonts w:ascii="Arial" w:hAnsi="Arial" w:cs="Arial"/>
                <w:b/>
                <w:smallCaps/>
                <w:sz w:val="20"/>
                <w:szCs w:val="20"/>
                <w:u w:val="single"/>
              </w:rPr>
            </w:pPr>
            <w:hyperlink w:anchor="_top" w:tooltip="Les particularités comportementales pertinentes à savoir en contexte d’intégration communautaire" w:history="1">
              <w:r w:rsidR="00E23844" w:rsidRPr="00D82B69">
                <w:rPr>
                  <w:rStyle w:val="Lienhypertexte"/>
                  <w:rFonts w:ascii="Arial" w:hAnsi="Arial" w:cs="Arial"/>
                  <w:b/>
                  <w:smallCaps/>
                  <w:sz w:val="20"/>
                  <w:szCs w:val="20"/>
                </w:rPr>
                <w:t>PORTRAIT COMPORTEMENTAL</w:t>
              </w:r>
            </w:hyperlink>
          </w:p>
          <w:p w14:paraId="22AD9A48" w14:textId="0678BF5D" w:rsidR="00E23844" w:rsidRPr="00915467" w:rsidRDefault="000C1C86" w:rsidP="00EC067C">
            <w:pPr>
              <w:pStyle w:val="Paragraphedeliste"/>
              <w:numPr>
                <w:ilvl w:val="0"/>
                <w:numId w:val="15"/>
              </w:num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 xml:space="preserve">Ex : </w:t>
            </w:r>
            <w:r w:rsidR="00E23844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Mesure</w:t>
            </w:r>
            <w:r w:rsidR="00C97B6D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 xml:space="preserve">s </w:t>
            </w:r>
            <w:r w:rsidR="00E23844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de contrôle</w:t>
            </w:r>
            <w:r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 xml:space="preserve">, </w:t>
            </w:r>
            <w:r w:rsidR="00EC067C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 xml:space="preserve">automutilation, </w:t>
            </w:r>
            <w:r w:rsidR="009845C1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o</w:t>
            </w:r>
            <w:r w:rsidR="00E23844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pposition</w:t>
            </w:r>
            <w:r w:rsidR="009845C1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, p</w:t>
            </w:r>
            <w:r w:rsidR="00E23844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ica</w:t>
            </w:r>
            <w:r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 xml:space="preserve">, </w:t>
            </w:r>
            <w:r w:rsidR="009845C1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comportements à risque pour lui-même ou autrui, c</w:t>
            </w:r>
            <w:r w:rsidR="00E23844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omportements sexualisés</w:t>
            </w:r>
            <w:r w:rsidR="009845C1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, c</w:t>
            </w:r>
            <w:r w:rsidR="00E23844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omportement stéréotypé</w:t>
            </w:r>
            <w:r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 xml:space="preserve">, </w:t>
            </w:r>
            <w:r w:rsidR="00A21CDB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adaptation de l’environnement</w:t>
            </w:r>
            <w:r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 xml:space="preserve">, </w:t>
            </w:r>
            <w:r w:rsidR="00E23844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fugue, errance, intensité des aménagements préventifs</w:t>
            </w:r>
            <w:r w:rsidR="009845C1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 xml:space="preserve">, comportements sociaux perturbateurs comme </w:t>
            </w:r>
            <w:r w:rsidR="00E23844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crac</w:t>
            </w:r>
            <w:r w:rsidR="00EC067C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her, crier,</w:t>
            </w:r>
            <w:r w:rsidR="00E23844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 xml:space="preserve"> jouer avec ses selles, etc.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90493D2" w14:textId="4EC6BD9C" w:rsidR="00E23844" w:rsidRPr="00C32715" w:rsidRDefault="00E23844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271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Précisions des </w:t>
            </w:r>
            <w:r w:rsidR="00D82B69">
              <w:rPr>
                <w:rFonts w:asciiTheme="minorHAnsi" w:hAnsiTheme="minorHAnsi" w:cstheme="minorHAnsi"/>
                <w:b/>
                <w:sz w:val="20"/>
                <w:szCs w:val="20"/>
              </w:rPr>
              <w:t>particularités comportementales</w:t>
            </w:r>
            <w:r w:rsidR="008213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en communauté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permStart w:id="794697130" w:edGrp="everyone"/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permEnd w:id="794697130"/>
          </w:p>
          <w:p w14:paraId="3FA7CD0F" w14:textId="77777777" w:rsidR="00E23844" w:rsidRPr="00C32715" w:rsidRDefault="00E23844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729656" w14:textId="77777777" w:rsidR="00E23844" w:rsidRPr="00C32715" w:rsidRDefault="00E23844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E6F7CD" w14:textId="77777777" w:rsidR="00915467" w:rsidRDefault="00915467" w:rsidP="002120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1D0B635" w14:textId="77777777" w:rsidR="00915467" w:rsidRDefault="00915467" w:rsidP="002120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BDF0BA8" w14:textId="77777777" w:rsidR="00915467" w:rsidRDefault="00915467" w:rsidP="002120C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DFE2B91" w14:textId="40B102F9" w:rsidR="00E23844" w:rsidRPr="00C32715" w:rsidRDefault="00915467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Précisions de la f</w:t>
            </w:r>
            <w:r w:rsidR="004323E6">
              <w:rPr>
                <w:rFonts w:asciiTheme="minorHAnsi" w:hAnsiTheme="minorHAnsi" w:cstheme="minorHAnsi"/>
                <w:b/>
                <w:sz w:val="20"/>
                <w:szCs w:val="20"/>
              </w:rPr>
              <w:t>réquence</w:t>
            </w:r>
            <w:r w:rsidR="008213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E23844" w:rsidRPr="00C32715">
              <w:rPr>
                <w:rFonts w:asciiTheme="minorHAnsi" w:hAnsiTheme="minorHAnsi" w:cstheme="minorHAnsi"/>
                <w:b/>
                <w:sz w:val="20"/>
                <w:szCs w:val="20"/>
              </w:rPr>
              <w:t>de la durée</w:t>
            </w:r>
            <w:r w:rsidR="008213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et du contexte</w:t>
            </w:r>
            <w:r w:rsidR="00E23844" w:rsidRPr="00C32715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permStart w:id="744840882" w:edGrp="everyone"/>
            <w:r w:rsidR="00E23844"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E23844" w:rsidRPr="00C3271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E23844" w:rsidRPr="00C32715">
              <w:rPr>
                <w:rFonts w:asciiTheme="minorHAnsi" w:hAnsiTheme="minorHAnsi" w:cstheme="minorHAnsi"/>
                <w:sz w:val="20"/>
                <w:szCs w:val="20"/>
              </w:rPr>
            </w:r>
            <w:r w:rsidR="00E23844"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E23844"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E23844"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E23844"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E23844"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E23844"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E23844"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permEnd w:id="744840882"/>
          </w:p>
        </w:tc>
      </w:tr>
      <w:tr w:rsidR="00E23844" w:rsidRPr="001D0806" w14:paraId="0FFB0FC7" w14:textId="77777777" w:rsidTr="00BE78C6">
        <w:trPr>
          <w:cantSplit/>
          <w:trHeight w:val="2295"/>
        </w:trPr>
        <w:tc>
          <w:tcPr>
            <w:tcW w:w="567" w:type="dxa"/>
            <w:vMerge/>
            <w:shd w:val="clear" w:color="auto" w:fill="EDEDED" w:themeFill="accent3" w:themeFillTint="33"/>
            <w:textDirection w:val="btLr"/>
          </w:tcPr>
          <w:p w14:paraId="46CAD212" w14:textId="77777777" w:rsidR="00E23844" w:rsidRDefault="00E23844" w:rsidP="002120CF">
            <w:pPr>
              <w:ind w:left="113" w:right="113"/>
              <w:jc w:val="center"/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EDEDED" w:themeFill="accent3" w:themeFillTint="33"/>
            <w:vAlign w:val="center"/>
          </w:tcPr>
          <w:p w14:paraId="6DE9D0E8" w14:textId="05C25C66" w:rsidR="00E23844" w:rsidRPr="009845C1" w:rsidRDefault="009845C1" w:rsidP="00915467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845C1">
              <w:rPr>
                <w:rFonts w:ascii="Arial" w:hAnsi="Arial" w:cs="Arial"/>
                <w:b/>
                <w:sz w:val="20"/>
                <w:szCs w:val="20"/>
                <w:u w:val="single"/>
              </w:rPr>
              <w:t>PARTICULARITÉS SENSORIELLES ET DISPONIBILITÉ</w:t>
            </w:r>
          </w:p>
          <w:p w14:paraId="3E00425A" w14:textId="54A0D203" w:rsidR="00E23844" w:rsidRPr="00915467" w:rsidRDefault="00E23844" w:rsidP="00915467">
            <w:pPr>
              <w:pStyle w:val="Paragraphedeliste"/>
              <w:numPr>
                <w:ilvl w:val="0"/>
                <w:numId w:val="15"/>
              </w:num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 xml:space="preserve">Ex : Diète </w:t>
            </w:r>
            <w:r w:rsidR="00C97B6D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sensorielle</w:t>
            </w:r>
            <w:r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, accompagnement aux activi</w:t>
            </w:r>
            <w:r w:rsidR="00C97B6D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tés</w:t>
            </w:r>
            <w:r w:rsidR="00915467" w:rsidRPr="00915467">
              <w:rPr>
                <w:rFonts w:asciiTheme="minorHAnsi" w:hAnsiTheme="minorHAnsi" w:cstheme="minorHAnsi"/>
                <w:i/>
                <w:color w:val="595959" w:themeColor="text1" w:themeTint="A6"/>
                <w:sz w:val="16"/>
                <w:szCs w:val="16"/>
              </w:rPr>
              <w:t>, hyperréactivité, rituels, etc.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FE4A18" w14:textId="58C14B4D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34914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89278654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1789278654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Autonome</w:t>
            </w:r>
          </w:p>
          <w:p w14:paraId="786D348F" w14:textId="51ABA3E5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-204026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91659382" w:edGrp="everyone"/>
                <w:r w:rsidR="00553DB2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1191659382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partielle</w:t>
            </w:r>
          </w:p>
          <w:p w14:paraId="10865AD9" w14:textId="25CAFA8B" w:rsidR="00E23844" w:rsidRPr="00C32715" w:rsidRDefault="004A3EEA" w:rsidP="002120CF">
            <w:pPr>
              <w:ind w:left="3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2"/>
                </w:rPr>
                <w:id w:val="30066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54685880" w:edGrp="everyone"/>
                <w:r w:rsidR="007D1627">
                  <w:rPr>
                    <w:rFonts w:ascii="MS Gothic" w:eastAsia="MS Gothic" w:hAnsi="MS Gothic" w:cstheme="minorHAnsi" w:hint="eastAsia"/>
                    <w:sz w:val="20"/>
                    <w:szCs w:val="22"/>
                  </w:rPr>
                  <w:t>☐</w:t>
                </w:r>
                <w:permEnd w:id="954685880"/>
              </w:sdtContent>
            </w:sdt>
            <w:r w:rsidR="00E23844" w:rsidRPr="00C32715">
              <w:rPr>
                <w:rFonts w:asciiTheme="minorHAnsi" w:hAnsiTheme="minorHAnsi" w:cstheme="minorHAnsi"/>
                <w:sz w:val="20"/>
                <w:szCs w:val="22"/>
              </w:rPr>
              <w:t>Aide complète</w:t>
            </w:r>
          </w:p>
        </w:tc>
        <w:tc>
          <w:tcPr>
            <w:tcW w:w="4961" w:type="dxa"/>
            <w:shd w:val="clear" w:color="auto" w:fill="auto"/>
          </w:tcPr>
          <w:p w14:paraId="7FF5B3AE" w14:textId="088507DE" w:rsidR="00E23844" w:rsidRPr="00C32715" w:rsidRDefault="00E23844" w:rsidP="002120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2715">
              <w:rPr>
                <w:rFonts w:asciiTheme="minorHAnsi" w:hAnsiTheme="minorHAnsi" w:cstheme="minorHAnsi"/>
                <w:b/>
                <w:sz w:val="20"/>
                <w:szCs w:val="20"/>
              </w:rPr>
              <w:t>Précisions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permStart w:id="1663990297" w:edGrp="everyone"/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271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permEnd w:id="1663990297"/>
          </w:p>
        </w:tc>
      </w:tr>
    </w:tbl>
    <w:p w14:paraId="445A376A" w14:textId="5801CB48" w:rsidR="00E23844" w:rsidRDefault="00E23844"/>
    <w:p w14:paraId="53B44D4C" w14:textId="44CCC108" w:rsidR="00E23844" w:rsidRDefault="00E23844"/>
    <w:p w14:paraId="48A1D99E" w14:textId="7B7FA325" w:rsidR="00A04C68" w:rsidRDefault="00A04C68"/>
    <w:p w14:paraId="2660CEAD" w14:textId="05945EAF" w:rsidR="00A04C68" w:rsidRDefault="00A04C68"/>
    <w:tbl>
      <w:tblPr>
        <w:tblStyle w:val="Grilledutableau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453E1E" w14:paraId="68ED4E34" w14:textId="77777777" w:rsidTr="00BE78C6">
        <w:trPr>
          <w:trHeight w:val="283"/>
          <w:tblHeader/>
        </w:trPr>
        <w:tc>
          <w:tcPr>
            <w:tcW w:w="10343" w:type="dxa"/>
            <w:shd w:val="clear" w:color="auto" w:fill="D9D9D9" w:themeFill="background1" w:themeFillShade="D9"/>
            <w:vAlign w:val="center"/>
          </w:tcPr>
          <w:p w14:paraId="346384E0" w14:textId="4BED85FD" w:rsidR="00453E1E" w:rsidRPr="00EC51CF" w:rsidRDefault="00453E1E" w:rsidP="00DE6DB5">
            <w:pPr>
              <w:jc w:val="center"/>
              <w:rPr>
                <w:sz w:val="22"/>
                <w:szCs w:val="22"/>
              </w:rPr>
            </w:pPr>
            <w:bookmarkStart w:id="6" w:name="Consentement"/>
            <w:r w:rsidRPr="005626AA">
              <w:rPr>
                <w:rFonts w:ascii="Arial" w:hAnsi="Arial" w:cs="Arial"/>
                <w:b/>
                <w:sz w:val="22"/>
                <w:szCs w:val="22"/>
              </w:rPr>
              <w:t>CONSENTEMENT À LA DEMANDE</w:t>
            </w:r>
            <w:bookmarkEnd w:id="6"/>
          </w:p>
        </w:tc>
      </w:tr>
      <w:permStart w:id="636826361" w:edGrp="everyone"/>
      <w:tr w:rsidR="00453E1E" w14:paraId="1534F295" w14:textId="77777777" w:rsidTr="00BE78C6">
        <w:trPr>
          <w:trHeight w:val="252"/>
          <w:tblHeader/>
        </w:trPr>
        <w:tc>
          <w:tcPr>
            <w:tcW w:w="10343" w:type="dxa"/>
          </w:tcPr>
          <w:p w14:paraId="76DCF1CB" w14:textId="4FCDF9B5" w:rsidR="0093328C" w:rsidRPr="00184F5C" w:rsidRDefault="004A3EEA" w:rsidP="00FF24E9">
            <w:pPr>
              <w:rPr>
                <w:rFonts w:ascii="Arial" w:eastAsia="MS Gothic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/>
                  <w:sz w:val="20"/>
                  <w:szCs w:val="20"/>
                </w:rPr>
                <w:id w:val="113891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1EA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permEnd w:id="636826361"/>
            <w:r w:rsidR="00AD3AC7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r w:rsidR="00FF24E9">
              <w:rPr>
                <w:rFonts w:ascii="Arial" w:eastAsia="MS Gothic" w:hAnsi="Arial" w:cs="Arial"/>
                <w:b/>
                <w:sz w:val="20"/>
                <w:szCs w:val="20"/>
              </w:rPr>
              <w:t>L</w:t>
            </w:r>
            <w:r w:rsidR="00FF24E9" w:rsidRPr="00E105D1">
              <w:rPr>
                <w:rFonts w:ascii="Arial" w:eastAsia="MS Gothic" w:hAnsi="Arial" w:cs="Arial"/>
                <w:b/>
                <w:sz w:val="20"/>
                <w:szCs w:val="20"/>
              </w:rPr>
              <w:t>’</w:t>
            </w:r>
            <w:bookmarkStart w:id="7" w:name="usager"/>
            <w:r w:rsidR="0062639F">
              <w:rPr>
                <w:rFonts w:ascii="Arial" w:eastAsia="MS Gothic" w:hAnsi="Arial" w:cs="Arial"/>
                <w:b/>
                <w:sz w:val="20"/>
                <w:szCs w:val="20"/>
              </w:rPr>
              <w:fldChar w:fldCharType="begin"/>
            </w:r>
            <w:r w:rsidR="00D82B69">
              <w:rPr>
                <w:rFonts w:ascii="Arial" w:eastAsia="MS Gothic" w:hAnsi="Arial" w:cs="Arial"/>
                <w:b/>
                <w:sz w:val="20"/>
                <w:szCs w:val="20"/>
              </w:rPr>
              <w:instrText>HYPERLINK  \l "usager" \o "Et/ou son représentant légal                        Libre et éclairé                                         Pour une discussion inter CISSS"</w:instrText>
            </w:r>
            <w:r w:rsidR="0062639F">
              <w:rPr>
                <w:rFonts w:ascii="Arial" w:eastAsia="MS Gothic" w:hAnsi="Arial" w:cs="Arial"/>
                <w:b/>
                <w:sz w:val="20"/>
                <w:szCs w:val="20"/>
              </w:rPr>
              <w:fldChar w:fldCharType="separate"/>
            </w:r>
            <w:r w:rsidR="00FF24E9" w:rsidRPr="0062639F">
              <w:rPr>
                <w:rStyle w:val="Lienhypertexte"/>
                <w:rFonts w:ascii="Arial" w:eastAsia="MS Gothic" w:hAnsi="Arial" w:cs="Arial"/>
                <w:b/>
                <w:sz w:val="20"/>
                <w:szCs w:val="20"/>
              </w:rPr>
              <w:t>usager</w:t>
            </w:r>
            <w:bookmarkEnd w:id="7"/>
            <w:r w:rsidR="0062639F">
              <w:rPr>
                <w:rFonts w:ascii="Arial" w:eastAsia="MS Gothic" w:hAnsi="Arial" w:cs="Arial"/>
                <w:b/>
                <w:sz w:val="20"/>
                <w:szCs w:val="20"/>
              </w:rPr>
              <w:fldChar w:fldCharType="end"/>
            </w:r>
            <w:r w:rsidR="00B72B30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a été</w:t>
            </w:r>
            <w:r w:rsidR="002A3B98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informé</w:t>
            </w:r>
            <w:r w:rsidR="00E105D1" w:rsidRPr="00E105D1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de la </w:t>
            </w:r>
            <w:r w:rsidR="002A3B98">
              <w:rPr>
                <w:rFonts w:ascii="Arial" w:eastAsia="MS Gothic" w:hAnsi="Arial" w:cs="Arial"/>
                <w:b/>
                <w:sz w:val="20"/>
                <w:szCs w:val="20"/>
              </w:rPr>
              <w:t xml:space="preserve">présente </w:t>
            </w:r>
            <w:r w:rsidR="0093328C" w:rsidRPr="0093328C">
              <w:rPr>
                <w:rFonts w:ascii="Arial" w:eastAsia="MS Gothic" w:hAnsi="Arial" w:cs="Arial"/>
                <w:b/>
                <w:sz w:val="20"/>
                <w:szCs w:val="20"/>
              </w:rPr>
              <w:t>demande</w:t>
            </w:r>
            <w:r w:rsidR="00A86EE4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r w:rsidR="007C7583">
              <w:rPr>
                <w:rFonts w:ascii="Arial" w:eastAsia="MS Gothic" w:hAnsi="Arial" w:cs="Arial"/>
                <w:b/>
                <w:sz w:val="20"/>
                <w:szCs w:val="20"/>
              </w:rPr>
              <w:t>et y consent.</w:t>
            </w:r>
          </w:p>
        </w:tc>
      </w:tr>
      <w:tr w:rsidR="00453E1E" w14:paraId="50264626" w14:textId="77777777" w:rsidTr="00BE78C6">
        <w:trPr>
          <w:trHeight w:val="395"/>
          <w:tblHeader/>
        </w:trPr>
        <w:tc>
          <w:tcPr>
            <w:tcW w:w="10343" w:type="dxa"/>
            <w:vAlign w:val="center"/>
          </w:tcPr>
          <w:p w14:paraId="6A5B0EEC" w14:textId="33CCDB69" w:rsidR="00453E1E" w:rsidRDefault="00F92028" w:rsidP="006132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Système d’information de la note 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435401894"/>
                <w:placeholder>
                  <w:docPart w:val="DefaultPlaceholder_-1854013439"/>
                </w:placeholder>
                <w:showingPlcHdr/>
                <w:dropDownList>
                  <w:listItem w:value="Choisissez un élément."/>
                  <w:listItem w:displayText="SIPAD - ME" w:value="SIPAD - ME"/>
                  <w:listItem w:displayText="SIPAD - SRSOR" w:value="SIPAD - SRSOR"/>
                  <w:listItem w:displayText="SIPAD - CMR" w:value="SIPAD - CMR"/>
                  <w:listItem w:displayText="I - CLSC" w:value="I - CLSC"/>
                </w:dropDownList>
              </w:sdtPr>
              <w:sdtEndPr/>
              <w:sdtContent>
                <w:permStart w:id="2024478176" w:edGrp="everyone"/>
                <w:r w:rsidRPr="0012529D">
                  <w:rPr>
                    <w:rStyle w:val="Textedelespacerserv"/>
                  </w:rPr>
                  <w:t>Choisissez un élément.</w:t>
                </w:r>
                <w:permEnd w:id="2024478176"/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  <w:r w:rsidR="00C33F76">
              <w:rPr>
                <w:rFonts w:ascii="Arial" w:hAnsi="Arial" w:cs="Arial"/>
                <w:sz w:val="20"/>
                <w:szCs w:val="20"/>
              </w:rPr>
              <w:t xml:space="preserve">Numéro de la note : </w:t>
            </w:r>
            <w:permStart w:id="1869288908" w:edGrp="everyone"/>
            <w:r w:rsidR="00C33F7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ermEnd w:id="1869288908"/>
          <w:p w14:paraId="63B5CA7F" w14:textId="6B8D3E2E" w:rsidR="00F92028" w:rsidRPr="00CE315E" w:rsidRDefault="00F92028" w:rsidP="006132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A6B57C" w14:textId="757907C7" w:rsidR="00CD137D" w:rsidRDefault="00CD137D" w:rsidP="00470EC1">
      <w:pPr>
        <w:rPr>
          <w:sz w:val="20"/>
        </w:rPr>
      </w:pPr>
    </w:p>
    <w:p w14:paraId="0F02C8F0" w14:textId="67FEC466" w:rsidR="009F6881" w:rsidRDefault="009F6881" w:rsidP="00470EC1">
      <w:pPr>
        <w:rPr>
          <w:sz w:val="20"/>
        </w:rPr>
      </w:pPr>
    </w:p>
    <w:p w14:paraId="7B75C2A1" w14:textId="0EB92922" w:rsidR="00A04C68" w:rsidRDefault="00A04C68" w:rsidP="00470EC1">
      <w:pPr>
        <w:rPr>
          <w:sz w:val="20"/>
        </w:rPr>
      </w:pPr>
    </w:p>
    <w:p w14:paraId="2A5E752B" w14:textId="77777777" w:rsidR="00A04C68" w:rsidRDefault="00A04C68" w:rsidP="00470EC1">
      <w:pPr>
        <w:rPr>
          <w:sz w:val="20"/>
        </w:rPr>
      </w:pPr>
    </w:p>
    <w:tbl>
      <w:tblPr>
        <w:tblStyle w:val="Grilledutableau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48"/>
        <w:gridCol w:w="5160"/>
        <w:gridCol w:w="851"/>
        <w:gridCol w:w="1989"/>
      </w:tblGrid>
      <w:tr w:rsidR="009F6881" w:rsidRPr="00BA0EC3" w14:paraId="49535179" w14:textId="77777777" w:rsidTr="00BE78C6">
        <w:trPr>
          <w:trHeight w:val="680"/>
        </w:trPr>
        <w:tc>
          <w:tcPr>
            <w:tcW w:w="2348" w:type="dxa"/>
            <w:tcBorders>
              <w:right w:val="single" w:sz="4" w:space="0" w:color="auto"/>
            </w:tcBorders>
            <w:vAlign w:val="center"/>
          </w:tcPr>
          <w:p w14:paraId="00C3DD81" w14:textId="74B1DF25" w:rsidR="009F6881" w:rsidRPr="00C10729" w:rsidRDefault="009F6881" w:rsidP="009F6881">
            <w:pPr>
              <w:keepNext/>
              <w:tabs>
                <w:tab w:val="left" w:pos="770"/>
              </w:tabs>
              <w:rPr>
                <w:rFonts w:ascii="Arial" w:hAnsi="Arial" w:cs="Arial"/>
                <w:b/>
                <w:sz w:val="20"/>
                <w:szCs w:val="20"/>
              </w:rPr>
            </w:pPr>
            <w:permStart w:id="94975843" w:edGrp="everyone" w:colFirst="3" w:colLast="3"/>
            <w:permStart w:id="1426351542" w:edGrp="everyone" w:colFirst="1" w:colLast="1"/>
            <w:r w:rsidRPr="00C10729">
              <w:rPr>
                <w:rFonts w:ascii="Arial" w:hAnsi="Arial" w:cs="Arial"/>
                <w:b/>
                <w:sz w:val="20"/>
                <w:szCs w:val="20"/>
              </w:rPr>
              <w:t>Signature du requérant: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3D8E" w14:textId="77777777" w:rsidR="009F6881" w:rsidRPr="00C10729" w:rsidRDefault="009F6881" w:rsidP="00342C6B">
            <w:pPr>
              <w:keepNext/>
              <w:tabs>
                <w:tab w:val="left" w:pos="770"/>
              </w:tabs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1810592894"/>
              <w:showingPlcHdr/>
              <w:picture/>
            </w:sdtPr>
            <w:sdtEndPr/>
            <w:sdtContent>
              <w:p w14:paraId="4AE76A6C" w14:textId="77777777" w:rsidR="009F6881" w:rsidRPr="00C10729" w:rsidRDefault="009F6881" w:rsidP="00342C6B">
                <w:pPr>
                  <w:keepNext/>
                  <w:tabs>
                    <w:tab w:val="left" w:pos="770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C10729">
                  <w:rPr>
                    <w:rFonts w:ascii="Arial" w:hAnsi="Arial" w:cs="Arial"/>
                    <w:noProof/>
                    <w:sz w:val="20"/>
                    <w:szCs w:val="20"/>
                    <w:bdr w:val="single" w:sz="4" w:space="0" w:color="auto"/>
                  </w:rPr>
                  <w:drawing>
                    <wp:inline distT="0" distB="0" distL="0" distR="0" wp14:anchorId="30173A92" wp14:editId="1D41B8A9">
                      <wp:extent cx="567266" cy="480710"/>
                      <wp:effectExtent l="0" t="0" r="4445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7266" cy="480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EA7D97" w14:textId="77777777" w:rsidR="009F6881" w:rsidRPr="00C10729" w:rsidRDefault="009F6881" w:rsidP="00342C6B">
            <w:pPr>
              <w:keepNext/>
              <w:tabs>
                <w:tab w:val="left" w:pos="77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10729">
              <w:rPr>
                <w:rFonts w:ascii="Arial" w:hAnsi="Arial" w:cs="Arial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42123603"/>
            <w:placeholder>
              <w:docPart w:val="7971E3815B6748C5887C849D881DE34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89" w:type="dxa"/>
                <w:tcBorders>
                  <w:left w:val="nil"/>
                </w:tcBorders>
                <w:vAlign w:val="center"/>
              </w:tcPr>
              <w:p w14:paraId="00E0C0DB" w14:textId="4A1FBCD4" w:rsidR="009F6881" w:rsidRPr="00C10729" w:rsidRDefault="00901EA1" w:rsidP="00342C6B">
                <w:pPr>
                  <w:keepNext/>
                  <w:tabs>
                    <w:tab w:val="left" w:pos="77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F6881" w:rsidRPr="00BA0EC3" w14:paraId="4A5B6AA6" w14:textId="77777777" w:rsidTr="00BE78C6">
        <w:trPr>
          <w:trHeight w:val="510"/>
        </w:trPr>
        <w:tc>
          <w:tcPr>
            <w:tcW w:w="2348" w:type="dxa"/>
            <w:vAlign w:val="center"/>
          </w:tcPr>
          <w:p w14:paraId="1C69667A" w14:textId="77777777" w:rsidR="009F6881" w:rsidRPr="00C10729" w:rsidRDefault="009F6881" w:rsidP="00342C6B">
            <w:pPr>
              <w:keepNext/>
              <w:tabs>
                <w:tab w:val="left" w:pos="770"/>
              </w:tabs>
              <w:rPr>
                <w:rFonts w:ascii="Arial" w:hAnsi="Arial" w:cs="Arial"/>
                <w:b/>
                <w:sz w:val="20"/>
                <w:szCs w:val="20"/>
              </w:rPr>
            </w:pPr>
            <w:permStart w:id="901459798" w:edGrp="everyone" w:colFirst="1" w:colLast="1"/>
            <w:permEnd w:id="94975843"/>
            <w:permEnd w:id="1426351542"/>
            <w:r w:rsidRPr="00C10729">
              <w:rPr>
                <w:rFonts w:ascii="Arial" w:hAnsi="Arial" w:cs="Arial"/>
                <w:b/>
                <w:sz w:val="20"/>
                <w:szCs w:val="20"/>
              </w:rPr>
              <w:t>Titre d’emploi :</w:t>
            </w:r>
          </w:p>
        </w:tc>
        <w:tc>
          <w:tcPr>
            <w:tcW w:w="8000" w:type="dxa"/>
            <w:gridSpan w:val="3"/>
            <w:vAlign w:val="center"/>
          </w:tcPr>
          <w:p w14:paraId="128D1B42" w14:textId="2AADAC24" w:rsidR="009F6881" w:rsidRPr="00C10729" w:rsidRDefault="00901EA1" w:rsidP="00342C6B">
            <w:pPr>
              <w:keepNext/>
              <w:tabs>
                <w:tab w:val="left" w:pos="77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permEnd w:id="901459798"/>
    </w:tbl>
    <w:p w14:paraId="00D65335" w14:textId="17A15CDB" w:rsidR="009F6881" w:rsidRDefault="009F6881" w:rsidP="00470EC1">
      <w:pPr>
        <w:rPr>
          <w:sz w:val="20"/>
        </w:rPr>
      </w:pPr>
    </w:p>
    <w:p w14:paraId="5FD79BF9" w14:textId="709C386E" w:rsidR="00831514" w:rsidRDefault="00831514" w:rsidP="00470EC1">
      <w:pPr>
        <w:rPr>
          <w:sz w:val="20"/>
        </w:rPr>
      </w:pPr>
    </w:p>
    <w:p w14:paraId="6483EA91" w14:textId="61DD3570" w:rsidR="009F6881" w:rsidRDefault="009F6881" w:rsidP="00470EC1">
      <w:pPr>
        <w:rPr>
          <w:sz w:val="20"/>
        </w:rPr>
      </w:pPr>
    </w:p>
    <w:p w14:paraId="7E57EFD0" w14:textId="073A04BC" w:rsidR="009F6881" w:rsidRDefault="009F6881" w:rsidP="00470EC1">
      <w:pPr>
        <w:rPr>
          <w:sz w:val="20"/>
        </w:rPr>
      </w:pPr>
    </w:p>
    <w:p w14:paraId="14518065" w14:textId="606F62D1" w:rsidR="008B3DD1" w:rsidRPr="00F32C99" w:rsidRDefault="008B3DD1" w:rsidP="00A67125">
      <w:pPr>
        <w:tabs>
          <w:tab w:val="left" w:pos="2520"/>
        </w:tabs>
        <w:rPr>
          <w:sz w:val="20"/>
          <w:szCs w:val="20"/>
        </w:rPr>
      </w:pPr>
    </w:p>
    <w:sectPr w:rsidR="008B3DD1" w:rsidRPr="00F32C99" w:rsidSect="00743BF8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276" w:right="567" w:bottom="1276" w:left="1021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7B20C" w14:textId="77777777" w:rsidR="005610B2" w:rsidRDefault="005610B2" w:rsidP="0081257E">
      <w:r>
        <w:separator/>
      </w:r>
    </w:p>
  </w:endnote>
  <w:endnote w:type="continuationSeparator" w:id="0">
    <w:p w14:paraId="1AFB5067" w14:textId="77777777" w:rsidR="005610B2" w:rsidRDefault="005610B2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E70F0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473F5B30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649A1C86" w14:textId="37C8C5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AA4A83" w:rsidRPr="00AA4A83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30258" w14:textId="10D3E3F8" w:rsidR="00EE71AF" w:rsidRPr="002C0510" w:rsidRDefault="0008048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CLI-60592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C2694D">
      <w:rPr>
        <w:rFonts w:asciiTheme="minorHAnsi" w:hAnsiTheme="minorHAnsi" w:cstheme="minorHAnsi"/>
        <w:b/>
        <w:sz w:val="20"/>
        <w:szCs w:val="20"/>
      </w:rPr>
      <w:t xml:space="preserve">DEMANDE DE </w:t>
    </w:r>
    <w:r w:rsidR="004B1FA0">
      <w:rPr>
        <w:rFonts w:asciiTheme="minorHAnsi" w:hAnsiTheme="minorHAnsi" w:cstheme="minorHAnsi"/>
        <w:b/>
        <w:sz w:val="20"/>
        <w:szCs w:val="20"/>
      </w:rPr>
      <w:t>SERVICE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112D9D13" w14:textId="32D2F180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F7717B">
      <w:rPr>
        <w:rFonts w:asciiTheme="minorHAnsi" w:hAnsiTheme="minorHAnsi" w:cstheme="minorHAnsi"/>
        <w:b/>
        <w:sz w:val="20"/>
        <w:szCs w:val="20"/>
      </w:rPr>
      <w:t>CENTRE D’ACTIVITÉS</w:t>
    </w:r>
    <w:r w:rsidR="00C2694D">
      <w:rPr>
        <w:rFonts w:asciiTheme="minorHAnsi" w:hAnsiTheme="minorHAnsi" w:cstheme="minorHAnsi"/>
        <w:b/>
        <w:sz w:val="20"/>
        <w:szCs w:val="20"/>
      </w:rPr>
      <w:t xml:space="preserve"> </w:t>
    </w:r>
    <w:r w:rsidR="00C113C4">
      <w:rPr>
        <w:rFonts w:asciiTheme="minorHAnsi" w:hAnsiTheme="minorHAnsi" w:cstheme="minorHAnsi"/>
        <w:b/>
        <w:sz w:val="20"/>
        <w:szCs w:val="20"/>
      </w:rPr>
      <w:t xml:space="preserve">CA-01 </w:t>
    </w:r>
    <w:r w:rsidR="00C2694D">
      <w:rPr>
        <w:rFonts w:asciiTheme="minorHAnsi" w:hAnsiTheme="minorHAnsi" w:cstheme="minorHAnsi"/>
        <w:b/>
        <w:sz w:val="20"/>
        <w:szCs w:val="20"/>
      </w:rPr>
      <w:t>( DPD )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4A3EEA">
      <w:rPr>
        <w:b/>
        <w:bCs/>
        <w:noProof/>
        <w:sz w:val="15"/>
        <w:szCs w:val="15"/>
      </w:rPr>
      <w:t>3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4A3EEA" w:rsidRPr="004A3EEA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05AEF" w14:textId="64AE24DD" w:rsidR="00EE71AF" w:rsidRPr="002C0510" w:rsidRDefault="00080485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CLI-60592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C2694D">
      <w:rPr>
        <w:rFonts w:asciiTheme="minorHAnsi" w:hAnsiTheme="minorHAnsi" w:cstheme="minorHAnsi"/>
        <w:b/>
        <w:sz w:val="20"/>
        <w:szCs w:val="20"/>
      </w:rPr>
      <w:t xml:space="preserve">DEMANDE DE </w:t>
    </w:r>
    <w:r w:rsidR="004B1FA0">
      <w:rPr>
        <w:rFonts w:asciiTheme="minorHAnsi" w:hAnsiTheme="minorHAnsi" w:cstheme="minorHAnsi"/>
        <w:b/>
        <w:sz w:val="20"/>
        <w:szCs w:val="20"/>
      </w:rPr>
      <w:t>SERVICE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5EFD461C" w14:textId="04B5A0F8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77668E">
      <w:rPr>
        <w:rFonts w:asciiTheme="minorHAnsi" w:hAnsiTheme="minorHAnsi" w:cstheme="minorHAnsi"/>
        <w:b/>
        <w:sz w:val="20"/>
        <w:szCs w:val="20"/>
      </w:rPr>
      <w:t>CENTRE D’ACTIVITÉS</w:t>
    </w:r>
    <w:r w:rsidR="00C2694D">
      <w:rPr>
        <w:rFonts w:asciiTheme="minorHAnsi" w:hAnsiTheme="minorHAnsi" w:cstheme="minorHAnsi"/>
        <w:b/>
        <w:sz w:val="20"/>
        <w:szCs w:val="20"/>
      </w:rPr>
      <w:t xml:space="preserve"> </w:t>
    </w:r>
    <w:r w:rsidR="00971262">
      <w:rPr>
        <w:rFonts w:asciiTheme="minorHAnsi" w:hAnsiTheme="minorHAnsi" w:cstheme="minorHAnsi"/>
        <w:b/>
        <w:sz w:val="20"/>
        <w:szCs w:val="20"/>
      </w:rPr>
      <w:t xml:space="preserve">CA-01 </w:t>
    </w:r>
    <w:r w:rsidR="00C2694D">
      <w:rPr>
        <w:rFonts w:asciiTheme="minorHAnsi" w:hAnsiTheme="minorHAnsi" w:cstheme="minorHAnsi"/>
        <w:b/>
        <w:sz w:val="20"/>
        <w:szCs w:val="20"/>
      </w:rPr>
      <w:t>(DPD)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A3EEA">
      <w:rPr>
        <w:rFonts w:asciiTheme="minorHAnsi" w:hAnsiTheme="minorHAnsi" w:cstheme="minorHAnsi"/>
        <w:b/>
        <w:bCs/>
        <w:noProof/>
        <w:sz w:val="15"/>
        <w:szCs w:val="15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A3EEA" w:rsidRPr="004A3EEA">
      <w:rPr>
        <w:rFonts w:asciiTheme="minorHAnsi" w:hAnsiTheme="minorHAnsi" w:cstheme="minorHAnsi"/>
        <w:b/>
        <w:bCs/>
        <w:noProof/>
        <w:sz w:val="15"/>
        <w:szCs w:val="15"/>
        <w:lang w:val="fr-FR"/>
      </w:rPr>
      <w:t>3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D0461" w14:textId="77777777" w:rsidR="005610B2" w:rsidRDefault="005610B2" w:rsidP="0081257E">
      <w:r>
        <w:separator/>
      </w:r>
    </w:p>
  </w:footnote>
  <w:footnote w:type="continuationSeparator" w:id="0">
    <w:p w14:paraId="37C5A885" w14:textId="77777777" w:rsidR="005610B2" w:rsidRDefault="005610B2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9E897" w14:textId="2E0000AB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12622086" w:edGrp="everyone"/>
    <w:permStart w:id="1159994427" w:edGrp="everyone"/>
    <w:permStart w:id="581123343" w:edGrp="everyone"/>
    <w:permStart w:id="909843138" w:edGrp="everyone"/>
    <w:permStart w:id="178666049" w:edGrp="everyone"/>
    <w:permStart w:id="59050367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32520903"/>
        <w:lock w:val="sdtLocked"/>
        <w:placeholder>
          <w:docPart w:val="719CA8F31A644E20B955DC22B9EB46B9"/>
        </w:placeholder>
        <w:showingPlcHdr/>
      </w:sdtPr>
      <w:sdtEndPr/>
      <w:sdtContent>
        <w:r w:rsidR="00AA4A83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12622086"/>
    <w:permEnd w:id="1159994427"/>
    <w:permEnd w:id="581123343"/>
    <w:permEnd w:id="909843138"/>
    <w:permEnd w:id="178666049"/>
    <w:permEnd w:id="59050367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8394834" w:edGrp="everyone"/>
    <w:permStart w:id="2023511769" w:edGrp="everyone"/>
    <w:permStart w:id="138036288" w:edGrp="everyone"/>
    <w:permStart w:id="809454511" w:edGrp="everyone"/>
    <w:permStart w:id="147935744" w:edGrp="everyone"/>
    <w:permStart w:id="40982403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562160589"/>
        <w:lock w:val="sdtLocked"/>
        <w:placeholder>
          <w:docPart w:val="49EB11C19CE44B1C8E19A85C6F796721"/>
        </w:placeholder>
      </w:sdtPr>
      <w:sdtEndPr/>
      <w:sdtContent>
        <w:r w:rsidR="00AA4A83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8394834"/>
    <w:permEnd w:id="2023511769"/>
    <w:permEnd w:id="138036288"/>
    <w:permEnd w:id="809454511"/>
    <w:permEnd w:id="147935744"/>
    <w:permEnd w:id="409824036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1480E" w14:textId="51267936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92440276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577174758"/>
        <w:lock w:val="sdtLocked"/>
        <w:placeholder>
          <w:docPart w:val="FFCE2F21CE6047CFBB78B5CB23773B54"/>
        </w:placeholder>
        <w:showingPlcHdr/>
      </w:sdtPr>
      <w:sdtEndPr/>
      <w:sdtContent>
        <w:r w:rsidR="00AA4A83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92440276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654132455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671211293"/>
        <w:lock w:val="sdtLocked"/>
        <w:placeholder>
          <w:docPart w:val="86E842884F8044B7A2E5445DA30B69E8"/>
        </w:placeholder>
      </w:sdtPr>
      <w:sdtEndPr/>
      <w:sdtContent>
        <w:r w:rsidR="00AA4A83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654132455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726632F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170406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D2BE3"/>
    <w:multiLevelType w:val="multilevel"/>
    <w:tmpl w:val="B59A7F7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D1974F5"/>
    <w:multiLevelType w:val="hybridMultilevel"/>
    <w:tmpl w:val="D8444FCE"/>
    <w:lvl w:ilvl="0" w:tplc="0C0C0009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85B2C"/>
    <w:multiLevelType w:val="hybridMultilevel"/>
    <w:tmpl w:val="B1C66B14"/>
    <w:lvl w:ilvl="0" w:tplc="0C0C0009">
      <w:start w:val="1"/>
      <w:numFmt w:val="bullet"/>
      <w:lvlText w:val=""/>
      <w:lvlJc w:val="left"/>
      <w:pPr>
        <w:ind w:left="284" w:hanging="284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25443"/>
    <w:multiLevelType w:val="hybridMultilevel"/>
    <w:tmpl w:val="AFEEEADC"/>
    <w:lvl w:ilvl="0" w:tplc="0C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340E3B"/>
    <w:multiLevelType w:val="hybridMultilevel"/>
    <w:tmpl w:val="62AA9D1E"/>
    <w:lvl w:ilvl="0" w:tplc="0C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A6488F"/>
    <w:multiLevelType w:val="hybridMultilevel"/>
    <w:tmpl w:val="11ECEDFC"/>
    <w:lvl w:ilvl="0" w:tplc="B3F0799E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431F1"/>
    <w:multiLevelType w:val="hybridMultilevel"/>
    <w:tmpl w:val="4CDE61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87E61"/>
    <w:multiLevelType w:val="hybridMultilevel"/>
    <w:tmpl w:val="97CCF87C"/>
    <w:lvl w:ilvl="0" w:tplc="45DC8B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  <w:sz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A1988"/>
    <w:multiLevelType w:val="hybridMultilevel"/>
    <w:tmpl w:val="1A64E7A6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F5901"/>
    <w:multiLevelType w:val="hybridMultilevel"/>
    <w:tmpl w:val="730034EE"/>
    <w:lvl w:ilvl="0" w:tplc="0C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B00BCA"/>
    <w:multiLevelType w:val="hybridMultilevel"/>
    <w:tmpl w:val="CBC0352A"/>
    <w:lvl w:ilvl="0" w:tplc="076409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3"/>
  </w:num>
  <w:num w:numId="5">
    <w:abstractNumId w:val="0"/>
  </w:num>
  <w:num w:numId="6">
    <w:abstractNumId w:val="9"/>
  </w:num>
  <w:num w:numId="7">
    <w:abstractNumId w:val="1"/>
  </w:num>
  <w:num w:numId="8">
    <w:abstractNumId w:val="13"/>
  </w:num>
  <w:num w:numId="9">
    <w:abstractNumId w:val="14"/>
  </w:num>
  <w:num w:numId="10">
    <w:abstractNumId w:val="15"/>
  </w:num>
  <w:num w:numId="11">
    <w:abstractNumId w:val="7"/>
  </w:num>
  <w:num w:numId="12">
    <w:abstractNumId w:val="6"/>
  </w:num>
  <w:num w:numId="13">
    <w:abstractNumId w:val="5"/>
  </w:num>
  <w:num w:numId="14">
    <w:abstractNumId w:val="8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02302"/>
    <w:rsid w:val="00002E1E"/>
    <w:rsid w:val="00010E17"/>
    <w:rsid w:val="000235F9"/>
    <w:rsid w:val="00025E20"/>
    <w:rsid w:val="00026753"/>
    <w:rsid w:val="00032680"/>
    <w:rsid w:val="000347F5"/>
    <w:rsid w:val="00036168"/>
    <w:rsid w:val="0003776D"/>
    <w:rsid w:val="00037881"/>
    <w:rsid w:val="0004340D"/>
    <w:rsid w:val="0004612D"/>
    <w:rsid w:val="00047087"/>
    <w:rsid w:val="00053C81"/>
    <w:rsid w:val="00053CAD"/>
    <w:rsid w:val="00056477"/>
    <w:rsid w:val="00061115"/>
    <w:rsid w:val="00061936"/>
    <w:rsid w:val="0006194C"/>
    <w:rsid w:val="00063E54"/>
    <w:rsid w:val="000649F4"/>
    <w:rsid w:val="000653C6"/>
    <w:rsid w:val="00067005"/>
    <w:rsid w:val="00067AB5"/>
    <w:rsid w:val="0007483C"/>
    <w:rsid w:val="00080485"/>
    <w:rsid w:val="00081719"/>
    <w:rsid w:val="00081E4F"/>
    <w:rsid w:val="00083AEB"/>
    <w:rsid w:val="00092052"/>
    <w:rsid w:val="0009302E"/>
    <w:rsid w:val="00094D01"/>
    <w:rsid w:val="000A1BAF"/>
    <w:rsid w:val="000A3387"/>
    <w:rsid w:val="000A48D0"/>
    <w:rsid w:val="000A5A8D"/>
    <w:rsid w:val="000A5E6D"/>
    <w:rsid w:val="000A5E86"/>
    <w:rsid w:val="000A7EB2"/>
    <w:rsid w:val="000B34AA"/>
    <w:rsid w:val="000B730F"/>
    <w:rsid w:val="000B7F78"/>
    <w:rsid w:val="000C1C86"/>
    <w:rsid w:val="000C3160"/>
    <w:rsid w:val="000C3268"/>
    <w:rsid w:val="000C6385"/>
    <w:rsid w:val="000D3332"/>
    <w:rsid w:val="000D66DA"/>
    <w:rsid w:val="000E53E1"/>
    <w:rsid w:val="000F01B1"/>
    <w:rsid w:val="000F0434"/>
    <w:rsid w:val="000F0ECA"/>
    <w:rsid w:val="000F1FB9"/>
    <w:rsid w:val="000F5779"/>
    <w:rsid w:val="00105175"/>
    <w:rsid w:val="00106182"/>
    <w:rsid w:val="00106D2F"/>
    <w:rsid w:val="00110A05"/>
    <w:rsid w:val="00114095"/>
    <w:rsid w:val="001146A0"/>
    <w:rsid w:val="001200AF"/>
    <w:rsid w:val="00120CD8"/>
    <w:rsid w:val="00121C81"/>
    <w:rsid w:val="0012369E"/>
    <w:rsid w:val="00124977"/>
    <w:rsid w:val="00132406"/>
    <w:rsid w:val="00133945"/>
    <w:rsid w:val="0013480E"/>
    <w:rsid w:val="00134CC1"/>
    <w:rsid w:val="0014043F"/>
    <w:rsid w:val="0014311E"/>
    <w:rsid w:val="00143AA5"/>
    <w:rsid w:val="00144BC2"/>
    <w:rsid w:val="00146618"/>
    <w:rsid w:val="00147763"/>
    <w:rsid w:val="00147830"/>
    <w:rsid w:val="00153E63"/>
    <w:rsid w:val="001549C3"/>
    <w:rsid w:val="00162FFB"/>
    <w:rsid w:val="00163910"/>
    <w:rsid w:val="00163926"/>
    <w:rsid w:val="0016627A"/>
    <w:rsid w:val="00170CBA"/>
    <w:rsid w:val="001720F9"/>
    <w:rsid w:val="001725E1"/>
    <w:rsid w:val="00173F3A"/>
    <w:rsid w:val="00176115"/>
    <w:rsid w:val="00177B81"/>
    <w:rsid w:val="00181D1B"/>
    <w:rsid w:val="00181DEA"/>
    <w:rsid w:val="001841E4"/>
    <w:rsid w:val="00184D0C"/>
    <w:rsid w:val="00184F5C"/>
    <w:rsid w:val="00193617"/>
    <w:rsid w:val="00197891"/>
    <w:rsid w:val="001A2A48"/>
    <w:rsid w:val="001A54E1"/>
    <w:rsid w:val="001A71EA"/>
    <w:rsid w:val="001A7717"/>
    <w:rsid w:val="001B6ADB"/>
    <w:rsid w:val="001B6B6F"/>
    <w:rsid w:val="001B74C6"/>
    <w:rsid w:val="001C1CD3"/>
    <w:rsid w:val="001C1F7F"/>
    <w:rsid w:val="001C3C30"/>
    <w:rsid w:val="001E062A"/>
    <w:rsid w:val="001E07CE"/>
    <w:rsid w:val="001F086F"/>
    <w:rsid w:val="001F0C8E"/>
    <w:rsid w:val="001F5228"/>
    <w:rsid w:val="001F71E9"/>
    <w:rsid w:val="0021081C"/>
    <w:rsid w:val="00224B70"/>
    <w:rsid w:val="00230283"/>
    <w:rsid w:val="00230A4A"/>
    <w:rsid w:val="00233347"/>
    <w:rsid w:val="00233C49"/>
    <w:rsid w:val="00237BBA"/>
    <w:rsid w:val="0024003D"/>
    <w:rsid w:val="002408C6"/>
    <w:rsid w:val="00240B84"/>
    <w:rsid w:val="002454D8"/>
    <w:rsid w:val="00246905"/>
    <w:rsid w:val="00260492"/>
    <w:rsid w:val="00261779"/>
    <w:rsid w:val="00263F52"/>
    <w:rsid w:val="00267638"/>
    <w:rsid w:val="00272D3A"/>
    <w:rsid w:val="00273D71"/>
    <w:rsid w:val="0027418A"/>
    <w:rsid w:val="00275090"/>
    <w:rsid w:val="002812A3"/>
    <w:rsid w:val="002816C9"/>
    <w:rsid w:val="0028550E"/>
    <w:rsid w:val="00285AAB"/>
    <w:rsid w:val="00291561"/>
    <w:rsid w:val="00293493"/>
    <w:rsid w:val="00295818"/>
    <w:rsid w:val="00295F2F"/>
    <w:rsid w:val="002A090E"/>
    <w:rsid w:val="002A3B98"/>
    <w:rsid w:val="002A6062"/>
    <w:rsid w:val="002C0510"/>
    <w:rsid w:val="002C5CEB"/>
    <w:rsid w:val="002D0898"/>
    <w:rsid w:val="002D0F0D"/>
    <w:rsid w:val="002D207C"/>
    <w:rsid w:val="002D4BDA"/>
    <w:rsid w:val="002E0A22"/>
    <w:rsid w:val="002E3D54"/>
    <w:rsid w:val="002E4E3E"/>
    <w:rsid w:val="002E6B01"/>
    <w:rsid w:val="00300573"/>
    <w:rsid w:val="00301BAB"/>
    <w:rsid w:val="00317BB0"/>
    <w:rsid w:val="00320180"/>
    <w:rsid w:val="003271E2"/>
    <w:rsid w:val="00330253"/>
    <w:rsid w:val="00336BCB"/>
    <w:rsid w:val="00340A6E"/>
    <w:rsid w:val="00342B30"/>
    <w:rsid w:val="00342D92"/>
    <w:rsid w:val="0035045E"/>
    <w:rsid w:val="0035311F"/>
    <w:rsid w:val="0035589A"/>
    <w:rsid w:val="003573AA"/>
    <w:rsid w:val="00357B43"/>
    <w:rsid w:val="00365BE6"/>
    <w:rsid w:val="003669E7"/>
    <w:rsid w:val="00366A13"/>
    <w:rsid w:val="00367527"/>
    <w:rsid w:val="00367C4C"/>
    <w:rsid w:val="00371FBF"/>
    <w:rsid w:val="003724A3"/>
    <w:rsid w:val="00380AEA"/>
    <w:rsid w:val="0039061C"/>
    <w:rsid w:val="00392144"/>
    <w:rsid w:val="00394A61"/>
    <w:rsid w:val="0039626E"/>
    <w:rsid w:val="003A120F"/>
    <w:rsid w:val="003A158B"/>
    <w:rsid w:val="003A6F43"/>
    <w:rsid w:val="003B0A8B"/>
    <w:rsid w:val="003B0F2E"/>
    <w:rsid w:val="003B1ECA"/>
    <w:rsid w:val="003C1020"/>
    <w:rsid w:val="003D14C4"/>
    <w:rsid w:val="003D22CC"/>
    <w:rsid w:val="003D7353"/>
    <w:rsid w:val="003E3AE5"/>
    <w:rsid w:val="003E5361"/>
    <w:rsid w:val="003F27A5"/>
    <w:rsid w:val="003F3BBB"/>
    <w:rsid w:val="003F5BFB"/>
    <w:rsid w:val="003F6732"/>
    <w:rsid w:val="004002B2"/>
    <w:rsid w:val="00402FAF"/>
    <w:rsid w:val="00413A5E"/>
    <w:rsid w:val="00424334"/>
    <w:rsid w:val="004246FA"/>
    <w:rsid w:val="004323E6"/>
    <w:rsid w:val="0043438A"/>
    <w:rsid w:val="0043500B"/>
    <w:rsid w:val="00437B5B"/>
    <w:rsid w:val="00452124"/>
    <w:rsid w:val="0045258B"/>
    <w:rsid w:val="00453DBE"/>
    <w:rsid w:val="00453E1E"/>
    <w:rsid w:val="00460096"/>
    <w:rsid w:val="00460C44"/>
    <w:rsid w:val="00465EBD"/>
    <w:rsid w:val="00466CA4"/>
    <w:rsid w:val="00470EC1"/>
    <w:rsid w:val="00475947"/>
    <w:rsid w:val="00480C16"/>
    <w:rsid w:val="004835A6"/>
    <w:rsid w:val="004861E6"/>
    <w:rsid w:val="00486DB0"/>
    <w:rsid w:val="00486E99"/>
    <w:rsid w:val="00487374"/>
    <w:rsid w:val="004A36E2"/>
    <w:rsid w:val="004A37ED"/>
    <w:rsid w:val="004A3CFF"/>
    <w:rsid w:val="004A3EEA"/>
    <w:rsid w:val="004A634E"/>
    <w:rsid w:val="004A64BE"/>
    <w:rsid w:val="004A7727"/>
    <w:rsid w:val="004B0350"/>
    <w:rsid w:val="004B1FA0"/>
    <w:rsid w:val="004B2D7F"/>
    <w:rsid w:val="004B315B"/>
    <w:rsid w:val="004B481D"/>
    <w:rsid w:val="004B77D0"/>
    <w:rsid w:val="004C1394"/>
    <w:rsid w:val="004C6719"/>
    <w:rsid w:val="004D0850"/>
    <w:rsid w:val="004D5723"/>
    <w:rsid w:val="004E168A"/>
    <w:rsid w:val="004E5B2C"/>
    <w:rsid w:val="004E76C7"/>
    <w:rsid w:val="004F1F67"/>
    <w:rsid w:val="004F3C4B"/>
    <w:rsid w:val="004F3CE1"/>
    <w:rsid w:val="004F7BC1"/>
    <w:rsid w:val="005010CB"/>
    <w:rsid w:val="00504FBF"/>
    <w:rsid w:val="00510D48"/>
    <w:rsid w:val="0051583A"/>
    <w:rsid w:val="0052083B"/>
    <w:rsid w:val="005222EB"/>
    <w:rsid w:val="00527734"/>
    <w:rsid w:val="00533C29"/>
    <w:rsid w:val="005438A7"/>
    <w:rsid w:val="00547CB2"/>
    <w:rsid w:val="00550295"/>
    <w:rsid w:val="00550969"/>
    <w:rsid w:val="0055105E"/>
    <w:rsid w:val="005531DA"/>
    <w:rsid w:val="00553DB2"/>
    <w:rsid w:val="005542A0"/>
    <w:rsid w:val="00554F5B"/>
    <w:rsid w:val="005610B2"/>
    <w:rsid w:val="005626AA"/>
    <w:rsid w:val="00562D85"/>
    <w:rsid w:val="00570D05"/>
    <w:rsid w:val="00572797"/>
    <w:rsid w:val="0058455C"/>
    <w:rsid w:val="005846D0"/>
    <w:rsid w:val="00586763"/>
    <w:rsid w:val="00592D81"/>
    <w:rsid w:val="005A0C13"/>
    <w:rsid w:val="005A3FA7"/>
    <w:rsid w:val="005A67C7"/>
    <w:rsid w:val="005B335A"/>
    <w:rsid w:val="005C144F"/>
    <w:rsid w:val="005C1768"/>
    <w:rsid w:val="005C21DB"/>
    <w:rsid w:val="005C4990"/>
    <w:rsid w:val="005C766C"/>
    <w:rsid w:val="005D7126"/>
    <w:rsid w:val="005F1BA5"/>
    <w:rsid w:val="005F4473"/>
    <w:rsid w:val="005F4D03"/>
    <w:rsid w:val="005F57D0"/>
    <w:rsid w:val="005F5E7B"/>
    <w:rsid w:val="005F72F3"/>
    <w:rsid w:val="005F7CEB"/>
    <w:rsid w:val="00604EE0"/>
    <w:rsid w:val="006058ED"/>
    <w:rsid w:val="00605F48"/>
    <w:rsid w:val="0061321D"/>
    <w:rsid w:val="006203E9"/>
    <w:rsid w:val="006227B4"/>
    <w:rsid w:val="00624254"/>
    <w:rsid w:val="0062639F"/>
    <w:rsid w:val="00626728"/>
    <w:rsid w:val="0063019A"/>
    <w:rsid w:val="00631760"/>
    <w:rsid w:val="00631CAF"/>
    <w:rsid w:val="006336A0"/>
    <w:rsid w:val="00634939"/>
    <w:rsid w:val="00634B2F"/>
    <w:rsid w:val="0063533F"/>
    <w:rsid w:val="00635707"/>
    <w:rsid w:val="006403FB"/>
    <w:rsid w:val="0064417E"/>
    <w:rsid w:val="00644EF4"/>
    <w:rsid w:val="00645AA1"/>
    <w:rsid w:val="00647106"/>
    <w:rsid w:val="006474AC"/>
    <w:rsid w:val="006505B5"/>
    <w:rsid w:val="00652BD9"/>
    <w:rsid w:val="00652EA1"/>
    <w:rsid w:val="006536FB"/>
    <w:rsid w:val="00661B0B"/>
    <w:rsid w:val="00666425"/>
    <w:rsid w:val="00670347"/>
    <w:rsid w:val="00670B70"/>
    <w:rsid w:val="006730BA"/>
    <w:rsid w:val="00676741"/>
    <w:rsid w:val="00677337"/>
    <w:rsid w:val="0068271D"/>
    <w:rsid w:val="0068547F"/>
    <w:rsid w:val="006859C3"/>
    <w:rsid w:val="00687CAF"/>
    <w:rsid w:val="00695127"/>
    <w:rsid w:val="006A1AF8"/>
    <w:rsid w:val="006B140F"/>
    <w:rsid w:val="006B48CB"/>
    <w:rsid w:val="006B5910"/>
    <w:rsid w:val="006B68DF"/>
    <w:rsid w:val="006B76BA"/>
    <w:rsid w:val="006C1EF6"/>
    <w:rsid w:val="006C241B"/>
    <w:rsid w:val="006C3A24"/>
    <w:rsid w:val="006C4253"/>
    <w:rsid w:val="006C647A"/>
    <w:rsid w:val="006E5534"/>
    <w:rsid w:val="006F001A"/>
    <w:rsid w:val="00702750"/>
    <w:rsid w:val="0070292D"/>
    <w:rsid w:val="0070575F"/>
    <w:rsid w:val="00710E74"/>
    <w:rsid w:val="00711015"/>
    <w:rsid w:val="00721E30"/>
    <w:rsid w:val="007343C6"/>
    <w:rsid w:val="00740801"/>
    <w:rsid w:val="00743BF8"/>
    <w:rsid w:val="00747474"/>
    <w:rsid w:val="00750818"/>
    <w:rsid w:val="00752787"/>
    <w:rsid w:val="007530C9"/>
    <w:rsid w:val="007546F4"/>
    <w:rsid w:val="00770980"/>
    <w:rsid w:val="00772467"/>
    <w:rsid w:val="00773914"/>
    <w:rsid w:val="00774F41"/>
    <w:rsid w:val="00775336"/>
    <w:rsid w:val="00775EF5"/>
    <w:rsid w:val="0077668E"/>
    <w:rsid w:val="00781006"/>
    <w:rsid w:val="007824FE"/>
    <w:rsid w:val="00782783"/>
    <w:rsid w:val="00787D48"/>
    <w:rsid w:val="00794F54"/>
    <w:rsid w:val="00796F7D"/>
    <w:rsid w:val="007A16EB"/>
    <w:rsid w:val="007A7458"/>
    <w:rsid w:val="007A7BE7"/>
    <w:rsid w:val="007B10A9"/>
    <w:rsid w:val="007B10B7"/>
    <w:rsid w:val="007C0A74"/>
    <w:rsid w:val="007C4940"/>
    <w:rsid w:val="007C4953"/>
    <w:rsid w:val="007C7583"/>
    <w:rsid w:val="007D1627"/>
    <w:rsid w:val="007D7762"/>
    <w:rsid w:val="007E00D3"/>
    <w:rsid w:val="007E109F"/>
    <w:rsid w:val="007E5597"/>
    <w:rsid w:val="007E5A80"/>
    <w:rsid w:val="007F3548"/>
    <w:rsid w:val="00801CA7"/>
    <w:rsid w:val="00803F3C"/>
    <w:rsid w:val="00810666"/>
    <w:rsid w:val="0081257E"/>
    <w:rsid w:val="00813571"/>
    <w:rsid w:val="00815A91"/>
    <w:rsid w:val="008168D0"/>
    <w:rsid w:val="0082131A"/>
    <w:rsid w:val="00824AA6"/>
    <w:rsid w:val="00824F96"/>
    <w:rsid w:val="008273AD"/>
    <w:rsid w:val="00827DFB"/>
    <w:rsid w:val="00831514"/>
    <w:rsid w:val="00834365"/>
    <w:rsid w:val="00834B2D"/>
    <w:rsid w:val="008352A6"/>
    <w:rsid w:val="00835D55"/>
    <w:rsid w:val="00840968"/>
    <w:rsid w:val="00845E9B"/>
    <w:rsid w:val="0084790C"/>
    <w:rsid w:val="0085201B"/>
    <w:rsid w:val="00854761"/>
    <w:rsid w:val="00854C5B"/>
    <w:rsid w:val="00861203"/>
    <w:rsid w:val="00867CA6"/>
    <w:rsid w:val="00872488"/>
    <w:rsid w:val="00880942"/>
    <w:rsid w:val="0088545A"/>
    <w:rsid w:val="00890601"/>
    <w:rsid w:val="00891DA2"/>
    <w:rsid w:val="008920DD"/>
    <w:rsid w:val="008A2A8D"/>
    <w:rsid w:val="008A33B1"/>
    <w:rsid w:val="008A5C0A"/>
    <w:rsid w:val="008B3DD1"/>
    <w:rsid w:val="008B576F"/>
    <w:rsid w:val="008C11AD"/>
    <w:rsid w:val="008C1B87"/>
    <w:rsid w:val="008C73B9"/>
    <w:rsid w:val="008C7527"/>
    <w:rsid w:val="008D59AB"/>
    <w:rsid w:val="008E179B"/>
    <w:rsid w:val="008E34E5"/>
    <w:rsid w:val="008F2057"/>
    <w:rsid w:val="008F4A99"/>
    <w:rsid w:val="008F61BF"/>
    <w:rsid w:val="00901EA1"/>
    <w:rsid w:val="00902E94"/>
    <w:rsid w:val="00905CE5"/>
    <w:rsid w:val="009123DD"/>
    <w:rsid w:val="00912469"/>
    <w:rsid w:val="0091267E"/>
    <w:rsid w:val="00912D73"/>
    <w:rsid w:val="00915467"/>
    <w:rsid w:val="0092019F"/>
    <w:rsid w:val="009210E9"/>
    <w:rsid w:val="00922FE3"/>
    <w:rsid w:val="0092322C"/>
    <w:rsid w:val="009241CF"/>
    <w:rsid w:val="009267B8"/>
    <w:rsid w:val="0093328C"/>
    <w:rsid w:val="0093368C"/>
    <w:rsid w:val="00933CF8"/>
    <w:rsid w:val="0093524D"/>
    <w:rsid w:val="00942D0E"/>
    <w:rsid w:val="00953AD2"/>
    <w:rsid w:val="00954EBA"/>
    <w:rsid w:val="00957446"/>
    <w:rsid w:val="00957FCB"/>
    <w:rsid w:val="00964966"/>
    <w:rsid w:val="00970DBA"/>
    <w:rsid w:val="00971262"/>
    <w:rsid w:val="009845C1"/>
    <w:rsid w:val="009917D6"/>
    <w:rsid w:val="00992834"/>
    <w:rsid w:val="009B1203"/>
    <w:rsid w:val="009B3DF2"/>
    <w:rsid w:val="009B7034"/>
    <w:rsid w:val="009C026D"/>
    <w:rsid w:val="009C5132"/>
    <w:rsid w:val="009C708F"/>
    <w:rsid w:val="009E7A98"/>
    <w:rsid w:val="009F6881"/>
    <w:rsid w:val="009F6CA2"/>
    <w:rsid w:val="00A00A6B"/>
    <w:rsid w:val="00A0249F"/>
    <w:rsid w:val="00A04C68"/>
    <w:rsid w:val="00A073D7"/>
    <w:rsid w:val="00A11B34"/>
    <w:rsid w:val="00A11FA7"/>
    <w:rsid w:val="00A21CDB"/>
    <w:rsid w:val="00A22F5F"/>
    <w:rsid w:val="00A234E1"/>
    <w:rsid w:val="00A246D2"/>
    <w:rsid w:val="00A33A57"/>
    <w:rsid w:val="00A33CEF"/>
    <w:rsid w:val="00A3424F"/>
    <w:rsid w:val="00A36142"/>
    <w:rsid w:val="00A513DB"/>
    <w:rsid w:val="00A530F1"/>
    <w:rsid w:val="00A5593D"/>
    <w:rsid w:val="00A67125"/>
    <w:rsid w:val="00A729F1"/>
    <w:rsid w:val="00A749EC"/>
    <w:rsid w:val="00A76E3F"/>
    <w:rsid w:val="00A77D58"/>
    <w:rsid w:val="00A77FD9"/>
    <w:rsid w:val="00A84AD2"/>
    <w:rsid w:val="00A85D6B"/>
    <w:rsid w:val="00A86EE4"/>
    <w:rsid w:val="00A86F84"/>
    <w:rsid w:val="00A90CAF"/>
    <w:rsid w:val="00A91719"/>
    <w:rsid w:val="00A96E54"/>
    <w:rsid w:val="00A971E3"/>
    <w:rsid w:val="00AA4A83"/>
    <w:rsid w:val="00AA52E2"/>
    <w:rsid w:val="00AB1AE0"/>
    <w:rsid w:val="00AC10A8"/>
    <w:rsid w:val="00AC18FA"/>
    <w:rsid w:val="00AC1AD7"/>
    <w:rsid w:val="00AC1E58"/>
    <w:rsid w:val="00AC2D8B"/>
    <w:rsid w:val="00AC2F07"/>
    <w:rsid w:val="00AC7CEE"/>
    <w:rsid w:val="00AD0098"/>
    <w:rsid w:val="00AD2B57"/>
    <w:rsid w:val="00AD3AC7"/>
    <w:rsid w:val="00AD408E"/>
    <w:rsid w:val="00AD5DB0"/>
    <w:rsid w:val="00AD7EA0"/>
    <w:rsid w:val="00AE1339"/>
    <w:rsid w:val="00AE288D"/>
    <w:rsid w:val="00AE298E"/>
    <w:rsid w:val="00AE5772"/>
    <w:rsid w:val="00AF0803"/>
    <w:rsid w:val="00AF2F2B"/>
    <w:rsid w:val="00AF44F9"/>
    <w:rsid w:val="00B06C4B"/>
    <w:rsid w:val="00B06CF8"/>
    <w:rsid w:val="00B11A7E"/>
    <w:rsid w:val="00B20F36"/>
    <w:rsid w:val="00B21AF3"/>
    <w:rsid w:val="00B2309D"/>
    <w:rsid w:val="00B247B0"/>
    <w:rsid w:val="00B24B58"/>
    <w:rsid w:val="00B263E8"/>
    <w:rsid w:val="00B308D7"/>
    <w:rsid w:val="00B34C6D"/>
    <w:rsid w:val="00B44F24"/>
    <w:rsid w:val="00B50432"/>
    <w:rsid w:val="00B6464A"/>
    <w:rsid w:val="00B660CE"/>
    <w:rsid w:val="00B676E3"/>
    <w:rsid w:val="00B700E0"/>
    <w:rsid w:val="00B71731"/>
    <w:rsid w:val="00B728A7"/>
    <w:rsid w:val="00B72B30"/>
    <w:rsid w:val="00B84E4A"/>
    <w:rsid w:val="00B90138"/>
    <w:rsid w:val="00B97B03"/>
    <w:rsid w:val="00BA5ED2"/>
    <w:rsid w:val="00BB43C0"/>
    <w:rsid w:val="00BB5F35"/>
    <w:rsid w:val="00BB62F5"/>
    <w:rsid w:val="00BC0CA8"/>
    <w:rsid w:val="00BC0DCB"/>
    <w:rsid w:val="00BC7FD9"/>
    <w:rsid w:val="00BC7FDA"/>
    <w:rsid w:val="00BD08CA"/>
    <w:rsid w:val="00BD1A65"/>
    <w:rsid w:val="00BD5DFA"/>
    <w:rsid w:val="00BD5E67"/>
    <w:rsid w:val="00BE78C6"/>
    <w:rsid w:val="00BF48AF"/>
    <w:rsid w:val="00BF4B74"/>
    <w:rsid w:val="00BF5356"/>
    <w:rsid w:val="00BF5DA7"/>
    <w:rsid w:val="00BF6BB8"/>
    <w:rsid w:val="00C00059"/>
    <w:rsid w:val="00C02195"/>
    <w:rsid w:val="00C10729"/>
    <w:rsid w:val="00C10802"/>
    <w:rsid w:val="00C113C4"/>
    <w:rsid w:val="00C13D71"/>
    <w:rsid w:val="00C2694D"/>
    <w:rsid w:val="00C26E32"/>
    <w:rsid w:val="00C31CDC"/>
    <w:rsid w:val="00C32715"/>
    <w:rsid w:val="00C33F76"/>
    <w:rsid w:val="00C34636"/>
    <w:rsid w:val="00C349DF"/>
    <w:rsid w:val="00C36BB1"/>
    <w:rsid w:val="00C409F5"/>
    <w:rsid w:val="00C459BF"/>
    <w:rsid w:val="00C470A4"/>
    <w:rsid w:val="00C47800"/>
    <w:rsid w:val="00C52B17"/>
    <w:rsid w:val="00C5531A"/>
    <w:rsid w:val="00C56334"/>
    <w:rsid w:val="00C56800"/>
    <w:rsid w:val="00C7175E"/>
    <w:rsid w:val="00C819E7"/>
    <w:rsid w:val="00C832C7"/>
    <w:rsid w:val="00C83E84"/>
    <w:rsid w:val="00C85058"/>
    <w:rsid w:val="00C95771"/>
    <w:rsid w:val="00C95C38"/>
    <w:rsid w:val="00C977FD"/>
    <w:rsid w:val="00C97B6D"/>
    <w:rsid w:val="00CA0D05"/>
    <w:rsid w:val="00CA35C1"/>
    <w:rsid w:val="00CA5268"/>
    <w:rsid w:val="00CB066B"/>
    <w:rsid w:val="00CB6349"/>
    <w:rsid w:val="00CB76D6"/>
    <w:rsid w:val="00CC0874"/>
    <w:rsid w:val="00CC0CD8"/>
    <w:rsid w:val="00CC2533"/>
    <w:rsid w:val="00CC7EFA"/>
    <w:rsid w:val="00CD12CE"/>
    <w:rsid w:val="00CD137D"/>
    <w:rsid w:val="00CD53AB"/>
    <w:rsid w:val="00CD6181"/>
    <w:rsid w:val="00CD6AD7"/>
    <w:rsid w:val="00CD6D44"/>
    <w:rsid w:val="00CD7540"/>
    <w:rsid w:val="00CD78B8"/>
    <w:rsid w:val="00CE02A6"/>
    <w:rsid w:val="00CE18A4"/>
    <w:rsid w:val="00CE1F62"/>
    <w:rsid w:val="00CE315E"/>
    <w:rsid w:val="00CE3996"/>
    <w:rsid w:val="00CF0E2F"/>
    <w:rsid w:val="00CF1BCE"/>
    <w:rsid w:val="00CF2FAC"/>
    <w:rsid w:val="00CF77B2"/>
    <w:rsid w:val="00D070D6"/>
    <w:rsid w:val="00D16A65"/>
    <w:rsid w:val="00D23B23"/>
    <w:rsid w:val="00D24E1C"/>
    <w:rsid w:val="00D25AE5"/>
    <w:rsid w:val="00D31C3C"/>
    <w:rsid w:val="00D33019"/>
    <w:rsid w:val="00D37C8D"/>
    <w:rsid w:val="00D4156D"/>
    <w:rsid w:val="00D45066"/>
    <w:rsid w:val="00D46268"/>
    <w:rsid w:val="00D561A8"/>
    <w:rsid w:val="00D62B08"/>
    <w:rsid w:val="00D62FA3"/>
    <w:rsid w:val="00D631BA"/>
    <w:rsid w:val="00D6524F"/>
    <w:rsid w:val="00D65817"/>
    <w:rsid w:val="00D658C1"/>
    <w:rsid w:val="00D71234"/>
    <w:rsid w:val="00D75DB5"/>
    <w:rsid w:val="00D81C3F"/>
    <w:rsid w:val="00D82B69"/>
    <w:rsid w:val="00D8425A"/>
    <w:rsid w:val="00D86958"/>
    <w:rsid w:val="00D91A58"/>
    <w:rsid w:val="00D94066"/>
    <w:rsid w:val="00DB5E8C"/>
    <w:rsid w:val="00DD133D"/>
    <w:rsid w:val="00DD1F9A"/>
    <w:rsid w:val="00DD5DD3"/>
    <w:rsid w:val="00DD6AC7"/>
    <w:rsid w:val="00DD6CE2"/>
    <w:rsid w:val="00DE0EC9"/>
    <w:rsid w:val="00DE1A5F"/>
    <w:rsid w:val="00DE6AE2"/>
    <w:rsid w:val="00DF60AD"/>
    <w:rsid w:val="00E0147F"/>
    <w:rsid w:val="00E067A0"/>
    <w:rsid w:val="00E10066"/>
    <w:rsid w:val="00E105D1"/>
    <w:rsid w:val="00E16883"/>
    <w:rsid w:val="00E235A9"/>
    <w:rsid w:val="00E23844"/>
    <w:rsid w:val="00E24ABE"/>
    <w:rsid w:val="00E30FAC"/>
    <w:rsid w:val="00E35813"/>
    <w:rsid w:val="00E3667F"/>
    <w:rsid w:val="00E37A0D"/>
    <w:rsid w:val="00E43C20"/>
    <w:rsid w:val="00E43F6D"/>
    <w:rsid w:val="00E44151"/>
    <w:rsid w:val="00E54E0B"/>
    <w:rsid w:val="00E55CF5"/>
    <w:rsid w:val="00E55FF4"/>
    <w:rsid w:val="00E57FB8"/>
    <w:rsid w:val="00E64906"/>
    <w:rsid w:val="00E720B6"/>
    <w:rsid w:val="00E84264"/>
    <w:rsid w:val="00E84AE5"/>
    <w:rsid w:val="00E959EA"/>
    <w:rsid w:val="00EA2FBB"/>
    <w:rsid w:val="00EA3D5C"/>
    <w:rsid w:val="00EA4965"/>
    <w:rsid w:val="00EA7032"/>
    <w:rsid w:val="00EB67A8"/>
    <w:rsid w:val="00EC067C"/>
    <w:rsid w:val="00EC1D23"/>
    <w:rsid w:val="00EC51CF"/>
    <w:rsid w:val="00ED174A"/>
    <w:rsid w:val="00ED6C95"/>
    <w:rsid w:val="00EE00A3"/>
    <w:rsid w:val="00EE66F4"/>
    <w:rsid w:val="00EE71AF"/>
    <w:rsid w:val="00EF3541"/>
    <w:rsid w:val="00EF4AAD"/>
    <w:rsid w:val="00EF62FA"/>
    <w:rsid w:val="00EF6987"/>
    <w:rsid w:val="00F038C6"/>
    <w:rsid w:val="00F10942"/>
    <w:rsid w:val="00F12C08"/>
    <w:rsid w:val="00F130E4"/>
    <w:rsid w:val="00F1316D"/>
    <w:rsid w:val="00F1774D"/>
    <w:rsid w:val="00F20FF1"/>
    <w:rsid w:val="00F21E4D"/>
    <w:rsid w:val="00F258B3"/>
    <w:rsid w:val="00F30D8D"/>
    <w:rsid w:val="00F32C99"/>
    <w:rsid w:val="00F33764"/>
    <w:rsid w:val="00F41733"/>
    <w:rsid w:val="00F47B4E"/>
    <w:rsid w:val="00F52944"/>
    <w:rsid w:val="00F53587"/>
    <w:rsid w:val="00F67119"/>
    <w:rsid w:val="00F72CF4"/>
    <w:rsid w:val="00F7382F"/>
    <w:rsid w:val="00F7717B"/>
    <w:rsid w:val="00F92028"/>
    <w:rsid w:val="00F95C14"/>
    <w:rsid w:val="00FA0903"/>
    <w:rsid w:val="00FA18A7"/>
    <w:rsid w:val="00FA1BA3"/>
    <w:rsid w:val="00FA3A2B"/>
    <w:rsid w:val="00FA656A"/>
    <w:rsid w:val="00FB39C2"/>
    <w:rsid w:val="00FB3CB1"/>
    <w:rsid w:val="00FB47E9"/>
    <w:rsid w:val="00FC32AC"/>
    <w:rsid w:val="00FC6820"/>
    <w:rsid w:val="00FD14A6"/>
    <w:rsid w:val="00FD1641"/>
    <w:rsid w:val="00FD6608"/>
    <w:rsid w:val="00FE358D"/>
    <w:rsid w:val="00FE5D19"/>
    <w:rsid w:val="00FE7523"/>
    <w:rsid w:val="00FE7DC0"/>
    <w:rsid w:val="00FF1654"/>
    <w:rsid w:val="00FF22CE"/>
    <w:rsid w:val="00FF24E9"/>
    <w:rsid w:val="00FF4922"/>
    <w:rsid w:val="00FF6B39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90AD7A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4F3C4B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F3C4B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4F3C4B"/>
    <w:rPr>
      <w:vertAlign w:val="superscript"/>
    </w:rPr>
  </w:style>
  <w:style w:type="paragraph" w:styleId="Listepuces">
    <w:name w:val="List Bullet"/>
    <w:basedOn w:val="Normal"/>
    <w:uiPriority w:val="99"/>
    <w:unhideWhenUsed/>
    <w:locked/>
    <w:rsid w:val="004F3C4B"/>
    <w:pPr>
      <w:numPr>
        <w:numId w:val="5"/>
      </w:numPr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Corpsdetexte">
    <w:name w:val="Body Text"/>
    <w:basedOn w:val="Normal"/>
    <w:link w:val="CorpsdetexteCar"/>
    <w:locked/>
    <w:rsid w:val="00246905"/>
    <w:pPr>
      <w:jc w:val="both"/>
    </w:pPr>
    <w:rPr>
      <w:rFonts w:ascii="Arial" w:hAnsi="Arial" w:cs="Arial"/>
      <w:sz w:val="22"/>
      <w:szCs w:val="20"/>
      <w:lang w:eastAsia="en-US"/>
    </w:rPr>
  </w:style>
  <w:style w:type="character" w:customStyle="1" w:styleId="CorpsdetexteCar">
    <w:name w:val="Corps de texte Car"/>
    <w:basedOn w:val="Policepardfaut"/>
    <w:link w:val="Corpsdetexte"/>
    <w:rsid w:val="00246905"/>
    <w:rPr>
      <w:rFonts w:ascii="Arial" w:eastAsia="Times New Roman" w:hAnsi="Arial" w:cs="Arial"/>
      <w:szCs w:val="20"/>
    </w:rPr>
  </w:style>
  <w:style w:type="character" w:styleId="Lienhypertexte">
    <w:name w:val="Hyperlink"/>
    <w:basedOn w:val="Policepardfaut"/>
    <w:uiPriority w:val="99"/>
    <w:unhideWhenUsed/>
    <w:locked/>
    <w:rsid w:val="00120CD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AA52E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52E2"/>
    <w:rPr>
      <w:rFonts w:ascii="Segoe UI" w:eastAsia="Times New Roman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2812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2812A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812A3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2812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12A3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AD2B57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D31C3C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Sous-titre">
    <w:name w:val="Subtitle"/>
    <w:basedOn w:val="Normal"/>
    <w:next w:val="Normal"/>
    <w:link w:val="Sous-titreCar"/>
    <w:uiPriority w:val="11"/>
    <w:qFormat/>
    <w:locked/>
    <w:rsid w:val="00E2384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E23844"/>
    <w:rPr>
      <w:rFonts w:eastAsiaTheme="minorEastAsia"/>
      <w:color w:val="5A5A5A" w:themeColor="text1" w:themeTint="A5"/>
      <w:spacing w:val="15"/>
      <w:lang w:eastAsia="fr-CA"/>
    </w:rPr>
  </w:style>
  <w:style w:type="character" w:styleId="Emphaseple">
    <w:name w:val="Subtle Emphasis"/>
    <w:basedOn w:val="Policepardfaut"/>
    <w:uiPriority w:val="19"/>
    <w:qFormat/>
    <w:locked/>
    <w:rsid w:val="00E23844"/>
    <w:rPr>
      <w:i/>
      <w:iCs/>
      <w:color w:val="404040" w:themeColor="text1" w:themeTint="BF"/>
    </w:rPr>
  </w:style>
  <w:style w:type="character" w:customStyle="1" w:styleId="normaltextrun">
    <w:name w:val="normaltextrun"/>
    <w:basedOn w:val="Policepardfaut"/>
    <w:rsid w:val="00D82B69"/>
  </w:style>
  <w:style w:type="character" w:customStyle="1" w:styleId="eop">
    <w:name w:val="eop"/>
    <w:basedOn w:val="Policepardfaut"/>
    <w:rsid w:val="00D82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4F0837" w:rsidP="004F0837">
          <w:pPr>
            <w:pStyle w:val="A53CF9E5941B4A139B707AC095ACE2AB77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7971E3815B6748C5887C849D881DE3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B2126C-0200-4384-AC4F-47A7D4B8AA79}"/>
      </w:docPartPr>
      <w:docPartBody>
        <w:p w:rsidR="00337236" w:rsidRDefault="007D43CE" w:rsidP="007D43CE">
          <w:pPr>
            <w:pStyle w:val="7971E3815B6748C5887C849D881DE343"/>
          </w:pPr>
          <w:r w:rsidRPr="0051318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19CA8F31A644E20B955DC22B9EB46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18FC6-80DC-4E2F-943B-892A4596E266}"/>
      </w:docPartPr>
      <w:docPartBody>
        <w:p w:rsidR="001B6E91" w:rsidRDefault="00992811" w:rsidP="00992811">
          <w:pPr>
            <w:pStyle w:val="719CA8F31A644E20B955DC22B9EB46B9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49EB11C19CE44B1C8E19A85C6F7967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0399B7-54AA-4CD5-90F0-994C25F28F42}"/>
      </w:docPartPr>
      <w:docPartBody>
        <w:p w:rsidR="001B6E91" w:rsidRDefault="00992811" w:rsidP="00992811">
          <w:pPr>
            <w:pStyle w:val="49EB11C19CE44B1C8E19A85C6F79672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CE2F21CE6047CFBB78B5CB23773B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F39038-AC42-4DA9-8961-B9FACF2E2B99}"/>
      </w:docPartPr>
      <w:docPartBody>
        <w:p w:rsidR="001B6E91" w:rsidRDefault="00992811" w:rsidP="00992811">
          <w:pPr>
            <w:pStyle w:val="FFCE2F21CE6047CFBB78B5CB23773B54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86E842884F8044B7A2E5445DA30B69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4EF0A1-AF11-4F2D-AA96-576049DE40DB}"/>
      </w:docPartPr>
      <w:docPartBody>
        <w:p w:rsidR="001B6E91" w:rsidRDefault="00992811" w:rsidP="00992811">
          <w:pPr>
            <w:pStyle w:val="86E842884F8044B7A2E5445DA30B69E8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3BBAD74CB444B0B0AF7386D82904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3C2701-4F15-4D6A-AC17-59D924CAC8D7}"/>
      </w:docPartPr>
      <w:docPartBody>
        <w:p w:rsidR="00A77B4C" w:rsidRDefault="00AC33F1" w:rsidP="00AC33F1">
          <w:pPr>
            <w:pStyle w:val="D43BBAD74CB444B0B0AF7386D829047C"/>
          </w:pPr>
          <w:r w:rsidRPr="00B91E8C">
            <w:rPr>
              <w:rStyle w:val="Textedelespacerserv"/>
              <w:rFonts w:eastAsiaTheme="minorHAnsi" w:cstheme="minorHAnsi"/>
              <w:sz w:val="20"/>
              <w:szCs w:val="20"/>
            </w:rPr>
            <w:t>Choisissez un élément.</w:t>
          </w:r>
        </w:p>
      </w:docPartBody>
    </w:docPart>
    <w:docPart>
      <w:docPartPr>
        <w:name w:val="67C6809966F247CBBFA2335C44DC11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DDD27A-56B8-4E48-8AC1-9D5D8D4C5CD5}"/>
      </w:docPartPr>
      <w:docPartBody>
        <w:p w:rsidR="00A77B4C" w:rsidRDefault="00AC33F1" w:rsidP="00AC33F1">
          <w:pPr>
            <w:pStyle w:val="67C6809966F247CBBFA2335C44DC11AD"/>
          </w:pPr>
          <w:r w:rsidRPr="00B91E8C">
            <w:rPr>
              <w:rStyle w:val="Textedelespacerserv"/>
              <w:rFonts w:eastAsiaTheme="minorHAnsi" w:cstheme="minorHAnsi"/>
              <w:sz w:val="20"/>
              <w:szCs w:val="20"/>
            </w:rPr>
            <w:t>Choisissez un élément.</w:t>
          </w:r>
        </w:p>
      </w:docPartBody>
    </w:docPart>
    <w:docPart>
      <w:docPartPr>
        <w:name w:val="A40AC3602F5647B0B42AC9E8787D9A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878EDB-14CC-4914-A56C-911AC41595BF}"/>
      </w:docPartPr>
      <w:docPartBody>
        <w:p w:rsidR="00A77B4C" w:rsidRDefault="00AC33F1" w:rsidP="00AC33F1">
          <w:pPr>
            <w:pStyle w:val="A40AC3602F5647B0B42AC9E8787D9A97"/>
          </w:pPr>
          <w:r w:rsidRPr="0037221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3F9848B5CDA4E99BA1A64E7D1674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0CA0BE-A4B9-4BB0-8972-E87EF0959878}"/>
      </w:docPartPr>
      <w:docPartBody>
        <w:p w:rsidR="00A77B4C" w:rsidRDefault="00AC33F1" w:rsidP="00AC33F1">
          <w:pPr>
            <w:pStyle w:val="43F9848B5CDA4E99BA1A64E7D1674199"/>
          </w:pPr>
          <w:r w:rsidRPr="00B91E8C">
            <w:rPr>
              <w:rStyle w:val="Textedelespacerserv"/>
              <w:rFonts w:eastAsiaTheme="minorHAnsi" w:cstheme="minorHAnsi"/>
              <w:sz w:val="20"/>
              <w:szCs w:val="20"/>
            </w:rPr>
            <w:t>Choisissez un élément.</w:t>
          </w:r>
        </w:p>
      </w:docPartBody>
    </w:docPart>
    <w:docPart>
      <w:docPartPr>
        <w:name w:val="EF99AF9F7ABB4BA6AD7D169D5F4D3B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FF3F92-8155-49AA-A8F2-87A53520A4C1}"/>
      </w:docPartPr>
      <w:docPartBody>
        <w:p w:rsidR="00A77B4C" w:rsidRDefault="00AC33F1" w:rsidP="00AC33F1">
          <w:pPr>
            <w:pStyle w:val="EF99AF9F7ABB4BA6AD7D169D5F4D3B14"/>
          </w:pPr>
          <w:r w:rsidRPr="0037221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13A1E1C235C43FB8A3DB3D1A085BF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DDC057-07A1-43F2-B859-13C8F336C964}"/>
      </w:docPartPr>
      <w:docPartBody>
        <w:p w:rsidR="00E41B95" w:rsidRDefault="00954326" w:rsidP="00954326">
          <w:pPr>
            <w:pStyle w:val="013A1E1C235C43FB8A3DB3D1A085BF66"/>
          </w:pPr>
          <w:r w:rsidRPr="00B91E8C">
            <w:rPr>
              <w:rStyle w:val="Textedelespacerserv"/>
              <w:rFonts w:eastAsiaTheme="minorHAnsi" w:cstheme="minorHAnsi"/>
              <w:sz w:val="20"/>
              <w:szCs w:val="20"/>
            </w:rPr>
            <w:t>Choisissez un élément.</w:t>
          </w:r>
        </w:p>
      </w:docPartBody>
    </w:docPart>
    <w:docPart>
      <w:docPartPr>
        <w:name w:val="3A11A02A44B2402DBBDB8A2ED1C2A3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CB0482-9801-436C-A8EA-40C98133D684}"/>
      </w:docPartPr>
      <w:docPartBody>
        <w:p w:rsidR="00E41B95" w:rsidRDefault="00954326" w:rsidP="00954326">
          <w:pPr>
            <w:pStyle w:val="3A11A02A44B2402DBBDB8A2ED1C2A3CE"/>
          </w:pPr>
          <w:r w:rsidRPr="0037221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B6C81C-6380-43BA-A8D4-4D708E36E736}"/>
      </w:docPartPr>
      <w:docPartBody>
        <w:p w:rsidR="00E41B95" w:rsidRDefault="00954326">
          <w:r w:rsidRPr="0012529D">
            <w:rPr>
              <w:rStyle w:val="Textedelespacerserv"/>
            </w:rPr>
            <w:t>Choisissez un élément.</w:t>
          </w:r>
        </w:p>
      </w:docPartBody>
    </w:docPart>
    <w:docPart>
      <w:docPartPr>
        <w:name w:val="9C5B52D98F6D44A297070CC56223D1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1FCB8-D0C3-48C3-B09E-486DF80A6916}"/>
      </w:docPartPr>
      <w:docPartBody>
        <w:p w:rsidR="00B87E18" w:rsidRDefault="00E41B95" w:rsidP="00E41B95">
          <w:pPr>
            <w:pStyle w:val="9C5B52D98F6D44A297070CC56223D16B"/>
          </w:pPr>
          <w:r w:rsidRPr="00B91E8C">
            <w:rPr>
              <w:rStyle w:val="Textedelespacerserv"/>
              <w:rFonts w:eastAsiaTheme="minorHAnsi" w:cstheme="minorHAnsi"/>
              <w:sz w:val="20"/>
              <w:szCs w:val="20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C4880"/>
    <w:rsid w:val="000D5255"/>
    <w:rsid w:val="00111F26"/>
    <w:rsid w:val="00146BD5"/>
    <w:rsid w:val="00155FE5"/>
    <w:rsid w:val="001B00C3"/>
    <w:rsid w:val="001B6E91"/>
    <w:rsid w:val="002132E7"/>
    <w:rsid w:val="002162C5"/>
    <w:rsid w:val="00256F91"/>
    <w:rsid w:val="002B2C3E"/>
    <w:rsid w:val="00307F29"/>
    <w:rsid w:val="00337236"/>
    <w:rsid w:val="0034005E"/>
    <w:rsid w:val="003421FF"/>
    <w:rsid w:val="00362A21"/>
    <w:rsid w:val="00365B51"/>
    <w:rsid w:val="00384737"/>
    <w:rsid w:val="003B161F"/>
    <w:rsid w:val="003C52D5"/>
    <w:rsid w:val="00434EC1"/>
    <w:rsid w:val="004627D0"/>
    <w:rsid w:val="0046460B"/>
    <w:rsid w:val="00470C95"/>
    <w:rsid w:val="00483B78"/>
    <w:rsid w:val="00484F98"/>
    <w:rsid w:val="004B3D93"/>
    <w:rsid w:val="004B7BE6"/>
    <w:rsid w:val="004F0837"/>
    <w:rsid w:val="004F1105"/>
    <w:rsid w:val="00540C8C"/>
    <w:rsid w:val="00577109"/>
    <w:rsid w:val="00586DD0"/>
    <w:rsid w:val="005F72FB"/>
    <w:rsid w:val="006A6A31"/>
    <w:rsid w:val="006C149F"/>
    <w:rsid w:val="00726C6F"/>
    <w:rsid w:val="00737D9C"/>
    <w:rsid w:val="0077379A"/>
    <w:rsid w:val="007D2402"/>
    <w:rsid w:val="007D43CE"/>
    <w:rsid w:val="00892A9C"/>
    <w:rsid w:val="008D0BEC"/>
    <w:rsid w:val="008E280D"/>
    <w:rsid w:val="00900FCC"/>
    <w:rsid w:val="009468F7"/>
    <w:rsid w:val="00954326"/>
    <w:rsid w:val="009558B8"/>
    <w:rsid w:val="00983ED8"/>
    <w:rsid w:val="009922DC"/>
    <w:rsid w:val="00992811"/>
    <w:rsid w:val="009A08A7"/>
    <w:rsid w:val="009C00EC"/>
    <w:rsid w:val="00A1476C"/>
    <w:rsid w:val="00A4411C"/>
    <w:rsid w:val="00A77B4C"/>
    <w:rsid w:val="00A969B4"/>
    <w:rsid w:val="00AA2ABA"/>
    <w:rsid w:val="00AA373E"/>
    <w:rsid w:val="00AA409A"/>
    <w:rsid w:val="00AC33F1"/>
    <w:rsid w:val="00AE615E"/>
    <w:rsid w:val="00B0079B"/>
    <w:rsid w:val="00B1116B"/>
    <w:rsid w:val="00B3180D"/>
    <w:rsid w:val="00B46D29"/>
    <w:rsid w:val="00B72A90"/>
    <w:rsid w:val="00B855C9"/>
    <w:rsid w:val="00B87E18"/>
    <w:rsid w:val="00BA28E3"/>
    <w:rsid w:val="00BB222B"/>
    <w:rsid w:val="00C35A96"/>
    <w:rsid w:val="00C6052C"/>
    <w:rsid w:val="00C66BF4"/>
    <w:rsid w:val="00C678CD"/>
    <w:rsid w:val="00C72970"/>
    <w:rsid w:val="00C74B42"/>
    <w:rsid w:val="00CC43CB"/>
    <w:rsid w:val="00CC5B90"/>
    <w:rsid w:val="00CD1C74"/>
    <w:rsid w:val="00D467F0"/>
    <w:rsid w:val="00D51350"/>
    <w:rsid w:val="00D62548"/>
    <w:rsid w:val="00D636F3"/>
    <w:rsid w:val="00DA0A58"/>
    <w:rsid w:val="00E35253"/>
    <w:rsid w:val="00E41B95"/>
    <w:rsid w:val="00E6367E"/>
    <w:rsid w:val="00E64ABA"/>
    <w:rsid w:val="00EA0E15"/>
    <w:rsid w:val="00EC5E50"/>
    <w:rsid w:val="00F10159"/>
    <w:rsid w:val="00F2456A"/>
    <w:rsid w:val="00F938DD"/>
    <w:rsid w:val="00FA04D7"/>
    <w:rsid w:val="00FA2455"/>
    <w:rsid w:val="00FC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E41B95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F9673A4BBD4AD994F26ADA504BBAB7">
    <w:name w:val="BBF9673A4BBD4AD994F26ADA504BBAB7"/>
    <w:rsid w:val="00540C8C"/>
  </w:style>
  <w:style w:type="paragraph" w:customStyle="1" w:styleId="A53CF9E5941B4A139B707AC095ACE2AB43">
    <w:name w:val="A53CF9E5941B4A139B707AC095ACE2AB43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">
    <w:name w:val="39273443F7E24A03BE9A2735B20491EA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4">
    <w:name w:val="A53CF9E5941B4A139B707AC095ACE2AB44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1">
    <w:name w:val="39273443F7E24A03BE9A2735B20491EA1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2">
    <w:name w:val="39273443F7E24A03BE9A2735B20491EA2"/>
    <w:rsid w:val="00540C8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540C8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6">
    <w:name w:val="A53CF9E5941B4A139B707AC095ACE2AB46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3">
    <w:name w:val="39273443F7E24A03BE9A2735B20491EA3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7">
    <w:name w:val="A53CF9E5941B4A139B707AC095ACE2AB47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4">
    <w:name w:val="39273443F7E24A03BE9A2735B20491EA4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3">
    <w:name w:val="439D17FA77CE42129D2C1205BCFF22D313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3">
    <w:name w:val="4FF4FCAB5AF749599E99154252FBCEBC13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8">
    <w:name w:val="A53CF9E5941B4A139B707AC095ACE2AB48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9273443F7E24A03BE9A2735B20491EA5">
    <w:name w:val="39273443F7E24A03BE9A2735B20491EA5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4">
    <w:name w:val="439D17FA77CE42129D2C1205BCFF22D314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4">
    <w:name w:val="4FF4FCAB5AF749599E99154252FBCEBC14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7C7BEEB9E84E4D90357D4FB005E44B">
    <w:name w:val="4E7C7BEEB9E84E4D90357D4FB005E44B"/>
    <w:rsid w:val="00307F29"/>
  </w:style>
  <w:style w:type="paragraph" w:customStyle="1" w:styleId="C65EE7D3CCE048B5BE8E0D1283B558BA">
    <w:name w:val="C65EE7D3CCE048B5BE8E0D1283B558BA"/>
    <w:rsid w:val="00307F29"/>
  </w:style>
  <w:style w:type="paragraph" w:customStyle="1" w:styleId="C7A15FA4B3F74F8DB6A50547967B6BF1">
    <w:name w:val="C7A15FA4B3F74F8DB6A50547967B6BF1"/>
    <w:rsid w:val="00307F29"/>
  </w:style>
  <w:style w:type="paragraph" w:customStyle="1" w:styleId="6801A34555FE458A9259D5F65C98CC93">
    <w:name w:val="6801A34555FE458A9259D5F65C98CC93"/>
    <w:rsid w:val="00307F29"/>
  </w:style>
  <w:style w:type="paragraph" w:customStyle="1" w:styleId="A53CF9E5941B4A139B707AC095ACE2AB49">
    <w:name w:val="A53CF9E5941B4A139B707AC095ACE2AB49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8B34FFD650487296D3AB9F3D45E89E">
    <w:name w:val="258B34FFD650487296D3AB9F3D45E89E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79B2E94FB94D2D8FF052DDA5EA4BC9">
    <w:name w:val="A079B2E94FB94D2D8FF052DDA5EA4BC9"/>
    <w:rsid w:val="00307F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7C7BEEB9E84E4D90357D4FB005E44B1">
    <w:name w:val="4E7C7BEEB9E84E4D90357D4FB005E44B1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A15FA4B3F74F8DB6A50547967B6BF11">
    <w:name w:val="C7A15FA4B3F74F8DB6A50547967B6BF11"/>
    <w:rsid w:val="00307F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0">
    <w:name w:val="A53CF9E5941B4A139B707AC095ACE2AB50"/>
    <w:rsid w:val="002132E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8B34FFD650487296D3AB9F3D45E89E1">
    <w:name w:val="258B34FFD650487296D3AB9F3D45E89E1"/>
    <w:rsid w:val="002132E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79B2E94FB94D2D8FF052DDA5EA4BC91">
    <w:name w:val="A079B2E94FB94D2D8FF052DDA5EA4BC91"/>
    <w:rsid w:val="002132E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E7C7BEEB9E84E4D90357D4FB005E44B2">
    <w:name w:val="4E7C7BEEB9E84E4D90357D4FB005E44B2"/>
    <w:rsid w:val="002132E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A15FA4B3F74F8DB6A50547967B6BF12">
    <w:name w:val="C7A15FA4B3F74F8DB6A50547967B6BF12"/>
    <w:rsid w:val="002132E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383C443E04C65B52477754B192A42">
    <w:name w:val="D55383C443E04C65B52477754B192A42"/>
    <w:rsid w:val="002132E7"/>
  </w:style>
  <w:style w:type="paragraph" w:customStyle="1" w:styleId="204127DF51A4438BA97A051E1CBB8665">
    <w:name w:val="204127DF51A4438BA97A051E1CBB8665"/>
    <w:rsid w:val="002132E7"/>
  </w:style>
  <w:style w:type="paragraph" w:customStyle="1" w:styleId="9DE2EA3F33B04E13ADB9C2A7E7B00FFC">
    <w:name w:val="9DE2EA3F33B04E13ADB9C2A7E7B00FFC"/>
    <w:rsid w:val="002132E7"/>
  </w:style>
  <w:style w:type="paragraph" w:customStyle="1" w:styleId="3163BF4700774598A2A4F40DD6940816">
    <w:name w:val="3163BF4700774598A2A4F40DD6940816"/>
    <w:rsid w:val="002132E7"/>
  </w:style>
  <w:style w:type="paragraph" w:customStyle="1" w:styleId="A53CF9E5941B4A139B707AC095ACE2AB51">
    <w:name w:val="A53CF9E5941B4A139B707AC095ACE2AB51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8B34FFD650487296D3AB9F3D45E89E2">
    <w:name w:val="258B34FFD650487296D3AB9F3D45E89E2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79B2E94FB94D2D8FF052DDA5EA4BC92">
    <w:name w:val="A079B2E94FB94D2D8FF052DDA5EA4BC92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C24C6570E146B4A57C21281EB33E4F">
    <w:name w:val="AAC24C6570E146B4A57C21281EB33E4F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383C443E04C65B52477754B192A421">
    <w:name w:val="D55383C443E04C65B52477754B192A421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E2EA3F33B04E13ADB9C2A7E7B00FFC1">
    <w:name w:val="9DE2EA3F33B04E13ADB9C2A7E7B00FFC1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70DE931D8D64E8398B7425CB7E9E5AD">
    <w:name w:val="470DE931D8D64E8398B7425CB7E9E5AD"/>
    <w:rsid w:val="009A08A7"/>
  </w:style>
  <w:style w:type="paragraph" w:customStyle="1" w:styleId="46D191906EE64CFFA3B3FF3DB717FA8F">
    <w:name w:val="46D191906EE64CFFA3B3FF3DB717FA8F"/>
    <w:rsid w:val="009A08A7"/>
  </w:style>
  <w:style w:type="paragraph" w:customStyle="1" w:styleId="A53CF9E5941B4A139B707AC095ACE2AB52">
    <w:name w:val="A53CF9E5941B4A139B707AC095ACE2AB52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8B34FFD650487296D3AB9F3D45E89E3">
    <w:name w:val="258B34FFD650487296D3AB9F3D45E89E3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79B2E94FB94D2D8FF052DDA5EA4BC93">
    <w:name w:val="A079B2E94FB94D2D8FF052DDA5EA4BC93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C24C6570E146B4A57C21281EB33E4F1">
    <w:name w:val="AAC24C6570E146B4A57C21281EB33E4F1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383C443E04C65B52477754B192A422">
    <w:name w:val="D55383C443E04C65B52477754B192A422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E2EA3F33B04E13ADB9C2A7E7B00FFC2">
    <w:name w:val="9DE2EA3F33B04E13ADB9C2A7E7B00FFC2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3">
    <w:name w:val="A53CF9E5941B4A139B707AC095ACE2AB53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8B34FFD650487296D3AB9F3D45E89E4">
    <w:name w:val="258B34FFD650487296D3AB9F3D45E89E4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079B2E94FB94D2D8FF052DDA5EA4BC94">
    <w:name w:val="A079B2E94FB94D2D8FF052DDA5EA4BC94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C24C6570E146B4A57C21281EB33E4F2">
    <w:name w:val="AAC24C6570E146B4A57C21281EB33E4F2"/>
    <w:rsid w:val="009A08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383C443E04C65B52477754B192A423">
    <w:name w:val="D55383C443E04C65B52477754B192A423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E2EA3F33B04E13ADB9C2A7E7B00FFC3">
    <w:name w:val="9DE2EA3F33B04E13ADB9C2A7E7B00FFC3"/>
    <w:rsid w:val="009A08A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EC8D163E5F4364BF6D4CB402D964DA">
    <w:name w:val="BAEC8D163E5F4364BF6D4CB402D964DA"/>
    <w:rsid w:val="009A08A7"/>
  </w:style>
  <w:style w:type="paragraph" w:customStyle="1" w:styleId="D39844F0AAF14828BC53B1967EAA0D07">
    <w:name w:val="D39844F0AAF14828BC53B1967EAA0D07"/>
    <w:rsid w:val="001B00C3"/>
  </w:style>
  <w:style w:type="paragraph" w:customStyle="1" w:styleId="7472379656BC458CB0F948FCB1699B48">
    <w:name w:val="7472379656BC458CB0F948FCB1699B48"/>
    <w:rsid w:val="001B00C3"/>
  </w:style>
  <w:style w:type="paragraph" w:customStyle="1" w:styleId="8A3BA2B661E4425785883616A189F568">
    <w:name w:val="8A3BA2B661E4425785883616A189F568"/>
    <w:rsid w:val="001B00C3"/>
  </w:style>
  <w:style w:type="paragraph" w:customStyle="1" w:styleId="466EE6031CBE4C2DBF46F17D20B16292">
    <w:name w:val="466EE6031CBE4C2DBF46F17D20B16292"/>
    <w:rsid w:val="001B00C3"/>
  </w:style>
  <w:style w:type="paragraph" w:customStyle="1" w:styleId="65AE5C6FABC84A858542ACDCC60C5DFB">
    <w:name w:val="65AE5C6FABC84A858542ACDCC60C5DFB"/>
    <w:rsid w:val="001B00C3"/>
  </w:style>
  <w:style w:type="paragraph" w:customStyle="1" w:styleId="4871122183034B1DBA128548F90A08BC">
    <w:name w:val="4871122183034B1DBA128548F90A08BC"/>
    <w:rsid w:val="001B00C3"/>
  </w:style>
  <w:style w:type="paragraph" w:customStyle="1" w:styleId="0601CAC0DBC04557A690B5285F46E61A">
    <w:name w:val="0601CAC0DBC04557A690B5285F46E61A"/>
    <w:rsid w:val="001B00C3"/>
  </w:style>
  <w:style w:type="paragraph" w:customStyle="1" w:styleId="742967F40E424FE4BEF4B93794CF39AC">
    <w:name w:val="742967F40E424FE4BEF4B93794CF39AC"/>
    <w:rsid w:val="001B00C3"/>
  </w:style>
  <w:style w:type="paragraph" w:customStyle="1" w:styleId="0B046D816E0A4190A9E0F53D0A54E832">
    <w:name w:val="0B046D816E0A4190A9E0F53D0A54E832"/>
    <w:rsid w:val="001B00C3"/>
  </w:style>
  <w:style w:type="paragraph" w:customStyle="1" w:styleId="C7ECF7538F224BD7A4E330BA6D3A91BB">
    <w:name w:val="C7ECF7538F224BD7A4E330BA6D3A91BB"/>
    <w:rsid w:val="001B00C3"/>
  </w:style>
  <w:style w:type="paragraph" w:customStyle="1" w:styleId="299D831C447F45EB879E360F80B1D856">
    <w:name w:val="299D831C447F45EB879E360F80B1D856"/>
    <w:rsid w:val="00F10159"/>
  </w:style>
  <w:style w:type="paragraph" w:customStyle="1" w:styleId="F81727A538B9424C82496A4128C4FA96">
    <w:name w:val="F81727A538B9424C82496A4128C4FA96"/>
    <w:rsid w:val="00F10159"/>
  </w:style>
  <w:style w:type="paragraph" w:customStyle="1" w:styleId="14F5ADF6800A44A4857A3E92F9053E81">
    <w:name w:val="14F5ADF6800A44A4857A3E92F9053E81"/>
    <w:rsid w:val="00F10159"/>
  </w:style>
  <w:style w:type="paragraph" w:customStyle="1" w:styleId="295469FD5C154F78ACB0AAA6F827FB63">
    <w:name w:val="295469FD5C154F78ACB0AAA6F827FB63"/>
    <w:rsid w:val="00F10159"/>
  </w:style>
  <w:style w:type="paragraph" w:customStyle="1" w:styleId="915C247ED4AC45A1888708E858479614">
    <w:name w:val="915C247ED4AC45A1888708E858479614"/>
    <w:rsid w:val="00F10159"/>
  </w:style>
  <w:style w:type="paragraph" w:customStyle="1" w:styleId="84D0B8FF668640B1931CF32B98FD9E5E">
    <w:name w:val="84D0B8FF668640B1931CF32B98FD9E5E"/>
    <w:rsid w:val="00F10159"/>
  </w:style>
  <w:style w:type="paragraph" w:customStyle="1" w:styleId="799A1675E339421F98B19579AB771E42">
    <w:name w:val="799A1675E339421F98B19579AB771E42"/>
    <w:rsid w:val="00F10159"/>
  </w:style>
  <w:style w:type="paragraph" w:customStyle="1" w:styleId="DBDF51DF9A754091BB724BDEE6A64EA0">
    <w:name w:val="DBDF51DF9A754091BB724BDEE6A64EA0"/>
    <w:rsid w:val="00F10159"/>
  </w:style>
  <w:style w:type="paragraph" w:customStyle="1" w:styleId="7797E227817F48DE9407FCB3977D871D">
    <w:name w:val="7797E227817F48DE9407FCB3977D871D"/>
    <w:rsid w:val="00F10159"/>
  </w:style>
  <w:style w:type="paragraph" w:customStyle="1" w:styleId="9C578FA61FA54640A67268B40200A9A9">
    <w:name w:val="9C578FA61FA54640A67268B40200A9A9"/>
    <w:rsid w:val="00F10159"/>
  </w:style>
  <w:style w:type="paragraph" w:customStyle="1" w:styleId="CE8C7251D6F1491C87C88F05F01B8F27">
    <w:name w:val="CE8C7251D6F1491C87C88F05F01B8F27"/>
    <w:rsid w:val="00F10159"/>
  </w:style>
  <w:style w:type="paragraph" w:customStyle="1" w:styleId="AE06B4FF96674525B8AB8F0C763BB8C1">
    <w:name w:val="AE06B4FF96674525B8AB8F0C763BB8C1"/>
    <w:rsid w:val="00F10159"/>
  </w:style>
  <w:style w:type="paragraph" w:customStyle="1" w:styleId="3CC83B89494C40F3824EC9360489B1AA">
    <w:name w:val="3CC83B89494C40F3824EC9360489B1AA"/>
    <w:rsid w:val="00F10159"/>
  </w:style>
  <w:style w:type="paragraph" w:customStyle="1" w:styleId="7C9AAA32026246DC91D7719AAD240D9E">
    <w:name w:val="7C9AAA32026246DC91D7719AAD240D9E"/>
    <w:rsid w:val="00F10159"/>
  </w:style>
  <w:style w:type="paragraph" w:customStyle="1" w:styleId="C65E5F6B25B34256B6CB98839CDDB183">
    <w:name w:val="C65E5F6B25B34256B6CB98839CDDB183"/>
    <w:rsid w:val="00F10159"/>
  </w:style>
  <w:style w:type="paragraph" w:customStyle="1" w:styleId="79B238DAB21F4739AB6050892C455FDD">
    <w:name w:val="79B238DAB21F4739AB6050892C455FDD"/>
    <w:rsid w:val="00F10159"/>
  </w:style>
  <w:style w:type="paragraph" w:customStyle="1" w:styleId="F282F09607034EB2828EF34163A297AA">
    <w:name w:val="F282F09607034EB2828EF34163A297AA"/>
    <w:rsid w:val="00F10159"/>
  </w:style>
  <w:style w:type="paragraph" w:customStyle="1" w:styleId="A53CF9E5941B4A139B707AC095ACE2AB54">
    <w:name w:val="A53CF9E5941B4A139B707AC095ACE2AB54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1358E2B1D8488B83BFABC74BD1624A">
    <w:name w:val="121358E2B1D8488B83BFABC74BD1624A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D831C447F45EB879E360F80B1D8561">
    <w:name w:val="299D831C447F45EB879E360F80B1D856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47CF7084C345E89E42A95D3CB54648">
    <w:name w:val="0447CF7084C345E89E42A95D3CB54648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AA03DE8CF24DFE89C654115CF1F371">
    <w:name w:val="0EAA03DE8CF24DFE89C654115CF1F37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EB9A59C92141CDA3AA104BBF9703C6">
    <w:name w:val="21EB9A59C92141CDA3AA104BBF9703C6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A89CF53775456D89E8E2591F08FF2E">
    <w:name w:val="0BA89CF53775456D89E8E2591F08FF2E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C16B72C3A364DFFA1F2C2A1FB45718A">
    <w:name w:val="8C16B72C3A364DFFA1F2C2A1FB45718A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41DB594E344B088EE1EA591BF86377">
    <w:name w:val="5B41DB594E344B088EE1EA591BF86377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3E7A58EB3A4155BF7E1390BD7E3102">
    <w:name w:val="1E3E7A58EB3A4155BF7E1390BD7E3102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65C14B69FE4EEEB38390C33260E4FF">
    <w:name w:val="EB65C14B69FE4EEEB38390C33260E4FF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B238DAB21F4739AB6050892C455FDD1">
    <w:name w:val="79B238DAB21F4739AB6050892C455FDD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82F09607034EB2828EF34163A297AA1">
    <w:name w:val="F282F09607034EB2828EF34163A297AA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1">
    <w:name w:val="0601CAC0DBC04557A690B5285F46E61A1"/>
    <w:rsid w:val="000D525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1">
    <w:name w:val="0B046D816E0A4190A9E0F53D0A54E8321"/>
    <w:rsid w:val="000D525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5">
    <w:name w:val="A53CF9E5941B4A139B707AC095ACE2AB55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1358E2B1D8488B83BFABC74BD1624A1">
    <w:name w:val="121358E2B1D8488B83BFABC74BD1624A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A3F2B67B7849E38D305B0228B18A4D">
    <w:name w:val="12A3F2B67B7849E38D305B0228B18A4D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D831C447F45EB879E360F80B1D8562">
    <w:name w:val="299D831C447F45EB879E360F80B1D8562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47CF7084C345E89E42A95D3CB546481">
    <w:name w:val="0447CF7084C345E89E42A95D3CB54648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AA03DE8CF24DFE89C654115CF1F3711">
    <w:name w:val="0EAA03DE8CF24DFE89C654115CF1F371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EB9A59C92141CDA3AA104BBF9703C61">
    <w:name w:val="21EB9A59C92141CDA3AA104BBF9703C6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A89CF53775456D89E8E2591F08FF2E1">
    <w:name w:val="0BA89CF53775456D89E8E2591F08FF2E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C16B72C3A364DFFA1F2C2A1FB45718A1">
    <w:name w:val="8C16B72C3A364DFFA1F2C2A1FB45718A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41DB594E344B088EE1EA591BF863771">
    <w:name w:val="5B41DB594E344B088EE1EA591BF86377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E3E7A58EB3A4155BF7E1390BD7E31021">
    <w:name w:val="1E3E7A58EB3A4155BF7E1390BD7E3102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65C14B69FE4EEEB38390C33260E4FF1">
    <w:name w:val="EB65C14B69FE4EEEB38390C33260E4FF1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B238DAB21F4739AB6050892C455FDD2">
    <w:name w:val="79B238DAB21F4739AB6050892C455FDD2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82F09607034EB2828EF34163A297AA2">
    <w:name w:val="F282F09607034EB2828EF34163A297AA2"/>
    <w:rsid w:val="000D525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2">
    <w:name w:val="0601CAC0DBC04557A690B5285F46E61A2"/>
    <w:rsid w:val="000D525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2">
    <w:name w:val="0B046D816E0A4190A9E0F53D0A54E8322"/>
    <w:rsid w:val="000D525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6AE1F9E7E9405DAA3A1D8EF4F1CEA9">
    <w:name w:val="896AE1F9E7E9405DAA3A1D8EF4F1CEA9"/>
    <w:rsid w:val="00AA409A"/>
  </w:style>
  <w:style w:type="paragraph" w:customStyle="1" w:styleId="93318709CDC44B4CB55D613BD8576517">
    <w:name w:val="93318709CDC44B4CB55D613BD8576517"/>
    <w:rsid w:val="00AA409A"/>
  </w:style>
  <w:style w:type="paragraph" w:customStyle="1" w:styleId="7AE0B5D6E8CD444086ABBA530B742E1D">
    <w:name w:val="7AE0B5D6E8CD444086ABBA530B742E1D"/>
    <w:rsid w:val="00A4411C"/>
  </w:style>
  <w:style w:type="paragraph" w:customStyle="1" w:styleId="58EB20DAE78645D79B50378D49796F62">
    <w:name w:val="58EB20DAE78645D79B50378D49796F62"/>
    <w:rsid w:val="00C678CD"/>
  </w:style>
  <w:style w:type="paragraph" w:customStyle="1" w:styleId="999E709527F74C66A3BE50650B942003">
    <w:name w:val="999E709527F74C66A3BE50650B942003"/>
    <w:rsid w:val="009922DC"/>
  </w:style>
  <w:style w:type="paragraph" w:customStyle="1" w:styleId="D9604BB65D244C58855CF4345F3F0230">
    <w:name w:val="D9604BB65D244C58855CF4345F3F0230"/>
    <w:rsid w:val="009922DC"/>
  </w:style>
  <w:style w:type="paragraph" w:customStyle="1" w:styleId="FE3565750BDA4691876A649161BC619C">
    <w:name w:val="FE3565750BDA4691876A649161BC619C"/>
    <w:rsid w:val="009922DC"/>
  </w:style>
  <w:style w:type="paragraph" w:customStyle="1" w:styleId="279ECB9F6A3743A2BED48B7ADB83A587">
    <w:name w:val="279ECB9F6A3743A2BED48B7ADB83A587"/>
    <w:rsid w:val="009922DC"/>
  </w:style>
  <w:style w:type="paragraph" w:customStyle="1" w:styleId="95AD0A12CE434C0FBA8D4228A14287DA">
    <w:name w:val="95AD0A12CE434C0FBA8D4228A14287DA"/>
    <w:rsid w:val="009922DC"/>
  </w:style>
  <w:style w:type="paragraph" w:customStyle="1" w:styleId="179B4E2AFC9A459996B865909B268653">
    <w:name w:val="179B4E2AFC9A459996B865909B268653"/>
    <w:rsid w:val="009922DC"/>
  </w:style>
  <w:style w:type="paragraph" w:customStyle="1" w:styleId="BBDCE159303A47E6A5099DD156E313C0">
    <w:name w:val="BBDCE159303A47E6A5099DD156E313C0"/>
    <w:rsid w:val="009922DC"/>
  </w:style>
  <w:style w:type="paragraph" w:customStyle="1" w:styleId="3C57FCBF69354DCBB9A699589D67C198">
    <w:name w:val="3C57FCBF69354DCBB9A699589D67C198"/>
    <w:rsid w:val="009922DC"/>
  </w:style>
  <w:style w:type="paragraph" w:customStyle="1" w:styleId="EFB6CF30388D4DCEA1F8CDEC1CFB7B19">
    <w:name w:val="EFB6CF30388D4DCEA1F8CDEC1CFB7B19"/>
    <w:rsid w:val="009922DC"/>
  </w:style>
  <w:style w:type="paragraph" w:customStyle="1" w:styleId="583CE6E1D2A44C318034358ADAA4B3D2">
    <w:name w:val="583CE6E1D2A44C318034358ADAA4B3D2"/>
    <w:rsid w:val="009922DC"/>
  </w:style>
  <w:style w:type="paragraph" w:customStyle="1" w:styleId="A53CF9E5941B4A139B707AC095ACE2AB56">
    <w:name w:val="A53CF9E5941B4A139B707AC095ACE2AB56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126A1900A842B089F3321B19961F4C">
    <w:name w:val="FE126A1900A842B089F3321B19961F4C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1358E2B1D8488B83BFABC74BD1624A2">
    <w:name w:val="121358E2B1D8488B83BFABC74BD1624A2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A3F2B67B7849E38D305B0228B18A4D1">
    <w:name w:val="12A3F2B67B7849E38D305B0228B18A4D1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147DC66E634418AD0CEC083F635778">
    <w:name w:val="E1147DC66E634418AD0CEC083F635778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BBC8C289644ACE845E9E56E1730A14">
    <w:name w:val="7DBBC8C289644ACE845E9E56E1730A14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044685EA1B41C0B9481BB1395EC5CC">
    <w:name w:val="1C044685EA1B41C0B9481BB1395EC5CC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9B238DAB21F4739AB6050892C455FDD3">
    <w:name w:val="79B238DAB21F4739AB6050892C455FDD3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79B4E2AFC9A459996B865909B2686531">
    <w:name w:val="179B4E2AFC9A459996B865909B2686531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CE159303A47E6A5099DD156E313C01">
    <w:name w:val="BBDCE159303A47E6A5099DD156E313C01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9ECB9F6A3743A2BED48B7ADB83A5871">
    <w:name w:val="279ECB9F6A3743A2BED48B7ADB83A5871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AD0A12CE434C0FBA8D4228A14287DA1">
    <w:name w:val="95AD0A12CE434C0FBA8D4228A14287DA1"/>
    <w:rsid w:val="009922D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3">
    <w:name w:val="0601CAC0DBC04557A690B5285F46E61A3"/>
    <w:rsid w:val="009922D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3">
    <w:name w:val="0B046D816E0A4190A9E0F53D0A54E8323"/>
    <w:rsid w:val="009922D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45F4038E854E25888F2E28FB22562F">
    <w:name w:val="2D45F4038E854E25888F2E28FB22562F"/>
    <w:rsid w:val="009922DC"/>
  </w:style>
  <w:style w:type="paragraph" w:customStyle="1" w:styleId="C3ECE40F9722426382D0F3500034606B">
    <w:name w:val="C3ECE40F9722426382D0F3500034606B"/>
    <w:rsid w:val="009922DC"/>
  </w:style>
  <w:style w:type="paragraph" w:customStyle="1" w:styleId="1C1DB43CAD8E457180757AAD03D8601E">
    <w:name w:val="1C1DB43CAD8E457180757AAD03D8601E"/>
    <w:rsid w:val="009922DC"/>
  </w:style>
  <w:style w:type="paragraph" w:customStyle="1" w:styleId="B1CC75A28E83476D994157B625ADB00D">
    <w:name w:val="B1CC75A28E83476D994157B625ADB00D"/>
    <w:rsid w:val="009922DC"/>
  </w:style>
  <w:style w:type="paragraph" w:customStyle="1" w:styleId="BDF341DA01E8469F986CB4D7C295A8F9">
    <w:name w:val="BDF341DA01E8469F986CB4D7C295A8F9"/>
    <w:rsid w:val="009922DC"/>
  </w:style>
  <w:style w:type="paragraph" w:customStyle="1" w:styleId="9D191556F9FC4192846EA665FD1D8664">
    <w:name w:val="9D191556F9FC4192846EA665FD1D8664"/>
    <w:rsid w:val="009922DC"/>
  </w:style>
  <w:style w:type="paragraph" w:customStyle="1" w:styleId="420462C50B3840619F34479B9705D92D">
    <w:name w:val="420462C50B3840619F34479B9705D92D"/>
    <w:rsid w:val="009922DC"/>
  </w:style>
  <w:style w:type="paragraph" w:customStyle="1" w:styleId="70748882A421423481A137AC0B3001CD">
    <w:name w:val="70748882A421423481A137AC0B3001CD"/>
    <w:rsid w:val="009922DC"/>
  </w:style>
  <w:style w:type="paragraph" w:customStyle="1" w:styleId="5756C74CAB5D4D2391FD8462593EA1E6">
    <w:name w:val="5756C74CAB5D4D2391FD8462593EA1E6"/>
    <w:rsid w:val="009922DC"/>
  </w:style>
  <w:style w:type="paragraph" w:customStyle="1" w:styleId="6E14CA7E44A64465A047934010234908">
    <w:name w:val="6E14CA7E44A64465A047934010234908"/>
    <w:rsid w:val="009922DC"/>
  </w:style>
  <w:style w:type="paragraph" w:customStyle="1" w:styleId="D48CDACE1C9D4C47A58D2C162160E745">
    <w:name w:val="D48CDACE1C9D4C47A58D2C162160E745"/>
    <w:rsid w:val="009922DC"/>
  </w:style>
  <w:style w:type="paragraph" w:customStyle="1" w:styleId="3BD2F8C893AE4392916344BED9961133">
    <w:name w:val="3BD2F8C893AE4392916344BED9961133"/>
    <w:rsid w:val="009922DC"/>
  </w:style>
  <w:style w:type="paragraph" w:customStyle="1" w:styleId="DE4C9441F29E405092BBC26FBEE159AB">
    <w:name w:val="DE4C9441F29E405092BBC26FBEE159AB"/>
    <w:rsid w:val="009922DC"/>
  </w:style>
  <w:style w:type="paragraph" w:customStyle="1" w:styleId="3ECDFAC89CA54606872FEA25EDF940D0">
    <w:name w:val="3ECDFAC89CA54606872FEA25EDF940D0"/>
    <w:rsid w:val="00483B78"/>
  </w:style>
  <w:style w:type="paragraph" w:customStyle="1" w:styleId="7F72A29FAA6B4A2ABF9DF23995D7ED71">
    <w:name w:val="7F72A29FAA6B4A2ABF9DF23995D7ED71"/>
    <w:rsid w:val="00483B78"/>
  </w:style>
  <w:style w:type="paragraph" w:customStyle="1" w:styleId="D844B14B997E44A996AB5FD80D22E4A8">
    <w:name w:val="D844B14B997E44A996AB5FD80D22E4A8"/>
    <w:rsid w:val="00EA0E15"/>
  </w:style>
  <w:style w:type="paragraph" w:customStyle="1" w:styleId="0E37C1B8BECA47EBB9D9FC87618C4B02">
    <w:name w:val="0E37C1B8BECA47EBB9D9FC87618C4B02"/>
    <w:rsid w:val="00CD1C74"/>
  </w:style>
  <w:style w:type="paragraph" w:customStyle="1" w:styleId="D835B7CE2DCB4B10A17C194FCAE4D7F7">
    <w:name w:val="D835B7CE2DCB4B10A17C194FCAE4D7F7"/>
    <w:rsid w:val="00CD1C74"/>
  </w:style>
  <w:style w:type="paragraph" w:customStyle="1" w:styleId="4509C45989774FEC9FADF8066E508B68">
    <w:name w:val="4509C45989774FEC9FADF8066E508B68"/>
    <w:rsid w:val="00CD1C74"/>
  </w:style>
  <w:style w:type="paragraph" w:customStyle="1" w:styleId="1058E30BBA304151BEF9AAF56E86E780">
    <w:name w:val="1058E30BBA304151BEF9AAF56E86E780"/>
    <w:rsid w:val="00CD1C74"/>
  </w:style>
  <w:style w:type="paragraph" w:customStyle="1" w:styleId="C9ADFA3FA61C463F94AC8DF20FB09897">
    <w:name w:val="C9ADFA3FA61C463F94AC8DF20FB09897"/>
    <w:rsid w:val="00146BD5"/>
  </w:style>
  <w:style w:type="paragraph" w:customStyle="1" w:styleId="CC9E9171730E4CDFA628E32F4828BE31">
    <w:name w:val="CC9E9171730E4CDFA628E32F4828BE31"/>
    <w:rsid w:val="00146BD5"/>
  </w:style>
  <w:style w:type="paragraph" w:customStyle="1" w:styleId="7B67041F29D24E81ACA9DC764366C576">
    <w:name w:val="7B67041F29D24E81ACA9DC764366C576"/>
    <w:rsid w:val="00983ED8"/>
  </w:style>
  <w:style w:type="paragraph" w:customStyle="1" w:styleId="778340F88F1E481EAD3670C7347E4B1D">
    <w:name w:val="778340F88F1E481EAD3670C7347E4B1D"/>
    <w:rsid w:val="00983ED8"/>
  </w:style>
  <w:style w:type="paragraph" w:customStyle="1" w:styleId="DDCB2F8E2FDC4CF69293469DB5A2C370">
    <w:name w:val="DDCB2F8E2FDC4CF69293469DB5A2C370"/>
    <w:rsid w:val="00983ED8"/>
  </w:style>
  <w:style w:type="paragraph" w:customStyle="1" w:styleId="8C07D197DA3F4E0CB5FC8EF58A561835">
    <w:name w:val="8C07D197DA3F4E0CB5FC8EF58A561835"/>
    <w:rsid w:val="00983ED8"/>
  </w:style>
  <w:style w:type="paragraph" w:customStyle="1" w:styleId="A53CF9E5941B4A139B707AC095ACE2AB57">
    <w:name w:val="A53CF9E5941B4A139B707AC095ACE2AB57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A3F2B67B7849E38D305B0228B18A4D2">
    <w:name w:val="12A3F2B67B7849E38D305B0228B18A4D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4">
    <w:name w:val="0601CAC0DBC04557A690B5285F46E61A4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4">
    <w:name w:val="0B046D816E0A4190A9E0F53D0A54E8324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8">
    <w:name w:val="A53CF9E5941B4A139B707AC095ACE2AB58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6DAC232B3E4284BEED51C56D7D3464">
    <w:name w:val="766DAC232B3E4284BEED51C56D7D3464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A3F2B67B7849E38D305B0228B18A4D3">
    <w:name w:val="12A3F2B67B7849E38D305B0228B18A4D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5">
    <w:name w:val="0601CAC0DBC04557A690B5285F46E61A5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5">
    <w:name w:val="0B046D816E0A4190A9E0F53D0A54E8325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9">
    <w:name w:val="A53CF9E5941B4A139B707AC095ACE2AB59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7F1D4767504097A010A306EE99345F">
    <w:name w:val="117F1D4767504097A010A306EE99345F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A3F2B67B7849E38D305B0228B18A4D4">
    <w:name w:val="12A3F2B67B7849E38D305B0228B18A4D4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6">
    <w:name w:val="0601CAC0DBC04557A690B5285F46E61A6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6">
    <w:name w:val="0B046D816E0A4190A9E0F53D0A54E8326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0">
    <w:name w:val="A53CF9E5941B4A139B707AC095ACE2AB60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A3F2B67B7849E38D305B0228B18A4D5">
    <w:name w:val="12A3F2B67B7849E38D305B0228B18A4D5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7">
    <w:name w:val="0601CAC0DBC04557A690B5285F46E61A7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7">
    <w:name w:val="0B046D816E0A4190A9E0F53D0A54E8327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1">
    <w:name w:val="A53CF9E5941B4A139B707AC095ACE2AB6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345438373794473A9987C8DB0501FDA">
    <w:name w:val="E345438373794473A9987C8DB0501FDA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A3F2B67B7849E38D305B0228B18A4D6">
    <w:name w:val="12A3F2B67B7849E38D305B0228B18A4D6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8">
    <w:name w:val="0601CAC0DBC04557A690B5285F46E61A8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8">
    <w:name w:val="0B046D816E0A4190A9E0F53D0A54E8328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2">
    <w:name w:val="A53CF9E5941B4A139B707AC095ACE2AB6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345438373794473A9987C8DB0501FDA1">
    <w:name w:val="E345438373794473A9987C8DB0501FDA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A3F2B67B7849E38D305B0228B18A4D7">
    <w:name w:val="12A3F2B67B7849E38D305B0228B18A4D7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C02C239F8CC4E9AA64AA82BC3E98BF3">
    <w:name w:val="3C02C239F8CC4E9AA64AA82BC3E98BF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9">
    <w:name w:val="0601CAC0DBC04557A690B5285F46E61A9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9">
    <w:name w:val="0B046D816E0A4190A9E0F53D0A54E8329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3">
    <w:name w:val="A53CF9E5941B4A139B707AC095ACE2AB6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345438373794473A9987C8DB0501FDA2">
    <w:name w:val="E345438373794473A9987C8DB0501FDA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A3F2B67B7849E38D305B0228B18A4D8">
    <w:name w:val="12A3F2B67B7849E38D305B0228B18A4D8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DDB93227F54D2ABF8B2529E41C4768">
    <w:name w:val="22DDB93227F54D2ABF8B2529E41C4768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10">
    <w:name w:val="0601CAC0DBC04557A690B5285F46E61A10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10">
    <w:name w:val="0B046D816E0A4190A9E0F53D0A54E83210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4">
    <w:name w:val="A53CF9E5941B4A139B707AC095ACE2AB64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345438373794473A9987C8DB0501FDA3">
    <w:name w:val="E345438373794473A9987C8DB0501FDA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A3F2B67B7849E38D305B0228B18A4D9">
    <w:name w:val="12A3F2B67B7849E38D305B0228B18A4D9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DDB93227F54D2ABF8B2529E41C47681">
    <w:name w:val="22DDB93227F54D2ABF8B2529E41C4768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11">
    <w:name w:val="0601CAC0DBC04557A690B5285F46E61A11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11">
    <w:name w:val="0B046D816E0A4190A9E0F53D0A54E83211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5">
    <w:name w:val="A53CF9E5941B4A139B707AC095ACE2AB65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345438373794473A9987C8DB0501FDA4">
    <w:name w:val="E345438373794473A9987C8DB0501FDA4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">
    <w:name w:val="2EEACE1F69C64B20A1DFCBDFE3EC2E24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DDB93227F54D2ABF8B2529E41C47682">
    <w:name w:val="22DDB93227F54D2ABF8B2529E41C4768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12">
    <w:name w:val="0601CAC0DBC04557A690B5285F46E61A12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12">
    <w:name w:val="0B046D816E0A4190A9E0F53D0A54E83212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6">
    <w:name w:val="A53CF9E5941B4A139B707AC095ACE2AB66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">
    <w:name w:val="96F935554FFB42D1ABDB8ECF70AF6005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1">
    <w:name w:val="2EEACE1F69C64B20A1DFCBDFE3EC2E24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DDB93227F54D2ABF8B2529E41C47683">
    <w:name w:val="22DDB93227F54D2ABF8B2529E41C4768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13">
    <w:name w:val="0601CAC0DBC04557A690B5285F46E61A13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13">
    <w:name w:val="0B046D816E0A4190A9E0F53D0A54E83213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7">
    <w:name w:val="A53CF9E5941B4A139B707AC095ACE2AB67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1">
    <w:name w:val="96F935554FFB42D1ABDB8ECF70AF6005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2">
    <w:name w:val="2EEACE1F69C64B20A1DFCBDFE3EC2E24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DDB93227F54D2ABF8B2529E41C47684">
    <w:name w:val="22DDB93227F54D2ABF8B2529E41C47684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78FDC633674A658BC7FA6102223FBC">
    <w:name w:val="1678FDC633674A658BC7FA6102223FBC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14">
    <w:name w:val="0601CAC0DBC04557A690B5285F46E61A14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14">
    <w:name w:val="0B046D816E0A4190A9E0F53D0A54E83214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8">
    <w:name w:val="A53CF9E5941B4A139B707AC095ACE2AB68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2">
    <w:name w:val="96F935554FFB42D1ABDB8ECF70AF6005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3">
    <w:name w:val="2EEACE1F69C64B20A1DFCBDFE3EC2E24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DDB93227F54D2ABF8B2529E41C47685">
    <w:name w:val="22DDB93227F54D2ABF8B2529E41C47685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BA7DD33B21417CB375A14FD4123F52">
    <w:name w:val="9CBA7DD33B21417CB375A14FD4123F5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15">
    <w:name w:val="0601CAC0DBC04557A690B5285F46E61A15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15">
    <w:name w:val="0B046D816E0A4190A9E0F53D0A54E83215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9">
    <w:name w:val="A53CF9E5941B4A139B707AC095ACE2AB69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3">
    <w:name w:val="96F935554FFB42D1ABDB8ECF70AF6005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4">
    <w:name w:val="2EEACE1F69C64B20A1DFCBDFE3EC2E244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DDB93227F54D2ABF8B2529E41C47686">
    <w:name w:val="22DDB93227F54D2ABF8B2529E41C47686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BA7DD33B21417CB375A14FD4123F521">
    <w:name w:val="9CBA7DD33B21417CB375A14FD4123F52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16">
    <w:name w:val="0601CAC0DBC04557A690B5285F46E61A16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16">
    <w:name w:val="0B046D816E0A4190A9E0F53D0A54E83216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0">
    <w:name w:val="A53CF9E5941B4A139B707AC095ACE2AB70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4">
    <w:name w:val="96F935554FFB42D1ABDB8ECF70AF60054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5">
    <w:name w:val="2EEACE1F69C64B20A1DFCBDFE3EC2E245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DDB93227F54D2ABF8B2529E41C47687">
    <w:name w:val="22DDB93227F54D2ABF8B2529E41C47687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BA7DD33B21417CB375A14FD4123F522">
    <w:name w:val="9CBA7DD33B21417CB375A14FD4123F52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6157BDE63C4964B7728C47D23254D1">
    <w:name w:val="666157BDE63C4964B7728C47D23254D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DDF38168C34B268D640408BD4F7A1E">
    <w:name w:val="15DDF38168C34B268D640408BD4F7A1E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17">
    <w:name w:val="0601CAC0DBC04557A690B5285F46E61A17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17">
    <w:name w:val="0B046D816E0A4190A9E0F53D0A54E83217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1">
    <w:name w:val="A53CF9E5941B4A139B707AC095ACE2AB7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5">
    <w:name w:val="96F935554FFB42D1ABDB8ECF70AF60055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6">
    <w:name w:val="2EEACE1F69C64B20A1DFCBDFE3EC2E246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DDB93227F54D2ABF8B2529E41C47688">
    <w:name w:val="22DDB93227F54D2ABF8B2529E41C47688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BA7DD33B21417CB375A14FD4123F523">
    <w:name w:val="9CBA7DD33B21417CB375A14FD4123F52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13C59EB23544FF9A3AA079342587E3">
    <w:name w:val="DE13C59EB23544FF9A3AA079342587E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6157BDE63C4964B7728C47D23254D11">
    <w:name w:val="666157BDE63C4964B7728C47D23254D1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9A790B4F9F41BBA6204C4BF557DE84">
    <w:name w:val="049A790B4F9F41BBA6204C4BF557DE84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DDF38168C34B268D640408BD4F7A1E1">
    <w:name w:val="15DDF38168C34B268D640408BD4F7A1E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18">
    <w:name w:val="0601CAC0DBC04557A690B5285F46E61A18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18">
    <w:name w:val="0B046D816E0A4190A9E0F53D0A54E83218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6B26AFBF3A4CCF80E6C817AB0D1E35">
    <w:name w:val="486B26AFBF3A4CCF80E6C817AB0D1E35"/>
    <w:rsid w:val="00983ED8"/>
  </w:style>
  <w:style w:type="paragraph" w:customStyle="1" w:styleId="13868253615F456999E9AB59BD292635">
    <w:name w:val="13868253615F456999E9AB59BD292635"/>
    <w:rsid w:val="00983ED8"/>
  </w:style>
  <w:style w:type="paragraph" w:customStyle="1" w:styleId="9D1369E022DB4BDEA0166C257D5745C3">
    <w:name w:val="9D1369E022DB4BDEA0166C257D5745C3"/>
    <w:rsid w:val="00983ED8"/>
  </w:style>
  <w:style w:type="paragraph" w:customStyle="1" w:styleId="A53CF9E5941B4A139B707AC095ACE2AB72">
    <w:name w:val="A53CF9E5941B4A139B707AC095ACE2AB7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6">
    <w:name w:val="96F935554FFB42D1ABDB8ECF70AF60056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7">
    <w:name w:val="2EEACE1F69C64B20A1DFCBDFE3EC2E247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DDB93227F54D2ABF8B2529E41C47689">
    <w:name w:val="22DDB93227F54D2ABF8B2529E41C47689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BA7DD33B21417CB375A14FD4123F524">
    <w:name w:val="9CBA7DD33B21417CB375A14FD4123F524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13C59EB23544FF9A3AA079342587E31">
    <w:name w:val="DE13C59EB23544FF9A3AA079342587E3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6157BDE63C4964B7728C47D23254D12">
    <w:name w:val="666157BDE63C4964B7728C47D23254D1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9A790B4F9F41BBA6204C4BF557DE841">
    <w:name w:val="049A790B4F9F41BBA6204C4BF557DE84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DDF38168C34B268D640408BD4F7A1E2">
    <w:name w:val="15DDF38168C34B268D640408BD4F7A1E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4CCA4C9AD4D0D8AB180AA5B8744FF">
    <w:name w:val="F8A4CCA4C9AD4D0D8AB180AA5B8744FF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19">
    <w:name w:val="0601CAC0DBC04557A690B5285F46E61A19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19">
    <w:name w:val="0B046D816E0A4190A9E0F53D0A54E83219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94984907714358BA4829BA9E5D9A33">
    <w:name w:val="B994984907714358BA4829BA9E5D9A33"/>
    <w:rsid w:val="00983ED8"/>
  </w:style>
  <w:style w:type="paragraph" w:customStyle="1" w:styleId="FF437441F5F34E3DBE5FF53C35E3030C">
    <w:name w:val="FF437441F5F34E3DBE5FF53C35E3030C"/>
    <w:rsid w:val="00983ED8"/>
  </w:style>
  <w:style w:type="paragraph" w:customStyle="1" w:styleId="0DE33B49D26C4842B9AA4CA71EDC092B">
    <w:name w:val="0DE33B49D26C4842B9AA4CA71EDC092B"/>
    <w:rsid w:val="00983ED8"/>
  </w:style>
  <w:style w:type="paragraph" w:customStyle="1" w:styleId="07BB987C07184CBA9190F29920E65DEE">
    <w:name w:val="07BB987C07184CBA9190F29920E65DEE"/>
    <w:rsid w:val="00983ED8"/>
  </w:style>
  <w:style w:type="paragraph" w:customStyle="1" w:styleId="348998D2DD6D4A5FAB135B2359A691CB">
    <w:name w:val="348998D2DD6D4A5FAB135B2359A691CB"/>
    <w:rsid w:val="00983ED8"/>
  </w:style>
  <w:style w:type="paragraph" w:customStyle="1" w:styleId="7346538A40904AF3BC9DC32B1B6C190F">
    <w:name w:val="7346538A40904AF3BC9DC32B1B6C190F"/>
    <w:rsid w:val="00983ED8"/>
  </w:style>
  <w:style w:type="paragraph" w:customStyle="1" w:styleId="E8B433A49B94495D90C9BD3A33936CCC">
    <w:name w:val="E8B433A49B94495D90C9BD3A33936CCC"/>
    <w:rsid w:val="00983ED8"/>
  </w:style>
  <w:style w:type="paragraph" w:customStyle="1" w:styleId="A53CF9E5941B4A139B707AC095ACE2AB73">
    <w:name w:val="A53CF9E5941B4A139B707AC095ACE2AB7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7">
    <w:name w:val="96F935554FFB42D1ABDB8ECF70AF60057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8">
    <w:name w:val="2EEACE1F69C64B20A1DFCBDFE3EC2E248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DDB93227F54D2ABF8B2529E41C476810">
    <w:name w:val="22DDB93227F54D2ABF8B2529E41C476810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BA7DD33B21417CB375A14FD4123F525">
    <w:name w:val="9CBA7DD33B21417CB375A14FD4123F525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13C59EB23544FF9A3AA079342587E32">
    <w:name w:val="DE13C59EB23544FF9A3AA079342587E3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6157BDE63C4964B7728C47D23254D13">
    <w:name w:val="666157BDE63C4964B7728C47D23254D1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9A790B4F9F41BBA6204C4BF557DE842">
    <w:name w:val="049A790B4F9F41BBA6204C4BF557DE842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DDF38168C34B268D640408BD4F7A1E3">
    <w:name w:val="15DDF38168C34B268D640408BD4F7A1E3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4CCA4C9AD4D0D8AB180AA5B8744FF1">
    <w:name w:val="F8A4CCA4C9AD4D0D8AB180AA5B8744FF1"/>
    <w:rsid w:val="00983ED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20">
    <w:name w:val="0601CAC0DBC04557A690B5285F46E61A20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20">
    <w:name w:val="0B046D816E0A4190A9E0F53D0A54E83220"/>
    <w:rsid w:val="00983ED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3C7C62F1F4949A28CCE35B08FEE8B52">
    <w:name w:val="F3C7C62F1F4949A28CCE35B08FEE8B52"/>
    <w:rsid w:val="00365B51"/>
  </w:style>
  <w:style w:type="paragraph" w:customStyle="1" w:styleId="CA4C89943F514AA7844A6ABF4901A448">
    <w:name w:val="CA4C89943F514AA7844A6ABF4901A448"/>
    <w:rsid w:val="00365B51"/>
  </w:style>
  <w:style w:type="paragraph" w:customStyle="1" w:styleId="1676FDB8790E4E1F8F59C288427F8E63">
    <w:name w:val="1676FDB8790E4E1F8F59C288427F8E63"/>
    <w:rsid w:val="00365B51"/>
  </w:style>
  <w:style w:type="paragraph" w:customStyle="1" w:styleId="A53CF9E5941B4A139B707AC095ACE2AB74">
    <w:name w:val="A53CF9E5941B4A139B707AC095ACE2AB74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8">
    <w:name w:val="96F935554FFB42D1ABDB8ECF70AF60058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9">
    <w:name w:val="2EEACE1F69C64B20A1DFCBDFE3EC2E249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BA7DD33B21417CB375A14FD4123F526">
    <w:name w:val="9CBA7DD33B21417CB375A14FD4123F526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13C59EB23544FF9A3AA079342587E33">
    <w:name w:val="DE13C59EB23544FF9A3AA079342587E33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6157BDE63C4964B7728C47D23254D14">
    <w:name w:val="666157BDE63C4964B7728C47D23254D14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9A790B4F9F41BBA6204C4BF557DE843">
    <w:name w:val="049A790B4F9F41BBA6204C4BF557DE843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DDF38168C34B268D640408BD4F7A1E4">
    <w:name w:val="15DDF38168C34B268D640408BD4F7A1E4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4CCA4C9AD4D0D8AB180AA5B8744FF2">
    <w:name w:val="F8A4CCA4C9AD4D0D8AB180AA5B8744FF2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21">
    <w:name w:val="0601CAC0DBC04557A690B5285F46E61A21"/>
    <w:rsid w:val="00FC0E5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21">
    <w:name w:val="0B046D816E0A4190A9E0F53D0A54E83221"/>
    <w:rsid w:val="00FC0E5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5">
    <w:name w:val="A53CF9E5941B4A139B707AC095ACE2AB75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9">
    <w:name w:val="96F935554FFB42D1ABDB8ECF70AF60059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10">
    <w:name w:val="2EEACE1F69C64B20A1DFCBDFE3EC2E2410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BA7DD33B21417CB375A14FD4123F527">
    <w:name w:val="9CBA7DD33B21417CB375A14FD4123F527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13C59EB23544FF9A3AA079342587E34">
    <w:name w:val="DE13C59EB23544FF9A3AA079342587E34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6157BDE63C4964B7728C47D23254D15">
    <w:name w:val="666157BDE63C4964B7728C47D23254D15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9A790B4F9F41BBA6204C4BF557DE844">
    <w:name w:val="049A790B4F9F41BBA6204C4BF557DE844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DDF38168C34B268D640408BD4F7A1E5">
    <w:name w:val="15DDF38168C34B268D640408BD4F7A1E5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4CCA4C9AD4D0D8AB180AA5B8744FF3">
    <w:name w:val="F8A4CCA4C9AD4D0D8AB180AA5B8744FF3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22">
    <w:name w:val="0601CAC0DBC04557A690B5285F46E61A22"/>
    <w:rsid w:val="00FC0E5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22">
    <w:name w:val="0B046D816E0A4190A9E0F53D0A54E83222"/>
    <w:rsid w:val="00FC0E5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6">
    <w:name w:val="A53CF9E5941B4A139B707AC095ACE2AB76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10">
    <w:name w:val="96F935554FFB42D1ABDB8ECF70AF600510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11">
    <w:name w:val="2EEACE1F69C64B20A1DFCBDFE3EC2E2411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BA7DD33B21417CB375A14FD4123F528">
    <w:name w:val="9CBA7DD33B21417CB375A14FD4123F528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13C59EB23544FF9A3AA079342587E35">
    <w:name w:val="DE13C59EB23544FF9A3AA079342587E35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6157BDE63C4964B7728C47D23254D16">
    <w:name w:val="666157BDE63C4964B7728C47D23254D16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49A790B4F9F41BBA6204C4BF557DE845">
    <w:name w:val="049A790B4F9F41BBA6204C4BF557DE845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DDF38168C34B268D640408BD4F7A1E6">
    <w:name w:val="15DDF38168C34B268D640408BD4F7A1E6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4CCA4C9AD4D0D8AB180AA5B8744FF4">
    <w:name w:val="F8A4CCA4C9AD4D0D8AB180AA5B8744FF4"/>
    <w:rsid w:val="00FC0E5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23">
    <w:name w:val="0601CAC0DBC04557A690B5285F46E61A23"/>
    <w:rsid w:val="00FC0E5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23">
    <w:name w:val="0B046D816E0A4190A9E0F53D0A54E83223"/>
    <w:rsid w:val="00FC0E5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7">
    <w:name w:val="A53CF9E5941B4A139B707AC095ACE2AB77"/>
    <w:rsid w:val="004F08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F935554FFB42D1ABDB8ECF70AF600511">
    <w:name w:val="96F935554FFB42D1ABDB8ECF70AF600511"/>
    <w:rsid w:val="004F08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EACE1F69C64B20A1DFCBDFE3EC2E2412">
    <w:name w:val="2EEACE1F69C64B20A1DFCBDFE3EC2E2412"/>
    <w:rsid w:val="004F08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BA7DD33B21417CB375A14FD4123F529">
    <w:name w:val="9CBA7DD33B21417CB375A14FD4123F529"/>
    <w:rsid w:val="004F08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13C59EB23544FF9A3AA079342587E36">
    <w:name w:val="DE13C59EB23544FF9A3AA079342587E36"/>
    <w:rsid w:val="004F08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66157BDE63C4964B7728C47D23254D17">
    <w:name w:val="666157BDE63C4964B7728C47D23254D17"/>
    <w:rsid w:val="004F08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DDF38168C34B268D640408BD4F7A1E7">
    <w:name w:val="15DDF38168C34B268D640408BD4F7A1E7"/>
    <w:rsid w:val="004F08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8A4CCA4C9AD4D0D8AB180AA5B8744FF5">
    <w:name w:val="F8A4CCA4C9AD4D0D8AB180AA5B8744FF5"/>
    <w:rsid w:val="004F08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01CAC0DBC04557A690B5285F46E61A24">
    <w:name w:val="0601CAC0DBC04557A690B5285F46E61A24"/>
    <w:rsid w:val="004F08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046D816E0A4190A9E0F53D0A54E83224">
    <w:name w:val="0B046D816E0A4190A9E0F53D0A54E83224"/>
    <w:rsid w:val="004F08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9582709E034738BB43205395CCA7E7">
    <w:name w:val="BF9582709E034738BB43205395CCA7E7"/>
    <w:rsid w:val="004F1105"/>
  </w:style>
  <w:style w:type="paragraph" w:customStyle="1" w:styleId="BD071401EC2E428A809DB3D2A27C06A6">
    <w:name w:val="BD071401EC2E428A809DB3D2A27C06A6"/>
    <w:rsid w:val="004F1105"/>
  </w:style>
  <w:style w:type="paragraph" w:customStyle="1" w:styleId="9D51C2C970324ACEAD5279F9250E5148">
    <w:name w:val="9D51C2C970324ACEAD5279F9250E5148"/>
    <w:rsid w:val="0046460B"/>
  </w:style>
  <w:style w:type="paragraph" w:customStyle="1" w:styleId="BF22D8216F4140FCBDB578D08B8B2E97">
    <w:name w:val="BF22D8216F4140FCBDB578D08B8B2E97"/>
    <w:rsid w:val="0046460B"/>
  </w:style>
  <w:style w:type="paragraph" w:customStyle="1" w:styleId="F4FD6680AF844CF9BD9B33F2855C9521">
    <w:name w:val="F4FD6680AF844CF9BD9B33F2855C9521"/>
    <w:rsid w:val="0046460B"/>
  </w:style>
  <w:style w:type="paragraph" w:customStyle="1" w:styleId="9BECB0A797354FFBBB6768D2E3280298">
    <w:name w:val="9BECB0A797354FFBBB6768D2E3280298"/>
    <w:rsid w:val="004B7BE6"/>
  </w:style>
  <w:style w:type="paragraph" w:customStyle="1" w:styleId="662D782A01044E7982E48682DD7083DB">
    <w:name w:val="662D782A01044E7982E48682DD7083DB"/>
    <w:rsid w:val="004B7BE6"/>
  </w:style>
  <w:style w:type="paragraph" w:customStyle="1" w:styleId="489B4FDF76294D6A937E8D15A366ACDE">
    <w:name w:val="489B4FDF76294D6A937E8D15A366ACDE"/>
    <w:rsid w:val="004B7BE6"/>
  </w:style>
  <w:style w:type="paragraph" w:customStyle="1" w:styleId="DE1279D4AF8C48C8A3F7B8A04BD73F91">
    <w:name w:val="DE1279D4AF8C48C8A3F7B8A04BD73F91"/>
    <w:rsid w:val="004B7BE6"/>
  </w:style>
  <w:style w:type="paragraph" w:customStyle="1" w:styleId="2C3D5CE719DF4C28B36179C3E3CEA552">
    <w:name w:val="2C3D5CE719DF4C28B36179C3E3CEA552"/>
    <w:rsid w:val="004B7BE6"/>
  </w:style>
  <w:style w:type="paragraph" w:customStyle="1" w:styleId="AC728D19171E4C0C9E80C8B3E38B97F9">
    <w:name w:val="AC728D19171E4C0C9E80C8B3E38B97F9"/>
    <w:rsid w:val="004B7BE6"/>
  </w:style>
  <w:style w:type="paragraph" w:customStyle="1" w:styleId="72FA3A635FC849378B67E3D6CC73514B">
    <w:name w:val="72FA3A635FC849378B67E3D6CC73514B"/>
    <w:rsid w:val="004B7BE6"/>
  </w:style>
  <w:style w:type="paragraph" w:customStyle="1" w:styleId="E19A10BB0E594682846DBA533693AFAE">
    <w:name w:val="E19A10BB0E594682846DBA533693AFAE"/>
    <w:rsid w:val="004B7BE6"/>
  </w:style>
  <w:style w:type="paragraph" w:customStyle="1" w:styleId="ED1B53D9F44A4C4C8C5A1EEE5A6C6024">
    <w:name w:val="ED1B53D9F44A4C4C8C5A1EEE5A6C6024"/>
    <w:rsid w:val="004B7BE6"/>
  </w:style>
  <w:style w:type="paragraph" w:customStyle="1" w:styleId="B387E6764C2549AAA372289D4226E82A">
    <w:name w:val="B387E6764C2549AAA372289D4226E82A"/>
    <w:rsid w:val="004B7BE6"/>
  </w:style>
  <w:style w:type="paragraph" w:customStyle="1" w:styleId="EF86230A96E545ABA19693C54928A62C">
    <w:name w:val="EF86230A96E545ABA19693C54928A62C"/>
    <w:rsid w:val="004B7BE6"/>
  </w:style>
  <w:style w:type="paragraph" w:customStyle="1" w:styleId="51FB927082054378A6B055DC9C00A4E9">
    <w:name w:val="51FB927082054378A6B055DC9C00A4E9"/>
    <w:rsid w:val="004B7BE6"/>
  </w:style>
  <w:style w:type="paragraph" w:customStyle="1" w:styleId="E9B0BF1E16BA491EAA79DE10698CB318">
    <w:name w:val="E9B0BF1E16BA491EAA79DE10698CB318"/>
    <w:rsid w:val="00892A9C"/>
  </w:style>
  <w:style w:type="paragraph" w:customStyle="1" w:styleId="5FE7FFC6F61A433FBDFB5929195E1897">
    <w:name w:val="5FE7FFC6F61A433FBDFB5929195E1897"/>
    <w:rsid w:val="003C52D5"/>
  </w:style>
  <w:style w:type="paragraph" w:customStyle="1" w:styleId="F251582B5C5844DEA2882B04C73F614E">
    <w:name w:val="F251582B5C5844DEA2882B04C73F614E"/>
    <w:rsid w:val="003C52D5"/>
  </w:style>
  <w:style w:type="paragraph" w:customStyle="1" w:styleId="C6EEDF7E9A3845C7BF44052588050E04">
    <w:name w:val="C6EEDF7E9A3845C7BF44052588050E04"/>
    <w:rsid w:val="003C52D5"/>
  </w:style>
  <w:style w:type="paragraph" w:customStyle="1" w:styleId="8AF27586B1F043CC982C2F56807230F7">
    <w:name w:val="8AF27586B1F043CC982C2F56807230F7"/>
    <w:rsid w:val="006A6A31"/>
  </w:style>
  <w:style w:type="paragraph" w:customStyle="1" w:styleId="3D261391D8084DE0A01BB6E482B4DC4D">
    <w:name w:val="3D261391D8084DE0A01BB6E482B4DC4D"/>
    <w:rsid w:val="006A6A31"/>
  </w:style>
  <w:style w:type="paragraph" w:customStyle="1" w:styleId="07CAD181CB71477192D1031B5974C4D2">
    <w:name w:val="07CAD181CB71477192D1031B5974C4D2"/>
    <w:rsid w:val="006A6A31"/>
  </w:style>
  <w:style w:type="paragraph" w:customStyle="1" w:styleId="17E8E35EC0FF4182B4497E1399A2C0CE">
    <w:name w:val="17E8E35EC0FF4182B4497E1399A2C0CE"/>
    <w:rsid w:val="006A6A31"/>
  </w:style>
  <w:style w:type="paragraph" w:customStyle="1" w:styleId="23B5F3E94109470B8070049B5BEFC3E1">
    <w:name w:val="23B5F3E94109470B8070049B5BEFC3E1"/>
    <w:rsid w:val="006A6A31"/>
  </w:style>
  <w:style w:type="paragraph" w:customStyle="1" w:styleId="94C0EB70E0954D7C83976E8AA6A5F566">
    <w:name w:val="94C0EB70E0954D7C83976E8AA6A5F566"/>
    <w:rsid w:val="006A6A31"/>
  </w:style>
  <w:style w:type="paragraph" w:customStyle="1" w:styleId="4BC01065E24A4F3EBC3AD3763F6DE968">
    <w:name w:val="4BC01065E24A4F3EBC3AD3763F6DE968"/>
    <w:rsid w:val="006A6A31"/>
  </w:style>
  <w:style w:type="paragraph" w:customStyle="1" w:styleId="D7F76468CE8B468280C302F2B191AC4B">
    <w:name w:val="D7F76468CE8B468280C302F2B191AC4B"/>
    <w:rsid w:val="006A6A31"/>
  </w:style>
  <w:style w:type="paragraph" w:customStyle="1" w:styleId="AC2B1F1C103946E480CC9ABEF6E94994">
    <w:name w:val="AC2B1F1C103946E480CC9ABEF6E94994"/>
    <w:rsid w:val="006A6A31"/>
  </w:style>
  <w:style w:type="paragraph" w:customStyle="1" w:styleId="903EF1DF418045748AD0363C3FF33837">
    <w:name w:val="903EF1DF418045748AD0363C3FF33837"/>
    <w:rsid w:val="00C66BF4"/>
  </w:style>
  <w:style w:type="paragraph" w:customStyle="1" w:styleId="539314FEB7CD4163BBE5C1B1C41DC57D">
    <w:name w:val="539314FEB7CD4163BBE5C1B1C41DC57D"/>
    <w:rsid w:val="00BB222B"/>
  </w:style>
  <w:style w:type="paragraph" w:customStyle="1" w:styleId="7F3523A5F42141BB980BEA75E7A9DD2D">
    <w:name w:val="7F3523A5F42141BB980BEA75E7A9DD2D"/>
    <w:rsid w:val="00C6052C"/>
  </w:style>
  <w:style w:type="paragraph" w:customStyle="1" w:styleId="3876D021B9284825B204B09F9170BA07">
    <w:name w:val="3876D021B9284825B204B09F9170BA07"/>
    <w:rsid w:val="00C6052C"/>
  </w:style>
  <w:style w:type="paragraph" w:customStyle="1" w:styleId="EB3AD35CFBCD49A0AB20BD0C7709A36F">
    <w:name w:val="EB3AD35CFBCD49A0AB20BD0C7709A36F"/>
    <w:rsid w:val="00C6052C"/>
  </w:style>
  <w:style w:type="paragraph" w:customStyle="1" w:styleId="7351C3A4412B427AACCC962E3E04CEA9">
    <w:name w:val="7351C3A4412B427AACCC962E3E04CEA9"/>
    <w:rsid w:val="00C6052C"/>
  </w:style>
  <w:style w:type="paragraph" w:customStyle="1" w:styleId="20443BF60E2E48BE9F2220D5466CE988">
    <w:name w:val="20443BF60E2E48BE9F2220D5466CE988"/>
    <w:rsid w:val="00C6052C"/>
  </w:style>
  <w:style w:type="paragraph" w:customStyle="1" w:styleId="5D8CF72062314295ACC7867D1801208D">
    <w:name w:val="5D8CF72062314295ACC7867D1801208D"/>
    <w:rsid w:val="00C6052C"/>
  </w:style>
  <w:style w:type="paragraph" w:customStyle="1" w:styleId="EFE3530841584C3FB9EB49B9896842C7">
    <w:name w:val="EFE3530841584C3FB9EB49B9896842C7"/>
    <w:rsid w:val="00C6052C"/>
  </w:style>
  <w:style w:type="paragraph" w:customStyle="1" w:styleId="4EE04D2CFF404868BFC9F5384505EE57">
    <w:name w:val="4EE04D2CFF404868BFC9F5384505EE57"/>
    <w:rsid w:val="00C6052C"/>
  </w:style>
  <w:style w:type="paragraph" w:customStyle="1" w:styleId="9623A444C8B142C5888E5098E24A3177">
    <w:name w:val="9623A444C8B142C5888E5098E24A3177"/>
    <w:rsid w:val="007D43CE"/>
  </w:style>
  <w:style w:type="paragraph" w:customStyle="1" w:styleId="A4C9E8734ADC4BD1B639E9EA1FF3667A">
    <w:name w:val="A4C9E8734ADC4BD1B639E9EA1FF3667A"/>
    <w:rsid w:val="007D43CE"/>
  </w:style>
  <w:style w:type="paragraph" w:customStyle="1" w:styleId="B4B77E92C5CE451BB475EFAFF9046E23">
    <w:name w:val="B4B77E92C5CE451BB475EFAFF9046E23"/>
    <w:rsid w:val="007D43CE"/>
  </w:style>
  <w:style w:type="paragraph" w:customStyle="1" w:styleId="B5B2391829A84101B96121ACEE2364BD">
    <w:name w:val="B5B2391829A84101B96121ACEE2364BD"/>
    <w:rsid w:val="007D43CE"/>
  </w:style>
  <w:style w:type="paragraph" w:customStyle="1" w:styleId="FA223879CE894E6CB7059C905B8B0404">
    <w:name w:val="FA223879CE894E6CB7059C905B8B0404"/>
    <w:rsid w:val="007D43CE"/>
  </w:style>
  <w:style w:type="paragraph" w:customStyle="1" w:styleId="91692040CF7F419DAFBCD4CD172C5ED4">
    <w:name w:val="91692040CF7F419DAFBCD4CD172C5ED4"/>
    <w:rsid w:val="007D43CE"/>
  </w:style>
  <w:style w:type="paragraph" w:customStyle="1" w:styleId="6BF0765098E54DB898049A222F0AE3CD">
    <w:name w:val="6BF0765098E54DB898049A222F0AE3CD"/>
    <w:rsid w:val="007D43CE"/>
  </w:style>
  <w:style w:type="paragraph" w:customStyle="1" w:styleId="44FECD24028846989A831D3306434767">
    <w:name w:val="44FECD24028846989A831D3306434767"/>
    <w:rsid w:val="007D43CE"/>
  </w:style>
  <w:style w:type="paragraph" w:customStyle="1" w:styleId="7971E3815B6748C5887C849D881DE343">
    <w:name w:val="7971E3815B6748C5887C849D881DE343"/>
    <w:rsid w:val="007D43CE"/>
  </w:style>
  <w:style w:type="paragraph" w:customStyle="1" w:styleId="476041EB7C3C46CEBD0B3550A0963443">
    <w:name w:val="476041EB7C3C46CEBD0B3550A0963443"/>
    <w:rsid w:val="007D43CE"/>
  </w:style>
  <w:style w:type="paragraph" w:customStyle="1" w:styleId="8CD09E327A0B4D35B33E0D4114988B1F">
    <w:name w:val="8CD09E327A0B4D35B33E0D4114988B1F"/>
    <w:rsid w:val="00992811"/>
  </w:style>
  <w:style w:type="paragraph" w:customStyle="1" w:styleId="0F35C48DA162456DB6C4254BB4CA5AB6">
    <w:name w:val="0F35C48DA162456DB6C4254BB4CA5AB6"/>
    <w:rsid w:val="00992811"/>
  </w:style>
  <w:style w:type="paragraph" w:customStyle="1" w:styleId="D24077F3B63E4FABB6508A8EDF6D7647">
    <w:name w:val="D24077F3B63E4FABB6508A8EDF6D7647"/>
    <w:rsid w:val="00992811"/>
  </w:style>
  <w:style w:type="paragraph" w:customStyle="1" w:styleId="6F1992E89DCD473FA2A9D463F6B2EE77">
    <w:name w:val="6F1992E89DCD473FA2A9D463F6B2EE77"/>
    <w:rsid w:val="00992811"/>
  </w:style>
  <w:style w:type="paragraph" w:customStyle="1" w:styleId="B583B7F8CEE0478A9DA3E6984BA17585">
    <w:name w:val="B583B7F8CEE0478A9DA3E6984BA17585"/>
    <w:rsid w:val="00992811"/>
  </w:style>
  <w:style w:type="paragraph" w:customStyle="1" w:styleId="4DD8B348C1FE4036B768DAA52B0C2A92">
    <w:name w:val="4DD8B348C1FE4036B768DAA52B0C2A92"/>
    <w:rsid w:val="00992811"/>
  </w:style>
  <w:style w:type="paragraph" w:customStyle="1" w:styleId="CF8E2093E09E4F31A9D37F4BDD42BC4B">
    <w:name w:val="CF8E2093E09E4F31A9D37F4BDD42BC4B"/>
    <w:rsid w:val="00992811"/>
  </w:style>
  <w:style w:type="paragraph" w:customStyle="1" w:styleId="E12510113D534A00B63D7EDC45BFD5D6">
    <w:name w:val="E12510113D534A00B63D7EDC45BFD5D6"/>
    <w:rsid w:val="00992811"/>
  </w:style>
  <w:style w:type="paragraph" w:customStyle="1" w:styleId="CC9B3926349C47578E326BAA26D8595E">
    <w:name w:val="CC9B3926349C47578E326BAA26D8595E"/>
    <w:rsid w:val="00992811"/>
  </w:style>
  <w:style w:type="paragraph" w:customStyle="1" w:styleId="F3D97FA297CD4C66AB741CEE015A90AB">
    <w:name w:val="F3D97FA297CD4C66AB741CEE015A90AB"/>
    <w:rsid w:val="00992811"/>
  </w:style>
  <w:style w:type="paragraph" w:customStyle="1" w:styleId="719CA8F31A644E20B955DC22B9EB46B9">
    <w:name w:val="719CA8F31A644E20B955DC22B9EB46B9"/>
    <w:rsid w:val="00992811"/>
  </w:style>
  <w:style w:type="paragraph" w:customStyle="1" w:styleId="49EB11C19CE44B1C8E19A85C6F796721">
    <w:name w:val="49EB11C19CE44B1C8E19A85C6F796721"/>
    <w:rsid w:val="00992811"/>
  </w:style>
  <w:style w:type="paragraph" w:customStyle="1" w:styleId="FFCE2F21CE6047CFBB78B5CB23773B54">
    <w:name w:val="FFCE2F21CE6047CFBB78B5CB23773B54"/>
    <w:rsid w:val="00992811"/>
  </w:style>
  <w:style w:type="paragraph" w:customStyle="1" w:styleId="86E842884F8044B7A2E5445DA30B69E8">
    <w:name w:val="86E842884F8044B7A2E5445DA30B69E8"/>
    <w:rsid w:val="00992811"/>
  </w:style>
  <w:style w:type="paragraph" w:customStyle="1" w:styleId="483D955475594B48A659B2E404A8EA76">
    <w:name w:val="483D955475594B48A659B2E404A8EA76"/>
    <w:rsid w:val="00AC33F1"/>
  </w:style>
  <w:style w:type="paragraph" w:customStyle="1" w:styleId="3CAF093BF1D74D3284F329F94A86EAC0">
    <w:name w:val="3CAF093BF1D74D3284F329F94A86EAC0"/>
    <w:rsid w:val="00AC33F1"/>
  </w:style>
  <w:style w:type="paragraph" w:customStyle="1" w:styleId="4A2883A712214CB091005EBB67140817">
    <w:name w:val="4A2883A712214CB091005EBB67140817"/>
    <w:rsid w:val="00AC33F1"/>
  </w:style>
  <w:style w:type="paragraph" w:customStyle="1" w:styleId="D43BBAD74CB444B0B0AF7386D829047C">
    <w:name w:val="D43BBAD74CB444B0B0AF7386D829047C"/>
    <w:rsid w:val="00AC33F1"/>
  </w:style>
  <w:style w:type="paragraph" w:customStyle="1" w:styleId="67C6809966F247CBBFA2335C44DC11AD">
    <w:name w:val="67C6809966F247CBBFA2335C44DC11AD"/>
    <w:rsid w:val="00AC33F1"/>
  </w:style>
  <w:style w:type="paragraph" w:customStyle="1" w:styleId="A40AC3602F5647B0B42AC9E8787D9A97">
    <w:name w:val="A40AC3602F5647B0B42AC9E8787D9A97"/>
    <w:rsid w:val="00AC33F1"/>
  </w:style>
  <w:style w:type="paragraph" w:customStyle="1" w:styleId="4316C9B269F34DFD87DC95994A50B2AA">
    <w:name w:val="4316C9B269F34DFD87DC95994A50B2AA"/>
    <w:rsid w:val="00AC33F1"/>
  </w:style>
  <w:style w:type="paragraph" w:customStyle="1" w:styleId="43F9848B5CDA4E99BA1A64E7D1674199">
    <w:name w:val="43F9848B5CDA4E99BA1A64E7D1674199"/>
    <w:rsid w:val="00AC33F1"/>
  </w:style>
  <w:style w:type="paragraph" w:customStyle="1" w:styleId="EF99AF9F7ABB4BA6AD7D169D5F4D3B14">
    <w:name w:val="EF99AF9F7ABB4BA6AD7D169D5F4D3B14"/>
    <w:rsid w:val="00AC33F1"/>
  </w:style>
  <w:style w:type="paragraph" w:customStyle="1" w:styleId="53B507CD17A942DEAE04A4576ED8D31C">
    <w:name w:val="53B507CD17A942DEAE04A4576ED8D31C"/>
    <w:rsid w:val="00AC33F1"/>
  </w:style>
  <w:style w:type="paragraph" w:customStyle="1" w:styleId="83CCA58579D945A696B207FF26098B7D">
    <w:name w:val="83CCA58579D945A696B207FF26098B7D"/>
    <w:rsid w:val="00AC33F1"/>
  </w:style>
  <w:style w:type="paragraph" w:customStyle="1" w:styleId="FE79CF58D40D476FA980C56BAFCF4E1F">
    <w:name w:val="FE79CF58D40D476FA980C56BAFCF4E1F"/>
    <w:rsid w:val="00AC33F1"/>
  </w:style>
  <w:style w:type="paragraph" w:customStyle="1" w:styleId="3F4F6A192FAE43349BF5B7CE5C136ED9">
    <w:name w:val="3F4F6A192FAE43349BF5B7CE5C136ED9"/>
    <w:rsid w:val="00AC33F1"/>
  </w:style>
  <w:style w:type="paragraph" w:customStyle="1" w:styleId="21E7950F595C4C3BA70C3CD47747D29D">
    <w:name w:val="21E7950F595C4C3BA70C3CD47747D29D"/>
    <w:rsid w:val="00AC33F1"/>
  </w:style>
  <w:style w:type="paragraph" w:customStyle="1" w:styleId="63DDE3E0F9F04DB3ABFEC30C34F1BB6B">
    <w:name w:val="63DDE3E0F9F04DB3ABFEC30C34F1BB6B"/>
    <w:rsid w:val="00954326"/>
  </w:style>
  <w:style w:type="paragraph" w:customStyle="1" w:styleId="A3EA1B93BB50465BB32805A075100FEE">
    <w:name w:val="A3EA1B93BB50465BB32805A075100FEE"/>
    <w:rsid w:val="00954326"/>
  </w:style>
  <w:style w:type="paragraph" w:customStyle="1" w:styleId="013A1E1C235C43FB8A3DB3D1A085BF66">
    <w:name w:val="013A1E1C235C43FB8A3DB3D1A085BF66"/>
    <w:rsid w:val="00954326"/>
  </w:style>
  <w:style w:type="paragraph" w:customStyle="1" w:styleId="3A11A02A44B2402DBBDB8A2ED1C2A3CE">
    <w:name w:val="3A11A02A44B2402DBBDB8A2ED1C2A3CE"/>
    <w:rsid w:val="00954326"/>
  </w:style>
  <w:style w:type="paragraph" w:customStyle="1" w:styleId="517C82823F304B9091168D121BBC5635">
    <w:name w:val="517C82823F304B9091168D121BBC5635"/>
    <w:rsid w:val="00E41B95"/>
  </w:style>
  <w:style w:type="paragraph" w:customStyle="1" w:styleId="4115E0CFC6AA4727AC4B01ACA95CCC31">
    <w:name w:val="4115E0CFC6AA4727AC4B01ACA95CCC31"/>
    <w:rsid w:val="00E41B95"/>
  </w:style>
  <w:style w:type="paragraph" w:customStyle="1" w:styleId="80F5AB30094040ADB948B9F0C8BCA7B0">
    <w:name w:val="80F5AB30094040ADB948B9F0C8BCA7B0"/>
    <w:rsid w:val="00E41B95"/>
  </w:style>
  <w:style w:type="paragraph" w:customStyle="1" w:styleId="9C5B52D98F6D44A297070CC56223D16B">
    <w:name w:val="9C5B52D98F6D44A297070CC56223D16B"/>
    <w:rsid w:val="00E41B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E91AC-A6BA-4629-B618-F585B9FF4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</TotalTime>
  <Pages>3</Pages>
  <Words>848</Words>
  <Characters>4809</Characters>
  <Application>Microsoft Office Word</Application>
  <DocSecurity>4</DocSecurity>
  <Lines>155</Lines>
  <Paragraphs>106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Evelyne Patenaude</cp:lastModifiedBy>
  <cp:revision>2</cp:revision>
  <cp:lastPrinted>2020-03-02T14:51:00Z</cp:lastPrinted>
  <dcterms:created xsi:type="dcterms:W3CDTF">2024-10-18T19:45:00Z</dcterms:created>
  <dcterms:modified xsi:type="dcterms:W3CDTF">2024-10-18T19:45:00Z</dcterms:modified>
</cp:coreProperties>
</file>